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C03F8" w14:textId="410DBD10"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05098C">
        <w:rPr>
          <w:noProof w:val="0"/>
        </w:rPr>
        <w:t>8</w:t>
      </w:r>
      <w:r w:rsidR="000F07AE" w:rsidRPr="00410461">
        <w:rPr>
          <w:noProof w:val="0"/>
        </w:rPr>
        <w:t>.</w:t>
      </w:r>
      <w:r w:rsidR="009A5B85">
        <w:rPr>
          <w:noProof w:val="0"/>
        </w:rPr>
        <w:t>9</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BB7AD5">
        <w:rPr>
          <w:noProof w:val="0"/>
          <w:sz w:val="32"/>
        </w:rPr>
        <w:t>4</w:t>
      </w:r>
      <w:r w:rsidR="00C86ADF">
        <w:rPr>
          <w:noProof w:val="0"/>
          <w:sz w:val="32"/>
        </w:rPr>
        <w:t>-</w:t>
      </w:r>
      <w:r w:rsidR="00BB7AD5">
        <w:rPr>
          <w:noProof w:val="0"/>
          <w:sz w:val="32"/>
        </w:rPr>
        <w:t>0</w:t>
      </w:r>
      <w:r w:rsidR="009A5B85">
        <w:rPr>
          <w:noProof w:val="0"/>
          <w:sz w:val="32"/>
        </w:rPr>
        <w:t>9</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3rd Generation Partnership Project;</w:t>
      </w:r>
    </w:p>
    <w:p w14:paraId="41283268" w14:textId="77777777" w:rsidR="00080512" w:rsidRPr="00410461" w:rsidRDefault="00080512">
      <w:pPr>
        <w:pStyle w:val="ZT"/>
        <w:framePr w:wrap="notBeside"/>
      </w:pPr>
      <w:r w:rsidRPr="00410461">
        <w:t xml:space="preserve">Technical Specification Group </w:t>
      </w:r>
      <w:r w:rsidR="00710AE4" w:rsidRPr="00410461">
        <w:t>Services and System Aspects</w:t>
      </w:r>
      <w:r w:rsidRPr="00410461">
        <w:t>;</w:t>
      </w:r>
    </w:p>
    <w:p w14:paraId="3E228997" w14:textId="77777777" w:rsidR="00080512" w:rsidRPr="00410461" w:rsidRDefault="00710AE4">
      <w:pPr>
        <w:pStyle w:val="ZT"/>
        <w:framePr w:wrap="notBeside"/>
      </w:pPr>
      <w:r w:rsidRPr="00410461">
        <w:t>Security</w:t>
      </w:r>
      <w:r w:rsidR="00080512" w:rsidRPr="00410461">
        <w:t>;</w:t>
      </w:r>
    </w:p>
    <w:p w14:paraId="4E052D1D" w14:textId="24068576" w:rsidR="00080512" w:rsidRPr="00410461" w:rsidRDefault="00710AE4">
      <w:pPr>
        <w:pStyle w:val="ZT"/>
        <w:framePr w:wrap="notBeside"/>
      </w:pPr>
      <w:r w:rsidRPr="00410461">
        <w:t>Lawful Inte</w:t>
      </w:r>
      <w:r w:rsidR="006F1888" w:rsidRPr="00410461">
        <w:t>rception (LI) architecture and f</w:t>
      </w:r>
      <w:r w:rsidRPr="00410461">
        <w:t>unctions</w:t>
      </w:r>
    </w:p>
    <w:p w14:paraId="37A08169" w14:textId="5C1C9D63"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05098C">
        <w:rPr>
          <w:rStyle w:val="ZGSM"/>
        </w:rPr>
        <w:t>8</w:t>
      </w:r>
      <w:r w:rsidRPr="00410461">
        <w:t>)</w:t>
      </w:r>
    </w:p>
    <w:p w14:paraId="239164C0" w14:textId="77777777" w:rsidR="00614FDF" w:rsidRPr="00410461" w:rsidRDefault="00FC1192" w:rsidP="00DC666B">
      <w:pPr>
        <w:pStyle w:val="ZU"/>
        <w:framePr w:h="2641" w:hRule="exact" w:wrap="notBeside"/>
        <w:tabs>
          <w:tab w:val="right" w:pos="10206"/>
        </w:tabs>
        <w:jc w:val="left"/>
        <w:rPr>
          <w:noProof w:val="0"/>
          <w:color w:val="0000FF"/>
        </w:rPr>
      </w:pPr>
      <w:r w:rsidRPr="00410461">
        <w:rPr>
          <w:noProof w:val="0"/>
          <w:color w:val="0000FF"/>
        </w:rPr>
        <w:tab/>
      </w:r>
      <w:r w:rsidRPr="00410461">
        <w:rPr>
          <w:noProof w:val="0"/>
          <w:color w:val="0000FF"/>
        </w:rPr>
        <w:tab/>
      </w:r>
      <w:r w:rsidRPr="00410461">
        <w:rPr>
          <w:noProof w:val="0"/>
          <w:color w:val="0000FF"/>
        </w:rPr>
        <w:tab/>
      </w:r>
    </w:p>
    <w:p w14:paraId="1BD2D7CB" w14:textId="017BBE40" w:rsidR="00917CCB" w:rsidRPr="00410461" w:rsidRDefault="00917CCB" w:rsidP="00DC666B">
      <w:pPr>
        <w:pStyle w:val="ZU"/>
        <w:framePr w:h="2641" w:hRule="exact" w:wrap="notBeside"/>
        <w:tabs>
          <w:tab w:val="right" w:pos="10206"/>
        </w:tabs>
        <w:jc w:val="left"/>
        <w:rPr>
          <w:noProof w:val="0"/>
        </w:rPr>
      </w:pPr>
      <w:r w:rsidRPr="00410461">
        <w:rPr>
          <w:i/>
          <w:noProof w:val="0"/>
        </w:rPr>
        <w:t xml:space="preserve">  </w:t>
      </w:r>
      <w:bookmarkStart w:id="1" w:name="_MON_1716405083"/>
      <w:bookmarkEnd w:id="1"/>
      <w:r w:rsidR="007E799A">
        <w:rPr>
          <w:rFonts w:ascii="Times New Roman" w:hAnsi="Times New Roman"/>
        </w:rPr>
        <w:object w:dxaOrig="2052" w:dyaOrig="1260" w14:anchorId="3F4C2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65pt;height:66.65pt" o:ole="">
            <v:imagedata r:id="rId12" o:title=""/>
          </v:shape>
          <o:OLEObject Type="Embed" ProgID="Word.Picture.8" ShapeID="_x0000_i1025" DrawAspect="Content" ObjectID="_1786734612" r:id="rId13"/>
        </w:object>
      </w:r>
      <w:r w:rsidRPr="00410461">
        <w:rPr>
          <w:noProof w:val="0"/>
          <w:color w:val="0000FF"/>
        </w:rPr>
        <w:tab/>
      </w:r>
      <w:r w:rsidR="009D16F8" w:rsidRPr="00410461">
        <w:rPr>
          <w:lang w:eastAsia="en-GB"/>
        </w:rPr>
        <w:drawing>
          <wp:inline distT="0" distB="0" distL="0" distR="0" wp14:anchorId="16AE18A1" wp14:editId="3DE6D102">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410461"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3GPP..</w:t>
      </w:r>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rsidSect="00E85318">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2"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650 Route des Lucioles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Valbonne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5D6230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2B2474">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1C179FDD"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BB7AD5">
        <w:rPr>
          <w:sz w:val="18"/>
        </w:rPr>
        <w:t>4</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3" w:name="copyrightaddon"/>
      <w:bookmarkEnd w:id="3"/>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UMTS™ is a Trade Mark of ETSI registered for the benefit of its members</w:t>
      </w:r>
    </w:p>
    <w:p w14:paraId="4707E2DF" w14:textId="77777777" w:rsidR="00080512" w:rsidRPr="00410461" w:rsidRDefault="00734A5B" w:rsidP="00FA1266">
      <w:pPr>
        <w:pStyle w:val="FP"/>
        <w:framePr w:h="3057" w:hRule="exact" w:wrap="notBeside" w:vAnchor="page" w:hAnchor="margin" w:y="12605"/>
        <w:rPr>
          <w:sz w:val="18"/>
        </w:rPr>
      </w:pPr>
      <w:r w:rsidRPr="00410461">
        <w:rPr>
          <w:sz w:val="18"/>
        </w:rPr>
        <w:t>3GPP™ is a Trade Mark of ETSI registered for the benefit of its Members and of the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2"/>
    <w:p w14:paraId="0F9FD18A" w14:textId="77777777" w:rsidR="00080512" w:rsidRPr="00410461" w:rsidRDefault="00080512">
      <w:pPr>
        <w:pStyle w:val="TT"/>
      </w:pPr>
      <w:r w:rsidRPr="00410461">
        <w:br w:type="page"/>
      </w:r>
      <w:r w:rsidRPr="00410461">
        <w:lastRenderedPageBreak/>
        <w:t>Contents</w:t>
      </w:r>
    </w:p>
    <w:p w14:paraId="5826D10C" w14:textId="0AD9EF74" w:rsidR="001668DC" w:rsidRDefault="0078604A">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"1-9" </w:instrText>
      </w:r>
      <w:r>
        <w:fldChar w:fldCharType="separate"/>
      </w:r>
      <w:r w:rsidR="001668DC">
        <w:t>Foreword</w:t>
      </w:r>
      <w:r w:rsidR="001668DC">
        <w:tab/>
      </w:r>
      <w:r w:rsidR="001668DC">
        <w:fldChar w:fldCharType="begin" w:fldLock="1"/>
      </w:r>
      <w:r w:rsidR="001668DC">
        <w:instrText xml:space="preserve"> PAGEREF _Toc176118109 \h </w:instrText>
      </w:r>
      <w:r w:rsidR="001668DC">
        <w:fldChar w:fldCharType="separate"/>
      </w:r>
      <w:r w:rsidR="001668DC">
        <w:t>12</w:t>
      </w:r>
      <w:r w:rsidR="001668DC">
        <w:fldChar w:fldCharType="end"/>
      </w:r>
    </w:p>
    <w:p w14:paraId="642E9765" w14:textId="3FCEEF4C" w:rsidR="001668DC" w:rsidRDefault="001668DC">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_Toc176118110 \h </w:instrText>
      </w:r>
      <w:r>
        <w:fldChar w:fldCharType="separate"/>
      </w:r>
      <w:r>
        <w:t>12</w:t>
      </w:r>
      <w:r>
        <w:fldChar w:fldCharType="end"/>
      </w:r>
    </w:p>
    <w:p w14:paraId="6A72ECF5" w14:textId="50332AED" w:rsidR="001668DC" w:rsidRDefault="001668DC">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_Toc176118111 \h </w:instrText>
      </w:r>
      <w:r>
        <w:fldChar w:fldCharType="separate"/>
      </w:r>
      <w:r>
        <w:t>13</w:t>
      </w:r>
      <w:r>
        <w:fldChar w:fldCharType="end"/>
      </w:r>
    </w:p>
    <w:p w14:paraId="55F96917" w14:textId="6DDFEC46" w:rsidR="001668DC" w:rsidRDefault="001668DC">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_Toc176118112 \h </w:instrText>
      </w:r>
      <w:r>
        <w:fldChar w:fldCharType="separate"/>
      </w:r>
      <w:r>
        <w:t>13</w:t>
      </w:r>
      <w:r>
        <w:fldChar w:fldCharType="end"/>
      </w:r>
    </w:p>
    <w:p w14:paraId="5C417B62" w14:textId="4611DD98" w:rsidR="001668DC" w:rsidRDefault="001668DC">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symbols and abbreviations</w:t>
      </w:r>
      <w:r>
        <w:tab/>
      </w:r>
      <w:r>
        <w:fldChar w:fldCharType="begin" w:fldLock="1"/>
      </w:r>
      <w:r>
        <w:instrText xml:space="preserve"> PAGEREF _Toc176118113 \h </w:instrText>
      </w:r>
      <w:r>
        <w:fldChar w:fldCharType="separate"/>
      </w:r>
      <w:r>
        <w:t>15</w:t>
      </w:r>
      <w:r>
        <w:fldChar w:fldCharType="end"/>
      </w:r>
    </w:p>
    <w:p w14:paraId="57274B3F" w14:textId="0F5A7A9F" w:rsidR="001668DC" w:rsidRDefault="001668DC">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Definitions</w:t>
      </w:r>
      <w:r>
        <w:tab/>
      </w:r>
      <w:r>
        <w:fldChar w:fldCharType="begin" w:fldLock="1"/>
      </w:r>
      <w:r>
        <w:instrText xml:space="preserve"> PAGEREF _Toc176118114 \h </w:instrText>
      </w:r>
      <w:r>
        <w:fldChar w:fldCharType="separate"/>
      </w:r>
      <w:r>
        <w:t>15</w:t>
      </w:r>
      <w:r>
        <w:fldChar w:fldCharType="end"/>
      </w:r>
    </w:p>
    <w:p w14:paraId="197E9844" w14:textId="6A5E3A90" w:rsidR="001668DC" w:rsidRDefault="001668DC">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_Toc176118115 \h </w:instrText>
      </w:r>
      <w:r>
        <w:fldChar w:fldCharType="separate"/>
      </w:r>
      <w:r>
        <w:t>16</w:t>
      </w:r>
      <w:r>
        <w:fldChar w:fldCharType="end"/>
      </w:r>
    </w:p>
    <w:p w14:paraId="28A41D28" w14:textId="21BE0470" w:rsidR="001668DC" w:rsidRDefault="001668DC">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_Toc176118116 \h </w:instrText>
      </w:r>
      <w:r>
        <w:fldChar w:fldCharType="separate"/>
      </w:r>
      <w:r>
        <w:t>16</w:t>
      </w:r>
      <w:r>
        <w:fldChar w:fldCharType="end"/>
      </w:r>
    </w:p>
    <w:p w14:paraId="3AFF40B4" w14:textId="11FCB265" w:rsidR="001668DC" w:rsidRDefault="001668DC">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Requirements realisation</w:t>
      </w:r>
      <w:r>
        <w:tab/>
      </w:r>
      <w:r>
        <w:fldChar w:fldCharType="begin" w:fldLock="1"/>
      </w:r>
      <w:r>
        <w:instrText xml:space="preserve"> PAGEREF _Toc176118117 \h </w:instrText>
      </w:r>
      <w:r>
        <w:fldChar w:fldCharType="separate"/>
      </w:r>
      <w:r>
        <w:t>19</w:t>
      </w:r>
      <w:r>
        <w:fldChar w:fldCharType="end"/>
      </w:r>
    </w:p>
    <w:p w14:paraId="6D620391" w14:textId="7A6D1D41" w:rsidR="001668DC" w:rsidRDefault="001668DC">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Functional architecture</w:t>
      </w:r>
      <w:r>
        <w:tab/>
      </w:r>
      <w:r>
        <w:fldChar w:fldCharType="begin" w:fldLock="1"/>
      </w:r>
      <w:r>
        <w:instrText xml:space="preserve"> PAGEREF _Toc176118118 \h </w:instrText>
      </w:r>
      <w:r>
        <w:fldChar w:fldCharType="separate"/>
      </w:r>
      <w:r>
        <w:t>19</w:t>
      </w:r>
      <w:r>
        <w:fldChar w:fldCharType="end"/>
      </w:r>
    </w:p>
    <w:p w14:paraId="642FCB22" w14:textId="3428CCD8" w:rsidR="001668DC" w:rsidRDefault="001668DC">
      <w:pPr>
        <w:pStyle w:val="TOC2"/>
        <w:rPr>
          <w:rFonts w:asciiTheme="minorHAnsi" w:eastAsiaTheme="minorEastAsia" w:hAnsiTheme="minorHAnsi" w:cstheme="minorBidi"/>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_Toc176118119 \h </w:instrText>
      </w:r>
      <w:r>
        <w:fldChar w:fldCharType="separate"/>
      </w:r>
      <w:r>
        <w:t>19</w:t>
      </w:r>
      <w:r>
        <w:fldChar w:fldCharType="end"/>
      </w:r>
    </w:p>
    <w:p w14:paraId="1890C221" w14:textId="074691E1" w:rsidR="001668DC" w:rsidRDefault="001668DC">
      <w:pPr>
        <w:pStyle w:val="TOC2"/>
        <w:rPr>
          <w:rFonts w:asciiTheme="minorHAnsi" w:eastAsiaTheme="minorEastAsia" w:hAnsiTheme="minorHAnsi" w:cstheme="minorBidi"/>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t>High-level generic LI architecture</w:t>
      </w:r>
      <w:r>
        <w:tab/>
      </w:r>
      <w:r>
        <w:fldChar w:fldCharType="begin" w:fldLock="1"/>
      </w:r>
      <w:r>
        <w:instrText xml:space="preserve"> PAGEREF _Toc176118120 \h </w:instrText>
      </w:r>
      <w:r>
        <w:fldChar w:fldCharType="separate"/>
      </w:r>
      <w:r>
        <w:t>19</w:t>
      </w:r>
      <w:r>
        <w:fldChar w:fldCharType="end"/>
      </w:r>
    </w:p>
    <w:p w14:paraId="04741940" w14:textId="54382FBD" w:rsidR="001668DC" w:rsidRDefault="001668DC">
      <w:pPr>
        <w:pStyle w:val="TOC2"/>
        <w:rPr>
          <w:rFonts w:asciiTheme="minorHAnsi" w:eastAsiaTheme="minorEastAsia" w:hAnsiTheme="minorHAnsi" w:cstheme="minorBidi"/>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_Toc176118121 \h </w:instrText>
      </w:r>
      <w:r>
        <w:fldChar w:fldCharType="separate"/>
      </w:r>
      <w:r>
        <w:t>20</w:t>
      </w:r>
      <w:r>
        <w:fldChar w:fldCharType="end"/>
      </w:r>
    </w:p>
    <w:p w14:paraId="74F954A2" w14:textId="06D172C7" w:rsidR="001668DC" w:rsidRDefault="001668DC">
      <w:pPr>
        <w:pStyle w:val="TOC3"/>
        <w:rPr>
          <w:rFonts w:asciiTheme="minorHAnsi" w:eastAsiaTheme="minorEastAsia" w:hAnsiTheme="minorHAnsi" w:cstheme="minorBidi"/>
          <w:kern w:val="2"/>
          <w:sz w:val="24"/>
          <w:szCs w:val="24"/>
          <w:lang w:eastAsia="en-GB"/>
          <w14:ligatures w14:val="standardContextual"/>
        </w:rPr>
      </w:pPr>
      <w:r>
        <w:t>5.3.1</w:t>
      </w:r>
      <w:r>
        <w:rPr>
          <w:rFonts w:asciiTheme="minorHAnsi" w:eastAsiaTheme="minorEastAsia" w:hAnsiTheme="minorHAnsi" w:cstheme="minorBidi"/>
          <w:kern w:val="2"/>
          <w:sz w:val="24"/>
          <w:szCs w:val="24"/>
          <w:lang w:eastAsia="en-GB"/>
          <w14:ligatures w14:val="standardContextual"/>
        </w:rPr>
        <w:tab/>
      </w:r>
      <w:r>
        <w:t>Law Enforcement Agency (LEA)</w:t>
      </w:r>
      <w:r>
        <w:tab/>
      </w:r>
      <w:r>
        <w:fldChar w:fldCharType="begin" w:fldLock="1"/>
      </w:r>
      <w:r>
        <w:instrText xml:space="preserve"> PAGEREF _Toc176118122 \h </w:instrText>
      </w:r>
      <w:r>
        <w:fldChar w:fldCharType="separate"/>
      </w:r>
      <w:r>
        <w:t>20</w:t>
      </w:r>
      <w:r>
        <w:fldChar w:fldCharType="end"/>
      </w:r>
    </w:p>
    <w:p w14:paraId="1C30C763" w14:textId="04464678" w:rsidR="001668DC" w:rsidRDefault="001668DC">
      <w:pPr>
        <w:pStyle w:val="TOC3"/>
        <w:rPr>
          <w:rFonts w:asciiTheme="minorHAnsi" w:eastAsiaTheme="minorEastAsia" w:hAnsiTheme="minorHAnsi" w:cstheme="minorBidi"/>
          <w:kern w:val="2"/>
          <w:sz w:val="24"/>
          <w:szCs w:val="24"/>
          <w:lang w:eastAsia="en-GB"/>
          <w14:ligatures w14:val="standardContextual"/>
        </w:rPr>
      </w:pPr>
      <w:r>
        <w:t>5.3.2</w:t>
      </w:r>
      <w:r>
        <w:rPr>
          <w:rFonts w:asciiTheme="minorHAnsi" w:eastAsiaTheme="minorEastAsia" w:hAnsiTheme="minorHAnsi" w:cstheme="minorBidi"/>
          <w:kern w:val="2"/>
          <w:sz w:val="24"/>
          <w:szCs w:val="24"/>
          <w:lang w:eastAsia="en-GB"/>
          <w14:ligatures w14:val="standardContextual"/>
        </w:rPr>
        <w:tab/>
      </w:r>
      <w:r>
        <w:t>Point of Interception (POI)</w:t>
      </w:r>
      <w:r>
        <w:tab/>
      </w:r>
      <w:r>
        <w:fldChar w:fldCharType="begin" w:fldLock="1"/>
      </w:r>
      <w:r>
        <w:instrText xml:space="preserve"> PAGEREF _Toc176118123 \h </w:instrText>
      </w:r>
      <w:r>
        <w:fldChar w:fldCharType="separate"/>
      </w:r>
      <w:r>
        <w:t>21</w:t>
      </w:r>
      <w:r>
        <w:fldChar w:fldCharType="end"/>
      </w:r>
    </w:p>
    <w:p w14:paraId="165DD03F" w14:textId="7A321F7E" w:rsidR="001668DC" w:rsidRDefault="001668DC">
      <w:pPr>
        <w:pStyle w:val="TOC4"/>
        <w:rPr>
          <w:rFonts w:asciiTheme="minorHAnsi" w:eastAsiaTheme="minorEastAsia" w:hAnsiTheme="minorHAnsi" w:cstheme="minorBidi"/>
          <w:kern w:val="2"/>
          <w:sz w:val="24"/>
          <w:szCs w:val="24"/>
          <w:lang w:eastAsia="en-GB"/>
          <w14:ligatures w14:val="standardContextual"/>
        </w:rPr>
      </w:pPr>
      <w:r>
        <w:t>5.3.2.1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_Toc176118124 \h </w:instrText>
      </w:r>
      <w:r>
        <w:fldChar w:fldCharType="separate"/>
      </w:r>
      <w:r>
        <w:t>21</w:t>
      </w:r>
      <w:r>
        <w:fldChar w:fldCharType="end"/>
      </w:r>
    </w:p>
    <w:p w14:paraId="280ACBF7" w14:textId="27A26D7D" w:rsidR="001668DC" w:rsidRDefault="001668DC">
      <w:pPr>
        <w:pStyle w:val="TOC4"/>
        <w:rPr>
          <w:rFonts w:asciiTheme="minorHAnsi" w:eastAsiaTheme="minorEastAsia" w:hAnsiTheme="minorHAnsi" w:cstheme="minorBidi"/>
          <w:kern w:val="2"/>
          <w:sz w:val="24"/>
          <w:szCs w:val="24"/>
          <w:lang w:eastAsia="en-GB"/>
          <w14:ligatures w14:val="standardContextual"/>
        </w:rPr>
      </w:pPr>
      <w:r>
        <w:t>5.3.2.2</w:t>
      </w:r>
      <w:r>
        <w:rPr>
          <w:rFonts w:asciiTheme="minorHAnsi" w:eastAsiaTheme="minorEastAsia" w:hAnsiTheme="minorHAnsi" w:cstheme="minorBidi"/>
          <w:kern w:val="2"/>
          <w:sz w:val="24"/>
          <w:szCs w:val="24"/>
          <w:lang w:eastAsia="en-GB"/>
          <w14:ligatures w14:val="standardContextual"/>
        </w:rPr>
        <w:tab/>
      </w:r>
      <w:r>
        <w:t>Directly provisioned and triggered POIs</w:t>
      </w:r>
      <w:r>
        <w:tab/>
      </w:r>
      <w:r>
        <w:fldChar w:fldCharType="begin" w:fldLock="1"/>
      </w:r>
      <w:r>
        <w:instrText xml:space="preserve"> PAGEREF _Toc176118125 \h </w:instrText>
      </w:r>
      <w:r>
        <w:fldChar w:fldCharType="separate"/>
      </w:r>
      <w:r>
        <w:t>21</w:t>
      </w:r>
      <w:r>
        <w:fldChar w:fldCharType="end"/>
      </w:r>
    </w:p>
    <w:p w14:paraId="413F9CB8" w14:textId="25E8EFCA" w:rsidR="001668DC" w:rsidRDefault="001668DC">
      <w:pPr>
        <w:pStyle w:val="TOC4"/>
        <w:rPr>
          <w:rFonts w:asciiTheme="minorHAnsi" w:eastAsiaTheme="minorEastAsia" w:hAnsiTheme="minorHAnsi" w:cstheme="minorBidi"/>
          <w:kern w:val="2"/>
          <w:sz w:val="24"/>
          <w:szCs w:val="24"/>
          <w:lang w:eastAsia="en-GB"/>
          <w14:ligatures w14:val="standardContextual"/>
        </w:rPr>
      </w:pPr>
      <w:r>
        <w:t>5.3.2.3</w:t>
      </w:r>
      <w:r>
        <w:rPr>
          <w:rFonts w:asciiTheme="minorHAnsi" w:eastAsiaTheme="minorEastAsia" w:hAnsiTheme="minorHAnsi" w:cstheme="minorBidi"/>
          <w:kern w:val="2"/>
          <w:sz w:val="24"/>
          <w:szCs w:val="24"/>
          <w:lang w:eastAsia="en-GB"/>
          <w14:ligatures w14:val="standardContextual"/>
        </w:rPr>
        <w:tab/>
      </w:r>
      <w:r>
        <w:t>IRI-POIs and CC-POIs</w:t>
      </w:r>
      <w:r>
        <w:tab/>
      </w:r>
      <w:r>
        <w:fldChar w:fldCharType="begin" w:fldLock="1"/>
      </w:r>
      <w:r>
        <w:instrText xml:space="preserve"> PAGEREF _Toc176118126 \h </w:instrText>
      </w:r>
      <w:r>
        <w:fldChar w:fldCharType="separate"/>
      </w:r>
      <w:r>
        <w:t>21</w:t>
      </w:r>
      <w:r>
        <w:fldChar w:fldCharType="end"/>
      </w:r>
    </w:p>
    <w:p w14:paraId="406C1E74" w14:textId="61A16116" w:rsidR="001668DC" w:rsidRDefault="001668DC">
      <w:pPr>
        <w:pStyle w:val="TOC4"/>
        <w:rPr>
          <w:rFonts w:asciiTheme="minorHAnsi" w:eastAsiaTheme="minorEastAsia" w:hAnsiTheme="minorHAnsi" w:cstheme="minorBidi"/>
          <w:kern w:val="2"/>
          <w:sz w:val="24"/>
          <w:szCs w:val="24"/>
          <w:lang w:eastAsia="en-GB"/>
          <w14:ligatures w14:val="standardContextual"/>
        </w:rPr>
      </w:pPr>
      <w:r>
        <w:t>5.3.2.4</w:t>
      </w:r>
      <w:r>
        <w:rPr>
          <w:rFonts w:asciiTheme="minorHAnsi" w:eastAsiaTheme="minorEastAsia" w:hAnsiTheme="minorHAnsi" w:cstheme="minorBidi"/>
          <w:kern w:val="2"/>
          <w:sz w:val="24"/>
          <w:szCs w:val="24"/>
          <w:lang w:eastAsia="en-GB"/>
          <w14:ligatures w14:val="standardContextual"/>
        </w:rPr>
        <w:tab/>
      </w:r>
      <w:r>
        <w:t>Failure handling</w:t>
      </w:r>
      <w:r>
        <w:tab/>
      </w:r>
      <w:r>
        <w:fldChar w:fldCharType="begin" w:fldLock="1"/>
      </w:r>
      <w:r>
        <w:instrText xml:space="preserve"> PAGEREF _Toc176118127 \h </w:instrText>
      </w:r>
      <w:r>
        <w:fldChar w:fldCharType="separate"/>
      </w:r>
      <w:r>
        <w:t>21</w:t>
      </w:r>
      <w:r>
        <w:fldChar w:fldCharType="end"/>
      </w:r>
    </w:p>
    <w:p w14:paraId="0ED9194B" w14:textId="78663D2E" w:rsidR="001668DC" w:rsidRDefault="001668DC">
      <w:pPr>
        <w:pStyle w:val="TOC3"/>
        <w:rPr>
          <w:rFonts w:asciiTheme="minorHAnsi" w:eastAsiaTheme="minorEastAsia" w:hAnsiTheme="minorHAnsi" w:cstheme="minorBidi"/>
          <w:kern w:val="2"/>
          <w:sz w:val="24"/>
          <w:szCs w:val="24"/>
          <w:lang w:eastAsia="en-GB"/>
          <w14:ligatures w14:val="standardContextual"/>
        </w:rPr>
      </w:pPr>
      <w:r>
        <w:t>5.3.3</w:t>
      </w:r>
      <w:r>
        <w:rPr>
          <w:rFonts w:asciiTheme="minorHAnsi" w:eastAsiaTheme="minorEastAsia" w:hAnsiTheme="minorHAnsi" w:cstheme="minorBidi"/>
          <w:kern w:val="2"/>
          <w:sz w:val="24"/>
          <w:szCs w:val="24"/>
          <w:lang w:eastAsia="en-GB"/>
          <w14:ligatures w14:val="standardContextual"/>
        </w:rPr>
        <w:tab/>
      </w:r>
      <w:r>
        <w:t>Triggering Function</w:t>
      </w:r>
      <w:r>
        <w:tab/>
      </w:r>
      <w:r>
        <w:fldChar w:fldCharType="begin" w:fldLock="1"/>
      </w:r>
      <w:r>
        <w:instrText xml:space="preserve"> PAGEREF _Toc176118128 \h </w:instrText>
      </w:r>
      <w:r>
        <w:fldChar w:fldCharType="separate"/>
      </w:r>
      <w:r>
        <w:t>21</w:t>
      </w:r>
      <w:r>
        <w:fldChar w:fldCharType="end"/>
      </w:r>
    </w:p>
    <w:p w14:paraId="39ABFADC" w14:textId="04681506" w:rsidR="001668DC" w:rsidRDefault="001668DC">
      <w:pPr>
        <w:pStyle w:val="TOC3"/>
        <w:rPr>
          <w:rFonts w:asciiTheme="minorHAnsi" w:eastAsiaTheme="minorEastAsia" w:hAnsiTheme="minorHAnsi" w:cstheme="minorBidi"/>
          <w:kern w:val="2"/>
          <w:sz w:val="24"/>
          <w:szCs w:val="24"/>
          <w:lang w:eastAsia="en-GB"/>
          <w14:ligatures w14:val="standardContextual"/>
        </w:rPr>
      </w:pPr>
      <w:r>
        <w:t>5.3.4</w:t>
      </w:r>
      <w:r>
        <w:rPr>
          <w:rFonts w:asciiTheme="minorHAnsi" w:eastAsiaTheme="minorEastAsia" w:hAnsiTheme="minorHAnsi" w:cstheme="minorBidi"/>
          <w:kern w:val="2"/>
          <w:sz w:val="24"/>
          <w:szCs w:val="24"/>
          <w:lang w:eastAsia="en-GB"/>
          <w14:ligatures w14:val="standardContextual"/>
        </w:rPr>
        <w:tab/>
      </w:r>
      <w:r>
        <w:t>Mediation and Delivery Function (MDF)</w:t>
      </w:r>
      <w:r>
        <w:tab/>
      </w:r>
      <w:r>
        <w:fldChar w:fldCharType="begin" w:fldLock="1"/>
      </w:r>
      <w:r>
        <w:instrText xml:space="preserve"> PAGEREF _Toc176118129 \h </w:instrText>
      </w:r>
      <w:r>
        <w:fldChar w:fldCharType="separate"/>
      </w:r>
      <w:r>
        <w:t>22</w:t>
      </w:r>
      <w:r>
        <w:fldChar w:fldCharType="end"/>
      </w:r>
    </w:p>
    <w:p w14:paraId="15C38EA2" w14:textId="0295F8E1" w:rsidR="001668DC" w:rsidRDefault="001668DC">
      <w:pPr>
        <w:pStyle w:val="TOC3"/>
        <w:rPr>
          <w:rFonts w:asciiTheme="minorHAnsi" w:eastAsiaTheme="minorEastAsia" w:hAnsiTheme="minorHAnsi" w:cstheme="minorBidi"/>
          <w:kern w:val="2"/>
          <w:sz w:val="24"/>
          <w:szCs w:val="24"/>
          <w:lang w:eastAsia="en-GB"/>
          <w14:ligatures w14:val="standardContextual"/>
        </w:rPr>
      </w:pPr>
      <w:r>
        <w:t>5.3.5</w:t>
      </w:r>
      <w:r>
        <w:rPr>
          <w:rFonts w:asciiTheme="minorHAnsi" w:eastAsiaTheme="minorEastAsia" w:hAnsiTheme="minorHAnsi" w:cstheme="minorBidi"/>
          <w:kern w:val="2"/>
          <w:sz w:val="24"/>
          <w:szCs w:val="24"/>
          <w:lang w:eastAsia="en-GB"/>
          <w14:ligatures w14:val="standardContextual"/>
        </w:rPr>
        <w:tab/>
      </w:r>
      <w:r>
        <w:t>Administration Function (ADMF)</w:t>
      </w:r>
      <w:r>
        <w:tab/>
      </w:r>
      <w:r>
        <w:fldChar w:fldCharType="begin" w:fldLock="1"/>
      </w:r>
      <w:r>
        <w:instrText xml:space="preserve"> PAGEREF _Toc176118130 \h </w:instrText>
      </w:r>
      <w:r>
        <w:fldChar w:fldCharType="separate"/>
      </w:r>
      <w:r>
        <w:t>22</w:t>
      </w:r>
      <w:r>
        <w:fldChar w:fldCharType="end"/>
      </w:r>
    </w:p>
    <w:p w14:paraId="0A43A5FC" w14:textId="1A0D4061" w:rsidR="001668DC" w:rsidRDefault="001668DC">
      <w:pPr>
        <w:pStyle w:val="TOC4"/>
        <w:rPr>
          <w:rFonts w:asciiTheme="minorHAnsi" w:eastAsiaTheme="minorEastAsia" w:hAnsiTheme="minorHAnsi" w:cstheme="minorBidi"/>
          <w:kern w:val="2"/>
          <w:sz w:val="24"/>
          <w:szCs w:val="24"/>
          <w:lang w:eastAsia="en-GB"/>
          <w14:ligatures w14:val="standardContextual"/>
        </w:rPr>
      </w:pPr>
      <w:r>
        <w:t>5.3.5.1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_Toc176118131 \h </w:instrText>
      </w:r>
      <w:r>
        <w:fldChar w:fldCharType="separate"/>
      </w:r>
      <w:r>
        <w:t>22</w:t>
      </w:r>
      <w:r>
        <w:fldChar w:fldCharType="end"/>
      </w:r>
    </w:p>
    <w:p w14:paraId="604372D0" w14:textId="29735252" w:rsidR="001668DC" w:rsidRDefault="001668DC">
      <w:pPr>
        <w:pStyle w:val="TOC4"/>
        <w:rPr>
          <w:rFonts w:asciiTheme="minorHAnsi" w:eastAsiaTheme="minorEastAsia" w:hAnsiTheme="minorHAnsi" w:cstheme="minorBidi"/>
          <w:kern w:val="2"/>
          <w:sz w:val="24"/>
          <w:szCs w:val="24"/>
          <w:lang w:eastAsia="en-GB"/>
          <w14:ligatures w14:val="standardContextual"/>
        </w:rPr>
      </w:pPr>
      <w:r>
        <w:t>5.3.5.2</w:t>
      </w:r>
      <w:r>
        <w:rPr>
          <w:rFonts w:asciiTheme="minorHAnsi" w:eastAsiaTheme="minorEastAsia" w:hAnsiTheme="minorHAnsi" w:cstheme="minorBidi"/>
          <w:kern w:val="2"/>
          <w:sz w:val="24"/>
          <w:szCs w:val="24"/>
          <w:lang w:eastAsia="en-GB"/>
          <w14:ligatures w14:val="standardContextual"/>
        </w:rPr>
        <w:tab/>
      </w:r>
      <w:r>
        <w:t>LICF</w:t>
      </w:r>
      <w:r>
        <w:tab/>
      </w:r>
      <w:r>
        <w:fldChar w:fldCharType="begin" w:fldLock="1"/>
      </w:r>
      <w:r>
        <w:instrText xml:space="preserve"> PAGEREF _Toc176118132 \h </w:instrText>
      </w:r>
      <w:r>
        <w:fldChar w:fldCharType="separate"/>
      </w:r>
      <w:r>
        <w:t>23</w:t>
      </w:r>
      <w:r>
        <w:fldChar w:fldCharType="end"/>
      </w:r>
    </w:p>
    <w:p w14:paraId="16986D3B" w14:textId="288CABDF" w:rsidR="001668DC" w:rsidRDefault="001668DC">
      <w:pPr>
        <w:pStyle w:val="TOC4"/>
        <w:rPr>
          <w:rFonts w:asciiTheme="minorHAnsi" w:eastAsiaTheme="minorEastAsia" w:hAnsiTheme="minorHAnsi" w:cstheme="minorBidi"/>
          <w:kern w:val="2"/>
          <w:sz w:val="24"/>
          <w:szCs w:val="24"/>
          <w:lang w:eastAsia="en-GB"/>
          <w14:ligatures w14:val="standardContextual"/>
        </w:rPr>
      </w:pPr>
      <w:r>
        <w:t>5.3.5.3</w:t>
      </w:r>
      <w:r>
        <w:rPr>
          <w:rFonts w:asciiTheme="minorHAnsi" w:eastAsiaTheme="minorEastAsia" w:hAnsiTheme="minorHAnsi" w:cstheme="minorBidi"/>
          <w:kern w:val="2"/>
          <w:sz w:val="24"/>
          <w:szCs w:val="24"/>
          <w:lang w:eastAsia="en-GB"/>
          <w14:ligatures w14:val="standardContextual"/>
        </w:rPr>
        <w:tab/>
      </w:r>
      <w:r>
        <w:t>LIPF</w:t>
      </w:r>
      <w:r>
        <w:tab/>
      </w:r>
      <w:r>
        <w:fldChar w:fldCharType="begin" w:fldLock="1"/>
      </w:r>
      <w:r>
        <w:instrText xml:space="preserve"> PAGEREF _Toc176118133 \h </w:instrText>
      </w:r>
      <w:r>
        <w:fldChar w:fldCharType="separate"/>
      </w:r>
      <w:r>
        <w:t>24</w:t>
      </w:r>
      <w:r>
        <w:fldChar w:fldCharType="end"/>
      </w:r>
    </w:p>
    <w:p w14:paraId="70A337D6" w14:textId="4734C0F6" w:rsidR="001668DC" w:rsidRDefault="001668DC">
      <w:pPr>
        <w:pStyle w:val="TOC4"/>
        <w:rPr>
          <w:rFonts w:asciiTheme="minorHAnsi" w:eastAsiaTheme="minorEastAsia" w:hAnsiTheme="minorHAnsi" w:cstheme="minorBidi"/>
          <w:kern w:val="2"/>
          <w:sz w:val="24"/>
          <w:szCs w:val="24"/>
          <w:lang w:eastAsia="en-GB"/>
          <w14:ligatures w14:val="standardContextual"/>
        </w:rPr>
      </w:pPr>
      <w:r>
        <w:t>5.3.5.4</w:t>
      </w:r>
      <w:r>
        <w:rPr>
          <w:rFonts w:asciiTheme="minorHAnsi" w:eastAsiaTheme="minorEastAsia" w:hAnsiTheme="minorHAnsi" w:cstheme="minorBidi"/>
          <w:kern w:val="2"/>
          <w:sz w:val="24"/>
          <w:szCs w:val="24"/>
          <w:lang w:eastAsia="en-GB"/>
          <w14:ligatures w14:val="standardContextual"/>
        </w:rPr>
        <w:tab/>
      </w:r>
      <w:r>
        <w:t>IQF</w:t>
      </w:r>
      <w:r>
        <w:tab/>
      </w:r>
      <w:r>
        <w:fldChar w:fldCharType="begin" w:fldLock="1"/>
      </w:r>
      <w:r>
        <w:instrText xml:space="preserve"> PAGEREF _Toc176118134 \h </w:instrText>
      </w:r>
      <w:r>
        <w:fldChar w:fldCharType="separate"/>
      </w:r>
      <w:r>
        <w:t>24</w:t>
      </w:r>
      <w:r>
        <w:fldChar w:fldCharType="end"/>
      </w:r>
    </w:p>
    <w:p w14:paraId="40A210EA" w14:textId="1F31750D" w:rsidR="001668DC" w:rsidRDefault="001668DC">
      <w:pPr>
        <w:pStyle w:val="TOC4"/>
        <w:rPr>
          <w:rFonts w:asciiTheme="minorHAnsi" w:eastAsiaTheme="minorEastAsia" w:hAnsiTheme="minorHAnsi" w:cstheme="minorBidi"/>
          <w:kern w:val="2"/>
          <w:sz w:val="24"/>
          <w:szCs w:val="24"/>
          <w:lang w:eastAsia="en-GB"/>
          <w14:ligatures w14:val="standardContextual"/>
        </w:rPr>
      </w:pPr>
      <w:r>
        <w:t>5.3.5.5</w:t>
      </w:r>
      <w:r>
        <w:rPr>
          <w:rFonts w:asciiTheme="minorHAnsi" w:eastAsiaTheme="minorEastAsia" w:hAnsiTheme="minorHAnsi" w:cstheme="minorBidi"/>
          <w:kern w:val="2"/>
          <w:sz w:val="24"/>
          <w:szCs w:val="24"/>
          <w:lang w:eastAsia="en-GB"/>
          <w14:ligatures w14:val="standardContextual"/>
        </w:rPr>
        <w:tab/>
      </w:r>
      <w:r>
        <w:t>LI Function Selection</w:t>
      </w:r>
      <w:r>
        <w:tab/>
      </w:r>
      <w:r>
        <w:fldChar w:fldCharType="begin" w:fldLock="1"/>
      </w:r>
      <w:r>
        <w:instrText xml:space="preserve"> PAGEREF _Toc176118135 \h </w:instrText>
      </w:r>
      <w:r>
        <w:fldChar w:fldCharType="separate"/>
      </w:r>
      <w:r>
        <w:t>24</w:t>
      </w:r>
      <w:r>
        <w:fldChar w:fldCharType="end"/>
      </w:r>
    </w:p>
    <w:p w14:paraId="246FCABC" w14:textId="0E68F894" w:rsidR="001668DC" w:rsidRDefault="001668DC">
      <w:pPr>
        <w:pStyle w:val="TOC4"/>
        <w:rPr>
          <w:rFonts w:asciiTheme="minorHAnsi" w:eastAsiaTheme="minorEastAsia" w:hAnsiTheme="minorHAnsi" w:cstheme="minorBidi"/>
          <w:kern w:val="2"/>
          <w:sz w:val="24"/>
          <w:szCs w:val="24"/>
          <w:lang w:eastAsia="en-GB"/>
          <w14:ligatures w14:val="standardContextual"/>
        </w:rPr>
      </w:pPr>
      <w:r>
        <w:t>5.3.5.6</w:t>
      </w:r>
      <w:r>
        <w:rPr>
          <w:rFonts w:asciiTheme="minorHAnsi" w:eastAsiaTheme="minorEastAsia" w:hAnsiTheme="minorHAnsi" w:cstheme="minorBidi"/>
          <w:kern w:val="2"/>
          <w:sz w:val="24"/>
          <w:szCs w:val="24"/>
          <w:lang w:eastAsia="en-GB"/>
          <w14:ligatures w14:val="standardContextual"/>
        </w:rPr>
        <w:tab/>
      </w:r>
      <w:r>
        <w:t>LAF</w:t>
      </w:r>
      <w:r>
        <w:tab/>
      </w:r>
      <w:r>
        <w:fldChar w:fldCharType="begin" w:fldLock="1"/>
      </w:r>
      <w:r>
        <w:instrText xml:space="preserve"> PAGEREF _Toc176118136 \h </w:instrText>
      </w:r>
      <w:r>
        <w:fldChar w:fldCharType="separate"/>
      </w:r>
      <w:r>
        <w:t>24</w:t>
      </w:r>
      <w:r>
        <w:fldChar w:fldCharType="end"/>
      </w:r>
    </w:p>
    <w:p w14:paraId="6FC14D16" w14:textId="00B2DBDF" w:rsidR="001668DC" w:rsidRDefault="001668DC">
      <w:pPr>
        <w:pStyle w:val="TOC3"/>
        <w:rPr>
          <w:rFonts w:asciiTheme="minorHAnsi" w:eastAsiaTheme="minorEastAsia" w:hAnsiTheme="minorHAnsi" w:cstheme="minorBidi"/>
          <w:kern w:val="2"/>
          <w:sz w:val="24"/>
          <w:szCs w:val="24"/>
          <w:lang w:eastAsia="en-GB"/>
          <w14:ligatures w14:val="standardContextual"/>
        </w:rPr>
      </w:pPr>
      <w:r>
        <w:t>5.3.6</w:t>
      </w:r>
      <w:r>
        <w:rPr>
          <w:rFonts w:asciiTheme="minorHAnsi" w:eastAsiaTheme="minorEastAsia" w:hAnsiTheme="minorHAnsi" w:cstheme="minorBidi"/>
          <w:kern w:val="2"/>
          <w:sz w:val="24"/>
          <w:szCs w:val="24"/>
          <w:lang w:eastAsia="en-GB"/>
          <w14:ligatures w14:val="standardContextual"/>
        </w:rPr>
        <w:tab/>
      </w:r>
      <w:r>
        <w:t>System Information Retrieval Function (SIRF)</w:t>
      </w:r>
      <w:r>
        <w:tab/>
      </w:r>
      <w:r>
        <w:fldChar w:fldCharType="begin" w:fldLock="1"/>
      </w:r>
      <w:r>
        <w:instrText xml:space="preserve"> PAGEREF _Toc176118137 \h </w:instrText>
      </w:r>
      <w:r>
        <w:fldChar w:fldCharType="separate"/>
      </w:r>
      <w:r>
        <w:t>25</w:t>
      </w:r>
      <w:r>
        <w:fldChar w:fldCharType="end"/>
      </w:r>
    </w:p>
    <w:p w14:paraId="65B72712" w14:textId="19744955" w:rsidR="001668DC" w:rsidRDefault="001668DC">
      <w:pPr>
        <w:pStyle w:val="TOC3"/>
        <w:rPr>
          <w:rFonts w:asciiTheme="minorHAnsi" w:eastAsiaTheme="minorEastAsia" w:hAnsiTheme="minorHAnsi" w:cstheme="minorBidi"/>
          <w:kern w:val="2"/>
          <w:sz w:val="24"/>
          <w:szCs w:val="24"/>
          <w:lang w:eastAsia="en-GB"/>
          <w14:ligatures w14:val="standardContextual"/>
        </w:rPr>
      </w:pPr>
      <w:r>
        <w:t>5.3.7</w:t>
      </w:r>
      <w:r>
        <w:rPr>
          <w:rFonts w:asciiTheme="minorHAnsi" w:eastAsiaTheme="minorEastAsia" w:hAnsiTheme="minorHAnsi" w:cstheme="minorBidi"/>
          <w:kern w:val="2"/>
          <w:sz w:val="24"/>
          <w:szCs w:val="24"/>
          <w:lang w:eastAsia="en-GB"/>
          <w14:ligatures w14:val="standardContextual"/>
        </w:rPr>
        <w:tab/>
      </w:r>
      <w:r>
        <w:t>LEMF – Law Enforcement Monitoring Facility</w:t>
      </w:r>
      <w:r>
        <w:tab/>
      </w:r>
      <w:r>
        <w:fldChar w:fldCharType="begin" w:fldLock="1"/>
      </w:r>
      <w:r>
        <w:instrText xml:space="preserve"> PAGEREF _Toc176118138 \h </w:instrText>
      </w:r>
      <w:r>
        <w:fldChar w:fldCharType="separate"/>
      </w:r>
      <w:r>
        <w:t>25</w:t>
      </w:r>
      <w:r>
        <w:fldChar w:fldCharType="end"/>
      </w:r>
    </w:p>
    <w:p w14:paraId="3E62D4E6" w14:textId="5729F535" w:rsidR="001668DC" w:rsidRDefault="001668DC">
      <w:pPr>
        <w:pStyle w:val="TOC3"/>
        <w:rPr>
          <w:rFonts w:asciiTheme="minorHAnsi" w:eastAsiaTheme="minorEastAsia" w:hAnsiTheme="minorHAnsi" w:cstheme="minorBidi"/>
          <w:kern w:val="2"/>
          <w:sz w:val="24"/>
          <w:szCs w:val="24"/>
          <w:lang w:eastAsia="en-GB"/>
          <w14:ligatures w14:val="standardContextual"/>
        </w:rPr>
      </w:pPr>
      <w:r>
        <w:t>5.3.8</w:t>
      </w:r>
      <w:r>
        <w:rPr>
          <w:rFonts w:asciiTheme="minorHAnsi" w:eastAsiaTheme="minorEastAsia" w:hAnsiTheme="minorHAnsi" w:cstheme="minorBidi"/>
          <w:kern w:val="2"/>
          <w:sz w:val="24"/>
          <w:szCs w:val="24"/>
          <w:lang w:eastAsia="en-GB"/>
          <w14:ligatures w14:val="standardContextual"/>
        </w:rPr>
        <w:tab/>
      </w:r>
      <w:r>
        <w:t>LARF</w:t>
      </w:r>
      <w:r>
        <w:tab/>
      </w:r>
      <w:r>
        <w:fldChar w:fldCharType="begin" w:fldLock="1"/>
      </w:r>
      <w:r>
        <w:instrText xml:space="preserve"> PAGEREF _Toc176118139 \h </w:instrText>
      </w:r>
      <w:r>
        <w:fldChar w:fldCharType="separate"/>
      </w:r>
      <w:r>
        <w:t>25</w:t>
      </w:r>
      <w:r>
        <w:fldChar w:fldCharType="end"/>
      </w:r>
    </w:p>
    <w:p w14:paraId="708E62F4" w14:textId="2301BF20" w:rsidR="001668DC" w:rsidRDefault="001668DC">
      <w:pPr>
        <w:pStyle w:val="TOC2"/>
        <w:rPr>
          <w:rFonts w:asciiTheme="minorHAnsi" w:eastAsiaTheme="minorEastAsia" w:hAnsiTheme="minorHAnsi" w:cstheme="minorBidi"/>
          <w:kern w:val="2"/>
          <w:sz w:val="24"/>
          <w:szCs w:val="24"/>
          <w:lang w:eastAsia="en-GB"/>
          <w14:ligatures w14:val="standardContextual"/>
        </w:rPr>
      </w:pPr>
      <w:r>
        <w:t>5.4</w:t>
      </w:r>
      <w:r>
        <w:rPr>
          <w:rFonts w:asciiTheme="minorHAnsi" w:eastAsiaTheme="minorEastAsia" w:hAnsiTheme="minorHAnsi" w:cstheme="minorBidi"/>
          <w:kern w:val="2"/>
          <w:sz w:val="24"/>
          <w:szCs w:val="24"/>
          <w:lang w:eastAsia="en-GB"/>
          <w14:ligatures w14:val="standardContextual"/>
        </w:rPr>
        <w:tab/>
      </w:r>
      <w:r>
        <w:t>LI interfaces</w:t>
      </w:r>
      <w:r>
        <w:tab/>
      </w:r>
      <w:r>
        <w:fldChar w:fldCharType="begin" w:fldLock="1"/>
      </w:r>
      <w:r>
        <w:instrText xml:space="preserve"> PAGEREF _Toc176118140 \h </w:instrText>
      </w:r>
      <w:r>
        <w:fldChar w:fldCharType="separate"/>
      </w:r>
      <w:r>
        <w:t>25</w:t>
      </w:r>
      <w:r>
        <w:fldChar w:fldCharType="end"/>
      </w:r>
    </w:p>
    <w:p w14:paraId="21771DF5" w14:textId="7DE4C8B7" w:rsidR="001668DC" w:rsidRDefault="001668DC">
      <w:pPr>
        <w:pStyle w:val="TOC3"/>
        <w:rPr>
          <w:rFonts w:asciiTheme="minorHAnsi" w:eastAsiaTheme="minorEastAsia" w:hAnsiTheme="minorHAnsi" w:cstheme="minorBidi"/>
          <w:kern w:val="2"/>
          <w:sz w:val="24"/>
          <w:szCs w:val="24"/>
          <w:lang w:eastAsia="en-GB"/>
          <w14:ligatures w14:val="standardContextual"/>
        </w:rPr>
      </w:pPr>
      <w:r>
        <w:t>5.4.1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_Toc176118141 \h </w:instrText>
      </w:r>
      <w:r>
        <w:fldChar w:fldCharType="separate"/>
      </w:r>
      <w:r>
        <w:t>25</w:t>
      </w:r>
      <w:r>
        <w:fldChar w:fldCharType="end"/>
      </w:r>
    </w:p>
    <w:p w14:paraId="71C50875" w14:textId="0E01C137" w:rsidR="001668DC" w:rsidRDefault="001668DC">
      <w:pPr>
        <w:pStyle w:val="TOC3"/>
        <w:rPr>
          <w:rFonts w:asciiTheme="minorHAnsi" w:eastAsiaTheme="minorEastAsia" w:hAnsiTheme="minorHAnsi" w:cstheme="minorBidi"/>
          <w:kern w:val="2"/>
          <w:sz w:val="24"/>
          <w:szCs w:val="24"/>
          <w:lang w:eastAsia="en-GB"/>
          <w14:ligatures w14:val="standardContextual"/>
        </w:rPr>
      </w:pPr>
      <w:r>
        <w:t>5.4.2</w:t>
      </w:r>
      <w:r>
        <w:rPr>
          <w:rFonts w:asciiTheme="minorHAnsi" w:eastAsiaTheme="minorEastAsia" w:hAnsiTheme="minorHAnsi" w:cstheme="minorBidi"/>
          <w:kern w:val="2"/>
          <w:sz w:val="24"/>
          <w:szCs w:val="24"/>
          <w:lang w:eastAsia="en-GB"/>
          <w14:ligatures w14:val="standardContextual"/>
        </w:rPr>
        <w:tab/>
      </w:r>
      <w:r>
        <w:t>Interface LI_SI</w:t>
      </w:r>
      <w:r>
        <w:tab/>
      </w:r>
      <w:r>
        <w:fldChar w:fldCharType="begin" w:fldLock="1"/>
      </w:r>
      <w:r>
        <w:instrText xml:space="preserve"> PAGEREF _Toc176118142 \h </w:instrText>
      </w:r>
      <w:r>
        <w:fldChar w:fldCharType="separate"/>
      </w:r>
      <w:r>
        <w:t>27</w:t>
      </w:r>
      <w:r>
        <w:fldChar w:fldCharType="end"/>
      </w:r>
    </w:p>
    <w:p w14:paraId="2EE26325" w14:textId="26F1B2F3" w:rsidR="001668DC" w:rsidRDefault="001668DC">
      <w:pPr>
        <w:pStyle w:val="TOC3"/>
        <w:rPr>
          <w:rFonts w:asciiTheme="minorHAnsi" w:eastAsiaTheme="minorEastAsia" w:hAnsiTheme="minorHAnsi" w:cstheme="minorBidi"/>
          <w:kern w:val="2"/>
          <w:sz w:val="24"/>
          <w:szCs w:val="24"/>
          <w:lang w:eastAsia="en-GB"/>
          <w14:ligatures w14:val="standardContextual"/>
        </w:rPr>
      </w:pPr>
      <w:r>
        <w:t>5.4.3</w:t>
      </w:r>
      <w:r>
        <w:rPr>
          <w:rFonts w:asciiTheme="minorHAnsi" w:eastAsiaTheme="minorEastAsia" w:hAnsiTheme="minorHAnsi" w:cstheme="minorBidi"/>
          <w:kern w:val="2"/>
          <w:sz w:val="24"/>
          <w:szCs w:val="24"/>
          <w:lang w:eastAsia="en-GB"/>
          <w14:ligatures w14:val="standardContextual"/>
        </w:rPr>
        <w:tab/>
      </w:r>
      <w:r>
        <w:t>Interface LI_HI1</w:t>
      </w:r>
      <w:r>
        <w:tab/>
      </w:r>
      <w:r>
        <w:fldChar w:fldCharType="begin" w:fldLock="1"/>
      </w:r>
      <w:r>
        <w:instrText xml:space="preserve"> PAGEREF _Toc176118143 \h </w:instrText>
      </w:r>
      <w:r>
        <w:fldChar w:fldCharType="separate"/>
      </w:r>
      <w:r>
        <w:t>27</w:t>
      </w:r>
      <w:r>
        <w:fldChar w:fldCharType="end"/>
      </w:r>
    </w:p>
    <w:p w14:paraId="3E0258FC" w14:textId="4EFC9258" w:rsidR="001668DC" w:rsidRDefault="001668DC">
      <w:pPr>
        <w:pStyle w:val="TOC3"/>
        <w:rPr>
          <w:rFonts w:asciiTheme="minorHAnsi" w:eastAsiaTheme="minorEastAsia" w:hAnsiTheme="minorHAnsi" w:cstheme="minorBidi"/>
          <w:kern w:val="2"/>
          <w:sz w:val="24"/>
          <w:szCs w:val="24"/>
          <w:lang w:eastAsia="en-GB"/>
          <w14:ligatures w14:val="standardContextual"/>
        </w:rPr>
      </w:pPr>
      <w:r>
        <w:t>5.4.4</w:t>
      </w:r>
      <w:r>
        <w:rPr>
          <w:rFonts w:asciiTheme="minorHAnsi" w:eastAsiaTheme="minorEastAsia" w:hAnsiTheme="minorHAnsi" w:cstheme="minorBidi"/>
          <w:kern w:val="2"/>
          <w:sz w:val="24"/>
          <w:szCs w:val="24"/>
          <w:lang w:eastAsia="en-GB"/>
          <w14:ligatures w14:val="standardContextual"/>
        </w:rPr>
        <w:tab/>
      </w:r>
      <w:r>
        <w:t>Interface LI_X1</w:t>
      </w:r>
      <w:r>
        <w:tab/>
      </w:r>
      <w:r>
        <w:fldChar w:fldCharType="begin" w:fldLock="1"/>
      </w:r>
      <w:r>
        <w:instrText xml:space="preserve"> PAGEREF _Toc176118144 \h </w:instrText>
      </w:r>
      <w:r>
        <w:fldChar w:fldCharType="separate"/>
      </w:r>
      <w:r>
        <w:t>28</w:t>
      </w:r>
      <w:r>
        <w:fldChar w:fldCharType="end"/>
      </w:r>
    </w:p>
    <w:p w14:paraId="7B1C8D84" w14:textId="7711F1F9" w:rsidR="001668DC" w:rsidRDefault="001668DC">
      <w:pPr>
        <w:pStyle w:val="TOC4"/>
        <w:rPr>
          <w:rFonts w:asciiTheme="minorHAnsi" w:eastAsiaTheme="minorEastAsia" w:hAnsiTheme="minorHAnsi" w:cstheme="minorBidi"/>
          <w:kern w:val="2"/>
          <w:sz w:val="24"/>
          <w:szCs w:val="24"/>
          <w:lang w:eastAsia="en-GB"/>
          <w14:ligatures w14:val="standardContextual"/>
        </w:rPr>
      </w:pPr>
      <w:r>
        <w:t>5.4.4.1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_Toc176118145 \h </w:instrText>
      </w:r>
      <w:r>
        <w:fldChar w:fldCharType="separate"/>
      </w:r>
      <w:r>
        <w:t>28</w:t>
      </w:r>
      <w:r>
        <w:fldChar w:fldCharType="end"/>
      </w:r>
    </w:p>
    <w:p w14:paraId="116DF638" w14:textId="3613FD54" w:rsidR="001668DC" w:rsidRDefault="001668DC">
      <w:pPr>
        <w:pStyle w:val="TOC4"/>
        <w:rPr>
          <w:rFonts w:asciiTheme="minorHAnsi" w:eastAsiaTheme="minorEastAsia" w:hAnsiTheme="minorHAnsi" w:cstheme="minorBidi"/>
          <w:kern w:val="2"/>
          <w:sz w:val="24"/>
          <w:szCs w:val="24"/>
          <w:lang w:eastAsia="en-GB"/>
          <w14:ligatures w14:val="standardContextual"/>
        </w:rPr>
      </w:pPr>
      <w:r>
        <w:t>5.4.4.2</w:t>
      </w:r>
      <w:r>
        <w:rPr>
          <w:rFonts w:asciiTheme="minorHAnsi" w:eastAsiaTheme="minorEastAsia" w:hAnsiTheme="minorHAnsi" w:cstheme="minorBidi"/>
          <w:kern w:val="2"/>
          <w:sz w:val="24"/>
          <w:szCs w:val="24"/>
          <w:lang w:eastAsia="en-GB"/>
          <w14:ligatures w14:val="standardContextual"/>
        </w:rPr>
        <w:tab/>
      </w:r>
      <w:r>
        <w:t>LIPF and POI</w:t>
      </w:r>
      <w:r>
        <w:tab/>
      </w:r>
      <w:r>
        <w:fldChar w:fldCharType="begin" w:fldLock="1"/>
      </w:r>
      <w:r>
        <w:instrText xml:space="preserve"> PAGEREF _Toc176118146 \h </w:instrText>
      </w:r>
      <w:r>
        <w:fldChar w:fldCharType="separate"/>
      </w:r>
      <w:r>
        <w:t>28</w:t>
      </w:r>
      <w:r>
        <w:fldChar w:fldCharType="end"/>
      </w:r>
    </w:p>
    <w:p w14:paraId="428B8029" w14:textId="6BCB8BE2" w:rsidR="001668DC" w:rsidRDefault="001668DC">
      <w:pPr>
        <w:pStyle w:val="TOC4"/>
        <w:rPr>
          <w:rFonts w:asciiTheme="minorHAnsi" w:eastAsiaTheme="minorEastAsia" w:hAnsiTheme="minorHAnsi" w:cstheme="minorBidi"/>
          <w:kern w:val="2"/>
          <w:sz w:val="24"/>
          <w:szCs w:val="24"/>
          <w:lang w:eastAsia="en-GB"/>
          <w14:ligatures w14:val="standardContextual"/>
        </w:rPr>
      </w:pPr>
      <w:r>
        <w:t>5.4.4.3</w:t>
      </w:r>
      <w:r>
        <w:rPr>
          <w:rFonts w:asciiTheme="minorHAnsi" w:eastAsiaTheme="minorEastAsia" w:hAnsiTheme="minorHAnsi" w:cstheme="minorBidi"/>
          <w:kern w:val="2"/>
          <w:sz w:val="24"/>
          <w:szCs w:val="24"/>
          <w:lang w:eastAsia="en-GB"/>
          <w14:ligatures w14:val="standardContextual"/>
        </w:rPr>
        <w:tab/>
      </w:r>
      <w:r>
        <w:t>LIPF and TF</w:t>
      </w:r>
      <w:r>
        <w:tab/>
      </w:r>
      <w:r>
        <w:fldChar w:fldCharType="begin" w:fldLock="1"/>
      </w:r>
      <w:r>
        <w:instrText xml:space="preserve"> PAGEREF _Toc176118147 \h </w:instrText>
      </w:r>
      <w:r>
        <w:fldChar w:fldCharType="separate"/>
      </w:r>
      <w:r>
        <w:t>28</w:t>
      </w:r>
      <w:r>
        <w:fldChar w:fldCharType="end"/>
      </w:r>
    </w:p>
    <w:p w14:paraId="7CC0791C" w14:textId="33628DF4" w:rsidR="001668DC" w:rsidRDefault="001668DC">
      <w:pPr>
        <w:pStyle w:val="TOC4"/>
        <w:rPr>
          <w:rFonts w:asciiTheme="minorHAnsi" w:eastAsiaTheme="minorEastAsia" w:hAnsiTheme="minorHAnsi" w:cstheme="minorBidi"/>
          <w:kern w:val="2"/>
          <w:sz w:val="24"/>
          <w:szCs w:val="24"/>
          <w:lang w:eastAsia="en-GB"/>
          <w14:ligatures w14:val="standardContextual"/>
        </w:rPr>
      </w:pPr>
      <w:r>
        <w:t>5.4.4.4</w:t>
      </w:r>
      <w:r>
        <w:rPr>
          <w:rFonts w:asciiTheme="minorHAnsi" w:eastAsiaTheme="minorEastAsia" w:hAnsiTheme="minorHAnsi" w:cstheme="minorBidi"/>
          <w:kern w:val="2"/>
          <w:sz w:val="24"/>
          <w:szCs w:val="24"/>
          <w:lang w:eastAsia="en-GB"/>
          <w14:ligatures w14:val="standardContextual"/>
        </w:rPr>
        <w:tab/>
      </w:r>
      <w:r>
        <w:t>LIPF and MDF2/MDF3</w:t>
      </w:r>
      <w:r>
        <w:tab/>
      </w:r>
      <w:r>
        <w:fldChar w:fldCharType="begin" w:fldLock="1"/>
      </w:r>
      <w:r>
        <w:instrText xml:space="preserve"> PAGEREF _Toc176118148 \h </w:instrText>
      </w:r>
      <w:r>
        <w:fldChar w:fldCharType="separate"/>
      </w:r>
      <w:r>
        <w:t>29</w:t>
      </w:r>
      <w:r>
        <w:fldChar w:fldCharType="end"/>
      </w:r>
    </w:p>
    <w:p w14:paraId="7EF32DAA" w14:textId="4E34A60C" w:rsidR="001668DC" w:rsidRDefault="001668DC">
      <w:pPr>
        <w:pStyle w:val="TOC3"/>
        <w:rPr>
          <w:rFonts w:asciiTheme="minorHAnsi" w:eastAsiaTheme="minorEastAsia" w:hAnsiTheme="minorHAnsi" w:cstheme="minorBidi"/>
          <w:kern w:val="2"/>
          <w:sz w:val="24"/>
          <w:szCs w:val="24"/>
          <w:lang w:eastAsia="en-GB"/>
          <w14:ligatures w14:val="standardContextual"/>
        </w:rPr>
      </w:pPr>
      <w:r>
        <w:t>5.4.5</w:t>
      </w:r>
      <w:r>
        <w:rPr>
          <w:rFonts w:asciiTheme="minorHAnsi" w:eastAsiaTheme="minorEastAsia" w:hAnsiTheme="minorHAnsi" w:cstheme="minorBidi"/>
          <w:kern w:val="2"/>
          <w:sz w:val="24"/>
          <w:szCs w:val="24"/>
          <w:lang w:eastAsia="en-GB"/>
          <w14:ligatures w14:val="standardContextual"/>
        </w:rPr>
        <w:tab/>
      </w:r>
      <w:r>
        <w:t>Interface LI_X2</w:t>
      </w:r>
      <w:r>
        <w:tab/>
      </w:r>
      <w:r>
        <w:fldChar w:fldCharType="begin" w:fldLock="1"/>
      </w:r>
      <w:r>
        <w:instrText xml:space="preserve"> PAGEREF _Toc176118149 \h </w:instrText>
      </w:r>
      <w:r>
        <w:fldChar w:fldCharType="separate"/>
      </w:r>
      <w:r>
        <w:t>29</w:t>
      </w:r>
      <w:r>
        <w:fldChar w:fldCharType="end"/>
      </w:r>
    </w:p>
    <w:p w14:paraId="522BD4C2" w14:textId="2536D3EE" w:rsidR="001668DC" w:rsidRDefault="001668DC">
      <w:pPr>
        <w:pStyle w:val="TOC3"/>
        <w:rPr>
          <w:rFonts w:asciiTheme="minorHAnsi" w:eastAsiaTheme="minorEastAsia" w:hAnsiTheme="minorHAnsi" w:cstheme="minorBidi"/>
          <w:kern w:val="2"/>
          <w:sz w:val="24"/>
          <w:szCs w:val="24"/>
          <w:lang w:eastAsia="en-GB"/>
          <w14:ligatures w14:val="standardContextual"/>
        </w:rPr>
      </w:pPr>
      <w:r>
        <w:t>5.4.6</w:t>
      </w:r>
      <w:r>
        <w:rPr>
          <w:rFonts w:asciiTheme="minorHAnsi" w:eastAsiaTheme="minorEastAsia" w:hAnsiTheme="minorHAnsi" w:cstheme="minorBidi"/>
          <w:kern w:val="2"/>
          <w:sz w:val="24"/>
          <w:szCs w:val="24"/>
          <w:lang w:eastAsia="en-GB"/>
          <w14:ligatures w14:val="standardContextual"/>
        </w:rPr>
        <w:tab/>
      </w:r>
      <w:r>
        <w:t>Interface LI_X3</w:t>
      </w:r>
      <w:r>
        <w:tab/>
      </w:r>
      <w:r>
        <w:fldChar w:fldCharType="begin" w:fldLock="1"/>
      </w:r>
      <w:r>
        <w:instrText xml:space="preserve"> PAGEREF _Toc176118150 \h </w:instrText>
      </w:r>
      <w:r>
        <w:fldChar w:fldCharType="separate"/>
      </w:r>
      <w:r>
        <w:t>29</w:t>
      </w:r>
      <w:r>
        <w:fldChar w:fldCharType="end"/>
      </w:r>
    </w:p>
    <w:p w14:paraId="768DF602" w14:textId="23EA6445" w:rsidR="001668DC" w:rsidRDefault="001668DC">
      <w:pPr>
        <w:pStyle w:val="TOC3"/>
        <w:rPr>
          <w:rFonts w:asciiTheme="minorHAnsi" w:eastAsiaTheme="minorEastAsia" w:hAnsiTheme="minorHAnsi" w:cstheme="minorBidi"/>
          <w:kern w:val="2"/>
          <w:sz w:val="24"/>
          <w:szCs w:val="24"/>
          <w:lang w:eastAsia="en-GB"/>
          <w14:ligatures w14:val="standardContextual"/>
        </w:rPr>
      </w:pPr>
      <w:r>
        <w:t>5.4.7</w:t>
      </w:r>
      <w:r>
        <w:rPr>
          <w:rFonts w:asciiTheme="minorHAnsi" w:eastAsiaTheme="minorEastAsia" w:hAnsiTheme="minorHAnsi" w:cstheme="minorBidi"/>
          <w:kern w:val="2"/>
          <w:sz w:val="24"/>
          <w:szCs w:val="24"/>
          <w:lang w:eastAsia="en-GB"/>
          <w14:ligatures w14:val="standardContextual"/>
        </w:rPr>
        <w:tab/>
      </w:r>
      <w:r>
        <w:t>Interface LI_T</w:t>
      </w:r>
      <w:r>
        <w:tab/>
      </w:r>
      <w:r>
        <w:fldChar w:fldCharType="begin" w:fldLock="1"/>
      </w:r>
      <w:r>
        <w:instrText xml:space="preserve"> PAGEREF _Toc176118151 \h </w:instrText>
      </w:r>
      <w:r>
        <w:fldChar w:fldCharType="separate"/>
      </w:r>
      <w:r>
        <w:t>30</w:t>
      </w:r>
      <w:r>
        <w:fldChar w:fldCharType="end"/>
      </w:r>
    </w:p>
    <w:p w14:paraId="3F239B45" w14:textId="34622CBE" w:rsidR="001668DC" w:rsidRDefault="001668DC">
      <w:pPr>
        <w:pStyle w:val="TOC4"/>
        <w:rPr>
          <w:rFonts w:asciiTheme="minorHAnsi" w:eastAsiaTheme="minorEastAsia" w:hAnsiTheme="minorHAnsi" w:cstheme="minorBidi"/>
          <w:kern w:val="2"/>
          <w:sz w:val="24"/>
          <w:szCs w:val="24"/>
          <w:lang w:eastAsia="en-GB"/>
          <w14:ligatures w14:val="standardContextual"/>
        </w:rPr>
      </w:pPr>
      <w:r>
        <w:t>5.4.7.1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_Toc176118152 \h </w:instrText>
      </w:r>
      <w:r>
        <w:fldChar w:fldCharType="separate"/>
      </w:r>
      <w:r>
        <w:t>30</w:t>
      </w:r>
      <w:r>
        <w:fldChar w:fldCharType="end"/>
      </w:r>
    </w:p>
    <w:p w14:paraId="54087950" w14:textId="35DC08F2" w:rsidR="001668DC" w:rsidRDefault="001668DC">
      <w:pPr>
        <w:pStyle w:val="TOC4"/>
        <w:rPr>
          <w:rFonts w:asciiTheme="minorHAnsi" w:eastAsiaTheme="minorEastAsia" w:hAnsiTheme="minorHAnsi" w:cstheme="minorBidi"/>
          <w:kern w:val="2"/>
          <w:sz w:val="24"/>
          <w:szCs w:val="24"/>
          <w:lang w:eastAsia="en-GB"/>
          <w14:ligatures w14:val="standardContextual"/>
        </w:rPr>
      </w:pPr>
      <w:r>
        <w:t>5.4.7.2</w:t>
      </w:r>
      <w:r>
        <w:rPr>
          <w:rFonts w:asciiTheme="minorHAnsi" w:eastAsiaTheme="minorEastAsia" w:hAnsiTheme="minorHAnsi" w:cstheme="minorBidi"/>
          <w:kern w:val="2"/>
          <w:sz w:val="24"/>
          <w:szCs w:val="24"/>
          <w:lang w:eastAsia="en-GB"/>
          <w14:ligatures w14:val="standardContextual"/>
        </w:rPr>
        <w:tab/>
      </w:r>
      <w:r>
        <w:t>Interface LI_T2</w:t>
      </w:r>
      <w:r>
        <w:tab/>
      </w:r>
      <w:r>
        <w:fldChar w:fldCharType="begin" w:fldLock="1"/>
      </w:r>
      <w:r>
        <w:instrText xml:space="preserve"> PAGEREF _Toc176118153 \h </w:instrText>
      </w:r>
      <w:r>
        <w:fldChar w:fldCharType="separate"/>
      </w:r>
      <w:r>
        <w:t>30</w:t>
      </w:r>
      <w:r>
        <w:fldChar w:fldCharType="end"/>
      </w:r>
    </w:p>
    <w:p w14:paraId="6422C455" w14:textId="3795AF15" w:rsidR="001668DC" w:rsidRDefault="001668DC">
      <w:pPr>
        <w:pStyle w:val="TOC4"/>
        <w:rPr>
          <w:rFonts w:asciiTheme="minorHAnsi" w:eastAsiaTheme="minorEastAsia" w:hAnsiTheme="minorHAnsi" w:cstheme="minorBidi"/>
          <w:kern w:val="2"/>
          <w:sz w:val="24"/>
          <w:szCs w:val="24"/>
          <w:lang w:eastAsia="en-GB"/>
          <w14:ligatures w14:val="standardContextual"/>
        </w:rPr>
      </w:pPr>
      <w:r>
        <w:t>5.4.7.3</w:t>
      </w:r>
      <w:r>
        <w:rPr>
          <w:rFonts w:asciiTheme="minorHAnsi" w:eastAsiaTheme="minorEastAsia" w:hAnsiTheme="minorHAnsi" w:cstheme="minorBidi"/>
          <w:kern w:val="2"/>
          <w:sz w:val="24"/>
          <w:szCs w:val="24"/>
          <w:lang w:eastAsia="en-GB"/>
          <w14:ligatures w14:val="standardContextual"/>
        </w:rPr>
        <w:tab/>
      </w:r>
      <w:r>
        <w:t>Interface LI_T3</w:t>
      </w:r>
      <w:r>
        <w:tab/>
      </w:r>
      <w:r>
        <w:fldChar w:fldCharType="begin" w:fldLock="1"/>
      </w:r>
      <w:r>
        <w:instrText xml:space="preserve"> PAGEREF _Toc176118154 \h </w:instrText>
      </w:r>
      <w:r>
        <w:fldChar w:fldCharType="separate"/>
      </w:r>
      <w:r>
        <w:t>30</w:t>
      </w:r>
      <w:r>
        <w:fldChar w:fldCharType="end"/>
      </w:r>
    </w:p>
    <w:p w14:paraId="24D2DBA7" w14:textId="40863560" w:rsidR="001668DC" w:rsidRDefault="001668DC">
      <w:pPr>
        <w:pStyle w:val="TOC3"/>
        <w:rPr>
          <w:rFonts w:asciiTheme="minorHAnsi" w:eastAsiaTheme="minorEastAsia" w:hAnsiTheme="minorHAnsi" w:cstheme="minorBidi"/>
          <w:kern w:val="2"/>
          <w:sz w:val="24"/>
          <w:szCs w:val="24"/>
          <w:lang w:eastAsia="en-GB"/>
          <w14:ligatures w14:val="standardContextual"/>
        </w:rPr>
      </w:pPr>
      <w:r>
        <w:t>5.4.8</w:t>
      </w:r>
      <w:r>
        <w:rPr>
          <w:rFonts w:asciiTheme="minorHAnsi" w:eastAsiaTheme="minorEastAsia" w:hAnsiTheme="minorHAnsi" w:cstheme="minorBidi"/>
          <w:kern w:val="2"/>
          <w:sz w:val="24"/>
          <w:szCs w:val="24"/>
          <w:lang w:eastAsia="en-GB"/>
          <w14:ligatures w14:val="standardContextual"/>
        </w:rPr>
        <w:tab/>
      </w:r>
      <w:r>
        <w:t>Interface LI_HI2</w:t>
      </w:r>
      <w:r>
        <w:tab/>
      </w:r>
      <w:r>
        <w:fldChar w:fldCharType="begin" w:fldLock="1"/>
      </w:r>
      <w:r>
        <w:instrText xml:space="preserve"> PAGEREF _Toc176118155 \h </w:instrText>
      </w:r>
      <w:r>
        <w:fldChar w:fldCharType="separate"/>
      </w:r>
      <w:r>
        <w:t>30</w:t>
      </w:r>
      <w:r>
        <w:fldChar w:fldCharType="end"/>
      </w:r>
    </w:p>
    <w:p w14:paraId="4841694A" w14:textId="5ABA90FE" w:rsidR="001668DC" w:rsidRDefault="001668DC">
      <w:pPr>
        <w:pStyle w:val="TOC3"/>
        <w:rPr>
          <w:rFonts w:asciiTheme="minorHAnsi" w:eastAsiaTheme="minorEastAsia" w:hAnsiTheme="minorHAnsi" w:cstheme="minorBidi"/>
          <w:kern w:val="2"/>
          <w:sz w:val="24"/>
          <w:szCs w:val="24"/>
          <w:lang w:eastAsia="en-GB"/>
          <w14:ligatures w14:val="standardContextual"/>
        </w:rPr>
      </w:pPr>
      <w:r>
        <w:t>5.4.9</w:t>
      </w:r>
      <w:r>
        <w:rPr>
          <w:rFonts w:asciiTheme="minorHAnsi" w:eastAsiaTheme="minorEastAsia" w:hAnsiTheme="minorHAnsi" w:cstheme="minorBidi"/>
          <w:kern w:val="2"/>
          <w:sz w:val="24"/>
          <w:szCs w:val="24"/>
          <w:lang w:eastAsia="en-GB"/>
          <w14:ligatures w14:val="standardContextual"/>
        </w:rPr>
        <w:tab/>
      </w:r>
      <w:r>
        <w:t>Interface LI_HI3</w:t>
      </w:r>
      <w:r>
        <w:tab/>
      </w:r>
      <w:r>
        <w:fldChar w:fldCharType="begin" w:fldLock="1"/>
      </w:r>
      <w:r>
        <w:instrText xml:space="preserve"> PAGEREF _Toc176118156 \h </w:instrText>
      </w:r>
      <w:r>
        <w:fldChar w:fldCharType="separate"/>
      </w:r>
      <w:r>
        <w:t>30</w:t>
      </w:r>
      <w:r>
        <w:fldChar w:fldCharType="end"/>
      </w:r>
    </w:p>
    <w:p w14:paraId="10710AA3" w14:textId="5400F739" w:rsidR="001668DC" w:rsidRDefault="001668DC">
      <w:pPr>
        <w:pStyle w:val="TOC3"/>
        <w:rPr>
          <w:rFonts w:asciiTheme="minorHAnsi" w:eastAsiaTheme="minorEastAsia" w:hAnsiTheme="minorHAnsi" w:cstheme="minorBidi"/>
          <w:kern w:val="2"/>
          <w:sz w:val="24"/>
          <w:szCs w:val="24"/>
          <w:lang w:eastAsia="en-GB"/>
          <w14:ligatures w14:val="standardContextual"/>
        </w:rPr>
      </w:pPr>
      <w:r>
        <w:t>5.4.10</w:t>
      </w:r>
      <w:r>
        <w:rPr>
          <w:rFonts w:asciiTheme="minorHAnsi" w:eastAsiaTheme="minorEastAsia" w:hAnsiTheme="minorHAnsi" w:cstheme="minorBidi"/>
          <w:kern w:val="2"/>
          <w:sz w:val="24"/>
          <w:szCs w:val="24"/>
          <w:lang w:eastAsia="en-GB"/>
          <w14:ligatures w14:val="standardContextual"/>
        </w:rPr>
        <w:tab/>
      </w:r>
      <w:r>
        <w:t>Interface LI_HI4</w:t>
      </w:r>
      <w:r>
        <w:tab/>
      </w:r>
      <w:r>
        <w:fldChar w:fldCharType="begin" w:fldLock="1"/>
      </w:r>
      <w:r>
        <w:instrText xml:space="preserve"> PAGEREF _Toc176118157 \h </w:instrText>
      </w:r>
      <w:r>
        <w:fldChar w:fldCharType="separate"/>
      </w:r>
      <w:r>
        <w:t>31</w:t>
      </w:r>
      <w:r>
        <w:fldChar w:fldCharType="end"/>
      </w:r>
    </w:p>
    <w:p w14:paraId="5BB1BF05" w14:textId="3718476B" w:rsidR="001668DC" w:rsidRDefault="001668DC">
      <w:pPr>
        <w:pStyle w:val="TOC4"/>
        <w:rPr>
          <w:rFonts w:asciiTheme="minorHAnsi" w:eastAsiaTheme="minorEastAsia" w:hAnsiTheme="minorHAnsi" w:cstheme="minorBidi"/>
          <w:kern w:val="2"/>
          <w:sz w:val="24"/>
          <w:szCs w:val="24"/>
          <w:lang w:eastAsia="en-GB"/>
          <w14:ligatures w14:val="standardContextual"/>
        </w:rPr>
      </w:pPr>
      <w:r>
        <w:t>5.4.10.1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_Toc176118158 \h </w:instrText>
      </w:r>
      <w:r>
        <w:fldChar w:fldCharType="separate"/>
      </w:r>
      <w:r>
        <w:t>31</w:t>
      </w:r>
      <w:r>
        <w:fldChar w:fldCharType="end"/>
      </w:r>
    </w:p>
    <w:p w14:paraId="4CF9F84F" w14:textId="75C9F9D8" w:rsidR="001668DC" w:rsidRDefault="001668DC">
      <w:pPr>
        <w:pStyle w:val="TOC4"/>
        <w:rPr>
          <w:rFonts w:asciiTheme="minorHAnsi" w:eastAsiaTheme="minorEastAsia" w:hAnsiTheme="minorHAnsi" w:cstheme="minorBidi"/>
          <w:kern w:val="2"/>
          <w:sz w:val="24"/>
          <w:szCs w:val="24"/>
          <w:lang w:eastAsia="en-GB"/>
          <w14:ligatures w14:val="standardContextual"/>
        </w:rPr>
      </w:pPr>
      <w:r>
        <w:t>5.4.10.2</w:t>
      </w:r>
      <w:r>
        <w:rPr>
          <w:rFonts w:asciiTheme="minorHAnsi" w:eastAsiaTheme="minorEastAsia" w:hAnsiTheme="minorHAnsi" w:cstheme="minorBidi"/>
          <w:kern w:val="2"/>
          <w:sz w:val="24"/>
          <w:szCs w:val="24"/>
          <w:lang w:eastAsia="en-GB"/>
          <w14:ligatures w14:val="standardContextual"/>
        </w:rPr>
        <w:tab/>
      </w:r>
      <w:r>
        <w:t>LI operation notification</w:t>
      </w:r>
      <w:r>
        <w:tab/>
      </w:r>
      <w:r>
        <w:fldChar w:fldCharType="begin" w:fldLock="1"/>
      </w:r>
      <w:r>
        <w:instrText xml:space="preserve"> PAGEREF _Toc176118159 \h </w:instrText>
      </w:r>
      <w:r>
        <w:fldChar w:fldCharType="separate"/>
      </w:r>
      <w:r>
        <w:t>31</w:t>
      </w:r>
      <w:r>
        <w:fldChar w:fldCharType="end"/>
      </w:r>
    </w:p>
    <w:p w14:paraId="2CB7D235" w14:textId="00359D23" w:rsidR="001668DC" w:rsidRDefault="001668DC">
      <w:pPr>
        <w:pStyle w:val="TOC4"/>
        <w:rPr>
          <w:rFonts w:asciiTheme="minorHAnsi" w:eastAsiaTheme="minorEastAsia" w:hAnsiTheme="minorHAnsi" w:cstheme="minorBidi"/>
          <w:kern w:val="2"/>
          <w:sz w:val="24"/>
          <w:szCs w:val="24"/>
          <w:lang w:eastAsia="en-GB"/>
          <w14:ligatures w14:val="standardContextual"/>
        </w:rPr>
      </w:pPr>
      <w:r>
        <w:t>5.4.10.3</w:t>
      </w:r>
      <w:r>
        <w:rPr>
          <w:rFonts w:asciiTheme="minorHAnsi" w:eastAsiaTheme="minorEastAsia" w:hAnsiTheme="minorHAnsi" w:cstheme="minorBidi"/>
          <w:kern w:val="2"/>
          <w:sz w:val="24"/>
          <w:szCs w:val="24"/>
          <w:lang w:eastAsia="en-GB"/>
          <w14:ligatures w14:val="standardContextual"/>
        </w:rPr>
        <w:tab/>
      </w:r>
      <w:r>
        <w:t>Contents of the notification</w:t>
      </w:r>
      <w:r>
        <w:tab/>
      </w:r>
      <w:r>
        <w:fldChar w:fldCharType="begin" w:fldLock="1"/>
      </w:r>
      <w:r>
        <w:instrText xml:space="preserve"> PAGEREF _Toc176118160 \h </w:instrText>
      </w:r>
      <w:r>
        <w:fldChar w:fldCharType="separate"/>
      </w:r>
      <w:r>
        <w:t>31</w:t>
      </w:r>
      <w:r>
        <w:fldChar w:fldCharType="end"/>
      </w:r>
    </w:p>
    <w:p w14:paraId="2307F720" w14:textId="7449F86B" w:rsidR="001668DC" w:rsidRDefault="001668DC">
      <w:pPr>
        <w:pStyle w:val="TOC3"/>
        <w:rPr>
          <w:rFonts w:asciiTheme="minorHAnsi" w:eastAsiaTheme="minorEastAsia" w:hAnsiTheme="minorHAnsi" w:cstheme="minorBidi"/>
          <w:kern w:val="2"/>
          <w:sz w:val="24"/>
          <w:szCs w:val="24"/>
          <w:lang w:eastAsia="en-GB"/>
          <w14:ligatures w14:val="standardContextual"/>
        </w:rPr>
      </w:pPr>
      <w:r>
        <w:t>5.4.11</w:t>
      </w:r>
      <w:r>
        <w:rPr>
          <w:rFonts w:asciiTheme="minorHAnsi" w:eastAsiaTheme="minorEastAsia" w:hAnsiTheme="minorHAnsi" w:cstheme="minorBidi"/>
          <w:kern w:val="2"/>
          <w:sz w:val="24"/>
          <w:szCs w:val="24"/>
          <w:lang w:eastAsia="en-GB"/>
          <w14:ligatures w14:val="standardContextual"/>
        </w:rPr>
        <w:tab/>
      </w:r>
      <w:r>
        <w:t>Interface LI_ADMF</w:t>
      </w:r>
      <w:r>
        <w:tab/>
      </w:r>
      <w:r>
        <w:fldChar w:fldCharType="begin" w:fldLock="1"/>
      </w:r>
      <w:r>
        <w:instrText xml:space="preserve"> PAGEREF _Toc176118161 \h </w:instrText>
      </w:r>
      <w:r>
        <w:fldChar w:fldCharType="separate"/>
      </w:r>
      <w:r>
        <w:t>31</w:t>
      </w:r>
      <w:r>
        <w:fldChar w:fldCharType="end"/>
      </w:r>
    </w:p>
    <w:p w14:paraId="03A03F20" w14:textId="1B4010F1" w:rsidR="001668DC" w:rsidRDefault="001668DC">
      <w:pPr>
        <w:pStyle w:val="TOC3"/>
        <w:rPr>
          <w:rFonts w:asciiTheme="minorHAnsi" w:eastAsiaTheme="minorEastAsia" w:hAnsiTheme="minorHAnsi" w:cstheme="minorBidi"/>
          <w:kern w:val="2"/>
          <w:sz w:val="24"/>
          <w:szCs w:val="24"/>
          <w:lang w:eastAsia="en-GB"/>
          <w14:ligatures w14:val="standardContextual"/>
        </w:rPr>
      </w:pPr>
      <w:r>
        <w:t>5.4.12</w:t>
      </w:r>
      <w:r>
        <w:rPr>
          <w:rFonts w:asciiTheme="minorHAnsi" w:eastAsiaTheme="minorEastAsia" w:hAnsiTheme="minorHAnsi" w:cstheme="minorBidi"/>
          <w:kern w:val="2"/>
          <w:sz w:val="24"/>
          <w:szCs w:val="24"/>
          <w:lang w:eastAsia="en-GB"/>
          <w14:ligatures w14:val="standardContextual"/>
        </w:rPr>
        <w:tab/>
      </w:r>
      <w:r>
        <w:t>Interface LI_MDF</w:t>
      </w:r>
      <w:r>
        <w:tab/>
      </w:r>
      <w:r>
        <w:fldChar w:fldCharType="begin" w:fldLock="1"/>
      </w:r>
      <w:r>
        <w:instrText xml:space="preserve"> PAGEREF _Toc176118162 \h </w:instrText>
      </w:r>
      <w:r>
        <w:fldChar w:fldCharType="separate"/>
      </w:r>
      <w:r>
        <w:t>31</w:t>
      </w:r>
      <w:r>
        <w:fldChar w:fldCharType="end"/>
      </w:r>
    </w:p>
    <w:p w14:paraId="35A26074" w14:textId="6C0E13BE" w:rsidR="001668DC" w:rsidRDefault="001668DC">
      <w:pPr>
        <w:pStyle w:val="TOC3"/>
        <w:rPr>
          <w:rFonts w:asciiTheme="minorHAnsi" w:eastAsiaTheme="minorEastAsia" w:hAnsiTheme="minorHAnsi" w:cstheme="minorBidi"/>
          <w:kern w:val="2"/>
          <w:sz w:val="24"/>
          <w:szCs w:val="24"/>
          <w:lang w:eastAsia="en-GB"/>
          <w14:ligatures w14:val="standardContextual"/>
        </w:rPr>
      </w:pPr>
      <w:r>
        <w:lastRenderedPageBreak/>
        <w:t>5.4.13</w:t>
      </w:r>
      <w:r>
        <w:rPr>
          <w:rFonts w:asciiTheme="minorHAnsi" w:eastAsiaTheme="minorEastAsia" w:hAnsiTheme="minorHAnsi" w:cstheme="minorBidi"/>
          <w:kern w:val="2"/>
          <w:sz w:val="24"/>
          <w:szCs w:val="24"/>
          <w:lang w:eastAsia="en-GB"/>
          <w14:ligatures w14:val="standardContextual"/>
        </w:rPr>
        <w:tab/>
      </w:r>
      <w:r>
        <w:t>Interface LI_IQF</w:t>
      </w:r>
      <w:r>
        <w:tab/>
      </w:r>
      <w:r>
        <w:fldChar w:fldCharType="begin" w:fldLock="1"/>
      </w:r>
      <w:r>
        <w:instrText xml:space="preserve"> PAGEREF _Toc176118163 \h </w:instrText>
      </w:r>
      <w:r>
        <w:fldChar w:fldCharType="separate"/>
      </w:r>
      <w:r>
        <w:t>31</w:t>
      </w:r>
      <w:r>
        <w:fldChar w:fldCharType="end"/>
      </w:r>
    </w:p>
    <w:p w14:paraId="315B13F7" w14:textId="0CA87251" w:rsidR="001668DC" w:rsidRDefault="001668DC">
      <w:pPr>
        <w:pStyle w:val="TOC3"/>
        <w:rPr>
          <w:rFonts w:asciiTheme="minorHAnsi" w:eastAsiaTheme="minorEastAsia" w:hAnsiTheme="minorHAnsi" w:cstheme="minorBidi"/>
          <w:kern w:val="2"/>
          <w:sz w:val="24"/>
          <w:szCs w:val="24"/>
          <w:lang w:eastAsia="en-GB"/>
          <w14:ligatures w14:val="standardContextual"/>
        </w:rPr>
      </w:pPr>
      <w:r>
        <w:t>5.4.14</w:t>
      </w:r>
      <w:r>
        <w:rPr>
          <w:rFonts w:asciiTheme="minorHAnsi" w:eastAsiaTheme="minorEastAsia" w:hAnsiTheme="minorHAnsi" w:cstheme="minorBidi"/>
          <w:kern w:val="2"/>
          <w:sz w:val="24"/>
          <w:szCs w:val="24"/>
          <w:lang w:eastAsia="en-GB"/>
          <w14:ligatures w14:val="standardContextual"/>
        </w:rPr>
        <w:tab/>
      </w:r>
      <w:r>
        <w:t>Interface LI_XQR</w:t>
      </w:r>
      <w:r>
        <w:tab/>
      </w:r>
      <w:r>
        <w:fldChar w:fldCharType="begin" w:fldLock="1"/>
      </w:r>
      <w:r>
        <w:instrText xml:space="preserve"> PAGEREF _Toc176118164 \h </w:instrText>
      </w:r>
      <w:r>
        <w:fldChar w:fldCharType="separate"/>
      </w:r>
      <w:r>
        <w:t>31</w:t>
      </w:r>
      <w:r>
        <w:fldChar w:fldCharType="end"/>
      </w:r>
    </w:p>
    <w:p w14:paraId="0E19ABB2" w14:textId="1054CD2E" w:rsidR="001668DC" w:rsidRDefault="001668DC">
      <w:pPr>
        <w:pStyle w:val="TOC3"/>
        <w:rPr>
          <w:rFonts w:asciiTheme="minorHAnsi" w:eastAsiaTheme="minorEastAsia" w:hAnsiTheme="minorHAnsi" w:cstheme="minorBidi"/>
          <w:kern w:val="2"/>
          <w:sz w:val="24"/>
          <w:szCs w:val="24"/>
          <w:lang w:eastAsia="en-GB"/>
          <w14:ligatures w14:val="standardContextual"/>
        </w:rPr>
      </w:pPr>
      <w:r>
        <w:t>5.4.15</w:t>
      </w:r>
      <w:r>
        <w:rPr>
          <w:rFonts w:asciiTheme="minorHAnsi" w:eastAsiaTheme="minorEastAsia" w:hAnsiTheme="minorHAnsi" w:cstheme="minorBidi"/>
          <w:kern w:val="2"/>
          <w:sz w:val="24"/>
          <w:szCs w:val="24"/>
          <w:lang w:eastAsia="en-GB"/>
          <w14:ligatures w14:val="standardContextual"/>
        </w:rPr>
        <w:tab/>
      </w:r>
      <w:r>
        <w:t>Interface LI_HIQR</w:t>
      </w:r>
      <w:r>
        <w:tab/>
      </w:r>
      <w:r>
        <w:fldChar w:fldCharType="begin" w:fldLock="1"/>
      </w:r>
      <w:r>
        <w:instrText xml:space="preserve"> PAGEREF _Toc176118165 \h </w:instrText>
      </w:r>
      <w:r>
        <w:fldChar w:fldCharType="separate"/>
      </w:r>
      <w:r>
        <w:t>32</w:t>
      </w:r>
      <w:r>
        <w:fldChar w:fldCharType="end"/>
      </w:r>
    </w:p>
    <w:p w14:paraId="09DC91A7" w14:textId="03D4CA49" w:rsidR="001668DC" w:rsidRDefault="001668DC">
      <w:pPr>
        <w:pStyle w:val="TOC3"/>
        <w:rPr>
          <w:rFonts w:asciiTheme="minorHAnsi" w:eastAsiaTheme="minorEastAsia" w:hAnsiTheme="minorHAnsi" w:cstheme="minorBidi"/>
          <w:kern w:val="2"/>
          <w:sz w:val="24"/>
          <w:szCs w:val="24"/>
          <w:lang w:eastAsia="en-GB"/>
          <w14:ligatures w14:val="standardContextual"/>
        </w:rPr>
      </w:pPr>
      <w:r>
        <w:t>5.4.16</w:t>
      </w:r>
      <w:r>
        <w:rPr>
          <w:rFonts w:asciiTheme="minorHAnsi" w:eastAsiaTheme="minorEastAsia" w:hAnsiTheme="minorHAnsi" w:cstheme="minorBidi"/>
          <w:kern w:val="2"/>
          <w:sz w:val="24"/>
          <w:szCs w:val="24"/>
          <w:lang w:eastAsia="en-GB"/>
          <w14:ligatures w14:val="standardContextual"/>
        </w:rPr>
        <w:tab/>
      </w:r>
      <w:r>
        <w:t>Interface LI_XER</w:t>
      </w:r>
      <w:r>
        <w:tab/>
      </w:r>
      <w:r>
        <w:fldChar w:fldCharType="begin" w:fldLock="1"/>
      </w:r>
      <w:r>
        <w:instrText xml:space="preserve"> PAGEREF _Toc176118166 \h </w:instrText>
      </w:r>
      <w:r>
        <w:fldChar w:fldCharType="separate"/>
      </w:r>
      <w:r>
        <w:t>32</w:t>
      </w:r>
      <w:r>
        <w:fldChar w:fldCharType="end"/>
      </w:r>
    </w:p>
    <w:p w14:paraId="6DCC59CE" w14:textId="119AB032" w:rsidR="001668DC" w:rsidRDefault="001668DC">
      <w:pPr>
        <w:pStyle w:val="TOC3"/>
        <w:rPr>
          <w:rFonts w:asciiTheme="minorHAnsi" w:eastAsiaTheme="minorEastAsia" w:hAnsiTheme="minorHAnsi" w:cstheme="minorBidi"/>
          <w:kern w:val="2"/>
          <w:sz w:val="24"/>
          <w:szCs w:val="24"/>
          <w:lang w:eastAsia="en-GB"/>
          <w14:ligatures w14:val="standardContextual"/>
        </w:rPr>
      </w:pPr>
      <w:r>
        <w:t>5.4.17</w:t>
      </w:r>
      <w:r>
        <w:rPr>
          <w:rFonts w:asciiTheme="minorHAnsi" w:eastAsiaTheme="minorEastAsia" w:hAnsiTheme="minorHAnsi" w:cstheme="minorBidi"/>
          <w:kern w:val="2"/>
          <w:sz w:val="24"/>
          <w:szCs w:val="24"/>
          <w:lang w:eastAsia="en-GB"/>
          <w14:ligatures w14:val="standardContextual"/>
        </w:rPr>
        <w:tab/>
      </w:r>
      <w:r>
        <w:t>Interface LI_XEM1</w:t>
      </w:r>
      <w:r>
        <w:tab/>
      </w:r>
      <w:r>
        <w:fldChar w:fldCharType="begin" w:fldLock="1"/>
      </w:r>
      <w:r>
        <w:instrText xml:space="preserve"> PAGEREF _Toc176118167 \h </w:instrText>
      </w:r>
      <w:r>
        <w:fldChar w:fldCharType="separate"/>
      </w:r>
      <w:r>
        <w:t>33</w:t>
      </w:r>
      <w:r>
        <w:fldChar w:fldCharType="end"/>
      </w:r>
    </w:p>
    <w:p w14:paraId="539E1F22" w14:textId="25CF554A" w:rsidR="001668DC" w:rsidRDefault="001668DC">
      <w:pPr>
        <w:pStyle w:val="TOC3"/>
        <w:rPr>
          <w:rFonts w:asciiTheme="minorHAnsi" w:eastAsiaTheme="minorEastAsia" w:hAnsiTheme="minorHAnsi" w:cstheme="minorBidi"/>
          <w:kern w:val="2"/>
          <w:sz w:val="24"/>
          <w:szCs w:val="24"/>
          <w:lang w:eastAsia="en-GB"/>
          <w14:ligatures w14:val="standardContextual"/>
        </w:rPr>
      </w:pPr>
      <w:r>
        <w:t>5.4.18</w:t>
      </w:r>
      <w:r>
        <w:rPr>
          <w:rFonts w:asciiTheme="minorHAnsi" w:eastAsiaTheme="minorEastAsia" w:hAnsiTheme="minorHAnsi" w:cstheme="minorBidi"/>
          <w:kern w:val="2"/>
          <w:sz w:val="24"/>
          <w:szCs w:val="24"/>
          <w:lang w:eastAsia="en-GB"/>
          <w14:ligatures w14:val="standardContextual"/>
        </w:rPr>
        <w:tab/>
      </w:r>
      <w:r>
        <w:t>Interface LI_HILA</w:t>
      </w:r>
      <w:r>
        <w:tab/>
      </w:r>
      <w:r>
        <w:fldChar w:fldCharType="begin" w:fldLock="1"/>
      </w:r>
      <w:r>
        <w:instrText xml:space="preserve"> PAGEREF _Toc176118168 \h </w:instrText>
      </w:r>
      <w:r>
        <w:fldChar w:fldCharType="separate"/>
      </w:r>
      <w:r>
        <w:t>33</w:t>
      </w:r>
      <w:r>
        <w:fldChar w:fldCharType="end"/>
      </w:r>
    </w:p>
    <w:p w14:paraId="741D3962" w14:textId="5C551338" w:rsidR="001668DC" w:rsidRDefault="001668DC">
      <w:pPr>
        <w:pStyle w:val="TOC3"/>
        <w:rPr>
          <w:rFonts w:asciiTheme="minorHAnsi" w:eastAsiaTheme="minorEastAsia" w:hAnsiTheme="minorHAnsi" w:cstheme="minorBidi"/>
          <w:kern w:val="2"/>
          <w:sz w:val="24"/>
          <w:szCs w:val="24"/>
          <w:lang w:eastAsia="en-GB"/>
          <w14:ligatures w14:val="standardContextual"/>
        </w:rPr>
      </w:pPr>
      <w:r>
        <w:t>5.4.19</w:t>
      </w:r>
      <w:r>
        <w:rPr>
          <w:rFonts w:asciiTheme="minorHAnsi" w:eastAsiaTheme="minorEastAsia" w:hAnsiTheme="minorHAnsi" w:cstheme="minorBidi"/>
          <w:kern w:val="2"/>
          <w:sz w:val="24"/>
          <w:szCs w:val="24"/>
          <w:lang w:eastAsia="en-GB"/>
          <w14:ligatures w14:val="standardContextual"/>
        </w:rPr>
        <w:tab/>
      </w:r>
      <w:r>
        <w:t>Interface LI_XLA</w:t>
      </w:r>
      <w:r>
        <w:tab/>
      </w:r>
      <w:r>
        <w:fldChar w:fldCharType="begin" w:fldLock="1"/>
      </w:r>
      <w:r>
        <w:instrText xml:space="preserve"> PAGEREF _Toc176118169 \h </w:instrText>
      </w:r>
      <w:r>
        <w:fldChar w:fldCharType="separate"/>
      </w:r>
      <w:r>
        <w:t>33</w:t>
      </w:r>
      <w:r>
        <w:fldChar w:fldCharType="end"/>
      </w:r>
    </w:p>
    <w:p w14:paraId="202F633C" w14:textId="71FFA048" w:rsidR="001668DC" w:rsidRDefault="001668DC">
      <w:pPr>
        <w:pStyle w:val="TOC3"/>
        <w:rPr>
          <w:rFonts w:asciiTheme="minorHAnsi" w:eastAsiaTheme="minorEastAsia" w:hAnsiTheme="minorHAnsi" w:cstheme="minorBidi"/>
          <w:kern w:val="2"/>
          <w:sz w:val="24"/>
          <w:szCs w:val="24"/>
          <w:lang w:eastAsia="en-GB"/>
          <w14:ligatures w14:val="standardContextual"/>
        </w:rPr>
      </w:pPr>
      <w:r w:rsidRPr="00987FC1">
        <w:rPr>
          <w:lang w:val="fr-FR"/>
        </w:rPr>
        <w:t>5.4.20</w:t>
      </w:r>
      <w:r>
        <w:rPr>
          <w:rFonts w:asciiTheme="minorHAnsi" w:eastAsiaTheme="minorEastAsia" w:hAnsiTheme="minorHAnsi" w:cstheme="minorBidi"/>
          <w:kern w:val="2"/>
          <w:sz w:val="24"/>
          <w:szCs w:val="24"/>
          <w:lang w:eastAsia="en-GB"/>
          <w14:ligatures w14:val="standardContextual"/>
        </w:rPr>
        <w:tab/>
      </w:r>
      <w:r w:rsidRPr="00987FC1">
        <w:rPr>
          <w:lang w:val="fr-FR"/>
        </w:rPr>
        <w:t>Interface LI_X2_LA</w:t>
      </w:r>
      <w:r>
        <w:tab/>
      </w:r>
      <w:r>
        <w:fldChar w:fldCharType="begin" w:fldLock="1"/>
      </w:r>
      <w:r>
        <w:instrText xml:space="preserve"> PAGEREF _Toc176118170 \h </w:instrText>
      </w:r>
      <w:r>
        <w:fldChar w:fldCharType="separate"/>
      </w:r>
      <w:r>
        <w:t>33</w:t>
      </w:r>
      <w:r>
        <w:fldChar w:fldCharType="end"/>
      </w:r>
    </w:p>
    <w:p w14:paraId="54FEA75F" w14:textId="7F4BB69E" w:rsidR="001668DC" w:rsidRDefault="001668DC">
      <w:pPr>
        <w:pStyle w:val="TOC3"/>
        <w:rPr>
          <w:rFonts w:asciiTheme="minorHAnsi" w:eastAsiaTheme="minorEastAsia" w:hAnsiTheme="minorHAnsi" w:cstheme="minorBidi"/>
          <w:kern w:val="2"/>
          <w:sz w:val="24"/>
          <w:szCs w:val="24"/>
          <w:lang w:eastAsia="en-GB"/>
          <w14:ligatures w14:val="standardContextual"/>
        </w:rPr>
      </w:pPr>
      <w:r>
        <w:t>5.4.21</w:t>
      </w:r>
      <w:r>
        <w:rPr>
          <w:rFonts w:asciiTheme="minorHAnsi" w:eastAsiaTheme="minorEastAsia" w:hAnsiTheme="minorHAnsi" w:cstheme="minorBidi"/>
          <w:kern w:val="2"/>
          <w:sz w:val="24"/>
          <w:szCs w:val="24"/>
          <w:lang w:eastAsia="en-GB"/>
          <w14:ligatures w14:val="standardContextual"/>
        </w:rPr>
        <w:tab/>
      </w:r>
      <w:r>
        <w:t>Interface LI_LAFP and LI_LAFC</w:t>
      </w:r>
      <w:r>
        <w:tab/>
      </w:r>
      <w:r>
        <w:fldChar w:fldCharType="begin" w:fldLock="1"/>
      </w:r>
      <w:r>
        <w:instrText xml:space="preserve"> PAGEREF _Toc176118171 \h </w:instrText>
      </w:r>
      <w:r>
        <w:fldChar w:fldCharType="separate"/>
      </w:r>
      <w:r>
        <w:t>33</w:t>
      </w:r>
      <w:r>
        <w:fldChar w:fldCharType="end"/>
      </w:r>
    </w:p>
    <w:p w14:paraId="4867D8A7" w14:textId="19697E95" w:rsidR="001668DC" w:rsidRDefault="001668DC">
      <w:pPr>
        <w:pStyle w:val="TOC2"/>
        <w:rPr>
          <w:rFonts w:asciiTheme="minorHAnsi" w:eastAsiaTheme="minorEastAsia" w:hAnsiTheme="minorHAnsi" w:cstheme="minorBidi"/>
          <w:kern w:val="2"/>
          <w:sz w:val="24"/>
          <w:szCs w:val="24"/>
          <w:lang w:eastAsia="en-GB"/>
          <w14:ligatures w14:val="standardContextual"/>
        </w:rPr>
      </w:pPr>
      <w:r>
        <w:t>5.5</w:t>
      </w:r>
      <w:r>
        <w:rPr>
          <w:rFonts w:asciiTheme="minorHAnsi" w:eastAsiaTheme="minorEastAsia" w:hAnsiTheme="minorHAnsi" w:cstheme="minorBidi"/>
          <w:kern w:val="2"/>
          <w:sz w:val="24"/>
          <w:szCs w:val="24"/>
          <w:lang w:eastAsia="en-GB"/>
          <w14:ligatures w14:val="standardContextual"/>
        </w:rPr>
        <w:tab/>
      </w:r>
      <w:r>
        <w:t>LI service discovery</w:t>
      </w:r>
      <w:r>
        <w:tab/>
      </w:r>
      <w:r>
        <w:fldChar w:fldCharType="begin" w:fldLock="1"/>
      </w:r>
      <w:r>
        <w:instrText xml:space="preserve"> PAGEREF _Toc176118172 \h </w:instrText>
      </w:r>
      <w:r>
        <w:fldChar w:fldCharType="separate"/>
      </w:r>
      <w:r>
        <w:t>34</w:t>
      </w:r>
      <w:r>
        <w:fldChar w:fldCharType="end"/>
      </w:r>
    </w:p>
    <w:p w14:paraId="52EF6325" w14:textId="505A01CC" w:rsidR="001668DC" w:rsidRDefault="001668DC">
      <w:pPr>
        <w:pStyle w:val="TOC2"/>
        <w:rPr>
          <w:rFonts w:asciiTheme="minorHAnsi" w:eastAsiaTheme="minorEastAsia" w:hAnsiTheme="minorHAnsi" w:cstheme="minorBidi"/>
          <w:kern w:val="2"/>
          <w:sz w:val="24"/>
          <w:szCs w:val="24"/>
          <w:lang w:eastAsia="en-GB"/>
          <w14:ligatures w14:val="standardContextual"/>
        </w:rPr>
      </w:pPr>
      <w:r>
        <w:t>5.6</w:t>
      </w:r>
      <w:r>
        <w:rPr>
          <w:rFonts w:asciiTheme="minorHAnsi" w:eastAsiaTheme="minorEastAsia" w:hAnsiTheme="minorHAnsi" w:cstheme="minorBidi"/>
          <w:kern w:val="2"/>
          <w:sz w:val="24"/>
          <w:szCs w:val="24"/>
          <w:lang w:eastAsia="en-GB"/>
          <w14:ligatures w14:val="standardContextual"/>
        </w:rPr>
        <w:tab/>
      </w:r>
      <w:r>
        <w:t>LI in a virtualised environment</w:t>
      </w:r>
      <w:r>
        <w:tab/>
      </w:r>
      <w:r>
        <w:fldChar w:fldCharType="begin" w:fldLock="1"/>
      </w:r>
      <w:r>
        <w:instrText xml:space="preserve"> PAGEREF _Toc176118173 \h </w:instrText>
      </w:r>
      <w:r>
        <w:fldChar w:fldCharType="separate"/>
      </w:r>
      <w:r>
        <w:t>34</w:t>
      </w:r>
      <w:r>
        <w:fldChar w:fldCharType="end"/>
      </w:r>
    </w:p>
    <w:p w14:paraId="44BB7289" w14:textId="204CC9BA" w:rsidR="001668DC" w:rsidRDefault="001668DC">
      <w:pPr>
        <w:pStyle w:val="TOC3"/>
        <w:rPr>
          <w:rFonts w:asciiTheme="minorHAnsi" w:eastAsiaTheme="minorEastAsia" w:hAnsiTheme="minorHAnsi" w:cstheme="minorBidi"/>
          <w:kern w:val="2"/>
          <w:sz w:val="24"/>
          <w:szCs w:val="24"/>
          <w:lang w:eastAsia="en-GB"/>
          <w14:ligatures w14:val="standardContextual"/>
        </w:rPr>
      </w:pPr>
      <w:r>
        <w:t>5.6.1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_Toc176118174 \h </w:instrText>
      </w:r>
      <w:r>
        <w:fldChar w:fldCharType="separate"/>
      </w:r>
      <w:r>
        <w:t>34</w:t>
      </w:r>
      <w:r>
        <w:fldChar w:fldCharType="end"/>
      </w:r>
    </w:p>
    <w:p w14:paraId="6625C16B" w14:textId="01A5687F" w:rsidR="001668DC" w:rsidRDefault="001668DC">
      <w:pPr>
        <w:pStyle w:val="TOC3"/>
        <w:rPr>
          <w:rFonts w:asciiTheme="minorHAnsi" w:eastAsiaTheme="minorEastAsia" w:hAnsiTheme="minorHAnsi" w:cstheme="minorBidi"/>
          <w:kern w:val="2"/>
          <w:sz w:val="24"/>
          <w:szCs w:val="24"/>
          <w:lang w:eastAsia="en-GB"/>
          <w14:ligatures w14:val="standardContextual"/>
        </w:rPr>
      </w:pPr>
      <w:r>
        <w:t>5.6.2</w:t>
      </w:r>
      <w:r>
        <w:rPr>
          <w:rFonts w:asciiTheme="minorHAnsi" w:eastAsiaTheme="minorEastAsia" w:hAnsiTheme="minorHAnsi" w:cstheme="minorBidi"/>
          <w:kern w:val="2"/>
          <w:sz w:val="24"/>
          <w:szCs w:val="24"/>
          <w:lang w:eastAsia="en-GB"/>
          <w14:ligatures w14:val="standardContextual"/>
        </w:rPr>
        <w:tab/>
      </w:r>
      <w:r>
        <w:t>Virtualised deployment architecture</w:t>
      </w:r>
      <w:r>
        <w:tab/>
      </w:r>
      <w:r>
        <w:fldChar w:fldCharType="begin" w:fldLock="1"/>
      </w:r>
      <w:r>
        <w:instrText xml:space="preserve"> PAGEREF _Toc176118175 \h </w:instrText>
      </w:r>
      <w:r>
        <w:fldChar w:fldCharType="separate"/>
      </w:r>
      <w:r>
        <w:t>34</w:t>
      </w:r>
      <w:r>
        <w:fldChar w:fldCharType="end"/>
      </w:r>
    </w:p>
    <w:p w14:paraId="517A02EE" w14:textId="02264181" w:rsidR="001668DC" w:rsidRDefault="001668DC">
      <w:pPr>
        <w:pStyle w:val="TOC3"/>
        <w:rPr>
          <w:rFonts w:asciiTheme="minorHAnsi" w:eastAsiaTheme="minorEastAsia" w:hAnsiTheme="minorHAnsi" w:cstheme="minorBidi"/>
          <w:kern w:val="2"/>
          <w:sz w:val="24"/>
          <w:szCs w:val="24"/>
          <w:lang w:eastAsia="en-GB"/>
          <w14:ligatures w14:val="standardContextual"/>
        </w:rPr>
      </w:pPr>
      <w:r>
        <w:t>5.6.3</w:t>
      </w:r>
      <w:r>
        <w:rPr>
          <w:rFonts w:asciiTheme="minorHAnsi" w:eastAsiaTheme="minorEastAsia" w:hAnsiTheme="minorHAnsi" w:cstheme="minorBidi"/>
          <w:kern w:val="2"/>
          <w:sz w:val="24"/>
          <w:szCs w:val="24"/>
          <w:lang w:eastAsia="en-GB"/>
          <w14:ligatures w14:val="standardContextual"/>
        </w:rPr>
        <w:tab/>
      </w:r>
      <w:r>
        <w:t>LI function instantiation and lifecycle management procedures</w:t>
      </w:r>
      <w:r>
        <w:tab/>
      </w:r>
      <w:r>
        <w:fldChar w:fldCharType="begin" w:fldLock="1"/>
      </w:r>
      <w:r>
        <w:instrText xml:space="preserve"> PAGEREF _Toc176118176 \h </w:instrText>
      </w:r>
      <w:r>
        <w:fldChar w:fldCharType="separate"/>
      </w:r>
      <w:r>
        <w:t>36</w:t>
      </w:r>
      <w:r>
        <w:fldChar w:fldCharType="end"/>
      </w:r>
    </w:p>
    <w:p w14:paraId="50CF553A" w14:textId="7FE36248" w:rsidR="001668DC" w:rsidRDefault="001668DC">
      <w:pPr>
        <w:pStyle w:val="TOC4"/>
        <w:rPr>
          <w:rFonts w:asciiTheme="minorHAnsi" w:eastAsiaTheme="minorEastAsia" w:hAnsiTheme="minorHAnsi" w:cstheme="minorBidi"/>
          <w:kern w:val="2"/>
          <w:sz w:val="24"/>
          <w:szCs w:val="24"/>
          <w:lang w:eastAsia="en-GB"/>
          <w14:ligatures w14:val="standardContextual"/>
        </w:rPr>
      </w:pPr>
      <w:r>
        <w:t>5.6.3.1</w:t>
      </w:r>
      <w:r>
        <w:rPr>
          <w:rFonts w:asciiTheme="minorHAnsi" w:eastAsiaTheme="minorEastAsia" w:hAnsiTheme="minorHAnsi" w:cstheme="minorBidi"/>
          <w:kern w:val="2"/>
          <w:sz w:val="24"/>
          <w:szCs w:val="24"/>
          <w:lang w:eastAsia="en-GB"/>
          <w14:ligatures w14:val="standardContextual"/>
        </w:rPr>
        <w:tab/>
      </w:r>
      <w:r>
        <w:t>Controller virtualisation layer and MANO procedures</w:t>
      </w:r>
      <w:r>
        <w:tab/>
      </w:r>
      <w:r>
        <w:fldChar w:fldCharType="begin" w:fldLock="1"/>
      </w:r>
      <w:r>
        <w:instrText xml:space="preserve"> PAGEREF _Toc176118177 \h </w:instrText>
      </w:r>
      <w:r>
        <w:fldChar w:fldCharType="separate"/>
      </w:r>
      <w:r>
        <w:t>36</w:t>
      </w:r>
      <w:r>
        <w:fldChar w:fldCharType="end"/>
      </w:r>
    </w:p>
    <w:p w14:paraId="3D057A12" w14:textId="17B2AD96" w:rsidR="001668DC" w:rsidRDefault="001668DC">
      <w:pPr>
        <w:pStyle w:val="TOC5"/>
        <w:rPr>
          <w:rFonts w:asciiTheme="minorHAnsi" w:eastAsiaTheme="minorEastAsia" w:hAnsiTheme="minorHAnsi" w:cstheme="minorBidi"/>
          <w:kern w:val="2"/>
          <w:sz w:val="24"/>
          <w:szCs w:val="24"/>
          <w:lang w:eastAsia="en-GB"/>
          <w14:ligatures w14:val="standardContextual"/>
        </w:rPr>
      </w:pPr>
      <w:r>
        <w:t>5.6.3.1.1</w:t>
      </w:r>
      <w:r>
        <w:rPr>
          <w:rFonts w:asciiTheme="minorHAnsi" w:eastAsiaTheme="minorEastAsia" w:hAnsiTheme="minorHAnsi" w:cstheme="minorBidi"/>
          <w:kern w:val="2"/>
          <w:sz w:val="24"/>
          <w:szCs w:val="24"/>
          <w:lang w:eastAsia="en-GB"/>
          <w14:ligatures w14:val="standardContextual"/>
        </w:rPr>
        <w:tab/>
      </w:r>
      <w:r>
        <w:t>Responsibilities</w:t>
      </w:r>
      <w:r>
        <w:tab/>
      </w:r>
      <w:r>
        <w:fldChar w:fldCharType="begin" w:fldLock="1"/>
      </w:r>
      <w:r>
        <w:instrText xml:space="preserve"> PAGEREF _Toc176118178 \h </w:instrText>
      </w:r>
      <w:r>
        <w:fldChar w:fldCharType="separate"/>
      </w:r>
      <w:r>
        <w:t>36</w:t>
      </w:r>
      <w:r>
        <w:fldChar w:fldCharType="end"/>
      </w:r>
    </w:p>
    <w:p w14:paraId="1628E2E0" w14:textId="739F9440" w:rsidR="001668DC" w:rsidRDefault="001668DC">
      <w:pPr>
        <w:pStyle w:val="TOC5"/>
        <w:rPr>
          <w:rFonts w:asciiTheme="minorHAnsi" w:eastAsiaTheme="minorEastAsia" w:hAnsiTheme="minorHAnsi" w:cstheme="minorBidi"/>
          <w:kern w:val="2"/>
          <w:sz w:val="24"/>
          <w:szCs w:val="24"/>
          <w:lang w:eastAsia="en-GB"/>
          <w14:ligatures w14:val="standardContextual"/>
        </w:rPr>
      </w:pPr>
      <w:r>
        <w:t>5.6.3.1.2</w:t>
      </w:r>
      <w:r>
        <w:rPr>
          <w:rFonts w:asciiTheme="minorHAnsi" w:eastAsiaTheme="minorEastAsia" w:hAnsiTheme="minorHAnsi" w:cstheme="minorBidi"/>
          <w:kern w:val="2"/>
          <w:sz w:val="24"/>
          <w:szCs w:val="24"/>
          <w:lang w:eastAsia="en-GB"/>
          <w14:ligatures w14:val="standardContextual"/>
        </w:rPr>
        <w:tab/>
      </w:r>
      <w:r>
        <w:t>General procedures</w:t>
      </w:r>
      <w:r>
        <w:tab/>
      </w:r>
      <w:r>
        <w:fldChar w:fldCharType="begin" w:fldLock="1"/>
      </w:r>
      <w:r>
        <w:instrText xml:space="preserve"> PAGEREF _Toc176118179 \h </w:instrText>
      </w:r>
      <w:r>
        <w:fldChar w:fldCharType="separate"/>
      </w:r>
      <w:r>
        <w:t>36</w:t>
      </w:r>
      <w:r>
        <w:fldChar w:fldCharType="end"/>
      </w:r>
    </w:p>
    <w:p w14:paraId="39947927" w14:textId="68042AEC" w:rsidR="001668DC" w:rsidRDefault="001668DC">
      <w:pPr>
        <w:pStyle w:val="TOC5"/>
        <w:rPr>
          <w:rFonts w:asciiTheme="minorHAnsi" w:eastAsiaTheme="minorEastAsia" w:hAnsiTheme="minorHAnsi" w:cstheme="minorBidi"/>
          <w:kern w:val="2"/>
          <w:sz w:val="24"/>
          <w:szCs w:val="24"/>
          <w:lang w:eastAsia="en-GB"/>
          <w14:ligatures w14:val="standardContextual"/>
        </w:rPr>
      </w:pPr>
      <w:r>
        <w:t>5.6.3.1.3</w:t>
      </w:r>
      <w:r>
        <w:rPr>
          <w:rFonts w:asciiTheme="minorHAnsi" w:eastAsiaTheme="minorEastAsia" w:hAnsiTheme="minorHAnsi" w:cstheme="minorBidi"/>
          <w:kern w:val="2"/>
          <w:sz w:val="24"/>
          <w:szCs w:val="24"/>
          <w:lang w:eastAsia="en-GB"/>
          <w14:ligatures w14:val="standardContextual"/>
        </w:rPr>
        <w:tab/>
      </w:r>
      <w:r>
        <w:t>Instantiation</w:t>
      </w:r>
      <w:r>
        <w:tab/>
      </w:r>
      <w:r>
        <w:fldChar w:fldCharType="begin" w:fldLock="1"/>
      </w:r>
      <w:r>
        <w:instrText xml:space="preserve"> PAGEREF _Toc176118180 \h </w:instrText>
      </w:r>
      <w:r>
        <w:fldChar w:fldCharType="separate"/>
      </w:r>
      <w:r>
        <w:t>36</w:t>
      </w:r>
      <w:r>
        <w:fldChar w:fldCharType="end"/>
      </w:r>
    </w:p>
    <w:p w14:paraId="0FF8957A" w14:textId="32A99878" w:rsidR="001668DC" w:rsidRDefault="001668DC">
      <w:pPr>
        <w:pStyle w:val="TOC5"/>
        <w:rPr>
          <w:rFonts w:asciiTheme="minorHAnsi" w:eastAsiaTheme="minorEastAsia" w:hAnsiTheme="minorHAnsi" w:cstheme="minorBidi"/>
          <w:kern w:val="2"/>
          <w:sz w:val="24"/>
          <w:szCs w:val="24"/>
          <w:lang w:eastAsia="en-GB"/>
          <w14:ligatures w14:val="standardContextual"/>
        </w:rPr>
      </w:pPr>
      <w:r>
        <w:t>5.6.3.1.4</w:t>
      </w:r>
      <w:r>
        <w:rPr>
          <w:rFonts w:asciiTheme="minorHAnsi" w:eastAsiaTheme="minorEastAsia" w:hAnsiTheme="minorHAnsi" w:cstheme="minorBidi"/>
          <w:kern w:val="2"/>
          <w:sz w:val="24"/>
          <w:szCs w:val="24"/>
          <w:lang w:eastAsia="en-GB"/>
          <w14:ligatures w14:val="standardContextual"/>
        </w:rPr>
        <w:tab/>
      </w:r>
      <w:r>
        <w:t>Modification</w:t>
      </w:r>
      <w:r>
        <w:tab/>
      </w:r>
      <w:r>
        <w:fldChar w:fldCharType="begin" w:fldLock="1"/>
      </w:r>
      <w:r>
        <w:instrText xml:space="preserve"> PAGEREF _Toc176118181 \h </w:instrText>
      </w:r>
      <w:r>
        <w:fldChar w:fldCharType="separate"/>
      </w:r>
      <w:r>
        <w:t>37</w:t>
      </w:r>
      <w:r>
        <w:fldChar w:fldCharType="end"/>
      </w:r>
    </w:p>
    <w:p w14:paraId="4E8B27A9" w14:textId="330A542F" w:rsidR="001668DC" w:rsidRDefault="001668DC">
      <w:pPr>
        <w:pStyle w:val="TOC5"/>
        <w:rPr>
          <w:rFonts w:asciiTheme="minorHAnsi" w:eastAsiaTheme="minorEastAsia" w:hAnsiTheme="minorHAnsi" w:cstheme="minorBidi"/>
          <w:kern w:val="2"/>
          <w:sz w:val="24"/>
          <w:szCs w:val="24"/>
          <w:lang w:eastAsia="en-GB"/>
          <w14:ligatures w14:val="standardContextual"/>
        </w:rPr>
      </w:pPr>
      <w:r>
        <w:t>5.6.3.1.5</w:t>
      </w:r>
      <w:r>
        <w:rPr>
          <w:rFonts w:asciiTheme="minorHAnsi" w:eastAsiaTheme="minorEastAsia" w:hAnsiTheme="minorHAnsi" w:cstheme="minorBidi"/>
          <w:kern w:val="2"/>
          <w:sz w:val="24"/>
          <w:szCs w:val="24"/>
          <w:lang w:eastAsia="en-GB"/>
          <w14:ligatures w14:val="standardContextual"/>
        </w:rPr>
        <w:tab/>
      </w:r>
      <w:r>
        <w:t>Termination</w:t>
      </w:r>
      <w:r>
        <w:tab/>
      </w:r>
      <w:r>
        <w:fldChar w:fldCharType="begin" w:fldLock="1"/>
      </w:r>
      <w:r>
        <w:instrText xml:space="preserve"> PAGEREF _Toc176118182 \h </w:instrText>
      </w:r>
      <w:r>
        <w:fldChar w:fldCharType="separate"/>
      </w:r>
      <w:r>
        <w:t>37</w:t>
      </w:r>
      <w:r>
        <w:fldChar w:fldCharType="end"/>
      </w:r>
    </w:p>
    <w:p w14:paraId="4B7D5D07" w14:textId="433F6436" w:rsidR="001668DC" w:rsidRDefault="001668DC">
      <w:pPr>
        <w:pStyle w:val="TOC5"/>
        <w:rPr>
          <w:rFonts w:asciiTheme="minorHAnsi" w:eastAsiaTheme="minorEastAsia" w:hAnsiTheme="minorHAnsi" w:cstheme="minorBidi"/>
          <w:kern w:val="2"/>
          <w:sz w:val="24"/>
          <w:szCs w:val="24"/>
          <w:lang w:eastAsia="en-GB"/>
          <w14:ligatures w14:val="standardContextual"/>
        </w:rPr>
      </w:pPr>
      <w:r>
        <w:t>5.6.3.1.6</w:t>
      </w:r>
      <w:r>
        <w:rPr>
          <w:rFonts w:asciiTheme="minorHAnsi" w:eastAsiaTheme="minorEastAsia" w:hAnsiTheme="minorHAnsi" w:cstheme="minorBidi"/>
          <w:kern w:val="2"/>
          <w:sz w:val="24"/>
          <w:szCs w:val="24"/>
          <w:lang w:eastAsia="en-GB"/>
          <w14:ligatures w14:val="standardContextual"/>
        </w:rPr>
        <w:tab/>
      </w:r>
      <w:r>
        <w:t>Direct instantiation of LI Functions by ADMF</w:t>
      </w:r>
      <w:r>
        <w:tab/>
      </w:r>
      <w:r>
        <w:fldChar w:fldCharType="begin" w:fldLock="1"/>
      </w:r>
      <w:r>
        <w:instrText xml:space="preserve"> PAGEREF _Toc176118183 \h </w:instrText>
      </w:r>
      <w:r>
        <w:fldChar w:fldCharType="separate"/>
      </w:r>
      <w:r>
        <w:t>37</w:t>
      </w:r>
      <w:r>
        <w:fldChar w:fldCharType="end"/>
      </w:r>
    </w:p>
    <w:p w14:paraId="2366BF32" w14:textId="46C705E6" w:rsidR="001668DC" w:rsidRDefault="001668DC">
      <w:pPr>
        <w:pStyle w:val="TOC4"/>
        <w:rPr>
          <w:rFonts w:asciiTheme="minorHAnsi" w:eastAsiaTheme="minorEastAsia" w:hAnsiTheme="minorHAnsi" w:cstheme="minorBidi"/>
          <w:kern w:val="2"/>
          <w:sz w:val="24"/>
          <w:szCs w:val="24"/>
          <w:lang w:eastAsia="en-GB"/>
          <w14:ligatures w14:val="standardContextual"/>
        </w:rPr>
      </w:pPr>
      <w:r>
        <w:t>5.6.3.2</w:t>
      </w:r>
      <w:r>
        <w:rPr>
          <w:rFonts w:asciiTheme="minorHAnsi" w:eastAsiaTheme="minorEastAsia" w:hAnsiTheme="minorHAnsi" w:cstheme="minorBidi"/>
          <w:kern w:val="2"/>
          <w:sz w:val="24"/>
          <w:szCs w:val="24"/>
          <w:lang w:eastAsia="en-GB"/>
          <w14:ligatures w14:val="standardContextual"/>
        </w:rPr>
        <w:tab/>
      </w:r>
      <w:r>
        <w:t>LI_X0 procedures</w:t>
      </w:r>
      <w:r>
        <w:tab/>
      </w:r>
      <w:r>
        <w:fldChar w:fldCharType="begin" w:fldLock="1"/>
      </w:r>
      <w:r>
        <w:instrText xml:space="preserve"> PAGEREF _Toc176118184 \h </w:instrText>
      </w:r>
      <w:r>
        <w:fldChar w:fldCharType="separate"/>
      </w:r>
      <w:r>
        <w:t>37</w:t>
      </w:r>
      <w:r>
        <w:fldChar w:fldCharType="end"/>
      </w:r>
    </w:p>
    <w:p w14:paraId="37C198FD" w14:textId="1A6FB557" w:rsidR="001668DC" w:rsidRDefault="001668DC">
      <w:pPr>
        <w:pStyle w:val="TOC3"/>
        <w:rPr>
          <w:rFonts w:asciiTheme="minorHAnsi" w:eastAsiaTheme="minorEastAsia" w:hAnsiTheme="minorHAnsi" w:cstheme="minorBidi"/>
          <w:kern w:val="2"/>
          <w:sz w:val="24"/>
          <w:szCs w:val="24"/>
          <w:lang w:eastAsia="en-GB"/>
          <w14:ligatures w14:val="standardContextual"/>
        </w:rPr>
      </w:pPr>
      <w:r>
        <w:t>5.6.3.3</w:t>
      </w:r>
      <w:r>
        <w:rPr>
          <w:rFonts w:asciiTheme="minorHAnsi" w:eastAsiaTheme="minorEastAsia" w:hAnsiTheme="minorHAnsi" w:cstheme="minorBidi"/>
          <w:kern w:val="2"/>
          <w:sz w:val="24"/>
          <w:szCs w:val="24"/>
          <w:lang w:eastAsia="en-GB"/>
          <w14:ligatures w14:val="standardContextual"/>
        </w:rPr>
        <w:tab/>
      </w:r>
      <w:r>
        <w:t>Exception Procedures</w:t>
      </w:r>
      <w:r>
        <w:tab/>
      </w:r>
      <w:r>
        <w:fldChar w:fldCharType="begin" w:fldLock="1"/>
      </w:r>
      <w:r>
        <w:instrText xml:space="preserve"> PAGEREF _Toc176118185 \h </w:instrText>
      </w:r>
      <w:r>
        <w:fldChar w:fldCharType="separate"/>
      </w:r>
      <w:r>
        <w:t>39</w:t>
      </w:r>
      <w:r>
        <w:fldChar w:fldCharType="end"/>
      </w:r>
    </w:p>
    <w:p w14:paraId="1916E1C0" w14:textId="75CE362F" w:rsidR="001668DC" w:rsidRDefault="001668DC">
      <w:pPr>
        <w:pStyle w:val="TOC2"/>
        <w:rPr>
          <w:rFonts w:asciiTheme="minorHAnsi" w:eastAsiaTheme="minorEastAsia" w:hAnsiTheme="minorHAnsi" w:cstheme="minorBidi"/>
          <w:kern w:val="2"/>
          <w:sz w:val="24"/>
          <w:szCs w:val="24"/>
          <w:lang w:eastAsia="en-GB"/>
          <w14:ligatures w14:val="standardContextual"/>
        </w:rPr>
      </w:pPr>
      <w:r>
        <w:t>5.7</w:t>
      </w:r>
      <w:r>
        <w:rPr>
          <w:rFonts w:asciiTheme="minorHAnsi" w:eastAsiaTheme="minorEastAsia" w:hAnsiTheme="minorHAnsi" w:cstheme="minorBidi"/>
          <w:kern w:val="2"/>
          <w:sz w:val="24"/>
          <w:szCs w:val="24"/>
          <w:lang w:eastAsia="en-GB"/>
          <w14:ligatures w14:val="standardContextual"/>
        </w:rPr>
        <w:tab/>
      </w:r>
      <w:r>
        <w:t>Identifier association and reporting</w:t>
      </w:r>
      <w:r>
        <w:tab/>
      </w:r>
      <w:r>
        <w:fldChar w:fldCharType="begin" w:fldLock="1"/>
      </w:r>
      <w:r>
        <w:instrText xml:space="preserve"> PAGEREF _Toc176118186 \h </w:instrText>
      </w:r>
      <w:r>
        <w:fldChar w:fldCharType="separate"/>
      </w:r>
      <w:r>
        <w:t>40</w:t>
      </w:r>
      <w:r>
        <w:fldChar w:fldCharType="end"/>
      </w:r>
    </w:p>
    <w:p w14:paraId="1DDF534D" w14:textId="238A3CA1" w:rsidR="001668DC" w:rsidRDefault="001668DC">
      <w:pPr>
        <w:pStyle w:val="TOC3"/>
        <w:rPr>
          <w:rFonts w:asciiTheme="minorHAnsi" w:eastAsiaTheme="minorEastAsia" w:hAnsiTheme="minorHAnsi" w:cstheme="minorBidi"/>
          <w:kern w:val="2"/>
          <w:sz w:val="24"/>
          <w:szCs w:val="24"/>
          <w:lang w:eastAsia="en-GB"/>
          <w14:ligatures w14:val="standardContextual"/>
        </w:rPr>
      </w:pPr>
      <w:r>
        <w:t>5.7.1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_Toc176118187 \h </w:instrText>
      </w:r>
      <w:r>
        <w:fldChar w:fldCharType="separate"/>
      </w:r>
      <w:r>
        <w:t>40</w:t>
      </w:r>
      <w:r>
        <w:fldChar w:fldCharType="end"/>
      </w:r>
    </w:p>
    <w:p w14:paraId="1B8B6E91" w14:textId="2BF3EE28" w:rsidR="001668DC" w:rsidRDefault="001668DC">
      <w:pPr>
        <w:pStyle w:val="TOC3"/>
        <w:rPr>
          <w:rFonts w:asciiTheme="minorHAnsi" w:eastAsiaTheme="minorEastAsia" w:hAnsiTheme="minorHAnsi" w:cstheme="minorBidi"/>
          <w:kern w:val="2"/>
          <w:sz w:val="24"/>
          <w:szCs w:val="24"/>
          <w:lang w:eastAsia="en-GB"/>
          <w14:ligatures w14:val="standardContextual"/>
        </w:rPr>
      </w:pPr>
      <w:r>
        <w:t>5.7.2</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_Toc176118188 \h </w:instrText>
      </w:r>
      <w:r>
        <w:fldChar w:fldCharType="separate"/>
      </w:r>
      <w:r>
        <w:t>41</w:t>
      </w:r>
      <w:r>
        <w:fldChar w:fldCharType="end"/>
      </w:r>
    </w:p>
    <w:p w14:paraId="4F1D6FFD" w14:textId="2DC67623" w:rsidR="001668DC" w:rsidRDefault="001668DC">
      <w:pPr>
        <w:pStyle w:val="TOC4"/>
        <w:rPr>
          <w:rFonts w:asciiTheme="minorHAnsi" w:eastAsiaTheme="minorEastAsia" w:hAnsiTheme="minorHAnsi" w:cstheme="minorBidi"/>
          <w:kern w:val="2"/>
          <w:sz w:val="24"/>
          <w:szCs w:val="24"/>
          <w:lang w:eastAsia="en-GB"/>
          <w14:ligatures w14:val="standardContextual"/>
        </w:rPr>
      </w:pPr>
      <w:r>
        <w:t>5.7.2.1</w:t>
      </w:r>
      <w:r>
        <w:rPr>
          <w:rFonts w:asciiTheme="minorHAnsi" w:eastAsiaTheme="minorEastAsia" w:hAnsiTheme="minorHAnsi" w:cstheme="minorBidi"/>
          <w:kern w:val="2"/>
          <w:sz w:val="24"/>
          <w:szCs w:val="24"/>
          <w:lang w:eastAsia="en-GB"/>
          <w14:ligatures w14:val="standardContextual"/>
        </w:rPr>
        <w:tab/>
      </w:r>
      <w:r>
        <w:t>Identity Query Function (IQF)</w:t>
      </w:r>
      <w:r>
        <w:tab/>
      </w:r>
      <w:r>
        <w:fldChar w:fldCharType="begin" w:fldLock="1"/>
      </w:r>
      <w:r>
        <w:instrText xml:space="preserve"> PAGEREF _Toc176118189 \h </w:instrText>
      </w:r>
      <w:r>
        <w:fldChar w:fldCharType="separate"/>
      </w:r>
      <w:r>
        <w:t>41</w:t>
      </w:r>
      <w:r>
        <w:fldChar w:fldCharType="end"/>
      </w:r>
    </w:p>
    <w:p w14:paraId="375E2968" w14:textId="6FAB0FAC" w:rsidR="001668DC" w:rsidRDefault="001668DC">
      <w:pPr>
        <w:pStyle w:val="TOC4"/>
        <w:rPr>
          <w:rFonts w:asciiTheme="minorHAnsi" w:eastAsiaTheme="minorEastAsia" w:hAnsiTheme="minorHAnsi" w:cstheme="minorBidi"/>
          <w:kern w:val="2"/>
          <w:sz w:val="24"/>
          <w:szCs w:val="24"/>
          <w:lang w:eastAsia="en-GB"/>
          <w14:ligatures w14:val="standardContextual"/>
        </w:rPr>
      </w:pPr>
      <w:r>
        <w:t>5.7.2.2</w:t>
      </w:r>
      <w:r>
        <w:rPr>
          <w:rFonts w:asciiTheme="minorHAnsi" w:eastAsiaTheme="minorEastAsia" w:hAnsiTheme="minorHAnsi" w:cstheme="minorBidi"/>
          <w:kern w:val="2"/>
          <w:sz w:val="24"/>
          <w:szCs w:val="24"/>
          <w:lang w:eastAsia="en-GB"/>
          <w14:ligatures w14:val="standardContextual"/>
        </w:rPr>
        <w:tab/>
      </w:r>
      <w:r>
        <w:t>Identity Event Function (IEF)</w:t>
      </w:r>
      <w:r>
        <w:tab/>
      </w:r>
      <w:r>
        <w:fldChar w:fldCharType="begin" w:fldLock="1"/>
      </w:r>
      <w:r>
        <w:instrText xml:space="preserve"> PAGEREF _Toc176118190 \h </w:instrText>
      </w:r>
      <w:r>
        <w:fldChar w:fldCharType="separate"/>
      </w:r>
      <w:r>
        <w:t>42</w:t>
      </w:r>
      <w:r>
        <w:fldChar w:fldCharType="end"/>
      </w:r>
    </w:p>
    <w:p w14:paraId="32675539" w14:textId="63FDE790" w:rsidR="001668DC" w:rsidRDefault="001668DC">
      <w:pPr>
        <w:pStyle w:val="TOC4"/>
        <w:rPr>
          <w:rFonts w:asciiTheme="minorHAnsi" w:eastAsiaTheme="minorEastAsia" w:hAnsiTheme="minorHAnsi" w:cstheme="minorBidi"/>
          <w:kern w:val="2"/>
          <w:sz w:val="24"/>
          <w:szCs w:val="24"/>
          <w:lang w:eastAsia="en-GB"/>
          <w14:ligatures w14:val="standardContextual"/>
        </w:rPr>
      </w:pPr>
      <w:r>
        <w:t>5.7.2.3</w:t>
      </w:r>
      <w:r>
        <w:rPr>
          <w:rFonts w:asciiTheme="minorHAnsi" w:eastAsiaTheme="minorEastAsia" w:hAnsiTheme="minorHAnsi" w:cstheme="minorBidi"/>
          <w:kern w:val="2"/>
          <w:sz w:val="24"/>
          <w:szCs w:val="24"/>
          <w:lang w:eastAsia="en-GB"/>
          <w14:ligatures w14:val="standardContextual"/>
        </w:rPr>
        <w:tab/>
      </w:r>
      <w:r>
        <w:t>Identity Caching Function (ICF)</w:t>
      </w:r>
      <w:r>
        <w:tab/>
      </w:r>
      <w:r>
        <w:fldChar w:fldCharType="begin" w:fldLock="1"/>
      </w:r>
      <w:r>
        <w:instrText xml:space="preserve"> PAGEREF _Toc176118191 \h </w:instrText>
      </w:r>
      <w:r>
        <w:fldChar w:fldCharType="separate"/>
      </w:r>
      <w:r>
        <w:t>42</w:t>
      </w:r>
      <w:r>
        <w:fldChar w:fldCharType="end"/>
      </w:r>
    </w:p>
    <w:p w14:paraId="413D2866" w14:textId="63ABF808" w:rsidR="001668DC" w:rsidRDefault="001668DC">
      <w:pPr>
        <w:pStyle w:val="TOC1"/>
        <w:rPr>
          <w:rFonts w:asciiTheme="minorHAnsi" w:eastAsiaTheme="minorEastAsia" w:hAnsiTheme="minorHAnsi" w:cstheme="minorBidi"/>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t>Network layer based interception</w:t>
      </w:r>
      <w:r>
        <w:tab/>
      </w:r>
      <w:r>
        <w:fldChar w:fldCharType="begin" w:fldLock="1"/>
      </w:r>
      <w:r>
        <w:instrText xml:space="preserve"> PAGEREF _Toc176118192 \h </w:instrText>
      </w:r>
      <w:r>
        <w:fldChar w:fldCharType="separate"/>
      </w:r>
      <w:r>
        <w:t>43</w:t>
      </w:r>
      <w:r>
        <w:fldChar w:fldCharType="end"/>
      </w:r>
    </w:p>
    <w:p w14:paraId="6243AFD6" w14:textId="7438A774" w:rsidR="001668DC" w:rsidRDefault="001668DC">
      <w:pPr>
        <w:pStyle w:val="TOC2"/>
        <w:rPr>
          <w:rFonts w:asciiTheme="minorHAnsi" w:eastAsiaTheme="minorEastAsia" w:hAnsiTheme="minorHAnsi" w:cstheme="minorBidi"/>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_Toc176118193 \h </w:instrText>
      </w:r>
      <w:r>
        <w:fldChar w:fldCharType="separate"/>
      </w:r>
      <w:r>
        <w:t>43</w:t>
      </w:r>
      <w:r>
        <w:fldChar w:fldCharType="end"/>
      </w:r>
    </w:p>
    <w:p w14:paraId="59BD9C54" w14:textId="41EE65D6" w:rsidR="001668DC" w:rsidRDefault="001668DC">
      <w:pPr>
        <w:pStyle w:val="TOC2"/>
        <w:rPr>
          <w:rFonts w:asciiTheme="minorHAnsi" w:eastAsiaTheme="minorEastAsia" w:hAnsiTheme="minorHAnsi" w:cstheme="minorBidi"/>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t>5G</w:t>
      </w:r>
      <w:r>
        <w:tab/>
      </w:r>
      <w:r>
        <w:fldChar w:fldCharType="begin" w:fldLock="1"/>
      </w:r>
      <w:r>
        <w:instrText xml:space="preserve"> PAGEREF _Toc176118194 \h </w:instrText>
      </w:r>
      <w:r>
        <w:fldChar w:fldCharType="separate"/>
      </w:r>
      <w:r>
        <w:t>43</w:t>
      </w:r>
      <w:r>
        <w:fldChar w:fldCharType="end"/>
      </w:r>
    </w:p>
    <w:p w14:paraId="5A231875" w14:textId="09CE0CD5" w:rsidR="001668DC" w:rsidRDefault="001668DC">
      <w:pPr>
        <w:pStyle w:val="TOC3"/>
        <w:rPr>
          <w:rFonts w:asciiTheme="minorHAnsi" w:eastAsiaTheme="minorEastAsia" w:hAnsiTheme="minorHAnsi" w:cstheme="minorBidi"/>
          <w:kern w:val="2"/>
          <w:sz w:val="24"/>
          <w:szCs w:val="24"/>
          <w:lang w:eastAsia="en-GB"/>
          <w14:ligatures w14:val="standardContextual"/>
        </w:rPr>
      </w:pPr>
      <w:r>
        <w:t>6.2.1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_Toc176118195 \h </w:instrText>
      </w:r>
      <w:r>
        <w:fldChar w:fldCharType="separate"/>
      </w:r>
      <w:r>
        <w:t>43</w:t>
      </w:r>
      <w:r>
        <w:fldChar w:fldCharType="end"/>
      </w:r>
    </w:p>
    <w:p w14:paraId="0F6E2775" w14:textId="7B60A2A0" w:rsidR="001668DC" w:rsidRDefault="001668DC">
      <w:pPr>
        <w:pStyle w:val="TOC3"/>
        <w:rPr>
          <w:rFonts w:asciiTheme="minorHAnsi" w:eastAsiaTheme="minorEastAsia" w:hAnsiTheme="minorHAnsi" w:cstheme="minorBidi"/>
          <w:kern w:val="2"/>
          <w:sz w:val="24"/>
          <w:szCs w:val="24"/>
          <w:lang w:eastAsia="en-GB"/>
          <w14:ligatures w14:val="standardContextual"/>
        </w:rPr>
      </w:pPr>
      <w:r>
        <w:t>6.2.2</w:t>
      </w:r>
      <w:r>
        <w:rPr>
          <w:rFonts w:asciiTheme="minorHAnsi" w:eastAsiaTheme="minorEastAsia" w:hAnsiTheme="minorHAnsi" w:cstheme="minorBidi"/>
          <w:kern w:val="2"/>
          <w:sz w:val="24"/>
          <w:szCs w:val="24"/>
          <w:lang w:eastAsia="en-GB"/>
          <w14:ligatures w14:val="standardContextual"/>
        </w:rPr>
        <w:tab/>
      </w:r>
      <w:r>
        <w:t>LI at AMF</w:t>
      </w:r>
      <w:r>
        <w:tab/>
      </w:r>
      <w:r>
        <w:fldChar w:fldCharType="begin" w:fldLock="1"/>
      </w:r>
      <w:r>
        <w:instrText xml:space="preserve"> PAGEREF _Toc176118196 \h </w:instrText>
      </w:r>
      <w:r>
        <w:fldChar w:fldCharType="separate"/>
      </w:r>
      <w:r>
        <w:t>44</w:t>
      </w:r>
      <w:r>
        <w:fldChar w:fldCharType="end"/>
      </w:r>
    </w:p>
    <w:p w14:paraId="0FEC7D03" w14:textId="7BB7ADA3" w:rsidR="001668DC" w:rsidRDefault="001668DC">
      <w:pPr>
        <w:pStyle w:val="TOC4"/>
        <w:rPr>
          <w:rFonts w:asciiTheme="minorHAnsi" w:eastAsiaTheme="minorEastAsia" w:hAnsiTheme="minorHAnsi" w:cstheme="minorBidi"/>
          <w:kern w:val="2"/>
          <w:sz w:val="24"/>
          <w:szCs w:val="24"/>
          <w:lang w:eastAsia="en-GB"/>
          <w14:ligatures w14:val="standardContextual"/>
        </w:rPr>
      </w:pPr>
      <w:r>
        <w:t>6.2.2.1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_Toc176118197 \h </w:instrText>
      </w:r>
      <w:r>
        <w:fldChar w:fldCharType="separate"/>
      </w:r>
      <w:r>
        <w:t>44</w:t>
      </w:r>
      <w:r>
        <w:fldChar w:fldCharType="end"/>
      </w:r>
    </w:p>
    <w:p w14:paraId="7E8496D5" w14:textId="7E89B369" w:rsidR="001668DC" w:rsidRDefault="001668DC">
      <w:pPr>
        <w:pStyle w:val="TOC4"/>
        <w:rPr>
          <w:rFonts w:asciiTheme="minorHAnsi" w:eastAsiaTheme="minorEastAsia" w:hAnsiTheme="minorHAnsi" w:cstheme="minorBidi"/>
          <w:kern w:val="2"/>
          <w:sz w:val="24"/>
          <w:szCs w:val="24"/>
          <w:lang w:eastAsia="en-GB"/>
          <w14:ligatures w14:val="standardContextual"/>
        </w:rPr>
      </w:pPr>
      <w:r>
        <w:t>6.2.2.2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_Toc176118198 \h </w:instrText>
      </w:r>
      <w:r>
        <w:fldChar w:fldCharType="separate"/>
      </w:r>
      <w:r>
        <w:t>45</w:t>
      </w:r>
      <w:r>
        <w:fldChar w:fldCharType="end"/>
      </w:r>
    </w:p>
    <w:p w14:paraId="3F9B52CE" w14:textId="256599E1" w:rsidR="001668DC" w:rsidRDefault="001668DC">
      <w:pPr>
        <w:pStyle w:val="TOC4"/>
        <w:rPr>
          <w:rFonts w:asciiTheme="minorHAnsi" w:eastAsiaTheme="minorEastAsia" w:hAnsiTheme="minorHAnsi" w:cstheme="minorBidi"/>
          <w:kern w:val="2"/>
          <w:sz w:val="24"/>
          <w:szCs w:val="24"/>
          <w:lang w:eastAsia="en-GB"/>
          <w14:ligatures w14:val="standardContextual"/>
        </w:rPr>
      </w:pPr>
      <w:r>
        <w:t>6.2.2.3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_Toc176118199 \h </w:instrText>
      </w:r>
      <w:r>
        <w:fldChar w:fldCharType="separate"/>
      </w:r>
      <w:r>
        <w:t>46</w:t>
      </w:r>
      <w:r>
        <w:fldChar w:fldCharType="end"/>
      </w:r>
    </w:p>
    <w:p w14:paraId="44C47231" w14:textId="113DEA49" w:rsidR="001668DC" w:rsidRDefault="001668DC">
      <w:pPr>
        <w:pStyle w:val="TOC4"/>
        <w:rPr>
          <w:rFonts w:asciiTheme="minorHAnsi" w:eastAsiaTheme="minorEastAsia" w:hAnsiTheme="minorHAnsi" w:cstheme="minorBidi"/>
          <w:kern w:val="2"/>
          <w:sz w:val="24"/>
          <w:szCs w:val="24"/>
          <w:lang w:eastAsia="en-GB"/>
          <w14:ligatures w14:val="standardContextual"/>
        </w:rPr>
      </w:pPr>
      <w:r>
        <w:t>6.2.2.4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_Toc176118200 \h </w:instrText>
      </w:r>
      <w:r>
        <w:fldChar w:fldCharType="separate"/>
      </w:r>
      <w:r>
        <w:t>46</w:t>
      </w:r>
      <w:r>
        <w:fldChar w:fldCharType="end"/>
      </w:r>
    </w:p>
    <w:p w14:paraId="3F5D94F9" w14:textId="60953425" w:rsidR="001668DC" w:rsidRDefault="001668DC">
      <w:pPr>
        <w:pStyle w:val="TOC4"/>
        <w:rPr>
          <w:rFonts w:asciiTheme="minorHAnsi" w:eastAsiaTheme="minorEastAsia" w:hAnsiTheme="minorHAnsi" w:cstheme="minorBidi"/>
          <w:kern w:val="2"/>
          <w:sz w:val="24"/>
          <w:szCs w:val="24"/>
          <w:lang w:eastAsia="en-GB"/>
          <w14:ligatures w14:val="standardContextual"/>
        </w:rPr>
      </w:pPr>
      <w:r>
        <w:t>6.2.2.5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_Toc176118201 \h </w:instrText>
      </w:r>
      <w:r>
        <w:fldChar w:fldCharType="separate"/>
      </w:r>
      <w:r>
        <w:t>47</w:t>
      </w:r>
      <w:r>
        <w:fldChar w:fldCharType="end"/>
      </w:r>
    </w:p>
    <w:p w14:paraId="0428DFC4" w14:textId="1D37DC9B" w:rsidR="001668DC" w:rsidRDefault="001668DC">
      <w:pPr>
        <w:pStyle w:val="TOC4"/>
        <w:rPr>
          <w:rFonts w:asciiTheme="minorHAnsi" w:eastAsiaTheme="minorEastAsia" w:hAnsiTheme="minorHAnsi" w:cstheme="minorBidi"/>
          <w:kern w:val="2"/>
          <w:sz w:val="24"/>
          <w:szCs w:val="24"/>
          <w:lang w:eastAsia="en-GB"/>
          <w14:ligatures w14:val="standardContextual"/>
        </w:rPr>
      </w:pPr>
      <w:r>
        <w:t>6.2.2.6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_Toc176118202 \h </w:instrText>
      </w:r>
      <w:r>
        <w:fldChar w:fldCharType="separate"/>
      </w:r>
      <w:r>
        <w:t>47</w:t>
      </w:r>
      <w:r>
        <w:fldChar w:fldCharType="end"/>
      </w:r>
    </w:p>
    <w:p w14:paraId="2F1D045F" w14:textId="6812C479" w:rsidR="001668DC" w:rsidRDefault="001668DC">
      <w:pPr>
        <w:pStyle w:val="TOC4"/>
        <w:rPr>
          <w:rFonts w:asciiTheme="minorHAnsi" w:eastAsiaTheme="minorEastAsia" w:hAnsiTheme="minorHAnsi" w:cstheme="minorBidi"/>
          <w:kern w:val="2"/>
          <w:sz w:val="24"/>
          <w:szCs w:val="24"/>
          <w:lang w:eastAsia="en-GB"/>
          <w14:ligatures w14:val="standardContextual"/>
        </w:rPr>
      </w:pPr>
      <w:r>
        <w:t>6.2.2.7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_Toc176118203 \h </w:instrText>
      </w:r>
      <w:r>
        <w:fldChar w:fldCharType="separate"/>
      </w:r>
      <w:r>
        <w:t>48</w:t>
      </w:r>
      <w:r>
        <w:fldChar w:fldCharType="end"/>
      </w:r>
    </w:p>
    <w:p w14:paraId="073D83C3" w14:textId="604EB255" w:rsidR="001668DC" w:rsidRDefault="001668DC">
      <w:pPr>
        <w:pStyle w:val="TOC3"/>
        <w:rPr>
          <w:rFonts w:asciiTheme="minorHAnsi" w:eastAsiaTheme="minorEastAsia" w:hAnsiTheme="minorHAnsi" w:cstheme="minorBidi"/>
          <w:kern w:val="2"/>
          <w:sz w:val="24"/>
          <w:szCs w:val="24"/>
          <w:lang w:eastAsia="en-GB"/>
          <w14:ligatures w14:val="standardContextual"/>
        </w:rPr>
      </w:pPr>
      <w:r>
        <w:t>6.2.2A</w:t>
      </w:r>
      <w:r>
        <w:rPr>
          <w:rFonts w:asciiTheme="minorHAnsi" w:eastAsiaTheme="minorEastAsia" w:hAnsiTheme="minorHAnsi" w:cstheme="minorBidi"/>
          <w:kern w:val="2"/>
          <w:sz w:val="24"/>
          <w:szCs w:val="24"/>
          <w:lang w:eastAsia="en-GB"/>
          <w14:ligatures w14:val="standardContextual"/>
        </w:rPr>
        <w:tab/>
      </w:r>
      <w:r>
        <w:t>Identifier Reporting for AMF</w:t>
      </w:r>
      <w:r>
        <w:tab/>
      </w:r>
      <w:r>
        <w:fldChar w:fldCharType="begin" w:fldLock="1"/>
      </w:r>
      <w:r>
        <w:instrText xml:space="preserve"> PAGEREF _Toc176118204 \h </w:instrText>
      </w:r>
      <w:r>
        <w:fldChar w:fldCharType="separate"/>
      </w:r>
      <w:r>
        <w:t>48</w:t>
      </w:r>
      <w:r>
        <w:fldChar w:fldCharType="end"/>
      </w:r>
    </w:p>
    <w:p w14:paraId="5DF47BBF" w14:textId="38685BB5" w:rsidR="001668DC" w:rsidRDefault="001668DC">
      <w:pPr>
        <w:pStyle w:val="TOC4"/>
        <w:rPr>
          <w:rFonts w:asciiTheme="minorHAnsi" w:eastAsiaTheme="minorEastAsia" w:hAnsiTheme="minorHAnsi" w:cstheme="minorBidi"/>
          <w:kern w:val="2"/>
          <w:sz w:val="24"/>
          <w:szCs w:val="24"/>
          <w:lang w:eastAsia="en-GB"/>
          <w14:ligatures w14:val="standardContextual"/>
        </w:rPr>
      </w:pPr>
      <w:r>
        <w:t>6.2.2A.1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_Toc176118205 \h </w:instrText>
      </w:r>
      <w:r>
        <w:fldChar w:fldCharType="separate"/>
      </w:r>
      <w:r>
        <w:t>48</w:t>
      </w:r>
      <w:r>
        <w:fldChar w:fldCharType="end"/>
      </w:r>
    </w:p>
    <w:p w14:paraId="073C392A" w14:textId="2B3A5EF9" w:rsidR="001668DC" w:rsidRDefault="001668DC">
      <w:pPr>
        <w:pStyle w:val="TOC4"/>
        <w:rPr>
          <w:rFonts w:asciiTheme="minorHAnsi" w:eastAsiaTheme="minorEastAsia" w:hAnsiTheme="minorHAnsi" w:cstheme="minorBidi"/>
          <w:kern w:val="2"/>
          <w:sz w:val="24"/>
          <w:szCs w:val="24"/>
          <w:lang w:eastAsia="en-GB"/>
          <w14:ligatures w14:val="standardContextual"/>
        </w:rPr>
      </w:pPr>
      <w:r>
        <w:t>6.2.2A.2</w:t>
      </w:r>
      <w:r>
        <w:rPr>
          <w:rFonts w:asciiTheme="minorHAnsi" w:eastAsiaTheme="minorEastAsia" w:hAnsiTheme="minorHAnsi" w:cstheme="minorBidi"/>
          <w:kern w:val="2"/>
          <w:sz w:val="24"/>
          <w:szCs w:val="24"/>
          <w:lang w:eastAsia="en-GB"/>
          <w14:ligatures w14:val="standardContextual"/>
        </w:rPr>
        <w:tab/>
      </w:r>
      <w:r>
        <w:t>IEF Events</w:t>
      </w:r>
      <w:r>
        <w:tab/>
      </w:r>
      <w:r>
        <w:fldChar w:fldCharType="begin" w:fldLock="1"/>
      </w:r>
      <w:r>
        <w:instrText xml:space="preserve"> PAGEREF _Toc176118206 \h </w:instrText>
      </w:r>
      <w:r>
        <w:fldChar w:fldCharType="separate"/>
      </w:r>
      <w:r>
        <w:t>49</w:t>
      </w:r>
      <w:r>
        <w:fldChar w:fldCharType="end"/>
      </w:r>
    </w:p>
    <w:p w14:paraId="2C69AD84" w14:textId="4047154F" w:rsidR="001668DC" w:rsidRDefault="001668DC">
      <w:pPr>
        <w:pStyle w:val="TOC4"/>
        <w:rPr>
          <w:rFonts w:asciiTheme="minorHAnsi" w:eastAsiaTheme="minorEastAsia" w:hAnsiTheme="minorHAnsi" w:cstheme="minorBidi"/>
          <w:kern w:val="2"/>
          <w:sz w:val="24"/>
          <w:szCs w:val="24"/>
          <w:lang w:eastAsia="en-GB"/>
          <w14:ligatures w14:val="standardContextual"/>
        </w:rPr>
      </w:pPr>
      <w:r>
        <w:t>6.2.2A.3</w:t>
      </w:r>
      <w:r>
        <w:rPr>
          <w:rFonts w:asciiTheme="minorHAnsi" w:eastAsiaTheme="minorEastAsia" w:hAnsiTheme="minorHAnsi" w:cstheme="minorBidi"/>
          <w:kern w:val="2"/>
          <w:sz w:val="24"/>
          <w:szCs w:val="24"/>
          <w:lang w:eastAsia="en-GB"/>
          <w14:ligatures w14:val="standardContextual"/>
        </w:rPr>
        <w:tab/>
      </w:r>
      <w:r>
        <w:t>IEF Event parameters</w:t>
      </w:r>
      <w:r>
        <w:tab/>
      </w:r>
      <w:r>
        <w:fldChar w:fldCharType="begin" w:fldLock="1"/>
      </w:r>
      <w:r>
        <w:instrText xml:space="preserve"> PAGEREF _Toc176118207 \h </w:instrText>
      </w:r>
      <w:r>
        <w:fldChar w:fldCharType="separate"/>
      </w:r>
      <w:r>
        <w:t>49</w:t>
      </w:r>
      <w:r>
        <w:fldChar w:fldCharType="end"/>
      </w:r>
    </w:p>
    <w:p w14:paraId="6D326FB3" w14:textId="2952D285" w:rsidR="001668DC" w:rsidRDefault="001668DC">
      <w:pPr>
        <w:pStyle w:val="TOC4"/>
        <w:rPr>
          <w:rFonts w:asciiTheme="minorHAnsi" w:eastAsiaTheme="minorEastAsia" w:hAnsiTheme="minorHAnsi" w:cstheme="minorBidi"/>
          <w:kern w:val="2"/>
          <w:sz w:val="24"/>
          <w:szCs w:val="24"/>
          <w:lang w:eastAsia="en-GB"/>
          <w14:ligatures w14:val="standardContextual"/>
        </w:rPr>
      </w:pPr>
      <w:r>
        <w:t>6.2.2A.4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_Toc176118208 \h </w:instrText>
      </w:r>
      <w:r>
        <w:fldChar w:fldCharType="separate"/>
      </w:r>
      <w:r>
        <w:t>49</w:t>
      </w:r>
      <w:r>
        <w:fldChar w:fldCharType="end"/>
      </w:r>
    </w:p>
    <w:p w14:paraId="42F4228F" w14:textId="2895D523" w:rsidR="001668DC" w:rsidRDefault="001668DC">
      <w:pPr>
        <w:pStyle w:val="TOC3"/>
        <w:rPr>
          <w:rFonts w:asciiTheme="minorHAnsi" w:eastAsiaTheme="minorEastAsia" w:hAnsiTheme="minorHAnsi" w:cstheme="minorBidi"/>
          <w:kern w:val="2"/>
          <w:sz w:val="24"/>
          <w:szCs w:val="24"/>
          <w:lang w:eastAsia="en-GB"/>
          <w14:ligatures w14:val="standardContextual"/>
        </w:rPr>
      </w:pPr>
      <w:r>
        <w:t>6.2.3</w:t>
      </w:r>
      <w:r>
        <w:rPr>
          <w:rFonts w:asciiTheme="minorHAnsi" w:eastAsiaTheme="minorEastAsia" w:hAnsiTheme="minorHAnsi" w:cstheme="minorBidi"/>
          <w:kern w:val="2"/>
          <w:sz w:val="24"/>
          <w:szCs w:val="24"/>
          <w:lang w:eastAsia="en-GB"/>
          <w14:ligatures w14:val="standardContextual"/>
        </w:rPr>
        <w:tab/>
      </w:r>
      <w:r>
        <w:t>LI for SMF/UPF</w:t>
      </w:r>
      <w:r>
        <w:tab/>
      </w:r>
      <w:r>
        <w:fldChar w:fldCharType="begin" w:fldLock="1"/>
      </w:r>
      <w:r>
        <w:instrText xml:space="preserve"> PAGEREF _Toc176118209 \h </w:instrText>
      </w:r>
      <w:r>
        <w:fldChar w:fldCharType="separate"/>
      </w:r>
      <w:r>
        <w:t>49</w:t>
      </w:r>
      <w:r>
        <w:fldChar w:fldCharType="end"/>
      </w:r>
    </w:p>
    <w:p w14:paraId="2ADE9D98" w14:textId="463DF89D" w:rsidR="001668DC" w:rsidRDefault="001668DC">
      <w:pPr>
        <w:pStyle w:val="TOC4"/>
        <w:rPr>
          <w:rFonts w:asciiTheme="minorHAnsi" w:eastAsiaTheme="minorEastAsia" w:hAnsiTheme="minorHAnsi" w:cstheme="minorBidi"/>
          <w:kern w:val="2"/>
          <w:sz w:val="24"/>
          <w:szCs w:val="24"/>
          <w:lang w:eastAsia="en-GB"/>
          <w14:ligatures w14:val="standardContextual"/>
        </w:rPr>
      </w:pPr>
      <w:r>
        <w:t>6.2.3.1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_Toc176118210 \h </w:instrText>
      </w:r>
      <w:r>
        <w:fldChar w:fldCharType="separate"/>
      </w:r>
      <w:r>
        <w:t>49</w:t>
      </w:r>
      <w:r>
        <w:fldChar w:fldCharType="end"/>
      </w:r>
    </w:p>
    <w:p w14:paraId="39509B4C" w14:textId="3F2E39F5" w:rsidR="001668DC" w:rsidRDefault="001668DC">
      <w:pPr>
        <w:pStyle w:val="TOC4"/>
        <w:rPr>
          <w:rFonts w:asciiTheme="minorHAnsi" w:eastAsiaTheme="minorEastAsia" w:hAnsiTheme="minorHAnsi" w:cstheme="minorBidi"/>
          <w:kern w:val="2"/>
          <w:sz w:val="24"/>
          <w:szCs w:val="24"/>
          <w:lang w:eastAsia="en-GB"/>
          <w14:ligatures w14:val="standardContextual"/>
        </w:rPr>
      </w:pPr>
      <w:r>
        <w:t>6.2.3.2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_Toc176118211 \h </w:instrText>
      </w:r>
      <w:r>
        <w:fldChar w:fldCharType="separate"/>
      </w:r>
      <w:r>
        <w:t>51</w:t>
      </w:r>
      <w:r>
        <w:fldChar w:fldCharType="end"/>
      </w:r>
    </w:p>
    <w:p w14:paraId="64628C99" w14:textId="11B7F070" w:rsidR="001668DC" w:rsidRDefault="001668DC">
      <w:pPr>
        <w:pStyle w:val="TOC4"/>
        <w:rPr>
          <w:rFonts w:asciiTheme="minorHAnsi" w:eastAsiaTheme="minorEastAsia" w:hAnsiTheme="minorHAnsi" w:cstheme="minorBidi"/>
          <w:kern w:val="2"/>
          <w:sz w:val="24"/>
          <w:szCs w:val="24"/>
          <w:lang w:eastAsia="en-GB"/>
          <w14:ligatures w14:val="standardContextual"/>
        </w:rPr>
      </w:pPr>
      <w:r>
        <w:t>6.2.3.3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_Toc176118212 \h </w:instrText>
      </w:r>
      <w:r>
        <w:fldChar w:fldCharType="separate"/>
      </w:r>
      <w:r>
        <w:t>51</w:t>
      </w:r>
      <w:r>
        <w:fldChar w:fldCharType="end"/>
      </w:r>
    </w:p>
    <w:p w14:paraId="33B8A931" w14:textId="617FCFA5" w:rsidR="001668DC" w:rsidRDefault="001668DC">
      <w:pPr>
        <w:pStyle w:val="TOC4"/>
        <w:rPr>
          <w:rFonts w:asciiTheme="minorHAnsi" w:eastAsiaTheme="minorEastAsia" w:hAnsiTheme="minorHAnsi" w:cstheme="minorBidi"/>
          <w:kern w:val="2"/>
          <w:sz w:val="24"/>
          <w:szCs w:val="24"/>
          <w:lang w:eastAsia="en-GB"/>
          <w14:ligatures w14:val="standardContextual"/>
        </w:rPr>
      </w:pPr>
      <w:r>
        <w:t>6.2.3.4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_Toc176118213 \h </w:instrText>
      </w:r>
      <w:r>
        <w:fldChar w:fldCharType="separate"/>
      </w:r>
      <w:r>
        <w:t>52</w:t>
      </w:r>
      <w:r>
        <w:fldChar w:fldCharType="end"/>
      </w:r>
    </w:p>
    <w:p w14:paraId="4E3F8DF3" w14:textId="0E2D5600" w:rsidR="001668DC" w:rsidRDefault="001668DC">
      <w:pPr>
        <w:pStyle w:val="TOC4"/>
        <w:rPr>
          <w:rFonts w:asciiTheme="minorHAnsi" w:eastAsiaTheme="minorEastAsia" w:hAnsiTheme="minorHAnsi" w:cstheme="minorBidi"/>
          <w:kern w:val="2"/>
          <w:sz w:val="24"/>
          <w:szCs w:val="24"/>
          <w:lang w:eastAsia="en-GB"/>
          <w14:ligatures w14:val="standardContextual"/>
        </w:rPr>
      </w:pPr>
      <w:r>
        <w:t>6.2.3.5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_Toc176118214 \h </w:instrText>
      </w:r>
      <w:r>
        <w:fldChar w:fldCharType="separate"/>
      </w:r>
      <w:r>
        <w:t>52</w:t>
      </w:r>
      <w:r>
        <w:fldChar w:fldCharType="end"/>
      </w:r>
    </w:p>
    <w:p w14:paraId="77357240" w14:textId="45A08809" w:rsidR="001668DC" w:rsidRDefault="001668DC">
      <w:pPr>
        <w:pStyle w:val="TOC4"/>
        <w:rPr>
          <w:rFonts w:asciiTheme="minorHAnsi" w:eastAsiaTheme="minorEastAsia" w:hAnsiTheme="minorHAnsi" w:cstheme="minorBidi"/>
          <w:kern w:val="2"/>
          <w:sz w:val="24"/>
          <w:szCs w:val="24"/>
          <w:lang w:eastAsia="en-GB"/>
          <w14:ligatures w14:val="standardContextual"/>
        </w:rPr>
      </w:pPr>
      <w:r>
        <w:t>6.2.3.6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_Toc176118215 \h </w:instrText>
      </w:r>
      <w:r>
        <w:fldChar w:fldCharType="separate"/>
      </w:r>
      <w:r>
        <w:t>52</w:t>
      </w:r>
      <w:r>
        <w:fldChar w:fldCharType="end"/>
      </w:r>
    </w:p>
    <w:p w14:paraId="586CEC52" w14:textId="2C0DEE1E" w:rsidR="001668DC" w:rsidRDefault="001668DC">
      <w:pPr>
        <w:pStyle w:val="TOC4"/>
        <w:rPr>
          <w:rFonts w:asciiTheme="minorHAnsi" w:eastAsiaTheme="minorEastAsia" w:hAnsiTheme="minorHAnsi" w:cstheme="minorBidi"/>
          <w:kern w:val="2"/>
          <w:sz w:val="24"/>
          <w:szCs w:val="24"/>
          <w:lang w:eastAsia="en-GB"/>
          <w14:ligatures w14:val="standardContextual"/>
        </w:rPr>
      </w:pPr>
      <w:r>
        <w:t>6.2.3.7</w:t>
      </w:r>
      <w:r>
        <w:rPr>
          <w:rFonts w:asciiTheme="minorHAnsi" w:eastAsiaTheme="minorEastAsia" w:hAnsiTheme="minorHAnsi" w:cstheme="minorBidi"/>
          <w:kern w:val="2"/>
          <w:sz w:val="24"/>
          <w:szCs w:val="24"/>
          <w:lang w:eastAsia="en-GB"/>
          <w14:ligatures w14:val="standardContextual"/>
        </w:rPr>
        <w:tab/>
      </w:r>
      <w:r>
        <w:t>Multi-Access PDU (MA PDU) Session Specific</w:t>
      </w:r>
      <w:r>
        <w:tab/>
      </w:r>
      <w:r>
        <w:fldChar w:fldCharType="begin" w:fldLock="1"/>
      </w:r>
      <w:r>
        <w:instrText xml:space="preserve"> PAGEREF _Toc176118216 \h </w:instrText>
      </w:r>
      <w:r>
        <w:fldChar w:fldCharType="separate"/>
      </w:r>
      <w:r>
        <w:t>53</w:t>
      </w:r>
      <w:r>
        <w:fldChar w:fldCharType="end"/>
      </w:r>
    </w:p>
    <w:p w14:paraId="65B2F55B" w14:textId="5889788D" w:rsidR="001668DC" w:rsidRDefault="001668DC">
      <w:pPr>
        <w:pStyle w:val="TOC4"/>
        <w:rPr>
          <w:rFonts w:asciiTheme="minorHAnsi" w:eastAsiaTheme="minorEastAsia" w:hAnsiTheme="minorHAnsi" w:cstheme="minorBidi"/>
          <w:kern w:val="2"/>
          <w:sz w:val="24"/>
          <w:szCs w:val="24"/>
          <w:lang w:eastAsia="en-GB"/>
          <w14:ligatures w14:val="standardContextual"/>
        </w:rPr>
      </w:pPr>
      <w:r>
        <w:t>6.2.3.8</w:t>
      </w:r>
      <w:r>
        <w:rPr>
          <w:rFonts w:asciiTheme="minorHAnsi" w:eastAsiaTheme="minorEastAsia" w:hAnsiTheme="minorHAnsi" w:cstheme="minorBidi"/>
          <w:kern w:val="2"/>
          <w:sz w:val="24"/>
          <w:szCs w:val="24"/>
          <w:lang w:eastAsia="en-GB"/>
          <w14:ligatures w14:val="standardContextual"/>
        </w:rPr>
        <w:tab/>
      </w:r>
      <w:r>
        <w:t>LI state transfers in SMF sets</w:t>
      </w:r>
      <w:r>
        <w:tab/>
      </w:r>
      <w:r>
        <w:fldChar w:fldCharType="begin" w:fldLock="1"/>
      </w:r>
      <w:r>
        <w:instrText xml:space="preserve"> PAGEREF _Toc176118217 \h </w:instrText>
      </w:r>
      <w:r>
        <w:fldChar w:fldCharType="separate"/>
      </w:r>
      <w:r>
        <w:t>54</w:t>
      </w:r>
      <w:r>
        <w:fldChar w:fldCharType="end"/>
      </w:r>
    </w:p>
    <w:p w14:paraId="1D7B8FA8" w14:textId="47A372B0" w:rsidR="001668DC" w:rsidRDefault="001668DC">
      <w:pPr>
        <w:pStyle w:val="TOC4"/>
        <w:rPr>
          <w:rFonts w:asciiTheme="minorHAnsi" w:eastAsiaTheme="minorEastAsia" w:hAnsiTheme="minorHAnsi" w:cstheme="minorBidi"/>
          <w:kern w:val="2"/>
          <w:sz w:val="24"/>
          <w:szCs w:val="24"/>
          <w:lang w:eastAsia="en-GB"/>
          <w14:ligatures w14:val="standardContextual"/>
        </w:rPr>
      </w:pPr>
      <w:r>
        <w:t>6.2.3.9</w:t>
      </w:r>
      <w:r>
        <w:rPr>
          <w:rFonts w:asciiTheme="minorHAnsi" w:eastAsiaTheme="minorEastAsia" w:hAnsiTheme="minorHAnsi" w:cstheme="minorBidi"/>
          <w:kern w:val="2"/>
          <w:sz w:val="24"/>
          <w:szCs w:val="24"/>
          <w:lang w:eastAsia="en-GB"/>
          <w14:ligatures w14:val="standardContextual"/>
        </w:rPr>
        <w:tab/>
      </w:r>
      <w:r>
        <w:t>Interface LI_ST</w:t>
      </w:r>
      <w:r>
        <w:tab/>
      </w:r>
      <w:r>
        <w:fldChar w:fldCharType="begin" w:fldLock="1"/>
      </w:r>
      <w:r>
        <w:instrText xml:space="preserve"> PAGEREF _Toc176118218 \h </w:instrText>
      </w:r>
      <w:r>
        <w:fldChar w:fldCharType="separate"/>
      </w:r>
      <w:r>
        <w:t>55</w:t>
      </w:r>
      <w:r>
        <w:fldChar w:fldCharType="end"/>
      </w:r>
    </w:p>
    <w:p w14:paraId="2842F394" w14:textId="5A620952" w:rsidR="001668DC" w:rsidRDefault="001668DC">
      <w:pPr>
        <w:pStyle w:val="TOC3"/>
        <w:rPr>
          <w:rFonts w:asciiTheme="minorHAnsi" w:eastAsiaTheme="minorEastAsia" w:hAnsiTheme="minorHAnsi" w:cstheme="minorBidi"/>
          <w:kern w:val="2"/>
          <w:sz w:val="24"/>
          <w:szCs w:val="24"/>
          <w:lang w:eastAsia="en-GB"/>
          <w14:ligatures w14:val="standardContextual"/>
        </w:rPr>
      </w:pPr>
      <w:r>
        <w:t>6.2.4</w:t>
      </w:r>
      <w:r>
        <w:rPr>
          <w:rFonts w:asciiTheme="minorHAnsi" w:eastAsiaTheme="minorEastAsia" w:hAnsiTheme="minorHAnsi" w:cstheme="minorBidi"/>
          <w:kern w:val="2"/>
          <w:sz w:val="24"/>
          <w:szCs w:val="24"/>
          <w:lang w:eastAsia="en-GB"/>
          <w14:ligatures w14:val="standardContextual"/>
        </w:rPr>
        <w:tab/>
      </w:r>
      <w:r>
        <w:t>LI at UDM for 5G</w:t>
      </w:r>
      <w:r>
        <w:tab/>
      </w:r>
      <w:r>
        <w:fldChar w:fldCharType="begin" w:fldLock="1"/>
      </w:r>
      <w:r>
        <w:instrText xml:space="preserve"> PAGEREF _Toc176118219 \h </w:instrText>
      </w:r>
      <w:r>
        <w:fldChar w:fldCharType="separate"/>
      </w:r>
      <w:r>
        <w:t>55</w:t>
      </w:r>
      <w:r>
        <w:fldChar w:fldCharType="end"/>
      </w:r>
    </w:p>
    <w:p w14:paraId="2B873C8C" w14:textId="6AFD1E40" w:rsidR="001668DC" w:rsidRDefault="001668DC">
      <w:pPr>
        <w:pStyle w:val="TOC3"/>
        <w:rPr>
          <w:rFonts w:asciiTheme="minorHAnsi" w:eastAsiaTheme="minorEastAsia" w:hAnsiTheme="minorHAnsi" w:cstheme="minorBidi"/>
          <w:kern w:val="2"/>
          <w:sz w:val="24"/>
          <w:szCs w:val="24"/>
          <w:lang w:eastAsia="en-GB"/>
          <w14:ligatures w14:val="standardContextual"/>
        </w:rPr>
      </w:pPr>
      <w:r>
        <w:t>6.2.5</w:t>
      </w:r>
      <w:r>
        <w:rPr>
          <w:rFonts w:asciiTheme="minorHAnsi" w:eastAsiaTheme="minorEastAsia" w:hAnsiTheme="minorHAnsi" w:cstheme="minorBidi"/>
          <w:kern w:val="2"/>
          <w:sz w:val="24"/>
          <w:szCs w:val="24"/>
          <w:lang w:eastAsia="en-GB"/>
          <w14:ligatures w14:val="standardContextual"/>
        </w:rPr>
        <w:tab/>
      </w:r>
      <w:r>
        <w:t>LI at SMSF</w:t>
      </w:r>
      <w:r>
        <w:tab/>
      </w:r>
      <w:r>
        <w:fldChar w:fldCharType="begin" w:fldLock="1"/>
      </w:r>
      <w:r>
        <w:instrText xml:space="preserve"> PAGEREF _Toc176118220 \h </w:instrText>
      </w:r>
      <w:r>
        <w:fldChar w:fldCharType="separate"/>
      </w:r>
      <w:r>
        <w:t>55</w:t>
      </w:r>
      <w:r>
        <w:fldChar w:fldCharType="end"/>
      </w:r>
    </w:p>
    <w:p w14:paraId="7E2AA125" w14:textId="12F2197C" w:rsidR="001668DC" w:rsidRDefault="001668DC">
      <w:pPr>
        <w:pStyle w:val="TOC4"/>
        <w:rPr>
          <w:rFonts w:asciiTheme="minorHAnsi" w:eastAsiaTheme="minorEastAsia" w:hAnsiTheme="minorHAnsi" w:cstheme="minorBidi"/>
          <w:kern w:val="2"/>
          <w:sz w:val="24"/>
          <w:szCs w:val="24"/>
          <w:lang w:eastAsia="en-GB"/>
          <w14:ligatures w14:val="standardContextual"/>
        </w:rPr>
      </w:pPr>
      <w:r>
        <w:t>6.2.5.1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_Toc176118221 \h </w:instrText>
      </w:r>
      <w:r>
        <w:fldChar w:fldCharType="separate"/>
      </w:r>
      <w:r>
        <w:t>55</w:t>
      </w:r>
      <w:r>
        <w:fldChar w:fldCharType="end"/>
      </w:r>
    </w:p>
    <w:p w14:paraId="447503EC" w14:textId="61D2F00E" w:rsidR="001668DC" w:rsidRDefault="001668DC">
      <w:pPr>
        <w:pStyle w:val="TOC4"/>
        <w:rPr>
          <w:rFonts w:asciiTheme="minorHAnsi" w:eastAsiaTheme="minorEastAsia" w:hAnsiTheme="minorHAnsi" w:cstheme="minorBidi"/>
          <w:kern w:val="2"/>
          <w:sz w:val="24"/>
          <w:szCs w:val="24"/>
          <w:lang w:eastAsia="en-GB"/>
          <w14:ligatures w14:val="standardContextual"/>
        </w:rPr>
      </w:pPr>
      <w:r>
        <w:t>6.2.5.2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_Toc176118222 \h </w:instrText>
      </w:r>
      <w:r>
        <w:fldChar w:fldCharType="separate"/>
      </w:r>
      <w:r>
        <w:t>56</w:t>
      </w:r>
      <w:r>
        <w:fldChar w:fldCharType="end"/>
      </w:r>
    </w:p>
    <w:p w14:paraId="58245BC2" w14:textId="50FCF7D4" w:rsidR="001668DC" w:rsidRDefault="001668DC">
      <w:pPr>
        <w:pStyle w:val="TOC4"/>
        <w:rPr>
          <w:rFonts w:asciiTheme="minorHAnsi" w:eastAsiaTheme="minorEastAsia" w:hAnsiTheme="minorHAnsi" w:cstheme="minorBidi"/>
          <w:kern w:val="2"/>
          <w:sz w:val="24"/>
          <w:szCs w:val="24"/>
          <w:lang w:eastAsia="en-GB"/>
          <w14:ligatures w14:val="standardContextual"/>
        </w:rPr>
      </w:pPr>
      <w:r>
        <w:t>6.2.5.3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_Toc176118223 \h </w:instrText>
      </w:r>
      <w:r>
        <w:fldChar w:fldCharType="separate"/>
      </w:r>
      <w:r>
        <w:t>57</w:t>
      </w:r>
      <w:r>
        <w:fldChar w:fldCharType="end"/>
      </w:r>
    </w:p>
    <w:p w14:paraId="05E11851" w14:textId="088A409B" w:rsidR="001668DC" w:rsidRDefault="001668DC">
      <w:pPr>
        <w:pStyle w:val="TOC4"/>
        <w:rPr>
          <w:rFonts w:asciiTheme="minorHAnsi" w:eastAsiaTheme="minorEastAsia" w:hAnsiTheme="minorHAnsi" w:cstheme="minorBidi"/>
          <w:kern w:val="2"/>
          <w:sz w:val="24"/>
          <w:szCs w:val="24"/>
          <w:lang w:eastAsia="en-GB"/>
          <w14:ligatures w14:val="standardContextual"/>
        </w:rPr>
      </w:pPr>
      <w:r>
        <w:lastRenderedPageBreak/>
        <w:t>6.2.5.4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_Toc176118224 \h </w:instrText>
      </w:r>
      <w:r>
        <w:fldChar w:fldCharType="separate"/>
      </w:r>
      <w:r>
        <w:t>57</w:t>
      </w:r>
      <w:r>
        <w:fldChar w:fldCharType="end"/>
      </w:r>
    </w:p>
    <w:p w14:paraId="276E920D" w14:textId="2799C678" w:rsidR="001668DC" w:rsidRDefault="001668DC">
      <w:pPr>
        <w:pStyle w:val="TOC4"/>
        <w:rPr>
          <w:rFonts w:asciiTheme="minorHAnsi" w:eastAsiaTheme="minorEastAsia" w:hAnsiTheme="minorHAnsi" w:cstheme="minorBidi"/>
          <w:kern w:val="2"/>
          <w:sz w:val="24"/>
          <w:szCs w:val="24"/>
          <w:lang w:eastAsia="en-GB"/>
          <w14:ligatures w14:val="standardContextual"/>
        </w:rPr>
      </w:pPr>
      <w:r>
        <w:t>6.2.5.5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_Toc176118225 \h </w:instrText>
      </w:r>
      <w:r>
        <w:fldChar w:fldCharType="separate"/>
      </w:r>
      <w:r>
        <w:t>57</w:t>
      </w:r>
      <w:r>
        <w:fldChar w:fldCharType="end"/>
      </w:r>
    </w:p>
    <w:p w14:paraId="57E5C028" w14:textId="4F0805E0" w:rsidR="001668DC" w:rsidRDefault="001668DC">
      <w:pPr>
        <w:pStyle w:val="TOC4"/>
        <w:rPr>
          <w:rFonts w:asciiTheme="minorHAnsi" w:eastAsiaTheme="minorEastAsia" w:hAnsiTheme="minorHAnsi" w:cstheme="minorBidi"/>
          <w:kern w:val="2"/>
          <w:sz w:val="24"/>
          <w:szCs w:val="24"/>
          <w:lang w:eastAsia="en-GB"/>
          <w14:ligatures w14:val="standardContextual"/>
        </w:rPr>
      </w:pPr>
      <w:r>
        <w:t>6.2.5.6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_Toc176118226 \h </w:instrText>
      </w:r>
      <w:r>
        <w:fldChar w:fldCharType="separate"/>
      </w:r>
      <w:r>
        <w:t>57</w:t>
      </w:r>
      <w:r>
        <w:fldChar w:fldCharType="end"/>
      </w:r>
    </w:p>
    <w:p w14:paraId="2409AAA8" w14:textId="55EE0D4F" w:rsidR="001668DC" w:rsidRDefault="001668DC">
      <w:pPr>
        <w:pStyle w:val="TOC3"/>
        <w:rPr>
          <w:rFonts w:asciiTheme="minorHAnsi" w:eastAsiaTheme="minorEastAsia" w:hAnsiTheme="minorHAnsi" w:cstheme="minorBidi"/>
          <w:kern w:val="2"/>
          <w:sz w:val="24"/>
          <w:szCs w:val="24"/>
          <w:lang w:eastAsia="en-GB"/>
          <w14:ligatures w14:val="standardContextual"/>
        </w:rPr>
      </w:pPr>
      <w:r>
        <w:t>6.2.6</w:t>
      </w:r>
      <w:r>
        <w:rPr>
          <w:rFonts w:asciiTheme="minorHAnsi" w:eastAsiaTheme="minorEastAsia" w:hAnsiTheme="minorHAnsi" w:cstheme="minorBidi"/>
          <w:kern w:val="2"/>
          <w:sz w:val="24"/>
          <w:szCs w:val="24"/>
          <w:lang w:eastAsia="en-GB"/>
          <w14:ligatures w14:val="standardContextual"/>
        </w:rPr>
        <w:tab/>
      </w:r>
      <w:r>
        <w:t>LI support at NRF</w:t>
      </w:r>
      <w:r>
        <w:tab/>
      </w:r>
      <w:r>
        <w:fldChar w:fldCharType="begin" w:fldLock="1"/>
      </w:r>
      <w:r>
        <w:instrText xml:space="preserve"> PAGEREF _Toc176118227 \h </w:instrText>
      </w:r>
      <w:r>
        <w:fldChar w:fldCharType="separate"/>
      </w:r>
      <w:r>
        <w:t>57</w:t>
      </w:r>
      <w:r>
        <w:fldChar w:fldCharType="end"/>
      </w:r>
    </w:p>
    <w:p w14:paraId="21E4A6A1" w14:textId="0E2142DD" w:rsidR="001668DC" w:rsidRDefault="001668DC">
      <w:pPr>
        <w:pStyle w:val="TOC4"/>
        <w:rPr>
          <w:rFonts w:asciiTheme="minorHAnsi" w:eastAsiaTheme="minorEastAsia" w:hAnsiTheme="minorHAnsi" w:cstheme="minorBidi"/>
          <w:kern w:val="2"/>
          <w:sz w:val="24"/>
          <w:szCs w:val="24"/>
          <w:lang w:eastAsia="en-GB"/>
          <w14:ligatures w14:val="standardContextual"/>
        </w:rPr>
      </w:pPr>
      <w:r>
        <w:t>6.2.6.1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_Toc176118228 \h </w:instrText>
      </w:r>
      <w:r>
        <w:fldChar w:fldCharType="separate"/>
      </w:r>
      <w:r>
        <w:t>57</w:t>
      </w:r>
      <w:r>
        <w:fldChar w:fldCharType="end"/>
      </w:r>
    </w:p>
    <w:p w14:paraId="5BD93FC9" w14:textId="4924A40E" w:rsidR="001668DC" w:rsidRDefault="001668DC">
      <w:pPr>
        <w:pStyle w:val="TOC4"/>
        <w:rPr>
          <w:rFonts w:asciiTheme="minorHAnsi" w:eastAsiaTheme="minorEastAsia" w:hAnsiTheme="minorHAnsi" w:cstheme="minorBidi"/>
          <w:kern w:val="2"/>
          <w:sz w:val="24"/>
          <w:szCs w:val="24"/>
          <w:lang w:eastAsia="en-GB"/>
          <w14:ligatures w14:val="standardContextual"/>
        </w:rPr>
      </w:pPr>
      <w:r>
        <w:t>6.2.6.2</w:t>
      </w:r>
      <w:r>
        <w:rPr>
          <w:rFonts w:asciiTheme="minorHAnsi" w:eastAsiaTheme="minorEastAsia" w:hAnsiTheme="minorHAnsi" w:cstheme="minorBidi"/>
          <w:kern w:val="2"/>
          <w:sz w:val="24"/>
          <w:szCs w:val="24"/>
          <w:lang w:eastAsia="en-GB"/>
          <w14:ligatures w14:val="standardContextual"/>
        </w:rPr>
        <w:tab/>
      </w:r>
      <w:r>
        <w:t>LI_SI notifications</w:t>
      </w:r>
      <w:r>
        <w:tab/>
      </w:r>
      <w:r>
        <w:fldChar w:fldCharType="begin" w:fldLock="1"/>
      </w:r>
      <w:r>
        <w:instrText xml:space="preserve"> PAGEREF _Toc176118229 \h </w:instrText>
      </w:r>
      <w:r>
        <w:fldChar w:fldCharType="separate"/>
      </w:r>
      <w:r>
        <w:t>58</w:t>
      </w:r>
      <w:r>
        <w:fldChar w:fldCharType="end"/>
      </w:r>
    </w:p>
    <w:p w14:paraId="3870DEEE" w14:textId="13A4D550" w:rsidR="001668DC" w:rsidRDefault="001668DC">
      <w:pPr>
        <w:pStyle w:val="TOC4"/>
        <w:rPr>
          <w:rFonts w:asciiTheme="minorHAnsi" w:eastAsiaTheme="minorEastAsia" w:hAnsiTheme="minorHAnsi" w:cstheme="minorBidi"/>
          <w:kern w:val="2"/>
          <w:sz w:val="24"/>
          <w:szCs w:val="24"/>
          <w:lang w:eastAsia="en-GB"/>
          <w14:ligatures w14:val="standardContextual"/>
        </w:rPr>
      </w:pPr>
      <w:r>
        <w:t>6.2.6.3</w:t>
      </w:r>
      <w:r>
        <w:rPr>
          <w:rFonts w:asciiTheme="minorHAnsi" w:eastAsiaTheme="minorEastAsia" w:hAnsiTheme="minorHAnsi" w:cstheme="minorBidi"/>
          <w:kern w:val="2"/>
          <w:sz w:val="24"/>
          <w:szCs w:val="24"/>
          <w:lang w:eastAsia="en-GB"/>
          <w14:ligatures w14:val="standardContextual"/>
        </w:rPr>
        <w:tab/>
      </w:r>
      <w:r>
        <w:t>LI_SI parameters</w:t>
      </w:r>
      <w:r>
        <w:tab/>
      </w:r>
      <w:r>
        <w:fldChar w:fldCharType="begin" w:fldLock="1"/>
      </w:r>
      <w:r>
        <w:instrText xml:space="preserve"> PAGEREF _Toc176118230 \h </w:instrText>
      </w:r>
      <w:r>
        <w:fldChar w:fldCharType="separate"/>
      </w:r>
      <w:r>
        <w:t>58</w:t>
      </w:r>
      <w:r>
        <w:fldChar w:fldCharType="end"/>
      </w:r>
    </w:p>
    <w:p w14:paraId="5D25334A" w14:textId="66E4A016" w:rsidR="001668DC" w:rsidRDefault="001668DC">
      <w:pPr>
        <w:pStyle w:val="TOC3"/>
        <w:rPr>
          <w:rFonts w:asciiTheme="minorHAnsi" w:eastAsiaTheme="minorEastAsia" w:hAnsiTheme="minorHAnsi" w:cstheme="minorBidi"/>
          <w:kern w:val="2"/>
          <w:sz w:val="24"/>
          <w:szCs w:val="24"/>
          <w:lang w:eastAsia="en-GB"/>
          <w14:ligatures w14:val="standardContextual"/>
        </w:rPr>
      </w:pPr>
      <w:r>
        <w:t>6.2.7</w:t>
      </w:r>
      <w:r>
        <w:rPr>
          <w:rFonts w:asciiTheme="minorHAnsi" w:eastAsiaTheme="minorEastAsia" w:hAnsiTheme="minorHAnsi" w:cstheme="minorBidi"/>
          <w:kern w:val="2"/>
          <w:sz w:val="24"/>
          <w:szCs w:val="24"/>
          <w:lang w:eastAsia="en-GB"/>
          <w14:ligatures w14:val="standardContextual"/>
        </w:rPr>
        <w:tab/>
      </w:r>
      <w:r>
        <w:t>External data storage</w:t>
      </w:r>
      <w:r>
        <w:tab/>
      </w:r>
      <w:r>
        <w:fldChar w:fldCharType="begin" w:fldLock="1"/>
      </w:r>
      <w:r>
        <w:instrText xml:space="preserve"> PAGEREF _Toc176118231 \h </w:instrText>
      </w:r>
      <w:r>
        <w:fldChar w:fldCharType="separate"/>
      </w:r>
      <w:r>
        <w:t>59</w:t>
      </w:r>
      <w:r>
        <w:fldChar w:fldCharType="end"/>
      </w:r>
    </w:p>
    <w:p w14:paraId="772D8E1F" w14:textId="653D11E5" w:rsidR="001668DC" w:rsidRDefault="001668DC">
      <w:pPr>
        <w:pStyle w:val="TOC4"/>
        <w:rPr>
          <w:rFonts w:asciiTheme="minorHAnsi" w:eastAsiaTheme="minorEastAsia" w:hAnsiTheme="minorHAnsi" w:cstheme="minorBidi"/>
          <w:kern w:val="2"/>
          <w:sz w:val="24"/>
          <w:szCs w:val="24"/>
          <w:lang w:eastAsia="en-GB"/>
          <w14:ligatures w14:val="standardContextual"/>
        </w:rPr>
      </w:pPr>
      <w:r>
        <w:t>6.2.7.1</w:t>
      </w:r>
      <w:r>
        <w:rPr>
          <w:rFonts w:asciiTheme="minorHAnsi" w:eastAsiaTheme="minorEastAsia" w:hAnsiTheme="minorHAnsi" w:cstheme="minorBidi"/>
          <w:kern w:val="2"/>
          <w:sz w:val="24"/>
          <w:szCs w:val="24"/>
          <w:lang w:eastAsia="en-GB"/>
          <w14:ligatures w14:val="standardContextual"/>
        </w:rPr>
        <w:tab/>
      </w:r>
      <w:r>
        <w:t>UDSF or UDR</w:t>
      </w:r>
      <w:r>
        <w:tab/>
      </w:r>
      <w:r>
        <w:fldChar w:fldCharType="begin" w:fldLock="1"/>
      </w:r>
      <w:r>
        <w:instrText xml:space="preserve"> PAGEREF _Toc176118232 \h </w:instrText>
      </w:r>
      <w:r>
        <w:fldChar w:fldCharType="separate"/>
      </w:r>
      <w:r>
        <w:t>59</w:t>
      </w:r>
      <w:r>
        <w:fldChar w:fldCharType="end"/>
      </w:r>
    </w:p>
    <w:p w14:paraId="29B23F36" w14:textId="3E0703FC" w:rsidR="001668DC" w:rsidRDefault="001668DC">
      <w:pPr>
        <w:pStyle w:val="TOC4"/>
        <w:rPr>
          <w:rFonts w:asciiTheme="minorHAnsi" w:eastAsiaTheme="minorEastAsia" w:hAnsiTheme="minorHAnsi" w:cstheme="minorBidi"/>
          <w:kern w:val="2"/>
          <w:sz w:val="24"/>
          <w:szCs w:val="24"/>
          <w:lang w:eastAsia="en-GB"/>
          <w14:ligatures w14:val="standardContextual"/>
        </w:rPr>
      </w:pPr>
      <w:r>
        <w:t>6.2.7.2</w:t>
      </w:r>
      <w:r>
        <w:rPr>
          <w:rFonts w:asciiTheme="minorHAnsi" w:eastAsiaTheme="minorEastAsia" w:hAnsiTheme="minorHAnsi" w:cstheme="minorBidi"/>
          <w:kern w:val="2"/>
          <w:sz w:val="24"/>
          <w:szCs w:val="24"/>
          <w:lang w:eastAsia="en-GB"/>
          <w14:ligatures w14:val="standardContextual"/>
        </w:rPr>
        <w:tab/>
      </w:r>
      <w:r>
        <w:t>LI State Storage Function (LISSF)</w:t>
      </w:r>
      <w:r>
        <w:tab/>
      </w:r>
      <w:r>
        <w:fldChar w:fldCharType="begin" w:fldLock="1"/>
      </w:r>
      <w:r>
        <w:instrText xml:space="preserve"> PAGEREF _Toc176118233 \h </w:instrText>
      </w:r>
      <w:r>
        <w:fldChar w:fldCharType="separate"/>
      </w:r>
      <w:r>
        <w:t>59</w:t>
      </w:r>
      <w:r>
        <w:fldChar w:fldCharType="end"/>
      </w:r>
    </w:p>
    <w:p w14:paraId="362FCF83" w14:textId="06ACEC0E" w:rsidR="001668DC" w:rsidRDefault="001668DC">
      <w:pPr>
        <w:pStyle w:val="TOC2"/>
        <w:rPr>
          <w:rFonts w:asciiTheme="minorHAnsi" w:eastAsiaTheme="minorEastAsia" w:hAnsiTheme="minorHAnsi" w:cstheme="minorBidi"/>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t>EPC</w:t>
      </w:r>
      <w:r>
        <w:tab/>
      </w:r>
      <w:r>
        <w:fldChar w:fldCharType="begin" w:fldLock="1"/>
      </w:r>
      <w:r>
        <w:instrText xml:space="preserve"> PAGEREF _Toc176118234 \h </w:instrText>
      </w:r>
      <w:r>
        <w:fldChar w:fldCharType="separate"/>
      </w:r>
      <w:r>
        <w:t>59</w:t>
      </w:r>
      <w:r>
        <w:fldChar w:fldCharType="end"/>
      </w:r>
    </w:p>
    <w:p w14:paraId="6338A6B6" w14:textId="4082C927" w:rsidR="001668DC" w:rsidRDefault="001668DC">
      <w:pPr>
        <w:pStyle w:val="TOC3"/>
        <w:rPr>
          <w:rFonts w:asciiTheme="minorHAnsi" w:eastAsiaTheme="minorEastAsia" w:hAnsiTheme="minorHAnsi" w:cstheme="minorBidi"/>
          <w:kern w:val="2"/>
          <w:sz w:val="24"/>
          <w:szCs w:val="24"/>
          <w:lang w:eastAsia="en-GB"/>
          <w14:ligatures w14:val="standardContextual"/>
        </w:rPr>
      </w:pPr>
      <w:r>
        <w:t>6.3.1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_Toc176118235 \h </w:instrText>
      </w:r>
      <w:r>
        <w:fldChar w:fldCharType="separate"/>
      </w:r>
      <w:r>
        <w:t>59</w:t>
      </w:r>
      <w:r>
        <w:fldChar w:fldCharType="end"/>
      </w:r>
    </w:p>
    <w:p w14:paraId="0F6070F5" w14:textId="7A6EE290" w:rsidR="001668DC" w:rsidRDefault="001668DC">
      <w:pPr>
        <w:pStyle w:val="TOC3"/>
        <w:rPr>
          <w:rFonts w:asciiTheme="minorHAnsi" w:eastAsiaTheme="minorEastAsia" w:hAnsiTheme="minorHAnsi" w:cstheme="minorBidi"/>
          <w:kern w:val="2"/>
          <w:sz w:val="24"/>
          <w:szCs w:val="24"/>
          <w:lang w:eastAsia="en-GB"/>
          <w14:ligatures w14:val="standardContextual"/>
        </w:rPr>
      </w:pPr>
      <w:r>
        <w:t>6.3.2</w:t>
      </w:r>
      <w:r>
        <w:rPr>
          <w:rFonts w:asciiTheme="minorHAnsi" w:eastAsiaTheme="minorEastAsia" w:hAnsiTheme="minorHAnsi" w:cstheme="minorBidi"/>
          <w:kern w:val="2"/>
          <w:sz w:val="24"/>
          <w:szCs w:val="24"/>
          <w:lang w:eastAsia="en-GB"/>
          <w14:ligatures w14:val="standardContextual"/>
        </w:rPr>
        <w:tab/>
      </w:r>
      <w:r>
        <w:t>LI at the MME</w:t>
      </w:r>
      <w:r>
        <w:tab/>
      </w:r>
      <w:r>
        <w:fldChar w:fldCharType="begin" w:fldLock="1"/>
      </w:r>
      <w:r>
        <w:instrText xml:space="preserve"> PAGEREF _Toc176118236 \h </w:instrText>
      </w:r>
      <w:r>
        <w:fldChar w:fldCharType="separate"/>
      </w:r>
      <w:r>
        <w:t>60</w:t>
      </w:r>
      <w:r>
        <w:fldChar w:fldCharType="end"/>
      </w:r>
    </w:p>
    <w:p w14:paraId="01DA1C82" w14:textId="4AEB3888" w:rsidR="001668DC" w:rsidRDefault="001668DC">
      <w:pPr>
        <w:pStyle w:val="TOC4"/>
        <w:rPr>
          <w:rFonts w:asciiTheme="minorHAnsi" w:eastAsiaTheme="minorEastAsia" w:hAnsiTheme="minorHAnsi" w:cstheme="minorBidi"/>
          <w:kern w:val="2"/>
          <w:sz w:val="24"/>
          <w:szCs w:val="24"/>
          <w:lang w:eastAsia="en-GB"/>
          <w14:ligatures w14:val="standardContextual"/>
        </w:rPr>
      </w:pPr>
      <w:r>
        <w:t>6.3.2.1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_Toc176118237 \h </w:instrText>
      </w:r>
      <w:r>
        <w:fldChar w:fldCharType="separate"/>
      </w:r>
      <w:r>
        <w:t>60</w:t>
      </w:r>
      <w:r>
        <w:fldChar w:fldCharType="end"/>
      </w:r>
    </w:p>
    <w:p w14:paraId="27844EDE" w14:textId="72C58960" w:rsidR="001668DC" w:rsidRDefault="001668DC">
      <w:pPr>
        <w:pStyle w:val="TOC4"/>
        <w:rPr>
          <w:rFonts w:asciiTheme="minorHAnsi" w:eastAsiaTheme="minorEastAsia" w:hAnsiTheme="minorHAnsi" w:cstheme="minorBidi"/>
          <w:kern w:val="2"/>
          <w:sz w:val="24"/>
          <w:szCs w:val="24"/>
          <w:lang w:eastAsia="en-GB"/>
          <w14:ligatures w14:val="standardContextual"/>
        </w:rPr>
      </w:pPr>
      <w:r>
        <w:t>6.3.2.2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_Toc176118238 \h </w:instrText>
      </w:r>
      <w:r>
        <w:fldChar w:fldCharType="separate"/>
      </w:r>
      <w:r>
        <w:t>61</w:t>
      </w:r>
      <w:r>
        <w:fldChar w:fldCharType="end"/>
      </w:r>
    </w:p>
    <w:p w14:paraId="19D25180" w14:textId="10D52C6D" w:rsidR="001668DC" w:rsidRDefault="001668DC">
      <w:pPr>
        <w:pStyle w:val="TOC4"/>
        <w:rPr>
          <w:rFonts w:asciiTheme="minorHAnsi" w:eastAsiaTheme="minorEastAsia" w:hAnsiTheme="minorHAnsi" w:cstheme="minorBidi"/>
          <w:kern w:val="2"/>
          <w:sz w:val="24"/>
          <w:szCs w:val="24"/>
          <w:lang w:eastAsia="en-GB"/>
          <w14:ligatures w14:val="standardContextual"/>
        </w:rPr>
      </w:pPr>
      <w:r>
        <w:t>6.3.2.3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_Toc176118239 \h </w:instrText>
      </w:r>
      <w:r>
        <w:fldChar w:fldCharType="separate"/>
      </w:r>
      <w:r>
        <w:t>61</w:t>
      </w:r>
      <w:r>
        <w:fldChar w:fldCharType="end"/>
      </w:r>
    </w:p>
    <w:p w14:paraId="348D647B" w14:textId="7165B753" w:rsidR="001668DC" w:rsidRDefault="001668DC">
      <w:pPr>
        <w:pStyle w:val="TOC5"/>
        <w:rPr>
          <w:rFonts w:asciiTheme="minorHAnsi" w:eastAsiaTheme="minorEastAsia" w:hAnsiTheme="minorHAnsi" w:cstheme="minorBidi"/>
          <w:kern w:val="2"/>
          <w:sz w:val="24"/>
          <w:szCs w:val="24"/>
          <w:lang w:eastAsia="en-GB"/>
          <w14:ligatures w14:val="standardContextual"/>
        </w:rPr>
      </w:pPr>
      <w:r>
        <w:t>6.3.2.3.1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_Toc176118240 \h </w:instrText>
      </w:r>
      <w:r>
        <w:fldChar w:fldCharType="separate"/>
      </w:r>
      <w:r>
        <w:t>61</w:t>
      </w:r>
      <w:r>
        <w:fldChar w:fldCharType="end"/>
      </w:r>
    </w:p>
    <w:p w14:paraId="2F549961" w14:textId="39F226AC" w:rsidR="001668DC" w:rsidRDefault="001668DC">
      <w:pPr>
        <w:pStyle w:val="TOC5"/>
        <w:rPr>
          <w:rFonts w:asciiTheme="minorHAnsi" w:eastAsiaTheme="minorEastAsia" w:hAnsiTheme="minorHAnsi" w:cstheme="minorBidi"/>
          <w:kern w:val="2"/>
          <w:sz w:val="24"/>
          <w:szCs w:val="24"/>
          <w:lang w:eastAsia="en-GB"/>
          <w14:ligatures w14:val="standardContextual"/>
        </w:rPr>
      </w:pPr>
      <w:r>
        <w:t>6.3.2.3.2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_Toc176118241 \h </w:instrText>
      </w:r>
      <w:r>
        <w:fldChar w:fldCharType="separate"/>
      </w:r>
      <w:r>
        <w:t>62</w:t>
      </w:r>
      <w:r>
        <w:fldChar w:fldCharType="end"/>
      </w:r>
    </w:p>
    <w:p w14:paraId="5B8CD7C8" w14:textId="04670111" w:rsidR="001668DC" w:rsidRDefault="001668DC">
      <w:pPr>
        <w:pStyle w:val="TOC4"/>
        <w:rPr>
          <w:rFonts w:asciiTheme="minorHAnsi" w:eastAsiaTheme="minorEastAsia" w:hAnsiTheme="minorHAnsi" w:cstheme="minorBidi"/>
          <w:kern w:val="2"/>
          <w:sz w:val="24"/>
          <w:szCs w:val="24"/>
          <w:lang w:eastAsia="en-GB"/>
          <w14:ligatures w14:val="standardContextual"/>
        </w:rPr>
      </w:pPr>
      <w:r>
        <w:t>6.3.2.4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_Toc176118242 \h </w:instrText>
      </w:r>
      <w:r>
        <w:fldChar w:fldCharType="separate"/>
      </w:r>
      <w:r>
        <w:t>63</w:t>
      </w:r>
      <w:r>
        <w:fldChar w:fldCharType="end"/>
      </w:r>
    </w:p>
    <w:p w14:paraId="453F00AD" w14:textId="3FB8D830" w:rsidR="001668DC" w:rsidRDefault="001668DC">
      <w:pPr>
        <w:pStyle w:val="TOC4"/>
        <w:rPr>
          <w:rFonts w:asciiTheme="minorHAnsi" w:eastAsiaTheme="minorEastAsia" w:hAnsiTheme="minorHAnsi" w:cstheme="minorBidi"/>
          <w:kern w:val="2"/>
          <w:sz w:val="24"/>
          <w:szCs w:val="24"/>
          <w:lang w:eastAsia="en-GB"/>
          <w14:ligatures w14:val="standardContextual"/>
        </w:rPr>
      </w:pPr>
      <w:r>
        <w:t>6.3.2.5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_Toc176118243 \h </w:instrText>
      </w:r>
      <w:r>
        <w:fldChar w:fldCharType="separate"/>
      </w:r>
      <w:r>
        <w:t>63</w:t>
      </w:r>
      <w:r>
        <w:fldChar w:fldCharType="end"/>
      </w:r>
    </w:p>
    <w:p w14:paraId="1D09D1B4" w14:textId="617844D5" w:rsidR="001668DC" w:rsidRDefault="001668DC">
      <w:pPr>
        <w:pStyle w:val="TOC5"/>
        <w:rPr>
          <w:rFonts w:asciiTheme="minorHAnsi" w:eastAsiaTheme="minorEastAsia" w:hAnsiTheme="minorHAnsi" w:cstheme="minorBidi"/>
          <w:kern w:val="2"/>
          <w:sz w:val="24"/>
          <w:szCs w:val="24"/>
          <w:lang w:eastAsia="en-GB"/>
          <w14:ligatures w14:val="standardContextual"/>
        </w:rPr>
      </w:pPr>
      <w:r>
        <w:t>6.3.2.5.1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_Toc176118244 \h </w:instrText>
      </w:r>
      <w:r>
        <w:fldChar w:fldCharType="separate"/>
      </w:r>
      <w:r>
        <w:t>63</w:t>
      </w:r>
      <w:r>
        <w:fldChar w:fldCharType="end"/>
      </w:r>
    </w:p>
    <w:p w14:paraId="1CBEAC9A" w14:textId="3513A7E6" w:rsidR="001668DC" w:rsidRDefault="001668DC">
      <w:pPr>
        <w:pStyle w:val="TOC5"/>
        <w:rPr>
          <w:rFonts w:asciiTheme="minorHAnsi" w:eastAsiaTheme="minorEastAsia" w:hAnsiTheme="minorHAnsi" w:cstheme="minorBidi"/>
          <w:kern w:val="2"/>
          <w:sz w:val="24"/>
          <w:szCs w:val="24"/>
          <w:lang w:eastAsia="en-GB"/>
          <w14:ligatures w14:val="standardContextual"/>
        </w:rPr>
      </w:pPr>
      <w:r>
        <w:t>6.3.2.5.2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_Toc176118245 \h </w:instrText>
      </w:r>
      <w:r>
        <w:fldChar w:fldCharType="separate"/>
      </w:r>
      <w:r>
        <w:t>64</w:t>
      </w:r>
      <w:r>
        <w:fldChar w:fldCharType="end"/>
      </w:r>
    </w:p>
    <w:p w14:paraId="59F04AFD" w14:textId="2A2D8A5C" w:rsidR="001668DC" w:rsidRDefault="001668DC">
      <w:pPr>
        <w:pStyle w:val="TOC4"/>
        <w:rPr>
          <w:rFonts w:asciiTheme="minorHAnsi" w:eastAsiaTheme="minorEastAsia" w:hAnsiTheme="minorHAnsi" w:cstheme="minorBidi"/>
          <w:kern w:val="2"/>
          <w:sz w:val="24"/>
          <w:szCs w:val="24"/>
          <w:lang w:eastAsia="en-GB"/>
          <w14:ligatures w14:val="standardContextual"/>
        </w:rPr>
      </w:pPr>
      <w:r>
        <w:t>6.3.2.6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_Toc176118246 \h </w:instrText>
      </w:r>
      <w:r>
        <w:fldChar w:fldCharType="separate"/>
      </w:r>
      <w:r>
        <w:t>64</w:t>
      </w:r>
      <w:r>
        <w:fldChar w:fldCharType="end"/>
      </w:r>
    </w:p>
    <w:p w14:paraId="7279AAD7" w14:textId="67A3D65E" w:rsidR="001668DC" w:rsidRDefault="001668DC">
      <w:pPr>
        <w:pStyle w:val="TOC3"/>
        <w:rPr>
          <w:rFonts w:asciiTheme="minorHAnsi" w:eastAsiaTheme="minorEastAsia" w:hAnsiTheme="minorHAnsi" w:cstheme="minorBidi"/>
          <w:kern w:val="2"/>
          <w:sz w:val="24"/>
          <w:szCs w:val="24"/>
          <w:lang w:eastAsia="en-GB"/>
          <w14:ligatures w14:val="standardContextual"/>
        </w:rPr>
      </w:pPr>
      <w:r>
        <w:t>6.3.3</w:t>
      </w:r>
      <w:r>
        <w:rPr>
          <w:rFonts w:asciiTheme="minorHAnsi" w:eastAsiaTheme="minorEastAsia" w:hAnsiTheme="minorHAnsi" w:cstheme="minorBidi"/>
          <w:kern w:val="2"/>
          <w:sz w:val="24"/>
          <w:szCs w:val="24"/>
          <w:lang w:eastAsia="en-GB"/>
          <w14:ligatures w14:val="standardContextual"/>
        </w:rPr>
        <w:tab/>
      </w:r>
      <w:r>
        <w:t>LI at SGW/PGW</w:t>
      </w:r>
      <w:r>
        <w:tab/>
      </w:r>
      <w:r>
        <w:fldChar w:fldCharType="begin" w:fldLock="1"/>
      </w:r>
      <w:r>
        <w:instrText xml:space="preserve"> PAGEREF _Toc176118247 \h </w:instrText>
      </w:r>
      <w:r>
        <w:fldChar w:fldCharType="separate"/>
      </w:r>
      <w:r>
        <w:t>65</w:t>
      </w:r>
      <w:r>
        <w:fldChar w:fldCharType="end"/>
      </w:r>
    </w:p>
    <w:p w14:paraId="409BFFA1" w14:textId="7EDC50EC" w:rsidR="001668DC" w:rsidRDefault="001668DC">
      <w:pPr>
        <w:pStyle w:val="TOC4"/>
        <w:rPr>
          <w:rFonts w:asciiTheme="minorHAnsi" w:eastAsiaTheme="minorEastAsia" w:hAnsiTheme="minorHAnsi" w:cstheme="minorBidi"/>
          <w:kern w:val="2"/>
          <w:sz w:val="24"/>
          <w:szCs w:val="24"/>
          <w:lang w:eastAsia="en-GB"/>
          <w14:ligatures w14:val="standardContextual"/>
        </w:rPr>
      </w:pPr>
      <w:r>
        <w:t>6.3.3.1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_Toc176118248 \h </w:instrText>
      </w:r>
      <w:r>
        <w:fldChar w:fldCharType="separate"/>
      </w:r>
      <w:r>
        <w:t>65</w:t>
      </w:r>
      <w:r>
        <w:fldChar w:fldCharType="end"/>
      </w:r>
    </w:p>
    <w:p w14:paraId="3BAA9157" w14:textId="5270180F" w:rsidR="001668DC" w:rsidRDefault="001668DC">
      <w:pPr>
        <w:pStyle w:val="TOC5"/>
        <w:rPr>
          <w:rFonts w:asciiTheme="minorHAnsi" w:eastAsiaTheme="minorEastAsia" w:hAnsiTheme="minorHAnsi" w:cstheme="minorBidi"/>
          <w:kern w:val="2"/>
          <w:sz w:val="24"/>
          <w:szCs w:val="24"/>
          <w:lang w:eastAsia="en-GB"/>
          <w14:ligatures w14:val="standardContextual"/>
        </w:rPr>
      </w:pPr>
      <w:r>
        <w:t>6.3.3.1.1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_Toc176118249 \h </w:instrText>
      </w:r>
      <w:r>
        <w:fldChar w:fldCharType="separate"/>
      </w:r>
      <w:r>
        <w:t>65</w:t>
      </w:r>
      <w:r>
        <w:fldChar w:fldCharType="end"/>
      </w:r>
    </w:p>
    <w:p w14:paraId="199685E2" w14:textId="28C27653" w:rsidR="001668DC" w:rsidRDefault="001668DC">
      <w:pPr>
        <w:pStyle w:val="TOC5"/>
        <w:rPr>
          <w:rFonts w:asciiTheme="minorHAnsi" w:eastAsiaTheme="minorEastAsia" w:hAnsiTheme="minorHAnsi" w:cstheme="minorBidi"/>
          <w:kern w:val="2"/>
          <w:sz w:val="24"/>
          <w:szCs w:val="24"/>
          <w:lang w:eastAsia="en-GB"/>
          <w14:ligatures w14:val="standardContextual"/>
        </w:rPr>
      </w:pPr>
      <w:r>
        <w:t>6.3.3.1.2</w:t>
      </w:r>
      <w:r>
        <w:rPr>
          <w:rFonts w:asciiTheme="minorHAnsi" w:eastAsiaTheme="minorEastAsia" w:hAnsiTheme="minorHAnsi" w:cstheme="minorBidi"/>
          <w:kern w:val="2"/>
          <w:sz w:val="24"/>
          <w:szCs w:val="24"/>
          <w:lang w:eastAsia="en-GB"/>
          <w14:ligatures w14:val="standardContextual"/>
        </w:rPr>
        <w:tab/>
      </w:r>
      <w:r>
        <w:t>Non-CUPS architecture</w:t>
      </w:r>
      <w:r>
        <w:tab/>
      </w:r>
      <w:r>
        <w:fldChar w:fldCharType="begin" w:fldLock="1"/>
      </w:r>
      <w:r>
        <w:instrText xml:space="preserve"> PAGEREF _Toc176118250 \h </w:instrText>
      </w:r>
      <w:r>
        <w:fldChar w:fldCharType="separate"/>
      </w:r>
      <w:r>
        <w:t>66</w:t>
      </w:r>
      <w:r>
        <w:fldChar w:fldCharType="end"/>
      </w:r>
    </w:p>
    <w:p w14:paraId="3E9AE952" w14:textId="5F9D59F6" w:rsidR="001668DC" w:rsidRDefault="001668DC">
      <w:pPr>
        <w:pStyle w:val="TOC5"/>
        <w:rPr>
          <w:rFonts w:asciiTheme="minorHAnsi" w:eastAsiaTheme="minorEastAsia" w:hAnsiTheme="minorHAnsi" w:cstheme="minorBidi"/>
          <w:kern w:val="2"/>
          <w:sz w:val="24"/>
          <w:szCs w:val="24"/>
          <w:lang w:eastAsia="en-GB"/>
          <w14:ligatures w14:val="standardContextual"/>
        </w:rPr>
      </w:pPr>
      <w:r>
        <w:t>6.3.3.1.3</w:t>
      </w:r>
      <w:r>
        <w:rPr>
          <w:rFonts w:asciiTheme="minorHAnsi" w:eastAsiaTheme="minorEastAsia" w:hAnsiTheme="minorHAnsi" w:cstheme="minorBidi"/>
          <w:kern w:val="2"/>
          <w:sz w:val="24"/>
          <w:szCs w:val="24"/>
          <w:lang w:eastAsia="en-GB"/>
          <w14:ligatures w14:val="standardContextual"/>
        </w:rPr>
        <w:tab/>
      </w:r>
      <w:r>
        <w:t>EPS CUPS Architecture</w:t>
      </w:r>
      <w:r>
        <w:tab/>
      </w:r>
      <w:r>
        <w:fldChar w:fldCharType="begin" w:fldLock="1"/>
      </w:r>
      <w:r>
        <w:instrText xml:space="preserve"> PAGEREF _Toc176118251 \h </w:instrText>
      </w:r>
      <w:r>
        <w:fldChar w:fldCharType="separate"/>
      </w:r>
      <w:r>
        <w:t>67</w:t>
      </w:r>
      <w:r>
        <w:fldChar w:fldCharType="end"/>
      </w:r>
    </w:p>
    <w:p w14:paraId="57F5CDCC" w14:textId="70FCA9CF" w:rsidR="001668DC" w:rsidRDefault="001668DC">
      <w:pPr>
        <w:pStyle w:val="TOC4"/>
        <w:rPr>
          <w:rFonts w:asciiTheme="minorHAnsi" w:eastAsiaTheme="minorEastAsia" w:hAnsiTheme="minorHAnsi" w:cstheme="minorBidi"/>
          <w:kern w:val="2"/>
          <w:sz w:val="24"/>
          <w:szCs w:val="24"/>
          <w:lang w:eastAsia="en-GB"/>
          <w14:ligatures w14:val="standardContextual"/>
        </w:rPr>
      </w:pPr>
      <w:r>
        <w:t>6.3.3.2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_Toc176118252 \h </w:instrText>
      </w:r>
      <w:r>
        <w:fldChar w:fldCharType="separate"/>
      </w:r>
      <w:r>
        <w:t>69</w:t>
      </w:r>
      <w:r>
        <w:fldChar w:fldCharType="end"/>
      </w:r>
    </w:p>
    <w:p w14:paraId="0BE4F13D" w14:textId="0EA9AD42" w:rsidR="001668DC" w:rsidRDefault="001668DC">
      <w:pPr>
        <w:pStyle w:val="TOC4"/>
        <w:rPr>
          <w:rFonts w:asciiTheme="minorHAnsi" w:eastAsiaTheme="minorEastAsia" w:hAnsiTheme="minorHAnsi" w:cstheme="minorBidi"/>
          <w:kern w:val="2"/>
          <w:sz w:val="24"/>
          <w:szCs w:val="24"/>
          <w:lang w:eastAsia="en-GB"/>
          <w14:ligatures w14:val="standardContextual"/>
        </w:rPr>
      </w:pPr>
      <w:r>
        <w:t>6.3.3.3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_Toc176118253 \h </w:instrText>
      </w:r>
      <w:r>
        <w:fldChar w:fldCharType="separate"/>
      </w:r>
      <w:r>
        <w:t>69</w:t>
      </w:r>
      <w:r>
        <w:fldChar w:fldCharType="end"/>
      </w:r>
    </w:p>
    <w:p w14:paraId="69077ABD" w14:textId="16C1A37E" w:rsidR="001668DC" w:rsidRDefault="001668DC">
      <w:pPr>
        <w:pStyle w:val="TOC5"/>
        <w:rPr>
          <w:rFonts w:asciiTheme="minorHAnsi" w:eastAsiaTheme="minorEastAsia" w:hAnsiTheme="minorHAnsi" w:cstheme="minorBidi"/>
          <w:kern w:val="2"/>
          <w:sz w:val="24"/>
          <w:szCs w:val="24"/>
          <w:lang w:eastAsia="en-GB"/>
          <w14:ligatures w14:val="standardContextual"/>
        </w:rPr>
      </w:pPr>
      <w:r>
        <w:t>6.3.3.3.1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_Toc176118254 \h </w:instrText>
      </w:r>
      <w:r>
        <w:fldChar w:fldCharType="separate"/>
      </w:r>
      <w:r>
        <w:t>69</w:t>
      </w:r>
      <w:r>
        <w:fldChar w:fldCharType="end"/>
      </w:r>
    </w:p>
    <w:p w14:paraId="5EFC8CBC" w14:textId="57030BBA" w:rsidR="001668DC" w:rsidRDefault="001668DC">
      <w:pPr>
        <w:pStyle w:val="TOC5"/>
        <w:rPr>
          <w:rFonts w:asciiTheme="minorHAnsi" w:eastAsiaTheme="minorEastAsia" w:hAnsiTheme="minorHAnsi" w:cstheme="minorBidi"/>
          <w:kern w:val="2"/>
          <w:sz w:val="24"/>
          <w:szCs w:val="24"/>
          <w:lang w:eastAsia="en-GB"/>
          <w14:ligatures w14:val="standardContextual"/>
        </w:rPr>
      </w:pPr>
      <w:r>
        <w:t>6.3.3.3.2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_Toc176118255 \h </w:instrText>
      </w:r>
      <w:r>
        <w:fldChar w:fldCharType="separate"/>
      </w:r>
      <w:r>
        <w:t>70</w:t>
      </w:r>
      <w:r>
        <w:fldChar w:fldCharType="end"/>
      </w:r>
    </w:p>
    <w:p w14:paraId="19AFED9A" w14:textId="2A4DB255" w:rsidR="001668DC" w:rsidRDefault="001668DC">
      <w:pPr>
        <w:pStyle w:val="TOC4"/>
        <w:rPr>
          <w:rFonts w:asciiTheme="minorHAnsi" w:eastAsiaTheme="minorEastAsia" w:hAnsiTheme="minorHAnsi" w:cstheme="minorBidi"/>
          <w:kern w:val="2"/>
          <w:sz w:val="24"/>
          <w:szCs w:val="24"/>
          <w:lang w:eastAsia="en-GB"/>
          <w14:ligatures w14:val="standardContextual"/>
        </w:rPr>
      </w:pPr>
      <w:r>
        <w:t>6.3.3.4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_Toc176118256 \h </w:instrText>
      </w:r>
      <w:r>
        <w:fldChar w:fldCharType="separate"/>
      </w:r>
      <w:r>
        <w:t>70</w:t>
      </w:r>
      <w:r>
        <w:fldChar w:fldCharType="end"/>
      </w:r>
    </w:p>
    <w:p w14:paraId="0D3AF69A" w14:textId="61372649" w:rsidR="001668DC" w:rsidRDefault="001668DC">
      <w:pPr>
        <w:pStyle w:val="TOC4"/>
        <w:rPr>
          <w:rFonts w:asciiTheme="minorHAnsi" w:eastAsiaTheme="minorEastAsia" w:hAnsiTheme="minorHAnsi" w:cstheme="minorBidi"/>
          <w:kern w:val="2"/>
          <w:sz w:val="24"/>
          <w:szCs w:val="24"/>
          <w:lang w:eastAsia="en-GB"/>
          <w14:ligatures w14:val="standardContextual"/>
        </w:rPr>
      </w:pPr>
      <w:r>
        <w:t>6.3.3.5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_Toc176118257 \h </w:instrText>
      </w:r>
      <w:r>
        <w:fldChar w:fldCharType="separate"/>
      </w:r>
      <w:r>
        <w:t>70</w:t>
      </w:r>
      <w:r>
        <w:fldChar w:fldCharType="end"/>
      </w:r>
    </w:p>
    <w:p w14:paraId="2A133AA1" w14:textId="59670542" w:rsidR="001668DC" w:rsidRDefault="001668DC">
      <w:pPr>
        <w:pStyle w:val="TOC4"/>
        <w:rPr>
          <w:rFonts w:asciiTheme="minorHAnsi" w:eastAsiaTheme="minorEastAsia" w:hAnsiTheme="minorHAnsi" w:cstheme="minorBidi"/>
          <w:kern w:val="2"/>
          <w:sz w:val="24"/>
          <w:szCs w:val="24"/>
          <w:lang w:eastAsia="en-GB"/>
          <w14:ligatures w14:val="standardContextual"/>
        </w:rPr>
      </w:pPr>
      <w:r>
        <w:t>6.3.3.6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_Toc176118258 \h </w:instrText>
      </w:r>
      <w:r>
        <w:fldChar w:fldCharType="separate"/>
      </w:r>
      <w:r>
        <w:t>71</w:t>
      </w:r>
      <w:r>
        <w:fldChar w:fldCharType="end"/>
      </w:r>
    </w:p>
    <w:p w14:paraId="3EBCED4F" w14:textId="11D5EBA3" w:rsidR="001668DC" w:rsidRDefault="001668DC">
      <w:pPr>
        <w:pStyle w:val="TOC5"/>
        <w:rPr>
          <w:rFonts w:asciiTheme="minorHAnsi" w:eastAsiaTheme="minorEastAsia" w:hAnsiTheme="minorHAnsi" w:cstheme="minorBidi"/>
          <w:kern w:val="2"/>
          <w:sz w:val="24"/>
          <w:szCs w:val="24"/>
          <w:lang w:eastAsia="en-GB"/>
          <w14:ligatures w14:val="standardContextual"/>
        </w:rPr>
      </w:pPr>
      <w:r>
        <w:t>6.3.3.6.1</w:t>
      </w:r>
      <w:r>
        <w:rPr>
          <w:rFonts w:asciiTheme="minorHAnsi" w:eastAsiaTheme="minorEastAsia" w:hAnsiTheme="minorHAnsi" w:cstheme="minorBidi"/>
          <w:kern w:val="2"/>
          <w:sz w:val="24"/>
          <w:szCs w:val="24"/>
          <w:lang w:eastAsia="en-GB"/>
          <w14:ligatures w14:val="standardContextual"/>
        </w:rPr>
        <w:tab/>
      </w:r>
      <w:r>
        <w:t>Network topologies without EPC/5GC interworking</w:t>
      </w:r>
      <w:r>
        <w:tab/>
      </w:r>
      <w:r>
        <w:fldChar w:fldCharType="begin" w:fldLock="1"/>
      </w:r>
      <w:r>
        <w:instrText xml:space="preserve"> PAGEREF _Toc176118259 \h </w:instrText>
      </w:r>
      <w:r>
        <w:fldChar w:fldCharType="separate"/>
      </w:r>
      <w:r>
        <w:t>71</w:t>
      </w:r>
      <w:r>
        <w:fldChar w:fldCharType="end"/>
      </w:r>
    </w:p>
    <w:p w14:paraId="70E8B9BA" w14:textId="5C494517" w:rsidR="001668DC" w:rsidRDefault="001668DC">
      <w:pPr>
        <w:pStyle w:val="TOC5"/>
        <w:rPr>
          <w:rFonts w:asciiTheme="minorHAnsi" w:eastAsiaTheme="minorEastAsia" w:hAnsiTheme="minorHAnsi" w:cstheme="minorBidi"/>
          <w:kern w:val="2"/>
          <w:sz w:val="24"/>
          <w:szCs w:val="24"/>
          <w:lang w:eastAsia="en-GB"/>
          <w14:ligatures w14:val="standardContextual"/>
        </w:rPr>
      </w:pPr>
      <w:r>
        <w:t>6.3.3.6.2</w:t>
      </w:r>
      <w:r>
        <w:rPr>
          <w:rFonts w:asciiTheme="minorHAnsi" w:eastAsiaTheme="minorEastAsia" w:hAnsiTheme="minorHAnsi" w:cstheme="minorBidi"/>
          <w:kern w:val="2"/>
          <w:sz w:val="24"/>
          <w:szCs w:val="24"/>
          <w:lang w:eastAsia="en-GB"/>
          <w14:ligatures w14:val="standardContextual"/>
        </w:rPr>
        <w:tab/>
      </w:r>
      <w:r>
        <w:t>Network topologies with EPC/5GC interworking</w:t>
      </w:r>
      <w:r>
        <w:tab/>
      </w:r>
      <w:r>
        <w:fldChar w:fldCharType="begin" w:fldLock="1"/>
      </w:r>
      <w:r>
        <w:instrText xml:space="preserve"> PAGEREF _Toc176118260 \h </w:instrText>
      </w:r>
      <w:r>
        <w:fldChar w:fldCharType="separate"/>
      </w:r>
      <w:r>
        <w:t>71</w:t>
      </w:r>
      <w:r>
        <w:fldChar w:fldCharType="end"/>
      </w:r>
    </w:p>
    <w:p w14:paraId="2B2A0018" w14:textId="70EDE443" w:rsidR="001668DC" w:rsidRDefault="001668DC">
      <w:pPr>
        <w:pStyle w:val="TOC4"/>
        <w:rPr>
          <w:rFonts w:asciiTheme="minorHAnsi" w:eastAsiaTheme="minorEastAsia" w:hAnsiTheme="minorHAnsi" w:cstheme="minorBidi"/>
          <w:kern w:val="2"/>
          <w:sz w:val="24"/>
          <w:szCs w:val="24"/>
          <w:lang w:eastAsia="en-GB"/>
          <w14:ligatures w14:val="standardContextual"/>
        </w:rPr>
      </w:pPr>
      <w:r>
        <w:t>6.3.3.7</w:t>
      </w:r>
      <w:r>
        <w:rPr>
          <w:rFonts w:asciiTheme="minorHAnsi" w:eastAsiaTheme="minorEastAsia" w:hAnsiTheme="minorHAnsi" w:cstheme="minorBidi"/>
          <w:kern w:val="2"/>
          <w:sz w:val="24"/>
          <w:szCs w:val="24"/>
          <w:lang w:eastAsia="en-GB"/>
          <w14:ligatures w14:val="standardContextual"/>
        </w:rPr>
        <w:tab/>
      </w:r>
      <w:r>
        <w:t>EPC-5GC Interworking via SMF+PGW-C and UPF+PGW-U</w:t>
      </w:r>
      <w:r>
        <w:tab/>
      </w:r>
      <w:r>
        <w:fldChar w:fldCharType="begin" w:fldLock="1"/>
      </w:r>
      <w:r>
        <w:instrText xml:space="preserve"> PAGEREF _Toc176118261 \h </w:instrText>
      </w:r>
      <w:r>
        <w:fldChar w:fldCharType="separate"/>
      </w:r>
      <w:r>
        <w:t>71</w:t>
      </w:r>
      <w:r>
        <w:fldChar w:fldCharType="end"/>
      </w:r>
    </w:p>
    <w:p w14:paraId="05526560" w14:textId="78625BF2" w:rsidR="001668DC" w:rsidRDefault="001668DC">
      <w:pPr>
        <w:pStyle w:val="TOC3"/>
        <w:rPr>
          <w:rFonts w:asciiTheme="minorHAnsi" w:eastAsiaTheme="minorEastAsia" w:hAnsiTheme="minorHAnsi" w:cstheme="minorBidi"/>
          <w:kern w:val="2"/>
          <w:sz w:val="24"/>
          <w:szCs w:val="24"/>
          <w:lang w:eastAsia="en-GB"/>
          <w14:ligatures w14:val="standardContextual"/>
        </w:rPr>
      </w:pPr>
      <w:r>
        <w:t>6.3.4</w:t>
      </w:r>
      <w:r>
        <w:rPr>
          <w:rFonts w:asciiTheme="minorHAnsi" w:eastAsiaTheme="minorEastAsia" w:hAnsiTheme="minorHAnsi" w:cstheme="minorBidi"/>
          <w:kern w:val="2"/>
          <w:sz w:val="24"/>
          <w:szCs w:val="24"/>
          <w:lang w:eastAsia="en-GB"/>
          <w14:ligatures w14:val="standardContextual"/>
        </w:rPr>
        <w:tab/>
      </w:r>
      <w:r>
        <w:t>LI at ePDG</w:t>
      </w:r>
      <w:r>
        <w:tab/>
      </w:r>
      <w:r>
        <w:fldChar w:fldCharType="begin" w:fldLock="1"/>
      </w:r>
      <w:r>
        <w:instrText xml:space="preserve"> PAGEREF _Toc176118262 \h </w:instrText>
      </w:r>
      <w:r>
        <w:fldChar w:fldCharType="separate"/>
      </w:r>
      <w:r>
        <w:t>72</w:t>
      </w:r>
      <w:r>
        <w:fldChar w:fldCharType="end"/>
      </w:r>
    </w:p>
    <w:p w14:paraId="4507C062" w14:textId="54A4C90A" w:rsidR="001668DC" w:rsidRDefault="001668DC">
      <w:pPr>
        <w:pStyle w:val="TOC4"/>
        <w:rPr>
          <w:rFonts w:asciiTheme="minorHAnsi" w:eastAsiaTheme="minorEastAsia" w:hAnsiTheme="minorHAnsi" w:cstheme="minorBidi"/>
          <w:kern w:val="2"/>
          <w:sz w:val="24"/>
          <w:szCs w:val="24"/>
          <w:lang w:eastAsia="en-GB"/>
          <w14:ligatures w14:val="standardContextual"/>
        </w:rPr>
      </w:pPr>
      <w:r>
        <w:t>6.3.4.1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_Toc176118263 \h </w:instrText>
      </w:r>
      <w:r>
        <w:fldChar w:fldCharType="separate"/>
      </w:r>
      <w:r>
        <w:t>72</w:t>
      </w:r>
      <w:r>
        <w:fldChar w:fldCharType="end"/>
      </w:r>
    </w:p>
    <w:p w14:paraId="556C4565" w14:textId="284F14AE" w:rsidR="001668DC" w:rsidRDefault="001668DC">
      <w:pPr>
        <w:pStyle w:val="TOC4"/>
        <w:rPr>
          <w:rFonts w:asciiTheme="minorHAnsi" w:eastAsiaTheme="minorEastAsia" w:hAnsiTheme="minorHAnsi" w:cstheme="minorBidi"/>
          <w:kern w:val="2"/>
          <w:sz w:val="24"/>
          <w:szCs w:val="24"/>
          <w:lang w:eastAsia="en-GB"/>
          <w14:ligatures w14:val="standardContextual"/>
        </w:rPr>
      </w:pPr>
      <w:r>
        <w:t>6.3.4.2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_Toc176118264 \h </w:instrText>
      </w:r>
      <w:r>
        <w:fldChar w:fldCharType="separate"/>
      </w:r>
      <w:r>
        <w:t>74</w:t>
      </w:r>
      <w:r>
        <w:fldChar w:fldCharType="end"/>
      </w:r>
    </w:p>
    <w:p w14:paraId="35AF0CB5" w14:textId="46F4E128" w:rsidR="001668DC" w:rsidRDefault="001668DC">
      <w:pPr>
        <w:pStyle w:val="TOC4"/>
        <w:rPr>
          <w:rFonts w:asciiTheme="minorHAnsi" w:eastAsiaTheme="minorEastAsia" w:hAnsiTheme="minorHAnsi" w:cstheme="minorBidi"/>
          <w:kern w:val="2"/>
          <w:sz w:val="24"/>
          <w:szCs w:val="24"/>
          <w:lang w:eastAsia="en-GB"/>
          <w14:ligatures w14:val="standardContextual"/>
        </w:rPr>
      </w:pPr>
      <w:r>
        <w:t>6.3.4.3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_Toc176118265 \h </w:instrText>
      </w:r>
      <w:r>
        <w:fldChar w:fldCharType="separate"/>
      </w:r>
      <w:r>
        <w:t>74</w:t>
      </w:r>
      <w:r>
        <w:fldChar w:fldCharType="end"/>
      </w:r>
    </w:p>
    <w:p w14:paraId="17874D81" w14:textId="083E39C5" w:rsidR="001668DC" w:rsidRDefault="001668DC">
      <w:pPr>
        <w:pStyle w:val="TOC4"/>
        <w:rPr>
          <w:rFonts w:asciiTheme="minorHAnsi" w:eastAsiaTheme="minorEastAsia" w:hAnsiTheme="minorHAnsi" w:cstheme="minorBidi"/>
          <w:kern w:val="2"/>
          <w:sz w:val="24"/>
          <w:szCs w:val="24"/>
          <w:lang w:eastAsia="en-GB"/>
          <w14:ligatures w14:val="standardContextual"/>
        </w:rPr>
      </w:pPr>
      <w:r>
        <w:t>6.3.4.4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_Toc176118266 \h </w:instrText>
      </w:r>
      <w:r>
        <w:fldChar w:fldCharType="separate"/>
      </w:r>
      <w:r>
        <w:t>74</w:t>
      </w:r>
      <w:r>
        <w:fldChar w:fldCharType="end"/>
      </w:r>
    </w:p>
    <w:p w14:paraId="3CB507DC" w14:textId="00BDF8F2" w:rsidR="001668DC" w:rsidRDefault="001668DC">
      <w:pPr>
        <w:pStyle w:val="TOC4"/>
        <w:rPr>
          <w:rFonts w:asciiTheme="minorHAnsi" w:eastAsiaTheme="minorEastAsia" w:hAnsiTheme="minorHAnsi" w:cstheme="minorBidi"/>
          <w:kern w:val="2"/>
          <w:sz w:val="24"/>
          <w:szCs w:val="24"/>
          <w:lang w:eastAsia="en-GB"/>
          <w14:ligatures w14:val="standardContextual"/>
        </w:rPr>
      </w:pPr>
      <w:r>
        <w:t>6.3.4.5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_Toc176118267 \h </w:instrText>
      </w:r>
      <w:r>
        <w:fldChar w:fldCharType="separate"/>
      </w:r>
      <w:r>
        <w:t>74</w:t>
      </w:r>
      <w:r>
        <w:fldChar w:fldCharType="end"/>
      </w:r>
    </w:p>
    <w:p w14:paraId="07FB4D08" w14:textId="3A79F50A" w:rsidR="001668DC" w:rsidRDefault="001668DC">
      <w:pPr>
        <w:pStyle w:val="TOC4"/>
        <w:rPr>
          <w:rFonts w:asciiTheme="minorHAnsi" w:eastAsiaTheme="minorEastAsia" w:hAnsiTheme="minorHAnsi" w:cstheme="minorBidi"/>
          <w:kern w:val="2"/>
          <w:sz w:val="24"/>
          <w:szCs w:val="24"/>
          <w:lang w:eastAsia="en-GB"/>
          <w14:ligatures w14:val="standardContextual"/>
        </w:rPr>
      </w:pPr>
      <w:r>
        <w:t>6.3.4.6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_Toc176118268 \h </w:instrText>
      </w:r>
      <w:r>
        <w:fldChar w:fldCharType="separate"/>
      </w:r>
      <w:r>
        <w:t>74</w:t>
      </w:r>
      <w:r>
        <w:fldChar w:fldCharType="end"/>
      </w:r>
    </w:p>
    <w:p w14:paraId="4EC6D1AB" w14:textId="2323CB3E" w:rsidR="001668DC" w:rsidRDefault="001668DC">
      <w:pPr>
        <w:pStyle w:val="TOC2"/>
        <w:rPr>
          <w:rFonts w:asciiTheme="minorHAnsi" w:eastAsiaTheme="minorEastAsia" w:hAnsiTheme="minorHAnsi" w:cstheme="minorBidi"/>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t>3G</w:t>
      </w:r>
      <w:r>
        <w:tab/>
      </w:r>
      <w:r>
        <w:fldChar w:fldCharType="begin" w:fldLock="1"/>
      </w:r>
      <w:r>
        <w:instrText xml:space="preserve"> PAGEREF _Toc176118269 \h </w:instrText>
      </w:r>
      <w:r>
        <w:fldChar w:fldCharType="separate"/>
      </w:r>
      <w:r>
        <w:t>74</w:t>
      </w:r>
      <w:r>
        <w:fldChar w:fldCharType="end"/>
      </w:r>
    </w:p>
    <w:p w14:paraId="3C667BF1" w14:textId="010AB1DD" w:rsidR="001668DC" w:rsidRDefault="001668DC">
      <w:pPr>
        <w:pStyle w:val="TOC2"/>
        <w:rPr>
          <w:rFonts w:asciiTheme="minorHAnsi" w:eastAsiaTheme="minorEastAsia" w:hAnsiTheme="minorHAnsi" w:cstheme="minorBidi"/>
          <w:kern w:val="2"/>
          <w:sz w:val="24"/>
          <w:szCs w:val="24"/>
          <w:lang w:eastAsia="en-GB"/>
          <w14:ligatures w14:val="standardContextual"/>
        </w:rPr>
      </w:pPr>
      <w:r>
        <w:t>6.5</w:t>
      </w:r>
      <w:r>
        <w:rPr>
          <w:rFonts w:asciiTheme="minorHAnsi" w:eastAsiaTheme="minorEastAsia" w:hAnsiTheme="minorHAnsi" w:cstheme="minorBidi"/>
          <w:kern w:val="2"/>
          <w:sz w:val="24"/>
          <w:szCs w:val="24"/>
          <w:lang w:eastAsia="en-GB"/>
          <w14:ligatures w14:val="standardContextual"/>
        </w:rPr>
        <w:tab/>
      </w:r>
      <w:r>
        <w:t>VoNR</w:t>
      </w:r>
      <w:r>
        <w:tab/>
      </w:r>
      <w:r>
        <w:fldChar w:fldCharType="begin" w:fldLock="1"/>
      </w:r>
      <w:r>
        <w:instrText xml:space="preserve"> PAGEREF _Toc176118270 \h </w:instrText>
      </w:r>
      <w:r>
        <w:fldChar w:fldCharType="separate"/>
      </w:r>
      <w:r>
        <w:t>74</w:t>
      </w:r>
      <w:r>
        <w:fldChar w:fldCharType="end"/>
      </w:r>
    </w:p>
    <w:p w14:paraId="42AD98D4" w14:textId="43A7595C" w:rsidR="001668DC" w:rsidRDefault="001668DC">
      <w:pPr>
        <w:pStyle w:val="TOC2"/>
        <w:rPr>
          <w:rFonts w:asciiTheme="minorHAnsi" w:eastAsiaTheme="minorEastAsia" w:hAnsiTheme="minorHAnsi" w:cstheme="minorBidi"/>
          <w:kern w:val="2"/>
          <w:sz w:val="24"/>
          <w:szCs w:val="24"/>
          <w:lang w:eastAsia="en-GB"/>
          <w14:ligatures w14:val="standardContextual"/>
        </w:rPr>
      </w:pPr>
      <w:r>
        <w:t>6.6</w:t>
      </w:r>
      <w:r>
        <w:rPr>
          <w:rFonts w:asciiTheme="minorHAnsi" w:eastAsiaTheme="minorEastAsia" w:hAnsiTheme="minorHAnsi" w:cstheme="minorBidi"/>
          <w:kern w:val="2"/>
          <w:sz w:val="24"/>
          <w:szCs w:val="24"/>
          <w:lang w:eastAsia="en-GB"/>
          <w14:ligatures w14:val="standardContextual"/>
        </w:rPr>
        <w:tab/>
      </w:r>
      <w:r>
        <w:t>4G/5G Interworking</w:t>
      </w:r>
      <w:r>
        <w:tab/>
      </w:r>
      <w:r>
        <w:fldChar w:fldCharType="begin" w:fldLock="1"/>
      </w:r>
      <w:r>
        <w:instrText xml:space="preserve"> PAGEREF _Toc176118271 \h </w:instrText>
      </w:r>
      <w:r>
        <w:fldChar w:fldCharType="separate"/>
      </w:r>
      <w:r>
        <w:t>75</w:t>
      </w:r>
      <w:r>
        <w:fldChar w:fldCharType="end"/>
      </w:r>
    </w:p>
    <w:p w14:paraId="18CCD369" w14:textId="2B67A77F" w:rsidR="001668DC" w:rsidRDefault="001668DC">
      <w:pPr>
        <w:pStyle w:val="TOC1"/>
        <w:rPr>
          <w:rFonts w:asciiTheme="minorHAnsi" w:eastAsiaTheme="minorEastAsia" w:hAnsiTheme="minorHAnsi" w:cstheme="minorBidi"/>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t>Service layer based interception</w:t>
      </w:r>
      <w:r>
        <w:tab/>
      </w:r>
      <w:r>
        <w:fldChar w:fldCharType="begin" w:fldLock="1"/>
      </w:r>
      <w:r>
        <w:instrText xml:space="preserve"> PAGEREF _Toc176118272 \h </w:instrText>
      </w:r>
      <w:r>
        <w:fldChar w:fldCharType="separate"/>
      </w:r>
      <w:r>
        <w:t>75</w:t>
      </w:r>
      <w:r>
        <w:fldChar w:fldCharType="end"/>
      </w:r>
    </w:p>
    <w:p w14:paraId="04D7272F" w14:textId="126692B8" w:rsidR="001668DC" w:rsidRDefault="001668DC">
      <w:pPr>
        <w:pStyle w:val="TOC2"/>
        <w:rPr>
          <w:rFonts w:asciiTheme="minorHAnsi" w:eastAsiaTheme="minorEastAsia" w:hAnsiTheme="minorHAnsi" w:cstheme="minorBidi"/>
          <w:kern w:val="2"/>
          <w:sz w:val="24"/>
          <w:szCs w:val="24"/>
          <w:lang w:eastAsia="en-GB"/>
          <w14:ligatures w14:val="standardContextual"/>
        </w:rPr>
      </w:pPr>
      <w:r>
        <w:t>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_Toc176118273 \h </w:instrText>
      </w:r>
      <w:r>
        <w:fldChar w:fldCharType="separate"/>
      </w:r>
      <w:r>
        <w:t>75</w:t>
      </w:r>
      <w:r>
        <w:fldChar w:fldCharType="end"/>
      </w:r>
    </w:p>
    <w:p w14:paraId="4D06E6DA" w14:textId="68E53406" w:rsidR="001668DC" w:rsidRDefault="001668DC">
      <w:pPr>
        <w:pStyle w:val="TOC2"/>
        <w:rPr>
          <w:rFonts w:asciiTheme="minorHAnsi" w:eastAsiaTheme="minorEastAsia" w:hAnsiTheme="minorHAnsi" w:cstheme="minorBidi"/>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t>Central subscriber management</w:t>
      </w:r>
      <w:r>
        <w:tab/>
      </w:r>
      <w:r>
        <w:fldChar w:fldCharType="begin" w:fldLock="1"/>
      </w:r>
      <w:r>
        <w:instrText xml:space="preserve"> PAGEREF _Toc176118274 \h </w:instrText>
      </w:r>
      <w:r>
        <w:fldChar w:fldCharType="separate"/>
      </w:r>
      <w:r>
        <w:t>75</w:t>
      </w:r>
      <w:r>
        <w:fldChar w:fldCharType="end"/>
      </w:r>
    </w:p>
    <w:p w14:paraId="1CD31C8D" w14:textId="67FF2899" w:rsidR="001668DC" w:rsidRDefault="001668DC">
      <w:pPr>
        <w:pStyle w:val="TOC3"/>
        <w:rPr>
          <w:rFonts w:asciiTheme="minorHAnsi" w:eastAsiaTheme="minorEastAsia" w:hAnsiTheme="minorHAnsi" w:cstheme="minorBidi"/>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_Toc176118275 \h </w:instrText>
      </w:r>
      <w:r>
        <w:fldChar w:fldCharType="separate"/>
      </w:r>
      <w:r>
        <w:t>75</w:t>
      </w:r>
      <w:r>
        <w:fldChar w:fldCharType="end"/>
      </w:r>
    </w:p>
    <w:p w14:paraId="69FB2184" w14:textId="0AE41589" w:rsidR="001668DC" w:rsidRDefault="001668DC">
      <w:pPr>
        <w:pStyle w:val="TOC3"/>
        <w:rPr>
          <w:rFonts w:asciiTheme="minorHAnsi" w:eastAsiaTheme="minorEastAsia" w:hAnsiTheme="minorHAnsi" w:cstheme="minorBidi"/>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t>LI at UDM</w:t>
      </w:r>
      <w:r>
        <w:tab/>
      </w:r>
      <w:r>
        <w:fldChar w:fldCharType="begin" w:fldLock="1"/>
      </w:r>
      <w:r>
        <w:instrText xml:space="preserve"> PAGEREF _Toc176118276 \h </w:instrText>
      </w:r>
      <w:r>
        <w:fldChar w:fldCharType="separate"/>
      </w:r>
      <w:r>
        <w:t>76</w:t>
      </w:r>
      <w:r>
        <w:fldChar w:fldCharType="end"/>
      </w:r>
    </w:p>
    <w:p w14:paraId="6241AC0D" w14:textId="468814BE" w:rsidR="001668DC" w:rsidRDefault="001668DC">
      <w:pPr>
        <w:pStyle w:val="TOC4"/>
        <w:rPr>
          <w:rFonts w:asciiTheme="minorHAnsi" w:eastAsiaTheme="minorEastAsia" w:hAnsiTheme="minorHAnsi" w:cstheme="minorBidi"/>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_Toc176118277 \h </w:instrText>
      </w:r>
      <w:r>
        <w:fldChar w:fldCharType="separate"/>
      </w:r>
      <w:r>
        <w:t>76</w:t>
      </w:r>
      <w:r>
        <w:fldChar w:fldCharType="end"/>
      </w:r>
    </w:p>
    <w:p w14:paraId="0C726C88" w14:textId="190F749E" w:rsidR="001668DC" w:rsidRDefault="001668DC">
      <w:pPr>
        <w:pStyle w:val="TOC4"/>
        <w:rPr>
          <w:rFonts w:asciiTheme="minorHAnsi" w:eastAsiaTheme="minorEastAsia" w:hAnsiTheme="minorHAnsi" w:cstheme="minorBidi"/>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_Toc176118278 \h </w:instrText>
      </w:r>
      <w:r>
        <w:fldChar w:fldCharType="separate"/>
      </w:r>
      <w:r>
        <w:t>77</w:t>
      </w:r>
      <w:r>
        <w:fldChar w:fldCharType="end"/>
      </w:r>
    </w:p>
    <w:p w14:paraId="1CBA4FE9" w14:textId="3696180B" w:rsidR="001668DC" w:rsidRDefault="001668DC">
      <w:pPr>
        <w:pStyle w:val="TOC4"/>
        <w:rPr>
          <w:rFonts w:asciiTheme="minorHAnsi" w:eastAsiaTheme="minorEastAsia" w:hAnsiTheme="minorHAnsi" w:cstheme="minorBidi"/>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_Toc176118279 \h </w:instrText>
      </w:r>
      <w:r>
        <w:fldChar w:fldCharType="separate"/>
      </w:r>
      <w:r>
        <w:t>77</w:t>
      </w:r>
      <w:r>
        <w:fldChar w:fldCharType="end"/>
      </w:r>
    </w:p>
    <w:p w14:paraId="32986175" w14:textId="7E97F47E" w:rsidR="001668DC" w:rsidRDefault="001668DC">
      <w:pPr>
        <w:pStyle w:val="TOC4"/>
        <w:rPr>
          <w:rFonts w:asciiTheme="minorHAnsi" w:eastAsiaTheme="minorEastAsia" w:hAnsiTheme="minorHAnsi" w:cstheme="minorBidi"/>
          <w:kern w:val="2"/>
          <w:sz w:val="24"/>
          <w:szCs w:val="24"/>
          <w:lang w:eastAsia="en-GB"/>
          <w14:ligatures w14:val="standardContextual"/>
        </w:rPr>
      </w:pPr>
      <w:r>
        <w:t>7.2.2.4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_Toc176118280 \h </w:instrText>
      </w:r>
      <w:r>
        <w:fldChar w:fldCharType="separate"/>
      </w:r>
      <w:r>
        <w:t>77</w:t>
      </w:r>
      <w:r>
        <w:fldChar w:fldCharType="end"/>
      </w:r>
    </w:p>
    <w:p w14:paraId="1ADF87BE" w14:textId="5BA607D1" w:rsidR="001668DC" w:rsidRDefault="001668DC">
      <w:pPr>
        <w:pStyle w:val="TOC4"/>
        <w:rPr>
          <w:rFonts w:asciiTheme="minorHAnsi" w:eastAsiaTheme="minorEastAsia" w:hAnsiTheme="minorHAnsi" w:cstheme="minorBidi"/>
          <w:kern w:val="2"/>
          <w:sz w:val="24"/>
          <w:szCs w:val="24"/>
          <w:lang w:eastAsia="en-GB"/>
          <w14:ligatures w14:val="standardContextual"/>
        </w:rPr>
      </w:pPr>
      <w:r>
        <w:t>7.2.2.5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_Toc176118281 \h </w:instrText>
      </w:r>
      <w:r>
        <w:fldChar w:fldCharType="separate"/>
      </w:r>
      <w:r>
        <w:t>78</w:t>
      </w:r>
      <w:r>
        <w:fldChar w:fldCharType="end"/>
      </w:r>
    </w:p>
    <w:p w14:paraId="0C674D62" w14:textId="136C535D" w:rsidR="001668DC" w:rsidRDefault="001668DC">
      <w:pPr>
        <w:pStyle w:val="TOC4"/>
        <w:rPr>
          <w:rFonts w:asciiTheme="minorHAnsi" w:eastAsiaTheme="minorEastAsia" w:hAnsiTheme="minorHAnsi" w:cstheme="minorBidi"/>
          <w:kern w:val="2"/>
          <w:sz w:val="24"/>
          <w:szCs w:val="24"/>
          <w:lang w:eastAsia="en-GB"/>
          <w14:ligatures w14:val="standardContextual"/>
        </w:rPr>
      </w:pPr>
      <w:r>
        <w:t>7.2.2.6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_Toc176118282 \h </w:instrText>
      </w:r>
      <w:r>
        <w:fldChar w:fldCharType="separate"/>
      </w:r>
      <w:r>
        <w:t>78</w:t>
      </w:r>
      <w:r>
        <w:fldChar w:fldCharType="end"/>
      </w:r>
    </w:p>
    <w:p w14:paraId="72105568" w14:textId="46DD9269" w:rsidR="001668DC" w:rsidRDefault="001668DC">
      <w:pPr>
        <w:pStyle w:val="TOC4"/>
        <w:rPr>
          <w:rFonts w:asciiTheme="minorHAnsi" w:eastAsiaTheme="minorEastAsia" w:hAnsiTheme="minorHAnsi" w:cstheme="minorBidi"/>
          <w:kern w:val="2"/>
          <w:sz w:val="24"/>
          <w:szCs w:val="24"/>
          <w:lang w:eastAsia="en-GB"/>
          <w14:ligatures w14:val="standardContextual"/>
        </w:rPr>
      </w:pPr>
      <w:r>
        <w:t>7.2.2.7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_Toc176118283 \h </w:instrText>
      </w:r>
      <w:r>
        <w:fldChar w:fldCharType="separate"/>
      </w:r>
      <w:r>
        <w:t>78</w:t>
      </w:r>
      <w:r>
        <w:fldChar w:fldCharType="end"/>
      </w:r>
    </w:p>
    <w:p w14:paraId="77A96872" w14:textId="4D52484D" w:rsidR="001668DC" w:rsidRDefault="001668DC">
      <w:pPr>
        <w:pStyle w:val="TOC3"/>
        <w:rPr>
          <w:rFonts w:asciiTheme="minorHAnsi" w:eastAsiaTheme="minorEastAsia" w:hAnsiTheme="minorHAnsi" w:cstheme="minorBidi"/>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t>LI at HSS</w:t>
      </w:r>
      <w:r>
        <w:tab/>
      </w:r>
      <w:r>
        <w:fldChar w:fldCharType="begin" w:fldLock="1"/>
      </w:r>
      <w:r>
        <w:instrText xml:space="preserve"> PAGEREF _Toc176118284 \h </w:instrText>
      </w:r>
      <w:r>
        <w:fldChar w:fldCharType="separate"/>
      </w:r>
      <w:r>
        <w:t>78</w:t>
      </w:r>
      <w:r>
        <w:fldChar w:fldCharType="end"/>
      </w:r>
    </w:p>
    <w:p w14:paraId="3918CC62" w14:textId="1CCE5AF7" w:rsidR="001668DC" w:rsidRDefault="001668DC">
      <w:pPr>
        <w:pStyle w:val="TOC4"/>
        <w:rPr>
          <w:rFonts w:asciiTheme="minorHAnsi" w:eastAsiaTheme="minorEastAsia" w:hAnsiTheme="minorHAnsi" w:cstheme="minorBidi"/>
          <w:kern w:val="2"/>
          <w:sz w:val="24"/>
          <w:szCs w:val="24"/>
          <w:lang w:eastAsia="en-GB"/>
          <w14:ligatures w14:val="standardContextual"/>
        </w:rPr>
      </w:pPr>
      <w:r>
        <w:lastRenderedPageBreak/>
        <w:t>7.2.3.1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_Toc176118285 \h </w:instrText>
      </w:r>
      <w:r>
        <w:fldChar w:fldCharType="separate"/>
      </w:r>
      <w:r>
        <w:t>78</w:t>
      </w:r>
      <w:r>
        <w:fldChar w:fldCharType="end"/>
      </w:r>
    </w:p>
    <w:p w14:paraId="0765A5E5" w14:textId="582DF248" w:rsidR="001668DC" w:rsidRDefault="001668DC">
      <w:pPr>
        <w:pStyle w:val="TOC4"/>
        <w:rPr>
          <w:rFonts w:asciiTheme="minorHAnsi" w:eastAsiaTheme="minorEastAsia" w:hAnsiTheme="minorHAnsi" w:cstheme="minorBidi"/>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_Toc176118286 \h </w:instrText>
      </w:r>
      <w:r>
        <w:fldChar w:fldCharType="separate"/>
      </w:r>
      <w:r>
        <w:t>79</w:t>
      </w:r>
      <w:r>
        <w:fldChar w:fldCharType="end"/>
      </w:r>
    </w:p>
    <w:p w14:paraId="6199F0F2" w14:textId="5BB192FF" w:rsidR="001668DC" w:rsidRDefault="001668DC">
      <w:pPr>
        <w:pStyle w:val="TOC4"/>
        <w:rPr>
          <w:rFonts w:asciiTheme="minorHAnsi" w:eastAsiaTheme="minorEastAsia" w:hAnsiTheme="minorHAnsi" w:cstheme="minorBidi"/>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_Toc176118287 \h </w:instrText>
      </w:r>
      <w:r>
        <w:fldChar w:fldCharType="separate"/>
      </w:r>
      <w:r>
        <w:t>80</w:t>
      </w:r>
      <w:r>
        <w:fldChar w:fldCharType="end"/>
      </w:r>
    </w:p>
    <w:p w14:paraId="69BD5AF0" w14:textId="16940808" w:rsidR="001668DC" w:rsidRDefault="001668DC">
      <w:pPr>
        <w:pStyle w:val="TOC4"/>
        <w:rPr>
          <w:rFonts w:asciiTheme="minorHAnsi" w:eastAsiaTheme="minorEastAsia" w:hAnsiTheme="minorHAnsi" w:cstheme="minorBidi"/>
          <w:kern w:val="2"/>
          <w:sz w:val="24"/>
          <w:szCs w:val="24"/>
          <w:lang w:eastAsia="en-GB"/>
          <w14:ligatures w14:val="standardContextual"/>
        </w:rPr>
      </w:pPr>
      <w:r>
        <w:t>7.2.3.4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_Toc176118288 \h </w:instrText>
      </w:r>
      <w:r>
        <w:fldChar w:fldCharType="separate"/>
      </w:r>
      <w:r>
        <w:t>80</w:t>
      </w:r>
      <w:r>
        <w:fldChar w:fldCharType="end"/>
      </w:r>
    </w:p>
    <w:p w14:paraId="2056A007" w14:textId="584F2995" w:rsidR="001668DC" w:rsidRDefault="001668DC">
      <w:pPr>
        <w:pStyle w:val="TOC4"/>
        <w:rPr>
          <w:rFonts w:asciiTheme="minorHAnsi" w:eastAsiaTheme="minorEastAsia" w:hAnsiTheme="minorHAnsi" w:cstheme="minorBidi"/>
          <w:kern w:val="2"/>
          <w:sz w:val="24"/>
          <w:szCs w:val="24"/>
          <w:lang w:eastAsia="en-GB"/>
          <w14:ligatures w14:val="standardContextual"/>
        </w:rPr>
      </w:pPr>
      <w:r>
        <w:t>7.2.3.5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_Toc176118289 \h </w:instrText>
      </w:r>
      <w:r>
        <w:fldChar w:fldCharType="separate"/>
      </w:r>
      <w:r>
        <w:t>80</w:t>
      </w:r>
      <w:r>
        <w:fldChar w:fldCharType="end"/>
      </w:r>
    </w:p>
    <w:p w14:paraId="3645E32B" w14:textId="3B419531" w:rsidR="001668DC" w:rsidRDefault="001668DC">
      <w:pPr>
        <w:pStyle w:val="TOC4"/>
        <w:rPr>
          <w:rFonts w:asciiTheme="minorHAnsi" w:eastAsiaTheme="minorEastAsia" w:hAnsiTheme="minorHAnsi" w:cstheme="minorBidi"/>
          <w:kern w:val="2"/>
          <w:sz w:val="24"/>
          <w:szCs w:val="24"/>
          <w:lang w:eastAsia="en-GB"/>
          <w14:ligatures w14:val="standardContextual"/>
        </w:rPr>
      </w:pPr>
      <w:r>
        <w:t>7.2.3.6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_Toc176118290 \h </w:instrText>
      </w:r>
      <w:r>
        <w:fldChar w:fldCharType="separate"/>
      </w:r>
      <w:r>
        <w:t>80</w:t>
      </w:r>
      <w:r>
        <w:fldChar w:fldCharType="end"/>
      </w:r>
    </w:p>
    <w:p w14:paraId="3228AC0F" w14:textId="3335D891" w:rsidR="001668DC" w:rsidRDefault="001668DC">
      <w:pPr>
        <w:pStyle w:val="TOC2"/>
        <w:rPr>
          <w:rFonts w:asciiTheme="minorHAnsi" w:eastAsiaTheme="minorEastAsia" w:hAnsiTheme="minorHAnsi" w:cstheme="minorBidi"/>
          <w:kern w:val="2"/>
          <w:sz w:val="24"/>
          <w:szCs w:val="24"/>
          <w:lang w:eastAsia="en-GB"/>
          <w14:ligatures w14:val="standardContextual"/>
        </w:rPr>
      </w:pPr>
      <w:r>
        <w:t>7.3</w:t>
      </w:r>
      <w:r>
        <w:rPr>
          <w:rFonts w:asciiTheme="minorHAnsi" w:eastAsiaTheme="minorEastAsia" w:hAnsiTheme="minorHAnsi" w:cstheme="minorBidi"/>
          <w:kern w:val="2"/>
          <w:sz w:val="24"/>
          <w:szCs w:val="24"/>
          <w:lang w:eastAsia="en-GB"/>
          <w14:ligatures w14:val="standardContextual"/>
        </w:rPr>
        <w:tab/>
      </w:r>
      <w:r>
        <w:t>Location</w:t>
      </w:r>
      <w:r>
        <w:tab/>
      </w:r>
      <w:r>
        <w:fldChar w:fldCharType="begin" w:fldLock="1"/>
      </w:r>
      <w:r>
        <w:instrText xml:space="preserve"> PAGEREF _Toc176118291 \h </w:instrText>
      </w:r>
      <w:r>
        <w:fldChar w:fldCharType="separate"/>
      </w:r>
      <w:r>
        <w:t>80</w:t>
      </w:r>
      <w:r>
        <w:fldChar w:fldCharType="end"/>
      </w:r>
    </w:p>
    <w:p w14:paraId="5D5D8135" w14:textId="19999812" w:rsidR="001668DC" w:rsidRDefault="001668DC">
      <w:pPr>
        <w:pStyle w:val="TOC3"/>
        <w:rPr>
          <w:rFonts w:asciiTheme="minorHAnsi" w:eastAsiaTheme="minorEastAsia" w:hAnsiTheme="minorHAnsi" w:cstheme="minorBidi"/>
          <w:kern w:val="2"/>
          <w:sz w:val="24"/>
          <w:szCs w:val="24"/>
          <w:lang w:eastAsia="en-GB"/>
          <w14:ligatures w14:val="standardContextual"/>
        </w:rPr>
      </w:pPr>
      <w:r>
        <w:t>7.3.1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_Toc176118292 \h </w:instrText>
      </w:r>
      <w:r>
        <w:fldChar w:fldCharType="separate"/>
      </w:r>
      <w:r>
        <w:t>80</w:t>
      </w:r>
      <w:r>
        <w:fldChar w:fldCharType="end"/>
      </w:r>
    </w:p>
    <w:p w14:paraId="6732AC36" w14:textId="0A409ECA" w:rsidR="001668DC" w:rsidRDefault="001668DC">
      <w:pPr>
        <w:pStyle w:val="TOC3"/>
        <w:rPr>
          <w:rFonts w:asciiTheme="minorHAnsi" w:eastAsiaTheme="minorEastAsia" w:hAnsiTheme="minorHAnsi" w:cstheme="minorBidi"/>
          <w:kern w:val="2"/>
          <w:sz w:val="24"/>
          <w:szCs w:val="24"/>
          <w:lang w:eastAsia="en-GB"/>
          <w14:ligatures w14:val="standardContextual"/>
        </w:rPr>
      </w:pPr>
      <w:r>
        <w:t>7.3.2</w:t>
      </w:r>
      <w:r>
        <w:rPr>
          <w:rFonts w:asciiTheme="minorHAnsi" w:eastAsiaTheme="minorEastAsia" w:hAnsiTheme="minorHAnsi" w:cstheme="minorBidi"/>
          <w:kern w:val="2"/>
          <w:sz w:val="24"/>
          <w:szCs w:val="24"/>
          <w:lang w:eastAsia="en-GB"/>
          <w14:ligatures w14:val="standardContextual"/>
        </w:rPr>
        <w:tab/>
      </w:r>
      <w:r>
        <w:t>Service usage location reporting</w:t>
      </w:r>
      <w:r>
        <w:tab/>
      </w:r>
      <w:r>
        <w:fldChar w:fldCharType="begin" w:fldLock="1"/>
      </w:r>
      <w:r>
        <w:instrText xml:space="preserve"> PAGEREF _Toc176118293 \h </w:instrText>
      </w:r>
      <w:r>
        <w:fldChar w:fldCharType="separate"/>
      </w:r>
      <w:r>
        <w:t>81</w:t>
      </w:r>
      <w:r>
        <w:fldChar w:fldCharType="end"/>
      </w:r>
    </w:p>
    <w:p w14:paraId="1E058B48" w14:textId="1015CE64" w:rsidR="001668DC" w:rsidRDefault="001668DC">
      <w:pPr>
        <w:pStyle w:val="TOC4"/>
        <w:rPr>
          <w:rFonts w:asciiTheme="minorHAnsi" w:eastAsiaTheme="minorEastAsia" w:hAnsiTheme="minorHAnsi" w:cstheme="minorBidi"/>
          <w:kern w:val="2"/>
          <w:sz w:val="24"/>
          <w:szCs w:val="24"/>
          <w:lang w:eastAsia="en-GB"/>
          <w14:ligatures w14:val="standardContextual"/>
        </w:rPr>
      </w:pPr>
      <w:r>
        <w:t>7.3.2.1</w:t>
      </w:r>
      <w:r>
        <w:rPr>
          <w:rFonts w:asciiTheme="minorHAnsi" w:eastAsiaTheme="minorEastAsia" w:hAnsiTheme="minorHAnsi" w:cstheme="minorBidi"/>
          <w:kern w:val="2"/>
          <w:sz w:val="24"/>
          <w:szCs w:val="24"/>
          <w:lang w:eastAsia="en-GB"/>
          <w14:ligatures w14:val="standardContextual"/>
        </w:rPr>
        <w:tab/>
      </w:r>
      <w:r>
        <w:t xml:space="preserve"> General</w:t>
      </w:r>
      <w:r>
        <w:tab/>
      </w:r>
      <w:r>
        <w:fldChar w:fldCharType="begin" w:fldLock="1"/>
      </w:r>
      <w:r>
        <w:instrText xml:space="preserve"> PAGEREF _Toc176118294 \h </w:instrText>
      </w:r>
      <w:r>
        <w:fldChar w:fldCharType="separate"/>
      </w:r>
      <w:r>
        <w:t>81</w:t>
      </w:r>
      <w:r>
        <w:fldChar w:fldCharType="end"/>
      </w:r>
    </w:p>
    <w:p w14:paraId="55BCFFB4" w14:textId="109F8C5F" w:rsidR="001668DC" w:rsidRDefault="001668DC">
      <w:pPr>
        <w:pStyle w:val="TOC4"/>
        <w:rPr>
          <w:rFonts w:asciiTheme="minorHAnsi" w:eastAsiaTheme="minorEastAsia" w:hAnsiTheme="minorHAnsi" w:cstheme="minorBidi"/>
          <w:kern w:val="2"/>
          <w:sz w:val="24"/>
          <w:szCs w:val="24"/>
          <w:lang w:eastAsia="en-GB"/>
          <w14:ligatures w14:val="standardContextual"/>
        </w:rPr>
      </w:pPr>
      <w:r>
        <w:t>7.3.2.2</w:t>
      </w:r>
      <w:r>
        <w:rPr>
          <w:rFonts w:asciiTheme="minorHAnsi" w:eastAsiaTheme="minorEastAsia" w:hAnsiTheme="minorHAnsi" w:cstheme="minorBidi"/>
          <w:kern w:val="2"/>
          <w:sz w:val="24"/>
          <w:szCs w:val="24"/>
          <w:lang w:eastAsia="en-GB"/>
          <w14:ligatures w14:val="standardContextual"/>
        </w:rPr>
        <w:tab/>
      </w:r>
      <w:r>
        <w:t>Embedded location reporting</w:t>
      </w:r>
      <w:r>
        <w:tab/>
      </w:r>
      <w:r>
        <w:fldChar w:fldCharType="begin" w:fldLock="1"/>
      </w:r>
      <w:r>
        <w:instrText xml:space="preserve"> PAGEREF _Toc176118295 \h </w:instrText>
      </w:r>
      <w:r>
        <w:fldChar w:fldCharType="separate"/>
      </w:r>
      <w:r>
        <w:t>81</w:t>
      </w:r>
      <w:r>
        <w:fldChar w:fldCharType="end"/>
      </w:r>
    </w:p>
    <w:p w14:paraId="4EAA7F38" w14:textId="6811121D" w:rsidR="001668DC" w:rsidRDefault="001668DC">
      <w:pPr>
        <w:pStyle w:val="TOC4"/>
        <w:rPr>
          <w:rFonts w:asciiTheme="minorHAnsi" w:eastAsiaTheme="minorEastAsia" w:hAnsiTheme="minorHAnsi" w:cstheme="minorBidi"/>
          <w:kern w:val="2"/>
          <w:sz w:val="24"/>
          <w:szCs w:val="24"/>
          <w:lang w:eastAsia="en-GB"/>
          <w14:ligatures w14:val="standardContextual"/>
        </w:rPr>
      </w:pPr>
      <w:r>
        <w:t>7.3.2.3</w:t>
      </w:r>
      <w:r>
        <w:rPr>
          <w:rFonts w:asciiTheme="minorHAnsi" w:eastAsiaTheme="minorEastAsia" w:hAnsiTheme="minorHAnsi" w:cstheme="minorBidi"/>
          <w:kern w:val="2"/>
          <w:sz w:val="24"/>
          <w:szCs w:val="24"/>
          <w:lang w:eastAsia="en-GB"/>
          <w14:ligatures w14:val="standardContextual"/>
        </w:rPr>
        <w:tab/>
      </w:r>
      <w:r>
        <w:t>Separated location reporting</w:t>
      </w:r>
      <w:r>
        <w:tab/>
      </w:r>
      <w:r>
        <w:fldChar w:fldCharType="begin" w:fldLock="1"/>
      </w:r>
      <w:r>
        <w:instrText xml:space="preserve"> PAGEREF _Toc176118296 \h </w:instrText>
      </w:r>
      <w:r>
        <w:fldChar w:fldCharType="separate"/>
      </w:r>
      <w:r>
        <w:t>81</w:t>
      </w:r>
      <w:r>
        <w:fldChar w:fldCharType="end"/>
      </w:r>
    </w:p>
    <w:p w14:paraId="7DDF7795" w14:textId="682F1441" w:rsidR="001668DC" w:rsidRDefault="001668DC">
      <w:pPr>
        <w:pStyle w:val="TOC3"/>
        <w:rPr>
          <w:rFonts w:asciiTheme="minorHAnsi" w:eastAsiaTheme="minorEastAsia" w:hAnsiTheme="minorHAnsi" w:cstheme="minorBidi"/>
          <w:kern w:val="2"/>
          <w:sz w:val="24"/>
          <w:szCs w:val="24"/>
          <w:lang w:eastAsia="en-GB"/>
          <w14:ligatures w14:val="standardContextual"/>
        </w:rPr>
      </w:pPr>
      <w:r>
        <w:t>7.3.3</w:t>
      </w:r>
      <w:r>
        <w:rPr>
          <w:rFonts w:asciiTheme="minorHAnsi" w:eastAsiaTheme="minorEastAsia" w:hAnsiTheme="minorHAnsi" w:cstheme="minorBidi"/>
          <w:kern w:val="2"/>
          <w:sz w:val="24"/>
          <w:szCs w:val="24"/>
          <w:lang w:eastAsia="en-GB"/>
          <w14:ligatures w14:val="standardContextual"/>
        </w:rPr>
        <w:tab/>
      </w:r>
      <w:r>
        <w:t>Lawful Access Location Services (LALS)</w:t>
      </w:r>
      <w:r>
        <w:tab/>
      </w:r>
      <w:r>
        <w:fldChar w:fldCharType="begin" w:fldLock="1"/>
      </w:r>
      <w:r>
        <w:instrText xml:space="preserve"> PAGEREF _Toc176118297 \h </w:instrText>
      </w:r>
      <w:r>
        <w:fldChar w:fldCharType="separate"/>
      </w:r>
      <w:r>
        <w:t>81</w:t>
      </w:r>
      <w:r>
        <w:fldChar w:fldCharType="end"/>
      </w:r>
    </w:p>
    <w:p w14:paraId="00FB9315" w14:textId="55F7096D" w:rsidR="001668DC" w:rsidRDefault="001668DC">
      <w:pPr>
        <w:pStyle w:val="TOC4"/>
        <w:rPr>
          <w:rFonts w:asciiTheme="minorHAnsi" w:eastAsiaTheme="minorEastAsia" w:hAnsiTheme="minorHAnsi" w:cstheme="minorBidi"/>
          <w:kern w:val="2"/>
          <w:sz w:val="24"/>
          <w:szCs w:val="24"/>
          <w:lang w:eastAsia="en-GB"/>
          <w14:ligatures w14:val="standardContextual"/>
        </w:rPr>
      </w:pPr>
      <w:r>
        <w:t>7.3.3.1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_Toc176118298 \h </w:instrText>
      </w:r>
      <w:r>
        <w:fldChar w:fldCharType="separate"/>
      </w:r>
      <w:r>
        <w:t>81</w:t>
      </w:r>
      <w:r>
        <w:fldChar w:fldCharType="end"/>
      </w:r>
    </w:p>
    <w:p w14:paraId="4E463B29" w14:textId="7CEE278F" w:rsidR="001668DC" w:rsidRDefault="001668DC">
      <w:pPr>
        <w:pStyle w:val="TOC4"/>
        <w:rPr>
          <w:rFonts w:asciiTheme="minorHAnsi" w:eastAsiaTheme="minorEastAsia" w:hAnsiTheme="minorHAnsi" w:cstheme="minorBidi"/>
          <w:kern w:val="2"/>
          <w:sz w:val="24"/>
          <w:szCs w:val="24"/>
          <w:lang w:eastAsia="en-GB"/>
          <w14:ligatures w14:val="standardContextual"/>
        </w:rPr>
      </w:pPr>
      <w:r>
        <w:t>7.3.3.2</w:t>
      </w:r>
      <w:r>
        <w:rPr>
          <w:rFonts w:asciiTheme="minorHAnsi" w:eastAsiaTheme="minorEastAsia" w:hAnsiTheme="minorHAnsi" w:cstheme="minorBidi"/>
          <w:kern w:val="2"/>
          <w:sz w:val="24"/>
          <w:szCs w:val="24"/>
          <w:lang w:eastAsia="en-GB"/>
          <w14:ligatures w14:val="standardContextual"/>
        </w:rPr>
        <w:tab/>
      </w:r>
      <w:r>
        <w:t>Target positioning</w:t>
      </w:r>
      <w:r>
        <w:tab/>
      </w:r>
      <w:r>
        <w:fldChar w:fldCharType="begin" w:fldLock="1"/>
      </w:r>
      <w:r>
        <w:instrText xml:space="preserve"> PAGEREF _Toc176118299 \h </w:instrText>
      </w:r>
      <w:r>
        <w:fldChar w:fldCharType="separate"/>
      </w:r>
      <w:r>
        <w:t>82</w:t>
      </w:r>
      <w:r>
        <w:fldChar w:fldCharType="end"/>
      </w:r>
    </w:p>
    <w:p w14:paraId="77586604" w14:textId="4D441D60" w:rsidR="001668DC" w:rsidRDefault="001668DC">
      <w:pPr>
        <w:pStyle w:val="TOC5"/>
        <w:rPr>
          <w:rFonts w:asciiTheme="minorHAnsi" w:eastAsiaTheme="minorEastAsia" w:hAnsiTheme="minorHAnsi" w:cstheme="minorBidi"/>
          <w:kern w:val="2"/>
          <w:sz w:val="24"/>
          <w:szCs w:val="24"/>
          <w:lang w:eastAsia="en-GB"/>
          <w14:ligatures w14:val="standardContextual"/>
        </w:rPr>
      </w:pPr>
      <w:r>
        <w:t>7.3.3.2.1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_Toc176118300 \h </w:instrText>
      </w:r>
      <w:r>
        <w:fldChar w:fldCharType="separate"/>
      </w:r>
      <w:r>
        <w:t>82</w:t>
      </w:r>
      <w:r>
        <w:fldChar w:fldCharType="end"/>
      </w:r>
    </w:p>
    <w:p w14:paraId="154E8FC2" w14:textId="62B7BCF7" w:rsidR="001668DC" w:rsidRDefault="001668DC">
      <w:pPr>
        <w:pStyle w:val="TOC5"/>
        <w:rPr>
          <w:rFonts w:asciiTheme="minorHAnsi" w:eastAsiaTheme="minorEastAsia" w:hAnsiTheme="minorHAnsi" w:cstheme="minorBidi"/>
          <w:kern w:val="2"/>
          <w:sz w:val="24"/>
          <w:szCs w:val="24"/>
          <w:lang w:eastAsia="en-GB"/>
          <w14:ligatures w14:val="standardContextual"/>
        </w:rPr>
      </w:pPr>
      <w:r>
        <w:t>7.3.3.2.2</w:t>
      </w:r>
      <w:r>
        <w:rPr>
          <w:rFonts w:asciiTheme="minorHAnsi" w:eastAsiaTheme="minorEastAsia" w:hAnsiTheme="minorHAnsi" w:cstheme="minorBidi"/>
          <w:kern w:val="2"/>
          <w:sz w:val="24"/>
          <w:szCs w:val="24"/>
          <w:lang w:eastAsia="en-GB"/>
          <w14:ligatures w14:val="standardContextual"/>
        </w:rPr>
        <w:tab/>
      </w:r>
      <w:r>
        <w:t>Immediate location provision</w:t>
      </w:r>
      <w:r>
        <w:tab/>
      </w:r>
      <w:r>
        <w:fldChar w:fldCharType="begin" w:fldLock="1"/>
      </w:r>
      <w:r>
        <w:instrText xml:space="preserve"> PAGEREF _Toc176118301 \h </w:instrText>
      </w:r>
      <w:r>
        <w:fldChar w:fldCharType="separate"/>
      </w:r>
      <w:r>
        <w:t>83</w:t>
      </w:r>
      <w:r>
        <w:fldChar w:fldCharType="end"/>
      </w:r>
    </w:p>
    <w:p w14:paraId="01EDB2F6" w14:textId="201A1782" w:rsidR="001668DC" w:rsidRDefault="001668DC">
      <w:pPr>
        <w:pStyle w:val="TOC5"/>
        <w:rPr>
          <w:rFonts w:asciiTheme="minorHAnsi" w:eastAsiaTheme="minorEastAsia" w:hAnsiTheme="minorHAnsi" w:cstheme="minorBidi"/>
          <w:kern w:val="2"/>
          <w:sz w:val="24"/>
          <w:szCs w:val="24"/>
          <w:lang w:eastAsia="en-GB"/>
          <w14:ligatures w14:val="standardContextual"/>
        </w:rPr>
      </w:pPr>
      <w:r>
        <w:t>7.3.3.2.3</w:t>
      </w:r>
      <w:r>
        <w:rPr>
          <w:rFonts w:asciiTheme="minorHAnsi" w:eastAsiaTheme="minorEastAsia" w:hAnsiTheme="minorHAnsi" w:cstheme="minorBidi"/>
          <w:kern w:val="2"/>
          <w:sz w:val="24"/>
          <w:szCs w:val="24"/>
          <w:lang w:eastAsia="en-GB"/>
          <w14:ligatures w14:val="standardContextual"/>
        </w:rPr>
        <w:tab/>
      </w:r>
      <w:r>
        <w:t>Periodic location provision</w:t>
      </w:r>
      <w:r>
        <w:tab/>
      </w:r>
      <w:r>
        <w:fldChar w:fldCharType="begin" w:fldLock="1"/>
      </w:r>
      <w:r>
        <w:instrText xml:space="preserve"> PAGEREF _Toc176118302 \h </w:instrText>
      </w:r>
      <w:r>
        <w:fldChar w:fldCharType="separate"/>
      </w:r>
      <w:r>
        <w:t>83</w:t>
      </w:r>
      <w:r>
        <w:fldChar w:fldCharType="end"/>
      </w:r>
    </w:p>
    <w:p w14:paraId="16F744A9" w14:textId="7AF6AB15" w:rsidR="001668DC" w:rsidRDefault="001668DC">
      <w:pPr>
        <w:pStyle w:val="TOC5"/>
        <w:rPr>
          <w:rFonts w:asciiTheme="minorHAnsi" w:eastAsiaTheme="minorEastAsia" w:hAnsiTheme="minorHAnsi" w:cstheme="minorBidi"/>
          <w:kern w:val="2"/>
          <w:sz w:val="24"/>
          <w:szCs w:val="24"/>
          <w:lang w:eastAsia="en-GB"/>
          <w14:ligatures w14:val="standardContextual"/>
        </w:rPr>
      </w:pPr>
      <w:r>
        <w:t>7.3.3.2.4</w:t>
      </w:r>
      <w:r>
        <w:rPr>
          <w:rFonts w:asciiTheme="minorHAnsi" w:eastAsiaTheme="minorEastAsia" w:hAnsiTheme="minorHAnsi" w:cstheme="minorBidi"/>
          <w:kern w:val="2"/>
          <w:sz w:val="24"/>
          <w:szCs w:val="24"/>
          <w:lang w:eastAsia="en-GB"/>
          <w14:ligatures w14:val="standardContextual"/>
        </w:rPr>
        <w:tab/>
      </w:r>
      <w:r>
        <w:t>Intermediate and multiple location provision</w:t>
      </w:r>
      <w:r>
        <w:tab/>
      </w:r>
      <w:r>
        <w:fldChar w:fldCharType="begin" w:fldLock="1"/>
      </w:r>
      <w:r>
        <w:instrText xml:space="preserve"> PAGEREF _Toc176118303 \h </w:instrText>
      </w:r>
      <w:r>
        <w:fldChar w:fldCharType="separate"/>
      </w:r>
      <w:r>
        <w:t>83</w:t>
      </w:r>
      <w:r>
        <w:fldChar w:fldCharType="end"/>
      </w:r>
    </w:p>
    <w:p w14:paraId="2711D134" w14:textId="6087B76E" w:rsidR="001668DC" w:rsidRDefault="001668DC">
      <w:pPr>
        <w:pStyle w:val="TOC4"/>
        <w:rPr>
          <w:rFonts w:asciiTheme="minorHAnsi" w:eastAsiaTheme="minorEastAsia" w:hAnsiTheme="minorHAnsi" w:cstheme="minorBidi"/>
          <w:kern w:val="2"/>
          <w:sz w:val="24"/>
          <w:szCs w:val="24"/>
          <w:lang w:eastAsia="en-GB"/>
          <w14:ligatures w14:val="standardContextual"/>
        </w:rPr>
      </w:pPr>
      <w:r>
        <w:t>7.3.3.3</w:t>
      </w:r>
      <w:r>
        <w:rPr>
          <w:rFonts w:asciiTheme="minorHAnsi" w:eastAsiaTheme="minorEastAsia" w:hAnsiTheme="minorHAnsi" w:cstheme="minorBidi"/>
          <w:kern w:val="2"/>
          <w:sz w:val="24"/>
          <w:szCs w:val="24"/>
          <w:lang w:eastAsia="en-GB"/>
          <w14:ligatures w14:val="standardContextual"/>
        </w:rPr>
        <w:tab/>
      </w:r>
      <w:r>
        <w:t>Triggered location</w:t>
      </w:r>
      <w:r>
        <w:tab/>
      </w:r>
      <w:r>
        <w:fldChar w:fldCharType="begin" w:fldLock="1"/>
      </w:r>
      <w:r>
        <w:instrText xml:space="preserve"> PAGEREF _Toc176118304 \h </w:instrText>
      </w:r>
      <w:r>
        <w:fldChar w:fldCharType="separate"/>
      </w:r>
      <w:r>
        <w:t>84</w:t>
      </w:r>
      <w:r>
        <w:fldChar w:fldCharType="end"/>
      </w:r>
    </w:p>
    <w:p w14:paraId="71937F25" w14:textId="176E696E" w:rsidR="001668DC" w:rsidRDefault="001668DC">
      <w:pPr>
        <w:pStyle w:val="TOC4"/>
        <w:rPr>
          <w:rFonts w:asciiTheme="minorHAnsi" w:eastAsiaTheme="minorEastAsia" w:hAnsiTheme="minorHAnsi" w:cstheme="minorBidi"/>
          <w:kern w:val="2"/>
          <w:sz w:val="24"/>
          <w:szCs w:val="24"/>
          <w:lang w:eastAsia="en-GB"/>
          <w14:ligatures w14:val="standardContextual"/>
        </w:rPr>
      </w:pPr>
      <w:r>
        <w:t>7.3.3.4</w:t>
      </w:r>
      <w:r>
        <w:rPr>
          <w:rFonts w:asciiTheme="minorHAnsi" w:eastAsiaTheme="minorEastAsia" w:hAnsiTheme="minorHAnsi" w:cstheme="minorBidi"/>
          <w:kern w:val="2"/>
          <w:sz w:val="24"/>
          <w:szCs w:val="24"/>
          <w:lang w:eastAsia="en-GB"/>
          <w14:ligatures w14:val="standardContextual"/>
        </w:rPr>
        <w:tab/>
      </w:r>
      <w:r>
        <w:t>LI_X2 interface for target positioning and triggered location</w:t>
      </w:r>
      <w:r>
        <w:tab/>
      </w:r>
      <w:r>
        <w:fldChar w:fldCharType="begin" w:fldLock="1"/>
      </w:r>
      <w:r>
        <w:instrText xml:space="preserve"> PAGEREF _Toc176118305 \h </w:instrText>
      </w:r>
      <w:r>
        <w:fldChar w:fldCharType="separate"/>
      </w:r>
      <w:r>
        <w:t>85</w:t>
      </w:r>
      <w:r>
        <w:fldChar w:fldCharType="end"/>
      </w:r>
    </w:p>
    <w:p w14:paraId="4281A4AE" w14:textId="782848BE" w:rsidR="001668DC" w:rsidRDefault="001668DC">
      <w:pPr>
        <w:pStyle w:val="TOC3"/>
        <w:rPr>
          <w:rFonts w:asciiTheme="minorHAnsi" w:eastAsiaTheme="minorEastAsia" w:hAnsiTheme="minorHAnsi" w:cstheme="minorBidi"/>
          <w:kern w:val="2"/>
          <w:sz w:val="24"/>
          <w:szCs w:val="24"/>
          <w:lang w:eastAsia="en-GB"/>
          <w14:ligatures w14:val="standardContextual"/>
        </w:rPr>
      </w:pPr>
      <w:r>
        <w:t>7.3.4</w:t>
      </w:r>
      <w:r>
        <w:rPr>
          <w:rFonts w:asciiTheme="minorHAnsi" w:eastAsiaTheme="minorEastAsia" w:hAnsiTheme="minorHAnsi" w:cstheme="minorBidi"/>
          <w:kern w:val="2"/>
          <w:sz w:val="24"/>
          <w:szCs w:val="24"/>
          <w:lang w:eastAsia="en-GB"/>
          <w14:ligatures w14:val="standardContextual"/>
        </w:rPr>
        <w:tab/>
      </w:r>
      <w:r>
        <w:t>Cell database information reporting</w:t>
      </w:r>
      <w:r>
        <w:tab/>
      </w:r>
      <w:r>
        <w:fldChar w:fldCharType="begin" w:fldLock="1"/>
      </w:r>
      <w:r>
        <w:instrText xml:space="preserve"> PAGEREF _Toc176118306 \h </w:instrText>
      </w:r>
      <w:r>
        <w:fldChar w:fldCharType="separate"/>
      </w:r>
      <w:r>
        <w:t>85</w:t>
      </w:r>
      <w:r>
        <w:fldChar w:fldCharType="end"/>
      </w:r>
    </w:p>
    <w:p w14:paraId="029772F8" w14:textId="16F61AF4" w:rsidR="001668DC" w:rsidRDefault="001668DC">
      <w:pPr>
        <w:pStyle w:val="TOC3"/>
        <w:rPr>
          <w:rFonts w:asciiTheme="minorHAnsi" w:eastAsiaTheme="minorEastAsia" w:hAnsiTheme="minorHAnsi" w:cstheme="minorBidi"/>
          <w:kern w:val="2"/>
          <w:sz w:val="24"/>
          <w:szCs w:val="24"/>
          <w:lang w:eastAsia="en-GB"/>
          <w14:ligatures w14:val="standardContextual"/>
        </w:rPr>
      </w:pPr>
      <w:r>
        <w:t>7.3.5</w:t>
      </w:r>
      <w:r>
        <w:rPr>
          <w:rFonts w:asciiTheme="minorHAnsi" w:eastAsiaTheme="minorEastAsia" w:hAnsiTheme="minorHAnsi" w:cstheme="minorBidi"/>
          <w:kern w:val="2"/>
          <w:sz w:val="24"/>
          <w:szCs w:val="24"/>
          <w:lang w:eastAsia="en-GB"/>
          <w14:ligatures w14:val="standardContextual"/>
        </w:rPr>
        <w:tab/>
      </w:r>
      <w:r>
        <w:t>Location Acquisition</w:t>
      </w:r>
      <w:r>
        <w:tab/>
      </w:r>
      <w:r>
        <w:fldChar w:fldCharType="begin" w:fldLock="1"/>
      </w:r>
      <w:r>
        <w:instrText xml:space="preserve"> PAGEREF _Toc176118307 \h </w:instrText>
      </w:r>
      <w:r>
        <w:fldChar w:fldCharType="separate"/>
      </w:r>
      <w:r>
        <w:t>87</w:t>
      </w:r>
      <w:r>
        <w:fldChar w:fldCharType="end"/>
      </w:r>
    </w:p>
    <w:p w14:paraId="072239B6" w14:textId="084FDF17" w:rsidR="001668DC" w:rsidRDefault="001668DC">
      <w:pPr>
        <w:pStyle w:val="TOC4"/>
        <w:rPr>
          <w:rFonts w:asciiTheme="minorHAnsi" w:eastAsiaTheme="minorEastAsia" w:hAnsiTheme="minorHAnsi" w:cstheme="minorBidi"/>
          <w:kern w:val="2"/>
          <w:sz w:val="24"/>
          <w:szCs w:val="24"/>
          <w:lang w:eastAsia="en-GB"/>
          <w14:ligatures w14:val="standardContextual"/>
        </w:rPr>
      </w:pPr>
      <w:r>
        <w:t>7.3.5.1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_Toc176118308 \h </w:instrText>
      </w:r>
      <w:r>
        <w:fldChar w:fldCharType="separate"/>
      </w:r>
      <w:r>
        <w:t>87</w:t>
      </w:r>
      <w:r>
        <w:fldChar w:fldCharType="end"/>
      </w:r>
    </w:p>
    <w:p w14:paraId="470CB5A3" w14:textId="0C537242" w:rsidR="001668DC" w:rsidRDefault="001668DC">
      <w:pPr>
        <w:pStyle w:val="TOC4"/>
        <w:rPr>
          <w:rFonts w:asciiTheme="minorHAnsi" w:eastAsiaTheme="minorEastAsia" w:hAnsiTheme="minorHAnsi" w:cstheme="minorBidi"/>
          <w:kern w:val="2"/>
          <w:sz w:val="24"/>
          <w:szCs w:val="24"/>
          <w:lang w:eastAsia="en-GB"/>
          <w14:ligatures w14:val="standardContextual"/>
        </w:rPr>
      </w:pPr>
      <w:r>
        <w:t>7.3.5.2</w:t>
      </w:r>
      <w:r>
        <w:rPr>
          <w:rFonts w:asciiTheme="minorHAnsi" w:eastAsiaTheme="minorEastAsia" w:hAnsiTheme="minorHAnsi" w:cstheme="minorBidi"/>
          <w:kern w:val="2"/>
          <w:sz w:val="24"/>
          <w:szCs w:val="24"/>
          <w:lang w:eastAsia="en-GB"/>
          <w14:ligatures w14:val="standardContextual"/>
        </w:rPr>
        <w:tab/>
      </w:r>
      <w:r>
        <w:t>Location acquisition architecture</w:t>
      </w:r>
      <w:r>
        <w:tab/>
      </w:r>
      <w:r>
        <w:fldChar w:fldCharType="begin" w:fldLock="1"/>
      </w:r>
      <w:r>
        <w:instrText xml:space="preserve"> PAGEREF _Toc176118309 \h </w:instrText>
      </w:r>
      <w:r>
        <w:fldChar w:fldCharType="separate"/>
      </w:r>
      <w:r>
        <w:t>87</w:t>
      </w:r>
      <w:r>
        <w:fldChar w:fldCharType="end"/>
      </w:r>
    </w:p>
    <w:p w14:paraId="4DA119BA" w14:textId="5CC0A0A3" w:rsidR="001668DC" w:rsidRDefault="001668DC">
      <w:pPr>
        <w:pStyle w:val="TOC5"/>
        <w:rPr>
          <w:rFonts w:asciiTheme="minorHAnsi" w:eastAsiaTheme="minorEastAsia" w:hAnsiTheme="minorHAnsi" w:cstheme="minorBidi"/>
          <w:kern w:val="2"/>
          <w:sz w:val="24"/>
          <w:szCs w:val="24"/>
          <w:lang w:eastAsia="en-GB"/>
          <w14:ligatures w14:val="standardContextual"/>
        </w:rPr>
      </w:pPr>
      <w:r>
        <w:t>7.3.5.2.1</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987FC1">
        <w:rPr>
          <w:lang w:val="en-US"/>
        </w:rPr>
        <w:t>delivery via the LI_HILA</w:t>
      </w:r>
      <w:r>
        <w:tab/>
      </w:r>
      <w:r>
        <w:fldChar w:fldCharType="begin" w:fldLock="1"/>
      </w:r>
      <w:r>
        <w:instrText xml:space="preserve"> PAGEREF _Toc176118310 \h </w:instrText>
      </w:r>
      <w:r>
        <w:fldChar w:fldCharType="separate"/>
      </w:r>
      <w:r>
        <w:t>87</w:t>
      </w:r>
      <w:r>
        <w:fldChar w:fldCharType="end"/>
      </w:r>
    </w:p>
    <w:p w14:paraId="3864D83A" w14:textId="095CA1B7" w:rsidR="001668DC" w:rsidRDefault="001668DC">
      <w:pPr>
        <w:pStyle w:val="TOC5"/>
        <w:rPr>
          <w:rFonts w:asciiTheme="minorHAnsi" w:eastAsiaTheme="minorEastAsia" w:hAnsiTheme="minorHAnsi" w:cstheme="minorBidi"/>
          <w:kern w:val="2"/>
          <w:sz w:val="24"/>
          <w:szCs w:val="24"/>
          <w:lang w:eastAsia="en-GB"/>
          <w14:ligatures w14:val="standardContextual"/>
        </w:rPr>
      </w:pPr>
      <w:r>
        <w:t>7.3.5.2.2</w:t>
      </w:r>
      <w:r>
        <w:rPr>
          <w:rFonts w:asciiTheme="minorHAnsi" w:eastAsiaTheme="minorEastAsia" w:hAnsiTheme="minorHAnsi" w:cstheme="minorBidi"/>
          <w:kern w:val="2"/>
          <w:sz w:val="24"/>
          <w:szCs w:val="24"/>
          <w:lang w:eastAsia="en-GB"/>
          <w14:ligatures w14:val="standardContextual"/>
        </w:rPr>
        <w:tab/>
      </w:r>
      <w:r>
        <w:t xml:space="preserve">Location information </w:t>
      </w:r>
      <w:r w:rsidRPr="00987FC1">
        <w:rPr>
          <w:lang w:val="en-US"/>
        </w:rPr>
        <w:t>delivery via the LI_HI2</w:t>
      </w:r>
      <w:r>
        <w:tab/>
      </w:r>
      <w:r>
        <w:fldChar w:fldCharType="begin" w:fldLock="1"/>
      </w:r>
      <w:r>
        <w:instrText xml:space="preserve"> PAGEREF _Toc176118311 \h </w:instrText>
      </w:r>
      <w:r>
        <w:fldChar w:fldCharType="separate"/>
      </w:r>
      <w:r>
        <w:t>88</w:t>
      </w:r>
      <w:r>
        <w:fldChar w:fldCharType="end"/>
      </w:r>
    </w:p>
    <w:p w14:paraId="0FC7F2E1" w14:textId="12E7691C" w:rsidR="001668DC" w:rsidRDefault="001668DC">
      <w:pPr>
        <w:pStyle w:val="TOC2"/>
        <w:rPr>
          <w:rFonts w:asciiTheme="minorHAnsi" w:eastAsiaTheme="minorEastAsia" w:hAnsiTheme="minorHAnsi" w:cstheme="minorBidi"/>
          <w:kern w:val="2"/>
          <w:sz w:val="24"/>
          <w:szCs w:val="24"/>
          <w:lang w:eastAsia="en-GB"/>
          <w14:ligatures w14:val="standardContextual"/>
        </w:rPr>
      </w:pPr>
      <w:r>
        <w:t>7.4</w:t>
      </w:r>
      <w:r>
        <w:rPr>
          <w:rFonts w:asciiTheme="minorHAnsi" w:eastAsiaTheme="minorEastAsia" w:hAnsiTheme="minorHAnsi" w:cstheme="minorBidi"/>
          <w:kern w:val="2"/>
          <w:sz w:val="24"/>
          <w:szCs w:val="24"/>
          <w:lang w:eastAsia="en-GB"/>
          <w14:ligatures w14:val="standardContextual"/>
        </w:rPr>
        <w:tab/>
      </w:r>
      <w:r>
        <w:t>IMS</w:t>
      </w:r>
      <w:r>
        <w:tab/>
      </w:r>
      <w:r>
        <w:fldChar w:fldCharType="begin" w:fldLock="1"/>
      </w:r>
      <w:r>
        <w:instrText xml:space="preserve"> PAGEREF _Toc176118312 \h </w:instrText>
      </w:r>
      <w:r>
        <w:fldChar w:fldCharType="separate"/>
      </w:r>
      <w:r>
        <w:t>88</w:t>
      </w:r>
      <w:r>
        <w:fldChar w:fldCharType="end"/>
      </w:r>
    </w:p>
    <w:p w14:paraId="04BD51FF" w14:textId="4207A48C" w:rsidR="001668DC" w:rsidRDefault="001668DC">
      <w:pPr>
        <w:pStyle w:val="TOC3"/>
        <w:rPr>
          <w:rFonts w:asciiTheme="minorHAnsi" w:eastAsiaTheme="minorEastAsia" w:hAnsiTheme="minorHAnsi" w:cstheme="minorBidi"/>
          <w:kern w:val="2"/>
          <w:sz w:val="24"/>
          <w:szCs w:val="24"/>
          <w:lang w:eastAsia="en-GB"/>
          <w14:ligatures w14:val="standardContextual"/>
        </w:rPr>
      </w:pPr>
      <w:r>
        <w:t>7.4.1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_Toc176118313 \h </w:instrText>
      </w:r>
      <w:r>
        <w:fldChar w:fldCharType="separate"/>
      </w:r>
      <w:r>
        <w:t>88</w:t>
      </w:r>
      <w:r>
        <w:fldChar w:fldCharType="end"/>
      </w:r>
    </w:p>
    <w:p w14:paraId="6DFF5636" w14:textId="4C6FF1C8" w:rsidR="001668DC" w:rsidRDefault="001668DC">
      <w:pPr>
        <w:pStyle w:val="TOC3"/>
        <w:rPr>
          <w:rFonts w:asciiTheme="minorHAnsi" w:eastAsiaTheme="minorEastAsia" w:hAnsiTheme="minorHAnsi" w:cstheme="minorBidi"/>
          <w:kern w:val="2"/>
          <w:sz w:val="24"/>
          <w:szCs w:val="24"/>
          <w:lang w:eastAsia="en-GB"/>
          <w14:ligatures w14:val="standardContextual"/>
        </w:rPr>
      </w:pPr>
      <w:r>
        <w:t>7.4.2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_Toc176118314 \h </w:instrText>
      </w:r>
      <w:r>
        <w:fldChar w:fldCharType="separate"/>
      </w:r>
      <w:r>
        <w:t>89</w:t>
      </w:r>
      <w:r>
        <w:fldChar w:fldCharType="end"/>
      </w:r>
    </w:p>
    <w:p w14:paraId="779B46C1" w14:textId="17DDB481" w:rsidR="001668DC" w:rsidRDefault="001668DC">
      <w:pPr>
        <w:pStyle w:val="TOC4"/>
        <w:rPr>
          <w:rFonts w:asciiTheme="minorHAnsi" w:eastAsiaTheme="minorEastAsia" w:hAnsiTheme="minorHAnsi" w:cstheme="minorBidi"/>
          <w:kern w:val="2"/>
          <w:sz w:val="24"/>
          <w:szCs w:val="24"/>
          <w:lang w:eastAsia="en-GB"/>
          <w14:ligatures w14:val="standardContextual"/>
        </w:rPr>
      </w:pPr>
      <w:r>
        <w:t>7.4.2.1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_Toc176118315 \h </w:instrText>
      </w:r>
      <w:r>
        <w:fldChar w:fldCharType="separate"/>
      </w:r>
      <w:r>
        <w:t>89</w:t>
      </w:r>
      <w:r>
        <w:fldChar w:fldCharType="end"/>
      </w:r>
    </w:p>
    <w:p w14:paraId="1AF6651C" w14:textId="6B3AB41A" w:rsidR="001668DC" w:rsidRDefault="001668DC">
      <w:pPr>
        <w:pStyle w:val="TOC4"/>
        <w:rPr>
          <w:rFonts w:asciiTheme="minorHAnsi" w:eastAsiaTheme="minorEastAsia" w:hAnsiTheme="minorHAnsi" w:cstheme="minorBidi"/>
          <w:kern w:val="2"/>
          <w:sz w:val="24"/>
          <w:szCs w:val="24"/>
          <w:lang w:eastAsia="en-GB"/>
          <w14:ligatures w14:val="standardContextual"/>
        </w:rPr>
      </w:pPr>
      <w:r>
        <w:t>7.4.2.2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_Toc176118316 \h </w:instrText>
      </w:r>
      <w:r>
        <w:fldChar w:fldCharType="separate"/>
      </w:r>
      <w:r>
        <w:t>90</w:t>
      </w:r>
      <w:r>
        <w:fldChar w:fldCharType="end"/>
      </w:r>
    </w:p>
    <w:p w14:paraId="7991948C" w14:textId="1CC5FCA5" w:rsidR="001668DC" w:rsidRDefault="001668DC">
      <w:pPr>
        <w:pStyle w:val="TOC4"/>
        <w:rPr>
          <w:rFonts w:asciiTheme="minorHAnsi" w:eastAsiaTheme="minorEastAsia" w:hAnsiTheme="minorHAnsi" w:cstheme="minorBidi"/>
          <w:kern w:val="2"/>
          <w:sz w:val="24"/>
          <w:szCs w:val="24"/>
          <w:lang w:eastAsia="en-GB"/>
          <w14:ligatures w14:val="standardContextual"/>
        </w:rPr>
      </w:pPr>
      <w:r>
        <w:t>7.4.2.3</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_Toc176118317 \h </w:instrText>
      </w:r>
      <w:r>
        <w:fldChar w:fldCharType="separate"/>
      </w:r>
      <w:r>
        <w:t>91</w:t>
      </w:r>
      <w:r>
        <w:fldChar w:fldCharType="end"/>
      </w:r>
    </w:p>
    <w:p w14:paraId="60FCB399" w14:textId="4F1F34AB" w:rsidR="001668DC" w:rsidRDefault="001668DC">
      <w:pPr>
        <w:pStyle w:val="TOC3"/>
        <w:rPr>
          <w:rFonts w:asciiTheme="minorHAnsi" w:eastAsiaTheme="minorEastAsia" w:hAnsiTheme="minorHAnsi" w:cstheme="minorBidi"/>
          <w:kern w:val="2"/>
          <w:sz w:val="24"/>
          <w:szCs w:val="24"/>
          <w:lang w:eastAsia="en-GB"/>
          <w14:ligatures w14:val="standardContextual"/>
        </w:rPr>
      </w:pPr>
      <w:r>
        <w:t>7.4.3</w:t>
      </w:r>
      <w:r>
        <w:rPr>
          <w:rFonts w:asciiTheme="minorHAnsi" w:eastAsiaTheme="minorEastAsia" w:hAnsiTheme="minorHAnsi" w:cstheme="minorBidi"/>
          <w:kern w:val="2"/>
          <w:sz w:val="24"/>
          <w:szCs w:val="24"/>
          <w:lang w:eastAsia="en-GB"/>
          <w14:ligatures w14:val="standardContextual"/>
        </w:rPr>
        <w:tab/>
      </w:r>
      <w:r>
        <w:t>IRI-POI</w:t>
      </w:r>
      <w:r>
        <w:tab/>
      </w:r>
      <w:r>
        <w:fldChar w:fldCharType="begin" w:fldLock="1"/>
      </w:r>
      <w:r>
        <w:instrText xml:space="preserve"> PAGEREF _Toc176118318 \h </w:instrText>
      </w:r>
      <w:r>
        <w:fldChar w:fldCharType="separate"/>
      </w:r>
      <w:r>
        <w:t>91</w:t>
      </w:r>
      <w:r>
        <w:fldChar w:fldCharType="end"/>
      </w:r>
    </w:p>
    <w:p w14:paraId="5982CE6B" w14:textId="2DF8F6F4" w:rsidR="001668DC" w:rsidRDefault="001668DC">
      <w:pPr>
        <w:pStyle w:val="TOC4"/>
        <w:rPr>
          <w:rFonts w:asciiTheme="minorHAnsi" w:eastAsiaTheme="minorEastAsia" w:hAnsiTheme="minorHAnsi" w:cstheme="minorBidi"/>
          <w:kern w:val="2"/>
          <w:sz w:val="24"/>
          <w:szCs w:val="24"/>
          <w:lang w:eastAsia="en-GB"/>
          <w14:ligatures w14:val="standardContextual"/>
        </w:rPr>
      </w:pPr>
      <w:r>
        <w:t>7.4.3.1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_Toc176118319 \h </w:instrText>
      </w:r>
      <w:r>
        <w:fldChar w:fldCharType="separate"/>
      </w:r>
      <w:r>
        <w:t>91</w:t>
      </w:r>
      <w:r>
        <w:fldChar w:fldCharType="end"/>
      </w:r>
    </w:p>
    <w:p w14:paraId="0A35D6E9" w14:textId="366C0484" w:rsidR="001668DC" w:rsidRDefault="001668DC">
      <w:pPr>
        <w:pStyle w:val="TOC4"/>
        <w:rPr>
          <w:rFonts w:asciiTheme="minorHAnsi" w:eastAsiaTheme="minorEastAsia" w:hAnsiTheme="minorHAnsi" w:cstheme="minorBidi"/>
          <w:kern w:val="2"/>
          <w:sz w:val="24"/>
          <w:szCs w:val="24"/>
          <w:lang w:eastAsia="en-GB"/>
          <w14:ligatures w14:val="standardContextual"/>
        </w:rPr>
      </w:pPr>
      <w:r>
        <w:t>7.4.3.2</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_Toc176118320 \h </w:instrText>
      </w:r>
      <w:r>
        <w:fldChar w:fldCharType="separate"/>
      </w:r>
      <w:r>
        <w:t>91</w:t>
      </w:r>
      <w:r>
        <w:fldChar w:fldCharType="end"/>
      </w:r>
    </w:p>
    <w:p w14:paraId="4E825BAC" w14:textId="3C3E039B" w:rsidR="001668DC" w:rsidRDefault="001668DC">
      <w:pPr>
        <w:pStyle w:val="TOC4"/>
        <w:rPr>
          <w:rFonts w:asciiTheme="minorHAnsi" w:eastAsiaTheme="minorEastAsia" w:hAnsiTheme="minorHAnsi" w:cstheme="minorBidi"/>
          <w:kern w:val="2"/>
          <w:sz w:val="24"/>
          <w:szCs w:val="24"/>
          <w:lang w:eastAsia="en-GB"/>
          <w14:ligatures w14:val="standardContextual"/>
        </w:rPr>
      </w:pPr>
      <w:r>
        <w:t>7.4.3.3</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_Toc176118321 \h </w:instrText>
      </w:r>
      <w:r>
        <w:fldChar w:fldCharType="separate"/>
      </w:r>
      <w:r>
        <w:t>92</w:t>
      </w:r>
      <w:r>
        <w:fldChar w:fldCharType="end"/>
      </w:r>
    </w:p>
    <w:p w14:paraId="7A03A3B5" w14:textId="4E8EC760" w:rsidR="001668DC" w:rsidRDefault="001668DC">
      <w:pPr>
        <w:pStyle w:val="TOC4"/>
        <w:rPr>
          <w:rFonts w:asciiTheme="minorHAnsi" w:eastAsiaTheme="minorEastAsia" w:hAnsiTheme="minorHAnsi" w:cstheme="minorBidi"/>
          <w:kern w:val="2"/>
          <w:sz w:val="24"/>
          <w:szCs w:val="24"/>
          <w:lang w:eastAsia="en-GB"/>
          <w14:ligatures w14:val="standardContextual"/>
        </w:rPr>
      </w:pPr>
      <w:r>
        <w:t>7.4.3.4</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_Toc176118322 \h </w:instrText>
      </w:r>
      <w:r>
        <w:fldChar w:fldCharType="separate"/>
      </w:r>
      <w:r>
        <w:t>92</w:t>
      </w:r>
      <w:r>
        <w:fldChar w:fldCharType="end"/>
      </w:r>
    </w:p>
    <w:p w14:paraId="78AC48DE" w14:textId="4DF223E1" w:rsidR="001668DC" w:rsidRDefault="001668DC">
      <w:pPr>
        <w:pStyle w:val="TOC3"/>
        <w:rPr>
          <w:rFonts w:asciiTheme="minorHAnsi" w:eastAsiaTheme="minorEastAsia" w:hAnsiTheme="minorHAnsi" w:cstheme="minorBidi"/>
          <w:kern w:val="2"/>
          <w:sz w:val="24"/>
          <w:szCs w:val="24"/>
          <w:lang w:eastAsia="en-GB"/>
          <w14:ligatures w14:val="standardContextual"/>
        </w:rPr>
      </w:pPr>
      <w:r>
        <w:t>7.4.4</w:t>
      </w:r>
      <w:r>
        <w:rPr>
          <w:rFonts w:asciiTheme="minorHAnsi" w:eastAsiaTheme="minorEastAsia" w:hAnsiTheme="minorHAnsi" w:cstheme="minorBidi"/>
          <w:kern w:val="2"/>
          <w:sz w:val="24"/>
          <w:szCs w:val="24"/>
          <w:lang w:eastAsia="en-GB"/>
          <w14:ligatures w14:val="standardContextual"/>
        </w:rPr>
        <w:tab/>
      </w:r>
      <w:r>
        <w:t>CC-TF and CC-POI</w:t>
      </w:r>
      <w:r>
        <w:tab/>
      </w:r>
      <w:r>
        <w:fldChar w:fldCharType="begin" w:fldLock="1"/>
      </w:r>
      <w:r>
        <w:instrText xml:space="preserve"> PAGEREF _Toc176118323 \h </w:instrText>
      </w:r>
      <w:r>
        <w:fldChar w:fldCharType="separate"/>
      </w:r>
      <w:r>
        <w:t>92</w:t>
      </w:r>
      <w:r>
        <w:fldChar w:fldCharType="end"/>
      </w:r>
    </w:p>
    <w:p w14:paraId="04745F11" w14:textId="43A4C298" w:rsidR="001668DC" w:rsidRDefault="001668DC">
      <w:pPr>
        <w:pStyle w:val="TOC4"/>
        <w:rPr>
          <w:rFonts w:asciiTheme="minorHAnsi" w:eastAsiaTheme="minorEastAsia" w:hAnsiTheme="minorHAnsi" w:cstheme="minorBidi"/>
          <w:kern w:val="2"/>
          <w:sz w:val="24"/>
          <w:szCs w:val="24"/>
          <w:lang w:eastAsia="en-GB"/>
          <w14:ligatures w14:val="standardContextual"/>
        </w:rPr>
      </w:pPr>
      <w:r>
        <w:t>7.4.4.1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_Toc176118324 \h </w:instrText>
      </w:r>
      <w:r>
        <w:fldChar w:fldCharType="separate"/>
      </w:r>
      <w:r>
        <w:t>92</w:t>
      </w:r>
      <w:r>
        <w:fldChar w:fldCharType="end"/>
      </w:r>
    </w:p>
    <w:p w14:paraId="7F6FD0BC" w14:textId="3DFC60F7" w:rsidR="001668DC" w:rsidRDefault="001668DC">
      <w:pPr>
        <w:pStyle w:val="TOC4"/>
        <w:rPr>
          <w:rFonts w:asciiTheme="minorHAnsi" w:eastAsiaTheme="minorEastAsia" w:hAnsiTheme="minorHAnsi" w:cstheme="minorBidi"/>
          <w:kern w:val="2"/>
          <w:sz w:val="24"/>
          <w:szCs w:val="24"/>
          <w:lang w:eastAsia="en-GB"/>
          <w14:ligatures w14:val="standardContextual"/>
        </w:rPr>
      </w:pPr>
      <w:r>
        <w:t>7.4.4.2</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_Toc176118325 \h </w:instrText>
      </w:r>
      <w:r>
        <w:fldChar w:fldCharType="separate"/>
      </w:r>
      <w:r>
        <w:t>93</w:t>
      </w:r>
      <w:r>
        <w:fldChar w:fldCharType="end"/>
      </w:r>
    </w:p>
    <w:p w14:paraId="7FA7BA06" w14:textId="664D9D06" w:rsidR="001668DC" w:rsidRDefault="001668DC">
      <w:pPr>
        <w:pStyle w:val="TOC4"/>
        <w:rPr>
          <w:rFonts w:asciiTheme="minorHAnsi" w:eastAsiaTheme="minorEastAsia" w:hAnsiTheme="minorHAnsi" w:cstheme="minorBidi"/>
          <w:kern w:val="2"/>
          <w:sz w:val="24"/>
          <w:szCs w:val="24"/>
          <w:lang w:eastAsia="en-GB"/>
          <w14:ligatures w14:val="standardContextual"/>
        </w:rPr>
      </w:pPr>
      <w:r>
        <w:t>7.4.4.3</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_Toc176118326 \h </w:instrText>
      </w:r>
      <w:r>
        <w:fldChar w:fldCharType="separate"/>
      </w:r>
      <w:r>
        <w:t>93</w:t>
      </w:r>
      <w:r>
        <w:fldChar w:fldCharType="end"/>
      </w:r>
    </w:p>
    <w:p w14:paraId="60987096" w14:textId="058296A5" w:rsidR="001668DC" w:rsidRDefault="001668DC">
      <w:pPr>
        <w:pStyle w:val="TOC3"/>
        <w:rPr>
          <w:rFonts w:asciiTheme="minorHAnsi" w:eastAsiaTheme="minorEastAsia" w:hAnsiTheme="minorHAnsi" w:cstheme="minorBidi"/>
          <w:kern w:val="2"/>
          <w:sz w:val="24"/>
          <w:szCs w:val="24"/>
          <w:lang w:eastAsia="en-GB"/>
          <w14:ligatures w14:val="standardContextual"/>
        </w:rPr>
      </w:pPr>
      <w:r>
        <w:t>7.4.5</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_Toc176118327 \h </w:instrText>
      </w:r>
      <w:r>
        <w:fldChar w:fldCharType="separate"/>
      </w:r>
      <w:r>
        <w:t>93</w:t>
      </w:r>
      <w:r>
        <w:fldChar w:fldCharType="end"/>
      </w:r>
    </w:p>
    <w:p w14:paraId="532426CC" w14:textId="7F53B44B" w:rsidR="001668DC" w:rsidRDefault="001668DC">
      <w:pPr>
        <w:pStyle w:val="TOC3"/>
        <w:rPr>
          <w:rFonts w:asciiTheme="minorHAnsi" w:eastAsiaTheme="minorEastAsia" w:hAnsiTheme="minorHAnsi" w:cstheme="minorBidi"/>
          <w:kern w:val="2"/>
          <w:sz w:val="24"/>
          <w:szCs w:val="24"/>
          <w:lang w:eastAsia="en-GB"/>
          <w14:ligatures w14:val="standardContextual"/>
        </w:rPr>
      </w:pPr>
      <w:r>
        <w:t>7.4.6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_Toc176118328 \h </w:instrText>
      </w:r>
      <w:r>
        <w:fldChar w:fldCharType="separate"/>
      </w:r>
      <w:r>
        <w:t>93</w:t>
      </w:r>
      <w:r>
        <w:fldChar w:fldCharType="end"/>
      </w:r>
    </w:p>
    <w:p w14:paraId="2CF14710" w14:textId="2AA5A8E7" w:rsidR="001668DC" w:rsidRDefault="001668DC">
      <w:pPr>
        <w:pStyle w:val="TOC4"/>
        <w:rPr>
          <w:rFonts w:asciiTheme="minorHAnsi" w:eastAsiaTheme="minorEastAsia" w:hAnsiTheme="minorHAnsi" w:cstheme="minorBidi"/>
          <w:kern w:val="2"/>
          <w:sz w:val="24"/>
          <w:szCs w:val="24"/>
          <w:lang w:eastAsia="en-GB"/>
          <w14:ligatures w14:val="standardContextual"/>
        </w:rPr>
      </w:pPr>
      <w:r>
        <w:t>7.4.6.1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_Toc176118329 \h </w:instrText>
      </w:r>
      <w:r>
        <w:fldChar w:fldCharType="separate"/>
      </w:r>
      <w:r>
        <w:t>93</w:t>
      </w:r>
      <w:r>
        <w:fldChar w:fldCharType="end"/>
      </w:r>
    </w:p>
    <w:p w14:paraId="3F3FFA51" w14:textId="7ADF6315" w:rsidR="001668DC" w:rsidRDefault="001668DC">
      <w:pPr>
        <w:pStyle w:val="TOC4"/>
        <w:rPr>
          <w:rFonts w:asciiTheme="minorHAnsi" w:eastAsiaTheme="minorEastAsia" w:hAnsiTheme="minorHAnsi" w:cstheme="minorBidi"/>
          <w:kern w:val="2"/>
          <w:sz w:val="24"/>
          <w:szCs w:val="24"/>
          <w:lang w:eastAsia="en-GB"/>
          <w14:ligatures w14:val="standardContextual"/>
        </w:rPr>
      </w:pPr>
      <w:r>
        <w:t>7.4.6.2</w:t>
      </w:r>
      <w:r>
        <w:rPr>
          <w:rFonts w:asciiTheme="minorHAnsi" w:eastAsiaTheme="minorEastAsia" w:hAnsiTheme="minorHAnsi" w:cstheme="minorBidi"/>
          <w:kern w:val="2"/>
          <w:sz w:val="24"/>
          <w:szCs w:val="24"/>
          <w:lang w:eastAsia="en-GB"/>
          <w14:ligatures w14:val="standardContextual"/>
        </w:rPr>
        <w:tab/>
      </w:r>
      <w:r>
        <w:t>IMS Network Functions providing the IRI-POI</w:t>
      </w:r>
      <w:r>
        <w:tab/>
      </w:r>
      <w:r>
        <w:fldChar w:fldCharType="begin" w:fldLock="1"/>
      </w:r>
      <w:r>
        <w:instrText xml:space="preserve"> PAGEREF _Toc176118330 \h </w:instrText>
      </w:r>
      <w:r>
        <w:fldChar w:fldCharType="separate"/>
      </w:r>
      <w:r>
        <w:t>94</w:t>
      </w:r>
      <w:r>
        <w:fldChar w:fldCharType="end"/>
      </w:r>
    </w:p>
    <w:p w14:paraId="1472D689" w14:textId="5169B457" w:rsidR="001668DC" w:rsidRDefault="001668DC">
      <w:pPr>
        <w:pStyle w:val="TOC4"/>
        <w:rPr>
          <w:rFonts w:asciiTheme="minorHAnsi" w:eastAsiaTheme="minorEastAsia" w:hAnsiTheme="minorHAnsi" w:cstheme="minorBidi"/>
          <w:kern w:val="2"/>
          <w:sz w:val="24"/>
          <w:szCs w:val="24"/>
          <w:lang w:eastAsia="en-GB"/>
          <w14:ligatures w14:val="standardContextual"/>
        </w:rPr>
      </w:pPr>
      <w:r>
        <w:t>7.4.6.3</w:t>
      </w:r>
      <w:r>
        <w:rPr>
          <w:rFonts w:asciiTheme="minorHAnsi" w:eastAsiaTheme="minorEastAsia" w:hAnsiTheme="minorHAnsi" w:cstheme="minorBidi"/>
          <w:kern w:val="2"/>
          <w:sz w:val="24"/>
          <w:szCs w:val="24"/>
          <w:lang w:eastAsia="en-GB"/>
          <w14:ligatures w14:val="standardContextual"/>
        </w:rPr>
        <w:tab/>
      </w:r>
      <w:r>
        <w:t>IMS Network Functions providing the CC-TF and CC-POI functions</w:t>
      </w:r>
      <w:r>
        <w:tab/>
      </w:r>
      <w:r>
        <w:fldChar w:fldCharType="begin" w:fldLock="1"/>
      </w:r>
      <w:r>
        <w:instrText xml:space="preserve"> PAGEREF _Toc176118331 \h </w:instrText>
      </w:r>
      <w:r>
        <w:fldChar w:fldCharType="separate"/>
      </w:r>
      <w:r>
        <w:t>96</w:t>
      </w:r>
      <w:r>
        <w:fldChar w:fldCharType="end"/>
      </w:r>
    </w:p>
    <w:p w14:paraId="149D08D5" w14:textId="108FC3C9" w:rsidR="001668DC" w:rsidRDefault="001668DC">
      <w:pPr>
        <w:pStyle w:val="TOC3"/>
        <w:rPr>
          <w:rFonts w:asciiTheme="minorHAnsi" w:eastAsiaTheme="minorEastAsia" w:hAnsiTheme="minorHAnsi" w:cstheme="minorBidi"/>
          <w:kern w:val="2"/>
          <w:sz w:val="24"/>
          <w:szCs w:val="24"/>
          <w:lang w:eastAsia="en-GB"/>
          <w14:ligatures w14:val="standardContextual"/>
        </w:rPr>
      </w:pPr>
      <w:r>
        <w:t>7.4.7</w:t>
      </w:r>
      <w:r>
        <w:rPr>
          <w:rFonts w:asciiTheme="minorHAnsi" w:eastAsiaTheme="minorEastAsia" w:hAnsiTheme="minorHAnsi" w:cstheme="minorBidi"/>
          <w:kern w:val="2"/>
          <w:sz w:val="24"/>
          <w:szCs w:val="24"/>
          <w:lang w:eastAsia="en-GB"/>
          <w14:ligatures w14:val="standardContextual"/>
        </w:rPr>
        <w:tab/>
      </w:r>
      <w:r>
        <w:t>Roaming cases</w:t>
      </w:r>
      <w:r>
        <w:tab/>
      </w:r>
      <w:r>
        <w:fldChar w:fldCharType="begin" w:fldLock="1"/>
      </w:r>
      <w:r>
        <w:instrText xml:space="preserve"> PAGEREF _Toc176118332 \h </w:instrText>
      </w:r>
      <w:r>
        <w:fldChar w:fldCharType="separate"/>
      </w:r>
      <w:r>
        <w:t>97</w:t>
      </w:r>
      <w:r>
        <w:fldChar w:fldCharType="end"/>
      </w:r>
    </w:p>
    <w:p w14:paraId="67689CA8" w14:textId="6E7E9DA6" w:rsidR="001668DC" w:rsidRDefault="001668DC">
      <w:pPr>
        <w:pStyle w:val="TOC4"/>
        <w:rPr>
          <w:rFonts w:asciiTheme="minorHAnsi" w:eastAsiaTheme="minorEastAsia" w:hAnsiTheme="minorHAnsi" w:cstheme="minorBidi"/>
          <w:kern w:val="2"/>
          <w:sz w:val="24"/>
          <w:szCs w:val="24"/>
          <w:lang w:eastAsia="en-GB"/>
          <w14:ligatures w14:val="standardContextual"/>
        </w:rPr>
      </w:pPr>
      <w:r>
        <w:t>7.4.7.1</w:t>
      </w:r>
      <w:r>
        <w:rPr>
          <w:rFonts w:asciiTheme="minorHAnsi" w:eastAsiaTheme="minorEastAsia" w:hAnsiTheme="minorHAnsi" w:cstheme="minorBidi"/>
          <w:kern w:val="2"/>
          <w:sz w:val="24"/>
          <w:szCs w:val="24"/>
          <w:lang w:eastAsia="en-GB"/>
          <w14:ligatures w14:val="standardContextual"/>
        </w:rPr>
        <w:tab/>
      </w:r>
      <w:r>
        <w:t>Media unavailable in a roaming case</w:t>
      </w:r>
      <w:r>
        <w:tab/>
      </w:r>
      <w:r>
        <w:fldChar w:fldCharType="begin" w:fldLock="1"/>
      </w:r>
      <w:r>
        <w:instrText xml:space="preserve"> PAGEREF _Toc176118333 \h </w:instrText>
      </w:r>
      <w:r>
        <w:fldChar w:fldCharType="separate"/>
      </w:r>
      <w:r>
        <w:t>97</w:t>
      </w:r>
      <w:r>
        <w:fldChar w:fldCharType="end"/>
      </w:r>
    </w:p>
    <w:p w14:paraId="334ECB99" w14:textId="1C80D769" w:rsidR="001668DC" w:rsidRDefault="001668DC">
      <w:pPr>
        <w:pStyle w:val="TOC4"/>
        <w:rPr>
          <w:rFonts w:asciiTheme="minorHAnsi" w:eastAsiaTheme="minorEastAsia" w:hAnsiTheme="minorHAnsi" w:cstheme="minorBidi"/>
          <w:kern w:val="2"/>
          <w:sz w:val="24"/>
          <w:szCs w:val="24"/>
          <w:lang w:eastAsia="en-GB"/>
          <w14:ligatures w14:val="standardContextual"/>
        </w:rPr>
      </w:pPr>
      <w:r>
        <w:t>7.4.7.2</w:t>
      </w:r>
      <w:r>
        <w:rPr>
          <w:rFonts w:asciiTheme="minorHAnsi" w:eastAsiaTheme="minorEastAsia" w:hAnsiTheme="minorHAnsi" w:cstheme="minorBidi"/>
          <w:kern w:val="2"/>
          <w:sz w:val="24"/>
          <w:szCs w:val="24"/>
          <w:lang w:eastAsia="en-GB"/>
          <w14:ligatures w14:val="standardContextual"/>
        </w:rPr>
        <w:tab/>
      </w:r>
      <w:r>
        <w:t>S8HR</w:t>
      </w:r>
      <w:r>
        <w:tab/>
      </w:r>
      <w:r>
        <w:fldChar w:fldCharType="begin" w:fldLock="1"/>
      </w:r>
      <w:r>
        <w:instrText xml:space="preserve"> PAGEREF _Toc176118334 \h </w:instrText>
      </w:r>
      <w:r>
        <w:fldChar w:fldCharType="separate"/>
      </w:r>
      <w:r>
        <w:t>98</w:t>
      </w:r>
      <w:r>
        <w:fldChar w:fldCharType="end"/>
      </w:r>
    </w:p>
    <w:p w14:paraId="70E57C01" w14:textId="650031AA" w:rsidR="001668DC" w:rsidRDefault="001668DC">
      <w:pPr>
        <w:pStyle w:val="TOC5"/>
        <w:rPr>
          <w:rFonts w:asciiTheme="minorHAnsi" w:eastAsiaTheme="minorEastAsia" w:hAnsiTheme="minorHAnsi" w:cstheme="minorBidi"/>
          <w:kern w:val="2"/>
          <w:sz w:val="24"/>
          <w:szCs w:val="24"/>
          <w:lang w:eastAsia="en-GB"/>
          <w14:ligatures w14:val="standardContextual"/>
        </w:rPr>
      </w:pPr>
      <w:r>
        <w:t>7.4.7.2.1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_Toc176118335 \h </w:instrText>
      </w:r>
      <w:r>
        <w:fldChar w:fldCharType="separate"/>
      </w:r>
      <w:r>
        <w:t>98</w:t>
      </w:r>
      <w:r>
        <w:fldChar w:fldCharType="end"/>
      </w:r>
    </w:p>
    <w:p w14:paraId="2ED320E2" w14:textId="4492BBA8" w:rsidR="001668DC" w:rsidRDefault="001668DC">
      <w:pPr>
        <w:pStyle w:val="TOC5"/>
        <w:rPr>
          <w:rFonts w:asciiTheme="minorHAnsi" w:eastAsiaTheme="minorEastAsia" w:hAnsiTheme="minorHAnsi" w:cstheme="minorBidi"/>
          <w:kern w:val="2"/>
          <w:sz w:val="24"/>
          <w:szCs w:val="24"/>
          <w:lang w:eastAsia="en-GB"/>
          <w14:ligatures w14:val="standardContextual"/>
        </w:rPr>
      </w:pPr>
      <w:r>
        <w:t>7.4.7.2.2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_Toc176118336 \h </w:instrText>
      </w:r>
      <w:r>
        <w:fldChar w:fldCharType="separate"/>
      </w:r>
      <w:r>
        <w:t>98</w:t>
      </w:r>
      <w:r>
        <w:fldChar w:fldCharType="end"/>
      </w:r>
    </w:p>
    <w:p w14:paraId="74A154F1" w14:textId="2574EF21" w:rsidR="001668DC" w:rsidRDefault="001668DC">
      <w:pPr>
        <w:pStyle w:val="TOC5"/>
        <w:rPr>
          <w:rFonts w:asciiTheme="minorHAnsi" w:eastAsiaTheme="minorEastAsia" w:hAnsiTheme="minorHAnsi" w:cstheme="minorBidi"/>
          <w:kern w:val="2"/>
          <w:sz w:val="24"/>
          <w:szCs w:val="24"/>
          <w:lang w:eastAsia="en-GB"/>
          <w14:ligatures w14:val="standardContextual"/>
        </w:rPr>
      </w:pPr>
      <w:r>
        <w:t>7.4.7.2.3</w:t>
      </w:r>
      <w:r>
        <w:rPr>
          <w:rFonts w:asciiTheme="minorHAnsi" w:eastAsiaTheme="minorEastAsia" w:hAnsiTheme="minorHAnsi" w:cstheme="minorBidi"/>
          <w:kern w:val="2"/>
          <w:sz w:val="24"/>
          <w:szCs w:val="24"/>
          <w:lang w:eastAsia="en-GB"/>
          <w14:ligatures w14:val="standardContextual"/>
        </w:rPr>
        <w:tab/>
      </w:r>
      <w:r>
        <w:t>S8HR LI Process</w:t>
      </w:r>
      <w:r>
        <w:tab/>
      </w:r>
      <w:r>
        <w:fldChar w:fldCharType="begin" w:fldLock="1"/>
      </w:r>
      <w:r>
        <w:instrText xml:space="preserve"> PAGEREF _Toc176118337 \h </w:instrText>
      </w:r>
      <w:r>
        <w:fldChar w:fldCharType="separate"/>
      </w:r>
      <w:r>
        <w:t>98</w:t>
      </w:r>
      <w:r>
        <w:fldChar w:fldCharType="end"/>
      </w:r>
    </w:p>
    <w:p w14:paraId="6C448F65" w14:textId="55F6980B" w:rsidR="001668DC" w:rsidRDefault="001668DC">
      <w:pPr>
        <w:pStyle w:val="TOC5"/>
        <w:rPr>
          <w:rFonts w:asciiTheme="minorHAnsi" w:eastAsiaTheme="minorEastAsia" w:hAnsiTheme="minorHAnsi" w:cstheme="minorBidi"/>
          <w:kern w:val="2"/>
          <w:sz w:val="24"/>
          <w:szCs w:val="24"/>
          <w:lang w:eastAsia="en-GB"/>
          <w14:ligatures w14:val="standardContextual"/>
        </w:rPr>
      </w:pPr>
      <w:r>
        <w:t>7.4.7.2.4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_Toc176118338 \h </w:instrText>
      </w:r>
      <w:r>
        <w:fldChar w:fldCharType="separate"/>
      </w:r>
      <w:r>
        <w:t>99</w:t>
      </w:r>
      <w:r>
        <w:fldChar w:fldCharType="end"/>
      </w:r>
    </w:p>
    <w:p w14:paraId="1D3DFA9F" w14:textId="06D7CAB1" w:rsidR="001668DC" w:rsidRDefault="001668DC">
      <w:pPr>
        <w:pStyle w:val="TOC5"/>
        <w:rPr>
          <w:rFonts w:asciiTheme="minorHAnsi" w:eastAsiaTheme="minorEastAsia" w:hAnsiTheme="minorHAnsi" w:cstheme="minorBidi"/>
          <w:kern w:val="2"/>
          <w:sz w:val="24"/>
          <w:szCs w:val="24"/>
          <w:lang w:eastAsia="en-GB"/>
          <w14:ligatures w14:val="standardContextual"/>
        </w:rPr>
      </w:pPr>
      <w:r>
        <w:t>7.4.7.2.5</w:t>
      </w:r>
      <w:r>
        <w:rPr>
          <w:rFonts w:asciiTheme="minorHAnsi" w:eastAsiaTheme="minorEastAsia" w:hAnsiTheme="minorHAnsi" w:cstheme="minorBidi"/>
          <w:kern w:val="2"/>
          <w:sz w:val="24"/>
          <w:szCs w:val="24"/>
          <w:lang w:eastAsia="en-GB"/>
          <w14:ligatures w14:val="standardContextual"/>
        </w:rPr>
        <w:tab/>
      </w:r>
      <w:r>
        <w:t>S8HR LI and Target UE Mobility</w:t>
      </w:r>
      <w:r>
        <w:tab/>
      </w:r>
      <w:r>
        <w:fldChar w:fldCharType="begin" w:fldLock="1"/>
      </w:r>
      <w:r>
        <w:instrText xml:space="preserve"> PAGEREF _Toc176118339 \h </w:instrText>
      </w:r>
      <w:r>
        <w:fldChar w:fldCharType="separate"/>
      </w:r>
      <w:r>
        <w:t>99</w:t>
      </w:r>
      <w:r>
        <w:fldChar w:fldCharType="end"/>
      </w:r>
    </w:p>
    <w:p w14:paraId="6DC47303" w14:textId="581904D8" w:rsidR="001668DC" w:rsidRDefault="001668DC">
      <w:pPr>
        <w:pStyle w:val="TOC4"/>
        <w:rPr>
          <w:rFonts w:asciiTheme="minorHAnsi" w:eastAsiaTheme="minorEastAsia" w:hAnsiTheme="minorHAnsi" w:cstheme="minorBidi"/>
          <w:kern w:val="2"/>
          <w:sz w:val="24"/>
          <w:szCs w:val="24"/>
          <w:lang w:eastAsia="en-GB"/>
          <w14:ligatures w14:val="standardContextual"/>
        </w:rPr>
      </w:pPr>
      <w:r>
        <w:t>7.4.7.3</w:t>
      </w:r>
      <w:r>
        <w:rPr>
          <w:rFonts w:asciiTheme="minorHAnsi" w:eastAsiaTheme="minorEastAsia" w:hAnsiTheme="minorHAnsi" w:cstheme="minorBidi"/>
          <w:kern w:val="2"/>
          <w:sz w:val="24"/>
          <w:szCs w:val="24"/>
          <w:lang w:eastAsia="en-GB"/>
          <w14:ligatures w14:val="standardContextual"/>
        </w:rPr>
        <w:tab/>
      </w:r>
      <w:r>
        <w:t>N9HR</w:t>
      </w:r>
      <w:r>
        <w:tab/>
      </w:r>
      <w:r>
        <w:fldChar w:fldCharType="begin" w:fldLock="1"/>
      </w:r>
      <w:r>
        <w:instrText xml:space="preserve"> PAGEREF _Toc176118340 \h </w:instrText>
      </w:r>
      <w:r>
        <w:fldChar w:fldCharType="separate"/>
      </w:r>
      <w:r>
        <w:t>99</w:t>
      </w:r>
      <w:r>
        <w:fldChar w:fldCharType="end"/>
      </w:r>
    </w:p>
    <w:p w14:paraId="247D1E59" w14:textId="2DE0998A" w:rsidR="001668DC" w:rsidRDefault="001668DC">
      <w:pPr>
        <w:pStyle w:val="TOC5"/>
        <w:rPr>
          <w:rFonts w:asciiTheme="minorHAnsi" w:eastAsiaTheme="minorEastAsia" w:hAnsiTheme="minorHAnsi" w:cstheme="minorBidi"/>
          <w:kern w:val="2"/>
          <w:sz w:val="24"/>
          <w:szCs w:val="24"/>
          <w:lang w:eastAsia="en-GB"/>
          <w14:ligatures w14:val="standardContextual"/>
        </w:rPr>
      </w:pPr>
      <w:r>
        <w:t>7.4.7.3.1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_Toc176118341 \h </w:instrText>
      </w:r>
      <w:r>
        <w:fldChar w:fldCharType="separate"/>
      </w:r>
      <w:r>
        <w:t>99</w:t>
      </w:r>
      <w:r>
        <w:fldChar w:fldCharType="end"/>
      </w:r>
    </w:p>
    <w:p w14:paraId="6F01F14E" w14:textId="4833DA73" w:rsidR="001668DC" w:rsidRDefault="001668DC">
      <w:pPr>
        <w:pStyle w:val="TOC5"/>
        <w:rPr>
          <w:rFonts w:asciiTheme="minorHAnsi" w:eastAsiaTheme="minorEastAsia" w:hAnsiTheme="minorHAnsi" w:cstheme="minorBidi"/>
          <w:kern w:val="2"/>
          <w:sz w:val="24"/>
          <w:szCs w:val="24"/>
          <w:lang w:eastAsia="en-GB"/>
          <w14:ligatures w14:val="standardContextual"/>
        </w:rPr>
      </w:pPr>
      <w:r>
        <w:t>7.4.7.3.2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_Toc176118342 \h </w:instrText>
      </w:r>
      <w:r>
        <w:fldChar w:fldCharType="separate"/>
      </w:r>
      <w:r>
        <w:t>99</w:t>
      </w:r>
      <w:r>
        <w:fldChar w:fldCharType="end"/>
      </w:r>
    </w:p>
    <w:p w14:paraId="38932749" w14:textId="6402520B" w:rsidR="001668DC" w:rsidRDefault="001668DC">
      <w:pPr>
        <w:pStyle w:val="TOC5"/>
        <w:rPr>
          <w:rFonts w:asciiTheme="minorHAnsi" w:eastAsiaTheme="minorEastAsia" w:hAnsiTheme="minorHAnsi" w:cstheme="minorBidi"/>
          <w:kern w:val="2"/>
          <w:sz w:val="24"/>
          <w:szCs w:val="24"/>
          <w:lang w:eastAsia="en-GB"/>
          <w14:ligatures w14:val="standardContextual"/>
        </w:rPr>
      </w:pPr>
      <w:r>
        <w:t>7.4.7.3.3</w:t>
      </w:r>
      <w:r>
        <w:rPr>
          <w:rFonts w:asciiTheme="minorHAnsi" w:eastAsiaTheme="minorEastAsia" w:hAnsiTheme="minorHAnsi" w:cstheme="minorBidi"/>
          <w:kern w:val="2"/>
          <w:sz w:val="24"/>
          <w:szCs w:val="24"/>
          <w:lang w:eastAsia="en-GB"/>
          <w14:ligatures w14:val="standardContextual"/>
        </w:rPr>
        <w:tab/>
      </w:r>
      <w:r>
        <w:t>N9HR LI Process</w:t>
      </w:r>
      <w:r>
        <w:tab/>
      </w:r>
      <w:r>
        <w:fldChar w:fldCharType="begin" w:fldLock="1"/>
      </w:r>
      <w:r>
        <w:instrText xml:space="preserve"> PAGEREF _Toc176118343 \h </w:instrText>
      </w:r>
      <w:r>
        <w:fldChar w:fldCharType="separate"/>
      </w:r>
      <w:r>
        <w:t>100</w:t>
      </w:r>
      <w:r>
        <w:fldChar w:fldCharType="end"/>
      </w:r>
    </w:p>
    <w:p w14:paraId="0056EF5E" w14:textId="462A337E" w:rsidR="001668DC" w:rsidRDefault="001668DC">
      <w:pPr>
        <w:pStyle w:val="TOC5"/>
        <w:rPr>
          <w:rFonts w:asciiTheme="minorHAnsi" w:eastAsiaTheme="minorEastAsia" w:hAnsiTheme="minorHAnsi" w:cstheme="minorBidi"/>
          <w:kern w:val="2"/>
          <w:sz w:val="24"/>
          <w:szCs w:val="24"/>
          <w:lang w:eastAsia="en-GB"/>
          <w14:ligatures w14:val="standardContextual"/>
        </w:rPr>
      </w:pPr>
      <w:r>
        <w:t>7.4.7.3.4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_Toc176118344 \h </w:instrText>
      </w:r>
      <w:r>
        <w:fldChar w:fldCharType="separate"/>
      </w:r>
      <w:r>
        <w:t>100</w:t>
      </w:r>
      <w:r>
        <w:fldChar w:fldCharType="end"/>
      </w:r>
    </w:p>
    <w:p w14:paraId="2229A671" w14:textId="6A1DF3FD" w:rsidR="001668DC" w:rsidRDefault="001668DC">
      <w:pPr>
        <w:pStyle w:val="TOC5"/>
        <w:rPr>
          <w:rFonts w:asciiTheme="minorHAnsi" w:eastAsiaTheme="minorEastAsia" w:hAnsiTheme="minorHAnsi" w:cstheme="minorBidi"/>
          <w:kern w:val="2"/>
          <w:sz w:val="24"/>
          <w:szCs w:val="24"/>
          <w:lang w:eastAsia="en-GB"/>
          <w14:ligatures w14:val="standardContextual"/>
        </w:rPr>
      </w:pPr>
      <w:r>
        <w:t>7.4.7.3.5</w:t>
      </w:r>
      <w:r>
        <w:rPr>
          <w:rFonts w:asciiTheme="minorHAnsi" w:eastAsiaTheme="minorEastAsia" w:hAnsiTheme="minorHAnsi" w:cstheme="minorBidi"/>
          <w:kern w:val="2"/>
          <w:sz w:val="24"/>
          <w:szCs w:val="24"/>
          <w:lang w:eastAsia="en-GB"/>
          <w14:ligatures w14:val="standardContextual"/>
        </w:rPr>
        <w:tab/>
      </w:r>
      <w:r>
        <w:t>N9HR LI and Target UE Mobility</w:t>
      </w:r>
      <w:r>
        <w:tab/>
      </w:r>
      <w:r>
        <w:fldChar w:fldCharType="begin" w:fldLock="1"/>
      </w:r>
      <w:r>
        <w:instrText xml:space="preserve"> PAGEREF _Toc176118345 \h </w:instrText>
      </w:r>
      <w:r>
        <w:fldChar w:fldCharType="separate"/>
      </w:r>
      <w:r>
        <w:t>101</w:t>
      </w:r>
      <w:r>
        <w:fldChar w:fldCharType="end"/>
      </w:r>
    </w:p>
    <w:p w14:paraId="32E306DC" w14:textId="12CDFEB4" w:rsidR="001668DC" w:rsidRDefault="001668DC">
      <w:pPr>
        <w:pStyle w:val="TOC4"/>
        <w:rPr>
          <w:rFonts w:asciiTheme="minorHAnsi" w:eastAsiaTheme="minorEastAsia" w:hAnsiTheme="minorHAnsi" w:cstheme="minorBidi"/>
          <w:kern w:val="2"/>
          <w:sz w:val="24"/>
          <w:szCs w:val="24"/>
          <w:lang w:eastAsia="en-GB"/>
          <w14:ligatures w14:val="standardContextual"/>
        </w:rPr>
      </w:pPr>
      <w:r>
        <w:t>7.4.7.4</w:t>
      </w:r>
      <w:r>
        <w:rPr>
          <w:rFonts w:asciiTheme="minorHAnsi" w:eastAsiaTheme="minorEastAsia" w:hAnsiTheme="minorHAnsi" w:cstheme="minorBidi"/>
          <w:kern w:val="2"/>
          <w:sz w:val="24"/>
          <w:szCs w:val="24"/>
          <w:lang w:eastAsia="en-GB"/>
          <w14:ligatures w14:val="standardContextual"/>
        </w:rPr>
        <w:tab/>
      </w:r>
      <w:r>
        <w:t>LI in VPLMN with home-routed roaming architecture</w:t>
      </w:r>
      <w:r>
        <w:tab/>
      </w:r>
      <w:r>
        <w:fldChar w:fldCharType="begin" w:fldLock="1"/>
      </w:r>
      <w:r>
        <w:instrText xml:space="preserve"> PAGEREF _Toc176118346 \h </w:instrText>
      </w:r>
      <w:r>
        <w:fldChar w:fldCharType="separate"/>
      </w:r>
      <w:r>
        <w:t>101</w:t>
      </w:r>
      <w:r>
        <w:fldChar w:fldCharType="end"/>
      </w:r>
    </w:p>
    <w:p w14:paraId="4A8AE490" w14:textId="3F2DF373" w:rsidR="001668DC" w:rsidRDefault="001668DC">
      <w:pPr>
        <w:pStyle w:val="TOC5"/>
        <w:rPr>
          <w:rFonts w:asciiTheme="minorHAnsi" w:eastAsiaTheme="minorEastAsia" w:hAnsiTheme="minorHAnsi" w:cstheme="minorBidi"/>
          <w:kern w:val="2"/>
          <w:sz w:val="24"/>
          <w:szCs w:val="24"/>
          <w:lang w:eastAsia="en-GB"/>
          <w14:ligatures w14:val="standardContextual"/>
        </w:rPr>
      </w:pPr>
      <w:r>
        <w:lastRenderedPageBreak/>
        <w:t>7.4.7.4.1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_Toc176118347 \h </w:instrText>
      </w:r>
      <w:r>
        <w:fldChar w:fldCharType="separate"/>
      </w:r>
      <w:r>
        <w:t>101</w:t>
      </w:r>
      <w:r>
        <w:fldChar w:fldCharType="end"/>
      </w:r>
    </w:p>
    <w:p w14:paraId="4D6F3C75" w14:textId="56F91733" w:rsidR="001668DC" w:rsidRDefault="001668DC">
      <w:pPr>
        <w:pStyle w:val="TOC5"/>
        <w:rPr>
          <w:rFonts w:asciiTheme="minorHAnsi" w:eastAsiaTheme="minorEastAsia" w:hAnsiTheme="minorHAnsi" w:cstheme="minorBidi"/>
          <w:kern w:val="2"/>
          <w:sz w:val="24"/>
          <w:szCs w:val="24"/>
          <w:lang w:eastAsia="en-GB"/>
          <w14:ligatures w14:val="standardContextual"/>
        </w:rPr>
      </w:pPr>
      <w:r>
        <w:t>7.4.7.4.2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_Toc176118348 \h </w:instrText>
      </w:r>
      <w:r>
        <w:fldChar w:fldCharType="separate"/>
      </w:r>
      <w:r>
        <w:t>101</w:t>
      </w:r>
      <w:r>
        <w:fldChar w:fldCharType="end"/>
      </w:r>
    </w:p>
    <w:p w14:paraId="3F6F2DAB" w14:textId="56B8B60C" w:rsidR="001668DC" w:rsidRDefault="001668DC">
      <w:pPr>
        <w:pStyle w:val="TOC5"/>
        <w:rPr>
          <w:rFonts w:asciiTheme="minorHAnsi" w:eastAsiaTheme="minorEastAsia" w:hAnsiTheme="minorHAnsi" w:cstheme="minorBidi"/>
          <w:kern w:val="2"/>
          <w:sz w:val="24"/>
          <w:szCs w:val="24"/>
          <w:lang w:eastAsia="en-GB"/>
          <w14:ligatures w14:val="standardContextual"/>
        </w:rPr>
      </w:pPr>
      <w:r>
        <w:t>7.4.7.4.3</w:t>
      </w:r>
      <w:r>
        <w:rPr>
          <w:rFonts w:asciiTheme="minorHAnsi" w:eastAsiaTheme="minorEastAsia" w:hAnsiTheme="minorHAnsi" w:cstheme="minorBidi"/>
          <w:kern w:val="2"/>
          <w:sz w:val="24"/>
          <w:szCs w:val="24"/>
          <w:lang w:eastAsia="en-GB"/>
          <w14:ligatures w14:val="standardContextual"/>
        </w:rPr>
        <w:tab/>
      </w:r>
      <w:r>
        <w:t>Target identifiers</w:t>
      </w:r>
      <w:r>
        <w:tab/>
      </w:r>
      <w:r>
        <w:fldChar w:fldCharType="begin" w:fldLock="1"/>
      </w:r>
      <w:r>
        <w:instrText xml:space="preserve"> PAGEREF _Toc176118349 \h </w:instrText>
      </w:r>
      <w:r>
        <w:fldChar w:fldCharType="separate"/>
      </w:r>
      <w:r>
        <w:t>102</w:t>
      </w:r>
      <w:r>
        <w:fldChar w:fldCharType="end"/>
      </w:r>
    </w:p>
    <w:p w14:paraId="2737D8CE" w14:textId="364A0CAD" w:rsidR="001668DC" w:rsidRDefault="001668DC">
      <w:pPr>
        <w:pStyle w:val="TOC5"/>
        <w:rPr>
          <w:rFonts w:asciiTheme="minorHAnsi" w:eastAsiaTheme="minorEastAsia" w:hAnsiTheme="minorHAnsi" w:cstheme="minorBidi"/>
          <w:kern w:val="2"/>
          <w:sz w:val="24"/>
          <w:szCs w:val="24"/>
          <w:lang w:eastAsia="en-GB"/>
          <w14:ligatures w14:val="standardContextual"/>
        </w:rPr>
      </w:pPr>
      <w:r>
        <w:t>7.4.7.4.4</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_Toc176118350 \h </w:instrText>
      </w:r>
      <w:r>
        <w:fldChar w:fldCharType="separate"/>
      </w:r>
      <w:r>
        <w:t>102</w:t>
      </w:r>
      <w:r>
        <w:fldChar w:fldCharType="end"/>
      </w:r>
    </w:p>
    <w:p w14:paraId="24852EF4" w14:textId="75DB0BC0" w:rsidR="001668DC" w:rsidRDefault="001668DC">
      <w:pPr>
        <w:pStyle w:val="TOC5"/>
        <w:rPr>
          <w:rFonts w:asciiTheme="minorHAnsi" w:eastAsiaTheme="minorEastAsia" w:hAnsiTheme="minorHAnsi" w:cstheme="minorBidi"/>
          <w:kern w:val="2"/>
          <w:sz w:val="24"/>
          <w:szCs w:val="24"/>
          <w:lang w:eastAsia="en-GB"/>
          <w14:ligatures w14:val="standardContextual"/>
        </w:rPr>
      </w:pPr>
      <w:r>
        <w:t>7.4.7.4.5</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_Toc176118351 \h </w:instrText>
      </w:r>
      <w:r>
        <w:fldChar w:fldCharType="separate"/>
      </w:r>
      <w:r>
        <w:t>102</w:t>
      </w:r>
      <w:r>
        <w:fldChar w:fldCharType="end"/>
      </w:r>
    </w:p>
    <w:p w14:paraId="2467117F" w14:textId="35E5E0A5" w:rsidR="001668DC" w:rsidRDefault="001668DC">
      <w:pPr>
        <w:pStyle w:val="TOC5"/>
        <w:rPr>
          <w:rFonts w:asciiTheme="minorHAnsi" w:eastAsiaTheme="minorEastAsia" w:hAnsiTheme="minorHAnsi" w:cstheme="minorBidi"/>
          <w:kern w:val="2"/>
          <w:sz w:val="24"/>
          <w:szCs w:val="24"/>
          <w:lang w:eastAsia="en-GB"/>
          <w14:ligatures w14:val="standardContextual"/>
        </w:rPr>
      </w:pPr>
      <w:r>
        <w:t>7.4.7.4.6</w:t>
      </w:r>
      <w:r>
        <w:rPr>
          <w:rFonts w:asciiTheme="minorHAnsi" w:eastAsiaTheme="minorEastAsia" w:hAnsiTheme="minorHAnsi" w:cstheme="minorBidi"/>
          <w:kern w:val="2"/>
          <w:sz w:val="24"/>
          <w:szCs w:val="24"/>
          <w:lang w:eastAsia="en-GB"/>
          <w14:ligatures w14:val="standardContextual"/>
        </w:rPr>
        <w:tab/>
      </w:r>
      <w:r>
        <w:t>IRI parameters</w:t>
      </w:r>
      <w:r>
        <w:tab/>
      </w:r>
      <w:r>
        <w:fldChar w:fldCharType="begin" w:fldLock="1"/>
      </w:r>
      <w:r>
        <w:instrText xml:space="preserve"> PAGEREF _Toc176118352 \h </w:instrText>
      </w:r>
      <w:r>
        <w:fldChar w:fldCharType="separate"/>
      </w:r>
      <w:r>
        <w:t>102</w:t>
      </w:r>
      <w:r>
        <w:fldChar w:fldCharType="end"/>
      </w:r>
    </w:p>
    <w:p w14:paraId="2116FA39" w14:textId="3FC35CF2" w:rsidR="001668DC" w:rsidRDefault="001668DC">
      <w:pPr>
        <w:pStyle w:val="TOC5"/>
        <w:rPr>
          <w:rFonts w:asciiTheme="minorHAnsi" w:eastAsiaTheme="minorEastAsia" w:hAnsiTheme="minorHAnsi" w:cstheme="minorBidi"/>
          <w:kern w:val="2"/>
          <w:sz w:val="24"/>
          <w:szCs w:val="24"/>
          <w:lang w:eastAsia="en-GB"/>
          <w14:ligatures w14:val="standardContextual"/>
        </w:rPr>
      </w:pPr>
      <w:r>
        <w:t>7.4.7.4.7</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_Toc176118353 \h </w:instrText>
      </w:r>
      <w:r>
        <w:fldChar w:fldCharType="separate"/>
      </w:r>
      <w:r>
        <w:t>102</w:t>
      </w:r>
      <w:r>
        <w:fldChar w:fldCharType="end"/>
      </w:r>
    </w:p>
    <w:p w14:paraId="098A2252" w14:textId="1126659A" w:rsidR="001668DC" w:rsidRDefault="001668DC">
      <w:pPr>
        <w:pStyle w:val="TOC5"/>
        <w:rPr>
          <w:rFonts w:asciiTheme="minorHAnsi" w:eastAsiaTheme="minorEastAsia" w:hAnsiTheme="minorHAnsi" w:cstheme="minorBidi"/>
          <w:kern w:val="2"/>
          <w:sz w:val="24"/>
          <w:szCs w:val="24"/>
          <w:lang w:eastAsia="en-GB"/>
          <w14:ligatures w14:val="standardContextual"/>
        </w:rPr>
      </w:pPr>
      <w:r>
        <w:t>7.4.7.4.8</w:t>
      </w:r>
      <w:r>
        <w:rPr>
          <w:rFonts w:asciiTheme="minorHAnsi" w:eastAsiaTheme="minorEastAsia" w:hAnsiTheme="minorHAnsi" w:cstheme="minorBidi"/>
          <w:kern w:val="2"/>
          <w:sz w:val="24"/>
          <w:szCs w:val="24"/>
          <w:lang w:eastAsia="en-GB"/>
          <w14:ligatures w14:val="standardContextual"/>
        </w:rPr>
        <w:tab/>
      </w:r>
      <w:r>
        <w:t>CC parameters</w:t>
      </w:r>
      <w:r>
        <w:tab/>
      </w:r>
      <w:r>
        <w:fldChar w:fldCharType="begin" w:fldLock="1"/>
      </w:r>
      <w:r>
        <w:instrText xml:space="preserve"> PAGEREF _Toc176118354 \h </w:instrText>
      </w:r>
      <w:r>
        <w:fldChar w:fldCharType="separate"/>
      </w:r>
      <w:r>
        <w:t>102</w:t>
      </w:r>
      <w:r>
        <w:fldChar w:fldCharType="end"/>
      </w:r>
    </w:p>
    <w:p w14:paraId="13534D74" w14:textId="0843B891" w:rsidR="001668DC" w:rsidRDefault="001668DC">
      <w:pPr>
        <w:pStyle w:val="TOC5"/>
        <w:rPr>
          <w:rFonts w:asciiTheme="minorHAnsi" w:eastAsiaTheme="minorEastAsia" w:hAnsiTheme="minorHAnsi" w:cstheme="minorBidi"/>
          <w:kern w:val="2"/>
          <w:sz w:val="24"/>
          <w:szCs w:val="24"/>
          <w:lang w:eastAsia="en-GB"/>
          <w14:ligatures w14:val="standardContextual"/>
        </w:rPr>
      </w:pPr>
      <w:r>
        <w:t>7.4.7.4.9</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_Toc176118355 \h </w:instrText>
      </w:r>
      <w:r>
        <w:fldChar w:fldCharType="separate"/>
      </w:r>
      <w:r>
        <w:t>102</w:t>
      </w:r>
      <w:r>
        <w:fldChar w:fldCharType="end"/>
      </w:r>
    </w:p>
    <w:p w14:paraId="7DCF0E50" w14:textId="51AA91B0" w:rsidR="001668DC" w:rsidRDefault="001668DC">
      <w:pPr>
        <w:pStyle w:val="TOC5"/>
        <w:rPr>
          <w:rFonts w:asciiTheme="minorHAnsi" w:eastAsiaTheme="minorEastAsia" w:hAnsiTheme="minorHAnsi" w:cstheme="minorBidi"/>
          <w:kern w:val="2"/>
          <w:sz w:val="24"/>
          <w:szCs w:val="24"/>
          <w:lang w:eastAsia="en-GB"/>
          <w14:ligatures w14:val="standardContextual"/>
        </w:rPr>
      </w:pPr>
      <w:r>
        <w:t>7.4.7.4.10</w:t>
      </w:r>
      <w:r>
        <w:rPr>
          <w:rFonts w:asciiTheme="minorHAnsi" w:eastAsiaTheme="minorEastAsia" w:hAnsiTheme="minorHAnsi" w:cstheme="minorBidi"/>
          <w:kern w:val="2"/>
          <w:sz w:val="24"/>
          <w:szCs w:val="24"/>
          <w:lang w:eastAsia="en-GB"/>
          <w14:ligatures w14:val="standardContextual"/>
        </w:rPr>
        <w:tab/>
      </w:r>
      <w:r>
        <w:t>LI specific functions and interfaces</w:t>
      </w:r>
      <w:r>
        <w:tab/>
      </w:r>
      <w:r>
        <w:fldChar w:fldCharType="begin" w:fldLock="1"/>
      </w:r>
      <w:r>
        <w:instrText xml:space="preserve"> PAGEREF _Toc176118356 \h </w:instrText>
      </w:r>
      <w:r>
        <w:fldChar w:fldCharType="separate"/>
      </w:r>
      <w:r>
        <w:t>102</w:t>
      </w:r>
      <w:r>
        <w:fldChar w:fldCharType="end"/>
      </w:r>
    </w:p>
    <w:p w14:paraId="0B651597" w14:textId="1B747F05" w:rsidR="001668DC" w:rsidRDefault="001668DC">
      <w:pPr>
        <w:pStyle w:val="TOC5"/>
        <w:rPr>
          <w:rFonts w:asciiTheme="minorHAnsi" w:eastAsiaTheme="minorEastAsia" w:hAnsiTheme="minorHAnsi" w:cstheme="minorBidi"/>
          <w:kern w:val="2"/>
          <w:sz w:val="24"/>
          <w:szCs w:val="24"/>
          <w:lang w:eastAsia="en-GB"/>
          <w14:ligatures w14:val="standardContextual"/>
        </w:rPr>
      </w:pPr>
      <w:r>
        <w:t>7.4.7.4.11</w:t>
      </w:r>
      <w:r>
        <w:rPr>
          <w:rFonts w:asciiTheme="minorHAnsi" w:eastAsiaTheme="minorEastAsia" w:hAnsiTheme="minorHAnsi" w:cstheme="minorBidi"/>
          <w:kern w:val="2"/>
          <w:sz w:val="24"/>
          <w:szCs w:val="24"/>
          <w:lang w:eastAsia="en-GB"/>
          <w14:ligatures w14:val="standardContextual"/>
        </w:rPr>
        <w:tab/>
      </w:r>
      <w:r>
        <w:t>LI Process</w:t>
      </w:r>
      <w:r>
        <w:tab/>
      </w:r>
      <w:r>
        <w:fldChar w:fldCharType="begin" w:fldLock="1"/>
      </w:r>
      <w:r>
        <w:instrText xml:space="preserve"> PAGEREF _Toc176118357 \h </w:instrText>
      </w:r>
      <w:r>
        <w:fldChar w:fldCharType="separate"/>
      </w:r>
      <w:r>
        <w:t>103</w:t>
      </w:r>
      <w:r>
        <w:fldChar w:fldCharType="end"/>
      </w:r>
    </w:p>
    <w:p w14:paraId="3FFA0584" w14:textId="14ED302E" w:rsidR="001668DC" w:rsidRDefault="001668DC">
      <w:pPr>
        <w:pStyle w:val="TOC5"/>
        <w:rPr>
          <w:rFonts w:asciiTheme="minorHAnsi" w:eastAsiaTheme="minorEastAsia" w:hAnsiTheme="minorHAnsi" w:cstheme="minorBidi"/>
          <w:kern w:val="2"/>
          <w:sz w:val="24"/>
          <w:szCs w:val="24"/>
          <w:lang w:eastAsia="en-GB"/>
          <w14:ligatures w14:val="standardContextual"/>
        </w:rPr>
      </w:pPr>
      <w:r>
        <w:t>7.4.7.4.12</w:t>
      </w:r>
      <w:r>
        <w:rPr>
          <w:rFonts w:asciiTheme="minorHAnsi" w:eastAsiaTheme="minorEastAsia" w:hAnsiTheme="minorHAnsi" w:cstheme="minorBidi"/>
          <w:kern w:val="2"/>
          <w:sz w:val="24"/>
          <w:szCs w:val="24"/>
          <w:lang w:eastAsia="en-GB"/>
          <w14:ligatures w14:val="standardContextual"/>
        </w:rPr>
        <w:tab/>
      </w:r>
      <w:r>
        <w:t>Target UE Mobility</w:t>
      </w:r>
      <w:r>
        <w:tab/>
      </w:r>
      <w:r>
        <w:fldChar w:fldCharType="begin" w:fldLock="1"/>
      </w:r>
      <w:r>
        <w:instrText xml:space="preserve"> PAGEREF _Toc176118358 \h </w:instrText>
      </w:r>
      <w:r>
        <w:fldChar w:fldCharType="separate"/>
      </w:r>
      <w:r>
        <w:t>104</w:t>
      </w:r>
      <w:r>
        <w:fldChar w:fldCharType="end"/>
      </w:r>
    </w:p>
    <w:p w14:paraId="75B2739D" w14:textId="490F0E8F" w:rsidR="001668DC" w:rsidRDefault="001668DC">
      <w:pPr>
        <w:pStyle w:val="TOC3"/>
        <w:rPr>
          <w:rFonts w:asciiTheme="minorHAnsi" w:eastAsiaTheme="minorEastAsia" w:hAnsiTheme="minorHAnsi" w:cstheme="minorBidi"/>
          <w:kern w:val="2"/>
          <w:sz w:val="24"/>
          <w:szCs w:val="24"/>
          <w:lang w:eastAsia="en-GB"/>
          <w14:ligatures w14:val="standardContextual"/>
        </w:rPr>
      </w:pPr>
      <w:r>
        <w:t>7.4.8</w:t>
      </w:r>
      <w:r>
        <w:rPr>
          <w:rFonts w:asciiTheme="minorHAnsi" w:eastAsiaTheme="minorEastAsia" w:hAnsiTheme="minorHAnsi" w:cstheme="minorBidi"/>
          <w:kern w:val="2"/>
          <w:sz w:val="24"/>
          <w:szCs w:val="24"/>
          <w:lang w:eastAsia="en-GB"/>
          <w14:ligatures w14:val="standardContextual"/>
        </w:rPr>
        <w:tab/>
      </w:r>
      <w:r>
        <w:t>Interception of xIRI from media plane packets</w:t>
      </w:r>
      <w:r>
        <w:tab/>
      </w:r>
      <w:r>
        <w:fldChar w:fldCharType="begin" w:fldLock="1"/>
      </w:r>
      <w:r>
        <w:instrText xml:space="preserve"> PAGEREF _Toc176118359 \h </w:instrText>
      </w:r>
      <w:r>
        <w:fldChar w:fldCharType="separate"/>
      </w:r>
      <w:r>
        <w:t>104</w:t>
      </w:r>
      <w:r>
        <w:fldChar w:fldCharType="end"/>
      </w:r>
    </w:p>
    <w:p w14:paraId="5A0A45FE" w14:textId="19481159" w:rsidR="001668DC" w:rsidRDefault="001668DC">
      <w:pPr>
        <w:pStyle w:val="TOC4"/>
        <w:rPr>
          <w:rFonts w:asciiTheme="minorHAnsi" w:eastAsiaTheme="minorEastAsia" w:hAnsiTheme="minorHAnsi" w:cstheme="minorBidi"/>
          <w:kern w:val="2"/>
          <w:sz w:val="24"/>
          <w:szCs w:val="24"/>
          <w:lang w:eastAsia="en-GB"/>
          <w14:ligatures w14:val="standardContextual"/>
        </w:rPr>
      </w:pPr>
      <w:r>
        <w:t>7.4.8.1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_Toc176118360 \h </w:instrText>
      </w:r>
      <w:r>
        <w:fldChar w:fldCharType="separate"/>
      </w:r>
      <w:r>
        <w:t>104</w:t>
      </w:r>
      <w:r>
        <w:fldChar w:fldCharType="end"/>
      </w:r>
    </w:p>
    <w:p w14:paraId="572C1A22" w14:textId="59E7FFA0" w:rsidR="001668DC" w:rsidRDefault="001668DC">
      <w:pPr>
        <w:pStyle w:val="TOC4"/>
        <w:rPr>
          <w:rFonts w:asciiTheme="minorHAnsi" w:eastAsiaTheme="minorEastAsia" w:hAnsiTheme="minorHAnsi" w:cstheme="minorBidi"/>
          <w:kern w:val="2"/>
          <w:sz w:val="24"/>
          <w:szCs w:val="24"/>
          <w:lang w:eastAsia="en-GB"/>
          <w14:ligatures w14:val="standardContextual"/>
        </w:rPr>
      </w:pPr>
      <w:r>
        <w:t>7.4.8.2</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_Toc176118361 \h </w:instrText>
      </w:r>
      <w:r>
        <w:fldChar w:fldCharType="separate"/>
      </w:r>
      <w:r>
        <w:t>104</w:t>
      </w:r>
      <w:r>
        <w:fldChar w:fldCharType="end"/>
      </w:r>
    </w:p>
    <w:p w14:paraId="51F363AA" w14:textId="641C5EDD" w:rsidR="001668DC" w:rsidRDefault="001668DC">
      <w:pPr>
        <w:pStyle w:val="TOC2"/>
        <w:rPr>
          <w:rFonts w:asciiTheme="minorHAnsi" w:eastAsiaTheme="minorEastAsia" w:hAnsiTheme="minorHAnsi" w:cstheme="minorBidi"/>
          <w:kern w:val="2"/>
          <w:sz w:val="24"/>
          <w:szCs w:val="24"/>
          <w:lang w:eastAsia="en-GB"/>
          <w14:ligatures w14:val="standardContextual"/>
        </w:rPr>
      </w:pPr>
      <w:r>
        <w:t>7.5</w:t>
      </w:r>
      <w:r>
        <w:rPr>
          <w:rFonts w:asciiTheme="minorHAnsi" w:eastAsiaTheme="minorEastAsia" w:hAnsiTheme="minorHAnsi" w:cstheme="minorBidi"/>
          <w:kern w:val="2"/>
          <w:sz w:val="24"/>
          <w:szCs w:val="24"/>
          <w:lang w:eastAsia="en-GB"/>
          <w14:ligatures w14:val="standardContextual"/>
        </w:rPr>
        <w:tab/>
      </w:r>
      <w:r>
        <w:t>MMS</w:t>
      </w:r>
      <w:r>
        <w:tab/>
      </w:r>
      <w:r>
        <w:fldChar w:fldCharType="begin" w:fldLock="1"/>
      </w:r>
      <w:r>
        <w:instrText xml:space="preserve"> PAGEREF _Toc176118362 \h </w:instrText>
      </w:r>
      <w:r>
        <w:fldChar w:fldCharType="separate"/>
      </w:r>
      <w:r>
        <w:t>105</w:t>
      </w:r>
      <w:r>
        <w:fldChar w:fldCharType="end"/>
      </w:r>
    </w:p>
    <w:p w14:paraId="01435E62" w14:textId="1DE37233" w:rsidR="001668DC" w:rsidRDefault="001668DC">
      <w:pPr>
        <w:pStyle w:val="TOC3"/>
        <w:rPr>
          <w:rFonts w:asciiTheme="minorHAnsi" w:eastAsiaTheme="minorEastAsia" w:hAnsiTheme="minorHAnsi" w:cstheme="minorBidi"/>
          <w:kern w:val="2"/>
          <w:sz w:val="24"/>
          <w:szCs w:val="24"/>
          <w:lang w:eastAsia="en-GB"/>
          <w14:ligatures w14:val="standardContextual"/>
        </w:rPr>
      </w:pPr>
      <w:r>
        <w:t>7.5.1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_Toc176118363 \h </w:instrText>
      </w:r>
      <w:r>
        <w:fldChar w:fldCharType="separate"/>
      </w:r>
      <w:r>
        <w:t>105</w:t>
      </w:r>
      <w:r>
        <w:fldChar w:fldCharType="end"/>
      </w:r>
    </w:p>
    <w:p w14:paraId="10887F1D" w14:textId="64937070" w:rsidR="001668DC" w:rsidRDefault="001668DC">
      <w:pPr>
        <w:pStyle w:val="TOC3"/>
        <w:rPr>
          <w:rFonts w:asciiTheme="minorHAnsi" w:eastAsiaTheme="minorEastAsia" w:hAnsiTheme="minorHAnsi" w:cstheme="minorBidi"/>
          <w:kern w:val="2"/>
          <w:sz w:val="24"/>
          <w:szCs w:val="24"/>
          <w:lang w:eastAsia="en-GB"/>
          <w14:ligatures w14:val="standardContextual"/>
        </w:rPr>
      </w:pPr>
      <w:r>
        <w:t>7.5.2</w:t>
      </w:r>
      <w:r>
        <w:rPr>
          <w:rFonts w:asciiTheme="minorHAnsi" w:eastAsiaTheme="minorEastAsia" w:hAnsiTheme="minorHAnsi" w:cstheme="minorBidi"/>
          <w:kern w:val="2"/>
          <w:sz w:val="24"/>
          <w:szCs w:val="24"/>
          <w:lang w:eastAsia="en-GB"/>
          <w14:ligatures w14:val="standardContextual"/>
        </w:rPr>
        <w:tab/>
      </w:r>
      <w:r>
        <w:t>LI at MMS Proxy-Relay</w:t>
      </w:r>
      <w:r>
        <w:tab/>
      </w:r>
      <w:r>
        <w:fldChar w:fldCharType="begin" w:fldLock="1"/>
      </w:r>
      <w:r>
        <w:instrText xml:space="preserve"> PAGEREF _Toc176118364 \h </w:instrText>
      </w:r>
      <w:r>
        <w:fldChar w:fldCharType="separate"/>
      </w:r>
      <w:r>
        <w:t>105</w:t>
      </w:r>
      <w:r>
        <w:fldChar w:fldCharType="end"/>
      </w:r>
    </w:p>
    <w:p w14:paraId="5F814723" w14:textId="7422D1BE" w:rsidR="001668DC" w:rsidRDefault="001668DC">
      <w:pPr>
        <w:pStyle w:val="TOC4"/>
        <w:rPr>
          <w:rFonts w:asciiTheme="minorHAnsi" w:eastAsiaTheme="minorEastAsia" w:hAnsiTheme="minorHAnsi" w:cstheme="minorBidi"/>
          <w:kern w:val="2"/>
          <w:sz w:val="24"/>
          <w:szCs w:val="24"/>
          <w:lang w:eastAsia="en-GB"/>
          <w14:ligatures w14:val="standardContextual"/>
        </w:rPr>
      </w:pPr>
      <w:r>
        <w:t>7.5.2.1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_Toc176118365 \h </w:instrText>
      </w:r>
      <w:r>
        <w:fldChar w:fldCharType="separate"/>
      </w:r>
      <w:r>
        <w:t>105</w:t>
      </w:r>
      <w:r>
        <w:fldChar w:fldCharType="end"/>
      </w:r>
    </w:p>
    <w:p w14:paraId="7D92F99E" w14:textId="11EB4A99" w:rsidR="001668DC" w:rsidRDefault="001668DC">
      <w:pPr>
        <w:pStyle w:val="TOC4"/>
        <w:rPr>
          <w:rFonts w:asciiTheme="minorHAnsi" w:eastAsiaTheme="minorEastAsia" w:hAnsiTheme="minorHAnsi" w:cstheme="minorBidi"/>
          <w:kern w:val="2"/>
          <w:sz w:val="24"/>
          <w:szCs w:val="24"/>
          <w:lang w:eastAsia="en-GB"/>
          <w14:ligatures w14:val="standardContextual"/>
        </w:rPr>
      </w:pPr>
      <w:r>
        <w:t>7.5.2.2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_Toc176118366 \h </w:instrText>
      </w:r>
      <w:r>
        <w:fldChar w:fldCharType="separate"/>
      </w:r>
      <w:r>
        <w:t>105</w:t>
      </w:r>
      <w:r>
        <w:fldChar w:fldCharType="end"/>
      </w:r>
    </w:p>
    <w:p w14:paraId="0A7F1A23" w14:textId="329D9498" w:rsidR="001668DC" w:rsidRDefault="001668DC">
      <w:pPr>
        <w:pStyle w:val="TOC4"/>
        <w:rPr>
          <w:rFonts w:asciiTheme="minorHAnsi" w:eastAsiaTheme="minorEastAsia" w:hAnsiTheme="minorHAnsi" w:cstheme="minorBidi"/>
          <w:kern w:val="2"/>
          <w:sz w:val="24"/>
          <w:szCs w:val="24"/>
          <w:lang w:eastAsia="en-GB"/>
          <w14:ligatures w14:val="standardContextual"/>
        </w:rPr>
      </w:pPr>
      <w:r>
        <w:t>7.5.2.3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_Toc176118367 \h </w:instrText>
      </w:r>
      <w:r>
        <w:fldChar w:fldCharType="separate"/>
      </w:r>
      <w:r>
        <w:t>106</w:t>
      </w:r>
      <w:r>
        <w:fldChar w:fldCharType="end"/>
      </w:r>
    </w:p>
    <w:p w14:paraId="491A6E61" w14:textId="51AB5948" w:rsidR="001668DC" w:rsidRDefault="001668DC">
      <w:pPr>
        <w:pStyle w:val="TOC4"/>
        <w:rPr>
          <w:rFonts w:asciiTheme="minorHAnsi" w:eastAsiaTheme="minorEastAsia" w:hAnsiTheme="minorHAnsi" w:cstheme="minorBidi"/>
          <w:kern w:val="2"/>
          <w:sz w:val="24"/>
          <w:szCs w:val="24"/>
          <w:lang w:eastAsia="en-GB"/>
          <w14:ligatures w14:val="standardContextual"/>
        </w:rPr>
      </w:pPr>
      <w:r>
        <w:t>7.5.2.4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_Toc176118368 \h </w:instrText>
      </w:r>
      <w:r>
        <w:fldChar w:fldCharType="separate"/>
      </w:r>
      <w:r>
        <w:t>106</w:t>
      </w:r>
      <w:r>
        <w:fldChar w:fldCharType="end"/>
      </w:r>
    </w:p>
    <w:p w14:paraId="16096BE3" w14:textId="41C46E42" w:rsidR="001668DC" w:rsidRDefault="001668DC">
      <w:pPr>
        <w:pStyle w:val="TOC4"/>
        <w:rPr>
          <w:rFonts w:asciiTheme="minorHAnsi" w:eastAsiaTheme="minorEastAsia" w:hAnsiTheme="minorHAnsi" w:cstheme="minorBidi"/>
          <w:kern w:val="2"/>
          <w:sz w:val="24"/>
          <w:szCs w:val="24"/>
          <w:lang w:eastAsia="en-GB"/>
          <w14:ligatures w14:val="standardContextual"/>
        </w:rPr>
      </w:pPr>
      <w:r>
        <w:t>7.5.2.5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_Toc176118369 \h </w:instrText>
      </w:r>
      <w:r>
        <w:fldChar w:fldCharType="separate"/>
      </w:r>
      <w:r>
        <w:t>106</w:t>
      </w:r>
      <w:r>
        <w:fldChar w:fldCharType="end"/>
      </w:r>
    </w:p>
    <w:p w14:paraId="027CA57B" w14:textId="506A11E0" w:rsidR="001668DC" w:rsidRDefault="001668DC">
      <w:pPr>
        <w:pStyle w:val="TOC4"/>
        <w:rPr>
          <w:rFonts w:asciiTheme="minorHAnsi" w:eastAsiaTheme="minorEastAsia" w:hAnsiTheme="minorHAnsi" w:cstheme="minorBidi"/>
          <w:kern w:val="2"/>
          <w:sz w:val="24"/>
          <w:szCs w:val="24"/>
          <w:lang w:eastAsia="en-GB"/>
          <w14:ligatures w14:val="standardContextual"/>
        </w:rPr>
      </w:pPr>
      <w:r>
        <w:t>7.5.2.6</w:t>
      </w:r>
      <w:r>
        <w:rPr>
          <w:rFonts w:asciiTheme="minorHAnsi" w:eastAsiaTheme="minorEastAsia" w:hAnsiTheme="minorHAnsi" w:cstheme="minorBidi"/>
          <w:kern w:val="2"/>
          <w:sz w:val="24"/>
          <w:szCs w:val="24"/>
          <w:lang w:eastAsia="en-GB"/>
          <w14:ligatures w14:val="standardContextual"/>
        </w:rPr>
        <w:tab/>
      </w:r>
      <w:r>
        <w:t>CC</w:t>
      </w:r>
      <w:r>
        <w:tab/>
      </w:r>
      <w:r>
        <w:fldChar w:fldCharType="begin" w:fldLock="1"/>
      </w:r>
      <w:r>
        <w:instrText xml:space="preserve"> PAGEREF _Toc176118370 \h </w:instrText>
      </w:r>
      <w:r>
        <w:fldChar w:fldCharType="separate"/>
      </w:r>
      <w:r>
        <w:t>106</w:t>
      </w:r>
      <w:r>
        <w:fldChar w:fldCharType="end"/>
      </w:r>
    </w:p>
    <w:p w14:paraId="02E51423" w14:textId="65A1A1B0" w:rsidR="001668DC" w:rsidRDefault="001668DC">
      <w:pPr>
        <w:pStyle w:val="TOC4"/>
        <w:rPr>
          <w:rFonts w:asciiTheme="minorHAnsi" w:eastAsiaTheme="minorEastAsia" w:hAnsiTheme="minorHAnsi" w:cstheme="minorBidi"/>
          <w:kern w:val="2"/>
          <w:sz w:val="24"/>
          <w:szCs w:val="24"/>
          <w:lang w:eastAsia="en-GB"/>
          <w14:ligatures w14:val="standardContextual"/>
        </w:rPr>
      </w:pPr>
      <w:r>
        <w:t>7.5.2.7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_Toc176118371 \h </w:instrText>
      </w:r>
      <w:r>
        <w:fldChar w:fldCharType="separate"/>
      </w:r>
      <w:r>
        <w:t>106</w:t>
      </w:r>
      <w:r>
        <w:fldChar w:fldCharType="end"/>
      </w:r>
    </w:p>
    <w:p w14:paraId="29423BE4" w14:textId="71BE5E83" w:rsidR="001668DC" w:rsidRDefault="001668DC">
      <w:pPr>
        <w:pStyle w:val="TOC2"/>
        <w:rPr>
          <w:rFonts w:asciiTheme="minorHAnsi" w:eastAsiaTheme="minorEastAsia" w:hAnsiTheme="minorHAnsi" w:cstheme="minorBidi"/>
          <w:kern w:val="2"/>
          <w:sz w:val="24"/>
          <w:szCs w:val="24"/>
          <w:lang w:eastAsia="en-GB"/>
          <w14:ligatures w14:val="standardContextual"/>
        </w:rPr>
      </w:pPr>
      <w:r>
        <w:t>7.6</w:t>
      </w:r>
      <w:r>
        <w:rPr>
          <w:rFonts w:asciiTheme="minorHAnsi" w:eastAsiaTheme="minorEastAsia" w:hAnsiTheme="minorHAnsi" w:cstheme="minorBidi"/>
          <w:kern w:val="2"/>
          <w:sz w:val="24"/>
          <w:szCs w:val="24"/>
          <w:lang w:eastAsia="en-GB"/>
          <w14:ligatures w14:val="standardContextual"/>
        </w:rPr>
        <w:tab/>
      </w:r>
      <w:r>
        <w:t>PTC service</w:t>
      </w:r>
      <w:r>
        <w:tab/>
      </w:r>
      <w:r>
        <w:fldChar w:fldCharType="begin" w:fldLock="1"/>
      </w:r>
      <w:r>
        <w:instrText xml:space="preserve"> PAGEREF _Toc176118372 \h </w:instrText>
      </w:r>
      <w:r>
        <w:fldChar w:fldCharType="separate"/>
      </w:r>
      <w:r>
        <w:t>106</w:t>
      </w:r>
      <w:r>
        <w:fldChar w:fldCharType="end"/>
      </w:r>
    </w:p>
    <w:p w14:paraId="6D0054A4" w14:textId="5FC66E64" w:rsidR="001668DC" w:rsidRDefault="001668DC">
      <w:pPr>
        <w:pStyle w:val="TOC3"/>
        <w:rPr>
          <w:rFonts w:asciiTheme="minorHAnsi" w:eastAsiaTheme="minorEastAsia" w:hAnsiTheme="minorHAnsi" w:cstheme="minorBidi"/>
          <w:kern w:val="2"/>
          <w:sz w:val="24"/>
          <w:szCs w:val="24"/>
          <w:lang w:eastAsia="en-GB"/>
          <w14:ligatures w14:val="standardContextual"/>
        </w:rPr>
      </w:pPr>
      <w:r>
        <w:t>7.6.1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_Toc176118373 \h </w:instrText>
      </w:r>
      <w:r>
        <w:fldChar w:fldCharType="separate"/>
      </w:r>
      <w:r>
        <w:t>106</w:t>
      </w:r>
      <w:r>
        <w:fldChar w:fldCharType="end"/>
      </w:r>
    </w:p>
    <w:p w14:paraId="40BC0054" w14:textId="7ADB894C" w:rsidR="001668DC" w:rsidRDefault="001668DC">
      <w:pPr>
        <w:pStyle w:val="TOC3"/>
        <w:rPr>
          <w:rFonts w:asciiTheme="minorHAnsi" w:eastAsiaTheme="minorEastAsia" w:hAnsiTheme="minorHAnsi" w:cstheme="minorBidi"/>
          <w:kern w:val="2"/>
          <w:sz w:val="24"/>
          <w:szCs w:val="24"/>
          <w:lang w:eastAsia="en-GB"/>
          <w14:ligatures w14:val="standardContextual"/>
        </w:rPr>
      </w:pPr>
      <w:r>
        <w:t>7.6.2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_Toc176118374 \h </w:instrText>
      </w:r>
      <w:r>
        <w:fldChar w:fldCharType="separate"/>
      </w:r>
      <w:r>
        <w:t>107</w:t>
      </w:r>
      <w:r>
        <w:fldChar w:fldCharType="end"/>
      </w:r>
    </w:p>
    <w:p w14:paraId="07656DF6" w14:textId="37B5E927" w:rsidR="001668DC" w:rsidRDefault="001668DC">
      <w:pPr>
        <w:pStyle w:val="TOC3"/>
        <w:rPr>
          <w:rFonts w:asciiTheme="minorHAnsi" w:eastAsiaTheme="minorEastAsia" w:hAnsiTheme="minorHAnsi" w:cstheme="minorBidi"/>
          <w:kern w:val="2"/>
          <w:sz w:val="24"/>
          <w:szCs w:val="24"/>
          <w:lang w:eastAsia="en-GB"/>
          <w14:ligatures w14:val="standardContextual"/>
        </w:rPr>
      </w:pPr>
      <w:r>
        <w:t>7.6.3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_Toc176118375 \h </w:instrText>
      </w:r>
      <w:r>
        <w:fldChar w:fldCharType="separate"/>
      </w:r>
      <w:r>
        <w:t>107</w:t>
      </w:r>
      <w:r>
        <w:fldChar w:fldCharType="end"/>
      </w:r>
    </w:p>
    <w:p w14:paraId="593828DE" w14:textId="3128189A" w:rsidR="001668DC" w:rsidRDefault="001668DC">
      <w:pPr>
        <w:pStyle w:val="TOC3"/>
        <w:rPr>
          <w:rFonts w:asciiTheme="minorHAnsi" w:eastAsiaTheme="minorEastAsia" w:hAnsiTheme="minorHAnsi" w:cstheme="minorBidi"/>
          <w:kern w:val="2"/>
          <w:sz w:val="24"/>
          <w:szCs w:val="24"/>
          <w:lang w:eastAsia="en-GB"/>
          <w14:ligatures w14:val="standardContextual"/>
        </w:rPr>
      </w:pPr>
      <w:r>
        <w:t>7.6.4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_Toc176118376 \h </w:instrText>
      </w:r>
      <w:r>
        <w:fldChar w:fldCharType="separate"/>
      </w:r>
      <w:r>
        <w:t>107</w:t>
      </w:r>
      <w:r>
        <w:fldChar w:fldCharType="end"/>
      </w:r>
    </w:p>
    <w:p w14:paraId="5A84B6D2" w14:textId="4D36C56C" w:rsidR="001668DC" w:rsidRDefault="001668DC">
      <w:pPr>
        <w:pStyle w:val="TOC3"/>
        <w:rPr>
          <w:rFonts w:asciiTheme="minorHAnsi" w:eastAsiaTheme="minorEastAsia" w:hAnsiTheme="minorHAnsi" w:cstheme="minorBidi"/>
          <w:kern w:val="2"/>
          <w:sz w:val="24"/>
          <w:szCs w:val="24"/>
          <w:lang w:eastAsia="en-GB"/>
          <w14:ligatures w14:val="standardContextual"/>
        </w:rPr>
      </w:pPr>
      <w:r>
        <w:t>7.6.5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_Toc176118377 \h </w:instrText>
      </w:r>
      <w:r>
        <w:fldChar w:fldCharType="separate"/>
      </w:r>
      <w:r>
        <w:t>108</w:t>
      </w:r>
      <w:r>
        <w:fldChar w:fldCharType="end"/>
      </w:r>
    </w:p>
    <w:p w14:paraId="30667EE4" w14:textId="4E4A836D" w:rsidR="001668DC" w:rsidRDefault="001668DC">
      <w:pPr>
        <w:pStyle w:val="TOC3"/>
        <w:rPr>
          <w:rFonts w:asciiTheme="minorHAnsi" w:eastAsiaTheme="minorEastAsia" w:hAnsiTheme="minorHAnsi" w:cstheme="minorBidi"/>
          <w:kern w:val="2"/>
          <w:sz w:val="24"/>
          <w:szCs w:val="24"/>
          <w:lang w:eastAsia="en-GB"/>
          <w14:ligatures w14:val="standardContextual"/>
        </w:rPr>
      </w:pPr>
      <w:r>
        <w:t>7.6.6</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_Toc176118378 \h </w:instrText>
      </w:r>
      <w:r>
        <w:fldChar w:fldCharType="separate"/>
      </w:r>
      <w:r>
        <w:t>108</w:t>
      </w:r>
      <w:r>
        <w:fldChar w:fldCharType="end"/>
      </w:r>
    </w:p>
    <w:p w14:paraId="671EBA2E" w14:textId="47E72EE3" w:rsidR="001668DC" w:rsidRDefault="001668DC">
      <w:pPr>
        <w:pStyle w:val="TOC3"/>
        <w:rPr>
          <w:rFonts w:asciiTheme="minorHAnsi" w:eastAsiaTheme="minorEastAsia" w:hAnsiTheme="minorHAnsi" w:cstheme="minorBidi"/>
          <w:kern w:val="2"/>
          <w:sz w:val="24"/>
          <w:szCs w:val="24"/>
          <w:lang w:eastAsia="en-GB"/>
          <w14:ligatures w14:val="standardContextual"/>
        </w:rPr>
      </w:pPr>
      <w:r>
        <w:t>7.6.7</w:t>
      </w:r>
      <w:r>
        <w:rPr>
          <w:rFonts w:asciiTheme="minorHAnsi" w:eastAsiaTheme="minorEastAsia" w:hAnsiTheme="minorHAnsi" w:cstheme="minorBidi"/>
          <w:kern w:val="2"/>
          <w:sz w:val="24"/>
          <w:szCs w:val="24"/>
          <w:lang w:eastAsia="en-GB"/>
          <w14:ligatures w14:val="standardContextual"/>
        </w:rPr>
        <w:tab/>
      </w:r>
      <w:r>
        <w:t>Specific CC parameters</w:t>
      </w:r>
      <w:r>
        <w:tab/>
      </w:r>
      <w:r>
        <w:fldChar w:fldCharType="begin" w:fldLock="1"/>
      </w:r>
      <w:r>
        <w:instrText xml:space="preserve"> PAGEREF _Toc176118379 \h </w:instrText>
      </w:r>
      <w:r>
        <w:fldChar w:fldCharType="separate"/>
      </w:r>
      <w:r>
        <w:t>108</w:t>
      </w:r>
      <w:r>
        <w:fldChar w:fldCharType="end"/>
      </w:r>
    </w:p>
    <w:p w14:paraId="20D9703F" w14:textId="76E96BC4" w:rsidR="001668DC" w:rsidRDefault="001668DC">
      <w:pPr>
        <w:pStyle w:val="TOC3"/>
        <w:rPr>
          <w:rFonts w:asciiTheme="minorHAnsi" w:eastAsiaTheme="minorEastAsia" w:hAnsiTheme="minorHAnsi" w:cstheme="minorBidi"/>
          <w:kern w:val="2"/>
          <w:sz w:val="24"/>
          <w:szCs w:val="24"/>
          <w:lang w:eastAsia="en-GB"/>
          <w14:ligatures w14:val="standardContextual"/>
        </w:rPr>
      </w:pPr>
      <w:r>
        <w:t>7.6.8</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_Toc176118380 \h </w:instrText>
      </w:r>
      <w:r>
        <w:fldChar w:fldCharType="separate"/>
      </w:r>
      <w:r>
        <w:t>108</w:t>
      </w:r>
      <w:r>
        <w:fldChar w:fldCharType="end"/>
      </w:r>
    </w:p>
    <w:p w14:paraId="50B3EC30" w14:textId="268628EF" w:rsidR="001668DC" w:rsidRDefault="001668DC">
      <w:pPr>
        <w:pStyle w:val="TOC2"/>
        <w:rPr>
          <w:rFonts w:asciiTheme="minorHAnsi" w:eastAsiaTheme="minorEastAsia" w:hAnsiTheme="minorHAnsi" w:cstheme="minorBidi"/>
          <w:kern w:val="2"/>
          <w:sz w:val="24"/>
          <w:szCs w:val="24"/>
          <w:lang w:eastAsia="en-GB"/>
          <w14:ligatures w14:val="standardContextual"/>
        </w:rPr>
      </w:pPr>
      <w:r>
        <w:t>7.7</w:t>
      </w:r>
      <w:r>
        <w:rPr>
          <w:rFonts w:asciiTheme="minorHAnsi" w:eastAsiaTheme="minorEastAsia" w:hAnsiTheme="minorHAnsi" w:cstheme="minorBidi"/>
          <w:kern w:val="2"/>
          <w:sz w:val="24"/>
          <w:szCs w:val="24"/>
          <w:lang w:eastAsia="en-GB"/>
          <w14:ligatures w14:val="standardContextual"/>
        </w:rPr>
        <w:tab/>
      </w:r>
      <w:r>
        <w:t>Identity Caching Function</w:t>
      </w:r>
      <w:r>
        <w:tab/>
      </w:r>
      <w:r>
        <w:fldChar w:fldCharType="begin" w:fldLock="1"/>
      </w:r>
      <w:r>
        <w:instrText xml:space="preserve"> PAGEREF _Toc176118381 \h </w:instrText>
      </w:r>
      <w:r>
        <w:fldChar w:fldCharType="separate"/>
      </w:r>
      <w:r>
        <w:t>108</w:t>
      </w:r>
      <w:r>
        <w:fldChar w:fldCharType="end"/>
      </w:r>
    </w:p>
    <w:p w14:paraId="2178DC55" w14:textId="23328F7A" w:rsidR="001668DC" w:rsidRDefault="001668DC">
      <w:pPr>
        <w:pStyle w:val="TOC3"/>
        <w:rPr>
          <w:rFonts w:asciiTheme="minorHAnsi" w:eastAsiaTheme="minorEastAsia" w:hAnsiTheme="minorHAnsi" w:cstheme="minorBidi"/>
          <w:kern w:val="2"/>
          <w:sz w:val="24"/>
          <w:szCs w:val="24"/>
          <w:lang w:eastAsia="en-GB"/>
          <w14:ligatures w14:val="standardContextual"/>
        </w:rPr>
      </w:pPr>
      <w:r>
        <w:t>7.7.1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_Toc176118382 \h </w:instrText>
      </w:r>
      <w:r>
        <w:fldChar w:fldCharType="separate"/>
      </w:r>
      <w:r>
        <w:t>108</w:t>
      </w:r>
      <w:r>
        <w:fldChar w:fldCharType="end"/>
      </w:r>
    </w:p>
    <w:p w14:paraId="34A97C20" w14:textId="17BA0FB7" w:rsidR="001668DC" w:rsidRDefault="001668DC">
      <w:pPr>
        <w:pStyle w:val="TOC3"/>
        <w:rPr>
          <w:rFonts w:asciiTheme="minorHAnsi" w:eastAsiaTheme="minorEastAsia" w:hAnsiTheme="minorHAnsi" w:cstheme="minorBidi"/>
          <w:kern w:val="2"/>
          <w:sz w:val="24"/>
          <w:szCs w:val="24"/>
          <w:lang w:eastAsia="en-GB"/>
          <w14:ligatures w14:val="standardContextual"/>
        </w:rPr>
      </w:pPr>
      <w:r>
        <w:t>7.7.2</w:t>
      </w:r>
      <w:r>
        <w:rPr>
          <w:rFonts w:asciiTheme="minorHAnsi" w:eastAsiaTheme="minorEastAsia" w:hAnsiTheme="minorHAnsi" w:cstheme="minorBidi"/>
          <w:kern w:val="2"/>
          <w:sz w:val="24"/>
          <w:szCs w:val="24"/>
          <w:lang w:eastAsia="en-GB"/>
          <w14:ligatures w14:val="standardContextual"/>
        </w:rPr>
        <w:tab/>
      </w:r>
      <w:r>
        <w:t>ICF Query Identities</w:t>
      </w:r>
      <w:r>
        <w:tab/>
      </w:r>
      <w:r>
        <w:fldChar w:fldCharType="begin" w:fldLock="1"/>
      </w:r>
      <w:r>
        <w:instrText xml:space="preserve"> PAGEREF _Toc176118383 \h </w:instrText>
      </w:r>
      <w:r>
        <w:fldChar w:fldCharType="separate"/>
      </w:r>
      <w:r>
        <w:t>108</w:t>
      </w:r>
      <w:r>
        <w:fldChar w:fldCharType="end"/>
      </w:r>
    </w:p>
    <w:p w14:paraId="650BA9E5" w14:textId="2D9A2E7A" w:rsidR="001668DC" w:rsidRDefault="001668DC">
      <w:pPr>
        <w:pStyle w:val="TOC3"/>
        <w:rPr>
          <w:rFonts w:asciiTheme="minorHAnsi" w:eastAsiaTheme="minorEastAsia" w:hAnsiTheme="minorHAnsi" w:cstheme="minorBidi"/>
          <w:kern w:val="2"/>
          <w:sz w:val="24"/>
          <w:szCs w:val="24"/>
          <w:lang w:eastAsia="en-GB"/>
          <w14:ligatures w14:val="standardContextual"/>
        </w:rPr>
      </w:pPr>
      <w:r>
        <w:t>7.7.3</w:t>
      </w:r>
      <w:r>
        <w:rPr>
          <w:rFonts w:asciiTheme="minorHAnsi" w:eastAsiaTheme="minorEastAsia" w:hAnsiTheme="minorHAnsi" w:cstheme="minorBidi"/>
          <w:kern w:val="2"/>
          <w:sz w:val="24"/>
          <w:szCs w:val="24"/>
          <w:lang w:eastAsia="en-GB"/>
          <w14:ligatures w14:val="standardContextual"/>
        </w:rPr>
        <w:tab/>
      </w:r>
      <w:r>
        <w:t>ICF Response parameters</w:t>
      </w:r>
      <w:r>
        <w:tab/>
      </w:r>
      <w:r>
        <w:fldChar w:fldCharType="begin" w:fldLock="1"/>
      </w:r>
      <w:r>
        <w:instrText xml:space="preserve"> PAGEREF _Toc176118384 \h </w:instrText>
      </w:r>
      <w:r>
        <w:fldChar w:fldCharType="separate"/>
      </w:r>
      <w:r>
        <w:t>109</w:t>
      </w:r>
      <w:r>
        <w:fldChar w:fldCharType="end"/>
      </w:r>
    </w:p>
    <w:p w14:paraId="0B81A0F8" w14:textId="43377C2E" w:rsidR="001668DC" w:rsidRDefault="001668DC">
      <w:pPr>
        <w:pStyle w:val="TOC3"/>
        <w:rPr>
          <w:rFonts w:asciiTheme="minorHAnsi" w:eastAsiaTheme="minorEastAsia" w:hAnsiTheme="minorHAnsi" w:cstheme="minorBidi"/>
          <w:kern w:val="2"/>
          <w:sz w:val="24"/>
          <w:szCs w:val="24"/>
          <w:lang w:eastAsia="en-GB"/>
          <w14:ligatures w14:val="standardContextual"/>
        </w:rPr>
      </w:pPr>
      <w:r>
        <w:t>7.7.4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_Toc176118385 \h </w:instrText>
      </w:r>
      <w:r>
        <w:fldChar w:fldCharType="separate"/>
      </w:r>
      <w:r>
        <w:t>109</w:t>
      </w:r>
      <w:r>
        <w:fldChar w:fldCharType="end"/>
      </w:r>
    </w:p>
    <w:p w14:paraId="0708F75B" w14:textId="59EFA427" w:rsidR="001668DC" w:rsidRDefault="001668DC">
      <w:pPr>
        <w:pStyle w:val="TOC2"/>
        <w:rPr>
          <w:rFonts w:asciiTheme="minorHAnsi" w:eastAsiaTheme="minorEastAsia" w:hAnsiTheme="minorHAnsi" w:cstheme="minorBidi"/>
          <w:kern w:val="2"/>
          <w:sz w:val="24"/>
          <w:szCs w:val="24"/>
          <w:lang w:eastAsia="en-GB"/>
          <w14:ligatures w14:val="standardContextual"/>
        </w:rPr>
      </w:pPr>
      <w:r>
        <w:t>7.8</w:t>
      </w:r>
      <w:r>
        <w:rPr>
          <w:rFonts w:asciiTheme="minorHAnsi" w:eastAsiaTheme="minorEastAsia" w:hAnsiTheme="minorHAnsi" w:cstheme="minorBidi"/>
          <w:kern w:val="2"/>
          <w:sz w:val="24"/>
          <w:szCs w:val="24"/>
          <w:lang w:eastAsia="en-GB"/>
          <w14:ligatures w14:val="standardContextual"/>
        </w:rPr>
        <w:tab/>
      </w:r>
      <w:r>
        <w:t>Non-IP data delivery (NIDD) in 5GS</w:t>
      </w:r>
      <w:r>
        <w:tab/>
      </w:r>
      <w:r>
        <w:fldChar w:fldCharType="begin" w:fldLock="1"/>
      </w:r>
      <w:r>
        <w:instrText xml:space="preserve"> PAGEREF _Toc176118386 \h </w:instrText>
      </w:r>
      <w:r>
        <w:fldChar w:fldCharType="separate"/>
      </w:r>
      <w:r>
        <w:t>109</w:t>
      </w:r>
      <w:r>
        <w:fldChar w:fldCharType="end"/>
      </w:r>
    </w:p>
    <w:p w14:paraId="7E060671" w14:textId="31133D4A" w:rsidR="001668DC" w:rsidRDefault="001668DC">
      <w:pPr>
        <w:pStyle w:val="TOC3"/>
        <w:rPr>
          <w:rFonts w:asciiTheme="minorHAnsi" w:eastAsiaTheme="minorEastAsia" w:hAnsiTheme="minorHAnsi" w:cstheme="minorBidi"/>
          <w:kern w:val="2"/>
          <w:sz w:val="24"/>
          <w:szCs w:val="24"/>
          <w:lang w:eastAsia="en-GB"/>
          <w14:ligatures w14:val="standardContextual"/>
        </w:rPr>
      </w:pPr>
      <w:r>
        <w:t>7.8.1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_Toc176118387 \h </w:instrText>
      </w:r>
      <w:r>
        <w:fldChar w:fldCharType="separate"/>
      </w:r>
      <w:r>
        <w:t>109</w:t>
      </w:r>
      <w:r>
        <w:fldChar w:fldCharType="end"/>
      </w:r>
    </w:p>
    <w:p w14:paraId="48321995" w14:textId="7F047149" w:rsidR="001668DC" w:rsidRDefault="001668DC">
      <w:pPr>
        <w:pStyle w:val="TOC4"/>
        <w:rPr>
          <w:rFonts w:asciiTheme="minorHAnsi" w:eastAsiaTheme="minorEastAsia" w:hAnsiTheme="minorHAnsi" w:cstheme="minorBidi"/>
          <w:kern w:val="2"/>
          <w:sz w:val="24"/>
          <w:szCs w:val="24"/>
          <w:lang w:eastAsia="en-GB"/>
          <w14:ligatures w14:val="standardContextual"/>
        </w:rPr>
      </w:pPr>
      <w:r>
        <w:t>7.8.1.1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_Toc176118388 \h </w:instrText>
      </w:r>
      <w:r>
        <w:fldChar w:fldCharType="separate"/>
      </w:r>
      <w:r>
        <w:t>109</w:t>
      </w:r>
      <w:r>
        <w:fldChar w:fldCharType="end"/>
      </w:r>
    </w:p>
    <w:p w14:paraId="450C3EC6" w14:textId="21A704D0" w:rsidR="001668DC" w:rsidRDefault="001668DC">
      <w:pPr>
        <w:pStyle w:val="TOC4"/>
        <w:rPr>
          <w:rFonts w:asciiTheme="minorHAnsi" w:eastAsiaTheme="minorEastAsia" w:hAnsiTheme="minorHAnsi" w:cstheme="minorBidi"/>
          <w:kern w:val="2"/>
          <w:sz w:val="24"/>
          <w:szCs w:val="24"/>
          <w:lang w:eastAsia="en-GB"/>
          <w14:ligatures w14:val="standardContextual"/>
        </w:rPr>
      </w:pPr>
      <w:r>
        <w:t>7.8.1.2</w:t>
      </w:r>
      <w:r>
        <w:rPr>
          <w:rFonts w:asciiTheme="minorHAnsi" w:eastAsiaTheme="minorEastAsia" w:hAnsiTheme="minorHAnsi" w:cstheme="minorBidi"/>
          <w:kern w:val="2"/>
          <w:sz w:val="24"/>
          <w:szCs w:val="24"/>
          <w:lang w:eastAsia="en-GB"/>
          <w14:ligatures w14:val="standardContextual"/>
        </w:rPr>
        <w:tab/>
      </w:r>
      <w:r w:rsidRPr="00987FC1">
        <w:rPr>
          <w:rFonts w:cs="Arial"/>
        </w:rPr>
        <w:t>NIDD in non-roaming situation</w:t>
      </w:r>
      <w:r>
        <w:tab/>
      </w:r>
      <w:r>
        <w:fldChar w:fldCharType="begin" w:fldLock="1"/>
      </w:r>
      <w:r>
        <w:instrText xml:space="preserve"> PAGEREF _Toc176118389 \h </w:instrText>
      </w:r>
      <w:r>
        <w:fldChar w:fldCharType="separate"/>
      </w:r>
      <w:r>
        <w:t>110</w:t>
      </w:r>
      <w:r>
        <w:fldChar w:fldCharType="end"/>
      </w:r>
    </w:p>
    <w:p w14:paraId="01D0FD03" w14:textId="6B580CC2" w:rsidR="001668DC" w:rsidRDefault="001668DC">
      <w:pPr>
        <w:pStyle w:val="TOC5"/>
        <w:rPr>
          <w:rFonts w:asciiTheme="minorHAnsi" w:eastAsiaTheme="minorEastAsia" w:hAnsiTheme="minorHAnsi" w:cstheme="minorBidi"/>
          <w:kern w:val="2"/>
          <w:sz w:val="24"/>
          <w:szCs w:val="24"/>
          <w:lang w:eastAsia="en-GB"/>
          <w14:ligatures w14:val="standardContextual"/>
        </w:rPr>
      </w:pPr>
      <w:r>
        <w:t>7.8.1.2.1</w:t>
      </w:r>
      <w:r>
        <w:rPr>
          <w:rFonts w:asciiTheme="minorHAnsi" w:eastAsiaTheme="minorEastAsia" w:hAnsiTheme="minorHAnsi" w:cstheme="minorBidi"/>
          <w:kern w:val="2"/>
          <w:sz w:val="24"/>
          <w:szCs w:val="24"/>
          <w:lang w:eastAsia="en-GB"/>
          <w14:ligatures w14:val="standardContextual"/>
        </w:rPr>
        <w:tab/>
      </w:r>
      <w:r>
        <w:t>Delivery using NEF</w:t>
      </w:r>
      <w:r>
        <w:tab/>
      </w:r>
      <w:r>
        <w:fldChar w:fldCharType="begin" w:fldLock="1"/>
      </w:r>
      <w:r>
        <w:instrText xml:space="preserve"> PAGEREF _Toc176118390 \h </w:instrText>
      </w:r>
      <w:r>
        <w:fldChar w:fldCharType="separate"/>
      </w:r>
      <w:r>
        <w:t>110</w:t>
      </w:r>
      <w:r>
        <w:fldChar w:fldCharType="end"/>
      </w:r>
    </w:p>
    <w:p w14:paraId="49870FB7" w14:textId="20E75B56" w:rsidR="001668DC" w:rsidRDefault="001668DC">
      <w:pPr>
        <w:pStyle w:val="TOC5"/>
        <w:rPr>
          <w:rFonts w:asciiTheme="minorHAnsi" w:eastAsiaTheme="minorEastAsia" w:hAnsiTheme="minorHAnsi" w:cstheme="minorBidi"/>
          <w:kern w:val="2"/>
          <w:sz w:val="24"/>
          <w:szCs w:val="24"/>
          <w:lang w:eastAsia="en-GB"/>
          <w14:ligatures w14:val="standardContextual"/>
        </w:rPr>
      </w:pPr>
      <w:r>
        <w:t>7.8.1.2.2</w:t>
      </w:r>
      <w:r>
        <w:rPr>
          <w:rFonts w:asciiTheme="minorHAnsi" w:eastAsiaTheme="minorEastAsia" w:hAnsiTheme="minorHAnsi" w:cstheme="minorBidi"/>
          <w:kern w:val="2"/>
          <w:sz w:val="24"/>
          <w:szCs w:val="24"/>
          <w:lang w:eastAsia="en-GB"/>
          <w14:ligatures w14:val="standardContextual"/>
        </w:rPr>
        <w:tab/>
      </w:r>
      <w:r w:rsidRPr="00987FC1">
        <w:rPr>
          <w:rFonts w:cs="Arial"/>
        </w:rPr>
        <w:t>Delivery using UPF via a PtP N6 tunnel</w:t>
      </w:r>
      <w:r>
        <w:tab/>
      </w:r>
      <w:r>
        <w:fldChar w:fldCharType="begin" w:fldLock="1"/>
      </w:r>
      <w:r>
        <w:instrText xml:space="preserve"> PAGEREF _Toc176118391 \h </w:instrText>
      </w:r>
      <w:r>
        <w:fldChar w:fldCharType="separate"/>
      </w:r>
      <w:r>
        <w:t>110</w:t>
      </w:r>
      <w:r>
        <w:fldChar w:fldCharType="end"/>
      </w:r>
    </w:p>
    <w:p w14:paraId="5D72BF17" w14:textId="45C98BA8" w:rsidR="001668DC" w:rsidRDefault="001668DC">
      <w:pPr>
        <w:pStyle w:val="TOC4"/>
        <w:rPr>
          <w:rFonts w:asciiTheme="minorHAnsi" w:eastAsiaTheme="minorEastAsia" w:hAnsiTheme="minorHAnsi" w:cstheme="minorBidi"/>
          <w:kern w:val="2"/>
          <w:sz w:val="24"/>
          <w:szCs w:val="24"/>
          <w:lang w:eastAsia="en-GB"/>
          <w14:ligatures w14:val="standardContextual"/>
        </w:rPr>
      </w:pPr>
      <w:r>
        <w:t>7.8.1.3</w:t>
      </w:r>
      <w:r>
        <w:rPr>
          <w:rFonts w:asciiTheme="minorHAnsi" w:eastAsiaTheme="minorEastAsia" w:hAnsiTheme="minorHAnsi" w:cstheme="minorBidi"/>
          <w:kern w:val="2"/>
          <w:sz w:val="24"/>
          <w:szCs w:val="24"/>
          <w:lang w:eastAsia="en-GB"/>
          <w14:ligatures w14:val="standardContextual"/>
        </w:rPr>
        <w:tab/>
      </w:r>
      <w:r w:rsidRPr="00987FC1">
        <w:rPr>
          <w:rFonts w:cs="Arial"/>
        </w:rPr>
        <w:t>NIDD in roaming situation</w:t>
      </w:r>
      <w:r>
        <w:tab/>
      </w:r>
      <w:r>
        <w:fldChar w:fldCharType="begin" w:fldLock="1"/>
      </w:r>
      <w:r>
        <w:instrText xml:space="preserve"> PAGEREF _Toc176118392 \h </w:instrText>
      </w:r>
      <w:r>
        <w:fldChar w:fldCharType="separate"/>
      </w:r>
      <w:r>
        <w:t>110</w:t>
      </w:r>
      <w:r>
        <w:fldChar w:fldCharType="end"/>
      </w:r>
    </w:p>
    <w:p w14:paraId="1619BD82" w14:textId="7A885D78" w:rsidR="001668DC" w:rsidRDefault="001668DC">
      <w:pPr>
        <w:pStyle w:val="TOC5"/>
        <w:rPr>
          <w:rFonts w:asciiTheme="minorHAnsi" w:eastAsiaTheme="minorEastAsia" w:hAnsiTheme="minorHAnsi" w:cstheme="minorBidi"/>
          <w:kern w:val="2"/>
          <w:sz w:val="24"/>
          <w:szCs w:val="24"/>
          <w:lang w:eastAsia="en-GB"/>
          <w14:ligatures w14:val="standardContextual"/>
        </w:rPr>
      </w:pPr>
      <w:r>
        <w:t>7.8.1.3.1</w:t>
      </w:r>
      <w:r>
        <w:rPr>
          <w:rFonts w:asciiTheme="minorHAnsi" w:eastAsiaTheme="minorEastAsia" w:hAnsiTheme="minorHAnsi" w:cstheme="minorBidi"/>
          <w:kern w:val="2"/>
          <w:sz w:val="24"/>
          <w:szCs w:val="24"/>
          <w:lang w:eastAsia="en-GB"/>
          <w14:ligatures w14:val="standardContextual"/>
        </w:rPr>
        <w:tab/>
      </w:r>
      <w:r w:rsidRPr="00987FC1">
        <w:rPr>
          <w:rFonts w:cs="Arial"/>
        </w:rPr>
        <w:t>Delivery using NEF</w:t>
      </w:r>
      <w:r>
        <w:tab/>
      </w:r>
      <w:r>
        <w:fldChar w:fldCharType="begin" w:fldLock="1"/>
      </w:r>
      <w:r>
        <w:instrText xml:space="preserve"> PAGEREF _Toc176118393 \h </w:instrText>
      </w:r>
      <w:r>
        <w:fldChar w:fldCharType="separate"/>
      </w:r>
      <w:r>
        <w:t>110</w:t>
      </w:r>
      <w:r>
        <w:fldChar w:fldCharType="end"/>
      </w:r>
    </w:p>
    <w:p w14:paraId="7487EA22" w14:textId="31ED5771" w:rsidR="001668DC" w:rsidRDefault="001668DC">
      <w:pPr>
        <w:pStyle w:val="TOC5"/>
        <w:rPr>
          <w:rFonts w:asciiTheme="minorHAnsi" w:eastAsiaTheme="minorEastAsia" w:hAnsiTheme="minorHAnsi" w:cstheme="minorBidi"/>
          <w:kern w:val="2"/>
          <w:sz w:val="24"/>
          <w:szCs w:val="24"/>
          <w:lang w:eastAsia="en-GB"/>
          <w14:ligatures w14:val="standardContextual"/>
        </w:rPr>
      </w:pPr>
      <w:r>
        <w:t>7.8.1.3.2</w:t>
      </w:r>
      <w:r>
        <w:rPr>
          <w:rFonts w:asciiTheme="minorHAnsi" w:eastAsiaTheme="minorEastAsia" w:hAnsiTheme="minorHAnsi" w:cstheme="minorBidi"/>
          <w:kern w:val="2"/>
          <w:sz w:val="24"/>
          <w:szCs w:val="24"/>
          <w:lang w:eastAsia="en-GB"/>
          <w14:ligatures w14:val="standardContextual"/>
        </w:rPr>
        <w:tab/>
      </w:r>
      <w:r w:rsidRPr="00987FC1">
        <w:rPr>
          <w:rFonts w:cs="Arial"/>
        </w:rPr>
        <w:t>Delivery using UPF via a PtP N6 tunnel</w:t>
      </w:r>
      <w:r>
        <w:tab/>
      </w:r>
      <w:r>
        <w:fldChar w:fldCharType="begin" w:fldLock="1"/>
      </w:r>
      <w:r>
        <w:instrText xml:space="preserve"> PAGEREF _Toc176118394 \h </w:instrText>
      </w:r>
      <w:r>
        <w:fldChar w:fldCharType="separate"/>
      </w:r>
      <w:r>
        <w:t>111</w:t>
      </w:r>
      <w:r>
        <w:fldChar w:fldCharType="end"/>
      </w:r>
    </w:p>
    <w:p w14:paraId="1D2E0640" w14:textId="02D4F6A9" w:rsidR="001668DC" w:rsidRDefault="001668DC">
      <w:pPr>
        <w:pStyle w:val="TOC3"/>
        <w:rPr>
          <w:rFonts w:asciiTheme="minorHAnsi" w:eastAsiaTheme="minorEastAsia" w:hAnsiTheme="minorHAnsi" w:cstheme="minorBidi"/>
          <w:kern w:val="2"/>
          <w:sz w:val="24"/>
          <w:szCs w:val="24"/>
          <w:lang w:eastAsia="en-GB"/>
          <w14:ligatures w14:val="standardContextual"/>
        </w:rPr>
      </w:pPr>
      <w:r>
        <w:t>7.8.2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_Toc176118395 \h </w:instrText>
      </w:r>
      <w:r>
        <w:fldChar w:fldCharType="separate"/>
      </w:r>
      <w:r>
        <w:t>111</w:t>
      </w:r>
      <w:r>
        <w:fldChar w:fldCharType="end"/>
      </w:r>
    </w:p>
    <w:p w14:paraId="09B28E4F" w14:textId="209C22B4" w:rsidR="001668DC" w:rsidRDefault="001668DC">
      <w:pPr>
        <w:pStyle w:val="TOC4"/>
        <w:rPr>
          <w:rFonts w:asciiTheme="minorHAnsi" w:eastAsiaTheme="minorEastAsia" w:hAnsiTheme="minorHAnsi" w:cstheme="minorBidi"/>
          <w:kern w:val="2"/>
          <w:sz w:val="24"/>
          <w:szCs w:val="24"/>
          <w:lang w:eastAsia="en-GB"/>
          <w14:ligatures w14:val="standardContextual"/>
        </w:rPr>
      </w:pPr>
      <w:r>
        <w:t>7.8.2.1</w:t>
      </w:r>
      <w:r>
        <w:rPr>
          <w:rFonts w:asciiTheme="minorHAnsi" w:eastAsiaTheme="minorEastAsia" w:hAnsiTheme="minorHAnsi" w:cstheme="minorBidi"/>
          <w:kern w:val="2"/>
          <w:sz w:val="24"/>
          <w:szCs w:val="24"/>
          <w:lang w:eastAsia="en-GB"/>
          <w14:ligatures w14:val="standardContextual"/>
        </w:rPr>
        <w:tab/>
      </w:r>
      <w:r w:rsidRPr="00987FC1">
        <w:rPr>
          <w:rFonts w:cs="Arial"/>
        </w:rPr>
        <w:t>LI for NIDD using NEF</w:t>
      </w:r>
      <w:r>
        <w:tab/>
      </w:r>
      <w:r>
        <w:fldChar w:fldCharType="begin" w:fldLock="1"/>
      </w:r>
      <w:r>
        <w:instrText xml:space="preserve"> PAGEREF _Toc176118396 \h </w:instrText>
      </w:r>
      <w:r>
        <w:fldChar w:fldCharType="separate"/>
      </w:r>
      <w:r>
        <w:t>111</w:t>
      </w:r>
      <w:r>
        <w:fldChar w:fldCharType="end"/>
      </w:r>
    </w:p>
    <w:p w14:paraId="220A2400" w14:textId="3661C10B" w:rsidR="001668DC" w:rsidRDefault="001668DC">
      <w:pPr>
        <w:pStyle w:val="TOC5"/>
        <w:rPr>
          <w:rFonts w:asciiTheme="minorHAnsi" w:eastAsiaTheme="minorEastAsia" w:hAnsiTheme="minorHAnsi" w:cstheme="minorBidi"/>
          <w:kern w:val="2"/>
          <w:sz w:val="24"/>
          <w:szCs w:val="24"/>
          <w:lang w:eastAsia="en-GB"/>
          <w14:ligatures w14:val="standardContextual"/>
        </w:rPr>
      </w:pPr>
      <w:r>
        <w:t>7.8.2.1.1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_Toc176118397 \h </w:instrText>
      </w:r>
      <w:r>
        <w:fldChar w:fldCharType="separate"/>
      </w:r>
      <w:r>
        <w:t>111</w:t>
      </w:r>
      <w:r>
        <w:fldChar w:fldCharType="end"/>
      </w:r>
    </w:p>
    <w:p w14:paraId="7A13C96C" w14:textId="1A245B25" w:rsidR="001668DC" w:rsidRDefault="001668DC">
      <w:pPr>
        <w:pStyle w:val="TOC5"/>
        <w:rPr>
          <w:rFonts w:asciiTheme="minorHAnsi" w:eastAsiaTheme="minorEastAsia" w:hAnsiTheme="minorHAnsi" w:cstheme="minorBidi"/>
          <w:kern w:val="2"/>
          <w:sz w:val="24"/>
          <w:szCs w:val="24"/>
          <w:lang w:eastAsia="en-GB"/>
          <w14:ligatures w14:val="standardContextual"/>
        </w:rPr>
      </w:pPr>
      <w:r>
        <w:t>7.8.2.1.2</w:t>
      </w:r>
      <w:r>
        <w:rPr>
          <w:rFonts w:asciiTheme="minorHAnsi" w:eastAsiaTheme="minorEastAsia" w:hAnsiTheme="minorHAnsi" w:cstheme="minorBidi"/>
          <w:kern w:val="2"/>
          <w:sz w:val="24"/>
          <w:szCs w:val="24"/>
          <w:lang w:eastAsia="en-GB"/>
          <w14:ligatures w14:val="standardContextual"/>
        </w:rPr>
        <w:tab/>
      </w:r>
      <w:r w:rsidRPr="00987FC1">
        <w:rPr>
          <w:rFonts w:cs="Arial"/>
        </w:rPr>
        <w:t>Architecture for NIDD using NEF in the VPLMN</w:t>
      </w:r>
      <w:r>
        <w:tab/>
      </w:r>
      <w:r>
        <w:fldChar w:fldCharType="begin" w:fldLock="1"/>
      </w:r>
      <w:r>
        <w:instrText xml:space="preserve"> PAGEREF _Toc176118398 \h </w:instrText>
      </w:r>
      <w:r>
        <w:fldChar w:fldCharType="separate"/>
      </w:r>
      <w:r>
        <w:t>111</w:t>
      </w:r>
      <w:r>
        <w:fldChar w:fldCharType="end"/>
      </w:r>
    </w:p>
    <w:p w14:paraId="642321A1" w14:textId="0C02737F" w:rsidR="001668DC" w:rsidRDefault="001668DC">
      <w:pPr>
        <w:pStyle w:val="TOC5"/>
        <w:rPr>
          <w:rFonts w:asciiTheme="minorHAnsi" w:eastAsiaTheme="minorEastAsia" w:hAnsiTheme="minorHAnsi" w:cstheme="minorBidi"/>
          <w:kern w:val="2"/>
          <w:sz w:val="24"/>
          <w:szCs w:val="24"/>
          <w:lang w:eastAsia="en-GB"/>
          <w14:ligatures w14:val="standardContextual"/>
        </w:rPr>
      </w:pPr>
      <w:r>
        <w:t>7.8.2.1.3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identifiers</w:t>
      </w:r>
      <w:r>
        <w:tab/>
      </w:r>
      <w:r>
        <w:fldChar w:fldCharType="begin" w:fldLock="1"/>
      </w:r>
      <w:r>
        <w:instrText xml:space="preserve"> PAGEREF _Toc176118399 \h </w:instrText>
      </w:r>
      <w:r>
        <w:fldChar w:fldCharType="separate"/>
      </w:r>
      <w:r>
        <w:t>112</w:t>
      </w:r>
      <w:r>
        <w:fldChar w:fldCharType="end"/>
      </w:r>
    </w:p>
    <w:p w14:paraId="32CDFED2" w14:textId="3AC71A73" w:rsidR="001668DC" w:rsidRDefault="001668DC">
      <w:pPr>
        <w:pStyle w:val="TOC5"/>
        <w:rPr>
          <w:rFonts w:asciiTheme="minorHAnsi" w:eastAsiaTheme="minorEastAsia" w:hAnsiTheme="minorHAnsi" w:cstheme="minorBidi"/>
          <w:kern w:val="2"/>
          <w:sz w:val="24"/>
          <w:szCs w:val="24"/>
          <w:lang w:eastAsia="en-GB"/>
          <w14:ligatures w14:val="standardContextual"/>
        </w:rPr>
      </w:pPr>
      <w:r>
        <w:t>7.8.2.1.4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_Toc176118400 \h </w:instrText>
      </w:r>
      <w:r>
        <w:fldChar w:fldCharType="separate"/>
      </w:r>
      <w:r>
        <w:t>113</w:t>
      </w:r>
      <w:r>
        <w:fldChar w:fldCharType="end"/>
      </w:r>
    </w:p>
    <w:p w14:paraId="23B59642" w14:textId="79FA9573" w:rsidR="001668DC" w:rsidRDefault="001668DC">
      <w:pPr>
        <w:pStyle w:val="TOC4"/>
        <w:rPr>
          <w:rFonts w:asciiTheme="minorHAnsi" w:eastAsiaTheme="minorEastAsia" w:hAnsiTheme="minorHAnsi" w:cstheme="minorBidi"/>
          <w:kern w:val="2"/>
          <w:sz w:val="24"/>
          <w:szCs w:val="24"/>
          <w:lang w:eastAsia="en-GB"/>
          <w14:ligatures w14:val="standardContextual"/>
        </w:rPr>
      </w:pPr>
      <w:r>
        <w:t>7.8.2.2</w:t>
      </w:r>
      <w:r>
        <w:rPr>
          <w:rFonts w:asciiTheme="minorHAnsi" w:eastAsiaTheme="minorEastAsia" w:hAnsiTheme="minorHAnsi" w:cstheme="minorBidi"/>
          <w:kern w:val="2"/>
          <w:sz w:val="24"/>
          <w:szCs w:val="24"/>
          <w:lang w:eastAsia="en-GB"/>
          <w14:ligatures w14:val="standardContextual"/>
        </w:rPr>
        <w:tab/>
      </w:r>
      <w:r w:rsidRPr="00987FC1">
        <w:rPr>
          <w:rFonts w:cs="Arial"/>
        </w:rPr>
        <w:t>LI for NIDD using a PtP N6 tunnel</w:t>
      </w:r>
      <w:r>
        <w:tab/>
      </w:r>
      <w:r>
        <w:fldChar w:fldCharType="begin" w:fldLock="1"/>
      </w:r>
      <w:r>
        <w:instrText xml:space="preserve"> PAGEREF _Toc176118401 \h </w:instrText>
      </w:r>
      <w:r>
        <w:fldChar w:fldCharType="separate"/>
      </w:r>
      <w:r>
        <w:t>113</w:t>
      </w:r>
      <w:r>
        <w:fldChar w:fldCharType="end"/>
      </w:r>
    </w:p>
    <w:p w14:paraId="08521EE6" w14:textId="5C47FBA9" w:rsidR="001668DC" w:rsidRDefault="001668DC">
      <w:pPr>
        <w:pStyle w:val="TOC2"/>
        <w:rPr>
          <w:rFonts w:asciiTheme="minorHAnsi" w:eastAsiaTheme="minorEastAsia" w:hAnsiTheme="minorHAnsi" w:cstheme="minorBidi"/>
          <w:kern w:val="2"/>
          <w:sz w:val="24"/>
          <w:szCs w:val="24"/>
          <w:lang w:eastAsia="en-GB"/>
          <w14:ligatures w14:val="standardContextual"/>
        </w:rPr>
      </w:pPr>
      <w:r>
        <w:t>7.9</w:t>
      </w:r>
      <w:r>
        <w:rPr>
          <w:rFonts w:asciiTheme="minorHAnsi" w:eastAsiaTheme="minorEastAsia" w:hAnsiTheme="minorHAnsi" w:cstheme="minorBidi"/>
          <w:kern w:val="2"/>
          <w:sz w:val="24"/>
          <w:szCs w:val="24"/>
          <w:lang w:eastAsia="en-GB"/>
          <w14:ligatures w14:val="standardContextual"/>
        </w:rPr>
        <w:tab/>
      </w:r>
      <w:r>
        <w:t>LI at NEF</w:t>
      </w:r>
      <w:r>
        <w:tab/>
      </w:r>
      <w:r>
        <w:fldChar w:fldCharType="begin" w:fldLock="1"/>
      </w:r>
      <w:r>
        <w:instrText xml:space="preserve"> PAGEREF _Toc176118402 \h </w:instrText>
      </w:r>
      <w:r>
        <w:fldChar w:fldCharType="separate"/>
      </w:r>
      <w:r>
        <w:t>113</w:t>
      </w:r>
      <w:r>
        <w:fldChar w:fldCharType="end"/>
      </w:r>
    </w:p>
    <w:p w14:paraId="51780484" w14:textId="43C6692D" w:rsidR="001668DC" w:rsidRDefault="001668DC">
      <w:pPr>
        <w:pStyle w:val="TOC3"/>
        <w:rPr>
          <w:rFonts w:asciiTheme="minorHAnsi" w:eastAsiaTheme="minorEastAsia" w:hAnsiTheme="minorHAnsi" w:cstheme="minorBidi"/>
          <w:kern w:val="2"/>
          <w:sz w:val="24"/>
          <w:szCs w:val="24"/>
          <w:lang w:eastAsia="en-GB"/>
          <w14:ligatures w14:val="standardContextual"/>
        </w:rPr>
      </w:pPr>
      <w:r>
        <w:t>7.9.1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_Toc176118403 \h </w:instrText>
      </w:r>
      <w:r>
        <w:fldChar w:fldCharType="separate"/>
      </w:r>
      <w:r>
        <w:t>113</w:t>
      </w:r>
      <w:r>
        <w:fldChar w:fldCharType="end"/>
      </w:r>
    </w:p>
    <w:p w14:paraId="0452272E" w14:textId="11D2D4C2" w:rsidR="001668DC" w:rsidRDefault="001668DC">
      <w:pPr>
        <w:pStyle w:val="TOC3"/>
        <w:rPr>
          <w:rFonts w:asciiTheme="minorHAnsi" w:eastAsiaTheme="minorEastAsia" w:hAnsiTheme="minorHAnsi" w:cstheme="minorBidi"/>
          <w:kern w:val="2"/>
          <w:sz w:val="24"/>
          <w:szCs w:val="24"/>
          <w:lang w:eastAsia="en-GB"/>
          <w14:ligatures w14:val="standardContextual"/>
        </w:rPr>
      </w:pPr>
      <w:r>
        <w:t>7.9.2</w:t>
      </w:r>
      <w:r>
        <w:rPr>
          <w:rFonts w:asciiTheme="minorHAnsi" w:eastAsiaTheme="minorEastAsia" w:hAnsiTheme="minorHAnsi" w:cstheme="minorBidi"/>
          <w:kern w:val="2"/>
          <w:sz w:val="24"/>
          <w:szCs w:val="24"/>
          <w:lang w:eastAsia="en-GB"/>
          <w14:ligatures w14:val="standardContextual"/>
        </w:rPr>
        <w:tab/>
      </w:r>
      <w:r w:rsidRPr="00987FC1">
        <w:rPr>
          <w:rFonts w:eastAsiaTheme="majorEastAsia"/>
        </w:rPr>
        <w:t>LI for NIDD using NEF</w:t>
      </w:r>
      <w:r>
        <w:tab/>
      </w:r>
      <w:r>
        <w:fldChar w:fldCharType="begin" w:fldLock="1"/>
      </w:r>
      <w:r>
        <w:instrText xml:space="preserve"> PAGEREF _Toc176118404 \h </w:instrText>
      </w:r>
      <w:r>
        <w:fldChar w:fldCharType="separate"/>
      </w:r>
      <w:r>
        <w:t>113</w:t>
      </w:r>
      <w:r>
        <w:fldChar w:fldCharType="end"/>
      </w:r>
    </w:p>
    <w:p w14:paraId="5EB5C06A" w14:textId="5B8E11AA" w:rsidR="001668DC" w:rsidRDefault="001668DC">
      <w:pPr>
        <w:pStyle w:val="TOC4"/>
        <w:rPr>
          <w:rFonts w:asciiTheme="minorHAnsi" w:eastAsiaTheme="minorEastAsia" w:hAnsiTheme="minorHAnsi" w:cstheme="minorBidi"/>
          <w:kern w:val="2"/>
          <w:sz w:val="24"/>
          <w:szCs w:val="24"/>
          <w:lang w:eastAsia="en-GB"/>
          <w14:ligatures w14:val="standardContextual"/>
        </w:rPr>
      </w:pPr>
      <w:r>
        <w:t>7.9.2.1</w:t>
      </w:r>
      <w:r>
        <w:rPr>
          <w:rFonts w:asciiTheme="minorHAnsi" w:eastAsiaTheme="minorEastAsia" w:hAnsiTheme="minorHAnsi" w:cstheme="minorBidi"/>
          <w:kern w:val="2"/>
          <w:sz w:val="24"/>
          <w:szCs w:val="24"/>
          <w:lang w:eastAsia="en-GB"/>
          <w14:ligatures w14:val="standardContextual"/>
        </w:rPr>
        <w:tab/>
      </w:r>
      <w:r w:rsidRPr="00987FC1">
        <w:rPr>
          <w:rFonts w:cs="Arial"/>
        </w:rPr>
        <w:t>Architecture</w:t>
      </w:r>
      <w:r>
        <w:tab/>
      </w:r>
      <w:r>
        <w:fldChar w:fldCharType="begin" w:fldLock="1"/>
      </w:r>
      <w:r>
        <w:instrText xml:space="preserve"> PAGEREF _Toc176118405 \h </w:instrText>
      </w:r>
      <w:r>
        <w:fldChar w:fldCharType="separate"/>
      </w:r>
      <w:r>
        <w:t>113</w:t>
      </w:r>
      <w:r>
        <w:fldChar w:fldCharType="end"/>
      </w:r>
    </w:p>
    <w:p w14:paraId="7DA37EE4" w14:textId="433CAA46" w:rsidR="001668DC" w:rsidRDefault="001668DC">
      <w:pPr>
        <w:pStyle w:val="TOC4"/>
        <w:rPr>
          <w:rFonts w:asciiTheme="minorHAnsi" w:eastAsiaTheme="minorEastAsia" w:hAnsiTheme="minorHAnsi" w:cstheme="minorBidi"/>
          <w:kern w:val="2"/>
          <w:sz w:val="24"/>
          <w:szCs w:val="24"/>
          <w:lang w:eastAsia="en-GB"/>
          <w14:ligatures w14:val="standardContextual"/>
        </w:rPr>
      </w:pPr>
      <w:r>
        <w:t>7.9.2.2</w:t>
      </w:r>
      <w:r>
        <w:rPr>
          <w:rFonts w:asciiTheme="minorHAnsi" w:eastAsiaTheme="minorEastAsia" w:hAnsiTheme="minorHAnsi" w:cstheme="minorBidi"/>
          <w:kern w:val="2"/>
          <w:sz w:val="24"/>
          <w:szCs w:val="24"/>
          <w:lang w:eastAsia="en-GB"/>
          <w14:ligatures w14:val="standardContextual"/>
        </w:rPr>
        <w:tab/>
      </w:r>
      <w:r>
        <w:t xml:space="preserve">Target </w:t>
      </w:r>
      <w:r w:rsidRPr="00987FC1">
        <w:rPr>
          <w:rFonts w:cs="Arial"/>
        </w:rPr>
        <w:t>Identities</w:t>
      </w:r>
      <w:r>
        <w:tab/>
      </w:r>
      <w:r>
        <w:fldChar w:fldCharType="begin" w:fldLock="1"/>
      </w:r>
      <w:r>
        <w:instrText xml:space="preserve"> PAGEREF _Toc176118406 \h </w:instrText>
      </w:r>
      <w:r>
        <w:fldChar w:fldCharType="separate"/>
      </w:r>
      <w:r>
        <w:t>114</w:t>
      </w:r>
      <w:r>
        <w:fldChar w:fldCharType="end"/>
      </w:r>
    </w:p>
    <w:p w14:paraId="0447EF9C" w14:textId="7F8A0E10" w:rsidR="001668DC" w:rsidRDefault="001668DC">
      <w:pPr>
        <w:pStyle w:val="TOC4"/>
        <w:rPr>
          <w:rFonts w:asciiTheme="minorHAnsi" w:eastAsiaTheme="minorEastAsia" w:hAnsiTheme="minorHAnsi" w:cstheme="minorBidi"/>
          <w:kern w:val="2"/>
          <w:sz w:val="24"/>
          <w:szCs w:val="24"/>
          <w:lang w:eastAsia="en-GB"/>
          <w14:ligatures w14:val="standardContextual"/>
        </w:rPr>
      </w:pPr>
      <w:r>
        <w:t>7.9.2.3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_Toc176118407 \h </w:instrText>
      </w:r>
      <w:r>
        <w:fldChar w:fldCharType="separate"/>
      </w:r>
      <w:r>
        <w:t>114</w:t>
      </w:r>
      <w:r>
        <w:fldChar w:fldCharType="end"/>
      </w:r>
    </w:p>
    <w:p w14:paraId="56BFF409" w14:textId="249C3FFD" w:rsidR="001668DC" w:rsidRDefault="001668DC">
      <w:pPr>
        <w:pStyle w:val="TOC3"/>
        <w:rPr>
          <w:rFonts w:asciiTheme="minorHAnsi" w:eastAsiaTheme="minorEastAsia" w:hAnsiTheme="minorHAnsi" w:cstheme="minorBidi"/>
          <w:kern w:val="2"/>
          <w:sz w:val="24"/>
          <w:szCs w:val="24"/>
          <w:lang w:eastAsia="en-GB"/>
          <w14:ligatures w14:val="standardContextual"/>
        </w:rPr>
      </w:pPr>
      <w:r>
        <w:t>7.9.3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_Toc176118408 \h </w:instrText>
      </w:r>
      <w:r>
        <w:fldChar w:fldCharType="separate"/>
      </w:r>
      <w:r>
        <w:t>115</w:t>
      </w:r>
      <w:r>
        <w:fldChar w:fldCharType="end"/>
      </w:r>
    </w:p>
    <w:p w14:paraId="1D01D83C" w14:textId="68181C92" w:rsidR="001668DC" w:rsidRDefault="001668DC">
      <w:pPr>
        <w:pStyle w:val="TOC4"/>
        <w:rPr>
          <w:rFonts w:asciiTheme="minorHAnsi" w:eastAsiaTheme="minorEastAsia" w:hAnsiTheme="minorHAnsi" w:cstheme="minorBidi"/>
          <w:kern w:val="2"/>
          <w:sz w:val="24"/>
          <w:szCs w:val="24"/>
          <w:lang w:eastAsia="en-GB"/>
          <w14:ligatures w14:val="standardContextual"/>
        </w:rPr>
      </w:pPr>
      <w:r>
        <w:lastRenderedPageBreak/>
        <w:t>7.9.3.1</w:t>
      </w:r>
      <w:r>
        <w:rPr>
          <w:rFonts w:asciiTheme="minorHAnsi" w:eastAsiaTheme="minorEastAsia" w:hAnsiTheme="minorHAnsi" w:cstheme="minorBidi"/>
          <w:kern w:val="2"/>
          <w:sz w:val="24"/>
          <w:szCs w:val="24"/>
          <w:lang w:eastAsia="en-GB"/>
          <w14:ligatures w14:val="standardContextual"/>
        </w:rPr>
        <w:tab/>
      </w:r>
      <w:r w:rsidRPr="00987FC1">
        <w:rPr>
          <w:rFonts w:cs="Arial"/>
        </w:rPr>
        <w:t>Background</w:t>
      </w:r>
      <w:r>
        <w:tab/>
      </w:r>
      <w:r>
        <w:fldChar w:fldCharType="begin" w:fldLock="1"/>
      </w:r>
      <w:r>
        <w:instrText xml:space="preserve"> PAGEREF _Toc176118409 \h </w:instrText>
      </w:r>
      <w:r>
        <w:fldChar w:fldCharType="separate"/>
      </w:r>
      <w:r>
        <w:t>115</w:t>
      </w:r>
      <w:r>
        <w:fldChar w:fldCharType="end"/>
      </w:r>
    </w:p>
    <w:p w14:paraId="6AD13CE7" w14:textId="0B23D243" w:rsidR="001668DC" w:rsidRDefault="001668DC">
      <w:pPr>
        <w:pStyle w:val="TOC4"/>
        <w:rPr>
          <w:rFonts w:asciiTheme="minorHAnsi" w:eastAsiaTheme="minorEastAsia" w:hAnsiTheme="minorHAnsi" w:cstheme="minorBidi"/>
          <w:kern w:val="2"/>
          <w:sz w:val="24"/>
          <w:szCs w:val="24"/>
          <w:lang w:eastAsia="en-GB"/>
          <w14:ligatures w14:val="standardContextual"/>
        </w:rPr>
      </w:pPr>
      <w:r>
        <w:t>7.9.3.2</w:t>
      </w:r>
      <w:r>
        <w:rPr>
          <w:rFonts w:asciiTheme="minorHAnsi" w:eastAsiaTheme="minorEastAsia" w:hAnsiTheme="minorHAnsi" w:cstheme="minorBidi"/>
          <w:kern w:val="2"/>
          <w:sz w:val="24"/>
          <w:szCs w:val="24"/>
          <w:lang w:eastAsia="en-GB"/>
          <w14:ligatures w14:val="standardContextual"/>
        </w:rPr>
        <w:tab/>
      </w:r>
      <w:r w:rsidRPr="00987FC1">
        <w:rPr>
          <w:rFonts w:cs="Arial"/>
        </w:rPr>
        <w:t>Architecture</w:t>
      </w:r>
      <w:r>
        <w:tab/>
      </w:r>
      <w:r>
        <w:fldChar w:fldCharType="begin" w:fldLock="1"/>
      </w:r>
      <w:r>
        <w:instrText xml:space="preserve"> PAGEREF _Toc176118410 \h </w:instrText>
      </w:r>
      <w:r>
        <w:fldChar w:fldCharType="separate"/>
      </w:r>
      <w:r>
        <w:t>116</w:t>
      </w:r>
      <w:r>
        <w:fldChar w:fldCharType="end"/>
      </w:r>
    </w:p>
    <w:p w14:paraId="781A5237" w14:textId="07F66325" w:rsidR="001668DC" w:rsidRDefault="001668DC">
      <w:pPr>
        <w:pStyle w:val="TOC4"/>
        <w:rPr>
          <w:rFonts w:asciiTheme="minorHAnsi" w:eastAsiaTheme="minorEastAsia" w:hAnsiTheme="minorHAnsi" w:cstheme="minorBidi"/>
          <w:kern w:val="2"/>
          <w:sz w:val="24"/>
          <w:szCs w:val="24"/>
          <w:lang w:eastAsia="en-GB"/>
          <w14:ligatures w14:val="standardContextual"/>
        </w:rPr>
      </w:pPr>
      <w:r>
        <w:t>7.9.3.3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_Toc176118411 \h </w:instrText>
      </w:r>
      <w:r>
        <w:fldChar w:fldCharType="separate"/>
      </w:r>
      <w:r>
        <w:t>116</w:t>
      </w:r>
      <w:r>
        <w:fldChar w:fldCharType="end"/>
      </w:r>
    </w:p>
    <w:p w14:paraId="24D10231" w14:textId="7B918EC6" w:rsidR="001668DC" w:rsidRDefault="001668DC">
      <w:pPr>
        <w:pStyle w:val="TOC4"/>
        <w:rPr>
          <w:rFonts w:asciiTheme="minorHAnsi" w:eastAsiaTheme="minorEastAsia" w:hAnsiTheme="minorHAnsi" w:cstheme="minorBidi"/>
          <w:kern w:val="2"/>
          <w:sz w:val="24"/>
          <w:szCs w:val="24"/>
          <w:lang w:eastAsia="en-GB"/>
          <w14:ligatures w14:val="standardContextual"/>
        </w:rPr>
      </w:pPr>
      <w:r>
        <w:t>7.9.3.4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_Toc176118412 \h </w:instrText>
      </w:r>
      <w:r>
        <w:fldChar w:fldCharType="separate"/>
      </w:r>
      <w:r>
        <w:t>116</w:t>
      </w:r>
      <w:r>
        <w:fldChar w:fldCharType="end"/>
      </w:r>
    </w:p>
    <w:p w14:paraId="014DCF2C" w14:textId="644F3955" w:rsidR="001668DC" w:rsidRDefault="001668DC">
      <w:pPr>
        <w:pStyle w:val="TOC3"/>
        <w:rPr>
          <w:rFonts w:asciiTheme="minorHAnsi" w:eastAsiaTheme="minorEastAsia" w:hAnsiTheme="minorHAnsi" w:cstheme="minorBidi"/>
          <w:kern w:val="2"/>
          <w:sz w:val="24"/>
          <w:szCs w:val="24"/>
          <w:lang w:eastAsia="en-GB"/>
          <w14:ligatures w14:val="standardContextual"/>
        </w:rPr>
      </w:pPr>
      <w:r>
        <w:t>7.9.4</w:t>
      </w:r>
      <w:r>
        <w:rPr>
          <w:rFonts w:asciiTheme="minorHAnsi" w:eastAsiaTheme="minorEastAsia" w:hAnsiTheme="minorHAnsi" w:cstheme="minorBidi"/>
          <w:kern w:val="2"/>
          <w:sz w:val="24"/>
          <w:szCs w:val="24"/>
          <w:lang w:eastAsia="en-GB"/>
          <w14:ligatures w14:val="standardContextual"/>
        </w:rPr>
        <w:tab/>
      </w:r>
      <w:r>
        <w:t xml:space="preserve">LI for </w:t>
      </w:r>
      <w:r w:rsidRPr="00987FC1">
        <w:rPr>
          <w:rFonts w:cs="Arial"/>
        </w:rPr>
        <w:t>MSISDN-less MO SMS</w:t>
      </w:r>
      <w:r>
        <w:tab/>
      </w:r>
      <w:r>
        <w:fldChar w:fldCharType="begin" w:fldLock="1"/>
      </w:r>
      <w:r>
        <w:instrText xml:space="preserve"> PAGEREF _Toc176118413 \h </w:instrText>
      </w:r>
      <w:r>
        <w:fldChar w:fldCharType="separate"/>
      </w:r>
      <w:r>
        <w:t>116</w:t>
      </w:r>
      <w:r>
        <w:fldChar w:fldCharType="end"/>
      </w:r>
    </w:p>
    <w:p w14:paraId="21117565" w14:textId="70C4F8DA" w:rsidR="001668DC" w:rsidRDefault="001668DC">
      <w:pPr>
        <w:pStyle w:val="TOC4"/>
        <w:rPr>
          <w:rFonts w:asciiTheme="minorHAnsi" w:eastAsiaTheme="minorEastAsia" w:hAnsiTheme="minorHAnsi" w:cstheme="minorBidi"/>
          <w:kern w:val="2"/>
          <w:sz w:val="24"/>
          <w:szCs w:val="24"/>
          <w:lang w:eastAsia="en-GB"/>
          <w14:ligatures w14:val="standardContextual"/>
        </w:rPr>
      </w:pPr>
      <w:r>
        <w:t>7.9.4.1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_Toc176118414 \h </w:instrText>
      </w:r>
      <w:r>
        <w:fldChar w:fldCharType="separate"/>
      </w:r>
      <w:r>
        <w:t>116</w:t>
      </w:r>
      <w:r>
        <w:fldChar w:fldCharType="end"/>
      </w:r>
    </w:p>
    <w:p w14:paraId="35D17631" w14:textId="21E37368" w:rsidR="001668DC" w:rsidRDefault="001668DC">
      <w:pPr>
        <w:pStyle w:val="TOC4"/>
        <w:rPr>
          <w:rFonts w:asciiTheme="minorHAnsi" w:eastAsiaTheme="minorEastAsia" w:hAnsiTheme="minorHAnsi" w:cstheme="minorBidi"/>
          <w:kern w:val="2"/>
          <w:sz w:val="24"/>
          <w:szCs w:val="24"/>
          <w:lang w:eastAsia="en-GB"/>
          <w14:ligatures w14:val="standardContextual"/>
        </w:rPr>
      </w:pPr>
      <w:r>
        <w:t>7.9.4.2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_Toc176118415 \h </w:instrText>
      </w:r>
      <w:r>
        <w:fldChar w:fldCharType="separate"/>
      </w:r>
      <w:r>
        <w:t>117</w:t>
      </w:r>
      <w:r>
        <w:fldChar w:fldCharType="end"/>
      </w:r>
    </w:p>
    <w:p w14:paraId="3FAFF441" w14:textId="5E4F28EB" w:rsidR="001668DC" w:rsidRDefault="001668DC">
      <w:pPr>
        <w:pStyle w:val="TOC4"/>
        <w:rPr>
          <w:rFonts w:asciiTheme="minorHAnsi" w:eastAsiaTheme="minorEastAsia" w:hAnsiTheme="minorHAnsi" w:cstheme="minorBidi"/>
          <w:kern w:val="2"/>
          <w:sz w:val="24"/>
          <w:szCs w:val="24"/>
          <w:lang w:eastAsia="en-GB"/>
          <w14:ligatures w14:val="standardContextual"/>
        </w:rPr>
      </w:pPr>
      <w:r>
        <w:t>7.9.4.3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_Toc176118416 \h </w:instrText>
      </w:r>
      <w:r>
        <w:fldChar w:fldCharType="separate"/>
      </w:r>
      <w:r>
        <w:t>117</w:t>
      </w:r>
      <w:r>
        <w:fldChar w:fldCharType="end"/>
      </w:r>
    </w:p>
    <w:p w14:paraId="5C3A377B" w14:textId="3575D236" w:rsidR="001668DC" w:rsidRDefault="001668DC">
      <w:pPr>
        <w:pStyle w:val="TOC4"/>
        <w:rPr>
          <w:rFonts w:asciiTheme="minorHAnsi" w:eastAsiaTheme="minorEastAsia" w:hAnsiTheme="minorHAnsi" w:cstheme="minorBidi"/>
          <w:kern w:val="2"/>
          <w:sz w:val="24"/>
          <w:szCs w:val="24"/>
          <w:lang w:eastAsia="en-GB"/>
          <w14:ligatures w14:val="standardContextual"/>
        </w:rPr>
      </w:pPr>
      <w:r>
        <w:t>7.9.4.4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_Toc176118417 \h </w:instrText>
      </w:r>
      <w:r>
        <w:fldChar w:fldCharType="separate"/>
      </w:r>
      <w:r>
        <w:t>117</w:t>
      </w:r>
      <w:r>
        <w:fldChar w:fldCharType="end"/>
      </w:r>
    </w:p>
    <w:p w14:paraId="406F49AB" w14:textId="4C537541" w:rsidR="001668DC" w:rsidRDefault="001668DC">
      <w:pPr>
        <w:pStyle w:val="TOC3"/>
        <w:rPr>
          <w:rFonts w:asciiTheme="minorHAnsi" w:eastAsiaTheme="minorEastAsia" w:hAnsiTheme="minorHAnsi" w:cstheme="minorBidi"/>
          <w:kern w:val="2"/>
          <w:sz w:val="24"/>
          <w:szCs w:val="24"/>
          <w:lang w:eastAsia="en-GB"/>
          <w14:ligatures w14:val="standardContextual"/>
        </w:rPr>
      </w:pPr>
      <w:r>
        <w:t>7.9.5</w:t>
      </w:r>
      <w:r>
        <w:rPr>
          <w:rFonts w:asciiTheme="minorHAnsi" w:eastAsiaTheme="minorEastAsia" w:hAnsiTheme="minorHAnsi" w:cstheme="minorBidi"/>
          <w:kern w:val="2"/>
          <w:sz w:val="24"/>
          <w:szCs w:val="24"/>
          <w:lang w:eastAsia="en-GB"/>
          <w14:ligatures w14:val="standardContextual"/>
        </w:rPr>
        <w:tab/>
      </w:r>
      <w:r>
        <w:t>LI for p</w:t>
      </w:r>
      <w:r w:rsidRPr="00987FC1">
        <w:rPr>
          <w:rFonts w:cs="Arial"/>
        </w:rPr>
        <w:t>arameter provisioning</w:t>
      </w:r>
      <w:r>
        <w:tab/>
      </w:r>
      <w:r>
        <w:fldChar w:fldCharType="begin" w:fldLock="1"/>
      </w:r>
      <w:r>
        <w:instrText xml:space="preserve"> PAGEREF _Toc176118418 \h </w:instrText>
      </w:r>
      <w:r>
        <w:fldChar w:fldCharType="separate"/>
      </w:r>
      <w:r>
        <w:t>117</w:t>
      </w:r>
      <w:r>
        <w:fldChar w:fldCharType="end"/>
      </w:r>
    </w:p>
    <w:p w14:paraId="0869F2C0" w14:textId="3B4DA192" w:rsidR="001668DC" w:rsidRDefault="001668DC">
      <w:pPr>
        <w:pStyle w:val="TOC4"/>
        <w:rPr>
          <w:rFonts w:asciiTheme="minorHAnsi" w:eastAsiaTheme="minorEastAsia" w:hAnsiTheme="minorHAnsi" w:cstheme="minorBidi"/>
          <w:kern w:val="2"/>
          <w:sz w:val="24"/>
          <w:szCs w:val="24"/>
          <w:lang w:eastAsia="en-GB"/>
          <w14:ligatures w14:val="standardContextual"/>
        </w:rPr>
      </w:pPr>
      <w:r>
        <w:t>7.9.5.1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_Toc176118419 \h </w:instrText>
      </w:r>
      <w:r>
        <w:fldChar w:fldCharType="separate"/>
      </w:r>
      <w:r>
        <w:t>117</w:t>
      </w:r>
      <w:r>
        <w:fldChar w:fldCharType="end"/>
      </w:r>
    </w:p>
    <w:p w14:paraId="63926A1E" w14:textId="0AA21089" w:rsidR="001668DC" w:rsidRDefault="001668DC">
      <w:pPr>
        <w:pStyle w:val="TOC4"/>
        <w:rPr>
          <w:rFonts w:asciiTheme="minorHAnsi" w:eastAsiaTheme="minorEastAsia" w:hAnsiTheme="minorHAnsi" w:cstheme="minorBidi"/>
          <w:kern w:val="2"/>
          <w:sz w:val="24"/>
          <w:szCs w:val="24"/>
          <w:lang w:eastAsia="en-GB"/>
          <w14:ligatures w14:val="standardContextual"/>
        </w:rPr>
      </w:pPr>
      <w:r>
        <w:t>7.9.5.2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_Toc176118420 \h </w:instrText>
      </w:r>
      <w:r>
        <w:fldChar w:fldCharType="separate"/>
      </w:r>
      <w:r>
        <w:t>118</w:t>
      </w:r>
      <w:r>
        <w:fldChar w:fldCharType="end"/>
      </w:r>
    </w:p>
    <w:p w14:paraId="02FDEDD9" w14:textId="0C82324C" w:rsidR="001668DC" w:rsidRDefault="001668DC">
      <w:pPr>
        <w:pStyle w:val="TOC4"/>
        <w:rPr>
          <w:rFonts w:asciiTheme="minorHAnsi" w:eastAsiaTheme="minorEastAsia" w:hAnsiTheme="minorHAnsi" w:cstheme="minorBidi"/>
          <w:kern w:val="2"/>
          <w:sz w:val="24"/>
          <w:szCs w:val="24"/>
          <w:lang w:eastAsia="en-GB"/>
          <w14:ligatures w14:val="standardContextual"/>
        </w:rPr>
      </w:pPr>
      <w:r>
        <w:t>7.9.5.3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_Toc176118421 \h </w:instrText>
      </w:r>
      <w:r>
        <w:fldChar w:fldCharType="separate"/>
      </w:r>
      <w:r>
        <w:t>118</w:t>
      </w:r>
      <w:r>
        <w:fldChar w:fldCharType="end"/>
      </w:r>
    </w:p>
    <w:p w14:paraId="629A555A" w14:textId="240F4DDF" w:rsidR="001668DC" w:rsidRDefault="001668DC">
      <w:pPr>
        <w:pStyle w:val="TOC4"/>
        <w:rPr>
          <w:rFonts w:asciiTheme="minorHAnsi" w:eastAsiaTheme="minorEastAsia" w:hAnsiTheme="minorHAnsi" w:cstheme="minorBidi"/>
          <w:kern w:val="2"/>
          <w:sz w:val="24"/>
          <w:szCs w:val="24"/>
          <w:lang w:eastAsia="en-GB"/>
          <w14:ligatures w14:val="standardContextual"/>
        </w:rPr>
      </w:pPr>
      <w:r>
        <w:t>7.9.5.4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_Toc176118422 \h </w:instrText>
      </w:r>
      <w:r>
        <w:fldChar w:fldCharType="separate"/>
      </w:r>
      <w:r>
        <w:t>118</w:t>
      </w:r>
      <w:r>
        <w:fldChar w:fldCharType="end"/>
      </w:r>
    </w:p>
    <w:p w14:paraId="55C94E64" w14:textId="61E435A3" w:rsidR="001668DC" w:rsidRDefault="001668DC">
      <w:pPr>
        <w:pStyle w:val="TOC3"/>
        <w:rPr>
          <w:rFonts w:asciiTheme="minorHAnsi" w:eastAsiaTheme="minorEastAsia" w:hAnsiTheme="minorHAnsi" w:cstheme="minorBidi"/>
          <w:kern w:val="2"/>
          <w:sz w:val="24"/>
          <w:szCs w:val="24"/>
          <w:lang w:eastAsia="en-GB"/>
          <w14:ligatures w14:val="standardContextual"/>
        </w:rPr>
      </w:pPr>
      <w:r>
        <w:t>7.9.6</w:t>
      </w:r>
      <w:r>
        <w:rPr>
          <w:rFonts w:asciiTheme="minorHAnsi" w:eastAsiaTheme="minorEastAsia" w:hAnsiTheme="minorHAnsi" w:cstheme="minorBidi"/>
          <w:kern w:val="2"/>
          <w:sz w:val="24"/>
          <w:szCs w:val="24"/>
          <w:lang w:eastAsia="en-GB"/>
          <w14:ligatures w14:val="standardContextual"/>
        </w:rPr>
        <w:tab/>
      </w:r>
      <w:r>
        <w:t>LI for AF session with QoS</w:t>
      </w:r>
      <w:r>
        <w:tab/>
      </w:r>
      <w:r>
        <w:fldChar w:fldCharType="begin" w:fldLock="1"/>
      </w:r>
      <w:r>
        <w:instrText xml:space="preserve"> PAGEREF _Toc176118423 \h </w:instrText>
      </w:r>
      <w:r>
        <w:fldChar w:fldCharType="separate"/>
      </w:r>
      <w:r>
        <w:t>118</w:t>
      </w:r>
      <w:r>
        <w:fldChar w:fldCharType="end"/>
      </w:r>
    </w:p>
    <w:p w14:paraId="26D12400" w14:textId="69C38165" w:rsidR="001668DC" w:rsidRDefault="001668DC">
      <w:pPr>
        <w:pStyle w:val="TOC4"/>
        <w:rPr>
          <w:rFonts w:asciiTheme="minorHAnsi" w:eastAsiaTheme="minorEastAsia" w:hAnsiTheme="minorHAnsi" w:cstheme="minorBidi"/>
          <w:kern w:val="2"/>
          <w:sz w:val="24"/>
          <w:szCs w:val="24"/>
          <w:lang w:eastAsia="en-GB"/>
          <w14:ligatures w14:val="standardContextual"/>
        </w:rPr>
      </w:pPr>
      <w:r>
        <w:t>7.9.6.1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_Toc176118424 \h </w:instrText>
      </w:r>
      <w:r>
        <w:fldChar w:fldCharType="separate"/>
      </w:r>
      <w:r>
        <w:t>118</w:t>
      </w:r>
      <w:r>
        <w:fldChar w:fldCharType="end"/>
      </w:r>
    </w:p>
    <w:p w14:paraId="405EED64" w14:textId="6DAF4533" w:rsidR="001668DC" w:rsidRDefault="001668DC">
      <w:pPr>
        <w:pStyle w:val="TOC4"/>
        <w:rPr>
          <w:rFonts w:asciiTheme="minorHAnsi" w:eastAsiaTheme="minorEastAsia" w:hAnsiTheme="minorHAnsi" w:cstheme="minorBidi"/>
          <w:kern w:val="2"/>
          <w:sz w:val="24"/>
          <w:szCs w:val="24"/>
          <w:lang w:eastAsia="en-GB"/>
          <w14:ligatures w14:val="standardContextual"/>
        </w:rPr>
      </w:pPr>
      <w:r>
        <w:t>7.9.6.2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_Toc176118425 \h </w:instrText>
      </w:r>
      <w:r>
        <w:fldChar w:fldCharType="separate"/>
      </w:r>
      <w:r>
        <w:t>118</w:t>
      </w:r>
      <w:r>
        <w:fldChar w:fldCharType="end"/>
      </w:r>
    </w:p>
    <w:p w14:paraId="14C5E38E" w14:textId="1F736520" w:rsidR="001668DC" w:rsidRDefault="001668DC">
      <w:pPr>
        <w:pStyle w:val="TOC4"/>
        <w:rPr>
          <w:rFonts w:asciiTheme="minorHAnsi" w:eastAsiaTheme="minorEastAsia" w:hAnsiTheme="minorHAnsi" w:cstheme="minorBidi"/>
          <w:kern w:val="2"/>
          <w:sz w:val="24"/>
          <w:szCs w:val="24"/>
          <w:lang w:eastAsia="en-GB"/>
          <w14:ligatures w14:val="standardContextual"/>
        </w:rPr>
      </w:pPr>
      <w:r>
        <w:t>7.9.6.3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_Toc176118426 \h </w:instrText>
      </w:r>
      <w:r>
        <w:fldChar w:fldCharType="separate"/>
      </w:r>
      <w:r>
        <w:t>118</w:t>
      </w:r>
      <w:r>
        <w:fldChar w:fldCharType="end"/>
      </w:r>
    </w:p>
    <w:p w14:paraId="06B78A58" w14:textId="3ED2224E" w:rsidR="001668DC" w:rsidRDefault="001668DC">
      <w:pPr>
        <w:pStyle w:val="TOC4"/>
        <w:rPr>
          <w:rFonts w:asciiTheme="minorHAnsi" w:eastAsiaTheme="minorEastAsia" w:hAnsiTheme="minorHAnsi" w:cstheme="minorBidi"/>
          <w:kern w:val="2"/>
          <w:sz w:val="24"/>
          <w:szCs w:val="24"/>
          <w:lang w:eastAsia="en-GB"/>
          <w14:ligatures w14:val="standardContextual"/>
        </w:rPr>
      </w:pPr>
      <w:r>
        <w:t>7.9.6.4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_Toc176118427 \h </w:instrText>
      </w:r>
      <w:r>
        <w:fldChar w:fldCharType="separate"/>
      </w:r>
      <w:r>
        <w:t>119</w:t>
      </w:r>
      <w:r>
        <w:fldChar w:fldCharType="end"/>
      </w:r>
    </w:p>
    <w:p w14:paraId="4A42F795" w14:textId="511C3FE6" w:rsidR="001668DC" w:rsidRDefault="001668DC">
      <w:pPr>
        <w:pStyle w:val="TOC2"/>
        <w:rPr>
          <w:rFonts w:asciiTheme="minorHAnsi" w:eastAsiaTheme="minorEastAsia" w:hAnsiTheme="minorHAnsi" w:cstheme="minorBidi"/>
          <w:kern w:val="2"/>
          <w:sz w:val="24"/>
          <w:szCs w:val="24"/>
          <w:lang w:eastAsia="en-GB"/>
          <w14:ligatures w14:val="standardContextual"/>
        </w:rPr>
      </w:pPr>
      <w:r>
        <w:t>7.10</w:t>
      </w:r>
      <w:r>
        <w:rPr>
          <w:rFonts w:asciiTheme="minorHAnsi" w:eastAsiaTheme="minorEastAsia" w:hAnsiTheme="minorHAnsi" w:cstheme="minorBidi"/>
          <w:kern w:val="2"/>
          <w:sz w:val="24"/>
          <w:szCs w:val="24"/>
          <w:lang w:eastAsia="en-GB"/>
          <w14:ligatures w14:val="standardContextual"/>
        </w:rPr>
        <w:tab/>
      </w:r>
      <w:r>
        <w:t>Non-IP data delivery (NIDD) in EPS</w:t>
      </w:r>
      <w:r>
        <w:tab/>
      </w:r>
      <w:r>
        <w:fldChar w:fldCharType="begin" w:fldLock="1"/>
      </w:r>
      <w:r>
        <w:instrText xml:space="preserve"> PAGEREF _Toc176118428 \h </w:instrText>
      </w:r>
      <w:r>
        <w:fldChar w:fldCharType="separate"/>
      </w:r>
      <w:r>
        <w:t>119</w:t>
      </w:r>
      <w:r>
        <w:fldChar w:fldCharType="end"/>
      </w:r>
    </w:p>
    <w:p w14:paraId="0620F004" w14:textId="48D819A4" w:rsidR="001668DC" w:rsidRDefault="001668DC">
      <w:pPr>
        <w:pStyle w:val="TOC3"/>
        <w:rPr>
          <w:rFonts w:asciiTheme="minorHAnsi" w:eastAsiaTheme="minorEastAsia" w:hAnsiTheme="minorHAnsi" w:cstheme="minorBidi"/>
          <w:kern w:val="2"/>
          <w:sz w:val="24"/>
          <w:szCs w:val="24"/>
          <w:lang w:eastAsia="en-GB"/>
          <w14:ligatures w14:val="standardContextual"/>
        </w:rPr>
      </w:pPr>
      <w:r>
        <w:t>7.10.1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_Toc176118429 \h </w:instrText>
      </w:r>
      <w:r>
        <w:fldChar w:fldCharType="separate"/>
      </w:r>
      <w:r>
        <w:t>119</w:t>
      </w:r>
      <w:r>
        <w:fldChar w:fldCharType="end"/>
      </w:r>
    </w:p>
    <w:p w14:paraId="38A4779C" w14:textId="1BFED72D" w:rsidR="001668DC" w:rsidRDefault="001668DC">
      <w:pPr>
        <w:pStyle w:val="TOC4"/>
        <w:rPr>
          <w:rFonts w:asciiTheme="minorHAnsi" w:eastAsiaTheme="minorEastAsia" w:hAnsiTheme="minorHAnsi" w:cstheme="minorBidi"/>
          <w:kern w:val="2"/>
          <w:sz w:val="24"/>
          <w:szCs w:val="24"/>
          <w:lang w:eastAsia="en-GB"/>
          <w14:ligatures w14:val="standardContextual"/>
        </w:rPr>
      </w:pPr>
      <w:r>
        <w:t>7.10.1.1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_Toc176118430 \h </w:instrText>
      </w:r>
      <w:r>
        <w:fldChar w:fldCharType="separate"/>
      </w:r>
      <w:r>
        <w:t>119</w:t>
      </w:r>
      <w:r>
        <w:fldChar w:fldCharType="end"/>
      </w:r>
    </w:p>
    <w:p w14:paraId="188D7151" w14:textId="766B9AFD" w:rsidR="001668DC" w:rsidRDefault="001668DC">
      <w:pPr>
        <w:pStyle w:val="TOC4"/>
        <w:rPr>
          <w:rFonts w:asciiTheme="minorHAnsi" w:eastAsiaTheme="minorEastAsia" w:hAnsiTheme="minorHAnsi" w:cstheme="minorBidi"/>
          <w:kern w:val="2"/>
          <w:sz w:val="24"/>
          <w:szCs w:val="24"/>
          <w:lang w:eastAsia="en-GB"/>
          <w14:ligatures w14:val="standardContextual"/>
        </w:rPr>
      </w:pPr>
      <w:r>
        <w:t>7.10.1.2</w:t>
      </w:r>
      <w:r>
        <w:rPr>
          <w:rFonts w:asciiTheme="minorHAnsi" w:eastAsiaTheme="minorEastAsia" w:hAnsiTheme="minorHAnsi" w:cstheme="minorBidi"/>
          <w:kern w:val="2"/>
          <w:sz w:val="24"/>
          <w:szCs w:val="24"/>
          <w:lang w:eastAsia="en-GB"/>
          <w14:ligatures w14:val="standardContextual"/>
        </w:rPr>
        <w:tab/>
      </w:r>
      <w:r w:rsidRPr="00987FC1">
        <w:rPr>
          <w:rFonts w:cs="Arial"/>
        </w:rPr>
        <w:t>NIDD in non-roaming situation</w:t>
      </w:r>
      <w:r>
        <w:tab/>
      </w:r>
      <w:r>
        <w:fldChar w:fldCharType="begin" w:fldLock="1"/>
      </w:r>
      <w:r>
        <w:instrText xml:space="preserve"> PAGEREF _Toc176118431 \h </w:instrText>
      </w:r>
      <w:r>
        <w:fldChar w:fldCharType="separate"/>
      </w:r>
      <w:r>
        <w:t>119</w:t>
      </w:r>
      <w:r>
        <w:fldChar w:fldCharType="end"/>
      </w:r>
    </w:p>
    <w:p w14:paraId="0540FB82" w14:textId="022ADEC9" w:rsidR="001668DC" w:rsidRDefault="001668DC">
      <w:pPr>
        <w:pStyle w:val="TOC5"/>
        <w:rPr>
          <w:rFonts w:asciiTheme="minorHAnsi" w:eastAsiaTheme="minorEastAsia" w:hAnsiTheme="minorHAnsi" w:cstheme="minorBidi"/>
          <w:kern w:val="2"/>
          <w:sz w:val="24"/>
          <w:szCs w:val="24"/>
          <w:lang w:eastAsia="en-GB"/>
          <w14:ligatures w14:val="standardContextual"/>
        </w:rPr>
      </w:pPr>
      <w:r>
        <w:t>7.10.1.2.1</w:t>
      </w:r>
      <w:r>
        <w:rPr>
          <w:rFonts w:asciiTheme="minorHAnsi" w:eastAsiaTheme="minorEastAsia" w:hAnsiTheme="minorHAnsi" w:cstheme="minorBidi"/>
          <w:kern w:val="2"/>
          <w:sz w:val="24"/>
          <w:szCs w:val="24"/>
          <w:lang w:eastAsia="en-GB"/>
          <w14:ligatures w14:val="standardContextual"/>
        </w:rPr>
        <w:tab/>
      </w:r>
      <w:r>
        <w:t>Delivery using SCEF</w:t>
      </w:r>
      <w:r>
        <w:tab/>
      </w:r>
      <w:r>
        <w:fldChar w:fldCharType="begin" w:fldLock="1"/>
      </w:r>
      <w:r>
        <w:instrText xml:space="preserve"> PAGEREF _Toc176118432 \h </w:instrText>
      </w:r>
      <w:r>
        <w:fldChar w:fldCharType="separate"/>
      </w:r>
      <w:r>
        <w:t>119</w:t>
      </w:r>
      <w:r>
        <w:fldChar w:fldCharType="end"/>
      </w:r>
    </w:p>
    <w:p w14:paraId="28FD5DDB" w14:textId="076D1C3E" w:rsidR="001668DC" w:rsidRDefault="001668DC">
      <w:pPr>
        <w:pStyle w:val="TOC5"/>
        <w:rPr>
          <w:rFonts w:asciiTheme="minorHAnsi" w:eastAsiaTheme="minorEastAsia" w:hAnsiTheme="minorHAnsi" w:cstheme="minorBidi"/>
          <w:kern w:val="2"/>
          <w:sz w:val="24"/>
          <w:szCs w:val="24"/>
          <w:lang w:eastAsia="en-GB"/>
          <w14:ligatures w14:val="standardContextual"/>
        </w:rPr>
      </w:pPr>
      <w:r>
        <w:t>7.10.1.2.2</w:t>
      </w:r>
      <w:r>
        <w:rPr>
          <w:rFonts w:asciiTheme="minorHAnsi" w:eastAsiaTheme="minorEastAsia" w:hAnsiTheme="minorHAnsi" w:cstheme="minorBidi"/>
          <w:kern w:val="2"/>
          <w:sz w:val="24"/>
          <w:szCs w:val="24"/>
          <w:lang w:eastAsia="en-GB"/>
          <w14:ligatures w14:val="standardContextual"/>
        </w:rPr>
        <w:tab/>
      </w:r>
      <w:r w:rsidRPr="00987FC1">
        <w:rPr>
          <w:rFonts w:cs="Arial"/>
        </w:rPr>
        <w:t>Delivery using a PtP SGi tunnel</w:t>
      </w:r>
      <w:r>
        <w:tab/>
      </w:r>
      <w:r>
        <w:fldChar w:fldCharType="begin" w:fldLock="1"/>
      </w:r>
      <w:r>
        <w:instrText xml:space="preserve"> PAGEREF _Toc176118433 \h </w:instrText>
      </w:r>
      <w:r>
        <w:fldChar w:fldCharType="separate"/>
      </w:r>
      <w:r>
        <w:t>119</w:t>
      </w:r>
      <w:r>
        <w:fldChar w:fldCharType="end"/>
      </w:r>
    </w:p>
    <w:p w14:paraId="1B0653CE" w14:textId="1DE4355B" w:rsidR="001668DC" w:rsidRDefault="001668DC">
      <w:pPr>
        <w:pStyle w:val="TOC4"/>
        <w:rPr>
          <w:rFonts w:asciiTheme="minorHAnsi" w:eastAsiaTheme="minorEastAsia" w:hAnsiTheme="minorHAnsi" w:cstheme="minorBidi"/>
          <w:kern w:val="2"/>
          <w:sz w:val="24"/>
          <w:szCs w:val="24"/>
          <w:lang w:eastAsia="en-GB"/>
          <w14:ligatures w14:val="standardContextual"/>
        </w:rPr>
      </w:pPr>
      <w:r>
        <w:t>7.10.1.3</w:t>
      </w:r>
      <w:r>
        <w:rPr>
          <w:rFonts w:asciiTheme="minorHAnsi" w:eastAsiaTheme="minorEastAsia" w:hAnsiTheme="minorHAnsi" w:cstheme="minorBidi"/>
          <w:kern w:val="2"/>
          <w:sz w:val="24"/>
          <w:szCs w:val="24"/>
          <w:lang w:eastAsia="en-GB"/>
          <w14:ligatures w14:val="standardContextual"/>
        </w:rPr>
        <w:tab/>
      </w:r>
      <w:r w:rsidRPr="00987FC1">
        <w:rPr>
          <w:rFonts w:cs="Arial"/>
        </w:rPr>
        <w:t>NIDD in roaming situation</w:t>
      </w:r>
      <w:r>
        <w:tab/>
      </w:r>
      <w:r>
        <w:fldChar w:fldCharType="begin" w:fldLock="1"/>
      </w:r>
      <w:r>
        <w:instrText xml:space="preserve"> PAGEREF _Toc176118434 \h </w:instrText>
      </w:r>
      <w:r>
        <w:fldChar w:fldCharType="separate"/>
      </w:r>
      <w:r>
        <w:t>120</w:t>
      </w:r>
      <w:r>
        <w:fldChar w:fldCharType="end"/>
      </w:r>
    </w:p>
    <w:p w14:paraId="5CC9D6FB" w14:textId="71C8D1A2" w:rsidR="001668DC" w:rsidRDefault="001668DC">
      <w:pPr>
        <w:pStyle w:val="TOC5"/>
        <w:rPr>
          <w:rFonts w:asciiTheme="minorHAnsi" w:eastAsiaTheme="minorEastAsia" w:hAnsiTheme="minorHAnsi" w:cstheme="minorBidi"/>
          <w:kern w:val="2"/>
          <w:sz w:val="24"/>
          <w:szCs w:val="24"/>
          <w:lang w:eastAsia="en-GB"/>
          <w14:ligatures w14:val="standardContextual"/>
        </w:rPr>
      </w:pPr>
      <w:r>
        <w:t>7.10.1.3.1</w:t>
      </w:r>
      <w:r>
        <w:rPr>
          <w:rFonts w:asciiTheme="minorHAnsi" w:eastAsiaTheme="minorEastAsia" w:hAnsiTheme="minorHAnsi" w:cstheme="minorBidi"/>
          <w:kern w:val="2"/>
          <w:sz w:val="24"/>
          <w:szCs w:val="24"/>
          <w:lang w:eastAsia="en-GB"/>
          <w14:ligatures w14:val="standardContextual"/>
        </w:rPr>
        <w:tab/>
      </w:r>
      <w:r w:rsidRPr="00987FC1">
        <w:rPr>
          <w:rFonts w:cs="Arial"/>
        </w:rPr>
        <w:t>Delivery using SCEF</w:t>
      </w:r>
      <w:r>
        <w:tab/>
      </w:r>
      <w:r>
        <w:fldChar w:fldCharType="begin" w:fldLock="1"/>
      </w:r>
      <w:r>
        <w:instrText xml:space="preserve"> PAGEREF _Toc176118435 \h </w:instrText>
      </w:r>
      <w:r>
        <w:fldChar w:fldCharType="separate"/>
      </w:r>
      <w:r>
        <w:t>120</w:t>
      </w:r>
      <w:r>
        <w:fldChar w:fldCharType="end"/>
      </w:r>
    </w:p>
    <w:p w14:paraId="46495085" w14:textId="6A76CEBE" w:rsidR="001668DC" w:rsidRDefault="001668DC">
      <w:pPr>
        <w:pStyle w:val="TOC5"/>
        <w:rPr>
          <w:rFonts w:asciiTheme="minorHAnsi" w:eastAsiaTheme="minorEastAsia" w:hAnsiTheme="minorHAnsi" w:cstheme="minorBidi"/>
          <w:kern w:val="2"/>
          <w:sz w:val="24"/>
          <w:szCs w:val="24"/>
          <w:lang w:eastAsia="en-GB"/>
          <w14:ligatures w14:val="standardContextual"/>
        </w:rPr>
      </w:pPr>
      <w:r>
        <w:t>7.10.1.3.2</w:t>
      </w:r>
      <w:r>
        <w:rPr>
          <w:rFonts w:asciiTheme="minorHAnsi" w:eastAsiaTheme="minorEastAsia" w:hAnsiTheme="minorHAnsi" w:cstheme="minorBidi"/>
          <w:kern w:val="2"/>
          <w:sz w:val="24"/>
          <w:szCs w:val="24"/>
          <w:lang w:eastAsia="en-GB"/>
          <w14:ligatures w14:val="standardContextual"/>
        </w:rPr>
        <w:tab/>
      </w:r>
      <w:r w:rsidRPr="00987FC1">
        <w:rPr>
          <w:rFonts w:cs="Arial"/>
        </w:rPr>
        <w:t>Delivery using a PtP SGi tunnel</w:t>
      </w:r>
      <w:r>
        <w:tab/>
      </w:r>
      <w:r>
        <w:fldChar w:fldCharType="begin" w:fldLock="1"/>
      </w:r>
      <w:r>
        <w:instrText xml:space="preserve"> PAGEREF _Toc176118436 \h </w:instrText>
      </w:r>
      <w:r>
        <w:fldChar w:fldCharType="separate"/>
      </w:r>
      <w:r>
        <w:t>120</w:t>
      </w:r>
      <w:r>
        <w:fldChar w:fldCharType="end"/>
      </w:r>
    </w:p>
    <w:p w14:paraId="05A2E965" w14:textId="5C900ECF" w:rsidR="001668DC" w:rsidRDefault="001668DC">
      <w:pPr>
        <w:pStyle w:val="TOC3"/>
        <w:rPr>
          <w:rFonts w:asciiTheme="minorHAnsi" w:eastAsiaTheme="minorEastAsia" w:hAnsiTheme="minorHAnsi" w:cstheme="minorBidi"/>
          <w:kern w:val="2"/>
          <w:sz w:val="24"/>
          <w:szCs w:val="24"/>
          <w:lang w:eastAsia="en-GB"/>
          <w14:ligatures w14:val="standardContextual"/>
        </w:rPr>
      </w:pPr>
      <w:r>
        <w:t>7.10.2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_Toc176118437 \h </w:instrText>
      </w:r>
      <w:r>
        <w:fldChar w:fldCharType="separate"/>
      </w:r>
      <w:r>
        <w:t>120</w:t>
      </w:r>
      <w:r>
        <w:fldChar w:fldCharType="end"/>
      </w:r>
    </w:p>
    <w:p w14:paraId="55E06A75" w14:textId="04B1F7BA" w:rsidR="001668DC" w:rsidRDefault="001668DC">
      <w:pPr>
        <w:pStyle w:val="TOC4"/>
        <w:rPr>
          <w:rFonts w:asciiTheme="minorHAnsi" w:eastAsiaTheme="minorEastAsia" w:hAnsiTheme="minorHAnsi" w:cstheme="minorBidi"/>
          <w:kern w:val="2"/>
          <w:sz w:val="24"/>
          <w:szCs w:val="24"/>
          <w:lang w:eastAsia="en-GB"/>
          <w14:ligatures w14:val="standardContextual"/>
        </w:rPr>
      </w:pPr>
      <w:r>
        <w:t>7.10.2.1</w:t>
      </w:r>
      <w:r>
        <w:rPr>
          <w:rFonts w:asciiTheme="minorHAnsi" w:eastAsiaTheme="minorEastAsia" w:hAnsiTheme="minorHAnsi" w:cstheme="minorBidi"/>
          <w:kern w:val="2"/>
          <w:sz w:val="24"/>
          <w:szCs w:val="24"/>
          <w:lang w:eastAsia="en-GB"/>
          <w14:ligatures w14:val="standardContextual"/>
        </w:rPr>
        <w:tab/>
      </w:r>
      <w:r w:rsidRPr="00987FC1">
        <w:rPr>
          <w:rFonts w:cs="Arial"/>
        </w:rPr>
        <w:t>LI for NIDD using SCEF</w:t>
      </w:r>
      <w:r>
        <w:tab/>
      </w:r>
      <w:r>
        <w:fldChar w:fldCharType="begin" w:fldLock="1"/>
      </w:r>
      <w:r>
        <w:instrText xml:space="preserve"> PAGEREF _Toc176118438 \h </w:instrText>
      </w:r>
      <w:r>
        <w:fldChar w:fldCharType="separate"/>
      </w:r>
      <w:r>
        <w:t>120</w:t>
      </w:r>
      <w:r>
        <w:fldChar w:fldCharType="end"/>
      </w:r>
    </w:p>
    <w:p w14:paraId="1D60EF23" w14:textId="2F3D6F2B" w:rsidR="001668DC" w:rsidRDefault="001668DC">
      <w:pPr>
        <w:pStyle w:val="TOC4"/>
        <w:rPr>
          <w:rFonts w:asciiTheme="minorHAnsi" w:eastAsiaTheme="minorEastAsia" w:hAnsiTheme="minorHAnsi" w:cstheme="minorBidi"/>
          <w:kern w:val="2"/>
          <w:sz w:val="24"/>
          <w:szCs w:val="24"/>
          <w:lang w:eastAsia="en-GB"/>
          <w14:ligatures w14:val="standardContextual"/>
        </w:rPr>
      </w:pPr>
      <w:r>
        <w:t>7.10.2.2</w:t>
      </w:r>
      <w:r>
        <w:rPr>
          <w:rFonts w:asciiTheme="minorHAnsi" w:eastAsiaTheme="minorEastAsia" w:hAnsiTheme="minorHAnsi" w:cstheme="minorBidi"/>
          <w:kern w:val="2"/>
          <w:sz w:val="24"/>
          <w:szCs w:val="24"/>
          <w:lang w:eastAsia="en-GB"/>
          <w14:ligatures w14:val="standardContextual"/>
        </w:rPr>
        <w:tab/>
      </w:r>
      <w:r w:rsidRPr="00987FC1">
        <w:rPr>
          <w:rFonts w:cs="Arial"/>
        </w:rPr>
        <w:t>LI for NIDD using a PtP SGi tunnel</w:t>
      </w:r>
      <w:r>
        <w:tab/>
      </w:r>
      <w:r>
        <w:fldChar w:fldCharType="begin" w:fldLock="1"/>
      </w:r>
      <w:r>
        <w:instrText xml:space="preserve"> PAGEREF _Toc176118439 \h </w:instrText>
      </w:r>
      <w:r>
        <w:fldChar w:fldCharType="separate"/>
      </w:r>
      <w:r>
        <w:t>121</w:t>
      </w:r>
      <w:r>
        <w:fldChar w:fldCharType="end"/>
      </w:r>
    </w:p>
    <w:p w14:paraId="2AC2C305" w14:textId="36CE7AD7" w:rsidR="001668DC" w:rsidRDefault="001668DC">
      <w:pPr>
        <w:pStyle w:val="TOC2"/>
        <w:rPr>
          <w:rFonts w:asciiTheme="minorHAnsi" w:eastAsiaTheme="minorEastAsia" w:hAnsiTheme="minorHAnsi" w:cstheme="minorBidi"/>
          <w:kern w:val="2"/>
          <w:sz w:val="24"/>
          <w:szCs w:val="24"/>
          <w:lang w:eastAsia="en-GB"/>
          <w14:ligatures w14:val="standardContextual"/>
        </w:rPr>
      </w:pPr>
      <w:r>
        <w:t>7.11</w:t>
      </w:r>
      <w:r>
        <w:rPr>
          <w:rFonts w:asciiTheme="minorHAnsi" w:eastAsiaTheme="minorEastAsia" w:hAnsiTheme="minorHAnsi" w:cstheme="minorBidi"/>
          <w:kern w:val="2"/>
          <w:sz w:val="24"/>
          <w:szCs w:val="24"/>
          <w:lang w:eastAsia="en-GB"/>
          <w14:ligatures w14:val="standardContextual"/>
        </w:rPr>
        <w:tab/>
      </w:r>
      <w:r>
        <w:t>LI at SCEF</w:t>
      </w:r>
      <w:r>
        <w:tab/>
      </w:r>
      <w:r>
        <w:fldChar w:fldCharType="begin" w:fldLock="1"/>
      </w:r>
      <w:r>
        <w:instrText xml:space="preserve"> PAGEREF _Toc176118440 \h </w:instrText>
      </w:r>
      <w:r>
        <w:fldChar w:fldCharType="separate"/>
      </w:r>
      <w:r>
        <w:t>121</w:t>
      </w:r>
      <w:r>
        <w:fldChar w:fldCharType="end"/>
      </w:r>
    </w:p>
    <w:p w14:paraId="0CC05E3A" w14:textId="3300E578" w:rsidR="001668DC" w:rsidRDefault="001668DC">
      <w:pPr>
        <w:pStyle w:val="TOC3"/>
        <w:rPr>
          <w:rFonts w:asciiTheme="minorHAnsi" w:eastAsiaTheme="minorEastAsia" w:hAnsiTheme="minorHAnsi" w:cstheme="minorBidi"/>
          <w:kern w:val="2"/>
          <w:sz w:val="24"/>
          <w:szCs w:val="24"/>
          <w:lang w:eastAsia="en-GB"/>
          <w14:ligatures w14:val="standardContextual"/>
        </w:rPr>
      </w:pPr>
      <w:r>
        <w:t>7.11.1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_Toc176118441 \h </w:instrText>
      </w:r>
      <w:r>
        <w:fldChar w:fldCharType="separate"/>
      </w:r>
      <w:r>
        <w:t>121</w:t>
      </w:r>
      <w:r>
        <w:fldChar w:fldCharType="end"/>
      </w:r>
    </w:p>
    <w:p w14:paraId="4AEB8E84" w14:textId="15900BF1" w:rsidR="001668DC" w:rsidRDefault="001668DC">
      <w:pPr>
        <w:pStyle w:val="TOC3"/>
        <w:rPr>
          <w:rFonts w:asciiTheme="minorHAnsi" w:eastAsiaTheme="minorEastAsia" w:hAnsiTheme="minorHAnsi" w:cstheme="minorBidi"/>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sidRPr="00987FC1">
        <w:rPr>
          <w:rFonts w:eastAsiaTheme="majorEastAsia"/>
        </w:rPr>
        <w:t>LI for NIDD using SCEF</w:t>
      </w:r>
      <w:r>
        <w:tab/>
      </w:r>
      <w:r>
        <w:fldChar w:fldCharType="begin" w:fldLock="1"/>
      </w:r>
      <w:r>
        <w:instrText xml:space="preserve"> PAGEREF _Toc176118442 \h </w:instrText>
      </w:r>
      <w:r>
        <w:fldChar w:fldCharType="separate"/>
      </w:r>
      <w:r>
        <w:t>121</w:t>
      </w:r>
      <w:r>
        <w:fldChar w:fldCharType="end"/>
      </w:r>
    </w:p>
    <w:p w14:paraId="49C747AD" w14:textId="6C00C2ED" w:rsidR="001668DC" w:rsidRDefault="001668DC">
      <w:pPr>
        <w:pStyle w:val="TOC4"/>
        <w:rPr>
          <w:rFonts w:asciiTheme="minorHAnsi" w:eastAsiaTheme="minorEastAsia" w:hAnsiTheme="minorHAnsi" w:cstheme="minorBidi"/>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sidRPr="00987FC1">
        <w:rPr>
          <w:rFonts w:cs="Arial"/>
        </w:rPr>
        <w:t>Architecture</w:t>
      </w:r>
      <w:r>
        <w:tab/>
      </w:r>
      <w:r>
        <w:fldChar w:fldCharType="begin" w:fldLock="1"/>
      </w:r>
      <w:r>
        <w:instrText xml:space="preserve"> PAGEREF _Toc176118443 \h </w:instrText>
      </w:r>
      <w:r>
        <w:fldChar w:fldCharType="separate"/>
      </w:r>
      <w:r>
        <w:t>121</w:t>
      </w:r>
      <w:r>
        <w:fldChar w:fldCharType="end"/>
      </w:r>
    </w:p>
    <w:p w14:paraId="7D159CFF" w14:textId="0649472A" w:rsidR="001668DC" w:rsidRDefault="001668DC">
      <w:pPr>
        <w:pStyle w:val="TOC4"/>
        <w:rPr>
          <w:rFonts w:asciiTheme="minorHAnsi" w:eastAsiaTheme="minorEastAsia" w:hAnsiTheme="minorHAnsi" w:cstheme="minorBidi"/>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t xml:space="preserve">Target </w:t>
      </w:r>
      <w:r w:rsidRPr="00987FC1">
        <w:rPr>
          <w:rFonts w:cs="Arial"/>
        </w:rPr>
        <w:t>Identities</w:t>
      </w:r>
      <w:r>
        <w:tab/>
      </w:r>
      <w:r>
        <w:fldChar w:fldCharType="begin" w:fldLock="1"/>
      </w:r>
      <w:r>
        <w:instrText xml:space="preserve"> PAGEREF _Toc176118444 \h </w:instrText>
      </w:r>
      <w:r>
        <w:fldChar w:fldCharType="separate"/>
      </w:r>
      <w:r>
        <w:t>122</w:t>
      </w:r>
      <w:r>
        <w:fldChar w:fldCharType="end"/>
      </w:r>
    </w:p>
    <w:p w14:paraId="4134EB15" w14:textId="39B58219" w:rsidR="001668DC" w:rsidRDefault="001668DC">
      <w:pPr>
        <w:pStyle w:val="TOC4"/>
        <w:rPr>
          <w:rFonts w:asciiTheme="minorHAnsi" w:eastAsiaTheme="minorEastAsia" w:hAnsiTheme="minorHAnsi" w:cstheme="minorBidi"/>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_Toc176118445 \h </w:instrText>
      </w:r>
      <w:r>
        <w:fldChar w:fldCharType="separate"/>
      </w:r>
      <w:r>
        <w:t>123</w:t>
      </w:r>
      <w:r>
        <w:fldChar w:fldCharType="end"/>
      </w:r>
    </w:p>
    <w:p w14:paraId="262B55A1" w14:textId="4227562E" w:rsidR="001668DC" w:rsidRDefault="001668DC">
      <w:pPr>
        <w:pStyle w:val="TOC3"/>
        <w:rPr>
          <w:rFonts w:asciiTheme="minorHAnsi" w:eastAsiaTheme="minorEastAsia" w:hAnsiTheme="minorHAnsi" w:cstheme="minorBidi"/>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_Toc176118446 \h </w:instrText>
      </w:r>
      <w:r>
        <w:fldChar w:fldCharType="separate"/>
      </w:r>
      <w:r>
        <w:t>123</w:t>
      </w:r>
      <w:r>
        <w:fldChar w:fldCharType="end"/>
      </w:r>
    </w:p>
    <w:p w14:paraId="6780C286" w14:textId="105AFA1A" w:rsidR="001668DC" w:rsidRDefault="001668DC">
      <w:pPr>
        <w:pStyle w:val="TOC4"/>
        <w:rPr>
          <w:rFonts w:asciiTheme="minorHAnsi" w:eastAsiaTheme="minorEastAsia" w:hAnsiTheme="minorHAnsi" w:cstheme="minorBidi"/>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sidRPr="00987FC1">
        <w:rPr>
          <w:rFonts w:cs="Arial"/>
        </w:rPr>
        <w:t>Background</w:t>
      </w:r>
      <w:r>
        <w:tab/>
      </w:r>
      <w:r>
        <w:fldChar w:fldCharType="begin" w:fldLock="1"/>
      </w:r>
      <w:r>
        <w:instrText xml:space="preserve"> PAGEREF _Toc176118447 \h </w:instrText>
      </w:r>
      <w:r>
        <w:fldChar w:fldCharType="separate"/>
      </w:r>
      <w:r>
        <w:t>123</w:t>
      </w:r>
      <w:r>
        <w:fldChar w:fldCharType="end"/>
      </w:r>
    </w:p>
    <w:p w14:paraId="51B381FE" w14:textId="467EC5F3" w:rsidR="001668DC" w:rsidRDefault="001668DC">
      <w:pPr>
        <w:pStyle w:val="TOC4"/>
        <w:rPr>
          <w:rFonts w:asciiTheme="minorHAnsi" w:eastAsiaTheme="minorEastAsia" w:hAnsiTheme="minorHAnsi" w:cstheme="minorBidi"/>
          <w:kern w:val="2"/>
          <w:sz w:val="24"/>
          <w:szCs w:val="24"/>
          <w:lang w:eastAsia="en-GB"/>
          <w14:ligatures w14:val="standardContextual"/>
        </w:rPr>
      </w:pPr>
      <w:r>
        <w:t>7.11.3.2</w:t>
      </w:r>
      <w:r>
        <w:rPr>
          <w:rFonts w:asciiTheme="minorHAnsi" w:eastAsiaTheme="minorEastAsia" w:hAnsiTheme="minorHAnsi" w:cstheme="minorBidi"/>
          <w:kern w:val="2"/>
          <w:sz w:val="24"/>
          <w:szCs w:val="24"/>
          <w:lang w:eastAsia="en-GB"/>
          <w14:ligatures w14:val="standardContextual"/>
        </w:rPr>
        <w:tab/>
      </w:r>
      <w:r w:rsidRPr="00987FC1">
        <w:rPr>
          <w:rFonts w:cs="Arial"/>
        </w:rPr>
        <w:t>Architecture</w:t>
      </w:r>
      <w:r>
        <w:tab/>
      </w:r>
      <w:r>
        <w:fldChar w:fldCharType="begin" w:fldLock="1"/>
      </w:r>
      <w:r>
        <w:instrText xml:space="preserve"> PAGEREF _Toc176118448 \h </w:instrText>
      </w:r>
      <w:r>
        <w:fldChar w:fldCharType="separate"/>
      </w:r>
      <w:r>
        <w:t>124</w:t>
      </w:r>
      <w:r>
        <w:fldChar w:fldCharType="end"/>
      </w:r>
    </w:p>
    <w:p w14:paraId="6E8EDC04" w14:textId="0DA8807D" w:rsidR="001668DC" w:rsidRDefault="001668DC">
      <w:pPr>
        <w:pStyle w:val="TOC4"/>
        <w:rPr>
          <w:rFonts w:asciiTheme="minorHAnsi" w:eastAsiaTheme="minorEastAsia" w:hAnsiTheme="minorHAnsi" w:cstheme="minorBidi"/>
          <w:kern w:val="2"/>
          <w:sz w:val="24"/>
          <w:szCs w:val="24"/>
          <w:lang w:eastAsia="en-GB"/>
          <w14:ligatures w14:val="standardContextual"/>
        </w:rPr>
      </w:pPr>
      <w:r>
        <w:t>7.11.3.3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_Toc176118449 \h </w:instrText>
      </w:r>
      <w:r>
        <w:fldChar w:fldCharType="separate"/>
      </w:r>
      <w:r>
        <w:t>124</w:t>
      </w:r>
      <w:r>
        <w:fldChar w:fldCharType="end"/>
      </w:r>
    </w:p>
    <w:p w14:paraId="799B711F" w14:textId="3F828460" w:rsidR="001668DC" w:rsidRDefault="001668DC">
      <w:pPr>
        <w:pStyle w:val="TOC4"/>
        <w:rPr>
          <w:rFonts w:asciiTheme="minorHAnsi" w:eastAsiaTheme="minorEastAsia" w:hAnsiTheme="minorHAnsi" w:cstheme="minorBidi"/>
          <w:kern w:val="2"/>
          <w:sz w:val="24"/>
          <w:szCs w:val="24"/>
          <w:lang w:eastAsia="en-GB"/>
          <w14:ligatures w14:val="standardContextual"/>
        </w:rPr>
      </w:pPr>
      <w:r>
        <w:t>7.11.3.4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_Toc176118450 \h </w:instrText>
      </w:r>
      <w:r>
        <w:fldChar w:fldCharType="separate"/>
      </w:r>
      <w:r>
        <w:t>124</w:t>
      </w:r>
      <w:r>
        <w:fldChar w:fldCharType="end"/>
      </w:r>
    </w:p>
    <w:p w14:paraId="5B4FB336" w14:textId="793013D4" w:rsidR="001668DC" w:rsidRDefault="001668DC">
      <w:pPr>
        <w:pStyle w:val="TOC3"/>
        <w:rPr>
          <w:rFonts w:asciiTheme="minorHAnsi" w:eastAsiaTheme="minorEastAsia" w:hAnsiTheme="minorHAnsi" w:cstheme="minorBidi"/>
          <w:kern w:val="2"/>
          <w:sz w:val="24"/>
          <w:szCs w:val="24"/>
          <w:lang w:eastAsia="en-GB"/>
          <w14:ligatures w14:val="standardContextual"/>
        </w:rPr>
      </w:pPr>
      <w:r>
        <w:t>7.11.4</w:t>
      </w:r>
      <w:r>
        <w:rPr>
          <w:rFonts w:asciiTheme="minorHAnsi" w:eastAsiaTheme="minorEastAsia" w:hAnsiTheme="minorHAnsi" w:cstheme="minorBidi"/>
          <w:kern w:val="2"/>
          <w:sz w:val="24"/>
          <w:szCs w:val="24"/>
          <w:lang w:eastAsia="en-GB"/>
          <w14:ligatures w14:val="standardContextual"/>
        </w:rPr>
        <w:tab/>
      </w:r>
      <w:r>
        <w:t xml:space="preserve">LI for </w:t>
      </w:r>
      <w:r w:rsidRPr="00987FC1">
        <w:rPr>
          <w:rFonts w:cs="Arial"/>
        </w:rPr>
        <w:t>MSISDN-less MO SMS</w:t>
      </w:r>
      <w:r>
        <w:tab/>
      </w:r>
      <w:r>
        <w:fldChar w:fldCharType="begin" w:fldLock="1"/>
      </w:r>
      <w:r>
        <w:instrText xml:space="preserve"> PAGEREF _Toc176118451 \h </w:instrText>
      </w:r>
      <w:r>
        <w:fldChar w:fldCharType="separate"/>
      </w:r>
      <w:r>
        <w:t>125</w:t>
      </w:r>
      <w:r>
        <w:fldChar w:fldCharType="end"/>
      </w:r>
    </w:p>
    <w:p w14:paraId="1B9B0FB0" w14:textId="3BE22CEF" w:rsidR="001668DC" w:rsidRDefault="001668DC">
      <w:pPr>
        <w:pStyle w:val="TOC4"/>
        <w:rPr>
          <w:rFonts w:asciiTheme="minorHAnsi" w:eastAsiaTheme="minorEastAsia" w:hAnsiTheme="minorHAnsi" w:cstheme="minorBidi"/>
          <w:kern w:val="2"/>
          <w:sz w:val="24"/>
          <w:szCs w:val="24"/>
          <w:lang w:eastAsia="en-GB"/>
          <w14:ligatures w14:val="standardContextual"/>
        </w:rPr>
      </w:pPr>
      <w:r>
        <w:t>7.11.4.1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_Toc176118452 \h </w:instrText>
      </w:r>
      <w:r>
        <w:fldChar w:fldCharType="separate"/>
      </w:r>
      <w:r>
        <w:t>125</w:t>
      </w:r>
      <w:r>
        <w:fldChar w:fldCharType="end"/>
      </w:r>
    </w:p>
    <w:p w14:paraId="26B58A16" w14:textId="305F0B11" w:rsidR="001668DC" w:rsidRDefault="001668DC">
      <w:pPr>
        <w:pStyle w:val="TOC4"/>
        <w:rPr>
          <w:rFonts w:asciiTheme="minorHAnsi" w:eastAsiaTheme="minorEastAsia" w:hAnsiTheme="minorHAnsi" w:cstheme="minorBidi"/>
          <w:kern w:val="2"/>
          <w:sz w:val="24"/>
          <w:szCs w:val="24"/>
          <w:lang w:eastAsia="en-GB"/>
          <w14:ligatures w14:val="standardContextual"/>
        </w:rPr>
      </w:pPr>
      <w:r>
        <w:t>7.11.4.2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_Toc176118453 \h </w:instrText>
      </w:r>
      <w:r>
        <w:fldChar w:fldCharType="separate"/>
      </w:r>
      <w:r>
        <w:t>125</w:t>
      </w:r>
      <w:r>
        <w:fldChar w:fldCharType="end"/>
      </w:r>
    </w:p>
    <w:p w14:paraId="1D7F3BD8" w14:textId="2AE37E6F" w:rsidR="001668DC" w:rsidRDefault="001668DC">
      <w:pPr>
        <w:pStyle w:val="TOC4"/>
        <w:rPr>
          <w:rFonts w:asciiTheme="minorHAnsi" w:eastAsiaTheme="minorEastAsia" w:hAnsiTheme="minorHAnsi" w:cstheme="minorBidi"/>
          <w:kern w:val="2"/>
          <w:sz w:val="24"/>
          <w:szCs w:val="24"/>
          <w:lang w:eastAsia="en-GB"/>
          <w14:ligatures w14:val="standardContextual"/>
        </w:rPr>
      </w:pPr>
      <w:r>
        <w:t>7.11.4.3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_Toc176118454 \h </w:instrText>
      </w:r>
      <w:r>
        <w:fldChar w:fldCharType="separate"/>
      </w:r>
      <w:r>
        <w:t>125</w:t>
      </w:r>
      <w:r>
        <w:fldChar w:fldCharType="end"/>
      </w:r>
    </w:p>
    <w:p w14:paraId="35279CBE" w14:textId="5D25900C" w:rsidR="001668DC" w:rsidRDefault="001668DC">
      <w:pPr>
        <w:pStyle w:val="TOC4"/>
        <w:rPr>
          <w:rFonts w:asciiTheme="minorHAnsi" w:eastAsiaTheme="minorEastAsia" w:hAnsiTheme="minorHAnsi" w:cstheme="minorBidi"/>
          <w:kern w:val="2"/>
          <w:sz w:val="24"/>
          <w:szCs w:val="24"/>
          <w:lang w:eastAsia="en-GB"/>
          <w14:ligatures w14:val="standardContextual"/>
        </w:rPr>
      </w:pPr>
      <w:r>
        <w:t>7.11.4.4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_Toc176118455 \h </w:instrText>
      </w:r>
      <w:r>
        <w:fldChar w:fldCharType="separate"/>
      </w:r>
      <w:r>
        <w:t>125</w:t>
      </w:r>
      <w:r>
        <w:fldChar w:fldCharType="end"/>
      </w:r>
    </w:p>
    <w:p w14:paraId="4BB5059B" w14:textId="33D624BE" w:rsidR="001668DC" w:rsidRDefault="001668DC">
      <w:pPr>
        <w:pStyle w:val="TOC3"/>
        <w:rPr>
          <w:rFonts w:asciiTheme="minorHAnsi" w:eastAsiaTheme="minorEastAsia" w:hAnsiTheme="minorHAnsi" w:cstheme="minorBidi"/>
          <w:kern w:val="2"/>
          <w:sz w:val="24"/>
          <w:szCs w:val="24"/>
          <w:lang w:eastAsia="en-GB"/>
          <w14:ligatures w14:val="standardContextual"/>
        </w:rPr>
      </w:pPr>
      <w:r>
        <w:t>7.11.5</w:t>
      </w:r>
      <w:r>
        <w:rPr>
          <w:rFonts w:asciiTheme="minorHAnsi" w:eastAsiaTheme="minorEastAsia" w:hAnsiTheme="minorHAnsi" w:cstheme="minorBidi"/>
          <w:kern w:val="2"/>
          <w:sz w:val="24"/>
          <w:szCs w:val="24"/>
          <w:lang w:eastAsia="en-GB"/>
          <w14:ligatures w14:val="standardContextual"/>
        </w:rPr>
        <w:tab/>
      </w:r>
      <w:r>
        <w:t xml:space="preserve">LI for </w:t>
      </w:r>
      <w:r w:rsidRPr="00987FC1">
        <w:rPr>
          <w:rFonts w:cs="Arial"/>
        </w:rPr>
        <w:t>parameter provisioning</w:t>
      </w:r>
      <w:r>
        <w:tab/>
      </w:r>
      <w:r>
        <w:fldChar w:fldCharType="begin" w:fldLock="1"/>
      </w:r>
      <w:r>
        <w:instrText xml:space="preserve"> PAGEREF _Toc176118456 \h </w:instrText>
      </w:r>
      <w:r>
        <w:fldChar w:fldCharType="separate"/>
      </w:r>
      <w:r>
        <w:t>126</w:t>
      </w:r>
      <w:r>
        <w:fldChar w:fldCharType="end"/>
      </w:r>
    </w:p>
    <w:p w14:paraId="7AA4EA50" w14:textId="19659C4D" w:rsidR="001668DC" w:rsidRDefault="001668DC">
      <w:pPr>
        <w:pStyle w:val="TOC4"/>
        <w:rPr>
          <w:rFonts w:asciiTheme="minorHAnsi" w:eastAsiaTheme="minorEastAsia" w:hAnsiTheme="minorHAnsi" w:cstheme="minorBidi"/>
          <w:kern w:val="2"/>
          <w:sz w:val="24"/>
          <w:szCs w:val="24"/>
          <w:lang w:eastAsia="en-GB"/>
          <w14:ligatures w14:val="standardContextual"/>
        </w:rPr>
      </w:pPr>
      <w:r>
        <w:t>7.11.5.1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_Toc176118457 \h </w:instrText>
      </w:r>
      <w:r>
        <w:fldChar w:fldCharType="separate"/>
      </w:r>
      <w:r>
        <w:t>126</w:t>
      </w:r>
      <w:r>
        <w:fldChar w:fldCharType="end"/>
      </w:r>
    </w:p>
    <w:p w14:paraId="23BE0B8E" w14:textId="5FD618AA" w:rsidR="001668DC" w:rsidRDefault="001668DC">
      <w:pPr>
        <w:pStyle w:val="TOC4"/>
        <w:rPr>
          <w:rFonts w:asciiTheme="minorHAnsi" w:eastAsiaTheme="minorEastAsia" w:hAnsiTheme="minorHAnsi" w:cstheme="minorBidi"/>
          <w:kern w:val="2"/>
          <w:sz w:val="24"/>
          <w:szCs w:val="24"/>
          <w:lang w:eastAsia="en-GB"/>
          <w14:ligatures w14:val="standardContextual"/>
        </w:rPr>
      </w:pPr>
      <w:r>
        <w:t>7.11.5.2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_Toc176118458 \h </w:instrText>
      </w:r>
      <w:r>
        <w:fldChar w:fldCharType="separate"/>
      </w:r>
      <w:r>
        <w:t>126</w:t>
      </w:r>
      <w:r>
        <w:fldChar w:fldCharType="end"/>
      </w:r>
    </w:p>
    <w:p w14:paraId="4CCE103D" w14:textId="6757E764" w:rsidR="001668DC" w:rsidRDefault="001668DC">
      <w:pPr>
        <w:pStyle w:val="TOC4"/>
        <w:rPr>
          <w:rFonts w:asciiTheme="minorHAnsi" w:eastAsiaTheme="minorEastAsia" w:hAnsiTheme="minorHAnsi" w:cstheme="minorBidi"/>
          <w:kern w:val="2"/>
          <w:sz w:val="24"/>
          <w:szCs w:val="24"/>
          <w:lang w:eastAsia="en-GB"/>
          <w14:ligatures w14:val="standardContextual"/>
        </w:rPr>
      </w:pPr>
      <w:r>
        <w:t>7.11.5.3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_Toc176118459 \h </w:instrText>
      </w:r>
      <w:r>
        <w:fldChar w:fldCharType="separate"/>
      </w:r>
      <w:r>
        <w:t>126</w:t>
      </w:r>
      <w:r>
        <w:fldChar w:fldCharType="end"/>
      </w:r>
    </w:p>
    <w:p w14:paraId="1851E335" w14:textId="610BF577" w:rsidR="001668DC" w:rsidRDefault="001668DC">
      <w:pPr>
        <w:pStyle w:val="TOC4"/>
        <w:rPr>
          <w:rFonts w:asciiTheme="minorHAnsi" w:eastAsiaTheme="minorEastAsia" w:hAnsiTheme="minorHAnsi" w:cstheme="minorBidi"/>
          <w:kern w:val="2"/>
          <w:sz w:val="24"/>
          <w:szCs w:val="24"/>
          <w:lang w:eastAsia="en-GB"/>
          <w14:ligatures w14:val="standardContextual"/>
        </w:rPr>
      </w:pPr>
      <w:r>
        <w:t>7.11.5.4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_Toc176118460 \h </w:instrText>
      </w:r>
      <w:r>
        <w:fldChar w:fldCharType="separate"/>
      </w:r>
      <w:r>
        <w:t>126</w:t>
      </w:r>
      <w:r>
        <w:fldChar w:fldCharType="end"/>
      </w:r>
    </w:p>
    <w:p w14:paraId="18862313" w14:textId="7A0AC5E1" w:rsidR="001668DC" w:rsidRDefault="001668DC">
      <w:pPr>
        <w:pStyle w:val="TOC3"/>
        <w:rPr>
          <w:rFonts w:asciiTheme="minorHAnsi" w:eastAsiaTheme="minorEastAsia" w:hAnsiTheme="minorHAnsi" w:cstheme="minorBidi"/>
          <w:kern w:val="2"/>
          <w:sz w:val="24"/>
          <w:szCs w:val="24"/>
          <w:lang w:eastAsia="en-GB"/>
          <w14:ligatures w14:val="standardContextual"/>
        </w:rPr>
      </w:pPr>
      <w:r>
        <w:t>7.11.6</w:t>
      </w:r>
      <w:r>
        <w:rPr>
          <w:rFonts w:asciiTheme="minorHAnsi" w:eastAsiaTheme="minorEastAsia" w:hAnsiTheme="minorHAnsi" w:cstheme="minorBidi"/>
          <w:kern w:val="2"/>
          <w:sz w:val="24"/>
          <w:szCs w:val="24"/>
          <w:lang w:eastAsia="en-GB"/>
          <w14:ligatures w14:val="standardContextual"/>
        </w:rPr>
        <w:tab/>
      </w:r>
      <w:r>
        <w:t>LI for AS session with QoS</w:t>
      </w:r>
      <w:r>
        <w:tab/>
      </w:r>
      <w:r>
        <w:fldChar w:fldCharType="begin" w:fldLock="1"/>
      </w:r>
      <w:r>
        <w:instrText xml:space="preserve"> PAGEREF _Toc176118461 \h </w:instrText>
      </w:r>
      <w:r>
        <w:fldChar w:fldCharType="separate"/>
      </w:r>
      <w:r>
        <w:t>126</w:t>
      </w:r>
      <w:r>
        <w:fldChar w:fldCharType="end"/>
      </w:r>
    </w:p>
    <w:p w14:paraId="6CFC59EE" w14:textId="489A166B" w:rsidR="001668DC" w:rsidRDefault="001668DC">
      <w:pPr>
        <w:pStyle w:val="TOC4"/>
        <w:rPr>
          <w:rFonts w:asciiTheme="minorHAnsi" w:eastAsiaTheme="minorEastAsia" w:hAnsiTheme="minorHAnsi" w:cstheme="minorBidi"/>
          <w:kern w:val="2"/>
          <w:sz w:val="24"/>
          <w:szCs w:val="24"/>
          <w:lang w:eastAsia="en-GB"/>
          <w14:ligatures w14:val="standardContextual"/>
        </w:rPr>
      </w:pPr>
      <w:r>
        <w:t>7.11.6.1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_Toc176118462 \h </w:instrText>
      </w:r>
      <w:r>
        <w:fldChar w:fldCharType="separate"/>
      </w:r>
      <w:r>
        <w:t>126</w:t>
      </w:r>
      <w:r>
        <w:fldChar w:fldCharType="end"/>
      </w:r>
    </w:p>
    <w:p w14:paraId="2812EAFC" w14:textId="6BB7815C" w:rsidR="001668DC" w:rsidRDefault="001668DC">
      <w:pPr>
        <w:pStyle w:val="TOC4"/>
        <w:rPr>
          <w:rFonts w:asciiTheme="minorHAnsi" w:eastAsiaTheme="minorEastAsia" w:hAnsiTheme="minorHAnsi" w:cstheme="minorBidi"/>
          <w:kern w:val="2"/>
          <w:sz w:val="24"/>
          <w:szCs w:val="24"/>
          <w:lang w:eastAsia="en-GB"/>
          <w14:ligatures w14:val="standardContextual"/>
        </w:rPr>
      </w:pPr>
      <w:r>
        <w:t>7.11.6.2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_Toc176118463 \h </w:instrText>
      </w:r>
      <w:r>
        <w:fldChar w:fldCharType="separate"/>
      </w:r>
      <w:r>
        <w:t>127</w:t>
      </w:r>
      <w:r>
        <w:fldChar w:fldCharType="end"/>
      </w:r>
    </w:p>
    <w:p w14:paraId="78CD9232" w14:textId="37E5B13B" w:rsidR="001668DC" w:rsidRDefault="001668DC">
      <w:pPr>
        <w:pStyle w:val="TOC4"/>
        <w:rPr>
          <w:rFonts w:asciiTheme="minorHAnsi" w:eastAsiaTheme="minorEastAsia" w:hAnsiTheme="minorHAnsi" w:cstheme="minorBidi"/>
          <w:kern w:val="2"/>
          <w:sz w:val="24"/>
          <w:szCs w:val="24"/>
          <w:lang w:eastAsia="en-GB"/>
          <w14:ligatures w14:val="standardContextual"/>
        </w:rPr>
      </w:pPr>
      <w:r>
        <w:t>7.11.6.3</w:t>
      </w:r>
      <w:r>
        <w:rPr>
          <w:rFonts w:asciiTheme="minorHAnsi" w:eastAsiaTheme="minorEastAsia" w:hAnsiTheme="minorHAnsi" w:cstheme="minorBidi"/>
          <w:kern w:val="2"/>
          <w:sz w:val="24"/>
          <w:szCs w:val="24"/>
          <w:lang w:eastAsia="en-GB"/>
          <w14:ligatures w14:val="standardContextual"/>
        </w:rPr>
        <w:tab/>
      </w:r>
      <w:r w:rsidRPr="00987FC1">
        <w:rPr>
          <w:rFonts w:cs="Arial"/>
        </w:rPr>
        <w:t>Target identities</w:t>
      </w:r>
      <w:r>
        <w:tab/>
      </w:r>
      <w:r>
        <w:fldChar w:fldCharType="begin" w:fldLock="1"/>
      </w:r>
      <w:r>
        <w:instrText xml:space="preserve"> PAGEREF _Toc176118464 \h </w:instrText>
      </w:r>
      <w:r>
        <w:fldChar w:fldCharType="separate"/>
      </w:r>
      <w:r>
        <w:t>127</w:t>
      </w:r>
      <w:r>
        <w:fldChar w:fldCharType="end"/>
      </w:r>
    </w:p>
    <w:p w14:paraId="016E8167" w14:textId="12287F43" w:rsidR="001668DC" w:rsidRDefault="001668DC">
      <w:pPr>
        <w:pStyle w:val="TOC4"/>
        <w:rPr>
          <w:rFonts w:asciiTheme="minorHAnsi" w:eastAsiaTheme="minorEastAsia" w:hAnsiTheme="minorHAnsi" w:cstheme="minorBidi"/>
          <w:kern w:val="2"/>
          <w:sz w:val="24"/>
          <w:szCs w:val="24"/>
          <w:lang w:eastAsia="en-GB"/>
          <w14:ligatures w14:val="standardContextual"/>
        </w:rPr>
      </w:pPr>
      <w:r>
        <w:t>7.11.6.4</w:t>
      </w:r>
      <w:r>
        <w:rPr>
          <w:rFonts w:asciiTheme="minorHAnsi" w:eastAsiaTheme="minorEastAsia" w:hAnsiTheme="minorHAnsi" w:cstheme="minorBidi"/>
          <w:kern w:val="2"/>
          <w:sz w:val="24"/>
          <w:szCs w:val="24"/>
          <w:lang w:eastAsia="en-GB"/>
          <w14:ligatures w14:val="standardContextual"/>
        </w:rPr>
        <w:tab/>
      </w:r>
      <w:r w:rsidRPr="00987FC1">
        <w:rPr>
          <w:rFonts w:cs="Arial"/>
        </w:rPr>
        <w:t>IRI events</w:t>
      </w:r>
      <w:r>
        <w:tab/>
      </w:r>
      <w:r>
        <w:fldChar w:fldCharType="begin" w:fldLock="1"/>
      </w:r>
      <w:r>
        <w:instrText xml:space="preserve"> PAGEREF _Toc176118465 \h </w:instrText>
      </w:r>
      <w:r>
        <w:fldChar w:fldCharType="separate"/>
      </w:r>
      <w:r>
        <w:t>127</w:t>
      </w:r>
      <w:r>
        <w:fldChar w:fldCharType="end"/>
      </w:r>
    </w:p>
    <w:p w14:paraId="0766FC00" w14:textId="3DB25A76" w:rsidR="001668DC" w:rsidRDefault="001668DC">
      <w:pPr>
        <w:pStyle w:val="TOC2"/>
        <w:rPr>
          <w:rFonts w:asciiTheme="minorHAnsi" w:eastAsiaTheme="minorEastAsia" w:hAnsiTheme="minorHAnsi" w:cstheme="minorBidi"/>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t>Data</w:t>
      </w:r>
      <w:r>
        <w:tab/>
      </w:r>
      <w:r>
        <w:fldChar w:fldCharType="begin" w:fldLock="1"/>
      </w:r>
      <w:r>
        <w:instrText xml:space="preserve"> PAGEREF _Toc176118466 \h </w:instrText>
      </w:r>
      <w:r>
        <w:fldChar w:fldCharType="separate"/>
      </w:r>
      <w:r>
        <w:t>127</w:t>
      </w:r>
      <w:r>
        <w:fldChar w:fldCharType="end"/>
      </w:r>
    </w:p>
    <w:p w14:paraId="14DE4C98" w14:textId="7CC24F80" w:rsidR="001668DC" w:rsidRDefault="001668DC">
      <w:pPr>
        <w:pStyle w:val="TOC3"/>
        <w:rPr>
          <w:rFonts w:asciiTheme="minorHAnsi" w:eastAsiaTheme="minorEastAsia" w:hAnsiTheme="minorHAnsi" w:cstheme="minorBidi"/>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_Toc176118467 \h </w:instrText>
      </w:r>
      <w:r>
        <w:fldChar w:fldCharType="separate"/>
      </w:r>
      <w:r>
        <w:t>127</w:t>
      </w:r>
      <w:r>
        <w:fldChar w:fldCharType="end"/>
      </w:r>
    </w:p>
    <w:p w14:paraId="2F2D11DD" w14:textId="6087F86C" w:rsidR="001668DC" w:rsidRDefault="001668DC">
      <w:pPr>
        <w:pStyle w:val="TOC3"/>
        <w:rPr>
          <w:rFonts w:asciiTheme="minorHAnsi" w:eastAsiaTheme="minorEastAsia" w:hAnsiTheme="minorHAnsi" w:cstheme="minorBidi"/>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t>Packet header information reporting</w:t>
      </w:r>
      <w:r>
        <w:tab/>
      </w:r>
      <w:r>
        <w:fldChar w:fldCharType="begin" w:fldLock="1"/>
      </w:r>
      <w:r>
        <w:instrText xml:space="preserve"> PAGEREF _Toc176118468 \h </w:instrText>
      </w:r>
      <w:r>
        <w:fldChar w:fldCharType="separate"/>
      </w:r>
      <w:r>
        <w:t>127</w:t>
      </w:r>
      <w:r>
        <w:fldChar w:fldCharType="end"/>
      </w:r>
    </w:p>
    <w:p w14:paraId="6F1314AD" w14:textId="04455636" w:rsidR="001668DC" w:rsidRDefault="001668DC">
      <w:pPr>
        <w:pStyle w:val="TOC4"/>
        <w:rPr>
          <w:rFonts w:asciiTheme="minorHAnsi" w:eastAsiaTheme="minorEastAsia" w:hAnsiTheme="minorHAnsi" w:cstheme="minorBidi"/>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_Toc176118469 \h </w:instrText>
      </w:r>
      <w:r>
        <w:fldChar w:fldCharType="separate"/>
      </w:r>
      <w:r>
        <w:t>127</w:t>
      </w:r>
      <w:r>
        <w:fldChar w:fldCharType="end"/>
      </w:r>
    </w:p>
    <w:p w14:paraId="4A0D1AAF" w14:textId="225819BF" w:rsidR="001668DC" w:rsidRDefault="001668DC">
      <w:pPr>
        <w:pStyle w:val="TOC4"/>
        <w:rPr>
          <w:rFonts w:asciiTheme="minorHAnsi" w:eastAsiaTheme="minorEastAsia" w:hAnsiTheme="minorHAnsi" w:cstheme="minorBidi"/>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t>Report types</w:t>
      </w:r>
      <w:r>
        <w:tab/>
      </w:r>
      <w:r>
        <w:fldChar w:fldCharType="begin" w:fldLock="1"/>
      </w:r>
      <w:r>
        <w:instrText xml:space="preserve"> PAGEREF _Toc176118470 \h </w:instrText>
      </w:r>
      <w:r>
        <w:fldChar w:fldCharType="separate"/>
      </w:r>
      <w:r>
        <w:t>127</w:t>
      </w:r>
      <w:r>
        <w:fldChar w:fldCharType="end"/>
      </w:r>
    </w:p>
    <w:p w14:paraId="73C5881C" w14:textId="091D8962" w:rsidR="001668DC" w:rsidRDefault="001668DC">
      <w:pPr>
        <w:pStyle w:val="TOC4"/>
        <w:rPr>
          <w:rFonts w:asciiTheme="minorHAnsi" w:eastAsiaTheme="minorEastAsia" w:hAnsiTheme="minorHAnsi" w:cstheme="minorBidi"/>
          <w:kern w:val="2"/>
          <w:sz w:val="24"/>
          <w:szCs w:val="24"/>
          <w:lang w:eastAsia="en-GB"/>
          <w14:ligatures w14:val="standardContextual"/>
        </w:rPr>
      </w:pPr>
      <w:r>
        <w:lastRenderedPageBreak/>
        <w:t>7.12.2.3</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_Toc176118471 \h </w:instrText>
      </w:r>
      <w:r>
        <w:fldChar w:fldCharType="separate"/>
      </w:r>
      <w:r>
        <w:t>128</w:t>
      </w:r>
      <w:r>
        <w:fldChar w:fldCharType="end"/>
      </w:r>
    </w:p>
    <w:p w14:paraId="7C038085" w14:textId="2B000E72" w:rsidR="001668DC" w:rsidRDefault="001668DC">
      <w:pPr>
        <w:pStyle w:val="TOC2"/>
        <w:rPr>
          <w:rFonts w:asciiTheme="minorHAnsi" w:eastAsiaTheme="minorEastAsia" w:hAnsiTheme="minorHAnsi" w:cstheme="minorBidi"/>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t>RCS</w:t>
      </w:r>
      <w:r>
        <w:tab/>
      </w:r>
      <w:r>
        <w:fldChar w:fldCharType="begin" w:fldLock="1"/>
      </w:r>
      <w:r>
        <w:instrText xml:space="preserve"> PAGEREF _Toc176118472 \h </w:instrText>
      </w:r>
      <w:r>
        <w:fldChar w:fldCharType="separate"/>
      </w:r>
      <w:r>
        <w:t>128</w:t>
      </w:r>
      <w:r>
        <w:fldChar w:fldCharType="end"/>
      </w:r>
    </w:p>
    <w:p w14:paraId="2D667351" w14:textId="7E5F7A3B" w:rsidR="001668DC" w:rsidRDefault="001668DC">
      <w:pPr>
        <w:pStyle w:val="TOC3"/>
        <w:rPr>
          <w:rFonts w:asciiTheme="minorHAnsi" w:eastAsiaTheme="minorEastAsia" w:hAnsiTheme="minorHAnsi" w:cstheme="minorBidi"/>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_Toc176118473 \h </w:instrText>
      </w:r>
      <w:r>
        <w:fldChar w:fldCharType="separate"/>
      </w:r>
      <w:r>
        <w:t>128</w:t>
      </w:r>
      <w:r>
        <w:fldChar w:fldCharType="end"/>
      </w:r>
    </w:p>
    <w:p w14:paraId="4E62ADC9" w14:textId="0B043150" w:rsidR="001668DC" w:rsidRDefault="001668DC">
      <w:pPr>
        <w:pStyle w:val="TOC3"/>
        <w:rPr>
          <w:rFonts w:asciiTheme="minorHAnsi" w:eastAsiaTheme="minorEastAsia" w:hAnsiTheme="minorHAnsi" w:cstheme="minorBidi"/>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_Toc176118474 \h </w:instrText>
      </w:r>
      <w:r>
        <w:fldChar w:fldCharType="separate"/>
      </w:r>
      <w:r>
        <w:t>129</w:t>
      </w:r>
      <w:r>
        <w:fldChar w:fldCharType="end"/>
      </w:r>
    </w:p>
    <w:p w14:paraId="3AB1DD2C" w14:textId="7AC42A27" w:rsidR="001668DC" w:rsidRDefault="001668DC">
      <w:pPr>
        <w:pStyle w:val="TOC4"/>
        <w:rPr>
          <w:rFonts w:asciiTheme="minorHAnsi" w:eastAsiaTheme="minorEastAsia" w:hAnsiTheme="minorHAnsi" w:cstheme="minorBidi"/>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_Toc176118475 \h </w:instrText>
      </w:r>
      <w:r>
        <w:fldChar w:fldCharType="separate"/>
      </w:r>
      <w:r>
        <w:t>129</w:t>
      </w:r>
      <w:r>
        <w:fldChar w:fldCharType="end"/>
      </w:r>
    </w:p>
    <w:p w14:paraId="547EC311" w14:textId="2B5EA91C" w:rsidR="001668DC" w:rsidRDefault="001668DC">
      <w:pPr>
        <w:pStyle w:val="TOC4"/>
        <w:rPr>
          <w:rFonts w:asciiTheme="minorHAnsi" w:eastAsiaTheme="minorEastAsia" w:hAnsiTheme="minorHAnsi" w:cstheme="minorBidi"/>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t>Deployment options</w:t>
      </w:r>
      <w:r>
        <w:tab/>
      </w:r>
      <w:r>
        <w:fldChar w:fldCharType="begin" w:fldLock="1"/>
      </w:r>
      <w:r>
        <w:instrText xml:space="preserve"> PAGEREF _Toc176118476 \h </w:instrText>
      </w:r>
      <w:r>
        <w:fldChar w:fldCharType="separate"/>
      </w:r>
      <w:r>
        <w:t>131</w:t>
      </w:r>
      <w:r>
        <w:fldChar w:fldCharType="end"/>
      </w:r>
    </w:p>
    <w:p w14:paraId="1E0E341A" w14:textId="0120F160" w:rsidR="001668DC" w:rsidRDefault="001668DC">
      <w:pPr>
        <w:pStyle w:val="TOC5"/>
        <w:rPr>
          <w:rFonts w:asciiTheme="minorHAnsi" w:eastAsiaTheme="minorEastAsia" w:hAnsiTheme="minorHAnsi" w:cstheme="minorBidi"/>
          <w:kern w:val="2"/>
          <w:sz w:val="24"/>
          <w:szCs w:val="24"/>
          <w:lang w:eastAsia="en-GB"/>
          <w14:ligatures w14:val="standardContextual"/>
        </w:rPr>
      </w:pPr>
      <w:r>
        <w:t>7.13.2.2.1</w:t>
      </w:r>
      <w:r>
        <w:rPr>
          <w:rFonts w:asciiTheme="minorHAnsi" w:eastAsiaTheme="minorEastAsia" w:hAnsiTheme="minorHAnsi" w:cstheme="minorBidi"/>
          <w:kern w:val="2"/>
          <w:sz w:val="24"/>
          <w:szCs w:val="24"/>
          <w:lang w:eastAsia="en-GB"/>
          <w14:ligatures w14:val="standardContextual"/>
        </w:rPr>
        <w:tab/>
      </w:r>
      <w:r>
        <w:t>Implementations without a third party registration to the RCS Server</w:t>
      </w:r>
      <w:r>
        <w:tab/>
      </w:r>
      <w:r>
        <w:fldChar w:fldCharType="begin" w:fldLock="1"/>
      </w:r>
      <w:r>
        <w:instrText xml:space="preserve"> PAGEREF _Toc176118477 \h </w:instrText>
      </w:r>
      <w:r>
        <w:fldChar w:fldCharType="separate"/>
      </w:r>
      <w:r>
        <w:t>131</w:t>
      </w:r>
      <w:r>
        <w:fldChar w:fldCharType="end"/>
      </w:r>
    </w:p>
    <w:p w14:paraId="21F18384" w14:textId="6642F39E" w:rsidR="001668DC" w:rsidRDefault="001668DC">
      <w:pPr>
        <w:pStyle w:val="TOC5"/>
        <w:rPr>
          <w:rFonts w:asciiTheme="minorHAnsi" w:eastAsiaTheme="minorEastAsia" w:hAnsiTheme="minorHAnsi" w:cstheme="minorBidi"/>
          <w:kern w:val="2"/>
          <w:sz w:val="24"/>
          <w:szCs w:val="24"/>
          <w:lang w:eastAsia="en-GB"/>
          <w14:ligatures w14:val="standardContextual"/>
        </w:rPr>
      </w:pPr>
      <w:r>
        <w:t>7.13.2.2.2</w:t>
      </w:r>
      <w:r>
        <w:rPr>
          <w:rFonts w:asciiTheme="minorHAnsi" w:eastAsiaTheme="minorEastAsia" w:hAnsiTheme="minorHAnsi" w:cstheme="minorBidi"/>
          <w:kern w:val="2"/>
          <w:sz w:val="24"/>
          <w:szCs w:val="24"/>
          <w:lang w:eastAsia="en-GB"/>
          <w14:ligatures w14:val="standardContextual"/>
        </w:rPr>
        <w:tab/>
      </w:r>
      <w:r>
        <w:t>Implementations that have a file transfer localisation function</w:t>
      </w:r>
      <w:r>
        <w:tab/>
      </w:r>
      <w:r>
        <w:fldChar w:fldCharType="begin" w:fldLock="1"/>
      </w:r>
      <w:r>
        <w:instrText xml:space="preserve"> PAGEREF _Toc176118478 \h </w:instrText>
      </w:r>
      <w:r>
        <w:fldChar w:fldCharType="separate"/>
      </w:r>
      <w:r>
        <w:t>131</w:t>
      </w:r>
      <w:r>
        <w:fldChar w:fldCharType="end"/>
      </w:r>
    </w:p>
    <w:p w14:paraId="494F3006" w14:textId="38ED9657" w:rsidR="001668DC" w:rsidRDefault="001668DC">
      <w:pPr>
        <w:pStyle w:val="TOC3"/>
        <w:rPr>
          <w:rFonts w:asciiTheme="minorHAnsi" w:eastAsiaTheme="minorEastAsia" w:hAnsiTheme="minorHAnsi" w:cstheme="minorBidi"/>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_Toc176118479 \h </w:instrText>
      </w:r>
      <w:r>
        <w:fldChar w:fldCharType="separate"/>
      </w:r>
      <w:r>
        <w:t>132</w:t>
      </w:r>
      <w:r>
        <w:fldChar w:fldCharType="end"/>
      </w:r>
    </w:p>
    <w:p w14:paraId="7DF2448C" w14:textId="4938E924" w:rsidR="001668DC" w:rsidRDefault="001668DC">
      <w:pPr>
        <w:pStyle w:val="TOC3"/>
        <w:rPr>
          <w:rFonts w:asciiTheme="minorHAnsi" w:eastAsiaTheme="minorEastAsia" w:hAnsiTheme="minorHAnsi" w:cstheme="minorBidi"/>
          <w:kern w:val="2"/>
          <w:sz w:val="24"/>
          <w:szCs w:val="24"/>
          <w:lang w:eastAsia="en-GB"/>
          <w14:ligatures w14:val="standardContextual"/>
        </w:rPr>
      </w:pPr>
      <w:r>
        <w:t>7.13.4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_Toc176118480 \h </w:instrText>
      </w:r>
      <w:r>
        <w:fldChar w:fldCharType="separate"/>
      </w:r>
      <w:r>
        <w:t>132</w:t>
      </w:r>
      <w:r>
        <w:fldChar w:fldCharType="end"/>
      </w:r>
    </w:p>
    <w:p w14:paraId="523C9E0D" w14:textId="406CE12A" w:rsidR="001668DC" w:rsidRDefault="001668DC">
      <w:pPr>
        <w:pStyle w:val="TOC4"/>
        <w:rPr>
          <w:rFonts w:asciiTheme="minorHAnsi" w:eastAsiaTheme="minorEastAsia" w:hAnsiTheme="minorHAnsi" w:cstheme="minorBidi"/>
          <w:kern w:val="2"/>
          <w:sz w:val="24"/>
          <w:szCs w:val="24"/>
          <w:lang w:eastAsia="en-GB"/>
          <w14:ligatures w14:val="standardContextual"/>
        </w:rPr>
      </w:pPr>
      <w:r>
        <w:t>7.13.4.1</w:t>
      </w:r>
      <w:r>
        <w:rPr>
          <w:rFonts w:asciiTheme="minorHAnsi" w:eastAsiaTheme="minorEastAsia" w:hAnsiTheme="minorHAnsi" w:cstheme="minorBidi"/>
          <w:kern w:val="2"/>
          <w:sz w:val="24"/>
          <w:szCs w:val="24"/>
          <w:lang w:eastAsia="en-GB"/>
          <w14:ligatures w14:val="standardContextual"/>
        </w:rPr>
        <w:tab/>
      </w:r>
      <w:r>
        <w:t>General RCS IRI events</w:t>
      </w:r>
      <w:r>
        <w:tab/>
      </w:r>
      <w:r>
        <w:fldChar w:fldCharType="begin" w:fldLock="1"/>
      </w:r>
      <w:r>
        <w:instrText xml:space="preserve"> PAGEREF _Toc176118481 \h </w:instrText>
      </w:r>
      <w:r>
        <w:fldChar w:fldCharType="separate"/>
      </w:r>
      <w:r>
        <w:t>132</w:t>
      </w:r>
      <w:r>
        <w:fldChar w:fldCharType="end"/>
      </w:r>
    </w:p>
    <w:p w14:paraId="7A8847D7" w14:textId="7EFF053D" w:rsidR="001668DC" w:rsidRDefault="001668DC">
      <w:pPr>
        <w:pStyle w:val="TOC4"/>
        <w:rPr>
          <w:rFonts w:asciiTheme="minorHAnsi" w:eastAsiaTheme="minorEastAsia" w:hAnsiTheme="minorHAnsi" w:cstheme="minorBidi"/>
          <w:kern w:val="2"/>
          <w:sz w:val="24"/>
          <w:szCs w:val="24"/>
          <w:lang w:eastAsia="en-GB"/>
          <w14:ligatures w14:val="standardContextual"/>
        </w:rPr>
      </w:pPr>
      <w:r>
        <w:t>7.13.4.2</w:t>
      </w:r>
      <w:r>
        <w:rPr>
          <w:rFonts w:asciiTheme="minorHAnsi" w:eastAsiaTheme="minorEastAsia" w:hAnsiTheme="minorHAnsi" w:cstheme="minorBidi"/>
          <w:kern w:val="2"/>
          <w:sz w:val="24"/>
          <w:szCs w:val="24"/>
          <w:lang w:eastAsia="en-GB"/>
          <w14:ligatures w14:val="standardContextual"/>
        </w:rPr>
        <w:tab/>
      </w:r>
      <w:r>
        <w:t>RCS events for topologies without a third party registration to the RCS Server</w:t>
      </w:r>
      <w:r>
        <w:tab/>
      </w:r>
      <w:r>
        <w:fldChar w:fldCharType="begin" w:fldLock="1"/>
      </w:r>
      <w:r>
        <w:instrText xml:space="preserve"> PAGEREF _Toc176118482 \h </w:instrText>
      </w:r>
      <w:r>
        <w:fldChar w:fldCharType="separate"/>
      </w:r>
      <w:r>
        <w:t>134</w:t>
      </w:r>
      <w:r>
        <w:fldChar w:fldCharType="end"/>
      </w:r>
    </w:p>
    <w:p w14:paraId="5938EB41" w14:textId="471C8B99" w:rsidR="001668DC" w:rsidRDefault="001668DC">
      <w:pPr>
        <w:pStyle w:val="TOC4"/>
        <w:rPr>
          <w:rFonts w:asciiTheme="minorHAnsi" w:eastAsiaTheme="minorEastAsia" w:hAnsiTheme="minorHAnsi" w:cstheme="minorBidi"/>
          <w:kern w:val="2"/>
          <w:sz w:val="24"/>
          <w:szCs w:val="24"/>
          <w:lang w:eastAsia="en-GB"/>
          <w14:ligatures w14:val="standardContextual"/>
        </w:rPr>
      </w:pPr>
      <w:r>
        <w:t>7.13.4.3</w:t>
      </w:r>
      <w:r>
        <w:rPr>
          <w:rFonts w:asciiTheme="minorHAnsi" w:eastAsiaTheme="minorEastAsia" w:hAnsiTheme="minorHAnsi" w:cstheme="minorBidi"/>
          <w:kern w:val="2"/>
          <w:sz w:val="24"/>
          <w:szCs w:val="24"/>
          <w:lang w:eastAsia="en-GB"/>
          <w14:ligatures w14:val="standardContextual"/>
        </w:rPr>
        <w:tab/>
      </w:r>
      <w:r>
        <w:t>RCS events for topologies utilising a file transfer localisation function</w:t>
      </w:r>
      <w:r>
        <w:tab/>
      </w:r>
      <w:r>
        <w:fldChar w:fldCharType="begin" w:fldLock="1"/>
      </w:r>
      <w:r>
        <w:instrText xml:space="preserve"> PAGEREF _Toc176118483 \h </w:instrText>
      </w:r>
      <w:r>
        <w:fldChar w:fldCharType="separate"/>
      </w:r>
      <w:r>
        <w:t>134</w:t>
      </w:r>
      <w:r>
        <w:fldChar w:fldCharType="end"/>
      </w:r>
    </w:p>
    <w:p w14:paraId="77A60908" w14:textId="08ADB8EC" w:rsidR="001668DC" w:rsidRDefault="001668DC">
      <w:pPr>
        <w:pStyle w:val="TOC2"/>
        <w:rPr>
          <w:rFonts w:asciiTheme="minorHAnsi" w:eastAsiaTheme="minorEastAsia" w:hAnsiTheme="minorHAnsi" w:cstheme="minorBidi"/>
          <w:kern w:val="2"/>
          <w:sz w:val="24"/>
          <w:szCs w:val="24"/>
          <w:lang w:eastAsia="en-GB"/>
          <w14:ligatures w14:val="standardContextual"/>
        </w:rPr>
      </w:pPr>
      <w:r>
        <w:t>7.14</w:t>
      </w:r>
      <w:r>
        <w:rPr>
          <w:rFonts w:asciiTheme="minorHAnsi" w:eastAsiaTheme="minorEastAsia" w:hAnsiTheme="minorHAnsi" w:cstheme="minorBidi"/>
          <w:kern w:val="2"/>
          <w:sz w:val="24"/>
          <w:szCs w:val="24"/>
          <w:lang w:eastAsia="en-GB"/>
          <w14:ligatures w14:val="standardContextual"/>
        </w:rPr>
        <w:tab/>
      </w:r>
      <w:r>
        <w:t>STIR/SHAKEN and RCD/eCNAM</w:t>
      </w:r>
      <w:r>
        <w:tab/>
      </w:r>
      <w:r>
        <w:fldChar w:fldCharType="begin" w:fldLock="1"/>
      </w:r>
      <w:r>
        <w:instrText xml:space="preserve"> PAGEREF _Toc176118484 \h </w:instrText>
      </w:r>
      <w:r>
        <w:fldChar w:fldCharType="separate"/>
      </w:r>
      <w:r>
        <w:t>135</w:t>
      </w:r>
      <w:r>
        <w:fldChar w:fldCharType="end"/>
      </w:r>
    </w:p>
    <w:p w14:paraId="37B571BE" w14:textId="01E3EB7C" w:rsidR="001668DC" w:rsidRDefault="001668DC">
      <w:pPr>
        <w:pStyle w:val="TOC3"/>
        <w:rPr>
          <w:rFonts w:asciiTheme="minorHAnsi" w:eastAsiaTheme="minorEastAsia" w:hAnsiTheme="minorHAnsi" w:cstheme="minorBidi"/>
          <w:kern w:val="2"/>
          <w:sz w:val="24"/>
          <w:szCs w:val="24"/>
          <w:lang w:eastAsia="en-GB"/>
          <w14:ligatures w14:val="standardContextual"/>
        </w:rPr>
      </w:pPr>
      <w:r>
        <w:t>7.14.1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_Toc176118485 \h </w:instrText>
      </w:r>
      <w:r>
        <w:fldChar w:fldCharType="separate"/>
      </w:r>
      <w:r>
        <w:t>135</w:t>
      </w:r>
      <w:r>
        <w:fldChar w:fldCharType="end"/>
      </w:r>
    </w:p>
    <w:p w14:paraId="46D946FC" w14:textId="47F402D6" w:rsidR="001668DC" w:rsidRDefault="001668DC">
      <w:pPr>
        <w:pStyle w:val="TOC3"/>
        <w:rPr>
          <w:rFonts w:asciiTheme="minorHAnsi" w:eastAsiaTheme="minorEastAsia" w:hAnsiTheme="minorHAnsi" w:cstheme="minorBidi"/>
          <w:kern w:val="2"/>
          <w:sz w:val="24"/>
          <w:szCs w:val="24"/>
          <w:lang w:eastAsia="en-GB"/>
          <w14:ligatures w14:val="standardContextual"/>
        </w:rPr>
      </w:pPr>
      <w:r>
        <w:t>7.14.2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_Toc176118486 \h </w:instrText>
      </w:r>
      <w:r>
        <w:fldChar w:fldCharType="separate"/>
      </w:r>
      <w:r>
        <w:t>135</w:t>
      </w:r>
      <w:r>
        <w:fldChar w:fldCharType="end"/>
      </w:r>
    </w:p>
    <w:p w14:paraId="18851DE5" w14:textId="0D69B9F2" w:rsidR="001668DC" w:rsidRDefault="001668DC">
      <w:pPr>
        <w:pStyle w:val="TOC3"/>
        <w:rPr>
          <w:rFonts w:asciiTheme="minorHAnsi" w:eastAsiaTheme="minorEastAsia" w:hAnsiTheme="minorHAnsi" w:cstheme="minorBidi"/>
          <w:kern w:val="2"/>
          <w:sz w:val="24"/>
          <w:szCs w:val="24"/>
          <w:lang w:eastAsia="en-GB"/>
          <w14:ligatures w14:val="standardContextual"/>
        </w:rPr>
      </w:pPr>
      <w:r>
        <w:t>7.14.3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_Toc176118487 \h </w:instrText>
      </w:r>
      <w:r>
        <w:fldChar w:fldCharType="separate"/>
      </w:r>
      <w:r>
        <w:t>136</w:t>
      </w:r>
      <w:r>
        <w:fldChar w:fldCharType="end"/>
      </w:r>
    </w:p>
    <w:p w14:paraId="45D8A6B1" w14:textId="6EC36FB1" w:rsidR="001668DC" w:rsidRDefault="001668DC">
      <w:pPr>
        <w:pStyle w:val="TOC2"/>
        <w:rPr>
          <w:rFonts w:asciiTheme="minorHAnsi" w:eastAsiaTheme="minorEastAsia" w:hAnsiTheme="minorHAnsi" w:cstheme="minorBidi"/>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t>LI for services encrypted by CSP-provided keys</w:t>
      </w:r>
      <w:r>
        <w:tab/>
      </w:r>
      <w:r>
        <w:fldChar w:fldCharType="begin" w:fldLock="1"/>
      </w:r>
      <w:r>
        <w:instrText xml:space="preserve"> PAGEREF _Toc176118488 \h </w:instrText>
      </w:r>
      <w:r>
        <w:fldChar w:fldCharType="separate"/>
      </w:r>
      <w:r>
        <w:t>137</w:t>
      </w:r>
      <w:r>
        <w:fldChar w:fldCharType="end"/>
      </w:r>
    </w:p>
    <w:p w14:paraId="237FBF9A" w14:textId="51DBC877" w:rsidR="001668DC" w:rsidRDefault="001668DC">
      <w:pPr>
        <w:pStyle w:val="TOC3"/>
        <w:rPr>
          <w:rFonts w:asciiTheme="minorHAnsi" w:eastAsiaTheme="minorEastAsia" w:hAnsiTheme="minorHAnsi" w:cstheme="minorBidi"/>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_Toc176118489 \h </w:instrText>
      </w:r>
      <w:r>
        <w:fldChar w:fldCharType="separate"/>
      </w:r>
      <w:r>
        <w:t>137</w:t>
      </w:r>
      <w:r>
        <w:fldChar w:fldCharType="end"/>
      </w:r>
    </w:p>
    <w:p w14:paraId="76E62E9D" w14:textId="5FB5D92C" w:rsidR="001668DC" w:rsidRDefault="001668DC">
      <w:pPr>
        <w:pStyle w:val="TOC4"/>
        <w:rPr>
          <w:rFonts w:asciiTheme="minorHAnsi" w:eastAsiaTheme="minorEastAsia" w:hAnsiTheme="minorHAnsi" w:cstheme="minorBidi"/>
          <w:kern w:val="2"/>
          <w:sz w:val="24"/>
          <w:szCs w:val="24"/>
          <w:lang w:eastAsia="en-GB"/>
          <w14:ligatures w14:val="standardContextual"/>
        </w:rPr>
      </w:pPr>
      <w:r>
        <w:t>7.15.1.1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_Toc176118490 \h </w:instrText>
      </w:r>
      <w:r>
        <w:fldChar w:fldCharType="separate"/>
      </w:r>
      <w:r>
        <w:t>137</w:t>
      </w:r>
      <w:r>
        <w:fldChar w:fldCharType="end"/>
      </w:r>
    </w:p>
    <w:p w14:paraId="77973BA9" w14:textId="4B2D7C49" w:rsidR="001668DC" w:rsidRDefault="001668DC">
      <w:pPr>
        <w:pStyle w:val="TOC4"/>
        <w:rPr>
          <w:rFonts w:asciiTheme="minorHAnsi" w:eastAsiaTheme="minorEastAsia" w:hAnsiTheme="minorHAnsi" w:cstheme="minorBidi"/>
          <w:kern w:val="2"/>
          <w:sz w:val="24"/>
          <w:szCs w:val="24"/>
          <w:lang w:eastAsia="en-GB"/>
          <w14:ligatures w14:val="standardContextual"/>
        </w:rPr>
      </w:pPr>
      <w:r>
        <w:t>7.15.1.2</w:t>
      </w:r>
      <w:r>
        <w:rPr>
          <w:rFonts w:asciiTheme="minorHAnsi" w:eastAsiaTheme="minorEastAsia" w:hAnsiTheme="minorHAnsi" w:cstheme="minorBidi"/>
          <w:kern w:val="2"/>
          <w:sz w:val="24"/>
          <w:szCs w:val="24"/>
          <w:lang w:eastAsia="en-GB"/>
          <w14:ligatures w14:val="standardContextual"/>
        </w:rPr>
        <w:tab/>
      </w:r>
      <w:r>
        <w:t>LI requirements - overview</w:t>
      </w:r>
      <w:r>
        <w:tab/>
      </w:r>
      <w:r>
        <w:fldChar w:fldCharType="begin" w:fldLock="1"/>
      </w:r>
      <w:r>
        <w:instrText xml:space="preserve"> PAGEREF _Toc176118491 \h </w:instrText>
      </w:r>
      <w:r>
        <w:fldChar w:fldCharType="separate"/>
      </w:r>
      <w:r>
        <w:t>137</w:t>
      </w:r>
      <w:r>
        <w:fldChar w:fldCharType="end"/>
      </w:r>
    </w:p>
    <w:p w14:paraId="7FD8C1B2" w14:textId="50B5D9BB" w:rsidR="001668DC" w:rsidRDefault="001668DC">
      <w:pPr>
        <w:pStyle w:val="TOC3"/>
        <w:rPr>
          <w:rFonts w:asciiTheme="minorHAnsi" w:eastAsiaTheme="minorEastAsia" w:hAnsiTheme="minorHAnsi" w:cstheme="minorBidi"/>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_Toc176118492 \h </w:instrText>
      </w:r>
      <w:r>
        <w:fldChar w:fldCharType="separate"/>
      </w:r>
      <w:r>
        <w:t>138</w:t>
      </w:r>
      <w:r>
        <w:fldChar w:fldCharType="end"/>
      </w:r>
    </w:p>
    <w:p w14:paraId="398BBAE2" w14:textId="4020B27F" w:rsidR="001668DC" w:rsidRDefault="001668DC">
      <w:pPr>
        <w:pStyle w:val="TOC3"/>
        <w:rPr>
          <w:rFonts w:asciiTheme="minorHAnsi" w:eastAsiaTheme="minorEastAsia" w:hAnsiTheme="minorHAnsi" w:cstheme="minorBidi"/>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t>LI for specific services</w:t>
      </w:r>
      <w:r>
        <w:tab/>
      </w:r>
      <w:r>
        <w:fldChar w:fldCharType="begin" w:fldLock="1"/>
      </w:r>
      <w:r>
        <w:instrText xml:space="preserve"> PAGEREF _Toc176118493 \h </w:instrText>
      </w:r>
      <w:r>
        <w:fldChar w:fldCharType="separate"/>
      </w:r>
      <w:r>
        <w:t>141</w:t>
      </w:r>
      <w:r>
        <w:fldChar w:fldCharType="end"/>
      </w:r>
    </w:p>
    <w:p w14:paraId="408D3543" w14:textId="4E26F957" w:rsidR="001668DC" w:rsidRDefault="001668DC">
      <w:pPr>
        <w:pStyle w:val="TOC4"/>
        <w:rPr>
          <w:rFonts w:asciiTheme="minorHAnsi" w:eastAsiaTheme="minorEastAsia" w:hAnsiTheme="minorHAnsi" w:cstheme="minorBidi"/>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t>LI for general AKMA-based service</w:t>
      </w:r>
      <w:r>
        <w:tab/>
      </w:r>
      <w:r>
        <w:fldChar w:fldCharType="begin" w:fldLock="1"/>
      </w:r>
      <w:r>
        <w:instrText xml:space="preserve"> PAGEREF _Toc176118494 \h </w:instrText>
      </w:r>
      <w:r>
        <w:fldChar w:fldCharType="separate"/>
      </w:r>
      <w:r>
        <w:t>141</w:t>
      </w:r>
      <w:r>
        <w:fldChar w:fldCharType="end"/>
      </w:r>
    </w:p>
    <w:p w14:paraId="044117EC" w14:textId="431D0330" w:rsidR="001668DC" w:rsidRDefault="001668DC">
      <w:pPr>
        <w:pStyle w:val="TOC5"/>
        <w:rPr>
          <w:rFonts w:asciiTheme="minorHAnsi" w:eastAsiaTheme="minorEastAsia" w:hAnsiTheme="minorHAnsi" w:cstheme="minorBidi"/>
          <w:kern w:val="2"/>
          <w:sz w:val="24"/>
          <w:szCs w:val="24"/>
          <w:lang w:eastAsia="en-GB"/>
          <w14:ligatures w14:val="standardContextual"/>
        </w:rPr>
      </w:pPr>
      <w:r>
        <w:t>7.15.3.1.1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_Toc176118495 \h </w:instrText>
      </w:r>
      <w:r>
        <w:fldChar w:fldCharType="separate"/>
      </w:r>
      <w:r>
        <w:t>141</w:t>
      </w:r>
      <w:r>
        <w:fldChar w:fldCharType="end"/>
      </w:r>
    </w:p>
    <w:p w14:paraId="503F5E46" w14:textId="05409AA4" w:rsidR="001668DC" w:rsidRDefault="001668DC">
      <w:pPr>
        <w:pStyle w:val="TOC5"/>
        <w:rPr>
          <w:rFonts w:asciiTheme="minorHAnsi" w:eastAsiaTheme="minorEastAsia" w:hAnsiTheme="minorHAnsi" w:cstheme="minorBidi"/>
          <w:kern w:val="2"/>
          <w:sz w:val="24"/>
          <w:szCs w:val="24"/>
          <w:lang w:eastAsia="en-GB"/>
          <w14:ligatures w14:val="standardContextual"/>
        </w:rPr>
      </w:pPr>
      <w:r>
        <w:t>7.15.3.1.2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_Toc176118496 \h </w:instrText>
      </w:r>
      <w:r>
        <w:fldChar w:fldCharType="separate"/>
      </w:r>
      <w:r>
        <w:t>141</w:t>
      </w:r>
      <w:r>
        <w:fldChar w:fldCharType="end"/>
      </w:r>
    </w:p>
    <w:p w14:paraId="2A107D58" w14:textId="13522EE5" w:rsidR="001668DC" w:rsidRDefault="001668DC">
      <w:pPr>
        <w:pStyle w:val="TOC5"/>
        <w:rPr>
          <w:rFonts w:asciiTheme="minorHAnsi" w:eastAsiaTheme="minorEastAsia" w:hAnsiTheme="minorHAnsi" w:cstheme="minorBidi"/>
          <w:kern w:val="2"/>
          <w:sz w:val="24"/>
          <w:szCs w:val="24"/>
          <w:lang w:eastAsia="en-GB"/>
          <w14:ligatures w14:val="standardContextual"/>
        </w:rPr>
      </w:pPr>
      <w:r>
        <w:t>7.15.3.1.3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_Toc176118497 \h </w:instrText>
      </w:r>
      <w:r>
        <w:fldChar w:fldCharType="separate"/>
      </w:r>
      <w:r>
        <w:t>142</w:t>
      </w:r>
      <w:r>
        <w:fldChar w:fldCharType="end"/>
      </w:r>
    </w:p>
    <w:p w14:paraId="55A5719C" w14:textId="1F0F4F42" w:rsidR="001668DC" w:rsidRDefault="001668DC">
      <w:pPr>
        <w:pStyle w:val="TOC6"/>
        <w:rPr>
          <w:rFonts w:asciiTheme="minorHAnsi" w:eastAsiaTheme="minorEastAsia" w:hAnsiTheme="minorHAnsi" w:cstheme="minorBidi"/>
          <w:kern w:val="2"/>
          <w:sz w:val="24"/>
          <w:szCs w:val="24"/>
          <w:lang w:eastAsia="en-GB"/>
          <w14:ligatures w14:val="standardContextual"/>
        </w:rPr>
      </w:pPr>
      <w:r>
        <w:t>7.15.3.1.3.1</w:t>
      </w:r>
      <w:r>
        <w:rPr>
          <w:rFonts w:asciiTheme="minorHAnsi" w:eastAsiaTheme="minorEastAsia" w:hAnsiTheme="minorHAnsi" w:cstheme="minorBidi"/>
          <w:kern w:val="2"/>
          <w:sz w:val="24"/>
          <w:szCs w:val="24"/>
          <w:lang w:eastAsia="en-GB"/>
          <w14:ligatures w14:val="standardContextual"/>
        </w:rPr>
        <w:tab/>
      </w:r>
      <w:r>
        <w:t>Provisioning</w:t>
      </w:r>
      <w:r>
        <w:tab/>
      </w:r>
      <w:r>
        <w:fldChar w:fldCharType="begin" w:fldLock="1"/>
      </w:r>
      <w:r>
        <w:instrText xml:space="preserve"> PAGEREF _Toc176118498 \h </w:instrText>
      </w:r>
      <w:r>
        <w:fldChar w:fldCharType="separate"/>
      </w:r>
      <w:r>
        <w:t>142</w:t>
      </w:r>
      <w:r>
        <w:fldChar w:fldCharType="end"/>
      </w:r>
    </w:p>
    <w:p w14:paraId="470442F1" w14:textId="6C5EB877" w:rsidR="001668DC" w:rsidRDefault="001668DC">
      <w:pPr>
        <w:pStyle w:val="TOC6"/>
        <w:rPr>
          <w:rFonts w:asciiTheme="minorHAnsi" w:eastAsiaTheme="minorEastAsia" w:hAnsiTheme="minorHAnsi" w:cstheme="minorBidi"/>
          <w:kern w:val="2"/>
          <w:sz w:val="24"/>
          <w:szCs w:val="24"/>
          <w:lang w:eastAsia="en-GB"/>
          <w14:ligatures w14:val="standardContextual"/>
        </w:rPr>
      </w:pPr>
      <w:r>
        <w:t>7.15.3.1.3.2</w:t>
      </w:r>
      <w:r>
        <w:rPr>
          <w:rFonts w:asciiTheme="minorHAnsi" w:eastAsiaTheme="minorEastAsia" w:hAnsiTheme="minorHAnsi" w:cstheme="minorBidi"/>
          <w:kern w:val="2"/>
          <w:sz w:val="24"/>
          <w:szCs w:val="24"/>
          <w:lang w:eastAsia="en-GB"/>
          <w14:ligatures w14:val="standardContextual"/>
        </w:rPr>
        <w:tab/>
      </w:r>
      <w:r>
        <w:t>Triggering</w:t>
      </w:r>
      <w:r>
        <w:tab/>
      </w:r>
      <w:r>
        <w:fldChar w:fldCharType="begin" w:fldLock="1"/>
      </w:r>
      <w:r>
        <w:instrText xml:space="preserve"> PAGEREF _Toc176118499 \h </w:instrText>
      </w:r>
      <w:r>
        <w:fldChar w:fldCharType="separate"/>
      </w:r>
      <w:r>
        <w:t>143</w:t>
      </w:r>
      <w:r>
        <w:fldChar w:fldCharType="end"/>
      </w:r>
    </w:p>
    <w:p w14:paraId="0988E627" w14:textId="057C153D" w:rsidR="001668DC" w:rsidRDefault="001668DC">
      <w:pPr>
        <w:pStyle w:val="TOC5"/>
        <w:rPr>
          <w:rFonts w:asciiTheme="minorHAnsi" w:eastAsiaTheme="minorEastAsia" w:hAnsiTheme="minorHAnsi" w:cstheme="minorBidi"/>
          <w:kern w:val="2"/>
          <w:sz w:val="24"/>
          <w:szCs w:val="24"/>
          <w:lang w:eastAsia="en-GB"/>
          <w14:ligatures w14:val="standardContextual"/>
        </w:rPr>
      </w:pPr>
      <w:r>
        <w:t>7.15.3.1.4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_Toc176118500 \h </w:instrText>
      </w:r>
      <w:r>
        <w:fldChar w:fldCharType="separate"/>
      </w:r>
      <w:r>
        <w:t>143</w:t>
      </w:r>
      <w:r>
        <w:fldChar w:fldCharType="end"/>
      </w:r>
    </w:p>
    <w:p w14:paraId="63F22E66" w14:textId="06BBFD8E" w:rsidR="001668DC" w:rsidRDefault="001668DC">
      <w:pPr>
        <w:pStyle w:val="TOC5"/>
        <w:rPr>
          <w:rFonts w:asciiTheme="minorHAnsi" w:eastAsiaTheme="minorEastAsia" w:hAnsiTheme="minorHAnsi" w:cstheme="minorBidi"/>
          <w:kern w:val="2"/>
          <w:sz w:val="24"/>
          <w:szCs w:val="24"/>
          <w:lang w:eastAsia="en-GB"/>
          <w14:ligatures w14:val="standardContextual"/>
        </w:rPr>
      </w:pPr>
      <w:r>
        <w:t>7.15.3.1.5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_Toc176118501 \h </w:instrText>
      </w:r>
      <w:r>
        <w:fldChar w:fldCharType="separate"/>
      </w:r>
      <w:r>
        <w:t>143</w:t>
      </w:r>
      <w:r>
        <w:fldChar w:fldCharType="end"/>
      </w:r>
    </w:p>
    <w:p w14:paraId="5CEADCCA" w14:textId="6365A8E5" w:rsidR="001668DC" w:rsidRDefault="001668DC">
      <w:pPr>
        <w:pStyle w:val="TOC5"/>
        <w:rPr>
          <w:rFonts w:asciiTheme="minorHAnsi" w:eastAsiaTheme="minorEastAsia" w:hAnsiTheme="minorHAnsi" w:cstheme="minorBidi"/>
          <w:kern w:val="2"/>
          <w:sz w:val="24"/>
          <w:szCs w:val="24"/>
          <w:lang w:eastAsia="en-GB"/>
          <w14:ligatures w14:val="standardContextual"/>
        </w:rPr>
      </w:pPr>
      <w:r>
        <w:t>7.15.3.1.6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_Toc176118502 \h </w:instrText>
      </w:r>
      <w:r>
        <w:fldChar w:fldCharType="separate"/>
      </w:r>
      <w:r>
        <w:t>144</w:t>
      </w:r>
      <w:r>
        <w:fldChar w:fldCharType="end"/>
      </w:r>
    </w:p>
    <w:p w14:paraId="39251424" w14:textId="07C599E6" w:rsidR="001668DC" w:rsidRDefault="001668DC">
      <w:pPr>
        <w:pStyle w:val="TOC5"/>
        <w:rPr>
          <w:rFonts w:asciiTheme="minorHAnsi" w:eastAsiaTheme="minorEastAsia" w:hAnsiTheme="minorHAnsi" w:cstheme="minorBidi"/>
          <w:kern w:val="2"/>
          <w:sz w:val="24"/>
          <w:szCs w:val="24"/>
          <w:lang w:eastAsia="en-GB"/>
          <w14:ligatures w14:val="standardContextual"/>
        </w:rPr>
      </w:pPr>
      <w:r>
        <w:t>7.15.3.1.7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_Toc176118503 \h </w:instrText>
      </w:r>
      <w:r>
        <w:fldChar w:fldCharType="separate"/>
      </w:r>
      <w:r>
        <w:t>145</w:t>
      </w:r>
      <w:r>
        <w:fldChar w:fldCharType="end"/>
      </w:r>
    </w:p>
    <w:p w14:paraId="5E826BFD" w14:textId="4333B8C9" w:rsidR="001668DC" w:rsidRDefault="001668DC">
      <w:pPr>
        <w:pStyle w:val="TOC5"/>
        <w:rPr>
          <w:rFonts w:asciiTheme="minorHAnsi" w:eastAsiaTheme="minorEastAsia" w:hAnsiTheme="minorHAnsi" w:cstheme="minorBidi"/>
          <w:kern w:val="2"/>
          <w:sz w:val="24"/>
          <w:szCs w:val="24"/>
          <w:lang w:eastAsia="en-GB"/>
          <w14:ligatures w14:val="standardContextual"/>
        </w:rPr>
      </w:pPr>
      <w:r>
        <w:t>7.15.3.1.8</w:t>
      </w:r>
      <w:r>
        <w:rPr>
          <w:rFonts w:asciiTheme="minorHAnsi" w:eastAsiaTheme="minorEastAsia" w:hAnsiTheme="minorHAnsi" w:cstheme="minorBidi"/>
          <w:kern w:val="2"/>
          <w:sz w:val="24"/>
          <w:szCs w:val="24"/>
          <w:lang w:eastAsia="en-GB"/>
          <w14:ligatures w14:val="standardContextual"/>
        </w:rPr>
        <w:tab/>
      </w:r>
      <w:r>
        <w:t>Provision of CC</w:t>
      </w:r>
      <w:r>
        <w:tab/>
      </w:r>
      <w:r>
        <w:fldChar w:fldCharType="begin" w:fldLock="1"/>
      </w:r>
      <w:r>
        <w:instrText xml:space="preserve"> PAGEREF _Toc176118504 \h </w:instrText>
      </w:r>
      <w:r>
        <w:fldChar w:fldCharType="separate"/>
      </w:r>
      <w:r>
        <w:t>145</w:t>
      </w:r>
      <w:r>
        <w:fldChar w:fldCharType="end"/>
      </w:r>
    </w:p>
    <w:p w14:paraId="4C75AA9E" w14:textId="41C884B1" w:rsidR="001668DC" w:rsidRDefault="001668DC">
      <w:pPr>
        <w:pStyle w:val="TOC2"/>
        <w:rPr>
          <w:rFonts w:asciiTheme="minorHAnsi" w:eastAsiaTheme="minorEastAsia" w:hAnsiTheme="minorHAnsi" w:cstheme="minorBidi"/>
          <w:kern w:val="2"/>
          <w:sz w:val="24"/>
          <w:szCs w:val="24"/>
          <w:lang w:eastAsia="en-GB"/>
          <w14:ligatures w14:val="standardContextual"/>
        </w:rPr>
      </w:pPr>
      <w:r>
        <w:t>7.16</w:t>
      </w:r>
      <w:r>
        <w:rPr>
          <w:rFonts w:asciiTheme="minorHAnsi" w:eastAsiaTheme="minorEastAsia" w:hAnsiTheme="minorHAnsi" w:cstheme="minorBidi"/>
          <w:kern w:val="2"/>
          <w:sz w:val="24"/>
          <w:szCs w:val="24"/>
          <w:lang w:eastAsia="en-GB"/>
          <w14:ligatures w14:val="standardContextual"/>
        </w:rPr>
        <w:tab/>
      </w:r>
      <w:r>
        <w:t>LI at EES</w:t>
      </w:r>
      <w:r>
        <w:tab/>
      </w:r>
      <w:r>
        <w:fldChar w:fldCharType="begin" w:fldLock="1"/>
      </w:r>
      <w:r>
        <w:instrText xml:space="preserve"> PAGEREF _Toc176118505 \h </w:instrText>
      </w:r>
      <w:r>
        <w:fldChar w:fldCharType="separate"/>
      </w:r>
      <w:r>
        <w:t>145</w:t>
      </w:r>
      <w:r>
        <w:fldChar w:fldCharType="end"/>
      </w:r>
    </w:p>
    <w:p w14:paraId="591F43D7" w14:textId="2F16177E" w:rsidR="001668DC" w:rsidRDefault="001668DC">
      <w:pPr>
        <w:pStyle w:val="TOC3"/>
        <w:rPr>
          <w:rFonts w:asciiTheme="minorHAnsi" w:eastAsiaTheme="minorEastAsia" w:hAnsiTheme="minorHAnsi" w:cstheme="minorBidi"/>
          <w:kern w:val="2"/>
          <w:sz w:val="24"/>
          <w:szCs w:val="24"/>
          <w:lang w:eastAsia="en-GB"/>
          <w14:ligatures w14:val="standardContextual"/>
        </w:rPr>
      </w:pPr>
      <w:r>
        <w:t>7.16.1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_Toc176118506 \h </w:instrText>
      </w:r>
      <w:r>
        <w:fldChar w:fldCharType="separate"/>
      </w:r>
      <w:r>
        <w:t>145</w:t>
      </w:r>
      <w:r>
        <w:fldChar w:fldCharType="end"/>
      </w:r>
    </w:p>
    <w:p w14:paraId="1F7A8425" w14:textId="411573D9" w:rsidR="001668DC" w:rsidRDefault="001668DC">
      <w:pPr>
        <w:pStyle w:val="TOC3"/>
        <w:rPr>
          <w:rFonts w:asciiTheme="minorHAnsi" w:eastAsiaTheme="minorEastAsia" w:hAnsiTheme="minorHAnsi" w:cstheme="minorBidi"/>
          <w:kern w:val="2"/>
          <w:sz w:val="24"/>
          <w:szCs w:val="24"/>
          <w:lang w:eastAsia="en-GB"/>
          <w14:ligatures w14:val="standardContextual"/>
        </w:rPr>
      </w:pPr>
      <w:r>
        <w:t>7.16.2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_Toc176118507 \h </w:instrText>
      </w:r>
      <w:r>
        <w:fldChar w:fldCharType="separate"/>
      </w:r>
      <w:r>
        <w:t>147</w:t>
      </w:r>
      <w:r>
        <w:fldChar w:fldCharType="end"/>
      </w:r>
    </w:p>
    <w:p w14:paraId="3A2C4EA4" w14:textId="0391AE6D" w:rsidR="001668DC" w:rsidRDefault="001668DC">
      <w:pPr>
        <w:pStyle w:val="TOC3"/>
        <w:rPr>
          <w:rFonts w:asciiTheme="minorHAnsi" w:eastAsiaTheme="minorEastAsia" w:hAnsiTheme="minorHAnsi" w:cstheme="minorBidi"/>
          <w:kern w:val="2"/>
          <w:sz w:val="24"/>
          <w:szCs w:val="24"/>
          <w:lang w:eastAsia="en-GB"/>
          <w14:ligatures w14:val="standardContextual"/>
        </w:rPr>
      </w:pPr>
      <w:r>
        <w:t>7.16.3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_Toc176118508 \h </w:instrText>
      </w:r>
      <w:r>
        <w:fldChar w:fldCharType="separate"/>
      </w:r>
      <w:r>
        <w:t>147</w:t>
      </w:r>
      <w:r>
        <w:fldChar w:fldCharType="end"/>
      </w:r>
    </w:p>
    <w:p w14:paraId="50D1C331" w14:textId="5BD5ED92" w:rsidR="001668DC" w:rsidRDefault="001668DC">
      <w:pPr>
        <w:pStyle w:val="TOC3"/>
        <w:rPr>
          <w:rFonts w:asciiTheme="minorHAnsi" w:eastAsiaTheme="minorEastAsia" w:hAnsiTheme="minorHAnsi" w:cstheme="minorBidi"/>
          <w:kern w:val="2"/>
          <w:sz w:val="24"/>
          <w:szCs w:val="24"/>
          <w:lang w:eastAsia="en-GB"/>
          <w14:ligatures w14:val="standardContextual"/>
        </w:rPr>
      </w:pPr>
      <w:r>
        <w:t>7.16.4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_Toc176118509 \h </w:instrText>
      </w:r>
      <w:r>
        <w:fldChar w:fldCharType="separate"/>
      </w:r>
      <w:r>
        <w:t>147</w:t>
      </w:r>
      <w:r>
        <w:fldChar w:fldCharType="end"/>
      </w:r>
    </w:p>
    <w:p w14:paraId="1A3A11EF" w14:textId="637E3D4C" w:rsidR="001668DC" w:rsidRDefault="001668DC">
      <w:pPr>
        <w:pStyle w:val="TOC2"/>
        <w:rPr>
          <w:rFonts w:asciiTheme="minorHAnsi" w:eastAsiaTheme="minorEastAsia" w:hAnsiTheme="minorHAnsi" w:cstheme="minorBidi"/>
          <w:kern w:val="2"/>
          <w:sz w:val="24"/>
          <w:szCs w:val="24"/>
          <w:lang w:eastAsia="en-GB"/>
          <w14:ligatures w14:val="standardContextual"/>
        </w:rPr>
      </w:pPr>
      <w:r>
        <w:t>7.17</w:t>
      </w:r>
      <w:r>
        <w:rPr>
          <w:rFonts w:asciiTheme="minorHAnsi" w:eastAsiaTheme="minorEastAsia" w:hAnsiTheme="minorHAnsi" w:cstheme="minorBidi"/>
          <w:kern w:val="2"/>
          <w:sz w:val="24"/>
          <w:szCs w:val="24"/>
          <w:lang w:eastAsia="en-GB"/>
          <w14:ligatures w14:val="standardContextual"/>
        </w:rPr>
        <w:tab/>
      </w:r>
      <w:r>
        <w:t>LI at 5GMS AF</w:t>
      </w:r>
      <w:r>
        <w:tab/>
      </w:r>
      <w:r>
        <w:fldChar w:fldCharType="begin" w:fldLock="1"/>
      </w:r>
      <w:r>
        <w:instrText xml:space="preserve"> PAGEREF _Toc176118510 \h </w:instrText>
      </w:r>
      <w:r>
        <w:fldChar w:fldCharType="separate"/>
      </w:r>
      <w:r>
        <w:t>148</w:t>
      </w:r>
      <w:r>
        <w:fldChar w:fldCharType="end"/>
      </w:r>
    </w:p>
    <w:p w14:paraId="40CEBD37" w14:textId="21DA5217" w:rsidR="001668DC" w:rsidRDefault="001668DC">
      <w:pPr>
        <w:pStyle w:val="TOC3"/>
        <w:rPr>
          <w:rFonts w:asciiTheme="minorHAnsi" w:eastAsiaTheme="minorEastAsia" w:hAnsiTheme="minorHAnsi" w:cstheme="minorBidi"/>
          <w:kern w:val="2"/>
          <w:sz w:val="24"/>
          <w:szCs w:val="24"/>
          <w:lang w:eastAsia="en-GB"/>
          <w14:ligatures w14:val="standardContextual"/>
        </w:rPr>
      </w:pPr>
      <w:r>
        <w:t>7.17.1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_Toc176118511 \h </w:instrText>
      </w:r>
      <w:r>
        <w:fldChar w:fldCharType="separate"/>
      </w:r>
      <w:r>
        <w:t>148</w:t>
      </w:r>
      <w:r>
        <w:fldChar w:fldCharType="end"/>
      </w:r>
    </w:p>
    <w:p w14:paraId="563DB415" w14:textId="4AA0E9FC" w:rsidR="001668DC" w:rsidRDefault="001668DC">
      <w:pPr>
        <w:pStyle w:val="TOC3"/>
        <w:rPr>
          <w:rFonts w:asciiTheme="minorHAnsi" w:eastAsiaTheme="minorEastAsia" w:hAnsiTheme="minorHAnsi" w:cstheme="minorBidi"/>
          <w:kern w:val="2"/>
          <w:sz w:val="24"/>
          <w:szCs w:val="24"/>
          <w:lang w:eastAsia="en-GB"/>
          <w14:ligatures w14:val="standardContextual"/>
        </w:rPr>
      </w:pPr>
      <w:r>
        <w:t>7.17.2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_Toc176118512 \h </w:instrText>
      </w:r>
      <w:r>
        <w:fldChar w:fldCharType="separate"/>
      </w:r>
      <w:r>
        <w:t>148</w:t>
      </w:r>
      <w:r>
        <w:fldChar w:fldCharType="end"/>
      </w:r>
    </w:p>
    <w:p w14:paraId="18325FF3" w14:textId="286953DD" w:rsidR="001668DC" w:rsidRDefault="001668DC">
      <w:pPr>
        <w:pStyle w:val="TOC3"/>
        <w:rPr>
          <w:rFonts w:asciiTheme="minorHAnsi" w:eastAsiaTheme="minorEastAsia" w:hAnsiTheme="minorHAnsi" w:cstheme="minorBidi"/>
          <w:kern w:val="2"/>
          <w:sz w:val="24"/>
          <w:szCs w:val="24"/>
          <w:lang w:eastAsia="en-GB"/>
          <w14:ligatures w14:val="standardContextual"/>
        </w:rPr>
      </w:pPr>
      <w:r>
        <w:t>7.17.3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_Toc176118513 \h </w:instrText>
      </w:r>
      <w:r>
        <w:fldChar w:fldCharType="separate"/>
      </w:r>
      <w:r>
        <w:t>149</w:t>
      </w:r>
      <w:r>
        <w:fldChar w:fldCharType="end"/>
      </w:r>
    </w:p>
    <w:p w14:paraId="5F97AA58" w14:textId="20A2C143" w:rsidR="001668DC" w:rsidRDefault="001668DC">
      <w:pPr>
        <w:pStyle w:val="TOC3"/>
        <w:rPr>
          <w:rFonts w:asciiTheme="minorHAnsi" w:eastAsiaTheme="minorEastAsia" w:hAnsiTheme="minorHAnsi" w:cstheme="minorBidi"/>
          <w:kern w:val="2"/>
          <w:sz w:val="24"/>
          <w:szCs w:val="24"/>
          <w:lang w:eastAsia="en-GB"/>
          <w14:ligatures w14:val="standardContextual"/>
        </w:rPr>
      </w:pPr>
      <w:r>
        <w:t>7.17.4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_Toc176118514 \h </w:instrText>
      </w:r>
      <w:r>
        <w:fldChar w:fldCharType="separate"/>
      </w:r>
      <w:r>
        <w:t>149</w:t>
      </w:r>
      <w:r>
        <w:fldChar w:fldCharType="end"/>
      </w:r>
    </w:p>
    <w:p w14:paraId="586ECD3B" w14:textId="678D9FC6" w:rsidR="001668DC" w:rsidRDefault="001668DC">
      <w:pPr>
        <w:pStyle w:val="TOC2"/>
        <w:rPr>
          <w:rFonts w:asciiTheme="minorHAnsi" w:eastAsiaTheme="minorEastAsia" w:hAnsiTheme="minorHAnsi" w:cstheme="minorBidi"/>
          <w:kern w:val="2"/>
          <w:sz w:val="24"/>
          <w:szCs w:val="24"/>
          <w:lang w:eastAsia="en-GB"/>
          <w14:ligatures w14:val="standardContextual"/>
        </w:rPr>
      </w:pPr>
      <w:r>
        <w:t>7.18</w:t>
      </w:r>
      <w:r>
        <w:rPr>
          <w:rFonts w:asciiTheme="minorHAnsi" w:eastAsiaTheme="minorEastAsia" w:hAnsiTheme="minorHAnsi" w:cstheme="minorBidi"/>
          <w:kern w:val="2"/>
          <w:sz w:val="24"/>
          <w:szCs w:val="24"/>
          <w:lang w:eastAsia="en-GB"/>
          <w14:ligatures w14:val="standardContextual"/>
        </w:rPr>
        <w:tab/>
      </w:r>
      <w:r>
        <w:t>LI at NWDAF</w:t>
      </w:r>
      <w:r>
        <w:tab/>
      </w:r>
      <w:r>
        <w:fldChar w:fldCharType="begin" w:fldLock="1"/>
      </w:r>
      <w:r>
        <w:instrText xml:space="preserve"> PAGEREF _Toc176118515 \h </w:instrText>
      </w:r>
      <w:r>
        <w:fldChar w:fldCharType="separate"/>
      </w:r>
      <w:r>
        <w:t>150</w:t>
      </w:r>
      <w:r>
        <w:fldChar w:fldCharType="end"/>
      </w:r>
    </w:p>
    <w:p w14:paraId="2DC4336A" w14:textId="54A91280" w:rsidR="001668DC" w:rsidRDefault="001668DC">
      <w:pPr>
        <w:pStyle w:val="TOC3"/>
        <w:rPr>
          <w:rFonts w:asciiTheme="minorHAnsi" w:eastAsiaTheme="minorEastAsia" w:hAnsiTheme="minorHAnsi" w:cstheme="minorBidi"/>
          <w:kern w:val="2"/>
          <w:sz w:val="24"/>
          <w:szCs w:val="24"/>
          <w:lang w:eastAsia="en-GB"/>
          <w14:ligatures w14:val="standardContextual"/>
        </w:rPr>
      </w:pPr>
      <w:r>
        <w:t>7.18.1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_Toc176118516 \h </w:instrText>
      </w:r>
      <w:r>
        <w:fldChar w:fldCharType="separate"/>
      </w:r>
      <w:r>
        <w:t>150</w:t>
      </w:r>
      <w:r>
        <w:fldChar w:fldCharType="end"/>
      </w:r>
    </w:p>
    <w:p w14:paraId="5AF54153" w14:textId="62E3F2E6" w:rsidR="001668DC" w:rsidRDefault="001668DC">
      <w:pPr>
        <w:pStyle w:val="TOC3"/>
        <w:rPr>
          <w:rFonts w:asciiTheme="minorHAnsi" w:eastAsiaTheme="minorEastAsia" w:hAnsiTheme="minorHAnsi" w:cstheme="minorBidi"/>
          <w:kern w:val="2"/>
          <w:sz w:val="24"/>
          <w:szCs w:val="24"/>
          <w:lang w:eastAsia="en-GB"/>
          <w14:ligatures w14:val="standardContextual"/>
        </w:rPr>
      </w:pPr>
      <w:r>
        <w:t>7.18.2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_Toc176118517 \h </w:instrText>
      </w:r>
      <w:r>
        <w:fldChar w:fldCharType="separate"/>
      </w:r>
      <w:r>
        <w:t>150</w:t>
      </w:r>
      <w:r>
        <w:fldChar w:fldCharType="end"/>
      </w:r>
    </w:p>
    <w:p w14:paraId="0DD7E280" w14:textId="0C8DDC0F" w:rsidR="001668DC" w:rsidRDefault="001668DC">
      <w:pPr>
        <w:pStyle w:val="TOC3"/>
        <w:rPr>
          <w:rFonts w:asciiTheme="minorHAnsi" w:eastAsiaTheme="minorEastAsia" w:hAnsiTheme="minorHAnsi" w:cstheme="minorBidi"/>
          <w:kern w:val="2"/>
          <w:sz w:val="24"/>
          <w:szCs w:val="24"/>
          <w:lang w:eastAsia="en-GB"/>
          <w14:ligatures w14:val="standardContextual"/>
        </w:rPr>
      </w:pPr>
      <w:r>
        <w:t>7.18.3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_Toc176118518 \h </w:instrText>
      </w:r>
      <w:r>
        <w:fldChar w:fldCharType="separate"/>
      </w:r>
      <w:r>
        <w:t>151</w:t>
      </w:r>
      <w:r>
        <w:fldChar w:fldCharType="end"/>
      </w:r>
    </w:p>
    <w:p w14:paraId="2E18F7B5" w14:textId="620514B4" w:rsidR="001668DC" w:rsidRDefault="001668DC">
      <w:pPr>
        <w:pStyle w:val="TOC3"/>
        <w:rPr>
          <w:rFonts w:asciiTheme="minorHAnsi" w:eastAsiaTheme="minorEastAsia" w:hAnsiTheme="minorHAnsi" w:cstheme="minorBidi"/>
          <w:kern w:val="2"/>
          <w:sz w:val="24"/>
          <w:szCs w:val="24"/>
          <w:lang w:eastAsia="en-GB"/>
          <w14:ligatures w14:val="standardContextual"/>
        </w:rPr>
      </w:pPr>
      <w:r>
        <w:t>7.18.4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_Toc176118519 \h </w:instrText>
      </w:r>
      <w:r>
        <w:fldChar w:fldCharType="separate"/>
      </w:r>
      <w:r>
        <w:t>151</w:t>
      </w:r>
      <w:r>
        <w:fldChar w:fldCharType="end"/>
      </w:r>
    </w:p>
    <w:p w14:paraId="0EE39EDE" w14:textId="5B87C0C4" w:rsidR="001668DC" w:rsidRDefault="001668DC">
      <w:pPr>
        <w:pStyle w:val="TOC1"/>
        <w:rPr>
          <w:rFonts w:asciiTheme="minorHAnsi" w:eastAsiaTheme="minorEastAsia" w:hAnsiTheme="minorHAnsi" w:cstheme="minorBidi"/>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t>LI security and deployment considerations</w:t>
      </w:r>
      <w:r>
        <w:tab/>
      </w:r>
      <w:r>
        <w:fldChar w:fldCharType="begin" w:fldLock="1"/>
      </w:r>
      <w:r>
        <w:instrText xml:space="preserve"> PAGEREF _Toc176118520 \h </w:instrText>
      </w:r>
      <w:r>
        <w:fldChar w:fldCharType="separate"/>
      </w:r>
      <w:r>
        <w:t>152</w:t>
      </w:r>
      <w:r>
        <w:fldChar w:fldCharType="end"/>
      </w:r>
    </w:p>
    <w:p w14:paraId="4D526265" w14:textId="4EF205BA" w:rsidR="001668DC" w:rsidRDefault="001668DC">
      <w:pPr>
        <w:pStyle w:val="TOC2"/>
        <w:rPr>
          <w:rFonts w:asciiTheme="minorHAnsi" w:eastAsiaTheme="minorEastAsia" w:hAnsiTheme="minorHAnsi" w:cstheme="minorBidi"/>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t>Introduction</w:t>
      </w:r>
      <w:r>
        <w:tab/>
      </w:r>
      <w:r>
        <w:fldChar w:fldCharType="begin" w:fldLock="1"/>
      </w:r>
      <w:r>
        <w:instrText xml:space="preserve"> PAGEREF _Toc176118521 \h </w:instrText>
      </w:r>
      <w:r>
        <w:fldChar w:fldCharType="separate"/>
      </w:r>
      <w:r>
        <w:t>152</w:t>
      </w:r>
      <w:r>
        <w:fldChar w:fldCharType="end"/>
      </w:r>
    </w:p>
    <w:p w14:paraId="6C959BEC" w14:textId="33F256B7" w:rsidR="001668DC" w:rsidRDefault="001668DC">
      <w:pPr>
        <w:pStyle w:val="TOC2"/>
        <w:rPr>
          <w:rFonts w:asciiTheme="minorHAnsi" w:eastAsiaTheme="minorEastAsia" w:hAnsiTheme="minorHAnsi" w:cstheme="minorBidi"/>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t>Architectural alternatives</w:t>
      </w:r>
      <w:r>
        <w:tab/>
      </w:r>
      <w:r>
        <w:fldChar w:fldCharType="begin" w:fldLock="1"/>
      </w:r>
      <w:r>
        <w:instrText xml:space="preserve"> PAGEREF _Toc176118522 \h </w:instrText>
      </w:r>
      <w:r>
        <w:fldChar w:fldCharType="separate"/>
      </w:r>
      <w:r>
        <w:t>152</w:t>
      </w:r>
      <w:r>
        <w:fldChar w:fldCharType="end"/>
      </w:r>
    </w:p>
    <w:p w14:paraId="428BA7C4" w14:textId="70261C14" w:rsidR="001668DC" w:rsidRDefault="001668DC">
      <w:pPr>
        <w:pStyle w:val="TOC3"/>
        <w:rPr>
          <w:rFonts w:asciiTheme="minorHAnsi" w:eastAsiaTheme="minorEastAsia" w:hAnsiTheme="minorHAnsi" w:cstheme="minorBidi"/>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t>Full target list at every POI node</w:t>
      </w:r>
      <w:r>
        <w:tab/>
      </w:r>
      <w:r>
        <w:fldChar w:fldCharType="begin" w:fldLock="1"/>
      </w:r>
      <w:r>
        <w:instrText xml:space="preserve"> PAGEREF _Toc176118523 \h </w:instrText>
      </w:r>
      <w:r>
        <w:fldChar w:fldCharType="separate"/>
      </w:r>
      <w:r>
        <w:t>152</w:t>
      </w:r>
      <w:r>
        <w:fldChar w:fldCharType="end"/>
      </w:r>
    </w:p>
    <w:p w14:paraId="02AFEDF0" w14:textId="2B94D3DF" w:rsidR="001668DC" w:rsidRDefault="001668DC">
      <w:pPr>
        <w:pStyle w:val="TOC3"/>
        <w:rPr>
          <w:rFonts w:asciiTheme="minorHAnsi" w:eastAsiaTheme="minorEastAsia" w:hAnsiTheme="minorHAnsi" w:cstheme="minorBidi"/>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t>Full target list only in LICF</w:t>
      </w:r>
      <w:r>
        <w:tab/>
      </w:r>
      <w:r>
        <w:fldChar w:fldCharType="begin" w:fldLock="1"/>
      </w:r>
      <w:r>
        <w:instrText xml:space="preserve"> PAGEREF _Toc176118524 \h </w:instrText>
      </w:r>
      <w:r>
        <w:fldChar w:fldCharType="separate"/>
      </w:r>
      <w:r>
        <w:t>152</w:t>
      </w:r>
      <w:r>
        <w:fldChar w:fldCharType="end"/>
      </w:r>
    </w:p>
    <w:p w14:paraId="3247BA99" w14:textId="551CB785" w:rsidR="001668DC" w:rsidRDefault="001668DC">
      <w:pPr>
        <w:pStyle w:val="TOC3"/>
        <w:rPr>
          <w:rFonts w:asciiTheme="minorHAnsi" w:eastAsiaTheme="minorEastAsia" w:hAnsiTheme="minorHAnsi" w:cstheme="minorBidi"/>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t>Provisioning for registered users</w:t>
      </w:r>
      <w:r>
        <w:tab/>
      </w:r>
      <w:r>
        <w:fldChar w:fldCharType="begin" w:fldLock="1"/>
      </w:r>
      <w:r>
        <w:instrText xml:space="preserve"> PAGEREF _Toc176118525 \h </w:instrText>
      </w:r>
      <w:r>
        <w:fldChar w:fldCharType="separate"/>
      </w:r>
      <w:r>
        <w:t>153</w:t>
      </w:r>
      <w:r>
        <w:fldChar w:fldCharType="end"/>
      </w:r>
    </w:p>
    <w:p w14:paraId="04CE5216" w14:textId="5B85AEA9" w:rsidR="001668DC" w:rsidRDefault="001668DC">
      <w:pPr>
        <w:pStyle w:val="TOC2"/>
        <w:rPr>
          <w:rFonts w:asciiTheme="minorHAnsi" w:eastAsiaTheme="minorEastAsia" w:hAnsiTheme="minorHAnsi" w:cstheme="minorBidi"/>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t>LI key management at ADMF</w:t>
      </w:r>
      <w:r>
        <w:tab/>
      </w:r>
      <w:r>
        <w:fldChar w:fldCharType="begin" w:fldLock="1"/>
      </w:r>
      <w:r>
        <w:instrText xml:space="preserve"> PAGEREF _Toc176118526 \h </w:instrText>
      </w:r>
      <w:r>
        <w:fldChar w:fldCharType="separate"/>
      </w:r>
      <w:r>
        <w:t>153</w:t>
      </w:r>
      <w:r>
        <w:fldChar w:fldCharType="end"/>
      </w:r>
    </w:p>
    <w:p w14:paraId="7A2FB994" w14:textId="75183AD0" w:rsidR="001668DC" w:rsidRDefault="001668DC">
      <w:pPr>
        <w:pStyle w:val="TOC3"/>
        <w:rPr>
          <w:rFonts w:asciiTheme="minorHAnsi" w:eastAsiaTheme="minorEastAsia" w:hAnsiTheme="minorHAnsi" w:cstheme="minorBidi"/>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_Toc176118527 \h </w:instrText>
      </w:r>
      <w:r>
        <w:fldChar w:fldCharType="separate"/>
      </w:r>
      <w:r>
        <w:t>153</w:t>
      </w:r>
      <w:r>
        <w:fldChar w:fldCharType="end"/>
      </w:r>
    </w:p>
    <w:p w14:paraId="13EF6DB0" w14:textId="47BAAA26" w:rsidR="001668DC" w:rsidRDefault="001668DC">
      <w:pPr>
        <w:pStyle w:val="TOC3"/>
        <w:rPr>
          <w:rFonts w:asciiTheme="minorHAnsi" w:eastAsiaTheme="minorEastAsia" w:hAnsiTheme="minorHAnsi" w:cstheme="minorBidi"/>
          <w:kern w:val="2"/>
          <w:sz w:val="24"/>
          <w:szCs w:val="24"/>
          <w:lang w:eastAsia="en-GB"/>
          <w14:ligatures w14:val="standardContextual"/>
        </w:rPr>
      </w:pPr>
      <w:r>
        <w:t>8.3.2</w:t>
      </w:r>
      <w:r>
        <w:rPr>
          <w:rFonts w:asciiTheme="minorHAnsi" w:eastAsiaTheme="minorEastAsia" w:hAnsiTheme="minorHAnsi" w:cstheme="minorBidi"/>
          <w:kern w:val="2"/>
          <w:sz w:val="24"/>
          <w:szCs w:val="24"/>
          <w:lang w:eastAsia="en-GB"/>
          <w14:ligatures w14:val="standardContextual"/>
        </w:rPr>
        <w:tab/>
      </w:r>
      <w:r>
        <w:t>Key management</w:t>
      </w:r>
      <w:r>
        <w:tab/>
      </w:r>
      <w:r>
        <w:fldChar w:fldCharType="begin" w:fldLock="1"/>
      </w:r>
      <w:r>
        <w:instrText xml:space="preserve"> PAGEREF _Toc176118528 \h </w:instrText>
      </w:r>
      <w:r>
        <w:fldChar w:fldCharType="separate"/>
      </w:r>
      <w:r>
        <w:t>153</w:t>
      </w:r>
      <w:r>
        <w:fldChar w:fldCharType="end"/>
      </w:r>
    </w:p>
    <w:p w14:paraId="634FA36C" w14:textId="0B4B8EA4" w:rsidR="001668DC" w:rsidRDefault="001668DC">
      <w:pPr>
        <w:pStyle w:val="TOC2"/>
        <w:rPr>
          <w:rFonts w:asciiTheme="minorHAnsi" w:eastAsiaTheme="minorEastAsia" w:hAnsiTheme="minorHAnsi" w:cstheme="minorBidi"/>
          <w:kern w:val="2"/>
          <w:sz w:val="24"/>
          <w:szCs w:val="24"/>
          <w:lang w:eastAsia="en-GB"/>
          <w14:ligatures w14:val="standardContextual"/>
        </w:rPr>
      </w:pPr>
      <w:r>
        <w:t>8.4</w:t>
      </w:r>
      <w:r>
        <w:rPr>
          <w:rFonts w:asciiTheme="minorHAnsi" w:eastAsiaTheme="minorEastAsia" w:hAnsiTheme="minorHAnsi" w:cstheme="minorBidi"/>
          <w:kern w:val="2"/>
          <w:sz w:val="24"/>
          <w:szCs w:val="24"/>
          <w:lang w:eastAsia="en-GB"/>
          <w14:ligatures w14:val="standardContextual"/>
        </w:rPr>
        <w:tab/>
      </w:r>
      <w:r>
        <w:t>Virtualised LI security</w:t>
      </w:r>
      <w:r>
        <w:tab/>
      </w:r>
      <w:r>
        <w:fldChar w:fldCharType="begin" w:fldLock="1"/>
      </w:r>
      <w:r>
        <w:instrText xml:space="preserve"> PAGEREF _Toc176118529 \h </w:instrText>
      </w:r>
      <w:r>
        <w:fldChar w:fldCharType="separate"/>
      </w:r>
      <w:r>
        <w:t>153</w:t>
      </w:r>
      <w:r>
        <w:fldChar w:fldCharType="end"/>
      </w:r>
    </w:p>
    <w:p w14:paraId="013D3FB4" w14:textId="14A70900" w:rsidR="001668DC" w:rsidRDefault="001668DC">
      <w:pPr>
        <w:pStyle w:val="TOC3"/>
        <w:rPr>
          <w:rFonts w:asciiTheme="minorHAnsi" w:eastAsiaTheme="minorEastAsia" w:hAnsiTheme="minorHAnsi" w:cstheme="minorBidi"/>
          <w:kern w:val="2"/>
          <w:sz w:val="24"/>
          <w:szCs w:val="24"/>
          <w:lang w:eastAsia="en-GB"/>
          <w14:ligatures w14:val="standardContextual"/>
        </w:rPr>
      </w:pPr>
      <w:r>
        <w:t>8.4.1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_Toc176118530 \h </w:instrText>
      </w:r>
      <w:r>
        <w:fldChar w:fldCharType="separate"/>
      </w:r>
      <w:r>
        <w:t>153</w:t>
      </w:r>
      <w:r>
        <w:fldChar w:fldCharType="end"/>
      </w:r>
    </w:p>
    <w:p w14:paraId="25C18B39" w14:textId="6F196FAD" w:rsidR="001668DC" w:rsidRDefault="001668DC">
      <w:pPr>
        <w:pStyle w:val="TOC3"/>
        <w:rPr>
          <w:rFonts w:asciiTheme="minorHAnsi" w:eastAsiaTheme="minorEastAsia" w:hAnsiTheme="minorHAnsi" w:cstheme="minorBidi"/>
          <w:kern w:val="2"/>
          <w:sz w:val="24"/>
          <w:szCs w:val="24"/>
          <w:lang w:eastAsia="en-GB"/>
          <w14:ligatures w14:val="standardContextual"/>
        </w:rPr>
      </w:pPr>
      <w:r>
        <w:t>8.4.2</w:t>
      </w:r>
      <w:r>
        <w:rPr>
          <w:rFonts w:asciiTheme="minorHAnsi" w:eastAsiaTheme="minorEastAsia" w:hAnsiTheme="minorHAnsi" w:cstheme="minorBidi"/>
          <w:kern w:val="2"/>
          <w:sz w:val="24"/>
          <w:szCs w:val="24"/>
          <w:lang w:eastAsia="en-GB"/>
          <w14:ligatures w14:val="standardContextual"/>
        </w:rPr>
        <w:tab/>
      </w:r>
      <w:r>
        <w:t>NFVI and host requirements</w:t>
      </w:r>
      <w:r>
        <w:tab/>
      </w:r>
      <w:r>
        <w:fldChar w:fldCharType="begin" w:fldLock="1"/>
      </w:r>
      <w:r>
        <w:instrText xml:space="preserve"> PAGEREF _Toc176118531 \h </w:instrText>
      </w:r>
      <w:r>
        <w:fldChar w:fldCharType="separate"/>
      </w:r>
      <w:r>
        <w:t>154</w:t>
      </w:r>
      <w:r>
        <w:fldChar w:fldCharType="end"/>
      </w:r>
    </w:p>
    <w:p w14:paraId="0D06D158" w14:textId="2712CFFB" w:rsidR="001668DC" w:rsidRDefault="001668DC">
      <w:pPr>
        <w:pStyle w:val="TOC3"/>
        <w:rPr>
          <w:rFonts w:asciiTheme="minorHAnsi" w:eastAsiaTheme="minorEastAsia" w:hAnsiTheme="minorHAnsi" w:cstheme="minorBidi"/>
          <w:kern w:val="2"/>
          <w:sz w:val="24"/>
          <w:szCs w:val="24"/>
          <w:lang w:eastAsia="en-GB"/>
          <w14:ligatures w14:val="standardContextual"/>
        </w:rPr>
      </w:pPr>
      <w:r>
        <w:lastRenderedPageBreak/>
        <w:t>8.4.3</w:t>
      </w:r>
      <w:r>
        <w:rPr>
          <w:rFonts w:asciiTheme="minorHAnsi" w:eastAsiaTheme="minorEastAsia" w:hAnsiTheme="minorHAnsi" w:cstheme="minorBidi"/>
          <w:kern w:val="2"/>
          <w:sz w:val="24"/>
          <w:szCs w:val="24"/>
          <w:lang w:eastAsia="en-GB"/>
          <w14:ligatures w14:val="standardContextual"/>
        </w:rPr>
        <w:tab/>
      </w:r>
      <w:r>
        <w:t>Virtualised LI function implementation</w:t>
      </w:r>
      <w:r>
        <w:tab/>
      </w:r>
      <w:r>
        <w:fldChar w:fldCharType="begin" w:fldLock="1"/>
      </w:r>
      <w:r>
        <w:instrText xml:space="preserve"> PAGEREF _Toc176118532 \h </w:instrText>
      </w:r>
      <w:r>
        <w:fldChar w:fldCharType="separate"/>
      </w:r>
      <w:r>
        <w:t>154</w:t>
      </w:r>
      <w:r>
        <w:fldChar w:fldCharType="end"/>
      </w:r>
    </w:p>
    <w:p w14:paraId="5999CE75" w14:textId="1BACE4B4" w:rsidR="001668DC" w:rsidRDefault="001668DC">
      <w:pPr>
        <w:pStyle w:val="TOC3"/>
        <w:rPr>
          <w:rFonts w:asciiTheme="minorHAnsi" w:eastAsiaTheme="minorEastAsia" w:hAnsiTheme="minorHAnsi" w:cstheme="minorBidi"/>
          <w:kern w:val="2"/>
          <w:sz w:val="24"/>
          <w:szCs w:val="24"/>
          <w:lang w:eastAsia="en-GB"/>
          <w14:ligatures w14:val="standardContextual"/>
        </w:rPr>
      </w:pPr>
      <w:r>
        <w:t>8.4.4</w:t>
      </w:r>
      <w:r>
        <w:rPr>
          <w:rFonts w:asciiTheme="minorHAnsi" w:eastAsiaTheme="minorEastAsia" w:hAnsiTheme="minorHAnsi" w:cstheme="minorBidi"/>
          <w:kern w:val="2"/>
          <w:sz w:val="24"/>
          <w:szCs w:val="24"/>
          <w:lang w:eastAsia="en-GB"/>
          <w14:ligatures w14:val="standardContextual"/>
        </w:rPr>
        <w:tab/>
      </w:r>
      <w:r>
        <w:t>Container based deployments</w:t>
      </w:r>
      <w:r>
        <w:tab/>
      </w:r>
      <w:r>
        <w:fldChar w:fldCharType="begin" w:fldLock="1"/>
      </w:r>
      <w:r>
        <w:instrText xml:space="preserve"> PAGEREF _Toc176118533 \h </w:instrText>
      </w:r>
      <w:r>
        <w:fldChar w:fldCharType="separate"/>
      </w:r>
      <w:r>
        <w:t>154</w:t>
      </w:r>
      <w:r>
        <w:fldChar w:fldCharType="end"/>
      </w:r>
    </w:p>
    <w:p w14:paraId="7C924A82" w14:textId="75CC5DA6" w:rsidR="001668DC" w:rsidRDefault="001668DC">
      <w:pPr>
        <w:pStyle w:val="TOC2"/>
        <w:rPr>
          <w:rFonts w:asciiTheme="minorHAnsi" w:eastAsiaTheme="minorEastAsia" w:hAnsiTheme="minorHAnsi" w:cstheme="minorBidi"/>
          <w:kern w:val="2"/>
          <w:sz w:val="24"/>
          <w:szCs w:val="24"/>
          <w:lang w:eastAsia="en-GB"/>
          <w14:ligatures w14:val="standardContextual"/>
        </w:rPr>
      </w:pPr>
      <w:r>
        <w:t>8.5</w:t>
      </w:r>
      <w:r>
        <w:rPr>
          <w:rFonts w:asciiTheme="minorHAnsi" w:eastAsiaTheme="minorEastAsia" w:hAnsiTheme="minorHAnsi" w:cstheme="minorBidi"/>
          <w:kern w:val="2"/>
          <w:sz w:val="24"/>
          <w:szCs w:val="24"/>
          <w:lang w:eastAsia="en-GB"/>
          <w14:ligatures w14:val="standardContextual"/>
        </w:rPr>
        <w:tab/>
      </w:r>
      <w:r>
        <w:t>Points of Interception</w:t>
      </w:r>
      <w:r>
        <w:tab/>
      </w:r>
      <w:r>
        <w:fldChar w:fldCharType="begin" w:fldLock="1"/>
      </w:r>
      <w:r>
        <w:instrText xml:space="preserve"> PAGEREF _Toc176118534 \h </w:instrText>
      </w:r>
      <w:r>
        <w:fldChar w:fldCharType="separate"/>
      </w:r>
      <w:r>
        <w:t>154</w:t>
      </w:r>
      <w:r>
        <w:fldChar w:fldCharType="end"/>
      </w:r>
    </w:p>
    <w:p w14:paraId="13416A3F" w14:textId="4ACF26FC" w:rsidR="001668DC" w:rsidRDefault="001668DC">
      <w:pPr>
        <w:pStyle w:val="TOC2"/>
        <w:rPr>
          <w:rFonts w:asciiTheme="minorHAnsi" w:eastAsiaTheme="minorEastAsia" w:hAnsiTheme="minorHAnsi" w:cstheme="minorBidi"/>
          <w:kern w:val="2"/>
          <w:sz w:val="24"/>
          <w:szCs w:val="24"/>
          <w:lang w:eastAsia="en-GB"/>
          <w14:ligatures w14:val="standardContextual"/>
        </w:rPr>
      </w:pPr>
      <w:r>
        <w:t>8.6</w:t>
      </w:r>
      <w:r>
        <w:rPr>
          <w:rFonts w:asciiTheme="minorHAnsi" w:eastAsiaTheme="minorEastAsia" w:hAnsiTheme="minorHAnsi" w:cstheme="minorBidi"/>
          <w:kern w:val="2"/>
          <w:sz w:val="24"/>
          <w:szCs w:val="24"/>
          <w:lang w:eastAsia="en-GB"/>
          <w14:ligatures w14:val="standardContextual"/>
        </w:rPr>
        <w:tab/>
      </w:r>
      <w:r>
        <w:t>Deployment considerations</w:t>
      </w:r>
      <w:r>
        <w:tab/>
      </w:r>
      <w:r>
        <w:fldChar w:fldCharType="begin" w:fldLock="1"/>
      </w:r>
      <w:r>
        <w:instrText xml:space="preserve"> PAGEREF _Toc176118535 \h </w:instrText>
      </w:r>
      <w:r>
        <w:fldChar w:fldCharType="separate"/>
      </w:r>
      <w:r>
        <w:t>155</w:t>
      </w:r>
      <w:r>
        <w:fldChar w:fldCharType="end"/>
      </w:r>
    </w:p>
    <w:p w14:paraId="4F95A0AB" w14:textId="7E9C4611" w:rsidR="001668DC" w:rsidRDefault="001668DC">
      <w:pPr>
        <w:pStyle w:val="TOC3"/>
        <w:rPr>
          <w:rFonts w:asciiTheme="minorHAnsi" w:eastAsiaTheme="minorEastAsia" w:hAnsiTheme="minorHAnsi" w:cstheme="minorBidi"/>
          <w:kern w:val="2"/>
          <w:sz w:val="24"/>
          <w:szCs w:val="24"/>
          <w:lang w:eastAsia="en-GB"/>
          <w14:ligatures w14:val="standardContextual"/>
        </w:rPr>
      </w:pPr>
      <w:r>
        <w:t>8.6.1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_Toc176118536 \h </w:instrText>
      </w:r>
      <w:r>
        <w:fldChar w:fldCharType="separate"/>
      </w:r>
      <w:r>
        <w:t>155</w:t>
      </w:r>
      <w:r>
        <w:fldChar w:fldCharType="end"/>
      </w:r>
    </w:p>
    <w:p w14:paraId="3A419949" w14:textId="0A3DC214" w:rsidR="001668DC" w:rsidRDefault="001668DC">
      <w:pPr>
        <w:pStyle w:val="TOC3"/>
        <w:rPr>
          <w:rFonts w:asciiTheme="minorHAnsi" w:eastAsiaTheme="minorEastAsia" w:hAnsiTheme="minorHAnsi" w:cstheme="minorBidi"/>
          <w:kern w:val="2"/>
          <w:sz w:val="24"/>
          <w:szCs w:val="24"/>
          <w:lang w:eastAsia="en-GB"/>
          <w14:ligatures w14:val="standardContextual"/>
        </w:rPr>
      </w:pPr>
      <w:r>
        <w:t>8.6.2</w:t>
      </w:r>
      <w:r>
        <w:rPr>
          <w:rFonts w:asciiTheme="minorHAnsi" w:eastAsiaTheme="minorEastAsia" w:hAnsiTheme="minorHAnsi" w:cstheme="minorBidi"/>
          <w:kern w:val="2"/>
          <w:sz w:val="24"/>
          <w:szCs w:val="24"/>
          <w:lang w:eastAsia="en-GB"/>
          <w14:ligatures w14:val="standardContextual"/>
        </w:rPr>
        <w:tab/>
      </w:r>
      <w:r>
        <w:t>CC-PAG</w:t>
      </w:r>
      <w:r>
        <w:tab/>
      </w:r>
      <w:r>
        <w:fldChar w:fldCharType="begin" w:fldLock="1"/>
      </w:r>
      <w:r>
        <w:instrText xml:space="preserve"> PAGEREF _Toc176118537 \h </w:instrText>
      </w:r>
      <w:r>
        <w:fldChar w:fldCharType="separate"/>
      </w:r>
      <w:r>
        <w:t>155</w:t>
      </w:r>
      <w:r>
        <w:fldChar w:fldCharType="end"/>
      </w:r>
    </w:p>
    <w:p w14:paraId="01A26535" w14:textId="64E8A288" w:rsidR="001668DC" w:rsidRDefault="001668DC">
      <w:pPr>
        <w:pStyle w:val="TOC8"/>
        <w:rPr>
          <w:rFonts w:asciiTheme="minorHAnsi" w:eastAsiaTheme="minorEastAsia" w:hAnsiTheme="minorHAnsi" w:cstheme="minorBidi"/>
          <w:b w:val="0"/>
          <w:kern w:val="2"/>
          <w:sz w:val="24"/>
          <w:szCs w:val="24"/>
          <w:lang w:eastAsia="en-GB"/>
          <w14:ligatures w14:val="standardContextual"/>
        </w:rPr>
      </w:pPr>
      <w:r>
        <w:t>Annex A (informative): 5G LI network topology views</w:t>
      </w:r>
      <w:r>
        <w:tab/>
      </w:r>
      <w:r>
        <w:fldChar w:fldCharType="begin" w:fldLock="1"/>
      </w:r>
      <w:r>
        <w:instrText xml:space="preserve"> PAGEREF _Toc176118538 \h </w:instrText>
      </w:r>
      <w:r>
        <w:fldChar w:fldCharType="separate"/>
      </w:r>
      <w:r>
        <w:t>157</w:t>
      </w:r>
      <w:r>
        <w:fldChar w:fldCharType="end"/>
      </w:r>
    </w:p>
    <w:p w14:paraId="4E115401" w14:textId="00CE79A5" w:rsidR="001668DC" w:rsidRDefault="001668DC">
      <w:pPr>
        <w:pStyle w:val="TOC1"/>
        <w:rPr>
          <w:rFonts w:asciiTheme="minorHAnsi" w:eastAsiaTheme="minorEastAsia" w:hAnsiTheme="minorHAnsi" w:cstheme="minorBidi"/>
          <w:kern w:val="2"/>
          <w:sz w:val="24"/>
          <w:szCs w:val="24"/>
          <w:lang w:eastAsia="en-GB"/>
          <w14:ligatures w14:val="standardContextual"/>
        </w:rPr>
      </w:pPr>
      <w:r>
        <w:t>A.1</w:t>
      </w:r>
      <w:r>
        <w:rPr>
          <w:rFonts w:asciiTheme="minorHAnsi" w:eastAsiaTheme="minorEastAsia" w:hAnsiTheme="minorHAnsi" w:cstheme="minorBidi"/>
          <w:kern w:val="2"/>
          <w:sz w:val="24"/>
          <w:szCs w:val="24"/>
          <w:lang w:eastAsia="en-GB"/>
          <w14:ligatures w14:val="standardContextual"/>
        </w:rPr>
        <w:tab/>
      </w:r>
      <w:r>
        <w:t>Non-roaming scenario</w:t>
      </w:r>
      <w:r>
        <w:tab/>
      </w:r>
      <w:r>
        <w:fldChar w:fldCharType="begin" w:fldLock="1"/>
      </w:r>
      <w:r>
        <w:instrText xml:space="preserve"> PAGEREF _Toc176118539 \h </w:instrText>
      </w:r>
      <w:r>
        <w:fldChar w:fldCharType="separate"/>
      </w:r>
      <w:r>
        <w:t>157</w:t>
      </w:r>
      <w:r>
        <w:fldChar w:fldCharType="end"/>
      </w:r>
    </w:p>
    <w:p w14:paraId="09D09B96" w14:textId="0B1AA0D6" w:rsidR="001668DC" w:rsidRDefault="001668DC">
      <w:pPr>
        <w:pStyle w:val="TOC2"/>
        <w:rPr>
          <w:rFonts w:asciiTheme="minorHAnsi" w:eastAsiaTheme="minorEastAsia" w:hAnsiTheme="minorHAnsi" w:cstheme="minorBidi"/>
          <w:kern w:val="2"/>
          <w:sz w:val="24"/>
          <w:szCs w:val="24"/>
          <w:lang w:eastAsia="en-GB"/>
          <w14:ligatures w14:val="standardContextual"/>
        </w:rPr>
      </w:pPr>
      <w:r>
        <w:t>A.1.1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_Toc176118540 \h </w:instrText>
      </w:r>
      <w:r>
        <w:fldChar w:fldCharType="separate"/>
      </w:r>
      <w:r>
        <w:t>157</w:t>
      </w:r>
      <w:r>
        <w:fldChar w:fldCharType="end"/>
      </w:r>
    </w:p>
    <w:p w14:paraId="22ED73AE" w14:textId="550F148B" w:rsidR="001668DC" w:rsidRDefault="001668DC">
      <w:pPr>
        <w:pStyle w:val="TOC2"/>
        <w:rPr>
          <w:rFonts w:asciiTheme="minorHAnsi" w:eastAsiaTheme="minorEastAsia" w:hAnsiTheme="minorHAnsi" w:cstheme="minorBidi"/>
          <w:kern w:val="2"/>
          <w:sz w:val="24"/>
          <w:szCs w:val="24"/>
          <w:lang w:eastAsia="en-GB"/>
          <w14:ligatures w14:val="standardContextual"/>
        </w:rPr>
      </w:pPr>
      <w:r>
        <w:t>A.1.2</w:t>
      </w:r>
      <w:r>
        <w:rPr>
          <w:rFonts w:asciiTheme="minorHAnsi" w:eastAsiaTheme="minorEastAsia" w:hAnsiTheme="minorHAnsi" w:cstheme="minorBidi"/>
          <w:kern w:val="2"/>
          <w:sz w:val="24"/>
          <w:szCs w:val="24"/>
          <w:lang w:eastAsia="en-GB"/>
          <w14:ligatures w14:val="standardContextual"/>
        </w:rPr>
        <w:tab/>
      </w:r>
      <w:r>
        <w:t>Service-based representation with point-to-point LI system</w:t>
      </w:r>
      <w:r>
        <w:tab/>
      </w:r>
      <w:r>
        <w:fldChar w:fldCharType="begin" w:fldLock="1"/>
      </w:r>
      <w:r>
        <w:instrText xml:space="preserve"> PAGEREF _Toc176118541 \h </w:instrText>
      </w:r>
      <w:r>
        <w:fldChar w:fldCharType="separate"/>
      </w:r>
      <w:r>
        <w:t>157</w:t>
      </w:r>
      <w:r>
        <w:fldChar w:fldCharType="end"/>
      </w:r>
    </w:p>
    <w:p w14:paraId="0A7B97CE" w14:textId="59200CDF" w:rsidR="001668DC" w:rsidRDefault="001668DC">
      <w:pPr>
        <w:pStyle w:val="TOC1"/>
        <w:rPr>
          <w:rFonts w:asciiTheme="minorHAnsi" w:eastAsiaTheme="minorEastAsia" w:hAnsiTheme="minorHAnsi" w:cstheme="minorBidi"/>
          <w:kern w:val="2"/>
          <w:sz w:val="24"/>
          <w:szCs w:val="24"/>
          <w:lang w:eastAsia="en-GB"/>
          <w14:ligatures w14:val="standardContextual"/>
        </w:rPr>
      </w:pPr>
      <w:r>
        <w:t>A.2</w:t>
      </w:r>
      <w:r>
        <w:rPr>
          <w:rFonts w:asciiTheme="minorHAnsi" w:eastAsiaTheme="minorEastAsia" w:hAnsiTheme="minorHAnsi" w:cstheme="minorBidi"/>
          <w:kern w:val="2"/>
          <w:sz w:val="24"/>
          <w:szCs w:val="24"/>
          <w:lang w:eastAsia="en-GB"/>
          <w14:ligatures w14:val="standardContextual"/>
        </w:rPr>
        <w:tab/>
      </w:r>
      <w:r>
        <w:t>Interworking with EPC/E-UTRAN</w:t>
      </w:r>
      <w:r>
        <w:tab/>
      </w:r>
      <w:r>
        <w:fldChar w:fldCharType="begin" w:fldLock="1"/>
      </w:r>
      <w:r>
        <w:instrText xml:space="preserve"> PAGEREF _Toc176118542 \h </w:instrText>
      </w:r>
      <w:r>
        <w:fldChar w:fldCharType="separate"/>
      </w:r>
      <w:r>
        <w:t>158</w:t>
      </w:r>
      <w:r>
        <w:fldChar w:fldCharType="end"/>
      </w:r>
    </w:p>
    <w:p w14:paraId="427B7927" w14:textId="27779357" w:rsidR="001668DC" w:rsidRDefault="001668DC">
      <w:pPr>
        <w:pStyle w:val="TOC2"/>
        <w:rPr>
          <w:rFonts w:asciiTheme="minorHAnsi" w:eastAsiaTheme="minorEastAsia" w:hAnsiTheme="minorHAnsi" w:cstheme="minorBidi"/>
          <w:kern w:val="2"/>
          <w:sz w:val="24"/>
          <w:szCs w:val="24"/>
          <w:lang w:eastAsia="en-GB"/>
          <w14:ligatures w14:val="standardContextual"/>
        </w:rPr>
      </w:pPr>
      <w:r>
        <w:t>A.2.1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_Toc176118543 \h </w:instrText>
      </w:r>
      <w:r>
        <w:fldChar w:fldCharType="separate"/>
      </w:r>
      <w:r>
        <w:t>158</w:t>
      </w:r>
      <w:r>
        <w:fldChar w:fldCharType="end"/>
      </w:r>
    </w:p>
    <w:p w14:paraId="15E3934E" w14:textId="4AFC33CD" w:rsidR="001668DC" w:rsidRDefault="001668DC">
      <w:pPr>
        <w:pStyle w:val="TOC2"/>
        <w:rPr>
          <w:rFonts w:asciiTheme="minorHAnsi" w:eastAsiaTheme="minorEastAsia" w:hAnsiTheme="minorHAnsi" w:cstheme="minorBidi"/>
          <w:kern w:val="2"/>
          <w:sz w:val="24"/>
          <w:szCs w:val="24"/>
          <w:lang w:eastAsia="en-GB"/>
          <w14:ligatures w14:val="standardContextual"/>
        </w:rPr>
      </w:pPr>
      <w:r>
        <w:t>A.2.2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_Toc176118544 \h </w:instrText>
      </w:r>
      <w:r>
        <w:fldChar w:fldCharType="separate"/>
      </w:r>
      <w:r>
        <w:t>159</w:t>
      </w:r>
      <w:r>
        <w:fldChar w:fldCharType="end"/>
      </w:r>
    </w:p>
    <w:p w14:paraId="5696CB69" w14:textId="0D6676D6" w:rsidR="001668DC" w:rsidRDefault="001668DC">
      <w:pPr>
        <w:pStyle w:val="TOC1"/>
        <w:rPr>
          <w:rFonts w:asciiTheme="minorHAnsi" w:eastAsiaTheme="minorEastAsia" w:hAnsiTheme="minorHAnsi" w:cstheme="minorBidi"/>
          <w:kern w:val="2"/>
          <w:sz w:val="24"/>
          <w:szCs w:val="24"/>
          <w:lang w:eastAsia="en-GB"/>
          <w14:ligatures w14:val="standardContextual"/>
        </w:rPr>
      </w:pPr>
      <w:r>
        <w:t>A.3</w:t>
      </w:r>
      <w:r>
        <w:rPr>
          <w:rFonts w:asciiTheme="minorHAnsi" w:eastAsiaTheme="minorEastAsia" w:hAnsiTheme="minorHAnsi" w:cstheme="minorBidi"/>
          <w:kern w:val="2"/>
          <w:sz w:val="24"/>
          <w:szCs w:val="24"/>
          <w:lang w:eastAsia="en-GB"/>
          <w14:ligatures w14:val="standardContextual"/>
        </w:rPr>
        <w:tab/>
      </w:r>
      <w:r>
        <w:t>Multiple DN connections in a PDU session</w:t>
      </w:r>
      <w:r>
        <w:tab/>
      </w:r>
      <w:r>
        <w:fldChar w:fldCharType="begin" w:fldLock="1"/>
      </w:r>
      <w:r>
        <w:instrText xml:space="preserve"> PAGEREF _Toc176118545 \h </w:instrText>
      </w:r>
      <w:r>
        <w:fldChar w:fldCharType="separate"/>
      </w:r>
      <w:r>
        <w:t>161</w:t>
      </w:r>
      <w:r>
        <w:fldChar w:fldCharType="end"/>
      </w:r>
    </w:p>
    <w:p w14:paraId="72065E32" w14:textId="03820981" w:rsidR="001668DC" w:rsidRDefault="001668DC">
      <w:pPr>
        <w:pStyle w:val="TOC2"/>
        <w:rPr>
          <w:rFonts w:asciiTheme="minorHAnsi" w:eastAsiaTheme="minorEastAsia" w:hAnsiTheme="minorHAnsi" w:cstheme="minorBidi"/>
          <w:kern w:val="2"/>
          <w:sz w:val="24"/>
          <w:szCs w:val="24"/>
          <w:lang w:eastAsia="en-GB"/>
          <w14:ligatures w14:val="standardContextual"/>
        </w:rPr>
      </w:pPr>
      <w:r>
        <w:t>A.3.1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_Toc176118546 \h </w:instrText>
      </w:r>
      <w:r>
        <w:fldChar w:fldCharType="separate"/>
      </w:r>
      <w:r>
        <w:t>161</w:t>
      </w:r>
      <w:r>
        <w:fldChar w:fldCharType="end"/>
      </w:r>
    </w:p>
    <w:p w14:paraId="7958A94F" w14:textId="6EC0586B" w:rsidR="001668DC" w:rsidRDefault="001668DC">
      <w:pPr>
        <w:pStyle w:val="TOC2"/>
        <w:rPr>
          <w:rFonts w:asciiTheme="minorHAnsi" w:eastAsiaTheme="minorEastAsia" w:hAnsiTheme="minorHAnsi" w:cstheme="minorBidi"/>
          <w:kern w:val="2"/>
          <w:sz w:val="24"/>
          <w:szCs w:val="24"/>
          <w:lang w:eastAsia="en-GB"/>
          <w14:ligatures w14:val="standardContextual"/>
        </w:rPr>
      </w:pPr>
      <w:r>
        <w:t>A.3.2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_Toc176118547 \h </w:instrText>
      </w:r>
      <w:r>
        <w:fldChar w:fldCharType="separate"/>
      </w:r>
      <w:r>
        <w:t>161</w:t>
      </w:r>
      <w:r>
        <w:fldChar w:fldCharType="end"/>
      </w:r>
    </w:p>
    <w:p w14:paraId="5964335C" w14:textId="1C389ACA" w:rsidR="001668DC" w:rsidRDefault="001668DC">
      <w:pPr>
        <w:pStyle w:val="TOC1"/>
        <w:rPr>
          <w:rFonts w:asciiTheme="minorHAnsi" w:eastAsiaTheme="minorEastAsia" w:hAnsiTheme="minorHAnsi" w:cstheme="minorBidi"/>
          <w:kern w:val="2"/>
          <w:sz w:val="24"/>
          <w:szCs w:val="24"/>
          <w:lang w:eastAsia="en-GB"/>
          <w14:ligatures w14:val="standardContextual"/>
        </w:rPr>
      </w:pPr>
      <w:r>
        <w:t>A.4</w:t>
      </w:r>
      <w:r>
        <w:rPr>
          <w:rFonts w:asciiTheme="minorHAnsi" w:eastAsiaTheme="minorEastAsia" w:hAnsiTheme="minorHAnsi" w:cstheme="minorBidi"/>
          <w:kern w:val="2"/>
          <w:sz w:val="24"/>
          <w:szCs w:val="24"/>
          <w:lang w:eastAsia="en-GB"/>
          <w14:ligatures w14:val="standardContextual"/>
        </w:rPr>
        <w:tab/>
      </w:r>
      <w:r>
        <w:t>Non-3GPP access in a non-roaming scenario</w:t>
      </w:r>
      <w:r>
        <w:tab/>
      </w:r>
      <w:r>
        <w:fldChar w:fldCharType="begin" w:fldLock="1"/>
      </w:r>
      <w:r>
        <w:instrText xml:space="preserve"> PAGEREF _Toc176118548 \h </w:instrText>
      </w:r>
      <w:r>
        <w:fldChar w:fldCharType="separate"/>
      </w:r>
      <w:r>
        <w:t>163</w:t>
      </w:r>
      <w:r>
        <w:fldChar w:fldCharType="end"/>
      </w:r>
    </w:p>
    <w:p w14:paraId="74132D68" w14:textId="61ECD637" w:rsidR="001668DC" w:rsidRDefault="001668DC">
      <w:pPr>
        <w:pStyle w:val="TOC2"/>
        <w:rPr>
          <w:rFonts w:asciiTheme="minorHAnsi" w:eastAsiaTheme="minorEastAsia" w:hAnsiTheme="minorHAnsi" w:cstheme="minorBidi"/>
          <w:kern w:val="2"/>
          <w:sz w:val="24"/>
          <w:szCs w:val="24"/>
          <w:lang w:eastAsia="en-GB"/>
          <w14:ligatures w14:val="standardContextual"/>
        </w:rPr>
      </w:pPr>
      <w:r>
        <w:t>A.4.1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_Toc176118549 \h </w:instrText>
      </w:r>
      <w:r>
        <w:fldChar w:fldCharType="separate"/>
      </w:r>
      <w:r>
        <w:t>163</w:t>
      </w:r>
      <w:r>
        <w:fldChar w:fldCharType="end"/>
      </w:r>
    </w:p>
    <w:p w14:paraId="1EC1D895" w14:textId="0DB254AF" w:rsidR="001668DC" w:rsidRDefault="001668DC">
      <w:pPr>
        <w:pStyle w:val="TOC2"/>
        <w:rPr>
          <w:rFonts w:asciiTheme="minorHAnsi" w:eastAsiaTheme="minorEastAsia" w:hAnsiTheme="minorHAnsi" w:cstheme="minorBidi"/>
          <w:kern w:val="2"/>
          <w:sz w:val="24"/>
          <w:szCs w:val="24"/>
          <w:lang w:eastAsia="en-GB"/>
          <w14:ligatures w14:val="standardContextual"/>
        </w:rPr>
      </w:pPr>
      <w:r>
        <w:t>A.4.2</w:t>
      </w:r>
      <w:r>
        <w:rPr>
          <w:rFonts w:asciiTheme="minorHAnsi" w:eastAsiaTheme="minorEastAsia" w:hAnsiTheme="minorHAnsi" w:cstheme="minorBidi"/>
          <w:kern w:val="2"/>
          <w:sz w:val="24"/>
          <w:szCs w:val="24"/>
          <w:lang w:eastAsia="en-GB"/>
          <w14:ligatures w14:val="standardContextual"/>
        </w:rPr>
        <w:tab/>
      </w:r>
      <w:r>
        <w:t>Topology view</w:t>
      </w:r>
      <w:r>
        <w:tab/>
      </w:r>
      <w:r>
        <w:fldChar w:fldCharType="begin" w:fldLock="1"/>
      </w:r>
      <w:r>
        <w:instrText xml:space="preserve"> PAGEREF _Toc176118550 \h </w:instrText>
      </w:r>
      <w:r>
        <w:fldChar w:fldCharType="separate"/>
      </w:r>
      <w:r>
        <w:t>164</w:t>
      </w:r>
      <w:r>
        <w:fldChar w:fldCharType="end"/>
      </w:r>
    </w:p>
    <w:p w14:paraId="0D9E91E4" w14:textId="7BB517A3" w:rsidR="001668DC" w:rsidRDefault="001668DC">
      <w:pPr>
        <w:pStyle w:val="TOC8"/>
        <w:rPr>
          <w:rFonts w:asciiTheme="minorHAnsi" w:eastAsiaTheme="minorEastAsia" w:hAnsiTheme="minorHAnsi" w:cstheme="minorBidi"/>
          <w:b w:val="0"/>
          <w:kern w:val="2"/>
          <w:sz w:val="24"/>
          <w:szCs w:val="24"/>
          <w:lang w:eastAsia="en-GB"/>
          <w14:ligatures w14:val="standardContextual"/>
        </w:rPr>
      </w:pPr>
      <w:r>
        <w:t>Annex B (normative): ADMF functionality</w:t>
      </w:r>
      <w:r>
        <w:tab/>
      </w:r>
      <w:r>
        <w:fldChar w:fldCharType="begin" w:fldLock="1"/>
      </w:r>
      <w:r>
        <w:instrText xml:space="preserve"> PAGEREF _Toc176118551 \h </w:instrText>
      </w:r>
      <w:r>
        <w:fldChar w:fldCharType="separate"/>
      </w:r>
      <w:r>
        <w:t>168</w:t>
      </w:r>
      <w:r>
        <w:fldChar w:fldCharType="end"/>
      </w:r>
    </w:p>
    <w:p w14:paraId="174F8F6D" w14:textId="69037BBA" w:rsidR="001668DC" w:rsidRDefault="001668DC">
      <w:pPr>
        <w:pStyle w:val="TOC8"/>
        <w:rPr>
          <w:rFonts w:asciiTheme="minorHAnsi" w:eastAsiaTheme="minorEastAsia" w:hAnsiTheme="minorHAnsi" w:cstheme="minorBidi"/>
          <w:b w:val="0"/>
          <w:kern w:val="2"/>
          <w:sz w:val="24"/>
          <w:szCs w:val="24"/>
          <w:lang w:eastAsia="en-GB"/>
          <w14:ligatures w14:val="standardContextual"/>
        </w:rPr>
      </w:pPr>
      <w:r>
        <w:t>Annex C (informative): LEA initiated suspend and resume</w:t>
      </w:r>
      <w:r>
        <w:tab/>
      </w:r>
      <w:r>
        <w:fldChar w:fldCharType="begin" w:fldLock="1"/>
      </w:r>
      <w:r>
        <w:instrText xml:space="preserve"> PAGEREF _Toc176118552 \h </w:instrText>
      </w:r>
      <w:r>
        <w:fldChar w:fldCharType="separate"/>
      </w:r>
      <w:r>
        <w:t>169</w:t>
      </w:r>
      <w:r>
        <w:fldChar w:fldCharType="end"/>
      </w:r>
    </w:p>
    <w:p w14:paraId="623E19E5" w14:textId="54F9C23B" w:rsidR="001668DC" w:rsidRDefault="001668DC">
      <w:pPr>
        <w:pStyle w:val="TOC8"/>
        <w:rPr>
          <w:rFonts w:asciiTheme="minorHAnsi" w:eastAsiaTheme="minorEastAsia" w:hAnsiTheme="minorHAnsi" w:cstheme="minorBidi"/>
          <w:b w:val="0"/>
          <w:kern w:val="2"/>
          <w:sz w:val="24"/>
          <w:szCs w:val="24"/>
          <w:lang w:eastAsia="en-GB"/>
          <w14:ligatures w14:val="standardContextual"/>
        </w:rPr>
      </w:pPr>
      <w:r w:rsidRPr="00987FC1">
        <w:rPr>
          <w:rFonts w:eastAsia="Calibri"/>
        </w:rPr>
        <w:t>Annex D (informative): Additional RCS specific LI details</w:t>
      </w:r>
      <w:r>
        <w:tab/>
      </w:r>
      <w:r>
        <w:fldChar w:fldCharType="begin" w:fldLock="1"/>
      </w:r>
      <w:r>
        <w:instrText xml:space="preserve"> PAGEREF _Toc176118553 \h </w:instrText>
      </w:r>
      <w:r>
        <w:fldChar w:fldCharType="separate"/>
      </w:r>
      <w:r>
        <w:t>170</w:t>
      </w:r>
      <w:r>
        <w:fldChar w:fldCharType="end"/>
      </w:r>
    </w:p>
    <w:p w14:paraId="0374431B" w14:textId="18D448A2" w:rsidR="001668DC" w:rsidRDefault="001668DC">
      <w:pPr>
        <w:pStyle w:val="TOC1"/>
        <w:rPr>
          <w:rFonts w:asciiTheme="minorHAnsi" w:eastAsiaTheme="minorEastAsia" w:hAnsiTheme="minorHAnsi" w:cstheme="minorBidi"/>
          <w:kern w:val="2"/>
          <w:sz w:val="24"/>
          <w:szCs w:val="24"/>
          <w:lang w:eastAsia="en-GB"/>
          <w14:ligatures w14:val="standardContextual"/>
        </w:rPr>
      </w:pPr>
      <w:r w:rsidRPr="00987FC1">
        <w:rPr>
          <w:rFonts w:eastAsia="Calibri"/>
        </w:rPr>
        <w:t>D.1</w:t>
      </w:r>
      <w:r>
        <w:rPr>
          <w:rFonts w:asciiTheme="minorHAnsi" w:eastAsiaTheme="minorEastAsia" w:hAnsiTheme="minorHAnsi" w:cstheme="minorBidi"/>
          <w:kern w:val="2"/>
          <w:sz w:val="24"/>
          <w:szCs w:val="24"/>
          <w:lang w:eastAsia="en-GB"/>
          <w14:ligatures w14:val="standardContextual"/>
        </w:rPr>
        <w:tab/>
      </w:r>
      <w:r w:rsidRPr="00987FC1">
        <w:rPr>
          <w:rFonts w:eastAsia="Calibri"/>
        </w:rPr>
        <w:t>General</w:t>
      </w:r>
      <w:r>
        <w:tab/>
      </w:r>
      <w:r>
        <w:fldChar w:fldCharType="begin" w:fldLock="1"/>
      </w:r>
      <w:r>
        <w:instrText xml:space="preserve"> PAGEREF _Toc176118554 \h </w:instrText>
      </w:r>
      <w:r>
        <w:fldChar w:fldCharType="separate"/>
      </w:r>
      <w:r>
        <w:t>170</w:t>
      </w:r>
      <w:r>
        <w:fldChar w:fldCharType="end"/>
      </w:r>
    </w:p>
    <w:p w14:paraId="1E3F1F47" w14:textId="290C92C5" w:rsidR="001668DC" w:rsidRDefault="001668DC">
      <w:pPr>
        <w:pStyle w:val="TOC1"/>
        <w:rPr>
          <w:rFonts w:asciiTheme="minorHAnsi" w:eastAsiaTheme="minorEastAsia" w:hAnsiTheme="minorHAnsi" w:cstheme="minorBidi"/>
          <w:kern w:val="2"/>
          <w:sz w:val="24"/>
          <w:szCs w:val="24"/>
          <w:lang w:eastAsia="en-GB"/>
          <w14:ligatures w14:val="standardContextual"/>
        </w:rPr>
      </w:pPr>
      <w:r w:rsidRPr="00987FC1">
        <w:rPr>
          <w:rFonts w:eastAsia="Calibri"/>
        </w:rPr>
        <w:t>D.2</w:t>
      </w:r>
      <w:r>
        <w:rPr>
          <w:rFonts w:asciiTheme="minorHAnsi" w:eastAsiaTheme="minorEastAsia" w:hAnsiTheme="minorHAnsi" w:cstheme="minorBidi"/>
          <w:kern w:val="2"/>
          <w:sz w:val="24"/>
          <w:szCs w:val="24"/>
          <w:lang w:eastAsia="en-GB"/>
          <w14:ligatures w14:val="standardContextual"/>
        </w:rPr>
        <w:tab/>
      </w:r>
      <w:r w:rsidRPr="00987FC1">
        <w:rPr>
          <w:rFonts w:eastAsia="Calibri"/>
        </w:rPr>
        <w:t>LI for Registration and Deregistration</w:t>
      </w:r>
      <w:r>
        <w:tab/>
      </w:r>
      <w:r>
        <w:fldChar w:fldCharType="begin" w:fldLock="1"/>
      </w:r>
      <w:r>
        <w:instrText xml:space="preserve"> PAGEREF _Toc176118555 \h </w:instrText>
      </w:r>
      <w:r>
        <w:fldChar w:fldCharType="separate"/>
      </w:r>
      <w:r>
        <w:t>170</w:t>
      </w:r>
      <w:r>
        <w:fldChar w:fldCharType="end"/>
      </w:r>
    </w:p>
    <w:p w14:paraId="769FB0AB" w14:textId="73807829" w:rsidR="001668DC" w:rsidRDefault="001668DC">
      <w:pPr>
        <w:pStyle w:val="TOC2"/>
        <w:rPr>
          <w:rFonts w:asciiTheme="minorHAnsi" w:eastAsiaTheme="minorEastAsia" w:hAnsiTheme="minorHAnsi" w:cstheme="minorBidi"/>
          <w:kern w:val="2"/>
          <w:sz w:val="24"/>
          <w:szCs w:val="24"/>
          <w:lang w:eastAsia="en-GB"/>
          <w14:ligatures w14:val="standardContextual"/>
        </w:rPr>
      </w:pPr>
      <w:r w:rsidRPr="00987FC1">
        <w:rPr>
          <w:rFonts w:eastAsia="Calibri"/>
        </w:rPr>
        <w:t>D.2.1</w:t>
      </w:r>
      <w:r>
        <w:rPr>
          <w:rFonts w:asciiTheme="minorHAnsi" w:eastAsiaTheme="minorEastAsia" w:hAnsiTheme="minorHAnsi" w:cstheme="minorBidi"/>
          <w:kern w:val="2"/>
          <w:sz w:val="24"/>
          <w:szCs w:val="24"/>
          <w:lang w:eastAsia="en-GB"/>
          <w14:ligatures w14:val="standardContextual"/>
        </w:rPr>
        <w:tab/>
      </w:r>
      <w:r w:rsidRPr="00987FC1">
        <w:rPr>
          <w:rFonts w:eastAsia="Calibri"/>
        </w:rPr>
        <w:t>Background</w:t>
      </w:r>
      <w:r>
        <w:tab/>
      </w:r>
      <w:r>
        <w:fldChar w:fldCharType="begin" w:fldLock="1"/>
      </w:r>
      <w:r>
        <w:instrText xml:space="preserve"> PAGEREF _Toc176118556 \h </w:instrText>
      </w:r>
      <w:r>
        <w:fldChar w:fldCharType="separate"/>
      </w:r>
      <w:r>
        <w:t>170</w:t>
      </w:r>
      <w:r>
        <w:fldChar w:fldCharType="end"/>
      </w:r>
    </w:p>
    <w:p w14:paraId="67499411" w14:textId="6A83B085" w:rsidR="001668DC" w:rsidRDefault="001668DC">
      <w:pPr>
        <w:pStyle w:val="TOC2"/>
        <w:rPr>
          <w:rFonts w:asciiTheme="minorHAnsi" w:eastAsiaTheme="minorEastAsia" w:hAnsiTheme="minorHAnsi" w:cstheme="minorBidi"/>
          <w:kern w:val="2"/>
          <w:sz w:val="24"/>
          <w:szCs w:val="24"/>
          <w:lang w:eastAsia="en-GB"/>
          <w14:ligatures w14:val="standardContextual"/>
        </w:rPr>
      </w:pPr>
      <w:r w:rsidRPr="00987FC1">
        <w:rPr>
          <w:rFonts w:eastAsia="Calibri"/>
        </w:rPr>
        <w:t>D.2.2 Architecture</w:t>
      </w:r>
      <w:r>
        <w:tab/>
      </w:r>
      <w:r>
        <w:fldChar w:fldCharType="begin" w:fldLock="1"/>
      </w:r>
      <w:r>
        <w:instrText xml:space="preserve"> PAGEREF _Toc176118557 \h </w:instrText>
      </w:r>
      <w:r>
        <w:fldChar w:fldCharType="separate"/>
      </w:r>
      <w:r>
        <w:t>170</w:t>
      </w:r>
      <w:r>
        <w:fldChar w:fldCharType="end"/>
      </w:r>
    </w:p>
    <w:p w14:paraId="0CC24B70" w14:textId="22AED60D" w:rsidR="001668DC" w:rsidRDefault="001668DC">
      <w:pPr>
        <w:pStyle w:val="TOC1"/>
        <w:rPr>
          <w:rFonts w:asciiTheme="minorHAnsi" w:eastAsiaTheme="minorEastAsia" w:hAnsiTheme="minorHAnsi" w:cstheme="minorBidi"/>
          <w:kern w:val="2"/>
          <w:sz w:val="24"/>
          <w:szCs w:val="24"/>
          <w:lang w:eastAsia="en-GB"/>
          <w14:ligatures w14:val="standardContextual"/>
        </w:rPr>
      </w:pPr>
      <w:r w:rsidRPr="00987FC1">
        <w:rPr>
          <w:rFonts w:eastAsia="Calibri"/>
        </w:rPr>
        <w:t>D.3</w:t>
      </w:r>
      <w:r>
        <w:rPr>
          <w:rFonts w:asciiTheme="minorHAnsi" w:eastAsiaTheme="minorEastAsia" w:hAnsiTheme="minorHAnsi" w:cstheme="minorBidi"/>
          <w:kern w:val="2"/>
          <w:sz w:val="24"/>
          <w:szCs w:val="24"/>
          <w:lang w:eastAsia="en-GB"/>
          <w14:ligatures w14:val="standardContextual"/>
        </w:rPr>
        <w:tab/>
      </w:r>
      <w:r w:rsidRPr="00987FC1">
        <w:rPr>
          <w:rFonts w:eastAsia="Calibri"/>
        </w:rPr>
        <w:t>LI for capability discovery</w:t>
      </w:r>
      <w:r>
        <w:tab/>
      </w:r>
      <w:r>
        <w:fldChar w:fldCharType="begin" w:fldLock="1"/>
      </w:r>
      <w:r>
        <w:instrText xml:space="preserve"> PAGEREF _Toc176118558 \h </w:instrText>
      </w:r>
      <w:r>
        <w:fldChar w:fldCharType="separate"/>
      </w:r>
      <w:r>
        <w:t>171</w:t>
      </w:r>
      <w:r>
        <w:fldChar w:fldCharType="end"/>
      </w:r>
    </w:p>
    <w:p w14:paraId="14D4B373" w14:textId="5CE073A1" w:rsidR="001668DC" w:rsidRDefault="001668DC">
      <w:pPr>
        <w:pStyle w:val="TOC2"/>
        <w:rPr>
          <w:rFonts w:asciiTheme="minorHAnsi" w:eastAsiaTheme="minorEastAsia" w:hAnsiTheme="minorHAnsi" w:cstheme="minorBidi"/>
          <w:kern w:val="2"/>
          <w:sz w:val="24"/>
          <w:szCs w:val="24"/>
          <w:lang w:eastAsia="en-GB"/>
          <w14:ligatures w14:val="standardContextual"/>
        </w:rPr>
      </w:pPr>
      <w:r w:rsidRPr="00987FC1">
        <w:rPr>
          <w:rFonts w:eastAsia="Calibri"/>
        </w:rPr>
        <w:t>D.3.1</w:t>
      </w:r>
      <w:r>
        <w:rPr>
          <w:rFonts w:asciiTheme="minorHAnsi" w:eastAsiaTheme="minorEastAsia" w:hAnsiTheme="minorHAnsi" w:cstheme="minorBidi"/>
          <w:kern w:val="2"/>
          <w:sz w:val="24"/>
          <w:szCs w:val="24"/>
          <w:lang w:eastAsia="en-GB"/>
          <w14:ligatures w14:val="standardContextual"/>
        </w:rPr>
        <w:tab/>
      </w:r>
      <w:r w:rsidRPr="00987FC1">
        <w:rPr>
          <w:rFonts w:eastAsia="Calibri"/>
        </w:rPr>
        <w:t>Background</w:t>
      </w:r>
      <w:r>
        <w:tab/>
      </w:r>
      <w:r>
        <w:fldChar w:fldCharType="begin" w:fldLock="1"/>
      </w:r>
      <w:r>
        <w:instrText xml:space="preserve"> PAGEREF _Toc176118559 \h </w:instrText>
      </w:r>
      <w:r>
        <w:fldChar w:fldCharType="separate"/>
      </w:r>
      <w:r>
        <w:t>171</w:t>
      </w:r>
      <w:r>
        <w:fldChar w:fldCharType="end"/>
      </w:r>
    </w:p>
    <w:p w14:paraId="3EF4F940" w14:textId="0B3C914F" w:rsidR="001668DC" w:rsidRDefault="001668DC">
      <w:pPr>
        <w:pStyle w:val="TOC2"/>
        <w:rPr>
          <w:rFonts w:asciiTheme="minorHAnsi" w:eastAsiaTheme="minorEastAsia" w:hAnsiTheme="minorHAnsi" w:cstheme="minorBidi"/>
          <w:kern w:val="2"/>
          <w:sz w:val="24"/>
          <w:szCs w:val="24"/>
          <w:lang w:eastAsia="en-GB"/>
          <w14:ligatures w14:val="standardContextual"/>
        </w:rPr>
      </w:pPr>
      <w:r w:rsidRPr="00987FC1">
        <w:rPr>
          <w:rFonts w:eastAsia="Calibri"/>
        </w:rPr>
        <w:t>D.3.2</w:t>
      </w:r>
      <w:r>
        <w:rPr>
          <w:rFonts w:asciiTheme="minorHAnsi" w:eastAsiaTheme="minorEastAsia" w:hAnsiTheme="minorHAnsi" w:cstheme="minorBidi"/>
          <w:kern w:val="2"/>
          <w:sz w:val="24"/>
          <w:szCs w:val="24"/>
          <w:lang w:eastAsia="en-GB"/>
          <w14:ligatures w14:val="standardContextual"/>
        </w:rPr>
        <w:tab/>
      </w:r>
      <w:r w:rsidRPr="00987FC1">
        <w:rPr>
          <w:rFonts w:eastAsia="Calibri"/>
        </w:rPr>
        <w:t>Architecture</w:t>
      </w:r>
      <w:r>
        <w:tab/>
      </w:r>
      <w:r>
        <w:fldChar w:fldCharType="begin" w:fldLock="1"/>
      </w:r>
      <w:r>
        <w:instrText xml:space="preserve"> PAGEREF _Toc176118560 \h </w:instrText>
      </w:r>
      <w:r>
        <w:fldChar w:fldCharType="separate"/>
      </w:r>
      <w:r>
        <w:t>171</w:t>
      </w:r>
      <w:r>
        <w:fldChar w:fldCharType="end"/>
      </w:r>
    </w:p>
    <w:p w14:paraId="570AE81C" w14:textId="102A7680" w:rsidR="001668DC" w:rsidRDefault="001668DC">
      <w:pPr>
        <w:pStyle w:val="TOC1"/>
        <w:rPr>
          <w:rFonts w:asciiTheme="minorHAnsi" w:eastAsiaTheme="minorEastAsia" w:hAnsiTheme="minorHAnsi" w:cstheme="minorBidi"/>
          <w:kern w:val="2"/>
          <w:sz w:val="24"/>
          <w:szCs w:val="24"/>
          <w:lang w:eastAsia="en-GB"/>
          <w14:ligatures w14:val="standardContextual"/>
        </w:rPr>
      </w:pPr>
      <w:r w:rsidRPr="00987FC1">
        <w:rPr>
          <w:rFonts w:eastAsia="Calibri"/>
        </w:rPr>
        <w:t>D.4</w:t>
      </w:r>
      <w:r>
        <w:rPr>
          <w:rFonts w:asciiTheme="minorHAnsi" w:eastAsiaTheme="minorEastAsia" w:hAnsiTheme="minorHAnsi" w:cstheme="minorBidi"/>
          <w:kern w:val="2"/>
          <w:sz w:val="24"/>
          <w:szCs w:val="24"/>
          <w:lang w:eastAsia="en-GB"/>
          <w14:ligatures w14:val="standardContextual"/>
        </w:rPr>
        <w:tab/>
      </w:r>
      <w:r w:rsidRPr="00987FC1">
        <w:rPr>
          <w:rFonts w:eastAsia="Calibri"/>
        </w:rPr>
        <w:t>LI for standalone messaging</w:t>
      </w:r>
      <w:r>
        <w:tab/>
      </w:r>
      <w:r>
        <w:fldChar w:fldCharType="begin" w:fldLock="1"/>
      </w:r>
      <w:r>
        <w:instrText xml:space="preserve"> PAGEREF _Toc176118561 \h </w:instrText>
      </w:r>
      <w:r>
        <w:fldChar w:fldCharType="separate"/>
      </w:r>
      <w:r>
        <w:t>172</w:t>
      </w:r>
      <w:r>
        <w:fldChar w:fldCharType="end"/>
      </w:r>
    </w:p>
    <w:p w14:paraId="58776E89" w14:textId="5058249B" w:rsidR="001668DC" w:rsidRDefault="001668DC">
      <w:pPr>
        <w:pStyle w:val="TOC2"/>
        <w:rPr>
          <w:rFonts w:asciiTheme="minorHAnsi" w:eastAsiaTheme="minorEastAsia" w:hAnsiTheme="minorHAnsi" w:cstheme="minorBidi"/>
          <w:kern w:val="2"/>
          <w:sz w:val="24"/>
          <w:szCs w:val="24"/>
          <w:lang w:eastAsia="en-GB"/>
          <w14:ligatures w14:val="standardContextual"/>
        </w:rPr>
      </w:pPr>
      <w:r w:rsidRPr="00987FC1">
        <w:rPr>
          <w:rFonts w:eastAsia="Calibri"/>
        </w:rPr>
        <w:t>D.4.1</w:t>
      </w:r>
      <w:r>
        <w:rPr>
          <w:rFonts w:asciiTheme="minorHAnsi" w:eastAsiaTheme="minorEastAsia" w:hAnsiTheme="minorHAnsi" w:cstheme="minorBidi"/>
          <w:kern w:val="2"/>
          <w:sz w:val="24"/>
          <w:szCs w:val="24"/>
          <w:lang w:eastAsia="en-GB"/>
          <w14:ligatures w14:val="standardContextual"/>
        </w:rPr>
        <w:tab/>
      </w:r>
      <w:r w:rsidRPr="00987FC1">
        <w:rPr>
          <w:rFonts w:eastAsia="Calibri"/>
        </w:rPr>
        <w:t>Background</w:t>
      </w:r>
      <w:r>
        <w:tab/>
      </w:r>
      <w:r>
        <w:fldChar w:fldCharType="begin" w:fldLock="1"/>
      </w:r>
      <w:r>
        <w:instrText xml:space="preserve"> PAGEREF _Toc176118562 \h </w:instrText>
      </w:r>
      <w:r>
        <w:fldChar w:fldCharType="separate"/>
      </w:r>
      <w:r>
        <w:t>172</w:t>
      </w:r>
      <w:r>
        <w:fldChar w:fldCharType="end"/>
      </w:r>
    </w:p>
    <w:p w14:paraId="78D85AFA" w14:textId="694DAFD9" w:rsidR="001668DC" w:rsidRDefault="001668DC">
      <w:pPr>
        <w:pStyle w:val="TOC2"/>
        <w:rPr>
          <w:rFonts w:asciiTheme="minorHAnsi" w:eastAsiaTheme="minorEastAsia" w:hAnsiTheme="minorHAnsi" w:cstheme="minorBidi"/>
          <w:kern w:val="2"/>
          <w:sz w:val="24"/>
          <w:szCs w:val="24"/>
          <w:lang w:eastAsia="en-GB"/>
          <w14:ligatures w14:val="standardContextual"/>
        </w:rPr>
      </w:pPr>
      <w:r w:rsidRPr="00987FC1">
        <w:rPr>
          <w:rFonts w:eastAsia="Calibri"/>
        </w:rPr>
        <w:t>D.4.2</w:t>
      </w:r>
      <w:r>
        <w:rPr>
          <w:rFonts w:asciiTheme="minorHAnsi" w:eastAsiaTheme="minorEastAsia" w:hAnsiTheme="minorHAnsi" w:cstheme="minorBidi"/>
          <w:kern w:val="2"/>
          <w:sz w:val="24"/>
          <w:szCs w:val="24"/>
          <w:lang w:eastAsia="en-GB"/>
          <w14:ligatures w14:val="standardContextual"/>
        </w:rPr>
        <w:tab/>
      </w:r>
      <w:r w:rsidRPr="00987FC1">
        <w:rPr>
          <w:rFonts w:eastAsia="Calibri"/>
        </w:rPr>
        <w:t>Architecture</w:t>
      </w:r>
      <w:r>
        <w:tab/>
      </w:r>
      <w:r>
        <w:fldChar w:fldCharType="begin" w:fldLock="1"/>
      </w:r>
      <w:r>
        <w:instrText xml:space="preserve"> PAGEREF _Toc176118563 \h </w:instrText>
      </w:r>
      <w:r>
        <w:fldChar w:fldCharType="separate"/>
      </w:r>
      <w:r>
        <w:t>172</w:t>
      </w:r>
      <w:r>
        <w:fldChar w:fldCharType="end"/>
      </w:r>
    </w:p>
    <w:p w14:paraId="1F272787" w14:textId="3377BF95" w:rsidR="001668DC" w:rsidRDefault="001668DC">
      <w:pPr>
        <w:pStyle w:val="TOC1"/>
        <w:rPr>
          <w:rFonts w:asciiTheme="minorHAnsi" w:eastAsiaTheme="minorEastAsia" w:hAnsiTheme="minorHAnsi" w:cstheme="minorBidi"/>
          <w:kern w:val="2"/>
          <w:sz w:val="24"/>
          <w:szCs w:val="24"/>
          <w:lang w:eastAsia="en-GB"/>
          <w14:ligatures w14:val="standardContextual"/>
        </w:rPr>
      </w:pPr>
      <w:r>
        <w:t>D.5</w:t>
      </w:r>
      <w:r>
        <w:rPr>
          <w:rFonts w:asciiTheme="minorHAnsi" w:eastAsiaTheme="minorEastAsia" w:hAnsiTheme="minorHAnsi" w:cstheme="minorBidi"/>
          <w:kern w:val="2"/>
          <w:sz w:val="24"/>
          <w:szCs w:val="24"/>
          <w:lang w:eastAsia="en-GB"/>
          <w14:ligatures w14:val="standardContextual"/>
        </w:rPr>
        <w:tab/>
      </w:r>
      <w:r>
        <w:t>LI for chat</w:t>
      </w:r>
      <w:r>
        <w:tab/>
      </w:r>
      <w:r>
        <w:fldChar w:fldCharType="begin" w:fldLock="1"/>
      </w:r>
      <w:r>
        <w:instrText xml:space="preserve"> PAGEREF _Toc176118564 \h </w:instrText>
      </w:r>
      <w:r>
        <w:fldChar w:fldCharType="separate"/>
      </w:r>
      <w:r>
        <w:t>172</w:t>
      </w:r>
      <w:r>
        <w:fldChar w:fldCharType="end"/>
      </w:r>
    </w:p>
    <w:p w14:paraId="3C241F83" w14:textId="2F4CE3D3" w:rsidR="001668DC" w:rsidRDefault="001668DC">
      <w:pPr>
        <w:pStyle w:val="TOC2"/>
        <w:rPr>
          <w:rFonts w:asciiTheme="minorHAnsi" w:eastAsiaTheme="minorEastAsia" w:hAnsiTheme="minorHAnsi" w:cstheme="minorBidi"/>
          <w:kern w:val="2"/>
          <w:sz w:val="24"/>
          <w:szCs w:val="24"/>
          <w:lang w:eastAsia="en-GB"/>
          <w14:ligatures w14:val="standardContextual"/>
        </w:rPr>
      </w:pPr>
      <w:r>
        <w:t>D.5.1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_Toc176118565 \h </w:instrText>
      </w:r>
      <w:r>
        <w:fldChar w:fldCharType="separate"/>
      </w:r>
      <w:r>
        <w:t>172</w:t>
      </w:r>
      <w:r>
        <w:fldChar w:fldCharType="end"/>
      </w:r>
    </w:p>
    <w:p w14:paraId="50D9CAA4" w14:textId="7915A114" w:rsidR="001668DC" w:rsidRDefault="001668DC">
      <w:pPr>
        <w:pStyle w:val="TOC2"/>
        <w:rPr>
          <w:rFonts w:asciiTheme="minorHAnsi" w:eastAsiaTheme="minorEastAsia" w:hAnsiTheme="minorHAnsi" w:cstheme="minorBidi"/>
          <w:kern w:val="2"/>
          <w:sz w:val="24"/>
          <w:szCs w:val="24"/>
          <w:lang w:eastAsia="en-GB"/>
          <w14:ligatures w14:val="standardContextual"/>
        </w:rPr>
      </w:pPr>
      <w:r>
        <w:t>D.5.2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_Toc176118566 \h </w:instrText>
      </w:r>
      <w:r>
        <w:fldChar w:fldCharType="separate"/>
      </w:r>
      <w:r>
        <w:t>172</w:t>
      </w:r>
      <w:r>
        <w:fldChar w:fldCharType="end"/>
      </w:r>
    </w:p>
    <w:p w14:paraId="4E3FDE8D" w14:textId="24F71DBF" w:rsidR="001668DC" w:rsidRDefault="001668DC">
      <w:pPr>
        <w:pStyle w:val="TOC1"/>
        <w:rPr>
          <w:rFonts w:asciiTheme="minorHAnsi" w:eastAsiaTheme="minorEastAsia" w:hAnsiTheme="minorHAnsi" w:cstheme="minorBidi"/>
          <w:kern w:val="2"/>
          <w:sz w:val="24"/>
          <w:szCs w:val="24"/>
          <w:lang w:eastAsia="en-GB"/>
          <w14:ligatures w14:val="standardContextual"/>
        </w:rPr>
      </w:pPr>
      <w:r>
        <w:t>D.6</w:t>
      </w:r>
      <w:r>
        <w:rPr>
          <w:rFonts w:asciiTheme="minorHAnsi" w:eastAsiaTheme="minorEastAsia" w:hAnsiTheme="minorHAnsi" w:cstheme="minorBidi"/>
          <w:kern w:val="2"/>
          <w:sz w:val="24"/>
          <w:szCs w:val="24"/>
          <w:lang w:eastAsia="en-GB"/>
          <w14:ligatures w14:val="standardContextual"/>
        </w:rPr>
        <w:tab/>
      </w:r>
      <w:r>
        <w:t>LI for file transfer</w:t>
      </w:r>
      <w:r>
        <w:tab/>
      </w:r>
      <w:r>
        <w:fldChar w:fldCharType="begin" w:fldLock="1"/>
      </w:r>
      <w:r>
        <w:instrText xml:space="preserve"> PAGEREF _Toc176118567 \h </w:instrText>
      </w:r>
      <w:r>
        <w:fldChar w:fldCharType="separate"/>
      </w:r>
      <w:r>
        <w:t>173</w:t>
      </w:r>
      <w:r>
        <w:fldChar w:fldCharType="end"/>
      </w:r>
    </w:p>
    <w:p w14:paraId="0349B36C" w14:textId="1AD627C8" w:rsidR="001668DC" w:rsidRDefault="001668DC">
      <w:pPr>
        <w:pStyle w:val="TOC2"/>
        <w:rPr>
          <w:rFonts w:asciiTheme="minorHAnsi" w:eastAsiaTheme="minorEastAsia" w:hAnsiTheme="minorHAnsi" w:cstheme="minorBidi"/>
          <w:kern w:val="2"/>
          <w:sz w:val="24"/>
          <w:szCs w:val="24"/>
          <w:lang w:eastAsia="en-GB"/>
          <w14:ligatures w14:val="standardContextual"/>
        </w:rPr>
      </w:pPr>
      <w:r>
        <w:t>D.6.1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_Toc176118568 \h </w:instrText>
      </w:r>
      <w:r>
        <w:fldChar w:fldCharType="separate"/>
      </w:r>
      <w:r>
        <w:t>173</w:t>
      </w:r>
      <w:r>
        <w:fldChar w:fldCharType="end"/>
      </w:r>
    </w:p>
    <w:p w14:paraId="3D74F4CD" w14:textId="6F38FA67" w:rsidR="001668DC" w:rsidRDefault="001668DC">
      <w:pPr>
        <w:pStyle w:val="TOC2"/>
        <w:rPr>
          <w:rFonts w:asciiTheme="minorHAnsi" w:eastAsiaTheme="minorEastAsia" w:hAnsiTheme="minorHAnsi" w:cstheme="minorBidi"/>
          <w:kern w:val="2"/>
          <w:sz w:val="24"/>
          <w:szCs w:val="24"/>
          <w:lang w:eastAsia="en-GB"/>
          <w14:ligatures w14:val="standardContextual"/>
        </w:rPr>
      </w:pPr>
      <w:r>
        <w:t>D.6.2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_Toc176118569 \h </w:instrText>
      </w:r>
      <w:r>
        <w:fldChar w:fldCharType="separate"/>
      </w:r>
      <w:r>
        <w:t>173</w:t>
      </w:r>
      <w:r>
        <w:fldChar w:fldCharType="end"/>
      </w:r>
    </w:p>
    <w:p w14:paraId="4AE029A7" w14:textId="5D46B9C0" w:rsidR="001668DC" w:rsidRDefault="001668DC">
      <w:pPr>
        <w:pStyle w:val="TOC8"/>
        <w:rPr>
          <w:rFonts w:asciiTheme="minorHAnsi" w:eastAsiaTheme="minorEastAsia" w:hAnsiTheme="minorHAnsi" w:cstheme="minorBidi"/>
          <w:b w:val="0"/>
          <w:kern w:val="2"/>
          <w:sz w:val="24"/>
          <w:szCs w:val="24"/>
          <w:lang w:eastAsia="en-GB"/>
          <w14:ligatures w14:val="standardContextual"/>
        </w:rPr>
      </w:pPr>
      <w:r>
        <w:t>Annex E (informative): STIR/SHAKEN operation</w:t>
      </w:r>
      <w:r>
        <w:tab/>
      </w:r>
      <w:r>
        <w:fldChar w:fldCharType="begin" w:fldLock="1"/>
      </w:r>
      <w:r>
        <w:instrText xml:space="preserve"> PAGEREF _Toc176118570 \h </w:instrText>
      </w:r>
      <w:r>
        <w:fldChar w:fldCharType="separate"/>
      </w:r>
      <w:r>
        <w:t>174</w:t>
      </w:r>
      <w:r>
        <w:fldChar w:fldCharType="end"/>
      </w:r>
    </w:p>
    <w:p w14:paraId="14AAB999" w14:textId="3BC849C6" w:rsidR="001668DC" w:rsidRDefault="001668DC">
      <w:pPr>
        <w:pStyle w:val="TOC1"/>
        <w:rPr>
          <w:rFonts w:asciiTheme="minorHAnsi" w:eastAsiaTheme="minorEastAsia" w:hAnsiTheme="minorHAnsi" w:cstheme="minorBidi"/>
          <w:kern w:val="2"/>
          <w:sz w:val="24"/>
          <w:szCs w:val="24"/>
          <w:lang w:eastAsia="en-GB"/>
          <w14:ligatures w14:val="standardContextual"/>
        </w:rPr>
      </w:pPr>
      <w:r>
        <w:t>E.1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_Toc176118571 \h </w:instrText>
      </w:r>
      <w:r>
        <w:fldChar w:fldCharType="separate"/>
      </w:r>
      <w:r>
        <w:t>174</w:t>
      </w:r>
      <w:r>
        <w:fldChar w:fldCharType="end"/>
      </w:r>
    </w:p>
    <w:p w14:paraId="749ED275" w14:textId="283A81AA" w:rsidR="001668DC" w:rsidRDefault="001668DC">
      <w:pPr>
        <w:pStyle w:val="TOC1"/>
        <w:rPr>
          <w:rFonts w:asciiTheme="minorHAnsi" w:eastAsiaTheme="minorEastAsia" w:hAnsiTheme="minorHAnsi" w:cstheme="minorBidi"/>
          <w:kern w:val="2"/>
          <w:sz w:val="24"/>
          <w:szCs w:val="24"/>
          <w:lang w:eastAsia="en-GB"/>
          <w14:ligatures w14:val="standardContextual"/>
        </w:rPr>
      </w:pPr>
      <w:r>
        <w:t>E.2</w:t>
      </w:r>
      <w:r>
        <w:rPr>
          <w:rFonts w:asciiTheme="minorHAnsi" w:eastAsiaTheme="minorEastAsia" w:hAnsiTheme="minorHAnsi" w:cstheme="minorBidi"/>
          <w:kern w:val="2"/>
          <w:sz w:val="24"/>
          <w:szCs w:val="24"/>
          <w:lang w:eastAsia="en-GB"/>
          <w14:ligatures w14:val="standardContextual"/>
        </w:rPr>
        <w:tab/>
      </w:r>
      <w:r w:rsidRPr="00987FC1">
        <w:rPr>
          <w:rFonts w:cs="Arial"/>
        </w:rPr>
        <w:t>STIR/SHAKEN</w:t>
      </w:r>
      <w:r>
        <w:tab/>
      </w:r>
      <w:r>
        <w:fldChar w:fldCharType="begin" w:fldLock="1"/>
      </w:r>
      <w:r>
        <w:instrText xml:space="preserve"> PAGEREF _Toc176118572 \h </w:instrText>
      </w:r>
      <w:r>
        <w:fldChar w:fldCharType="separate"/>
      </w:r>
      <w:r>
        <w:t>174</w:t>
      </w:r>
      <w:r>
        <w:fldChar w:fldCharType="end"/>
      </w:r>
    </w:p>
    <w:p w14:paraId="0BFCD555" w14:textId="7EE6107C" w:rsidR="001668DC" w:rsidRDefault="001668DC">
      <w:pPr>
        <w:pStyle w:val="TOC2"/>
        <w:rPr>
          <w:rFonts w:asciiTheme="minorHAnsi" w:eastAsiaTheme="minorEastAsia" w:hAnsiTheme="minorHAnsi" w:cstheme="minorBidi"/>
          <w:kern w:val="2"/>
          <w:sz w:val="24"/>
          <w:szCs w:val="24"/>
          <w:lang w:eastAsia="en-GB"/>
          <w14:ligatures w14:val="standardContextual"/>
        </w:rPr>
      </w:pPr>
      <w:r>
        <w:t>E.2.1</w:t>
      </w:r>
      <w:r>
        <w:rPr>
          <w:rFonts w:asciiTheme="minorHAnsi" w:eastAsiaTheme="minorEastAsia" w:hAnsiTheme="minorHAnsi" w:cstheme="minorBidi"/>
          <w:kern w:val="2"/>
          <w:sz w:val="24"/>
          <w:szCs w:val="24"/>
          <w:lang w:eastAsia="en-GB"/>
          <w14:ligatures w14:val="standardContextual"/>
        </w:rPr>
        <w:tab/>
      </w:r>
      <w:r>
        <w:t>STIR/SHAKEN for telephony</w:t>
      </w:r>
      <w:r>
        <w:tab/>
      </w:r>
      <w:r>
        <w:fldChar w:fldCharType="begin" w:fldLock="1"/>
      </w:r>
      <w:r>
        <w:instrText xml:space="preserve"> PAGEREF _Toc176118573 \h </w:instrText>
      </w:r>
      <w:r>
        <w:fldChar w:fldCharType="separate"/>
      </w:r>
      <w:r>
        <w:t>174</w:t>
      </w:r>
      <w:r>
        <w:fldChar w:fldCharType="end"/>
      </w:r>
    </w:p>
    <w:p w14:paraId="7D90D70C" w14:textId="3F244F95" w:rsidR="001668DC" w:rsidRDefault="001668DC">
      <w:pPr>
        <w:pStyle w:val="TOC2"/>
        <w:rPr>
          <w:rFonts w:asciiTheme="minorHAnsi" w:eastAsiaTheme="minorEastAsia" w:hAnsiTheme="minorHAnsi" w:cstheme="minorBidi"/>
          <w:kern w:val="2"/>
          <w:sz w:val="24"/>
          <w:szCs w:val="24"/>
          <w:lang w:eastAsia="en-GB"/>
          <w14:ligatures w14:val="standardContextual"/>
        </w:rPr>
      </w:pPr>
      <w:r>
        <w:t>E.2.2</w:t>
      </w:r>
      <w:r>
        <w:rPr>
          <w:rFonts w:asciiTheme="minorHAnsi" w:eastAsiaTheme="minorEastAsia" w:hAnsiTheme="minorHAnsi" w:cstheme="minorBidi"/>
          <w:kern w:val="2"/>
          <w:sz w:val="24"/>
          <w:szCs w:val="24"/>
          <w:lang w:eastAsia="en-GB"/>
          <w14:ligatures w14:val="standardContextual"/>
        </w:rPr>
        <w:tab/>
      </w:r>
      <w:r>
        <w:t>STIR/SHAKEN for intra-network telephony</w:t>
      </w:r>
      <w:r>
        <w:tab/>
      </w:r>
      <w:r>
        <w:fldChar w:fldCharType="begin" w:fldLock="1"/>
      </w:r>
      <w:r>
        <w:instrText xml:space="preserve"> PAGEREF _Toc176118574 \h </w:instrText>
      </w:r>
      <w:r>
        <w:fldChar w:fldCharType="separate"/>
      </w:r>
      <w:r>
        <w:t>175</w:t>
      </w:r>
      <w:r>
        <w:fldChar w:fldCharType="end"/>
      </w:r>
    </w:p>
    <w:p w14:paraId="3896D7E7" w14:textId="1B4C73D0" w:rsidR="001668DC" w:rsidRDefault="001668DC">
      <w:pPr>
        <w:pStyle w:val="TOC2"/>
        <w:rPr>
          <w:rFonts w:asciiTheme="minorHAnsi" w:eastAsiaTheme="minorEastAsia" w:hAnsiTheme="minorHAnsi" w:cstheme="minorBidi"/>
          <w:kern w:val="2"/>
          <w:sz w:val="24"/>
          <w:szCs w:val="24"/>
          <w:lang w:eastAsia="en-GB"/>
          <w14:ligatures w14:val="standardContextual"/>
        </w:rPr>
      </w:pPr>
      <w:r>
        <w:t>E.2.3</w:t>
      </w:r>
      <w:r>
        <w:rPr>
          <w:rFonts w:asciiTheme="minorHAnsi" w:eastAsiaTheme="minorEastAsia" w:hAnsiTheme="minorHAnsi" w:cstheme="minorBidi"/>
          <w:kern w:val="2"/>
          <w:sz w:val="24"/>
          <w:szCs w:val="24"/>
          <w:lang w:eastAsia="en-GB"/>
          <w14:ligatures w14:val="standardContextual"/>
        </w:rPr>
        <w:tab/>
      </w:r>
      <w:r>
        <w:t>STIR/SHAKEN for messaging</w:t>
      </w:r>
      <w:r>
        <w:tab/>
      </w:r>
      <w:r>
        <w:fldChar w:fldCharType="begin" w:fldLock="1"/>
      </w:r>
      <w:r>
        <w:instrText xml:space="preserve"> PAGEREF _Toc176118575 \h </w:instrText>
      </w:r>
      <w:r>
        <w:fldChar w:fldCharType="separate"/>
      </w:r>
      <w:r>
        <w:t>175</w:t>
      </w:r>
      <w:r>
        <w:fldChar w:fldCharType="end"/>
      </w:r>
    </w:p>
    <w:p w14:paraId="0DE58C2B" w14:textId="31A14D15" w:rsidR="001668DC" w:rsidRDefault="001668DC">
      <w:pPr>
        <w:pStyle w:val="TOC2"/>
        <w:rPr>
          <w:rFonts w:asciiTheme="minorHAnsi" w:eastAsiaTheme="minorEastAsia" w:hAnsiTheme="minorHAnsi" w:cstheme="minorBidi"/>
          <w:kern w:val="2"/>
          <w:sz w:val="24"/>
          <w:szCs w:val="24"/>
          <w:lang w:eastAsia="en-GB"/>
          <w14:ligatures w14:val="standardContextual"/>
        </w:rPr>
      </w:pPr>
      <w:r>
        <w:t>E.2.4</w:t>
      </w:r>
      <w:r>
        <w:rPr>
          <w:rFonts w:asciiTheme="minorHAnsi" w:eastAsiaTheme="minorEastAsia" w:hAnsiTheme="minorHAnsi" w:cstheme="minorBidi"/>
          <w:kern w:val="2"/>
          <w:sz w:val="24"/>
          <w:szCs w:val="24"/>
          <w:lang w:eastAsia="en-GB"/>
          <w14:ligatures w14:val="standardContextual"/>
        </w:rPr>
        <w:tab/>
      </w:r>
      <w:r>
        <w:t>Out of band SHAKEN</w:t>
      </w:r>
      <w:r>
        <w:tab/>
      </w:r>
      <w:r>
        <w:fldChar w:fldCharType="begin" w:fldLock="1"/>
      </w:r>
      <w:r>
        <w:instrText xml:space="preserve"> PAGEREF _Toc176118576 \h </w:instrText>
      </w:r>
      <w:r>
        <w:fldChar w:fldCharType="separate"/>
      </w:r>
      <w:r>
        <w:t>176</w:t>
      </w:r>
      <w:r>
        <w:fldChar w:fldCharType="end"/>
      </w:r>
    </w:p>
    <w:p w14:paraId="3A3EF988" w14:textId="7BF6FB13" w:rsidR="001668DC" w:rsidRDefault="001668DC">
      <w:pPr>
        <w:pStyle w:val="TOC2"/>
        <w:rPr>
          <w:rFonts w:asciiTheme="minorHAnsi" w:eastAsiaTheme="minorEastAsia" w:hAnsiTheme="minorHAnsi" w:cstheme="minorBidi"/>
          <w:kern w:val="2"/>
          <w:sz w:val="24"/>
          <w:szCs w:val="24"/>
          <w:lang w:eastAsia="en-GB"/>
          <w14:ligatures w14:val="standardContextual"/>
        </w:rPr>
      </w:pPr>
      <w:r>
        <w:t>E.2.5</w:t>
      </w:r>
      <w:r>
        <w:rPr>
          <w:rFonts w:asciiTheme="minorHAnsi" w:eastAsiaTheme="minorEastAsia" w:hAnsiTheme="minorHAnsi" w:cstheme="minorBidi"/>
          <w:kern w:val="2"/>
          <w:sz w:val="24"/>
          <w:szCs w:val="24"/>
          <w:lang w:eastAsia="en-GB"/>
          <w14:ligatures w14:val="standardContextual"/>
        </w:rPr>
        <w:tab/>
      </w:r>
      <w:r>
        <w:t>STIR/SHAKEN and forwarded calls</w:t>
      </w:r>
      <w:r>
        <w:tab/>
      </w:r>
      <w:r>
        <w:fldChar w:fldCharType="begin" w:fldLock="1"/>
      </w:r>
      <w:r>
        <w:instrText xml:space="preserve"> PAGEREF _Toc176118577 \h </w:instrText>
      </w:r>
      <w:r>
        <w:fldChar w:fldCharType="separate"/>
      </w:r>
      <w:r>
        <w:t>177</w:t>
      </w:r>
      <w:r>
        <w:fldChar w:fldCharType="end"/>
      </w:r>
    </w:p>
    <w:p w14:paraId="1CF79AD1" w14:textId="3CA35BD3" w:rsidR="001668DC" w:rsidRDefault="001668DC">
      <w:pPr>
        <w:pStyle w:val="TOC1"/>
        <w:rPr>
          <w:rFonts w:asciiTheme="minorHAnsi" w:eastAsiaTheme="minorEastAsia" w:hAnsiTheme="minorHAnsi" w:cstheme="minorBidi"/>
          <w:kern w:val="2"/>
          <w:sz w:val="24"/>
          <w:szCs w:val="24"/>
          <w:lang w:eastAsia="en-GB"/>
          <w14:ligatures w14:val="standardContextual"/>
        </w:rPr>
      </w:pPr>
      <w:r>
        <w:t>E.3</w:t>
      </w:r>
      <w:r>
        <w:rPr>
          <w:rFonts w:asciiTheme="minorHAnsi" w:eastAsiaTheme="minorEastAsia" w:hAnsiTheme="minorHAnsi" w:cstheme="minorBidi"/>
          <w:kern w:val="2"/>
          <w:sz w:val="24"/>
          <w:szCs w:val="24"/>
          <w:lang w:eastAsia="en-GB"/>
          <w14:ligatures w14:val="standardContextual"/>
        </w:rPr>
        <w:tab/>
      </w:r>
      <w:r w:rsidRPr="00987FC1">
        <w:rPr>
          <w:rFonts w:cs="Arial"/>
        </w:rPr>
        <w:t>Enhanced caller data</w:t>
      </w:r>
      <w:r>
        <w:tab/>
      </w:r>
      <w:r>
        <w:fldChar w:fldCharType="begin" w:fldLock="1"/>
      </w:r>
      <w:r>
        <w:instrText xml:space="preserve"> PAGEREF _Toc176118578 \h </w:instrText>
      </w:r>
      <w:r>
        <w:fldChar w:fldCharType="separate"/>
      </w:r>
      <w:r>
        <w:t>177</w:t>
      </w:r>
      <w:r>
        <w:fldChar w:fldCharType="end"/>
      </w:r>
    </w:p>
    <w:p w14:paraId="61FB178B" w14:textId="1E707E25" w:rsidR="001668DC" w:rsidRDefault="001668DC">
      <w:pPr>
        <w:pStyle w:val="TOC2"/>
        <w:rPr>
          <w:rFonts w:asciiTheme="minorHAnsi" w:eastAsiaTheme="minorEastAsia" w:hAnsiTheme="minorHAnsi" w:cstheme="minorBidi"/>
          <w:kern w:val="2"/>
          <w:sz w:val="24"/>
          <w:szCs w:val="24"/>
          <w:lang w:eastAsia="en-GB"/>
          <w14:ligatures w14:val="standardContextual"/>
        </w:rPr>
      </w:pPr>
      <w:r>
        <w:t>E.3.1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_Toc176118579 \h </w:instrText>
      </w:r>
      <w:r>
        <w:fldChar w:fldCharType="separate"/>
      </w:r>
      <w:r>
        <w:t>177</w:t>
      </w:r>
      <w:r>
        <w:fldChar w:fldCharType="end"/>
      </w:r>
    </w:p>
    <w:p w14:paraId="78C3249B" w14:textId="7DD00A10" w:rsidR="001668DC" w:rsidRDefault="001668DC">
      <w:pPr>
        <w:pStyle w:val="TOC2"/>
        <w:rPr>
          <w:rFonts w:asciiTheme="minorHAnsi" w:eastAsiaTheme="minorEastAsia" w:hAnsiTheme="minorHAnsi" w:cstheme="minorBidi"/>
          <w:kern w:val="2"/>
          <w:sz w:val="24"/>
          <w:szCs w:val="24"/>
          <w:lang w:eastAsia="en-GB"/>
          <w14:ligatures w14:val="standardContextual"/>
        </w:rPr>
      </w:pPr>
      <w:r>
        <w:t>E.3.2</w:t>
      </w:r>
      <w:r>
        <w:rPr>
          <w:rFonts w:asciiTheme="minorHAnsi" w:eastAsiaTheme="minorEastAsia" w:hAnsiTheme="minorHAnsi" w:cstheme="minorBidi"/>
          <w:kern w:val="2"/>
          <w:sz w:val="24"/>
          <w:szCs w:val="24"/>
          <w:lang w:eastAsia="en-GB"/>
          <w14:ligatures w14:val="standardContextual"/>
        </w:rPr>
        <w:tab/>
      </w:r>
      <w:r>
        <w:t>RCD</w:t>
      </w:r>
      <w:r>
        <w:tab/>
      </w:r>
      <w:r>
        <w:fldChar w:fldCharType="begin" w:fldLock="1"/>
      </w:r>
      <w:r>
        <w:instrText xml:space="preserve"> PAGEREF _Toc176118580 \h </w:instrText>
      </w:r>
      <w:r>
        <w:fldChar w:fldCharType="separate"/>
      </w:r>
      <w:r>
        <w:t>177</w:t>
      </w:r>
      <w:r>
        <w:fldChar w:fldCharType="end"/>
      </w:r>
    </w:p>
    <w:p w14:paraId="71604AD6" w14:textId="5703A733" w:rsidR="001668DC" w:rsidRDefault="001668DC">
      <w:pPr>
        <w:pStyle w:val="TOC2"/>
        <w:rPr>
          <w:rFonts w:asciiTheme="minorHAnsi" w:eastAsiaTheme="minorEastAsia" w:hAnsiTheme="minorHAnsi" w:cstheme="minorBidi"/>
          <w:kern w:val="2"/>
          <w:sz w:val="24"/>
          <w:szCs w:val="24"/>
          <w:lang w:eastAsia="en-GB"/>
          <w14:ligatures w14:val="standardContextual"/>
        </w:rPr>
      </w:pPr>
      <w:r>
        <w:lastRenderedPageBreak/>
        <w:t>E.3.3</w:t>
      </w:r>
      <w:r>
        <w:rPr>
          <w:rFonts w:asciiTheme="minorHAnsi" w:eastAsiaTheme="minorEastAsia" w:hAnsiTheme="minorHAnsi" w:cstheme="minorBidi"/>
          <w:kern w:val="2"/>
          <w:sz w:val="24"/>
          <w:szCs w:val="24"/>
          <w:lang w:eastAsia="en-GB"/>
          <w14:ligatures w14:val="standardContextual"/>
        </w:rPr>
        <w:tab/>
      </w:r>
      <w:r>
        <w:t>eCNAM</w:t>
      </w:r>
      <w:r>
        <w:tab/>
      </w:r>
      <w:r>
        <w:fldChar w:fldCharType="begin" w:fldLock="1"/>
      </w:r>
      <w:r>
        <w:instrText xml:space="preserve"> PAGEREF _Toc176118581 \h </w:instrText>
      </w:r>
      <w:r>
        <w:fldChar w:fldCharType="separate"/>
      </w:r>
      <w:r>
        <w:t>177</w:t>
      </w:r>
      <w:r>
        <w:fldChar w:fldCharType="end"/>
      </w:r>
    </w:p>
    <w:p w14:paraId="1623EFC0" w14:textId="6CA87939" w:rsidR="001668DC" w:rsidRDefault="001668DC">
      <w:pPr>
        <w:pStyle w:val="TOC1"/>
        <w:rPr>
          <w:rFonts w:asciiTheme="minorHAnsi" w:eastAsiaTheme="minorEastAsia" w:hAnsiTheme="minorHAnsi" w:cstheme="minorBidi"/>
          <w:kern w:val="2"/>
          <w:sz w:val="24"/>
          <w:szCs w:val="24"/>
          <w:lang w:eastAsia="en-GB"/>
          <w14:ligatures w14:val="standardContextual"/>
        </w:rPr>
      </w:pPr>
      <w:r>
        <w:t>E.4</w:t>
      </w:r>
      <w:r>
        <w:rPr>
          <w:rFonts w:asciiTheme="minorHAnsi" w:eastAsiaTheme="minorEastAsia" w:hAnsiTheme="minorHAnsi" w:cstheme="minorBidi"/>
          <w:kern w:val="2"/>
          <w:sz w:val="24"/>
          <w:szCs w:val="24"/>
          <w:lang w:eastAsia="en-GB"/>
          <w14:ligatures w14:val="standardContextual"/>
        </w:rPr>
        <w:tab/>
      </w:r>
      <w:r w:rsidRPr="00987FC1">
        <w:rPr>
          <w:rFonts w:cs="Arial"/>
        </w:rPr>
        <w:t>STIR/SHAKEN call flow example</w:t>
      </w:r>
      <w:r>
        <w:tab/>
      </w:r>
      <w:r>
        <w:fldChar w:fldCharType="begin" w:fldLock="1"/>
      </w:r>
      <w:r>
        <w:instrText xml:space="preserve"> PAGEREF _Toc176118582 \h </w:instrText>
      </w:r>
      <w:r>
        <w:fldChar w:fldCharType="separate"/>
      </w:r>
      <w:r>
        <w:t>178</w:t>
      </w:r>
      <w:r>
        <w:fldChar w:fldCharType="end"/>
      </w:r>
    </w:p>
    <w:p w14:paraId="7BB163E6" w14:textId="1BE3BC28" w:rsidR="001668DC" w:rsidRDefault="001668DC">
      <w:pPr>
        <w:pStyle w:val="TOC8"/>
        <w:rPr>
          <w:rFonts w:asciiTheme="minorHAnsi" w:eastAsiaTheme="minorEastAsia" w:hAnsiTheme="minorHAnsi" w:cstheme="minorBidi"/>
          <w:b w:val="0"/>
          <w:kern w:val="2"/>
          <w:sz w:val="24"/>
          <w:szCs w:val="24"/>
          <w:lang w:eastAsia="en-GB"/>
          <w14:ligatures w14:val="standardContextual"/>
        </w:rPr>
      </w:pPr>
      <w:r>
        <w:t>Annex Z (informative): Change history</w:t>
      </w:r>
      <w:r>
        <w:tab/>
      </w:r>
      <w:r>
        <w:fldChar w:fldCharType="begin" w:fldLock="1"/>
      </w:r>
      <w:r>
        <w:instrText xml:space="preserve"> PAGEREF _Toc176118583 \h </w:instrText>
      </w:r>
      <w:r>
        <w:fldChar w:fldCharType="separate"/>
      </w:r>
      <w:r>
        <w:t>180</w:t>
      </w:r>
      <w:r>
        <w:fldChar w:fldCharType="end"/>
      </w:r>
    </w:p>
    <w:p w14:paraId="31C72BFF" w14:textId="5F5275E0"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4" w:name="_Toc176118109"/>
      <w:r w:rsidRPr="00410461">
        <w:lastRenderedPageBreak/>
        <w:t>Foreword</w:t>
      </w:r>
      <w:bookmarkEnd w:id="4"/>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Version x.y.z</w:t>
      </w:r>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presented to TSG for information;</w:t>
      </w:r>
    </w:p>
    <w:p w14:paraId="4F5795F3" w14:textId="77777777" w:rsidR="00080512" w:rsidRPr="00410461" w:rsidRDefault="00080512">
      <w:pPr>
        <w:pStyle w:val="B3"/>
      </w:pPr>
      <w:r w:rsidRPr="00410461">
        <w:t>2</w:t>
      </w:r>
      <w:r w:rsidRPr="00410461">
        <w:tab/>
        <w:t>presented to TSG for approval;</w:t>
      </w:r>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r w:rsidRPr="00410461">
        <w:t>y</w:t>
      </w:r>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5" w:name="_Toc176118110"/>
      <w:r w:rsidRPr="00410461">
        <w:t>Introduction</w:t>
      </w:r>
      <w:bookmarkEnd w:id="5"/>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6" w:name="_Toc176118111"/>
      <w:r w:rsidRPr="00410461">
        <w:lastRenderedPageBreak/>
        <w:t>1</w:t>
      </w:r>
      <w:r w:rsidRPr="00410461">
        <w:tab/>
        <w:t>Scope</w:t>
      </w:r>
      <w:bookmarkEnd w:id="6"/>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network layer based and service layer based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7" w:name="_Toc176118112"/>
      <w:r w:rsidRPr="00410461">
        <w:t>2</w:t>
      </w:r>
      <w:r w:rsidRPr="00410461">
        <w:tab/>
        <w:t>References</w:t>
      </w:r>
      <w:bookmarkEnd w:id="7"/>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8" w:name="OLE_LINK1"/>
      <w:bookmarkStart w:id="9" w:name="OLE_LINK2"/>
      <w:bookmarkStart w:id="10" w:name="OLE_LINK3"/>
      <w:bookmarkStart w:id="11"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8"/>
    <w:bookmarkEnd w:id="9"/>
    <w:bookmarkEnd w:id="10"/>
    <w:bookmarkEnd w:id="11"/>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67D1D4EB" w:rsidR="002819B1" w:rsidRPr="00410461" w:rsidRDefault="00791291" w:rsidP="00CB28A6">
      <w:pPr>
        <w:pStyle w:val="EX"/>
      </w:pPr>
      <w:r w:rsidRPr="00410461">
        <w:t>[</w:t>
      </w:r>
      <w:r w:rsidR="00725E96" w:rsidRPr="00410461">
        <w:t>6</w:t>
      </w:r>
      <w:r w:rsidRPr="00410461">
        <w:t>]</w:t>
      </w:r>
      <w:r w:rsidRPr="00410461">
        <w:tab/>
      </w:r>
      <w:r w:rsidR="001F6C3E" w:rsidRPr="00410461">
        <w:t xml:space="preserve">OMA-TS-MLP-V3_5-20181211-C: "Open Mobile Alliance; Mobile Location Protocol, Candidate Version 3.5", </w:t>
      </w:r>
      <w:hyperlink r:id="rId15" w:history="1">
        <w:r w:rsidR="001F6C3E" w:rsidRPr="00410461">
          <w:rPr>
            <w:rStyle w:val="Hyperlink"/>
          </w:rPr>
          <w:t>https://www.openmobilealliance.org/release/MLS/V1_4-20181211-C/OMA-TS-MLP-V3_5-20181211-C.pdf</w:t>
        </w:r>
      </w:hyperlink>
      <w:r w:rsidR="002819B1" w:rsidRPr="00410461">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2CDD5928"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001432C8" w:rsidRPr="00410461" w:rsidDel="000A3984">
        <w:t xml:space="preserve"> </w:t>
      </w:r>
      <w:r w:rsidR="001432C8" w:rsidRPr="00410461">
        <w:t>"</w:t>
      </w:r>
      <w:r w:rsidRPr="00410461">
        <w:t>.</w:t>
      </w:r>
    </w:p>
    <w:p w14:paraId="2B2F805D" w14:textId="177F946A" w:rsidR="00A9033F" w:rsidRPr="00410461" w:rsidRDefault="00A9033F" w:rsidP="00CB28A6">
      <w:pPr>
        <w:pStyle w:val="EX"/>
      </w:pPr>
      <w:r w:rsidRPr="00410461">
        <w:t>[9]</w:t>
      </w:r>
      <w:r w:rsidRPr="00410461">
        <w:tab/>
        <w:t>3GPP TS 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153CAA23" w:rsidR="005F298E" w:rsidRPr="00410461" w:rsidRDefault="005F298E" w:rsidP="00CB28A6">
      <w:pPr>
        <w:pStyle w:val="EX"/>
      </w:pPr>
      <w:r w:rsidRPr="00410461">
        <w:t>[16]</w:t>
      </w:r>
      <w:r w:rsidRPr="00410461">
        <w:tab/>
        <w:t>ETSI TS 103 221-2: "</w:t>
      </w:r>
      <w:r w:rsidR="00107D8C" w:rsidRPr="00410461">
        <w:t xml:space="preserve"> 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lastRenderedPageBreak/>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6" w:history="1">
        <w:r w:rsidRPr="00410461">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(PASSporT) Extension for Diverted Calls".</w:t>
      </w:r>
    </w:p>
    <w:p w14:paraId="198EC5F7" w14:textId="60E77641" w:rsidR="009D00F7" w:rsidRPr="00410461" w:rsidRDefault="009D00F7" w:rsidP="009D00F7">
      <w:pPr>
        <w:pStyle w:val="EX"/>
      </w:pPr>
      <w:r w:rsidRPr="00410461">
        <w:t>[42]</w:t>
      </w:r>
      <w:r w:rsidRPr="00410461">
        <w:tab/>
        <w:t>IETF draft-ietf-stir-passport-rcd-</w:t>
      </w:r>
      <w:r w:rsidR="002F21C1">
        <w:t>26</w:t>
      </w:r>
      <w:r w:rsidRPr="00410461">
        <w:t>, "PASSporT Extension for Rich Call Data".</w:t>
      </w:r>
    </w:p>
    <w:p w14:paraId="154D613C" w14:textId="077434C3" w:rsidR="009D00F7" w:rsidRPr="00410461" w:rsidRDefault="009D00F7" w:rsidP="009D00F7">
      <w:pPr>
        <w:pStyle w:val="NO"/>
      </w:pPr>
      <w:r w:rsidRPr="00410461">
        <w:t>NOTE:</w:t>
      </w:r>
      <w:r w:rsidRPr="00410461">
        <w:tab/>
        <w:t>The above document cannot be formally referenced until it is published as an RFC.</w:t>
      </w:r>
    </w:p>
    <w:p w14:paraId="5497FFBB" w14:textId="7E0FAC0D" w:rsidR="009D00F7" w:rsidRPr="00410461" w:rsidRDefault="009D00F7" w:rsidP="009D00F7">
      <w:pPr>
        <w:pStyle w:val="EX"/>
      </w:pPr>
      <w:r w:rsidRPr="00410461">
        <w:t>[43]</w:t>
      </w:r>
      <w:r w:rsidRPr="00410461">
        <w:tab/>
        <w:t>IETF RFC 7095: "jCard: The JSON Format for vCard".</w:t>
      </w:r>
    </w:p>
    <w:p w14:paraId="663A86F7" w14:textId="0E61E1D1" w:rsidR="009D00F7" w:rsidRPr="00410461" w:rsidRDefault="009D00F7" w:rsidP="009D00F7">
      <w:pPr>
        <w:pStyle w:val="EX"/>
      </w:pPr>
      <w:r w:rsidRPr="00410461">
        <w:t>[44]</w:t>
      </w:r>
      <w:r w:rsidRPr="00410461">
        <w:tab/>
        <w:t>3GPP TS 24.196: "Enhanced Calling Name (eCNAM)".</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B729236" w14:textId="2D7C148E" w:rsidR="009D00F7" w:rsidRPr="00410461" w:rsidRDefault="009D00F7" w:rsidP="009D00F7">
      <w:pPr>
        <w:pStyle w:val="EX"/>
      </w:pPr>
      <w:r w:rsidRPr="00410461">
        <w:t>[46]</w:t>
      </w:r>
      <w:r w:rsidRPr="00410461">
        <w:tab/>
      </w:r>
      <w:r w:rsidR="00377E47" w:rsidRPr="00410461">
        <w:t xml:space="preserve">IETF </w:t>
      </w:r>
      <w:r w:rsidR="00377E47">
        <w:t xml:space="preserve">RFC 9475: </w:t>
      </w:r>
      <w:r w:rsidR="00377E47" w:rsidRPr="00410461">
        <w:t>"</w:t>
      </w:r>
      <w:r w:rsidR="00377E47" w:rsidRPr="00F57E68">
        <w:t>Messaging Use Cases and Extensions for Secure Telephone Identity Revisited (STIR)</w:t>
      </w:r>
      <w:r w:rsidR="00377E47" w:rsidRPr="00410461">
        <w:t>"</w:t>
      </w:r>
      <w:r w:rsidR="00377E47">
        <w:t>.</w:t>
      </w:r>
    </w:p>
    <w:p w14:paraId="77DB7F2C" w14:textId="34F1FDB9" w:rsidR="001773E6" w:rsidRPr="00410461" w:rsidRDefault="001773E6" w:rsidP="001773E6">
      <w:pPr>
        <w:pStyle w:val="EX"/>
      </w:pPr>
      <w:r w:rsidRPr="00410461">
        <w:lastRenderedPageBreak/>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29647DF3" w14:textId="77777777" w:rsidR="00B5542E" w:rsidRPr="00410461" w:rsidRDefault="00B5542E" w:rsidP="00B5542E">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5DEDE142" w14:textId="22949B44" w:rsidR="00B5542E" w:rsidRPr="00410461" w:rsidRDefault="00B5542E" w:rsidP="00B5542E">
      <w:pPr>
        <w:pStyle w:val="EX"/>
      </w:pPr>
      <w:r w:rsidRPr="00410461">
        <w:t>[</w:t>
      </w:r>
      <w:r>
        <w:t>51</w:t>
      </w:r>
      <w:r w:rsidRPr="00410461">
        <w:t>]</w:t>
      </w:r>
      <w:r w:rsidRPr="00410461">
        <w:tab/>
        <w:t xml:space="preserve">3GPP TS </w:t>
      </w:r>
      <w:r>
        <w:t>23</w:t>
      </w:r>
      <w:r w:rsidRPr="00410461">
        <w:t>.</w:t>
      </w:r>
      <w:r w:rsidR="00727CDD">
        <w:t>558: "Architecture for enabling Edge Applications"</w:t>
      </w:r>
      <w:r w:rsidRPr="00410461">
        <w:t>.</w:t>
      </w:r>
    </w:p>
    <w:p w14:paraId="47DD5153" w14:textId="77777777" w:rsidR="00B34EA2" w:rsidRPr="00394092" w:rsidRDefault="00B34EA2" w:rsidP="00B34EA2">
      <w:pPr>
        <w:pStyle w:val="EX"/>
      </w:pPr>
      <w:r w:rsidRPr="00AA18DA">
        <w:t>[</w:t>
      </w:r>
      <w:r>
        <w:t>52</w:t>
      </w:r>
      <w:r w:rsidRPr="00AA18DA">
        <w:t>]</w:t>
      </w:r>
      <w:r w:rsidRPr="00AA18DA">
        <w:tab/>
        <w:t>3GPP TS 29.518: "5G System; Access and Mobility Management Services; Stage 3".</w:t>
      </w:r>
    </w:p>
    <w:p w14:paraId="0ADA0889" w14:textId="25BDF9A3" w:rsidR="00E35B8A" w:rsidRDefault="006D2256" w:rsidP="00B7771D">
      <w:pPr>
        <w:pStyle w:val="EX"/>
      </w:pPr>
      <w:r w:rsidRPr="00AA18DA">
        <w:t>[</w:t>
      </w:r>
      <w:r>
        <w:t>53</w:t>
      </w:r>
      <w:r w:rsidRPr="00AA18DA">
        <w:t>]</w:t>
      </w:r>
      <w:r w:rsidRPr="00AA18DA">
        <w:tab/>
        <w:t xml:space="preserve">3GPP TS </w:t>
      </w:r>
      <w:r>
        <w:t>26.501</w:t>
      </w:r>
      <w:r w:rsidRPr="00AA18DA">
        <w:t>: "</w:t>
      </w:r>
      <w:r>
        <w:t>5G Media Streaming (5GMS); General description and architecture</w:t>
      </w:r>
      <w:r w:rsidRPr="00AA18DA">
        <w:t>".</w:t>
      </w:r>
    </w:p>
    <w:p w14:paraId="1923A7F4" w14:textId="14600A51" w:rsidR="00047FCC" w:rsidRPr="00410461" w:rsidRDefault="00380FFE" w:rsidP="00B7771D">
      <w:pPr>
        <w:pStyle w:val="EX"/>
      </w:pPr>
      <w:r>
        <w:t>[54]</w:t>
      </w:r>
      <w:r w:rsidRPr="00AA18DA">
        <w:tab/>
        <w:t xml:space="preserve">3GPP TS </w:t>
      </w:r>
      <w:r w:rsidRPr="00DE16C9">
        <w:t>29.272</w:t>
      </w:r>
      <w:r w:rsidRPr="00AA18DA">
        <w:t>: "</w:t>
      </w:r>
      <w:r w:rsidRPr="001E027F">
        <w:t>Evolved Packet System (EPS); Mobility Management Entity (MME) and Serving GPRS Support Node (SGSN) related interfaces based on Diameter protocol</w:t>
      </w:r>
      <w:r w:rsidRPr="00AA18DA">
        <w:t>".</w:t>
      </w:r>
    </w:p>
    <w:p w14:paraId="576EFA00" w14:textId="77777777" w:rsidR="00FF4F7C" w:rsidRDefault="00FF4F7C" w:rsidP="00FF4F7C">
      <w:pPr>
        <w:pStyle w:val="EX"/>
      </w:pPr>
      <w:r>
        <w:t>[55]</w:t>
      </w:r>
      <w:r>
        <w:tab/>
        <w:t>3GPP TS 23.288: "Architecture enhancements for 5G System (5GS) to support network data analytics services".</w:t>
      </w:r>
    </w:p>
    <w:p w14:paraId="79506962" w14:textId="77777777" w:rsidR="00080512" w:rsidRPr="00410461" w:rsidRDefault="00080512">
      <w:pPr>
        <w:pStyle w:val="Heading1"/>
      </w:pPr>
      <w:bookmarkStart w:id="12" w:name="_Toc176118113"/>
      <w:r w:rsidRPr="00410461">
        <w:t>3</w:t>
      </w:r>
      <w:r w:rsidRPr="00410461">
        <w:tab/>
        <w:t xml:space="preserve">Definitions, </w:t>
      </w:r>
      <w:r w:rsidR="008028A4" w:rsidRPr="00410461">
        <w:t>symbols and abbreviations</w:t>
      </w:r>
      <w:bookmarkEnd w:id="12"/>
    </w:p>
    <w:p w14:paraId="1CE7C106" w14:textId="77777777" w:rsidR="00080512" w:rsidRPr="00410461" w:rsidRDefault="00080512">
      <w:pPr>
        <w:pStyle w:val="Heading2"/>
      </w:pPr>
      <w:bookmarkStart w:id="13" w:name="_Toc176118114"/>
      <w:r w:rsidRPr="00410461">
        <w:t>3.1</w:t>
      </w:r>
      <w:r w:rsidRPr="00410461">
        <w:tab/>
        <w:t>Definitions</w:t>
      </w:r>
      <w:bookmarkEnd w:id="13"/>
    </w:p>
    <w:p w14:paraId="01E4D6BB" w14:textId="77777777" w:rsidR="00080512" w:rsidRPr="00410461" w:rsidRDefault="00080512">
      <w:r w:rsidRPr="00410461">
        <w:t xml:space="preserve">For the purposes of the present document, the terms and definitions given in </w:t>
      </w:r>
      <w:bookmarkStart w:id="14" w:name="OLE_LINK6"/>
      <w:bookmarkStart w:id="15" w:name="OLE_LINK7"/>
      <w:bookmarkStart w:id="16" w:name="OLE_LINK8"/>
      <w:r w:rsidR="00DF62CD" w:rsidRPr="00410461">
        <w:t xml:space="preserve">3GPP </w:t>
      </w:r>
      <w:bookmarkEnd w:id="14"/>
      <w:bookmarkEnd w:id="15"/>
      <w:bookmarkEnd w:id="16"/>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xIRI in the Point Of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lastRenderedPageBreak/>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r w:rsidRPr="00410461">
        <w:rPr>
          <w:b/>
        </w:rPr>
        <w:t>xCC:</w:t>
      </w:r>
      <w:r w:rsidRPr="00410461">
        <w:t xml:space="preserve"> The content of communication as forwarded from the Point Of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r w:rsidRPr="00410461">
        <w:rPr>
          <w:b/>
        </w:rPr>
        <w:t>xIRI</w:t>
      </w:r>
      <w:r w:rsidRPr="00410461">
        <w:t xml:space="preserve">: The intercept related information as forwarded from the Point Of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7" w:name="_Toc176118115"/>
      <w:r w:rsidRPr="00410461">
        <w:t>3.2</w:t>
      </w:r>
      <w:r w:rsidRPr="00410461">
        <w:tab/>
        <w:t>Symbols</w:t>
      </w:r>
      <w:bookmarkEnd w:id="17"/>
    </w:p>
    <w:p w14:paraId="547D39AA" w14:textId="77777777" w:rsidR="00080512" w:rsidRPr="00410461" w:rsidRDefault="00080512">
      <w:pPr>
        <w:pStyle w:val="Heading2"/>
      </w:pPr>
      <w:bookmarkStart w:id="18" w:name="_Toc176118116"/>
      <w:r w:rsidRPr="00410461">
        <w:t>3.3</w:t>
      </w:r>
      <w:r w:rsidRPr="00410461">
        <w:tab/>
        <w:t>Abbreviations</w:t>
      </w:r>
      <w:bookmarkEnd w:id="18"/>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E06E0A">
      <w:pPr>
        <w:pStyle w:val="EW"/>
      </w:pPr>
      <w:r w:rsidRPr="00410461">
        <w:t>5GC</w:t>
      </w:r>
      <w:r w:rsidRPr="00410461">
        <w:tab/>
        <w:t>5G Core Network</w:t>
      </w:r>
    </w:p>
    <w:p w14:paraId="3D25EF9D" w14:textId="77777777" w:rsidR="00A6305B" w:rsidRDefault="007673C6" w:rsidP="00E06E0A">
      <w:pPr>
        <w:pStyle w:val="EW"/>
      </w:pPr>
      <w:r w:rsidRPr="00410461">
        <w:t>5G</w:t>
      </w:r>
      <w:r>
        <w:t>MS</w:t>
      </w:r>
      <w:r w:rsidRPr="00410461">
        <w:tab/>
        <w:t xml:space="preserve">5G </w:t>
      </w:r>
      <w:r>
        <w:t>Media Streaming</w:t>
      </w:r>
    </w:p>
    <w:p w14:paraId="4DC40CC8" w14:textId="02882CA9" w:rsidR="00DF5FAB" w:rsidRPr="00410461" w:rsidRDefault="00DF5FAB" w:rsidP="00E06E0A">
      <w:pPr>
        <w:pStyle w:val="EW"/>
      </w:pPr>
      <w:r w:rsidRPr="00410461">
        <w:t>5GS</w:t>
      </w:r>
      <w:r w:rsidRPr="00410461">
        <w:tab/>
        <w:t>5G System</w:t>
      </w:r>
    </w:p>
    <w:p w14:paraId="468184EC" w14:textId="77777777" w:rsidR="00092E85" w:rsidRPr="00410461" w:rsidRDefault="00092E85" w:rsidP="00E06E0A">
      <w:pPr>
        <w:pStyle w:val="EW"/>
      </w:pPr>
      <w:r w:rsidRPr="00410461">
        <w:t>AAnF</w:t>
      </w:r>
      <w:r w:rsidRPr="00410461">
        <w:tab/>
        <w:t>AKMA A</w:t>
      </w:r>
      <w:r w:rsidRPr="00410461">
        <w:rPr>
          <w:rFonts w:hint="eastAsia"/>
          <w:lang w:eastAsia="zh-CN"/>
        </w:rPr>
        <w:t>nchor Function</w:t>
      </w:r>
    </w:p>
    <w:p w14:paraId="040DFB53" w14:textId="77777777" w:rsidR="00A404BC" w:rsidRPr="000E4226" w:rsidRDefault="00A404BC" w:rsidP="00E06E0A">
      <w:pPr>
        <w:pStyle w:val="EW"/>
        <w:rPr>
          <w:lang w:val="fr-FR"/>
        </w:rPr>
      </w:pPr>
      <w:r w:rsidRPr="000E4226">
        <w:rPr>
          <w:lang w:val="fr-FR"/>
        </w:rPr>
        <w:t>A</w:t>
      </w:r>
      <w:r>
        <w:rPr>
          <w:lang w:val="fr-FR"/>
        </w:rPr>
        <w:t>C</w:t>
      </w:r>
      <w:r w:rsidRPr="000E4226">
        <w:rPr>
          <w:lang w:val="fr-FR"/>
        </w:rPr>
        <w:tab/>
        <w:t xml:space="preserve">Application </w:t>
      </w:r>
      <w:r>
        <w:rPr>
          <w:lang w:val="fr-FR"/>
        </w:rPr>
        <w:t>Client</w:t>
      </w:r>
    </w:p>
    <w:p w14:paraId="276F5B06" w14:textId="77777777" w:rsidR="00A404BC" w:rsidRPr="000E4226" w:rsidRDefault="00A404BC" w:rsidP="00E06E0A">
      <w:pPr>
        <w:pStyle w:val="EW"/>
        <w:rPr>
          <w:lang w:val="fr-FR"/>
        </w:rPr>
      </w:pPr>
      <w:r w:rsidRPr="000E4226">
        <w:rPr>
          <w:lang w:val="fr-FR"/>
        </w:rPr>
        <w:t>A</w:t>
      </w:r>
      <w:r>
        <w:rPr>
          <w:lang w:val="fr-FR"/>
        </w:rPr>
        <w:t>CR</w:t>
      </w:r>
      <w:r w:rsidRPr="000E4226">
        <w:rPr>
          <w:lang w:val="fr-FR"/>
        </w:rPr>
        <w:tab/>
        <w:t xml:space="preserve">Application </w:t>
      </w:r>
      <w:r>
        <w:rPr>
          <w:lang w:val="fr-FR"/>
        </w:rPr>
        <w:t>Context Relocation</w:t>
      </w:r>
    </w:p>
    <w:p w14:paraId="488AA4C1" w14:textId="77777777" w:rsidR="00791291" w:rsidRPr="00410461" w:rsidRDefault="00791291" w:rsidP="00E06E0A">
      <w:pPr>
        <w:pStyle w:val="EW"/>
      </w:pPr>
      <w:r w:rsidRPr="00410461">
        <w:t>ADMF</w:t>
      </w:r>
      <w:r w:rsidRPr="00410461">
        <w:tab/>
        <w:t>LI Administration Function</w:t>
      </w:r>
    </w:p>
    <w:p w14:paraId="3ACEF8B9" w14:textId="77777777" w:rsidR="00B713DA" w:rsidRPr="00410461" w:rsidRDefault="00B713DA" w:rsidP="00E06E0A">
      <w:pPr>
        <w:pStyle w:val="EW"/>
      </w:pPr>
      <w:r w:rsidRPr="00410461">
        <w:t>AF</w:t>
      </w:r>
      <w:r w:rsidRPr="00410461">
        <w:tab/>
        <w:t>Application Function</w:t>
      </w:r>
    </w:p>
    <w:p w14:paraId="351F15AB" w14:textId="77777777" w:rsidR="006447DC" w:rsidRPr="00410461" w:rsidRDefault="006447DC" w:rsidP="00E06E0A">
      <w:pPr>
        <w:pStyle w:val="EW"/>
      </w:pPr>
      <w:r w:rsidRPr="00410461">
        <w:t>AF_ID</w:t>
      </w:r>
      <w:r w:rsidRPr="00410461">
        <w:tab/>
        <w:t>Application Function Identity</w:t>
      </w:r>
    </w:p>
    <w:p w14:paraId="048F08C2" w14:textId="77777777" w:rsidR="006447DC" w:rsidRPr="00410461" w:rsidRDefault="006447DC" w:rsidP="00E06E0A">
      <w:pPr>
        <w:pStyle w:val="EW"/>
      </w:pPr>
      <w:r w:rsidRPr="00410461">
        <w:t>AKA</w:t>
      </w:r>
      <w:r w:rsidRPr="00410461">
        <w:tab/>
        <w:t>Authentication and Key Agreement</w:t>
      </w:r>
    </w:p>
    <w:p w14:paraId="7E4FA076" w14:textId="77777777" w:rsidR="006447DC" w:rsidRPr="00410461" w:rsidRDefault="006447DC" w:rsidP="00E06E0A">
      <w:pPr>
        <w:pStyle w:val="EW"/>
      </w:pPr>
      <w:r w:rsidRPr="00410461">
        <w:t>A-KID</w:t>
      </w:r>
      <w:r w:rsidRPr="00410461">
        <w:tab/>
        <w:t>AKMA Key IDentifier</w:t>
      </w:r>
    </w:p>
    <w:p w14:paraId="4FCBD297" w14:textId="77777777" w:rsidR="006447DC" w:rsidRPr="00410461" w:rsidRDefault="006447DC" w:rsidP="00E06E0A">
      <w:pPr>
        <w:pStyle w:val="EW"/>
      </w:pPr>
      <w:r w:rsidRPr="00410461">
        <w:t>AKMA</w:t>
      </w:r>
      <w:r w:rsidRPr="00410461">
        <w:tab/>
        <w:t>Authentication and Key Management for Applications</w:t>
      </w:r>
    </w:p>
    <w:p w14:paraId="22D8E5BC" w14:textId="77777777" w:rsidR="001B3C4D" w:rsidRPr="00410461" w:rsidRDefault="001B3C4D" w:rsidP="00E06E0A">
      <w:pPr>
        <w:pStyle w:val="EW"/>
      </w:pPr>
      <w:r w:rsidRPr="00410461">
        <w:t>AMF</w:t>
      </w:r>
      <w:r w:rsidRPr="00410461">
        <w:tab/>
        <w:t>Access and Mobility Management Function</w:t>
      </w:r>
    </w:p>
    <w:p w14:paraId="364D8E2F" w14:textId="77777777" w:rsidR="0028297C" w:rsidRPr="00410461" w:rsidRDefault="0028297C" w:rsidP="00E06E0A">
      <w:pPr>
        <w:pStyle w:val="EW"/>
      </w:pPr>
      <w:r w:rsidRPr="00410461">
        <w:t>AS</w:t>
      </w:r>
      <w:r w:rsidRPr="00410461">
        <w:tab/>
        <w:t>Application Server</w:t>
      </w:r>
    </w:p>
    <w:p w14:paraId="75F2127E" w14:textId="77777777" w:rsidR="001B3C4D" w:rsidRPr="00410461" w:rsidRDefault="001B3C4D" w:rsidP="00E06E0A">
      <w:pPr>
        <w:pStyle w:val="EW"/>
      </w:pPr>
      <w:r w:rsidRPr="00410461">
        <w:t>AUSF</w:t>
      </w:r>
      <w:r w:rsidRPr="00410461">
        <w:tab/>
        <w:t>Authentication Server Function</w:t>
      </w:r>
    </w:p>
    <w:p w14:paraId="5B6351ED" w14:textId="77777777" w:rsidR="00FC0A19" w:rsidRPr="00410461" w:rsidRDefault="00FC0A19" w:rsidP="00E06E0A">
      <w:pPr>
        <w:pStyle w:val="EW"/>
      </w:pPr>
      <w:r w:rsidRPr="00410461">
        <w:t>BBIFF</w:t>
      </w:r>
      <w:r w:rsidRPr="00410461">
        <w:tab/>
        <w:t>Bearer Binding Intercept and Forward Function</w:t>
      </w:r>
    </w:p>
    <w:p w14:paraId="69812AE6" w14:textId="77777777" w:rsidR="00037ECB" w:rsidRPr="00410461" w:rsidRDefault="00037ECB" w:rsidP="00E06E0A">
      <w:pPr>
        <w:pStyle w:val="EW"/>
      </w:pPr>
      <w:r w:rsidRPr="00410461">
        <w:t>BSS</w:t>
      </w:r>
      <w:r w:rsidRPr="00410461">
        <w:tab/>
        <w:t>Business Support System</w:t>
      </w:r>
    </w:p>
    <w:p w14:paraId="111753ED" w14:textId="77777777" w:rsidR="00EA2EBC" w:rsidRPr="00410461" w:rsidRDefault="00EA2EBC" w:rsidP="00E06E0A">
      <w:pPr>
        <w:pStyle w:val="EW"/>
      </w:pPr>
      <w:r w:rsidRPr="00410461">
        <w:t>CAG</w:t>
      </w:r>
      <w:r w:rsidRPr="00410461">
        <w:tab/>
        <w:t>Closed Access Group</w:t>
      </w:r>
    </w:p>
    <w:p w14:paraId="62BC6AA0" w14:textId="77777777" w:rsidR="001B3C4D" w:rsidRPr="00410461" w:rsidRDefault="001B3C4D" w:rsidP="00E06E0A">
      <w:pPr>
        <w:pStyle w:val="EW"/>
      </w:pPr>
      <w:r w:rsidRPr="00410461">
        <w:t>CC</w:t>
      </w:r>
      <w:r w:rsidRPr="00410461">
        <w:tab/>
        <w:t>Content of Communication</w:t>
      </w:r>
    </w:p>
    <w:p w14:paraId="715369E4" w14:textId="77777777" w:rsidR="001B3C4D" w:rsidRPr="00410461" w:rsidRDefault="001B3C4D" w:rsidP="00E06E0A">
      <w:pPr>
        <w:pStyle w:val="EW"/>
      </w:pPr>
      <w:r w:rsidRPr="00410461">
        <w:t>CP</w:t>
      </w:r>
      <w:r w:rsidRPr="00410461">
        <w:tab/>
        <w:t>Control Plane</w:t>
      </w:r>
    </w:p>
    <w:p w14:paraId="01D2EEDF" w14:textId="77777777" w:rsidR="00A86CB9" w:rsidRPr="00410461" w:rsidRDefault="00A86CB9" w:rsidP="00E06E0A">
      <w:pPr>
        <w:pStyle w:val="EW"/>
      </w:pPr>
      <w:r w:rsidRPr="00410461">
        <w:t>CPIM</w:t>
      </w:r>
      <w:r w:rsidRPr="00410461">
        <w:tab/>
        <w:t>Common Presence and Instant Messaging</w:t>
      </w:r>
    </w:p>
    <w:p w14:paraId="2FABCA39" w14:textId="77777777" w:rsidR="00853A92" w:rsidRPr="00410461" w:rsidRDefault="00853A92" w:rsidP="00E06E0A">
      <w:pPr>
        <w:pStyle w:val="EW"/>
      </w:pPr>
      <w:r w:rsidRPr="00410461">
        <w:t>CPS</w:t>
      </w:r>
      <w:r w:rsidRPr="00410461">
        <w:tab/>
        <w:t>Call Placement Service</w:t>
      </w:r>
    </w:p>
    <w:p w14:paraId="348E0F63" w14:textId="76A40A97" w:rsidR="00C31DA0" w:rsidRPr="00410461" w:rsidRDefault="00C31DA0" w:rsidP="00E06E0A">
      <w:pPr>
        <w:pStyle w:val="EW"/>
      </w:pPr>
      <w:r w:rsidRPr="00410461">
        <w:t>CSI</w:t>
      </w:r>
      <w:r w:rsidRPr="00410461">
        <w:tab/>
        <w:t>Cell Supplemental Information</w:t>
      </w:r>
    </w:p>
    <w:p w14:paraId="74066C86" w14:textId="3D9FBFCE" w:rsidR="00791291" w:rsidRPr="00410461" w:rsidRDefault="00791291" w:rsidP="00E06E0A">
      <w:pPr>
        <w:pStyle w:val="EW"/>
      </w:pPr>
      <w:r w:rsidRPr="00410461">
        <w:t>CSP</w:t>
      </w:r>
      <w:r w:rsidRPr="00410461">
        <w:tab/>
        <w:t>Communication Service Provider</w:t>
      </w:r>
    </w:p>
    <w:p w14:paraId="0999F3B5" w14:textId="77777777" w:rsidR="005A2BE2" w:rsidRDefault="005A2BE2" w:rsidP="00E06E0A">
      <w:pPr>
        <w:pStyle w:val="EW"/>
      </w:pPr>
      <w:r>
        <w:t>CSR</w:t>
      </w:r>
      <w:r>
        <w:tab/>
        <w:t>Cell Site Report</w:t>
      </w:r>
    </w:p>
    <w:p w14:paraId="357E3DA0" w14:textId="17BB5AE0" w:rsidR="00E170F0" w:rsidRPr="00410461" w:rsidRDefault="00E170F0" w:rsidP="00E06E0A">
      <w:pPr>
        <w:pStyle w:val="EW"/>
      </w:pPr>
      <w:r w:rsidRPr="00410461">
        <w:t>CUPS</w:t>
      </w:r>
      <w:r w:rsidRPr="00410461">
        <w:tab/>
        <w:t>Control and User Plane Separation</w:t>
      </w:r>
    </w:p>
    <w:p w14:paraId="57426A29" w14:textId="77777777" w:rsidR="00687FEF" w:rsidRDefault="00687FEF" w:rsidP="00687FEF">
      <w:pPr>
        <w:pStyle w:val="EW"/>
      </w:pPr>
      <w:r>
        <w:t>DC-AS</w:t>
      </w:r>
      <w:r>
        <w:tab/>
        <w:t>Data Channel Application Server</w:t>
      </w:r>
    </w:p>
    <w:p w14:paraId="29EF7D23" w14:textId="77777777" w:rsidR="00687FEF" w:rsidRPr="00410461" w:rsidRDefault="00687FEF" w:rsidP="00687FEF">
      <w:pPr>
        <w:pStyle w:val="EW"/>
      </w:pPr>
      <w:r>
        <w:t>DCSF</w:t>
      </w:r>
      <w:r>
        <w:tab/>
        <w:t>Data Channel Signalling Function</w:t>
      </w:r>
    </w:p>
    <w:p w14:paraId="51C4BBFA" w14:textId="77777777" w:rsidR="005066FA" w:rsidRPr="00410461" w:rsidRDefault="005066FA" w:rsidP="00E06E0A">
      <w:pPr>
        <w:pStyle w:val="EW"/>
      </w:pPr>
      <w:r w:rsidRPr="00410461">
        <w:t>DN</w:t>
      </w:r>
      <w:r w:rsidRPr="00410461">
        <w:tab/>
        <w:t>Data Network</w:t>
      </w:r>
    </w:p>
    <w:p w14:paraId="05CCDE41" w14:textId="77777777" w:rsidR="00E933D4" w:rsidRPr="00410461" w:rsidRDefault="00E933D4" w:rsidP="00E06E0A">
      <w:pPr>
        <w:pStyle w:val="EW"/>
      </w:pPr>
      <w:r w:rsidRPr="00410461">
        <w:t>DNAI</w:t>
      </w:r>
      <w:r w:rsidRPr="00410461">
        <w:tab/>
        <w:t>Data Network Access Identifier</w:t>
      </w:r>
    </w:p>
    <w:p w14:paraId="5CCE26A8" w14:textId="77777777" w:rsidR="003F1410" w:rsidRPr="00410461" w:rsidRDefault="003F1410" w:rsidP="00E06E0A">
      <w:pPr>
        <w:pStyle w:val="EW"/>
      </w:pPr>
      <w:r w:rsidRPr="00410461">
        <w:t>DoNAS</w:t>
      </w:r>
      <w:r w:rsidRPr="00410461">
        <w:tab/>
        <w:t>Data over NAS</w:t>
      </w:r>
    </w:p>
    <w:p w14:paraId="291320E6" w14:textId="77777777" w:rsidR="0021732B" w:rsidRPr="00410461" w:rsidRDefault="0021732B" w:rsidP="00E06E0A">
      <w:pPr>
        <w:pStyle w:val="EW"/>
      </w:pPr>
      <w:r w:rsidRPr="00410461">
        <w:t>EAP</w:t>
      </w:r>
      <w:r w:rsidRPr="00410461">
        <w:tab/>
        <w:t>Extensible Authentication Protocol</w:t>
      </w:r>
    </w:p>
    <w:p w14:paraId="5F7D6567" w14:textId="77777777" w:rsidR="000B47F6" w:rsidRPr="00410461" w:rsidRDefault="000B47F6" w:rsidP="00E06E0A">
      <w:pPr>
        <w:pStyle w:val="EW"/>
      </w:pPr>
      <w:r w:rsidRPr="00410461">
        <w:t>EA</w:t>
      </w:r>
      <w:r>
        <w:t>S</w:t>
      </w:r>
      <w:r w:rsidRPr="00410461">
        <w:tab/>
        <w:t>E</w:t>
      </w:r>
      <w:r>
        <w:t>dge</w:t>
      </w:r>
      <w:r w:rsidRPr="00410461">
        <w:t xml:space="preserve"> A</w:t>
      </w:r>
      <w:r>
        <w:t>pplication Server</w:t>
      </w:r>
    </w:p>
    <w:p w14:paraId="0C5599F9" w14:textId="19DA63BC" w:rsidR="00E75D1D" w:rsidRPr="00410461" w:rsidRDefault="00E75D1D" w:rsidP="00E75D1D">
      <w:pPr>
        <w:pStyle w:val="EW"/>
      </w:pPr>
      <w:r>
        <w:t>ECGI</w:t>
      </w:r>
      <w:r>
        <w:tab/>
      </w:r>
      <w:r w:rsidRPr="00BD051B">
        <w:t>E-UTRAN Cell Global Identifier</w:t>
      </w:r>
    </w:p>
    <w:p w14:paraId="68A809D7" w14:textId="77777777" w:rsidR="000B47F6" w:rsidRPr="00410461" w:rsidRDefault="000B47F6" w:rsidP="00E06E0A">
      <w:pPr>
        <w:pStyle w:val="EW"/>
      </w:pPr>
      <w:r w:rsidRPr="00410461">
        <w:t>eCNAM</w:t>
      </w:r>
      <w:r w:rsidRPr="00410461">
        <w:tab/>
        <w:t>Enhanced Calling Name</w:t>
      </w:r>
    </w:p>
    <w:p w14:paraId="118E6CC0" w14:textId="77777777" w:rsidR="000B47F6" w:rsidRPr="00410461" w:rsidRDefault="000B47F6" w:rsidP="00E06E0A">
      <w:pPr>
        <w:pStyle w:val="EW"/>
      </w:pPr>
      <w:r w:rsidRPr="00410461">
        <w:lastRenderedPageBreak/>
        <w:t>E</w:t>
      </w:r>
      <w:r>
        <w:t>CSP</w:t>
      </w:r>
      <w:r w:rsidRPr="00410461">
        <w:tab/>
        <w:t>E</w:t>
      </w:r>
      <w:r>
        <w:t>dge</w:t>
      </w:r>
      <w:r w:rsidRPr="00410461">
        <w:t xml:space="preserve"> </w:t>
      </w:r>
      <w:r>
        <w:t>Computing Service Provider</w:t>
      </w:r>
    </w:p>
    <w:p w14:paraId="1FEECDF4" w14:textId="77777777" w:rsidR="000B47F6" w:rsidRPr="00410461" w:rsidRDefault="000B47F6" w:rsidP="00E06E0A">
      <w:pPr>
        <w:pStyle w:val="EW"/>
      </w:pPr>
      <w:r w:rsidRPr="00410461">
        <w:t>E-CSCF</w:t>
      </w:r>
      <w:r w:rsidRPr="00410461">
        <w:tab/>
        <w:t>Emergency – Call Session Control Function</w:t>
      </w:r>
    </w:p>
    <w:p w14:paraId="275FD911" w14:textId="77777777" w:rsidR="000B47F6" w:rsidRPr="00410461" w:rsidRDefault="000B47F6" w:rsidP="00E06E0A">
      <w:pPr>
        <w:pStyle w:val="EW"/>
      </w:pPr>
      <w:r w:rsidRPr="00410461">
        <w:t>E</w:t>
      </w:r>
      <w:r>
        <w:t>DN</w:t>
      </w:r>
      <w:r w:rsidRPr="00410461">
        <w:tab/>
        <w:t>E</w:t>
      </w:r>
      <w:r>
        <w:t>dge</w:t>
      </w:r>
      <w:r w:rsidRPr="00410461">
        <w:t xml:space="preserve"> </w:t>
      </w:r>
      <w:r>
        <w:t>Data Network</w:t>
      </w:r>
    </w:p>
    <w:p w14:paraId="23172955" w14:textId="77777777" w:rsidR="000B47F6" w:rsidRPr="00410461" w:rsidRDefault="000B47F6" w:rsidP="00E06E0A">
      <w:pPr>
        <w:pStyle w:val="EW"/>
      </w:pPr>
      <w:r w:rsidRPr="00410461">
        <w:t>E</w:t>
      </w:r>
      <w:r>
        <w:t>EC</w:t>
      </w:r>
      <w:r w:rsidRPr="00410461">
        <w:tab/>
        <w:t>E</w:t>
      </w:r>
      <w:r>
        <w:t>dge</w:t>
      </w:r>
      <w:r w:rsidRPr="00410461">
        <w:t xml:space="preserve"> </w:t>
      </w:r>
      <w:r>
        <w:t>Enabler Client</w:t>
      </w:r>
    </w:p>
    <w:p w14:paraId="4A9978A5" w14:textId="77777777" w:rsidR="000B47F6" w:rsidRPr="00410461" w:rsidRDefault="000B47F6" w:rsidP="00E06E0A">
      <w:pPr>
        <w:pStyle w:val="EW"/>
      </w:pPr>
      <w:r w:rsidRPr="00410461">
        <w:t>E</w:t>
      </w:r>
      <w:r>
        <w:t>ECID</w:t>
      </w:r>
      <w:r w:rsidRPr="00410461">
        <w:tab/>
        <w:t>E</w:t>
      </w:r>
      <w:r>
        <w:t>dge</w:t>
      </w:r>
      <w:r w:rsidRPr="00410461">
        <w:t xml:space="preserve"> </w:t>
      </w:r>
      <w:r>
        <w:t>Enabler Client IDentifier</w:t>
      </w:r>
    </w:p>
    <w:p w14:paraId="7CB638D1" w14:textId="77777777" w:rsidR="000B47F6" w:rsidRPr="00410461" w:rsidRDefault="000B47F6" w:rsidP="00E06E0A">
      <w:pPr>
        <w:pStyle w:val="EW"/>
      </w:pPr>
      <w:r w:rsidRPr="00410461">
        <w:t>E</w:t>
      </w:r>
      <w:r>
        <w:t>ES</w:t>
      </w:r>
      <w:r w:rsidRPr="00410461">
        <w:tab/>
        <w:t>E</w:t>
      </w:r>
      <w:r>
        <w:t>dge</w:t>
      </w:r>
      <w:r w:rsidRPr="00410461">
        <w:t xml:space="preserve"> </w:t>
      </w:r>
      <w:r>
        <w:t>Enabler Server</w:t>
      </w:r>
    </w:p>
    <w:p w14:paraId="41A971DA" w14:textId="77777777" w:rsidR="0028297C" w:rsidRPr="00410461" w:rsidRDefault="0028297C" w:rsidP="00E06E0A">
      <w:pPr>
        <w:pStyle w:val="EW"/>
      </w:pPr>
      <w:r w:rsidRPr="00410461">
        <w:t>GPSI</w:t>
      </w:r>
      <w:r w:rsidRPr="00410461">
        <w:tab/>
        <w:t>Generic Public Subscription Identifier</w:t>
      </w:r>
    </w:p>
    <w:p w14:paraId="13088BD2" w14:textId="77777777" w:rsidR="006F11FD" w:rsidRPr="00410461" w:rsidRDefault="006F11FD" w:rsidP="00E06E0A">
      <w:pPr>
        <w:pStyle w:val="EW"/>
      </w:pPr>
      <w:r w:rsidRPr="00410461">
        <w:t>HMEE</w:t>
      </w:r>
      <w:r w:rsidRPr="00410461">
        <w:tab/>
        <w:t>Hardware Mediated Execution Enclave</w:t>
      </w:r>
    </w:p>
    <w:p w14:paraId="1C819E66" w14:textId="77777777" w:rsidR="0028297C" w:rsidRPr="00410461" w:rsidRDefault="0028297C" w:rsidP="00E06E0A">
      <w:pPr>
        <w:pStyle w:val="EW"/>
      </w:pPr>
      <w:r w:rsidRPr="00410461">
        <w:t>HR</w:t>
      </w:r>
      <w:r w:rsidRPr="00410461">
        <w:tab/>
        <w:t>Home Routed</w:t>
      </w:r>
    </w:p>
    <w:p w14:paraId="33A67F9B" w14:textId="77777777" w:rsidR="0028297C" w:rsidRPr="00410461" w:rsidRDefault="0028297C" w:rsidP="00E06E0A">
      <w:pPr>
        <w:pStyle w:val="EW"/>
      </w:pPr>
      <w:r w:rsidRPr="00410461">
        <w:t>IBCF</w:t>
      </w:r>
      <w:r w:rsidRPr="00410461">
        <w:tab/>
        <w:t>Interconnection Border Control Functions</w:t>
      </w:r>
    </w:p>
    <w:p w14:paraId="593C3DC9" w14:textId="2DFDD16D" w:rsidR="00595616" w:rsidRPr="00410461" w:rsidRDefault="00595616" w:rsidP="00E06E0A">
      <w:pPr>
        <w:pStyle w:val="EW"/>
      </w:pPr>
      <w:r w:rsidRPr="00410461">
        <w:t>ICF</w:t>
      </w:r>
      <w:r w:rsidRPr="00410461">
        <w:tab/>
        <w:t>Identi</w:t>
      </w:r>
      <w:r w:rsidR="007E448E">
        <w:t>ty</w:t>
      </w:r>
      <w:r w:rsidRPr="00410461">
        <w:t xml:space="preserve"> Caching Function</w:t>
      </w:r>
    </w:p>
    <w:p w14:paraId="771B1FE8" w14:textId="75603D11" w:rsidR="00595616" w:rsidRPr="00410461" w:rsidRDefault="00595616" w:rsidP="00E06E0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E06E0A">
      <w:pPr>
        <w:pStyle w:val="EW"/>
      </w:pPr>
      <w:r w:rsidRPr="00410461">
        <w:t>IMS-AGW</w:t>
      </w:r>
      <w:r w:rsidRPr="00410461">
        <w:tab/>
        <w:t>IMS Access Gateway</w:t>
      </w:r>
    </w:p>
    <w:p w14:paraId="0866CF3C" w14:textId="77777777" w:rsidR="0028297C" w:rsidRPr="00410461" w:rsidRDefault="0028297C" w:rsidP="00E06E0A">
      <w:pPr>
        <w:pStyle w:val="EW"/>
      </w:pPr>
      <w:r w:rsidRPr="00410461">
        <w:t>IM-MGW</w:t>
      </w:r>
      <w:r w:rsidRPr="00410461">
        <w:tab/>
        <w:t>IM Media Gateway</w:t>
      </w:r>
    </w:p>
    <w:p w14:paraId="6B28F6ED" w14:textId="77777777" w:rsidR="0028297C" w:rsidRPr="00410461" w:rsidRDefault="0028297C" w:rsidP="00E06E0A">
      <w:pPr>
        <w:pStyle w:val="EW"/>
      </w:pPr>
      <w:r w:rsidRPr="00410461">
        <w:t>IP</w:t>
      </w:r>
      <w:r w:rsidRPr="00410461">
        <w:tab/>
        <w:t>Interception Product</w:t>
      </w:r>
    </w:p>
    <w:p w14:paraId="41F1FD11" w14:textId="77777777" w:rsidR="00973C15" w:rsidRDefault="00973C15" w:rsidP="00E06E0A">
      <w:pPr>
        <w:pStyle w:val="EW"/>
      </w:pPr>
      <w:r>
        <w:t>IPPR</w:t>
      </w:r>
      <w:r>
        <w:tab/>
        <w:t>Internet Protocol Packet Reporting</w:t>
      </w:r>
    </w:p>
    <w:p w14:paraId="7E01E6A5" w14:textId="1177F4AB" w:rsidR="002A040D" w:rsidRPr="00410461" w:rsidRDefault="002A040D" w:rsidP="00E06E0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E06E0A">
      <w:pPr>
        <w:pStyle w:val="EW"/>
      </w:pPr>
      <w:r w:rsidRPr="00410461">
        <w:t>IRI</w:t>
      </w:r>
      <w:r w:rsidRPr="00410461">
        <w:tab/>
        <w:t>Intercept Related Information</w:t>
      </w:r>
    </w:p>
    <w:p w14:paraId="37B9B41E" w14:textId="77777777" w:rsidR="00720FA2" w:rsidRPr="00410461" w:rsidRDefault="00720FA2" w:rsidP="00E06E0A">
      <w:pPr>
        <w:pStyle w:val="EW"/>
      </w:pPr>
      <w:r w:rsidRPr="00410461">
        <w:t>K</w:t>
      </w:r>
      <w:r w:rsidRPr="00410461">
        <w:rPr>
          <w:vertAlign w:val="subscript"/>
        </w:rPr>
        <w:t>AF</w:t>
      </w:r>
      <w:r w:rsidRPr="00410461">
        <w:tab/>
        <w:t>AKMA Application Key</w:t>
      </w:r>
    </w:p>
    <w:p w14:paraId="6A3FAAE7" w14:textId="77777777" w:rsidR="00720FA2" w:rsidRPr="00410461" w:rsidRDefault="00720FA2" w:rsidP="00E06E0A">
      <w:pPr>
        <w:pStyle w:val="EW"/>
      </w:pPr>
      <w:r w:rsidRPr="00410461">
        <w:t>K</w:t>
      </w:r>
      <w:r w:rsidRPr="00410461">
        <w:rPr>
          <w:vertAlign w:val="subscript"/>
        </w:rPr>
        <w:t>AKMA</w:t>
      </w:r>
      <w:r w:rsidRPr="00410461">
        <w:tab/>
        <w:t>AKMA Anchor Key</w:t>
      </w:r>
    </w:p>
    <w:p w14:paraId="278C4F1D" w14:textId="77777777" w:rsidR="00720FA2" w:rsidRPr="00410461" w:rsidRDefault="00720FA2" w:rsidP="00E06E0A">
      <w:pPr>
        <w:pStyle w:val="EW"/>
      </w:pPr>
      <w:r w:rsidRPr="00410461">
        <w:t>KID</w:t>
      </w:r>
      <w:r w:rsidRPr="00410461">
        <w:tab/>
        <w:t>Key IDentifier</w:t>
      </w:r>
    </w:p>
    <w:p w14:paraId="4CC3D44A" w14:textId="77777777" w:rsidR="00720FA2" w:rsidRPr="00410461" w:rsidRDefault="00720FA2" w:rsidP="00E06E0A">
      <w:pPr>
        <w:pStyle w:val="EW"/>
      </w:pPr>
      <w:r w:rsidRPr="00410461">
        <w:t>K</w:t>
      </w:r>
      <w:r w:rsidRPr="00410461">
        <w:rPr>
          <w:vertAlign w:val="subscript"/>
        </w:rPr>
        <w:t>LI</w:t>
      </w:r>
      <w:r w:rsidRPr="00410461">
        <w:tab/>
        <w:t>Decryption key(s) for services encrypted by CSP-provided keys</w:t>
      </w:r>
    </w:p>
    <w:p w14:paraId="0FB40309" w14:textId="77777777" w:rsidR="00720FA2" w:rsidRPr="00410461" w:rsidRDefault="00720FA2" w:rsidP="00E06E0A">
      <w:pPr>
        <w:pStyle w:val="EW"/>
      </w:pPr>
      <w:r w:rsidRPr="00410461">
        <w:t>KSF</w:t>
      </w:r>
      <w:r w:rsidRPr="00410461">
        <w:tab/>
        <w:t>Key Server Function</w:t>
      </w:r>
    </w:p>
    <w:p w14:paraId="3D190A33" w14:textId="77777777" w:rsidR="003902B7" w:rsidRPr="00410461" w:rsidRDefault="003902B7" w:rsidP="00E06E0A">
      <w:pPr>
        <w:pStyle w:val="EW"/>
      </w:pPr>
      <w:r>
        <w:t>LAF</w:t>
      </w:r>
      <w:r>
        <w:tab/>
      </w:r>
      <w:r w:rsidRPr="0042079C">
        <w:t xml:space="preserve">Location </w:t>
      </w:r>
      <w:r>
        <w:t>Acquisition</w:t>
      </w:r>
      <w:r w:rsidRPr="0042079C">
        <w:t xml:space="preserve"> Function</w:t>
      </w:r>
    </w:p>
    <w:p w14:paraId="1A2E74B0" w14:textId="77777777" w:rsidR="0028297C" w:rsidRPr="00410461" w:rsidRDefault="0028297C" w:rsidP="00E06E0A">
      <w:pPr>
        <w:pStyle w:val="EW"/>
      </w:pPr>
      <w:r w:rsidRPr="00410461">
        <w:t>LALS</w:t>
      </w:r>
      <w:r w:rsidRPr="00410461">
        <w:tab/>
        <w:t>Lawful Access Location Services</w:t>
      </w:r>
    </w:p>
    <w:p w14:paraId="39F5FE60" w14:textId="77777777" w:rsidR="00715504" w:rsidRPr="00410461" w:rsidRDefault="00715504" w:rsidP="00E06E0A">
      <w:pPr>
        <w:pStyle w:val="EW"/>
      </w:pPr>
      <w:r>
        <w:t>LARF</w:t>
      </w:r>
      <w:r>
        <w:tab/>
        <w:t>L</w:t>
      </w:r>
      <w:r w:rsidRPr="00F14802">
        <w:t xml:space="preserve">ocation </w:t>
      </w:r>
      <w:r>
        <w:t>A</w:t>
      </w:r>
      <w:r w:rsidRPr="00F14802">
        <w:t xml:space="preserve">cquisition </w:t>
      </w:r>
      <w:r>
        <w:t>Requesting F</w:t>
      </w:r>
      <w:r w:rsidRPr="00F14802">
        <w:t>unction</w:t>
      </w:r>
    </w:p>
    <w:p w14:paraId="033F4355" w14:textId="77777777" w:rsidR="0028297C" w:rsidRPr="00410461" w:rsidRDefault="0028297C" w:rsidP="00E06E0A">
      <w:pPr>
        <w:pStyle w:val="EW"/>
      </w:pPr>
      <w:r w:rsidRPr="00410461">
        <w:t>LBO</w:t>
      </w:r>
      <w:r w:rsidRPr="00410461">
        <w:tab/>
        <w:t>Local Break Out</w:t>
      </w:r>
    </w:p>
    <w:p w14:paraId="2D06BA9E" w14:textId="77777777" w:rsidR="0028297C" w:rsidRPr="00410461" w:rsidRDefault="0028297C" w:rsidP="00E06E0A">
      <w:pPr>
        <w:pStyle w:val="EW"/>
      </w:pPr>
      <w:r w:rsidRPr="00410461">
        <w:t>LEA</w:t>
      </w:r>
      <w:r w:rsidRPr="00410461">
        <w:tab/>
        <w:t>Law Enforcement Agency</w:t>
      </w:r>
    </w:p>
    <w:p w14:paraId="763215B7" w14:textId="77777777" w:rsidR="0028297C" w:rsidRPr="00410461" w:rsidRDefault="0028297C" w:rsidP="00E06E0A">
      <w:pPr>
        <w:pStyle w:val="EW"/>
      </w:pPr>
      <w:r w:rsidRPr="00410461">
        <w:t>LEMF</w:t>
      </w:r>
      <w:r w:rsidRPr="00410461">
        <w:tab/>
        <w:t>Law Enforcement Monitoring Facility</w:t>
      </w:r>
    </w:p>
    <w:p w14:paraId="7A7807E9" w14:textId="77777777" w:rsidR="0028297C" w:rsidRPr="00410461" w:rsidRDefault="0028297C" w:rsidP="00E06E0A">
      <w:pPr>
        <w:pStyle w:val="EW"/>
      </w:pPr>
      <w:r w:rsidRPr="00410461">
        <w:t>LI</w:t>
      </w:r>
      <w:r w:rsidRPr="00410461">
        <w:tab/>
        <w:t>Lawful Interception</w:t>
      </w:r>
    </w:p>
    <w:p w14:paraId="69D46E5A" w14:textId="1F58FF80" w:rsidR="0028297C" w:rsidRPr="00410461" w:rsidRDefault="0028297C" w:rsidP="00E06E0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E06E0A">
      <w:pPr>
        <w:pStyle w:val="EW"/>
      </w:pPr>
      <w:r w:rsidRPr="00410461">
        <w:t>LICF</w:t>
      </w:r>
      <w:r w:rsidRPr="00410461">
        <w:tab/>
        <w:t>Lawful Interception Control Function</w:t>
      </w:r>
    </w:p>
    <w:p w14:paraId="5F0ECC0E" w14:textId="77777777" w:rsidR="0028297C" w:rsidRPr="00410461" w:rsidRDefault="0028297C" w:rsidP="00E06E0A">
      <w:pPr>
        <w:pStyle w:val="EW"/>
      </w:pPr>
      <w:r w:rsidRPr="00410461">
        <w:t>LI_HI1</w:t>
      </w:r>
      <w:r w:rsidRPr="00410461">
        <w:tab/>
        <w:t>Lawful Interception Handover Interface 1</w:t>
      </w:r>
    </w:p>
    <w:p w14:paraId="55B72674" w14:textId="77777777" w:rsidR="0028297C" w:rsidRPr="00410461" w:rsidRDefault="0028297C" w:rsidP="00E06E0A">
      <w:pPr>
        <w:pStyle w:val="EW"/>
      </w:pPr>
      <w:r w:rsidRPr="00410461">
        <w:t>LI_HI2</w:t>
      </w:r>
      <w:r w:rsidRPr="00410461">
        <w:tab/>
        <w:t>Lawful Interception Handover Interface 2</w:t>
      </w:r>
    </w:p>
    <w:p w14:paraId="6E4B0329" w14:textId="77777777" w:rsidR="0028297C" w:rsidRPr="00410461" w:rsidRDefault="0028297C" w:rsidP="00E06E0A">
      <w:pPr>
        <w:pStyle w:val="EW"/>
      </w:pPr>
      <w:r w:rsidRPr="00410461">
        <w:t>LI_HI3</w:t>
      </w:r>
      <w:r w:rsidRPr="00410461">
        <w:tab/>
        <w:t>Lawful Interception Handover Interface 3</w:t>
      </w:r>
    </w:p>
    <w:p w14:paraId="4EC51FA0" w14:textId="77777777" w:rsidR="0028297C" w:rsidRPr="00410461" w:rsidRDefault="0028297C" w:rsidP="00E06E0A">
      <w:pPr>
        <w:pStyle w:val="EW"/>
      </w:pPr>
      <w:r w:rsidRPr="00410461">
        <w:t>LI_HI4</w:t>
      </w:r>
      <w:r w:rsidRPr="00410461">
        <w:tab/>
        <w:t>Lawful Interception Handover Interface 4</w:t>
      </w:r>
    </w:p>
    <w:p w14:paraId="7FE1E6E0" w14:textId="77777777" w:rsidR="006F6146" w:rsidRPr="00410461" w:rsidRDefault="006F6146" w:rsidP="00E06E0A">
      <w:pPr>
        <w:pStyle w:val="EW"/>
      </w:pPr>
      <w:r>
        <w:t>LI_HILA</w:t>
      </w:r>
      <w:r>
        <w:tab/>
      </w:r>
      <w:r w:rsidRPr="00EC100E">
        <w:t>Lawful Interception</w:t>
      </w:r>
      <w:r>
        <w:t xml:space="preserve"> Handover</w:t>
      </w:r>
      <w:r w:rsidRPr="0042079C">
        <w:t xml:space="preserve"> </w:t>
      </w:r>
      <w:r>
        <w:t xml:space="preserve">Interface </w:t>
      </w:r>
      <w:r w:rsidRPr="0042079C">
        <w:t xml:space="preserve">Location </w:t>
      </w:r>
      <w:r>
        <w:t>Acquisition</w:t>
      </w:r>
    </w:p>
    <w:p w14:paraId="7F0F1A8B" w14:textId="77777777" w:rsidR="00E2026E" w:rsidRPr="00410461" w:rsidRDefault="00E2026E" w:rsidP="00E06E0A">
      <w:pPr>
        <w:pStyle w:val="EW"/>
      </w:pPr>
      <w:r w:rsidRPr="00410461">
        <w:t>LI_HIQR</w:t>
      </w:r>
      <w:r w:rsidRPr="00410461">
        <w:tab/>
        <w:t>Lawful Interception Handover Interface Query Response</w:t>
      </w:r>
    </w:p>
    <w:p w14:paraId="7B5B0DF8" w14:textId="77777777" w:rsidR="0028297C" w:rsidRPr="00410461" w:rsidRDefault="0028297C" w:rsidP="00E06E0A">
      <w:pPr>
        <w:pStyle w:val="EW"/>
      </w:pPr>
      <w:r w:rsidRPr="00410461">
        <w:t>LIID</w:t>
      </w:r>
      <w:r w:rsidRPr="00410461">
        <w:tab/>
        <w:t>Lawful Interception Identifier</w:t>
      </w:r>
    </w:p>
    <w:p w14:paraId="6F33E2EB" w14:textId="77777777" w:rsidR="0028297C" w:rsidRPr="00410461" w:rsidRDefault="0028297C" w:rsidP="00E06E0A">
      <w:pPr>
        <w:pStyle w:val="EW"/>
      </w:pPr>
      <w:r w:rsidRPr="00410461">
        <w:t>LIPF</w:t>
      </w:r>
      <w:r w:rsidRPr="00410461">
        <w:tab/>
        <w:t>Lawful Interception Provisioning Function</w:t>
      </w:r>
    </w:p>
    <w:p w14:paraId="34954D14" w14:textId="77777777" w:rsidR="0028297C" w:rsidRPr="00410461" w:rsidRDefault="0028297C" w:rsidP="00E06E0A">
      <w:pPr>
        <w:pStyle w:val="EW"/>
      </w:pPr>
      <w:r w:rsidRPr="00410461">
        <w:t>LIR</w:t>
      </w:r>
      <w:r w:rsidRPr="00410461">
        <w:tab/>
        <w:t>Location Immediate Request</w:t>
      </w:r>
    </w:p>
    <w:p w14:paraId="31D278DB" w14:textId="77777777" w:rsidR="0034713B" w:rsidRPr="00410461" w:rsidRDefault="0034713B" w:rsidP="00E06E0A">
      <w:pPr>
        <w:pStyle w:val="EW"/>
      </w:pPr>
      <w:r w:rsidRPr="00410461">
        <w:t>LI_SI</w:t>
      </w:r>
      <w:r w:rsidRPr="00410461">
        <w:tab/>
        <w:t>Lawful Interception System Information Interface</w:t>
      </w:r>
    </w:p>
    <w:p w14:paraId="1E1B2BA5" w14:textId="77777777" w:rsidR="00674638" w:rsidRPr="00410461" w:rsidRDefault="00674638" w:rsidP="00E06E0A">
      <w:pPr>
        <w:pStyle w:val="EW"/>
      </w:pPr>
      <w:r w:rsidRPr="00410461">
        <w:t>LISSF</w:t>
      </w:r>
      <w:r w:rsidRPr="00410461">
        <w:tab/>
        <w:t>Lawful Interception State Storage Function</w:t>
      </w:r>
    </w:p>
    <w:p w14:paraId="136627B2" w14:textId="77777777" w:rsidR="00674638" w:rsidRPr="00410461" w:rsidRDefault="00674638" w:rsidP="00E06E0A">
      <w:pPr>
        <w:pStyle w:val="EW"/>
      </w:pPr>
      <w:r w:rsidRPr="00410461">
        <w:t>LI_ST</w:t>
      </w:r>
      <w:r w:rsidRPr="00410461">
        <w:tab/>
        <w:t>Lawful Interception State Transfer Interface</w:t>
      </w:r>
    </w:p>
    <w:p w14:paraId="72732DBE" w14:textId="77777777" w:rsidR="0034713B" w:rsidRPr="00410461" w:rsidRDefault="0034713B" w:rsidP="00E06E0A">
      <w:pPr>
        <w:pStyle w:val="EW"/>
      </w:pPr>
      <w:r w:rsidRPr="00410461">
        <w:t>LI_T1</w:t>
      </w:r>
      <w:r w:rsidRPr="00410461">
        <w:tab/>
        <w:t>Lawful Interception Internal Triggering Interface 1</w:t>
      </w:r>
    </w:p>
    <w:p w14:paraId="47AEB71A" w14:textId="77777777" w:rsidR="0034713B" w:rsidRPr="00410461" w:rsidRDefault="0034713B" w:rsidP="00E06E0A">
      <w:pPr>
        <w:pStyle w:val="EW"/>
      </w:pPr>
      <w:r w:rsidRPr="00410461">
        <w:t>LI_T2</w:t>
      </w:r>
      <w:r w:rsidRPr="00410461">
        <w:tab/>
        <w:t>Lawful Interception Internal Triggering Interface 2</w:t>
      </w:r>
    </w:p>
    <w:p w14:paraId="14B33BA3" w14:textId="77777777" w:rsidR="0034713B" w:rsidRPr="00410461" w:rsidRDefault="0034713B" w:rsidP="00E06E0A">
      <w:pPr>
        <w:pStyle w:val="EW"/>
      </w:pPr>
      <w:r w:rsidRPr="00410461">
        <w:t>LI_T3</w:t>
      </w:r>
      <w:r w:rsidRPr="00410461">
        <w:tab/>
        <w:t>Lawful Interception Internal Triggering Interface 3</w:t>
      </w:r>
    </w:p>
    <w:p w14:paraId="3B0391DD" w14:textId="529BD461" w:rsidR="0034713B" w:rsidRPr="00410461" w:rsidRDefault="0034713B" w:rsidP="00E06E0A">
      <w:pPr>
        <w:pStyle w:val="EW"/>
      </w:pPr>
      <w:r w:rsidRPr="00410461">
        <w:t>LI_X0</w:t>
      </w:r>
      <w:r w:rsidRPr="00410461">
        <w:tab/>
        <w:t>Lawful Interception Internal Interface 0</w:t>
      </w:r>
    </w:p>
    <w:p w14:paraId="12FFA73A" w14:textId="77777777" w:rsidR="0034713B" w:rsidRPr="00410461" w:rsidRDefault="0034713B" w:rsidP="00E06E0A">
      <w:pPr>
        <w:pStyle w:val="EW"/>
      </w:pPr>
      <w:r w:rsidRPr="00410461">
        <w:t>LI_X1</w:t>
      </w:r>
      <w:r w:rsidRPr="00410461">
        <w:tab/>
        <w:t>Lawful Interception Internal Interface 1</w:t>
      </w:r>
    </w:p>
    <w:p w14:paraId="74BF0AAC" w14:textId="77777777" w:rsidR="0034713B" w:rsidRPr="00410461" w:rsidRDefault="0034713B" w:rsidP="00E06E0A">
      <w:pPr>
        <w:pStyle w:val="EW"/>
      </w:pPr>
      <w:r w:rsidRPr="00410461">
        <w:t>LI_X2</w:t>
      </w:r>
      <w:r w:rsidRPr="00410461">
        <w:tab/>
        <w:t>Lawful Interception Internal Interface 2</w:t>
      </w:r>
    </w:p>
    <w:p w14:paraId="7DE8E438" w14:textId="77777777" w:rsidR="003E7444" w:rsidRPr="00A572E6" w:rsidRDefault="003E7444" w:rsidP="00E06E0A">
      <w:pPr>
        <w:pStyle w:val="EW"/>
        <w:rPr>
          <w:lang w:val="fr-FR"/>
        </w:rPr>
      </w:pPr>
      <w:r w:rsidRPr="00A572E6">
        <w:rPr>
          <w:lang w:val="fr-FR"/>
        </w:rPr>
        <w:t>LI_X2_LA</w:t>
      </w:r>
      <w:r w:rsidRPr="00A572E6">
        <w:rPr>
          <w:lang w:val="fr-FR"/>
        </w:rPr>
        <w:tab/>
        <w:t>Lawful Interception Internal Interface 2 Location Acquisition</w:t>
      </w:r>
    </w:p>
    <w:p w14:paraId="600967F0" w14:textId="77777777" w:rsidR="0034713B" w:rsidRPr="00410461" w:rsidRDefault="0034713B" w:rsidP="00E06E0A">
      <w:pPr>
        <w:pStyle w:val="EW"/>
      </w:pPr>
      <w:r w:rsidRPr="00410461">
        <w:t>LI_X3</w:t>
      </w:r>
      <w:r w:rsidRPr="00410461">
        <w:tab/>
        <w:t>Lawful Interception Internal Interface 3</w:t>
      </w:r>
    </w:p>
    <w:p w14:paraId="63E53AFA" w14:textId="77777777" w:rsidR="0034713B" w:rsidRPr="00410461" w:rsidRDefault="0034713B" w:rsidP="00E06E0A">
      <w:pPr>
        <w:pStyle w:val="EW"/>
      </w:pPr>
      <w:r w:rsidRPr="00410461">
        <w:t>LI_X3A</w:t>
      </w:r>
      <w:r w:rsidRPr="00410461">
        <w:tab/>
        <w:t>Lawful Interception Internal Interface 3 Aggregator</w:t>
      </w:r>
    </w:p>
    <w:p w14:paraId="15CD716D" w14:textId="77777777" w:rsidR="00AB3C4F" w:rsidRPr="00410461" w:rsidRDefault="00AB3C4F" w:rsidP="00E06E0A">
      <w:pPr>
        <w:pStyle w:val="EW"/>
      </w:pPr>
      <w:r w:rsidRPr="00410461">
        <w:t>LI_XEM1</w:t>
      </w:r>
      <w:r w:rsidRPr="00410461">
        <w:tab/>
        <w:t>Lawful Interception Internal Interface Event Management Interface 1</w:t>
      </w:r>
    </w:p>
    <w:p w14:paraId="05852091" w14:textId="77777777" w:rsidR="00AB3C4F" w:rsidRPr="00410461" w:rsidRDefault="00AB3C4F" w:rsidP="00E06E0A">
      <w:pPr>
        <w:pStyle w:val="EW"/>
      </w:pPr>
      <w:r w:rsidRPr="00410461">
        <w:t>LI_XER</w:t>
      </w:r>
      <w:r w:rsidRPr="00410461">
        <w:tab/>
        <w:t>Lawful Interception Internal Interface Event Record</w:t>
      </w:r>
      <w:r w:rsidRPr="00410461">
        <w:tab/>
      </w:r>
    </w:p>
    <w:p w14:paraId="37396AB3" w14:textId="77777777" w:rsidR="00D31319" w:rsidRPr="00205B53" w:rsidRDefault="00D31319" w:rsidP="00E06E0A">
      <w:pPr>
        <w:pStyle w:val="EW"/>
        <w:rPr>
          <w:lang w:val="fr-FR"/>
        </w:rPr>
      </w:pPr>
      <w:r w:rsidRPr="003B09B4">
        <w:rPr>
          <w:lang w:val="fr-FR"/>
        </w:rPr>
        <w:t>LI_XLA</w:t>
      </w:r>
      <w:r w:rsidRPr="003B09B4">
        <w:rPr>
          <w:lang w:val="fr-FR"/>
        </w:rPr>
        <w:tab/>
        <w:t>Lawful Interception Internal Interface Location Acquisition</w:t>
      </w:r>
    </w:p>
    <w:p w14:paraId="5F3F1678" w14:textId="77777777" w:rsidR="00AB3C4F" w:rsidRPr="00410461" w:rsidRDefault="00AB3C4F" w:rsidP="00E06E0A">
      <w:pPr>
        <w:pStyle w:val="EW"/>
      </w:pPr>
      <w:r w:rsidRPr="00410461">
        <w:t>LI_XQR</w:t>
      </w:r>
      <w:r w:rsidRPr="00410461">
        <w:tab/>
        <w:t>Lawful Interception Internal Interface Query Response</w:t>
      </w:r>
    </w:p>
    <w:p w14:paraId="6C146C06" w14:textId="77777777" w:rsidR="0034713B" w:rsidRPr="00410461" w:rsidRDefault="0034713B" w:rsidP="00E06E0A">
      <w:pPr>
        <w:pStyle w:val="EW"/>
      </w:pPr>
      <w:r w:rsidRPr="00410461">
        <w:t>LMF</w:t>
      </w:r>
      <w:r w:rsidRPr="00410461">
        <w:tab/>
        <w:t>Location Management Function</w:t>
      </w:r>
    </w:p>
    <w:p w14:paraId="66810EE6" w14:textId="77777777" w:rsidR="0034713B" w:rsidRPr="00410461" w:rsidRDefault="0034713B" w:rsidP="00E06E0A">
      <w:pPr>
        <w:pStyle w:val="EW"/>
      </w:pPr>
      <w:r w:rsidRPr="00410461">
        <w:t>LMISF</w:t>
      </w:r>
      <w:r w:rsidRPr="00410461">
        <w:tab/>
        <w:t>LI Mirror IMS State Function</w:t>
      </w:r>
    </w:p>
    <w:p w14:paraId="00257CFA" w14:textId="77777777" w:rsidR="0034713B" w:rsidRPr="00410461" w:rsidRDefault="0034713B" w:rsidP="00E06E0A">
      <w:pPr>
        <w:pStyle w:val="EW"/>
      </w:pPr>
      <w:r w:rsidRPr="00410461">
        <w:t>LMISF-CC</w:t>
      </w:r>
      <w:r w:rsidRPr="00410461">
        <w:tab/>
        <w:t>LMISF for the handling of CC</w:t>
      </w:r>
    </w:p>
    <w:p w14:paraId="39383A1E" w14:textId="77777777" w:rsidR="0034713B" w:rsidRPr="00410461" w:rsidRDefault="0034713B" w:rsidP="00E06E0A">
      <w:pPr>
        <w:pStyle w:val="EW"/>
      </w:pPr>
      <w:r w:rsidRPr="00410461">
        <w:t>LMISF-IRI</w:t>
      </w:r>
      <w:r w:rsidRPr="00410461">
        <w:tab/>
        <w:t>LMISF for the handling of IRI</w:t>
      </w:r>
    </w:p>
    <w:p w14:paraId="3D1A6CB0" w14:textId="77777777" w:rsidR="0034713B" w:rsidRPr="00410461" w:rsidRDefault="0034713B" w:rsidP="00E06E0A">
      <w:pPr>
        <w:pStyle w:val="EW"/>
      </w:pPr>
      <w:r w:rsidRPr="00410461">
        <w:t>LTF</w:t>
      </w:r>
      <w:r w:rsidRPr="00410461">
        <w:tab/>
        <w:t>Location Triggering Function</w:t>
      </w:r>
    </w:p>
    <w:p w14:paraId="1D4C022F" w14:textId="77777777" w:rsidR="00D011DA" w:rsidRPr="00410461" w:rsidRDefault="00D011DA" w:rsidP="00E06E0A">
      <w:pPr>
        <w:pStyle w:val="EW"/>
      </w:pPr>
      <w:r w:rsidRPr="00410461">
        <w:lastRenderedPageBreak/>
        <w:t>MA</w:t>
      </w:r>
      <w:r w:rsidRPr="00410461">
        <w:tab/>
        <w:t>Multi-Access</w:t>
      </w:r>
    </w:p>
    <w:p w14:paraId="0F4987C3" w14:textId="77777777" w:rsidR="00037ECB" w:rsidRPr="00410461" w:rsidRDefault="00037ECB" w:rsidP="00E06E0A">
      <w:pPr>
        <w:pStyle w:val="EW"/>
      </w:pPr>
      <w:r w:rsidRPr="00410461">
        <w:t>MANO</w:t>
      </w:r>
      <w:r w:rsidRPr="00410461">
        <w:tab/>
        <w:t>Management and Orchestration</w:t>
      </w:r>
    </w:p>
    <w:p w14:paraId="1EE06ABB" w14:textId="77777777" w:rsidR="0028297C" w:rsidRPr="00410461" w:rsidRDefault="0028297C" w:rsidP="00E06E0A">
      <w:pPr>
        <w:pStyle w:val="EW"/>
      </w:pPr>
      <w:r w:rsidRPr="00410461">
        <w:t>MDF</w:t>
      </w:r>
      <w:r w:rsidRPr="00410461">
        <w:tab/>
        <w:t>Mediation and Delivery Function</w:t>
      </w:r>
    </w:p>
    <w:p w14:paraId="226B393D" w14:textId="77777777" w:rsidR="0028297C" w:rsidRPr="00410461" w:rsidRDefault="0028297C" w:rsidP="00E06E0A">
      <w:pPr>
        <w:pStyle w:val="EW"/>
      </w:pPr>
      <w:r w:rsidRPr="00410461">
        <w:t>MDF2</w:t>
      </w:r>
      <w:r w:rsidRPr="00410461">
        <w:tab/>
        <w:t>Mediation and Delivery Function 2</w:t>
      </w:r>
    </w:p>
    <w:p w14:paraId="067FA092" w14:textId="77777777" w:rsidR="0028297C" w:rsidRPr="00410461" w:rsidRDefault="0028297C" w:rsidP="00E06E0A">
      <w:pPr>
        <w:pStyle w:val="EW"/>
      </w:pPr>
      <w:r w:rsidRPr="00410461">
        <w:t>MDF3</w:t>
      </w:r>
      <w:r w:rsidRPr="00410461">
        <w:tab/>
        <w:t>Mediation and Delivery Function 3</w:t>
      </w:r>
    </w:p>
    <w:p w14:paraId="078C9957" w14:textId="77777777" w:rsidR="00E55C91" w:rsidRPr="00410461" w:rsidRDefault="00E55C91" w:rsidP="00E55C91">
      <w:pPr>
        <w:pStyle w:val="EW"/>
      </w:pPr>
      <w:r>
        <w:t>MF</w:t>
      </w:r>
      <w:r>
        <w:tab/>
        <w:t>Media Function</w:t>
      </w:r>
    </w:p>
    <w:p w14:paraId="693FB87C" w14:textId="77777777" w:rsidR="0028297C" w:rsidRPr="00410461" w:rsidRDefault="0028297C" w:rsidP="00E06E0A">
      <w:pPr>
        <w:pStyle w:val="EW"/>
      </w:pPr>
      <w:r w:rsidRPr="00410461">
        <w:t>MRFP</w:t>
      </w:r>
      <w:r w:rsidRPr="00410461">
        <w:tab/>
        <w:t>Multimedia Resource Function Processor</w:t>
      </w:r>
    </w:p>
    <w:p w14:paraId="61A193CC" w14:textId="77777777" w:rsidR="0071254E" w:rsidRPr="00410461" w:rsidRDefault="0071254E" w:rsidP="00E06E0A">
      <w:pPr>
        <w:pStyle w:val="EW"/>
      </w:pPr>
      <w:r w:rsidRPr="00410461">
        <w:t>MSRP</w:t>
      </w:r>
      <w:r w:rsidRPr="00410461">
        <w:tab/>
        <w:t>Message Session Relay Protocol</w:t>
      </w:r>
    </w:p>
    <w:p w14:paraId="64C86F4C" w14:textId="77777777" w:rsidR="00A96D4E" w:rsidRPr="00410461" w:rsidRDefault="00A96D4E" w:rsidP="00E06E0A">
      <w:pPr>
        <w:pStyle w:val="EW"/>
      </w:pPr>
      <w:r w:rsidRPr="00410461">
        <w:t>N3A</w:t>
      </w:r>
      <w:r w:rsidRPr="00410461">
        <w:tab/>
        <w:t>Non-3GPP Access</w:t>
      </w:r>
    </w:p>
    <w:p w14:paraId="78629D8F" w14:textId="77777777" w:rsidR="00A96D4E" w:rsidRPr="00410461" w:rsidRDefault="00A96D4E" w:rsidP="00E06E0A">
      <w:pPr>
        <w:pStyle w:val="EW"/>
      </w:pPr>
      <w:r w:rsidRPr="00410461">
        <w:t>N3IWF</w:t>
      </w:r>
      <w:r w:rsidRPr="00410461">
        <w:tab/>
        <w:t>Non 3GPP Inter Working Function</w:t>
      </w:r>
    </w:p>
    <w:p w14:paraId="4C9556C5" w14:textId="77777777" w:rsidR="0028297C" w:rsidRPr="00410461" w:rsidRDefault="0028297C" w:rsidP="00E06E0A">
      <w:pPr>
        <w:pStyle w:val="EW"/>
      </w:pPr>
      <w:r w:rsidRPr="00410461">
        <w:t>N9HR</w:t>
      </w:r>
      <w:r w:rsidRPr="00410461">
        <w:tab/>
        <w:t>N9 Home Routed</w:t>
      </w:r>
    </w:p>
    <w:p w14:paraId="7A26CF63" w14:textId="77777777" w:rsidR="000D0966" w:rsidRPr="00410461" w:rsidRDefault="000D0966" w:rsidP="00E06E0A">
      <w:pPr>
        <w:pStyle w:val="EW"/>
      </w:pPr>
      <w:r w:rsidRPr="00410461">
        <w:t>NAS</w:t>
      </w:r>
      <w:r w:rsidRPr="00410461">
        <w:tab/>
        <w:t>Non-Access Stratum</w:t>
      </w:r>
    </w:p>
    <w:p w14:paraId="6AD415E3" w14:textId="55B9D99D" w:rsidR="00341F03" w:rsidRPr="00410461" w:rsidRDefault="00341F03" w:rsidP="00E06E0A">
      <w:pPr>
        <w:pStyle w:val="EW"/>
      </w:pPr>
      <w:r>
        <w:t>NCGI</w:t>
      </w:r>
      <w:r>
        <w:tab/>
      </w:r>
      <w:r>
        <w:rPr>
          <w:rFonts w:cs="Arial"/>
          <w:szCs w:val="18"/>
        </w:rPr>
        <w:t>NR Cell Global Identity</w:t>
      </w:r>
    </w:p>
    <w:p w14:paraId="3DEEFDB4" w14:textId="77777777" w:rsidR="000D0966" w:rsidRPr="00410461" w:rsidRDefault="000D0966" w:rsidP="00E06E0A">
      <w:pPr>
        <w:pStyle w:val="EW"/>
      </w:pPr>
      <w:r w:rsidRPr="00410461">
        <w:t>NEF</w:t>
      </w:r>
      <w:r w:rsidRPr="00410461">
        <w:tab/>
        <w:t>Network Exposure Function</w:t>
      </w:r>
    </w:p>
    <w:p w14:paraId="143C24A6" w14:textId="77777777" w:rsidR="00037ECB" w:rsidRPr="00410461" w:rsidRDefault="00037ECB" w:rsidP="00E06E0A">
      <w:pPr>
        <w:pStyle w:val="EW"/>
      </w:pPr>
      <w:r w:rsidRPr="00410461">
        <w:t>NFV</w:t>
      </w:r>
      <w:r w:rsidRPr="00410461">
        <w:tab/>
        <w:t>Network Function Virtualisation</w:t>
      </w:r>
    </w:p>
    <w:p w14:paraId="32A1B15D" w14:textId="282D0F24" w:rsidR="00C86801" w:rsidRPr="00410461" w:rsidRDefault="00C86801" w:rsidP="00E06E0A">
      <w:pPr>
        <w:pStyle w:val="EW"/>
      </w:pPr>
      <w:r w:rsidRPr="00410461">
        <w:t>NFVI</w:t>
      </w:r>
      <w:r w:rsidRPr="00410461">
        <w:tab/>
        <w:t>Network Function Virtualisation Infrastructure</w:t>
      </w:r>
    </w:p>
    <w:p w14:paraId="001E0CAA" w14:textId="77777777" w:rsidR="00C86801" w:rsidRPr="00410461" w:rsidRDefault="00C86801" w:rsidP="00E06E0A">
      <w:pPr>
        <w:pStyle w:val="EW"/>
      </w:pPr>
      <w:r w:rsidRPr="00410461">
        <w:t>NFVO</w:t>
      </w:r>
      <w:r w:rsidRPr="00410461">
        <w:tab/>
        <w:t>Network Function Virtualisation Orchestrator</w:t>
      </w:r>
    </w:p>
    <w:p w14:paraId="75E275B5" w14:textId="77777777" w:rsidR="001D2772" w:rsidRPr="00410461" w:rsidRDefault="001D2772" w:rsidP="00E06E0A">
      <w:pPr>
        <w:pStyle w:val="EW"/>
      </w:pPr>
      <w:r w:rsidRPr="00410461">
        <w:t>NIDD</w:t>
      </w:r>
      <w:r w:rsidRPr="00410461">
        <w:tab/>
        <w:t>Non-IP Data Delivery</w:t>
      </w:r>
    </w:p>
    <w:p w14:paraId="62EAB037" w14:textId="77777777" w:rsidR="00FF620D" w:rsidRPr="00410461" w:rsidRDefault="00FF620D" w:rsidP="00FF620D">
      <w:pPr>
        <w:pStyle w:val="EW"/>
      </w:pPr>
      <w:r>
        <w:t>NNI</w:t>
      </w:r>
      <w:r>
        <w:tab/>
        <w:t>Network to Network Interfaces</w:t>
      </w:r>
    </w:p>
    <w:p w14:paraId="510B7CED" w14:textId="77777777" w:rsidR="0028297C" w:rsidRPr="00410461" w:rsidRDefault="0028297C" w:rsidP="00E06E0A">
      <w:pPr>
        <w:pStyle w:val="EW"/>
      </w:pPr>
      <w:r w:rsidRPr="00410461">
        <w:t>NPLI</w:t>
      </w:r>
      <w:r w:rsidRPr="00410461">
        <w:tab/>
        <w:t>Network Provided Location Information</w:t>
      </w:r>
    </w:p>
    <w:p w14:paraId="40C46105" w14:textId="77777777" w:rsidR="0028297C" w:rsidRPr="00410461" w:rsidRDefault="0028297C" w:rsidP="00E06E0A">
      <w:pPr>
        <w:pStyle w:val="EW"/>
      </w:pPr>
      <w:r w:rsidRPr="00410461">
        <w:t>NR</w:t>
      </w:r>
      <w:r w:rsidRPr="00410461">
        <w:tab/>
        <w:t>New Radio</w:t>
      </w:r>
    </w:p>
    <w:p w14:paraId="48CADD40" w14:textId="77777777" w:rsidR="0028297C" w:rsidRPr="00410461" w:rsidRDefault="0028297C" w:rsidP="00E06E0A">
      <w:pPr>
        <w:pStyle w:val="EW"/>
      </w:pPr>
      <w:r w:rsidRPr="00410461">
        <w:t>NRF</w:t>
      </w:r>
      <w:r w:rsidRPr="00410461">
        <w:tab/>
        <w:t>Network Repository Function</w:t>
      </w:r>
    </w:p>
    <w:p w14:paraId="2996B153" w14:textId="77777777" w:rsidR="0028297C" w:rsidRPr="00410461" w:rsidRDefault="0028297C" w:rsidP="00E06E0A">
      <w:pPr>
        <w:pStyle w:val="EW"/>
      </w:pPr>
      <w:r w:rsidRPr="00410461">
        <w:t>NSSF</w:t>
      </w:r>
      <w:r w:rsidRPr="00410461">
        <w:tab/>
        <w:t>Network Slice Selection Function</w:t>
      </w:r>
    </w:p>
    <w:p w14:paraId="6B4BA372" w14:textId="77777777" w:rsidR="00F86C1D" w:rsidRDefault="00F86C1D" w:rsidP="00F86C1D">
      <w:pPr>
        <w:pStyle w:val="EW"/>
      </w:pPr>
      <w:r>
        <w:t>NWDAF</w:t>
      </w:r>
      <w:r>
        <w:tab/>
        <w:t>Network Data Analytics Function</w:t>
      </w:r>
    </w:p>
    <w:p w14:paraId="147B6B9D" w14:textId="77777777" w:rsidR="00037ECB" w:rsidRPr="00410461" w:rsidRDefault="00037ECB" w:rsidP="00E06E0A">
      <w:pPr>
        <w:pStyle w:val="EW"/>
      </w:pPr>
      <w:r w:rsidRPr="00410461">
        <w:t>OSS</w:t>
      </w:r>
      <w:r w:rsidRPr="00410461">
        <w:tab/>
        <w:t>Operations Support System</w:t>
      </w:r>
    </w:p>
    <w:p w14:paraId="151D8529" w14:textId="77777777" w:rsidR="0028297C" w:rsidRPr="00410461" w:rsidRDefault="0028297C" w:rsidP="00E06E0A">
      <w:pPr>
        <w:pStyle w:val="EW"/>
      </w:pPr>
      <w:r w:rsidRPr="00410461">
        <w:t>PAG</w:t>
      </w:r>
      <w:r w:rsidRPr="00410461">
        <w:tab/>
        <w:t>POI Aggregator</w:t>
      </w:r>
    </w:p>
    <w:p w14:paraId="288A3EBA" w14:textId="77777777" w:rsidR="0028297C" w:rsidRPr="00410461" w:rsidRDefault="0028297C" w:rsidP="00E06E0A">
      <w:pPr>
        <w:pStyle w:val="EW"/>
      </w:pPr>
      <w:r w:rsidRPr="00410461">
        <w:t>PCF</w:t>
      </w:r>
      <w:r w:rsidRPr="00410461">
        <w:tab/>
        <w:t>Policy Control Function</w:t>
      </w:r>
    </w:p>
    <w:p w14:paraId="5A952E53" w14:textId="77777777" w:rsidR="0028297C" w:rsidRPr="00410461" w:rsidRDefault="0028297C" w:rsidP="00E06E0A">
      <w:pPr>
        <w:pStyle w:val="EW"/>
      </w:pPr>
      <w:r w:rsidRPr="00410461">
        <w:t>P-CSCF</w:t>
      </w:r>
      <w:r w:rsidRPr="00410461">
        <w:tab/>
        <w:t>Proxy - Call Session Control Function</w:t>
      </w:r>
    </w:p>
    <w:p w14:paraId="281F0E4E" w14:textId="77777777" w:rsidR="0028297C" w:rsidRPr="00410461" w:rsidRDefault="0028297C" w:rsidP="00E06E0A">
      <w:pPr>
        <w:pStyle w:val="EW"/>
      </w:pPr>
      <w:r w:rsidRPr="00410461">
        <w:t>PEI</w:t>
      </w:r>
      <w:r w:rsidRPr="00410461">
        <w:tab/>
        <w:t>Permanent Equipment Identifier</w:t>
      </w:r>
    </w:p>
    <w:p w14:paraId="4A748C3E" w14:textId="77777777" w:rsidR="0028297C" w:rsidRPr="00410461" w:rsidRDefault="0028297C" w:rsidP="00E06E0A">
      <w:pPr>
        <w:pStyle w:val="EW"/>
      </w:pPr>
      <w:r w:rsidRPr="00410461">
        <w:t>PGW</w:t>
      </w:r>
      <w:r w:rsidRPr="00410461">
        <w:tab/>
        <w:t>PDN Gateway</w:t>
      </w:r>
    </w:p>
    <w:p w14:paraId="2A6EA617" w14:textId="77777777" w:rsidR="0015274F" w:rsidRPr="00410461" w:rsidRDefault="0015274F" w:rsidP="00E06E0A">
      <w:pPr>
        <w:pStyle w:val="EW"/>
      </w:pPr>
      <w:r w:rsidRPr="00410461">
        <w:t>PGW-C</w:t>
      </w:r>
      <w:r w:rsidRPr="00410461">
        <w:tab/>
        <w:t>PDN Gateway Control Plane</w:t>
      </w:r>
    </w:p>
    <w:p w14:paraId="7435126B" w14:textId="77777777" w:rsidR="0028297C" w:rsidRPr="00410461" w:rsidRDefault="0028297C" w:rsidP="00E06E0A">
      <w:pPr>
        <w:pStyle w:val="EW"/>
      </w:pPr>
      <w:r w:rsidRPr="00410461">
        <w:t>PGW-U</w:t>
      </w:r>
      <w:r w:rsidRPr="00410461">
        <w:tab/>
        <w:t>PDN Gateway User Plane</w:t>
      </w:r>
    </w:p>
    <w:p w14:paraId="3310824A" w14:textId="77777777" w:rsidR="0028297C" w:rsidRPr="00410461" w:rsidRDefault="0028297C" w:rsidP="00E06E0A">
      <w:pPr>
        <w:pStyle w:val="EW"/>
      </w:pPr>
      <w:r w:rsidRPr="00410461">
        <w:t>POI</w:t>
      </w:r>
      <w:r w:rsidRPr="00410461">
        <w:tab/>
        <w:t>Point Of Interception</w:t>
      </w:r>
    </w:p>
    <w:p w14:paraId="1B632E9F" w14:textId="77777777" w:rsidR="0028297C" w:rsidRPr="00410461" w:rsidRDefault="0028297C" w:rsidP="00E06E0A">
      <w:pPr>
        <w:pStyle w:val="EW"/>
      </w:pPr>
      <w:r w:rsidRPr="00410461">
        <w:t>PLMN</w:t>
      </w:r>
      <w:r w:rsidRPr="00410461">
        <w:tab/>
        <w:t>Public Land Mobile Network</w:t>
      </w:r>
    </w:p>
    <w:p w14:paraId="47004627" w14:textId="77777777" w:rsidR="0028297C" w:rsidRPr="00410461" w:rsidRDefault="0028297C" w:rsidP="00E06E0A">
      <w:pPr>
        <w:pStyle w:val="EW"/>
      </w:pPr>
      <w:r w:rsidRPr="00410461">
        <w:t>PTC</w:t>
      </w:r>
      <w:r w:rsidRPr="00410461">
        <w:tab/>
        <w:t>Push to Talk over Cellular</w:t>
      </w:r>
    </w:p>
    <w:p w14:paraId="4D17082B" w14:textId="77777777" w:rsidR="00B76F7D" w:rsidRPr="00410461" w:rsidRDefault="00B76F7D" w:rsidP="00E06E0A">
      <w:pPr>
        <w:pStyle w:val="EW"/>
      </w:pPr>
      <w:r w:rsidRPr="00410461">
        <w:t>RCD</w:t>
      </w:r>
      <w:r w:rsidRPr="00410461">
        <w:tab/>
        <w:t>Rich Call Data</w:t>
      </w:r>
    </w:p>
    <w:p w14:paraId="41E58E0A" w14:textId="77777777" w:rsidR="0088342D" w:rsidRPr="00410461" w:rsidRDefault="0088342D" w:rsidP="00E06E0A">
      <w:pPr>
        <w:pStyle w:val="EW"/>
      </w:pPr>
      <w:r w:rsidRPr="00410461">
        <w:t>RCS</w:t>
      </w:r>
      <w:r w:rsidRPr="00410461">
        <w:tab/>
        <w:t>Rich Communication Suite</w:t>
      </w:r>
    </w:p>
    <w:p w14:paraId="70902F71" w14:textId="77777777" w:rsidR="0028297C" w:rsidRPr="00410461" w:rsidRDefault="0028297C" w:rsidP="00E06E0A">
      <w:pPr>
        <w:pStyle w:val="EW"/>
      </w:pPr>
      <w:r w:rsidRPr="00410461">
        <w:t>S8HR</w:t>
      </w:r>
      <w:r w:rsidRPr="00410461">
        <w:tab/>
        <w:t>S8 Home Routed</w:t>
      </w:r>
    </w:p>
    <w:p w14:paraId="3B39343C" w14:textId="77777777" w:rsidR="00D64206" w:rsidRPr="00410461" w:rsidRDefault="00D64206" w:rsidP="00E06E0A">
      <w:pPr>
        <w:pStyle w:val="EW"/>
      </w:pPr>
      <w:r w:rsidRPr="00410461">
        <w:t>SCEF</w:t>
      </w:r>
      <w:r w:rsidRPr="00410461">
        <w:tab/>
        <w:t>Service Capability Exposure Function</w:t>
      </w:r>
    </w:p>
    <w:p w14:paraId="1C95BBA3" w14:textId="77777777" w:rsidR="00D64206" w:rsidRPr="00410461" w:rsidRDefault="00D64206" w:rsidP="00E06E0A">
      <w:pPr>
        <w:pStyle w:val="EW"/>
      </w:pPr>
      <w:r w:rsidRPr="00410461">
        <w:t>SCS</w:t>
      </w:r>
      <w:r w:rsidRPr="00410461">
        <w:tab/>
        <w:t>Service Capability Server</w:t>
      </w:r>
    </w:p>
    <w:p w14:paraId="4663EA24" w14:textId="77777777" w:rsidR="002E76F1" w:rsidRPr="00410461" w:rsidRDefault="002E76F1" w:rsidP="00E06E0A">
      <w:pPr>
        <w:pStyle w:val="EW"/>
      </w:pPr>
      <w:r w:rsidRPr="00410461">
        <w:t>SGW</w:t>
      </w:r>
      <w:r w:rsidRPr="00410461">
        <w:tab/>
        <w:t>Serving Gateway</w:t>
      </w:r>
    </w:p>
    <w:p w14:paraId="021A3A41" w14:textId="77777777" w:rsidR="002E76F1" w:rsidRPr="00410461" w:rsidRDefault="002E76F1" w:rsidP="00E06E0A">
      <w:pPr>
        <w:pStyle w:val="EW"/>
      </w:pPr>
      <w:r w:rsidRPr="00410461">
        <w:t>SGW-C</w:t>
      </w:r>
      <w:r w:rsidRPr="00410461">
        <w:tab/>
        <w:t>Serving Gateway Control Plane</w:t>
      </w:r>
    </w:p>
    <w:p w14:paraId="4339748E" w14:textId="77777777" w:rsidR="002E76F1" w:rsidRPr="00410461" w:rsidRDefault="002E76F1" w:rsidP="00E06E0A">
      <w:pPr>
        <w:pStyle w:val="EW"/>
      </w:pPr>
      <w:r w:rsidRPr="00410461">
        <w:t>SGW-U</w:t>
      </w:r>
      <w:r w:rsidRPr="00410461">
        <w:tab/>
        <w:t>Serving Gateway User Plane</w:t>
      </w:r>
    </w:p>
    <w:p w14:paraId="147F9286" w14:textId="77777777" w:rsidR="008B0A66" w:rsidRPr="00410461" w:rsidRDefault="008B0A66" w:rsidP="00E06E0A">
      <w:pPr>
        <w:pStyle w:val="EW"/>
      </w:pPr>
      <w:r w:rsidRPr="00410461">
        <w:t>SHAKEN</w:t>
      </w:r>
      <w:r w:rsidRPr="00410461">
        <w:tab/>
        <w:t>Signature-based Handling of Asserted information using toKENs</w:t>
      </w:r>
    </w:p>
    <w:p w14:paraId="6678E3C1" w14:textId="77777777" w:rsidR="0028297C" w:rsidRPr="00410461" w:rsidRDefault="0028297C" w:rsidP="00E06E0A">
      <w:pPr>
        <w:pStyle w:val="EW"/>
      </w:pPr>
      <w:r w:rsidRPr="00410461">
        <w:t>SIRF</w:t>
      </w:r>
      <w:r w:rsidRPr="00410461">
        <w:tab/>
        <w:t>System Information Retrieval Function</w:t>
      </w:r>
    </w:p>
    <w:p w14:paraId="46C65DEC" w14:textId="77777777" w:rsidR="0028297C" w:rsidRPr="00410461" w:rsidRDefault="0028297C" w:rsidP="00E06E0A">
      <w:pPr>
        <w:pStyle w:val="EW"/>
      </w:pPr>
      <w:r w:rsidRPr="00410461">
        <w:t>S-CSCF</w:t>
      </w:r>
      <w:r w:rsidRPr="00410461">
        <w:tab/>
        <w:t>Serving - Call Session Control Function</w:t>
      </w:r>
    </w:p>
    <w:p w14:paraId="3813EBFB" w14:textId="77777777" w:rsidR="008D5418" w:rsidRPr="00410461" w:rsidRDefault="008D5418" w:rsidP="00E06E0A">
      <w:pPr>
        <w:pStyle w:val="EW"/>
      </w:pPr>
      <w:r w:rsidRPr="00410461">
        <w:t>SIP</w:t>
      </w:r>
      <w:r w:rsidRPr="00410461">
        <w:tab/>
        <w:t>Session Initiation Protocol</w:t>
      </w:r>
    </w:p>
    <w:p w14:paraId="430DF569" w14:textId="77777777" w:rsidR="0028297C" w:rsidRPr="00410461" w:rsidRDefault="0028297C" w:rsidP="00E06E0A">
      <w:pPr>
        <w:pStyle w:val="EW"/>
      </w:pPr>
      <w:r w:rsidRPr="00410461">
        <w:t>SMF</w:t>
      </w:r>
      <w:r w:rsidRPr="00410461">
        <w:tab/>
        <w:t>Session Management Function</w:t>
      </w:r>
    </w:p>
    <w:p w14:paraId="098C8C59" w14:textId="77777777" w:rsidR="0028297C" w:rsidRPr="00410461" w:rsidRDefault="0028297C" w:rsidP="00E06E0A">
      <w:pPr>
        <w:pStyle w:val="EW"/>
      </w:pPr>
      <w:r w:rsidRPr="00410461">
        <w:t>SMSF</w:t>
      </w:r>
      <w:r w:rsidRPr="00410461">
        <w:tab/>
        <w:t>SMS-Function</w:t>
      </w:r>
    </w:p>
    <w:p w14:paraId="37F41CA1" w14:textId="77777777" w:rsidR="00401F92" w:rsidRPr="00410461" w:rsidRDefault="00401F92" w:rsidP="00E06E0A">
      <w:pPr>
        <w:pStyle w:val="EW"/>
      </w:pPr>
      <w:r w:rsidRPr="00410461">
        <w:t>STF</w:t>
      </w:r>
      <w:r w:rsidRPr="00410461">
        <w:tab/>
        <w:t>Security Terminating Function</w:t>
      </w:r>
    </w:p>
    <w:p w14:paraId="2F096D57" w14:textId="77777777" w:rsidR="00FF420A" w:rsidRPr="00410461" w:rsidRDefault="00FF420A" w:rsidP="00E06E0A">
      <w:pPr>
        <w:pStyle w:val="EW"/>
      </w:pPr>
      <w:r w:rsidRPr="00410461">
        <w:t xml:space="preserve">STIR </w:t>
      </w:r>
      <w:r w:rsidRPr="00410461">
        <w:tab/>
        <w:t>Secure Telephony Identity Revisited</w:t>
      </w:r>
    </w:p>
    <w:p w14:paraId="6FF0E595" w14:textId="77777777" w:rsidR="0028297C" w:rsidRPr="00410461" w:rsidRDefault="0028297C" w:rsidP="00E06E0A">
      <w:pPr>
        <w:pStyle w:val="EW"/>
      </w:pPr>
      <w:r w:rsidRPr="00410461">
        <w:t>SUCI</w:t>
      </w:r>
      <w:r w:rsidRPr="00410461">
        <w:tab/>
        <w:t>Subscriber Concealed Identifier</w:t>
      </w:r>
    </w:p>
    <w:p w14:paraId="07A46843" w14:textId="77777777" w:rsidR="0028297C" w:rsidRPr="00410461" w:rsidRDefault="0028297C" w:rsidP="00E06E0A">
      <w:pPr>
        <w:pStyle w:val="EW"/>
      </w:pPr>
      <w:r w:rsidRPr="00410461">
        <w:t>SUPI</w:t>
      </w:r>
      <w:r w:rsidRPr="00410461">
        <w:tab/>
        <w:t>Subscriber Permanent Identifier</w:t>
      </w:r>
    </w:p>
    <w:p w14:paraId="64D4E349" w14:textId="77777777" w:rsidR="0068580A" w:rsidRPr="00410461" w:rsidRDefault="0068580A" w:rsidP="00E06E0A">
      <w:pPr>
        <w:pStyle w:val="EW"/>
      </w:pPr>
      <w:r>
        <w:t>TAI</w:t>
      </w:r>
      <w:r>
        <w:tab/>
        <w:t>Tracking Area Identity</w:t>
      </w:r>
    </w:p>
    <w:p w14:paraId="494091CE" w14:textId="77777777" w:rsidR="0028297C" w:rsidRPr="00410461" w:rsidRDefault="0028297C" w:rsidP="00E06E0A">
      <w:pPr>
        <w:pStyle w:val="EW"/>
      </w:pPr>
      <w:r w:rsidRPr="00410461">
        <w:t>TF</w:t>
      </w:r>
      <w:r w:rsidRPr="00410461">
        <w:tab/>
        <w:t>Triggering Function</w:t>
      </w:r>
    </w:p>
    <w:p w14:paraId="4B907E13" w14:textId="77777777" w:rsidR="001D31CC" w:rsidRPr="00410461" w:rsidRDefault="001D31CC" w:rsidP="00E06E0A">
      <w:pPr>
        <w:pStyle w:val="EW"/>
      </w:pPr>
      <w:r w:rsidRPr="00410461">
        <w:t>TLS</w:t>
      </w:r>
      <w:r w:rsidRPr="00410461">
        <w:tab/>
        <w:t>Transport Layer Security</w:t>
      </w:r>
    </w:p>
    <w:p w14:paraId="5CC30133" w14:textId="77777777" w:rsidR="00F172DE" w:rsidRPr="00410461" w:rsidRDefault="00F172DE" w:rsidP="00E06E0A">
      <w:pPr>
        <w:pStyle w:val="EW"/>
      </w:pPr>
      <w:r w:rsidRPr="00410461">
        <w:t>TNGF</w:t>
      </w:r>
      <w:r w:rsidRPr="00410461">
        <w:tab/>
        <w:t>Trusted Non-3GPP Gateway Function</w:t>
      </w:r>
    </w:p>
    <w:p w14:paraId="4D265FE8" w14:textId="77777777" w:rsidR="0028297C" w:rsidRPr="00410461" w:rsidRDefault="0028297C" w:rsidP="00E06E0A">
      <w:pPr>
        <w:pStyle w:val="EW"/>
      </w:pPr>
      <w:r w:rsidRPr="00410461">
        <w:t>TrGW</w:t>
      </w:r>
      <w:r w:rsidRPr="00410461">
        <w:tab/>
        <w:t>Transit Gateway</w:t>
      </w:r>
    </w:p>
    <w:p w14:paraId="5B0254BB" w14:textId="77777777" w:rsidR="00022E88" w:rsidRPr="00410461" w:rsidRDefault="00022E88" w:rsidP="00E06E0A">
      <w:pPr>
        <w:pStyle w:val="EW"/>
      </w:pPr>
      <w:r w:rsidRPr="00410461">
        <w:t>TWIF</w:t>
      </w:r>
      <w:r w:rsidRPr="00410461">
        <w:tab/>
        <w:t>Trusted WLAN Interworking Function</w:t>
      </w:r>
    </w:p>
    <w:p w14:paraId="543A197A" w14:textId="77777777" w:rsidR="0028297C" w:rsidRPr="00410461" w:rsidRDefault="0028297C" w:rsidP="00E06E0A">
      <w:pPr>
        <w:pStyle w:val="EW"/>
      </w:pPr>
      <w:r w:rsidRPr="00410461">
        <w:t>UDM</w:t>
      </w:r>
      <w:r w:rsidRPr="00410461">
        <w:tab/>
        <w:t>Unified Data Management</w:t>
      </w:r>
    </w:p>
    <w:p w14:paraId="53F04120" w14:textId="77777777" w:rsidR="0028297C" w:rsidRPr="00410461" w:rsidRDefault="0028297C" w:rsidP="00E06E0A">
      <w:pPr>
        <w:pStyle w:val="EW"/>
      </w:pPr>
      <w:r w:rsidRPr="00410461">
        <w:t>UDR</w:t>
      </w:r>
      <w:r w:rsidRPr="00410461">
        <w:tab/>
        <w:t>Unified Data Repository</w:t>
      </w:r>
    </w:p>
    <w:p w14:paraId="42FF405E" w14:textId="77777777" w:rsidR="0028297C" w:rsidRPr="00410461" w:rsidRDefault="0028297C" w:rsidP="00E06E0A">
      <w:pPr>
        <w:pStyle w:val="EW"/>
      </w:pPr>
      <w:r w:rsidRPr="00410461">
        <w:t>UDSF</w:t>
      </w:r>
      <w:r w:rsidRPr="00410461">
        <w:tab/>
        <w:t>Unstructured Data Storage Function</w:t>
      </w:r>
    </w:p>
    <w:p w14:paraId="55552486" w14:textId="77777777" w:rsidR="0028297C" w:rsidRPr="00410461" w:rsidRDefault="0028297C" w:rsidP="00E06E0A">
      <w:pPr>
        <w:pStyle w:val="EW"/>
      </w:pPr>
      <w:r w:rsidRPr="00410461">
        <w:lastRenderedPageBreak/>
        <w:t>UPF</w:t>
      </w:r>
      <w:r w:rsidRPr="00410461">
        <w:tab/>
        <w:t>User Plane Function</w:t>
      </w:r>
    </w:p>
    <w:p w14:paraId="19B1C944" w14:textId="77777777" w:rsidR="00037ECB" w:rsidRPr="00410461" w:rsidRDefault="00037ECB" w:rsidP="00E06E0A">
      <w:pPr>
        <w:pStyle w:val="EW"/>
      </w:pPr>
      <w:r w:rsidRPr="00410461">
        <w:t>VNF</w:t>
      </w:r>
      <w:r w:rsidRPr="00410461">
        <w:tab/>
        <w:t>Virtual Network Function</w:t>
      </w:r>
    </w:p>
    <w:p w14:paraId="23AC16EB" w14:textId="77777777" w:rsidR="00D224AB" w:rsidRPr="00410461" w:rsidRDefault="00D224AB" w:rsidP="00E06E0A">
      <w:pPr>
        <w:pStyle w:val="EW"/>
      </w:pPr>
      <w:r w:rsidRPr="00410461">
        <w:t>VNFC</w:t>
      </w:r>
      <w:r w:rsidRPr="00410461">
        <w:tab/>
        <w:t>Virtual Network Function Component</w:t>
      </w:r>
    </w:p>
    <w:p w14:paraId="788E887A" w14:textId="77777777" w:rsidR="00B75C4C" w:rsidRPr="00410461" w:rsidRDefault="00B75C4C" w:rsidP="00E06E0A">
      <w:pPr>
        <w:pStyle w:val="EW"/>
      </w:pPr>
      <w:r w:rsidRPr="00410461">
        <w:t>W-AFG</w:t>
      </w:r>
      <w:r w:rsidRPr="00410461">
        <w:tab/>
        <w:t>Wireline Access Gateway Function</w:t>
      </w:r>
    </w:p>
    <w:p w14:paraId="3E67025F" w14:textId="6EA4FAB9" w:rsidR="0028297C" w:rsidRPr="00410461" w:rsidRDefault="0028297C" w:rsidP="00E06E0A">
      <w:pPr>
        <w:pStyle w:val="EW"/>
      </w:pPr>
      <w:r w:rsidRPr="00410461">
        <w:t>xCC</w:t>
      </w:r>
      <w:r w:rsidRPr="00410461">
        <w:tab/>
        <w:t>LI_X3 Content</w:t>
      </w:r>
      <w:r w:rsidR="0068580A">
        <w:t xml:space="preserve"> of </w:t>
      </w:r>
      <w:r w:rsidR="0068580A" w:rsidRPr="00410461">
        <w:t>Communication</w:t>
      </w:r>
    </w:p>
    <w:p w14:paraId="10D2BA40" w14:textId="492950FF" w:rsidR="0028297C" w:rsidRDefault="0028297C" w:rsidP="00E06E0A">
      <w:pPr>
        <w:pStyle w:val="EW"/>
      </w:pPr>
      <w:r w:rsidRPr="00410461">
        <w:t>xIRI</w:t>
      </w:r>
      <w:r w:rsidRPr="00410461">
        <w:tab/>
        <w:t>LI_X2 Intercept Related Information</w:t>
      </w:r>
    </w:p>
    <w:p w14:paraId="511533F5" w14:textId="77777777" w:rsidR="00E06E0A" w:rsidRPr="00410461" w:rsidRDefault="00E06E0A" w:rsidP="00E06E0A">
      <w:pPr>
        <w:pStyle w:val="EW"/>
      </w:pPr>
    </w:p>
    <w:p w14:paraId="4AD7D3E5" w14:textId="26B804DF" w:rsidR="00080512" w:rsidRPr="00410461" w:rsidRDefault="00080512">
      <w:pPr>
        <w:pStyle w:val="Heading1"/>
      </w:pPr>
      <w:bookmarkStart w:id="19" w:name="_Toc176118117"/>
      <w:r w:rsidRPr="00410461">
        <w:t>4</w:t>
      </w:r>
      <w:r w:rsidRPr="00410461">
        <w:tab/>
      </w:r>
      <w:r w:rsidR="00453448" w:rsidRPr="00410461">
        <w:t>Requirements r</w:t>
      </w:r>
      <w:r w:rsidR="004935CF" w:rsidRPr="00410461">
        <w:t>ealisation</w:t>
      </w:r>
      <w:bookmarkEnd w:id="19"/>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20" w:name="_Toc176118118"/>
      <w:r w:rsidRPr="00410461">
        <w:t>5</w:t>
      </w:r>
      <w:r w:rsidRPr="00410461">
        <w:tab/>
        <w:t>Functional a</w:t>
      </w:r>
      <w:r w:rsidR="00B94078" w:rsidRPr="00410461">
        <w:t>rchitecture</w:t>
      </w:r>
      <w:bookmarkEnd w:id="20"/>
    </w:p>
    <w:p w14:paraId="4209C35E" w14:textId="77777777" w:rsidR="00A67795" w:rsidRPr="00410461" w:rsidRDefault="00A67795" w:rsidP="00761A74">
      <w:pPr>
        <w:pStyle w:val="Heading2"/>
      </w:pPr>
      <w:bookmarkStart w:id="21" w:name="_Toc176118119"/>
      <w:r w:rsidRPr="00410461">
        <w:t>5.1</w:t>
      </w:r>
      <w:r w:rsidRPr="00410461">
        <w:tab/>
        <w:t>General</w:t>
      </w:r>
      <w:bookmarkEnd w:id="21"/>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t>Clauses 6 and 7 of the present document describe how the LI for various 3GPP-defined network technologies and services are realised within the generic LI architecture, including associations of LI architectural elements with the network functions involved.</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2" w:name="_Toc176118120"/>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2"/>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 id="_x0000_i1026" type="#_x0000_t75" style="width:437.35pt;height:540.65pt" o:ole="">
            <v:imagedata r:id="rId17" o:title=""/>
          </v:shape>
          <o:OLEObject Type="Embed" ProgID="Visio.Drawing.15" ShapeID="_x0000_i1026" DrawAspect="Content" ObjectID="_1786734613" r:id="rId18"/>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3" w:name="_Toc176118121"/>
      <w:r w:rsidRPr="00410461">
        <w:t>5.3</w:t>
      </w:r>
      <w:r w:rsidR="00453448" w:rsidRPr="00410461">
        <w:tab/>
        <w:t>Functional e</w:t>
      </w:r>
      <w:r w:rsidR="000026B6" w:rsidRPr="00410461">
        <w:t>ntities</w:t>
      </w:r>
      <w:bookmarkEnd w:id="23"/>
    </w:p>
    <w:p w14:paraId="27AD2729" w14:textId="77777777" w:rsidR="000026B6" w:rsidRPr="00410461" w:rsidRDefault="000026B6" w:rsidP="000026B6">
      <w:pPr>
        <w:pStyle w:val="Heading3"/>
      </w:pPr>
      <w:bookmarkStart w:id="24" w:name="_Toc176118122"/>
      <w:r w:rsidRPr="00410461">
        <w:t>5.3.1</w:t>
      </w:r>
      <w:r w:rsidRPr="00410461">
        <w:tab/>
        <w:t>Law Enforcement Agency (LEA)</w:t>
      </w:r>
      <w:bookmarkEnd w:id="24"/>
    </w:p>
    <w:p w14:paraId="38C40F6F" w14:textId="1A43B800" w:rsidR="000026B6" w:rsidRPr="00410461" w:rsidRDefault="007E72B1" w:rsidP="000026B6">
      <w:r w:rsidRPr="00410461">
        <w:t xml:space="preserve">In general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5" w:name="_Toc176118123"/>
      <w:r w:rsidRPr="00410461">
        <w:lastRenderedPageBreak/>
        <w:t>5.3.2</w:t>
      </w:r>
      <w:r w:rsidRPr="00410461">
        <w:tab/>
        <w:t>Point of Interception (POI)</w:t>
      </w:r>
      <w:bookmarkEnd w:id="25"/>
    </w:p>
    <w:p w14:paraId="5761EDDC" w14:textId="226DD2D8" w:rsidR="000026B6" w:rsidRPr="00410461" w:rsidRDefault="000026B6" w:rsidP="000026B6">
      <w:pPr>
        <w:pStyle w:val="Heading4"/>
      </w:pPr>
      <w:bookmarkStart w:id="26" w:name="_Toc176118124"/>
      <w:r w:rsidRPr="00410461">
        <w:t>5.3.2.1</w:t>
      </w:r>
      <w:r w:rsidRPr="00410461">
        <w:tab/>
        <w:t>General</w:t>
      </w:r>
      <w:bookmarkEnd w:id="26"/>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xIRI</w:t>
      </w:r>
      <w:r w:rsidRPr="00410461">
        <w:t xml:space="preserve"> to the MDF2 or </w:t>
      </w:r>
      <w:r w:rsidR="00C0587F" w:rsidRPr="00410461">
        <w:t xml:space="preserve">as xCC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7" w:name="_Toc176118125"/>
      <w:r w:rsidRPr="00410461">
        <w:t>5.</w:t>
      </w:r>
      <w:r w:rsidR="00453448" w:rsidRPr="00410461">
        <w:t>3.2.2</w:t>
      </w:r>
      <w:r w:rsidR="00453448" w:rsidRPr="00410461">
        <w:tab/>
        <w:t>Directly provisioned and t</w:t>
      </w:r>
      <w:r w:rsidRPr="00410461">
        <w:t>riggered POIs</w:t>
      </w:r>
      <w:bookmarkEnd w:id="27"/>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intercepted, and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8" w:name="_Toc176118126"/>
      <w:r w:rsidRPr="00410461">
        <w:t>5.3.2.3</w:t>
      </w:r>
      <w:r w:rsidRPr="00410461">
        <w:tab/>
        <w:t>IRI-POIs and CC-POIs</w:t>
      </w:r>
      <w:bookmarkEnd w:id="28"/>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410461" w:rsidRDefault="00A77AF4" w:rsidP="00A77AF4">
      <w:pPr>
        <w:pStyle w:val="B1"/>
      </w:pPr>
      <w:r w:rsidRPr="00410461">
        <w:t>-</w:t>
      </w:r>
      <w:r w:rsidR="008D4BE8" w:rsidRPr="00410461">
        <w:tab/>
        <w:t>IRI-POI delivers xIRI to the MDF2.</w:t>
      </w:r>
    </w:p>
    <w:p w14:paraId="261CB02E" w14:textId="0494DE7F" w:rsidR="00C846F0" w:rsidRPr="00410461" w:rsidRDefault="008D4BE8" w:rsidP="008D4BE8">
      <w:pPr>
        <w:pStyle w:val="B1"/>
      </w:pPr>
      <w:r w:rsidRPr="00410461">
        <w:t>-</w:t>
      </w:r>
      <w:r w:rsidRPr="00410461">
        <w:tab/>
        <w:t>CC-POI delivers xCC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xIRI is identified with the event that has caused its generation within the IRI-POI. </w:t>
      </w:r>
    </w:p>
    <w:p w14:paraId="5A1D9732" w14:textId="2EEDE99B" w:rsidR="005C17B3" w:rsidRPr="00410461" w:rsidRDefault="005C17B3" w:rsidP="00CC3428">
      <w:pPr>
        <w:pStyle w:val="Heading4"/>
      </w:pPr>
      <w:bookmarkStart w:id="29" w:name="_Toc176118127"/>
      <w:r w:rsidRPr="00410461">
        <w:t>5.3.2.4</w:t>
      </w:r>
      <w:r w:rsidRPr="00410461">
        <w:tab/>
      </w:r>
      <w:r w:rsidR="00453448" w:rsidRPr="00410461">
        <w:t>Failure h</w:t>
      </w:r>
      <w:r w:rsidR="00FD7431" w:rsidRPr="00410461">
        <w:t>andling</w:t>
      </w:r>
      <w:bookmarkEnd w:id="29"/>
    </w:p>
    <w:p w14:paraId="3C3E504D" w14:textId="5687CF5C" w:rsidR="005C17B3" w:rsidRPr="00410461" w:rsidRDefault="005C17B3" w:rsidP="00B9438E">
      <w:r w:rsidRPr="00410461">
        <w:t>In case a network procedure involving the target UE and requiring the generation of a</w:t>
      </w:r>
      <w:r w:rsidR="00BE4690" w:rsidRPr="00410461">
        <w:t>n</w:t>
      </w:r>
      <w:r w:rsidRPr="00410461">
        <w:t xml:space="preserve"> xIRI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30" w:name="_Toc176118128"/>
      <w:r w:rsidRPr="00410461">
        <w:t>5.3.3</w:t>
      </w:r>
      <w:r w:rsidRPr="00410461">
        <w:tab/>
        <w:t>Triggering Function</w:t>
      </w:r>
      <w:bookmarkEnd w:id="30"/>
    </w:p>
    <w:p w14:paraId="1FD6BA9D" w14:textId="77777777" w:rsidR="00A237A0" w:rsidRPr="00271CF2" w:rsidRDefault="00A237A0" w:rsidP="00A237A0">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410461" w:rsidRDefault="00C846F0" w:rsidP="00C846F0">
      <w:r w:rsidRPr="00410461">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2B58D5C4" w14:textId="77777777" w:rsidR="00DF4327" w:rsidRPr="00271CF2" w:rsidRDefault="00DF4327" w:rsidP="00DF4327">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410461" w:rsidRDefault="00C846F0" w:rsidP="00C846F0">
      <w:r w:rsidRPr="00410461">
        <w:lastRenderedPageBreak/>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1" w:name="_Toc176118129"/>
      <w:r w:rsidRPr="00410461">
        <w:t>5.3.</w:t>
      </w:r>
      <w:r w:rsidR="00C846F0" w:rsidRPr="00410461">
        <w:t>4</w:t>
      </w:r>
      <w:r w:rsidRPr="00410461">
        <w:tab/>
        <w:t>Mediation and Delivery Function (MDF)</w:t>
      </w:r>
      <w:bookmarkEnd w:id="31"/>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t xml:space="preserve">Two </w:t>
      </w:r>
      <w:r w:rsidR="00FB54A4" w:rsidRPr="00410461">
        <w:t xml:space="preserve">variations of MDF are defined: </w:t>
      </w:r>
      <w:r w:rsidR="00EC27C5" w:rsidRPr="00410461">
        <w:t>MDF2 and MDF3.</w:t>
      </w:r>
    </w:p>
    <w:p w14:paraId="0D14761E" w14:textId="6524967E" w:rsidR="000026B6" w:rsidRPr="00410461" w:rsidRDefault="000026B6" w:rsidP="000026B6">
      <w:r w:rsidRPr="00410461">
        <w:t xml:space="preserve">MDF2 generates the IRI messages from the </w:t>
      </w:r>
      <w:r w:rsidR="002F1E51" w:rsidRPr="00410461">
        <w:t>xIRI</w:t>
      </w:r>
      <w:r w:rsidRPr="00410461">
        <w:t xml:space="preserve"> and sends them to o</w:t>
      </w:r>
      <w:r w:rsidR="00891C99" w:rsidRPr="00410461">
        <w:t xml:space="preserve">ne or more LEMFs. </w:t>
      </w:r>
      <w:r w:rsidRPr="00410461">
        <w:t xml:space="preserve">The MDF3 generates the CC from the </w:t>
      </w:r>
      <w:r w:rsidR="002F1E51" w:rsidRPr="00410461">
        <w:t>xCC</w:t>
      </w:r>
      <w:r w:rsidRPr="00410461">
        <w:t xml:space="preserve"> and delivers </w:t>
      </w:r>
      <w:r w:rsidR="00FD7431" w:rsidRPr="00410461">
        <w:t>it</w:t>
      </w:r>
      <w:r w:rsidRPr="00410461">
        <w:t xml:space="preserve"> to one or more intercepting LEMFs. An overview of this </w:t>
      </w:r>
      <w:r w:rsidR="000B114A" w:rsidRPr="00410461">
        <w:t>is shown in figure 5.3-2 below.</w:t>
      </w:r>
    </w:p>
    <w:p w14:paraId="650404E9" w14:textId="456DB98E" w:rsidR="000026B6" w:rsidRPr="00410461" w:rsidRDefault="0043684F" w:rsidP="00FB54A4">
      <w:pPr>
        <w:pStyle w:val="TH"/>
      </w:pPr>
      <w:r w:rsidRPr="00410461">
        <w:rPr>
          <w:lang w:eastAsia="ja-JP"/>
        </w:rPr>
        <w:object w:dxaOrig="5316" w:dyaOrig="5628" w14:anchorId="77925FAF">
          <v:shape id="_x0000_i1027" type="#_x0000_t75" style="width:267.35pt;height:282.65pt" o:ole="">
            <v:imagedata r:id="rId19" o:title=""/>
          </v:shape>
          <o:OLEObject Type="Embed" ProgID="Visio.Drawing.15" ShapeID="_x0000_i1027" DrawAspect="Content" ObjectID="_1786734614" r:id="rId20"/>
        </w:object>
      </w:r>
    </w:p>
    <w:p w14:paraId="663D3855" w14:textId="77777777" w:rsidR="000026B6" w:rsidRPr="00410461" w:rsidRDefault="000026B6" w:rsidP="00CB28A6">
      <w:pPr>
        <w:pStyle w:val="TF"/>
        <w:widowControl w:val="0"/>
      </w:pPr>
      <w:r w:rsidRPr="00410461">
        <w:t>Figure 5.3-2: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4A5CC0BC" w:rsidR="0043684F" w:rsidRPr="00410461" w:rsidRDefault="0043684F" w:rsidP="0043684F">
      <w:pPr>
        <w:spacing w:before="120"/>
        <w:rPr>
          <w:rFonts w:ascii="Arial" w:hAnsi="Arial"/>
          <w:bCs/>
        </w:rPr>
      </w:pPr>
      <w:r w:rsidRPr="00410461">
        <w:t>The LI_MDF interface between MDF2 and MDF3 (shown in figure 5.3-2) allows the MDF3 and MDF2 to exchan</w:t>
      </w:r>
      <w:r w:rsidR="000B442D" w:rsidRPr="00410461">
        <w:t>ge information between the two.</w:t>
      </w:r>
    </w:p>
    <w:p w14:paraId="011B959F" w14:textId="524708DA" w:rsidR="000026B6" w:rsidRPr="00410461" w:rsidRDefault="000026B6" w:rsidP="000026B6">
      <w:pPr>
        <w:pStyle w:val="Heading3"/>
      </w:pPr>
      <w:bookmarkStart w:id="32" w:name="_Toc176118130"/>
      <w:r w:rsidRPr="00410461">
        <w:t>5.3.</w:t>
      </w:r>
      <w:r w:rsidR="00C846F0" w:rsidRPr="00410461">
        <w:t>5</w:t>
      </w:r>
      <w:r w:rsidRPr="00410461">
        <w:tab/>
        <w:t>Administrati</w:t>
      </w:r>
      <w:r w:rsidR="00980557" w:rsidRPr="00410461">
        <w:t>on</w:t>
      </w:r>
      <w:r w:rsidRPr="00410461">
        <w:t xml:space="preserve"> Function (ADMF)</w:t>
      </w:r>
      <w:bookmarkEnd w:id="32"/>
    </w:p>
    <w:p w14:paraId="685821C6" w14:textId="314B230A" w:rsidR="001E250B" w:rsidRPr="00410461" w:rsidRDefault="001E250B" w:rsidP="00CC3428">
      <w:pPr>
        <w:pStyle w:val="Heading4"/>
      </w:pPr>
      <w:bookmarkStart w:id="33" w:name="_Toc176118131"/>
      <w:r w:rsidRPr="00410461">
        <w:t>5.3.</w:t>
      </w:r>
      <w:r w:rsidR="007E674C" w:rsidRPr="00410461">
        <w:t>5</w:t>
      </w:r>
      <w:r w:rsidRPr="00410461">
        <w:t>.1</w:t>
      </w:r>
      <w:r w:rsidRPr="00410461">
        <w:tab/>
        <w:t>General</w:t>
      </w:r>
      <w:bookmarkEnd w:id="33"/>
    </w:p>
    <w:p w14:paraId="49ACE96E" w14:textId="4D51B19C"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w:t>
      </w:r>
      <w:r w:rsidR="0068580A">
        <w:t xml:space="preserve">for </w:t>
      </w:r>
      <w:r w:rsidR="00C53428" w:rsidRPr="00410461">
        <w:t>managing the Identifier Event Functions (IEF) and Identifier Caching Function (ICF).</w:t>
      </w:r>
      <w:r w:rsidR="00225E83" w:rsidRPr="00225E83">
        <w:t xml:space="preserve"> </w:t>
      </w:r>
      <w:r w:rsidR="00225E83">
        <w:t>The ADMF is also responsible for controlling and managing the Location Acquisition Requesting Function (LARF).</w:t>
      </w:r>
    </w:p>
    <w:p w14:paraId="1A47A133" w14:textId="00024E84" w:rsidR="000026B6" w:rsidRPr="00410461" w:rsidRDefault="00055A14" w:rsidP="000026B6">
      <w:r w:rsidRPr="00410461">
        <w:t>The ADMF</w:t>
      </w:r>
      <w:r w:rsidR="000026B6" w:rsidRPr="00410461">
        <w:t xml:space="preserve"> incl</w:t>
      </w:r>
      <w:r w:rsidR="000B442D" w:rsidRPr="00410461">
        <w:t xml:space="preserve">udes </w:t>
      </w:r>
      <w:r w:rsidR="0068580A">
        <w:t>the following</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lastRenderedPageBreak/>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54093753" w:rsidR="006A04C2" w:rsidRDefault="006A04C2" w:rsidP="006A04C2">
      <w:pPr>
        <w:pStyle w:val="B1"/>
      </w:pPr>
      <w:r w:rsidRPr="00410461">
        <w:t>-</w:t>
      </w:r>
      <w:r w:rsidRPr="00410461">
        <w:tab/>
        <w:t>Certificate Authority (CA).</w:t>
      </w:r>
    </w:p>
    <w:p w14:paraId="009C4033" w14:textId="45119FD6" w:rsidR="00C125A0" w:rsidRPr="00410461" w:rsidRDefault="00C125A0" w:rsidP="006A04C2">
      <w:pPr>
        <w:pStyle w:val="B1"/>
      </w:pPr>
      <w:r>
        <w:t>-</w:t>
      </w:r>
      <w:r>
        <w:tab/>
        <w:t>Location Acquisition Function (LAF).</w:t>
      </w:r>
    </w:p>
    <w:p w14:paraId="30F142FA" w14:textId="66F50C77" w:rsidR="00B11725" w:rsidRPr="00410461" w:rsidRDefault="00B11725" w:rsidP="00F77F99">
      <w:pPr>
        <w:snapToGrid w:val="0"/>
      </w:pPr>
      <w:r w:rsidRPr="00410461">
        <w:t>Within one ADMF there is one LICF,</w:t>
      </w:r>
      <w:r w:rsidR="003D7630" w:rsidRPr="00410461">
        <w:t xml:space="preserve"> one IQF</w:t>
      </w:r>
      <w:r w:rsidR="00EC2669">
        <w:t>, one LAF,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63044CC6" w14:textId="77777777" w:rsidR="002D460D" w:rsidRDefault="002D460D" w:rsidP="002D460D">
      <w:pPr>
        <w:snapToGrid w:val="0"/>
      </w:pPr>
      <w:r w:rsidRPr="00410461">
        <w:t xml:space="preserve">The </w:t>
      </w:r>
      <w:r>
        <w:t>LICF</w:t>
      </w:r>
      <w:r w:rsidRPr="00410461">
        <w:t xml:space="preserve"> and </w:t>
      </w:r>
      <w:r>
        <w:t>LAF</w:t>
      </w:r>
      <w:r w:rsidRPr="00410461">
        <w:t xml:space="preserve"> communicate via the internal LI_</w:t>
      </w:r>
      <w:r>
        <w:t>LAFC</w:t>
      </w:r>
      <w:r w:rsidRPr="00410461">
        <w:t xml:space="preserve"> interface, the details of which are outside the scope of the present document.</w:t>
      </w:r>
    </w:p>
    <w:p w14:paraId="37022691" w14:textId="77777777" w:rsidR="002D460D" w:rsidRPr="00410461" w:rsidRDefault="002D460D" w:rsidP="002D460D">
      <w:pPr>
        <w:snapToGrid w:val="0"/>
      </w:pPr>
      <w:r w:rsidRPr="00410461">
        <w:t xml:space="preserve">The </w:t>
      </w:r>
      <w:r>
        <w:t>LIPF</w:t>
      </w:r>
      <w:r w:rsidRPr="00410461">
        <w:t xml:space="preserve"> and </w:t>
      </w:r>
      <w:r>
        <w:t>LAF</w:t>
      </w:r>
      <w:r w:rsidRPr="00410461">
        <w:t xml:space="preserve"> communicate via the internal LI_</w:t>
      </w:r>
      <w:r>
        <w:t>LAFP</w:t>
      </w:r>
      <w:r w:rsidRPr="00410461">
        <w:t xml:space="preserve">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C8BFA38" w14:textId="37B55C97" w:rsidR="00E22947" w:rsidRDefault="00E22947" w:rsidP="00E22947">
      <w:r>
        <w:t>The LAF is used for handling location acquisition requests. Further details are defined in clause 7.3.</w:t>
      </w:r>
      <w:r w:rsidR="003F5ADE">
        <w:t>5</w:t>
      </w:r>
      <w:r>
        <w:t>.</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4" w:name="_Toc176118132"/>
      <w:r w:rsidRPr="00410461">
        <w:t>5.3.5.2</w:t>
      </w:r>
      <w:r w:rsidRPr="00410461">
        <w:tab/>
        <w:t>LICF</w:t>
      </w:r>
      <w:bookmarkEnd w:id="34"/>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60409EE0" w:rsidR="007E674C" w:rsidRPr="00410461" w:rsidRDefault="007E674C" w:rsidP="007E674C">
      <w:r w:rsidRPr="00410461">
        <w:t>The LICF provides the intercept information derived from the warrant for provisioning at the POI, TF, MDF2</w:t>
      </w:r>
      <w:r w:rsidR="00184B2B">
        <w:t>,</w:t>
      </w:r>
      <w:r w:rsidRPr="00410461">
        <w:t xml:space="preserve"> and MDF3.</w:t>
      </w:r>
      <w:r w:rsidR="00184B2B">
        <w:t xml:space="preserve"> </w:t>
      </w:r>
      <w:r w:rsidRPr="00410461">
        <w:t>With the exception of the communication with the LEA, all other communication between the LICF and any other entities shall be proxied by the LIPF.</w:t>
      </w:r>
    </w:p>
    <w:p w14:paraId="21A2A688" w14:textId="570FC3FD" w:rsidR="00AD5D1A" w:rsidRPr="00410461" w:rsidRDefault="00AD5D1A" w:rsidP="00AD5D1A">
      <w:r w:rsidRPr="00410461">
        <w:t>The LICF also maintains and authorises the master list of POIs, IEFs, ICF, TFs</w:t>
      </w:r>
      <w:r>
        <w:t>,</w:t>
      </w:r>
      <w:r w:rsidRPr="00410461">
        <w:t xml:space="preserve"> MDFs</w:t>
      </w:r>
      <w:r>
        <w:t>, and LARFs</w:t>
      </w:r>
      <w:r w:rsidRPr="00410461">
        <w:t>. In dynamic networks the LIPF is responsible for providing the LICF with any necessary updates to the POI, TF, IEF, ICF</w:t>
      </w:r>
      <w:r>
        <w:t>,</w:t>
      </w:r>
      <w:r w:rsidRPr="00410461">
        <w:t xml:space="preserve"> MDF</w:t>
      </w:r>
      <w:r>
        <w:t xml:space="preserve">, and LARF </w:t>
      </w:r>
      <w:r w:rsidRPr="00410461">
        <w:t>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77777777" w:rsidR="007C07A8" w:rsidRPr="00410461" w:rsidRDefault="007C07A8" w:rsidP="007C07A8">
      <w:r w:rsidRPr="00410461">
        <w:t>The LICF shall provide the IQF with information relating to IEFs and ICF necessary for the IQF to handle queries from the LEA and obtain answers to such queries.</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t>The LICF shall ensure that the ICF is always activated before IEFs and de-activated after IEFs to ensure that data loss does not occur due to an IEF sending events before an ICF is configured to receive them.</w:t>
      </w:r>
    </w:p>
    <w:p w14:paraId="43D76599" w14:textId="77777777" w:rsidR="004955E8" w:rsidRPr="00410461" w:rsidRDefault="004955E8" w:rsidP="004955E8">
      <w:r w:rsidRPr="00410461">
        <w:t xml:space="preserve">The LICF shall provide the </w:t>
      </w:r>
      <w:r>
        <w:t xml:space="preserve">LAF </w:t>
      </w:r>
      <w:r w:rsidRPr="00410461">
        <w:t xml:space="preserve">with information </w:t>
      </w:r>
      <w:r>
        <w:t xml:space="preserve">necessary for the LAF </w:t>
      </w:r>
      <w:r w:rsidRPr="00410461">
        <w:t>to handle</w:t>
      </w:r>
      <w:r>
        <w:t xml:space="preserve"> location acquisition</w:t>
      </w:r>
      <w:r w:rsidRPr="00410461">
        <w:t xml:space="preserve"> queries from the LEA and obtain answers to such queries.</w:t>
      </w:r>
    </w:p>
    <w:p w14:paraId="130E3F5B" w14:textId="4C421460" w:rsidR="007E674C" w:rsidRPr="00410461" w:rsidRDefault="007E674C" w:rsidP="00CC3428">
      <w:pPr>
        <w:pStyle w:val="Heading4"/>
      </w:pPr>
      <w:bookmarkStart w:id="35" w:name="_Toc176118133"/>
      <w:r w:rsidRPr="00410461">
        <w:lastRenderedPageBreak/>
        <w:t>5.3.5.3</w:t>
      </w:r>
      <w:r w:rsidRPr="00410461">
        <w:tab/>
        <w:t>LIPF</w:t>
      </w:r>
      <w:bookmarkEnd w:id="35"/>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6" w:name="_Toc176118134"/>
      <w:r w:rsidRPr="00410461">
        <w:t>5.3.5.4</w:t>
      </w:r>
      <w:r w:rsidRPr="00410461">
        <w:tab/>
        <w:t>IQF</w:t>
      </w:r>
      <w:bookmarkEnd w:id="36"/>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7" w:name="_Toc176118135"/>
      <w:r w:rsidRPr="00410461">
        <w:t>5.3.5.</w:t>
      </w:r>
      <w:r w:rsidR="00D53CD3" w:rsidRPr="00410461">
        <w:t>5</w:t>
      </w:r>
      <w:r w:rsidRPr="00410461">
        <w:tab/>
        <w:t>LI Function Selection</w:t>
      </w:r>
      <w:bookmarkEnd w:id="37"/>
    </w:p>
    <w:p w14:paraId="7135E2E3" w14:textId="2BAECAA9" w:rsidR="00805787" w:rsidRPr="00410461" w:rsidRDefault="00805787" w:rsidP="00805787">
      <w:r w:rsidRPr="00410461">
        <w:t>The LICF and LIPF shall support selective management and provisioning of groups of POIs, TFs and IEFs, based on the warrant parameters (e.g., service scope, target identities), the target UE type and profile (e.g. a smartphone, a CIoT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t>NOTE:</w:t>
      </w:r>
      <w:r w:rsidRPr="00410461">
        <w:tab/>
        <w:t>The criteria by which the CSP decides which POIs, IEFs and TFs to select is outside the scope of the present document except where the ADMF is able to make selections using information provided by the SIRF (e.g. all POIs and TFs in a slice).</w:t>
      </w:r>
    </w:p>
    <w:p w14:paraId="32CC2C2B" w14:textId="77777777" w:rsidR="000A3720" w:rsidRDefault="000A3720" w:rsidP="000A3720">
      <w:pPr>
        <w:pStyle w:val="Heading4"/>
      </w:pPr>
      <w:bookmarkStart w:id="38" w:name="_Toc176118136"/>
      <w:r w:rsidRPr="00410461">
        <w:t>5.3.5.</w:t>
      </w:r>
      <w:r>
        <w:t>6</w:t>
      </w:r>
      <w:r w:rsidRPr="00410461">
        <w:tab/>
      </w:r>
      <w:r>
        <w:t>LAF</w:t>
      </w:r>
      <w:bookmarkEnd w:id="38"/>
    </w:p>
    <w:p w14:paraId="5DC747AF" w14:textId="77777777" w:rsidR="000A3720" w:rsidRDefault="000A3720" w:rsidP="000A3720">
      <w:r w:rsidRPr="059F869B">
        <w:t xml:space="preserve">The Location Acquisition Function </w:t>
      </w:r>
      <w:r>
        <w:t xml:space="preserve">(LAF) </w:t>
      </w:r>
      <w:r w:rsidRPr="00410461">
        <w:t>is responsible for</w:t>
      </w:r>
      <w:r>
        <w:t xml:space="preserve"> processing the location requests received from the LEA during the location acquisition </w:t>
      </w:r>
      <w:r w:rsidRPr="00BB2089">
        <w:t>procedure</w:t>
      </w:r>
      <w:r w:rsidRPr="00410461">
        <w:t xml:space="preserve">. Further details of the </w:t>
      </w:r>
      <w:r>
        <w:t xml:space="preserve">LAF </w:t>
      </w:r>
      <w:r w:rsidRPr="00410461">
        <w:t>are defined in clause 7.3.</w:t>
      </w:r>
      <w:r>
        <w:t>5</w:t>
      </w:r>
      <w:r w:rsidRPr="00410461">
        <w:t>.</w:t>
      </w:r>
    </w:p>
    <w:p w14:paraId="1D7E4E27" w14:textId="12F7C3FD" w:rsidR="000026B6" w:rsidRPr="00410461" w:rsidRDefault="000026B6" w:rsidP="000026B6">
      <w:pPr>
        <w:pStyle w:val="Heading3"/>
      </w:pPr>
      <w:bookmarkStart w:id="39" w:name="_Toc176118137"/>
      <w:r w:rsidRPr="00410461">
        <w:lastRenderedPageBreak/>
        <w:t>5.3.</w:t>
      </w:r>
      <w:r w:rsidR="00C846F0" w:rsidRPr="00410461">
        <w:t>6</w:t>
      </w:r>
      <w:r w:rsidRPr="00410461">
        <w:tab/>
        <w:t>System Information Retrieval Function (SIRF)</w:t>
      </w:r>
      <w:bookmarkEnd w:id="39"/>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provided shall allow the LIPF/</w:t>
      </w:r>
      <w:r w:rsidR="006A1F10" w:rsidRPr="00410461">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40" w:name="_Toc176118138"/>
      <w:r w:rsidRPr="00410461">
        <w:t>5.3.</w:t>
      </w:r>
      <w:r w:rsidR="00C846F0" w:rsidRPr="00410461">
        <w:t>7</w:t>
      </w:r>
      <w:r w:rsidRPr="00410461">
        <w:tab/>
        <w:t>LEMF – Law Enforcement Monitoring Facility</w:t>
      </w:r>
      <w:bookmarkEnd w:id="40"/>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6411FDC0" w14:textId="39772351" w:rsidR="00785598" w:rsidRPr="00410461" w:rsidRDefault="00785598" w:rsidP="00785598">
      <w:pPr>
        <w:pStyle w:val="Heading3"/>
      </w:pPr>
      <w:bookmarkStart w:id="41" w:name="_Toc176118139"/>
      <w:r w:rsidRPr="00410461">
        <w:t>5.3.</w:t>
      </w:r>
      <w:r>
        <w:t>8</w:t>
      </w:r>
      <w:r w:rsidRPr="00410461">
        <w:tab/>
      </w:r>
      <w:r>
        <w:t>LARF</w:t>
      </w:r>
      <w:bookmarkEnd w:id="41"/>
    </w:p>
    <w:p w14:paraId="21409075" w14:textId="5297F48F" w:rsidR="00785598" w:rsidRDefault="00785598" w:rsidP="00785598">
      <w:r>
        <w:t>The Location A</w:t>
      </w:r>
      <w:r w:rsidRPr="007624C4">
        <w:t xml:space="preserve">cquisition </w:t>
      </w:r>
      <w:r>
        <w:t>Requesting</w:t>
      </w:r>
      <w:r w:rsidRPr="007624C4">
        <w:t xml:space="preserve"> </w:t>
      </w:r>
      <w:r>
        <w:t>F</w:t>
      </w:r>
      <w:r w:rsidRPr="007624C4">
        <w:t>unction</w:t>
      </w:r>
      <w:r>
        <w:t xml:space="preserve"> (LARF) </w:t>
      </w:r>
      <w:r w:rsidRPr="00410461">
        <w:t xml:space="preserve">is </w:t>
      </w:r>
      <w:r>
        <w:t>a</w:t>
      </w:r>
      <w:r w:rsidRPr="00410461">
        <w:t xml:space="preserve"> function </w:t>
      </w:r>
      <w:r>
        <w:t xml:space="preserve">associated with the </w:t>
      </w:r>
      <w:r w:rsidR="000C538F">
        <w:t xml:space="preserve">MME (for EPC) and </w:t>
      </w:r>
      <w:r>
        <w:t xml:space="preserve">AMF </w:t>
      </w:r>
      <w:r w:rsidR="006F0AA3">
        <w:t xml:space="preserve">(for 5GC) </w:t>
      </w:r>
      <w:r>
        <w:t xml:space="preserve">responsible for handling the location requests from the LAF during the location acquisition </w:t>
      </w:r>
      <w:r w:rsidRPr="008703F8">
        <w:t>procedure</w:t>
      </w:r>
      <w:r w:rsidRPr="00410461">
        <w:t xml:space="preserve">. Further details of the </w:t>
      </w:r>
      <w:r>
        <w:t xml:space="preserve">LARF </w:t>
      </w:r>
      <w:r w:rsidRPr="00410461">
        <w:t>are defined in clause 7.3.</w:t>
      </w:r>
      <w:r>
        <w:t>5</w:t>
      </w:r>
      <w:r w:rsidRPr="00410461">
        <w:t>.</w:t>
      </w:r>
    </w:p>
    <w:p w14:paraId="4207E1EC" w14:textId="5F3EF10F" w:rsidR="000026B6" w:rsidRPr="00410461" w:rsidRDefault="00803F1B" w:rsidP="000026B6">
      <w:pPr>
        <w:pStyle w:val="Heading2"/>
      </w:pPr>
      <w:bookmarkStart w:id="42" w:name="_Toc176118140"/>
      <w:r w:rsidRPr="00410461">
        <w:t>5.4</w:t>
      </w:r>
      <w:r w:rsidRPr="00410461">
        <w:tab/>
        <w:t>LI i</w:t>
      </w:r>
      <w:r w:rsidR="000026B6" w:rsidRPr="00410461">
        <w:t>nterfaces</w:t>
      </w:r>
      <w:bookmarkEnd w:id="42"/>
    </w:p>
    <w:p w14:paraId="4372E37D" w14:textId="77777777" w:rsidR="000026B6" w:rsidRPr="00410461" w:rsidRDefault="000026B6" w:rsidP="000026B6">
      <w:pPr>
        <w:pStyle w:val="Heading3"/>
      </w:pPr>
      <w:bookmarkStart w:id="43" w:name="_Toc176118141"/>
      <w:r w:rsidRPr="00410461">
        <w:t>5.4.1</w:t>
      </w:r>
      <w:r w:rsidRPr="00410461">
        <w:tab/>
        <w:t>General</w:t>
      </w:r>
      <w:bookmarkEnd w:id="43"/>
    </w:p>
    <w:p w14:paraId="4B9DCC38" w14:textId="3E4A27F1" w:rsidR="000026B6" w:rsidRPr="00410461" w:rsidRDefault="000026B6" w:rsidP="00583848">
      <w:pPr>
        <w:rPr>
          <w:lang w:eastAsia="ja-JP"/>
        </w:rPr>
      </w:pPr>
      <w:r w:rsidRPr="00410461">
        <w:t xml:space="preserve">A </w:t>
      </w:r>
      <w:r w:rsidR="00EC4EB9" w:rsidRPr="00410461">
        <w:t xml:space="preserve">high-level </w:t>
      </w:r>
      <w:r w:rsidR="00750AAA">
        <w:t xml:space="preserve">interception </w:t>
      </w:r>
      <w:r w:rsidR="00D659E8" w:rsidRPr="00410461">
        <w:t>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w:t>
      </w:r>
      <w:r w:rsidR="00750AAA">
        <w:t>.1</w:t>
      </w:r>
      <w:r w:rsidR="001E1D33" w:rsidRPr="00410461">
        <w:t>-1 below.</w:t>
      </w:r>
    </w:p>
    <w:p w14:paraId="5AD6F5AD" w14:textId="502719E2" w:rsidR="002A5405" w:rsidRPr="00455C22" w:rsidRDefault="0007475A" w:rsidP="002A5405">
      <w:pPr>
        <w:pStyle w:val="TH"/>
        <w:rPr>
          <w:lang w:eastAsia="ja-JP"/>
        </w:rPr>
      </w:pPr>
      <w:r>
        <w:object w:dxaOrig="20676" w:dyaOrig="19789" w14:anchorId="70D5ABA7">
          <v:shape id="_x0000_i1028" type="#_x0000_t75" style="width:482pt;height:461.35pt" o:ole="">
            <v:imagedata r:id="rId21" o:title=""/>
          </v:shape>
          <o:OLEObject Type="Embed" ProgID="Visio.Drawing.15" ShapeID="_x0000_i1028" DrawAspect="Content" ObjectID="_1786734615" r:id="rId22"/>
        </w:object>
      </w:r>
    </w:p>
    <w:p w14:paraId="039BD6AD" w14:textId="77777777" w:rsidR="002A5405" w:rsidRPr="00151F79" w:rsidRDefault="002A5405" w:rsidP="002A5405">
      <w:pPr>
        <w:pStyle w:val="TF"/>
      </w:pPr>
      <w:r w:rsidRPr="00151F79">
        <w:t xml:space="preserve">Figure 5.4.1-1: High-level </w:t>
      </w:r>
      <w:r>
        <w:t xml:space="preserve">interception </w:t>
      </w:r>
      <w:r w:rsidRPr="00151F79">
        <w:t>architecture diagram with key point-to-point LI interfaces</w:t>
      </w:r>
    </w:p>
    <w:p w14:paraId="0C8762BF" w14:textId="77777777" w:rsidR="002A5405" w:rsidRPr="00151F79" w:rsidRDefault="002A5405" w:rsidP="002A5405">
      <w:r w:rsidRPr="00151F79">
        <w:t xml:space="preserve">A high-level </w:t>
      </w:r>
      <w:r>
        <w:t xml:space="preserve">acquisition </w:t>
      </w:r>
      <w:r w:rsidRPr="00151F79">
        <w:t xml:space="preserve">architecture diagram showing key point-to-point </w:t>
      </w:r>
      <w:r>
        <w:t>LI interfaces</w:t>
      </w:r>
      <w:r w:rsidRPr="00151F79">
        <w:t xml:space="preserve"> is shown in figure 5.4.1-</w:t>
      </w:r>
      <w:r>
        <w:t>2</w:t>
      </w:r>
      <w:r w:rsidRPr="00151F79">
        <w:t xml:space="preserve"> below.</w:t>
      </w:r>
    </w:p>
    <w:p w14:paraId="05E84A98" w14:textId="17A2A4E1" w:rsidR="002A5405" w:rsidRPr="00151F79" w:rsidRDefault="002A5405" w:rsidP="002A5405">
      <w:pPr>
        <w:jc w:val="center"/>
      </w:pPr>
      <w:r>
        <w:object w:dxaOrig="17520" w:dyaOrig="17440" w14:anchorId="512A3242">
          <v:shape id="_x0000_i1029" type="#_x0000_t75" style="width:404pt;height:402pt" o:ole="">
            <v:imagedata r:id="rId23" o:title=""/>
          </v:shape>
          <o:OLEObject Type="Embed" ProgID="Visio.Drawing.15" ShapeID="_x0000_i1029" DrawAspect="Content" ObjectID="_1786734616" r:id="rId24"/>
        </w:object>
      </w:r>
    </w:p>
    <w:p w14:paraId="3B82672F" w14:textId="77777777" w:rsidR="002A5405" w:rsidRDefault="002A5405" w:rsidP="002A5405">
      <w:pPr>
        <w:keepLines/>
        <w:spacing w:after="240"/>
        <w:jc w:val="center"/>
        <w:rPr>
          <w:rFonts w:ascii="Arial" w:hAnsi="Arial"/>
          <w:b/>
          <w:bCs/>
        </w:rPr>
      </w:pPr>
      <w:r w:rsidRPr="7280AEAF">
        <w:rPr>
          <w:rFonts w:ascii="Arial" w:hAnsi="Arial"/>
          <w:b/>
          <w:bCs/>
        </w:rPr>
        <w:t xml:space="preserve">Figure 5.4.1-2: </w:t>
      </w:r>
      <w:r>
        <w:rPr>
          <w:rFonts w:ascii="Arial" w:hAnsi="Arial"/>
          <w:b/>
          <w:bCs/>
        </w:rPr>
        <w:t>H</w:t>
      </w:r>
      <w:r w:rsidRPr="7280AEAF">
        <w:rPr>
          <w:rFonts w:ascii="Arial" w:hAnsi="Arial"/>
          <w:b/>
          <w:bCs/>
        </w:rPr>
        <w:t xml:space="preserve">igh-level </w:t>
      </w:r>
      <w:r>
        <w:rPr>
          <w:rFonts w:ascii="Arial" w:hAnsi="Arial"/>
          <w:b/>
          <w:bCs/>
        </w:rPr>
        <w:t xml:space="preserve">acquisition </w:t>
      </w:r>
      <w:r w:rsidRPr="7280AEAF">
        <w:rPr>
          <w:rFonts w:ascii="Arial" w:hAnsi="Arial"/>
          <w:b/>
          <w:bCs/>
        </w:rPr>
        <w:t>architecture diagram with key point-to-point LI interfaces</w:t>
      </w:r>
    </w:p>
    <w:p w14:paraId="4E3ABE80" w14:textId="7B7553DC" w:rsidR="000026B6" w:rsidRPr="00410461" w:rsidRDefault="000026B6" w:rsidP="000026B6">
      <w:pPr>
        <w:pStyle w:val="Heading3"/>
      </w:pPr>
      <w:bookmarkStart w:id="44" w:name="_Toc176118142"/>
      <w:r w:rsidRPr="00410461">
        <w:t>5.4.2</w:t>
      </w:r>
      <w:r w:rsidRPr="00410461">
        <w:tab/>
        <w:t>Interface LI_SI</w:t>
      </w:r>
      <w:bookmarkEnd w:id="44"/>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5" w:name="_Toc176118143"/>
      <w:r w:rsidRPr="00410461">
        <w:t>5.4.3</w:t>
      </w:r>
      <w:r w:rsidRPr="00410461">
        <w:tab/>
        <w:t>Interface LI_HI1</w:t>
      </w:r>
      <w:bookmarkEnd w:id="45"/>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3A57B9BE" w:rsidR="000026B6"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527D8F48" w14:textId="2FFAB100" w:rsidR="00BE0A75" w:rsidRPr="00410461" w:rsidRDefault="00BE0A75" w:rsidP="00583848">
      <w:pPr>
        <w:pStyle w:val="B1"/>
      </w:pPr>
      <w:r>
        <w:t>-</w:t>
      </w:r>
      <w:r>
        <w:tab/>
      </w:r>
      <w:r w:rsidR="004E5064">
        <w:t>Location acquisition: used to indicate whether location acquisition is required (in addition to lawful interception for other services, only location acquisition, or no location acquisition) and the type of delivery (via LI_HILA, via LI_HI2, or both).</w:t>
      </w:r>
    </w:p>
    <w:p w14:paraId="613E8720" w14:textId="4387385A" w:rsidR="003A0AFF" w:rsidRPr="00410461" w:rsidRDefault="00583848" w:rsidP="00583848">
      <w:pPr>
        <w:pStyle w:val="B1"/>
      </w:pPr>
      <w:r w:rsidRPr="00410461">
        <w:lastRenderedPageBreak/>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6" w:name="_Toc176118144"/>
      <w:r w:rsidRPr="00410461">
        <w:t>5.4.4</w:t>
      </w:r>
      <w:r w:rsidRPr="00410461">
        <w:tab/>
        <w:t>Interface LI_X1</w:t>
      </w:r>
      <w:bookmarkEnd w:id="46"/>
    </w:p>
    <w:p w14:paraId="5B50319B" w14:textId="77777777" w:rsidR="000026B6" w:rsidRPr="00410461" w:rsidRDefault="000026B6" w:rsidP="000026B6">
      <w:pPr>
        <w:pStyle w:val="Heading4"/>
      </w:pPr>
      <w:bookmarkStart w:id="47" w:name="_Toc176118145"/>
      <w:r w:rsidRPr="00410461">
        <w:t>5.4.4.1</w:t>
      </w:r>
      <w:r w:rsidRPr="00410461">
        <w:tab/>
        <w:t>General</w:t>
      </w:r>
      <w:bookmarkEnd w:id="47"/>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POIs and TFs in order to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2FECDFBA"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w:t>
      </w:r>
      <w:r w:rsidR="00DF4327">
        <w:t xml:space="preserve"> </w:t>
      </w:r>
      <w:r w:rsidRPr="00410461">
        <w:t>103</w:t>
      </w:r>
      <w:r w:rsidR="00DF4327">
        <w:t xml:space="preserve"> </w:t>
      </w:r>
      <w:r w:rsidRPr="00410461">
        <w:t>221-1 [8].</w:t>
      </w:r>
    </w:p>
    <w:p w14:paraId="73404A58" w14:textId="77777777" w:rsidR="000026B6" w:rsidRPr="00410461" w:rsidRDefault="000026B6" w:rsidP="000026B6">
      <w:pPr>
        <w:pStyle w:val="Heading4"/>
        <w:rPr>
          <w:color w:val="000000"/>
        </w:rPr>
      </w:pPr>
      <w:bookmarkStart w:id="48" w:name="_Toc176118146"/>
      <w:r w:rsidRPr="00410461">
        <w:t>5.4.4.2</w:t>
      </w:r>
      <w:r w:rsidRPr="00410461">
        <w:tab/>
        <w:t>LIPF and POI</w:t>
      </w:r>
      <w:bookmarkEnd w:id="48"/>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xIRI/xCC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79266C26" w14:textId="77777777" w:rsidR="00AC3B04" w:rsidRDefault="00AC3B04" w:rsidP="00AC3B04">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9" w:name="_Toc176118147"/>
      <w:r w:rsidRPr="00410461">
        <w:t>5.4.4.3</w:t>
      </w:r>
      <w:r w:rsidRPr="00410461">
        <w:tab/>
      </w:r>
      <w:r w:rsidR="00A215D7" w:rsidRPr="00410461">
        <w:t>LIPF and TF</w:t>
      </w:r>
      <w:bookmarkEnd w:id="49"/>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multiple xIRI/xCC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lastRenderedPageBreak/>
        <w:t>-</w:t>
      </w:r>
      <w:r w:rsidRPr="00410461">
        <w:tab/>
      </w:r>
      <w:r w:rsidR="00583848" w:rsidRPr="00410461">
        <w:t>Address of MDF2 or MDF3</w:t>
      </w:r>
      <w:r w:rsidR="00EC27C5" w:rsidRPr="00410461">
        <w:t>.</w:t>
      </w:r>
    </w:p>
    <w:p w14:paraId="6B8A4A52" w14:textId="54367CB8" w:rsidR="0039196F" w:rsidRDefault="0039196F" w:rsidP="0039196F">
      <w:r>
        <w:t>LI_X1 is also used to modify active interception being controlled by the TF, to terminate interception when required and to query the TF of the status of interception, including the status of interception at the triggered POIs under the control of the TF.</w:t>
      </w:r>
    </w:p>
    <w:p w14:paraId="33522AB8" w14:textId="77777777" w:rsidR="0039196F" w:rsidRDefault="0039196F" w:rsidP="0039196F">
      <w:r>
        <w:t>LI_X1 is also used by the TF to report issues both with its own interception state, and any issues with the interception state of triggered POIs under its control.</w:t>
      </w:r>
    </w:p>
    <w:p w14:paraId="4AFE2D37" w14:textId="77777777" w:rsidR="00A215D7" w:rsidRPr="00410461" w:rsidRDefault="00A215D7" w:rsidP="00A215D7">
      <w:r w:rsidRPr="00410461">
        <w:t>The exact nature of the information passed depends on the role of the TF.</w:t>
      </w:r>
    </w:p>
    <w:p w14:paraId="60470CD6" w14:textId="36FE089E" w:rsidR="000026B6" w:rsidRPr="00410461" w:rsidRDefault="00A215D7" w:rsidP="000026B6">
      <w:pPr>
        <w:pStyle w:val="Heading4"/>
      </w:pPr>
      <w:bookmarkStart w:id="50" w:name="_Toc176118148"/>
      <w:r w:rsidRPr="00410461">
        <w:t>5.4.4.4</w:t>
      </w:r>
      <w:r w:rsidRPr="00410461">
        <w:tab/>
      </w:r>
      <w:r w:rsidR="000026B6" w:rsidRPr="00410461">
        <w:t>LIPF and MDF2/MDF3</w:t>
      </w:r>
      <w:bookmarkEnd w:id="50"/>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xIRI/xCC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51" w:name="_Toc176118149"/>
      <w:r w:rsidRPr="00410461">
        <w:t>5.4.5</w:t>
      </w:r>
      <w:r w:rsidRPr="00410461">
        <w:tab/>
        <w:t>Interface LI_X2</w:t>
      </w:r>
      <w:bookmarkEnd w:id="51"/>
    </w:p>
    <w:p w14:paraId="1572BF81" w14:textId="7F2E4094" w:rsidR="000026B6" w:rsidRPr="00410461" w:rsidRDefault="000026B6" w:rsidP="000026B6">
      <w:r w:rsidRPr="00410461">
        <w:t xml:space="preserve">The LI_X2 interfaces are used to pass </w:t>
      </w:r>
      <w:r w:rsidR="003B5D03" w:rsidRPr="00410461">
        <w:t>x</w:t>
      </w:r>
      <w:r w:rsidR="002F1E51" w:rsidRPr="00410461">
        <w:t>IRI</w:t>
      </w:r>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r w:rsidR="003B5D03" w:rsidRPr="00410461">
        <w:t>x</w:t>
      </w:r>
      <w:r w:rsidR="002F1E51" w:rsidRPr="00410461">
        <w:t>IRI</w:t>
      </w:r>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IRI event resulting in xIRI</w:t>
      </w:r>
      <w:r w:rsidR="00EC27C5" w:rsidRPr="00410461">
        <w:t>.</w:t>
      </w:r>
    </w:p>
    <w:p w14:paraId="563F25E2" w14:textId="77777777" w:rsidR="000026B6" w:rsidRPr="00410461" w:rsidRDefault="000026B6" w:rsidP="000026B6">
      <w:pPr>
        <w:pStyle w:val="Heading3"/>
      </w:pPr>
      <w:bookmarkStart w:id="52" w:name="_Toc176118150"/>
      <w:r w:rsidRPr="00410461">
        <w:t>5.4.6</w:t>
      </w:r>
      <w:r w:rsidRPr="00410461">
        <w:tab/>
        <w:t>Interface LI_X3</w:t>
      </w:r>
      <w:bookmarkEnd w:id="52"/>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r w:rsidR="002F1E51" w:rsidRPr="00410461">
        <w:t>xCC</w:t>
      </w:r>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r w:rsidR="002F1E51" w:rsidRPr="00410461">
        <w:t>xCC</w:t>
      </w:r>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3" w:name="_Toc176118151"/>
      <w:r w:rsidRPr="00410461">
        <w:lastRenderedPageBreak/>
        <w:t>5.4.7</w:t>
      </w:r>
      <w:r w:rsidRPr="00410461">
        <w:tab/>
        <w:t>Interface LI_T</w:t>
      </w:r>
      <w:bookmarkEnd w:id="53"/>
    </w:p>
    <w:p w14:paraId="518CC4DB" w14:textId="77777777" w:rsidR="0040011B" w:rsidRPr="00410461" w:rsidRDefault="0040011B" w:rsidP="0040011B">
      <w:pPr>
        <w:pStyle w:val="Heading4"/>
      </w:pPr>
      <w:bookmarkStart w:id="54" w:name="_Toc176118152"/>
      <w:r w:rsidRPr="00410461">
        <w:t>5.4.7.1</w:t>
      </w:r>
      <w:r w:rsidRPr="00410461">
        <w:tab/>
        <w:t>General</w:t>
      </w:r>
      <w:bookmarkEnd w:id="54"/>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5" w:name="_Toc176118153"/>
      <w:r w:rsidRPr="00410461">
        <w:t>5.4.7.</w:t>
      </w:r>
      <w:r w:rsidR="00FE61EF" w:rsidRPr="00410461">
        <w:t>2</w:t>
      </w:r>
      <w:r w:rsidRPr="00410461">
        <w:tab/>
        <w:t>Interface LI_T2</w:t>
      </w:r>
      <w:bookmarkEnd w:id="55"/>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Pr="00410461" w:rsidRDefault="0040011B" w:rsidP="0040011B">
      <w:r w:rsidRPr="00410461">
        <w:t>The IRI interception rules allow the IRI-POI to detect the target communication</w:t>
      </w:r>
      <w:r w:rsidR="000B114A" w:rsidRPr="00410461">
        <w:t xml:space="preserve"> information to be intercepted.</w:t>
      </w:r>
    </w:p>
    <w:p w14:paraId="1DEA83CB" w14:textId="77777777" w:rsidR="00A51229" w:rsidRDefault="00A51229" w:rsidP="00A51229">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410461" w:rsidRDefault="0040011B" w:rsidP="0040011B">
      <w:pPr>
        <w:pStyle w:val="Heading4"/>
      </w:pPr>
      <w:bookmarkStart w:id="56" w:name="_Toc176118154"/>
      <w:r w:rsidRPr="00410461">
        <w:t>5.4.7.3</w:t>
      </w:r>
      <w:r w:rsidRPr="00410461">
        <w:tab/>
        <w:t>Interface LI_T3</w:t>
      </w:r>
      <w:bookmarkEnd w:id="56"/>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5AD8395A" w14:textId="77777777" w:rsidR="00D972DB" w:rsidRDefault="00D972DB" w:rsidP="00D972DB">
      <w:r w:rsidRPr="00D702AC">
        <w:t>The CC interception rules allow the CC-POI to detect the target communication information to be intercepted.</w:t>
      </w:r>
    </w:p>
    <w:p w14:paraId="341D09BD" w14:textId="77777777" w:rsidR="00D972DB" w:rsidRDefault="00D972DB" w:rsidP="00D972DB">
      <w:r>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410461" w:rsidRDefault="000026B6" w:rsidP="000026B6">
      <w:pPr>
        <w:pStyle w:val="Heading3"/>
      </w:pPr>
      <w:bookmarkStart w:id="57" w:name="_Toc176118155"/>
      <w:r w:rsidRPr="00410461">
        <w:t>5.4.8</w:t>
      </w:r>
      <w:r w:rsidRPr="00410461">
        <w:tab/>
        <w:t>Interface LI_HI2</w:t>
      </w:r>
      <w:bookmarkEnd w:id="57"/>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8" w:name="_Toc176118156"/>
      <w:r w:rsidRPr="00410461">
        <w:t>5.4.9</w:t>
      </w:r>
      <w:r w:rsidRPr="00410461">
        <w:tab/>
        <w:t>Interface LI_HI3</w:t>
      </w:r>
      <w:bookmarkEnd w:id="58"/>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9" w:name="_Toc176118157"/>
      <w:r w:rsidRPr="00410461">
        <w:lastRenderedPageBreak/>
        <w:t>5.4.10</w:t>
      </w:r>
      <w:r w:rsidRPr="00410461">
        <w:tab/>
        <w:t>Interface LI_HI4</w:t>
      </w:r>
      <w:bookmarkEnd w:id="59"/>
    </w:p>
    <w:p w14:paraId="67080ED3" w14:textId="46246506" w:rsidR="00A71013" w:rsidRPr="00410461" w:rsidRDefault="00A71013" w:rsidP="00A71013">
      <w:pPr>
        <w:pStyle w:val="Heading4"/>
        <w:ind w:left="0" w:firstLine="0"/>
      </w:pPr>
      <w:bookmarkStart w:id="60" w:name="_Toc176118158"/>
      <w:r w:rsidRPr="00410461">
        <w:t>5.4.10.1</w:t>
      </w:r>
      <w:r w:rsidRPr="00410461">
        <w:tab/>
        <w:t>General</w:t>
      </w:r>
      <w:bookmarkEnd w:id="60"/>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61" w:name="_Toc176118159"/>
      <w:r w:rsidRPr="00410461">
        <w:t>5.4.10.2</w:t>
      </w:r>
      <w:r w:rsidRPr="00410461">
        <w:tab/>
        <w:t>LI operation n</w:t>
      </w:r>
      <w:r w:rsidR="00A71013" w:rsidRPr="00410461">
        <w:t>otification</w:t>
      </w:r>
      <w:bookmarkEnd w:id="61"/>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62" w:name="_Toc176118160"/>
      <w:r w:rsidRPr="00410461">
        <w:t>5.4.10.3</w:t>
      </w:r>
      <w:r w:rsidRPr="00410461">
        <w:tab/>
        <w:t>Contents of the notification</w:t>
      </w:r>
      <w:bookmarkEnd w:id="62"/>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3" w:name="_Toc176118161"/>
      <w:r w:rsidRPr="00410461">
        <w:t>5.4.1</w:t>
      </w:r>
      <w:r w:rsidR="00DB0397" w:rsidRPr="00410461">
        <w:t>1</w:t>
      </w:r>
      <w:r w:rsidRPr="00410461">
        <w:tab/>
        <w:t>Interface LI_ADMF</w:t>
      </w:r>
      <w:bookmarkEnd w:id="63"/>
    </w:p>
    <w:p w14:paraId="73B0C8EA" w14:textId="12DEAE62" w:rsidR="000026B6" w:rsidRPr="00410461" w:rsidRDefault="0043684F" w:rsidP="0043684F">
      <w:r w:rsidRPr="00410461">
        <w:t xml:space="preserve">LI_ADMF is an interface between LICF and LIPF and is used by the LICF to send the intercept provisioning information to the LIPF. Further details about this interface </w:t>
      </w:r>
      <w:r w:rsidR="00DF669A" w:rsidRPr="00410461">
        <w:t>are</w:t>
      </w:r>
      <w:r w:rsidRPr="00410461">
        <w:t xml:space="preserve"> outside the scope of the present document.</w:t>
      </w:r>
    </w:p>
    <w:p w14:paraId="0C4FF1C4" w14:textId="771EA270" w:rsidR="0043684F" w:rsidRPr="00410461" w:rsidRDefault="0043684F" w:rsidP="00A04A4B">
      <w:pPr>
        <w:pStyle w:val="Heading3"/>
        <w:rPr>
          <w:i/>
        </w:rPr>
      </w:pPr>
      <w:bookmarkStart w:id="64" w:name="_Toc176118162"/>
      <w:r w:rsidRPr="00410461">
        <w:t>5.4.1</w:t>
      </w:r>
      <w:r w:rsidR="00DB0397" w:rsidRPr="00410461">
        <w:t>2</w:t>
      </w:r>
      <w:r w:rsidRPr="00410461">
        <w:tab/>
        <w:t>Interface LI_MDF</w:t>
      </w:r>
      <w:bookmarkEnd w:id="64"/>
    </w:p>
    <w:p w14:paraId="09FCF711" w14:textId="03D4A78B"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w:t>
      </w:r>
      <w:r w:rsidR="00DF669A" w:rsidRPr="00410461">
        <w:t>are</w:t>
      </w:r>
      <w:r w:rsidRPr="00410461">
        <w:t xml:space="preserve"> outside the </w:t>
      </w:r>
      <w:r w:rsidR="00576DDA" w:rsidRPr="00410461">
        <w:t>scope of the present document.</w:t>
      </w:r>
    </w:p>
    <w:p w14:paraId="4F73BD08" w14:textId="77777777" w:rsidR="000226B4" w:rsidRPr="00410461" w:rsidRDefault="000226B4" w:rsidP="000226B4">
      <w:pPr>
        <w:pStyle w:val="Heading3"/>
      </w:pPr>
      <w:bookmarkStart w:id="65" w:name="_Toc176118163"/>
      <w:r w:rsidRPr="00410461">
        <w:t>5.4.13</w:t>
      </w:r>
      <w:r w:rsidRPr="00410461">
        <w:tab/>
        <w:t>Interface LI_IQF</w:t>
      </w:r>
      <w:bookmarkEnd w:id="65"/>
    </w:p>
    <w:p w14:paraId="5FD28B42" w14:textId="102C2CFB" w:rsidR="000226B4" w:rsidRPr="00410461" w:rsidRDefault="000226B4" w:rsidP="000226B4">
      <w:r w:rsidRPr="00410461">
        <w:t xml:space="preserve">LI_IQF is an interface between LICF and IQF and is used by the LICF to send management information related to IEFs and ICF, to the IQF. Further details about this interface </w:t>
      </w:r>
      <w:r w:rsidR="00DF669A" w:rsidRPr="00410461">
        <w:t>are</w:t>
      </w:r>
      <w:r w:rsidRPr="00410461">
        <w:t xml:space="preserve"> outside the scope of the present document.</w:t>
      </w:r>
    </w:p>
    <w:p w14:paraId="2B355A0A" w14:textId="77777777" w:rsidR="000226B4" w:rsidRPr="00410461" w:rsidRDefault="000226B4" w:rsidP="000226B4">
      <w:pPr>
        <w:pStyle w:val="Heading3"/>
      </w:pPr>
      <w:bookmarkStart w:id="66" w:name="_Toc176118164"/>
      <w:r w:rsidRPr="00410461">
        <w:t>5.4.14</w:t>
      </w:r>
      <w:r w:rsidRPr="00410461">
        <w:tab/>
        <w:t>Interface LI_XQR</w:t>
      </w:r>
      <w:bookmarkEnd w:id="66"/>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77777777" w:rsidR="000226B4" w:rsidRPr="00410461" w:rsidRDefault="000226B4" w:rsidP="000226B4">
      <w:pPr>
        <w:pStyle w:val="B1"/>
      </w:pPr>
      <w:r w:rsidRPr="00410461">
        <w:t>-</w:t>
      </w:r>
      <w:r w:rsidRPr="00410461">
        <w:tab/>
        <w:t>Other information associated with identifier required for localisation provided by the LEA.</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lastRenderedPageBreak/>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0D770AFD"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4391E1AD" w14:textId="73A76744" w:rsidR="000226B4" w:rsidRPr="00410461" w:rsidRDefault="000226B4" w:rsidP="000E43CF">
      <w:pPr>
        <w:pStyle w:val="B1"/>
      </w:pPr>
      <w:r w:rsidRPr="00410461">
        <w:t>-</w:t>
      </w:r>
      <w:r w:rsidRPr="00410461">
        <w:tab/>
        <w:t>Identifier association validity start and end times.</w:t>
      </w:r>
    </w:p>
    <w:p w14:paraId="7831A33F" w14:textId="49CEF24C" w:rsidR="00A21E98" w:rsidRPr="00410461" w:rsidRDefault="00A21E98" w:rsidP="000E43CF">
      <w:pPr>
        <w:pStyle w:val="B1"/>
      </w:pPr>
      <w:r w:rsidRPr="00410461">
        <w:t>-</w:t>
      </w:r>
      <w:r w:rsidRPr="00410461">
        <w:tab/>
        <w:t>Location information</w:t>
      </w:r>
      <w:r w:rsidR="004465E1" w:rsidRPr="004465E1">
        <w:t xml:space="preserve"> </w:t>
      </w:r>
      <w:r w:rsidR="004465E1">
        <w:t>for the target, if requested by the LEA</w:t>
      </w:r>
      <w:r w:rsidRPr="00410461">
        <w:t>.</w:t>
      </w:r>
    </w:p>
    <w:p w14:paraId="4238A850" w14:textId="6E9719C0" w:rsidR="00A21E98" w:rsidRPr="00410461" w:rsidRDefault="000E43CF" w:rsidP="000E43CF">
      <w:pPr>
        <w:pStyle w:val="NO"/>
      </w:pPr>
      <w:r w:rsidRPr="00410461">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7" w:name="_Toc176118165"/>
      <w:r w:rsidRPr="00410461">
        <w:t>5.4.15</w:t>
      </w:r>
      <w:r w:rsidRPr="00410461">
        <w:tab/>
        <w:t>Interface LI_HIQR</w:t>
      </w:r>
      <w:bookmarkEnd w:id="67"/>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77777777" w:rsidR="000226B4" w:rsidRPr="00410461" w:rsidRDefault="000226B4" w:rsidP="000226B4">
      <w:pPr>
        <w:pStyle w:val="B1"/>
      </w:pPr>
      <w:r w:rsidRPr="00410461">
        <w:t>-</w:t>
      </w:r>
      <w:r w:rsidRPr="00410461">
        <w:tab/>
        <w:t>Other information associated with identifier required for localisation provided by LEA.</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5E302952"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029D31EE" w14:textId="0B051775" w:rsidR="000226B4" w:rsidRPr="00410461" w:rsidRDefault="000226B4" w:rsidP="00EC46C4">
      <w:pPr>
        <w:pStyle w:val="B1"/>
      </w:pPr>
      <w:r w:rsidRPr="00410461">
        <w:t>-</w:t>
      </w:r>
      <w:r w:rsidRPr="00410461">
        <w:tab/>
        <w:t>Identifier association validity start and end times.</w:t>
      </w:r>
    </w:p>
    <w:p w14:paraId="5D619AE0" w14:textId="5183C13A" w:rsidR="00177E5A" w:rsidRPr="00410461" w:rsidRDefault="00177E5A" w:rsidP="00EC46C4">
      <w:pPr>
        <w:pStyle w:val="B1"/>
      </w:pPr>
      <w:r w:rsidRPr="00410461">
        <w:t>-</w:t>
      </w:r>
      <w:r w:rsidRPr="00410461">
        <w:tab/>
        <w:t>Location information</w:t>
      </w:r>
      <w:r w:rsidR="004465E1" w:rsidRPr="004465E1">
        <w:t xml:space="preserve"> </w:t>
      </w:r>
      <w:r w:rsidR="004465E1">
        <w:t>for the target, if requested by the LEA</w:t>
      </w:r>
      <w:r w:rsidRPr="00410461">
        <w:t>.</w:t>
      </w:r>
    </w:p>
    <w:p w14:paraId="639134D3" w14:textId="77777777" w:rsidR="000226B4" w:rsidRPr="00410461" w:rsidRDefault="000226B4" w:rsidP="000226B4">
      <w:pPr>
        <w:pStyle w:val="Heading3"/>
      </w:pPr>
      <w:bookmarkStart w:id="68" w:name="_Toc176118166"/>
      <w:r w:rsidRPr="00410461">
        <w:t>5.4.16</w:t>
      </w:r>
      <w:r w:rsidRPr="00410461">
        <w:tab/>
        <w:t>Interface LI_XER</w:t>
      </w:r>
      <w:bookmarkEnd w:id="68"/>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9" w:name="_Toc176118167"/>
      <w:r w:rsidRPr="00410461">
        <w:lastRenderedPageBreak/>
        <w:t>5.4.17</w:t>
      </w:r>
      <w:r w:rsidRPr="00410461">
        <w:tab/>
        <w:t>Interface LI_XEM1</w:t>
      </w:r>
      <w:bookmarkEnd w:id="69"/>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7811B1FB" w14:textId="65DC94A5" w:rsidR="001133D6" w:rsidRPr="001F1C22" w:rsidRDefault="001133D6" w:rsidP="001133D6">
      <w:pPr>
        <w:pStyle w:val="Heading3"/>
      </w:pPr>
      <w:bookmarkStart w:id="70" w:name="_Toc176118168"/>
      <w:r w:rsidRPr="00410461">
        <w:t>5.4.</w:t>
      </w:r>
      <w:r>
        <w:t>18</w:t>
      </w:r>
      <w:r w:rsidRPr="00410461">
        <w:tab/>
        <w:t>Interface LI_</w:t>
      </w:r>
      <w:r>
        <w:t>HILA</w:t>
      </w:r>
      <w:bookmarkEnd w:id="70"/>
    </w:p>
    <w:p w14:paraId="59E5CFDC" w14:textId="09C6567B" w:rsidR="001133D6" w:rsidRDefault="001133D6" w:rsidP="001133D6">
      <w:r w:rsidRPr="00410461">
        <w:t>The LI_</w:t>
      </w:r>
      <w:r>
        <w:t>HILA</w:t>
      </w:r>
      <w:r w:rsidRPr="00410461">
        <w:t xml:space="preserve"> interface is used by the L</w:t>
      </w:r>
      <w:r>
        <w:t>EA</w:t>
      </w:r>
      <w:r w:rsidRPr="00410461">
        <w:t xml:space="preserve"> </w:t>
      </w:r>
      <w:r>
        <w:t xml:space="preserve">to forward the location acquisition requests to the LAF and when </w:t>
      </w:r>
      <w:r w:rsidR="00DF669A">
        <w:t>required</w:t>
      </w:r>
      <w:r>
        <w:t xml:space="preserve"> to forward the location acquisition responses from the LAF to the LEA.</w:t>
      </w:r>
    </w:p>
    <w:p w14:paraId="6064177E" w14:textId="77777777" w:rsidR="001133D6" w:rsidRPr="00410461" w:rsidRDefault="001133D6" w:rsidP="001133D6">
      <w:r w:rsidRPr="00410461">
        <w:t xml:space="preserve">The following are examples of some of the information that may be passed over </w:t>
      </w:r>
      <w:r>
        <w:t xml:space="preserve">the </w:t>
      </w:r>
      <w:r w:rsidRPr="00410461">
        <w:t>LI_</w:t>
      </w:r>
      <w:r>
        <w:t>HILA interface</w:t>
      </w:r>
      <w:r w:rsidRPr="00410461">
        <w:t>:</w:t>
      </w:r>
    </w:p>
    <w:p w14:paraId="7AE61E2D" w14:textId="2321E5C5" w:rsidR="001133D6" w:rsidRDefault="001133D6" w:rsidP="001133D6">
      <w:pPr>
        <w:pStyle w:val="B1"/>
      </w:pPr>
      <w:r w:rsidRPr="00410461">
        <w:t>-</w:t>
      </w:r>
      <w:r w:rsidRPr="00410461">
        <w:tab/>
      </w:r>
      <w:r w:rsidRPr="00C63C00">
        <w:t>Target identifier</w:t>
      </w:r>
      <w:r>
        <w:t xml:space="preserve"> (</w:t>
      </w:r>
      <w:r w:rsidR="00ED58B6">
        <w:t xml:space="preserve">IMSI, MSISDN, </w:t>
      </w:r>
      <w:r>
        <w:t>SUPI, GPSI).</w:t>
      </w:r>
    </w:p>
    <w:p w14:paraId="6920A9A5" w14:textId="77777777" w:rsidR="001133D6" w:rsidRDefault="001133D6" w:rsidP="001133D6">
      <w:pPr>
        <w:pStyle w:val="B1"/>
      </w:pPr>
      <w:r>
        <w:t>-</w:t>
      </w:r>
      <w:r>
        <w:tab/>
        <w:t>A</w:t>
      </w:r>
      <w:r w:rsidRPr="00410461">
        <w:t>uthorisation identifier</w:t>
      </w:r>
      <w:r>
        <w:t xml:space="preserve"> (LIID)</w:t>
      </w:r>
      <w:r w:rsidRPr="00410461">
        <w:t>.</w:t>
      </w:r>
    </w:p>
    <w:p w14:paraId="2518FE2D" w14:textId="77777777" w:rsidR="001133D6" w:rsidRDefault="001133D6" w:rsidP="001133D6">
      <w:r>
        <w:t>If the type of location acquisition delivery is via the LI_HILA, t</w:t>
      </w:r>
      <w:r w:rsidRPr="00410461">
        <w:t>he following are examples of some of the</w:t>
      </w:r>
      <w:r>
        <w:t xml:space="preserve"> additional</w:t>
      </w:r>
      <w:r w:rsidRPr="00410461">
        <w:t xml:space="preserve"> information that may be passed over </w:t>
      </w:r>
      <w:r>
        <w:t xml:space="preserve">the </w:t>
      </w:r>
      <w:r w:rsidRPr="00410461">
        <w:t>LI_</w:t>
      </w:r>
      <w:r>
        <w:t>HILA interface from LAF to LEA</w:t>
      </w:r>
      <w:r w:rsidRPr="00410461">
        <w:t>:</w:t>
      </w:r>
    </w:p>
    <w:p w14:paraId="4ADBD904" w14:textId="77777777" w:rsidR="001133D6" w:rsidRPr="00410461" w:rsidRDefault="001133D6" w:rsidP="001133D6">
      <w:pPr>
        <w:pStyle w:val="B1"/>
      </w:pPr>
      <w:r w:rsidRPr="00410461">
        <w:t>-</w:t>
      </w:r>
      <w:r w:rsidRPr="00410461">
        <w:tab/>
        <w:t xml:space="preserve">Timestamp of </w:t>
      </w:r>
      <w:r w:rsidRPr="00555B84">
        <w:t xml:space="preserve">when the </w:t>
      </w:r>
      <w:r>
        <w:t>target’s</w:t>
      </w:r>
      <w:r w:rsidRPr="00555B84">
        <w:t xml:space="preserve"> location was acquired</w:t>
      </w:r>
      <w:r w:rsidRPr="00410461">
        <w:t>.</w:t>
      </w:r>
    </w:p>
    <w:p w14:paraId="6F215208" w14:textId="77777777" w:rsidR="001133D6" w:rsidRDefault="001133D6" w:rsidP="001133D6">
      <w:pPr>
        <w:pStyle w:val="B1"/>
      </w:pPr>
      <w:r w:rsidRPr="00410461">
        <w:t>-</w:t>
      </w:r>
      <w:r w:rsidRPr="00410461">
        <w:tab/>
        <w:t>Location information.</w:t>
      </w:r>
    </w:p>
    <w:p w14:paraId="6C54E61A" w14:textId="3E7C5613" w:rsidR="001133D6" w:rsidRPr="001F1C22" w:rsidRDefault="001133D6" w:rsidP="001133D6">
      <w:pPr>
        <w:pStyle w:val="Heading3"/>
      </w:pPr>
      <w:bookmarkStart w:id="71" w:name="_Toc176118169"/>
      <w:r w:rsidRPr="00410461">
        <w:t>5.4.</w:t>
      </w:r>
      <w:r>
        <w:t>19</w:t>
      </w:r>
      <w:r w:rsidRPr="00410461">
        <w:tab/>
        <w:t>Interface LI_</w:t>
      </w:r>
      <w:r>
        <w:t>XLA</w:t>
      </w:r>
      <w:bookmarkEnd w:id="71"/>
    </w:p>
    <w:p w14:paraId="100C748D" w14:textId="77777777" w:rsidR="001133D6" w:rsidRDefault="001133D6" w:rsidP="001133D6">
      <w:r w:rsidRPr="00410461">
        <w:t>The LI_</w:t>
      </w:r>
      <w:r>
        <w:t>XLA</w:t>
      </w:r>
      <w:r w:rsidRPr="00410461">
        <w:t xml:space="preserve"> interface is used by the L</w:t>
      </w:r>
      <w:r>
        <w:t>AF</w:t>
      </w:r>
      <w:r w:rsidRPr="00410461">
        <w:t xml:space="preserve"> </w:t>
      </w:r>
      <w:r>
        <w:t>to forward the location acquisition requests to the LARF and when required to forward the location acquisition responses from the LARF to the LAF if the delivery type of location acquisition delivery is via the LI_HILA.</w:t>
      </w:r>
    </w:p>
    <w:p w14:paraId="48DFF780" w14:textId="77777777" w:rsidR="001133D6" w:rsidRDefault="001133D6" w:rsidP="001133D6">
      <w:r w:rsidRPr="00410461">
        <w:t xml:space="preserve">The following are examples of some of the information that may be passed over </w:t>
      </w:r>
      <w:r>
        <w:t xml:space="preserve">the </w:t>
      </w:r>
      <w:r w:rsidRPr="00410461">
        <w:t>LI_</w:t>
      </w:r>
      <w:r>
        <w:t>XLA interface from LAF to LARF</w:t>
      </w:r>
      <w:r w:rsidRPr="00410461">
        <w:t>:</w:t>
      </w:r>
    </w:p>
    <w:p w14:paraId="5326BEC4" w14:textId="77777777" w:rsidR="001133D6" w:rsidRPr="001860C7" w:rsidRDefault="001133D6" w:rsidP="001133D6">
      <w:pPr>
        <w:pStyle w:val="B1"/>
        <w:rPr>
          <w:lang w:val="fr-FR"/>
        </w:rPr>
      </w:pPr>
      <w:r w:rsidRPr="00FC4C48">
        <w:rPr>
          <w:lang w:val="fr-FR"/>
        </w:rPr>
        <w:t>-</w:t>
      </w:r>
      <w:r w:rsidRPr="001860C7">
        <w:rPr>
          <w:lang w:val="fr-FR"/>
        </w:rPr>
        <w:tab/>
      </w:r>
      <w:r w:rsidRPr="00FC4C48">
        <w:rPr>
          <w:lang w:val="fr-FR"/>
        </w:rPr>
        <w:t>Internal</w:t>
      </w:r>
      <w:r w:rsidRPr="001860C7">
        <w:rPr>
          <w:lang w:val="fr-FR"/>
        </w:rPr>
        <w:t xml:space="preserve"> interception identifier</w:t>
      </w:r>
      <w:r>
        <w:rPr>
          <w:lang w:val="fr-FR"/>
        </w:rPr>
        <w:t>.</w:t>
      </w:r>
    </w:p>
    <w:p w14:paraId="10715A2B" w14:textId="761F90DC" w:rsidR="001133D6" w:rsidRPr="001860C7" w:rsidRDefault="001133D6" w:rsidP="001133D6">
      <w:pPr>
        <w:pStyle w:val="B1"/>
        <w:rPr>
          <w:lang w:val="fr-FR"/>
        </w:rPr>
      </w:pPr>
      <w:r w:rsidRPr="001860C7">
        <w:rPr>
          <w:lang w:val="fr-FR"/>
        </w:rPr>
        <w:t>-</w:t>
      </w:r>
      <w:r w:rsidRPr="001860C7">
        <w:rPr>
          <w:lang w:val="fr-FR"/>
        </w:rPr>
        <w:tab/>
        <w:t>Target identifier</w:t>
      </w:r>
      <w:r>
        <w:rPr>
          <w:lang w:val="fr-FR"/>
        </w:rPr>
        <w:t xml:space="preserve"> (</w:t>
      </w:r>
      <w:r w:rsidR="00ED58B6">
        <w:t xml:space="preserve">IMSI, MSISDN, </w:t>
      </w:r>
      <w:r>
        <w:rPr>
          <w:lang w:val="fr-FR"/>
        </w:rPr>
        <w:t>SUPI, GPSI).</w:t>
      </w:r>
    </w:p>
    <w:p w14:paraId="679CEBDA" w14:textId="4CD0E0E0" w:rsidR="001133D6" w:rsidRPr="00151FE3" w:rsidRDefault="001133D6" w:rsidP="001133D6">
      <w:pPr>
        <w:pStyle w:val="B1"/>
      </w:pPr>
      <w:r>
        <w:t>-</w:t>
      </w:r>
      <w:r>
        <w:tab/>
        <w:t>Information relating to the type o</w:t>
      </w:r>
      <w:r w:rsidRPr="002D2DBC">
        <w:rPr>
          <w:lang w:val="en-US"/>
        </w:rPr>
        <w:t>f delivery (via L</w:t>
      </w:r>
      <w:r>
        <w:rPr>
          <w:lang w:val="en-US"/>
        </w:rPr>
        <w:t>I_HILA,</w:t>
      </w:r>
      <w:r w:rsidRPr="002D2DBC">
        <w:rPr>
          <w:lang w:val="en-US"/>
        </w:rPr>
        <w:t xml:space="preserve"> via </w:t>
      </w:r>
      <w:r>
        <w:rPr>
          <w:lang w:val="en-US"/>
        </w:rPr>
        <w:t>LI_HI2, or both</w:t>
      </w:r>
      <w:r w:rsidRPr="002D2DBC">
        <w:rPr>
          <w:lang w:val="en-US"/>
        </w:rPr>
        <w:t>)</w:t>
      </w:r>
      <w:r>
        <w:rPr>
          <w:lang w:val="en-US"/>
        </w:rPr>
        <w:t>.</w:t>
      </w:r>
    </w:p>
    <w:p w14:paraId="0A10E7EF"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t>-</w:t>
      </w:r>
      <w:r>
        <w:tab/>
      </w:r>
      <w:r w:rsidRPr="00C06993">
        <w:t>Address of MDF2.</w:t>
      </w:r>
    </w:p>
    <w:p w14:paraId="459E7837" w14:textId="77777777" w:rsidR="001133D6" w:rsidRPr="00410461" w:rsidRDefault="001133D6" w:rsidP="001133D6">
      <w:r>
        <w:t>If the type of location acquisition delivery is via the LI_HILA, t</w:t>
      </w:r>
      <w:r w:rsidRPr="00410461">
        <w:t xml:space="preserve">he following are examples of some of the information that may be passed over </w:t>
      </w:r>
      <w:r>
        <w:t xml:space="preserve">the </w:t>
      </w:r>
      <w:r w:rsidRPr="00410461">
        <w:t>LI_</w:t>
      </w:r>
      <w:r>
        <w:t>XLA interface from LARF to LAF</w:t>
      </w:r>
      <w:r w:rsidRPr="00410461">
        <w:t>:</w:t>
      </w:r>
    </w:p>
    <w:p w14:paraId="6B76BF41" w14:textId="716F6E18" w:rsidR="001133D6" w:rsidRPr="00410461" w:rsidRDefault="001133D6" w:rsidP="001133D6">
      <w:pPr>
        <w:pStyle w:val="B1"/>
      </w:pPr>
      <w:r w:rsidRPr="00410461">
        <w:t>-</w:t>
      </w:r>
      <w:r w:rsidRPr="00410461">
        <w:tab/>
        <w:t xml:space="preserve">Timestamp of </w:t>
      </w:r>
      <w:r w:rsidRPr="00555B84">
        <w:t xml:space="preserve">when the </w:t>
      </w:r>
      <w:r>
        <w:t>target’s</w:t>
      </w:r>
      <w:r w:rsidRPr="00555B84">
        <w:t xml:space="preserve"> location was acquired</w:t>
      </w:r>
      <w:r w:rsidRPr="00410461">
        <w:t>.</w:t>
      </w:r>
    </w:p>
    <w:p w14:paraId="45940252" w14:textId="77777777" w:rsidR="001133D6" w:rsidRDefault="001133D6" w:rsidP="001133D6">
      <w:pPr>
        <w:pStyle w:val="B1"/>
        <w:tabs>
          <w:tab w:val="left" w:pos="284"/>
          <w:tab w:val="left" w:pos="568"/>
          <w:tab w:val="left" w:pos="852"/>
          <w:tab w:val="left" w:pos="1136"/>
          <w:tab w:val="left" w:pos="1420"/>
          <w:tab w:val="left" w:pos="1704"/>
          <w:tab w:val="left" w:pos="1988"/>
          <w:tab w:val="left" w:pos="2272"/>
          <w:tab w:val="left" w:pos="2766"/>
        </w:tabs>
      </w:pPr>
      <w:r w:rsidRPr="00410461">
        <w:t>-</w:t>
      </w:r>
      <w:r w:rsidRPr="00410461">
        <w:tab/>
        <w:t>Location information.</w:t>
      </w:r>
    </w:p>
    <w:p w14:paraId="5A29D83B" w14:textId="7B0C7E30" w:rsidR="001133D6" w:rsidRPr="003354C1" w:rsidRDefault="001133D6" w:rsidP="001133D6">
      <w:pPr>
        <w:pStyle w:val="Heading3"/>
        <w:rPr>
          <w:lang w:val="fr-FR"/>
        </w:rPr>
      </w:pPr>
      <w:bookmarkStart w:id="72" w:name="_Toc176118170"/>
      <w:r w:rsidRPr="003354C1">
        <w:rPr>
          <w:lang w:val="fr-FR"/>
        </w:rPr>
        <w:t>5.4.</w:t>
      </w:r>
      <w:r>
        <w:rPr>
          <w:lang w:val="fr-FR"/>
        </w:rPr>
        <w:t>20</w:t>
      </w:r>
      <w:r w:rsidRPr="003354C1">
        <w:rPr>
          <w:lang w:val="fr-FR"/>
        </w:rPr>
        <w:tab/>
        <w:t>Interface LI_X2_LA</w:t>
      </w:r>
      <w:bookmarkEnd w:id="72"/>
    </w:p>
    <w:p w14:paraId="1259447A" w14:textId="77777777" w:rsidR="001133D6" w:rsidRDefault="001133D6" w:rsidP="001133D6">
      <w:r>
        <w:t>LI_X2_LA interfaces are used to pass the xIRI containing location acquisition outcomes between the LARF to the MDF2. It is realised using TS 103 221-2 [16].</w:t>
      </w:r>
    </w:p>
    <w:p w14:paraId="05A4A529" w14:textId="46225A13" w:rsidR="001133D6" w:rsidRDefault="001133D6" w:rsidP="001133D6">
      <w:pPr>
        <w:pStyle w:val="Heading3"/>
      </w:pPr>
      <w:bookmarkStart w:id="73" w:name="_Toc176118171"/>
      <w:r w:rsidRPr="00410461">
        <w:t>5.4.</w:t>
      </w:r>
      <w:r>
        <w:t>21</w:t>
      </w:r>
      <w:r w:rsidRPr="00410461">
        <w:tab/>
        <w:t>Interface LI_</w:t>
      </w:r>
      <w:r w:rsidRPr="0052017F">
        <w:t>L</w:t>
      </w:r>
      <w:r>
        <w:t>A</w:t>
      </w:r>
      <w:r w:rsidRPr="0052017F">
        <w:t>F</w:t>
      </w:r>
      <w:r>
        <w:t>P and LI_LAFC</w:t>
      </w:r>
      <w:bookmarkEnd w:id="73"/>
    </w:p>
    <w:p w14:paraId="54117392" w14:textId="5960720D" w:rsidR="001133D6" w:rsidRDefault="001133D6" w:rsidP="001133D6">
      <w:r>
        <w:t xml:space="preserve">LI_LAFP and LI_LAFC are interfaces used to exchange relevant information between the LIPF, LICF and the LAF. </w:t>
      </w:r>
      <w:r w:rsidRPr="00410461">
        <w:t xml:space="preserve">Further details about this interface </w:t>
      </w:r>
      <w:r>
        <w:t>are</w:t>
      </w:r>
      <w:r w:rsidRPr="00410461">
        <w:t xml:space="preserve"> outside the scope of the present document.</w:t>
      </w:r>
    </w:p>
    <w:p w14:paraId="5BA8F195" w14:textId="50621EC0" w:rsidR="00DD3296" w:rsidRPr="00410461" w:rsidRDefault="00F240E9" w:rsidP="007410AA">
      <w:pPr>
        <w:pStyle w:val="Heading2"/>
      </w:pPr>
      <w:bookmarkStart w:id="74" w:name="_Toc176118172"/>
      <w:r w:rsidRPr="00410461">
        <w:lastRenderedPageBreak/>
        <w:t>5.5</w:t>
      </w:r>
      <w:r w:rsidRPr="00410461">
        <w:tab/>
        <w:t>LI service d</w:t>
      </w:r>
      <w:r w:rsidR="00DD3296" w:rsidRPr="00410461">
        <w:t>iscovery</w:t>
      </w:r>
      <w:bookmarkEnd w:id="74"/>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75" w:name="_Toc176118173"/>
      <w:r w:rsidRPr="00410461">
        <w:t>5.6</w:t>
      </w:r>
      <w:r w:rsidRPr="00410461">
        <w:tab/>
      </w:r>
      <w:r w:rsidR="00F240E9" w:rsidRPr="00410461">
        <w:t>LI in a virtualised e</w:t>
      </w:r>
      <w:r w:rsidR="00EE2463" w:rsidRPr="00410461">
        <w:t>nvironment</w:t>
      </w:r>
      <w:bookmarkEnd w:id="75"/>
    </w:p>
    <w:p w14:paraId="29DBA766" w14:textId="0B208CCC" w:rsidR="00EE2463" w:rsidRPr="00410461" w:rsidRDefault="00EE2463" w:rsidP="00EE2463">
      <w:pPr>
        <w:pStyle w:val="Heading3"/>
      </w:pPr>
      <w:bookmarkStart w:id="76" w:name="_Toc176118174"/>
      <w:r w:rsidRPr="00410461">
        <w:t>5.6.1</w:t>
      </w:r>
      <w:r w:rsidRPr="00410461">
        <w:tab/>
        <w:t>General</w:t>
      </w:r>
      <w:bookmarkEnd w:id="76"/>
    </w:p>
    <w:p w14:paraId="51987428" w14:textId="77777777" w:rsidR="002E62D1" w:rsidRPr="00410461" w:rsidRDefault="002E62D1" w:rsidP="002E62D1">
      <w:r w:rsidRPr="00410461">
        <w:t>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the basic architecture enhancements to support virtualised LI in 3GPP networks. Security aspects relating to virtualisation are described in clause 8.</w:t>
      </w:r>
    </w:p>
    <w:p w14:paraId="60AD0B21" w14:textId="150EEA82"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figure 5.6-1 shall be applied, with legacy TS 33.107 [11] reference points and functional elements substituted for their equivalent in the present document (e.g. POI is equivalent to ICE and LI_X2 is equivalent to X2 in TS 33.107 [11]).</w:t>
      </w:r>
    </w:p>
    <w:p w14:paraId="3E0D0BB7" w14:textId="5B09C405" w:rsidR="00EE2463" w:rsidRPr="00410461" w:rsidRDefault="00EE2463" w:rsidP="00EE2463">
      <w:pPr>
        <w:pStyle w:val="Heading3"/>
      </w:pPr>
      <w:bookmarkStart w:id="77" w:name="_Toc176118175"/>
      <w:r w:rsidRPr="00410461">
        <w:t>5</w:t>
      </w:r>
      <w:r w:rsidR="00D659E8" w:rsidRPr="00410461">
        <w:t>.6.2</w:t>
      </w:r>
      <w:r w:rsidR="00D659E8" w:rsidRPr="00410461">
        <w:tab/>
        <w:t>Virtualised deployment a</w:t>
      </w:r>
      <w:r w:rsidRPr="00410461">
        <w:t>rchitecture</w:t>
      </w:r>
      <w:bookmarkEnd w:id="77"/>
    </w:p>
    <w:p w14:paraId="357243F7" w14:textId="77777777" w:rsidR="002E62D1" w:rsidRPr="00410461" w:rsidRDefault="002E62D1" w:rsidP="002E62D1">
      <w:r w:rsidRPr="00410461">
        <w:t>Figure 5.6-1 shows the necessary extensions to the basic LI architecture described in clause 5.2 required to support real-time deployment of virtualised LI functions. Figure 5.6-1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30" type="#_x0000_t75" style="width:484pt;height:375.35pt" o:ole="">
            <v:imagedata r:id="rId25" o:title=""/>
          </v:shape>
          <o:OLEObject Type="Embed" ProgID="Visio.Drawing.15" ShapeID="_x0000_i1030" DrawAspect="Content" ObjectID="_1786734617" r:id="rId26"/>
        </w:object>
      </w:r>
    </w:p>
    <w:p w14:paraId="32DF6F57" w14:textId="77777777" w:rsidR="002E62D1" w:rsidRPr="00410461" w:rsidRDefault="002E62D1" w:rsidP="002E62D1">
      <w:pPr>
        <w:pStyle w:val="TF"/>
      </w:pPr>
      <w:r w:rsidRPr="00410461">
        <w:t>Figure 5.6-1: Simplified virtualised LI system with provisioning infrastructure for a direct provisioned POI</w:t>
      </w:r>
    </w:p>
    <w:p w14:paraId="77DE5D8C" w14:textId="77777777" w:rsidR="00A70BB6" w:rsidRPr="00410461" w:rsidRDefault="00A70BB6" w:rsidP="00A70BB6">
      <w:r w:rsidRPr="00410461">
        <w:t>Figure 5.6-1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Pr="00410461" w:rsidRDefault="00A70BB6" w:rsidP="00A70BB6">
      <w:r w:rsidRPr="00410461">
        <w:t xml:space="preserve">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w:t>
      </w:r>
      <w:r w:rsidRPr="00410461">
        <w:lastRenderedPageBreak/>
        <w:t>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authorized/verified and the LI NFV Controller notifies NFV MANO.</w:t>
      </w:r>
    </w:p>
    <w:p w14:paraId="143EB87D" w14:textId="77777777" w:rsidR="00A70BB6" w:rsidRPr="00410461" w:rsidRDefault="00A70BB6" w:rsidP="00A70BB6">
      <w:pPr>
        <w:pStyle w:val="NO"/>
        <w:rPr>
          <w:rFonts w:eastAsia="Calibri"/>
        </w:rPr>
      </w:pPr>
      <w:r w:rsidRPr="00410461">
        <w:rPr>
          <w:rFonts w:eastAsia="Calibri"/>
        </w:rPr>
        <w:t>NOTE:</w:t>
      </w:r>
      <w:r w:rsidRPr="00410461">
        <w:rPr>
          <w:rFonts w:eastAsia="Calibri"/>
        </w:rPr>
        <w:tab/>
        <w:t xml:space="preserve">In figure 5.6.1,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8" w:name="_Toc176118176"/>
      <w:r w:rsidRPr="00410461">
        <w:t>5.6.3</w:t>
      </w:r>
      <w:r w:rsidRPr="00410461">
        <w:tab/>
        <w:t>LI function instantiation and lifecycle management procedures</w:t>
      </w:r>
      <w:bookmarkEnd w:id="78"/>
    </w:p>
    <w:p w14:paraId="7621C733" w14:textId="77777777" w:rsidR="002E62D1" w:rsidRPr="00410461" w:rsidRDefault="002E62D1" w:rsidP="002E62D1">
      <w:pPr>
        <w:pStyle w:val="Heading4"/>
      </w:pPr>
      <w:bookmarkStart w:id="79" w:name="_Toc176118177"/>
      <w:r w:rsidRPr="00410461">
        <w:t>5.6.3.1</w:t>
      </w:r>
      <w:r w:rsidRPr="00410461">
        <w:tab/>
        <w:t>Controller virtualisation layer and MANO procedures</w:t>
      </w:r>
      <w:bookmarkEnd w:id="79"/>
    </w:p>
    <w:p w14:paraId="08E3EB50" w14:textId="77777777" w:rsidR="002E62D1" w:rsidRPr="00410461" w:rsidRDefault="002E62D1" w:rsidP="002E62D1">
      <w:pPr>
        <w:pStyle w:val="Heading5"/>
      </w:pPr>
      <w:bookmarkStart w:id="80" w:name="_Toc176118178"/>
      <w:r w:rsidRPr="00410461">
        <w:t>5.6.3.1.1</w:t>
      </w:r>
      <w:r w:rsidRPr="00410461">
        <w:tab/>
        <w:t>Responsibilities</w:t>
      </w:r>
      <w:bookmarkEnd w:id="80"/>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81" w:name="_Toc176118179"/>
      <w:r w:rsidRPr="00410461">
        <w:t>5.6.3.1.2</w:t>
      </w:r>
      <w:r w:rsidRPr="00410461">
        <w:tab/>
        <w:t>General procedures</w:t>
      </w:r>
      <w:bookmarkEnd w:id="81"/>
    </w:p>
    <w:p w14:paraId="3141701C" w14:textId="77777777" w:rsidR="00E447DE" w:rsidRPr="00410461" w:rsidRDefault="00E447DE" w:rsidP="00E447DE">
      <w:r w:rsidRPr="00410461">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82" w:name="_Toc176118180"/>
      <w:r w:rsidRPr="00410461">
        <w:t>5.6.3.1.3</w:t>
      </w:r>
      <w:r w:rsidRPr="00410461">
        <w:tab/>
        <w:t>Instantiation</w:t>
      </w:r>
      <w:bookmarkEnd w:id="82"/>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lastRenderedPageBreak/>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83" w:name="_Toc176118181"/>
      <w:r w:rsidRPr="00410461">
        <w:t>5.6.3.1.4</w:t>
      </w:r>
      <w:r w:rsidRPr="00410461">
        <w:tab/>
        <w:t>Modification</w:t>
      </w:r>
      <w:bookmarkEnd w:id="83"/>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84" w:name="_Toc176118182"/>
      <w:r w:rsidRPr="00410461">
        <w:t>5.6.3.1.5</w:t>
      </w:r>
      <w:r w:rsidRPr="00410461">
        <w:tab/>
        <w:t>Termination</w:t>
      </w:r>
      <w:bookmarkEnd w:id="84"/>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85" w:name="_Toc176118183"/>
      <w:r w:rsidRPr="00410461">
        <w:t>5.6.3.1.6</w:t>
      </w:r>
      <w:r w:rsidRPr="00410461">
        <w:tab/>
        <w:t xml:space="preserve">Direct </w:t>
      </w:r>
      <w:r w:rsidR="00296755" w:rsidRPr="00410461">
        <w:t>i</w:t>
      </w:r>
      <w:r w:rsidRPr="00410461">
        <w:t>nstantiation of LI Functions by ADMF</w:t>
      </w:r>
      <w:bookmarkEnd w:id="85"/>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OSS/BSS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86" w:name="_Toc176118184"/>
      <w:r w:rsidRPr="00410461">
        <w:t>5.6.3.2</w:t>
      </w:r>
      <w:r w:rsidRPr="00410461">
        <w:tab/>
        <w:t>LI_X0 procedures</w:t>
      </w:r>
      <w:bookmarkEnd w:id="86"/>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lastRenderedPageBreak/>
        <w:t xml:space="preserve">The LICF in the ADMF, through the LIPF, shall verify the authenticity of the LI function over LI_X0 in order to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77777777" w:rsidR="002E62D1" w:rsidRPr="00410461" w:rsidRDefault="002E62D1" w:rsidP="002E62D1">
      <w:r w:rsidRPr="00410461">
        <w:t>Figure 5.6-2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lastRenderedPageBreak/>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38230B2A" w:rsidR="002E62D1" w:rsidRPr="00410461" w:rsidRDefault="002E62D1" w:rsidP="002E62D1">
      <w:pPr>
        <w:pStyle w:val="TF"/>
      </w:pPr>
      <w:r w:rsidRPr="00410461">
        <w:t xml:space="preserve">Figure 5.6-2: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7" w:name="_Toc176118185"/>
      <w:r w:rsidRPr="00410461">
        <w:t>5.6.3.3</w:t>
      </w:r>
      <w:r w:rsidRPr="00410461">
        <w:tab/>
        <w:t>Exception Procedures</w:t>
      </w:r>
      <w:bookmarkEnd w:id="87"/>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8" w:name="_Toc176118186"/>
      <w:r w:rsidRPr="00410461">
        <w:lastRenderedPageBreak/>
        <w:t>5.7</w:t>
      </w:r>
      <w:r w:rsidRPr="00410461">
        <w:tab/>
        <w:t>Identifier association and reporting</w:t>
      </w:r>
      <w:bookmarkEnd w:id="88"/>
    </w:p>
    <w:p w14:paraId="1C4AF2EA" w14:textId="77777777" w:rsidR="00953209" w:rsidRPr="00410461" w:rsidRDefault="00953209" w:rsidP="00953209">
      <w:pPr>
        <w:pStyle w:val="Heading3"/>
      </w:pPr>
      <w:bookmarkStart w:id="89" w:name="_Toc176118187"/>
      <w:r w:rsidRPr="00410461">
        <w:t>5.7.1</w:t>
      </w:r>
      <w:r w:rsidRPr="00410461">
        <w:tab/>
        <w:t>General</w:t>
      </w:r>
      <w:bookmarkEnd w:id="89"/>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4A7CDE72" w:rsidR="00953209" w:rsidRPr="00410461" w:rsidRDefault="00953209" w:rsidP="00953209">
      <w:r w:rsidRPr="00410461">
        <w:t>For dedicated query, lookup and reporting, figure 5.7-1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31" type="#_x0000_t75" style="width:154.65pt;height:329.35pt" o:ole="">
            <v:imagedata r:id="rId28" o:title=""/>
          </v:shape>
          <o:OLEObject Type="Embed" ProgID="Visio.Drawing.15" ShapeID="_x0000_i1031" DrawAspect="Content" ObjectID="_1786734618" r:id="rId29"/>
        </w:object>
      </w:r>
    </w:p>
    <w:p w14:paraId="30574872" w14:textId="49AF2998" w:rsidR="00953209" w:rsidRPr="00410461" w:rsidRDefault="00953209" w:rsidP="00FA5639">
      <w:pPr>
        <w:pStyle w:val="TF"/>
      </w:pPr>
      <w:r w:rsidRPr="00410461">
        <w:t>Figure 5.7-1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lastRenderedPageBreak/>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90" w:name="_Toc176118188"/>
      <w:r w:rsidRPr="00410461">
        <w:t>5.7.2</w:t>
      </w:r>
      <w:r w:rsidRPr="00410461">
        <w:tab/>
        <w:t>Functional entities</w:t>
      </w:r>
      <w:bookmarkEnd w:id="90"/>
    </w:p>
    <w:p w14:paraId="2961074F" w14:textId="4EA0D42A" w:rsidR="00953209" w:rsidRPr="00410461" w:rsidRDefault="00953209" w:rsidP="00953209">
      <w:pPr>
        <w:pStyle w:val="Heading4"/>
      </w:pPr>
      <w:bookmarkStart w:id="91" w:name="_Toc176118189"/>
      <w:r w:rsidRPr="00410461">
        <w:t>5.7.2.1</w:t>
      </w:r>
      <w:r w:rsidRPr="00410461">
        <w:tab/>
        <w:t>Identity Query Function</w:t>
      </w:r>
      <w:r w:rsidR="00686FAD" w:rsidRPr="00410461">
        <w:t xml:space="preserve"> </w:t>
      </w:r>
      <w:r w:rsidRPr="00410461">
        <w:t>(IQF)</w:t>
      </w:r>
      <w:bookmarkEnd w:id="91"/>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7777777" w:rsidR="00953209" w:rsidRPr="00410461" w:rsidRDefault="00953209" w:rsidP="00953209">
      <w:pPr>
        <w:pStyle w:val="NO"/>
      </w:pPr>
      <w:r w:rsidRPr="00410461">
        <w:t>NOTE 1:</w:t>
      </w:r>
      <w:r w:rsidRPr="00410461">
        <w:tab/>
        <w:t>Only queries based on applicable subscription permanent identifiers or associated temporary identifiers are supported by the present document. Queries based on ME hardware identifiers or communications services identifiers (e.g. E.164 numbers) are not supported by the IQF.</w:t>
      </w:r>
    </w:p>
    <w:p w14:paraId="7757E104" w14:textId="77777777" w:rsidR="00953209" w:rsidRPr="00410461" w:rsidRDefault="00953209" w:rsidP="00953209">
      <w:pPr>
        <w:pStyle w:val="NO"/>
      </w:pPr>
      <w:r w:rsidRPr="00410461">
        <w:t>NOTE 2:</w:t>
      </w:r>
      <w:r w:rsidRPr="00410461">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110BB7DC" w14:textId="77777777" w:rsidR="00CA3A64" w:rsidRPr="00410461" w:rsidRDefault="00CA3A64" w:rsidP="00CA3A64">
      <w:r>
        <w:t xml:space="preserve">The IQF shall support the capability to </w:t>
      </w:r>
      <w:bookmarkStart w:id="92" w:name="_Hlk171489708"/>
      <w:r>
        <w:t>provide CSI data as defined in clause 7.3.4</w:t>
      </w:r>
      <w:bookmarkEnd w:id="92"/>
      <w:r>
        <w:t>.</w:t>
      </w:r>
    </w:p>
    <w:p w14:paraId="70E234FD" w14:textId="77777777" w:rsidR="00953209" w:rsidRPr="00410461" w:rsidRDefault="00953209" w:rsidP="00953209">
      <w:pPr>
        <w:pStyle w:val="Heading4"/>
      </w:pPr>
      <w:bookmarkStart w:id="93" w:name="_Toc176118190"/>
      <w:r w:rsidRPr="00410461">
        <w:lastRenderedPageBreak/>
        <w:t>5.7.2.2</w:t>
      </w:r>
      <w:r w:rsidRPr="00410461">
        <w:tab/>
        <w:t>Identity Event Function (IEF)</w:t>
      </w:r>
      <w:bookmarkEnd w:id="93"/>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s parent NF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94" w:name="_Toc176118191"/>
      <w:r w:rsidRPr="00410461">
        <w:t>5.7.2.3</w:t>
      </w:r>
      <w:r w:rsidRPr="00410461">
        <w:tab/>
        <w:t>Identity Caching Function (ICF)</w:t>
      </w:r>
      <w:bookmarkEnd w:id="94"/>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95" w:name="_Toc176118192"/>
      <w:r w:rsidRPr="00410461">
        <w:lastRenderedPageBreak/>
        <w:t>6</w:t>
      </w:r>
      <w:r w:rsidRPr="00410461">
        <w:tab/>
      </w:r>
      <w:r w:rsidR="00B80A46" w:rsidRPr="00410461">
        <w:t>Network</w:t>
      </w:r>
      <w:r w:rsidRPr="00410461">
        <w:t xml:space="preserve"> </w:t>
      </w:r>
      <w:r w:rsidR="00D659E8" w:rsidRPr="00410461">
        <w:t>l</w:t>
      </w:r>
      <w:r w:rsidR="00B80A46" w:rsidRPr="00410461">
        <w:t xml:space="preserve">ayer </w:t>
      </w:r>
      <w:r w:rsidR="00D659E8" w:rsidRPr="00410461">
        <w:t>based i</w:t>
      </w:r>
      <w:r w:rsidRPr="00410461">
        <w:t>nterception</w:t>
      </w:r>
      <w:bookmarkEnd w:id="95"/>
    </w:p>
    <w:p w14:paraId="6E24C6EF" w14:textId="1B3856FA" w:rsidR="00B80A46" w:rsidRPr="00410461" w:rsidRDefault="00B80A46" w:rsidP="006A0549">
      <w:pPr>
        <w:pStyle w:val="Heading2"/>
      </w:pPr>
      <w:bookmarkStart w:id="96" w:name="_Toc176118193"/>
      <w:r w:rsidRPr="00410461">
        <w:t>6.</w:t>
      </w:r>
      <w:r w:rsidR="000861F8" w:rsidRPr="00410461">
        <w:t>1</w:t>
      </w:r>
      <w:r w:rsidR="000861F8" w:rsidRPr="00410461">
        <w:tab/>
      </w:r>
      <w:r w:rsidRPr="00410461">
        <w:t>General</w:t>
      </w:r>
      <w:bookmarkEnd w:id="96"/>
    </w:p>
    <w:p w14:paraId="0BD3B335" w14:textId="77777777" w:rsidR="00386D94" w:rsidRPr="00410461" w:rsidRDefault="00386D94" w:rsidP="00386D94">
      <w:r w:rsidRPr="00410461">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495C1E5E" w14:textId="5967B66D" w:rsidR="00B80A46" w:rsidRPr="00410461" w:rsidRDefault="005A74DF" w:rsidP="00A67795">
      <w:pPr>
        <w:pStyle w:val="Heading2"/>
      </w:pPr>
      <w:bookmarkStart w:id="97" w:name="_Toc176118194"/>
      <w:r w:rsidRPr="00410461">
        <w:t>6.</w:t>
      </w:r>
      <w:r w:rsidR="00BE77E9" w:rsidRPr="00410461">
        <w:t>2</w:t>
      </w:r>
      <w:r w:rsidRPr="00410461">
        <w:tab/>
      </w:r>
      <w:r w:rsidR="007C6153" w:rsidRPr="00410461">
        <w:t>5</w:t>
      </w:r>
      <w:r w:rsidRPr="00410461">
        <w:t>G</w:t>
      </w:r>
      <w:bookmarkEnd w:id="97"/>
    </w:p>
    <w:p w14:paraId="734AC16C" w14:textId="74AAC026" w:rsidR="007C6153" w:rsidRPr="00410461" w:rsidRDefault="007C6153" w:rsidP="00761A74">
      <w:pPr>
        <w:pStyle w:val="Heading3"/>
      </w:pPr>
      <w:bookmarkStart w:id="98" w:name="_Toc176118195"/>
      <w:r w:rsidRPr="00410461">
        <w:t>6.</w:t>
      </w:r>
      <w:r w:rsidR="00BE77E9" w:rsidRPr="00410461">
        <w:t>2</w:t>
      </w:r>
      <w:r w:rsidRPr="00410461">
        <w:t>.1</w:t>
      </w:r>
      <w:r w:rsidRPr="00410461">
        <w:tab/>
        <w:t>General</w:t>
      </w:r>
      <w:bookmarkEnd w:id="98"/>
    </w:p>
    <w:p w14:paraId="7D7C625B" w14:textId="77777777" w:rsidR="0063363D" w:rsidRPr="00410461" w:rsidRDefault="0063363D" w:rsidP="0063363D">
      <w:pPr>
        <w:keepNext/>
        <w:keepLines/>
      </w:pPr>
      <w:r w:rsidRPr="00410461">
        <w:t>Figure 6.2-1 depicts the 5G EPC-anchored LI architecture. The network functions are depicted in grey, while the LI elements are depicted in blue.</w:t>
      </w:r>
    </w:p>
    <w:p w14:paraId="27D64727" w14:textId="086C53E7" w:rsidR="0063363D" w:rsidRPr="00410461" w:rsidRDefault="00756D12" w:rsidP="0063363D">
      <w:pPr>
        <w:pStyle w:val="TH"/>
      </w:pPr>
      <w:r>
        <w:object w:dxaOrig="15444" w:dyaOrig="9156" w14:anchorId="75102BC6">
          <v:shape id="_x0000_i1032" type="#_x0000_t75" style="width:482pt;height:286pt" o:ole="">
            <v:imagedata r:id="rId30" o:title=""/>
          </v:shape>
          <o:OLEObject Type="Embed" ProgID="Visio.Drawing.15" ShapeID="_x0000_i1032" DrawAspect="Content" ObjectID="_1786734619" r:id="rId31"/>
        </w:object>
      </w:r>
    </w:p>
    <w:p w14:paraId="6B0B2E55" w14:textId="26A80D40" w:rsidR="00A75C0D" w:rsidRPr="00410461" w:rsidRDefault="00A75C0D" w:rsidP="00CB28A6">
      <w:pPr>
        <w:pStyle w:val="TF"/>
      </w:pPr>
      <w:r w:rsidRPr="00410461">
        <w:t>Figure 6.</w:t>
      </w:r>
      <w:r w:rsidR="00BE77E9" w:rsidRPr="00410461">
        <w:t>2</w:t>
      </w:r>
      <w:r w:rsidRPr="00410461">
        <w:t>-1</w:t>
      </w:r>
      <w:r w:rsidR="002E3EE8" w:rsidRPr="00410461">
        <w:t>:</w:t>
      </w:r>
      <w:r w:rsidR="00D659E8" w:rsidRPr="00410461">
        <w:t xml:space="preserve"> 5G EPC-anchored LI a</w:t>
      </w:r>
      <w:r w:rsidRPr="00410461">
        <w:t>rchitecture</w:t>
      </w:r>
    </w:p>
    <w:p w14:paraId="5F6C4C65" w14:textId="4030F240" w:rsidR="00A75C0D" w:rsidRPr="00410461" w:rsidRDefault="00A75C0D" w:rsidP="00A75C0D">
      <w:pPr>
        <w:keepNext/>
        <w:keepLines/>
      </w:pPr>
      <w:r w:rsidRPr="00410461">
        <w:lastRenderedPageBreak/>
        <w:t>Figure 6.</w:t>
      </w:r>
      <w:r w:rsidR="00BE77E9" w:rsidRPr="00410461">
        <w:t>2</w:t>
      </w:r>
      <w:r w:rsidR="00D659E8" w:rsidRPr="00410461">
        <w:t>-2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27D32E5D" w:rsidR="0063363D" w:rsidRPr="00410461" w:rsidRDefault="000E6ECD" w:rsidP="0063363D">
      <w:pPr>
        <w:pStyle w:val="TH"/>
      </w:pPr>
      <w:r>
        <w:object w:dxaOrig="23808" w:dyaOrig="12084" w14:anchorId="28358244">
          <v:shape id="_x0000_i1033" type="#_x0000_t75" style="width:480.65pt;height:243.35pt" o:ole="">
            <v:imagedata r:id="rId32" o:title=""/>
          </v:shape>
          <o:OLEObject Type="Embed" ProgID="Visio.Drawing.15" ShapeID="_x0000_i1033" DrawAspect="Content" ObjectID="_1786734620" r:id="rId33"/>
        </w:object>
      </w:r>
    </w:p>
    <w:p w14:paraId="32CB6911" w14:textId="280FA53D" w:rsidR="00A75C0D" w:rsidRPr="00410461" w:rsidRDefault="00A75C0D" w:rsidP="00CB28A6">
      <w:pPr>
        <w:pStyle w:val="TF"/>
      </w:pPr>
      <w:r w:rsidRPr="00410461">
        <w:t>Figure 6.</w:t>
      </w:r>
      <w:r w:rsidR="00BE77E9" w:rsidRPr="00410461">
        <w:t>2</w:t>
      </w:r>
      <w:r w:rsidRPr="00410461">
        <w:t>-2</w:t>
      </w:r>
      <w:r w:rsidR="002E3EE8" w:rsidRPr="00410461">
        <w:t>:</w:t>
      </w:r>
      <w:r w:rsidR="00D659E8" w:rsidRPr="00410461">
        <w:t xml:space="preserve"> 5G core-anchored LI a</w:t>
      </w:r>
      <w:r w:rsidRPr="00410461">
        <w:t>rchitecture</w:t>
      </w:r>
    </w:p>
    <w:p w14:paraId="1F5A5AF3" w14:textId="14F0587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igure 6.2-2.</w:t>
      </w:r>
    </w:p>
    <w:p w14:paraId="1C7FDB96" w14:textId="34E0639D" w:rsidR="00491A30" w:rsidRPr="00410461" w:rsidRDefault="00491A30" w:rsidP="00EB086B">
      <w:pPr>
        <w:pStyle w:val="Heading3"/>
      </w:pPr>
      <w:bookmarkStart w:id="99" w:name="_Toc176118196"/>
      <w:r w:rsidRPr="00410461">
        <w:t>6.</w:t>
      </w:r>
      <w:r w:rsidR="00BE77E9" w:rsidRPr="00410461">
        <w:t>2</w:t>
      </w:r>
      <w:r w:rsidR="004D3AC6" w:rsidRPr="00410461">
        <w:t>.2</w:t>
      </w:r>
      <w:r w:rsidRPr="00410461">
        <w:tab/>
        <w:t>LI at AMF</w:t>
      </w:r>
      <w:bookmarkEnd w:id="99"/>
    </w:p>
    <w:p w14:paraId="7017CFC6" w14:textId="4C8D9A78" w:rsidR="00491A30" w:rsidRPr="00410461" w:rsidRDefault="00491A30" w:rsidP="00182F94">
      <w:pPr>
        <w:pStyle w:val="Heading4"/>
      </w:pPr>
      <w:bookmarkStart w:id="100" w:name="_Toc176118197"/>
      <w:r w:rsidRPr="00410461">
        <w:t>6.</w:t>
      </w:r>
      <w:r w:rsidR="00BE77E9" w:rsidRPr="00410461">
        <w:t>2</w:t>
      </w:r>
      <w:r w:rsidRPr="00410461">
        <w:t>.</w:t>
      </w:r>
      <w:r w:rsidR="004D3AC6" w:rsidRPr="00410461">
        <w:t>2.</w:t>
      </w:r>
      <w:r w:rsidRPr="00410461">
        <w:t>1</w:t>
      </w:r>
      <w:r w:rsidRPr="00410461">
        <w:tab/>
        <w:t>Architecture</w:t>
      </w:r>
      <w:bookmarkEnd w:id="100"/>
    </w:p>
    <w:p w14:paraId="3BC9D8B6" w14:textId="05600831" w:rsidR="001873CC" w:rsidRPr="00410461" w:rsidRDefault="001873CC" w:rsidP="001873CC">
      <w:pPr>
        <w:spacing w:before="120" w:after="120"/>
        <w:rPr>
          <w:szCs w:val="22"/>
        </w:rPr>
      </w:pPr>
      <w:r w:rsidRPr="00410461">
        <w:rPr>
          <w:szCs w:val="22"/>
        </w:rPr>
        <w:t>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xIRI. Extending the generic LI architecture presented in clause 5, figure 6.2-3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4" type="#_x0000_t75" style="width:484pt;height:414pt" o:ole="">
            <v:imagedata r:id="rId34" o:title=""/>
          </v:shape>
          <o:OLEObject Type="Embed" ProgID="Visio.Drawing.15" ShapeID="_x0000_i1034" DrawAspect="Content" ObjectID="_1786734621" r:id="rId35"/>
        </w:object>
      </w:r>
    </w:p>
    <w:p w14:paraId="530CD639" w14:textId="0E207A21" w:rsidR="00491A30" w:rsidRPr="00410461" w:rsidRDefault="00491A30" w:rsidP="00CB28A6">
      <w:pPr>
        <w:pStyle w:val="TF"/>
        <w:rPr>
          <w:szCs w:val="22"/>
        </w:rPr>
      </w:pPr>
      <w:r w:rsidRPr="00410461">
        <w:t xml:space="preserve">Figure </w:t>
      </w:r>
      <w:r w:rsidR="00C64406" w:rsidRPr="00410461">
        <w:rPr>
          <w:szCs w:val="22"/>
        </w:rPr>
        <w:t>6.</w:t>
      </w:r>
      <w:r w:rsidR="00BE77E9" w:rsidRPr="00410461">
        <w:rPr>
          <w:szCs w:val="22"/>
        </w:rPr>
        <w:t>2</w:t>
      </w:r>
      <w:r w:rsidR="00C64406" w:rsidRPr="00410461">
        <w:rPr>
          <w:szCs w:val="22"/>
        </w:rPr>
        <w:t>-3</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r w:rsidR="003B5D03" w:rsidRPr="00410461">
        <w:t>x</w:t>
      </w:r>
      <w:r w:rsidR="002F1E51" w:rsidRPr="00410461">
        <w:t>IRI</w:t>
      </w:r>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101" w:name="_Toc176118198"/>
      <w:r w:rsidRPr="00410461">
        <w:t>6.</w:t>
      </w:r>
      <w:r w:rsidR="00BE77E9" w:rsidRPr="00410461">
        <w:t>2</w:t>
      </w:r>
      <w:r w:rsidR="004D3AC6" w:rsidRPr="00410461">
        <w:t>.2</w:t>
      </w:r>
      <w:r w:rsidR="00D659E8" w:rsidRPr="00410461">
        <w:t>.2</w:t>
      </w:r>
      <w:r w:rsidR="00D659E8" w:rsidRPr="00410461">
        <w:tab/>
        <w:t>Target i</w:t>
      </w:r>
      <w:r w:rsidRPr="00410461">
        <w:t>dentities</w:t>
      </w:r>
      <w:bookmarkEnd w:id="101"/>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102" w:name="_Toc176118199"/>
      <w:r w:rsidRPr="00410461">
        <w:lastRenderedPageBreak/>
        <w:t>6.</w:t>
      </w:r>
      <w:r w:rsidR="00BE77E9" w:rsidRPr="00410461">
        <w:t>2</w:t>
      </w:r>
      <w:r w:rsidRPr="00410461">
        <w:t>.2.3</w:t>
      </w:r>
      <w:r w:rsidRPr="00410461">
        <w:tab/>
        <w:t>Identit</w:t>
      </w:r>
      <w:r w:rsidR="0090709A" w:rsidRPr="00410461">
        <w:t>y p</w:t>
      </w:r>
      <w:r w:rsidRPr="00410461">
        <w:t>rivacy</w:t>
      </w:r>
      <w:bookmarkEnd w:id="102"/>
    </w:p>
    <w:p w14:paraId="535D7698" w14:textId="3B6C7AF9"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If the AMF receives a SUCI from the UE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103" w:name="_Toc176118200"/>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103"/>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r w:rsidR="002F1E51" w:rsidRPr="00410461">
        <w:t>xIRI</w:t>
      </w:r>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0317AA62" w14:textId="100D8BDD" w:rsidR="00BC588D" w:rsidRPr="00410461" w:rsidRDefault="001B5C75" w:rsidP="00350D9E">
      <w:pPr>
        <w:pStyle w:val="B1"/>
      </w:pPr>
      <w:r w:rsidRPr="00410461">
        <w:t>-</w:t>
      </w:r>
      <w:r w:rsidRPr="00410461">
        <w:tab/>
        <w:t>Identifier association.</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19376395"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w:t>
      </w:r>
      <w:r w:rsidR="002F1F86">
        <w:t>procedure</w:t>
      </w:r>
      <w:r w:rsidR="00F64283" w:rsidRPr="00410461">
        <w:t>.</w:t>
      </w:r>
    </w:p>
    <w:p w14:paraId="1376459F" w14:textId="4190E304" w:rsidR="006E3F0C" w:rsidRDefault="006E3F0C" w:rsidP="00350D9E">
      <w:pPr>
        <w:pStyle w:val="B1"/>
      </w:pPr>
      <w:r>
        <w:t>-</w:t>
      </w:r>
      <w:r>
        <w:tab/>
        <w:t>Positioning info transfer.</w:t>
      </w:r>
    </w:p>
    <w:p w14:paraId="6E61ED70" w14:textId="094F23E1" w:rsidR="008F612E" w:rsidRDefault="00C05037" w:rsidP="00350D9E">
      <w:pPr>
        <w:pStyle w:val="B1"/>
      </w:pPr>
      <w:r>
        <w:t>-</w:t>
      </w:r>
      <w:r>
        <w:tab/>
        <w:t>Handover.</w:t>
      </w:r>
    </w:p>
    <w:p w14:paraId="22B3BF93" w14:textId="692C49A8" w:rsidR="00D73D1B" w:rsidRDefault="00D73D1B" w:rsidP="00350D9E">
      <w:pPr>
        <w:pStyle w:val="B1"/>
      </w:pPr>
      <w:r>
        <w:t>-</w:t>
      </w:r>
      <w:r>
        <w:tab/>
        <w:t>Trace.</w:t>
      </w:r>
    </w:p>
    <w:p w14:paraId="03AD69CE" w14:textId="2A090C0C" w:rsidR="00F15BEE" w:rsidRPr="00410461" w:rsidRDefault="00F15BEE" w:rsidP="00350D9E">
      <w:pPr>
        <w:pStyle w:val="B1"/>
      </w:pPr>
      <w:r>
        <w:t>-</w:t>
      </w:r>
      <w:r>
        <w:tab/>
        <w:t>UE policy transfer.</w:t>
      </w:r>
    </w:p>
    <w:p w14:paraId="1011E5D4" w14:textId="77777777" w:rsidR="00FC6F48" w:rsidRPr="00410461" w:rsidRDefault="00FC6F48" w:rsidP="00FC6F48">
      <w:pPr>
        <w:pStyle w:val="B1"/>
      </w:pPr>
      <w:r>
        <w:t>-</w:t>
      </w:r>
      <w:r>
        <w:tab/>
        <w:t>Service accept.</w:t>
      </w:r>
    </w:p>
    <w:p w14:paraId="4A2DCF7B" w14:textId="6C2BF31E" w:rsidR="00C0587F" w:rsidRPr="00410461" w:rsidRDefault="00C0587F" w:rsidP="007831F5">
      <w:pPr>
        <w:pStyle w:val="NO"/>
      </w:pPr>
      <w:r w:rsidRPr="00410461">
        <w:t>NOTE:</w:t>
      </w:r>
      <w:r w:rsidRPr="00410461">
        <w:tab/>
        <w:t>AMF reporting of UE state changes</w:t>
      </w:r>
      <w:r w:rsidR="0090709A" w:rsidRPr="00410461">
        <w:t xml:space="preserve"> other than registration</w:t>
      </w:r>
      <w:r w:rsidR="006148FC">
        <w:t>,</w:t>
      </w:r>
      <w:r w:rsidR="0090709A" w:rsidRPr="00410461">
        <w:t xml:space="preserve"> d</w:t>
      </w:r>
      <w:r w:rsidR="00C65DFA" w:rsidRPr="00410461">
        <w:t>eregistration</w:t>
      </w:r>
      <w:r w:rsidR="006148FC">
        <w:t>, or service accept</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xIRI is generated when the IRI-POI present in an AMF detects that a target UE has successfully registered to the 5GS via 3GPP </w:t>
      </w:r>
      <w:r w:rsidRPr="00410461">
        <w:t>NG-RAN or non-3GPP access. The r</w:t>
      </w:r>
      <w:r w:rsidR="004B3EA1" w:rsidRPr="00410461">
        <w:t>egistration xIRI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xIRI is generated when the IRI-POI present in an AMF detects that a target UE has </w:t>
      </w:r>
      <w:r w:rsidRPr="00410461">
        <w:t>deregistered from the 5GS. The d</w:t>
      </w:r>
      <w:r w:rsidR="004B3EA1" w:rsidRPr="00410461">
        <w:t>eregistration xIRI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The location update xIRI is generated each time the IRI-POI present in an AMF detects that the target's UE location is updated due to target UE mobility (e.g. in case of Xn based inter NG-RAN handover)</w:t>
      </w:r>
      <w:r w:rsidR="00410FD0" w:rsidRPr="00410461">
        <w:t xml:space="preserve"> or when the AMF observes target UE location information during some service operation (e.g., LCS, Location Reporting, or emergency services)</w:t>
      </w:r>
      <w:r w:rsidRPr="00410461">
        <w:t>. The generation of such xIRI may be omitted if the updated UE location information is already included in other xIRIs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219D1029" w:rsidR="002F58DC" w:rsidRPr="00410461" w:rsidRDefault="002F58DC" w:rsidP="002F58DC">
      <w:r w:rsidRPr="00410461">
        <w:t xml:space="preserve">The identifier association xIRI is generated each time the IRI-POI in the AMF detects a SUCI or 5G-GUTI allocation change for a SUPI </w:t>
      </w:r>
      <w:r w:rsidR="00ED1EBA">
        <w:t>associated with the target UE</w:t>
      </w:r>
      <w:r w:rsidRPr="00410461">
        <w:t>.</w:t>
      </w:r>
    </w:p>
    <w:p w14:paraId="6761BA28" w14:textId="0797FB2A" w:rsidR="004E04AC" w:rsidRPr="00410461" w:rsidRDefault="004E04AC" w:rsidP="004E04AC">
      <w:r w:rsidRPr="00410461">
        <w:t>The start of interception with already registered UE xIRI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t>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xIRI.</w:t>
      </w:r>
    </w:p>
    <w:p w14:paraId="15A3F981" w14:textId="2E1EA472" w:rsidR="00491A30" w:rsidRPr="00410461" w:rsidRDefault="0090709A" w:rsidP="00AC1D13">
      <w:r w:rsidRPr="00410461">
        <w:lastRenderedPageBreak/>
        <w:t xml:space="preserve">The unsuccessful </w:t>
      </w:r>
      <w:r w:rsidR="002F1F86">
        <w:t>procedure</w:t>
      </w:r>
      <w:r w:rsidR="00C0587F" w:rsidRPr="00410461">
        <w:t xml:space="preserve"> xIRI is generated when the IRI-POI present in an AMF detects that a target initiated</w:t>
      </w:r>
      <w:r w:rsidRPr="00410461">
        <w:t xml:space="preserve"> procedure (e.g. session e</w:t>
      </w:r>
      <w:r w:rsidR="00C0587F" w:rsidRPr="00410461">
        <w:t>stablishment, SMS) is rejected</w:t>
      </w:r>
      <w:r w:rsidR="00045E5D">
        <w:t>, is</w:t>
      </w:r>
      <w:r w:rsidR="003048B1" w:rsidRPr="00410461">
        <w:t xml:space="preserve"> not accepted </w:t>
      </w:r>
      <w:r w:rsidR="00C0587F" w:rsidRPr="00410461">
        <w:t>by the AMF</w:t>
      </w:r>
      <w:r w:rsidR="00FF12FD">
        <w:t>, or fails</w:t>
      </w:r>
      <w:r w:rsidR="00C0587F" w:rsidRPr="00410461">
        <w:t xml:space="preserve"> before the proper NF handling the communication attempt itself is involved.</w:t>
      </w:r>
      <w:r w:rsidR="007B675F" w:rsidRPr="00410461">
        <w:t xml:space="preserve"> The unsuccessful </w:t>
      </w:r>
      <w:r w:rsidR="00FF12FD">
        <w:t>procedure</w:t>
      </w:r>
      <w:r w:rsidR="007B675F" w:rsidRPr="00410461">
        <w:t xml:space="preserve"> xIRI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t>The IRI-POI in the AMF shall support per target selective activation or deactivation of reporting of identifier association xIRI independently of activation of LI for all other events. When identifier association xIRI only reporting is activated, the IRI-POI in the AMF shall also generate location update xIRI.</w:t>
      </w:r>
    </w:p>
    <w:p w14:paraId="4BCB6A44" w14:textId="3AEAE4C6" w:rsidR="00055B5F" w:rsidRDefault="00055B5F" w:rsidP="00055B5F">
      <w:r w:rsidRPr="00E75A44">
        <w:t xml:space="preserve">The positioning </w:t>
      </w:r>
      <w:r w:rsidRPr="00564E14">
        <w:t xml:space="preserve">info transfer </w:t>
      </w:r>
      <w:r w:rsidRPr="00E75A44">
        <w:t xml:space="preserve">xIRI is generated when the IRI-POI present in the AMF detects </w:t>
      </w:r>
      <w:r>
        <w:t>one the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15583BC9" w14:textId="3591B8F6" w:rsidR="006961AF" w:rsidRDefault="006961AF" w:rsidP="006961AF">
      <w:r>
        <w:t>The handover xIRI is generated when the IRI-POI in the AMF detects that a target UE is the subject of a handover between radio access nodes in 5GS to EPS, Intra 5GS, 5GS to UTRA, or EPS to 5GS scenarios.</w:t>
      </w:r>
    </w:p>
    <w:p w14:paraId="00E9E15E" w14:textId="77777777" w:rsidR="008C4D2D" w:rsidRPr="00047E25" w:rsidRDefault="008C4D2D" w:rsidP="008C4D2D">
      <w:r>
        <w:t>The trace xIRI is generated when the IRI-POI in the AMF detects that a trace session has been initiated for a target.</w:t>
      </w:r>
    </w:p>
    <w:p w14:paraId="0E7D0BD6" w14:textId="77777777" w:rsidR="002A2054" w:rsidRDefault="002A2054" w:rsidP="002A2054">
      <w:r>
        <w:t>The UE policy transfer xIRI is generated when the IRI-POI present in the AMF detects that UE policies related to a target UE are being sent by the PCF to the target UE via the AMF and confirmed by the target UE.</w:t>
      </w:r>
    </w:p>
    <w:p w14:paraId="28BF58B1" w14:textId="77777777" w:rsidR="00D86089" w:rsidRDefault="00D86089" w:rsidP="00D86089">
      <w:r>
        <w:t>The service accept xIRI is generated when the IRI-POI in the AMF detects that the target UE service request has been accepted, changing the service state of the target.</w:t>
      </w:r>
    </w:p>
    <w:p w14:paraId="4EA78056" w14:textId="19A20218" w:rsidR="00491A30" w:rsidRPr="00410461" w:rsidRDefault="00491A30" w:rsidP="00182F94">
      <w:pPr>
        <w:pStyle w:val="Heading4"/>
      </w:pPr>
      <w:bookmarkStart w:id="104" w:name="_Toc176118201"/>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104"/>
    </w:p>
    <w:p w14:paraId="03B3D587" w14:textId="18F05021" w:rsidR="004B3EA1" w:rsidRPr="00410461" w:rsidRDefault="004B3EA1" w:rsidP="004B3EA1">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031226" w:rsidRPr="00410461">
        <w:t>All</w:t>
      </w:r>
      <w:r w:rsidRPr="00410461">
        <w:t xml:space="preserve"> xIRI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105" w:name="_Toc176118202"/>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105"/>
    </w:p>
    <w:p w14:paraId="3347B99E" w14:textId="0A72B11C" w:rsidR="004B3EA1" w:rsidRPr="00410461" w:rsidRDefault="004B3EA1" w:rsidP="00D61A7C">
      <w:r w:rsidRPr="00410461">
        <w:t xml:space="preserve">The list of parameters in each xIRI </w:t>
      </w:r>
      <w:r w:rsidR="00191ADA">
        <w:t>is</w:t>
      </w:r>
      <w:r w:rsidRPr="00410461">
        <w:t xml:space="preserv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egistration xIR</w:t>
      </w:r>
      <w:r w:rsidR="00C06DD1" w:rsidRPr="00410461">
        <w:t>I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t>The d</w:t>
      </w:r>
      <w:r w:rsidR="004B3EA1" w:rsidRPr="00410461">
        <w:t xml:space="preserve">eregistration xIRI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xIRI</w:t>
      </w:r>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lastRenderedPageBreak/>
        <w:t>The identifier association xIRI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6A5AF810" w14:textId="62508D0C" w:rsidR="00F40F90" w:rsidRPr="00410461" w:rsidRDefault="00F40F90" w:rsidP="00F40F90">
      <w:pPr>
        <w:pStyle w:val="B1"/>
      </w:pPr>
      <w:r w:rsidRPr="00410461">
        <w:t>-</w:t>
      </w:r>
      <w:r w:rsidRPr="00410461">
        <w:tab/>
      </w:r>
      <w:r w:rsidR="00F82980" w:rsidRPr="00410461">
        <w:t>Association change type indication.</w:t>
      </w:r>
    </w:p>
    <w:p w14:paraId="4C5399A4" w14:textId="07FF5B37" w:rsidR="004B3EA1" w:rsidRPr="00410461" w:rsidRDefault="00AA1729" w:rsidP="006C39A1">
      <w:r w:rsidRPr="00410461">
        <w:t>The start of interception with already r</w:t>
      </w:r>
      <w:r w:rsidR="004B3EA1" w:rsidRPr="00410461">
        <w:t xml:space="preserve">egistered UE </w:t>
      </w:r>
      <w:r w:rsidR="00C0587F" w:rsidRPr="00410461">
        <w:t xml:space="preserve">xIRI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t>The u</w:t>
      </w:r>
      <w:r w:rsidR="00C0587F" w:rsidRPr="00410461">
        <w:t>nsucce</w:t>
      </w:r>
      <w:r w:rsidRPr="00410461">
        <w:t>ssful communication a</w:t>
      </w:r>
      <w:r w:rsidR="00C0587F" w:rsidRPr="00410461">
        <w:t>ttempt xIRI</w:t>
      </w:r>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53F85F60" w14:textId="77777777" w:rsidR="007947A7" w:rsidRDefault="007947A7" w:rsidP="007947A7">
      <w:r>
        <w:t>The handover xIRI shall include the following:</w:t>
      </w:r>
    </w:p>
    <w:p w14:paraId="7A6FCD6C" w14:textId="77777777" w:rsidR="007947A7" w:rsidRPr="00410461" w:rsidRDefault="007947A7" w:rsidP="007947A7">
      <w:pPr>
        <w:pStyle w:val="B1"/>
      </w:pPr>
      <w:r w:rsidRPr="00410461">
        <w:t>-</w:t>
      </w:r>
      <w:r w:rsidRPr="00410461">
        <w:tab/>
      </w:r>
      <w:r>
        <w:t>Handover type and reason.</w:t>
      </w:r>
    </w:p>
    <w:p w14:paraId="44A2FB0D" w14:textId="77777777" w:rsidR="006825A5" w:rsidRDefault="007947A7" w:rsidP="007947A7">
      <w:pPr>
        <w:pStyle w:val="B1"/>
      </w:pPr>
      <w:r w:rsidRPr="00410461">
        <w:t>-</w:t>
      </w:r>
      <w:r w:rsidRPr="00410461">
        <w:tab/>
      </w:r>
      <w:r>
        <w:t>Radio related information</w:t>
      </w:r>
      <w:r w:rsidRPr="00410461">
        <w:t>.</w:t>
      </w:r>
    </w:p>
    <w:p w14:paraId="68FAE09F" w14:textId="7AE52AAC" w:rsidR="007947A7" w:rsidRPr="00410461" w:rsidRDefault="007947A7" w:rsidP="007947A7">
      <w:pPr>
        <w:pStyle w:val="B1"/>
      </w:pPr>
      <w:r>
        <w:t>-</w:t>
      </w:r>
      <w:r>
        <w:tab/>
        <w:t>UE capability information.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4515E30E" w14:textId="77777777" w:rsidR="0088490D" w:rsidRDefault="0088490D" w:rsidP="0088490D">
      <w:pPr>
        <w:ind w:left="284" w:hanging="284"/>
      </w:pPr>
      <w:r>
        <w:t>The trace xIRI shall include the following:</w:t>
      </w:r>
    </w:p>
    <w:p w14:paraId="6B38E1D3" w14:textId="3A78D414" w:rsidR="0088490D" w:rsidRPr="00410461" w:rsidRDefault="0088490D" w:rsidP="0088490D">
      <w:pPr>
        <w:pStyle w:val="B1"/>
      </w:pPr>
      <w:r w:rsidRPr="00410461">
        <w:t>-</w:t>
      </w:r>
      <w:r w:rsidRPr="00410461">
        <w:tab/>
      </w:r>
      <w:r>
        <w:t>Trace related</w:t>
      </w:r>
      <w:r w:rsidRPr="00410461">
        <w:t xml:space="preserve"> information.</w:t>
      </w:r>
    </w:p>
    <w:p w14:paraId="4AD4B558" w14:textId="77777777" w:rsidR="000D42B5" w:rsidRDefault="000D42B5" w:rsidP="000D42B5">
      <w:r>
        <w:t>The UE policy transfer xIRI shall include the following:</w:t>
      </w:r>
    </w:p>
    <w:p w14:paraId="5D3DD632" w14:textId="77777777" w:rsidR="000D42B5" w:rsidRDefault="000D42B5" w:rsidP="000D42B5">
      <w:pPr>
        <w:pStyle w:val="B1"/>
      </w:pPr>
      <w:r>
        <w:t>-</w:t>
      </w:r>
      <w:r>
        <w:tab/>
        <w:t>UE policies.</w:t>
      </w:r>
    </w:p>
    <w:p w14:paraId="31C7FC1E" w14:textId="77777777" w:rsidR="00635BA4" w:rsidRDefault="00635BA4" w:rsidP="00635BA4">
      <w:r>
        <w:t>The service accept xIRI shall include the following:</w:t>
      </w:r>
    </w:p>
    <w:p w14:paraId="601FEBA1" w14:textId="77777777" w:rsidR="00635BA4" w:rsidRDefault="00635BA4" w:rsidP="00635BA4">
      <w:pPr>
        <w:pStyle w:val="B1"/>
      </w:pPr>
      <w:r>
        <w:t>-</w:t>
      </w:r>
      <w:r>
        <w:tab/>
        <w:t>Service request related information.</w:t>
      </w:r>
    </w:p>
    <w:p w14:paraId="439F6C6F" w14:textId="77777777" w:rsidR="00635BA4" w:rsidRDefault="00635BA4" w:rsidP="00635BA4">
      <w:pPr>
        <w:pStyle w:val="B1"/>
      </w:pPr>
      <w:r>
        <w:t>-</w:t>
      </w:r>
      <w:r>
        <w:tab/>
        <w:t>Service accept related information.</w:t>
      </w:r>
    </w:p>
    <w:p w14:paraId="21E4E80E" w14:textId="74E10700" w:rsidR="00491A30" w:rsidRPr="00410461" w:rsidRDefault="00491A30" w:rsidP="00182F94">
      <w:pPr>
        <w:pStyle w:val="Heading4"/>
      </w:pPr>
      <w:bookmarkStart w:id="106" w:name="_Toc176118203"/>
      <w:r w:rsidRPr="00410461">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106"/>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107" w:name="_Toc176118204"/>
      <w:r w:rsidRPr="00410461">
        <w:t>6.2.2A</w:t>
      </w:r>
      <w:r w:rsidRPr="00410461">
        <w:tab/>
        <w:t>Identifier Reporting for AMF</w:t>
      </w:r>
      <w:bookmarkEnd w:id="107"/>
    </w:p>
    <w:p w14:paraId="0CDDEEC1" w14:textId="77777777" w:rsidR="00F0212A" w:rsidRPr="00410461" w:rsidRDefault="00F0212A" w:rsidP="00F0212A">
      <w:pPr>
        <w:pStyle w:val="Heading4"/>
      </w:pPr>
      <w:bookmarkStart w:id="108" w:name="_Toc176118205"/>
      <w:r w:rsidRPr="00410461">
        <w:t>6.2.2A.1</w:t>
      </w:r>
      <w:r w:rsidRPr="00410461">
        <w:tab/>
        <w:t>General</w:t>
      </w:r>
      <w:bookmarkEnd w:id="108"/>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lastRenderedPageBreak/>
        <w:t>The IEF shall not generate events prior to UEs being successfully registered by the AMF onto the network.</w:t>
      </w:r>
    </w:p>
    <w:p w14:paraId="30DAA1C5" w14:textId="77777777" w:rsidR="00F0212A" w:rsidRPr="00410461" w:rsidRDefault="00F0212A" w:rsidP="00F0212A">
      <w:pPr>
        <w:pStyle w:val="Heading4"/>
      </w:pPr>
      <w:bookmarkStart w:id="109" w:name="_Toc176118206"/>
      <w:r w:rsidRPr="00410461">
        <w:t>6.2.2A.2</w:t>
      </w:r>
      <w:r w:rsidRPr="00410461">
        <w:tab/>
        <w:t>IEF Events</w:t>
      </w:r>
      <w:bookmarkEnd w:id="109"/>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10" w:name="_Toc176118207"/>
      <w:r w:rsidRPr="00410461">
        <w:t>6.2.2A.3</w:t>
      </w:r>
      <w:r w:rsidRPr="00410461">
        <w:tab/>
        <w:t>IEF Event parameters</w:t>
      </w:r>
      <w:bookmarkEnd w:id="110"/>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7E3B4036" w14:textId="1E102E22" w:rsidR="00502825" w:rsidRPr="00410461" w:rsidRDefault="00502825" w:rsidP="00502825">
      <w:pPr>
        <w:pStyle w:val="B1"/>
      </w:pPr>
      <w:r w:rsidRPr="00410461">
        <w:t>-</w:t>
      </w:r>
      <w:r w:rsidRPr="00410461">
        <w:tab/>
        <w:t>Permanent equipment identifier.</w:t>
      </w:r>
    </w:p>
    <w:p w14:paraId="5CD7C11D" w14:textId="77777777" w:rsidR="00F0212A" w:rsidRPr="00410461" w:rsidRDefault="00F0212A" w:rsidP="00F0212A">
      <w:pPr>
        <w:pStyle w:val="Heading4"/>
      </w:pPr>
      <w:bookmarkStart w:id="111" w:name="_Toc176118208"/>
      <w:r w:rsidRPr="00410461">
        <w:t>6.2.2A.4</w:t>
      </w:r>
      <w:r w:rsidRPr="00410461">
        <w:tab/>
        <w:t>Network topologies</w:t>
      </w:r>
      <w:bookmarkEnd w:id="111"/>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12" w:name="_Toc176118209"/>
      <w:r w:rsidRPr="00410461">
        <w:t>6.</w:t>
      </w:r>
      <w:r w:rsidR="00BE77E9" w:rsidRPr="00410461">
        <w:t>2</w:t>
      </w:r>
      <w:r w:rsidRPr="00410461">
        <w:t>.3</w:t>
      </w:r>
      <w:r w:rsidRPr="00410461">
        <w:tab/>
        <w:t>LI for SMF/UPF</w:t>
      </w:r>
      <w:bookmarkEnd w:id="112"/>
    </w:p>
    <w:p w14:paraId="5BE8B512" w14:textId="5D1107B7" w:rsidR="005C04BA" w:rsidRPr="00410461" w:rsidRDefault="005C04BA" w:rsidP="00182F94">
      <w:pPr>
        <w:pStyle w:val="Heading4"/>
      </w:pPr>
      <w:bookmarkStart w:id="113" w:name="_Toc176118210"/>
      <w:r w:rsidRPr="00410461">
        <w:t>6.</w:t>
      </w:r>
      <w:r w:rsidR="00BE77E9" w:rsidRPr="00410461">
        <w:t>2</w:t>
      </w:r>
      <w:r w:rsidRPr="00410461">
        <w:t>.3.1</w:t>
      </w:r>
      <w:r w:rsidRPr="00410461">
        <w:tab/>
        <w:t>Architecture</w:t>
      </w:r>
      <w:bookmarkEnd w:id="113"/>
    </w:p>
    <w:p w14:paraId="0977686E" w14:textId="3CB45DB1"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r w:rsidR="003B5D03" w:rsidRPr="00410461">
        <w:rPr>
          <w:szCs w:val="22"/>
        </w:rPr>
        <w:t>xIRI</w:t>
      </w:r>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 xml:space="preserve">igure </w:t>
      </w:r>
      <w:r w:rsidR="00C64406" w:rsidRPr="00410461">
        <w:rPr>
          <w:szCs w:val="22"/>
        </w:rPr>
        <w:t>6.</w:t>
      </w:r>
      <w:r w:rsidR="00BE77E9" w:rsidRPr="00410461">
        <w:rPr>
          <w:szCs w:val="22"/>
        </w:rPr>
        <w:t>2</w:t>
      </w:r>
      <w:r w:rsidR="00C64406" w:rsidRPr="00410461">
        <w:rPr>
          <w:szCs w:val="22"/>
        </w:rPr>
        <w:t xml:space="preserve">-4 </w:t>
      </w:r>
      <w:r w:rsidRPr="00410461">
        <w:rPr>
          <w:szCs w:val="22"/>
        </w:rPr>
        <w:t xml:space="preserve">shows the LI architecture </w:t>
      </w:r>
      <w:r w:rsidR="00A74CB0" w:rsidRPr="00410461">
        <w:rPr>
          <w:szCs w:val="22"/>
        </w:rPr>
        <w:t>for SMF/UPF based interception.</w:t>
      </w:r>
    </w:p>
    <w:p w14:paraId="2797B0E7" w14:textId="32159980" w:rsidR="003736D5" w:rsidRPr="00410461" w:rsidRDefault="00CD762C" w:rsidP="00060C6D">
      <w:pPr>
        <w:pStyle w:val="TH"/>
        <w:rPr>
          <w:bCs/>
        </w:rPr>
      </w:pPr>
      <w:r>
        <w:object w:dxaOrig="14820" w:dyaOrig="14748" w14:anchorId="5193E719">
          <v:shape id="_x0000_i1035" type="#_x0000_t75" style="width:481.35pt;height:479.35pt" o:ole="">
            <v:imagedata r:id="rId36" o:title=""/>
          </v:shape>
          <o:OLEObject Type="Embed" ProgID="Visio.Drawing.15" ShapeID="_x0000_i1035" DrawAspect="Content" ObjectID="_1786734622" r:id="rId37"/>
        </w:object>
      </w:r>
    </w:p>
    <w:p w14:paraId="44EE0539" w14:textId="3F173F35" w:rsidR="005C04BA" w:rsidRPr="00410461" w:rsidRDefault="005C04BA" w:rsidP="00CB28A6">
      <w:pPr>
        <w:pStyle w:val="TF"/>
        <w:rPr>
          <w:szCs w:val="22"/>
        </w:rPr>
      </w:pPr>
      <w:r w:rsidRPr="00410461">
        <w:t>Figure</w:t>
      </w:r>
      <w:r w:rsidR="00C64406" w:rsidRPr="00410461">
        <w:t xml:space="preserve"> </w:t>
      </w:r>
      <w:r w:rsidR="00C64406" w:rsidRPr="00410461">
        <w:rPr>
          <w:szCs w:val="22"/>
        </w:rPr>
        <w:t>6.</w:t>
      </w:r>
      <w:r w:rsidR="00BE77E9" w:rsidRPr="00410461">
        <w:rPr>
          <w:szCs w:val="22"/>
        </w:rPr>
        <w:t>2</w:t>
      </w:r>
      <w:r w:rsidR="00C64406" w:rsidRPr="00410461">
        <w:rPr>
          <w:szCs w:val="22"/>
        </w:rPr>
        <w:t>-4</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7777777" w:rsidR="004D59C4" w:rsidRPr="00410461" w:rsidRDefault="004D59C4" w:rsidP="004D59C4">
      <w:pPr>
        <w:pStyle w:val="NO"/>
      </w:pPr>
      <w:r w:rsidRPr="00410461">
        <w:t>NOTE 1:</w:t>
      </w:r>
      <w:r w:rsidRPr="00410461">
        <w:tab/>
        <w:t>The IRI-POI and CC-TF represented in figure 6.2-4 are logical functions and require correlation information be shared between them; they may be handled by the same process within the SMF.</w:t>
      </w:r>
    </w:p>
    <w:p w14:paraId="32E38408" w14:textId="77777777" w:rsidR="004D59C4" w:rsidRPr="00410461" w:rsidRDefault="004D59C4" w:rsidP="004D59C4">
      <w:r w:rsidRPr="00410461">
        <w:t>The LIPF may interact with the SIRF (over LI_SI) present in the NRF to discover the SMFs and UPFs in the network. The IRI-POI present in the SMF detects the PDU session establishment, modification, and deletion related events, generates and delivers the related xIRI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w:t>
      </w:r>
      <w:r w:rsidR="0061675A" w:rsidRPr="00410461">
        <w:lastRenderedPageBreak/>
        <w:t>CC-TFs in the same SMF set, such that a CC-TF is capable of modifying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The CC-POI present in the UPF generates the xCC from the user plane packets and delivers the xCC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is capable of modifying or deactivating a task activated/modified in the IRI-POI by a different IRI-TF in the same SMF set.</w:t>
      </w:r>
    </w:p>
    <w:p w14:paraId="19BA105A" w14:textId="77777777" w:rsidR="005F298E" w:rsidRPr="00410461" w:rsidRDefault="005F298E" w:rsidP="005F298E">
      <w:r w:rsidRPr="00410461">
        <w:t>Clause 8.6.2 defines a CC-PAG (CC-POI Aggregator) as an architectural extension option that is located between the MDF3 and CC-POI and performs the function of aggregating the xCC from different CC-POIs towards the MDF3.</w:t>
      </w:r>
    </w:p>
    <w:p w14:paraId="71954F91" w14:textId="397CEF7B" w:rsidR="005C04BA" w:rsidRPr="00410461" w:rsidRDefault="005C04BA" w:rsidP="00182F94">
      <w:pPr>
        <w:pStyle w:val="Heading4"/>
      </w:pPr>
      <w:bookmarkStart w:id="114" w:name="_Toc176118211"/>
      <w:r w:rsidRPr="00410461">
        <w:t>6.</w:t>
      </w:r>
      <w:r w:rsidR="00BE77E9" w:rsidRPr="00410461">
        <w:t>2</w:t>
      </w:r>
      <w:r w:rsidR="005066FA" w:rsidRPr="00410461">
        <w:t>.3.2</w:t>
      </w:r>
      <w:r w:rsidR="005066FA" w:rsidRPr="00410461">
        <w:tab/>
        <w:t>Target i</w:t>
      </w:r>
      <w:r w:rsidRPr="00410461">
        <w:t>dentities</w:t>
      </w:r>
      <w:bookmarkEnd w:id="114"/>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15" w:name="_Toc176118212"/>
      <w:r w:rsidRPr="00410461">
        <w:t>6.</w:t>
      </w:r>
      <w:r w:rsidR="00BE77E9" w:rsidRPr="00410461">
        <w:t>2</w:t>
      </w:r>
      <w:r w:rsidR="005066FA" w:rsidRPr="00410461">
        <w:t>.3.3</w:t>
      </w:r>
      <w:r w:rsidR="005066FA" w:rsidRPr="00410461">
        <w:tab/>
        <w:t>IRI e</w:t>
      </w:r>
      <w:r w:rsidRPr="00410461">
        <w:t>vents</w:t>
      </w:r>
      <w:bookmarkEnd w:id="115"/>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r w:rsidR="00010B77" w:rsidRPr="00410461">
        <w:t>xIRI,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Pr="00410461"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0D7C8025" w14:textId="60E0CB65" w:rsidR="00AE0C14" w:rsidRPr="00410461" w:rsidRDefault="004E04AC" w:rsidP="00AE0C14">
      <w:r w:rsidRPr="00410461">
        <w:t xml:space="preserve">The </w:t>
      </w:r>
      <w:r w:rsidR="005066FA" w:rsidRPr="00410461">
        <w:t>PDU session e</w:t>
      </w:r>
      <w:r w:rsidR="00AE0C14" w:rsidRPr="00410461">
        <w:t>stablishment xIRI is generated when the IRI-POI present in the SMF detects that a PDU session has been</w:t>
      </w:r>
      <w:r w:rsidR="005040FF" w:rsidRPr="00410461">
        <w:t xml:space="preserve"> established for the target UE.</w:t>
      </w:r>
    </w:p>
    <w:p w14:paraId="7C4CC0B6" w14:textId="2C8F9F2B" w:rsidR="00AE0C14" w:rsidRPr="00410461" w:rsidRDefault="004E04AC" w:rsidP="00AE0C14">
      <w:r w:rsidRPr="00410461">
        <w:t xml:space="preserve">The </w:t>
      </w:r>
      <w:r w:rsidR="005066FA" w:rsidRPr="00410461">
        <w:t>PDU session m</w:t>
      </w:r>
      <w:r w:rsidR="00AE0C14" w:rsidRPr="00410461">
        <w:t>odification xIRI is generated when the IRI-POI present in the SMF detects that a PDU session</w:t>
      </w:r>
      <w:r w:rsidR="005040FF" w:rsidRPr="00410461">
        <w:t xml:space="preserve"> is modified for the target UE.</w:t>
      </w:r>
    </w:p>
    <w:p w14:paraId="75F8DFE9" w14:textId="18B35526" w:rsidR="00AE0C14" w:rsidRPr="00410461" w:rsidRDefault="004E04AC" w:rsidP="00AE0C14">
      <w:r w:rsidRPr="00410461">
        <w:t xml:space="preserve">The </w:t>
      </w:r>
      <w:r w:rsidR="005066FA" w:rsidRPr="00410461">
        <w:t>PDU session r</w:t>
      </w:r>
      <w:r w:rsidR="00AE0C14" w:rsidRPr="00410461">
        <w:t>elease xIRI is generated when the IRI-POI present in the SMF detects that a PDU session is released for the target UE.</w:t>
      </w:r>
    </w:p>
    <w:p w14:paraId="524DBE57" w14:textId="0D84F7E6" w:rsidR="00AE0C14" w:rsidRPr="00410461" w:rsidRDefault="004E04AC" w:rsidP="00AE0C14">
      <w:r w:rsidRPr="00410461">
        <w:t xml:space="preserve">The start of interception with an established PDU session xIRI is generated when the IRI-POI present in a SMF detects that interception is activated on the target UE that has an already established PDU session in the 5GS. When a target UE </w:t>
      </w:r>
      <w:r w:rsidRPr="00410461">
        <w:lastRenderedPageBreak/>
        <w:t>has multiple PDU sessions, this xIRI shall be sent for each PDU session with a different value of correlation information.</w:t>
      </w:r>
    </w:p>
    <w:p w14:paraId="125777AE" w14:textId="6B4F3F47" w:rsidR="004E04AC" w:rsidRPr="00410461" w:rsidRDefault="004E04AC" w:rsidP="00AE0C14">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0B8BEE78" w14:textId="4CE81161" w:rsidR="00AE0C14" w:rsidRPr="00410461" w:rsidRDefault="00AE0C14" w:rsidP="00AE0C14">
      <w:r w:rsidRPr="00410461">
        <w:t>When the warrant requires the packet header information reporting, the fol</w:t>
      </w:r>
      <w:r w:rsidR="005040FF" w:rsidRPr="00410461">
        <w:t>lowing xIRI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16" w:name="_Toc176118213"/>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16"/>
    </w:p>
    <w:p w14:paraId="2E98D642" w14:textId="563EB23E" w:rsidR="00461301" w:rsidRPr="00410461" w:rsidRDefault="00AE0C14" w:rsidP="00CB28A6">
      <w:r w:rsidRPr="00410461">
        <w:t xml:space="preserve">The list of xIRI parameters </w:t>
      </w:r>
      <w:r w:rsidR="00DF669A" w:rsidRPr="00410461">
        <w:t>is</w:t>
      </w:r>
      <w:r w:rsidRPr="00410461">
        <w:t xml:space="preserve"> specified in TS 33.128</w:t>
      </w:r>
      <w:r w:rsidR="00B10D9E" w:rsidRPr="00410461">
        <w:t xml:space="preserve"> [15]</w:t>
      </w:r>
      <w:r w:rsidRPr="00410461">
        <w:t>. Each xIRI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17" w:name="_Toc176118214"/>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17"/>
    </w:p>
    <w:p w14:paraId="69173357" w14:textId="19C6728C" w:rsidR="00AE0C14" w:rsidRPr="00410461" w:rsidRDefault="00AE0C14" w:rsidP="00CC3428">
      <w:pPr>
        <w:pStyle w:val="NO"/>
        <w:ind w:left="0" w:firstLine="0"/>
      </w:pPr>
      <w:r w:rsidRPr="00410461">
        <w:t>The parameters in each</w:t>
      </w:r>
      <w:r w:rsidR="005040FF" w:rsidRPr="00410461">
        <w:t xml:space="preserve"> xIRI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18" w:name="_Toc176118215"/>
      <w:r w:rsidRPr="00410461">
        <w:t>6.</w:t>
      </w:r>
      <w:r w:rsidR="00BE77E9" w:rsidRPr="00410461">
        <w:t>2</w:t>
      </w:r>
      <w:r w:rsidR="005066FA" w:rsidRPr="00410461">
        <w:t>.3.6</w:t>
      </w:r>
      <w:r w:rsidR="005066FA" w:rsidRPr="00410461">
        <w:tab/>
        <w:t>Network t</w:t>
      </w:r>
      <w:r w:rsidRPr="00410461">
        <w:t>opologies</w:t>
      </w:r>
      <w:bookmarkEnd w:id="118"/>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t>When the target UE has multiple PDU sessions active, the generation and delivery of xCC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the generation and delivery of xCC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5538C4F8" w:rsidR="004D3AC6" w:rsidRPr="00410461" w:rsidRDefault="00AE0C14">
      <w:r w:rsidRPr="00410461">
        <w:t>A PDU session may involve more than one UPFs. In that case, the CC-TF present in th</w:t>
      </w:r>
      <w:r w:rsidR="00943EDC" w:rsidRPr="00410461">
        <w:t>e SMF shall determine which UPF</w:t>
      </w:r>
      <w:r w:rsidRPr="00410461">
        <w:t>(s) is (are) more suitable to provide the CC-POI functions adhering to the above requirements. Furthermore, independent of which UPF is used to generate the xCC, the CC delivered from the MDF3 shall be correlated to the IRI messages related to the PDU session.</w:t>
      </w:r>
      <w:r w:rsidR="003B7B59" w:rsidRPr="00410461">
        <w:t xml:space="preserve"> </w:t>
      </w:r>
    </w:p>
    <w:p w14:paraId="7548411D" w14:textId="24CC8547" w:rsidR="00FB29E9" w:rsidRPr="00410461" w:rsidRDefault="00FB29E9" w:rsidP="00FB29E9">
      <w:pPr>
        <w:pStyle w:val="Heading4"/>
      </w:pPr>
      <w:bookmarkStart w:id="119" w:name="_Toc176118216"/>
      <w:r w:rsidRPr="00410461">
        <w:lastRenderedPageBreak/>
        <w:t>6.2.3.</w:t>
      </w:r>
      <w:r w:rsidR="00E416DB" w:rsidRPr="00410461">
        <w:t>7</w:t>
      </w:r>
      <w:r w:rsidRPr="00410461">
        <w:tab/>
        <w:t>Multi-Access PDU (MA PDU) Session Specific</w:t>
      </w:r>
      <w:bookmarkEnd w:id="119"/>
    </w:p>
    <w:p w14:paraId="6FF6DA50" w14:textId="0A5759EB" w:rsidR="00FB29E9" w:rsidRPr="00410461" w:rsidRDefault="00FB29E9" w:rsidP="00FB29E9">
      <w:r w:rsidRPr="00410461">
        <w:t>The IRI-POI present in the SMF shall generate xIRI,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The PDU session establishment xIRI:</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The PDU session modification xIRI:</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The PDU session release xIRI:</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20" w:name="_Toc176118217"/>
      <w:r w:rsidRPr="00410461">
        <w:lastRenderedPageBreak/>
        <w:t>6.2.3.8</w:t>
      </w:r>
      <w:r w:rsidRPr="00410461">
        <w:tab/>
        <w:t>LI state transfers in SMF sets</w:t>
      </w:r>
      <w:bookmarkEnd w:id="120"/>
    </w:p>
    <w:p w14:paraId="4DC24350" w14:textId="22D29BC7" w:rsidR="009706B4" w:rsidRPr="00410461" w:rsidRDefault="0015130E" w:rsidP="009706B4">
      <w:pPr>
        <w:pStyle w:val="TH"/>
      </w:pPr>
      <w:r>
        <w:object w:dxaOrig="11916" w:dyaOrig="13740" w14:anchorId="457B35FA">
          <v:shape id="_x0000_i1036" type="#_x0000_t75" style="width:481.35pt;height:556pt" o:ole="">
            <v:imagedata r:id="rId38" o:title=""/>
          </v:shape>
          <o:OLEObject Type="Embed" ProgID="Visio.Drawing.15" ShapeID="_x0000_i1036" DrawAspect="Content" ObjectID="_1786734623" r:id="rId39"/>
        </w:object>
      </w:r>
    </w:p>
    <w:p w14:paraId="309D2D74" w14:textId="5F151529" w:rsidR="009706B4" w:rsidRPr="00410461" w:rsidRDefault="009706B4" w:rsidP="009706B4">
      <w:pPr>
        <w:pStyle w:val="TF"/>
      </w:pPr>
      <w:r w:rsidRPr="00410461">
        <w:t>Figure 6.2-4A: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r w:rsidRPr="00410461">
        <w:t xml:space="preserve">In order to allow the TFs present in different SMFs of an SMF set to manage the interceptions at the POI present in an UPF, a new LI function referred to as LI State Storage Function (LISSF) is introduced. The TF that initiates the </w:t>
      </w:r>
      <w:r w:rsidRPr="00410461">
        <w:lastRenderedPageBreak/>
        <w:t>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r w:rsidRPr="00410461">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21" w:name="_Toc176118218"/>
      <w:r w:rsidRPr="00410461">
        <w:t>6.2.3.9</w:t>
      </w:r>
      <w:r w:rsidRPr="00410461">
        <w:tab/>
        <w:t>Interface LI_ST</w:t>
      </w:r>
      <w:bookmarkEnd w:id="121"/>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4514676C">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3E993FDE" w:rsidR="009706B4" w:rsidRPr="00410461" w:rsidRDefault="009706B4" w:rsidP="009706B4">
      <w:pPr>
        <w:pStyle w:val="TF"/>
      </w:pPr>
      <w:r w:rsidRPr="00410461">
        <w:t>Figure 6.2-</w:t>
      </w:r>
      <w:r w:rsidR="007A7909" w:rsidRPr="00410461">
        <w:t>4B</w:t>
      </w:r>
      <w:r w:rsidRPr="00410461">
        <w:t>: Use of the LI_ST interface in the LI architecture.</w:t>
      </w:r>
    </w:p>
    <w:p w14:paraId="738CB125" w14:textId="751994B5" w:rsidR="005830F4" w:rsidRPr="00410461" w:rsidRDefault="005830F4" w:rsidP="00182F94">
      <w:pPr>
        <w:pStyle w:val="Heading3"/>
      </w:pPr>
      <w:bookmarkStart w:id="122" w:name="_Toc176118219"/>
      <w:r w:rsidRPr="00410461">
        <w:t>6.</w:t>
      </w:r>
      <w:r w:rsidR="00BE77E9" w:rsidRPr="00410461">
        <w:t>2</w:t>
      </w:r>
      <w:r w:rsidR="000C54E1" w:rsidRPr="00410461">
        <w:t>.4</w:t>
      </w:r>
      <w:r w:rsidRPr="00410461">
        <w:tab/>
        <w:t>LI at UDM for 5G</w:t>
      </w:r>
      <w:bookmarkEnd w:id="122"/>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r w:rsidR="003B5D03" w:rsidRPr="00410461">
        <w:rPr>
          <w:szCs w:val="22"/>
        </w:rPr>
        <w:t>xIRI</w:t>
      </w:r>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23" w:name="_Toc176118220"/>
      <w:r w:rsidRPr="00410461">
        <w:t>6.2.5</w:t>
      </w:r>
      <w:r w:rsidRPr="00410461">
        <w:tab/>
        <w:t>LI at SMSF</w:t>
      </w:r>
      <w:bookmarkEnd w:id="123"/>
    </w:p>
    <w:p w14:paraId="72A1C56F" w14:textId="3693ECC0" w:rsidR="00BC3C99" w:rsidRPr="00410461" w:rsidRDefault="00BC3C99" w:rsidP="00BC3C99">
      <w:pPr>
        <w:pStyle w:val="Heading4"/>
      </w:pPr>
      <w:bookmarkStart w:id="124" w:name="_Toc176118221"/>
      <w:r w:rsidRPr="00410461">
        <w:t>6.2.5.1</w:t>
      </w:r>
      <w:r w:rsidRPr="00410461">
        <w:tab/>
        <w:t>Architecture</w:t>
      </w:r>
      <w:bookmarkEnd w:id="124"/>
    </w:p>
    <w:p w14:paraId="5F76C325" w14:textId="71420BCD" w:rsidR="008E7F02" w:rsidRPr="00410461" w:rsidRDefault="00BC3C99" w:rsidP="008E7F02">
      <w:r w:rsidRPr="00410461">
        <w:t xml:space="preserve">In the 5GC network, the SMSF provides functionalities to support the SMS over NAS. The SMSF shall have LI capabilities to generate xIRIs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figure 6.2-5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7" type="#_x0000_t75" style="width:484pt;height:414pt" o:ole="">
            <v:imagedata r:id="rId41" o:title=""/>
          </v:shape>
          <o:OLEObject Type="Embed" ProgID="Visio.Drawing.15" ShapeID="_x0000_i1037" DrawAspect="Content" ObjectID="_1786734624" r:id="rId42"/>
        </w:object>
      </w:r>
    </w:p>
    <w:p w14:paraId="2C102C36" w14:textId="48109E0D" w:rsidR="00BC3C99" w:rsidRPr="00410461" w:rsidRDefault="00BC3C99" w:rsidP="00CB28A6">
      <w:pPr>
        <w:pStyle w:val="TF"/>
        <w:rPr>
          <w:szCs w:val="22"/>
        </w:rPr>
      </w:pPr>
      <w:r w:rsidRPr="00410461">
        <w:t xml:space="preserve">Figure </w:t>
      </w:r>
      <w:r w:rsidRPr="00410461">
        <w:rPr>
          <w:szCs w:val="22"/>
        </w:rPr>
        <w:t>6.2-5</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xIRI to the MDF2 over LI_X2. </w:t>
      </w:r>
      <w:r w:rsidR="00A71013" w:rsidRPr="00410461">
        <w:t>The xIRI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25" w:name="_Toc176118222"/>
      <w:r w:rsidRPr="00410461">
        <w:t>6.2.5.2</w:t>
      </w:r>
      <w:r w:rsidRPr="00410461">
        <w:tab/>
        <w:t>Target i</w:t>
      </w:r>
      <w:r w:rsidR="00BC3C99" w:rsidRPr="00410461">
        <w:t>dentities</w:t>
      </w:r>
      <w:bookmarkEnd w:id="125"/>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lastRenderedPageBreak/>
        <w:t>The interception performed on the above three identities are mutually independent, even though, an xIRI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26" w:name="_Toc176118223"/>
      <w:r w:rsidRPr="00410461">
        <w:t>6.2.5.3</w:t>
      </w:r>
      <w:r w:rsidRPr="00410461">
        <w:tab/>
        <w:t>IRI e</w:t>
      </w:r>
      <w:r w:rsidR="00BC3C99" w:rsidRPr="00410461">
        <w:t>vents</w:t>
      </w:r>
      <w:bookmarkEnd w:id="126"/>
    </w:p>
    <w:p w14:paraId="5823B6C6" w14:textId="5833B077" w:rsidR="00BC3C99" w:rsidRPr="00410461" w:rsidRDefault="00BC3C99" w:rsidP="00BC3C99">
      <w:r w:rsidRPr="00410461">
        <w:t xml:space="preserve">The IRI-POI present in the SMSF shall generate xIRI,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r w:rsidRPr="00410461">
        <w:t>xIRI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27" w:name="_Toc176118224"/>
      <w:r w:rsidRPr="00410461">
        <w:t>6.2.5.4</w:t>
      </w:r>
      <w:r w:rsidRPr="00410461">
        <w:tab/>
      </w:r>
      <w:r w:rsidR="00417CDC" w:rsidRPr="00410461">
        <w:t xml:space="preserve">Common </w:t>
      </w:r>
      <w:r w:rsidR="00943EDC" w:rsidRPr="00410461">
        <w:t>IRI p</w:t>
      </w:r>
      <w:r w:rsidRPr="00410461">
        <w:t>arameters</w:t>
      </w:r>
      <w:bookmarkEnd w:id="127"/>
    </w:p>
    <w:p w14:paraId="7CEA097B" w14:textId="3E48CD77" w:rsidR="00BC3C99" w:rsidRPr="00410461" w:rsidRDefault="00BC3C99" w:rsidP="00BC3C99">
      <w:r w:rsidRPr="00410461">
        <w:t xml:space="preserve">The list of xIRI parameters </w:t>
      </w:r>
      <w:r w:rsidR="00DF669A" w:rsidRPr="00410461">
        <w:t>is</w:t>
      </w:r>
      <w:r w:rsidRPr="00410461">
        <w:t xml:space="preserve"> specified in TS 33.128</w:t>
      </w:r>
      <w:r w:rsidR="00B10D9E" w:rsidRPr="00410461">
        <w:t xml:space="preserve"> [15]</w:t>
      </w:r>
      <w:r w:rsidRPr="00410461">
        <w:t>. The xIRI</w:t>
      </w:r>
      <w:r w:rsidR="00417CDC" w:rsidRPr="00410461">
        <w:t>s</w:t>
      </w:r>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28" w:name="_Toc176118225"/>
      <w:r w:rsidRPr="00410461">
        <w:t>6.2.5.5</w:t>
      </w:r>
      <w:r w:rsidRPr="00410461">
        <w:tab/>
      </w:r>
      <w:r w:rsidR="00417CDC" w:rsidRPr="00410461">
        <w:t xml:space="preserve">Specific IRI </w:t>
      </w:r>
      <w:r w:rsidR="00943EDC" w:rsidRPr="00410461">
        <w:t>p</w:t>
      </w:r>
      <w:r w:rsidRPr="00410461">
        <w:t>arameters</w:t>
      </w:r>
      <w:bookmarkEnd w:id="128"/>
    </w:p>
    <w:p w14:paraId="3ED003B9" w14:textId="6C3B2B65" w:rsidR="00BC3C99" w:rsidRPr="00410461" w:rsidRDefault="00BC3C99" w:rsidP="00BC3C99">
      <w:r w:rsidRPr="00410461">
        <w:t>The parameters in each xIRI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29" w:name="_Toc176118226"/>
      <w:r w:rsidRPr="00410461">
        <w:t>6.2.5.6</w:t>
      </w:r>
      <w:r w:rsidRPr="00410461">
        <w:tab/>
        <w:t>Network t</w:t>
      </w:r>
      <w:r w:rsidR="00BC3C99" w:rsidRPr="00410461">
        <w:t>opologies</w:t>
      </w:r>
      <w:bookmarkEnd w:id="129"/>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30" w:name="_Toc176118227"/>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30"/>
    </w:p>
    <w:p w14:paraId="5115467F" w14:textId="543B2CA1" w:rsidR="00C05541" w:rsidRPr="00410461" w:rsidRDefault="00C05541" w:rsidP="00CC3428">
      <w:pPr>
        <w:pStyle w:val="Heading4"/>
      </w:pPr>
      <w:bookmarkStart w:id="131" w:name="_Toc176118228"/>
      <w:r w:rsidRPr="00410461">
        <w:t>6.</w:t>
      </w:r>
      <w:r w:rsidR="00BE77E9" w:rsidRPr="00410461">
        <w:t>2</w:t>
      </w:r>
      <w:r w:rsidRPr="00410461">
        <w:t>.</w:t>
      </w:r>
      <w:r w:rsidR="00BC3C99" w:rsidRPr="00410461">
        <w:t>6</w:t>
      </w:r>
      <w:r w:rsidRPr="00410461">
        <w:t>.1</w:t>
      </w:r>
      <w:r w:rsidRPr="00410461">
        <w:tab/>
        <w:t>Architecture</w:t>
      </w:r>
      <w:bookmarkEnd w:id="131"/>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in order for the LIPF to establish which NFs (and therefore POIs) are applicable to a specific target user</w:t>
      </w:r>
      <w:r w:rsidR="00DB7B88" w:rsidRPr="00410461">
        <w:rPr>
          <w:szCs w:val="22"/>
        </w:rPr>
        <w:t>'</w:t>
      </w:r>
      <w:r w:rsidR="00DD3296" w:rsidRPr="00410461">
        <w:rPr>
          <w:szCs w:val="22"/>
        </w:rPr>
        <w:t>s services. LI function service discovery is described in clause 5.5</w:t>
      </w:r>
      <w:r w:rsidR="00CD342B" w:rsidRPr="00410461">
        <w:rPr>
          <w:szCs w:val="22"/>
        </w:rPr>
        <w:t>.</w:t>
      </w:r>
    </w:p>
    <w:p w14:paraId="7AB2117C" w14:textId="4937D599" w:rsidR="005C0557" w:rsidRPr="00410461" w:rsidRDefault="005C0557" w:rsidP="005C0557">
      <w:pPr>
        <w:spacing w:before="120" w:after="120"/>
        <w:rPr>
          <w:szCs w:val="22"/>
        </w:rPr>
      </w:pPr>
      <w:r w:rsidRPr="00410461">
        <w:rPr>
          <w:szCs w:val="22"/>
        </w:rPr>
        <w:t>An architecture diagram depicting this LI at NRF is shown in figure 6.</w:t>
      </w:r>
      <w:r w:rsidR="00BE77E9" w:rsidRPr="00410461">
        <w:rPr>
          <w:szCs w:val="22"/>
        </w:rPr>
        <w:t>2</w:t>
      </w:r>
      <w:r w:rsidR="00DD3296" w:rsidRPr="00410461">
        <w:rPr>
          <w:szCs w:val="22"/>
        </w:rPr>
        <w:t>-</w:t>
      </w:r>
      <w:r w:rsidR="00BC3C99" w:rsidRPr="00410461">
        <w:rPr>
          <w:szCs w:val="22"/>
        </w:rPr>
        <w:t>6</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8" type="#_x0000_t75" style="width:3in;height:282pt" o:ole="">
            <v:imagedata r:id="rId43" o:title=""/>
          </v:shape>
          <o:OLEObject Type="Embed" ProgID="Visio.Drawing.15" ShapeID="_x0000_i1038" DrawAspect="Content" ObjectID="_1786734625" r:id="rId44"/>
        </w:object>
      </w:r>
    </w:p>
    <w:p w14:paraId="1E410312" w14:textId="792C7C20" w:rsidR="005C0557" w:rsidRPr="00410461" w:rsidRDefault="005C0557" w:rsidP="00CB28A6">
      <w:pPr>
        <w:pStyle w:val="TF"/>
        <w:rPr>
          <w:szCs w:val="22"/>
        </w:rPr>
      </w:pPr>
      <w:r w:rsidRPr="00410461">
        <w:t xml:space="preserve">Figure </w:t>
      </w:r>
      <w:r w:rsidR="00C64406" w:rsidRPr="00410461">
        <w:t>6.</w:t>
      </w:r>
      <w:r w:rsidR="00BE77E9" w:rsidRPr="00410461">
        <w:t>2</w:t>
      </w:r>
      <w:r w:rsidR="00C64406" w:rsidRPr="00410461">
        <w:t>-</w:t>
      </w:r>
      <w:r w:rsidR="00BC3C99" w:rsidRPr="00410461">
        <w:t>6</w:t>
      </w:r>
      <w:r w:rsidRPr="00410461">
        <w:t>: LI Architecture depicting NRF as an SIRF</w:t>
      </w:r>
    </w:p>
    <w:p w14:paraId="3F1F9C1C" w14:textId="4DCB69AA" w:rsidR="005C0557" w:rsidRPr="00410461" w:rsidRDefault="00040FCF" w:rsidP="005C0557">
      <w:r w:rsidRPr="00410461">
        <w:t>F</w:t>
      </w:r>
      <w:r w:rsidR="005C0557" w:rsidRPr="00410461">
        <w:t>igure 6.</w:t>
      </w:r>
      <w:r w:rsidR="00BE77E9" w:rsidRPr="00410461">
        <w:t>2</w:t>
      </w:r>
      <w:r w:rsidR="00C64406" w:rsidRPr="00410461">
        <w:t>-</w:t>
      </w:r>
      <w:r w:rsidR="00BC3C99" w:rsidRPr="00410461">
        <w:t>6</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32" w:name="_Toc176118229"/>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32"/>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33" w:name="_Toc176118230"/>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33"/>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34" w:name="_Toc176118231"/>
      <w:r w:rsidRPr="00410461">
        <w:lastRenderedPageBreak/>
        <w:t>6.</w:t>
      </w:r>
      <w:r w:rsidR="00BE77E9" w:rsidRPr="00410461">
        <w:t>2</w:t>
      </w:r>
      <w:r w:rsidRPr="00410461">
        <w:t>.</w:t>
      </w:r>
      <w:r w:rsidR="00BC3C99" w:rsidRPr="00410461">
        <w:t>7</w:t>
      </w:r>
      <w:r w:rsidR="00526D7B" w:rsidRPr="00410461">
        <w:tab/>
        <w:t>External data s</w:t>
      </w:r>
      <w:r w:rsidRPr="00410461">
        <w:t>torage</w:t>
      </w:r>
      <w:bookmarkEnd w:id="134"/>
    </w:p>
    <w:p w14:paraId="04E83A46" w14:textId="77777777" w:rsidR="00990EEF" w:rsidRPr="00410461" w:rsidRDefault="00990EEF" w:rsidP="00990EEF">
      <w:pPr>
        <w:pStyle w:val="Heading4"/>
      </w:pPr>
      <w:bookmarkStart w:id="135" w:name="_Toc176118232"/>
      <w:r w:rsidRPr="00410461">
        <w:t>6.2.7.1</w:t>
      </w:r>
      <w:r w:rsidRPr="00410461">
        <w:tab/>
        <w:t>UDSF or UDR</w:t>
      </w:r>
      <w:bookmarkEnd w:id="135"/>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data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36" w:name="_Toc176118233"/>
      <w:r w:rsidRPr="00410461">
        <w:t>6.2.7.2</w:t>
      </w:r>
      <w:r w:rsidRPr="00410461">
        <w:tab/>
        <w:t>LI State Storage Function (LISSF)</w:t>
      </w:r>
      <w:bookmarkEnd w:id="136"/>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37" w:name="_Toc176118234"/>
      <w:r w:rsidRPr="00410461">
        <w:t>6.</w:t>
      </w:r>
      <w:r w:rsidR="00BE77E9" w:rsidRPr="00410461">
        <w:t>3</w:t>
      </w:r>
      <w:r w:rsidRPr="00410461">
        <w:tab/>
      </w:r>
      <w:r w:rsidR="003C6706" w:rsidRPr="00410461">
        <w:t>EPC</w:t>
      </w:r>
      <w:bookmarkEnd w:id="137"/>
    </w:p>
    <w:p w14:paraId="0A104955" w14:textId="77777777" w:rsidR="003C6706" w:rsidRPr="00410461" w:rsidRDefault="003C6706" w:rsidP="003C6706">
      <w:pPr>
        <w:pStyle w:val="Heading3"/>
      </w:pPr>
      <w:bookmarkStart w:id="138" w:name="_Toc176118235"/>
      <w:r w:rsidRPr="00410461">
        <w:t>6.3.1</w:t>
      </w:r>
      <w:r w:rsidRPr="00410461">
        <w:tab/>
        <w:t>General</w:t>
      </w:r>
      <w:bookmarkEnd w:id="138"/>
    </w:p>
    <w:p w14:paraId="0780E3A0" w14:textId="122B4AB6" w:rsidR="00EB3612" w:rsidRPr="00410461" w:rsidRDefault="00EB3612" w:rsidP="00EB3612">
      <w:r w:rsidRPr="00410461">
        <w:t>The present document specifies three options for EPC interception capabilities:</w:t>
      </w:r>
    </w:p>
    <w:p w14:paraId="76A933BC" w14:textId="750F18D4" w:rsidR="00EB3612" w:rsidRPr="00410461" w:rsidRDefault="003C6394" w:rsidP="00EB3612">
      <w:pPr>
        <w:pStyle w:val="B1"/>
      </w:pPr>
      <w:r w:rsidRPr="00410461">
        <w:lastRenderedPageBreak/>
        <w:t>-</w:t>
      </w:r>
      <w:r w:rsidRPr="00410461">
        <w:tab/>
      </w:r>
      <w:r w:rsidR="00EB3612" w:rsidRPr="00410461">
        <w:t>Option A. Perform LI on the events specified in the current document in clauses 6.3.2.3.1, 6.3.3.3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3D137203" w:rsidR="00EB3612" w:rsidRPr="00410461" w:rsidRDefault="00EB3612" w:rsidP="00EB3612">
      <w:r w:rsidRPr="00410461">
        <w:t xml:space="preserve">For implementations that include EPS/5GS interworking, </w:t>
      </w:r>
      <w:r w:rsidR="001303BC">
        <w:t>O</w:t>
      </w:r>
      <w:r w:rsidRPr="00410461">
        <w:t>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39" w:name="_Toc176118236"/>
      <w:r w:rsidRPr="00410461">
        <w:t>6.3.2</w:t>
      </w:r>
      <w:r w:rsidRPr="00410461">
        <w:tab/>
        <w:t>LI at the MME</w:t>
      </w:r>
      <w:bookmarkEnd w:id="139"/>
    </w:p>
    <w:p w14:paraId="70624083" w14:textId="77777777" w:rsidR="003C6706" w:rsidRPr="00410461" w:rsidRDefault="003C6706" w:rsidP="003C6706">
      <w:pPr>
        <w:pStyle w:val="Heading4"/>
      </w:pPr>
      <w:bookmarkStart w:id="140" w:name="_Toc176118237"/>
      <w:r w:rsidRPr="00410461">
        <w:t>6.3.2.1</w:t>
      </w:r>
      <w:r w:rsidRPr="00410461">
        <w:tab/>
        <w:t>Architecture</w:t>
      </w:r>
      <w:bookmarkEnd w:id="140"/>
    </w:p>
    <w:p w14:paraId="0451C4B9" w14:textId="7777777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xIRI. </w:t>
      </w:r>
      <w:r w:rsidRPr="00410461">
        <w:rPr>
          <w:szCs w:val="22"/>
        </w:rPr>
        <w:t>Extending the generic LI architecture presented in clause 5, figure 6.3-1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9" type="#_x0000_t75" style="width:483.35pt;height:380pt" o:ole="">
            <v:imagedata r:id="rId45" o:title=""/>
          </v:shape>
          <o:OLEObject Type="Embed" ProgID="Visio.Drawing.15" ShapeID="_x0000_i1039" DrawAspect="Content" ObjectID="_1786734626" r:id="rId46"/>
        </w:object>
      </w:r>
    </w:p>
    <w:p w14:paraId="7891168D" w14:textId="77777777" w:rsidR="003C6706" w:rsidRPr="00410461" w:rsidRDefault="003C6706" w:rsidP="003C6706">
      <w:pPr>
        <w:pStyle w:val="TF"/>
      </w:pPr>
      <w:r w:rsidRPr="00410461">
        <w:t>Figure 6.3-1: LI architecture for LI at MME</w:t>
      </w:r>
    </w:p>
    <w:p w14:paraId="711B17C8" w14:textId="77777777" w:rsidR="003C6706" w:rsidRPr="00410461" w:rsidRDefault="003C6706" w:rsidP="003C6706">
      <w:r w:rsidRPr="00410461">
        <w:lastRenderedPageBreak/>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The IRI-POI present in the MME detects the target UE's access and mobility related functions (network access, registration and connection management), generates and delivers the xIRI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41" w:name="_Toc176118238"/>
      <w:r w:rsidRPr="00410461">
        <w:t>6.3.2.2</w:t>
      </w:r>
      <w:r w:rsidRPr="00410461">
        <w:tab/>
        <w:t>Target identities</w:t>
      </w:r>
      <w:bookmarkEnd w:id="141"/>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The interception performed on the above three identities are mutually independent, even though, an xIRI may contain the information about the other identities when available.</w:t>
      </w:r>
    </w:p>
    <w:p w14:paraId="38D09808" w14:textId="77777777" w:rsidR="003C6706" w:rsidRPr="00410461" w:rsidRDefault="003C6706" w:rsidP="003C6706">
      <w:pPr>
        <w:pStyle w:val="Heading4"/>
      </w:pPr>
      <w:bookmarkStart w:id="142" w:name="_Toc176118239"/>
      <w:r w:rsidRPr="00410461">
        <w:t>6.3.2.3</w:t>
      </w:r>
      <w:r w:rsidRPr="00410461">
        <w:tab/>
        <w:t>IRI events</w:t>
      </w:r>
      <w:bookmarkEnd w:id="142"/>
    </w:p>
    <w:p w14:paraId="475ACE49" w14:textId="7C275539" w:rsidR="002F08F2" w:rsidRPr="00410461" w:rsidRDefault="002F08F2" w:rsidP="002F08F2">
      <w:pPr>
        <w:pStyle w:val="Heading5"/>
      </w:pPr>
      <w:bookmarkStart w:id="143" w:name="_Toc176118240"/>
      <w:r w:rsidRPr="00410461">
        <w:t>6.3.2.3.1</w:t>
      </w:r>
      <w:r w:rsidRPr="00410461">
        <w:tab/>
        <w:t>Option A</w:t>
      </w:r>
      <w:bookmarkEnd w:id="143"/>
    </w:p>
    <w:p w14:paraId="01A8B378" w14:textId="77777777" w:rsidR="002F08F2" w:rsidRPr="00410461" w:rsidRDefault="002F08F2" w:rsidP="002F08F2">
      <w:r w:rsidRPr="00410461">
        <w:t>The IRI-POI present in the MME shall generate xIRI,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3D0D2E37" w14:textId="1444AB98" w:rsidR="002F08F2" w:rsidRDefault="002F08F2" w:rsidP="002F08F2">
      <w:pPr>
        <w:pStyle w:val="B1"/>
      </w:pPr>
      <w:r w:rsidRPr="00410461">
        <w:t>-</w:t>
      </w:r>
      <w:r w:rsidRPr="00410461">
        <w:tab/>
        <w:t>Identifier association.</w:t>
      </w:r>
    </w:p>
    <w:p w14:paraId="29779BF2" w14:textId="4C97C8DD" w:rsidR="003E174E" w:rsidRPr="00410461" w:rsidRDefault="003E174E" w:rsidP="002F08F2">
      <w:pPr>
        <w:pStyle w:val="B1"/>
      </w:pPr>
      <w:r>
        <w:t>-</w:t>
      </w:r>
      <w:r>
        <w:tab/>
        <w:t>Positioning info transfer.</w:t>
      </w:r>
    </w:p>
    <w:p w14:paraId="0ACDCC88" w14:textId="77777777" w:rsidR="000820BE" w:rsidRDefault="000820BE" w:rsidP="000820BE">
      <w:pPr>
        <w:pStyle w:val="B1"/>
        <w:rPr>
          <w:lang w:val="en-US"/>
        </w:rPr>
      </w:pPr>
      <w:r>
        <w:t>-</w:t>
      </w:r>
      <w:r>
        <w:tab/>
        <w:t>Ha</w:t>
      </w:r>
      <w:r>
        <w:rPr>
          <w:lang w:val="en-US"/>
        </w:rPr>
        <w:t>ndover.</w:t>
      </w:r>
    </w:p>
    <w:p w14:paraId="142C2127" w14:textId="77777777" w:rsidR="000820BE" w:rsidRDefault="000820BE" w:rsidP="000820BE">
      <w:pPr>
        <w:pStyle w:val="B1"/>
        <w:rPr>
          <w:lang w:val="en-US"/>
        </w:rPr>
      </w:pPr>
      <w:r>
        <w:rPr>
          <w:lang w:val="en-US"/>
        </w:rPr>
        <w:t>-</w:t>
      </w:r>
      <w:r>
        <w:rPr>
          <w:lang w:val="en-US"/>
        </w:rPr>
        <w:tab/>
        <w:t>Trace.</w:t>
      </w:r>
    </w:p>
    <w:p w14:paraId="7C0091EC" w14:textId="77777777" w:rsidR="000820BE" w:rsidRPr="00612CC0" w:rsidRDefault="000820BE" w:rsidP="000820BE">
      <w:pPr>
        <w:pStyle w:val="B1"/>
        <w:rPr>
          <w:lang w:val="en-US"/>
        </w:rPr>
      </w:pPr>
      <w:r>
        <w:rPr>
          <w:lang w:val="en-US"/>
        </w:rPr>
        <w:t>-</w:t>
      </w:r>
      <w:r>
        <w:rPr>
          <w:lang w:val="en-US"/>
        </w:rPr>
        <w:tab/>
        <w:t>Service accept.</w:t>
      </w:r>
    </w:p>
    <w:p w14:paraId="3DB2D7A3" w14:textId="77777777" w:rsidR="002F08F2" w:rsidRPr="00410461" w:rsidRDefault="002F08F2" w:rsidP="002F08F2">
      <w:r w:rsidRPr="00410461">
        <w:t>The attach xIRI is generated when the IRI-POI present in an MME detects that a target UE has performed an E-UTRAN attach procedure including via a HeNB. The attach xIRI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The detach xIRI is generated when the IRI-POI present in an MME detects that a target UE has detached from the EPS including via a HeNB. The detach xIRI shall indicate whether it was a UE-initiated or a network-initiated detach.</w:t>
      </w:r>
    </w:p>
    <w:p w14:paraId="60E2606F" w14:textId="03B9F07C" w:rsidR="002F08F2" w:rsidRPr="00410461" w:rsidRDefault="002F08F2" w:rsidP="002F08F2">
      <w:r w:rsidRPr="00410461">
        <w:t>The tracking area/EPS location update xIRI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The start of interception with EPS attached UE xIRI is generated when the IRI-POI present in an MME detects that interception is activated on a target UE that is already attached to the EPS. If there are multiple PDN connections active for the target, then a start of interception with EPS attached UE xIRI is generated for each of them.</w:t>
      </w:r>
    </w:p>
    <w:p w14:paraId="27AC0A7C" w14:textId="4D255693" w:rsidR="002F08F2" w:rsidRPr="00410461" w:rsidRDefault="002F08F2" w:rsidP="002F08F2">
      <w:r w:rsidRPr="00410461">
        <w:lastRenderedPageBreak/>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egistered UE xIRI</w:t>
      </w:r>
      <w:r w:rsidR="00B116C7" w:rsidRPr="00410461">
        <w:t>.</w:t>
      </w:r>
    </w:p>
    <w:p w14:paraId="0E1AF52A" w14:textId="77777777" w:rsidR="002F08F2" w:rsidRPr="00410461" w:rsidRDefault="002F08F2" w:rsidP="002F08F2">
      <w:r w:rsidRPr="00410461">
        <w:t>The unsuccessful communication related attempt xIRI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105BFE40"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0B245A90" w14:textId="766AA513" w:rsidR="002F08F2" w:rsidRPr="00410461" w:rsidRDefault="002F08F2" w:rsidP="002F08F2">
      <w:r w:rsidRPr="00410461">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w:t>
      </w:r>
      <w:r w:rsidR="00B116C7" w:rsidRPr="00410461">
        <w:t>.</w:t>
      </w:r>
    </w:p>
    <w:p w14:paraId="09CFA827" w14:textId="19C89FED" w:rsidR="005727CF" w:rsidRDefault="005727CF" w:rsidP="005727CF">
      <w:bookmarkStart w:id="144" w:name="_Hlk97126114"/>
      <w:r w:rsidRPr="00E75A44">
        <w:t xml:space="preserve">The positioning </w:t>
      </w:r>
      <w:r w:rsidRPr="00564E14">
        <w:t xml:space="preserve">info transfer </w:t>
      </w:r>
      <w:r w:rsidRPr="00E75A44">
        <w:t xml:space="preserve">xIRI is generated when the IRI-POI present in the </w:t>
      </w:r>
      <w:r>
        <w:t>MME</w:t>
      </w:r>
      <w:r w:rsidRPr="00E75A44">
        <w:t xml:space="preserve"> detects </w:t>
      </w:r>
      <w:r>
        <w:t>one the following events:</w:t>
      </w:r>
    </w:p>
    <w:p w14:paraId="7E729F2E" w14:textId="77777777" w:rsidR="005727CF" w:rsidRDefault="005727CF" w:rsidP="005727CF">
      <w:pPr>
        <w:pStyle w:val="B1"/>
      </w:pPr>
      <w:r w:rsidRPr="00760004">
        <w:t>-</w:t>
      </w:r>
      <w:r w:rsidRPr="00760004">
        <w:tab/>
      </w:r>
      <w:r>
        <w:t xml:space="preserve">network-based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r>
        <w:t>eNB</w:t>
      </w:r>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44"/>
    <w:p w14:paraId="6C41FD96" w14:textId="77777777" w:rsidR="005727CF" w:rsidRPr="00E64F12" w:rsidRDefault="005727CF" w:rsidP="005727CF">
      <w:pPr>
        <w:pStyle w:val="NO"/>
      </w:pPr>
      <w:r>
        <w:t>NOTE:</w:t>
      </w:r>
      <w:r>
        <w:tab/>
      </w:r>
      <w:bookmarkStart w:id="145"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45"/>
      <w:r w:rsidRPr="00074F9D">
        <w:t>.</w:t>
      </w:r>
    </w:p>
    <w:p w14:paraId="52A3D516" w14:textId="77777777" w:rsidR="00680044" w:rsidRDefault="00680044" w:rsidP="00680044">
      <w:r>
        <w:t>The handover xIRI is generated when the IRI-POI in the MME detects that a target UE is the subject of a handover between radio access nodes in Intra EPS scenarios or scenarios when the target UE is the subject of a handover between EPS and any other RAT.</w:t>
      </w:r>
    </w:p>
    <w:p w14:paraId="723298F6" w14:textId="77777777" w:rsidR="00680044" w:rsidRPr="00047E25" w:rsidRDefault="00680044" w:rsidP="00680044">
      <w:r>
        <w:t>The trace xIRI is generated when the IRI-POI in the MME detects that a trace session has been initiated for a target.</w:t>
      </w:r>
    </w:p>
    <w:p w14:paraId="1A231A25" w14:textId="77777777" w:rsidR="00680044" w:rsidRPr="00E64F12" w:rsidRDefault="00680044" w:rsidP="00680044">
      <w:r>
        <w:t>The service accept xIRI is generated when the IRI-POI in the MME detects that the target UE service request has been accepted.</w:t>
      </w:r>
    </w:p>
    <w:p w14:paraId="0CB2FD03" w14:textId="0346C8F9" w:rsidR="002F08F2" w:rsidRPr="00410461" w:rsidRDefault="002F08F2" w:rsidP="002F08F2">
      <w:pPr>
        <w:pStyle w:val="Heading5"/>
      </w:pPr>
      <w:bookmarkStart w:id="146" w:name="_Toc176118241"/>
      <w:r w:rsidRPr="00410461">
        <w:t>6.3.2.3.2</w:t>
      </w:r>
      <w:r w:rsidRPr="00410461">
        <w:tab/>
        <w:t>Option B</w:t>
      </w:r>
      <w:bookmarkEnd w:id="146"/>
    </w:p>
    <w:p w14:paraId="49A1267E" w14:textId="77777777" w:rsidR="002F08F2" w:rsidRPr="00410461" w:rsidRDefault="002F08F2" w:rsidP="002F08F2">
      <w:r w:rsidRPr="00410461">
        <w:t>The IRI-POI present in the MME shall generate xIRI, when it detects the applicable events specified in TS 33.107 [11].</w:t>
      </w:r>
    </w:p>
    <w:p w14:paraId="464E97C6" w14:textId="77777777" w:rsidR="002F08F2" w:rsidRPr="00410461" w:rsidRDefault="002F08F2" w:rsidP="002F08F2">
      <w:r w:rsidRPr="00410461">
        <w:t>In addition to the events specified in TS 33.107 [11] the MME shall generate xIRI, when it detects the following additional event:</w:t>
      </w:r>
    </w:p>
    <w:p w14:paraId="50216544" w14:textId="77777777" w:rsidR="002F08F2" w:rsidRPr="00410461" w:rsidRDefault="002F08F2" w:rsidP="002F08F2">
      <w:pPr>
        <w:pStyle w:val="B1"/>
      </w:pPr>
      <w:r w:rsidRPr="00410461">
        <w:t>-</w:t>
      </w:r>
      <w:r w:rsidRPr="00410461">
        <w:tab/>
        <w:t>Identifier association.</w:t>
      </w:r>
    </w:p>
    <w:p w14:paraId="40EEF40C" w14:textId="77777777" w:rsidR="00390ED5" w:rsidRDefault="00390ED5" w:rsidP="00390ED5">
      <w:pPr>
        <w:pStyle w:val="B1"/>
      </w:pPr>
      <w:r>
        <w:t>-</w:t>
      </w:r>
      <w:r>
        <w:tab/>
        <w:t>Handover.</w:t>
      </w:r>
    </w:p>
    <w:p w14:paraId="2A15446E" w14:textId="77777777" w:rsidR="00390ED5" w:rsidRDefault="00390ED5" w:rsidP="00390ED5">
      <w:pPr>
        <w:pStyle w:val="B1"/>
      </w:pPr>
      <w:r>
        <w:t>-</w:t>
      </w:r>
      <w:r>
        <w:tab/>
        <w:t>Trace.</w:t>
      </w:r>
    </w:p>
    <w:p w14:paraId="0CEF0229" w14:textId="77777777" w:rsidR="00390ED5" w:rsidRPr="00410461" w:rsidRDefault="00390ED5" w:rsidP="00390ED5">
      <w:pPr>
        <w:pStyle w:val="B1"/>
      </w:pPr>
      <w:r>
        <w:t>-</w:t>
      </w:r>
      <w:r>
        <w:tab/>
        <w:t>Service accept.</w:t>
      </w:r>
    </w:p>
    <w:p w14:paraId="2C36AF7B" w14:textId="43B8E6AD"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48F6C9FD" w14:textId="2DD0AEB1" w:rsidR="002F08F2" w:rsidRPr="00410461" w:rsidRDefault="002F08F2" w:rsidP="002F08F2">
      <w:r w:rsidRPr="00410461">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w:t>
      </w:r>
    </w:p>
    <w:p w14:paraId="7928DD62" w14:textId="77777777" w:rsidR="00E24B61" w:rsidRDefault="00E24B61" w:rsidP="00E24B61">
      <w:r>
        <w:t>The handover xIRI is generated when the IRI-POI in the MME detects that a target UE is the subject of a handover between radio access nodes in Intra EPS scenarios or scenarios when the target UE is the subject of a handover between EPS and any other RAT.</w:t>
      </w:r>
    </w:p>
    <w:p w14:paraId="2FC1F728" w14:textId="77777777" w:rsidR="00E24B61" w:rsidRPr="00047E25" w:rsidRDefault="00E24B61" w:rsidP="00E24B61">
      <w:r>
        <w:t>The trace xIRI is generated when the IRI-POI in the MME detects that a trace session has been initiated for a target.</w:t>
      </w:r>
    </w:p>
    <w:p w14:paraId="3F338B6E" w14:textId="77777777" w:rsidR="00E24B61" w:rsidRPr="00410461" w:rsidRDefault="00E24B61" w:rsidP="00E24B61">
      <w:r>
        <w:t>The service accept xIRI is generated when the IRI-POI in the MME detects that the target UE service request has been accepted.</w:t>
      </w:r>
    </w:p>
    <w:p w14:paraId="06988141" w14:textId="77777777" w:rsidR="003C6706" w:rsidRPr="00410461" w:rsidRDefault="003C6706" w:rsidP="003C6706">
      <w:pPr>
        <w:pStyle w:val="Heading4"/>
      </w:pPr>
      <w:bookmarkStart w:id="147" w:name="_Toc176118242"/>
      <w:r w:rsidRPr="00410461">
        <w:lastRenderedPageBreak/>
        <w:t>6.3.2.4</w:t>
      </w:r>
      <w:r w:rsidRPr="00410461">
        <w:tab/>
        <w:t>Common IRI parameters</w:t>
      </w:r>
      <w:bookmarkEnd w:id="147"/>
    </w:p>
    <w:p w14:paraId="23A35DAD" w14:textId="09FF1903"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t>-</w:t>
      </w:r>
      <w:r w:rsidRPr="00410461">
        <w:tab/>
      </w:r>
      <w:r w:rsidR="00926116" w:rsidRPr="00410461">
        <w:t>Correlation information.</w:t>
      </w:r>
    </w:p>
    <w:p w14:paraId="46214D3A" w14:textId="77777777" w:rsidR="003C6706" w:rsidRPr="00410461" w:rsidRDefault="003C6706" w:rsidP="003C6706">
      <w:pPr>
        <w:pStyle w:val="Heading4"/>
      </w:pPr>
      <w:bookmarkStart w:id="148" w:name="_Toc176118243"/>
      <w:r w:rsidRPr="00410461">
        <w:t>6.3.2.5</w:t>
      </w:r>
      <w:r w:rsidRPr="00410461">
        <w:tab/>
        <w:t>Specific IRI parameters</w:t>
      </w:r>
      <w:bookmarkEnd w:id="148"/>
    </w:p>
    <w:p w14:paraId="76D9EBB2" w14:textId="532F9E09" w:rsidR="00FB285D" w:rsidRPr="00410461" w:rsidRDefault="00FB285D" w:rsidP="00FB285D">
      <w:pPr>
        <w:pStyle w:val="Heading5"/>
      </w:pPr>
      <w:bookmarkStart w:id="149" w:name="_Toc176118244"/>
      <w:r w:rsidRPr="00410461">
        <w:t>6.3.2.5.1</w:t>
      </w:r>
      <w:r w:rsidRPr="00410461">
        <w:tab/>
        <w:t>Option A</w:t>
      </w:r>
      <w:bookmarkEnd w:id="149"/>
    </w:p>
    <w:p w14:paraId="2134093F" w14:textId="2A5CB6EC" w:rsidR="00FB285D" w:rsidRPr="00410461" w:rsidRDefault="00FB285D" w:rsidP="00FB285D">
      <w:r w:rsidRPr="00410461">
        <w:t>The list of parameters in each xIRI are defined in TS 33.128 [15]. The following give a summary.</w:t>
      </w:r>
    </w:p>
    <w:p w14:paraId="645379D8" w14:textId="77777777" w:rsidR="00FB285D" w:rsidRPr="00410461" w:rsidRDefault="00FB285D" w:rsidP="00FB285D">
      <w:r w:rsidRPr="00410461">
        <w:t>The attach xIRI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t>The detach xIRI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The tracking area/EPS location update xIRI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The start of interception with EPS attached UE xIRI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The unsuccessful communication attempt xIRI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The identifier association xIRI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2E7866FE" w14:textId="1E489255" w:rsidR="00FB285D" w:rsidRPr="00410461" w:rsidRDefault="00C04165" w:rsidP="00FB285D">
      <w:pPr>
        <w:pStyle w:val="B1"/>
      </w:pPr>
      <w:r w:rsidRPr="00410461">
        <w:t>-</w:t>
      </w:r>
      <w:r w:rsidRPr="00410461">
        <w:tab/>
      </w:r>
      <w:r w:rsidR="00FB285D" w:rsidRPr="00410461">
        <w:t>Association change type indication.</w:t>
      </w:r>
    </w:p>
    <w:p w14:paraId="5730719D" w14:textId="77777777" w:rsidR="0062159F" w:rsidRDefault="0062159F" w:rsidP="0062159F">
      <w:r>
        <w:t>The handover xIRI shall include the following:</w:t>
      </w:r>
    </w:p>
    <w:p w14:paraId="78836F25" w14:textId="77777777" w:rsidR="0062159F" w:rsidRPr="00410461" w:rsidRDefault="0062159F" w:rsidP="0062159F">
      <w:pPr>
        <w:pStyle w:val="B1"/>
      </w:pPr>
      <w:r w:rsidRPr="00410461">
        <w:lastRenderedPageBreak/>
        <w:t>-</w:t>
      </w:r>
      <w:r w:rsidRPr="00410461">
        <w:tab/>
      </w:r>
      <w:r>
        <w:t>Handover type and reason.</w:t>
      </w:r>
    </w:p>
    <w:p w14:paraId="654BD9D9" w14:textId="77777777" w:rsidR="0062159F" w:rsidRDefault="0062159F" w:rsidP="0062159F">
      <w:pPr>
        <w:pStyle w:val="B1"/>
      </w:pPr>
      <w:r w:rsidRPr="00410461">
        <w:t>-</w:t>
      </w:r>
      <w:r w:rsidRPr="00410461">
        <w:tab/>
      </w:r>
      <w:r>
        <w:t>Radio related information</w:t>
      </w:r>
      <w:r w:rsidRPr="00410461">
        <w:t>.</w:t>
      </w:r>
    </w:p>
    <w:p w14:paraId="29F139F7" w14:textId="77777777" w:rsidR="0062159F" w:rsidRPr="00410461" w:rsidRDefault="0062159F" w:rsidP="0062159F">
      <w:pPr>
        <w:pStyle w:val="B1"/>
      </w:pPr>
      <w:r>
        <w:t>-</w:t>
      </w:r>
      <w:r>
        <w:tab/>
        <w:t>UE capability information.</w:t>
      </w:r>
    </w:p>
    <w:p w14:paraId="2649944B" w14:textId="77777777" w:rsidR="0062159F" w:rsidRPr="00410461" w:rsidRDefault="0062159F" w:rsidP="0062159F">
      <w:r w:rsidRPr="00410461">
        <w:t>When the access type is non-3GPP, the IP address used by the UE to reach the N3A Entity shall be reported. The port shall also be reported if available.</w:t>
      </w:r>
    </w:p>
    <w:p w14:paraId="6FCAD9BC" w14:textId="77777777" w:rsidR="0062159F" w:rsidRDefault="0062159F" w:rsidP="0062159F">
      <w:pPr>
        <w:ind w:left="284" w:hanging="284"/>
      </w:pPr>
      <w:r>
        <w:t>The trace xIRI shall include the following:</w:t>
      </w:r>
    </w:p>
    <w:p w14:paraId="540FEEFE" w14:textId="77777777" w:rsidR="0062159F" w:rsidRPr="00410461" w:rsidRDefault="0062159F" w:rsidP="0062159F">
      <w:pPr>
        <w:pStyle w:val="B1"/>
      </w:pPr>
      <w:r w:rsidRPr="00410461">
        <w:t>-</w:t>
      </w:r>
      <w:r w:rsidRPr="00410461">
        <w:tab/>
      </w:r>
      <w:r>
        <w:t>Trace related</w:t>
      </w:r>
      <w:r w:rsidRPr="00410461">
        <w:t xml:space="preserve"> information.</w:t>
      </w:r>
    </w:p>
    <w:p w14:paraId="02505D1F" w14:textId="77777777" w:rsidR="0062159F" w:rsidRDefault="0062159F" w:rsidP="0062159F">
      <w:r>
        <w:t>The UE policy transfer xIRI shall include the following:</w:t>
      </w:r>
    </w:p>
    <w:p w14:paraId="60110F61" w14:textId="77777777" w:rsidR="0062159F" w:rsidRDefault="0062159F" w:rsidP="0062159F">
      <w:pPr>
        <w:pStyle w:val="B1"/>
      </w:pPr>
      <w:r>
        <w:t>-</w:t>
      </w:r>
      <w:r>
        <w:tab/>
        <w:t>UE policies.</w:t>
      </w:r>
    </w:p>
    <w:p w14:paraId="0987E106" w14:textId="77777777" w:rsidR="0062159F" w:rsidRDefault="0062159F" w:rsidP="0062159F">
      <w:r>
        <w:t>The service accept xIRI shall include the following:</w:t>
      </w:r>
    </w:p>
    <w:p w14:paraId="3CD0530F" w14:textId="77777777" w:rsidR="0062159F" w:rsidRDefault="0062159F" w:rsidP="0062159F">
      <w:pPr>
        <w:pStyle w:val="B1"/>
      </w:pPr>
      <w:r>
        <w:t>-</w:t>
      </w:r>
      <w:r>
        <w:tab/>
        <w:t>Service request related information.</w:t>
      </w:r>
    </w:p>
    <w:p w14:paraId="1F0F42EA" w14:textId="77777777" w:rsidR="0062159F" w:rsidRDefault="0062159F" w:rsidP="0062159F">
      <w:pPr>
        <w:pStyle w:val="B1"/>
      </w:pPr>
      <w:r>
        <w:t>-</w:t>
      </w:r>
      <w:r>
        <w:tab/>
        <w:t>Service accept related information.</w:t>
      </w:r>
    </w:p>
    <w:p w14:paraId="5C13E47B" w14:textId="76D3C679" w:rsidR="00FB285D" w:rsidRPr="00410461" w:rsidRDefault="00FB285D" w:rsidP="00FB285D">
      <w:pPr>
        <w:pStyle w:val="Heading5"/>
      </w:pPr>
      <w:bookmarkStart w:id="150" w:name="_Toc176118245"/>
      <w:r w:rsidRPr="00410461">
        <w:t>6.3.2.5.</w:t>
      </w:r>
      <w:r w:rsidR="00C04165" w:rsidRPr="00410461">
        <w:t>2</w:t>
      </w:r>
      <w:r w:rsidRPr="00410461">
        <w:tab/>
        <w:t>Option B</w:t>
      </w:r>
      <w:bookmarkEnd w:id="150"/>
    </w:p>
    <w:p w14:paraId="3A2695A7" w14:textId="51644CA7" w:rsidR="000E1544" w:rsidRPr="00410461" w:rsidRDefault="003C6706" w:rsidP="000E1544">
      <w:r w:rsidRPr="00410461">
        <w:t>The list of parameters in each xIRI are defined in TS 33.128 [15]</w:t>
      </w:r>
      <w:r w:rsidR="000E1544" w:rsidRPr="00410461">
        <w:t>, for events which are imported from TS 33.107 [11] clause 12.2.1.2.</w:t>
      </w:r>
    </w:p>
    <w:p w14:paraId="7547FE5B" w14:textId="77777777" w:rsidR="000E1544" w:rsidRPr="00410461" w:rsidRDefault="000E1544" w:rsidP="000E1544">
      <w:r w:rsidRPr="00410461">
        <w:t>The identifier association xIRI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63958255" w14:textId="77777777" w:rsidR="000E1544" w:rsidRPr="00410461" w:rsidRDefault="000E1544" w:rsidP="000E1544">
      <w:pPr>
        <w:pStyle w:val="B1"/>
      </w:pPr>
      <w:r w:rsidRPr="00410461">
        <w:t>-</w:t>
      </w:r>
      <w:r w:rsidRPr="00410461">
        <w:tab/>
        <w:t>Association change type indication.</w:t>
      </w:r>
    </w:p>
    <w:p w14:paraId="4C5C38B1" w14:textId="77777777" w:rsidR="0081302D" w:rsidRDefault="0081302D" w:rsidP="0081302D">
      <w:r>
        <w:t>The handover xIRI shall include the following:</w:t>
      </w:r>
    </w:p>
    <w:p w14:paraId="08F7BD3D" w14:textId="77777777" w:rsidR="0081302D" w:rsidRPr="00410461" w:rsidRDefault="0081302D" w:rsidP="0081302D">
      <w:pPr>
        <w:pStyle w:val="B1"/>
      </w:pPr>
      <w:r w:rsidRPr="00410461">
        <w:t>-</w:t>
      </w:r>
      <w:r w:rsidRPr="00410461">
        <w:tab/>
      </w:r>
      <w:r>
        <w:t>Handover type and reason.</w:t>
      </w:r>
    </w:p>
    <w:p w14:paraId="232385F5" w14:textId="77777777" w:rsidR="0081302D" w:rsidRDefault="0081302D" w:rsidP="0081302D">
      <w:pPr>
        <w:pStyle w:val="B1"/>
      </w:pPr>
      <w:r w:rsidRPr="00410461">
        <w:t>-</w:t>
      </w:r>
      <w:r w:rsidRPr="00410461">
        <w:tab/>
      </w:r>
      <w:r>
        <w:t>Radio related information</w:t>
      </w:r>
      <w:r w:rsidRPr="00410461">
        <w:t>.</w:t>
      </w:r>
    </w:p>
    <w:p w14:paraId="24D6D5B5" w14:textId="77777777" w:rsidR="0081302D" w:rsidRPr="00410461" w:rsidRDefault="0081302D" w:rsidP="0081302D">
      <w:pPr>
        <w:pStyle w:val="B1"/>
      </w:pPr>
      <w:r>
        <w:t>-</w:t>
      </w:r>
      <w:r>
        <w:tab/>
        <w:t>UE capability information.</w:t>
      </w:r>
    </w:p>
    <w:p w14:paraId="60D14217" w14:textId="77777777" w:rsidR="0081302D" w:rsidRPr="00410461" w:rsidRDefault="0081302D" w:rsidP="0081302D">
      <w:r w:rsidRPr="00410461">
        <w:t>When the access type is non-3GPP, the IP address used by the UE to reach the N3A Entity shall be reported. The port shall also be reported if available.</w:t>
      </w:r>
    </w:p>
    <w:p w14:paraId="56E1552E" w14:textId="77777777" w:rsidR="0081302D" w:rsidRDefault="0081302D" w:rsidP="0081302D">
      <w:pPr>
        <w:ind w:left="284" w:hanging="284"/>
      </w:pPr>
      <w:r>
        <w:t>The trace xIRI shall include the following:</w:t>
      </w:r>
    </w:p>
    <w:p w14:paraId="1D8DA3F9" w14:textId="77777777" w:rsidR="0081302D" w:rsidRPr="00410461" w:rsidRDefault="0081302D" w:rsidP="0081302D">
      <w:pPr>
        <w:pStyle w:val="B1"/>
      </w:pPr>
      <w:r w:rsidRPr="00410461">
        <w:t>-</w:t>
      </w:r>
      <w:r w:rsidRPr="00410461">
        <w:tab/>
      </w:r>
      <w:r>
        <w:t>Trace related</w:t>
      </w:r>
      <w:r w:rsidRPr="00410461">
        <w:t xml:space="preserve"> information.</w:t>
      </w:r>
    </w:p>
    <w:p w14:paraId="5DD84E43" w14:textId="77777777" w:rsidR="0081302D" w:rsidRDefault="0081302D" w:rsidP="0081302D">
      <w:r>
        <w:t>The UE policy transfer xIRI shall include the following:</w:t>
      </w:r>
    </w:p>
    <w:p w14:paraId="4E3F5321" w14:textId="77777777" w:rsidR="0081302D" w:rsidRDefault="0081302D" w:rsidP="0081302D">
      <w:pPr>
        <w:pStyle w:val="B1"/>
      </w:pPr>
      <w:r>
        <w:t>-</w:t>
      </w:r>
      <w:r>
        <w:tab/>
        <w:t>UE policies.</w:t>
      </w:r>
    </w:p>
    <w:p w14:paraId="6E64FD51" w14:textId="77777777" w:rsidR="0081302D" w:rsidRDefault="0081302D" w:rsidP="0081302D">
      <w:r>
        <w:t>The service accept xIRI shall include the following:</w:t>
      </w:r>
    </w:p>
    <w:p w14:paraId="3356EE95" w14:textId="77777777" w:rsidR="0081302D" w:rsidRDefault="0081302D" w:rsidP="0081302D">
      <w:pPr>
        <w:pStyle w:val="B1"/>
      </w:pPr>
      <w:r>
        <w:t>-</w:t>
      </w:r>
      <w:r>
        <w:tab/>
        <w:t>Service request related information.</w:t>
      </w:r>
    </w:p>
    <w:p w14:paraId="290BA22C" w14:textId="77777777" w:rsidR="0081302D" w:rsidRDefault="0081302D" w:rsidP="0081302D">
      <w:pPr>
        <w:pStyle w:val="B1"/>
      </w:pPr>
      <w:r>
        <w:t>-</w:t>
      </w:r>
      <w:r>
        <w:tab/>
        <w:t>Service accept related information.</w:t>
      </w:r>
    </w:p>
    <w:p w14:paraId="3D07789F" w14:textId="77777777" w:rsidR="003C6706" w:rsidRPr="00410461" w:rsidRDefault="003C6706" w:rsidP="003C6706">
      <w:pPr>
        <w:pStyle w:val="Heading4"/>
      </w:pPr>
      <w:bookmarkStart w:id="151" w:name="_Toc176118246"/>
      <w:r w:rsidRPr="00410461">
        <w:t>6.3.2.6</w:t>
      </w:r>
      <w:r w:rsidRPr="00410461">
        <w:tab/>
        <w:t>Network topologies</w:t>
      </w:r>
      <w:bookmarkEnd w:id="151"/>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lastRenderedPageBreak/>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52" w:name="_Toc176118247"/>
      <w:r w:rsidRPr="00410461">
        <w:t>6.3.3</w:t>
      </w:r>
      <w:r w:rsidRPr="00410461">
        <w:tab/>
        <w:t>LI at SGW/PGW</w:t>
      </w:r>
      <w:bookmarkEnd w:id="152"/>
    </w:p>
    <w:p w14:paraId="7A0373AA" w14:textId="77777777" w:rsidR="003C6706" w:rsidRPr="00410461" w:rsidRDefault="003C6706" w:rsidP="003C6706">
      <w:pPr>
        <w:pStyle w:val="Heading4"/>
      </w:pPr>
      <w:bookmarkStart w:id="153" w:name="_Toc176118248"/>
      <w:r w:rsidRPr="00410461">
        <w:t>6.3.3.1</w:t>
      </w:r>
      <w:r w:rsidRPr="00410461">
        <w:tab/>
        <w:t>Architecture</w:t>
      </w:r>
      <w:bookmarkEnd w:id="153"/>
    </w:p>
    <w:p w14:paraId="2EC2FF0E" w14:textId="200C4E6C" w:rsidR="00FB43C8" w:rsidRPr="00410461" w:rsidRDefault="00FB43C8" w:rsidP="00E939B8">
      <w:pPr>
        <w:pStyle w:val="Heading5"/>
      </w:pPr>
      <w:bookmarkStart w:id="154" w:name="_Toc176118249"/>
      <w:r w:rsidRPr="00410461">
        <w:t>6.3.3.1.</w:t>
      </w:r>
      <w:r w:rsidR="002764B5" w:rsidRPr="00410461">
        <w:t>1</w:t>
      </w:r>
      <w:r w:rsidRPr="00410461">
        <w:tab/>
        <w:t>General</w:t>
      </w:r>
      <w:bookmarkEnd w:id="154"/>
    </w:p>
    <w:p w14:paraId="09BF75EA" w14:textId="77777777" w:rsidR="00FB43C8" w:rsidRPr="00410461" w:rsidRDefault="00FB43C8" w:rsidP="00FB43C8">
      <w:r w:rsidRPr="00410461">
        <w:t>In the EPC network, the SGW is the gateway which terminates the user plane interface as specified in TS 23.401 [22]. The PGW is the gateway which terminates the SGi interface towards the PDN as specified in TS 23.401 [22]. Additionally, the PGW is the user plane anchor for mobility between 3GPP access and non-3GPP access as specified in TS 23.402 [23].</w:t>
      </w:r>
    </w:p>
    <w:p w14:paraId="111B560C" w14:textId="1A6F4635" w:rsidR="00FB43C8" w:rsidRPr="00410461" w:rsidRDefault="00DF669A" w:rsidP="00FB43C8">
      <w:pPr>
        <w:pStyle w:val="NO"/>
      </w:pPr>
      <w:r w:rsidRPr="00410461">
        <w:t>NOTE:</w:t>
      </w:r>
      <w:r w:rsidR="00FB43C8" w:rsidRPr="00410461">
        <w:tab/>
        <w:t xml:space="preserve">The present document supports LI for non-3GPP accesses connected to EPC using GTP-based S2a or GTP-based S2b as specified by TS 23.402 [23]. Other scenarios are covered by TS 33.107 [11]. </w:t>
      </w:r>
    </w:p>
    <w:p w14:paraId="5C13F84C" w14:textId="39E528FC" w:rsidR="00326D44" w:rsidRDefault="00326D44" w:rsidP="00326D44">
      <w:r>
        <w:t xml:space="preserve">The SGW and PGW shall include an IRI-POI that has the LI capabilities to generate the target UE's bearer related </w:t>
      </w:r>
      <w:r w:rsidR="00DF669A">
        <w:t>and a</w:t>
      </w:r>
      <w:r>
        <w:t xml:space="preserve">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lastRenderedPageBreak/>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55" w:name="_Toc176118250"/>
      <w:r w:rsidRPr="00410461">
        <w:t>6.3.3.1.2</w:t>
      </w:r>
      <w:r w:rsidRPr="00410461">
        <w:tab/>
        <w:t>Non-CUPS architecture</w:t>
      </w:r>
      <w:bookmarkEnd w:id="155"/>
    </w:p>
    <w:p w14:paraId="0F0619BF" w14:textId="77777777" w:rsidR="00FB43C8" w:rsidRPr="00410461" w:rsidRDefault="00FB43C8" w:rsidP="00FB43C8">
      <w:pPr>
        <w:rPr>
          <w:szCs w:val="22"/>
        </w:rPr>
      </w:pPr>
      <w:r w:rsidRPr="00410461">
        <w:rPr>
          <w:szCs w:val="22"/>
        </w:rPr>
        <w:t>Figure 6.3-2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7358C23F" w:rsidR="003C6706" w:rsidRPr="00410461" w:rsidRDefault="003C6706" w:rsidP="008B37B7">
      <w:pPr>
        <w:pStyle w:val="TF"/>
      </w:pPr>
      <w:r w:rsidRPr="00410461">
        <w:t xml:space="preserve">Figure 6.3-2: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lastRenderedPageBreak/>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3D5A9D89" w:rsidR="00015BE5" w:rsidRPr="00410461" w:rsidRDefault="003C6706" w:rsidP="00015BE5">
      <w:pPr>
        <w:pStyle w:val="NO"/>
      </w:pPr>
      <w:r w:rsidRPr="00410461">
        <w:t>NOTE</w:t>
      </w:r>
      <w:r w:rsidR="00113AFE" w:rsidRPr="00410461">
        <w:t>:</w:t>
      </w:r>
      <w:r w:rsidRPr="00410461">
        <w:tab/>
      </w:r>
      <w:r w:rsidR="00015BE5" w:rsidRPr="00410461">
        <w:t>The IRI-POI and CC-POI represented in figure 6.3-2 are logical functions and require correlation information be shared between them; they may be handled by the same process within the SGW/PGW.</w:t>
      </w:r>
    </w:p>
    <w:p w14:paraId="0C5F22CB" w14:textId="3996BBF3" w:rsidR="003C6706" w:rsidRPr="00410461" w:rsidRDefault="003C6706" w:rsidP="008B37B7">
      <w:r w:rsidRPr="00410461">
        <w:t>The IRI-POI present in the SGW/PGW detects the target UE's bearer activation, modification and deactivation, generates and delivers the xIRI to the MDF2 over LI_X2. The MDF2 delivers the IRI messages to the LEMF over LI_HI2.</w:t>
      </w:r>
    </w:p>
    <w:p w14:paraId="38C6739A" w14:textId="77777777" w:rsidR="003C6706" w:rsidRPr="00410461" w:rsidRDefault="003C6706" w:rsidP="003C6706">
      <w:r w:rsidRPr="00410461">
        <w:t>The CC-POI present in the SGW/PGW generates the xCC from the user plane packets and delivers the xCC (that includes the correlation number and the target identity) to the MDF3. The MDF3 delivers the CC to the LEMF over LI_HI3.</w:t>
      </w:r>
    </w:p>
    <w:p w14:paraId="304DBB14" w14:textId="0D708727" w:rsidR="003C6706" w:rsidRPr="00410461" w:rsidRDefault="003C6706" w:rsidP="003C6706">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w:t>
      </w:r>
      <w:r w:rsidR="00B106FC" w:rsidRPr="00410461">
        <w:t xml:space="preserve"> described in clause 7.12.2</w:t>
      </w:r>
    </w:p>
    <w:p w14:paraId="5246E65D" w14:textId="77777777" w:rsidR="00E939B8" w:rsidRPr="00410461" w:rsidRDefault="00E939B8" w:rsidP="00E939B8">
      <w:pPr>
        <w:pStyle w:val="Heading5"/>
      </w:pPr>
      <w:bookmarkStart w:id="156" w:name="_Toc176118251"/>
      <w:r w:rsidRPr="00410461">
        <w:t>6.3.3.1.3</w:t>
      </w:r>
      <w:r w:rsidRPr="00410461">
        <w:tab/>
        <w:t>EPS CUPS Architecture</w:t>
      </w:r>
      <w:bookmarkEnd w:id="156"/>
    </w:p>
    <w:p w14:paraId="0500675D" w14:textId="77777777" w:rsidR="00E939B8" w:rsidRPr="00410461" w:rsidRDefault="00E939B8" w:rsidP="00E939B8">
      <w:pPr>
        <w:rPr>
          <w:szCs w:val="22"/>
        </w:rPr>
      </w:pPr>
      <w:r w:rsidRPr="00410461">
        <w:rPr>
          <w:szCs w:val="22"/>
        </w:rPr>
        <w:t>Figure 6.3-3 shows the LI architecture for EPS CUPS SGW/PGW based interception.</w:t>
      </w:r>
    </w:p>
    <w:p w14:paraId="7B8A0BA3" w14:textId="640B84D1" w:rsidR="00E939B8" w:rsidRPr="00410461" w:rsidRDefault="00014C9D" w:rsidP="00E939B8">
      <w:pPr>
        <w:pStyle w:val="TH"/>
        <w:rPr>
          <w:highlight w:val="yellow"/>
        </w:rPr>
      </w:pPr>
      <w:r>
        <w:object w:dxaOrig="14820" w:dyaOrig="14748" w14:anchorId="79699F27">
          <v:shape id="_x0000_i1040" type="#_x0000_t75" style="width:481.35pt;height:479.35pt" o:ole="">
            <v:imagedata r:id="rId48" o:title=""/>
          </v:shape>
          <o:OLEObject Type="Embed" ProgID="Visio.Drawing.15" ShapeID="_x0000_i1040" DrawAspect="Content" ObjectID="_1786734627" r:id="rId49"/>
        </w:object>
      </w:r>
    </w:p>
    <w:p w14:paraId="79ED5689" w14:textId="38DD02F5" w:rsidR="00E939B8" w:rsidRPr="00410461" w:rsidRDefault="00E939B8" w:rsidP="00E939B8">
      <w:pPr>
        <w:pStyle w:val="TF"/>
      </w:pPr>
      <w:r w:rsidRPr="00410461">
        <w:t>Figure 6.3-3: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36766F00" w:rsidR="00E939B8" w:rsidRPr="00410461" w:rsidRDefault="00E939B8" w:rsidP="00E939B8">
      <w:pPr>
        <w:pStyle w:val="NO"/>
      </w:pPr>
      <w:r w:rsidRPr="00410461">
        <w:t>NOTE:</w:t>
      </w:r>
      <w:r w:rsidRPr="00410461">
        <w:tab/>
        <w:t>The IRI-POI and CC-TF represented in figure 6.3-3 are logical functions and require correlation information be shared between them; they may be handled by the same process within the SGW-C/PGW-C.</w:t>
      </w:r>
    </w:p>
    <w:p w14:paraId="09F4E686" w14:textId="7962169E" w:rsidR="006901B4" w:rsidRDefault="006901B4" w:rsidP="006901B4">
      <w:pPr>
        <w:rPr>
          <w:lang w:val="en-US"/>
        </w:rPr>
      </w:pPr>
      <w:r>
        <w:t xml:space="preserve">When PGW-C and PGW-U (represented in figure 6.3-3) are part of combined SMF+PGW-C and UPF+PGW-U respectively in the EPC-5GC interworking architectures as shown in clause A.2.2, figure A.2-1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The IRI-POI present in the SGW-C/PGW-C detects the target UE's bearer activation, modification and deactivation and generates and delivers the xIRI to the MDF2 over LI_X2. The MDF2 delivers the IRI messages to the LEMF over LI_HI2.</w:t>
      </w:r>
    </w:p>
    <w:p w14:paraId="6ACABEF4" w14:textId="77777777" w:rsidR="00E939B8" w:rsidRPr="00410461" w:rsidRDefault="00E939B8" w:rsidP="00E939B8">
      <w:r w:rsidRPr="00410461">
        <w:lastRenderedPageBreak/>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The CC-POI present in the SGW-U/PGW-U generates the xCC from the user plane packets and delivers the xCC (that includes the correlation number and the target identity) to the MDF3. The MDF3 delivers the CC to the LEMF over LI_HI3.</w:t>
      </w:r>
    </w:p>
    <w:p w14:paraId="1CF8DCC6" w14:textId="77777777" w:rsidR="00E939B8" w:rsidRPr="00410461" w:rsidRDefault="00E939B8" w:rsidP="00E939B8">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57" w:name="_Toc176118252"/>
      <w:r w:rsidRPr="00410461">
        <w:t>6.3.3.2</w:t>
      </w:r>
      <w:r w:rsidRPr="00410461">
        <w:tab/>
        <w:t>Target identities</w:t>
      </w:r>
      <w:bookmarkEnd w:id="157"/>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Interception performed on the above three identities are mutually independent, even though, an xIRI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Default="0060367D" w:rsidP="0060367D">
      <w:pPr>
        <w:pStyle w:val="B1"/>
      </w:pPr>
      <w:r>
        <w:t>-</w:t>
      </w:r>
      <w:r>
        <w:tab/>
        <w:t>SUPI.</w:t>
      </w:r>
    </w:p>
    <w:p w14:paraId="25A4D2EB" w14:textId="77777777" w:rsidR="0060367D" w:rsidRDefault="0060367D" w:rsidP="0060367D">
      <w:pPr>
        <w:pStyle w:val="B1"/>
      </w:pPr>
      <w:r>
        <w:t>-</w:t>
      </w:r>
      <w:r>
        <w:tab/>
        <w:t>IMSI.</w:t>
      </w:r>
    </w:p>
    <w:p w14:paraId="3F3C56DD" w14:textId="77777777" w:rsidR="0060367D" w:rsidRDefault="0060367D" w:rsidP="0060367D">
      <w:pPr>
        <w:pStyle w:val="B1"/>
      </w:pPr>
      <w:r>
        <w:t>-</w:t>
      </w:r>
      <w:r>
        <w:tab/>
        <w:t>GPSI.</w:t>
      </w:r>
    </w:p>
    <w:p w14:paraId="08DD3FCB" w14:textId="77777777" w:rsidR="0060367D" w:rsidRDefault="0060367D" w:rsidP="0060367D">
      <w:pPr>
        <w:pStyle w:val="B1"/>
      </w:pPr>
      <w:r>
        <w:t>-</w:t>
      </w:r>
      <w:r>
        <w:tab/>
        <w:t>MSISDN.</w:t>
      </w:r>
    </w:p>
    <w:p w14:paraId="2AE50A9E" w14:textId="77777777" w:rsidR="0060367D" w:rsidRDefault="0060367D" w:rsidP="0060367D">
      <w:pPr>
        <w:pStyle w:val="B1"/>
      </w:pPr>
      <w:r>
        <w:t>-</w:t>
      </w:r>
      <w:r>
        <w:tab/>
        <w:t>PEI.</w:t>
      </w:r>
    </w:p>
    <w:p w14:paraId="2FD507E5" w14:textId="77777777" w:rsidR="0060367D" w:rsidRDefault="0060367D" w:rsidP="0060367D">
      <w:pPr>
        <w:pStyle w:val="B1"/>
      </w:pPr>
      <w:r>
        <w:t>-</w:t>
      </w:r>
      <w:r>
        <w:tab/>
        <w:t>IMEI.</w:t>
      </w:r>
    </w:p>
    <w:p w14:paraId="1A9CB462" w14:textId="27621B33" w:rsidR="0060367D" w:rsidRDefault="0060367D" w:rsidP="0060367D">
      <w:r>
        <w:t>Interception performed on the above identities may be mutually independent. Details for how the above identities are related are specified in TS 33.128 [15</w:t>
      </w:r>
      <w:r w:rsidR="00DF669A">
        <w:t>]. An</w:t>
      </w:r>
      <w:r>
        <w:t xml:space="preserve"> xIRI may contain information about the other identities when available.</w:t>
      </w:r>
    </w:p>
    <w:p w14:paraId="6B535010" w14:textId="77777777" w:rsidR="003C6706" w:rsidRPr="00410461" w:rsidRDefault="003C6706" w:rsidP="003C6706">
      <w:pPr>
        <w:pStyle w:val="Heading4"/>
      </w:pPr>
      <w:bookmarkStart w:id="158" w:name="_Toc176118253"/>
      <w:r w:rsidRPr="00410461">
        <w:t>6.3.3.3</w:t>
      </w:r>
      <w:r w:rsidRPr="00410461">
        <w:tab/>
        <w:t>IRI events</w:t>
      </w:r>
      <w:bookmarkEnd w:id="158"/>
    </w:p>
    <w:p w14:paraId="345DDA0C" w14:textId="77777777" w:rsidR="00C2359D" w:rsidRDefault="00C2359D" w:rsidP="00C2359D">
      <w:pPr>
        <w:pStyle w:val="Heading5"/>
      </w:pPr>
      <w:bookmarkStart w:id="159" w:name="_Toc89722070"/>
      <w:bookmarkStart w:id="160" w:name="_Toc176118254"/>
      <w:r>
        <w:t>6.3.3.3.1</w:t>
      </w:r>
      <w:r>
        <w:tab/>
        <w:t>Option A</w:t>
      </w:r>
      <w:bookmarkEnd w:id="159"/>
      <w:bookmarkEnd w:id="160"/>
    </w:p>
    <w:p w14:paraId="2A605371" w14:textId="77777777" w:rsidR="00C82282" w:rsidRPr="00BC31D3" w:rsidRDefault="00C82282" w:rsidP="00C2359D">
      <w:pPr>
        <w:pStyle w:val="H6"/>
      </w:pPr>
      <w:r>
        <w:t>6.3.3.3.1.1</w:t>
      </w:r>
      <w:r>
        <w:tab/>
        <w:t>General</w:t>
      </w:r>
    </w:p>
    <w:p w14:paraId="4C6DE8EC" w14:textId="77777777" w:rsidR="00C82282" w:rsidRDefault="00C82282" w:rsidP="00C82282">
      <w:r>
        <w:t>When Option A described in clause 6.3.1 is used, xIRI provided by the IRI-POI in the SMF+PGW-C based on the events specified in TS 33.107 [11] shall not be generated; the IRI-POI in the SMF+PGW-C shall generate xIRI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When EPC/5GC interworking architecture is used, the xIRI for the events listed above are described in clause 6.3.3.3.1.2.</w:t>
      </w:r>
    </w:p>
    <w:p w14:paraId="19D73932" w14:textId="77777777" w:rsidR="00C82282" w:rsidRDefault="00C82282" w:rsidP="00C2359D">
      <w:pPr>
        <w:pStyle w:val="H6"/>
      </w:pPr>
      <w:r>
        <w:lastRenderedPageBreak/>
        <w:t>6.3.3.3.1.2</w:t>
      </w:r>
      <w:r>
        <w:tab/>
        <w:t>xIRI records for architectures with EPC/5GC interworking</w:t>
      </w:r>
    </w:p>
    <w:p w14:paraId="70B9E7C3" w14:textId="77777777" w:rsidR="00C82282" w:rsidRPr="00BC31D3" w:rsidRDefault="00C82282" w:rsidP="00C82282">
      <w:r>
        <w:t>For the interception of home routed roaming sessions in the visited network, the POIs and TFs shall be present in the SGW and the SMF in the VPLMN and the xIRI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The PDU session establishment xIRI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The PDU session modification xIRI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The PDU session release xIRI is generated when the IRI-POI present in the SMF+PGW-C detects that a PDU session is released or when the default EBI for a PDN connection is deactivated for the target UE.</w:t>
      </w:r>
    </w:p>
    <w:p w14:paraId="679926A1" w14:textId="79BA2A39" w:rsidR="00C82282" w:rsidRDefault="00C82282" w:rsidP="00C82282">
      <w:r>
        <w:t xml:space="preserve">The start of interception with an established PDU Session xIRI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xIRI shall be sent for each PDU session and each PDN connection with </w:t>
      </w:r>
      <w:r w:rsidR="00DF669A">
        <w:t>different correlation</w:t>
      </w:r>
      <w:r>
        <w:t xml:space="preserve"> information values.</w:t>
      </w:r>
    </w:p>
    <w:p w14:paraId="796BE7F2" w14:textId="77777777" w:rsidR="00C82282" w:rsidRDefault="00C82282" w:rsidP="00C82282">
      <w:r>
        <w:t>When xIRIs are generated due to the detection of a PDU session with mapped EBIs, no separate xIRIs shall be generated for the same events for the corresponding PDN connection.</w:t>
      </w:r>
    </w:p>
    <w:p w14:paraId="105A96D7" w14:textId="77777777" w:rsidR="0055691A" w:rsidRDefault="0055691A" w:rsidP="0055691A">
      <w:r>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7E59780A" w14:textId="77777777" w:rsidR="0055691A" w:rsidRDefault="0055691A" w:rsidP="0055691A">
      <w:r>
        <w:t>When the warrant requires the packet header information reporting, the following xIRI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26C30A84" w14:textId="77777777" w:rsidR="0055691A" w:rsidRDefault="0055691A" w:rsidP="0055691A">
      <w:pPr>
        <w:pStyle w:val="Heading5"/>
      </w:pPr>
      <w:bookmarkStart w:id="161" w:name="_Toc176118255"/>
      <w:r>
        <w:t>6.3.3.3.2</w:t>
      </w:r>
      <w:r>
        <w:tab/>
        <w:t>Option B</w:t>
      </w:r>
      <w:bookmarkEnd w:id="161"/>
    </w:p>
    <w:p w14:paraId="76336A40" w14:textId="77777777" w:rsidR="003C6706" w:rsidRPr="00410461" w:rsidRDefault="003C6706" w:rsidP="003C6706">
      <w:r w:rsidRPr="00410461">
        <w:t>The IRI-POI present in the SGW/PGW shall generate xIRI, when it detects the applicable events specified in TS 33.107 [11].</w:t>
      </w:r>
    </w:p>
    <w:p w14:paraId="2D7FFD95" w14:textId="77777777" w:rsidR="003C6706" w:rsidRPr="00410461" w:rsidRDefault="003C6706" w:rsidP="003C6706">
      <w:pPr>
        <w:pStyle w:val="Heading4"/>
      </w:pPr>
      <w:bookmarkStart w:id="162" w:name="_Toc176118256"/>
      <w:r w:rsidRPr="00410461">
        <w:t>6.3.3.4</w:t>
      </w:r>
      <w:r w:rsidRPr="00410461">
        <w:tab/>
        <w:t>Common IRI parameters</w:t>
      </w:r>
      <w:bookmarkEnd w:id="162"/>
    </w:p>
    <w:p w14:paraId="222FF900" w14:textId="75F2BD79" w:rsidR="003C6706" w:rsidRPr="00410461" w:rsidRDefault="003C6706" w:rsidP="003C6706">
      <w:r w:rsidRPr="00410461">
        <w:t xml:space="preserve">The list of xIRI parameters </w:t>
      </w:r>
      <w:r w:rsidR="00DF669A" w:rsidRPr="00410461">
        <w:t>is</w:t>
      </w:r>
      <w:r w:rsidRPr="00410461">
        <w:t xml:space="preserve"> specified in TS 33.128 [15]. All xIRI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63" w:name="_Toc176118257"/>
      <w:r w:rsidRPr="00410461">
        <w:t>6.3.3.5</w:t>
      </w:r>
      <w:r w:rsidRPr="00410461">
        <w:tab/>
        <w:t>Specific IRI parameters</w:t>
      </w:r>
      <w:bookmarkEnd w:id="163"/>
    </w:p>
    <w:p w14:paraId="4986CE19" w14:textId="77777777" w:rsidR="003C6706" w:rsidRPr="00410461" w:rsidRDefault="003C6706" w:rsidP="003C6706">
      <w:pPr>
        <w:pStyle w:val="NO"/>
        <w:ind w:left="0" w:firstLine="0"/>
      </w:pPr>
      <w:r w:rsidRPr="00410461">
        <w:t>The parameters in each xIRI are defined in TS 33.128 [15].</w:t>
      </w:r>
    </w:p>
    <w:p w14:paraId="539D688D" w14:textId="77777777" w:rsidR="003C6706" w:rsidRPr="00410461" w:rsidRDefault="003C6706" w:rsidP="003C6706">
      <w:pPr>
        <w:pStyle w:val="Heading4"/>
      </w:pPr>
      <w:bookmarkStart w:id="164" w:name="_Toc176118258"/>
      <w:r w:rsidRPr="00410461">
        <w:lastRenderedPageBreak/>
        <w:t>6.3.3.6</w:t>
      </w:r>
      <w:r w:rsidRPr="00410461">
        <w:tab/>
        <w:t>Network topologies</w:t>
      </w:r>
      <w:bookmarkEnd w:id="164"/>
    </w:p>
    <w:p w14:paraId="5DE477A3" w14:textId="77777777" w:rsidR="00A03B75" w:rsidRPr="00CE7B05" w:rsidRDefault="00A03B75" w:rsidP="00A03B75">
      <w:pPr>
        <w:pStyle w:val="Heading5"/>
      </w:pPr>
      <w:bookmarkStart w:id="165" w:name="_Toc176118259"/>
      <w:r>
        <w:t>6.3.3.6.1</w:t>
      </w:r>
      <w:r>
        <w:tab/>
        <w:t>Network topologies without EPC/5GC interworking</w:t>
      </w:r>
      <w:bookmarkEnd w:id="165"/>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When the target UE has multiple bearers active, the generation and delivery of xCC for each bearer shall be done independently, each with separate correlation information.</w:t>
      </w:r>
    </w:p>
    <w:p w14:paraId="139E957D" w14:textId="77777777" w:rsidR="00A03B75" w:rsidRPr="00CE7B05" w:rsidRDefault="00A03B75" w:rsidP="00A03B75">
      <w:pPr>
        <w:pStyle w:val="Heading5"/>
      </w:pPr>
      <w:bookmarkStart w:id="166" w:name="_Toc176118260"/>
      <w:r>
        <w:t>6.3.3.6.2</w:t>
      </w:r>
      <w:r>
        <w:tab/>
        <w:t>Network topologies with EPC/5GC interworking</w:t>
      </w:r>
      <w:bookmarkEnd w:id="166"/>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When the target UE has multiple bearers active, the generation and delivery of xCC for each bearer shall be done independently, each with separate correlation information.</w:t>
      </w:r>
    </w:p>
    <w:p w14:paraId="56504180" w14:textId="5945CBB1" w:rsidR="0075371F" w:rsidRDefault="0075371F" w:rsidP="0075371F">
      <w:pPr>
        <w:pStyle w:val="Heading4"/>
      </w:pPr>
      <w:bookmarkStart w:id="167" w:name="_Toc176118261"/>
      <w:r>
        <w:t>6.3.3.</w:t>
      </w:r>
      <w:r w:rsidR="008B3D1C">
        <w:t>7</w:t>
      </w:r>
      <w:r>
        <w:tab/>
        <w:t>EPC-5GC Interworking via SMF+PGW-C and UPF+PGW-U</w:t>
      </w:r>
      <w:bookmarkEnd w:id="167"/>
    </w:p>
    <w:p w14:paraId="5FEDA3C4" w14:textId="77777777" w:rsidR="0075371F" w:rsidRDefault="0075371F" w:rsidP="0075371F">
      <w:r>
        <w:t>In the case of interworking between EPC and 5GC via combined nodes (e.g. SMF+PGW-C, UPF+PGW-U) as defined in TS 23.501 [2] clause 5.17, all of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lastRenderedPageBreak/>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68" w:name="_Toc176118262"/>
      <w:r w:rsidRPr="00410461">
        <w:t>6.3.4</w:t>
      </w:r>
      <w:r w:rsidRPr="00410461">
        <w:tab/>
        <w:t>LI at ePDG</w:t>
      </w:r>
      <w:bookmarkEnd w:id="168"/>
    </w:p>
    <w:p w14:paraId="3B22A083" w14:textId="77777777" w:rsidR="003C6706" w:rsidRPr="00410461" w:rsidRDefault="003C6706" w:rsidP="003C6706">
      <w:pPr>
        <w:pStyle w:val="Heading4"/>
      </w:pPr>
      <w:bookmarkStart w:id="169" w:name="_Toc176118263"/>
      <w:r w:rsidRPr="00410461">
        <w:t>6.3.4.1</w:t>
      </w:r>
      <w:r w:rsidRPr="00410461">
        <w:tab/>
        <w:t>Architecture</w:t>
      </w:r>
      <w:bookmarkEnd w:id="169"/>
    </w:p>
    <w:p w14:paraId="3A74876C" w14:textId="77777777" w:rsidR="003C6706" w:rsidRPr="00410461" w:rsidRDefault="003C6706" w:rsidP="003C6706">
      <w:r w:rsidRPr="00410461">
        <w:t>In the EPC network, the ePDG is the gateway which allows interworking between non-3GPP access and 3GPP network. The ePDG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The ePDG shall include an IRI-POI that has the LI capabilities to generate the target UE’s bearer related xIRI.</w:t>
      </w:r>
    </w:p>
    <w:p w14:paraId="66F48E9C" w14:textId="77777777" w:rsidR="003C6706" w:rsidRPr="00410461" w:rsidRDefault="003C6706" w:rsidP="003C6706">
      <w:r w:rsidRPr="00410461">
        <w:t xml:space="preserve">In addition, the ePDG shall include a CC-POI that has the LI capabilities to duplicate the user plane packets from the EPS bearers related to a target UE. </w:t>
      </w:r>
    </w:p>
    <w:p w14:paraId="4F0FD60E" w14:textId="72D71744" w:rsidR="003C6706" w:rsidRPr="00410461" w:rsidRDefault="003C6706" w:rsidP="003C6706">
      <w:pPr>
        <w:rPr>
          <w:szCs w:val="22"/>
        </w:rPr>
      </w:pPr>
      <w:r w:rsidRPr="00410461">
        <w:rPr>
          <w:szCs w:val="22"/>
        </w:rPr>
        <w:t>Figure 6.3-</w:t>
      </w:r>
      <w:r w:rsidR="00C2354A">
        <w:rPr>
          <w:szCs w:val="22"/>
        </w:rPr>
        <w:t>4</w:t>
      </w:r>
      <w:r w:rsidRPr="00410461">
        <w:rPr>
          <w:szCs w:val="22"/>
        </w:rPr>
        <w:t xml:space="preserve"> shows the LI architecture for ePDG based interception.</w:t>
      </w:r>
    </w:p>
    <w:p w14:paraId="2D93B9B1" w14:textId="3CC702C3" w:rsidR="003C6706" w:rsidRPr="00410461" w:rsidRDefault="00A50382" w:rsidP="003C6706">
      <w:pPr>
        <w:pStyle w:val="TH"/>
      </w:pPr>
      <w:r w:rsidRPr="00410461">
        <w:object w:dxaOrig="14805" w:dyaOrig="14731" w14:anchorId="6166B8A8">
          <v:shape id="_x0000_i1041" type="#_x0000_t75" style="width:482pt;height:479.35pt" o:ole="">
            <v:imagedata r:id="rId50" o:title=""/>
          </v:shape>
          <o:OLEObject Type="Embed" ProgID="Visio.Drawing.15" ShapeID="_x0000_i1041" DrawAspect="Content" ObjectID="_1786734628" r:id="rId51"/>
        </w:object>
      </w:r>
    </w:p>
    <w:p w14:paraId="174796A4" w14:textId="45CA97E5" w:rsidR="003C6706" w:rsidRPr="00410461" w:rsidRDefault="003C6706" w:rsidP="003C6706">
      <w:pPr>
        <w:pStyle w:val="TF"/>
      </w:pPr>
      <w:r w:rsidRPr="00410461">
        <w:t>Figure 6.3-</w:t>
      </w:r>
      <w:r w:rsidR="00C2354A">
        <w:t>4</w:t>
      </w:r>
      <w:r w:rsidRPr="00410461">
        <w:t>: LI architecture for LI at ePDG</w:t>
      </w:r>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The LIPF present in the ADMF provisions IRI-POI present in the ePDG, MDF2 and MDF3 over the LI_X1 interfaces. To enable the interception of the target's user plane packets (e.g. when the warrant requires the interception of communication contents), the CC-POI present in the ePDG is also provisioned with the intercept data.</w:t>
      </w:r>
    </w:p>
    <w:p w14:paraId="15B9895D" w14:textId="5AB082F6" w:rsidR="003C6706" w:rsidRPr="00410461" w:rsidRDefault="003C6706" w:rsidP="003C6706">
      <w:pPr>
        <w:pStyle w:val="NO"/>
      </w:pPr>
      <w:r w:rsidRPr="00410461">
        <w:t>NOTE 2:</w:t>
      </w:r>
      <w:r w:rsidRPr="00410461">
        <w:tab/>
      </w:r>
      <w:r w:rsidR="00190419" w:rsidRPr="00410461">
        <w:t>The IRI-POI and CC-POI represented in figure 6.3-3 are logical functions and require correlation information be shared between them; they may be handled by the same process within the ePDG.</w:t>
      </w:r>
    </w:p>
    <w:p w14:paraId="09D76079" w14:textId="77777777" w:rsidR="003C6706" w:rsidRPr="00410461" w:rsidRDefault="003C6706" w:rsidP="003C6706">
      <w:r w:rsidRPr="00410461">
        <w:t>The IRI-POI present in the ePDG detects the target UE's bearer activation, modification and deactivation, generates and delivers the xIRI to the MDF2 over LI_X2. The MDF2 delivers the IRI messages to the LEMF over LI_HI2.</w:t>
      </w:r>
    </w:p>
    <w:p w14:paraId="269CB177" w14:textId="77777777" w:rsidR="003C6706" w:rsidRPr="00410461" w:rsidRDefault="003C6706" w:rsidP="003C6706">
      <w:r w:rsidRPr="00410461">
        <w:t>The CC-POI present in the ePDG generates the xCC from the user plane packets and delivers the xCC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70" w:name="_Toc176118264"/>
      <w:r w:rsidRPr="00410461">
        <w:lastRenderedPageBreak/>
        <w:t>6.3.4.2</w:t>
      </w:r>
      <w:r w:rsidRPr="00410461">
        <w:tab/>
        <w:t>Target identities</w:t>
      </w:r>
      <w:bookmarkEnd w:id="170"/>
    </w:p>
    <w:p w14:paraId="0D0F07D3" w14:textId="77777777" w:rsidR="003C6706" w:rsidRPr="00410461" w:rsidRDefault="003C6706" w:rsidP="003C6706">
      <w:r w:rsidRPr="00410461">
        <w:t>The target identities which the LIPF present in the ADMF provisions to the IRI-POI and CC-POI present in the ePDG are specified in TS 33.107 [11].</w:t>
      </w:r>
    </w:p>
    <w:p w14:paraId="14ABE406" w14:textId="77777777" w:rsidR="003C6706" w:rsidRPr="00410461" w:rsidRDefault="003C6706" w:rsidP="003C6706">
      <w:pPr>
        <w:pStyle w:val="Heading4"/>
      </w:pPr>
      <w:bookmarkStart w:id="171" w:name="_Toc176118265"/>
      <w:r w:rsidRPr="00410461">
        <w:t>6.3.4.3</w:t>
      </w:r>
      <w:r w:rsidRPr="00410461">
        <w:tab/>
        <w:t>IRI events</w:t>
      </w:r>
      <w:bookmarkEnd w:id="171"/>
    </w:p>
    <w:p w14:paraId="215780C4" w14:textId="77777777" w:rsidR="003C6706" w:rsidRPr="00410461" w:rsidRDefault="003C6706" w:rsidP="003C6706">
      <w:r w:rsidRPr="00410461">
        <w:t>The IRI-POI present in the ePDG shall generate xIRI, when it detects the applicable events specified in TS 33.107 [11].</w:t>
      </w:r>
    </w:p>
    <w:p w14:paraId="34F396BA" w14:textId="77777777" w:rsidR="003C6706" w:rsidRPr="00410461" w:rsidRDefault="003C6706" w:rsidP="003C6706">
      <w:pPr>
        <w:pStyle w:val="Heading4"/>
      </w:pPr>
      <w:bookmarkStart w:id="172" w:name="_Toc176118266"/>
      <w:r w:rsidRPr="00410461">
        <w:t>6.3.4.4</w:t>
      </w:r>
      <w:r w:rsidRPr="00410461">
        <w:tab/>
        <w:t>Common IRI parameters</w:t>
      </w:r>
      <w:bookmarkEnd w:id="172"/>
    </w:p>
    <w:p w14:paraId="7FEA27E5" w14:textId="7C5BB307" w:rsidR="003C6706" w:rsidRPr="00410461" w:rsidRDefault="003C6706" w:rsidP="003C6706">
      <w:r w:rsidRPr="00410461">
        <w:t xml:space="preserve">The list of xIRI parameters </w:t>
      </w:r>
      <w:r w:rsidR="00DF669A" w:rsidRPr="00410461">
        <w:t>is</w:t>
      </w:r>
      <w:r w:rsidRPr="00410461">
        <w:t xml:space="preserve"> specified in TS 33.128 [15]. Each xIRI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73" w:name="_Toc176118267"/>
      <w:r w:rsidRPr="00410461">
        <w:t>6.3.4.5</w:t>
      </w:r>
      <w:r w:rsidRPr="00410461">
        <w:tab/>
        <w:t>Specific IRI parameters</w:t>
      </w:r>
      <w:bookmarkEnd w:id="173"/>
    </w:p>
    <w:p w14:paraId="3B798FD8" w14:textId="77777777" w:rsidR="003C6706" w:rsidRPr="00410461" w:rsidRDefault="003C6706" w:rsidP="003C6706">
      <w:r w:rsidRPr="00410461">
        <w:t>The parameters in each xIRI are defined in TS 33.128 [15].</w:t>
      </w:r>
    </w:p>
    <w:p w14:paraId="4190259D" w14:textId="77777777" w:rsidR="003C6706" w:rsidRPr="00410461" w:rsidRDefault="003C6706" w:rsidP="003C6706">
      <w:pPr>
        <w:pStyle w:val="Heading4"/>
      </w:pPr>
      <w:bookmarkStart w:id="174" w:name="_Toc176118268"/>
      <w:r w:rsidRPr="00410461">
        <w:t>6.3.4.6</w:t>
      </w:r>
      <w:r w:rsidRPr="00410461">
        <w:tab/>
        <w:t>Network topologies</w:t>
      </w:r>
      <w:bookmarkEnd w:id="174"/>
    </w:p>
    <w:p w14:paraId="51FFD133" w14:textId="77777777" w:rsidR="003C6706" w:rsidRPr="00410461" w:rsidRDefault="003C6706" w:rsidP="003C6706">
      <w:r w:rsidRPr="00410461">
        <w:t>The ePDG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75" w:name="_Toc176118269"/>
      <w:r w:rsidRPr="00410461">
        <w:t>6.</w:t>
      </w:r>
      <w:r w:rsidR="00BE77E9" w:rsidRPr="00410461">
        <w:t>4</w:t>
      </w:r>
      <w:r w:rsidRPr="00410461">
        <w:tab/>
      </w:r>
      <w:r w:rsidR="007C6153" w:rsidRPr="00410461">
        <w:t>3</w:t>
      </w:r>
      <w:r w:rsidRPr="00410461">
        <w:t>G</w:t>
      </w:r>
      <w:bookmarkEnd w:id="175"/>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76" w:name="_Toc176118270"/>
      <w:r w:rsidRPr="00410461">
        <w:t>6.5</w:t>
      </w:r>
      <w:r w:rsidRPr="00410461">
        <w:tab/>
        <w:t>VoNR</w:t>
      </w:r>
      <w:bookmarkEnd w:id="176"/>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LI requirements for VoNR based on IMS are defined in clause 7.4 of the present document.</w:t>
      </w:r>
    </w:p>
    <w:p w14:paraId="46AF3AF5" w14:textId="01BA6002" w:rsidR="0063363D" w:rsidRPr="00410461" w:rsidRDefault="0063363D" w:rsidP="0063363D">
      <w:pPr>
        <w:pStyle w:val="Heading2"/>
      </w:pPr>
      <w:bookmarkStart w:id="177" w:name="_Toc176118271"/>
      <w:r w:rsidRPr="00410461">
        <w:lastRenderedPageBreak/>
        <w:t>6.6</w:t>
      </w:r>
      <w:r w:rsidRPr="00410461">
        <w:tab/>
        <w:t>4G/5G Interworking</w:t>
      </w:r>
      <w:bookmarkEnd w:id="177"/>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9330E4C" w:rsidR="00BC0277" w:rsidRPr="00410461" w:rsidRDefault="00D918D0" w:rsidP="00BC0277">
      <w:pPr>
        <w:pStyle w:val="TH"/>
      </w:pPr>
      <w:r>
        <w:object w:dxaOrig="23809" w:dyaOrig="13812" w14:anchorId="0FC44FB8">
          <v:shape id="_x0000_i1042" type="#_x0000_t75" style="width:480.65pt;height:280pt" o:ole="">
            <v:imagedata r:id="rId52" o:title=""/>
          </v:shape>
          <o:OLEObject Type="Embed" ProgID="Visio.Drawing.15" ShapeID="_x0000_i1042" DrawAspect="Content" ObjectID="_1786734629" r:id="rId53"/>
        </w:object>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78" w:name="_Toc176118272"/>
      <w:r w:rsidRPr="00410461">
        <w:t>7</w:t>
      </w:r>
      <w:r w:rsidRPr="00410461">
        <w:tab/>
        <w:t xml:space="preserve">Service </w:t>
      </w:r>
      <w:r w:rsidR="001A525E" w:rsidRPr="00410461">
        <w:t>l</w:t>
      </w:r>
      <w:r w:rsidR="000861F8" w:rsidRPr="00410461">
        <w:t xml:space="preserve">ayer </w:t>
      </w:r>
      <w:r w:rsidR="001A525E" w:rsidRPr="00410461">
        <w:t>based i</w:t>
      </w:r>
      <w:r w:rsidRPr="00410461">
        <w:t>nterception</w:t>
      </w:r>
      <w:bookmarkEnd w:id="178"/>
    </w:p>
    <w:p w14:paraId="7933A5D2" w14:textId="77777777" w:rsidR="000C54E1" w:rsidRPr="00410461" w:rsidRDefault="000C54E1" w:rsidP="000C54E1">
      <w:pPr>
        <w:pStyle w:val="Heading2"/>
      </w:pPr>
      <w:bookmarkStart w:id="179" w:name="_Toc176118273"/>
      <w:r w:rsidRPr="00410461">
        <w:t>7.1</w:t>
      </w:r>
      <w:r w:rsidRPr="00410461">
        <w:tab/>
        <w:t>General</w:t>
      </w:r>
      <w:bookmarkEnd w:id="179"/>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layer based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1E4AD946" w14:textId="0021D186" w:rsidR="000C54E1" w:rsidRPr="00410461" w:rsidRDefault="001A525E" w:rsidP="009537A8">
      <w:pPr>
        <w:pStyle w:val="Heading2"/>
      </w:pPr>
      <w:bookmarkStart w:id="180" w:name="_Toc176118274"/>
      <w:r w:rsidRPr="00410461">
        <w:t>7.2</w:t>
      </w:r>
      <w:r w:rsidRPr="00410461">
        <w:tab/>
        <w:t>Central s</w:t>
      </w:r>
      <w:r w:rsidR="000C54E1" w:rsidRPr="00410461">
        <w:t xml:space="preserve">ubscriber </w:t>
      </w:r>
      <w:r w:rsidRPr="00410461">
        <w:t>m</w:t>
      </w:r>
      <w:r w:rsidR="00A9033F" w:rsidRPr="00410461">
        <w:t>anagement</w:t>
      </w:r>
      <w:bookmarkEnd w:id="180"/>
    </w:p>
    <w:p w14:paraId="387E1664" w14:textId="77777777" w:rsidR="000C54E1" w:rsidRPr="00410461" w:rsidRDefault="000C54E1" w:rsidP="000C54E1">
      <w:pPr>
        <w:pStyle w:val="Heading3"/>
      </w:pPr>
      <w:bookmarkStart w:id="181" w:name="_Toc176118275"/>
      <w:r w:rsidRPr="00410461">
        <w:t>7.2.1</w:t>
      </w:r>
      <w:r w:rsidRPr="00410461">
        <w:tab/>
        <w:t>General</w:t>
      </w:r>
      <w:bookmarkEnd w:id="181"/>
    </w:p>
    <w:p w14:paraId="6FBE77F9" w14:textId="31C30B56"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This </w:t>
      </w:r>
      <w:r w:rsidR="00753C45">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82" w:name="_Toc176118276"/>
      <w:r w:rsidRPr="00410461">
        <w:lastRenderedPageBreak/>
        <w:t>7.2.2</w:t>
      </w:r>
      <w:r w:rsidRPr="00410461">
        <w:tab/>
        <w:t>LI at UDM</w:t>
      </w:r>
      <w:bookmarkEnd w:id="182"/>
    </w:p>
    <w:p w14:paraId="16D08E49" w14:textId="77777777" w:rsidR="000C54E1" w:rsidRPr="00410461" w:rsidRDefault="000C54E1" w:rsidP="00182F94">
      <w:pPr>
        <w:pStyle w:val="Heading4"/>
      </w:pPr>
      <w:bookmarkStart w:id="183" w:name="_Toc176118277"/>
      <w:r w:rsidRPr="00410461">
        <w:t>7.2.2.1</w:t>
      </w:r>
      <w:r w:rsidRPr="00410461">
        <w:tab/>
        <w:t>Architecture</w:t>
      </w:r>
      <w:bookmarkEnd w:id="183"/>
    </w:p>
    <w:p w14:paraId="59EF4C47" w14:textId="60B1C273"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r w:rsidR="003B5D03" w:rsidRPr="00410461">
        <w:rPr>
          <w:szCs w:val="22"/>
        </w:rPr>
        <w:t>xIRI</w:t>
      </w:r>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figure 7.2-1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43" type="#_x0000_t75" style="width:485.35pt;height:416.65pt" o:ole="">
            <v:imagedata r:id="rId54" o:title=""/>
          </v:shape>
          <o:OLEObject Type="Embed" ProgID="Visio.Drawing.15" ShapeID="_x0000_i1043" DrawAspect="Content" ObjectID="_1786734630" r:id="rId55"/>
        </w:object>
      </w:r>
    </w:p>
    <w:p w14:paraId="4C4E1DC1" w14:textId="44994E9A" w:rsidR="000C54E1" w:rsidRPr="00410461" w:rsidRDefault="00415384" w:rsidP="00CB28A6">
      <w:pPr>
        <w:pStyle w:val="TF"/>
        <w:rPr>
          <w:szCs w:val="22"/>
        </w:rPr>
      </w:pPr>
      <w:r w:rsidRPr="00410461">
        <w:t>Figure 7.2-1: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2E98DCC2"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r w:rsidR="003B5D03" w:rsidRPr="00410461">
        <w:t>xIRI</w:t>
      </w:r>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xIRI </w:t>
      </w:r>
      <w:r w:rsidRPr="00410461">
        <w:t>to the LEMF over LI_H</w:t>
      </w:r>
      <w:r w:rsidR="00E00AB1">
        <w:t>I</w:t>
      </w:r>
      <w:r w:rsidRPr="00410461">
        <w:t>2</w:t>
      </w:r>
      <w:r w:rsidR="00365EA0" w:rsidRPr="00410461">
        <w:t>.</w:t>
      </w:r>
    </w:p>
    <w:p w14:paraId="7A35AF3F" w14:textId="683B83D2" w:rsidR="000C54E1" w:rsidRPr="00410461" w:rsidRDefault="00415384" w:rsidP="00182F94">
      <w:pPr>
        <w:pStyle w:val="Heading4"/>
      </w:pPr>
      <w:bookmarkStart w:id="184" w:name="_Toc176118278"/>
      <w:r w:rsidRPr="00410461">
        <w:lastRenderedPageBreak/>
        <w:t>7.2.2.2</w:t>
      </w:r>
      <w:r w:rsidRPr="00410461">
        <w:tab/>
        <w:t>Target i</w:t>
      </w:r>
      <w:r w:rsidR="000C54E1" w:rsidRPr="00410461">
        <w:t>dentities</w:t>
      </w:r>
      <w:bookmarkEnd w:id="184"/>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2D2387" w:rsidRDefault="00612E08" w:rsidP="00612E08">
      <w:pPr>
        <w:pStyle w:val="B1"/>
        <w:rPr>
          <w:lang w:val="de-DE"/>
        </w:rPr>
      </w:pPr>
      <w:r w:rsidRPr="002D2387">
        <w:rPr>
          <w:lang w:val="de-DE"/>
        </w:rPr>
        <w:t>-</w:t>
      </w:r>
      <w:r w:rsidRPr="002D2387">
        <w:rPr>
          <w:lang w:val="de-DE"/>
        </w:rPr>
        <w:tab/>
        <w:t>SUPI</w:t>
      </w:r>
      <w:r w:rsidR="00985273" w:rsidRPr="002D2387">
        <w:rPr>
          <w:lang w:val="de-DE"/>
        </w:rPr>
        <w:t>.</w:t>
      </w:r>
    </w:p>
    <w:p w14:paraId="19A24C6A" w14:textId="4A7019E5" w:rsidR="000C54E1" w:rsidRPr="002D2387" w:rsidRDefault="00FC6D5A" w:rsidP="00CB28A6">
      <w:pPr>
        <w:pStyle w:val="B1"/>
        <w:rPr>
          <w:lang w:val="de-DE"/>
        </w:rPr>
      </w:pPr>
      <w:r w:rsidRPr="002D2387">
        <w:rPr>
          <w:lang w:val="de-DE"/>
        </w:rPr>
        <w:t>-</w:t>
      </w:r>
      <w:r w:rsidRPr="002D2387">
        <w:rPr>
          <w:lang w:val="de-DE"/>
        </w:rPr>
        <w:tab/>
      </w:r>
      <w:r w:rsidR="000C54E1" w:rsidRPr="002D2387">
        <w:rPr>
          <w:lang w:val="de-DE"/>
        </w:rPr>
        <w:t>PEI</w:t>
      </w:r>
      <w:r w:rsidR="00985273" w:rsidRPr="002D2387">
        <w:rPr>
          <w:lang w:val="de-DE"/>
        </w:rPr>
        <w:t>.</w:t>
      </w:r>
    </w:p>
    <w:p w14:paraId="025A3C07" w14:textId="770CBE1D" w:rsidR="000C54E1" w:rsidRPr="002D2387" w:rsidRDefault="00FC6D5A" w:rsidP="00CB28A6">
      <w:pPr>
        <w:pStyle w:val="B1"/>
        <w:rPr>
          <w:lang w:val="de-DE"/>
        </w:rPr>
      </w:pPr>
      <w:r w:rsidRPr="002D2387">
        <w:rPr>
          <w:lang w:val="de-DE"/>
        </w:rPr>
        <w:t>-</w:t>
      </w:r>
      <w:r w:rsidRPr="002D2387">
        <w:rPr>
          <w:lang w:val="de-DE"/>
        </w:rPr>
        <w:tab/>
      </w:r>
      <w:r w:rsidR="00BE77E9" w:rsidRPr="002D2387">
        <w:rPr>
          <w:lang w:val="de-DE"/>
        </w:rPr>
        <w:t>GPSI</w:t>
      </w:r>
      <w:r w:rsidR="00985273" w:rsidRPr="002D2387">
        <w:rPr>
          <w:lang w:val="de-DE"/>
        </w:rPr>
        <w:t>.</w:t>
      </w:r>
    </w:p>
    <w:p w14:paraId="5ABD90E3" w14:textId="1A27E56B" w:rsidR="000C54E1" w:rsidRPr="002D2387" w:rsidRDefault="00FC6D5A" w:rsidP="00CB28A6">
      <w:pPr>
        <w:pStyle w:val="B1"/>
        <w:rPr>
          <w:lang w:val="de-DE"/>
        </w:rPr>
      </w:pPr>
      <w:r w:rsidRPr="002D2387">
        <w:rPr>
          <w:lang w:val="de-DE"/>
        </w:rPr>
        <w:t>-</w:t>
      </w:r>
      <w:r w:rsidRPr="002D2387">
        <w:rPr>
          <w:lang w:val="de-DE"/>
        </w:rPr>
        <w:tab/>
      </w:r>
      <w:r w:rsidR="009E3D34" w:rsidRPr="002D2387">
        <w:rPr>
          <w:lang w:val="de-DE"/>
        </w:rPr>
        <w:t>IMPU/IMPI</w:t>
      </w:r>
      <w:r w:rsidR="00612E08" w:rsidRPr="002D2387">
        <w:rPr>
          <w:lang w:val="de-DE"/>
        </w:rPr>
        <w:t>.</w:t>
      </w:r>
    </w:p>
    <w:p w14:paraId="356C4516" w14:textId="2C025233" w:rsidR="000C54E1" w:rsidRPr="00410461" w:rsidRDefault="000C54E1" w:rsidP="000C54E1">
      <w:r w:rsidRPr="00410461">
        <w:t xml:space="preserve">The interception performed on the above identities are mutually independent, even though, an </w:t>
      </w:r>
      <w:r w:rsidR="003B5D03" w:rsidRPr="00410461">
        <w:t>xIRI</w:t>
      </w:r>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85" w:name="_Toc176118279"/>
      <w:r w:rsidRPr="00410461">
        <w:t>7.2.2.3</w:t>
      </w:r>
      <w:r w:rsidRPr="00410461">
        <w:tab/>
        <w:t>Identity p</w:t>
      </w:r>
      <w:r w:rsidR="00A9033F" w:rsidRPr="00410461">
        <w:t>rivacy</w:t>
      </w:r>
      <w:bookmarkEnd w:id="185"/>
    </w:p>
    <w:p w14:paraId="3DEDCC96" w14:textId="794DB523"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86" w:name="_Toc176118280"/>
      <w:r w:rsidRPr="00410461">
        <w:t>7.2.2.</w:t>
      </w:r>
      <w:r w:rsidR="00A9033F" w:rsidRPr="00410461">
        <w:t>4</w:t>
      </w:r>
      <w:r w:rsidR="00C31DA0" w:rsidRPr="00410461">
        <w:tab/>
        <w:t>IRI e</w:t>
      </w:r>
      <w:r w:rsidRPr="00410461">
        <w:t>vents</w:t>
      </w:r>
      <w:bookmarkEnd w:id="186"/>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r w:rsidR="003B5D03" w:rsidRPr="00410461">
        <w:t>xIRI,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09DF903B" w:rsidR="00A41582" w:rsidRDefault="00A41582" w:rsidP="00A41582">
      <w:pPr>
        <w:pStyle w:val="B1"/>
      </w:pPr>
      <w:r>
        <w:t>-</w:t>
      </w:r>
      <w:r>
        <w:tab/>
        <w:t xml:space="preserve">UE information </w:t>
      </w:r>
      <w:r w:rsidR="002608C5">
        <w:t>response</w:t>
      </w:r>
      <w:r>
        <w:t>.</w:t>
      </w:r>
    </w:p>
    <w:p w14:paraId="60A465D8" w14:textId="7DE1D8B7" w:rsidR="00A41582" w:rsidRDefault="00A41582" w:rsidP="00A41582">
      <w:pPr>
        <w:pStyle w:val="B1"/>
      </w:pPr>
      <w:r>
        <w:t>-</w:t>
      </w:r>
      <w:r>
        <w:tab/>
        <w:t xml:space="preserve">UE authentication </w:t>
      </w:r>
      <w:r w:rsidR="002608C5">
        <w:t>response</w:t>
      </w:r>
      <w:r>
        <w:t>.</w:t>
      </w:r>
    </w:p>
    <w:p w14:paraId="5C43D5FF" w14:textId="0C981F60" w:rsidR="00A045B3" w:rsidRPr="00410461" w:rsidRDefault="00A045B3" w:rsidP="00A41582">
      <w:pPr>
        <w:pStyle w:val="B1"/>
      </w:pPr>
      <w:r>
        <w:t>-</w:t>
      </w:r>
      <w:r>
        <w:tab/>
      </w:r>
      <w:r w:rsidR="000574FC">
        <w:t>Start of interception with target already registered at the UDM.</w:t>
      </w:r>
    </w:p>
    <w:p w14:paraId="4BBE5F5F" w14:textId="77777777" w:rsidR="005173CC" w:rsidRDefault="005173CC" w:rsidP="005173CC">
      <w:pPr>
        <w:pStyle w:val="B1"/>
      </w:pPr>
      <w:r>
        <w:t>-</w:t>
      </w:r>
      <w:r>
        <w:tab/>
        <w:t>ProSe target identifier deconcealment.</w:t>
      </w:r>
    </w:p>
    <w:p w14:paraId="615D9168" w14:textId="77777777" w:rsidR="005173CC" w:rsidRPr="00410461" w:rsidRDefault="005173CC" w:rsidP="005173CC">
      <w:pPr>
        <w:pStyle w:val="B1"/>
      </w:pPr>
      <w:r>
        <w:t>-</w:t>
      </w:r>
      <w:r>
        <w:tab/>
        <w:t>ProSe target authentication.</w:t>
      </w:r>
    </w:p>
    <w:p w14:paraId="1DE3F60C" w14:textId="3E161190" w:rsidR="00A41582" w:rsidRPr="00410461" w:rsidRDefault="00A41582" w:rsidP="00A41582">
      <w:r w:rsidRPr="00410461">
        <w:t>A serving system xIRI is generated when the IRI-POI present in the UDM detects the target UE registration or re-registration related notifications. The AMF Id or the MME Id, or the VPLMN Id (when the other two are not known) is used as the serving system identifier in a serving system xIRI.</w:t>
      </w:r>
      <w:r w:rsidR="00FD0324">
        <w:t xml:space="preserve"> A serving system xIRI is also generated when the IRI-POI in the UDM detects that the target ProSe remote UE has utilized a ProSe relay with existing connection to a PLMN that is not the UEs HPLMN or an E-HPLMN to successfully perform authentication.</w:t>
      </w:r>
    </w:p>
    <w:p w14:paraId="4D62F763" w14:textId="6A108862" w:rsidR="00A41582" w:rsidRPr="00410461" w:rsidRDefault="00A41582" w:rsidP="00A41582">
      <w:pPr>
        <w:pStyle w:val="NO"/>
      </w:pPr>
      <w:r w:rsidRPr="00410461">
        <w:t>NOTE:</w:t>
      </w:r>
      <w:r w:rsidRPr="00410461">
        <w:tab/>
        <w:t>The serving system xIRI may carry the information of one or more serving systems based on the target UE's network connectivity.</w:t>
      </w:r>
    </w:p>
    <w:p w14:paraId="3D293EA1" w14:textId="77777777" w:rsidR="00B4235E" w:rsidRPr="009966E7" w:rsidRDefault="00B4235E" w:rsidP="00B4235E">
      <w:r w:rsidRPr="009966E7">
        <w:t xml:space="preserve">A subscriber record change xIRI is generated when the IRI-POI present in the UDM detects that the GPSI, or SUPI, or PEI </w:t>
      </w:r>
      <w:r>
        <w:t>associated to the target has</w:t>
      </w:r>
      <w:r w:rsidRPr="009966E7">
        <w:t xml:space="preserve"> changed. In addition, a subscriber record change xIRI is generated when the associated GPSI or, SUPI, or PEI </w:t>
      </w:r>
      <w:r>
        <w:t xml:space="preserve">for the target </w:t>
      </w:r>
      <w:r w:rsidRPr="009966E7">
        <w:t>is de-provisioned. A subscriber record change xIRI is also generated when the target</w:t>
      </w:r>
      <w:r>
        <w:t>’s</w:t>
      </w:r>
      <w:r w:rsidRPr="009966E7">
        <w:t xml:space="preserve"> user service identifiers are modified (e.g. subscribed S-NSSAIs, subscribed CAG).</w:t>
      </w:r>
    </w:p>
    <w:p w14:paraId="72548977" w14:textId="30E00E3F" w:rsidR="00B4235E" w:rsidRPr="009966E7" w:rsidRDefault="00B4235E" w:rsidP="00B4235E">
      <w:r w:rsidRPr="009966E7">
        <w:t>A cancel location xIRI is generated when the IRI-POI present in the UDM detects that a de-registration notification is sent, or received, by the UDM</w:t>
      </w:r>
      <w:r>
        <w:t xml:space="preserve"> for the target</w:t>
      </w:r>
      <w:r w:rsidRPr="009966E7">
        <w:t>.</w:t>
      </w:r>
      <w:r w:rsidR="00B67395" w:rsidRPr="00B67395">
        <w:t xml:space="preserve"> </w:t>
      </w:r>
      <w:r w:rsidR="00B67395">
        <w:t>A cancel location xIRI is also generated when the IRI-POI present in the UDM detects that the UDM has sent a cancel location indicator to the AMF due to target de-registration.</w:t>
      </w:r>
    </w:p>
    <w:p w14:paraId="302A9869" w14:textId="77777777" w:rsidR="00B4235E" w:rsidRPr="009966E7" w:rsidRDefault="00B4235E" w:rsidP="00B4235E">
      <w:r w:rsidRPr="009966E7">
        <w:lastRenderedPageBreak/>
        <w:t>A location information request xIRI is generated when the IRI-POI present in the UDM detects that the UDM received a query for the location information of the target UE from a different PLMN (e.g. inbound SMS routing) with a known PLMN Id.</w:t>
      </w:r>
    </w:p>
    <w:p w14:paraId="6D25C97C" w14:textId="77777777" w:rsidR="00B4235E" w:rsidRPr="009966E7" w:rsidRDefault="00B4235E" w:rsidP="00B4235E">
      <w:r w:rsidRPr="009966E7">
        <w:t xml:space="preserve">A location information result xIRI is generated when the IRI-POI in the UDM detects that the UDM received a LocationInfoRequest from an NF service consumer (i.e. HSS) </w:t>
      </w:r>
      <w:r>
        <w:t xml:space="preserve">for the target </w:t>
      </w:r>
      <w:r w:rsidRPr="009966E7">
        <w:t>and responds with a LocationInfoResult to the NF service consumer.</w:t>
      </w:r>
    </w:p>
    <w:p w14:paraId="5DAF95FA" w14:textId="77777777" w:rsidR="00B4235E" w:rsidRPr="009966E7" w:rsidRDefault="00B4235E" w:rsidP="00B4235E">
      <w:r w:rsidRPr="009966E7">
        <w:t>A UE information response xIRI is generated when the IRI-POI present in the UDM detects that the UDM received a ProvideUeInfo request</w:t>
      </w:r>
      <w:r>
        <w:t xml:space="preserve"> for the target UE</w:t>
      </w:r>
      <w:r w:rsidRPr="009966E7">
        <w:t xml:space="preserve"> and returns a UeInfo response.</w:t>
      </w:r>
    </w:p>
    <w:p w14:paraId="34198272" w14:textId="1C4B7B1D" w:rsidR="00B4235E" w:rsidRDefault="00B4235E" w:rsidP="00B4235E">
      <w:r w:rsidRPr="009966E7">
        <w:t xml:space="preserve">A UE authentication response xIRI is generated when the IRI-POI present in the UDM detects that the UDM received an authentication info request </w:t>
      </w:r>
      <w:r>
        <w:t xml:space="preserve">for the target UE </w:t>
      </w:r>
      <w:r w:rsidRPr="009966E7">
        <w:t>from the HSS or AUSF and an authentication info result is sent.</w:t>
      </w:r>
    </w:p>
    <w:p w14:paraId="16BED71D" w14:textId="64F01F48" w:rsidR="00B35A18" w:rsidRPr="009966E7" w:rsidRDefault="00F671FA" w:rsidP="00B4235E">
      <w:r w:rsidRPr="00F671FA">
        <w:t xml:space="preserve">A </w:t>
      </w:r>
      <w:r>
        <w:t xml:space="preserve">start of interception with already registered target xIRI is generated with the IRI-POI in the UDM detects that interception is activated on </w:t>
      </w:r>
      <w:r w:rsidR="00DF669A">
        <w:t>an</w:t>
      </w:r>
      <w:r>
        <w:t xml:space="preserve"> identifier that has existing registration context information at the UDM.</w:t>
      </w:r>
    </w:p>
    <w:p w14:paraId="4AECBDA8" w14:textId="77777777" w:rsidR="009C7165" w:rsidRDefault="009C7165" w:rsidP="009C7165">
      <w:r>
        <w:t xml:space="preserve">A ProSe target identifier deconcealment xIRI is generated when the IRI-POI in the UDM </w:t>
      </w:r>
      <w:r w:rsidRPr="00EB3368">
        <w:t xml:space="preserve">detects </w:t>
      </w:r>
      <w:r>
        <w:t>that the UDM has responded to a request from the NF consumer (i.e. the 5G PKMF) to perform SUCI to SUPI deconcealment for a ProSe remote UE.</w:t>
      </w:r>
    </w:p>
    <w:p w14:paraId="7734A707" w14:textId="77777777" w:rsidR="009C7165" w:rsidRPr="009966E7" w:rsidRDefault="009C7165" w:rsidP="009C7165">
      <w:r>
        <w:t xml:space="preserve">A ProSe target authentication record xIRI is generated </w:t>
      </w:r>
      <w:r w:rsidRPr="00EB3368">
        <w:t xml:space="preserve">when the IRI-POI present in the UDM detects </w:t>
      </w:r>
      <w:r>
        <w:t>that the UDM has responded to an authentication request from the AUSF for a ProSe remote UE.</w:t>
      </w:r>
    </w:p>
    <w:p w14:paraId="77D9D50D" w14:textId="149D9A65" w:rsidR="000C54E1" w:rsidRPr="00410461" w:rsidRDefault="000C54E1" w:rsidP="00A41582">
      <w:pPr>
        <w:pStyle w:val="Heading4"/>
      </w:pPr>
      <w:bookmarkStart w:id="187" w:name="_Toc176118281"/>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87"/>
    </w:p>
    <w:p w14:paraId="0790D39F" w14:textId="6AED0437" w:rsidR="00030493" w:rsidRPr="00410461" w:rsidRDefault="00030493" w:rsidP="00030493">
      <w:r w:rsidRPr="00410461">
        <w:t xml:space="preserve">The list of xIRI parameters </w:t>
      </w:r>
      <w:r w:rsidR="00DF669A" w:rsidRPr="00410461">
        <w:t>is</w:t>
      </w:r>
      <w:r w:rsidRPr="00410461">
        <w:t xml:space="preserve"> specified in TS 33.128</w:t>
      </w:r>
      <w:r w:rsidR="00B10D9E" w:rsidRPr="00410461">
        <w:t xml:space="preserve"> [15]</w:t>
      </w:r>
      <w:r w:rsidRPr="00410461">
        <w:t xml:space="preserve">. </w:t>
      </w:r>
      <w:r w:rsidR="00466CF0" w:rsidRPr="00410461">
        <w:t>All</w:t>
      </w:r>
      <w:r w:rsidRPr="00410461">
        <w:t xml:space="preserve"> xIRI</w:t>
      </w:r>
      <w:r w:rsidR="00466CF0" w:rsidRPr="00410461">
        <w:t>s</w:t>
      </w:r>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88" w:name="_Toc176118282"/>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88"/>
    </w:p>
    <w:p w14:paraId="7E27760D" w14:textId="23D7A231" w:rsidR="000C54E1" w:rsidRPr="00410461" w:rsidRDefault="00990383" w:rsidP="00FC6D5A">
      <w:pPr>
        <w:pStyle w:val="NO"/>
      </w:pPr>
      <w:r w:rsidRPr="00410461">
        <w:t>The parameters in each</w:t>
      </w:r>
      <w:r w:rsidR="00F2301B" w:rsidRPr="00410461">
        <w:t xml:space="preserve"> xIRI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89" w:name="_Toc176118283"/>
      <w:r w:rsidRPr="00410461">
        <w:t>7.2.</w:t>
      </w:r>
      <w:r w:rsidR="00BD7BE1" w:rsidRPr="00410461">
        <w:t>2</w:t>
      </w:r>
      <w:r w:rsidRPr="00410461">
        <w:t>.</w:t>
      </w:r>
      <w:r w:rsidR="00A9033F" w:rsidRPr="00410461">
        <w:t>7</w:t>
      </w:r>
      <w:r w:rsidR="00C31DA0" w:rsidRPr="00410461">
        <w:tab/>
        <w:t>Network t</w:t>
      </w:r>
      <w:r w:rsidRPr="00410461">
        <w:t>opologies</w:t>
      </w:r>
      <w:bookmarkEnd w:id="189"/>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90" w:name="_Toc176118284"/>
      <w:r w:rsidRPr="00410461">
        <w:t>7.2.3</w:t>
      </w:r>
      <w:r w:rsidRPr="00410461">
        <w:tab/>
        <w:t>LI at HSS</w:t>
      </w:r>
      <w:bookmarkEnd w:id="190"/>
    </w:p>
    <w:p w14:paraId="06BC36CD" w14:textId="77777777" w:rsidR="00DA4B87" w:rsidRPr="00410461" w:rsidRDefault="00DA4B87" w:rsidP="00DA4B87">
      <w:pPr>
        <w:pStyle w:val="Heading4"/>
      </w:pPr>
      <w:bookmarkStart w:id="191" w:name="_Toc176118285"/>
      <w:r w:rsidRPr="00410461">
        <w:t>7.2.3.1</w:t>
      </w:r>
      <w:r w:rsidRPr="00410461">
        <w:tab/>
        <w:t>Architecture</w:t>
      </w:r>
      <w:bookmarkEnd w:id="191"/>
    </w:p>
    <w:p w14:paraId="7D8EFBDC" w14:textId="3C8FE499" w:rsidR="00DA4B87" w:rsidRPr="00410461" w:rsidRDefault="00DA4B87" w:rsidP="00DA4B87">
      <w:r w:rsidRPr="00410461">
        <w:t>The</w:t>
      </w:r>
      <w:r w:rsidR="00210F1F" w:rsidRPr="00410461">
        <w:t xml:space="preserve"> </w:t>
      </w:r>
      <w:hyperlink r:id="rId56" w:tooltip="Home Subscriber Server" w:history="1">
        <w:r w:rsidRPr="00410461">
          <w:t>HSS</w:t>
        </w:r>
      </w:hyperlink>
      <w:r w:rsidR="00210F1F" w:rsidRPr="00410461">
        <w:t xml:space="preserve"> </w:t>
      </w:r>
      <w:r w:rsidRPr="00410461">
        <w:t>contains the subscription-related information for all users served by the CSP. The HSS provides the support functions in the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xIRIs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FE370AA" w:rsidR="00DA4B87" w:rsidRPr="00410461" w:rsidRDefault="00476A22" w:rsidP="00E01045">
      <w:pPr>
        <w:pStyle w:val="ListParagraph"/>
        <w:ind w:left="510"/>
        <w:rPr>
          <w:sz w:val="20"/>
          <w:szCs w:val="20"/>
          <w:lang w:val="en-GB"/>
        </w:rPr>
      </w:pPr>
      <w:r w:rsidRPr="00410461">
        <w:rPr>
          <w:sz w:val="20"/>
          <w:szCs w:val="20"/>
          <w:lang w:val="en-GB"/>
        </w:rPr>
        <w:t>1.</w:t>
      </w:r>
      <w:r w:rsidRPr="00410461">
        <w:rPr>
          <w:sz w:val="20"/>
          <w:szCs w:val="20"/>
          <w:lang w:val="en-GB"/>
        </w:rPr>
        <w:tab/>
      </w:r>
      <w:r w:rsidR="00DA4B87" w:rsidRPr="00410461">
        <w:rPr>
          <w:sz w:val="20"/>
          <w:szCs w:val="20"/>
          <w:lang w:val="en-GB"/>
        </w:rPr>
        <w:t>Use TS 33.107 [11] and TS 33.108 [21] natively as defined in those documents.</w:t>
      </w:r>
    </w:p>
    <w:p w14:paraId="33660D90" w14:textId="13EC8D64" w:rsidR="00476A22" w:rsidRPr="00410461" w:rsidRDefault="00476A22" w:rsidP="00E01045">
      <w:pPr>
        <w:pStyle w:val="ListParagraph"/>
        <w:spacing w:after="180"/>
        <w:ind w:left="510"/>
        <w:rPr>
          <w:sz w:val="20"/>
          <w:szCs w:val="20"/>
          <w:lang w:val="en-GB"/>
        </w:rPr>
      </w:pPr>
      <w:r w:rsidRPr="00410461">
        <w:rPr>
          <w:sz w:val="20"/>
          <w:szCs w:val="20"/>
          <w:lang w:val="en-GB"/>
        </w:rPr>
        <w:t>2.</w:t>
      </w:r>
      <w:r w:rsidRPr="00410461">
        <w:rPr>
          <w:sz w:val="20"/>
          <w:szCs w:val="20"/>
          <w:lang w:val="en-GB"/>
        </w:rPr>
        <w:tab/>
        <w:t>Use the capabilities specified below in the present document for stage 2 and in TS 33.128 [15] for stage 3.</w:t>
      </w:r>
    </w:p>
    <w:p w14:paraId="2D6DBD5E" w14:textId="77777777" w:rsidR="00DA4B87" w:rsidRPr="00410461" w:rsidRDefault="00DA4B87" w:rsidP="00DA4B87">
      <w:pPr>
        <w:rPr>
          <w:szCs w:val="22"/>
        </w:rPr>
      </w:pPr>
      <w:r w:rsidRPr="00410461">
        <w:rPr>
          <w:szCs w:val="22"/>
        </w:rPr>
        <w:t>Extending the generic LI architecture presented in clause 5, figure 7.2-2 below gives a reference point representation the LI architecture with HSS as a CP NF providing the IRI-POI functions.</w:t>
      </w:r>
    </w:p>
    <w:p w14:paraId="660686DA" w14:textId="1E5E929D" w:rsidR="00DA4B87" w:rsidRPr="00410461" w:rsidRDefault="00A24DE0" w:rsidP="006476EB">
      <w:pPr>
        <w:pStyle w:val="TH"/>
      </w:pPr>
      <w:r>
        <w:object w:dxaOrig="11760" w:dyaOrig="10285" w14:anchorId="76A1203C">
          <v:shape id="_x0000_i1044" type="#_x0000_t75" style="width:481.35pt;height:423.35pt" o:ole="">
            <v:imagedata r:id="rId57" o:title=""/>
          </v:shape>
          <o:OLEObject Type="Embed" ProgID="Visio.Drawing.15" ShapeID="_x0000_i1044" DrawAspect="Content" ObjectID="_1786734631" r:id="rId58"/>
        </w:object>
      </w:r>
    </w:p>
    <w:p w14:paraId="237052E2" w14:textId="77777777" w:rsidR="00DA4B87" w:rsidRPr="00410461" w:rsidRDefault="00DA4B87" w:rsidP="00DA4B87">
      <w:pPr>
        <w:pStyle w:val="TF"/>
        <w:rPr>
          <w:szCs w:val="22"/>
        </w:rPr>
      </w:pPr>
      <w:r w:rsidRPr="00410461">
        <w:t>Figure 7.2-2: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67BEC96B" w:rsidR="00DA4B87" w:rsidRPr="00410461" w:rsidRDefault="00DA4B87" w:rsidP="00DA4B87">
      <w:r w:rsidRPr="00410461">
        <w:t>The IRI-POI present in the HSS detects the target UE's service area registration and subscription related functions, generates and delivers the xIRI to the MDF2 over LI_X2. The MDF2 generates and delivers the IRI messages based on received xIRI to the LEMF over LI_H</w:t>
      </w:r>
      <w:r w:rsidR="0013250F">
        <w:t>I</w:t>
      </w:r>
      <w:r w:rsidRPr="00410461">
        <w:t>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When multiple intercepts are active, IRI-POI functions in the HSS may send one xIRI which can then be distributed to the LEMFs associated with those multiple intercepts from the MDF2.</w:t>
      </w:r>
    </w:p>
    <w:p w14:paraId="505F55D8" w14:textId="77777777" w:rsidR="00DA4B87" w:rsidRPr="00410461" w:rsidRDefault="00DA4B87" w:rsidP="00DA4B87">
      <w:pPr>
        <w:pStyle w:val="Heading4"/>
      </w:pPr>
      <w:bookmarkStart w:id="192" w:name="_Toc176118286"/>
      <w:r w:rsidRPr="00410461">
        <w:t>7.2.3.2</w:t>
      </w:r>
      <w:r w:rsidRPr="00410461">
        <w:tab/>
        <w:t>Target identities</w:t>
      </w:r>
      <w:bookmarkEnd w:id="192"/>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2D2387" w:rsidRDefault="00DA4B87" w:rsidP="00DA4B87">
      <w:pPr>
        <w:pStyle w:val="B1"/>
        <w:rPr>
          <w:lang w:val="de-DE"/>
        </w:rPr>
      </w:pPr>
      <w:r w:rsidRPr="002D2387">
        <w:rPr>
          <w:lang w:val="de-DE"/>
        </w:rPr>
        <w:t>-</w:t>
      </w:r>
      <w:r w:rsidRPr="002D2387">
        <w:rPr>
          <w:lang w:val="de-DE"/>
        </w:rPr>
        <w:tab/>
        <w:t>IMSI.</w:t>
      </w:r>
    </w:p>
    <w:p w14:paraId="1E8A5E66" w14:textId="77777777" w:rsidR="00DA4B87" w:rsidRPr="002D2387" w:rsidRDefault="00DA4B87" w:rsidP="00DA4B87">
      <w:pPr>
        <w:pStyle w:val="B1"/>
        <w:rPr>
          <w:lang w:val="de-DE"/>
        </w:rPr>
      </w:pPr>
      <w:r w:rsidRPr="002D2387">
        <w:rPr>
          <w:lang w:val="de-DE"/>
        </w:rPr>
        <w:t>-</w:t>
      </w:r>
      <w:r w:rsidRPr="002D2387">
        <w:rPr>
          <w:lang w:val="de-DE"/>
        </w:rPr>
        <w:tab/>
        <w:t>IMEI.</w:t>
      </w:r>
    </w:p>
    <w:p w14:paraId="3D543F61" w14:textId="77777777" w:rsidR="00DA4B87" w:rsidRPr="002D2387" w:rsidRDefault="00DA4B87" w:rsidP="00DA4B87">
      <w:pPr>
        <w:pStyle w:val="B1"/>
        <w:rPr>
          <w:lang w:val="de-DE"/>
        </w:rPr>
      </w:pPr>
      <w:r w:rsidRPr="002D2387">
        <w:rPr>
          <w:lang w:val="de-DE"/>
        </w:rPr>
        <w:lastRenderedPageBreak/>
        <w:t>-</w:t>
      </w:r>
      <w:r w:rsidRPr="002D2387">
        <w:rPr>
          <w:lang w:val="de-DE"/>
        </w:rPr>
        <w:tab/>
        <w:t>MSISDN.</w:t>
      </w:r>
    </w:p>
    <w:p w14:paraId="64103B49" w14:textId="77777777" w:rsidR="00DA4B87" w:rsidRPr="002D2387" w:rsidRDefault="00DA4B87" w:rsidP="00DA4B87">
      <w:pPr>
        <w:pStyle w:val="B1"/>
        <w:rPr>
          <w:lang w:val="de-DE"/>
        </w:rPr>
      </w:pPr>
      <w:r w:rsidRPr="002D2387">
        <w:rPr>
          <w:lang w:val="de-DE"/>
        </w:rPr>
        <w:t>-</w:t>
      </w:r>
      <w:r w:rsidRPr="002D2387">
        <w:rPr>
          <w:lang w:val="de-DE"/>
        </w:rPr>
        <w:tab/>
        <w:t>IMPU/IMPI.</w:t>
      </w:r>
    </w:p>
    <w:p w14:paraId="5DBF518F" w14:textId="77777777" w:rsidR="00DA4B87" w:rsidRPr="00410461" w:rsidRDefault="00DA4B87" w:rsidP="00DA4B87">
      <w:r w:rsidRPr="00410461">
        <w:t>The interception performed on the above identities are mutually independent, even though, an xIRI may contain the information about the other identities when available.</w:t>
      </w:r>
    </w:p>
    <w:p w14:paraId="0FA8C653" w14:textId="77777777" w:rsidR="00DA4B87" w:rsidRPr="00410461" w:rsidRDefault="00DA4B87" w:rsidP="00DA4B87">
      <w:pPr>
        <w:pStyle w:val="Heading4"/>
      </w:pPr>
      <w:bookmarkStart w:id="193" w:name="_Toc176118287"/>
      <w:r w:rsidRPr="00410461">
        <w:t>7.2.3.3</w:t>
      </w:r>
      <w:r w:rsidRPr="00410461">
        <w:tab/>
        <w:t>IRI events</w:t>
      </w:r>
      <w:bookmarkEnd w:id="193"/>
    </w:p>
    <w:p w14:paraId="58CD1CCB" w14:textId="57395140" w:rsidR="00DA4B87" w:rsidRPr="00410461" w:rsidRDefault="00DA4B87" w:rsidP="00DA4B87">
      <w:r w:rsidRPr="00410461">
        <w:t>The IRI-POI present in the HSS shall generate xIRI, when it detects the applicable events specified in TS 33.107 [11].</w:t>
      </w:r>
    </w:p>
    <w:p w14:paraId="4F8DBD26" w14:textId="77777777" w:rsidR="00F734CB" w:rsidRDefault="00F734CB" w:rsidP="00F734CB">
      <w:r w:rsidRPr="00410461">
        <w:t>The IRI-POI present in the HSS shall</w:t>
      </w:r>
      <w:r>
        <w:t xml:space="preserve"> also generate a</w:t>
      </w:r>
      <w:r w:rsidRPr="00410461">
        <w:t xml:space="preserve"> </w:t>
      </w:r>
      <w:r>
        <w:t>start of intercept with already registered target</w:t>
      </w:r>
      <w:r w:rsidRPr="00410461">
        <w:t xml:space="preserve"> xIRI whe</w:t>
      </w:r>
      <w:r>
        <w:t>n the IRI-POI present in the HSS</w:t>
      </w:r>
      <w:r w:rsidRPr="00410461">
        <w:t xml:space="preserve"> detects that </w:t>
      </w:r>
      <w:r>
        <w:t>intercept has been activated for a UE that has existing context in the HSS. Format of this xIRI is described in TS 33.128 [5] clause 7.2.3.3.3.</w:t>
      </w:r>
    </w:p>
    <w:p w14:paraId="0B9E3BB1" w14:textId="77777777" w:rsidR="00F734CB" w:rsidRDefault="00F734CB" w:rsidP="00F734CB">
      <w:r>
        <w:t>If HSS-UDM interworking is supported, the IRI-POI present in the HSS shall generate a serving system xIRI as defined in TS 33.128 [5] clause 7.2.3.3.2.</w:t>
      </w:r>
    </w:p>
    <w:p w14:paraId="5064A375" w14:textId="77777777" w:rsidR="00F734CB" w:rsidRPr="00410461" w:rsidRDefault="00F734CB" w:rsidP="00F734CB">
      <w:r w:rsidRPr="00410461">
        <w:t xml:space="preserve">A serving system xIRI is generated when the IRI-POI present in the </w:t>
      </w:r>
      <w:r>
        <w:t>HSS</w:t>
      </w:r>
      <w:r w:rsidRPr="00410461">
        <w:t xml:space="preserve"> </w:t>
      </w:r>
      <w:r>
        <w:t>detects that the HSS has received a roaming status update from the UDM as part of a UE context update.</w:t>
      </w:r>
    </w:p>
    <w:p w14:paraId="3FDF9526" w14:textId="77777777" w:rsidR="00F734CB" w:rsidRPr="00410461" w:rsidRDefault="00F734CB" w:rsidP="00F734CB">
      <w:pPr>
        <w:pStyle w:val="NO"/>
      </w:pPr>
      <w:r w:rsidRPr="00410461">
        <w:t>NOTE:</w:t>
      </w:r>
      <w:r w:rsidRPr="00410461">
        <w:tab/>
        <w:t>The serving system xIRI may carry the information of one or more serving systems based on the target UE's network connectivity.</w:t>
      </w:r>
    </w:p>
    <w:p w14:paraId="4FD66BE4" w14:textId="77777777" w:rsidR="00DA4B87" w:rsidRPr="00410461" w:rsidRDefault="00DA4B87" w:rsidP="00DA4B87">
      <w:pPr>
        <w:pStyle w:val="Heading4"/>
      </w:pPr>
      <w:bookmarkStart w:id="194" w:name="_Toc176118288"/>
      <w:r w:rsidRPr="00410461">
        <w:t>7.2.3.4</w:t>
      </w:r>
      <w:r w:rsidRPr="00410461">
        <w:tab/>
        <w:t>Common IRI parameters</w:t>
      </w:r>
      <w:bookmarkEnd w:id="194"/>
    </w:p>
    <w:p w14:paraId="6FF5E2FD" w14:textId="21C7A3E0" w:rsidR="00DA4B87" w:rsidRPr="00410461" w:rsidRDefault="00DA4B87" w:rsidP="00DA4B87">
      <w:r w:rsidRPr="00410461">
        <w:t xml:space="preserve">The list of xIRI parameters </w:t>
      </w:r>
      <w:r w:rsidR="00DF669A" w:rsidRPr="00410461">
        <w:t>is</w:t>
      </w:r>
      <w:r w:rsidRPr="00410461">
        <w:t xml:space="preserve"> specified in TS 33.128 [15]. All xIRIs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95" w:name="_Toc176118289"/>
      <w:r w:rsidRPr="00410461">
        <w:t>7.2.3.5</w:t>
      </w:r>
      <w:r w:rsidRPr="00410461">
        <w:tab/>
        <w:t>Specific IRI parameters</w:t>
      </w:r>
      <w:bookmarkEnd w:id="195"/>
    </w:p>
    <w:p w14:paraId="7C2BD1DF" w14:textId="77777777" w:rsidR="00DA4B87" w:rsidRPr="00410461" w:rsidRDefault="00DA4B87" w:rsidP="006476EB">
      <w:r w:rsidRPr="00410461">
        <w:t>The parameters in each xIRI are defined in TS 33.128 [15].</w:t>
      </w:r>
    </w:p>
    <w:p w14:paraId="381F445C" w14:textId="77777777" w:rsidR="00DA4B87" w:rsidRPr="00410461" w:rsidRDefault="00DA4B87" w:rsidP="00DA4B87">
      <w:pPr>
        <w:pStyle w:val="Heading4"/>
      </w:pPr>
      <w:bookmarkStart w:id="196" w:name="_Toc176118290"/>
      <w:r w:rsidRPr="00410461">
        <w:t>7.2.3.6</w:t>
      </w:r>
      <w:r w:rsidRPr="00410461">
        <w:tab/>
        <w:t>Network topologies</w:t>
      </w:r>
      <w:bookmarkEnd w:id="196"/>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6DE12788" w14:textId="77777777" w:rsidR="00791291" w:rsidRPr="00410461" w:rsidRDefault="00791291" w:rsidP="00791291">
      <w:pPr>
        <w:pStyle w:val="Heading2"/>
      </w:pPr>
      <w:bookmarkStart w:id="197" w:name="_Toc176118291"/>
      <w:r w:rsidRPr="00410461">
        <w:t>7.3</w:t>
      </w:r>
      <w:r w:rsidRPr="00410461">
        <w:tab/>
        <w:t>Location</w:t>
      </w:r>
      <w:bookmarkEnd w:id="197"/>
    </w:p>
    <w:p w14:paraId="71B68A95" w14:textId="77777777" w:rsidR="00791291" w:rsidRPr="00410461" w:rsidRDefault="00791291" w:rsidP="00725E96">
      <w:pPr>
        <w:pStyle w:val="Heading3"/>
      </w:pPr>
      <w:bookmarkStart w:id="198" w:name="_Toc176118292"/>
      <w:r w:rsidRPr="00410461">
        <w:t>7.3.1</w:t>
      </w:r>
      <w:r w:rsidRPr="00410461">
        <w:tab/>
        <w:t>General</w:t>
      </w:r>
      <w:bookmarkEnd w:id="198"/>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location based se</w:t>
      </w:r>
      <w:r w:rsidR="00F2301B" w:rsidRPr="00410461">
        <w:t>rvices or other LALS reporting.</w:t>
      </w:r>
    </w:p>
    <w:p w14:paraId="28495B73" w14:textId="2F885E7B"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w:t>
      </w:r>
      <w:r w:rsidR="003E4BBA">
        <w:rPr>
          <w:color w:val="000000"/>
        </w:rPr>
        <w:t xml:space="preserve">azimuth, </w:t>
      </w:r>
      <w:r w:rsidRPr="00410461">
        <w:rPr>
          <w:color w:val="000000"/>
        </w:rPr>
        <w:t xml:space="preserve">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199" w:name="_Toc176118293"/>
      <w:r w:rsidRPr="00410461">
        <w:lastRenderedPageBreak/>
        <w:t>7.3.2</w:t>
      </w:r>
      <w:r w:rsidRPr="00410461">
        <w:tab/>
        <w:t>Service usage location r</w:t>
      </w:r>
      <w:r w:rsidR="00935F0A" w:rsidRPr="00410461">
        <w:t>eporting</w:t>
      </w:r>
      <w:bookmarkEnd w:id="199"/>
    </w:p>
    <w:p w14:paraId="7D1A0CEA" w14:textId="23C2EE51" w:rsidR="002F0D2E" w:rsidRPr="00410461" w:rsidRDefault="002F0D2E" w:rsidP="002F0D2E">
      <w:pPr>
        <w:pStyle w:val="Heading4"/>
      </w:pPr>
      <w:bookmarkStart w:id="200" w:name="_Toc176118294"/>
      <w:r w:rsidRPr="00410461">
        <w:t>7.3.2.1</w:t>
      </w:r>
      <w:r w:rsidRPr="00410461">
        <w:tab/>
        <w:t xml:space="preserve"> General</w:t>
      </w:r>
      <w:bookmarkEnd w:id="200"/>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201" w:name="_Toc176118295"/>
      <w:r w:rsidRPr="00410461">
        <w:t>7.3.2.2</w:t>
      </w:r>
      <w:r w:rsidRPr="00410461">
        <w:tab/>
        <w:t>Embedded location reporting</w:t>
      </w:r>
      <w:bookmarkEnd w:id="201"/>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202" w:name="_Toc176118296"/>
      <w:r w:rsidRPr="00410461">
        <w:t>7.3.2.3</w:t>
      </w:r>
      <w:r w:rsidRPr="00410461">
        <w:tab/>
        <w:t>Separated location reporting</w:t>
      </w:r>
      <w:bookmarkEnd w:id="202"/>
    </w:p>
    <w:p w14:paraId="2EA38607" w14:textId="1DB78428" w:rsidR="005F4325" w:rsidRPr="00410461" w:rsidRDefault="005F4325" w:rsidP="00CC3428">
      <w:r w:rsidRPr="00410461">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The following information needs to be transferred from the POI to the MDF2 in order to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203" w:name="_Toc176118297"/>
      <w:r w:rsidRPr="00410461">
        <w:t>7.</w:t>
      </w:r>
      <w:r w:rsidR="00935F0A" w:rsidRPr="00410461">
        <w:t>3.3</w:t>
      </w:r>
      <w:r w:rsidRPr="00410461">
        <w:tab/>
        <w:t>Lawful Access Location Services (LALS)</w:t>
      </w:r>
      <w:bookmarkEnd w:id="203"/>
    </w:p>
    <w:p w14:paraId="2D56EE8D" w14:textId="1A396750" w:rsidR="00277F1C" w:rsidRPr="00410461" w:rsidRDefault="00F2301B" w:rsidP="008B4543">
      <w:pPr>
        <w:pStyle w:val="Heading4"/>
      </w:pPr>
      <w:bookmarkStart w:id="204" w:name="_Toc176118298"/>
      <w:r w:rsidRPr="00410461">
        <w:t>7.3.3.1</w:t>
      </w:r>
      <w:r w:rsidRPr="00410461">
        <w:tab/>
        <w:t>General</w:t>
      </w:r>
      <w:bookmarkEnd w:id="204"/>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inOMA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 xml:space="preserve">For inbound roaming targets, the VPLMN LCS functional entities fulfilling LALS requests, by default, shall not </w:t>
      </w:r>
      <w:r w:rsidRPr="00410461">
        <w:lastRenderedPageBreak/>
        <w:t>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205" w:name="_Toc176118299"/>
      <w:r w:rsidRPr="00410461">
        <w:t>7.3.3.2</w:t>
      </w:r>
      <w:r w:rsidRPr="00410461">
        <w:tab/>
        <w:t>Target p</w:t>
      </w:r>
      <w:r w:rsidR="00277F1C" w:rsidRPr="00410461">
        <w:t>ositioning</w:t>
      </w:r>
      <w:bookmarkEnd w:id="205"/>
    </w:p>
    <w:p w14:paraId="24FA516D" w14:textId="77777777" w:rsidR="00277F1C" w:rsidRPr="00410461" w:rsidRDefault="00277F1C" w:rsidP="008B4543">
      <w:pPr>
        <w:pStyle w:val="Heading5"/>
      </w:pPr>
      <w:bookmarkStart w:id="206" w:name="_Toc176118300"/>
      <w:r w:rsidRPr="00410461">
        <w:t>7.3.3.2.1</w:t>
      </w:r>
      <w:r w:rsidRPr="00410461">
        <w:tab/>
        <w:t>General</w:t>
      </w:r>
      <w:bookmarkEnd w:id="206"/>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t>The LI-LCS client shall include an IRI-POI that has the LI capabilities to generate the target UE’s location related xIRI.</w:t>
      </w:r>
    </w:p>
    <w:p w14:paraId="172D1A3C" w14:textId="38AF550A" w:rsidR="00277F1C" w:rsidRPr="00410461" w:rsidRDefault="00277F1C" w:rsidP="00277F1C">
      <w:pPr>
        <w:tabs>
          <w:tab w:val="left" w:pos="2565"/>
        </w:tabs>
      </w:pPr>
      <w:r w:rsidRPr="00410461">
        <w:t>Figure 7.3-1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45" type="#_x0000_t75" style="width:483.35pt;height:182.65pt" o:ole="">
            <v:imagedata r:id="rId59" o:title=""/>
          </v:shape>
          <o:OLEObject Type="Embed" ProgID="Visio.Drawing.15" ShapeID="_x0000_i1045" DrawAspect="Content" ObjectID="_1786734632" r:id="rId60"/>
        </w:object>
      </w:r>
    </w:p>
    <w:p w14:paraId="644C095E" w14:textId="187EA8D3" w:rsidR="00277F1C" w:rsidRPr="00410461" w:rsidRDefault="006F7BF7" w:rsidP="00CB28A6">
      <w:pPr>
        <w:pStyle w:val="TF"/>
      </w:pPr>
      <w:r w:rsidRPr="00410461">
        <w:t>Figure 7.3-1: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207" w:name="_Toc176118301"/>
      <w:r w:rsidRPr="00410461">
        <w:t>7.3.3.2.2</w:t>
      </w:r>
      <w:r w:rsidRPr="00410461">
        <w:tab/>
        <w:t>Immediate location p</w:t>
      </w:r>
      <w:r w:rsidR="00277F1C" w:rsidRPr="00410461">
        <w:t>rovision</w:t>
      </w:r>
      <w:bookmarkEnd w:id="207"/>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lient initiates a Location Immediate Request (LIR, see TS 23.271 [5]) to the LCS 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4022CAC7" w:rsidR="00277F1C" w:rsidRPr="00410461" w:rsidRDefault="000D17A7" w:rsidP="00277F1C">
      <w:pPr>
        <w:widowControl w:val="0"/>
        <w:tabs>
          <w:tab w:val="left" w:pos="2565"/>
        </w:tabs>
      </w:pPr>
      <w:r w:rsidRPr="00410461">
        <w:t>The resulting immediate location information shall be delivered by the LI-LCS client as xIRI over LI_X2 to the MDF2. The MDF2 generates and delivers the IRI messages based on received xIRI to the LEMF over LI_H</w:t>
      </w:r>
      <w:r w:rsidR="00DC7141">
        <w:t>I</w:t>
      </w:r>
      <w:r w:rsidRPr="00410461">
        <w:t>2</w:t>
      </w:r>
      <w:r w:rsidR="00277F1C" w:rsidRPr="00410461">
        <w:t>.</w:t>
      </w:r>
    </w:p>
    <w:p w14:paraId="04469E71" w14:textId="495910A8" w:rsidR="00277F1C" w:rsidRPr="00410461" w:rsidRDefault="00277F1C" w:rsidP="008B4543">
      <w:pPr>
        <w:pStyle w:val="Heading5"/>
      </w:pPr>
      <w:bookmarkStart w:id="208" w:name="_Toc176118302"/>
      <w:r w:rsidRPr="00410461">
        <w:t>7.3</w:t>
      </w:r>
      <w:r w:rsidR="006F7BF7" w:rsidRPr="00410461">
        <w:t>.3.2.3</w:t>
      </w:r>
      <w:r w:rsidR="006F7BF7" w:rsidRPr="00410461">
        <w:tab/>
        <w:t>Periodic location p</w:t>
      </w:r>
      <w:r w:rsidRPr="00410461">
        <w:t>rovision</w:t>
      </w:r>
      <w:bookmarkEnd w:id="208"/>
    </w:p>
    <w:p w14:paraId="24390D7A" w14:textId="5C7A201B" w:rsidR="00277F1C" w:rsidRPr="00410461" w:rsidRDefault="006F7BF7" w:rsidP="00277F1C">
      <w:pPr>
        <w:widowControl w:val="0"/>
        <w:tabs>
          <w:tab w:val="left" w:pos="2565"/>
        </w:tabs>
      </w:pPr>
      <w:r w:rsidRPr="00410461">
        <w:t>The request for periodic l</w:t>
      </w:r>
      <w:r w:rsidR="00277F1C" w:rsidRPr="00410461">
        <w:t>ocation provis</w:t>
      </w:r>
      <w:r w:rsidRPr="00410461">
        <w:t>ion is delivered to the LI-LCS c</w:t>
      </w:r>
      <w:r w:rsidR="00277F1C" w:rsidRPr="00410461">
        <w:t>lient over the LI_X1 interface.</w:t>
      </w:r>
    </w:p>
    <w:p w14:paraId="279ED3C4" w14:textId="4528DF40" w:rsidR="00FC02C3" w:rsidRPr="00410461" w:rsidRDefault="00FC02C3" w:rsidP="00FC02C3">
      <w:pPr>
        <w:widowControl w:val="0"/>
        <w:tabs>
          <w:tab w:val="left" w:pos="2565"/>
        </w:tabs>
      </w:pPr>
      <w:r w:rsidRPr="00410461">
        <w:t>The request for periodic location from the ADMF to the LI-LCS client include</w:t>
      </w:r>
      <w:r>
        <w:t xml:space="preserve">s, among other </w:t>
      </w:r>
      <w:r w:rsidRPr="00410461">
        <w:t>parameters</w:t>
      </w:r>
      <w:r>
        <w:t>, a parameter</w:t>
      </w:r>
      <w:r w:rsidRPr="00410461">
        <w:t xml:space="preserve"> defining report periodicity</w:t>
      </w:r>
      <w:r>
        <w:t xml:space="preserve">. </w:t>
      </w:r>
      <w:r w:rsidRPr="00410461">
        <w:t xml:space="preserve"> The description of the service response parameters is provided in clause</w:t>
      </w:r>
      <w:r>
        <w:t xml:space="preserve"> </w:t>
      </w:r>
      <w:r w:rsidRPr="00410461">
        <w:t>7.3.3.4. The periodic location result shall be delivered by the LI-LCS client as xIRI over LI_X2 to the MDF2. The MDF2 generates and delivers the IRI messages based on received xIRI to the LEMF over LI_H</w:t>
      </w:r>
      <w:r>
        <w:t>I</w:t>
      </w:r>
      <w:r w:rsidRPr="00410461">
        <w:t>2.</w:t>
      </w:r>
    </w:p>
    <w:p w14:paraId="132ECFB6" w14:textId="3ADA59A1" w:rsidR="00FC02C3" w:rsidRDefault="00FC02C3" w:rsidP="00FC02C3">
      <w:pPr>
        <w:widowControl w:val="0"/>
        <w:tabs>
          <w:tab w:val="left" w:pos="2565"/>
        </w:tabs>
      </w:pPr>
      <w:r w:rsidRPr="00410461">
        <w:t>The periodicity of the LALS reports shall be controlled by the LI-LCS client. The LI-LCS client shall issue Location Immediate Requests (LIR, see TS</w:t>
      </w:r>
      <w:r>
        <w:t xml:space="preserve"> </w:t>
      </w:r>
      <w:r w:rsidRPr="00410461">
        <w:t>23.271</w:t>
      </w:r>
      <w:r>
        <w:t xml:space="preserve"> </w:t>
      </w:r>
      <w:r w:rsidRPr="00410461">
        <w:t>[5]) at required time intervals</w:t>
      </w:r>
      <w:r>
        <w:t xml:space="preserve"> until stopped by the ADMF</w:t>
      </w:r>
      <w:r w:rsidRPr="00410461">
        <w:t>.</w:t>
      </w:r>
    </w:p>
    <w:p w14:paraId="1F8126D4" w14:textId="77777777" w:rsidR="003F7AE9" w:rsidRPr="00410461" w:rsidRDefault="003F7AE9" w:rsidP="003F7AE9">
      <w:pPr>
        <w:pStyle w:val="Heading5"/>
      </w:pPr>
      <w:bookmarkStart w:id="209" w:name="_Toc176118303"/>
      <w:r w:rsidRPr="00410461">
        <w:t>7.3</w:t>
      </w:r>
      <w:r>
        <w:t>.3.2.4</w:t>
      </w:r>
      <w:r w:rsidRPr="00410461">
        <w:tab/>
      </w:r>
      <w:r>
        <w:t>Intermediate and multiple location provision</w:t>
      </w:r>
      <w:bookmarkEnd w:id="209"/>
    </w:p>
    <w:p w14:paraId="38BB510F" w14:textId="77777777" w:rsidR="003F7AE9" w:rsidRDefault="003F7AE9" w:rsidP="003F7AE9">
      <w:pPr>
        <w:widowControl w:val="0"/>
        <w:tabs>
          <w:tab w:val="left" w:pos="2565"/>
        </w:tabs>
      </w:pPr>
      <w:r>
        <w:t xml:space="preserve">A request for immediate or periodic location provision from the ADMF to the LI-LCS Client may carry parameters enabling multiple intermediate responses from the LCS Server/GMLC to a single </w:t>
      </w:r>
      <w:r w:rsidRPr="00410461">
        <w:t>LIR</w:t>
      </w:r>
      <w:r>
        <w:t xml:space="preserve"> issued by the LI-LCS Client (as defined in TS 23.273 [30] clauses 6.10.4 and 6.1.3). These parameters include the flag for acceptance of intermediate location estimates and the maximum response time for final location result (see </w:t>
      </w:r>
      <w:r w:rsidRPr="00410461">
        <w:t>OMA MLP [6]</w:t>
      </w:r>
      <w:r>
        <w:t>, clauses 5.3.60.1 and 5.3.107).</w:t>
      </w:r>
    </w:p>
    <w:p w14:paraId="05216F37" w14:textId="1FF8CBD4" w:rsidR="003F7AE9" w:rsidRDefault="003F7AE9" w:rsidP="003F7AE9">
      <w:pPr>
        <w:widowControl w:val="0"/>
        <w:tabs>
          <w:tab w:val="left" w:pos="2565"/>
        </w:tabs>
      </w:pPr>
      <w:r>
        <w:t>Similar to a single service response, the intermediate location estimates shall include the response parameters defined in clause 7.3.3.4 and shall be delivered by the LI-LCS Client as xIRI over LI_X2 to the MDF2. The MDF2 generates and delivers the IRI messages based on received xIRI to the LEMF over LI_H</w:t>
      </w:r>
      <w:r w:rsidR="00FC02C3">
        <w:t>I</w:t>
      </w:r>
      <w:r>
        <w:t>2.</w:t>
      </w:r>
    </w:p>
    <w:p w14:paraId="090EFDAA" w14:textId="54BB70F3" w:rsidR="00277F1C" w:rsidRPr="00410461" w:rsidRDefault="00086DF9" w:rsidP="008B4543">
      <w:pPr>
        <w:pStyle w:val="Heading4"/>
      </w:pPr>
      <w:bookmarkStart w:id="210" w:name="_Toc176118304"/>
      <w:r w:rsidRPr="00410461">
        <w:lastRenderedPageBreak/>
        <w:t>7.3.3.3</w:t>
      </w:r>
      <w:r w:rsidRPr="00410461">
        <w:tab/>
        <w:t>Triggered l</w:t>
      </w:r>
      <w:r w:rsidR="00277F1C" w:rsidRPr="00410461">
        <w:t>ocation</w:t>
      </w:r>
      <w:bookmarkEnd w:id="210"/>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7F2BF01D" w:rsidR="00BB0A85" w:rsidRPr="00410461" w:rsidRDefault="00BB0A85" w:rsidP="00BB0A85">
      <w:pPr>
        <w:widowControl w:val="0"/>
      </w:pPr>
      <w:r w:rsidRPr="00410461">
        <w:t xml:space="preserve">The LALS triggered location architecture in </w:t>
      </w:r>
      <w:r w:rsidR="00EA3508">
        <w:t>f</w:t>
      </w:r>
      <w:r w:rsidRPr="00410461">
        <w:t>igures 7.3-2 and 7.3-3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06479429" w:rsidR="00D3582A" w:rsidRPr="00410461" w:rsidRDefault="00D3582A" w:rsidP="00BB0A85">
      <w:pPr>
        <w:widowControl w:val="0"/>
      </w:pPr>
      <w:r w:rsidRPr="00410461">
        <w:t>Figure 7.3-2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46" type="#_x0000_t75" style="width:483.35pt;height:221.35pt" o:ole="">
            <v:imagedata r:id="rId61" o:title=""/>
          </v:shape>
          <o:OLEObject Type="Embed" ProgID="Visio.Drawing.15" ShapeID="_x0000_i1046" DrawAspect="Content" ObjectID="_1786734633" r:id="rId62"/>
        </w:object>
      </w:r>
    </w:p>
    <w:p w14:paraId="2FE50BC4" w14:textId="2A781479" w:rsidR="00277F1C" w:rsidRPr="00410461" w:rsidRDefault="005535C8" w:rsidP="00CB28A6">
      <w:pPr>
        <w:pStyle w:val="TF"/>
      </w:pPr>
      <w:r w:rsidRPr="00410461">
        <w:t>Figure 7.3-2: LALS model for triggered l</w:t>
      </w:r>
      <w:r w:rsidR="00277F1C" w:rsidRPr="00410461">
        <w:t>ocation (POI/LTF option)</w:t>
      </w:r>
    </w:p>
    <w:p w14:paraId="2CD3B6AD" w14:textId="21180F23" w:rsidR="001F53CB" w:rsidRPr="00410461" w:rsidRDefault="001F53CB" w:rsidP="001F53CB">
      <w:pPr>
        <w:pStyle w:val="NO"/>
      </w:pPr>
      <w:r w:rsidRPr="00410461">
        <w:t>NOTE 1:</w:t>
      </w:r>
      <w:r w:rsidRPr="00410461">
        <w:tab/>
        <w:t>The IRI-POI and LTF represented in figure 7.3-2 are logical functions and require correlation information be shared between them; they may be handled by the same process within the NF.</w:t>
      </w:r>
    </w:p>
    <w:p w14:paraId="01011FD8" w14:textId="4CD5C44F" w:rsidR="00277F1C" w:rsidRPr="00410461" w:rsidRDefault="00277F1C" w:rsidP="00277F1C">
      <w:r w:rsidRPr="00410461">
        <w:t>Figure 7.3</w:t>
      </w:r>
      <w:r w:rsidR="005535C8" w:rsidRPr="00410461">
        <w:t>-3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7" type="#_x0000_t75" style="width:483.35pt;height:221.35pt" o:ole="">
            <v:imagedata r:id="rId63" o:title=""/>
          </v:shape>
          <o:OLEObject Type="Embed" ProgID="Visio.Drawing.15" ShapeID="_x0000_i1047" DrawAspect="Content" ObjectID="_1786734634" r:id="rId64"/>
        </w:object>
      </w:r>
    </w:p>
    <w:p w14:paraId="5AC3C5D2" w14:textId="0318567F" w:rsidR="00277F1C" w:rsidRPr="00410461" w:rsidRDefault="00277F1C" w:rsidP="00CB28A6">
      <w:pPr>
        <w:pStyle w:val="TF"/>
      </w:pPr>
      <w:r w:rsidRPr="00410461">
        <w:t>Figure 7.</w:t>
      </w:r>
      <w:r w:rsidR="00CC3058" w:rsidRPr="00410461">
        <w:t>3-3: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xIRI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11" w:name="_Toc176118305"/>
      <w:r w:rsidRPr="00410461">
        <w:t>7.3.3.4</w:t>
      </w:r>
      <w:r w:rsidRPr="00410461">
        <w:tab/>
        <w:t>LI_X2 interface for t</w:t>
      </w:r>
      <w:r w:rsidR="00742181" w:rsidRPr="00410461">
        <w:t>arget positioning and triggered l</w:t>
      </w:r>
      <w:r w:rsidR="00277F1C" w:rsidRPr="00410461">
        <w:t>ocation</w:t>
      </w:r>
      <w:bookmarkEnd w:id="211"/>
    </w:p>
    <w:p w14:paraId="7B8795A6" w14:textId="77777777" w:rsidR="00277F1C" w:rsidRPr="00410461" w:rsidRDefault="00277F1C" w:rsidP="00277F1C">
      <w:pPr>
        <w:widowControl w:val="0"/>
      </w:pPr>
      <w:r w:rsidRPr="00410461">
        <w:t>The following information needs to be delivered from the LI-LCS Client to MDF2 in order to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12" w:name="_Toc176118306"/>
      <w:r w:rsidRPr="00410461">
        <w:t>7</w:t>
      </w:r>
      <w:r w:rsidR="00742181" w:rsidRPr="00410461">
        <w:t>.3.4</w:t>
      </w:r>
      <w:r w:rsidR="00742181" w:rsidRPr="00410461">
        <w:tab/>
        <w:t>Cell database information r</w:t>
      </w:r>
      <w:r w:rsidRPr="00410461">
        <w:t>eporting</w:t>
      </w:r>
      <w:bookmarkEnd w:id="212"/>
    </w:p>
    <w:p w14:paraId="110BD5E3" w14:textId="08FB783B" w:rsidR="00D73FFD" w:rsidRPr="005E0C32" w:rsidRDefault="00D73FFD" w:rsidP="00D73FFD">
      <w:r w:rsidRPr="005E0C32">
        <w:t xml:space="preserve">When a cell identity is provided for the target's location in an IRI message, the CSP may also provide CSI for the reported cell identity. </w:t>
      </w:r>
      <w:r>
        <w:t xml:space="preserve">The CSI may include cell site information as well as cell radio related information. </w:t>
      </w:r>
      <w:r w:rsidRPr="005E0C32">
        <w:t>The MDF2 may retrieve CSI by access to CSP maintained database</w:t>
      </w:r>
      <w:r>
        <w:t>s</w:t>
      </w:r>
      <w:r w:rsidRPr="005E0C32">
        <w:t xml:space="preserve"> (referred to as CSP Cell Database</w:t>
      </w:r>
      <w:r>
        <w:t xml:space="preserve"> and OAM System Cell Database</w:t>
      </w:r>
      <w:r w:rsidRPr="005E0C32">
        <w:t>) as shown in figure 7.3.4-1. The CSP delivers the CSI either via the IRI message generated from the corresponding xIRI, or asynchronously in a stand-alone Cell Site Report (CSR) IRI message.</w:t>
      </w:r>
    </w:p>
    <w:p w14:paraId="5937277B" w14:textId="7A9FEAE4" w:rsidR="00B96563" w:rsidRPr="00410461" w:rsidRDefault="00B96563" w:rsidP="00CD4499">
      <w:r w:rsidRPr="00410461">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lastRenderedPageBreak/>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0DEDB50C"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information</w:t>
      </w:r>
      <w:r w:rsidR="00B96563" w:rsidRPr="00410461">
        <w:t>.</w:t>
      </w:r>
    </w:p>
    <w:p w14:paraId="58B9D66A" w14:textId="314280A6" w:rsidR="009E1F4B" w:rsidRPr="00013295" w:rsidRDefault="009E1F4B" w:rsidP="000B233C">
      <w:r>
        <w:t xml:space="preserve">Cell </w:t>
      </w:r>
      <w:r w:rsidR="001D4B14">
        <w:t xml:space="preserve">site information </w:t>
      </w:r>
      <w:r>
        <w:t xml:space="preserve">shall include the physical location (e.g. geographical coordinates) information for the reported cell. </w:t>
      </w:r>
      <w:r>
        <w:rPr>
          <w:color w:val="000000"/>
          <w:shd w:val="clear" w:color="auto" w:fill="FFFFFF"/>
        </w:rPr>
        <w:t>If the reported cell is not fixed to a permanent location, the report should indicate the cell mobility type (e.g. nomadic cell, vehicle-mounted cell) as well as the time period of the location validity.</w:t>
      </w:r>
    </w:p>
    <w:p w14:paraId="478EF8D5" w14:textId="77777777" w:rsidR="000B233C" w:rsidRDefault="00742181" w:rsidP="000B233C">
      <w:pPr>
        <w:rPr>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0B233C">
        <w:rPr>
          <w:color w:val="000000"/>
          <w:shd w:val="clear" w:color="auto" w:fill="FFFFFF"/>
        </w:rPr>
        <w:t xml:space="preserve"> unless the CSI is for a cell that is not fixed to a permanent location</w:t>
      </w:r>
      <w:r w:rsidR="000B233C" w:rsidRPr="005E0C32">
        <w:rPr>
          <w:color w:val="000000"/>
          <w:shd w:val="clear" w:color="auto" w:fill="FFFFFF"/>
        </w:rPr>
        <w:t>.</w:t>
      </w:r>
    </w:p>
    <w:p w14:paraId="3A6E381D" w14:textId="68D4184D" w:rsidR="00B96563" w:rsidRPr="00410461" w:rsidRDefault="000B233C" w:rsidP="000B233C">
      <w:pPr>
        <w:rPr>
          <w:rFonts w:eastAsia="Calibri"/>
          <w:color w:val="000000"/>
          <w:shd w:val="clear" w:color="auto" w:fill="FFFFFF"/>
        </w:rPr>
      </w:pPr>
      <w:r>
        <w:rPr>
          <w:color w:val="000000"/>
          <w:shd w:val="clear" w:color="auto" w:fill="FFFFFF"/>
        </w:rPr>
        <w:t>Cell radio related information includes specific information related to the reported cell. This information may be reported from the NG Interface or F1 interface and may include globalRANNode ID, radio band and PLMNs supported</w:t>
      </w:r>
      <w:r w:rsidR="00B96563" w:rsidRPr="00410461">
        <w:rPr>
          <w:color w:val="000000"/>
          <w:shd w:val="clear" w:color="auto" w:fill="FFFFFF"/>
        </w:rPr>
        <w:t>.</w:t>
      </w:r>
    </w:p>
    <w:p w14:paraId="316B7432" w14:textId="77777777" w:rsidR="00B96563" w:rsidRPr="00410461" w:rsidRDefault="00B96563" w:rsidP="000B233C">
      <w:r w:rsidRPr="00410461">
        <w:rPr>
          <w:color w:val="000000"/>
        </w:rPr>
        <w:t>If the CSP does not support CSR or CSI, the database can be provided by non-real-time means.</w:t>
      </w:r>
    </w:p>
    <w:p w14:paraId="02557CD5" w14:textId="4FE9B332" w:rsidR="00B96563" w:rsidRPr="00410461" w:rsidRDefault="008F6D76" w:rsidP="00CD4499">
      <w:pPr>
        <w:pStyle w:val="TH"/>
      </w:pPr>
      <w:r>
        <w:object w:dxaOrig="9354" w:dyaOrig="8700" w14:anchorId="6C0D28F8">
          <v:shape id="_x0000_i1048" type="#_x0000_t75" style="width:468pt;height:435.35pt" o:ole="">
            <v:imagedata r:id="rId65" o:title=""/>
          </v:shape>
          <o:OLEObject Type="Embed" ProgID="Visio.Drawing.15" ShapeID="_x0000_i1048" DrawAspect="Content" ObjectID="_1786734635" r:id="rId66"/>
        </w:object>
      </w:r>
    </w:p>
    <w:p w14:paraId="010F7801" w14:textId="75D3C467" w:rsidR="00B96563" w:rsidRPr="00410461" w:rsidRDefault="00742181" w:rsidP="00CB28A6">
      <w:pPr>
        <w:pStyle w:val="TF"/>
      </w:pPr>
      <w:r w:rsidRPr="00410461">
        <w:t xml:space="preserve">Figure 7.3.4-1: </w:t>
      </w:r>
      <w:r w:rsidR="008F6D76" w:rsidRPr="005E0C32">
        <w:t xml:space="preserve">CSP </w:t>
      </w:r>
      <w:r w:rsidR="008F6D76">
        <w:t>and OAM Systems C</w:t>
      </w:r>
      <w:r w:rsidR="008F6D76" w:rsidRPr="005E0C32">
        <w:t xml:space="preserve">ell </w:t>
      </w:r>
      <w:r w:rsidR="008F6D76">
        <w:t xml:space="preserve"> D</w:t>
      </w:r>
      <w:r w:rsidR="008F6D76" w:rsidRPr="005E0C32">
        <w:t>atabase</w:t>
      </w:r>
      <w:r w:rsidR="008F6D76">
        <w:t>s</w:t>
      </w:r>
    </w:p>
    <w:p w14:paraId="648C3C8E" w14:textId="0BBEDC2B" w:rsidR="00CE29FD" w:rsidRDefault="00CE29FD" w:rsidP="00CE29FD">
      <w:pPr>
        <w:pStyle w:val="Heading3"/>
      </w:pPr>
      <w:bookmarkStart w:id="213" w:name="_Toc89722111"/>
      <w:bookmarkStart w:id="214" w:name="_Toc176118307"/>
      <w:r>
        <w:lastRenderedPageBreak/>
        <w:t>7.3.5</w:t>
      </w:r>
      <w:r w:rsidRPr="00410461">
        <w:tab/>
      </w:r>
      <w:r>
        <w:t xml:space="preserve">Location </w:t>
      </w:r>
      <w:bookmarkEnd w:id="213"/>
      <w:r>
        <w:t>Acquisition</w:t>
      </w:r>
      <w:bookmarkEnd w:id="214"/>
    </w:p>
    <w:p w14:paraId="72FBF5D0" w14:textId="5B05F1C2" w:rsidR="00CE29FD" w:rsidRDefault="00CE29FD" w:rsidP="00CE29FD">
      <w:pPr>
        <w:pStyle w:val="Heading4"/>
      </w:pPr>
      <w:bookmarkStart w:id="215" w:name="_Toc176118308"/>
      <w:r>
        <w:t>7.3.5</w:t>
      </w:r>
      <w:r w:rsidRPr="00367934">
        <w:t>.</w:t>
      </w:r>
      <w:r>
        <w:t>1</w:t>
      </w:r>
      <w:r w:rsidRPr="00410461">
        <w:tab/>
      </w:r>
      <w:r>
        <w:t>General</w:t>
      </w:r>
      <w:bookmarkEnd w:id="215"/>
    </w:p>
    <w:p w14:paraId="471231C9" w14:textId="35877C21" w:rsidR="00CE29FD" w:rsidRDefault="00CE29FD" w:rsidP="00CE29FD">
      <w:r>
        <w:t>This clause defines the location acquisition procedure, which provides lawful access to the target’s network-provided location. The outcome of this procedure is the target</w:t>
      </w:r>
      <w:r w:rsidR="006971AF">
        <w:t>’</w:t>
      </w:r>
      <w:r>
        <w:t xml:space="preserve">s TAI, </w:t>
      </w:r>
      <w:r w:rsidR="0038010D">
        <w:t>ECGI/</w:t>
      </w:r>
      <w:r>
        <w:t xml:space="preserve">NCGI and optionally the timestamp when the target’s location was acquired. </w:t>
      </w:r>
      <w:r w:rsidR="00FF5C71">
        <w:t xml:space="preserve">In case of EPC, it is emulating the </w:t>
      </w:r>
      <w:r w:rsidR="00FF5C71" w:rsidRPr="00787F37">
        <w:t>Insert Subscriber Data request</w:t>
      </w:r>
      <w:r w:rsidR="00FF5C71">
        <w:t xml:space="preserve"> containing the IDR-Flags with the </w:t>
      </w:r>
      <w:r w:rsidR="00460963">
        <w:rPr>
          <w:lang w:val="en-US" w:eastAsia="zh-CN"/>
        </w:rPr>
        <w:t>"</w:t>
      </w:r>
      <w:r w:rsidR="00FF5C71">
        <w:rPr>
          <w:lang w:val="en-US"/>
        </w:rPr>
        <w:t>EPS</w:t>
      </w:r>
      <w:r w:rsidR="00FF5C71">
        <w:rPr>
          <w:lang w:val="en-US" w:eastAsia="zh-CN"/>
        </w:rPr>
        <w:t xml:space="preserve"> </w:t>
      </w:r>
      <w:r w:rsidR="00FF5C71">
        <w:rPr>
          <w:lang w:val="en-US"/>
        </w:rPr>
        <w:t>Location</w:t>
      </w:r>
      <w:r w:rsidR="00FF5C71">
        <w:rPr>
          <w:lang w:val="en-US" w:eastAsia="zh-CN"/>
        </w:rPr>
        <w:t xml:space="preserve"> </w:t>
      </w:r>
      <w:r w:rsidR="00FF5C71">
        <w:rPr>
          <w:lang w:val="en-US"/>
        </w:rPr>
        <w:t>Information</w:t>
      </w:r>
      <w:r w:rsidR="00FF5C71">
        <w:rPr>
          <w:lang w:val="en-US" w:eastAsia="zh-CN"/>
        </w:rPr>
        <w:t xml:space="preserve"> Request</w:t>
      </w:r>
      <w:r w:rsidR="00460963">
        <w:rPr>
          <w:lang w:val="en-US" w:eastAsia="zh-CN"/>
        </w:rPr>
        <w:t>"</w:t>
      </w:r>
      <w:r w:rsidR="00FF5C71">
        <w:rPr>
          <w:lang w:val="en-US" w:eastAsia="zh-CN"/>
        </w:rPr>
        <w:t xml:space="preserve"> bits set at</w:t>
      </w:r>
      <w:r w:rsidR="00FF5C71" w:rsidRPr="00787F37">
        <w:t xml:space="preserve"> the MME </w:t>
      </w:r>
      <w:r w:rsidR="00FF5C71">
        <w:t xml:space="preserve">and consumes the response as defined in TS 29.272 [54] clause 5.2.2.1.2. </w:t>
      </w:r>
      <w:r w:rsidR="00FF5C71" w:rsidRPr="00444EC9">
        <w:t>In case of 5GC, it</w:t>
      </w:r>
      <w:r>
        <w:t xml:space="preserve"> is emulating the AMF location services request and consumes the response as defined in TS 29.518 [52] clause 5.5.2.4. </w:t>
      </w:r>
      <w:bookmarkStart w:id="216" w:name="_Hlk112918690"/>
      <w:r>
        <w:t xml:space="preserve">The </w:t>
      </w:r>
      <w:r w:rsidR="00E75319">
        <w:t>MME/</w:t>
      </w:r>
      <w:r>
        <w:t>AMF shall override any user consent, privacy and paging restrictions concerned with location acquisition that may apply to the target UE.</w:t>
      </w:r>
      <w:bookmarkEnd w:id="216"/>
    </w:p>
    <w:p w14:paraId="200CC45D" w14:textId="3DF1E2BE" w:rsidR="00CE29FD" w:rsidRDefault="00CE29FD" w:rsidP="00CE29FD">
      <w:r>
        <w:t xml:space="preserve">The LEA shall be able to indicate in the request to the LAF whether the </w:t>
      </w:r>
      <w:r w:rsidR="00E75319">
        <w:t>MME/</w:t>
      </w:r>
      <w:r>
        <w:t xml:space="preserve">AMF location services shall be invoked or whether the current stored value of the location as known by the </w:t>
      </w:r>
      <w:r w:rsidR="00E75319">
        <w:t>MME/</w:t>
      </w:r>
      <w:r>
        <w:t>AMF is returned.</w:t>
      </w:r>
    </w:p>
    <w:p w14:paraId="24D5DD2F" w14:textId="77777777" w:rsidR="00CE29FD" w:rsidRDefault="00CE29FD" w:rsidP="00CE29FD">
      <w:pPr>
        <w:rPr>
          <w:rFonts w:eastAsia="MS Mincho"/>
          <w:lang w:eastAsia="ja-JP"/>
        </w:rPr>
      </w:pPr>
      <w:bookmarkStart w:id="217" w:name="_Hlk112861282"/>
      <w:r>
        <w:rPr>
          <w:rFonts w:eastAsia="MS Mincho"/>
          <w:lang w:eastAsia="ja-JP"/>
        </w:rPr>
        <w:t>Prior to issuing of location acquisition requests</w:t>
      </w:r>
      <w:r w:rsidRPr="00F2333C">
        <w:rPr>
          <w:rFonts w:eastAsia="MS Mincho"/>
          <w:lang w:eastAsia="ja-JP"/>
        </w:rPr>
        <w:t>, the LEA shall provide a</w:t>
      </w:r>
      <w:r>
        <w:rPr>
          <w:rFonts w:eastAsia="MS Mincho"/>
          <w:lang w:eastAsia="ja-JP"/>
        </w:rPr>
        <w:t xml:space="preserve">n </w:t>
      </w:r>
      <w:r w:rsidRPr="008B0620">
        <w:rPr>
          <w:rFonts w:eastAsia="MS Mincho"/>
          <w:lang w:eastAsia="ja-JP"/>
        </w:rPr>
        <w:t xml:space="preserve">authorization </w:t>
      </w:r>
      <w:r>
        <w:rPr>
          <w:rFonts w:eastAsia="MS Mincho"/>
          <w:lang w:eastAsia="ja-JP"/>
        </w:rPr>
        <w:t>for these requests</w:t>
      </w:r>
      <w:bookmarkEnd w:id="217"/>
      <w:r>
        <w:rPr>
          <w:rFonts w:eastAsia="MS Mincho"/>
          <w:lang w:eastAsia="ja-JP"/>
        </w:rPr>
        <w:t>. This is done by issuing a warrant over the LI_HI1 interface prior to issuing the location acquisition requests. Subsequently, t</w:t>
      </w:r>
      <w:r w:rsidRPr="006F6CBD">
        <w:rPr>
          <w:rFonts w:eastAsia="MS Mincho"/>
          <w:lang w:eastAsia="ja-JP"/>
        </w:rPr>
        <w:t xml:space="preserve">he LIPF </w:t>
      </w:r>
      <w:r>
        <w:rPr>
          <w:rFonts w:eastAsia="MS Mincho"/>
          <w:lang w:eastAsia="ja-JP"/>
        </w:rPr>
        <w:t xml:space="preserve">will </w:t>
      </w:r>
      <w:r w:rsidRPr="006F6CBD">
        <w:rPr>
          <w:rFonts w:eastAsia="MS Mincho"/>
          <w:lang w:eastAsia="ja-JP"/>
        </w:rPr>
        <w:t>provision the MDF2</w:t>
      </w:r>
      <w:r>
        <w:rPr>
          <w:rFonts w:eastAsia="MS Mincho"/>
          <w:lang w:eastAsia="ja-JP"/>
        </w:rPr>
        <w:t xml:space="preserve"> if needed.</w:t>
      </w:r>
    </w:p>
    <w:p w14:paraId="3B930CCC" w14:textId="5FB425A8" w:rsidR="00CE29FD" w:rsidRPr="00C8617C" w:rsidRDefault="00CE29FD" w:rsidP="00CE29FD">
      <w:pPr>
        <w:pStyle w:val="NO"/>
      </w:pPr>
      <w:r>
        <w:t>NOTE:</w:t>
      </w:r>
      <w:r>
        <w:tab/>
        <w:t xml:space="preserve">The use of the location acquisition procedure may cause detectability issues due to the possibility of triggering a </w:t>
      </w:r>
      <w:r w:rsidRPr="00E51AA3">
        <w:t>Network Triggered Service Request procedure</w:t>
      </w:r>
      <w:r>
        <w:t xml:space="preserve"> for a UE. </w:t>
      </w:r>
      <w:r w:rsidR="00DF669A">
        <w:t>Detectability</w:t>
      </w:r>
      <w:r>
        <w:t xml:space="preserve"> issues may also include the visibility between different LEAs using location acquisition with warrants for the same target. It is up to the LEA to decide if location </w:t>
      </w:r>
      <w:r w:rsidR="00DF669A">
        <w:t>acquisition</w:t>
      </w:r>
      <w:r>
        <w:t xml:space="preserve"> is to be used.</w:t>
      </w:r>
    </w:p>
    <w:p w14:paraId="135EB4D8" w14:textId="77777777" w:rsidR="00CE29FD" w:rsidRDefault="00CE29FD" w:rsidP="00CE29FD">
      <w:pPr>
        <w:pStyle w:val="Heading4"/>
      </w:pPr>
      <w:bookmarkStart w:id="218" w:name="_Toc176118309"/>
      <w:r>
        <w:t>7.3.5</w:t>
      </w:r>
      <w:r w:rsidRPr="00367934">
        <w:t>.2</w:t>
      </w:r>
      <w:r w:rsidRPr="00410461">
        <w:tab/>
      </w:r>
      <w:r>
        <w:t>Location acquisition architecture</w:t>
      </w:r>
      <w:bookmarkEnd w:id="218"/>
    </w:p>
    <w:p w14:paraId="334C87EE" w14:textId="45375620" w:rsidR="00CE29FD" w:rsidRDefault="00CE29FD" w:rsidP="00CE29FD">
      <w:r w:rsidRPr="00934501">
        <w:t xml:space="preserve">This clause describes the architecture for location acquisition. The architecture is based on the use of a LAF, which communicates with the LARF </w:t>
      </w:r>
      <w:r>
        <w:t>associated with</w:t>
      </w:r>
      <w:r w:rsidRPr="00934501">
        <w:t xml:space="preserve"> an </w:t>
      </w:r>
      <w:r w:rsidR="00E75319">
        <w:t>MME/</w:t>
      </w:r>
      <w:r w:rsidRPr="00934501">
        <w:t xml:space="preserve">AMF </w:t>
      </w:r>
      <w:r>
        <w:t>over the</w:t>
      </w:r>
      <w:r w:rsidRPr="00934501">
        <w:t xml:space="preserve"> LI_XLA interface</w:t>
      </w:r>
      <w:r>
        <w:t>.</w:t>
      </w:r>
    </w:p>
    <w:p w14:paraId="1A07778D" w14:textId="3682509B" w:rsidR="00CE29FD" w:rsidRDefault="00CE29FD" w:rsidP="00CE29FD">
      <w:r w:rsidRPr="003D47A5">
        <w:t xml:space="preserve">To use the </w:t>
      </w:r>
      <w:r>
        <w:t>l</w:t>
      </w:r>
      <w:r w:rsidRPr="003D47A5">
        <w:t xml:space="preserve">ocation </w:t>
      </w:r>
      <w:r>
        <w:t>acquisition procedure</w:t>
      </w:r>
      <w:r w:rsidRPr="003D47A5">
        <w:t xml:space="preserve">, the </w:t>
      </w:r>
      <w:r>
        <w:t>LAF</w:t>
      </w:r>
      <w:r w:rsidRPr="003D47A5">
        <w:t xml:space="preserve"> needs to determine the serving </w:t>
      </w:r>
      <w:r w:rsidR="00E75319">
        <w:t>MME/</w:t>
      </w:r>
      <w:r w:rsidRPr="003D47A5">
        <w:t>AMF</w:t>
      </w:r>
      <w:r>
        <w:t xml:space="preserve"> for the target UE</w:t>
      </w:r>
      <w:r w:rsidRPr="003D47A5">
        <w:t>.</w:t>
      </w:r>
    </w:p>
    <w:p w14:paraId="2B8217A4" w14:textId="10CDA41B" w:rsidR="00CE29FD" w:rsidRDefault="00CE29FD" w:rsidP="00CE29FD">
      <w:pPr>
        <w:pStyle w:val="NO"/>
      </w:pPr>
      <w:r>
        <w:t>NOTE:</w:t>
      </w:r>
      <w:r>
        <w:tab/>
        <w:t xml:space="preserve">The method for determining the serving </w:t>
      </w:r>
      <w:r w:rsidR="00E75319">
        <w:t>MME/</w:t>
      </w:r>
      <w:r>
        <w:t>AMF is not defined in the present document.</w:t>
      </w:r>
    </w:p>
    <w:p w14:paraId="38D1C9FE" w14:textId="0B9A1332" w:rsidR="00CE29FD" w:rsidRDefault="00CE29FD" w:rsidP="00CE29FD">
      <w:r>
        <w:t>The LAF is requested to perform location acquisition via the LI_HILA interface between LEA and LAF.</w:t>
      </w:r>
      <w:r w:rsidRPr="000A23D0">
        <w:t xml:space="preserve"> </w:t>
      </w:r>
      <w:r w:rsidRPr="00410461">
        <w:t xml:space="preserve">Upon receiving the request, the </w:t>
      </w:r>
      <w:r>
        <w:t>LAF initiates location acquisition to the LARF via the LI_XLA interface.</w:t>
      </w:r>
    </w:p>
    <w:p w14:paraId="633EDFD3" w14:textId="77777777" w:rsidR="00CE29FD" w:rsidRDefault="00CE29FD" w:rsidP="00CE29FD">
      <w:pPr>
        <w:rPr>
          <w:lang w:val="en-US"/>
        </w:rPr>
      </w:pPr>
      <w:r w:rsidRPr="00634B6E">
        <w:rPr>
          <w:lang w:val="en-US"/>
        </w:rPr>
        <w:t>The</w:t>
      </w:r>
      <w:r>
        <w:rPr>
          <w:lang w:val="en-US"/>
        </w:rPr>
        <w:t xml:space="preserve"> networks shall support the delivery </w:t>
      </w:r>
      <w:r w:rsidRPr="006971AF">
        <w:rPr>
          <w:lang w:val="en-US"/>
        </w:rPr>
        <w:t>of location information</w:t>
      </w:r>
      <w:r>
        <w:rPr>
          <w:lang w:val="en-US"/>
        </w:rPr>
        <w:t xml:space="preserve"> via the following methods</w:t>
      </w:r>
      <w:r w:rsidRPr="00634B6E">
        <w:rPr>
          <w:lang w:val="en-US"/>
        </w:rPr>
        <w:t>:</w:t>
      </w:r>
    </w:p>
    <w:p w14:paraId="7E1D9796" w14:textId="77777777"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information </w:t>
      </w:r>
      <w:r>
        <w:rPr>
          <w:lang w:val="en-US"/>
        </w:rPr>
        <w:t>is</w:t>
      </w:r>
      <w:r w:rsidRPr="00634B6E">
        <w:rPr>
          <w:lang w:val="en-US"/>
        </w:rPr>
        <w:t xml:space="preserve"> </w:t>
      </w:r>
      <w:r>
        <w:rPr>
          <w:lang w:val="en-US"/>
        </w:rPr>
        <w:t>delivered back as a response to the location acquisition request</w:t>
      </w:r>
      <w:r w:rsidRPr="00634B6E">
        <w:rPr>
          <w:lang w:val="en-US"/>
        </w:rPr>
        <w:t xml:space="preserve"> </w:t>
      </w:r>
      <w:r>
        <w:rPr>
          <w:lang w:val="en-US"/>
        </w:rPr>
        <w:t>via the LAF over the LI_XLA and the LI_HILA interfaces.</w:t>
      </w:r>
    </w:p>
    <w:p w14:paraId="504D51F3" w14:textId="77777777" w:rsidR="00CE29FD" w:rsidRPr="00634B6E" w:rsidRDefault="00CE29FD" w:rsidP="00CE29FD">
      <w:pPr>
        <w:pStyle w:val="B1"/>
        <w:rPr>
          <w:lang w:val="en-US"/>
        </w:rPr>
      </w:pPr>
      <w:r w:rsidRPr="00634B6E">
        <w:rPr>
          <w:lang w:val="en-US"/>
        </w:rPr>
        <w:t>-</w:t>
      </w:r>
      <w:r w:rsidRPr="00634B6E">
        <w:rPr>
          <w:lang w:val="en-US"/>
        </w:rPr>
        <w:tab/>
      </w:r>
      <w:r>
        <w:rPr>
          <w:lang w:val="en-US"/>
        </w:rPr>
        <w:t>L</w:t>
      </w:r>
      <w:r w:rsidRPr="00634B6E">
        <w:rPr>
          <w:lang w:val="en-US"/>
        </w:rPr>
        <w:t xml:space="preserve">ocation information </w:t>
      </w:r>
      <w:r>
        <w:rPr>
          <w:lang w:val="en-US"/>
        </w:rPr>
        <w:t>is</w:t>
      </w:r>
      <w:r w:rsidRPr="00634B6E">
        <w:rPr>
          <w:lang w:val="en-US"/>
        </w:rPr>
        <w:t xml:space="preserve"> </w:t>
      </w:r>
      <w:r>
        <w:rPr>
          <w:lang w:val="en-US"/>
        </w:rPr>
        <w:t>delivered</w:t>
      </w:r>
      <w:r w:rsidRPr="00634B6E">
        <w:rPr>
          <w:lang w:val="en-US"/>
        </w:rPr>
        <w:t xml:space="preserve"> </w:t>
      </w:r>
      <w:r>
        <w:rPr>
          <w:lang w:val="en-US"/>
        </w:rPr>
        <w:t>via the MDF2 over the LI_X2_LA and the LI_HI2 interfaces.</w:t>
      </w:r>
    </w:p>
    <w:p w14:paraId="414DA5E1" w14:textId="77777777" w:rsidR="00CE29FD" w:rsidRDefault="00CE29FD" w:rsidP="00CE29FD">
      <w:pPr>
        <w:pStyle w:val="B1"/>
        <w:ind w:left="0" w:firstLine="0"/>
        <w:rPr>
          <w:lang w:val="en-US"/>
        </w:rPr>
      </w:pPr>
      <w:r>
        <w:rPr>
          <w:lang w:val="en-US"/>
        </w:rPr>
        <w:t xml:space="preserve">The two delivery options may be used </w:t>
      </w:r>
      <w:r w:rsidRPr="00E47E55">
        <w:rPr>
          <w:lang w:val="en-US"/>
        </w:rPr>
        <w:t>simultaneously</w:t>
      </w:r>
      <w:r>
        <w:rPr>
          <w:lang w:val="en-US"/>
        </w:rPr>
        <w:t>.</w:t>
      </w:r>
    </w:p>
    <w:p w14:paraId="5AE170F8" w14:textId="77777777" w:rsidR="00CE29FD" w:rsidRDefault="00CE29FD" w:rsidP="00CE29FD">
      <w:pPr>
        <w:pStyle w:val="B1"/>
        <w:ind w:left="0" w:firstLine="0"/>
        <w:rPr>
          <w:lang w:val="en-US"/>
        </w:rPr>
      </w:pPr>
      <w:r>
        <w:rPr>
          <w:lang w:val="en-US"/>
        </w:rPr>
        <w:t>The LARF and the IRI-POI will exchange the necessary information to ensure that IRI-POI will not generate the xIRI for location requests initiated by the LARF.</w:t>
      </w:r>
    </w:p>
    <w:p w14:paraId="15B7B7D5" w14:textId="77777777" w:rsidR="00CE29FD" w:rsidRPr="00E944BF" w:rsidRDefault="00CE29FD" w:rsidP="00CE29FD">
      <w:r>
        <w:t>The ADMF shall be able to audit the LARF over the LI_XLA interface.</w:t>
      </w:r>
    </w:p>
    <w:p w14:paraId="441422C5" w14:textId="77777777" w:rsidR="00CE29FD" w:rsidRPr="00AD7CE5" w:rsidRDefault="00CE29FD" w:rsidP="006971AF">
      <w:pPr>
        <w:pStyle w:val="Heading5"/>
      </w:pPr>
      <w:bookmarkStart w:id="219" w:name="_Toc176118310"/>
      <w:r>
        <w:t>7.3.5</w:t>
      </w:r>
      <w:r w:rsidRPr="00A7454B">
        <w:t>.2.</w:t>
      </w:r>
      <w:bookmarkStart w:id="220" w:name="_Hlk109988482"/>
      <w:r>
        <w:t>1</w:t>
      </w:r>
      <w:r>
        <w:tab/>
      </w:r>
      <w:bookmarkEnd w:id="220"/>
      <w:r>
        <w:t>Location</w:t>
      </w:r>
      <w:r w:rsidRPr="00AD7CE5">
        <w:t xml:space="preserve"> information </w:t>
      </w:r>
      <w:r>
        <w:rPr>
          <w:szCs w:val="22"/>
          <w:lang w:val="en-US"/>
        </w:rPr>
        <w:t>delivery via the LI_HILA</w:t>
      </w:r>
      <w:bookmarkEnd w:id="219"/>
    </w:p>
    <w:p w14:paraId="5386C8D7" w14:textId="77777777" w:rsidR="00CE29FD" w:rsidRPr="004B6B43" w:rsidRDefault="00CE29FD" w:rsidP="00CE29FD">
      <w:r>
        <w:t>The architecture for delivering location information via the LI_HILA is depicted in figure 7.3.5.2.1-1.</w:t>
      </w:r>
    </w:p>
    <w:p w14:paraId="74D3C1CF" w14:textId="7DD3A4A0" w:rsidR="00CE29FD" w:rsidRDefault="008C421B" w:rsidP="006971AF">
      <w:pPr>
        <w:pStyle w:val="TH"/>
      </w:pPr>
      <w:r>
        <w:object w:dxaOrig="11951" w:dyaOrig="8430" w14:anchorId="3E4F288E">
          <v:shape id="_x0000_i1049" type="#_x0000_t75" style="width:410pt;height:79.35pt" o:ole="">
            <v:imagedata r:id="rId67" o:title="" croptop="28207f" cropbottom="25771f" cropleft="10898f" cropright="13991f"/>
          </v:shape>
          <o:OLEObject Type="Embed" ProgID="Visio.Drawing.15" ShapeID="_x0000_i1049" DrawAspect="Content" ObjectID="_1786734636" r:id="rId68"/>
        </w:object>
      </w:r>
    </w:p>
    <w:p w14:paraId="7ABF1D01" w14:textId="77777777" w:rsidR="00CE29FD" w:rsidRPr="00A74CD0" w:rsidRDefault="00CE29FD" w:rsidP="00CE29FD">
      <w:pPr>
        <w:pStyle w:val="TF"/>
      </w:pPr>
      <w:r>
        <w:t>Figure 7.3.5.2.1-1: Delivery of the retrieved location information via the LI_HILA</w:t>
      </w:r>
    </w:p>
    <w:p w14:paraId="10C8A47B" w14:textId="77777777" w:rsidR="00CE29FD" w:rsidRPr="00534E9E" w:rsidRDefault="00CE29FD" w:rsidP="00CE29FD">
      <w:pPr>
        <w:pStyle w:val="B1"/>
        <w:ind w:left="0" w:firstLine="0"/>
        <w:rPr>
          <w:lang w:val="en-US"/>
        </w:rPr>
      </w:pPr>
      <w:r>
        <w:rPr>
          <w:lang w:val="en-US"/>
        </w:rPr>
        <w:lastRenderedPageBreak/>
        <w:t xml:space="preserve">Upon determining the location, the </w:t>
      </w:r>
      <w:r w:rsidRPr="007F605C">
        <w:rPr>
          <w:lang w:val="en-US"/>
        </w:rPr>
        <w:t xml:space="preserve">LARF </w:t>
      </w:r>
      <w:r>
        <w:rPr>
          <w:lang w:val="en-US"/>
        </w:rPr>
        <w:t xml:space="preserve">will forward the </w:t>
      </w:r>
      <w:r>
        <w:t xml:space="preserve">location information to the LAF via the LI_XLA interface. The retrieved information is further provided in the response to the LEA over the interface LI_HILA. </w:t>
      </w:r>
      <w:r>
        <w:rPr>
          <w:lang w:val="en-US"/>
        </w:rPr>
        <w:t>The LARF and the IRI-POI will exchange the necessary information to ensure that IRI-POI will not generate the xIRI for location requests initiated by the LARF.</w:t>
      </w:r>
    </w:p>
    <w:p w14:paraId="7C5AB28F" w14:textId="77777777" w:rsidR="00CE29FD" w:rsidRPr="00E915F8" w:rsidRDefault="00CE29FD" w:rsidP="006971AF">
      <w:pPr>
        <w:pStyle w:val="Heading5"/>
      </w:pPr>
      <w:bookmarkStart w:id="221" w:name="_Toc176118311"/>
      <w:r>
        <w:t>7.3.5</w:t>
      </w:r>
      <w:r w:rsidRPr="00A7454B">
        <w:t>.2.</w:t>
      </w:r>
      <w:r>
        <w:t>2</w:t>
      </w:r>
      <w:r>
        <w:tab/>
        <w:t>Location</w:t>
      </w:r>
      <w:r w:rsidRPr="00AD7CE5">
        <w:t xml:space="preserve"> information </w:t>
      </w:r>
      <w:r>
        <w:rPr>
          <w:szCs w:val="22"/>
          <w:lang w:val="en-US"/>
        </w:rPr>
        <w:t>delivery via the LI_HI2</w:t>
      </w:r>
      <w:bookmarkEnd w:id="221"/>
    </w:p>
    <w:p w14:paraId="3E811AC6" w14:textId="77777777" w:rsidR="00CE29FD" w:rsidRDefault="00CE29FD" w:rsidP="00CE29FD">
      <w:pPr>
        <w:rPr>
          <w:lang w:val="en-US"/>
        </w:rPr>
      </w:pPr>
      <w:r w:rsidRPr="004A7369">
        <w:rPr>
          <w:lang w:val="en-US"/>
        </w:rPr>
        <w:t xml:space="preserve">The architecture for </w:t>
      </w:r>
      <w:r>
        <w:rPr>
          <w:lang w:val="en-US"/>
        </w:rPr>
        <w:t>delivering</w:t>
      </w:r>
      <w:r w:rsidRPr="004A7369">
        <w:rPr>
          <w:lang w:val="en-US"/>
        </w:rPr>
        <w:t xml:space="preserve"> location information via </w:t>
      </w:r>
      <w:r>
        <w:rPr>
          <w:lang w:val="en-US"/>
        </w:rPr>
        <w:t xml:space="preserve">LI_HI2 </w:t>
      </w:r>
      <w:r w:rsidRPr="004A7369">
        <w:rPr>
          <w:lang w:val="en-US"/>
        </w:rPr>
        <w:t xml:space="preserve">is depicted in </w:t>
      </w:r>
      <w:r>
        <w:rPr>
          <w:lang w:val="en-US"/>
        </w:rPr>
        <w:t>f</w:t>
      </w:r>
      <w:r w:rsidRPr="004A7369">
        <w:rPr>
          <w:lang w:val="en-US"/>
        </w:rPr>
        <w:t xml:space="preserve">igure </w:t>
      </w:r>
      <w:r>
        <w:t>7.3.5.2.2-1.</w:t>
      </w:r>
    </w:p>
    <w:p w14:paraId="79ECFD76" w14:textId="7E30BB40" w:rsidR="00CE29FD" w:rsidRDefault="003D087F" w:rsidP="006971AF">
      <w:pPr>
        <w:pStyle w:val="TH"/>
      </w:pPr>
      <w:r>
        <w:object w:dxaOrig="11951" w:dyaOrig="8430" w14:anchorId="08173AA0">
          <v:shape id="_x0000_i1050" type="#_x0000_t75" style="width:481.35pt;height:125.35pt" o:ole="">
            <v:imagedata r:id="rId69" o:title="" croptop="48511f" cropright="18942f"/>
          </v:shape>
          <o:OLEObject Type="Embed" ProgID="Visio.Drawing.15" ShapeID="_x0000_i1050" DrawAspect="Content" ObjectID="_1786734637" r:id="rId70"/>
        </w:object>
      </w:r>
    </w:p>
    <w:p w14:paraId="13C4886A" w14:textId="77777777" w:rsidR="00CE29FD" w:rsidRDefault="00CE29FD" w:rsidP="00CE29FD">
      <w:pPr>
        <w:pStyle w:val="TF"/>
      </w:pPr>
      <w:r>
        <w:t>Figure 7.3.5.2.2-1: Delivery of the retrieved location information via the LI_HI2</w:t>
      </w:r>
    </w:p>
    <w:p w14:paraId="6C62EEC1" w14:textId="77777777" w:rsidR="006971AF" w:rsidRDefault="00CE29FD" w:rsidP="006971AF">
      <w:pPr>
        <w:rPr>
          <w:lang w:val="en-US"/>
        </w:rPr>
      </w:pPr>
      <w:r>
        <w:rPr>
          <w:lang w:val="en-US"/>
        </w:rPr>
        <w:t>Upon determining the location, the LARF shall forward the location information</w:t>
      </w:r>
      <w:r>
        <w:t xml:space="preserve"> to the MDF2 over the LI_X2_LA interface using the information provided by the LAF in the LI_XLA request (e.g. internal intercept identifier). The retrieved information is further provided by the MDF2 to the LEMF via the LI_HI2 interface. </w:t>
      </w:r>
      <w:r>
        <w:rPr>
          <w:lang w:val="en-US"/>
        </w:rPr>
        <w:t>The LARF and the IRI-POI will exchange the necessary information to ensure that IRI-POI will not generate the xIRI for location requests initiated by the LARF.</w:t>
      </w:r>
    </w:p>
    <w:p w14:paraId="615E7319" w14:textId="1EC7A71E" w:rsidR="00400E3F" w:rsidRPr="00410461" w:rsidRDefault="00400E3F" w:rsidP="006971AF">
      <w:pPr>
        <w:pStyle w:val="Heading2"/>
      </w:pPr>
      <w:bookmarkStart w:id="222" w:name="_Toc176118312"/>
      <w:r w:rsidRPr="00410461">
        <w:t>7.4</w:t>
      </w:r>
      <w:r w:rsidRPr="00410461">
        <w:tab/>
        <w:t>IMS</w:t>
      </w:r>
      <w:bookmarkEnd w:id="222"/>
    </w:p>
    <w:p w14:paraId="41B98A7F" w14:textId="5A081476" w:rsidR="002C3D92" w:rsidRPr="00410461" w:rsidRDefault="002C3D92" w:rsidP="002C3D92">
      <w:pPr>
        <w:pStyle w:val="Heading3"/>
      </w:pPr>
      <w:bookmarkStart w:id="223" w:name="_Toc176118313"/>
      <w:r w:rsidRPr="00410461">
        <w:t>7.4.</w:t>
      </w:r>
      <w:r w:rsidR="0028297C" w:rsidRPr="00410461">
        <w:t>1</w:t>
      </w:r>
      <w:r w:rsidR="0028297C" w:rsidRPr="00410461">
        <w:tab/>
      </w:r>
      <w:r w:rsidRPr="00410461">
        <w:t>General</w:t>
      </w:r>
      <w:bookmarkEnd w:id="223"/>
    </w:p>
    <w:p w14:paraId="0602F3CC" w14:textId="0F9E93FD" w:rsidR="002C3D92" w:rsidRPr="00410461" w:rsidRDefault="002C3D92" w:rsidP="002C3D92">
      <w:r w:rsidRPr="00410461">
        <w:t>Figure 7.4-1 depicts the EPS/5GS-Anchored IMS High Level LI Architecture.</w:t>
      </w:r>
    </w:p>
    <w:p w14:paraId="4FD19C38" w14:textId="77777777" w:rsidR="00D81787" w:rsidRDefault="00D81787" w:rsidP="00E27595">
      <w:pPr>
        <w:pStyle w:val="TH"/>
        <w:rPr>
          <w:noProof/>
        </w:rPr>
      </w:pPr>
      <w:r>
        <w:rPr>
          <w:noProof/>
        </w:rPr>
        <w:object w:dxaOrig="21505" w:dyaOrig="12420" w14:anchorId="43770960">
          <v:shape id="_x0000_i1086" type="#_x0000_t75" alt="" style="width:482pt;height:278pt;mso-width-percent:0;mso-height-percent:0;mso-width-percent:0;mso-height-percent:0" o:ole="">
            <v:imagedata r:id="rId71" o:title=""/>
          </v:shape>
          <o:OLEObject Type="Embed" ProgID="Visio.Drawing.15" ShapeID="_x0000_i1086" DrawAspect="Content" ObjectID="_1786734638" r:id="rId72"/>
        </w:object>
      </w:r>
    </w:p>
    <w:p w14:paraId="3A4F7B6D" w14:textId="0B3D7581" w:rsidR="002C3D92" w:rsidRPr="00410461" w:rsidRDefault="002C3D92" w:rsidP="00D81787">
      <w:pPr>
        <w:pStyle w:val="TF"/>
      </w:pPr>
      <w:r w:rsidRPr="00410461">
        <w:t>Figure 7.4-1: EPS/5GS-Anchored IMS High Level LI Architecture</w:t>
      </w:r>
    </w:p>
    <w:p w14:paraId="4A70DBA5" w14:textId="108BDB14" w:rsidR="0028297C" w:rsidRPr="00410461" w:rsidRDefault="0028297C" w:rsidP="00C945D2">
      <w:pPr>
        <w:pStyle w:val="Heading3"/>
      </w:pPr>
      <w:bookmarkStart w:id="224" w:name="_Toc176118314"/>
      <w:r w:rsidRPr="00410461">
        <w:t>7.4.2</w:t>
      </w:r>
      <w:r w:rsidRPr="00410461">
        <w:tab/>
        <w:t>Architecture</w:t>
      </w:r>
      <w:bookmarkEnd w:id="224"/>
    </w:p>
    <w:p w14:paraId="66A72F11" w14:textId="1CCAE8F0" w:rsidR="0028297C" w:rsidRPr="00410461" w:rsidRDefault="0028297C" w:rsidP="00C945D2">
      <w:pPr>
        <w:pStyle w:val="Heading4"/>
      </w:pPr>
      <w:bookmarkStart w:id="225" w:name="_Toc176118315"/>
      <w:r w:rsidRPr="00410461">
        <w:t>7.4.2.1</w:t>
      </w:r>
      <w:r w:rsidRPr="00410461">
        <w:tab/>
        <w:t>Overview</w:t>
      </w:r>
      <w:bookmarkEnd w:id="225"/>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6EC8B93C" w:rsidR="0028297C" w:rsidRPr="00410461" w:rsidRDefault="0028297C" w:rsidP="0028297C">
      <w:r w:rsidRPr="00410461">
        <w:t>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SIP 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SIP messages (referred to as IMS Signalling Functions) and manage the IMS Media Functions. The network functions that provide the CC-TF functions can be different from the network functions that provide the IRI-POI functions.</w:t>
      </w:r>
    </w:p>
    <w:p w14:paraId="0ECF6AFD" w14:textId="77777777" w:rsidR="00142459" w:rsidRPr="00E755D4" w:rsidRDefault="00142459" w:rsidP="00142459">
      <w:pPr>
        <w:pStyle w:val="NO"/>
      </w:pPr>
      <w:r w:rsidRPr="00E755D4">
        <w:t>NOTE:</w:t>
      </w:r>
      <w:r w:rsidRPr="00E755D4">
        <w:tab/>
        <w:t>The concepts presented above also apply to IMS Data Channel sessions.</w:t>
      </w:r>
    </w:p>
    <w:p w14:paraId="12588AC3" w14:textId="1E97B829" w:rsidR="0028297C" w:rsidRPr="00410461" w:rsidRDefault="0028297C" w:rsidP="0028297C">
      <w:r w:rsidRPr="00410461">
        <w:t>An architecture depicting the LI for IMS is depicted in figure 7.4-</w:t>
      </w:r>
      <w:r w:rsidR="00C945D2" w:rsidRPr="00410461">
        <w:t>2</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51" type="#_x0000_t75" style="width:483.35pt;height:344.65pt" o:ole="">
            <v:imagedata r:id="rId73" o:title=""/>
          </v:shape>
          <o:OLEObject Type="Embed" ProgID="Visio.Drawing.15" ShapeID="_x0000_i1051" DrawAspect="Content" ObjectID="_1786734639" r:id="rId74"/>
        </w:object>
      </w:r>
    </w:p>
    <w:p w14:paraId="499B071C" w14:textId="3EC4D712" w:rsidR="0028297C" w:rsidRPr="00410461" w:rsidRDefault="0028297C" w:rsidP="00E27595">
      <w:pPr>
        <w:pStyle w:val="TF"/>
      </w:pPr>
      <w:r w:rsidRPr="00410461">
        <w:t>Figure 7.4-</w:t>
      </w:r>
      <w:r w:rsidR="00C945D2" w:rsidRPr="00410461">
        <w:t>2</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The CC-TF sends the CC intercept trigger to the CC-POI over LI_T3 interface. The IRI-POI generates the xIRI and delivers the same to the MDF2 over LI_X2 interface. The CC-POI generates the xCC and delivers the same to the MDF3 over LI_X3 interface.</w:t>
      </w:r>
    </w:p>
    <w:p w14:paraId="0E0E7832" w14:textId="31F193DF" w:rsidR="0028297C" w:rsidRPr="00410461" w:rsidRDefault="0028297C" w:rsidP="0028297C">
      <w:r w:rsidRPr="00410461">
        <w:t>The MDF2 generates IRI messages from the received xIRI and delivers those IRI messages to the LEMF over LI_HI2 interface. The MDF3 generates the CC from the received xCC and delivers that CC to the LEMF over LI_HI3 interface.</w:t>
      </w:r>
    </w:p>
    <w:p w14:paraId="5C25BC27" w14:textId="3D3EE10B"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figure 7.4-</w:t>
      </w:r>
      <w:r w:rsidR="00590B31" w:rsidRPr="00410461">
        <w:t>2</w:t>
      </w:r>
      <w:r w:rsidRPr="00410461">
        <w:t xml:space="preserve"> and the network function that provides the CC-POI functions is referred to as IMS Media Function in figure 7.4-1.</w:t>
      </w:r>
    </w:p>
    <w:p w14:paraId="2EB00188" w14:textId="1F9CE1B1" w:rsidR="0028297C" w:rsidRPr="00410461" w:rsidRDefault="0028297C" w:rsidP="0028297C">
      <w:pPr>
        <w:pStyle w:val="NO"/>
      </w:pPr>
      <w:r w:rsidRPr="00410461">
        <w:t>NOTE:</w:t>
      </w:r>
      <w:r w:rsidRPr="00410461">
        <w:tab/>
        <w:t>The details of correlation between the xIRI and the xCC when IRI-POI and CC-TF are not co-located is not defined in the present document.</w:t>
      </w:r>
      <w:r w:rsidR="006C4442" w:rsidRPr="00410461">
        <w:t xml:space="preserve"> The IRI-POI and CC-TF are logical functions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26" w:name="_Toc176118316"/>
      <w:r w:rsidRPr="00410461">
        <w:t>7.4.</w:t>
      </w:r>
      <w:r w:rsidR="00590B31" w:rsidRPr="00410461">
        <w:t>2</w:t>
      </w:r>
      <w:r w:rsidRPr="00410461">
        <w:t>.2</w:t>
      </w:r>
      <w:r w:rsidRPr="00410461">
        <w:tab/>
        <w:t>Target identities</w:t>
      </w:r>
      <w:bookmarkEnd w:id="226"/>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410461" w:rsidRDefault="002F0D2E" w:rsidP="002F0D2E">
      <w:pPr>
        <w:pStyle w:val="B1"/>
      </w:pPr>
      <w:r w:rsidRPr="00410461">
        <w:t>-</w:t>
      </w:r>
      <w:r w:rsidRPr="00410461">
        <w:tab/>
      </w:r>
      <w:r w:rsidR="00C945D2" w:rsidRPr="00410461">
        <w:t>IMPU.</w:t>
      </w:r>
    </w:p>
    <w:p w14:paraId="3FC3C9DA" w14:textId="3C8CB078" w:rsidR="00C945D2" w:rsidRPr="00410461" w:rsidRDefault="002F0D2E" w:rsidP="002F0D2E">
      <w:pPr>
        <w:pStyle w:val="B1"/>
      </w:pPr>
      <w:r w:rsidRPr="00410461">
        <w:t>-</w:t>
      </w:r>
      <w:r w:rsidRPr="00410461">
        <w:tab/>
      </w:r>
      <w:r w:rsidR="00C945D2" w:rsidRPr="00410461">
        <w:t>IMPI.</w:t>
      </w:r>
    </w:p>
    <w:p w14:paraId="5523968C" w14:textId="1DD15DEC" w:rsidR="00C945D2" w:rsidRPr="00410461" w:rsidRDefault="002F0D2E" w:rsidP="002F0D2E">
      <w:pPr>
        <w:pStyle w:val="B1"/>
      </w:pPr>
      <w:r w:rsidRPr="00410461">
        <w:t>-</w:t>
      </w:r>
      <w:r w:rsidRPr="00410461">
        <w:tab/>
      </w:r>
      <w:r w:rsidR="00C945D2" w:rsidRPr="00410461">
        <w:t>PEI (IMEI only).</w:t>
      </w:r>
    </w:p>
    <w:p w14:paraId="51535758" w14:textId="4DD9ED35" w:rsidR="00C945D2" w:rsidRPr="00410461" w:rsidRDefault="002F0D2E" w:rsidP="002F0D2E">
      <w:pPr>
        <w:pStyle w:val="B1"/>
      </w:pPr>
      <w:r w:rsidRPr="00410461">
        <w:lastRenderedPageBreak/>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27" w:name="_Toc176118317"/>
      <w:r w:rsidRPr="00410461">
        <w:t>7.4.</w:t>
      </w:r>
      <w:r w:rsidR="00590B31" w:rsidRPr="00410461">
        <w:t>2</w:t>
      </w:r>
      <w:r w:rsidRPr="00410461">
        <w:t>.3</w:t>
      </w:r>
      <w:r w:rsidRPr="00410461">
        <w:tab/>
        <w:t>Target identification</w:t>
      </w:r>
      <w:bookmarkEnd w:id="227"/>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28" w:name="_Toc176118318"/>
      <w:r w:rsidRPr="00410461">
        <w:t>7.4.</w:t>
      </w:r>
      <w:r w:rsidR="00590B31" w:rsidRPr="00410461">
        <w:t>3</w:t>
      </w:r>
      <w:r w:rsidRPr="00410461">
        <w:tab/>
        <w:t>IRI-POI</w:t>
      </w:r>
      <w:bookmarkEnd w:id="228"/>
    </w:p>
    <w:p w14:paraId="4A109367" w14:textId="678E9374" w:rsidR="00C945D2" w:rsidRPr="00410461" w:rsidRDefault="00C945D2" w:rsidP="00C945D2">
      <w:pPr>
        <w:pStyle w:val="Heading4"/>
      </w:pPr>
      <w:bookmarkStart w:id="229" w:name="_Toc176118319"/>
      <w:r w:rsidRPr="00410461">
        <w:t>7.4.</w:t>
      </w:r>
      <w:r w:rsidR="00590B31" w:rsidRPr="00410461">
        <w:t>3</w:t>
      </w:r>
      <w:r w:rsidRPr="00410461">
        <w:t>.1</w:t>
      </w:r>
      <w:r w:rsidRPr="00410461">
        <w:tab/>
        <w:t>General</w:t>
      </w:r>
      <w:bookmarkEnd w:id="229"/>
    </w:p>
    <w:p w14:paraId="78F3B80C" w14:textId="4E9BF484" w:rsidR="00C945D2" w:rsidRPr="00410461" w:rsidRDefault="00C945D2" w:rsidP="00C945D2">
      <w:r w:rsidRPr="00410461">
        <w:t>The IRI-POI detects the SIP messages that are related to a target subscriber and then generates and delivers the related xIRI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2AF1A34" w14:textId="7F5071B1" w:rsidR="000C579F" w:rsidRDefault="002F0D2E" w:rsidP="002F0D2E">
      <w:pPr>
        <w:pStyle w:val="B1"/>
      </w:pPr>
      <w:r w:rsidRPr="00410461">
        <w:t>-</w:t>
      </w:r>
      <w:r w:rsidRPr="00410461">
        <w:tab/>
      </w:r>
      <w:r w:rsidR="000C579F" w:rsidRPr="00410461">
        <w:t>PTC server.</w:t>
      </w:r>
    </w:p>
    <w:p w14:paraId="42A4ED6C" w14:textId="0898E1A5" w:rsidR="00142459" w:rsidRPr="00410461" w:rsidRDefault="00142459" w:rsidP="002F0D2E">
      <w:pPr>
        <w:pStyle w:val="B1"/>
      </w:pPr>
      <w:r>
        <w:t>-</w:t>
      </w:r>
      <w:r>
        <w:tab/>
      </w:r>
      <w:r w:rsidR="006D14DF">
        <w:t>DCSF.</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RCD/eCNAM (see clause 7.14.2).</w:t>
      </w:r>
    </w:p>
    <w:p w14:paraId="0B830032" w14:textId="3B85EB7A" w:rsidR="00C945D2" w:rsidRPr="00410461" w:rsidRDefault="00C945D2" w:rsidP="00C945D2">
      <w:pPr>
        <w:pStyle w:val="Heading4"/>
      </w:pPr>
      <w:bookmarkStart w:id="230" w:name="_Toc176118320"/>
      <w:r w:rsidRPr="00410461">
        <w:t>7.4.</w:t>
      </w:r>
      <w:r w:rsidR="00590B31" w:rsidRPr="00410461">
        <w:t>3</w:t>
      </w:r>
      <w:r w:rsidRPr="00410461">
        <w:t>.2</w:t>
      </w:r>
      <w:r w:rsidRPr="00410461">
        <w:tab/>
        <w:t>IRI events</w:t>
      </w:r>
      <w:bookmarkEnd w:id="230"/>
    </w:p>
    <w:p w14:paraId="3BAB3024" w14:textId="51A1A313" w:rsidR="00C945D2" w:rsidRPr="00410461" w:rsidRDefault="00C945D2" w:rsidP="00C945D2">
      <w:r w:rsidRPr="00410461">
        <w:t>The IRI-POI present in the IMS Signalling Function generates the following xIRI:</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Default="002F0D2E" w:rsidP="002F0D2E">
      <w:pPr>
        <w:pStyle w:val="B1"/>
      </w:pPr>
      <w:r w:rsidRPr="00410461">
        <w:t>-</w:t>
      </w:r>
      <w:r w:rsidRPr="00410461">
        <w:tab/>
      </w:r>
      <w:r w:rsidR="00C945D2" w:rsidRPr="00410461">
        <w:t>Start of interception with an established IMS session.</w:t>
      </w:r>
    </w:p>
    <w:p w14:paraId="48D47C1C" w14:textId="4E3A488E" w:rsidR="00D710CF" w:rsidRDefault="00D710CF" w:rsidP="002F0D2E">
      <w:pPr>
        <w:pStyle w:val="B1"/>
      </w:pPr>
      <w:r>
        <w:t>-</w:t>
      </w:r>
      <w:r>
        <w:tab/>
      </w:r>
      <w:r w:rsidR="003664A1">
        <w:t>Data channel setup message.</w:t>
      </w:r>
    </w:p>
    <w:p w14:paraId="5CC796F5" w14:textId="2CD04510" w:rsidR="00D710CF" w:rsidRPr="00410461" w:rsidRDefault="00D710CF" w:rsidP="002F0D2E">
      <w:pPr>
        <w:pStyle w:val="B1"/>
      </w:pPr>
      <w:r>
        <w:t>-</w:t>
      </w:r>
      <w:r>
        <w:tab/>
      </w:r>
      <w:r w:rsidR="00440A1C">
        <w:t>Data channel termination message.</w:t>
      </w:r>
    </w:p>
    <w:p w14:paraId="43F23C60" w14:textId="77777777" w:rsidR="00350EBB" w:rsidRDefault="00350EBB" w:rsidP="00350EBB">
      <w:pPr>
        <w:pStyle w:val="B1"/>
      </w:pPr>
      <w:r>
        <w:t>-</w:t>
      </w:r>
      <w:r>
        <w:tab/>
        <w:t>IRI Only RTP Packet.</w:t>
      </w:r>
    </w:p>
    <w:p w14:paraId="19FFFE36" w14:textId="4DEF1F45" w:rsidR="00C945D2" w:rsidRPr="00410461" w:rsidRDefault="00C945D2" w:rsidP="00C945D2">
      <w:r w:rsidRPr="00410461">
        <w:t>The encapsulated SIP message xIRI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lastRenderedPageBreak/>
        <w:t>The CC unavailable in PLMN xIRI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The start of interception with an established IMS session xIRI is generated when an interception is activated on an established IMS session. To support the possibility of generating such an xIRI, the IMS Signalling Function shall store and maintain the session related information including the media information for the life of all IMS sessions.</w:t>
      </w:r>
    </w:p>
    <w:p w14:paraId="239905AC" w14:textId="77777777" w:rsidR="003C11AB" w:rsidRDefault="003C11AB" w:rsidP="003C11AB">
      <w:bookmarkStart w:id="231" w:name="_Hlk169590174"/>
      <w:r>
        <w:t>The data channel setup message xIRI is generated and delivered to the MDF2 when the IRI-POI in the DCSF detects that the DCSF has received a DC call event from the IMS AS in the form of a DC control request and has responded with a media instruction set (see TS 23.228 [13], clause AC.7.1).</w:t>
      </w:r>
    </w:p>
    <w:p w14:paraId="407B5680" w14:textId="77777777" w:rsidR="003C11AB" w:rsidRPr="00C33D13" w:rsidRDefault="003C11AB" w:rsidP="003C11AB">
      <w:pPr>
        <w:pStyle w:val="NO"/>
      </w:pPr>
      <w:r w:rsidRPr="00C33D13">
        <w:t>NOTE 1:</w:t>
      </w:r>
      <w:r w:rsidRPr="00C33D13">
        <w:tab/>
        <w:t>Data channel setup invokes procedures within the HSS. The reporting of these events is defined in clause 7.2.3 of the present document.</w:t>
      </w:r>
    </w:p>
    <w:p w14:paraId="56B23D1F" w14:textId="77777777" w:rsidR="003C11AB" w:rsidRDefault="003C11AB" w:rsidP="003C11AB">
      <w:r>
        <w:t>The data channel termination message xIRI is generated and delivered to the MDF2 when the IRI-POI in the DCSF detects that either UE has triggered a SDP renegotiation to release the application data channel or the application has been closed (see TS 23.228 [13] clause AC.7.6).</w:t>
      </w:r>
    </w:p>
    <w:p w14:paraId="0EDFB930" w14:textId="77777777" w:rsidR="003C11AB" w:rsidRDefault="003C11AB" w:rsidP="003C11AB">
      <w:pPr>
        <w:pStyle w:val="NO"/>
      </w:pPr>
      <w:r>
        <w:t>NOTE 2:</w:t>
      </w:r>
      <w:r>
        <w:tab/>
        <w:t xml:space="preserve">LI for IMS DC across </w:t>
      </w:r>
      <w:r w:rsidRPr="001F170C">
        <w:t>international</w:t>
      </w:r>
      <w:r>
        <w:t xml:space="preserve"> NNI is not considered in the present document.</w:t>
      </w:r>
    </w:p>
    <w:p w14:paraId="37D021A2" w14:textId="77777777" w:rsidR="003C11AB" w:rsidRDefault="003C11AB" w:rsidP="003C11AB">
      <w:pPr>
        <w:pStyle w:val="NO"/>
      </w:pPr>
      <w:r>
        <w:t>NOTE 3:</w:t>
      </w:r>
      <w:r>
        <w:tab/>
        <w:t>Roaming cases for IMS data channel are not considered in the present document.</w:t>
      </w:r>
    </w:p>
    <w:bookmarkEnd w:id="231"/>
    <w:p w14:paraId="19FFC9BD" w14:textId="77777777" w:rsidR="00C539B5" w:rsidRDefault="00C539B5" w:rsidP="00C539B5">
      <w:r>
        <w:t>The IRI Only RTP Packet xIRI is generated and delivered when authorized IRI is present in the RTP Stream (e.g. when the delivery of Post Dialled Digits is required).</w:t>
      </w:r>
    </w:p>
    <w:p w14:paraId="4C135965" w14:textId="4158330B" w:rsidR="00C945D2" w:rsidRPr="00410461" w:rsidRDefault="00C945D2" w:rsidP="00C945D2">
      <w:pPr>
        <w:pStyle w:val="Heading4"/>
      </w:pPr>
      <w:bookmarkStart w:id="232" w:name="_Toc176118321"/>
      <w:r w:rsidRPr="00410461">
        <w:t>7.4.</w:t>
      </w:r>
      <w:r w:rsidR="005D4F75" w:rsidRPr="00410461">
        <w:t>3</w:t>
      </w:r>
      <w:r w:rsidRPr="00410461">
        <w:t>.3</w:t>
      </w:r>
      <w:r w:rsidRPr="00410461">
        <w:tab/>
        <w:t>Common IRI parameters</w:t>
      </w:r>
      <w:bookmarkEnd w:id="232"/>
    </w:p>
    <w:p w14:paraId="1D59689C" w14:textId="77777777" w:rsidR="00C945D2" w:rsidRPr="00410461" w:rsidRDefault="00C945D2" w:rsidP="00C945D2">
      <w:r w:rsidRPr="00410461">
        <w:t>The list of parameters in each xIRI are defined in TS 33.128 [15]. Each xIRI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33" w:name="_Toc176118322"/>
      <w:r w:rsidRPr="00410461">
        <w:t>7.4.</w:t>
      </w:r>
      <w:r w:rsidR="005D4F75" w:rsidRPr="00410461">
        <w:t>3</w:t>
      </w:r>
      <w:r w:rsidRPr="00410461">
        <w:t>.4</w:t>
      </w:r>
      <w:r w:rsidRPr="00410461">
        <w:tab/>
        <w:t>Specific IRI parameters</w:t>
      </w:r>
      <w:bookmarkEnd w:id="233"/>
    </w:p>
    <w:p w14:paraId="6C69AE19" w14:textId="77777777" w:rsidR="00C945D2" w:rsidRPr="00410461" w:rsidRDefault="00C945D2" w:rsidP="00C945D2">
      <w:pPr>
        <w:pStyle w:val="NO"/>
        <w:ind w:left="0" w:firstLine="0"/>
      </w:pPr>
      <w:r w:rsidRPr="00410461">
        <w:t>The parameters in each xIRI are defined in TS 33.128 [15].</w:t>
      </w:r>
    </w:p>
    <w:p w14:paraId="600E44AF" w14:textId="1FC64D27" w:rsidR="00C945D2" w:rsidRPr="00410461" w:rsidRDefault="00C945D2" w:rsidP="00C945D2">
      <w:pPr>
        <w:pStyle w:val="Heading3"/>
      </w:pPr>
      <w:bookmarkStart w:id="234" w:name="_Toc176118323"/>
      <w:r w:rsidRPr="00410461">
        <w:t>7.4.</w:t>
      </w:r>
      <w:r w:rsidR="005D4F75" w:rsidRPr="00410461">
        <w:t>4</w:t>
      </w:r>
      <w:r w:rsidRPr="00410461">
        <w:tab/>
        <w:t>CC-TF and CC-POI</w:t>
      </w:r>
      <w:bookmarkEnd w:id="234"/>
    </w:p>
    <w:p w14:paraId="1E6DE683" w14:textId="6F8B9671" w:rsidR="00C945D2" w:rsidRPr="00410461" w:rsidRDefault="00C945D2" w:rsidP="00C945D2">
      <w:pPr>
        <w:pStyle w:val="Heading4"/>
      </w:pPr>
      <w:bookmarkStart w:id="235" w:name="_Toc176118324"/>
      <w:r w:rsidRPr="00410461">
        <w:t>7.4.</w:t>
      </w:r>
      <w:r w:rsidR="005D4F75" w:rsidRPr="00410461">
        <w:t>4</w:t>
      </w:r>
      <w:r w:rsidRPr="00410461">
        <w:t>.1</w:t>
      </w:r>
      <w:r w:rsidRPr="00410461">
        <w:tab/>
        <w:t>General</w:t>
      </w:r>
      <w:bookmarkEnd w:id="235"/>
    </w:p>
    <w:p w14:paraId="7930E982" w14:textId="7474815C" w:rsidR="00C945D2" w:rsidRPr="00410461" w:rsidRDefault="00C945D2" w:rsidP="00C945D2">
      <w:r w:rsidRPr="00410461">
        <w:t>The CC-TF detects the SIP messages that are related a target and then generates and sends a trigger to the CC-POI over the LI_T3 reference point.</w:t>
      </w:r>
    </w:p>
    <w:p w14:paraId="647B09B9" w14:textId="000F1A0C" w:rsidR="00C945D2" w:rsidRPr="00410461" w:rsidRDefault="00C945D2" w:rsidP="00C945D2">
      <w:r w:rsidRPr="00410461">
        <w:t>The CC-POI based on the trigger detects the media to be intercepted, generates the xCC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t>-</w:t>
      </w:r>
      <w:r w:rsidRPr="00410461">
        <w:tab/>
      </w:r>
      <w:r w:rsidR="00C945D2" w:rsidRPr="00410461">
        <w:t>IMS-AGW with CC-TF in P-CSCF.</w:t>
      </w:r>
    </w:p>
    <w:p w14:paraId="7941E04F" w14:textId="2AD43235" w:rsidR="00C945D2" w:rsidRPr="00410461" w:rsidRDefault="005D4F75" w:rsidP="005D4F75">
      <w:pPr>
        <w:pStyle w:val="B1"/>
      </w:pPr>
      <w:r w:rsidRPr="00410461">
        <w:t>-</w:t>
      </w:r>
      <w:r w:rsidRPr="00410461">
        <w:tab/>
      </w:r>
      <w:r w:rsidR="00C945D2" w:rsidRPr="00410461">
        <w:t>TrGW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6A8670D0" w14:textId="2EF46DD2" w:rsidR="007119D9" w:rsidRDefault="007119D9" w:rsidP="007119D9">
      <w:pPr>
        <w:pStyle w:val="B1"/>
      </w:pPr>
      <w:r w:rsidRPr="00410461">
        <w:lastRenderedPageBreak/>
        <w:t>-</w:t>
      </w:r>
      <w:r w:rsidRPr="00410461">
        <w:tab/>
        <w:t>PTC Server with CC-TF in PTC Server (see NOTE 1).</w:t>
      </w:r>
    </w:p>
    <w:p w14:paraId="281BDBD5" w14:textId="51E57395" w:rsidR="00C65CE8" w:rsidRDefault="00C65CE8" w:rsidP="007119D9">
      <w:pPr>
        <w:pStyle w:val="B1"/>
      </w:pPr>
      <w:r>
        <w:t>-</w:t>
      </w:r>
      <w:r>
        <w:tab/>
      </w:r>
      <w:r w:rsidR="00E91745">
        <w:t>MF with CC-TF in IMS-AS.</w:t>
      </w:r>
    </w:p>
    <w:p w14:paraId="4B98EC3E" w14:textId="6EA9E40F" w:rsidR="00C65CE8" w:rsidRPr="00410461" w:rsidRDefault="00C65CE8" w:rsidP="007119D9">
      <w:pPr>
        <w:pStyle w:val="B1"/>
      </w:pPr>
      <w:r>
        <w:t>-</w:t>
      </w:r>
      <w:r>
        <w:tab/>
      </w:r>
      <w:r w:rsidR="00A14191">
        <w:t>DC-AS with CC-TF in DCSF.</w:t>
      </w:r>
    </w:p>
    <w:p w14:paraId="0613B6B2" w14:textId="20E6126A" w:rsidR="00C945D2" w:rsidRPr="00410461" w:rsidRDefault="005D4F75" w:rsidP="00C945D2">
      <w:r w:rsidRPr="00410461">
        <w:t>C</w:t>
      </w:r>
      <w:r w:rsidR="00C945D2" w:rsidRPr="00410461">
        <w:t>lause 7.4.</w:t>
      </w:r>
      <w:r w:rsidR="006467A4" w:rsidRPr="00410461">
        <w:t>6</w:t>
      </w:r>
      <w:r w:rsidR="00C945D2" w:rsidRPr="00410461">
        <w:t xml:space="preserve"> gives more information from network topology/session perspective how different IMS Network Functions are to be used in providing the CC-TF/CC-POI functions.</w:t>
      </w:r>
    </w:p>
    <w:p w14:paraId="02F6C781" w14:textId="4B109717" w:rsidR="001F6082" w:rsidRPr="00410461" w:rsidRDefault="001F6082" w:rsidP="001F6082">
      <w:pPr>
        <w:pStyle w:val="NO"/>
      </w:pPr>
      <w:r w:rsidRPr="00410461">
        <w:t>NOTE 1:</w:t>
      </w:r>
      <w:r w:rsidR="00E2171E" w:rsidRPr="00410461">
        <w:tab/>
      </w:r>
      <w:r w:rsidRPr="00410461">
        <w:t>The PTC Server provides the IRI-POI and CC-POI functions, accordingly, PTC Server itself is the CC-TF.</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36" w:name="_Toc176118325"/>
      <w:r w:rsidRPr="00410461">
        <w:t>7.4.</w:t>
      </w:r>
      <w:r w:rsidR="005D4F75" w:rsidRPr="00410461">
        <w:t>4</w:t>
      </w:r>
      <w:r w:rsidRPr="00410461">
        <w:t>.2</w:t>
      </w:r>
      <w:r w:rsidRPr="00410461">
        <w:tab/>
        <w:t>CC intercept trigger</w:t>
      </w:r>
      <w:bookmarkEnd w:id="236"/>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t>The Correlation Identifier is used to correlate the xCC with the corresponding xIRI and is delivered from the CC-POI over the LI_X3 interface to the MDF3.</w:t>
      </w:r>
    </w:p>
    <w:p w14:paraId="163E0A04" w14:textId="52716048" w:rsidR="00C945D2" w:rsidRPr="00410461" w:rsidRDefault="00C945D2" w:rsidP="00C945D2">
      <w:r w:rsidRPr="00410461">
        <w:t>The Media Identifier is used to identify the media packets that have to be intercepted.</w:t>
      </w:r>
    </w:p>
    <w:p w14:paraId="65130B66" w14:textId="29A6320E" w:rsidR="00C945D2" w:rsidRPr="00410461" w:rsidRDefault="00C945D2" w:rsidP="00C945D2">
      <w:pPr>
        <w:pStyle w:val="Heading4"/>
      </w:pPr>
      <w:bookmarkStart w:id="237" w:name="_Toc176118326"/>
      <w:r w:rsidRPr="00410461">
        <w:t>7.4.</w:t>
      </w:r>
      <w:r w:rsidR="005D4F75" w:rsidRPr="00410461">
        <w:t>4</w:t>
      </w:r>
      <w:r w:rsidRPr="00410461">
        <w:t>.3</w:t>
      </w:r>
      <w:r w:rsidRPr="00410461">
        <w:tab/>
        <w:t>Common CC parameters</w:t>
      </w:r>
      <w:bookmarkEnd w:id="237"/>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513F72FE"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38" w:name="_Toc176118327"/>
      <w:r w:rsidRPr="00410461">
        <w:t>7.4.</w:t>
      </w:r>
      <w:r w:rsidR="00590B31" w:rsidRPr="00410461">
        <w:t>5</w:t>
      </w:r>
      <w:r w:rsidRPr="00410461">
        <w:tab/>
        <w:t>Correlation of xCC and xIRI</w:t>
      </w:r>
      <w:bookmarkEnd w:id="238"/>
    </w:p>
    <w:p w14:paraId="052EF348" w14:textId="04C3E9E3" w:rsidR="00C945D2" w:rsidRPr="00410461" w:rsidRDefault="00C945D2" w:rsidP="00C945D2">
      <w:r w:rsidRPr="00410461">
        <w:t>The IRI messages derived from the xIRI and CC derived from xCC for a session shall be correlated to each other using the correlation information received in the xIRI and xCC. The details of this are specified in TS 33.128 [15].</w:t>
      </w:r>
    </w:p>
    <w:p w14:paraId="10AA445B" w14:textId="31DD3575" w:rsidR="00C945D2" w:rsidRPr="00410461" w:rsidRDefault="00C945D2" w:rsidP="00C945D2">
      <w:pPr>
        <w:pStyle w:val="Heading3"/>
      </w:pPr>
      <w:bookmarkStart w:id="239" w:name="_Toc176118328"/>
      <w:r w:rsidRPr="00410461">
        <w:t>7.4.</w:t>
      </w:r>
      <w:r w:rsidR="00590B31" w:rsidRPr="00410461">
        <w:t>6</w:t>
      </w:r>
      <w:r w:rsidRPr="00410461">
        <w:tab/>
        <w:t>Network topologies</w:t>
      </w:r>
      <w:bookmarkEnd w:id="239"/>
    </w:p>
    <w:p w14:paraId="6F0D0B22" w14:textId="3E2199C0" w:rsidR="00C945D2" w:rsidRPr="00410461" w:rsidRDefault="00C945D2" w:rsidP="00C945D2">
      <w:pPr>
        <w:pStyle w:val="Heading4"/>
      </w:pPr>
      <w:bookmarkStart w:id="240" w:name="_Toc176118329"/>
      <w:r w:rsidRPr="00410461">
        <w:t>7.4.</w:t>
      </w:r>
      <w:r w:rsidR="005D4F75" w:rsidRPr="00410461">
        <w:t>6</w:t>
      </w:r>
      <w:r w:rsidRPr="00410461">
        <w:t>.1</w:t>
      </w:r>
      <w:r w:rsidRPr="00410461">
        <w:tab/>
        <w:t>General</w:t>
      </w:r>
      <w:bookmarkEnd w:id="240"/>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lastRenderedPageBreak/>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32EA0754" w:rsidR="00C945D2" w:rsidRPr="00410461" w:rsidRDefault="00210158" w:rsidP="00210158">
      <w:pPr>
        <w:pStyle w:val="B2"/>
      </w:pPr>
      <w:r w:rsidRPr="00410461">
        <w:t>-</w:t>
      </w:r>
      <w:r w:rsidRPr="00410461">
        <w:tab/>
      </w:r>
      <w:r w:rsidR="00C945D2" w:rsidRPr="00410461">
        <w:t>IMS specific services such as conferencing, PTC</w:t>
      </w:r>
      <w:r w:rsidR="00B55A50" w:rsidRPr="00410461">
        <w:t>, 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41" w:name="_Toc176118330"/>
      <w:r w:rsidRPr="00410461">
        <w:t>7.4.</w:t>
      </w:r>
      <w:r w:rsidR="00210158" w:rsidRPr="00410461">
        <w:t>6</w:t>
      </w:r>
      <w:r w:rsidRPr="00410461">
        <w:t>.2</w:t>
      </w:r>
      <w:r w:rsidRPr="00410461">
        <w:tab/>
        <w:t>IMS Network Functions providing the IRI-POI</w:t>
      </w:r>
      <w:bookmarkEnd w:id="241"/>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shd w:val="clear" w:color="auto" w:fill="auto"/>
            <w:vAlign w:val="center"/>
          </w:tcPr>
          <w:p w14:paraId="681691DE" w14:textId="77777777" w:rsidR="004025A4" w:rsidRPr="00410461" w:rsidRDefault="004025A4" w:rsidP="00146478">
            <w:pPr>
              <w:pStyle w:val="TAL"/>
            </w:pPr>
            <w:r w:rsidRPr="00410461">
              <w:t>Normal sessions</w:t>
            </w:r>
          </w:p>
        </w:tc>
        <w:tc>
          <w:tcPr>
            <w:tcW w:w="1701" w:type="dxa"/>
            <w:shd w:val="clear" w:color="auto" w:fill="auto"/>
            <w:vAlign w:val="center"/>
          </w:tcPr>
          <w:p w14:paraId="44E6F167" w14:textId="77777777" w:rsidR="004025A4" w:rsidRPr="00410461" w:rsidRDefault="004025A4" w:rsidP="00146478">
            <w:pPr>
              <w:pStyle w:val="TAL"/>
            </w:pPr>
            <w:r w:rsidRPr="00410461">
              <w:t>S-CSCF</w:t>
            </w:r>
          </w:p>
        </w:tc>
        <w:tc>
          <w:tcPr>
            <w:tcW w:w="2976" w:type="dxa"/>
            <w:shd w:val="clear" w:color="auto" w:fill="auto"/>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shd w:val="clear" w:color="auto" w:fill="auto"/>
            <w:vAlign w:val="center"/>
          </w:tcPr>
          <w:p w14:paraId="05A6EA6A" w14:textId="0770337E" w:rsidR="0084197A" w:rsidRPr="00410461" w:rsidRDefault="0084197A" w:rsidP="0084197A">
            <w:pPr>
              <w:pStyle w:val="TAL"/>
            </w:pPr>
            <w:r w:rsidRPr="00410461">
              <w:t>SMS over IMS</w:t>
            </w:r>
          </w:p>
        </w:tc>
        <w:tc>
          <w:tcPr>
            <w:tcW w:w="1701" w:type="dxa"/>
            <w:shd w:val="clear" w:color="auto" w:fill="auto"/>
            <w:vAlign w:val="center"/>
          </w:tcPr>
          <w:p w14:paraId="6F7B85C6" w14:textId="7674247D" w:rsidR="0084197A" w:rsidRPr="00410461" w:rsidRDefault="0084197A" w:rsidP="0084197A">
            <w:pPr>
              <w:pStyle w:val="TAL"/>
            </w:pPr>
            <w:r w:rsidRPr="00410461">
              <w:t>S-CSCF</w:t>
            </w:r>
          </w:p>
        </w:tc>
        <w:tc>
          <w:tcPr>
            <w:tcW w:w="2976" w:type="dxa"/>
            <w:shd w:val="clear" w:color="auto" w:fill="auto"/>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shd w:val="clear" w:color="auto" w:fill="auto"/>
            <w:vAlign w:val="center"/>
          </w:tcPr>
          <w:p w14:paraId="168663B8" w14:textId="77777777" w:rsidR="0084197A" w:rsidRPr="00410461" w:rsidRDefault="0084197A" w:rsidP="0084197A">
            <w:pPr>
              <w:pStyle w:val="TAL"/>
            </w:pPr>
            <w:r w:rsidRPr="00410461">
              <w:t>Emergency sessions</w:t>
            </w:r>
          </w:p>
        </w:tc>
        <w:tc>
          <w:tcPr>
            <w:tcW w:w="1701" w:type="dxa"/>
            <w:shd w:val="clear" w:color="auto" w:fill="auto"/>
            <w:vAlign w:val="center"/>
          </w:tcPr>
          <w:p w14:paraId="3CAC4B55" w14:textId="77777777" w:rsidR="0084197A" w:rsidRPr="00410461" w:rsidRDefault="0084197A" w:rsidP="0084197A">
            <w:pPr>
              <w:pStyle w:val="TAL"/>
            </w:pPr>
            <w:r w:rsidRPr="00410461">
              <w:t>E-CSCF</w:t>
            </w:r>
          </w:p>
        </w:tc>
        <w:tc>
          <w:tcPr>
            <w:tcW w:w="2976" w:type="dxa"/>
            <w:shd w:val="clear" w:color="auto" w:fill="auto"/>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shd w:val="clear" w:color="auto" w:fill="auto"/>
            <w:vAlign w:val="center"/>
          </w:tcPr>
          <w:p w14:paraId="218A7AC7" w14:textId="303C30A6" w:rsidR="0098050B" w:rsidRPr="00410461" w:rsidRDefault="0098050B" w:rsidP="0098050B">
            <w:pPr>
              <w:pStyle w:val="TAL"/>
            </w:pPr>
            <w:r w:rsidRPr="00410461">
              <w:t xml:space="preserve">SMS over IMS to emergency services </w:t>
            </w:r>
          </w:p>
        </w:tc>
        <w:tc>
          <w:tcPr>
            <w:tcW w:w="1701" w:type="dxa"/>
            <w:shd w:val="clear" w:color="auto" w:fill="auto"/>
            <w:vAlign w:val="center"/>
          </w:tcPr>
          <w:p w14:paraId="5894E10F" w14:textId="102313D1" w:rsidR="0098050B" w:rsidRPr="00410461" w:rsidRDefault="0098050B" w:rsidP="0098050B">
            <w:pPr>
              <w:pStyle w:val="TAL"/>
            </w:pPr>
            <w:r w:rsidRPr="00410461">
              <w:t>E-CSCF</w:t>
            </w:r>
          </w:p>
        </w:tc>
        <w:tc>
          <w:tcPr>
            <w:tcW w:w="2976" w:type="dxa"/>
            <w:shd w:val="clear" w:color="auto" w:fill="auto"/>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shd w:val="clear" w:color="auto" w:fill="auto"/>
            <w:vAlign w:val="center"/>
          </w:tcPr>
          <w:p w14:paraId="60C7141E" w14:textId="77777777" w:rsidR="0098050B" w:rsidRPr="00410461" w:rsidRDefault="0098050B" w:rsidP="0098050B">
            <w:pPr>
              <w:pStyle w:val="TAL"/>
            </w:pPr>
            <w:r w:rsidRPr="00410461">
              <w:t>Redirected sessions: intra-PLMN</w:t>
            </w:r>
          </w:p>
        </w:tc>
        <w:tc>
          <w:tcPr>
            <w:tcW w:w="1701" w:type="dxa"/>
            <w:shd w:val="clear" w:color="auto" w:fill="auto"/>
            <w:vAlign w:val="center"/>
          </w:tcPr>
          <w:p w14:paraId="505BAEA5" w14:textId="77777777" w:rsidR="0098050B" w:rsidRPr="00410461" w:rsidRDefault="0098050B" w:rsidP="0098050B">
            <w:pPr>
              <w:pStyle w:val="TAL"/>
            </w:pPr>
            <w:r w:rsidRPr="00410461">
              <w:t>S-CSCF</w:t>
            </w:r>
          </w:p>
        </w:tc>
        <w:tc>
          <w:tcPr>
            <w:tcW w:w="2976" w:type="dxa"/>
            <w:shd w:val="clear" w:color="auto" w:fill="auto"/>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shd w:val="clear" w:color="auto" w:fill="auto"/>
            <w:vAlign w:val="center"/>
          </w:tcPr>
          <w:p w14:paraId="1A70D3C1" w14:textId="77777777" w:rsidR="0098050B" w:rsidRPr="00410461" w:rsidRDefault="0098050B" w:rsidP="0098050B">
            <w:pPr>
              <w:pStyle w:val="TAL"/>
            </w:pPr>
            <w:r w:rsidRPr="00410461">
              <w:t>Redirected sessions: inter-PLMN (CS domain)</w:t>
            </w:r>
          </w:p>
        </w:tc>
        <w:tc>
          <w:tcPr>
            <w:tcW w:w="1701" w:type="dxa"/>
            <w:shd w:val="clear" w:color="auto" w:fill="auto"/>
            <w:vAlign w:val="center"/>
          </w:tcPr>
          <w:p w14:paraId="75786130" w14:textId="77777777" w:rsidR="0098050B" w:rsidRPr="00410461" w:rsidRDefault="0098050B" w:rsidP="0098050B">
            <w:pPr>
              <w:pStyle w:val="TAL"/>
            </w:pPr>
            <w:r w:rsidRPr="00410461">
              <w:t>S-CSCF</w:t>
            </w:r>
          </w:p>
        </w:tc>
        <w:tc>
          <w:tcPr>
            <w:tcW w:w="2976" w:type="dxa"/>
            <w:shd w:val="clear" w:color="auto" w:fill="auto"/>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shd w:val="clear" w:color="auto" w:fill="auto"/>
            <w:vAlign w:val="center"/>
          </w:tcPr>
          <w:p w14:paraId="6DF7AC66" w14:textId="77777777" w:rsidR="0098050B" w:rsidRPr="00410461" w:rsidRDefault="0098050B" w:rsidP="0098050B">
            <w:pPr>
              <w:pStyle w:val="TAL"/>
            </w:pPr>
            <w:r w:rsidRPr="00410461">
              <w:t>Redirected sessions: inter-PLMN (IMS domain)</w:t>
            </w:r>
          </w:p>
        </w:tc>
        <w:tc>
          <w:tcPr>
            <w:tcW w:w="1701" w:type="dxa"/>
            <w:shd w:val="clear" w:color="auto" w:fill="auto"/>
            <w:vAlign w:val="center"/>
          </w:tcPr>
          <w:p w14:paraId="519DC2DC" w14:textId="77777777" w:rsidR="0098050B" w:rsidRPr="00410461" w:rsidRDefault="0098050B" w:rsidP="0098050B">
            <w:pPr>
              <w:pStyle w:val="TAL"/>
            </w:pPr>
            <w:r w:rsidRPr="00410461">
              <w:t>S-CSCF</w:t>
            </w:r>
          </w:p>
        </w:tc>
        <w:tc>
          <w:tcPr>
            <w:tcW w:w="2976" w:type="dxa"/>
            <w:shd w:val="clear" w:color="auto" w:fill="auto"/>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shd w:val="clear" w:color="auto" w:fill="auto"/>
            <w:vAlign w:val="center"/>
          </w:tcPr>
          <w:p w14:paraId="6280094A" w14:textId="77777777" w:rsidR="0098050B" w:rsidRPr="00410461" w:rsidRDefault="0098050B" w:rsidP="0098050B">
            <w:pPr>
              <w:pStyle w:val="TAL"/>
            </w:pPr>
            <w:r w:rsidRPr="00410461">
              <w:t>Conference (NOTE 2)</w:t>
            </w:r>
          </w:p>
        </w:tc>
        <w:tc>
          <w:tcPr>
            <w:tcW w:w="1701" w:type="dxa"/>
            <w:shd w:val="clear" w:color="auto" w:fill="auto"/>
            <w:vAlign w:val="center"/>
          </w:tcPr>
          <w:p w14:paraId="64F14BF9" w14:textId="77777777" w:rsidR="0098050B" w:rsidRPr="00410461" w:rsidRDefault="0098050B" w:rsidP="0098050B">
            <w:pPr>
              <w:pStyle w:val="TAL"/>
            </w:pPr>
            <w:r w:rsidRPr="00410461">
              <w:t>Conf-AS/MRFC</w:t>
            </w:r>
          </w:p>
        </w:tc>
        <w:tc>
          <w:tcPr>
            <w:tcW w:w="2976" w:type="dxa"/>
            <w:shd w:val="clear" w:color="auto" w:fill="auto"/>
            <w:vAlign w:val="center"/>
          </w:tcPr>
          <w:p w14:paraId="17FC8579" w14:textId="77777777" w:rsidR="0098050B" w:rsidRPr="00410461" w:rsidRDefault="0098050B" w:rsidP="0098050B">
            <w:pPr>
              <w:pStyle w:val="TAL"/>
            </w:pPr>
            <w:r w:rsidRPr="00410461">
              <w:t>-</w:t>
            </w:r>
          </w:p>
        </w:tc>
      </w:tr>
      <w:tr w:rsidR="0098050B" w:rsidRPr="00410461" w14:paraId="23378530" w14:textId="77777777" w:rsidTr="00E62119">
        <w:tc>
          <w:tcPr>
            <w:tcW w:w="4224" w:type="dxa"/>
            <w:shd w:val="clear" w:color="auto" w:fill="auto"/>
            <w:vAlign w:val="center"/>
          </w:tcPr>
          <w:p w14:paraId="07DFDC70" w14:textId="77777777" w:rsidR="0098050B" w:rsidRPr="00410461" w:rsidRDefault="0098050B" w:rsidP="0098050B">
            <w:pPr>
              <w:pStyle w:val="TAL"/>
            </w:pPr>
            <w:r w:rsidRPr="00410461">
              <w:t>PTC</w:t>
            </w:r>
          </w:p>
        </w:tc>
        <w:tc>
          <w:tcPr>
            <w:tcW w:w="1701" w:type="dxa"/>
            <w:shd w:val="clear" w:color="auto" w:fill="auto"/>
            <w:vAlign w:val="center"/>
          </w:tcPr>
          <w:p w14:paraId="32187653" w14:textId="77777777" w:rsidR="0098050B" w:rsidRPr="00410461" w:rsidRDefault="0098050B" w:rsidP="0098050B">
            <w:pPr>
              <w:pStyle w:val="TAL"/>
            </w:pPr>
            <w:r w:rsidRPr="00410461">
              <w:t>PTC-Server</w:t>
            </w:r>
          </w:p>
        </w:tc>
        <w:tc>
          <w:tcPr>
            <w:tcW w:w="2976" w:type="dxa"/>
            <w:shd w:val="clear" w:color="auto" w:fill="auto"/>
            <w:vAlign w:val="center"/>
          </w:tcPr>
          <w:p w14:paraId="6F802C7C" w14:textId="77777777" w:rsidR="0098050B" w:rsidRPr="00410461" w:rsidRDefault="0098050B" w:rsidP="0098050B">
            <w:pPr>
              <w:pStyle w:val="TAL"/>
            </w:pPr>
            <w:r w:rsidRPr="00410461">
              <w:t>-</w:t>
            </w:r>
          </w:p>
        </w:tc>
      </w:tr>
      <w:tr w:rsidR="0098050B" w:rsidRPr="00410461" w14:paraId="5F93D1F2" w14:textId="77777777" w:rsidTr="00E62119">
        <w:tc>
          <w:tcPr>
            <w:tcW w:w="4224" w:type="dxa"/>
            <w:shd w:val="clear" w:color="auto" w:fill="auto"/>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shd w:val="clear" w:color="auto" w:fill="auto"/>
            <w:vAlign w:val="center"/>
          </w:tcPr>
          <w:p w14:paraId="472EFF78" w14:textId="77777777" w:rsidR="0098050B" w:rsidRPr="00410461" w:rsidRDefault="0098050B" w:rsidP="0098050B">
            <w:pPr>
              <w:pStyle w:val="TAL"/>
            </w:pPr>
            <w:r w:rsidRPr="00410461">
              <w:t>MGCF</w:t>
            </w:r>
          </w:p>
        </w:tc>
        <w:tc>
          <w:tcPr>
            <w:tcW w:w="2976" w:type="dxa"/>
            <w:shd w:val="clear" w:color="auto" w:fill="auto"/>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shd w:val="clear" w:color="auto" w:fill="auto"/>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shd w:val="clear" w:color="auto" w:fill="auto"/>
            <w:vAlign w:val="center"/>
          </w:tcPr>
          <w:p w14:paraId="6143E470" w14:textId="77777777" w:rsidR="0098050B" w:rsidRPr="00410461" w:rsidRDefault="0098050B" w:rsidP="0098050B">
            <w:pPr>
              <w:pStyle w:val="TAL"/>
            </w:pPr>
            <w:r w:rsidRPr="00410461">
              <w:t>IBCF</w:t>
            </w:r>
          </w:p>
        </w:tc>
        <w:tc>
          <w:tcPr>
            <w:tcW w:w="2976" w:type="dxa"/>
            <w:shd w:val="clear" w:color="auto" w:fill="auto"/>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shd w:val="clear" w:color="auto" w:fill="auto"/>
            <w:vAlign w:val="center"/>
          </w:tcPr>
          <w:p w14:paraId="73737DDD" w14:textId="696A6AA4" w:rsidR="00E62119" w:rsidRPr="00410461" w:rsidRDefault="00E62119" w:rsidP="00E62119">
            <w:pPr>
              <w:pStyle w:val="TAL"/>
            </w:pPr>
            <w:r w:rsidRPr="00410461">
              <w:t>Non-local ID for SMS over IMS (NOTE 3)</w:t>
            </w:r>
          </w:p>
        </w:tc>
        <w:tc>
          <w:tcPr>
            <w:tcW w:w="1701" w:type="dxa"/>
            <w:shd w:val="clear" w:color="auto" w:fill="auto"/>
            <w:vAlign w:val="center"/>
          </w:tcPr>
          <w:p w14:paraId="30B06B3E" w14:textId="328A0EAA" w:rsidR="00E62119" w:rsidRPr="00410461" w:rsidRDefault="00E62119" w:rsidP="00E62119">
            <w:pPr>
              <w:pStyle w:val="TAL"/>
            </w:pPr>
            <w:r w:rsidRPr="00410461">
              <w:t>S-CSCF</w:t>
            </w:r>
          </w:p>
        </w:tc>
        <w:tc>
          <w:tcPr>
            <w:tcW w:w="2976" w:type="dxa"/>
            <w:shd w:val="clear" w:color="auto" w:fill="auto"/>
            <w:vAlign w:val="center"/>
          </w:tcPr>
          <w:p w14:paraId="7B0EE8FC" w14:textId="7561579C" w:rsidR="00E62119" w:rsidRPr="00410461" w:rsidRDefault="00E62119" w:rsidP="00E62119">
            <w:pPr>
              <w:pStyle w:val="TAL"/>
            </w:pPr>
            <w:r w:rsidRPr="00410461">
              <w:t>P-CSCF (NOTE 3A)</w:t>
            </w:r>
          </w:p>
        </w:tc>
      </w:tr>
      <w:tr w:rsidR="004F5B3E" w:rsidRPr="00410461" w14:paraId="5CFF2951" w14:textId="77777777" w:rsidTr="004F5B3E">
        <w:tc>
          <w:tcPr>
            <w:tcW w:w="4224" w:type="dxa"/>
            <w:tcBorders>
              <w:top w:val="single" w:sz="4" w:space="0" w:color="auto"/>
              <w:left w:val="single" w:sz="4" w:space="0" w:color="auto"/>
              <w:bottom w:val="single" w:sz="4" w:space="0" w:color="auto"/>
              <w:right w:val="single" w:sz="4" w:space="0" w:color="auto"/>
            </w:tcBorders>
            <w:shd w:val="clear" w:color="auto" w:fill="auto"/>
            <w:vAlign w:val="center"/>
          </w:tcPr>
          <w:p w14:paraId="6CAC334B" w14:textId="77777777" w:rsidR="004F5B3E" w:rsidRPr="00410461" w:rsidRDefault="004F5B3E" w:rsidP="00644583">
            <w:pPr>
              <w:pStyle w:val="TAL"/>
            </w:pPr>
            <w:r>
              <w:t>Data Channel Sessions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38C234" w14:textId="77777777" w:rsidR="004F5B3E" w:rsidRPr="00410461" w:rsidRDefault="004F5B3E" w:rsidP="00644583">
            <w:pPr>
              <w:pStyle w:val="TAL"/>
            </w:pPr>
            <w:r>
              <w:t>DCSF</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D7F0568" w14:textId="77777777" w:rsidR="004F5B3E" w:rsidRPr="00410461" w:rsidRDefault="004F5B3E" w:rsidP="00644583">
            <w:pPr>
              <w:pStyle w:val="TAL"/>
            </w:pPr>
            <w:r>
              <w:t>-</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lastRenderedPageBreak/>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shd w:val="clear" w:color="auto" w:fill="auto"/>
            <w:vAlign w:val="center"/>
          </w:tcPr>
          <w:p w14:paraId="23E4DCAE" w14:textId="77777777" w:rsidR="00C945D2" w:rsidRPr="00410461" w:rsidRDefault="00C945D2" w:rsidP="00566609">
            <w:pPr>
              <w:pStyle w:val="TAL"/>
            </w:pPr>
            <w:r w:rsidRPr="00410461">
              <w:t>Normal sessions</w:t>
            </w:r>
          </w:p>
        </w:tc>
        <w:tc>
          <w:tcPr>
            <w:tcW w:w="1049" w:type="dxa"/>
            <w:shd w:val="clear" w:color="auto" w:fill="auto"/>
            <w:vAlign w:val="center"/>
          </w:tcPr>
          <w:p w14:paraId="1DF2B6F6" w14:textId="77777777" w:rsidR="00C945D2" w:rsidRPr="00410461" w:rsidRDefault="00C945D2" w:rsidP="00566609">
            <w:pPr>
              <w:pStyle w:val="TAL"/>
            </w:pPr>
            <w:r w:rsidRPr="00410461">
              <w:t>S-CSCF</w:t>
            </w:r>
          </w:p>
        </w:tc>
        <w:tc>
          <w:tcPr>
            <w:tcW w:w="997" w:type="dxa"/>
            <w:shd w:val="clear" w:color="auto" w:fill="auto"/>
            <w:vAlign w:val="center"/>
          </w:tcPr>
          <w:p w14:paraId="0361B43E" w14:textId="529701E5" w:rsidR="00C945D2" w:rsidRPr="00410461" w:rsidRDefault="00AA2485" w:rsidP="00566609">
            <w:pPr>
              <w:pStyle w:val="TAL"/>
            </w:pPr>
            <w:r w:rsidRPr="00410461">
              <w:t>IBCF</w:t>
            </w:r>
          </w:p>
        </w:tc>
        <w:tc>
          <w:tcPr>
            <w:tcW w:w="875" w:type="dxa"/>
            <w:shd w:val="clear" w:color="auto" w:fill="auto"/>
            <w:vAlign w:val="center"/>
          </w:tcPr>
          <w:p w14:paraId="564C5CD4" w14:textId="77777777" w:rsidR="00C945D2" w:rsidRPr="00410461" w:rsidRDefault="00C945D2" w:rsidP="00566609">
            <w:pPr>
              <w:pStyle w:val="TAL"/>
            </w:pPr>
            <w:r w:rsidRPr="00410461">
              <w:t>P-CSCF</w:t>
            </w:r>
          </w:p>
        </w:tc>
        <w:tc>
          <w:tcPr>
            <w:tcW w:w="997" w:type="dxa"/>
            <w:shd w:val="clear" w:color="auto" w:fill="auto"/>
            <w:vAlign w:val="center"/>
          </w:tcPr>
          <w:p w14:paraId="4A921498" w14:textId="77777777" w:rsidR="00C945D2" w:rsidRPr="00410461" w:rsidRDefault="00C945D2" w:rsidP="00566609">
            <w:pPr>
              <w:pStyle w:val="TAL"/>
            </w:pPr>
            <w:r w:rsidRPr="00410461">
              <w:t>-</w:t>
            </w:r>
          </w:p>
        </w:tc>
        <w:tc>
          <w:tcPr>
            <w:tcW w:w="1051" w:type="dxa"/>
            <w:shd w:val="clear" w:color="auto" w:fill="auto"/>
            <w:vAlign w:val="center"/>
          </w:tcPr>
          <w:p w14:paraId="612CF46B" w14:textId="77777777" w:rsidR="00C945D2" w:rsidRPr="00410461" w:rsidRDefault="00C945D2" w:rsidP="00566609">
            <w:pPr>
              <w:pStyle w:val="TAL"/>
            </w:pPr>
            <w:r w:rsidRPr="00410461">
              <w:t>S-CSCF</w:t>
            </w:r>
          </w:p>
        </w:tc>
        <w:tc>
          <w:tcPr>
            <w:tcW w:w="997" w:type="dxa"/>
            <w:shd w:val="clear" w:color="auto" w:fill="auto"/>
            <w:vAlign w:val="center"/>
          </w:tcPr>
          <w:p w14:paraId="14A9879D" w14:textId="77777777" w:rsidR="00C945D2" w:rsidRPr="00410461" w:rsidRDefault="00C945D2" w:rsidP="00566609">
            <w:pPr>
              <w:pStyle w:val="TAL"/>
            </w:pPr>
            <w:r w:rsidRPr="00410461">
              <w:t>P-CSCF</w:t>
            </w:r>
          </w:p>
        </w:tc>
        <w:tc>
          <w:tcPr>
            <w:tcW w:w="1237" w:type="dxa"/>
            <w:shd w:val="clear" w:color="auto" w:fill="auto"/>
            <w:vAlign w:val="center"/>
          </w:tcPr>
          <w:p w14:paraId="46C4443D" w14:textId="77777777" w:rsidR="00C945D2" w:rsidRPr="00410461" w:rsidRDefault="00C945D2" w:rsidP="00566609">
            <w:pPr>
              <w:pStyle w:val="TAL"/>
            </w:pPr>
            <w:r w:rsidRPr="00410461">
              <w:t>N9HR/S8HR</w:t>
            </w:r>
          </w:p>
        </w:tc>
        <w:tc>
          <w:tcPr>
            <w:tcW w:w="997" w:type="dxa"/>
            <w:shd w:val="clear" w:color="auto" w:fill="auto"/>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shd w:val="clear" w:color="auto" w:fill="auto"/>
            <w:vAlign w:val="center"/>
          </w:tcPr>
          <w:p w14:paraId="6C4EA659" w14:textId="2740C5BF" w:rsidR="00B30F32" w:rsidRPr="00410461" w:rsidRDefault="00B30F32" w:rsidP="00B30F32">
            <w:pPr>
              <w:pStyle w:val="TAL"/>
            </w:pPr>
            <w:r w:rsidRPr="00410461">
              <w:t>SMS over IMS</w:t>
            </w:r>
          </w:p>
        </w:tc>
        <w:tc>
          <w:tcPr>
            <w:tcW w:w="1049" w:type="dxa"/>
            <w:shd w:val="clear" w:color="auto" w:fill="auto"/>
            <w:vAlign w:val="center"/>
          </w:tcPr>
          <w:p w14:paraId="2050A0DD" w14:textId="7AEEE5BB" w:rsidR="00B30F32" w:rsidRPr="00410461" w:rsidRDefault="00B30F32" w:rsidP="00B30F32">
            <w:pPr>
              <w:pStyle w:val="TAL"/>
            </w:pPr>
            <w:r w:rsidRPr="00410461">
              <w:t>S-CSCF</w:t>
            </w:r>
          </w:p>
        </w:tc>
        <w:tc>
          <w:tcPr>
            <w:tcW w:w="997" w:type="dxa"/>
            <w:shd w:val="clear" w:color="auto" w:fill="auto"/>
            <w:vAlign w:val="center"/>
          </w:tcPr>
          <w:p w14:paraId="503813ED" w14:textId="39F043B9" w:rsidR="00B30F32" w:rsidRPr="00410461" w:rsidRDefault="00B30F32" w:rsidP="00B30F32">
            <w:pPr>
              <w:pStyle w:val="TAL"/>
            </w:pPr>
            <w:r w:rsidRPr="00410461">
              <w:t>IBCF</w:t>
            </w:r>
          </w:p>
        </w:tc>
        <w:tc>
          <w:tcPr>
            <w:tcW w:w="875" w:type="dxa"/>
            <w:shd w:val="clear" w:color="auto" w:fill="auto"/>
            <w:vAlign w:val="center"/>
          </w:tcPr>
          <w:p w14:paraId="12615C8B" w14:textId="5162F5BC" w:rsidR="00B30F32" w:rsidRPr="00410461" w:rsidRDefault="00B30F32" w:rsidP="00B30F32">
            <w:pPr>
              <w:pStyle w:val="TAL"/>
            </w:pPr>
            <w:r w:rsidRPr="00410461">
              <w:t>P-CSCF</w:t>
            </w:r>
          </w:p>
        </w:tc>
        <w:tc>
          <w:tcPr>
            <w:tcW w:w="997" w:type="dxa"/>
            <w:shd w:val="clear" w:color="auto" w:fill="auto"/>
            <w:vAlign w:val="center"/>
          </w:tcPr>
          <w:p w14:paraId="3C27F41F" w14:textId="5C7A0BDB" w:rsidR="00B30F32" w:rsidRPr="00410461" w:rsidRDefault="00B30F32" w:rsidP="00B30F32">
            <w:pPr>
              <w:pStyle w:val="TAL"/>
            </w:pPr>
            <w:r w:rsidRPr="00410461">
              <w:t>-</w:t>
            </w:r>
          </w:p>
        </w:tc>
        <w:tc>
          <w:tcPr>
            <w:tcW w:w="1051" w:type="dxa"/>
            <w:shd w:val="clear" w:color="auto" w:fill="auto"/>
            <w:vAlign w:val="center"/>
          </w:tcPr>
          <w:p w14:paraId="63CD28DE" w14:textId="5125B33D" w:rsidR="00B30F32" w:rsidRPr="00410461" w:rsidRDefault="00B30F32" w:rsidP="00B30F32">
            <w:pPr>
              <w:pStyle w:val="TAL"/>
            </w:pPr>
            <w:r w:rsidRPr="00410461">
              <w:t>S-CSCF</w:t>
            </w:r>
          </w:p>
        </w:tc>
        <w:tc>
          <w:tcPr>
            <w:tcW w:w="997" w:type="dxa"/>
            <w:shd w:val="clear" w:color="auto" w:fill="auto"/>
            <w:vAlign w:val="center"/>
          </w:tcPr>
          <w:p w14:paraId="50A5C429" w14:textId="2E5A0D78" w:rsidR="00B30F32" w:rsidRPr="00410461" w:rsidRDefault="00B30F32" w:rsidP="00B30F32">
            <w:pPr>
              <w:pStyle w:val="TAL"/>
            </w:pPr>
            <w:r w:rsidRPr="00410461">
              <w:t>P-CSCF</w:t>
            </w:r>
          </w:p>
        </w:tc>
        <w:tc>
          <w:tcPr>
            <w:tcW w:w="1237" w:type="dxa"/>
            <w:shd w:val="clear" w:color="auto" w:fill="auto"/>
            <w:vAlign w:val="center"/>
          </w:tcPr>
          <w:p w14:paraId="026327DF" w14:textId="4FC3740F" w:rsidR="00B30F32" w:rsidRPr="00410461" w:rsidRDefault="00B30F32" w:rsidP="00B30F32">
            <w:pPr>
              <w:pStyle w:val="TAL"/>
            </w:pPr>
            <w:r w:rsidRPr="00410461">
              <w:t>N9HR/S8HR</w:t>
            </w:r>
          </w:p>
        </w:tc>
        <w:tc>
          <w:tcPr>
            <w:tcW w:w="997" w:type="dxa"/>
            <w:shd w:val="clear" w:color="auto" w:fill="auto"/>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shd w:val="clear" w:color="auto" w:fill="auto"/>
            <w:vAlign w:val="center"/>
          </w:tcPr>
          <w:p w14:paraId="45389BB6" w14:textId="5A56E5F2" w:rsidR="00B30F32" w:rsidRPr="00410461" w:rsidRDefault="00B30F32" w:rsidP="00B30F32">
            <w:pPr>
              <w:pStyle w:val="TAL"/>
            </w:pPr>
            <w:r w:rsidRPr="00410461">
              <w:t>Emergency sessions/SMS over IMS</w:t>
            </w:r>
          </w:p>
        </w:tc>
        <w:tc>
          <w:tcPr>
            <w:tcW w:w="1049" w:type="dxa"/>
            <w:shd w:val="clear" w:color="auto" w:fill="auto"/>
            <w:vAlign w:val="center"/>
          </w:tcPr>
          <w:p w14:paraId="27BA7660" w14:textId="77777777" w:rsidR="00B30F32" w:rsidRPr="00410461" w:rsidRDefault="00B30F32" w:rsidP="00B30F32">
            <w:pPr>
              <w:pStyle w:val="TAL"/>
            </w:pPr>
            <w:r w:rsidRPr="00410461">
              <w:t>-</w:t>
            </w:r>
          </w:p>
        </w:tc>
        <w:tc>
          <w:tcPr>
            <w:tcW w:w="997" w:type="dxa"/>
            <w:shd w:val="clear" w:color="auto" w:fill="auto"/>
            <w:vAlign w:val="center"/>
          </w:tcPr>
          <w:p w14:paraId="375C11E0" w14:textId="77777777" w:rsidR="00B30F32" w:rsidRPr="00410461" w:rsidRDefault="00B30F32" w:rsidP="00B30F32">
            <w:pPr>
              <w:pStyle w:val="TAL"/>
            </w:pPr>
            <w:r w:rsidRPr="00410461">
              <w:t>-</w:t>
            </w:r>
          </w:p>
        </w:tc>
        <w:tc>
          <w:tcPr>
            <w:tcW w:w="875" w:type="dxa"/>
            <w:shd w:val="clear" w:color="auto" w:fill="auto"/>
            <w:vAlign w:val="center"/>
          </w:tcPr>
          <w:p w14:paraId="62267F69" w14:textId="77777777" w:rsidR="00B30F32" w:rsidRPr="00410461" w:rsidRDefault="00B30F32" w:rsidP="00B30F32">
            <w:pPr>
              <w:pStyle w:val="TAL"/>
            </w:pPr>
            <w:r w:rsidRPr="00410461">
              <w:t>E-CSCF</w:t>
            </w:r>
          </w:p>
        </w:tc>
        <w:tc>
          <w:tcPr>
            <w:tcW w:w="997" w:type="dxa"/>
            <w:shd w:val="clear" w:color="auto" w:fill="auto"/>
            <w:vAlign w:val="center"/>
          </w:tcPr>
          <w:p w14:paraId="79F2D275" w14:textId="77777777" w:rsidR="00B30F32" w:rsidRPr="00410461" w:rsidRDefault="00B30F32" w:rsidP="00B30F32">
            <w:pPr>
              <w:pStyle w:val="TAL"/>
            </w:pPr>
            <w:r w:rsidRPr="00410461">
              <w:t>P-CSCF</w:t>
            </w:r>
          </w:p>
        </w:tc>
        <w:tc>
          <w:tcPr>
            <w:tcW w:w="1051" w:type="dxa"/>
            <w:shd w:val="clear" w:color="auto" w:fill="auto"/>
            <w:vAlign w:val="center"/>
          </w:tcPr>
          <w:p w14:paraId="7380C13F" w14:textId="77777777" w:rsidR="00B30F32" w:rsidRPr="00410461" w:rsidRDefault="00B30F32" w:rsidP="00B30F32">
            <w:pPr>
              <w:pStyle w:val="TAL"/>
            </w:pPr>
            <w:r w:rsidRPr="00410461">
              <w:t>-</w:t>
            </w:r>
          </w:p>
        </w:tc>
        <w:tc>
          <w:tcPr>
            <w:tcW w:w="997" w:type="dxa"/>
            <w:shd w:val="clear" w:color="auto" w:fill="auto"/>
            <w:vAlign w:val="center"/>
          </w:tcPr>
          <w:p w14:paraId="2D8279B6" w14:textId="77777777" w:rsidR="00B30F32" w:rsidRPr="00410461" w:rsidRDefault="00B30F32" w:rsidP="00B30F32">
            <w:pPr>
              <w:pStyle w:val="TAL"/>
            </w:pPr>
            <w:r w:rsidRPr="00410461">
              <w:t>-</w:t>
            </w:r>
          </w:p>
        </w:tc>
        <w:tc>
          <w:tcPr>
            <w:tcW w:w="1237" w:type="dxa"/>
            <w:shd w:val="clear" w:color="auto" w:fill="auto"/>
            <w:vAlign w:val="center"/>
          </w:tcPr>
          <w:p w14:paraId="0183FD48" w14:textId="77777777" w:rsidR="00B30F32" w:rsidRPr="00410461" w:rsidRDefault="00B30F32" w:rsidP="00B30F32">
            <w:pPr>
              <w:pStyle w:val="TAL"/>
            </w:pPr>
            <w:r w:rsidRPr="00410461">
              <w:t>E-CSCF</w:t>
            </w:r>
          </w:p>
        </w:tc>
        <w:tc>
          <w:tcPr>
            <w:tcW w:w="997" w:type="dxa"/>
            <w:shd w:val="clear" w:color="auto" w:fill="auto"/>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shd w:val="clear" w:color="auto" w:fill="auto"/>
            <w:vAlign w:val="center"/>
          </w:tcPr>
          <w:p w14:paraId="74E4E95C" w14:textId="1CDE2C4F" w:rsidR="00AA6131" w:rsidRPr="00410461" w:rsidRDefault="00AA6131" w:rsidP="00AA6131">
            <w:pPr>
              <w:pStyle w:val="TAL"/>
            </w:pPr>
            <w:r w:rsidRPr="00410461">
              <w:t>SMS over IMS to emergency services</w:t>
            </w:r>
          </w:p>
        </w:tc>
        <w:tc>
          <w:tcPr>
            <w:tcW w:w="1049" w:type="dxa"/>
            <w:shd w:val="clear" w:color="auto" w:fill="auto"/>
            <w:vAlign w:val="center"/>
          </w:tcPr>
          <w:p w14:paraId="0CD9590D" w14:textId="12569E28" w:rsidR="00AA6131" w:rsidRPr="00410461" w:rsidRDefault="00AA6131" w:rsidP="00AA6131">
            <w:pPr>
              <w:pStyle w:val="TAL"/>
            </w:pPr>
            <w:r w:rsidRPr="00410461">
              <w:t>-</w:t>
            </w:r>
          </w:p>
        </w:tc>
        <w:tc>
          <w:tcPr>
            <w:tcW w:w="997" w:type="dxa"/>
            <w:shd w:val="clear" w:color="auto" w:fill="auto"/>
            <w:vAlign w:val="center"/>
          </w:tcPr>
          <w:p w14:paraId="0939F2A9" w14:textId="1FFE14A3" w:rsidR="00AA6131" w:rsidRPr="00410461" w:rsidRDefault="00AA6131" w:rsidP="00AA6131">
            <w:pPr>
              <w:pStyle w:val="TAL"/>
            </w:pPr>
            <w:r w:rsidRPr="00410461">
              <w:t>-</w:t>
            </w:r>
          </w:p>
        </w:tc>
        <w:tc>
          <w:tcPr>
            <w:tcW w:w="875" w:type="dxa"/>
            <w:shd w:val="clear" w:color="auto" w:fill="auto"/>
            <w:vAlign w:val="center"/>
          </w:tcPr>
          <w:p w14:paraId="0F1EF3F2" w14:textId="716A7C37" w:rsidR="00AA6131" w:rsidRPr="00410461" w:rsidRDefault="00AA6131" w:rsidP="00AA6131">
            <w:pPr>
              <w:pStyle w:val="TAL"/>
            </w:pPr>
            <w:r w:rsidRPr="00410461">
              <w:t>E-CSCF</w:t>
            </w:r>
          </w:p>
        </w:tc>
        <w:tc>
          <w:tcPr>
            <w:tcW w:w="997" w:type="dxa"/>
            <w:shd w:val="clear" w:color="auto" w:fill="auto"/>
            <w:vAlign w:val="center"/>
          </w:tcPr>
          <w:p w14:paraId="31814762" w14:textId="1D2C435E" w:rsidR="00AA6131" w:rsidRPr="00410461" w:rsidRDefault="00AA6131" w:rsidP="00AA6131">
            <w:pPr>
              <w:pStyle w:val="TAL"/>
            </w:pPr>
            <w:r w:rsidRPr="00410461">
              <w:t>P-CSCF</w:t>
            </w:r>
          </w:p>
        </w:tc>
        <w:tc>
          <w:tcPr>
            <w:tcW w:w="1051" w:type="dxa"/>
            <w:shd w:val="clear" w:color="auto" w:fill="auto"/>
            <w:vAlign w:val="center"/>
          </w:tcPr>
          <w:p w14:paraId="479C447B" w14:textId="46212A84" w:rsidR="00AA6131" w:rsidRPr="00410461" w:rsidRDefault="00AA6131" w:rsidP="00AA6131">
            <w:pPr>
              <w:pStyle w:val="TAL"/>
            </w:pPr>
            <w:r w:rsidRPr="00410461">
              <w:t>-</w:t>
            </w:r>
          </w:p>
        </w:tc>
        <w:tc>
          <w:tcPr>
            <w:tcW w:w="997" w:type="dxa"/>
            <w:shd w:val="clear" w:color="auto" w:fill="auto"/>
            <w:vAlign w:val="center"/>
          </w:tcPr>
          <w:p w14:paraId="50FC0045" w14:textId="0168DABB" w:rsidR="00AA6131" w:rsidRPr="00410461" w:rsidRDefault="00AA6131" w:rsidP="00AA6131">
            <w:pPr>
              <w:pStyle w:val="TAL"/>
            </w:pPr>
            <w:r w:rsidRPr="00410461">
              <w:t>-</w:t>
            </w:r>
          </w:p>
        </w:tc>
        <w:tc>
          <w:tcPr>
            <w:tcW w:w="1237" w:type="dxa"/>
            <w:shd w:val="clear" w:color="auto" w:fill="auto"/>
            <w:vAlign w:val="center"/>
          </w:tcPr>
          <w:p w14:paraId="6EA32BE2" w14:textId="2E9BE411" w:rsidR="00AA6131" w:rsidRPr="00410461" w:rsidRDefault="00AA6131" w:rsidP="00AA6131">
            <w:pPr>
              <w:pStyle w:val="TAL"/>
            </w:pPr>
            <w:r w:rsidRPr="00410461">
              <w:t>E-CSCF</w:t>
            </w:r>
          </w:p>
        </w:tc>
        <w:tc>
          <w:tcPr>
            <w:tcW w:w="997" w:type="dxa"/>
            <w:shd w:val="clear" w:color="auto" w:fill="auto"/>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shd w:val="clear" w:color="auto" w:fill="auto"/>
            <w:vAlign w:val="center"/>
          </w:tcPr>
          <w:p w14:paraId="3DDD17C7" w14:textId="77777777" w:rsidR="00AA6131" w:rsidRPr="00410461" w:rsidRDefault="00AA6131" w:rsidP="00AA6131">
            <w:pPr>
              <w:pStyle w:val="TAL"/>
            </w:pPr>
            <w:r w:rsidRPr="00410461">
              <w:t>Redirected sessions</w:t>
            </w:r>
          </w:p>
        </w:tc>
        <w:tc>
          <w:tcPr>
            <w:tcW w:w="1049" w:type="dxa"/>
            <w:shd w:val="clear" w:color="auto" w:fill="auto"/>
            <w:vAlign w:val="center"/>
          </w:tcPr>
          <w:p w14:paraId="65E5F153" w14:textId="77777777" w:rsidR="00AA6131" w:rsidRPr="00410461" w:rsidRDefault="00AA6131" w:rsidP="00AA6131">
            <w:pPr>
              <w:pStyle w:val="TAL"/>
            </w:pPr>
            <w:r w:rsidRPr="00410461">
              <w:t>S-CSCF</w:t>
            </w:r>
          </w:p>
        </w:tc>
        <w:tc>
          <w:tcPr>
            <w:tcW w:w="997" w:type="dxa"/>
            <w:shd w:val="clear" w:color="auto" w:fill="auto"/>
            <w:vAlign w:val="center"/>
          </w:tcPr>
          <w:p w14:paraId="4167FAA8" w14:textId="7451C2CD" w:rsidR="00AA6131" w:rsidRPr="00410461" w:rsidRDefault="00AA6131" w:rsidP="00AA6131">
            <w:pPr>
              <w:pStyle w:val="TAL"/>
            </w:pPr>
            <w:r w:rsidRPr="00410461">
              <w:t>See table 7.4.6.2-3</w:t>
            </w:r>
          </w:p>
        </w:tc>
        <w:tc>
          <w:tcPr>
            <w:tcW w:w="875" w:type="dxa"/>
            <w:shd w:val="clear" w:color="auto" w:fill="auto"/>
            <w:vAlign w:val="center"/>
          </w:tcPr>
          <w:p w14:paraId="4D07E263" w14:textId="77777777" w:rsidR="00AA6131" w:rsidRPr="00410461" w:rsidRDefault="00AA6131" w:rsidP="00AA6131">
            <w:pPr>
              <w:pStyle w:val="TAL"/>
            </w:pPr>
            <w:r w:rsidRPr="00410461">
              <w:t>-</w:t>
            </w:r>
          </w:p>
        </w:tc>
        <w:tc>
          <w:tcPr>
            <w:tcW w:w="997" w:type="dxa"/>
            <w:shd w:val="clear" w:color="auto" w:fill="auto"/>
            <w:vAlign w:val="center"/>
          </w:tcPr>
          <w:p w14:paraId="4284C442" w14:textId="77777777" w:rsidR="00AA6131" w:rsidRPr="00410461" w:rsidRDefault="00AA6131" w:rsidP="00AA6131">
            <w:pPr>
              <w:pStyle w:val="TAL"/>
            </w:pPr>
            <w:r w:rsidRPr="00410461">
              <w:t>-</w:t>
            </w:r>
          </w:p>
        </w:tc>
        <w:tc>
          <w:tcPr>
            <w:tcW w:w="1051" w:type="dxa"/>
            <w:shd w:val="clear" w:color="auto" w:fill="auto"/>
            <w:vAlign w:val="center"/>
          </w:tcPr>
          <w:p w14:paraId="7A69FF13" w14:textId="77777777" w:rsidR="00AA6131" w:rsidRPr="00410461" w:rsidRDefault="00AA6131" w:rsidP="00AA6131">
            <w:pPr>
              <w:pStyle w:val="TAL"/>
            </w:pPr>
            <w:r w:rsidRPr="00410461">
              <w:t>S-CSCF</w:t>
            </w:r>
          </w:p>
        </w:tc>
        <w:tc>
          <w:tcPr>
            <w:tcW w:w="997" w:type="dxa"/>
            <w:shd w:val="clear" w:color="auto" w:fill="auto"/>
            <w:vAlign w:val="center"/>
          </w:tcPr>
          <w:p w14:paraId="4F6B79B5" w14:textId="229D0B5F" w:rsidR="00AA6131" w:rsidRPr="00410461" w:rsidRDefault="00AA6131" w:rsidP="00AA6131">
            <w:pPr>
              <w:pStyle w:val="TAL"/>
            </w:pPr>
            <w:r w:rsidRPr="00410461">
              <w:t>See table 7.4.6.2-3</w:t>
            </w:r>
          </w:p>
        </w:tc>
        <w:tc>
          <w:tcPr>
            <w:tcW w:w="1237" w:type="dxa"/>
            <w:shd w:val="clear" w:color="auto" w:fill="auto"/>
            <w:vAlign w:val="center"/>
          </w:tcPr>
          <w:p w14:paraId="6928EDB1" w14:textId="77777777" w:rsidR="00AA6131" w:rsidRPr="00410461" w:rsidRDefault="00AA6131" w:rsidP="00AA6131">
            <w:pPr>
              <w:pStyle w:val="TAL"/>
            </w:pPr>
            <w:r w:rsidRPr="00410461">
              <w:t>-</w:t>
            </w:r>
          </w:p>
        </w:tc>
        <w:tc>
          <w:tcPr>
            <w:tcW w:w="997" w:type="dxa"/>
            <w:shd w:val="clear" w:color="auto" w:fill="auto"/>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shd w:val="clear" w:color="auto" w:fill="auto"/>
            <w:vAlign w:val="center"/>
          </w:tcPr>
          <w:p w14:paraId="7E14E222" w14:textId="77777777" w:rsidR="00AA6131" w:rsidRPr="00410461" w:rsidRDefault="00AA6131" w:rsidP="00AA6131">
            <w:pPr>
              <w:pStyle w:val="TAL"/>
            </w:pPr>
            <w:r w:rsidRPr="00410461">
              <w:t>Conference (NOTE 2)</w:t>
            </w:r>
          </w:p>
        </w:tc>
        <w:tc>
          <w:tcPr>
            <w:tcW w:w="1049" w:type="dxa"/>
            <w:shd w:val="clear" w:color="auto" w:fill="auto"/>
            <w:vAlign w:val="center"/>
          </w:tcPr>
          <w:p w14:paraId="0234285E" w14:textId="1A1D4310" w:rsidR="00AA6131" w:rsidRPr="00410461" w:rsidRDefault="00AA6131" w:rsidP="00AA6131">
            <w:pPr>
              <w:pStyle w:val="TAL"/>
            </w:pPr>
            <w:r w:rsidRPr="00410461">
              <w:t>Conf-AS/MRFC</w:t>
            </w:r>
          </w:p>
        </w:tc>
        <w:tc>
          <w:tcPr>
            <w:tcW w:w="997" w:type="dxa"/>
            <w:shd w:val="clear" w:color="auto" w:fill="auto"/>
            <w:vAlign w:val="center"/>
          </w:tcPr>
          <w:p w14:paraId="25FD54EC" w14:textId="77777777" w:rsidR="00AA6131" w:rsidRPr="00410461" w:rsidRDefault="00AA6131" w:rsidP="00AA6131">
            <w:pPr>
              <w:pStyle w:val="TAL"/>
            </w:pPr>
            <w:r w:rsidRPr="00410461">
              <w:t>-</w:t>
            </w:r>
          </w:p>
        </w:tc>
        <w:tc>
          <w:tcPr>
            <w:tcW w:w="875" w:type="dxa"/>
            <w:shd w:val="clear" w:color="auto" w:fill="auto"/>
            <w:vAlign w:val="center"/>
          </w:tcPr>
          <w:p w14:paraId="02AFB31D" w14:textId="77777777" w:rsidR="00AA6131" w:rsidRPr="00410461" w:rsidRDefault="00AA6131" w:rsidP="00AA6131">
            <w:pPr>
              <w:pStyle w:val="TAL"/>
            </w:pPr>
            <w:r w:rsidRPr="00410461">
              <w:t>-</w:t>
            </w:r>
          </w:p>
        </w:tc>
        <w:tc>
          <w:tcPr>
            <w:tcW w:w="997" w:type="dxa"/>
            <w:shd w:val="clear" w:color="auto" w:fill="auto"/>
            <w:vAlign w:val="center"/>
          </w:tcPr>
          <w:p w14:paraId="29770DB1" w14:textId="77777777" w:rsidR="00AA6131" w:rsidRPr="00410461" w:rsidRDefault="00AA6131" w:rsidP="00AA6131">
            <w:pPr>
              <w:pStyle w:val="TAL"/>
            </w:pPr>
            <w:r w:rsidRPr="00410461">
              <w:t>-</w:t>
            </w:r>
          </w:p>
        </w:tc>
        <w:tc>
          <w:tcPr>
            <w:tcW w:w="1051" w:type="dxa"/>
            <w:shd w:val="clear" w:color="auto" w:fill="auto"/>
            <w:vAlign w:val="center"/>
          </w:tcPr>
          <w:p w14:paraId="575514F2" w14:textId="1D9B9E84" w:rsidR="00AA6131" w:rsidRPr="00410461" w:rsidRDefault="00AA6131" w:rsidP="00AA6131">
            <w:pPr>
              <w:pStyle w:val="TAL"/>
            </w:pPr>
            <w:r w:rsidRPr="00410461">
              <w:t>Conf-AS/MRFC</w:t>
            </w:r>
          </w:p>
        </w:tc>
        <w:tc>
          <w:tcPr>
            <w:tcW w:w="997" w:type="dxa"/>
            <w:shd w:val="clear" w:color="auto" w:fill="auto"/>
            <w:vAlign w:val="center"/>
          </w:tcPr>
          <w:p w14:paraId="761169FE" w14:textId="77777777" w:rsidR="00AA6131" w:rsidRPr="00410461" w:rsidRDefault="00AA6131" w:rsidP="00AA6131">
            <w:pPr>
              <w:pStyle w:val="TAL"/>
            </w:pPr>
            <w:r w:rsidRPr="00410461">
              <w:t>-</w:t>
            </w:r>
          </w:p>
        </w:tc>
        <w:tc>
          <w:tcPr>
            <w:tcW w:w="1237" w:type="dxa"/>
            <w:shd w:val="clear" w:color="auto" w:fill="auto"/>
            <w:vAlign w:val="center"/>
          </w:tcPr>
          <w:p w14:paraId="151C2C90" w14:textId="77777777" w:rsidR="00AA6131" w:rsidRPr="00410461" w:rsidRDefault="00AA6131" w:rsidP="00AA6131">
            <w:pPr>
              <w:pStyle w:val="TAL"/>
            </w:pPr>
            <w:r w:rsidRPr="00410461">
              <w:t>-</w:t>
            </w:r>
          </w:p>
        </w:tc>
        <w:tc>
          <w:tcPr>
            <w:tcW w:w="997" w:type="dxa"/>
            <w:shd w:val="clear" w:color="auto" w:fill="auto"/>
            <w:vAlign w:val="center"/>
          </w:tcPr>
          <w:p w14:paraId="74E64A61" w14:textId="77777777" w:rsidR="00AA6131" w:rsidRPr="00410461" w:rsidRDefault="00AA6131" w:rsidP="00AA6131">
            <w:pPr>
              <w:pStyle w:val="TAL"/>
            </w:pPr>
            <w:r w:rsidRPr="00410461">
              <w:t>-</w:t>
            </w:r>
          </w:p>
        </w:tc>
      </w:tr>
      <w:tr w:rsidR="00AA6131" w:rsidRPr="00410461" w14:paraId="64F84A92" w14:textId="77777777" w:rsidTr="00B30F32">
        <w:tc>
          <w:tcPr>
            <w:tcW w:w="1431" w:type="dxa"/>
            <w:shd w:val="clear" w:color="auto" w:fill="auto"/>
            <w:vAlign w:val="center"/>
          </w:tcPr>
          <w:p w14:paraId="0C964F02" w14:textId="77777777" w:rsidR="00AA6131" w:rsidRPr="00410461" w:rsidRDefault="00AA6131" w:rsidP="00AA6131">
            <w:pPr>
              <w:pStyle w:val="TAL"/>
            </w:pPr>
            <w:r w:rsidRPr="00410461">
              <w:t>PTC</w:t>
            </w:r>
          </w:p>
        </w:tc>
        <w:tc>
          <w:tcPr>
            <w:tcW w:w="1049" w:type="dxa"/>
            <w:shd w:val="clear" w:color="auto" w:fill="auto"/>
            <w:vAlign w:val="center"/>
          </w:tcPr>
          <w:p w14:paraId="7D61B020" w14:textId="77777777" w:rsidR="00AA6131" w:rsidRPr="00410461" w:rsidRDefault="00AA6131" w:rsidP="00AA6131">
            <w:pPr>
              <w:pStyle w:val="TAL"/>
            </w:pPr>
            <w:r w:rsidRPr="00410461">
              <w:t>PTC-Server</w:t>
            </w:r>
          </w:p>
        </w:tc>
        <w:tc>
          <w:tcPr>
            <w:tcW w:w="997" w:type="dxa"/>
            <w:shd w:val="clear" w:color="auto" w:fill="auto"/>
            <w:vAlign w:val="center"/>
          </w:tcPr>
          <w:p w14:paraId="27AEC8DE" w14:textId="77777777" w:rsidR="00AA6131" w:rsidRPr="00410461" w:rsidRDefault="00AA6131" w:rsidP="00AA6131">
            <w:pPr>
              <w:pStyle w:val="TAL"/>
            </w:pPr>
            <w:r w:rsidRPr="00410461">
              <w:t>-</w:t>
            </w:r>
          </w:p>
        </w:tc>
        <w:tc>
          <w:tcPr>
            <w:tcW w:w="875" w:type="dxa"/>
            <w:shd w:val="clear" w:color="auto" w:fill="auto"/>
            <w:vAlign w:val="center"/>
          </w:tcPr>
          <w:p w14:paraId="775CAF42" w14:textId="77777777" w:rsidR="00AA6131" w:rsidRPr="00410461" w:rsidRDefault="00AA6131" w:rsidP="00AA6131">
            <w:pPr>
              <w:pStyle w:val="TAL"/>
            </w:pPr>
            <w:r w:rsidRPr="00410461">
              <w:t>-</w:t>
            </w:r>
          </w:p>
        </w:tc>
        <w:tc>
          <w:tcPr>
            <w:tcW w:w="997" w:type="dxa"/>
            <w:shd w:val="clear" w:color="auto" w:fill="auto"/>
            <w:vAlign w:val="center"/>
          </w:tcPr>
          <w:p w14:paraId="39BC632C" w14:textId="77777777" w:rsidR="00AA6131" w:rsidRPr="00410461" w:rsidRDefault="00AA6131" w:rsidP="00AA6131">
            <w:pPr>
              <w:pStyle w:val="TAL"/>
            </w:pPr>
            <w:r w:rsidRPr="00410461">
              <w:t>-</w:t>
            </w:r>
          </w:p>
        </w:tc>
        <w:tc>
          <w:tcPr>
            <w:tcW w:w="1051" w:type="dxa"/>
            <w:shd w:val="clear" w:color="auto" w:fill="auto"/>
            <w:vAlign w:val="center"/>
          </w:tcPr>
          <w:p w14:paraId="0B3573EB" w14:textId="77777777" w:rsidR="00AA6131" w:rsidRPr="00410461" w:rsidRDefault="00AA6131" w:rsidP="00AA6131">
            <w:pPr>
              <w:pStyle w:val="TAL"/>
            </w:pPr>
            <w:r w:rsidRPr="00410461">
              <w:t>PTC-Server</w:t>
            </w:r>
          </w:p>
        </w:tc>
        <w:tc>
          <w:tcPr>
            <w:tcW w:w="997" w:type="dxa"/>
            <w:shd w:val="clear" w:color="auto" w:fill="auto"/>
            <w:vAlign w:val="center"/>
          </w:tcPr>
          <w:p w14:paraId="1CACA530" w14:textId="77777777" w:rsidR="00AA6131" w:rsidRPr="00410461" w:rsidRDefault="00AA6131" w:rsidP="00AA6131">
            <w:pPr>
              <w:pStyle w:val="TAL"/>
            </w:pPr>
            <w:r w:rsidRPr="00410461">
              <w:t>-</w:t>
            </w:r>
          </w:p>
        </w:tc>
        <w:tc>
          <w:tcPr>
            <w:tcW w:w="1237" w:type="dxa"/>
            <w:shd w:val="clear" w:color="auto" w:fill="auto"/>
            <w:vAlign w:val="center"/>
          </w:tcPr>
          <w:p w14:paraId="2649D95D" w14:textId="77777777" w:rsidR="00AA6131" w:rsidRPr="00410461" w:rsidRDefault="00AA6131" w:rsidP="00AA6131">
            <w:pPr>
              <w:pStyle w:val="TAL"/>
            </w:pPr>
            <w:r w:rsidRPr="00410461">
              <w:t>-</w:t>
            </w:r>
          </w:p>
        </w:tc>
        <w:tc>
          <w:tcPr>
            <w:tcW w:w="997" w:type="dxa"/>
            <w:shd w:val="clear" w:color="auto" w:fill="auto"/>
            <w:vAlign w:val="center"/>
          </w:tcPr>
          <w:p w14:paraId="7A247DBA" w14:textId="77777777" w:rsidR="00AA6131" w:rsidRPr="00410461" w:rsidRDefault="00AA6131" w:rsidP="00AA6131">
            <w:pPr>
              <w:pStyle w:val="TAL"/>
            </w:pPr>
            <w:r w:rsidRPr="00410461">
              <w:t>-</w:t>
            </w:r>
          </w:p>
        </w:tc>
      </w:tr>
      <w:tr w:rsidR="00AA6131" w:rsidRPr="00410461" w14:paraId="7EDDFAD2" w14:textId="77777777" w:rsidTr="00B30F32">
        <w:tc>
          <w:tcPr>
            <w:tcW w:w="1431" w:type="dxa"/>
            <w:shd w:val="clear" w:color="auto" w:fill="auto"/>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shd w:val="clear" w:color="auto" w:fill="auto"/>
            <w:vAlign w:val="center"/>
          </w:tcPr>
          <w:p w14:paraId="6AD6AB94" w14:textId="77777777" w:rsidR="00AA6131" w:rsidRPr="00410461" w:rsidRDefault="00AA6131" w:rsidP="00AA6131">
            <w:pPr>
              <w:pStyle w:val="TAL"/>
            </w:pPr>
            <w:r w:rsidRPr="00410461">
              <w:t>MGCF</w:t>
            </w:r>
          </w:p>
        </w:tc>
        <w:tc>
          <w:tcPr>
            <w:tcW w:w="997" w:type="dxa"/>
            <w:shd w:val="clear" w:color="auto" w:fill="auto"/>
            <w:vAlign w:val="center"/>
          </w:tcPr>
          <w:p w14:paraId="48814639" w14:textId="7AEFF0E8" w:rsidR="00AA6131" w:rsidRPr="00410461" w:rsidRDefault="00AA6131" w:rsidP="00AA6131">
            <w:pPr>
              <w:pStyle w:val="TAL"/>
            </w:pPr>
            <w:r w:rsidRPr="00410461">
              <w:t>S-CSCF</w:t>
            </w:r>
          </w:p>
        </w:tc>
        <w:tc>
          <w:tcPr>
            <w:tcW w:w="875" w:type="dxa"/>
            <w:shd w:val="clear" w:color="auto" w:fill="auto"/>
            <w:vAlign w:val="center"/>
          </w:tcPr>
          <w:p w14:paraId="226FE37B" w14:textId="77777777" w:rsidR="00AA6131" w:rsidRPr="00410461" w:rsidRDefault="00AA6131" w:rsidP="00AA6131">
            <w:pPr>
              <w:pStyle w:val="TAL"/>
            </w:pPr>
            <w:r w:rsidRPr="00410461">
              <w:t>P-CSCF</w:t>
            </w:r>
          </w:p>
        </w:tc>
        <w:tc>
          <w:tcPr>
            <w:tcW w:w="997" w:type="dxa"/>
            <w:shd w:val="clear" w:color="auto" w:fill="auto"/>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1AAFB417" w14:textId="77777777" w:rsidR="00AA6131" w:rsidRPr="00410461" w:rsidRDefault="00AA6131" w:rsidP="00AA6131">
            <w:pPr>
              <w:pStyle w:val="TAL"/>
            </w:pPr>
            <w:r w:rsidRPr="00410461">
              <w:t>MGCF</w:t>
            </w:r>
          </w:p>
        </w:tc>
        <w:tc>
          <w:tcPr>
            <w:tcW w:w="997" w:type="dxa"/>
            <w:shd w:val="clear" w:color="auto" w:fill="auto"/>
            <w:vAlign w:val="center"/>
          </w:tcPr>
          <w:p w14:paraId="619C8628" w14:textId="72CE3D18" w:rsidR="00AA6131" w:rsidRPr="00410461" w:rsidRDefault="00AA6131" w:rsidP="00AA6131">
            <w:pPr>
              <w:pStyle w:val="TAL"/>
            </w:pPr>
            <w:r w:rsidRPr="00410461">
              <w:t>S-CSCF (NOTE 3A)</w:t>
            </w:r>
          </w:p>
        </w:tc>
        <w:tc>
          <w:tcPr>
            <w:tcW w:w="1237" w:type="dxa"/>
            <w:shd w:val="clear" w:color="auto" w:fill="auto"/>
            <w:vAlign w:val="center"/>
          </w:tcPr>
          <w:p w14:paraId="4CD3A863" w14:textId="77777777" w:rsidR="00AA6131" w:rsidRPr="00410461" w:rsidRDefault="00AA6131" w:rsidP="00AA6131">
            <w:pPr>
              <w:pStyle w:val="TAL"/>
            </w:pPr>
            <w:r w:rsidRPr="00410461">
              <w:t>N9HR/S8HR</w:t>
            </w:r>
          </w:p>
        </w:tc>
        <w:tc>
          <w:tcPr>
            <w:tcW w:w="997" w:type="dxa"/>
            <w:shd w:val="clear" w:color="auto" w:fill="auto"/>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shd w:val="clear" w:color="auto" w:fill="auto"/>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shd w:val="clear" w:color="auto" w:fill="auto"/>
            <w:vAlign w:val="center"/>
          </w:tcPr>
          <w:p w14:paraId="18B60CBB" w14:textId="77777777" w:rsidR="00AA6131" w:rsidRPr="00410461" w:rsidRDefault="00AA6131" w:rsidP="00AA6131">
            <w:pPr>
              <w:pStyle w:val="TAL"/>
            </w:pPr>
            <w:r w:rsidRPr="00410461">
              <w:t>IBCF</w:t>
            </w:r>
          </w:p>
        </w:tc>
        <w:tc>
          <w:tcPr>
            <w:tcW w:w="997" w:type="dxa"/>
            <w:shd w:val="clear" w:color="auto" w:fill="auto"/>
            <w:vAlign w:val="center"/>
          </w:tcPr>
          <w:p w14:paraId="1B13103E" w14:textId="103A7B54" w:rsidR="00AA6131" w:rsidRPr="00410461" w:rsidRDefault="00AA6131" w:rsidP="00AA6131">
            <w:pPr>
              <w:pStyle w:val="TAL"/>
            </w:pPr>
            <w:r w:rsidRPr="00410461">
              <w:t>S-CSCF</w:t>
            </w:r>
          </w:p>
        </w:tc>
        <w:tc>
          <w:tcPr>
            <w:tcW w:w="875" w:type="dxa"/>
            <w:shd w:val="clear" w:color="auto" w:fill="auto"/>
            <w:vAlign w:val="center"/>
          </w:tcPr>
          <w:p w14:paraId="4562D7BD" w14:textId="77777777" w:rsidR="00AA6131" w:rsidRPr="00410461" w:rsidRDefault="00AA6131" w:rsidP="00AA6131">
            <w:pPr>
              <w:pStyle w:val="TAL"/>
            </w:pPr>
            <w:r w:rsidRPr="00410461">
              <w:t>P-CSCF</w:t>
            </w:r>
          </w:p>
        </w:tc>
        <w:tc>
          <w:tcPr>
            <w:tcW w:w="997" w:type="dxa"/>
            <w:shd w:val="clear" w:color="auto" w:fill="auto"/>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744010A8" w14:textId="77777777" w:rsidR="00AA6131" w:rsidRPr="00410461" w:rsidRDefault="00AA6131" w:rsidP="00AA6131">
            <w:pPr>
              <w:pStyle w:val="TAL"/>
            </w:pPr>
            <w:r w:rsidRPr="00410461">
              <w:t>IBCF</w:t>
            </w:r>
          </w:p>
        </w:tc>
        <w:tc>
          <w:tcPr>
            <w:tcW w:w="997" w:type="dxa"/>
            <w:shd w:val="clear" w:color="auto" w:fill="auto"/>
            <w:vAlign w:val="center"/>
          </w:tcPr>
          <w:p w14:paraId="58CBFC09" w14:textId="5B371D98" w:rsidR="00AA6131" w:rsidRPr="00410461" w:rsidRDefault="00AA6131" w:rsidP="00AA6131">
            <w:pPr>
              <w:pStyle w:val="TAL"/>
            </w:pPr>
            <w:r w:rsidRPr="00410461">
              <w:t>S-CSCF (NOTE 3A)</w:t>
            </w:r>
          </w:p>
        </w:tc>
        <w:tc>
          <w:tcPr>
            <w:tcW w:w="1237" w:type="dxa"/>
            <w:shd w:val="clear" w:color="auto" w:fill="auto"/>
            <w:vAlign w:val="center"/>
          </w:tcPr>
          <w:p w14:paraId="2490BA9D" w14:textId="77777777" w:rsidR="00AA6131" w:rsidRPr="00410461" w:rsidRDefault="00AA6131" w:rsidP="00AA6131">
            <w:pPr>
              <w:pStyle w:val="TAL"/>
            </w:pPr>
            <w:r w:rsidRPr="00410461">
              <w:t>N9HR/S8HR</w:t>
            </w:r>
          </w:p>
        </w:tc>
        <w:tc>
          <w:tcPr>
            <w:tcW w:w="997" w:type="dxa"/>
            <w:shd w:val="clear" w:color="auto" w:fill="auto"/>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shd w:val="clear" w:color="auto" w:fill="auto"/>
            <w:vAlign w:val="center"/>
          </w:tcPr>
          <w:p w14:paraId="10D304E5" w14:textId="22F30B4E" w:rsidR="003458E7" w:rsidRPr="00410461" w:rsidRDefault="003458E7" w:rsidP="003458E7">
            <w:pPr>
              <w:pStyle w:val="TAL"/>
            </w:pPr>
            <w:r w:rsidRPr="00410461">
              <w:t>Non-local ID for SMS over IMS (NOTE 4)</w:t>
            </w:r>
          </w:p>
        </w:tc>
        <w:tc>
          <w:tcPr>
            <w:tcW w:w="1049" w:type="dxa"/>
            <w:shd w:val="clear" w:color="auto" w:fill="auto"/>
            <w:vAlign w:val="center"/>
          </w:tcPr>
          <w:p w14:paraId="0A6F767F" w14:textId="61056F66" w:rsidR="003458E7" w:rsidRPr="00410461" w:rsidRDefault="003458E7" w:rsidP="003458E7">
            <w:pPr>
              <w:pStyle w:val="TAL"/>
            </w:pPr>
            <w:r w:rsidRPr="00410461">
              <w:t>S-CSCF</w:t>
            </w:r>
          </w:p>
        </w:tc>
        <w:tc>
          <w:tcPr>
            <w:tcW w:w="997" w:type="dxa"/>
            <w:shd w:val="clear" w:color="auto" w:fill="auto"/>
            <w:vAlign w:val="center"/>
          </w:tcPr>
          <w:p w14:paraId="7121AD8A" w14:textId="288F8182" w:rsidR="003458E7" w:rsidRPr="00410461" w:rsidRDefault="003458E7" w:rsidP="003458E7">
            <w:pPr>
              <w:pStyle w:val="TAL"/>
            </w:pPr>
            <w:r w:rsidRPr="00410461">
              <w:t>IBCF</w:t>
            </w:r>
          </w:p>
        </w:tc>
        <w:tc>
          <w:tcPr>
            <w:tcW w:w="875" w:type="dxa"/>
            <w:shd w:val="clear" w:color="auto" w:fill="auto"/>
            <w:vAlign w:val="center"/>
          </w:tcPr>
          <w:p w14:paraId="340B8B4F" w14:textId="24682FD2" w:rsidR="003458E7" w:rsidRPr="00410461" w:rsidRDefault="003458E7" w:rsidP="003458E7">
            <w:pPr>
              <w:pStyle w:val="TAL"/>
            </w:pPr>
            <w:r w:rsidRPr="00410461">
              <w:t>P-CSCF</w:t>
            </w:r>
          </w:p>
        </w:tc>
        <w:tc>
          <w:tcPr>
            <w:tcW w:w="997" w:type="dxa"/>
            <w:shd w:val="clear" w:color="auto" w:fill="auto"/>
            <w:vAlign w:val="center"/>
          </w:tcPr>
          <w:p w14:paraId="39EC190F" w14:textId="4BFF4BBA" w:rsidR="003458E7" w:rsidRPr="00410461" w:rsidRDefault="003458E7" w:rsidP="003458E7">
            <w:pPr>
              <w:pStyle w:val="TAL"/>
            </w:pPr>
            <w:r w:rsidRPr="00410461">
              <w:t>-</w:t>
            </w:r>
          </w:p>
        </w:tc>
        <w:tc>
          <w:tcPr>
            <w:tcW w:w="1051" w:type="dxa"/>
            <w:shd w:val="clear" w:color="auto" w:fill="auto"/>
            <w:vAlign w:val="center"/>
          </w:tcPr>
          <w:p w14:paraId="318A399B" w14:textId="1C090081" w:rsidR="003458E7" w:rsidRPr="00410461" w:rsidRDefault="003458E7" w:rsidP="003458E7">
            <w:pPr>
              <w:pStyle w:val="TAL"/>
            </w:pPr>
            <w:r w:rsidRPr="00410461">
              <w:t>S-CSCF</w:t>
            </w:r>
          </w:p>
        </w:tc>
        <w:tc>
          <w:tcPr>
            <w:tcW w:w="997" w:type="dxa"/>
            <w:shd w:val="clear" w:color="auto" w:fill="auto"/>
            <w:vAlign w:val="center"/>
          </w:tcPr>
          <w:p w14:paraId="1ED0AB07" w14:textId="206517DA" w:rsidR="003458E7" w:rsidRPr="00410461" w:rsidRDefault="003458E7" w:rsidP="003458E7">
            <w:pPr>
              <w:pStyle w:val="TAL"/>
            </w:pPr>
            <w:r w:rsidRPr="00410461">
              <w:t>P-CSCF</w:t>
            </w:r>
          </w:p>
        </w:tc>
        <w:tc>
          <w:tcPr>
            <w:tcW w:w="1237" w:type="dxa"/>
            <w:shd w:val="clear" w:color="auto" w:fill="auto"/>
            <w:vAlign w:val="center"/>
          </w:tcPr>
          <w:p w14:paraId="463DFC77" w14:textId="6150C881" w:rsidR="003458E7" w:rsidRPr="00410461" w:rsidRDefault="003458E7" w:rsidP="003458E7">
            <w:pPr>
              <w:pStyle w:val="TAL"/>
            </w:pPr>
            <w:r w:rsidRPr="00410461">
              <w:t>N9HR/S8HR</w:t>
            </w:r>
          </w:p>
        </w:tc>
        <w:tc>
          <w:tcPr>
            <w:tcW w:w="997" w:type="dxa"/>
            <w:shd w:val="clear" w:color="auto" w:fill="auto"/>
            <w:vAlign w:val="center"/>
          </w:tcPr>
          <w:p w14:paraId="530B41AA" w14:textId="7328F38C" w:rsidR="003458E7" w:rsidRPr="00410461" w:rsidRDefault="003458E7" w:rsidP="003458E7">
            <w:pPr>
              <w:pStyle w:val="TAL"/>
            </w:pPr>
            <w:r w:rsidRPr="00410461">
              <w:t>-</w:t>
            </w:r>
          </w:p>
        </w:tc>
      </w:tr>
      <w:tr w:rsidR="00183B1F" w:rsidRPr="00410461" w14:paraId="0BC46C8F" w14:textId="77777777" w:rsidTr="00183B1F">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351564CA" w14:textId="77777777" w:rsidR="00183B1F" w:rsidRPr="00410461" w:rsidRDefault="00183B1F" w:rsidP="00644583">
            <w:pPr>
              <w:pStyle w:val="TAL"/>
            </w:pPr>
            <w:r>
              <w:t>Data Channel Sessions</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0C86178"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724FE207" w14:textId="77777777" w:rsidR="00183B1F" w:rsidRPr="00410461" w:rsidRDefault="00183B1F" w:rsidP="00644583">
            <w:pPr>
              <w:pStyle w:val="TAL"/>
            </w:pPr>
            <w:r>
              <w:t>-</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7D9F118A"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A70C3A8" w14:textId="77777777" w:rsidR="00183B1F" w:rsidRPr="00410461" w:rsidRDefault="00183B1F" w:rsidP="00644583">
            <w:pPr>
              <w:pStyle w:val="TAL"/>
            </w:pPr>
            <w:r>
              <w:t>n/a</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14:paraId="330EECDB" w14:textId="77777777" w:rsidR="00183B1F" w:rsidRPr="00410461" w:rsidRDefault="00183B1F" w:rsidP="00644583">
            <w:pPr>
              <w:pStyle w:val="TAL"/>
            </w:pPr>
            <w:r>
              <w:t>DCSF</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EA16BD1" w14:textId="77777777" w:rsidR="00183B1F" w:rsidRPr="00410461" w:rsidRDefault="00183B1F" w:rsidP="00644583">
            <w:pPr>
              <w:pStyle w:val="TAL"/>
            </w:pPr>
            <w: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1B21E18" w14:textId="77777777" w:rsidR="00183B1F" w:rsidRPr="00410461" w:rsidRDefault="00183B1F" w:rsidP="00644583">
            <w:pPr>
              <w:pStyle w:val="TAL"/>
            </w:pPr>
            <w:r>
              <w:t>n/a</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9397182" w14:textId="77777777" w:rsidR="00183B1F" w:rsidRPr="00410461" w:rsidRDefault="00183B1F" w:rsidP="00644583">
            <w:pPr>
              <w:pStyle w:val="TAL"/>
            </w:pPr>
            <w:r>
              <w:t>n/a</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The default/alternate options used in the HPLMN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lastRenderedPageBreak/>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shd w:val="clear" w:color="auto" w:fill="auto"/>
            <w:vAlign w:val="center"/>
          </w:tcPr>
          <w:p w14:paraId="76239BCC" w14:textId="77777777" w:rsidR="007F2D55" w:rsidRPr="00410461" w:rsidRDefault="007F2D55" w:rsidP="004E5D1D">
            <w:pPr>
              <w:pStyle w:val="TAL"/>
            </w:pPr>
            <w:r w:rsidRPr="00410461">
              <w:t>Redirected sessions: Intra-PLMN</w:t>
            </w:r>
          </w:p>
        </w:tc>
        <w:tc>
          <w:tcPr>
            <w:tcW w:w="1842" w:type="dxa"/>
            <w:shd w:val="clear" w:color="auto" w:fill="auto"/>
            <w:vAlign w:val="center"/>
          </w:tcPr>
          <w:p w14:paraId="4F1CD3F9" w14:textId="77777777" w:rsidR="007F2D55" w:rsidRPr="00410461" w:rsidRDefault="007F2D55" w:rsidP="004E5D1D">
            <w:pPr>
              <w:pStyle w:val="TAL"/>
            </w:pPr>
            <w:r w:rsidRPr="00410461">
              <w:t>Redirected-to party non-roaming</w:t>
            </w:r>
          </w:p>
        </w:tc>
        <w:tc>
          <w:tcPr>
            <w:tcW w:w="2268" w:type="dxa"/>
            <w:shd w:val="clear" w:color="auto" w:fill="auto"/>
            <w:vAlign w:val="center"/>
          </w:tcPr>
          <w:p w14:paraId="1FFCE2D5" w14:textId="77777777" w:rsidR="007F2D55" w:rsidRPr="00410461" w:rsidRDefault="007F2D55" w:rsidP="004E5D1D">
            <w:pPr>
              <w:pStyle w:val="TAL"/>
            </w:pPr>
            <w:r w:rsidRPr="00410461">
              <w:t>P-CSCF</w:t>
            </w:r>
          </w:p>
        </w:tc>
        <w:tc>
          <w:tcPr>
            <w:tcW w:w="2410" w:type="dxa"/>
            <w:shd w:val="clear" w:color="auto" w:fill="auto"/>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shd w:val="clear" w:color="auto" w:fill="auto"/>
            <w:vAlign w:val="center"/>
          </w:tcPr>
          <w:p w14:paraId="0F060189" w14:textId="77777777" w:rsidR="007F2D55" w:rsidRPr="00410461" w:rsidRDefault="007F2D55" w:rsidP="004E5D1D">
            <w:pPr>
              <w:pStyle w:val="TAL"/>
            </w:pPr>
          </w:p>
        </w:tc>
        <w:tc>
          <w:tcPr>
            <w:tcW w:w="1842" w:type="dxa"/>
            <w:shd w:val="clear" w:color="auto" w:fill="auto"/>
            <w:vAlign w:val="center"/>
          </w:tcPr>
          <w:p w14:paraId="74759E16" w14:textId="77777777" w:rsidR="007F2D55" w:rsidRPr="00410461" w:rsidRDefault="007F2D55" w:rsidP="004E5D1D">
            <w:pPr>
              <w:pStyle w:val="TAL"/>
            </w:pPr>
            <w:r w:rsidRPr="00410461">
              <w:t>Redirected-to party is roaming</w:t>
            </w:r>
          </w:p>
        </w:tc>
        <w:tc>
          <w:tcPr>
            <w:tcW w:w="2268" w:type="dxa"/>
            <w:shd w:val="clear" w:color="auto" w:fill="auto"/>
            <w:vAlign w:val="center"/>
          </w:tcPr>
          <w:p w14:paraId="5F3EB078" w14:textId="77777777" w:rsidR="007F2D55" w:rsidRPr="00410461" w:rsidRDefault="007F2D55" w:rsidP="004E5D1D">
            <w:pPr>
              <w:pStyle w:val="TAL"/>
            </w:pPr>
            <w:r w:rsidRPr="00410461">
              <w:t>IBCF</w:t>
            </w:r>
          </w:p>
        </w:tc>
        <w:tc>
          <w:tcPr>
            <w:tcW w:w="2410" w:type="dxa"/>
            <w:shd w:val="clear" w:color="auto" w:fill="auto"/>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shd w:val="clear" w:color="auto" w:fill="auto"/>
            <w:vAlign w:val="center"/>
          </w:tcPr>
          <w:p w14:paraId="18F891EB" w14:textId="77777777" w:rsidR="007F2D55" w:rsidRPr="00410461" w:rsidRDefault="007F2D55" w:rsidP="004E5D1D">
            <w:pPr>
              <w:pStyle w:val="TAL"/>
            </w:pPr>
            <w:r w:rsidRPr="00410461">
              <w:t>Redirected sessions Inter-PLMN</w:t>
            </w:r>
          </w:p>
        </w:tc>
        <w:tc>
          <w:tcPr>
            <w:tcW w:w="1842" w:type="dxa"/>
            <w:shd w:val="clear" w:color="auto" w:fill="auto"/>
            <w:vAlign w:val="center"/>
          </w:tcPr>
          <w:p w14:paraId="1302A50A" w14:textId="77777777" w:rsidR="007F2D55" w:rsidRPr="00410461" w:rsidRDefault="007F2D55" w:rsidP="004E5D1D">
            <w:pPr>
              <w:pStyle w:val="TAL"/>
            </w:pPr>
            <w:r w:rsidRPr="00410461">
              <w:t>Redirected-to party in CS domain</w:t>
            </w:r>
          </w:p>
        </w:tc>
        <w:tc>
          <w:tcPr>
            <w:tcW w:w="2268" w:type="dxa"/>
            <w:shd w:val="clear" w:color="auto" w:fill="auto"/>
            <w:vAlign w:val="center"/>
          </w:tcPr>
          <w:p w14:paraId="67821ABE" w14:textId="77777777" w:rsidR="007F2D55" w:rsidRPr="00410461" w:rsidRDefault="007F2D55" w:rsidP="004E5D1D">
            <w:pPr>
              <w:pStyle w:val="TAL"/>
            </w:pPr>
            <w:r w:rsidRPr="00410461">
              <w:t>MGCF</w:t>
            </w:r>
          </w:p>
        </w:tc>
        <w:tc>
          <w:tcPr>
            <w:tcW w:w="2410" w:type="dxa"/>
            <w:shd w:val="clear" w:color="auto" w:fill="auto"/>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shd w:val="clear" w:color="auto" w:fill="auto"/>
            <w:vAlign w:val="center"/>
          </w:tcPr>
          <w:p w14:paraId="7EBEA6CC" w14:textId="77777777" w:rsidR="007F2D55" w:rsidRPr="00410461" w:rsidRDefault="007F2D55" w:rsidP="004E5D1D">
            <w:pPr>
              <w:pStyle w:val="TAL"/>
            </w:pPr>
          </w:p>
        </w:tc>
        <w:tc>
          <w:tcPr>
            <w:tcW w:w="1842" w:type="dxa"/>
            <w:shd w:val="clear" w:color="auto" w:fill="auto"/>
            <w:vAlign w:val="center"/>
          </w:tcPr>
          <w:p w14:paraId="7311E46E" w14:textId="77777777" w:rsidR="007F2D55" w:rsidRPr="00410461" w:rsidRDefault="007F2D55" w:rsidP="004E5D1D">
            <w:pPr>
              <w:pStyle w:val="TAL"/>
            </w:pPr>
            <w:r w:rsidRPr="00410461">
              <w:t>Redirected-to party in IMS domain</w:t>
            </w:r>
          </w:p>
        </w:tc>
        <w:tc>
          <w:tcPr>
            <w:tcW w:w="2268" w:type="dxa"/>
            <w:shd w:val="clear" w:color="auto" w:fill="auto"/>
            <w:vAlign w:val="center"/>
          </w:tcPr>
          <w:p w14:paraId="107547C6" w14:textId="77777777" w:rsidR="007F2D55" w:rsidRPr="00410461" w:rsidRDefault="007F2D55" w:rsidP="004E5D1D">
            <w:pPr>
              <w:pStyle w:val="TAL"/>
            </w:pPr>
            <w:r w:rsidRPr="00410461">
              <w:t>IBCF</w:t>
            </w:r>
          </w:p>
        </w:tc>
        <w:tc>
          <w:tcPr>
            <w:tcW w:w="2410" w:type="dxa"/>
            <w:shd w:val="clear" w:color="auto" w:fill="auto"/>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RCD/eCNAM are listed in clause 7.14.2.</w:t>
      </w:r>
    </w:p>
    <w:p w14:paraId="771CF750" w14:textId="2C26CE5D" w:rsidR="00C945D2" w:rsidRPr="00410461" w:rsidRDefault="00C945D2" w:rsidP="0018151C">
      <w:pPr>
        <w:pStyle w:val="Heading4"/>
      </w:pPr>
      <w:bookmarkStart w:id="242" w:name="_Toc176118331"/>
      <w:r w:rsidRPr="00410461">
        <w:t>7.4.</w:t>
      </w:r>
      <w:r w:rsidR="00566609" w:rsidRPr="00410461">
        <w:t>6</w:t>
      </w:r>
      <w:r w:rsidRPr="00410461">
        <w:t>.3</w:t>
      </w:r>
      <w:r w:rsidRPr="00410461">
        <w:tab/>
        <w:t>IMS Network Functions providing the CC-TF and CC-POI functions</w:t>
      </w:r>
      <w:bookmarkEnd w:id="242"/>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shd w:val="clear" w:color="auto" w:fill="auto"/>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shd w:val="clear" w:color="auto" w:fill="auto"/>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shd w:val="clear" w:color="auto" w:fill="auto"/>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shd w:val="clear" w:color="auto" w:fill="auto"/>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shd w:val="clear" w:color="auto" w:fill="auto"/>
            <w:vAlign w:val="center"/>
          </w:tcPr>
          <w:p w14:paraId="18A98452" w14:textId="77777777" w:rsidR="00C945D2" w:rsidRPr="00410461" w:rsidRDefault="00C945D2" w:rsidP="008A46BB">
            <w:pPr>
              <w:pStyle w:val="TAL"/>
            </w:pPr>
            <w:r w:rsidRPr="00410461">
              <w:t>IMS-AGW</w:t>
            </w:r>
          </w:p>
        </w:tc>
        <w:tc>
          <w:tcPr>
            <w:tcW w:w="3147" w:type="dxa"/>
            <w:shd w:val="clear" w:color="auto" w:fill="auto"/>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shd w:val="clear" w:color="auto" w:fill="auto"/>
            <w:vAlign w:val="center"/>
          </w:tcPr>
          <w:p w14:paraId="7DD5FF3D" w14:textId="622A38B0" w:rsidR="009040AD" w:rsidRPr="00410461" w:rsidRDefault="001A653C" w:rsidP="008A46BB">
            <w:pPr>
              <w:pStyle w:val="TAL"/>
            </w:pPr>
            <w:r w:rsidRPr="00410461">
              <w:t>MRFP</w:t>
            </w:r>
          </w:p>
        </w:tc>
        <w:tc>
          <w:tcPr>
            <w:tcW w:w="3147" w:type="dxa"/>
            <w:shd w:val="clear" w:color="auto" w:fill="auto"/>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shd w:val="clear" w:color="auto" w:fill="auto"/>
            <w:vAlign w:val="center"/>
          </w:tcPr>
          <w:p w14:paraId="193BC0B2" w14:textId="77777777" w:rsidR="00C945D2" w:rsidRPr="00410461" w:rsidRDefault="00C945D2" w:rsidP="008A46BB">
            <w:pPr>
              <w:pStyle w:val="TAL"/>
            </w:pPr>
            <w:r w:rsidRPr="00410461">
              <w:t>MRFP</w:t>
            </w:r>
          </w:p>
        </w:tc>
        <w:tc>
          <w:tcPr>
            <w:tcW w:w="3147" w:type="dxa"/>
            <w:shd w:val="clear" w:color="auto" w:fill="auto"/>
            <w:vAlign w:val="center"/>
          </w:tcPr>
          <w:p w14:paraId="245C1940" w14:textId="79BDE929" w:rsidR="00C945D2" w:rsidRPr="00410461" w:rsidRDefault="00593BCA" w:rsidP="008A46BB">
            <w:pPr>
              <w:pStyle w:val="TAL"/>
            </w:pPr>
            <w:r w:rsidRPr="00410461">
              <w:t>Con</w:t>
            </w:r>
            <w:r w:rsidR="00756929" w:rsidRPr="00410461">
              <w:t>ference AS/MRFC</w:t>
            </w:r>
            <w:r w:rsidR="00C945D2" w:rsidRPr="00410461">
              <w:t xml:space="preserve"> </w:t>
            </w:r>
          </w:p>
        </w:tc>
      </w:tr>
      <w:tr w:rsidR="00C945D2" w:rsidRPr="00410461" w14:paraId="752E8215" w14:textId="77777777" w:rsidTr="00593BCA">
        <w:tc>
          <w:tcPr>
            <w:tcW w:w="1843" w:type="dxa"/>
            <w:shd w:val="clear" w:color="auto" w:fill="auto"/>
            <w:vAlign w:val="center"/>
          </w:tcPr>
          <w:p w14:paraId="73724F32" w14:textId="77777777" w:rsidR="00C945D2" w:rsidRPr="00410461" w:rsidRDefault="00C945D2" w:rsidP="008A46BB">
            <w:pPr>
              <w:pStyle w:val="TAL"/>
            </w:pPr>
            <w:r w:rsidRPr="00410461">
              <w:t>PTC-Server</w:t>
            </w:r>
          </w:p>
        </w:tc>
        <w:tc>
          <w:tcPr>
            <w:tcW w:w="3147" w:type="dxa"/>
            <w:shd w:val="clear" w:color="auto" w:fill="auto"/>
            <w:vAlign w:val="center"/>
          </w:tcPr>
          <w:p w14:paraId="035529BA" w14:textId="77777777" w:rsidR="00C945D2" w:rsidRPr="00410461" w:rsidRDefault="00C945D2" w:rsidP="008A46BB">
            <w:pPr>
              <w:pStyle w:val="TAL"/>
            </w:pPr>
            <w:r w:rsidRPr="00410461">
              <w:t>PTC-Server</w:t>
            </w:r>
          </w:p>
        </w:tc>
      </w:tr>
      <w:tr w:rsidR="00C945D2" w:rsidRPr="00410461" w14:paraId="2D2A472D" w14:textId="77777777" w:rsidTr="00593BCA">
        <w:tc>
          <w:tcPr>
            <w:tcW w:w="1843" w:type="dxa"/>
            <w:shd w:val="clear" w:color="auto" w:fill="auto"/>
            <w:vAlign w:val="center"/>
          </w:tcPr>
          <w:p w14:paraId="144164B5" w14:textId="77777777" w:rsidR="00C945D2" w:rsidRPr="00410461" w:rsidRDefault="00C945D2" w:rsidP="008A46BB">
            <w:pPr>
              <w:pStyle w:val="TAL"/>
            </w:pPr>
            <w:r w:rsidRPr="00410461">
              <w:t>TrGW</w:t>
            </w:r>
          </w:p>
        </w:tc>
        <w:tc>
          <w:tcPr>
            <w:tcW w:w="3147" w:type="dxa"/>
            <w:shd w:val="clear" w:color="auto" w:fill="auto"/>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shd w:val="clear" w:color="auto" w:fill="auto"/>
            <w:vAlign w:val="center"/>
          </w:tcPr>
          <w:p w14:paraId="49F94644" w14:textId="77777777" w:rsidR="00C945D2" w:rsidRPr="00410461" w:rsidRDefault="00C945D2" w:rsidP="008A46BB">
            <w:pPr>
              <w:pStyle w:val="TAL"/>
            </w:pPr>
            <w:r w:rsidRPr="00410461">
              <w:t>IM-MGW</w:t>
            </w:r>
          </w:p>
        </w:tc>
        <w:tc>
          <w:tcPr>
            <w:tcW w:w="3147" w:type="dxa"/>
            <w:shd w:val="clear" w:color="auto" w:fill="auto"/>
            <w:vAlign w:val="center"/>
          </w:tcPr>
          <w:p w14:paraId="7B096C07" w14:textId="77777777" w:rsidR="00C945D2" w:rsidRPr="00410461" w:rsidRDefault="00C945D2" w:rsidP="008A46BB">
            <w:pPr>
              <w:pStyle w:val="TAL"/>
            </w:pPr>
            <w:r w:rsidRPr="00410461">
              <w:t>MGCF</w:t>
            </w:r>
          </w:p>
        </w:tc>
      </w:tr>
      <w:tr w:rsidR="00875B7B" w:rsidRPr="00410461" w14:paraId="2C5BDDCC" w14:textId="77777777" w:rsidTr="00875B7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B11821" w14:textId="77777777" w:rsidR="00875B7B" w:rsidRPr="00410461" w:rsidRDefault="00875B7B" w:rsidP="00644583">
            <w:pPr>
              <w:pStyle w:val="TAL"/>
            </w:pPr>
            <w:r>
              <w:t>MF</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14:paraId="16F767F5" w14:textId="77777777" w:rsidR="00875B7B" w:rsidRPr="00410461" w:rsidRDefault="00875B7B" w:rsidP="00644583">
            <w:pPr>
              <w:pStyle w:val="TAL"/>
            </w:pPr>
            <w:r>
              <w:t>IMS-AS</w:t>
            </w:r>
          </w:p>
        </w:tc>
      </w:tr>
      <w:tr w:rsidR="00875B7B" w:rsidRPr="00410461" w14:paraId="19384583" w14:textId="77777777" w:rsidTr="00875B7B">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B58B300" w14:textId="77777777" w:rsidR="00875B7B" w:rsidRDefault="00875B7B" w:rsidP="00644583">
            <w:pPr>
              <w:pStyle w:val="TAL"/>
            </w:pPr>
            <w:r>
              <w:t>DC-AS</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14:paraId="74D7E34F" w14:textId="77777777" w:rsidR="00875B7B" w:rsidDel="00FE3DBB" w:rsidRDefault="00875B7B" w:rsidP="00644583">
            <w:pPr>
              <w:pStyle w:val="TAL"/>
            </w:pPr>
            <w:r>
              <w:t>DCSF</w:t>
            </w:r>
          </w:p>
        </w:tc>
      </w:tr>
    </w:tbl>
    <w:p w14:paraId="22F579D8" w14:textId="77777777" w:rsidR="00A96DE4" w:rsidRPr="00410461" w:rsidRDefault="00A96DE4" w:rsidP="00A96DE4"/>
    <w:p w14:paraId="5BEA6BF4" w14:textId="484ADD6A" w:rsidR="007D2852" w:rsidRPr="00410461" w:rsidRDefault="007D2852" w:rsidP="00A96DE4">
      <w:pPr>
        <w:pStyle w:val="NO"/>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lastRenderedPageBreak/>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shd w:val="clear" w:color="auto" w:fill="auto"/>
            <w:vAlign w:val="center"/>
          </w:tcPr>
          <w:p w14:paraId="37966A8F" w14:textId="77777777" w:rsidR="00C945D2" w:rsidRPr="00410461" w:rsidRDefault="00C945D2" w:rsidP="008A46BB">
            <w:pPr>
              <w:pStyle w:val="TAL"/>
            </w:pPr>
            <w:r w:rsidRPr="00410461">
              <w:t>Normal sessions</w:t>
            </w:r>
          </w:p>
        </w:tc>
        <w:tc>
          <w:tcPr>
            <w:tcW w:w="1701" w:type="dxa"/>
            <w:shd w:val="clear" w:color="auto" w:fill="auto"/>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shd w:val="clear" w:color="auto" w:fill="auto"/>
            <w:vAlign w:val="center"/>
          </w:tcPr>
          <w:p w14:paraId="49C9FAEB" w14:textId="77777777" w:rsidR="00C945D2" w:rsidRPr="00410461" w:rsidRDefault="00C945D2" w:rsidP="008A46BB">
            <w:pPr>
              <w:pStyle w:val="TAL"/>
            </w:pPr>
            <w:r w:rsidRPr="00410461">
              <w:t>Emergency sessions</w:t>
            </w:r>
          </w:p>
        </w:tc>
        <w:tc>
          <w:tcPr>
            <w:tcW w:w="1701" w:type="dxa"/>
            <w:shd w:val="clear" w:color="auto" w:fill="auto"/>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shd w:val="clear" w:color="auto" w:fill="auto"/>
            <w:vAlign w:val="center"/>
          </w:tcPr>
          <w:p w14:paraId="415E8CCD" w14:textId="77777777" w:rsidR="00C945D2" w:rsidRPr="00410461" w:rsidRDefault="00C945D2" w:rsidP="008A46BB">
            <w:pPr>
              <w:pStyle w:val="TAL"/>
            </w:pPr>
            <w:r w:rsidRPr="00410461">
              <w:t xml:space="preserve">Redirected sessions: intra-PLMN </w:t>
            </w:r>
          </w:p>
        </w:tc>
        <w:tc>
          <w:tcPr>
            <w:tcW w:w="1701" w:type="dxa"/>
            <w:shd w:val="clear" w:color="auto" w:fill="auto"/>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shd w:val="clear" w:color="auto" w:fill="auto"/>
            <w:vAlign w:val="center"/>
          </w:tcPr>
          <w:p w14:paraId="60E4934B" w14:textId="77777777" w:rsidR="00C945D2" w:rsidRPr="00410461" w:rsidRDefault="00C945D2" w:rsidP="008A46BB">
            <w:pPr>
              <w:pStyle w:val="TAL"/>
            </w:pPr>
            <w:r w:rsidRPr="00410461">
              <w:t>Redirected sessions: inter-PLMN (CS domain)</w:t>
            </w:r>
          </w:p>
        </w:tc>
        <w:tc>
          <w:tcPr>
            <w:tcW w:w="1701" w:type="dxa"/>
            <w:shd w:val="clear" w:color="auto" w:fill="auto"/>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shd w:val="clear" w:color="auto" w:fill="auto"/>
            <w:vAlign w:val="center"/>
          </w:tcPr>
          <w:p w14:paraId="61523527" w14:textId="77777777" w:rsidR="00C945D2" w:rsidRPr="00410461" w:rsidRDefault="00C945D2" w:rsidP="008A46BB">
            <w:pPr>
              <w:pStyle w:val="TAL"/>
            </w:pPr>
            <w:r w:rsidRPr="00410461">
              <w:t>Redirected sessions: inter-PLMN (IMS-domain)</w:t>
            </w:r>
          </w:p>
        </w:tc>
        <w:tc>
          <w:tcPr>
            <w:tcW w:w="1701" w:type="dxa"/>
            <w:shd w:val="clear" w:color="auto" w:fill="auto"/>
            <w:vAlign w:val="center"/>
          </w:tcPr>
          <w:p w14:paraId="29CE08F6" w14:textId="77777777" w:rsidR="00C945D2" w:rsidRPr="00410461" w:rsidRDefault="00C945D2" w:rsidP="008A46BB">
            <w:pPr>
              <w:pStyle w:val="TAL"/>
            </w:pPr>
            <w:r w:rsidRPr="00410461">
              <w:t>TrGW</w:t>
            </w:r>
          </w:p>
        </w:tc>
      </w:tr>
      <w:tr w:rsidR="002704E3" w:rsidRPr="00410461" w14:paraId="0624D153" w14:textId="77777777" w:rsidTr="005610A5">
        <w:tc>
          <w:tcPr>
            <w:tcW w:w="3969" w:type="dxa"/>
            <w:shd w:val="clear" w:color="auto" w:fill="auto"/>
            <w:vAlign w:val="center"/>
          </w:tcPr>
          <w:p w14:paraId="44C71639" w14:textId="64701517" w:rsidR="002704E3" w:rsidRPr="00410461" w:rsidRDefault="002704E3" w:rsidP="002704E3">
            <w:pPr>
              <w:pStyle w:val="TAL"/>
            </w:pPr>
            <w:r w:rsidRPr="00410461">
              <w:t>Music, announcement</w:t>
            </w:r>
          </w:p>
        </w:tc>
        <w:tc>
          <w:tcPr>
            <w:tcW w:w="1701" w:type="dxa"/>
            <w:shd w:val="clear" w:color="auto" w:fill="auto"/>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shd w:val="clear" w:color="auto" w:fill="auto"/>
            <w:vAlign w:val="center"/>
          </w:tcPr>
          <w:p w14:paraId="44060569" w14:textId="0EF1ADC5" w:rsidR="002704E3" w:rsidRPr="00410461" w:rsidRDefault="002704E3" w:rsidP="002704E3">
            <w:pPr>
              <w:pStyle w:val="TAL"/>
            </w:pPr>
            <w:r w:rsidRPr="00410461">
              <w:t>Conference (NOTE 4)</w:t>
            </w:r>
          </w:p>
        </w:tc>
        <w:tc>
          <w:tcPr>
            <w:tcW w:w="1701" w:type="dxa"/>
            <w:shd w:val="clear" w:color="auto" w:fill="auto"/>
            <w:vAlign w:val="center"/>
          </w:tcPr>
          <w:p w14:paraId="360A560D" w14:textId="77777777" w:rsidR="002704E3" w:rsidRPr="00410461" w:rsidRDefault="002704E3" w:rsidP="002704E3">
            <w:pPr>
              <w:pStyle w:val="TAL"/>
            </w:pPr>
            <w:r w:rsidRPr="00410461">
              <w:t>MRFP</w:t>
            </w:r>
          </w:p>
        </w:tc>
      </w:tr>
      <w:tr w:rsidR="002704E3" w:rsidRPr="00410461" w14:paraId="11C3A50B" w14:textId="77777777" w:rsidTr="005610A5">
        <w:tc>
          <w:tcPr>
            <w:tcW w:w="3969" w:type="dxa"/>
            <w:shd w:val="clear" w:color="auto" w:fill="auto"/>
            <w:vAlign w:val="center"/>
          </w:tcPr>
          <w:p w14:paraId="59E1F971" w14:textId="77777777" w:rsidR="002704E3" w:rsidRPr="00410461" w:rsidRDefault="002704E3" w:rsidP="002704E3">
            <w:pPr>
              <w:pStyle w:val="TAL"/>
            </w:pPr>
            <w:r w:rsidRPr="00410461">
              <w:t>PTC</w:t>
            </w:r>
          </w:p>
        </w:tc>
        <w:tc>
          <w:tcPr>
            <w:tcW w:w="1701" w:type="dxa"/>
            <w:shd w:val="clear" w:color="auto" w:fill="auto"/>
            <w:vAlign w:val="center"/>
          </w:tcPr>
          <w:p w14:paraId="4D2B50B2" w14:textId="77777777" w:rsidR="002704E3" w:rsidRPr="00410461" w:rsidRDefault="002704E3" w:rsidP="002704E3">
            <w:pPr>
              <w:pStyle w:val="TAL"/>
            </w:pPr>
            <w:r w:rsidRPr="00410461">
              <w:t>PTC- Server</w:t>
            </w:r>
          </w:p>
        </w:tc>
      </w:tr>
      <w:tr w:rsidR="002704E3" w:rsidRPr="00410461" w14:paraId="14BBBB76" w14:textId="77777777" w:rsidTr="005610A5">
        <w:tc>
          <w:tcPr>
            <w:tcW w:w="3969" w:type="dxa"/>
            <w:shd w:val="clear" w:color="auto" w:fill="auto"/>
            <w:vAlign w:val="center"/>
          </w:tcPr>
          <w:p w14:paraId="199F4B73" w14:textId="68A32F2D" w:rsidR="002704E3" w:rsidRPr="00410461" w:rsidRDefault="002704E3" w:rsidP="002704E3">
            <w:pPr>
              <w:pStyle w:val="TAL"/>
            </w:pPr>
            <w:r w:rsidRPr="00410461">
              <w:t>Non-local ID in CS domain (NOTE 2)</w:t>
            </w:r>
          </w:p>
        </w:tc>
        <w:tc>
          <w:tcPr>
            <w:tcW w:w="1701" w:type="dxa"/>
            <w:shd w:val="clear" w:color="auto" w:fill="auto"/>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shd w:val="clear" w:color="auto" w:fill="auto"/>
            <w:vAlign w:val="center"/>
          </w:tcPr>
          <w:p w14:paraId="01134A9B" w14:textId="5B649006" w:rsidR="002704E3" w:rsidRPr="00410461" w:rsidRDefault="002704E3" w:rsidP="002704E3">
            <w:pPr>
              <w:pStyle w:val="TAL"/>
            </w:pPr>
            <w:r w:rsidRPr="00410461">
              <w:t>Non-local ID in IMS domain (NOTE 2)</w:t>
            </w:r>
          </w:p>
        </w:tc>
        <w:tc>
          <w:tcPr>
            <w:tcW w:w="1701" w:type="dxa"/>
            <w:shd w:val="clear" w:color="auto" w:fill="auto"/>
            <w:vAlign w:val="center"/>
          </w:tcPr>
          <w:p w14:paraId="5C21BA47" w14:textId="77777777" w:rsidR="002704E3" w:rsidRPr="00410461" w:rsidRDefault="002704E3" w:rsidP="002704E3">
            <w:pPr>
              <w:pStyle w:val="TAL"/>
            </w:pPr>
            <w:r w:rsidRPr="00410461">
              <w:t>TrGW</w:t>
            </w:r>
          </w:p>
        </w:tc>
      </w:tr>
      <w:tr w:rsidR="00A96DE4" w:rsidRPr="00410461" w14:paraId="2B6B3C84" w14:textId="77777777" w:rsidTr="00A96DE4">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8215C39" w14:textId="77777777" w:rsidR="00A96DE4" w:rsidRPr="00410461" w:rsidRDefault="00A96DE4" w:rsidP="00644583">
            <w:pPr>
              <w:pStyle w:val="TAL"/>
            </w:pPr>
            <w:r>
              <w:t>Data Channel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DBF5A2" w14:textId="77777777" w:rsidR="00A96DE4" w:rsidRPr="00410461" w:rsidRDefault="00A96DE4" w:rsidP="00644583">
            <w:pPr>
              <w:pStyle w:val="TAL"/>
            </w:pPr>
            <w:r>
              <w:t>MF</w:t>
            </w:r>
          </w:p>
        </w:tc>
      </w:tr>
      <w:tr w:rsidR="00A96DE4" w:rsidRPr="00410461" w14:paraId="0F3254A7" w14:textId="77777777" w:rsidTr="00A96DE4">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BFD66AC" w14:textId="77777777" w:rsidR="00A96DE4" w:rsidRDefault="00A96DE4" w:rsidP="00644583">
            <w:pPr>
              <w:pStyle w:val="TAL"/>
            </w:pPr>
            <w:r>
              <w:t>Data Channel (MF as UDP proxy)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58C2B4" w14:textId="77777777" w:rsidR="00A96DE4" w:rsidRDefault="00A96DE4" w:rsidP="00644583">
            <w:pPr>
              <w:pStyle w:val="TAL"/>
            </w:pPr>
            <w:r>
              <w:t>DC-AS</w:t>
            </w:r>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shd w:val="clear" w:color="auto" w:fill="auto"/>
            <w:vAlign w:val="center"/>
          </w:tcPr>
          <w:p w14:paraId="05820521" w14:textId="77777777" w:rsidR="00C945D2" w:rsidRPr="00410461" w:rsidRDefault="00C945D2" w:rsidP="00062CF0">
            <w:pPr>
              <w:pStyle w:val="TAL"/>
            </w:pPr>
            <w:r w:rsidRPr="00410461">
              <w:t>Normal sessions</w:t>
            </w:r>
          </w:p>
        </w:tc>
        <w:tc>
          <w:tcPr>
            <w:tcW w:w="1080" w:type="dxa"/>
            <w:shd w:val="clear" w:color="auto" w:fill="auto"/>
            <w:vAlign w:val="center"/>
          </w:tcPr>
          <w:p w14:paraId="680B8167" w14:textId="77777777" w:rsidR="00C945D2" w:rsidRPr="00410461" w:rsidRDefault="00C945D2" w:rsidP="00062CF0">
            <w:pPr>
              <w:pStyle w:val="TAL"/>
            </w:pPr>
            <w:r w:rsidRPr="00410461">
              <w:t>TrGW</w:t>
            </w:r>
          </w:p>
        </w:tc>
        <w:tc>
          <w:tcPr>
            <w:tcW w:w="1072" w:type="dxa"/>
            <w:shd w:val="clear" w:color="auto" w:fill="auto"/>
            <w:vAlign w:val="center"/>
          </w:tcPr>
          <w:p w14:paraId="1C703206" w14:textId="77777777" w:rsidR="00C945D2" w:rsidRPr="00410461" w:rsidRDefault="00C945D2" w:rsidP="00062CF0">
            <w:pPr>
              <w:pStyle w:val="TAL"/>
            </w:pPr>
            <w:r w:rsidRPr="00410461">
              <w:t>IMS-AGW</w:t>
            </w:r>
          </w:p>
        </w:tc>
        <w:tc>
          <w:tcPr>
            <w:tcW w:w="997" w:type="dxa"/>
            <w:shd w:val="clear" w:color="auto" w:fill="auto"/>
            <w:vAlign w:val="center"/>
          </w:tcPr>
          <w:p w14:paraId="173BCF59" w14:textId="77777777" w:rsidR="00C945D2" w:rsidRPr="00410461" w:rsidRDefault="00C945D2" w:rsidP="00062CF0">
            <w:pPr>
              <w:pStyle w:val="TAL"/>
            </w:pPr>
            <w:r w:rsidRPr="00410461">
              <w:t>-</w:t>
            </w:r>
          </w:p>
        </w:tc>
        <w:tc>
          <w:tcPr>
            <w:tcW w:w="1080" w:type="dxa"/>
            <w:shd w:val="clear" w:color="auto" w:fill="auto"/>
            <w:vAlign w:val="center"/>
          </w:tcPr>
          <w:p w14:paraId="6C8E4187" w14:textId="77777777" w:rsidR="00C945D2" w:rsidRPr="00410461" w:rsidRDefault="00C945D2" w:rsidP="00062CF0">
            <w:pPr>
              <w:pStyle w:val="TAL"/>
            </w:pPr>
            <w:r w:rsidRPr="00410461">
              <w:t>IMS-AGW</w:t>
            </w:r>
          </w:p>
        </w:tc>
        <w:tc>
          <w:tcPr>
            <w:tcW w:w="1237" w:type="dxa"/>
            <w:shd w:val="clear" w:color="auto" w:fill="auto"/>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shd w:val="clear" w:color="auto" w:fill="auto"/>
            <w:vAlign w:val="center"/>
          </w:tcPr>
          <w:p w14:paraId="36DDC04A" w14:textId="77777777" w:rsidR="00C945D2" w:rsidRPr="00410461" w:rsidRDefault="00C945D2" w:rsidP="00062CF0">
            <w:pPr>
              <w:pStyle w:val="TAL"/>
            </w:pPr>
            <w:r w:rsidRPr="00410461">
              <w:t>Emergency sessions</w:t>
            </w:r>
          </w:p>
        </w:tc>
        <w:tc>
          <w:tcPr>
            <w:tcW w:w="1080" w:type="dxa"/>
            <w:shd w:val="clear" w:color="auto" w:fill="auto"/>
            <w:vAlign w:val="center"/>
          </w:tcPr>
          <w:p w14:paraId="7426A6D4" w14:textId="77777777" w:rsidR="00C945D2" w:rsidRPr="00410461" w:rsidRDefault="00C945D2" w:rsidP="00062CF0">
            <w:pPr>
              <w:pStyle w:val="TAL"/>
            </w:pPr>
            <w:r w:rsidRPr="00410461">
              <w:t>-</w:t>
            </w:r>
          </w:p>
        </w:tc>
        <w:tc>
          <w:tcPr>
            <w:tcW w:w="1072" w:type="dxa"/>
            <w:shd w:val="clear" w:color="auto" w:fill="auto"/>
            <w:vAlign w:val="center"/>
          </w:tcPr>
          <w:p w14:paraId="09DB0BF4" w14:textId="77777777" w:rsidR="00C945D2" w:rsidRPr="00410461" w:rsidRDefault="00C945D2" w:rsidP="00062CF0">
            <w:pPr>
              <w:pStyle w:val="TAL"/>
            </w:pPr>
            <w:r w:rsidRPr="00410461">
              <w:t>IMS-AGW</w:t>
            </w:r>
          </w:p>
        </w:tc>
        <w:tc>
          <w:tcPr>
            <w:tcW w:w="997" w:type="dxa"/>
            <w:shd w:val="clear" w:color="auto" w:fill="auto"/>
            <w:vAlign w:val="center"/>
          </w:tcPr>
          <w:p w14:paraId="336649B6" w14:textId="77777777" w:rsidR="00C945D2" w:rsidRPr="00410461" w:rsidRDefault="00C945D2" w:rsidP="00062CF0">
            <w:pPr>
              <w:pStyle w:val="TAL"/>
            </w:pPr>
            <w:r w:rsidRPr="00410461">
              <w:t>-</w:t>
            </w:r>
          </w:p>
        </w:tc>
        <w:tc>
          <w:tcPr>
            <w:tcW w:w="1080" w:type="dxa"/>
            <w:shd w:val="clear" w:color="auto" w:fill="auto"/>
            <w:vAlign w:val="center"/>
          </w:tcPr>
          <w:p w14:paraId="76269C30" w14:textId="77777777" w:rsidR="00C945D2" w:rsidRPr="00410461" w:rsidRDefault="00C945D2" w:rsidP="00062CF0">
            <w:pPr>
              <w:pStyle w:val="TAL"/>
            </w:pPr>
            <w:r w:rsidRPr="00410461">
              <w:t>-</w:t>
            </w:r>
          </w:p>
        </w:tc>
        <w:tc>
          <w:tcPr>
            <w:tcW w:w="1237" w:type="dxa"/>
            <w:shd w:val="clear" w:color="auto" w:fill="auto"/>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shd w:val="clear" w:color="auto" w:fill="auto"/>
            <w:vAlign w:val="center"/>
          </w:tcPr>
          <w:p w14:paraId="45DF1488" w14:textId="77777777" w:rsidR="00C945D2" w:rsidRPr="00410461" w:rsidRDefault="00C945D2" w:rsidP="00062CF0">
            <w:pPr>
              <w:pStyle w:val="TAL"/>
            </w:pPr>
            <w:r w:rsidRPr="00410461">
              <w:t xml:space="preserve">Redirected sessions: intra-PLMN </w:t>
            </w:r>
          </w:p>
        </w:tc>
        <w:tc>
          <w:tcPr>
            <w:tcW w:w="2500" w:type="dxa"/>
            <w:shd w:val="clear" w:color="auto" w:fill="auto"/>
            <w:vAlign w:val="center"/>
          </w:tcPr>
          <w:p w14:paraId="1A238970" w14:textId="77777777" w:rsidR="00C945D2" w:rsidRPr="00410461" w:rsidRDefault="00C945D2" w:rsidP="00062CF0">
            <w:pPr>
              <w:pStyle w:val="TAL"/>
            </w:pPr>
            <w:r w:rsidRPr="00410461">
              <w:t>Redirected-to-party non-roaming</w:t>
            </w:r>
          </w:p>
        </w:tc>
        <w:tc>
          <w:tcPr>
            <w:tcW w:w="1080" w:type="dxa"/>
            <w:shd w:val="clear" w:color="auto" w:fill="auto"/>
            <w:vAlign w:val="center"/>
          </w:tcPr>
          <w:p w14:paraId="605C53F8" w14:textId="77777777" w:rsidR="00C945D2" w:rsidRPr="00410461" w:rsidRDefault="00C945D2" w:rsidP="00062CF0">
            <w:pPr>
              <w:pStyle w:val="TAL"/>
            </w:pPr>
            <w:r w:rsidRPr="00410461">
              <w:t>IMS-AGW</w:t>
            </w:r>
          </w:p>
        </w:tc>
        <w:tc>
          <w:tcPr>
            <w:tcW w:w="1072" w:type="dxa"/>
            <w:shd w:val="clear" w:color="auto" w:fill="auto"/>
            <w:vAlign w:val="center"/>
          </w:tcPr>
          <w:p w14:paraId="510E3978" w14:textId="77777777" w:rsidR="00C945D2" w:rsidRPr="00410461" w:rsidRDefault="00C945D2" w:rsidP="00062CF0">
            <w:pPr>
              <w:pStyle w:val="TAL"/>
            </w:pPr>
            <w:r w:rsidRPr="00410461">
              <w:t>-</w:t>
            </w:r>
          </w:p>
        </w:tc>
        <w:tc>
          <w:tcPr>
            <w:tcW w:w="997" w:type="dxa"/>
            <w:shd w:val="clear" w:color="auto" w:fill="auto"/>
            <w:vAlign w:val="center"/>
          </w:tcPr>
          <w:p w14:paraId="29BF8B69" w14:textId="77777777" w:rsidR="00C945D2" w:rsidRPr="00410461" w:rsidRDefault="00C945D2" w:rsidP="00062CF0">
            <w:pPr>
              <w:pStyle w:val="TAL"/>
            </w:pPr>
            <w:r w:rsidRPr="00410461">
              <w:t>-</w:t>
            </w:r>
          </w:p>
        </w:tc>
        <w:tc>
          <w:tcPr>
            <w:tcW w:w="1080" w:type="dxa"/>
            <w:shd w:val="clear" w:color="auto" w:fill="auto"/>
            <w:vAlign w:val="center"/>
          </w:tcPr>
          <w:p w14:paraId="3453F451" w14:textId="77777777" w:rsidR="00C945D2" w:rsidRPr="00410461" w:rsidRDefault="00C945D2" w:rsidP="00062CF0">
            <w:pPr>
              <w:pStyle w:val="TAL"/>
            </w:pPr>
            <w:r w:rsidRPr="00410461">
              <w:t>IMS-AGW</w:t>
            </w:r>
          </w:p>
        </w:tc>
        <w:tc>
          <w:tcPr>
            <w:tcW w:w="1237" w:type="dxa"/>
            <w:shd w:val="clear" w:color="auto" w:fill="auto"/>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shd w:val="clear" w:color="auto" w:fill="auto"/>
            <w:vAlign w:val="center"/>
          </w:tcPr>
          <w:p w14:paraId="09F1EC1F" w14:textId="77777777" w:rsidR="00C945D2" w:rsidRPr="00410461" w:rsidRDefault="00C945D2" w:rsidP="00062CF0">
            <w:pPr>
              <w:pStyle w:val="TAL"/>
            </w:pPr>
          </w:p>
        </w:tc>
        <w:tc>
          <w:tcPr>
            <w:tcW w:w="2500" w:type="dxa"/>
            <w:shd w:val="clear" w:color="auto" w:fill="auto"/>
            <w:vAlign w:val="center"/>
          </w:tcPr>
          <w:p w14:paraId="20FC078D" w14:textId="77777777" w:rsidR="00C945D2" w:rsidRPr="00410461" w:rsidRDefault="00C945D2" w:rsidP="00062CF0">
            <w:pPr>
              <w:pStyle w:val="TAL"/>
            </w:pPr>
            <w:r w:rsidRPr="00410461">
              <w:t>Redirected-to-party roaming</w:t>
            </w:r>
          </w:p>
        </w:tc>
        <w:tc>
          <w:tcPr>
            <w:tcW w:w="1080" w:type="dxa"/>
            <w:shd w:val="clear" w:color="auto" w:fill="auto"/>
            <w:vAlign w:val="center"/>
          </w:tcPr>
          <w:p w14:paraId="7FBA7F17" w14:textId="77777777" w:rsidR="00C945D2" w:rsidRPr="00410461" w:rsidRDefault="00C945D2" w:rsidP="00062CF0">
            <w:pPr>
              <w:pStyle w:val="TAL"/>
            </w:pPr>
            <w:r w:rsidRPr="00410461">
              <w:t>TrGW</w:t>
            </w:r>
          </w:p>
        </w:tc>
        <w:tc>
          <w:tcPr>
            <w:tcW w:w="1072" w:type="dxa"/>
            <w:shd w:val="clear" w:color="auto" w:fill="auto"/>
            <w:vAlign w:val="center"/>
          </w:tcPr>
          <w:p w14:paraId="30AA9183" w14:textId="77777777" w:rsidR="00C945D2" w:rsidRPr="00410461" w:rsidRDefault="00C945D2" w:rsidP="00062CF0">
            <w:pPr>
              <w:pStyle w:val="TAL"/>
            </w:pPr>
            <w:r w:rsidRPr="00410461">
              <w:t>-</w:t>
            </w:r>
          </w:p>
        </w:tc>
        <w:tc>
          <w:tcPr>
            <w:tcW w:w="997" w:type="dxa"/>
            <w:shd w:val="clear" w:color="auto" w:fill="auto"/>
            <w:vAlign w:val="center"/>
          </w:tcPr>
          <w:p w14:paraId="1A9D27AF" w14:textId="77777777" w:rsidR="00C945D2" w:rsidRPr="00410461" w:rsidRDefault="00C945D2" w:rsidP="00062CF0">
            <w:pPr>
              <w:pStyle w:val="TAL"/>
            </w:pPr>
            <w:r w:rsidRPr="00410461">
              <w:t>-</w:t>
            </w:r>
          </w:p>
        </w:tc>
        <w:tc>
          <w:tcPr>
            <w:tcW w:w="1080" w:type="dxa"/>
            <w:shd w:val="clear" w:color="auto" w:fill="auto"/>
            <w:vAlign w:val="center"/>
          </w:tcPr>
          <w:p w14:paraId="1A0816EE" w14:textId="77777777" w:rsidR="00C945D2" w:rsidRPr="00410461" w:rsidRDefault="00C945D2" w:rsidP="00062CF0">
            <w:pPr>
              <w:pStyle w:val="TAL"/>
            </w:pPr>
            <w:r w:rsidRPr="00410461">
              <w:t>IMS-AGW</w:t>
            </w:r>
          </w:p>
        </w:tc>
        <w:tc>
          <w:tcPr>
            <w:tcW w:w="1237" w:type="dxa"/>
            <w:shd w:val="clear" w:color="auto" w:fill="auto"/>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shd w:val="clear" w:color="auto" w:fill="auto"/>
            <w:vAlign w:val="center"/>
          </w:tcPr>
          <w:p w14:paraId="685E28CF" w14:textId="77777777" w:rsidR="00C945D2" w:rsidRPr="00410461" w:rsidRDefault="00C945D2" w:rsidP="00062CF0">
            <w:pPr>
              <w:pStyle w:val="TAL"/>
            </w:pPr>
            <w:r w:rsidRPr="00410461">
              <w:t>Redirected sessions: inter-PLMN</w:t>
            </w:r>
          </w:p>
        </w:tc>
        <w:tc>
          <w:tcPr>
            <w:tcW w:w="2500" w:type="dxa"/>
            <w:shd w:val="clear" w:color="auto" w:fill="auto"/>
            <w:vAlign w:val="center"/>
          </w:tcPr>
          <w:p w14:paraId="7F508DD9" w14:textId="77777777" w:rsidR="00C945D2" w:rsidRPr="00410461" w:rsidRDefault="00C945D2" w:rsidP="00062CF0">
            <w:pPr>
              <w:pStyle w:val="TAL"/>
            </w:pPr>
            <w:r w:rsidRPr="00410461">
              <w:t>Redirected-to-party in CS domain</w:t>
            </w:r>
          </w:p>
        </w:tc>
        <w:tc>
          <w:tcPr>
            <w:tcW w:w="1080" w:type="dxa"/>
            <w:shd w:val="clear" w:color="auto" w:fill="auto"/>
            <w:vAlign w:val="center"/>
          </w:tcPr>
          <w:p w14:paraId="505EB950" w14:textId="77777777" w:rsidR="00C945D2" w:rsidRPr="00410461" w:rsidRDefault="00C945D2" w:rsidP="00062CF0">
            <w:pPr>
              <w:pStyle w:val="TAL"/>
            </w:pPr>
            <w:r w:rsidRPr="00410461">
              <w:t>IM-MGW</w:t>
            </w:r>
          </w:p>
        </w:tc>
        <w:tc>
          <w:tcPr>
            <w:tcW w:w="1072" w:type="dxa"/>
            <w:shd w:val="clear" w:color="auto" w:fill="auto"/>
            <w:vAlign w:val="center"/>
          </w:tcPr>
          <w:p w14:paraId="5CF81916" w14:textId="77777777" w:rsidR="00C945D2" w:rsidRPr="00410461" w:rsidRDefault="00C945D2" w:rsidP="00062CF0">
            <w:pPr>
              <w:pStyle w:val="TAL"/>
            </w:pPr>
            <w:r w:rsidRPr="00410461">
              <w:t>-</w:t>
            </w:r>
          </w:p>
        </w:tc>
        <w:tc>
          <w:tcPr>
            <w:tcW w:w="997" w:type="dxa"/>
            <w:shd w:val="clear" w:color="auto" w:fill="auto"/>
            <w:vAlign w:val="center"/>
          </w:tcPr>
          <w:p w14:paraId="34E757D4" w14:textId="77777777" w:rsidR="00C945D2" w:rsidRPr="00410461" w:rsidRDefault="00C945D2" w:rsidP="00062CF0">
            <w:pPr>
              <w:pStyle w:val="TAL"/>
            </w:pPr>
            <w:r w:rsidRPr="00410461">
              <w:t>-</w:t>
            </w:r>
          </w:p>
        </w:tc>
        <w:tc>
          <w:tcPr>
            <w:tcW w:w="1080" w:type="dxa"/>
            <w:shd w:val="clear" w:color="auto" w:fill="auto"/>
            <w:vAlign w:val="center"/>
          </w:tcPr>
          <w:p w14:paraId="2A213D01" w14:textId="77777777" w:rsidR="00C945D2" w:rsidRPr="00410461" w:rsidRDefault="00C945D2" w:rsidP="00062CF0">
            <w:pPr>
              <w:pStyle w:val="TAL"/>
            </w:pPr>
            <w:r w:rsidRPr="00410461">
              <w:t>IM-MGW</w:t>
            </w:r>
          </w:p>
        </w:tc>
        <w:tc>
          <w:tcPr>
            <w:tcW w:w="1237" w:type="dxa"/>
            <w:shd w:val="clear" w:color="auto" w:fill="auto"/>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shd w:val="clear" w:color="auto" w:fill="auto"/>
            <w:vAlign w:val="center"/>
          </w:tcPr>
          <w:p w14:paraId="1C0C9D65" w14:textId="77777777" w:rsidR="00C945D2" w:rsidRPr="00410461" w:rsidRDefault="00C945D2" w:rsidP="00062CF0">
            <w:pPr>
              <w:pStyle w:val="TAL"/>
            </w:pPr>
          </w:p>
        </w:tc>
        <w:tc>
          <w:tcPr>
            <w:tcW w:w="2500" w:type="dxa"/>
            <w:shd w:val="clear" w:color="auto" w:fill="auto"/>
            <w:vAlign w:val="center"/>
          </w:tcPr>
          <w:p w14:paraId="2AFEFD24" w14:textId="77777777" w:rsidR="00C945D2" w:rsidRPr="00410461" w:rsidRDefault="00C945D2" w:rsidP="00062CF0">
            <w:pPr>
              <w:pStyle w:val="TAL"/>
            </w:pPr>
            <w:r w:rsidRPr="00410461">
              <w:t>Redirected-to-party in IMS domain</w:t>
            </w:r>
          </w:p>
        </w:tc>
        <w:tc>
          <w:tcPr>
            <w:tcW w:w="1080" w:type="dxa"/>
            <w:shd w:val="clear" w:color="auto" w:fill="auto"/>
            <w:vAlign w:val="center"/>
          </w:tcPr>
          <w:p w14:paraId="13421291" w14:textId="77777777" w:rsidR="00C945D2" w:rsidRPr="00410461" w:rsidRDefault="00C945D2" w:rsidP="00062CF0">
            <w:pPr>
              <w:pStyle w:val="TAL"/>
            </w:pPr>
            <w:r w:rsidRPr="00410461">
              <w:t>TrGW</w:t>
            </w:r>
          </w:p>
        </w:tc>
        <w:tc>
          <w:tcPr>
            <w:tcW w:w="1072" w:type="dxa"/>
            <w:shd w:val="clear" w:color="auto" w:fill="auto"/>
            <w:vAlign w:val="center"/>
          </w:tcPr>
          <w:p w14:paraId="68CEF8E6" w14:textId="77777777" w:rsidR="00C945D2" w:rsidRPr="00410461" w:rsidRDefault="00C945D2" w:rsidP="00062CF0">
            <w:pPr>
              <w:pStyle w:val="TAL"/>
            </w:pPr>
            <w:r w:rsidRPr="00410461">
              <w:t>-</w:t>
            </w:r>
          </w:p>
        </w:tc>
        <w:tc>
          <w:tcPr>
            <w:tcW w:w="997" w:type="dxa"/>
            <w:shd w:val="clear" w:color="auto" w:fill="auto"/>
            <w:vAlign w:val="center"/>
          </w:tcPr>
          <w:p w14:paraId="672F808B" w14:textId="77777777" w:rsidR="00C945D2" w:rsidRPr="00410461" w:rsidRDefault="00C945D2" w:rsidP="00062CF0">
            <w:pPr>
              <w:pStyle w:val="TAL"/>
            </w:pPr>
            <w:r w:rsidRPr="00410461">
              <w:t>-</w:t>
            </w:r>
          </w:p>
        </w:tc>
        <w:tc>
          <w:tcPr>
            <w:tcW w:w="1080" w:type="dxa"/>
            <w:shd w:val="clear" w:color="auto" w:fill="auto"/>
            <w:vAlign w:val="center"/>
          </w:tcPr>
          <w:p w14:paraId="24635167" w14:textId="77777777" w:rsidR="00C945D2" w:rsidRPr="00410461" w:rsidRDefault="00C945D2" w:rsidP="00062CF0">
            <w:pPr>
              <w:pStyle w:val="TAL"/>
            </w:pPr>
            <w:r w:rsidRPr="00410461">
              <w:t>TrGW</w:t>
            </w:r>
          </w:p>
        </w:tc>
        <w:tc>
          <w:tcPr>
            <w:tcW w:w="1237" w:type="dxa"/>
            <w:shd w:val="clear" w:color="auto" w:fill="auto"/>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shd w:val="clear" w:color="auto" w:fill="auto"/>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shd w:val="clear" w:color="auto" w:fill="auto"/>
            <w:vAlign w:val="center"/>
          </w:tcPr>
          <w:p w14:paraId="60BB7599" w14:textId="77777777" w:rsidR="00C945D2" w:rsidRPr="00410461" w:rsidRDefault="00C945D2" w:rsidP="00062CF0">
            <w:pPr>
              <w:pStyle w:val="TAL"/>
            </w:pPr>
            <w:r w:rsidRPr="00410461">
              <w:t>MRFP</w:t>
            </w:r>
          </w:p>
        </w:tc>
        <w:tc>
          <w:tcPr>
            <w:tcW w:w="1072" w:type="dxa"/>
            <w:shd w:val="clear" w:color="auto" w:fill="auto"/>
            <w:vAlign w:val="center"/>
          </w:tcPr>
          <w:p w14:paraId="129B52D7" w14:textId="77777777" w:rsidR="00C945D2" w:rsidRPr="00410461" w:rsidRDefault="00C945D2" w:rsidP="00062CF0">
            <w:pPr>
              <w:pStyle w:val="TAL"/>
            </w:pPr>
            <w:r w:rsidRPr="00410461">
              <w:t>-</w:t>
            </w:r>
          </w:p>
        </w:tc>
        <w:tc>
          <w:tcPr>
            <w:tcW w:w="997" w:type="dxa"/>
            <w:shd w:val="clear" w:color="auto" w:fill="auto"/>
            <w:vAlign w:val="center"/>
          </w:tcPr>
          <w:p w14:paraId="6BC5B6ED" w14:textId="77777777" w:rsidR="00C945D2" w:rsidRPr="00410461" w:rsidRDefault="00C945D2" w:rsidP="00062CF0">
            <w:pPr>
              <w:pStyle w:val="TAL"/>
            </w:pPr>
            <w:r w:rsidRPr="00410461">
              <w:t>-</w:t>
            </w:r>
          </w:p>
        </w:tc>
        <w:tc>
          <w:tcPr>
            <w:tcW w:w="1080" w:type="dxa"/>
            <w:shd w:val="clear" w:color="auto" w:fill="auto"/>
            <w:vAlign w:val="center"/>
          </w:tcPr>
          <w:p w14:paraId="1B07A47A" w14:textId="77777777" w:rsidR="00C945D2" w:rsidRPr="00410461" w:rsidRDefault="00C945D2" w:rsidP="00062CF0">
            <w:pPr>
              <w:pStyle w:val="TAL"/>
            </w:pPr>
            <w:r w:rsidRPr="00410461">
              <w:t>MRFP</w:t>
            </w:r>
          </w:p>
        </w:tc>
        <w:tc>
          <w:tcPr>
            <w:tcW w:w="1237" w:type="dxa"/>
            <w:shd w:val="clear" w:color="auto" w:fill="auto"/>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shd w:val="clear" w:color="auto" w:fill="auto"/>
            <w:vAlign w:val="center"/>
          </w:tcPr>
          <w:p w14:paraId="7E125AFD" w14:textId="27716951" w:rsidR="00082144" w:rsidRPr="00410461" w:rsidRDefault="00082144" w:rsidP="00082144">
            <w:pPr>
              <w:pStyle w:val="TAL"/>
            </w:pPr>
            <w:r w:rsidRPr="00410461">
              <w:t>Music, announcement</w:t>
            </w:r>
          </w:p>
        </w:tc>
        <w:tc>
          <w:tcPr>
            <w:tcW w:w="1080" w:type="dxa"/>
            <w:shd w:val="clear" w:color="auto" w:fill="auto"/>
            <w:vAlign w:val="center"/>
          </w:tcPr>
          <w:p w14:paraId="21398B41" w14:textId="44E2057E" w:rsidR="00082144" w:rsidRPr="00410461" w:rsidRDefault="00082144" w:rsidP="00082144">
            <w:pPr>
              <w:pStyle w:val="TAL"/>
            </w:pPr>
            <w:r w:rsidRPr="00410461">
              <w:t>MRFP</w:t>
            </w:r>
          </w:p>
        </w:tc>
        <w:tc>
          <w:tcPr>
            <w:tcW w:w="1072" w:type="dxa"/>
            <w:shd w:val="clear" w:color="auto" w:fill="auto"/>
            <w:vAlign w:val="center"/>
          </w:tcPr>
          <w:p w14:paraId="37A01375" w14:textId="2DF98E0A" w:rsidR="00082144" w:rsidRPr="00410461" w:rsidRDefault="00082144" w:rsidP="00082144">
            <w:pPr>
              <w:pStyle w:val="TAL"/>
            </w:pPr>
            <w:r w:rsidRPr="00410461">
              <w:t>-</w:t>
            </w:r>
          </w:p>
        </w:tc>
        <w:tc>
          <w:tcPr>
            <w:tcW w:w="997" w:type="dxa"/>
            <w:shd w:val="clear" w:color="auto" w:fill="auto"/>
            <w:vAlign w:val="center"/>
          </w:tcPr>
          <w:p w14:paraId="131736FD" w14:textId="59CAD240" w:rsidR="00082144" w:rsidRPr="00410461" w:rsidRDefault="00082144" w:rsidP="00082144">
            <w:pPr>
              <w:pStyle w:val="TAL"/>
            </w:pPr>
            <w:r w:rsidRPr="00410461">
              <w:t>-</w:t>
            </w:r>
          </w:p>
        </w:tc>
        <w:tc>
          <w:tcPr>
            <w:tcW w:w="1080" w:type="dxa"/>
            <w:shd w:val="clear" w:color="auto" w:fill="auto"/>
            <w:vAlign w:val="center"/>
          </w:tcPr>
          <w:p w14:paraId="7CA54652" w14:textId="54F0B911" w:rsidR="00082144" w:rsidRPr="00410461" w:rsidRDefault="00082144" w:rsidP="00082144">
            <w:pPr>
              <w:pStyle w:val="TAL"/>
            </w:pPr>
            <w:r w:rsidRPr="00410461">
              <w:t>MRFP</w:t>
            </w:r>
          </w:p>
        </w:tc>
        <w:tc>
          <w:tcPr>
            <w:tcW w:w="1237" w:type="dxa"/>
            <w:shd w:val="clear" w:color="auto" w:fill="auto"/>
            <w:vAlign w:val="center"/>
          </w:tcPr>
          <w:p w14:paraId="6B87C3C1" w14:textId="31F89685" w:rsidR="00082144" w:rsidRPr="00410461" w:rsidRDefault="00082144" w:rsidP="00082144">
            <w:pPr>
              <w:pStyle w:val="TAL"/>
            </w:pPr>
            <w:r w:rsidRPr="00410461">
              <w:t>-</w:t>
            </w:r>
          </w:p>
        </w:tc>
      </w:tr>
      <w:tr w:rsidR="00082144" w:rsidRPr="00410461" w14:paraId="512B760F" w14:textId="77777777" w:rsidTr="00082144">
        <w:tc>
          <w:tcPr>
            <w:tcW w:w="4165" w:type="dxa"/>
            <w:gridSpan w:val="2"/>
            <w:shd w:val="clear" w:color="auto" w:fill="auto"/>
            <w:vAlign w:val="center"/>
          </w:tcPr>
          <w:p w14:paraId="153BA4FD" w14:textId="77777777" w:rsidR="00082144" w:rsidRPr="00410461" w:rsidRDefault="00082144" w:rsidP="00082144">
            <w:pPr>
              <w:pStyle w:val="TAL"/>
            </w:pPr>
            <w:r w:rsidRPr="00410461">
              <w:t>PTC</w:t>
            </w:r>
          </w:p>
        </w:tc>
        <w:tc>
          <w:tcPr>
            <w:tcW w:w="1080" w:type="dxa"/>
            <w:shd w:val="clear" w:color="auto" w:fill="auto"/>
            <w:vAlign w:val="center"/>
          </w:tcPr>
          <w:p w14:paraId="2C353043" w14:textId="77777777" w:rsidR="00082144" w:rsidRPr="00410461" w:rsidRDefault="00082144" w:rsidP="00082144">
            <w:pPr>
              <w:pStyle w:val="TAL"/>
            </w:pPr>
            <w:r w:rsidRPr="00410461">
              <w:t>PTC-Server</w:t>
            </w:r>
          </w:p>
        </w:tc>
        <w:tc>
          <w:tcPr>
            <w:tcW w:w="1072" w:type="dxa"/>
            <w:shd w:val="clear" w:color="auto" w:fill="auto"/>
            <w:vAlign w:val="center"/>
          </w:tcPr>
          <w:p w14:paraId="0F895694" w14:textId="77777777" w:rsidR="00082144" w:rsidRPr="00410461" w:rsidRDefault="00082144" w:rsidP="00082144">
            <w:pPr>
              <w:pStyle w:val="TAL"/>
            </w:pPr>
            <w:r w:rsidRPr="00410461">
              <w:t>-</w:t>
            </w:r>
          </w:p>
        </w:tc>
        <w:tc>
          <w:tcPr>
            <w:tcW w:w="997" w:type="dxa"/>
            <w:shd w:val="clear" w:color="auto" w:fill="auto"/>
            <w:vAlign w:val="center"/>
          </w:tcPr>
          <w:p w14:paraId="22CB363F" w14:textId="77777777" w:rsidR="00082144" w:rsidRPr="00410461" w:rsidRDefault="00082144" w:rsidP="00082144">
            <w:pPr>
              <w:pStyle w:val="TAL"/>
            </w:pPr>
            <w:r w:rsidRPr="00410461">
              <w:t>-</w:t>
            </w:r>
          </w:p>
        </w:tc>
        <w:tc>
          <w:tcPr>
            <w:tcW w:w="1080" w:type="dxa"/>
            <w:shd w:val="clear" w:color="auto" w:fill="auto"/>
            <w:vAlign w:val="center"/>
          </w:tcPr>
          <w:p w14:paraId="68ECD77D" w14:textId="77777777" w:rsidR="00082144" w:rsidRPr="00410461" w:rsidRDefault="00082144" w:rsidP="00082144">
            <w:pPr>
              <w:pStyle w:val="TAL"/>
            </w:pPr>
            <w:r w:rsidRPr="00410461">
              <w:t>PTC-Server</w:t>
            </w:r>
          </w:p>
        </w:tc>
        <w:tc>
          <w:tcPr>
            <w:tcW w:w="1237" w:type="dxa"/>
            <w:shd w:val="clear" w:color="auto" w:fill="auto"/>
            <w:vAlign w:val="center"/>
          </w:tcPr>
          <w:p w14:paraId="6113D6FC" w14:textId="77777777" w:rsidR="00082144" w:rsidRPr="00410461" w:rsidRDefault="00082144" w:rsidP="00082144">
            <w:pPr>
              <w:pStyle w:val="TAL"/>
            </w:pPr>
            <w:r w:rsidRPr="00410461">
              <w:t>-</w:t>
            </w:r>
          </w:p>
        </w:tc>
      </w:tr>
      <w:tr w:rsidR="00082144" w:rsidRPr="00410461" w14:paraId="520471E4" w14:textId="77777777" w:rsidTr="00082144">
        <w:tc>
          <w:tcPr>
            <w:tcW w:w="4165" w:type="dxa"/>
            <w:gridSpan w:val="2"/>
            <w:shd w:val="clear" w:color="auto" w:fill="auto"/>
            <w:vAlign w:val="center"/>
          </w:tcPr>
          <w:p w14:paraId="0B5D089A" w14:textId="77DF7623" w:rsidR="00082144" w:rsidRPr="00410461" w:rsidRDefault="00082144" w:rsidP="00082144">
            <w:pPr>
              <w:pStyle w:val="TAL"/>
            </w:pPr>
            <w:r w:rsidRPr="00410461">
              <w:t>Non-local ID in CS domain (NOTE 3)</w:t>
            </w:r>
          </w:p>
        </w:tc>
        <w:tc>
          <w:tcPr>
            <w:tcW w:w="1080" w:type="dxa"/>
            <w:shd w:val="clear" w:color="auto" w:fill="auto"/>
            <w:vAlign w:val="center"/>
          </w:tcPr>
          <w:p w14:paraId="0B1FA5AF" w14:textId="77777777" w:rsidR="00082144" w:rsidRPr="00410461" w:rsidRDefault="00082144" w:rsidP="00082144">
            <w:pPr>
              <w:pStyle w:val="TAL"/>
            </w:pPr>
            <w:r w:rsidRPr="00410461">
              <w:t>IM-MGW</w:t>
            </w:r>
          </w:p>
        </w:tc>
        <w:tc>
          <w:tcPr>
            <w:tcW w:w="1072" w:type="dxa"/>
            <w:shd w:val="clear" w:color="auto" w:fill="auto"/>
            <w:vAlign w:val="center"/>
          </w:tcPr>
          <w:p w14:paraId="5823E4B8" w14:textId="77777777" w:rsidR="00082144" w:rsidRPr="00410461" w:rsidRDefault="00082144" w:rsidP="00082144">
            <w:pPr>
              <w:pStyle w:val="TAL"/>
            </w:pPr>
            <w:r w:rsidRPr="00410461">
              <w:t>IMS-AGW</w:t>
            </w:r>
          </w:p>
        </w:tc>
        <w:tc>
          <w:tcPr>
            <w:tcW w:w="997" w:type="dxa"/>
            <w:shd w:val="clear" w:color="auto" w:fill="auto"/>
            <w:vAlign w:val="center"/>
          </w:tcPr>
          <w:p w14:paraId="740A3EE2" w14:textId="5B11A17E"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481B4E5A" w14:textId="77777777" w:rsidR="00082144" w:rsidRPr="00410461" w:rsidRDefault="00082144" w:rsidP="00082144">
            <w:pPr>
              <w:pStyle w:val="TAL"/>
            </w:pPr>
            <w:r w:rsidRPr="00410461">
              <w:t>IM-MGW</w:t>
            </w:r>
          </w:p>
        </w:tc>
        <w:tc>
          <w:tcPr>
            <w:tcW w:w="1237" w:type="dxa"/>
            <w:shd w:val="clear" w:color="auto" w:fill="auto"/>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shd w:val="clear" w:color="auto" w:fill="auto"/>
            <w:vAlign w:val="center"/>
          </w:tcPr>
          <w:p w14:paraId="0F92297F" w14:textId="0B966E80" w:rsidR="00082144" w:rsidRPr="00410461" w:rsidRDefault="00082144" w:rsidP="00082144">
            <w:pPr>
              <w:pStyle w:val="TAL"/>
            </w:pPr>
            <w:r w:rsidRPr="00410461">
              <w:t>Non-local ID in IMS domain (NOTE 3)</w:t>
            </w:r>
          </w:p>
        </w:tc>
        <w:tc>
          <w:tcPr>
            <w:tcW w:w="1080" w:type="dxa"/>
            <w:shd w:val="clear" w:color="auto" w:fill="auto"/>
            <w:vAlign w:val="center"/>
          </w:tcPr>
          <w:p w14:paraId="754EB5AA" w14:textId="77777777" w:rsidR="00082144" w:rsidRPr="00410461" w:rsidRDefault="00082144" w:rsidP="00082144">
            <w:pPr>
              <w:pStyle w:val="TAL"/>
            </w:pPr>
            <w:r w:rsidRPr="00410461">
              <w:t>TrGW</w:t>
            </w:r>
          </w:p>
        </w:tc>
        <w:tc>
          <w:tcPr>
            <w:tcW w:w="1072" w:type="dxa"/>
            <w:shd w:val="clear" w:color="auto" w:fill="auto"/>
            <w:vAlign w:val="center"/>
          </w:tcPr>
          <w:p w14:paraId="679C345D" w14:textId="77777777" w:rsidR="00082144" w:rsidRPr="00410461" w:rsidRDefault="00082144" w:rsidP="00082144">
            <w:pPr>
              <w:pStyle w:val="TAL"/>
            </w:pPr>
            <w:r w:rsidRPr="00410461">
              <w:t>IMS-AGW</w:t>
            </w:r>
          </w:p>
        </w:tc>
        <w:tc>
          <w:tcPr>
            <w:tcW w:w="997" w:type="dxa"/>
            <w:shd w:val="clear" w:color="auto" w:fill="auto"/>
            <w:vAlign w:val="center"/>
          </w:tcPr>
          <w:p w14:paraId="6E91CC7E" w14:textId="3F2E7A86"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6A5EEF83" w14:textId="77777777" w:rsidR="00082144" w:rsidRPr="00410461" w:rsidRDefault="00082144" w:rsidP="00082144">
            <w:pPr>
              <w:pStyle w:val="TAL"/>
            </w:pPr>
            <w:r w:rsidRPr="00410461">
              <w:t>TrGW</w:t>
            </w:r>
          </w:p>
        </w:tc>
        <w:tc>
          <w:tcPr>
            <w:tcW w:w="1237" w:type="dxa"/>
            <w:shd w:val="clear" w:color="auto" w:fill="auto"/>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0C18FCCA"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C005CD">
        <w:t xml:space="preserve"> (</w:t>
      </w:r>
      <w:r w:rsidR="00C005CD" w:rsidRPr="00192F32">
        <w:t>applicable only when the delivery of</w:t>
      </w:r>
      <w:r w:rsidR="00C005CD">
        <w:t xml:space="preserve"> CC for a</w:t>
      </w:r>
      <w:r w:rsidR="00C005CD" w:rsidRPr="00192F32">
        <w:t xml:space="preserve"> held conference call is not required</w:t>
      </w:r>
      <w:r w:rsidR="00C005CD">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This is applicable only for IMS sessions with home-routed media with a TrGW present in the VPLMN.</w:t>
      </w:r>
    </w:p>
    <w:p w14:paraId="4A734B10" w14:textId="6010F5B5" w:rsidR="00C945D2" w:rsidRPr="00410461" w:rsidRDefault="00C945D2" w:rsidP="00C945D2">
      <w:pPr>
        <w:pStyle w:val="Heading3"/>
      </w:pPr>
      <w:bookmarkStart w:id="243" w:name="_Toc176118332"/>
      <w:r w:rsidRPr="00410461">
        <w:t>7.4.</w:t>
      </w:r>
      <w:r w:rsidR="00590B31" w:rsidRPr="00410461">
        <w:t>7</w:t>
      </w:r>
      <w:r w:rsidRPr="00410461">
        <w:tab/>
        <w:t>Roaming cases</w:t>
      </w:r>
      <w:bookmarkEnd w:id="243"/>
    </w:p>
    <w:p w14:paraId="44138984" w14:textId="784EC88F" w:rsidR="00C945D2" w:rsidRPr="00410461" w:rsidRDefault="00C945D2" w:rsidP="00C945D2">
      <w:pPr>
        <w:pStyle w:val="Heading4"/>
      </w:pPr>
      <w:bookmarkStart w:id="244" w:name="_Toc176118333"/>
      <w:r w:rsidRPr="00410461">
        <w:t>7.4.</w:t>
      </w:r>
      <w:r w:rsidR="00062CF0" w:rsidRPr="00410461">
        <w:t>7</w:t>
      </w:r>
      <w:r w:rsidRPr="00410461">
        <w:t>.1</w:t>
      </w:r>
      <w:r w:rsidRPr="00410461">
        <w:tab/>
        <w:t>Media unavailable in a roaming case</w:t>
      </w:r>
      <w:bookmarkEnd w:id="244"/>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lastRenderedPageBreak/>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77777777" w:rsidR="00C945D2" w:rsidRPr="00410461" w:rsidRDefault="00C945D2" w:rsidP="00C945D2">
      <w:r w:rsidRPr="00410461">
        <w:t>See TS 33.128 [15] for the method used to report the CC unavailability indication.</w:t>
      </w:r>
    </w:p>
    <w:p w14:paraId="32D8BF0C" w14:textId="3E55F961" w:rsidR="00C945D2" w:rsidRPr="00410461" w:rsidRDefault="00C945D2" w:rsidP="00C945D2">
      <w:pPr>
        <w:pStyle w:val="Heading4"/>
      </w:pPr>
      <w:bookmarkStart w:id="245" w:name="_Toc176118334"/>
      <w:r w:rsidRPr="00410461">
        <w:t>7.4.</w:t>
      </w:r>
      <w:r w:rsidR="00062CF0" w:rsidRPr="00410461">
        <w:t>7</w:t>
      </w:r>
      <w:r w:rsidRPr="00410461">
        <w:t>.2</w:t>
      </w:r>
      <w:r w:rsidRPr="00410461">
        <w:tab/>
        <w:t>S8HR</w:t>
      </w:r>
      <w:bookmarkEnd w:id="245"/>
    </w:p>
    <w:p w14:paraId="10578305" w14:textId="25D976FE" w:rsidR="00A3588F" w:rsidRPr="00410461" w:rsidRDefault="00A3588F" w:rsidP="00A3588F">
      <w:pPr>
        <w:pStyle w:val="Heading5"/>
      </w:pPr>
      <w:bookmarkStart w:id="246" w:name="_Toc176118335"/>
      <w:r w:rsidRPr="00410461">
        <w:t>7.4.7.2.1</w:t>
      </w:r>
      <w:r w:rsidRPr="00410461">
        <w:tab/>
        <w:t>Background</w:t>
      </w:r>
      <w:bookmarkEnd w:id="246"/>
    </w:p>
    <w:p w14:paraId="084A0CB2" w14:textId="77777777" w:rsidR="00A3588F" w:rsidRPr="00410461" w:rsidRDefault="00A3588F" w:rsidP="00A3588F">
      <w:r w:rsidRPr="00410461">
        <w:t>The term S8HR is used to denote the home-routed roaming architecture for VoEPS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47" w:name="_Toc176118336"/>
      <w:r w:rsidRPr="00410461">
        <w:t>7.4.7.2.2</w:t>
      </w:r>
      <w:r w:rsidRPr="00410461">
        <w:tab/>
        <w:t>LI architecture</w:t>
      </w:r>
      <w:bookmarkEnd w:id="247"/>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rPr>
          <w:lang w:val="en-GB"/>
        </w:rPr>
      </w:pPr>
      <w:r w:rsidRPr="00410461">
        <w:rPr>
          <w:lang w:val="en-GB"/>
        </w:rPr>
        <w:t xml:space="preserve">1. </w:t>
      </w:r>
      <w:r w:rsidRPr="00410461">
        <w:rPr>
          <w:lang w:val="en-GB"/>
        </w:rPr>
        <w:tab/>
      </w:r>
      <w:r w:rsidRPr="00410461">
        <w:rPr>
          <w:sz w:val="20"/>
          <w:szCs w:val="20"/>
          <w:lang w:val="en-GB"/>
        </w:rPr>
        <w:t>Use the capabilities specified below in the present document for stage 2 and in TS 33.128 [15] for stage 3.</w:t>
      </w:r>
    </w:p>
    <w:p w14:paraId="52D77B51" w14:textId="7B0A2D66" w:rsidR="002F0D2E" w:rsidRPr="00410461" w:rsidRDefault="002F0D2E" w:rsidP="002F0D2E">
      <w:pPr>
        <w:pStyle w:val="ListParagraph"/>
        <w:spacing w:after="180"/>
        <w:rPr>
          <w:lang w:val="en-GB"/>
        </w:rPr>
      </w:pPr>
      <w:r w:rsidRPr="00410461">
        <w:rPr>
          <w:lang w:val="en-GB"/>
        </w:rPr>
        <w:t xml:space="preserve">2. </w:t>
      </w:r>
      <w:r w:rsidRPr="00410461">
        <w:rPr>
          <w:lang w:val="en-GB"/>
        </w:rPr>
        <w:tab/>
      </w:r>
      <w:r w:rsidRPr="00410461">
        <w:rPr>
          <w:sz w:val="20"/>
          <w:szCs w:val="20"/>
          <w:lang w:val="en-GB"/>
        </w:rPr>
        <w:t>Use the capabilities defined in TS 33.107 [11] and TS 33.108 [21] natively as defined in those documents.</w:t>
      </w:r>
    </w:p>
    <w:p w14:paraId="2E87214B" w14:textId="6C0B9CC5" w:rsidR="00A3588F" w:rsidRPr="00410461" w:rsidRDefault="00A3588F" w:rsidP="005D3F55">
      <w:r w:rsidRPr="00410461">
        <w:t>According to the present document, to provide the lawful interception of voice services in the VPLMN with S8HR, the architecture presented in figure 7.4.7.4-1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48" w:name="_Toc176118337"/>
      <w:r w:rsidRPr="00410461">
        <w:t>7.4.7.2.3</w:t>
      </w:r>
      <w:r w:rsidRPr="00410461">
        <w:tab/>
        <w:t>S8HR LI Process</w:t>
      </w:r>
      <w:bookmarkEnd w:id="248"/>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lastRenderedPageBreak/>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The LMISF-IRI includes the target UE location (when required) in the xIRI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49" w:name="_Toc176118338"/>
      <w:r w:rsidRPr="00410461">
        <w:t>7.4.7.2.4</w:t>
      </w:r>
      <w:r w:rsidRPr="00410461">
        <w:tab/>
        <w:t>CC intercept trigger</w:t>
      </w:r>
      <w:bookmarkEnd w:id="249"/>
    </w:p>
    <w:p w14:paraId="293609BE" w14:textId="60847315" w:rsidR="00A3588F" w:rsidRPr="00410461" w:rsidRDefault="00A3588F" w:rsidP="00A3588F">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192090AC" w14:textId="0C698CFD" w:rsidR="00A3588F" w:rsidRPr="00410461" w:rsidRDefault="00A3588F" w:rsidP="00A3588F">
      <w:r w:rsidRPr="00410461">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50" w:name="_Toc176118339"/>
      <w:r w:rsidRPr="00410461">
        <w:t>7.4.7.2.5</w:t>
      </w:r>
      <w:r w:rsidRPr="00410461">
        <w:tab/>
        <w:t>S8HR LI and Target UE Mobility</w:t>
      </w:r>
      <w:bookmarkEnd w:id="250"/>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51" w:name="_Toc176118340"/>
      <w:r w:rsidRPr="00410461">
        <w:t>7.4.</w:t>
      </w:r>
      <w:r w:rsidR="00062CF0" w:rsidRPr="00410461">
        <w:t>7</w:t>
      </w:r>
      <w:r w:rsidRPr="00410461">
        <w:t>.3</w:t>
      </w:r>
      <w:r w:rsidRPr="00410461">
        <w:tab/>
        <w:t>N9HR</w:t>
      </w:r>
      <w:bookmarkEnd w:id="251"/>
    </w:p>
    <w:p w14:paraId="7950E88B" w14:textId="77777777" w:rsidR="00452F09" w:rsidRPr="00410461" w:rsidRDefault="00452F09" w:rsidP="00452F09">
      <w:pPr>
        <w:pStyle w:val="Heading5"/>
      </w:pPr>
      <w:bookmarkStart w:id="252" w:name="_Toc176118341"/>
      <w:r w:rsidRPr="00410461">
        <w:t>7.4.7.3.1</w:t>
      </w:r>
      <w:r w:rsidRPr="00410461">
        <w:tab/>
        <w:t>Background</w:t>
      </w:r>
      <w:bookmarkEnd w:id="252"/>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53" w:name="_Toc176118342"/>
      <w:r w:rsidRPr="00410461">
        <w:t>7.4.7.3.2</w:t>
      </w:r>
      <w:r w:rsidRPr="00410461">
        <w:tab/>
        <w:t>LI architecture</w:t>
      </w:r>
      <w:bookmarkEnd w:id="253"/>
    </w:p>
    <w:p w14:paraId="0C71652A" w14:textId="6C47A282" w:rsidR="00452F09" w:rsidRPr="00410461" w:rsidRDefault="00452F09" w:rsidP="00452F09">
      <w:r w:rsidRPr="00410461">
        <w:t>To provide the lawful interception of voice services in the VPLMN with N9HR, the architecture presented in figure 7.4.7.4-1 is used with SMF providing the BBIFF-C and UPF providing the BBIFF-U functions.</w:t>
      </w:r>
    </w:p>
    <w:p w14:paraId="7542A9F6" w14:textId="77777777" w:rsidR="00452F09" w:rsidRPr="00410461" w:rsidRDefault="00452F09" w:rsidP="00452F09">
      <w:pPr>
        <w:pStyle w:val="NO"/>
      </w:pPr>
      <w:r w:rsidRPr="00410461">
        <w:lastRenderedPageBreak/>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54" w:name="_Toc176118343"/>
      <w:r w:rsidRPr="00410461">
        <w:t>7.4.7.3.3</w:t>
      </w:r>
      <w:r w:rsidRPr="00410461">
        <w:tab/>
        <w:t>N9HR LI Process</w:t>
      </w:r>
      <w:bookmarkEnd w:id="254"/>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xIRI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55" w:name="_Toc176118344"/>
      <w:r w:rsidRPr="00410461">
        <w:t>7.4.7.3.4</w:t>
      </w:r>
      <w:r w:rsidRPr="00410461">
        <w:tab/>
        <w:t>CC intercept trigger</w:t>
      </w:r>
      <w:bookmarkEnd w:id="255"/>
    </w:p>
    <w:p w14:paraId="27598F0A" w14:textId="77777777" w:rsidR="00452F09" w:rsidRPr="00410461" w:rsidRDefault="00452F09" w:rsidP="00452F09">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56" w:name="_Toc176118345"/>
      <w:r w:rsidRPr="00410461">
        <w:lastRenderedPageBreak/>
        <w:t>7.4.7.3.5</w:t>
      </w:r>
      <w:r w:rsidRPr="00410461">
        <w:tab/>
        <w:t>N9HR LI and Target UE Mobility</w:t>
      </w:r>
      <w:bookmarkEnd w:id="256"/>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57" w:name="_Toc176118346"/>
      <w:r w:rsidRPr="00410461">
        <w:t>7.4.</w:t>
      </w:r>
      <w:r w:rsidR="008E2641" w:rsidRPr="00410461">
        <w:t>7.4</w:t>
      </w:r>
      <w:r w:rsidRPr="00410461">
        <w:tab/>
        <w:t>LI in VPLMN with home-routed roaming architecture</w:t>
      </w:r>
      <w:bookmarkEnd w:id="257"/>
    </w:p>
    <w:p w14:paraId="758E8C8C" w14:textId="71FE57AD" w:rsidR="00FC0A19" w:rsidRPr="00410461" w:rsidRDefault="00FC0A19" w:rsidP="00FC0A19">
      <w:pPr>
        <w:pStyle w:val="Heading5"/>
      </w:pPr>
      <w:bookmarkStart w:id="258" w:name="_Toc176118347"/>
      <w:r w:rsidRPr="00410461">
        <w:t>7.4.</w:t>
      </w:r>
      <w:r w:rsidR="004163C5" w:rsidRPr="00410461">
        <w:t>7.4</w:t>
      </w:r>
      <w:r w:rsidRPr="00410461">
        <w:t>.1</w:t>
      </w:r>
      <w:r w:rsidRPr="00410461">
        <w:tab/>
        <w:t>Background</w:t>
      </w:r>
      <w:bookmarkEnd w:id="258"/>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59" w:name="_Toc176118348"/>
      <w:r w:rsidRPr="00410461">
        <w:t>7.4.</w:t>
      </w:r>
      <w:r w:rsidR="004163C5" w:rsidRPr="00410461">
        <w:t>7.4</w:t>
      </w:r>
      <w:r w:rsidRPr="00410461">
        <w:t>.2</w:t>
      </w:r>
      <w:r w:rsidRPr="00410461">
        <w:tab/>
        <w:t>LI architecture</w:t>
      </w:r>
      <w:bookmarkEnd w:id="259"/>
    </w:p>
    <w:p w14:paraId="5A2938BF" w14:textId="4E722732" w:rsidR="00FC0A19" w:rsidRPr="00410461" w:rsidRDefault="00FC0A19" w:rsidP="00FC0A19">
      <w:r w:rsidRPr="00410461">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p w14:paraId="7A72ECB9" w14:textId="3D313B03" w:rsidR="00FC0A19" w:rsidRPr="00410461" w:rsidRDefault="00FC0A19" w:rsidP="00FC0A19">
      <w:r w:rsidRPr="00410461">
        <w:t>Figure 7.4.</w:t>
      </w:r>
      <w:r w:rsidR="004163C5" w:rsidRPr="00410461">
        <w:t>7.4</w:t>
      </w:r>
      <w:r w:rsidRPr="00410461">
        <w:t>-1 shown below illustrates a generic LI architecture for home-routed roaming architecture in the VPLMN.</w:t>
      </w:r>
    </w:p>
    <w:p w14:paraId="25F06048" w14:textId="5EFD7D31" w:rsidR="00FC0A19" w:rsidRPr="00410461" w:rsidRDefault="003B33EC" w:rsidP="00FC0A19">
      <w:pPr>
        <w:pStyle w:val="TH"/>
      </w:pPr>
      <w:r>
        <w:object w:dxaOrig="24936" w:dyaOrig="14796" w14:anchorId="2D9F9AAC">
          <v:shape id="_x0000_i1052" type="#_x0000_t75" style="width:481.35pt;height:285.35pt" o:ole="">
            <v:imagedata r:id="rId75" o:title=""/>
          </v:shape>
          <o:OLEObject Type="Embed" ProgID="Visio.Drawing.15" ShapeID="_x0000_i1052" DrawAspect="Content" ObjectID="_1786734640" r:id="rId76"/>
        </w:object>
      </w:r>
    </w:p>
    <w:p w14:paraId="11AA735D" w14:textId="0D672275" w:rsidR="00FC0A19" w:rsidRPr="00410461" w:rsidRDefault="00FC0A19" w:rsidP="00FC0A19">
      <w:pPr>
        <w:pStyle w:val="TF"/>
      </w:pPr>
      <w:r w:rsidRPr="00410461">
        <w:t>Figure 7.4.</w:t>
      </w:r>
      <w:r w:rsidR="004163C5" w:rsidRPr="00410461">
        <w:t>7.4</w:t>
      </w:r>
      <w:r w:rsidRPr="00410461">
        <w:t>-1: VPLMN generic LI architecture for home-routed roaming</w:t>
      </w:r>
    </w:p>
    <w:p w14:paraId="2302B528" w14:textId="3F562E45" w:rsidR="00075F36" w:rsidRPr="00410461" w:rsidRDefault="00075F36" w:rsidP="00075F36">
      <w:pPr>
        <w:pStyle w:val="NO"/>
      </w:pPr>
      <w:r w:rsidRPr="00410461">
        <w:lastRenderedPageBreak/>
        <w:t>NOTE:</w:t>
      </w:r>
      <w:r w:rsidRPr="00410461">
        <w:tab/>
        <w:t>See clause 7.4.7.4.</w:t>
      </w:r>
      <w:r w:rsidR="00B46646" w:rsidRPr="00410461">
        <w:t>10</w:t>
      </w:r>
      <w:r w:rsidRPr="00410461">
        <w:t xml:space="preserve"> for brief descriptions of the LI functions and interfaces depicted in figure 7.4.7.4-1.</w:t>
      </w:r>
    </w:p>
    <w:p w14:paraId="53187C05" w14:textId="6D09BA0E" w:rsidR="00FC0A19" w:rsidRPr="00410461" w:rsidRDefault="00FC0A19" w:rsidP="00FC0A19">
      <w:pPr>
        <w:pStyle w:val="Heading5"/>
      </w:pPr>
      <w:bookmarkStart w:id="260" w:name="_Toc176118349"/>
      <w:r w:rsidRPr="00410461">
        <w:t>7.4.</w:t>
      </w:r>
      <w:r w:rsidR="004163C5" w:rsidRPr="00410461">
        <w:t>7.4</w:t>
      </w:r>
      <w:r w:rsidRPr="00410461">
        <w:t>.3</w:t>
      </w:r>
      <w:r w:rsidRPr="00410461">
        <w:tab/>
        <w:t>Target identifiers</w:t>
      </w:r>
      <w:bookmarkEnd w:id="260"/>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61" w:name="_Toc176118350"/>
      <w:r w:rsidRPr="00410461">
        <w:t>7.4.</w:t>
      </w:r>
      <w:r w:rsidR="004163C5" w:rsidRPr="00410461">
        <w:t>7.4</w:t>
      </w:r>
      <w:r w:rsidRPr="00410461">
        <w:t>.4</w:t>
      </w:r>
      <w:r w:rsidRPr="00410461">
        <w:tab/>
        <w:t>Target identification</w:t>
      </w:r>
      <w:bookmarkEnd w:id="261"/>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62" w:name="_Toc176118351"/>
      <w:r w:rsidRPr="00410461">
        <w:t>7.4.</w:t>
      </w:r>
      <w:r w:rsidR="00737AA9" w:rsidRPr="00410461">
        <w:t>7.4</w:t>
      </w:r>
      <w:r w:rsidRPr="00410461">
        <w:t>.5</w:t>
      </w:r>
      <w:r w:rsidRPr="00410461">
        <w:tab/>
        <w:t>IRI events</w:t>
      </w:r>
      <w:bookmarkEnd w:id="262"/>
    </w:p>
    <w:p w14:paraId="31295DCD" w14:textId="1B31ECAD" w:rsidR="00FC0A19" w:rsidRPr="00410461" w:rsidRDefault="00FC0A19" w:rsidP="00FC0A19">
      <w:r w:rsidRPr="00410461">
        <w:t>The IRI events are same as the xIRI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63" w:name="_Toc176118352"/>
      <w:r w:rsidRPr="00410461">
        <w:t>7.4.</w:t>
      </w:r>
      <w:r w:rsidR="00737AA9" w:rsidRPr="00410461">
        <w:t>7.4</w:t>
      </w:r>
      <w:r w:rsidRPr="00410461">
        <w:t>.6</w:t>
      </w:r>
      <w:r w:rsidRPr="00410461">
        <w:tab/>
        <w:t>IRI parameters</w:t>
      </w:r>
      <w:bookmarkEnd w:id="263"/>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64" w:name="_Toc176118353"/>
      <w:r w:rsidRPr="00410461">
        <w:t>7.4.</w:t>
      </w:r>
      <w:r w:rsidR="00737AA9" w:rsidRPr="00410461">
        <w:t>7.4</w:t>
      </w:r>
      <w:r w:rsidRPr="00410461">
        <w:t>.7</w:t>
      </w:r>
      <w:r w:rsidRPr="00410461">
        <w:tab/>
        <w:t>CC intercept trigger</w:t>
      </w:r>
      <w:bookmarkEnd w:id="264"/>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65" w:name="_Toc176118354"/>
      <w:r w:rsidRPr="00410461">
        <w:t>7.4.</w:t>
      </w:r>
      <w:r w:rsidR="00737AA9" w:rsidRPr="00410461">
        <w:t>7.4</w:t>
      </w:r>
      <w:r w:rsidRPr="00410461">
        <w:t>.8</w:t>
      </w:r>
      <w:r w:rsidRPr="00410461">
        <w:tab/>
        <w:t>CC parameters</w:t>
      </w:r>
      <w:bookmarkEnd w:id="265"/>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66" w:name="_Toc176118355"/>
      <w:r w:rsidRPr="00410461">
        <w:t>7.4.</w:t>
      </w:r>
      <w:r w:rsidR="00737AA9" w:rsidRPr="00410461">
        <w:t>7.4</w:t>
      </w:r>
      <w:r w:rsidRPr="00410461">
        <w:t>.9</w:t>
      </w:r>
      <w:r w:rsidRPr="00410461">
        <w:tab/>
        <w:t>Correlation of xCC and xIRI</w:t>
      </w:r>
      <w:bookmarkEnd w:id="266"/>
    </w:p>
    <w:p w14:paraId="6C971255" w14:textId="384F24AF" w:rsidR="00FC0A19" w:rsidRPr="00410461" w:rsidRDefault="00FC0A19" w:rsidP="00FC0A19">
      <w:r w:rsidRPr="00410461">
        <w:t>The LMISF assigns the correlation number for an IMS session and uses the same correlation number in the associated xIRI and xCC.</w:t>
      </w:r>
      <w:r w:rsidR="00744C25" w:rsidRPr="00410461">
        <w:t xml:space="preserve"> The interaction between the LMISF-IRI that generates the xIRI and LMISF-CC that generates the xCC is an internal function of LMISF.</w:t>
      </w:r>
    </w:p>
    <w:p w14:paraId="7F70781D" w14:textId="38B9F6CE" w:rsidR="009F4125" w:rsidRPr="00410461" w:rsidRDefault="009F4125" w:rsidP="009F4125">
      <w:pPr>
        <w:pStyle w:val="Heading5"/>
      </w:pPr>
      <w:bookmarkStart w:id="267" w:name="_Toc176118356"/>
      <w:r w:rsidRPr="00410461">
        <w:t>7.4.7.4.</w:t>
      </w:r>
      <w:r w:rsidR="00FC5B01" w:rsidRPr="00410461">
        <w:t>10</w:t>
      </w:r>
      <w:r w:rsidRPr="00410461">
        <w:tab/>
        <w:t>LI specific functions and interfaces</w:t>
      </w:r>
      <w:bookmarkEnd w:id="267"/>
    </w:p>
    <w:p w14:paraId="47C2FC46" w14:textId="61B03DF7" w:rsidR="00460FF4" w:rsidRPr="00410461" w:rsidRDefault="00460FF4" w:rsidP="008F3234">
      <w:r w:rsidRPr="00410461">
        <w:t>The additional LI specific functions and interfaces introduced to support the LI with home-routed roaming architecture shown in figure 7.4.7.4-1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lastRenderedPageBreak/>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68" w:name="_Toc176118357"/>
      <w:r w:rsidRPr="00410461">
        <w:t>7.4.7.4.</w:t>
      </w:r>
      <w:r w:rsidR="001233CB" w:rsidRPr="00410461">
        <w:t>11</w:t>
      </w:r>
      <w:r w:rsidRPr="00410461">
        <w:tab/>
        <w:t>LI Process</w:t>
      </w:r>
      <w:bookmarkEnd w:id="268"/>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r w:rsidR="001233CB" w:rsidRPr="00410461">
        <w:t>in order</w:t>
      </w:r>
      <w:r w:rsidR="00584068" w:rsidRPr="00410461">
        <w:t xml:space="preserve"> to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When the received user plane packets from the BBIFF-U represent IMS signalling messages associated with a target, the LMISF-IRI generates the xIRI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 xml:space="preserve">The BBIFF-U delivers the indicated user plane packets that represent the IMS media to the LMISF-CC (over LI_X3_LITE_M interface). The LMISF-CC generates xCC from the received IMS media related user plane </w:t>
      </w:r>
      <w:r w:rsidR="00584068" w:rsidRPr="00410461">
        <w:lastRenderedPageBreak/>
        <w:t>packets and delivers them to the MDF3 over LI_X3 interface along with the information that correlates the xCC with the xIRI.</w:t>
      </w:r>
    </w:p>
    <w:p w14:paraId="043E892C" w14:textId="77777777" w:rsidR="00584068" w:rsidRPr="00410461" w:rsidRDefault="00584068" w:rsidP="00584068">
      <w:pPr>
        <w:pStyle w:val="NO"/>
      </w:pPr>
      <w:r w:rsidRPr="00410461">
        <w:t>NOTE 2:</w:t>
      </w:r>
      <w:r w:rsidRPr="00410461">
        <w:tab/>
        <w:t>LMISF-CC interacts with the LMISF-IRI to correlate the xCC with the xIRI.</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The LMISF-IRI includes the target UE location (when required) in the xIRI based on the UE location that it receives from the BBIFF-C.</w:t>
      </w:r>
    </w:p>
    <w:p w14:paraId="3D6772D8" w14:textId="46E28507" w:rsidR="00584068" w:rsidRPr="00410461" w:rsidRDefault="00584068" w:rsidP="002F113B">
      <w:r w:rsidRPr="00410461">
        <w:t>The LMISF-IRI stores the IMS signalling messages received from the BBIFF-U for a potential future LI activation (i.e. mid-call interception). Furthermore, the xCC generated from the IMS media related user plane packets may be associated with different session-legs, and hence may have different correlation numbers.</w:t>
      </w:r>
    </w:p>
    <w:p w14:paraId="54C68347" w14:textId="7D2D2387" w:rsidR="00460FF4" w:rsidRPr="00410461" w:rsidRDefault="00584068" w:rsidP="00584068">
      <w:r w:rsidRPr="00410461">
        <w:t>When the inbound roaming UE deregisters for the IMS signalling (i.e. with HPLMN), the LMI</w:t>
      </w:r>
      <w:r w:rsidR="00463A07">
        <w:t>S</w:t>
      </w:r>
      <w:r w:rsidRPr="00410461">
        <w:t>F shall ensure that deregistration is mirrored in its own maintained state for that UE.</w:t>
      </w:r>
    </w:p>
    <w:p w14:paraId="74BF0113" w14:textId="7D3894A4" w:rsidR="008F3234" w:rsidRPr="00410461" w:rsidRDefault="008F3234" w:rsidP="008F3234">
      <w:pPr>
        <w:pStyle w:val="Heading5"/>
      </w:pPr>
      <w:bookmarkStart w:id="269" w:name="_Toc176118358"/>
      <w:r w:rsidRPr="00410461">
        <w:t>7.4.7.4.</w:t>
      </w:r>
      <w:r w:rsidR="001233CB" w:rsidRPr="00410461">
        <w:t>12</w:t>
      </w:r>
      <w:r w:rsidRPr="00410461">
        <w:tab/>
        <w:t>Target UE Mobility</w:t>
      </w:r>
      <w:bookmarkEnd w:id="269"/>
    </w:p>
    <w:p w14:paraId="5E9924DF" w14:textId="2787EC63" w:rsidR="008F3234" w:rsidRPr="00410461" w:rsidRDefault="008F3234" w:rsidP="008F3234">
      <w:r w:rsidRPr="00410461">
        <w:t>During a session that involves the target UE, the network function associated with the BBIFF-C, or the BBIFF U can change. The lawful interception of IMS sessions involving a target shall continue when such a relocation happens. The xIRI and xCC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619D04F2" w14:textId="77777777" w:rsidR="009558F6" w:rsidRDefault="009558F6" w:rsidP="009558F6">
      <w:pPr>
        <w:pStyle w:val="Heading3"/>
      </w:pPr>
      <w:bookmarkStart w:id="270" w:name="_Toc176118359"/>
      <w:r>
        <w:t>7.4.8</w:t>
      </w:r>
      <w:r>
        <w:tab/>
        <w:t>Interception of xIRI from media plane packets</w:t>
      </w:r>
      <w:bookmarkEnd w:id="270"/>
    </w:p>
    <w:p w14:paraId="5FD3A7DB" w14:textId="77777777" w:rsidR="009558F6" w:rsidRDefault="009558F6" w:rsidP="009558F6">
      <w:pPr>
        <w:pStyle w:val="Heading4"/>
      </w:pPr>
      <w:bookmarkStart w:id="271" w:name="_Toc176118360"/>
      <w:r>
        <w:t>7.4.8.1</w:t>
      </w:r>
      <w:r>
        <w:tab/>
        <w:t>General</w:t>
      </w:r>
      <w:bookmarkEnd w:id="271"/>
    </w:p>
    <w:p w14:paraId="55DB64A2" w14:textId="77777777" w:rsidR="009558F6" w:rsidRDefault="009558F6" w:rsidP="009558F6">
      <w:r>
        <w:t>In some cases, IRI must be derived from media plane packets. One report type that requires such a capability is the reporting of post dialled digits.</w:t>
      </w:r>
    </w:p>
    <w:p w14:paraId="5CB08027" w14:textId="77777777" w:rsidR="009558F6" w:rsidRDefault="009558F6" w:rsidP="009558F6">
      <w:r>
        <w:t>The approaches described below are similar to the approach for Packet header information reporting described in clause 7.12.2 and the approach used for the interception of HTTP File Transfer IRI in RCS described in clause 7.13.2.</w:t>
      </w:r>
    </w:p>
    <w:p w14:paraId="7A31482F" w14:textId="36564BDF" w:rsidR="009558F6" w:rsidRDefault="009558F6" w:rsidP="009558F6">
      <w:pPr>
        <w:pStyle w:val="Heading4"/>
      </w:pPr>
      <w:bookmarkStart w:id="272" w:name="_Toc176118361"/>
      <w:r>
        <w:t>7.4.8.2</w:t>
      </w:r>
      <w:r>
        <w:tab/>
        <w:t>Implementation approaches</w:t>
      </w:r>
      <w:bookmarkEnd w:id="272"/>
    </w:p>
    <w:p w14:paraId="4FAB221E" w14:textId="77777777" w:rsidR="009558F6" w:rsidRDefault="009558F6" w:rsidP="009558F6">
      <w:r>
        <w:t>To support the generation of related xIRI from media plane packets, the present document supports two implementation approaches:</w:t>
      </w:r>
    </w:p>
    <w:p w14:paraId="7348BA3A" w14:textId="77777777" w:rsidR="009558F6" w:rsidRDefault="009558F6" w:rsidP="009558F6">
      <w:pPr>
        <w:pStyle w:val="B1"/>
      </w:pPr>
      <w:r>
        <w:t>-</w:t>
      </w:r>
      <w:r>
        <w:tab/>
        <w:t>In approach 1, xIRI (that includes the correlation number and the target identity) is generated by the IRI-POI in the IMS Media Functions. The IRI-POI generates the xIRI from the media plane packets and sends it to the MDF2. The MDF2 generates the IRI messages and sends them to the LEMF.</w:t>
      </w:r>
    </w:p>
    <w:p w14:paraId="481D4166" w14:textId="77777777" w:rsidR="009558F6" w:rsidRDefault="009558F6" w:rsidP="009558F6">
      <w:pPr>
        <w:ind w:left="568" w:hanging="284"/>
      </w:pPr>
      <w:r>
        <w:lastRenderedPageBreak/>
        <w:t>-</w:t>
      </w:r>
      <w:r>
        <w:tab/>
        <w:t>In approach 2, xCC is generated by the CC-POI in the IMS Media functions as if the warrant involves the interception of communication contents. It may be possible to limit the xCC generated to only include packets which contain relevant IRI (e.g. RTP packets containing post dialled digits). To enable this, the CC-POI is presumed to be present and provisioned in the IMS Media functions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2562C97D" w14:textId="77777777" w:rsidR="009558F6" w:rsidRDefault="009558F6" w:rsidP="009558F6">
      <w:r>
        <w:t>POIs in IMS Media Functions require a trigger to enable it to detect the user plane packets. The corresponding Triggering Function (IRI-TF or CC-TF) resides in the IMS Signalling Function as described in clause 7.4.4.</w:t>
      </w:r>
    </w:p>
    <w:p w14:paraId="2C3DABE3" w14:textId="1CC88C99" w:rsidR="00EA0C30" w:rsidRPr="00410461" w:rsidRDefault="00EA0C30" w:rsidP="00460FF4">
      <w:pPr>
        <w:pStyle w:val="Heading2"/>
      </w:pPr>
      <w:bookmarkStart w:id="273" w:name="_Toc176118362"/>
      <w:r w:rsidRPr="00410461">
        <w:t>7.5</w:t>
      </w:r>
      <w:r w:rsidRPr="00410461">
        <w:tab/>
        <w:t>MMS</w:t>
      </w:r>
      <w:bookmarkEnd w:id="273"/>
    </w:p>
    <w:p w14:paraId="54F7FDD4" w14:textId="453B100B" w:rsidR="00EA0C30" w:rsidRPr="00410461" w:rsidRDefault="00EA0C30" w:rsidP="00EA0C30">
      <w:pPr>
        <w:pStyle w:val="Heading3"/>
      </w:pPr>
      <w:bookmarkStart w:id="274" w:name="_Toc176118363"/>
      <w:r w:rsidRPr="00410461">
        <w:t>7.5.1</w:t>
      </w:r>
      <w:r w:rsidRPr="00410461">
        <w:tab/>
        <w:t>Overview</w:t>
      </w:r>
      <w:bookmarkEnd w:id="274"/>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t xml:space="preserve">In a 3GPP network, the MMS Proxy-Relay handles the MMS related functions. More specifically, the MMS Proxy-Relay </w:t>
      </w:r>
      <w:r w:rsidRPr="00410461">
        <w:t>is responsible for:</w:t>
      </w:r>
    </w:p>
    <w:p w14:paraId="434A4F8B" w14:textId="29A30EC9" w:rsidR="00EA0C30" w:rsidRPr="00410461" w:rsidRDefault="00EA0C30" w:rsidP="00EA0C30">
      <w:pPr>
        <w:pStyle w:val="B1"/>
      </w:pPr>
      <w:r w:rsidRPr="00410461">
        <w:t>1)</w:t>
      </w:r>
      <w:r w:rsidRPr="00410461">
        <w:tab/>
        <w:t>receiving an MMS from a served UE and forwarding that to the MMS Proxy-Relay of the destination UE;</w:t>
      </w:r>
    </w:p>
    <w:p w14:paraId="14DA60F7" w14:textId="1CACC20D" w:rsidR="00EA0C30" w:rsidRPr="00410461" w:rsidRDefault="00EA0C30" w:rsidP="00EA0C30">
      <w:pPr>
        <w:pStyle w:val="B1"/>
      </w:pPr>
      <w:r w:rsidRPr="00410461">
        <w:t>2)</w:t>
      </w:r>
      <w:r w:rsidRPr="00410461">
        <w:tab/>
        <w:t>receiving an MMS from an originating MMS Proxy-Relay and forwarding this MMS or a notification of it to its served UE;</w:t>
      </w:r>
    </w:p>
    <w:p w14:paraId="18C69290" w14:textId="28D7A27C" w:rsidR="00EA0C30" w:rsidRPr="00410461" w:rsidRDefault="00EA0C30" w:rsidP="00EA0C30">
      <w:pPr>
        <w:pStyle w:val="B1"/>
      </w:pPr>
      <w:r w:rsidRPr="00410461">
        <w:t>3)</w:t>
      </w:r>
      <w:r w:rsidRPr="00410461">
        <w:tab/>
        <w:t>receiving a request for retrieval of an MMS from a served UE and delivering that MMS to the served UE;</w:t>
      </w:r>
    </w:p>
    <w:p w14:paraId="14F165F2" w14:textId="1A2BFF48" w:rsidR="00EA0C30" w:rsidRPr="00410461" w:rsidRDefault="00EA0C30" w:rsidP="00EA0C30">
      <w:pPr>
        <w:pStyle w:val="B1"/>
      </w:pPr>
      <w:r w:rsidRPr="00410461">
        <w:t>4)</w:t>
      </w:r>
      <w:r w:rsidRPr="00410461">
        <w:tab/>
        <w:t>providing the served UE with delivery status and read reports of served UE originated MM;</w:t>
      </w:r>
    </w:p>
    <w:p w14:paraId="0BE0C145" w14:textId="4968B627" w:rsidR="00EA0C30" w:rsidRPr="00410461" w:rsidRDefault="00EA0C30" w:rsidP="00EA0C30">
      <w:pPr>
        <w:pStyle w:val="B1"/>
      </w:pPr>
      <w:r w:rsidRPr="00410461">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75" w:name="_Toc176118364"/>
      <w:r w:rsidRPr="00410461">
        <w:t>7.5.2</w:t>
      </w:r>
      <w:r w:rsidRPr="00410461">
        <w:tab/>
        <w:t>LI at MMS Proxy-Relay</w:t>
      </w:r>
      <w:bookmarkEnd w:id="275"/>
    </w:p>
    <w:p w14:paraId="1F77EB18" w14:textId="3FD5B339" w:rsidR="00EA0C30" w:rsidRPr="00410461" w:rsidRDefault="00EA0C30" w:rsidP="00EA0C30">
      <w:pPr>
        <w:pStyle w:val="Heading4"/>
      </w:pPr>
      <w:bookmarkStart w:id="276" w:name="_Toc176118365"/>
      <w:r w:rsidRPr="00410461">
        <w:t>7.5.2.1</w:t>
      </w:r>
      <w:r w:rsidRPr="00410461">
        <w:tab/>
        <w:t>Architecture</w:t>
      </w:r>
      <w:bookmarkEnd w:id="276"/>
    </w:p>
    <w:p w14:paraId="5682A8DF" w14:textId="426DB3EA" w:rsidR="00EA0C30" w:rsidRPr="00410461" w:rsidRDefault="00EA0C30" w:rsidP="00EA0C30">
      <w:r w:rsidRPr="00410461">
        <w:t>The MMS Proxy-Relay shall have LI capabilities to generate the target UE's MMS related xIRI and xCC.</w:t>
      </w:r>
    </w:p>
    <w:p w14:paraId="6D9552D8" w14:textId="77777777" w:rsidR="00EA0C30" w:rsidRPr="00410461" w:rsidRDefault="00EA0C30" w:rsidP="00EA0C30">
      <w:r w:rsidRPr="00410461">
        <w:t>The IRI-POI present in the MMS Proxy-Relay detects the MMS related events, generates and delivers the related xIRI to the MDF2 over LI_X2. The MDF2 delivers the IRI messages to the LEMF over LI_HI2.</w:t>
      </w:r>
    </w:p>
    <w:p w14:paraId="14980E86" w14:textId="7917D8B2" w:rsidR="00EA0C30" w:rsidRPr="00410461" w:rsidRDefault="00EA0C30" w:rsidP="00EA0C30">
      <w:r w:rsidRPr="00410461">
        <w:t>When interception of communication contents is required, the CC-POI present in the MMS Proxy-Relay generates the xCC from the MMS messages and delivers the xCC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77" w:name="_Toc176118366"/>
      <w:r w:rsidRPr="00410461">
        <w:t>7.5.2.2</w:t>
      </w:r>
      <w:r w:rsidRPr="00410461">
        <w:tab/>
        <w:t>Target Identities</w:t>
      </w:r>
      <w:bookmarkEnd w:id="277"/>
    </w:p>
    <w:p w14:paraId="35AEDBD2" w14:textId="77777777" w:rsidR="00EA0C30" w:rsidRPr="00410461" w:rsidRDefault="00EA0C30" w:rsidP="00EA0C30">
      <w:r w:rsidRPr="00410461">
        <w:t>The LIPF provisions the intercept related information associated with the following target identities to the IRI-POI/CC-POI present in the MMS Proxy-Relay:</w:t>
      </w:r>
    </w:p>
    <w:p w14:paraId="721FB455" w14:textId="2A90E845" w:rsidR="002B0D89" w:rsidRPr="00410461" w:rsidRDefault="00006E93" w:rsidP="00006E93">
      <w:pPr>
        <w:pStyle w:val="B1"/>
      </w:pPr>
      <w:r w:rsidRPr="00410461">
        <w:t>-</w:t>
      </w:r>
      <w:r w:rsidRPr="00410461">
        <w:tab/>
      </w:r>
      <w:r w:rsidR="002B0D89" w:rsidRPr="00410461">
        <w:t>Email Address.</w:t>
      </w:r>
    </w:p>
    <w:p w14:paraId="142F1728" w14:textId="5A40178F" w:rsidR="002B0D89" w:rsidRPr="00410461" w:rsidRDefault="00006E93" w:rsidP="00006E93">
      <w:pPr>
        <w:pStyle w:val="B1"/>
      </w:pPr>
      <w:r w:rsidRPr="00410461">
        <w:t>-</w:t>
      </w:r>
      <w:r w:rsidRPr="00410461">
        <w:tab/>
      </w:r>
      <w:r w:rsidR="002B0D89" w:rsidRPr="00410461">
        <w:t>GPSI.</w:t>
      </w:r>
    </w:p>
    <w:p w14:paraId="5FA95910" w14:textId="5326B326" w:rsidR="002B0D89" w:rsidRPr="00410461" w:rsidRDefault="00006E93" w:rsidP="00006E93">
      <w:pPr>
        <w:pStyle w:val="B1"/>
      </w:pPr>
      <w:r w:rsidRPr="00410461">
        <w:t>-</w:t>
      </w:r>
      <w:r w:rsidRPr="00410461">
        <w:tab/>
      </w:r>
      <w:r w:rsidR="002B0D89" w:rsidRPr="00410461">
        <w:t>IMPI.</w:t>
      </w:r>
    </w:p>
    <w:p w14:paraId="1033E3FB" w14:textId="30BC5859" w:rsidR="00EA0C30" w:rsidRPr="00410461" w:rsidRDefault="00006E93" w:rsidP="00006E93">
      <w:pPr>
        <w:pStyle w:val="B1"/>
      </w:pPr>
      <w:r w:rsidRPr="00410461">
        <w:t>-</w:t>
      </w:r>
      <w:r w:rsidRPr="00410461">
        <w:tab/>
      </w:r>
      <w:r w:rsidR="00EA0C30" w:rsidRPr="00410461">
        <w:t>IMPU.</w:t>
      </w:r>
    </w:p>
    <w:p w14:paraId="31BDBBBF" w14:textId="233006A0" w:rsidR="00EA0C30" w:rsidRPr="00410461" w:rsidRDefault="00006E93" w:rsidP="00006E93">
      <w:pPr>
        <w:pStyle w:val="B1"/>
      </w:pPr>
      <w:r w:rsidRPr="00410461">
        <w:t>-</w:t>
      </w:r>
      <w:r w:rsidRPr="00410461">
        <w:tab/>
      </w:r>
      <w:r w:rsidR="00EA0C30" w:rsidRPr="00410461">
        <w:t>IMSI.</w:t>
      </w:r>
    </w:p>
    <w:p w14:paraId="20EE13BF" w14:textId="650849E0" w:rsidR="002B0D89" w:rsidRPr="00410461" w:rsidRDefault="00006E93" w:rsidP="00006E93">
      <w:pPr>
        <w:pStyle w:val="B1"/>
      </w:pPr>
      <w:r w:rsidRPr="00410461">
        <w:lastRenderedPageBreak/>
        <w:t>-</w:t>
      </w:r>
      <w:r w:rsidRPr="00410461">
        <w:tab/>
      </w:r>
      <w:r w:rsidR="002B0D89" w:rsidRPr="00410461">
        <w:t>SUPI.</w:t>
      </w:r>
    </w:p>
    <w:p w14:paraId="0E8AF246" w14:textId="160A49DE" w:rsidR="009C3122" w:rsidRPr="00410461" w:rsidRDefault="00EA0C30" w:rsidP="009C3122">
      <w:r w:rsidRPr="00410461">
        <w:t>The interception performed on the above identities are mutually independent, even though, an xIRI may contain the information about the other identities when available.</w:t>
      </w:r>
      <w:r w:rsidR="00E873E8" w:rsidRPr="00410461">
        <w:t xml:space="preserve"> The IRI-POI and CC-POI present in the MMS Proxy-Relay shall also support interception of non-local identities in any of the IMPU formats (SIP URI, TEL URI as well as the E.164 number in a SIP URI or TEL URI), GPSI formats (E.164 number, external identifier) and email address.</w:t>
      </w:r>
    </w:p>
    <w:p w14:paraId="6F085A56" w14:textId="63A365F2" w:rsidR="00EA0C30" w:rsidRPr="00410461" w:rsidRDefault="00EA0C30" w:rsidP="00EA0C30">
      <w:pPr>
        <w:pStyle w:val="Heading4"/>
      </w:pPr>
      <w:bookmarkStart w:id="278" w:name="_Toc176118367"/>
      <w:r w:rsidRPr="00410461">
        <w:t>7.5.2.3</w:t>
      </w:r>
      <w:r w:rsidRPr="00410461">
        <w:tab/>
        <w:t>IRI Events</w:t>
      </w:r>
      <w:bookmarkEnd w:id="278"/>
    </w:p>
    <w:p w14:paraId="2E7E9632" w14:textId="77777777" w:rsidR="00EA0C30" w:rsidRPr="00410461" w:rsidRDefault="00EA0C30" w:rsidP="00EA0C30">
      <w:r w:rsidRPr="00410461">
        <w:t>The IRI-POI present in the MMS Proxy-Relay shall generate xIRI, when it detects the following specific events or information:</w:t>
      </w:r>
    </w:p>
    <w:p w14:paraId="4954C6DE" w14:textId="32EE1980" w:rsidR="00EA0C30" w:rsidRPr="00410461" w:rsidRDefault="00006E93" w:rsidP="00006E93">
      <w:pPr>
        <w:pStyle w:val="B1"/>
      </w:pPr>
      <w:r w:rsidRPr="00410461">
        <w:t>-</w:t>
      </w:r>
      <w:r w:rsidRPr="00410461">
        <w:tab/>
      </w:r>
      <w:r w:rsidR="002B0D89" w:rsidRPr="00410461">
        <w:t xml:space="preserve">An </w:t>
      </w:r>
      <w:r w:rsidR="00EA0C30" w:rsidRPr="00410461">
        <w:t>MMS</w:t>
      </w:r>
      <w:r w:rsidR="002B0D89" w:rsidRPr="00410461">
        <w:t xml:space="preserve"> message is sent by the target or sent to the target</w:t>
      </w:r>
      <w:r w:rsidR="00EA0C30" w:rsidRPr="00410461">
        <w:t>.</w:t>
      </w:r>
    </w:p>
    <w:p w14:paraId="379EC2BF" w14:textId="20474BA9" w:rsidR="00EA0C30" w:rsidRPr="00410461" w:rsidRDefault="00EA0C30" w:rsidP="00EA0C30">
      <w:pPr>
        <w:pStyle w:val="Heading4"/>
      </w:pPr>
      <w:bookmarkStart w:id="279" w:name="_Toc176118368"/>
      <w:r w:rsidRPr="00410461">
        <w:t>7.5.2.4</w:t>
      </w:r>
      <w:r w:rsidRPr="00410461">
        <w:tab/>
        <w:t>Common IRI parameters</w:t>
      </w:r>
      <w:bookmarkEnd w:id="279"/>
    </w:p>
    <w:p w14:paraId="60A1E8A9" w14:textId="1D1597CB" w:rsidR="00EA0C30" w:rsidRPr="00410461" w:rsidRDefault="00EA0C30" w:rsidP="00EA0C30">
      <w:r w:rsidRPr="00410461">
        <w:t xml:space="preserve">The list of xIRI parameters </w:t>
      </w:r>
      <w:r w:rsidR="00DF669A" w:rsidRPr="00410461">
        <w:t>is</w:t>
      </w:r>
      <w:r w:rsidRPr="00410461">
        <w:t xml:space="preserve"> specified in TS 33.128 [15]. Each xIRI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Correlation information (when xCC is also reported).</w:t>
      </w:r>
    </w:p>
    <w:p w14:paraId="7B119805" w14:textId="4289D9CB" w:rsidR="00EA0C30" w:rsidRPr="00410461" w:rsidRDefault="00006E93" w:rsidP="00006E93">
      <w:pPr>
        <w:pStyle w:val="B1"/>
      </w:pPr>
      <w:r w:rsidRPr="00410461">
        <w:t>-</w:t>
      </w:r>
      <w:r w:rsidRPr="00410461">
        <w:tab/>
      </w:r>
      <w:r w:rsidR="00EA0C30" w:rsidRPr="00410461">
        <w:t>MMS related information.</w:t>
      </w:r>
    </w:p>
    <w:p w14:paraId="7BF71334" w14:textId="29BC5951" w:rsidR="00EA0C30" w:rsidRPr="00410461" w:rsidRDefault="00EA0C30" w:rsidP="00EA0C30">
      <w:pPr>
        <w:pStyle w:val="Heading4"/>
      </w:pPr>
      <w:bookmarkStart w:id="280" w:name="_Toc176118369"/>
      <w:r w:rsidRPr="00410461">
        <w:t>7.5.2.5</w:t>
      </w:r>
      <w:r w:rsidRPr="00410461">
        <w:tab/>
        <w:t>Specific IRI parameters</w:t>
      </w:r>
      <w:bookmarkEnd w:id="280"/>
    </w:p>
    <w:p w14:paraId="50A8A8F3" w14:textId="77777777" w:rsidR="00EA0C30" w:rsidRPr="00410461" w:rsidRDefault="00EA0C30" w:rsidP="00EA0C30">
      <w:r w:rsidRPr="00410461">
        <w:t>The parameters in each xIRI are defined in TS 33.128 [15].</w:t>
      </w:r>
    </w:p>
    <w:p w14:paraId="7166643E" w14:textId="2A3E2239" w:rsidR="00EA0C30" w:rsidRPr="00410461" w:rsidRDefault="00EA0C30" w:rsidP="00EA0C30">
      <w:pPr>
        <w:pStyle w:val="Heading4"/>
      </w:pPr>
      <w:bookmarkStart w:id="281" w:name="_Toc176118370"/>
      <w:r w:rsidRPr="00410461">
        <w:t>7.5.2.6</w:t>
      </w:r>
      <w:r w:rsidRPr="00410461">
        <w:tab/>
        <w:t>CC</w:t>
      </w:r>
      <w:bookmarkEnd w:id="281"/>
    </w:p>
    <w:p w14:paraId="002082EE" w14:textId="52116006" w:rsidR="00EA0C30" w:rsidRPr="00410461" w:rsidRDefault="00EA0C30" w:rsidP="00F47A4C">
      <w:r w:rsidRPr="00410461">
        <w:t>The MMS xCC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82" w:name="_Toc176118371"/>
      <w:r w:rsidRPr="00410461">
        <w:t>7.5.2.7</w:t>
      </w:r>
      <w:r w:rsidRPr="00410461">
        <w:tab/>
        <w:t>Network Topologies</w:t>
      </w:r>
      <w:bookmarkEnd w:id="282"/>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83" w:name="_Toc176118372"/>
      <w:r w:rsidRPr="00410461">
        <w:t>7.6</w:t>
      </w:r>
      <w:r w:rsidRPr="00410461">
        <w:tab/>
        <w:t>PTC service</w:t>
      </w:r>
      <w:bookmarkEnd w:id="283"/>
    </w:p>
    <w:p w14:paraId="1CC100C1" w14:textId="7D9A3400" w:rsidR="00804649" w:rsidRPr="00410461" w:rsidRDefault="00804649" w:rsidP="00804649">
      <w:pPr>
        <w:pStyle w:val="Heading3"/>
      </w:pPr>
      <w:bookmarkStart w:id="284" w:name="_Toc176118373"/>
      <w:r w:rsidRPr="00410461">
        <w:t>7.6.1</w:t>
      </w:r>
      <w:r w:rsidRPr="00410461">
        <w:tab/>
        <w:t>General</w:t>
      </w:r>
      <w:bookmarkEnd w:id="284"/>
    </w:p>
    <w:p w14:paraId="33469CD1" w14:textId="3FB085F2" w:rsidR="00804649" w:rsidRPr="00410461" w:rsidRDefault="00804649" w:rsidP="00804649">
      <w:r w:rsidRPr="00410461">
        <w:t>In the present clause, "PTC" will be used to reference events or services that occur in either of two different architectures unless specified otherwise, e.g., Mission Critical Push To Talk (MCPTT) or Push to talk over Cellular (PoC).</w:t>
      </w:r>
    </w:p>
    <w:p w14:paraId="36FADA50" w14:textId="7A0CA2A3" w:rsidR="00804649" w:rsidRPr="00410461" w:rsidRDefault="00804649" w:rsidP="00804649">
      <w:r w:rsidRPr="00410461">
        <w:t>The following servers support PTC architecture:</w:t>
      </w:r>
    </w:p>
    <w:p w14:paraId="5096077A" w14:textId="3A77EE8F" w:rsidR="00804649" w:rsidRPr="00410461" w:rsidRDefault="00804649" w:rsidP="00030140">
      <w:pPr>
        <w:pStyle w:val="B1"/>
        <w:ind w:left="567"/>
      </w:pPr>
      <w:r w:rsidRPr="00410461">
        <w:t>-</w:t>
      </w:r>
      <w:r w:rsidRPr="00410461">
        <w:tab/>
        <w:t>MCPTT servers (Including Common services core as defined in TS 23.280 [24]).</w:t>
      </w:r>
    </w:p>
    <w:p w14:paraId="58533952" w14:textId="4B4C0115" w:rsidR="00804649" w:rsidRPr="00410461" w:rsidRDefault="00804649" w:rsidP="00030140">
      <w:pPr>
        <w:pStyle w:val="B1"/>
        <w:ind w:left="567"/>
      </w:pPr>
      <w:r w:rsidRPr="00410461">
        <w:t>-</w:t>
      </w:r>
      <w:r w:rsidRPr="00410461">
        <w:tab/>
        <w:t>PoC servers (Including Shared XDMS as defined in OMA-AD-PoC-V2_1-20110802-A [25]).</w:t>
      </w:r>
    </w:p>
    <w:p w14:paraId="0BCAEC43" w14:textId="77777777" w:rsidR="00804649" w:rsidRPr="00410461" w:rsidRDefault="00804649" w:rsidP="00804649">
      <w:r w:rsidRPr="00410461">
        <w:t>The PTC server will be used to represent the MCPTT server or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B36DFA2" w14:textId="05953CA0" w:rsidR="00804649" w:rsidRPr="00410461" w:rsidRDefault="00804649" w:rsidP="00804649">
      <w:pPr>
        <w:pStyle w:val="Heading3"/>
      </w:pPr>
      <w:bookmarkStart w:id="285" w:name="_Toc176118374"/>
      <w:r w:rsidRPr="00410461">
        <w:lastRenderedPageBreak/>
        <w:t>7.6.2</w:t>
      </w:r>
      <w:r w:rsidRPr="00410461">
        <w:tab/>
        <w:t>Target identities</w:t>
      </w:r>
      <w:bookmarkEnd w:id="285"/>
    </w:p>
    <w:p w14:paraId="032E53E0" w14:textId="77777777" w:rsidR="00804649" w:rsidRPr="00410461" w:rsidRDefault="00804649" w:rsidP="00804649">
      <w:r w:rsidRPr="00410461">
        <w:t>A provisioned target identity can be the following:</w:t>
      </w:r>
    </w:p>
    <w:p w14:paraId="235472E5" w14:textId="77777777" w:rsidR="00804649" w:rsidRPr="00410461" w:rsidRDefault="00804649" w:rsidP="0042117A">
      <w:pPr>
        <w:pStyle w:val="B1"/>
      </w:pPr>
      <w:r w:rsidRPr="00410461">
        <w:rPr>
          <w:lang w:eastAsia="zh-CN"/>
        </w:rPr>
        <w:t>-</w:t>
      </w:r>
      <w:r w:rsidRPr="00410461">
        <w:rPr>
          <w:lang w:eastAsia="zh-CN"/>
        </w:rPr>
        <w:tab/>
        <w:t>MCPTT ID</w:t>
      </w:r>
      <w:r w:rsidRPr="00410461">
        <w:t>.</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PTC Chat GroupID.</w:t>
      </w:r>
    </w:p>
    <w:p w14:paraId="756AE288" w14:textId="77777777" w:rsidR="00804649" w:rsidRPr="00410461" w:rsidRDefault="00804649" w:rsidP="00804649">
      <w:r w:rsidRPr="00410461">
        <w:t>The interception performed on the above identities are mutually independent, even though, an xIRI may contain the information about the other identities when available.</w:t>
      </w:r>
    </w:p>
    <w:p w14:paraId="20817910" w14:textId="067D1D4A" w:rsidR="00804649" w:rsidRPr="00410461" w:rsidRDefault="00804649" w:rsidP="00804649">
      <w:pPr>
        <w:pStyle w:val="Heading3"/>
        <w:ind w:left="0" w:firstLine="0"/>
      </w:pPr>
      <w:bookmarkStart w:id="286" w:name="_Toc176118375"/>
      <w:r w:rsidRPr="00410461">
        <w:t>7.6.3</w:t>
      </w:r>
      <w:r w:rsidRPr="00410461">
        <w:tab/>
        <w:t>IRI events</w:t>
      </w:r>
      <w:bookmarkEnd w:id="286"/>
    </w:p>
    <w:p w14:paraId="220E25D1" w14:textId="29B331D2" w:rsidR="00804649" w:rsidRPr="00410461" w:rsidRDefault="00804649" w:rsidP="00804649">
      <w:r w:rsidRPr="00410461">
        <w:t>The IRI-POI present in the PTC Server shall generate xIRI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start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287" w:name="_Toc176118376"/>
      <w:r w:rsidRPr="00410461">
        <w:t>7.6.4</w:t>
      </w:r>
      <w:r w:rsidRPr="00410461">
        <w:tab/>
        <w:t>Common IRI parameters</w:t>
      </w:r>
      <w:bookmarkEnd w:id="287"/>
    </w:p>
    <w:p w14:paraId="324A758D" w14:textId="77777777" w:rsidR="00804649" w:rsidRPr="00410461" w:rsidRDefault="00804649" w:rsidP="00804649">
      <w:r w:rsidRPr="00410461">
        <w:t>Each xIRI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lastRenderedPageBreak/>
        <w:t>-</w:t>
      </w:r>
      <w:r w:rsidRPr="00410461">
        <w:tab/>
      </w:r>
      <w:r w:rsidR="00804649" w:rsidRPr="00410461">
        <w:t>Correlation information.</w:t>
      </w:r>
    </w:p>
    <w:p w14:paraId="01A40D5F" w14:textId="6C86F98F" w:rsidR="00804649" w:rsidRPr="00410461" w:rsidRDefault="00006E93" w:rsidP="00006E93">
      <w:pPr>
        <w:pStyle w:val="B1"/>
      </w:pPr>
      <w:r w:rsidRPr="00410461">
        <w:t>-</w:t>
      </w:r>
      <w:r w:rsidRPr="00410461">
        <w:tab/>
      </w:r>
      <w:r w:rsidR="00804649" w:rsidRPr="00410461">
        <w:t>Location information (if required and available).</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0F18F55C" w14:textId="52E76B4F" w:rsidR="00804649" w:rsidRPr="00410461" w:rsidRDefault="00006E93" w:rsidP="00006E93">
      <w:pPr>
        <w:pStyle w:val="B1"/>
      </w:pPr>
      <w:r w:rsidRPr="00410461">
        <w:t>-</w:t>
      </w:r>
      <w:r w:rsidRPr="00410461">
        <w:tab/>
      </w:r>
      <w:r w:rsidR="00804649" w:rsidRPr="00410461">
        <w:t>Encryption parameters (if required and available).</w:t>
      </w:r>
    </w:p>
    <w:p w14:paraId="4B898FFE" w14:textId="42BFC3EE" w:rsidR="00804649" w:rsidRPr="00410461" w:rsidRDefault="00006E93" w:rsidP="00006E93">
      <w:pPr>
        <w:pStyle w:val="B1"/>
      </w:pPr>
      <w:r w:rsidRPr="00410461">
        <w:t>-</w:t>
      </w:r>
      <w:r w:rsidRPr="00410461">
        <w:tab/>
      </w:r>
      <w:r w:rsidR="00804649" w:rsidRPr="00410461">
        <w:t>Direction (floor control source or destination port).</w:t>
      </w:r>
    </w:p>
    <w:p w14:paraId="7765E2FE" w14:textId="30F38C32" w:rsidR="00804649" w:rsidRPr="00410461" w:rsidRDefault="00804649" w:rsidP="00804649">
      <w:pPr>
        <w:pStyle w:val="Heading3"/>
      </w:pPr>
      <w:bookmarkStart w:id="288" w:name="_Toc176118377"/>
      <w:r w:rsidRPr="00410461">
        <w:t>7.6.5</w:t>
      </w:r>
      <w:r w:rsidRPr="00410461">
        <w:tab/>
        <w:t>Specific IRI parameters</w:t>
      </w:r>
      <w:bookmarkEnd w:id="288"/>
    </w:p>
    <w:p w14:paraId="1AC21905" w14:textId="77777777" w:rsidR="00804649" w:rsidRPr="00410461" w:rsidRDefault="00804649" w:rsidP="00804649">
      <w:r w:rsidRPr="00410461">
        <w:t>The parameters in each xIRI are defined in TS 33.128 [15].</w:t>
      </w:r>
    </w:p>
    <w:p w14:paraId="23469A47" w14:textId="4FBDDB05" w:rsidR="00804649" w:rsidRPr="00410461" w:rsidRDefault="00804649" w:rsidP="00804649">
      <w:pPr>
        <w:pStyle w:val="Heading3"/>
      </w:pPr>
      <w:bookmarkStart w:id="289" w:name="_Toc176118378"/>
      <w:r w:rsidRPr="00410461">
        <w:t>7.6.6</w:t>
      </w:r>
      <w:r w:rsidRPr="00410461">
        <w:tab/>
        <w:t>Common CC parameters</w:t>
      </w:r>
      <w:bookmarkEnd w:id="289"/>
    </w:p>
    <w:p w14:paraId="669957E1" w14:textId="77777777" w:rsidR="00804649" w:rsidRPr="00410461" w:rsidRDefault="00804649" w:rsidP="00804649">
      <w:r w:rsidRPr="00410461">
        <w:t>In addition to the intercepted content of communications, the following information needs to be transferred from the CC-POI to the MDF3 in order to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3CF10D57" w:rsidR="00804649" w:rsidRPr="00410461" w:rsidRDefault="00804649" w:rsidP="00804649">
      <w:pPr>
        <w:pStyle w:val="B1"/>
      </w:pPr>
      <w:r w:rsidRPr="00410461">
        <w:rPr>
          <w:kern w:val="2"/>
          <w:lang w:eastAsia="zh-CN"/>
        </w:rPr>
        <w:t>-</w:t>
      </w:r>
      <w:r w:rsidRPr="00410461">
        <w:rPr>
          <w:kern w:val="2"/>
          <w:lang w:eastAsia="zh-CN"/>
        </w:rPr>
        <w:tab/>
        <w:t>Identity of source of media (communications content) for group call.</w:t>
      </w:r>
    </w:p>
    <w:p w14:paraId="62DE6CA3" w14:textId="422C5898" w:rsidR="00804649" w:rsidRPr="00410461" w:rsidRDefault="00804649" w:rsidP="00804649">
      <w:pPr>
        <w:pStyle w:val="Heading3"/>
      </w:pPr>
      <w:bookmarkStart w:id="290" w:name="_Toc176118379"/>
      <w:r w:rsidRPr="00410461">
        <w:t>7.6.7</w:t>
      </w:r>
      <w:r w:rsidRPr="00410461">
        <w:tab/>
        <w:t>Specific CC parameters</w:t>
      </w:r>
      <w:bookmarkEnd w:id="290"/>
    </w:p>
    <w:p w14:paraId="09FA9E1B" w14:textId="77777777" w:rsidR="00804649" w:rsidRPr="00410461" w:rsidRDefault="00804649" w:rsidP="00804649">
      <w:r w:rsidRPr="00410461">
        <w:t>The parameters in xCC are defined in TS 33.128 [15].</w:t>
      </w:r>
    </w:p>
    <w:p w14:paraId="6E903312" w14:textId="4EA058E1" w:rsidR="00804649" w:rsidRPr="00410461" w:rsidRDefault="00804649" w:rsidP="00804649">
      <w:pPr>
        <w:pStyle w:val="Heading3"/>
      </w:pPr>
      <w:bookmarkStart w:id="291" w:name="_Toc176118380"/>
      <w:r w:rsidRPr="00410461">
        <w:t>7.6.8</w:t>
      </w:r>
      <w:r w:rsidRPr="00410461">
        <w:tab/>
        <w:t>Network topologies</w:t>
      </w:r>
      <w:bookmarkEnd w:id="291"/>
    </w:p>
    <w:p w14:paraId="3BC49A9E" w14:textId="16C247EE" w:rsidR="00804649" w:rsidRPr="00410461" w:rsidRDefault="00804649" w:rsidP="00EA0C30">
      <w:r w:rsidRPr="00410461">
        <w:t>The PTC server resides in the home network and shall provide IRI-POI and CC-POI functionality.</w:t>
      </w:r>
    </w:p>
    <w:p w14:paraId="3B26F05C" w14:textId="57BAC954" w:rsidR="00C0011B" w:rsidRPr="00410461" w:rsidRDefault="00C0011B" w:rsidP="00C0011B">
      <w:pPr>
        <w:pStyle w:val="Heading2"/>
      </w:pPr>
      <w:bookmarkStart w:id="292" w:name="_Toc176118381"/>
      <w:r w:rsidRPr="00410461">
        <w:t>7.</w:t>
      </w:r>
      <w:r w:rsidR="006655D9" w:rsidRPr="00410461">
        <w:t>7</w:t>
      </w:r>
      <w:r w:rsidRPr="00410461">
        <w:tab/>
        <w:t>Identity Caching Function</w:t>
      </w:r>
      <w:bookmarkEnd w:id="292"/>
    </w:p>
    <w:p w14:paraId="5FDFDF79" w14:textId="4BE3980B" w:rsidR="00C0011B" w:rsidRPr="00410461" w:rsidRDefault="00C0011B" w:rsidP="00C0011B">
      <w:pPr>
        <w:pStyle w:val="Heading3"/>
      </w:pPr>
      <w:bookmarkStart w:id="293" w:name="_Toc176118382"/>
      <w:r w:rsidRPr="00410461">
        <w:t>7.</w:t>
      </w:r>
      <w:r w:rsidR="006655D9" w:rsidRPr="00410461">
        <w:t>7</w:t>
      </w:r>
      <w:r w:rsidRPr="00410461">
        <w:t>.1</w:t>
      </w:r>
      <w:r w:rsidRPr="00410461">
        <w:tab/>
        <w:t>General</w:t>
      </w:r>
      <w:bookmarkEnd w:id="293"/>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294" w:name="_Toc176118383"/>
      <w:r w:rsidRPr="00410461">
        <w:t>7.</w:t>
      </w:r>
      <w:r w:rsidR="00612B43" w:rsidRPr="00410461">
        <w:t>7</w:t>
      </w:r>
      <w:r w:rsidRPr="00410461">
        <w:t>.2</w:t>
      </w:r>
      <w:r w:rsidRPr="00410461">
        <w:tab/>
        <w:t>ICF Query Identities</w:t>
      </w:r>
      <w:bookmarkEnd w:id="294"/>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77777777" w:rsidR="00C0011B" w:rsidRPr="00410461" w:rsidRDefault="00C0011B" w:rsidP="00C0011B">
      <w:pPr>
        <w:pStyle w:val="B1"/>
      </w:pPr>
      <w:r w:rsidRPr="00410461">
        <w:t xml:space="preserve">- </w:t>
      </w:r>
      <w:r w:rsidRPr="00410461">
        <w:tab/>
        <w:t>5G-GUTI.</w:t>
      </w:r>
    </w:p>
    <w:p w14:paraId="42C63BB9" w14:textId="02F4AF64" w:rsidR="00C0011B" w:rsidRPr="00410461" w:rsidRDefault="00C0011B" w:rsidP="00C0011B">
      <w:pPr>
        <w:pStyle w:val="NO"/>
      </w:pPr>
      <w:r w:rsidRPr="00410461">
        <w:lastRenderedPageBreak/>
        <w:t>NOTE:</w:t>
      </w:r>
      <w:r w:rsidRPr="00410461">
        <w:tab/>
        <w:t>Targeting based on GPSI, PEI, IMS identifiers or other legacy identifiers (e.g. MSISDN) is not supported by the present document.</w:t>
      </w:r>
    </w:p>
    <w:p w14:paraId="49EE0C50" w14:textId="10EC9295" w:rsidR="00C0011B" w:rsidRPr="00410461" w:rsidRDefault="00C0011B" w:rsidP="00C0011B">
      <w:r w:rsidRPr="00410461">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295" w:name="_Toc176118384"/>
      <w:r w:rsidRPr="00410461">
        <w:t>7.</w:t>
      </w:r>
      <w:r w:rsidR="00612B43" w:rsidRPr="00410461">
        <w:t>7</w:t>
      </w:r>
      <w:r w:rsidRPr="00410461">
        <w:t>.3</w:t>
      </w:r>
      <w:r w:rsidRPr="00410461">
        <w:tab/>
        <w:t>ICF Response parameters</w:t>
      </w:r>
      <w:bookmarkEnd w:id="295"/>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296" w:name="_Toc176118385"/>
      <w:r w:rsidRPr="00410461">
        <w:t>7.</w:t>
      </w:r>
      <w:r w:rsidR="00612B43" w:rsidRPr="00410461">
        <w:t>7</w:t>
      </w:r>
      <w:r w:rsidRPr="00410461">
        <w:t>.4</w:t>
      </w:r>
      <w:r w:rsidRPr="00410461">
        <w:tab/>
        <w:t>Network topologies</w:t>
      </w:r>
      <w:bookmarkEnd w:id="296"/>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297" w:name="_Toc176118386"/>
      <w:r w:rsidRPr="00410461">
        <w:t>7.</w:t>
      </w:r>
      <w:r w:rsidR="00AD28A9" w:rsidRPr="00410461">
        <w:t>8</w:t>
      </w:r>
      <w:r w:rsidRPr="00410461">
        <w:tab/>
        <w:t>Non-IP data delivery (NIDD) in 5GS</w:t>
      </w:r>
      <w:bookmarkEnd w:id="297"/>
    </w:p>
    <w:p w14:paraId="1732D4C7" w14:textId="0DCEB9B0" w:rsidR="00E51F2D" w:rsidRPr="00410461" w:rsidRDefault="00EA63BF" w:rsidP="00E51F2D">
      <w:pPr>
        <w:pStyle w:val="Heading3"/>
      </w:pPr>
      <w:bookmarkStart w:id="298" w:name="_Toc176118387"/>
      <w:r w:rsidRPr="00410461">
        <w:t>7.8</w:t>
      </w:r>
      <w:r w:rsidR="00E51F2D" w:rsidRPr="00410461">
        <w:t>.1</w:t>
      </w:r>
      <w:r w:rsidR="00E51F2D" w:rsidRPr="00410461">
        <w:tab/>
        <w:t>Background</w:t>
      </w:r>
      <w:bookmarkEnd w:id="298"/>
    </w:p>
    <w:p w14:paraId="141990BD" w14:textId="27FDEDC4" w:rsidR="00E51F2D" w:rsidRPr="00410461" w:rsidRDefault="00EA63BF" w:rsidP="00E51F2D">
      <w:pPr>
        <w:pStyle w:val="Heading4"/>
      </w:pPr>
      <w:bookmarkStart w:id="299" w:name="_Toc176118388"/>
      <w:r w:rsidRPr="00410461">
        <w:t>7.8</w:t>
      </w:r>
      <w:r w:rsidR="00E51F2D" w:rsidRPr="00410461">
        <w:t>.1.1</w:t>
      </w:r>
      <w:r w:rsidR="00E51F2D" w:rsidRPr="00410461">
        <w:tab/>
        <w:t>General</w:t>
      </w:r>
      <w:bookmarkEnd w:id="299"/>
    </w:p>
    <w:p w14:paraId="33D27036" w14:textId="022258EA" w:rsidR="00E51F2D" w:rsidRPr="00410461" w:rsidRDefault="00E51F2D" w:rsidP="00E51F2D">
      <w:r w:rsidRPr="00410461">
        <w:t>Functions for NIDD (Non-IP Data Delivery) may be used to handle Mobile Originated (MO) and Mobile Terminated (MT) communication for unstructured data (also referred to as Non-IP).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(PtP)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lastRenderedPageBreak/>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300" w:name="_Toc176118389"/>
      <w:r w:rsidRPr="00410461">
        <w:t>7.8</w:t>
      </w:r>
      <w:r w:rsidR="00E51F2D" w:rsidRPr="00410461">
        <w:t>.1.2</w:t>
      </w:r>
      <w:r w:rsidR="00E51F2D" w:rsidRPr="00410461">
        <w:tab/>
      </w:r>
      <w:r w:rsidR="00E51F2D" w:rsidRPr="00410461">
        <w:rPr>
          <w:rFonts w:cs="Arial"/>
          <w:szCs w:val="24"/>
        </w:rPr>
        <w:t>NIDD in non-roaming situation</w:t>
      </w:r>
      <w:bookmarkEnd w:id="300"/>
    </w:p>
    <w:p w14:paraId="38951C85" w14:textId="01A30965" w:rsidR="00E51F2D" w:rsidRPr="00410461" w:rsidRDefault="00EA63BF" w:rsidP="00E51F2D">
      <w:pPr>
        <w:pStyle w:val="Heading5"/>
      </w:pPr>
      <w:bookmarkStart w:id="301" w:name="_Toc176118390"/>
      <w:r w:rsidRPr="00410461">
        <w:t>7.8</w:t>
      </w:r>
      <w:r w:rsidR="00E51F2D" w:rsidRPr="00410461">
        <w:t>.1.2.1</w:t>
      </w:r>
      <w:r w:rsidR="00E51F2D" w:rsidRPr="00410461">
        <w:tab/>
        <w:t>Delivery using NEF</w:t>
      </w:r>
      <w:bookmarkEnd w:id="301"/>
    </w:p>
    <w:p w14:paraId="4B73DA14" w14:textId="758C5BEB" w:rsidR="00E51F2D" w:rsidRPr="00410461" w:rsidRDefault="00E51F2D" w:rsidP="00E51F2D">
      <w:r w:rsidRPr="00410461">
        <w:t xml:space="preserve">Figure </w:t>
      </w:r>
      <w:r w:rsidR="00EA63BF" w:rsidRPr="00410461">
        <w:t>7.8</w:t>
      </w:r>
      <w:r w:rsidRPr="00410461">
        <w:t>-</w:t>
      </w:r>
      <w:r w:rsidR="0033518B" w:rsidRPr="00410461">
        <w:t>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DoNAS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53" type="#_x0000_t75" style="width:452.65pt;height:66.65pt" o:ole="">
            <v:imagedata r:id="rId77" o:title=""/>
          </v:shape>
          <o:OLEObject Type="Embed" ProgID="Visio.Drawing.15" ShapeID="_x0000_i1053" DrawAspect="Content" ObjectID="_1786734641" r:id="rId78"/>
        </w:object>
      </w:r>
    </w:p>
    <w:p w14:paraId="3940D654" w14:textId="717E5ACE" w:rsidR="00E51F2D" w:rsidRPr="00410461" w:rsidRDefault="00E51F2D" w:rsidP="000E4F76">
      <w:pPr>
        <w:pStyle w:val="TF"/>
      </w:pPr>
      <w:r w:rsidRPr="00410461">
        <w:t xml:space="preserve">Figure </w:t>
      </w:r>
      <w:r w:rsidR="00EA63BF" w:rsidRPr="00410461">
        <w:t>7.8</w:t>
      </w:r>
      <w:r w:rsidRPr="00410461">
        <w:t>-</w:t>
      </w:r>
      <w:r w:rsidR="000E4F76" w:rsidRPr="00410461">
        <w:t>1</w:t>
      </w:r>
      <w:r w:rsidRPr="00410461">
        <w:t>: 5GS Architecture for NIDD using NEF</w:t>
      </w:r>
    </w:p>
    <w:p w14:paraId="076B39D3" w14:textId="04DC3FB2" w:rsidR="00E51F2D" w:rsidRPr="00410461" w:rsidRDefault="00EA63BF" w:rsidP="00E51F2D">
      <w:pPr>
        <w:pStyle w:val="Heading5"/>
      </w:pPr>
      <w:bookmarkStart w:id="302" w:name="_Toc176118391"/>
      <w:r w:rsidRPr="00410461">
        <w:t>7.8</w:t>
      </w:r>
      <w:r w:rsidR="00E51F2D" w:rsidRPr="00410461">
        <w:t>.1.2.2</w:t>
      </w:r>
      <w:r w:rsidR="00E51F2D" w:rsidRPr="00410461">
        <w:tab/>
      </w:r>
      <w:r w:rsidR="00E51F2D" w:rsidRPr="00410461">
        <w:rPr>
          <w:rFonts w:cs="Arial"/>
        </w:rPr>
        <w:t>Delivery using UPF via a PtP N6 tunnel</w:t>
      </w:r>
      <w:bookmarkEnd w:id="302"/>
    </w:p>
    <w:p w14:paraId="3795F6F2" w14:textId="3CD43077" w:rsidR="00E51F2D" w:rsidRPr="00410461" w:rsidRDefault="00E51F2D" w:rsidP="00E51F2D">
      <w:r w:rsidRPr="00410461">
        <w:t xml:space="preserve">Figure </w:t>
      </w:r>
      <w:r w:rsidR="00EA63BF" w:rsidRPr="00410461">
        <w:t>7.8</w:t>
      </w:r>
      <w:r w:rsidRPr="00410461">
        <w:t>-</w:t>
      </w:r>
      <w:r w:rsidR="000E4F76" w:rsidRPr="00410461">
        <w:t>2</w:t>
      </w:r>
      <w:r w:rsidRPr="00410461">
        <w:t xml:space="preserve"> shows the architecture for delivery of NIDD using UPF via a PtP N6 tunnel in non-roaming scenario. The user traffic is exchanged with DoNAS between UE and AMF, over N11 interface between AMF and SMF, over N4 interface between SMF and UPF and finally over PtP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3EA0170C" w:rsidR="00E51F2D" w:rsidRPr="00410461" w:rsidRDefault="00E51F2D" w:rsidP="000E4F76">
      <w:pPr>
        <w:pStyle w:val="TF"/>
      </w:pPr>
      <w:r w:rsidRPr="00410461">
        <w:t xml:space="preserve">Figure </w:t>
      </w:r>
      <w:r w:rsidR="00EA63BF" w:rsidRPr="00410461">
        <w:t>7.8</w:t>
      </w:r>
      <w:r w:rsidRPr="00410461">
        <w:t>-</w:t>
      </w:r>
      <w:r w:rsidR="000E4F76" w:rsidRPr="00410461">
        <w:t>2</w:t>
      </w:r>
      <w:r w:rsidRPr="00410461">
        <w:t>: 5GS Architecture for NIDD using a PtP N6 tunnel</w:t>
      </w:r>
    </w:p>
    <w:p w14:paraId="457C7B72" w14:textId="1F31104D" w:rsidR="00E51F2D" w:rsidRPr="00410461" w:rsidRDefault="00EA63BF" w:rsidP="00E51F2D">
      <w:pPr>
        <w:pStyle w:val="Heading4"/>
        <w:rPr>
          <w:rFonts w:cs="Arial"/>
          <w:szCs w:val="24"/>
        </w:rPr>
      </w:pPr>
      <w:bookmarkStart w:id="303" w:name="_Toc176118392"/>
      <w:r w:rsidRPr="00410461">
        <w:t>7.8</w:t>
      </w:r>
      <w:r w:rsidR="00E51F2D" w:rsidRPr="00410461">
        <w:t>.1.3</w:t>
      </w:r>
      <w:r w:rsidR="00E51F2D" w:rsidRPr="00410461">
        <w:tab/>
      </w:r>
      <w:r w:rsidR="00E51F2D" w:rsidRPr="00410461">
        <w:rPr>
          <w:rFonts w:cs="Arial"/>
          <w:szCs w:val="24"/>
        </w:rPr>
        <w:t>NIDD in roaming situation</w:t>
      </w:r>
      <w:bookmarkEnd w:id="303"/>
    </w:p>
    <w:p w14:paraId="5398AFEF" w14:textId="33389BFA" w:rsidR="00E51F2D" w:rsidRPr="00410461" w:rsidRDefault="00EA63BF" w:rsidP="00E51F2D">
      <w:pPr>
        <w:pStyle w:val="Heading5"/>
      </w:pPr>
      <w:bookmarkStart w:id="304" w:name="_Toc176118393"/>
      <w:r w:rsidRPr="00410461">
        <w:t>7.8</w:t>
      </w:r>
      <w:r w:rsidR="00E51F2D" w:rsidRPr="00410461">
        <w:t>.1.3.1</w:t>
      </w:r>
      <w:r w:rsidR="00E51F2D" w:rsidRPr="00410461">
        <w:tab/>
      </w:r>
      <w:r w:rsidR="00E51F2D" w:rsidRPr="00410461">
        <w:rPr>
          <w:rFonts w:cs="Arial"/>
        </w:rPr>
        <w:t>Delivery using NEF</w:t>
      </w:r>
      <w:bookmarkEnd w:id="304"/>
    </w:p>
    <w:p w14:paraId="23A256C4" w14:textId="4B7519F4" w:rsidR="00E51F2D" w:rsidRPr="00410461" w:rsidRDefault="00E51F2D" w:rsidP="00E51F2D">
      <w:r w:rsidRPr="00410461">
        <w:t xml:space="preserve">In roaming scenario, the PDU session for NIDD using NEF is established between the UE and NEF via V-AMF, V-SMF and H-SMF. The user traffic is exchanged with DoNAS between UE and AMF, then over N11 interface between AMF and V-SMF, over N16 interface between V-SMF and H-SMF and over N29 interface between SMF and NEF and finally over N33 interface between NEF and AF. Figure </w:t>
      </w:r>
      <w:r w:rsidR="00B015A6" w:rsidRPr="00410461">
        <w:t>7</w:t>
      </w:r>
      <w:r w:rsidR="00AD28A9" w:rsidRPr="00410461">
        <w:t>.8</w:t>
      </w:r>
      <w:r w:rsidRPr="00410461">
        <w:t>-</w:t>
      </w:r>
      <w:r w:rsidR="00B015A6" w:rsidRPr="00410461">
        <w:t>3</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1714B746" w:rsidR="00E51F2D" w:rsidRPr="00410461" w:rsidRDefault="00E51F2D" w:rsidP="00B015A6">
      <w:pPr>
        <w:pStyle w:val="TF"/>
        <w:rPr>
          <w:sz w:val="24"/>
          <w:szCs w:val="24"/>
        </w:rPr>
      </w:pPr>
      <w:r w:rsidRPr="00410461">
        <w:t xml:space="preserve">Figure </w:t>
      </w:r>
      <w:r w:rsidR="00EA63BF" w:rsidRPr="00410461">
        <w:t>7.8</w:t>
      </w:r>
      <w:r w:rsidRPr="00410461">
        <w:t>-</w:t>
      </w:r>
      <w:r w:rsidR="00B015A6" w:rsidRPr="00410461">
        <w:t>3</w:t>
      </w:r>
      <w:r w:rsidRPr="00410461">
        <w:t>: 5GS Architecture for NIDD using NEF in roaming situation</w:t>
      </w:r>
    </w:p>
    <w:p w14:paraId="648033D8" w14:textId="583D07E4" w:rsidR="00E51F2D" w:rsidRPr="00410461" w:rsidRDefault="00EA63BF" w:rsidP="00E51F2D">
      <w:pPr>
        <w:pStyle w:val="Heading5"/>
      </w:pPr>
      <w:bookmarkStart w:id="305" w:name="_Toc176118394"/>
      <w:r w:rsidRPr="00410461">
        <w:lastRenderedPageBreak/>
        <w:t>7.8</w:t>
      </w:r>
      <w:r w:rsidR="00E51F2D" w:rsidRPr="00410461">
        <w:t>.1.3.2</w:t>
      </w:r>
      <w:r w:rsidR="00E51F2D" w:rsidRPr="00410461">
        <w:tab/>
      </w:r>
      <w:r w:rsidR="00E51F2D" w:rsidRPr="00410461">
        <w:rPr>
          <w:rFonts w:cs="Arial"/>
        </w:rPr>
        <w:t>Delivery using UPF via a PtP N6 tunnel</w:t>
      </w:r>
      <w:bookmarkEnd w:id="305"/>
    </w:p>
    <w:p w14:paraId="2551E11A" w14:textId="4BC657C9" w:rsidR="00E51F2D" w:rsidRPr="00410461" w:rsidRDefault="00E51F2D" w:rsidP="00E51F2D">
      <w:r w:rsidRPr="00410461">
        <w:t>In roaming scenario, the user traffic is exchanged with DoNAS between UE and AMF, over N11 interface between AMF and V-SMF, over N4 interface between V-SMF and V-UPF, over N9 between V-UPF and H-UPF and finally over PtP N6 tunnel between H-UPF and AF (</w:t>
      </w:r>
      <w:r w:rsidR="00941546" w:rsidRPr="00410461">
        <w:t>f</w:t>
      </w:r>
      <w:r w:rsidRPr="00410461">
        <w:t xml:space="preserve">igure </w:t>
      </w:r>
      <w:r w:rsidR="00EA63BF" w:rsidRPr="00410461">
        <w:t>7.8</w:t>
      </w:r>
      <w:r w:rsidRPr="00410461">
        <w:t>-</w:t>
      </w:r>
      <w:r w:rsidR="00AD28A9" w:rsidRPr="00410461">
        <w:t>4</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587CE056" w:rsidR="00E51F2D" w:rsidRPr="00410461" w:rsidRDefault="00E51F2D" w:rsidP="00B015A6">
      <w:pPr>
        <w:pStyle w:val="TF"/>
        <w:rPr>
          <w:rFonts w:eastAsia="Calibri"/>
        </w:rPr>
      </w:pPr>
      <w:r w:rsidRPr="00410461">
        <w:t xml:space="preserve">Figure </w:t>
      </w:r>
      <w:r w:rsidR="00EA63BF" w:rsidRPr="00410461">
        <w:t>7.8</w:t>
      </w:r>
      <w:r w:rsidRPr="00410461">
        <w:t>-</w:t>
      </w:r>
      <w:r w:rsidR="00AD28A9" w:rsidRPr="00410461">
        <w:t>4</w:t>
      </w:r>
      <w:r w:rsidRPr="00410461">
        <w:t>: 5GS Architecture of NIDD using a PtP N6 tunnel in roaming situation</w:t>
      </w:r>
    </w:p>
    <w:p w14:paraId="1FC9FB98" w14:textId="118FF88B" w:rsidR="00E51F2D" w:rsidRPr="00410461" w:rsidRDefault="00EA63BF" w:rsidP="00E51F2D">
      <w:pPr>
        <w:pStyle w:val="Heading3"/>
      </w:pPr>
      <w:bookmarkStart w:id="306" w:name="_Toc176118395"/>
      <w:r w:rsidRPr="00410461">
        <w:t>7.8</w:t>
      </w:r>
      <w:r w:rsidR="00E51F2D" w:rsidRPr="00410461">
        <w:t>.2</w:t>
      </w:r>
      <w:r w:rsidR="00E51F2D" w:rsidRPr="00410461">
        <w:tab/>
        <w:t>LI for NIDD</w:t>
      </w:r>
      <w:bookmarkEnd w:id="306"/>
    </w:p>
    <w:p w14:paraId="22C5B29D" w14:textId="0FAB012E" w:rsidR="00E51F2D" w:rsidRPr="00410461" w:rsidRDefault="00EA63BF" w:rsidP="00E51F2D">
      <w:pPr>
        <w:pStyle w:val="Heading4"/>
        <w:rPr>
          <w:rFonts w:cs="Arial"/>
          <w:szCs w:val="24"/>
        </w:rPr>
      </w:pPr>
      <w:bookmarkStart w:id="307" w:name="_Toc176118396"/>
      <w:r w:rsidRPr="00410461">
        <w:t>7.8</w:t>
      </w:r>
      <w:r w:rsidR="00E51F2D" w:rsidRPr="00410461">
        <w:t>.2.1</w:t>
      </w:r>
      <w:r w:rsidR="00E51F2D" w:rsidRPr="00410461">
        <w:tab/>
      </w:r>
      <w:r w:rsidR="00E51F2D" w:rsidRPr="00410461">
        <w:rPr>
          <w:rFonts w:cs="Arial"/>
          <w:szCs w:val="24"/>
        </w:rPr>
        <w:t>LI for NIDD using NEF</w:t>
      </w:r>
      <w:bookmarkEnd w:id="307"/>
    </w:p>
    <w:p w14:paraId="1561F3F3" w14:textId="267AFBD6" w:rsidR="00E51F2D" w:rsidRPr="00410461" w:rsidRDefault="00EA63BF" w:rsidP="00E51F2D">
      <w:pPr>
        <w:pStyle w:val="Heading5"/>
      </w:pPr>
      <w:bookmarkStart w:id="308" w:name="_Toc176118397"/>
      <w:r w:rsidRPr="00410461">
        <w:t>7.8</w:t>
      </w:r>
      <w:r w:rsidR="00E51F2D" w:rsidRPr="00410461">
        <w:t>.2.1.1</w:t>
      </w:r>
      <w:r w:rsidR="00E51F2D" w:rsidRPr="00410461">
        <w:tab/>
        <w:t>General</w:t>
      </w:r>
      <w:bookmarkEnd w:id="308"/>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t>NOTE:</w:t>
      </w:r>
      <w:r w:rsidRPr="00410461">
        <w:tab/>
        <w:t>Only home-routed mode applies.</w:t>
      </w:r>
    </w:p>
    <w:p w14:paraId="677DE0A8" w14:textId="3C1FE12F" w:rsidR="00E51F2D" w:rsidRPr="00410461" w:rsidRDefault="00E51F2D" w:rsidP="00E51F2D">
      <w:r w:rsidRPr="00410461">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309" w:name="_Toc176118398"/>
      <w:r w:rsidRPr="00410461">
        <w:t>7.8</w:t>
      </w:r>
      <w:r w:rsidR="00E51F2D" w:rsidRPr="00410461">
        <w:t>.2.1.2</w:t>
      </w:r>
      <w:r w:rsidR="00E51F2D" w:rsidRPr="00410461">
        <w:tab/>
      </w:r>
      <w:r w:rsidR="00E51F2D" w:rsidRPr="00410461">
        <w:rPr>
          <w:rFonts w:cs="Arial"/>
        </w:rPr>
        <w:t>Architecture for NIDD using NEF in the VPLMN</w:t>
      </w:r>
      <w:bookmarkEnd w:id="309"/>
    </w:p>
    <w:p w14:paraId="73997F4F" w14:textId="700C0E14" w:rsidR="00E51F2D" w:rsidRPr="00410461" w:rsidRDefault="00E51F2D" w:rsidP="00E51F2D">
      <w:r w:rsidRPr="00410461">
        <w:t>This clause describes the LI for NIDD using NEF in the VPLMN.</w:t>
      </w:r>
      <w:r w:rsidR="00603E2E">
        <w:t xml:space="preserve"> </w:t>
      </w:r>
      <w:r w:rsidRPr="00410461">
        <w:t xml:space="preserve">The access method for the delivery of xCC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 xml:space="preserve">igure </w:t>
      </w:r>
      <w:r w:rsidR="00EA63BF" w:rsidRPr="00410461">
        <w:t>7.8</w:t>
      </w:r>
      <w:r w:rsidRPr="00410461">
        <w:t>-</w:t>
      </w:r>
      <w:r w:rsidR="00AD28A9" w:rsidRPr="00410461">
        <w:t>5</w:t>
      </w:r>
      <w:r w:rsidRPr="00410461">
        <w:t xml:space="preserve"> gives a reference point representation of the LI architecture with V-SMF as a CP NF and UP NF providing the IRI-POI and CC-POI functions for NIDD using NEF in the visited network.</w:t>
      </w:r>
    </w:p>
    <w:p w14:paraId="62B5ED50" w14:textId="371CB41B" w:rsidR="00E51F2D" w:rsidRPr="00410461" w:rsidRDefault="005D456B" w:rsidP="00AD28A9">
      <w:pPr>
        <w:pStyle w:val="TH"/>
        <w:rPr>
          <w:sz w:val="24"/>
          <w:szCs w:val="24"/>
          <w:lang w:eastAsia="fr-FR"/>
        </w:rPr>
      </w:pPr>
      <w:r>
        <w:object w:dxaOrig="14820" w:dyaOrig="14748" w14:anchorId="087978D2">
          <v:shape id="_x0000_i1054" type="#_x0000_t75" style="width:481.35pt;height:479.35pt" o:ole="">
            <v:imagedata r:id="rId82" o:title=""/>
          </v:shape>
          <o:OLEObject Type="Embed" ProgID="Visio.Drawing.15" ShapeID="_x0000_i1054" DrawAspect="Content" ObjectID="_1786734642" r:id="rId83"/>
        </w:object>
      </w:r>
    </w:p>
    <w:p w14:paraId="785DFA63" w14:textId="1384BF5A" w:rsidR="00E51F2D" w:rsidRPr="00410461" w:rsidRDefault="00E51F2D" w:rsidP="00AD28A9">
      <w:pPr>
        <w:pStyle w:val="TF"/>
      </w:pPr>
      <w:r w:rsidRPr="00410461">
        <w:t xml:space="preserve">Figure </w:t>
      </w:r>
      <w:r w:rsidR="00EA63BF" w:rsidRPr="00410461">
        <w:t>7.8</w:t>
      </w:r>
      <w:r w:rsidRPr="00410461">
        <w:t>-</w:t>
      </w:r>
      <w:r w:rsidR="00AD28A9" w:rsidRPr="00410461">
        <w:t>5</w:t>
      </w:r>
      <w:r w:rsidRPr="00410461">
        <w:t>: LI architecture for NIDD using NEF showing LI at V-SMF</w:t>
      </w:r>
    </w:p>
    <w:p w14:paraId="485BB07C" w14:textId="2BB32391" w:rsidR="00E51F2D" w:rsidRPr="00410461" w:rsidRDefault="00EA63BF" w:rsidP="00E51F2D">
      <w:pPr>
        <w:pStyle w:val="Heading5"/>
      </w:pPr>
      <w:bookmarkStart w:id="310" w:name="_Toc176118399"/>
      <w:r w:rsidRPr="00410461">
        <w:t>7.8</w:t>
      </w:r>
      <w:r w:rsidR="00E51F2D" w:rsidRPr="00410461">
        <w:t>.2.1.3</w:t>
      </w:r>
      <w:r w:rsidR="00E51F2D" w:rsidRPr="00410461">
        <w:tab/>
      </w:r>
      <w:r w:rsidR="00E51F2D" w:rsidRPr="00410461">
        <w:rPr>
          <w:rFonts w:cs="Arial"/>
        </w:rPr>
        <w:t>Target identifiers</w:t>
      </w:r>
      <w:bookmarkEnd w:id="310"/>
    </w:p>
    <w:p w14:paraId="008E5D18" w14:textId="4E388DCD" w:rsidR="00E51F2D" w:rsidRPr="00410461" w:rsidRDefault="00E51F2D" w:rsidP="00E51F2D">
      <w:r w:rsidRPr="00410461">
        <w:t xml:space="preserve">The LIPF present in the ADMF provisions the intercept information associated with the following target identities to the IRI-POI present in the </w:t>
      </w:r>
      <w:r w:rsidR="00F6079B">
        <w:t>V-S</w:t>
      </w:r>
      <w:r w:rsidRPr="00410461">
        <w:t>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The interception performed on the above three identities are mutually independent, even though, an xIRI may contain the information about the other identities when available.</w:t>
      </w:r>
    </w:p>
    <w:p w14:paraId="0B2E5875" w14:textId="4598FEF6" w:rsidR="00E51F2D" w:rsidRPr="00410461" w:rsidRDefault="00EA63BF" w:rsidP="00E51F2D">
      <w:pPr>
        <w:pStyle w:val="Heading5"/>
      </w:pPr>
      <w:bookmarkStart w:id="311" w:name="_Toc176118400"/>
      <w:r w:rsidRPr="00410461">
        <w:lastRenderedPageBreak/>
        <w:t>7.8</w:t>
      </w:r>
      <w:r w:rsidR="00E51F2D" w:rsidRPr="00410461">
        <w:t>.2.1.4</w:t>
      </w:r>
      <w:r w:rsidR="00E51F2D" w:rsidRPr="00410461">
        <w:tab/>
      </w:r>
      <w:r w:rsidR="00E51F2D" w:rsidRPr="00410461">
        <w:rPr>
          <w:szCs w:val="22"/>
        </w:rPr>
        <w:t>IRI events</w:t>
      </w:r>
      <w:bookmarkEnd w:id="311"/>
    </w:p>
    <w:p w14:paraId="0C044824" w14:textId="3CE55976" w:rsidR="00E51F2D" w:rsidRPr="00410461" w:rsidRDefault="00E51F2D" w:rsidP="00E51F2D">
      <w:r w:rsidRPr="00410461">
        <w:t xml:space="preserve">The IRI-POI present in the V-SMF handles the same records included in xIRIs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For NIDD using NEF with or without roaming situation, the IRI-POI present in the H-SMF shall avoid generating xIRIs since NEF always provides the xIRIs for the home network.</w:t>
      </w:r>
    </w:p>
    <w:p w14:paraId="23DE5468" w14:textId="79667B3D" w:rsidR="00E51F2D" w:rsidRPr="00410461" w:rsidRDefault="00EA63BF" w:rsidP="00E51F2D">
      <w:pPr>
        <w:pStyle w:val="Heading4"/>
        <w:rPr>
          <w:rFonts w:cs="Arial"/>
          <w:szCs w:val="24"/>
        </w:rPr>
      </w:pPr>
      <w:bookmarkStart w:id="312" w:name="_Toc176118401"/>
      <w:r w:rsidRPr="00410461">
        <w:t>7.8</w:t>
      </w:r>
      <w:r w:rsidR="00E51F2D" w:rsidRPr="00410461">
        <w:t>.2.2</w:t>
      </w:r>
      <w:r w:rsidR="00E51F2D" w:rsidRPr="00410461">
        <w:tab/>
      </w:r>
      <w:r w:rsidR="00E51F2D" w:rsidRPr="00410461">
        <w:rPr>
          <w:rFonts w:cs="Arial"/>
          <w:szCs w:val="24"/>
        </w:rPr>
        <w:t>LI for NIDD using a PtP N6 tunnel</w:t>
      </w:r>
      <w:bookmarkEnd w:id="312"/>
    </w:p>
    <w:p w14:paraId="2358DC78" w14:textId="77777777" w:rsidR="00E51F2D" w:rsidRPr="00410461" w:rsidRDefault="00E51F2D" w:rsidP="00E51F2D">
      <w:r w:rsidRPr="00410461">
        <w:t>In non-roaming scenario, the SMF will provide an IRI POI while UPF shall include a CC-POI.</w:t>
      </w:r>
    </w:p>
    <w:p w14:paraId="230EB466" w14:textId="3C839A9E"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6.2-4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77777777" w:rsidR="00E51F2D" w:rsidRPr="00410461" w:rsidRDefault="00E51F2D" w:rsidP="00E51F2D">
      <w:pPr>
        <w:pStyle w:val="ListParagraph"/>
        <w:spacing w:after="180"/>
        <w:ind w:left="0"/>
        <w:rPr>
          <w:sz w:val="20"/>
          <w:szCs w:val="20"/>
          <w:lang w:val="en-GB"/>
        </w:rPr>
      </w:pPr>
      <w:r w:rsidRPr="00410461">
        <w:rPr>
          <w:sz w:val="20"/>
          <w:szCs w:val="20"/>
          <w:lang w:val="en-GB"/>
        </w:rPr>
        <w:t>The LI architecture for SMF/UPF for NIDD using a PtP N6 tunnel is the same as presented in figure 6.2-4.</w:t>
      </w:r>
    </w:p>
    <w:p w14:paraId="7134377C" w14:textId="705BB5BA" w:rsidR="00E51F2D" w:rsidRPr="00410461" w:rsidRDefault="00E51F2D" w:rsidP="00E51F2D">
      <w:r w:rsidRPr="00410461">
        <w:t xml:space="preserve">However, the user plane packets between UE and UPF flow through the SMF as shown in figures </w:t>
      </w:r>
      <w:r w:rsidR="00EA63BF" w:rsidRPr="00410461">
        <w:t>7.8</w:t>
      </w:r>
      <w:r w:rsidRPr="00410461">
        <w:t>-</w:t>
      </w:r>
      <w:r w:rsidR="00941546" w:rsidRPr="00410461">
        <w:t>2</w:t>
      </w:r>
      <w:r w:rsidRPr="00410461">
        <w:t xml:space="preserve"> and </w:t>
      </w:r>
      <w:r w:rsidR="00EA63BF" w:rsidRPr="00410461">
        <w:t>7.8</w:t>
      </w:r>
      <w:r w:rsidRPr="00410461">
        <w:t>-</w:t>
      </w:r>
      <w:r w:rsidR="00941546" w:rsidRPr="00410461">
        <w:t>4</w:t>
      </w:r>
      <w:r w:rsidRPr="00410461">
        <w:t>.</w:t>
      </w:r>
    </w:p>
    <w:p w14:paraId="7B41811C" w14:textId="4323E5A7" w:rsidR="00E51F2D" w:rsidRPr="00410461" w:rsidRDefault="00E51F2D" w:rsidP="00E51F2D">
      <w:r w:rsidRPr="00410461">
        <w:t>The same xIRIs defined in</w:t>
      </w:r>
      <w:r w:rsidR="00EE7CEC" w:rsidRPr="00410461">
        <w:t xml:space="preserve"> clause</w:t>
      </w:r>
      <w:r w:rsidRPr="00410461">
        <w:t xml:space="preserve"> 6.2.3.3. for PDU sessions of IP or Ethernet type and the same xCC are also considered for PDU sessions for NIDD using a PtP N6 tunnel, considering unstructured payload format.</w:t>
      </w:r>
    </w:p>
    <w:p w14:paraId="1B031320" w14:textId="4A4664BD" w:rsidR="00E51F2D" w:rsidRPr="00410461" w:rsidRDefault="00E51F2D" w:rsidP="00E51F2D">
      <w:pPr>
        <w:pStyle w:val="Heading2"/>
      </w:pPr>
      <w:bookmarkStart w:id="313" w:name="_Toc176118402"/>
      <w:r w:rsidRPr="00410461">
        <w:t>7.</w:t>
      </w:r>
      <w:r w:rsidR="00A979D1" w:rsidRPr="00410461">
        <w:t>9</w:t>
      </w:r>
      <w:r w:rsidRPr="00410461">
        <w:tab/>
        <w:t>LI at NEF</w:t>
      </w:r>
      <w:bookmarkEnd w:id="313"/>
    </w:p>
    <w:p w14:paraId="60016127" w14:textId="668368BD" w:rsidR="00E51F2D" w:rsidRPr="00410461" w:rsidRDefault="00EA63BF" w:rsidP="00E51F2D">
      <w:pPr>
        <w:pStyle w:val="Heading3"/>
      </w:pPr>
      <w:bookmarkStart w:id="314" w:name="_Toc176118403"/>
      <w:r w:rsidRPr="00410461">
        <w:t>7.9</w:t>
      </w:r>
      <w:r w:rsidR="00E51F2D" w:rsidRPr="00410461">
        <w:t>.1</w:t>
      </w:r>
      <w:r w:rsidR="00E51F2D" w:rsidRPr="00410461">
        <w:tab/>
        <w:t>General</w:t>
      </w:r>
      <w:bookmarkEnd w:id="314"/>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489A4780" w:rsidR="00E51F2D" w:rsidRDefault="00E51F2D" w:rsidP="00E51F2D">
      <w:pPr>
        <w:pStyle w:val="B1"/>
      </w:pPr>
      <w:r w:rsidRPr="00410461">
        <w:t>-</w:t>
      </w:r>
      <w:r w:rsidRPr="00410461">
        <w:tab/>
        <w:t>Parameter provisioning.</w:t>
      </w:r>
    </w:p>
    <w:p w14:paraId="61B5E16C" w14:textId="028A880F" w:rsidR="009A2B88" w:rsidRPr="00410461" w:rsidRDefault="009A2B88" w:rsidP="00E51F2D">
      <w:pPr>
        <w:pStyle w:val="B1"/>
      </w:pPr>
      <w:r>
        <w:t>-</w:t>
      </w:r>
      <w:r>
        <w:tab/>
        <w:t>AF session with QoS.</w:t>
      </w:r>
    </w:p>
    <w:p w14:paraId="38CB62CE" w14:textId="32B37495" w:rsidR="00E51F2D" w:rsidRPr="00410461" w:rsidRDefault="00EA63BF" w:rsidP="00A979D1">
      <w:pPr>
        <w:pStyle w:val="Heading3"/>
      </w:pPr>
      <w:bookmarkStart w:id="315" w:name="_Toc176118404"/>
      <w:r w:rsidRPr="00410461">
        <w:t>7.9</w:t>
      </w:r>
      <w:r w:rsidR="00E51F2D" w:rsidRPr="00410461">
        <w:t>.2</w:t>
      </w:r>
      <w:r w:rsidR="00E51F2D" w:rsidRPr="00410461">
        <w:tab/>
      </w:r>
      <w:r w:rsidR="00E51F2D" w:rsidRPr="00410461">
        <w:rPr>
          <w:rFonts w:eastAsiaTheme="majorEastAsia"/>
        </w:rPr>
        <w:t>LI for NIDD using NEF</w:t>
      </w:r>
      <w:bookmarkEnd w:id="315"/>
    </w:p>
    <w:p w14:paraId="6D9A47E2" w14:textId="04124CB9" w:rsidR="00E51F2D" w:rsidRPr="00410461" w:rsidRDefault="00EA63BF" w:rsidP="00E51F2D">
      <w:pPr>
        <w:pStyle w:val="Heading4"/>
        <w:rPr>
          <w:rFonts w:cs="Arial"/>
          <w:szCs w:val="24"/>
        </w:rPr>
      </w:pPr>
      <w:bookmarkStart w:id="316" w:name="_Toc176118405"/>
      <w:r w:rsidRPr="00410461">
        <w:t>7.9</w:t>
      </w:r>
      <w:r w:rsidR="00E51F2D" w:rsidRPr="00410461">
        <w:t>.2.1</w:t>
      </w:r>
      <w:r w:rsidR="00E51F2D" w:rsidRPr="00410461">
        <w:tab/>
      </w:r>
      <w:r w:rsidR="00E51F2D" w:rsidRPr="00410461">
        <w:rPr>
          <w:rFonts w:cs="Arial"/>
          <w:szCs w:val="24"/>
        </w:rPr>
        <w:t>Architecture</w:t>
      </w:r>
      <w:bookmarkEnd w:id="316"/>
    </w:p>
    <w:p w14:paraId="52C49B24" w14:textId="607D7D13" w:rsidR="00E51F2D" w:rsidRPr="00410461" w:rsidRDefault="00E51F2D" w:rsidP="00E51F2D">
      <w:r w:rsidRPr="00410461">
        <w:t xml:space="preserve">The NEF shall provide both IRI-POI and CC-POI functions. </w:t>
      </w:r>
      <w:r w:rsidR="00EA63BF" w:rsidRPr="00410461">
        <w:t>F</w:t>
      </w:r>
      <w:r w:rsidRPr="00410461">
        <w:t xml:space="preserve">igure </w:t>
      </w:r>
      <w:r w:rsidR="00EA63BF" w:rsidRPr="00410461">
        <w:t>7.9</w:t>
      </w:r>
      <w:r w:rsidRPr="00410461">
        <w:t>-1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34B24276" w:rsidR="00E51F2D" w:rsidRPr="00410461" w:rsidRDefault="008D5883" w:rsidP="00A979D1">
      <w:pPr>
        <w:pStyle w:val="TH"/>
        <w:rPr>
          <w:rFonts w:cs="Arial"/>
          <w:bCs/>
        </w:rPr>
      </w:pPr>
      <w:r>
        <w:object w:dxaOrig="14820" w:dyaOrig="14748" w14:anchorId="77E8AFEE">
          <v:shape id="_x0000_i1055" type="#_x0000_t75" style="width:481.35pt;height:479.35pt" o:ole="">
            <v:imagedata r:id="rId84" o:title=""/>
          </v:shape>
          <o:OLEObject Type="Embed" ProgID="Visio.Drawing.15" ShapeID="_x0000_i1055" DrawAspect="Content" ObjectID="_1786734643" r:id="rId85"/>
        </w:object>
      </w:r>
    </w:p>
    <w:p w14:paraId="7077A385" w14:textId="6FF94F9B" w:rsidR="00E51F2D" w:rsidRPr="00410461" w:rsidRDefault="00E51F2D" w:rsidP="00A979D1">
      <w:pPr>
        <w:pStyle w:val="TF"/>
      </w:pPr>
      <w:r w:rsidRPr="00410461">
        <w:t xml:space="preserve">Figure </w:t>
      </w:r>
      <w:r w:rsidR="00EA63BF" w:rsidRPr="00410461">
        <w:t>7.9</w:t>
      </w:r>
      <w:r w:rsidRPr="00410461">
        <w:t>-1: LI architecture for NIDD using NEF showing LI at NEF</w:t>
      </w:r>
    </w:p>
    <w:p w14:paraId="38C91795" w14:textId="40B8A634" w:rsidR="00E51F2D" w:rsidRPr="00410461" w:rsidRDefault="00EA63BF" w:rsidP="00E51F2D">
      <w:pPr>
        <w:pStyle w:val="Heading4"/>
        <w:rPr>
          <w:rFonts w:cs="Arial"/>
          <w:szCs w:val="24"/>
        </w:rPr>
      </w:pPr>
      <w:bookmarkStart w:id="317" w:name="_Toc176118406"/>
      <w:r w:rsidRPr="00410461">
        <w:t>7.9</w:t>
      </w:r>
      <w:r w:rsidR="00E51F2D" w:rsidRPr="00410461">
        <w:t>.2.2</w:t>
      </w:r>
      <w:r w:rsidR="00E51F2D" w:rsidRPr="00410461">
        <w:tab/>
        <w:t xml:space="preserve">Target </w:t>
      </w:r>
      <w:r w:rsidR="00E51F2D" w:rsidRPr="00410461">
        <w:rPr>
          <w:rFonts w:cs="Arial"/>
          <w:szCs w:val="24"/>
        </w:rPr>
        <w:t>Identities</w:t>
      </w:r>
      <w:bookmarkEnd w:id="317"/>
    </w:p>
    <w:p w14:paraId="159A891F" w14:textId="77777777" w:rsidR="00E51F2D" w:rsidRPr="00410461" w:rsidRDefault="00E51F2D" w:rsidP="00E51F2D">
      <w:r w:rsidRPr="00410461">
        <w:t>The LIPF present in the ADMF provisions the intercept information associated with the following target identities to the IRI-POI present in the NEF:</w:t>
      </w:r>
    </w:p>
    <w:p w14:paraId="648B2381" w14:textId="77777777" w:rsidR="00E51F2D" w:rsidRPr="00410461" w:rsidRDefault="00E51F2D" w:rsidP="00E51F2D">
      <w:pPr>
        <w:pStyle w:val="B1"/>
      </w:pPr>
      <w:r w:rsidRPr="00410461">
        <w:t>-</w:t>
      </w:r>
      <w:r w:rsidRPr="00410461">
        <w:tab/>
        <w:t>SUPI.</w:t>
      </w:r>
    </w:p>
    <w:p w14:paraId="48DE0360" w14:textId="77777777" w:rsidR="00E51F2D" w:rsidRPr="00410461" w:rsidRDefault="00E51F2D" w:rsidP="00E51F2D">
      <w:pPr>
        <w:pStyle w:val="B1"/>
      </w:pPr>
      <w:r w:rsidRPr="00410461">
        <w:t>-</w:t>
      </w:r>
      <w:r w:rsidRPr="00410461">
        <w:tab/>
        <w:t>GPSI.</w:t>
      </w:r>
    </w:p>
    <w:p w14:paraId="083448DA"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58DB97E7" w14:textId="7D8BF87E" w:rsidR="00E51F2D" w:rsidRPr="00410461" w:rsidRDefault="00EA63BF" w:rsidP="00E51F2D">
      <w:pPr>
        <w:pStyle w:val="Heading4"/>
        <w:rPr>
          <w:rFonts w:cs="Arial"/>
          <w:szCs w:val="24"/>
        </w:rPr>
      </w:pPr>
      <w:bookmarkStart w:id="318" w:name="_Toc176118407"/>
      <w:r w:rsidRPr="00410461">
        <w:t>7.9</w:t>
      </w:r>
      <w:r w:rsidR="00E51F2D" w:rsidRPr="00410461">
        <w:t>.2.3</w:t>
      </w:r>
      <w:r w:rsidR="00E51F2D" w:rsidRPr="00410461">
        <w:tab/>
        <w:t>IRI events</w:t>
      </w:r>
      <w:bookmarkEnd w:id="318"/>
    </w:p>
    <w:p w14:paraId="7B5F6868" w14:textId="77777777" w:rsidR="00E51F2D" w:rsidRPr="00410461" w:rsidRDefault="00E51F2D" w:rsidP="00E51F2D">
      <w:r w:rsidRPr="00410461">
        <w:t>NEF handles xIRIs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lastRenderedPageBreak/>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The PDU session establishment xIRI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The PDU session modification xIRI is generated when the IRI-POI present in the NEF detects that a PDU session for NIDD using NEF is modified for the target UE.</w:t>
      </w:r>
    </w:p>
    <w:p w14:paraId="3237AC29" w14:textId="77777777" w:rsidR="00E51F2D" w:rsidRPr="00410461" w:rsidRDefault="00E51F2D" w:rsidP="00E51F2D">
      <w:r w:rsidRPr="00410461">
        <w:t>The PDU session release xIRI is generated when the IRI-POI present in the NEF detects that a PDU session for NIDD using NEF is released for the target UE.</w:t>
      </w:r>
    </w:p>
    <w:p w14:paraId="1CD46FB9" w14:textId="77777777" w:rsidR="00E51F2D" w:rsidRPr="00410461" w:rsidRDefault="00E51F2D" w:rsidP="00E51F2D">
      <w:r w:rsidRPr="00410461">
        <w:t>The start of interception with an established PDU session xIRI is generated when the IRI-POI present in the NEF detects that interception is activated on the target UE that has an already established PDU session for NIDD using NEF in the 5GS. When a target UE has multiple PDU sessions, this xIRI shall be sent for each PDU session with a different value of correlation information.</w:t>
      </w:r>
    </w:p>
    <w:p w14:paraId="1CCEC2FB" w14:textId="77777777" w:rsidR="00E51F2D" w:rsidRPr="00410461" w:rsidRDefault="00E51F2D" w:rsidP="00E51F2D">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431AE88E" w14:textId="77777777" w:rsidR="00E51F2D" w:rsidRPr="00410461" w:rsidRDefault="00E51F2D" w:rsidP="00E51F2D">
      <w:r w:rsidRPr="00410461">
        <w:t>The unsuccessful procedure xIRI is generated when the IRI-POI present in the NEF detects an unsuccessful procedure for PDU session establishment, modification or release.</w:t>
      </w:r>
    </w:p>
    <w:p w14:paraId="7A587376" w14:textId="77777777" w:rsidR="00E51F2D" w:rsidRPr="00410461" w:rsidRDefault="00E51F2D" w:rsidP="00E51F2D">
      <w:r w:rsidRPr="00410461">
        <w:t>NEF handles xCC for NIDD using NEF if CC is requested.</w:t>
      </w:r>
    </w:p>
    <w:p w14:paraId="2E527AF1" w14:textId="222D9D5D" w:rsidR="00E51F2D" w:rsidRPr="00410461" w:rsidRDefault="00EA63BF" w:rsidP="00E51F2D">
      <w:pPr>
        <w:pStyle w:val="Heading3"/>
      </w:pPr>
      <w:bookmarkStart w:id="319" w:name="_Toc176118408"/>
      <w:r w:rsidRPr="00410461">
        <w:t>7.9</w:t>
      </w:r>
      <w:r w:rsidR="00E51F2D" w:rsidRPr="00410461">
        <w:t>.3</w:t>
      </w:r>
      <w:r w:rsidR="00E51F2D" w:rsidRPr="00410461">
        <w:tab/>
        <w:t>LI for device triggering</w:t>
      </w:r>
      <w:bookmarkEnd w:id="319"/>
    </w:p>
    <w:p w14:paraId="2D4339CE" w14:textId="12C29D8F" w:rsidR="00E51F2D" w:rsidRPr="00410461" w:rsidRDefault="00EA63BF" w:rsidP="00E51F2D">
      <w:pPr>
        <w:pStyle w:val="Heading4"/>
      </w:pPr>
      <w:bookmarkStart w:id="320" w:name="_Toc176118409"/>
      <w:r w:rsidRPr="00410461">
        <w:t>7.9</w:t>
      </w:r>
      <w:r w:rsidR="00E51F2D" w:rsidRPr="00410461">
        <w:t>.3.1</w:t>
      </w:r>
      <w:r w:rsidR="00E51F2D" w:rsidRPr="00410461">
        <w:tab/>
      </w:r>
      <w:r w:rsidR="00E51F2D" w:rsidRPr="00410461">
        <w:rPr>
          <w:rFonts w:cs="Arial"/>
          <w:szCs w:val="24"/>
        </w:rPr>
        <w:t>Background</w:t>
      </w:r>
      <w:bookmarkEnd w:id="320"/>
    </w:p>
    <w:p w14:paraId="070D6DE7" w14:textId="1AB0EC61" w:rsidR="00E51F2D" w:rsidRPr="00410461" w:rsidRDefault="00E51F2D" w:rsidP="00E51F2D">
      <w:r w:rsidRPr="00410461">
        <w:t xml:space="preserve">Device triggering is the means by which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5825731F" w:rsidR="00E51F2D" w:rsidRPr="00410461" w:rsidRDefault="00E51F2D" w:rsidP="00E51F2D">
      <w:r w:rsidRPr="00410461">
        <w:t xml:space="preserve">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figure </w:t>
      </w:r>
      <w:r w:rsidR="00EA63BF" w:rsidRPr="00410461">
        <w:t>7.9</w:t>
      </w:r>
      <w:r w:rsidRPr="00410461">
        <w:t>-2.</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622B203" w:rsidR="00E51F2D" w:rsidRPr="00410461" w:rsidRDefault="00E62CF4" w:rsidP="00A979D1">
      <w:pPr>
        <w:pStyle w:val="TH"/>
      </w:pPr>
      <w:r>
        <w:object w:dxaOrig="17460" w:dyaOrig="5304" w14:anchorId="1D44093A">
          <v:shape id="_x0000_i1056" type="#_x0000_t75" style="width:482pt;height:145.35pt" o:ole="">
            <v:imagedata r:id="rId86" o:title=""/>
          </v:shape>
          <o:OLEObject Type="Embed" ProgID="Visio.Drawing.15" ShapeID="_x0000_i1056" DrawAspect="Content" ObjectID="_1786734644" r:id="rId87"/>
        </w:object>
      </w:r>
    </w:p>
    <w:p w14:paraId="216DFA0C" w14:textId="4B06C4BE" w:rsidR="00E51F2D" w:rsidRPr="00410461" w:rsidRDefault="00E51F2D" w:rsidP="00113B4A">
      <w:pPr>
        <w:pStyle w:val="TF"/>
      </w:pPr>
      <w:r w:rsidRPr="00410461">
        <w:t xml:space="preserve">Figure </w:t>
      </w:r>
      <w:r w:rsidR="00EA63BF" w:rsidRPr="00410461">
        <w:t>7.9</w:t>
      </w:r>
      <w:r w:rsidRPr="00410461">
        <w:t xml:space="preserve">-2: 5GS architecture for device triggering </w:t>
      </w:r>
    </w:p>
    <w:p w14:paraId="131E52E4" w14:textId="3FD64D25" w:rsidR="00E51F2D" w:rsidRPr="00410461" w:rsidRDefault="00EA63BF" w:rsidP="00E51F2D">
      <w:pPr>
        <w:pStyle w:val="Heading4"/>
      </w:pPr>
      <w:bookmarkStart w:id="321" w:name="_Toc176118410"/>
      <w:r w:rsidRPr="00410461">
        <w:lastRenderedPageBreak/>
        <w:t>7.9</w:t>
      </w:r>
      <w:r w:rsidR="00E51F2D" w:rsidRPr="00410461">
        <w:t>.3.2</w:t>
      </w:r>
      <w:r w:rsidR="00E51F2D" w:rsidRPr="00410461">
        <w:tab/>
      </w:r>
      <w:r w:rsidR="00E51F2D" w:rsidRPr="00410461">
        <w:rPr>
          <w:rFonts w:cs="Arial"/>
          <w:szCs w:val="24"/>
        </w:rPr>
        <w:t>Architecture</w:t>
      </w:r>
      <w:bookmarkEnd w:id="321"/>
    </w:p>
    <w:p w14:paraId="0D5EA59C" w14:textId="75024046"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device triggering.</w:t>
      </w:r>
    </w:p>
    <w:p w14:paraId="03040EAB" w14:textId="35851584" w:rsidR="00E51F2D" w:rsidRPr="00410461" w:rsidRDefault="00EA63BF" w:rsidP="00E51F2D">
      <w:pPr>
        <w:pStyle w:val="Heading4"/>
      </w:pPr>
      <w:bookmarkStart w:id="322" w:name="_Toc176118411"/>
      <w:r w:rsidRPr="00410461">
        <w:t>7.9</w:t>
      </w:r>
      <w:r w:rsidR="00E51F2D" w:rsidRPr="00410461">
        <w:t>.3.3</w:t>
      </w:r>
      <w:r w:rsidR="00E51F2D" w:rsidRPr="00410461">
        <w:tab/>
      </w:r>
      <w:r w:rsidR="00E51F2D" w:rsidRPr="00410461">
        <w:rPr>
          <w:rFonts w:cs="Arial"/>
          <w:szCs w:val="24"/>
        </w:rPr>
        <w:t>Target identities</w:t>
      </w:r>
      <w:bookmarkEnd w:id="322"/>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6AE28E7A" w14:textId="3D468A4D" w:rsidR="00E51F2D" w:rsidRPr="00410461" w:rsidRDefault="00EA63BF" w:rsidP="00E51F2D">
      <w:pPr>
        <w:pStyle w:val="Heading4"/>
      </w:pPr>
      <w:bookmarkStart w:id="323" w:name="_Toc176118412"/>
      <w:r w:rsidRPr="00410461">
        <w:t>7.9</w:t>
      </w:r>
      <w:r w:rsidR="00E51F2D" w:rsidRPr="00410461">
        <w:t>.3.4</w:t>
      </w:r>
      <w:r w:rsidR="00E51F2D" w:rsidRPr="00410461">
        <w:tab/>
      </w:r>
      <w:r w:rsidR="00E51F2D" w:rsidRPr="00410461">
        <w:rPr>
          <w:rFonts w:cs="Arial"/>
          <w:szCs w:val="24"/>
        </w:rPr>
        <w:t>IRI events</w:t>
      </w:r>
      <w:bookmarkEnd w:id="323"/>
    </w:p>
    <w:p w14:paraId="1080BE9B"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7C83AA68" w:rsidR="00E51F2D" w:rsidRPr="00410461" w:rsidRDefault="00E51F2D" w:rsidP="00E51F2D">
      <w:r w:rsidRPr="00410461">
        <w:t>The device trigger xIRI is generated when the IRI-POI present in the NEF detects that a device trigger has been received from an AF and is delivered to the SM-SC for the target UE.</w:t>
      </w:r>
    </w:p>
    <w:p w14:paraId="58B7E42E" w14:textId="77FF3655" w:rsidR="00E51F2D" w:rsidRPr="00410461" w:rsidRDefault="00E51F2D" w:rsidP="00E51F2D">
      <w:r w:rsidRPr="00410461">
        <w:t>The device trigger replacement xIRI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38C252CF" w:rsidR="00E51F2D" w:rsidRPr="00410461" w:rsidRDefault="00E51F2D" w:rsidP="00E51F2D">
      <w:r w:rsidRPr="00410461">
        <w:t>The device trigger cancellation xIRI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xIRI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24" w:name="_Toc176118413"/>
      <w:r w:rsidRPr="00410461">
        <w:t>7.9</w:t>
      </w:r>
      <w:r w:rsidR="00E51F2D" w:rsidRPr="00410461">
        <w:t>.4</w:t>
      </w:r>
      <w:r w:rsidR="00E51F2D" w:rsidRPr="00410461">
        <w:tab/>
        <w:t xml:space="preserve">LI for </w:t>
      </w:r>
      <w:r w:rsidR="00E51F2D" w:rsidRPr="00410461">
        <w:rPr>
          <w:rFonts w:cs="Arial"/>
          <w:szCs w:val="28"/>
        </w:rPr>
        <w:t>MSISDN-less MO SMS</w:t>
      </w:r>
      <w:bookmarkEnd w:id="324"/>
    </w:p>
    <w:p w14:paraId="577DF778" w14:textId="6E19B698" w:rsidR="00E51F2D" w:rsidRPr="00410461" w:rsidRDefault="00EA63BF" w:rsidP="00E51F2D">
      <w:pPr>
        <w:pStyle w:val="Heading4"/>
      </w:pPr>
      <w:bookmarkStart w:id="325" w:name="_Toc176118414"/>
      <w:r w:rsidRPr="00410461">
        <w:t>7.9</w:t>
      </w:r>
      <w:r w:rsidR="00E51F2D" w:rsidRPr="00410461">
        <w:t>.4.1</w:t>
      </w:r>
      <w:r w:rsidR="00E51F2D" w:rsidRPr="00410461">
        <w:tab/>
        <w:t>Background</w:t>
      </w:r>
      <w:bookmarkEnd w:id="325"/>
    </w:p>
    <w:p w14:paraId="168B96E1" w14:textId="3E5FE6A0" w:rsidR="00E51F2D" w:rsidRPr="00410461" w:rsidRDefault="00E51F2D" w:rsidP="00E51F2D">
      <w:r w:rsidRPr="00410461">
        <w:t xml:space="preserve">An MSISDN-less MO SMS is sent by a UE without MSISDN as originator and received by a third party application as destination (i.e. AF) via SM-SC and NEF as presented in figure </w:t>
      </w:r>
      <w:r w:rsidR="00EA63BF" w:rsidRPr="00410461">
        <w:t>7.9</w:t>
      </w:r>
      <w:r w:rsidRPr="00410461">
        <w:t>-3. MSISDN-less means that the GPSI of the UE is not an MSISDN but an External Identifier which form is username@realm.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3CC32F59" w:rsidR="00E51F2D" w:rsidRPr="00410461" w:rsidRDefault="003E2650" w:rsidP="00113B4A">
      <w:pPr>
        <w:pStyle w:val="TH"/>
      </w:pPr>
      <w:r>
        <w:object w:dxaOrig="17736" w:dyaOrig="5304" w14:anchorId="79D6B3F8">
          <v:shape id="_x0000_i1057" type="#_x0000_t75" style="width:481.35pt;height:2in" o:ole="">
            <v:imagedata r:id="rId88" o:title=""/>
          </v:shape>
          <o:OLEObject Type="Embed" ProgID="Visio.Drawing.15" ShapeID="_x0000_i1057" DrawAspect="Content" ObjectID="_1786734645" r:id="rId89"/>
        </w:object>
      </w:r>
    </w:p>
    <w:p w14:paraId="2ADDB735" w14:textId="058A263A" w:rsidR="00E51F2D" w:rsidRPr="00410461" w:rsidRDefault="00E51F2D" w:rsidP="00113B4A">
      <w:pPr>
        <w:pStyle w:val="TF"/>
      </w:pPr>
      <w:r w:rsidRPr="00410461">
        <w:t xml:space="preserve">Figure </w:t>
      </w:r>
      <w:r w:rsidR="00EA63BF" w:rsidRPr="00410461">
        <w:t>7.9</w:t>
      </w:r>
      <w:r w:rsidRPr="00410461">
        <w:t>-3: 5GS architecture for MSISDN-less MO SMS</w:t>
      </w:r>
    </w:p>
    <w:p w14:paraId="16CA3C0E" w14:textId="511C8CD5" w:rsidR="00E51F2D" w:rsidRPr="00410461" w:rsidRDefault="00EA63BF" w:rsidP="00E51F2D">
      <w:pPr>
        <w:pStyle w:val="Heading4"/>
      </w:pPr>
      <w:bookmarkStart w:id="326" w:name="_Toc176118415"/>
      <w:r w:rsidRPr="00410461">
        <w:t>7.9</w:t>
      </w:r>
      <w:r w:rsidR="00E51F2D" w:rsidRPr="00410461">
        <w:t>.4.2</w:t>
      </w:r>
      <w:r w:rsidR="00E51F2D" w:rsidRPr="00410461">
        <w:tab/>
        <w:t>Architecture</w:t>
      </w:r>
      <w:bookmarkEnd w:id="326"/>
    </w:p>
    <w:p w14:paraId="676EA9B8" w14:textId="55F8178A" w:rsidR="00E51F2D" w:rsidRPr="00410461" w:rsidRDefault="00113B4A" w:rsidP="00E51F2D">
      <w:r w:rsidRPr="00410461">
        <w:t>F</w:t>
      </w:r>
      <w:r w:rsidR="00E51F2D" w:rsidRPr="00410461">
        <w:t xml:space="preserve">igure </w:t>
      </w:r>
      <w:r w:rsidR="00EA63BF" w:rsidRPr="00410461">
        <w:t>7.9</w:t>
      </w:r>
      <w:r w:rsidR="00E51F2D" w:rsidRPr="00410461">
        <w:t>-1 without the CC-POI in NEF provides the architecture for LI for MSISN-less MO SMS.</w:t>
      </w:r>
    </w:p>
    <w:p w14:paraId="1B71E05F" w14:textId="467C2A99" w:rsidR="00E51F2D" w:rsidRPr="00410461" w:rsidRDefault="00EA63BF" w:rsidP="00E51F2D">
      <w:pPr>
        <w:pStyle w:val="Heading4"/>
      </w:pPr>
      <w:bookmarkStart w:id="327" w:name="_Toc176118416"/>
      <w:r w:rsidRPr="00410461">
        <w:t>7.9</w:t>
      </w:r>
      <w:r w:rsidR="00E51F2D" w:rsidRPr="00410461">
        <w:t>.4.3</w:t>
      </w:r>
      <w:r w:rsidR="00E51F2D" w:rsidRPr="00410461">
        <w:tab/>
      </w:r>
      <w:r w:rsidR="00E51F2D" w:rsidRPr="00410461">
        <w:rPr>
          <w:rFonts w:cs="Arial"/>
          <w:szCs w:val="24"/>
        </w:rPr>
        <w:t>Target identities</w:t>
      </w:r>
      <w:bookmarkEnd w:id="327"/>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t>-</w:t>
      </w:r>
      <w:r w:rsidRPr="00410461">
        <w:tab/>
        <w:t>GPSI.</w:t>
      </w:r>
    </w:p>
    <w:p w14:paraId="5C25ABC3"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2C3B3B92" w14:textId="1E423020" w:rsidR="00E51F2D" w:rsidRPr="00410461" w:rsidRDefault="00EA63BF" w:rsidP="00E51F2D">
      <w:pPr>
        <w:pStyle w:val="Heading4"/>
      </w:pPr>
      <w:bookmarkStart w:id="328" w:name="_Toc176118417"/>
      <w:r w:rsidRPr="00410461">
        <w:t>7.9</w:t>
      </w:r>
      <w:r w:rsidR="00E51F2D" w:rsidRPr="00410461">
        <w:t>.4.4</w:t>
      </w:r>
      <w:r w:rsidR="00E51F2D" w:rsidRPr="00410461">
        <w:tab/>
      </w:r>
      <w:r w:rsidR="00E51F2D" w:rsidRPr="00410461">
        <w:rPr>
          <w:rFonts w:cs="Arial"/>
          <w:szCs w:val="24"/>
        </w:rPr>
        <w:t>IRI events</w:t>
      </w:r>
      <w:bookmarkEnd w:id="328"/>
    </w:p>
    <w:p w14:paraId="776920CF"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The MSISDN-less MO SMS xIRI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29" w:name="_Toc176118418"/>
      <w:r w:rsidRPr="00410461">
        <w:t>7.9</w:t>
      </w:r>
      <w:r w:rsidR="00E51F2D" w:rsidRPr="00410461">
        <w:t>.5</w:t>
      </w:r>
      <w:r w:rsidR="00E51F2D" w:rsidRPr="00410461">
        <w:tab/>
        <w:t>LI for p</w:t>
      </w:r>
      <w:r w:rsidR="00E51F2D" w:rsidRPr="00410461">
        <w:rPr>
          <w:rFonts w:cs="Arial"/>
          <w:szCs w:val="28"/>
        </w:rPr>
        <w:t>arameter provisioning</w:t>
      </w:r>
      <w:bookmarkEnd w:id="329"/>
    </w:p>
    <w:p w14:paraId="7DE9A4A1" w14:textId="7A0B3853" w:rsidR="00E51F2D" w:rsidRPr="00410461" w:rsidRDefault="00EA63BF" w:rsidP="00E51F2D">
      <w:pPr>
        <w:pStyle w:val="Heading4"/>
      </w:pPr>
      <w:bookmarkStart w:id="330" w:name="_Toc176118419"/>
      <w:r w:rsidRPr="00410461">
        <w:t>7.9</w:t>
      </w:r>
      <w:r w:rsidR="00E51F2D" w:rsidRPr="00410461">
        <w:t>.5.1</w:t>
      </w:r>
      <w:r w:rsidR="00E51F2D" w:rsidRPr="00410461">
        <w:tab/>
        <w:t>Background</w:t>
      </w:r>
      <w:bookmarkEnd w:id="330"/>
    </w:p>
    <w:p w14:paraId="075DA6D5" w14:textId="19ACA470"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 xml:space="preserve">r data specified in TS 29.503 [25] to NEF, and NEF updates the UE subscription data via UDM as described in figure </w:t>
      </w:r>
      <w:r w:rsidR="00EA63BF" w:rsidRPr="00410461">
        <w:t>7.9</w:t>
      </w:r>
      <w:r w:rsidRPr="00410461">
        <w:t xml:space="preserve">-4. </w:t>
      </w:r>
      <w:r w:rsidRPr="00410461">
        <w:rPr>
          <w:color w:val="000000"/>
        </w:rPr>
        <w:t>Each parameter within the Expected UE Behaviour shall have an associating validity time. The validity time indicates when the Expected UE Behaviour parameter expires. The validity time may be set to indicate that the particular Expected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58" type="#_x0000_t75" style="width:309.35pt;height:62.65pt" o:ole="">
            <v:imagedata r:id="rId90" o:title=""/>
          </v:shape>
          <o:OLEObject Type="Embed" ProgID="Visio.Drawing.15" ShapeID="_x0000_i1058" DrawAspect="Content" ObjectID="_1786734646" r:id="rId91"/>
        </w:object>
      </w:r>
    </w:p>
    <w:p w14:paraId="610052D0" w14:textId="4EA10F21" w:rsidR="00E51F2D" w:rsidRPr="00410461" w:rsidRDefault="00E51F2D" w:rsidP="00C453A0">
      <w:pPr>
        <w:pStyle w:val="TF"/>
      </w:pPr>
      <w:r w:rsidRPr="00410461">
        <w:t xml:space="preserve">Figure </w:t>
      </w:r>
      <w:r w:rsidR="00EA63BF" w:rsidRPr="00410461">
        <w:t>7.9</w:t>
      </w:r>
      <w:r w:rsidRPr="00410461">
        <w:t>-4: 5GS architecture for Parameter provisioning</w:t>
      </w:r>
    </w:p>
    <w:p w14:paraId="6475E953" w14:textId="693C08F9" w:rsidR="00E51F2D" w:rsidRPr="00410461" w:rsidRDefault="00EA63BF" w:rsidP="00E51F2D">
      <w:pPr>
        <w:pStyle w:val="Heading4"/>
      </w:pPr>
      <w:bookmarkStart w:id="331" w:name="_Toc176118420"/>
      <w:r w:rsidRPr="00410461">
        <w:t>7.9</w:t>
      </w:r>
      <w:r w:rsidR="00E51F2D" w:rsidRPr="00410461">
        <w:t>.5.2</w:t>
      </w:r>
      <w:r w:rsidR="00E51F2D" w:rsidRPr="00410461">
        <w:tab/>
        <w:t>Architecture</w:t>
      </w:r>
      <w:bookmarkEnd w:id="331"/>
    </w:p>
    <w:p w14:paraId="1A850758" w14:textId="22E2FE1B"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parameter provisioning.</w:t>
      </w:r>
    </w:p>
    <w:p w14:paraId="7C778DE9" w14:textId="6B4050EB" w:rsidR="00E51F2D" w:rsidRPr="00410461" w:rsidRDefault="00EA63BF" w:rsidP="00E51F2D">
      <w:pPr>
        <w:pStyle w:val="Heading4"/>
      </w:pPr>
      <w:bookmarkStart w:id="332" w:name="_Toc176118421"/>
      <w:r w:rsidRPr="00410461">
        <w:t>7.9</w:t>
      </w:r>
      <w:r w:rsidR="00E51F2D" w:rsidRPr="00410461">
        <w:t>.5.3</w:t>
      </w:r>
      <w:r w:rsidR="00E51F2D" w:rsidRPr="00410461">
        <w:tab/>
      </w:r>
      <w:r w:rsidR="00E51F2D" w:rsidRPr="00410461">
        <w:rPr>
          <w:rFonts w:cs="Arial"/>
          <w:szCs w:val="24"/>
        </w:rPr>
        <w:t>Target identities</w:t>
      </w:r>
      <w:bookmarkEnd w:id="332"/>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33" w:name="_Toc176118422"/>
      <w:r w:rsidRPr="00410461">
        <w:t>7.9</w:t>
      </w:r>
      <w:r w:rsidR="00E51F2D" w:rsidRPr="00410461">
        <w:t>.5.4</w:t>
      </w:r>
      <w:r w:rsidR="00E51F2D" w:rsidRPr="00410461">
        <w:tab/>
      </w:r>
      <w:r w:rsidR="00E51F2D" w:rsidRPr="00410461">
        <w:rPr>
          <w:rFonts w:cs="Arial"/>
          <w:szCs w:val="24"/>
        </w:rPr>
        <w:t>IRI events</w:t>
      </w:r>
      <w:bookmarkEnd w:id="333"/>
    </w:p>
    <w:p w14:paraId="3EF38287" w14:textId="2F54C064" w:rsidR="00E51F2D" w:rsidRPr="00410461" w:rsidRDefault="00E51F2D" w:rsidP="00E51F2D">
      <w:pPr>
        <w:rPr>
          <w:lang w:eastAsia="fr-FR"/>
        </w:rPr>
      </w:pPr>
      <w:r w:rsidRPr="00410461">
        <w:rPr>
          <w:lang w:eastAsia="fr-FR"/>
        </w:rPr>
        <w:t xml:space="preserve">The IRI-POI present in the NEF shall generate xIRI,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xIRI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78F246E7" w14:textId="77777777" w:rsidR="002041D1" w:rsidRPr="00410461" w:rsidRDefault="002041D1" w:rsidP="002041D1">
      <w:pPr>
        <w:pStyle w:val="Heading3"/>
      </w:pPr>
      <w:bookmarkStart w:id="334" w:name="_Toc176118423"/>
      <w:r w:rsidRPr="00410461">
        <w:t>7.9.</w:t>
      </w:r>
      <w:r>
        <w:t>6</w:t>
      </w:r>
      <w:r w:rsidRPr="00410461">
        <w:tab/>
        <w:t xml:space="preserve">LI for </w:t>
      </w:r>
      <w:r>
        <w:t>AF session with QoS</w:t>
      </w:r>
      <w:bookmarkEnd w:id="334"/>
    </w:p>
    <w:p w14:paraId="019705D5" w14:textId="77777777" w:rsidR="002041D1" w:rsidRPr="00410461" w:rsidRDefault="002041D1" w:rsidP="002041D1">
      <w:pPr>
        <w:pStyle w:val="Heading4"/>
      </w:pPr>
      <w:bookmarkStart w:id="335" w:name="_Toc176118424"/>
      <w:r w:rsidRPr="00410461">
        <w:t>7</w:t>
      </w:r>
      <w:r w:rsidRPr="00514E20">
        <w:t>.9.6.1</w:t>
      </w:r>
      <w:r w:rsidRPr="00514E20">
        <w:tab/>
        <w:t>Backg</w:t>
      </w:r>
      <w:r w:rsidRPr="00410461">
        <w:t>round</w:t>
      </w:r>
      <w:bookmarkEnd w:id="335"/>
    </w:p>
    <w:p w14:paraId="19C75DE0" w14:textId="204B81F6" w:rsidR="002041D1" w:rsidRDefault="002041D1" w:rsidP="002041D1">
      <w:pPr>
        <w:spacing w:line="259" w:lineRule="auto"/>
      </w:pPr>
      <w:r>
        <w:rPr>
          <w:color w:val="000000"/>
        </w:rPr>
        <w:t>AF session with QoS</w:t>
      </w:r>
      <w:r w:rsidRPr="00410461">
        <w:rPr>
          <w:color w:val="000000"/>
        </w:rPr>
        <w:t xml:space="preserve"> is a capability exposed by NEF to AF (see TS 23.502 [4] clause 4.15.6</w:t>
      </w:r>
      <w:r>
        <w:rPr>
          <w:color w:val="000000"/>
        </w:rPr>
        <w:t>.6</w:t>
      </w:r>
      <w:r w:rsidRPr="00410461">
        <w:rPr>
          <w:color w:val="000000"/>
        </w:rPr>
        <w:t xml:space="preserve"> and TS 29.522 [31] clause 4.4.</w:t>
      </w:r>
      <w:r>
        <w:rPr>
          <w:color w:val="000000"/>
        </w:rPr>
        <w:t>9</w:t>
      </w:r>
      <w:r w:rsidRPr="00410461">
        <w:rPr>
          <w:color w:val="000000"/>
        </w:rPr>
        <w:t xml:space="preserve">). </w:t>
      </w:r>
      <w:r w:rsidRPr="00F24963">
        <w:rPr>
          <w:color w:val="000000"/>
        </w:rPr>
        <w:t xml:space="preserve">The </w:t>
      </w:r>
      <w:r>
        <w:rPr>
          <w:color w:val="000000"/>
        </w:rPr>
        <w:t>AF</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F</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AF provides the </w:t>
      </w:r>
      <w:r>
        <w:t>required QoS</w:t>
      </w:r>
      <w:r w:rsidRPr="00410461">
        <w:t xml:space="preserve"> </w:t>
      </w:r>
      <w:r>
        <w:t xml:space="preserve">for the AF session </w:t>
      </w:r>
      <w:r w:rsidRPr="00410461">
        <w:t>to NEF</w:t>
      </w:r>
      <w:r>
        <w:t>; NEF receives and transfers the request to provide QoS for an AF session to the PCF.</w:t>
      </w:r>
    </w:p>
    <w:p w14:paraId="10691546" w14:textId="77777777" w:rsidR="002041D1" w:rsidRPr="00410461" w:rsidRDefault="002041D1" w:rsidP="002041D1">
      <w:pPr>
        <w:pStyle w:val="TH"/>
      </w:pPr>
      <w:r>
        <w:object w:dxaOrig="8112" w:dyaOrig="1644" w14:anchorId="39C2959C">
          <v:shape id="_x0000_i1059" type="#_x0000_t75" style="width:315.35pt;height:63.35pt" o:ole="">
            <v:imagedata r:id="rId92" o:title=""/>
          </v:shape>
          <o:OLEObject Type="Embed" ProgID="Visio.Drawing.15" ShapeID="_x0000_i1059" DrawAspect="Content" ObjectID="_1786734647" r:id="rId93"/>
        </w:object>
      </w:r>
    </w:p>
    <w:p w14:paraId="2A61D491" w14:textId="77777777" w:rsidR="002041D1" w:rsidRPr="00410461" w:rsidRDefault="002041D1" w:rsidP="002041D1">
      <w:pPr>
        <w:pStyle w:val="TF"/>
      </w:pPr>
      <w:r w:rsidRPr="00410461">
        <w:t>Figure 7.9</w:t>
      </w:r>
      <w:r>
        <w:t>.6.1-1</w:t>
      </w:r>
      <w:r w:rsidRPr="00410461">
        <w:t xml:space="preserve">: 5GS architecture for </w:t>
      </w:r>
      <w:r>
        <w:t>AF session with QoS</w:t>
      </w:r>
    </w:p>
    <w:p w14:paraId="06248E5E" w14:textId="77777777" w:rsidR="002041D1" w:rsidRPr="00410461" w:rsidRDefault="002041D1" w:rsidP="002041D1">
      <w:pPr>
        <w:pStyle w:val="Heading4"/>
      </w:pPr>
      <w:bookmarkStart w:id="336" w:name="_Toc176118425"/>
      <w:r w:rsidRPr="00410461">
        <w:t>7.9.</w:t>
      </w:r>
      <w:r>
        <w:t>6</w:t>
      </w:r>
      <w:r w:rsidRPr="00410461">
        <w:t>.2</w:t>
      </w:r>
      <w:r w:rsidRPr="00410461">
        <w:tab/>
        <w:t>Architecture</w:t>
      </w:r>
      <w:bookmarkEnd w:id="336"/>
    </w:p>
    <w:p w14:paraId="43765326" w14:textId="77777777" w:rsidR="002041D1" w:rsidRPr="00410461" w:rsidRDefault="002041D1" w:rsidP="002041D1">
      <w:r w:rsidRPr="00410461">
        <w:t xml:space="preserve">Figure 7.9-1 without the CC-POI in NEF provides the architecture for LI for </w:t>
      </w:r>
      <w:r>
        <w:t>AF session with QoS</w:t>
      </w:r>
      <w:r w:rsidRPr="00410461">
        <w:t>.</w:t>
      </w:r>
    </w:p>
    <w:p w14:paraId="2D60B455" w14:textId="77777777" w:rsidR="002041D1" w:rsidRPr="00410461" w:rsidRDefault="002041D1" w:rsidP="002041D1">
      <w:pPr>
        <w:pStyle w:val="Heading4"/>
      </w:pPr>
      <w:bookmarkStart w:id="337" w:name="_Toc176118426"/>
      <w:r w:rsidRPr="00410461">
        <w:t>7.9.</w:t>
      </w:r>
      <w:r>
        <w:t>6</w:t>
      </w:r>
      <w:r w:rsidRPr="00410461">
        <w:t>.3</w:t>
      </w:r>
      <w:r w:rsidRPr="00410461">
        <w:tab/>
      </w:r>
      <w:r w:rsidRPr="00410461">
        <w:rPr>
          <w:rFonts w:cs="Arial"/>
          <w:szCs w:val="24"/>
        </w:rPr>
        <w:t>Target identities</w:t>
      </w:r>
      <w:bookmarkEnd w:id="337"/>
    </w:p>
    <w:p w14:paraId="71F2E2AA" w14:textId="77777777" w:rsidR="002041D1" w:rsidRPr="00410461" w:rsidRDefault="002041D1" w:rsidP="002041D1">
      <w:r w:rsidRPr="00410461">
        <w:t>The LIPF present in the ADMF provisions the intercept information associated with the following target identities to the IRI-POI present in the NEF:</w:t>
      </w:r>
    </w:p>
    <w:p w14:paraId="0DEE8008" w14:textId="77777777" w:rsidR="002041D1" w:rsidRPr="00410461" w:rsidRDefault="002041D1" w:rsidP="002041D1">
      <w:pPr>
        <w:pStyle w:val="B1"/>
      </w:pPr>
      <w:r w:rsidRPr="00410461">
        <w:t>-</w:t>
      </w:r>
      <w:r w:rsidRPr="00410461">
        <w:tab/>
        <w:t>GPSI.</w:t>
      </w:r>
    </w:p>
    <w:p w14:paraId="11B27885" w14:textId="77777777" w:rsidR="002041D1" w:rsidRPr="00410461" w:rsidRDefault="002041D1" w:rsidP="002041D1">
      <w:pPr>
        <w:pStyle w:val="Heading4"/>
      </w:pPr>
      <w:bookmarkStart w:id="338" w:name="_Toc176118427"/>
      <w:r w:rsidRPr="00410461">
        <w:lastRenderedPageBreak/>
        <w:t>7.9.</w:t>
      </w:r>
      <w:r>
        <w:t>6</w:t>
      </w:r>
      <w:r w:rsidRPr="00410461">
        <w:t>.4</w:t>
      </w:r>
      <w:r w:rsidRPr="00410461">
        <w:tab/>
      </w:r>
      <w:r w:rsidRPr="00410461">
        <w:rPr>
          <w:rFonts w:cs="Arial"/>
          <w:szCs w:val="24"/>
        </w:rPr>
        <w:t>IRI events</w:t>
      </w:r>
      <w:bookmarkEnd w:id="338"/>
    </w:p>
    <w:p w14:paraId="06C62FFB" w14:textId="77777777" w:rsidR="002041D1" w:rsidRPr="00410461" w:rsidRDefault="002041D1" w:rsidP="002041D1">
      <w:pPr>
        <w:rPr>
          <w:lang w:eastAsia="fr-FR"/>
        </w:rPr>
      </w:pPr>
      <w:r w:rsidRPr="00410461">
        <w:rPr>
          <w:lang w:eastAsia="fr-FR"/>
        </w:rPr>
        <w:t xml:space="preserve">The IRI-POI present in the NEF shall generate xIRI, when it detects the following specific events or information related to </w:t>
      </w:r>
      <w:r>
        <w:rPr>
          <w:lang w:eastAsia="fr-FR"/>
        </w:rPr>
        <w:t>AF session with QoS</w:t>
      </w:r>
      <w:r w:rsidRPr="00410461">
        <w:rPr>
          <w:lang w:eastAsia="fr-FR"/>
        </w:rPr>
        <w:t>:</w:t>
      </w:r>
    </w:p>
    <w:p w14:paraId="7C2B635B" w14:textId="77777777" w:rsidR="002041D1" w:rsidRDefault="002041D1" w:rsidP="002041D1">
      <w:pPr>
        <w:pStyle w:val="B1"/>
      </w:pPr>
      <w:r w:rsidRPr="00410461">
        <w:t>-</w:t>
      </w:r>
      <w:r w:rsidRPr="00410461">
        <w:tab/>
      </w:r>
      <w:r>
        <w:t>AF session with QoS provision</w:t>
      </w:r>
      <w:r w:rsidRPr="00410461">
        <w:t>.</w:t>
      </w:r>
    </w:p>
    <w:p w14:paraId="278F9C96" w14:textId="77777777" w:rsidR="002041D1" w:rsidRPr="00410461" w:rsidRDefault="002041D1" w:rsidP="002041D1">
      <w:pPr>
        <w:pStyle w:val="B1"/>
      </w:pPr>
      <w:r w:rsidRPr="00410461">
        <w:t>-</w:t>
      </w:r>
      <w:r w:rsidRPr="00410461">
        <w:tab/>
      </w:r>
      <w:r>
        <w:t>AF session with QoS notification</w:t>
      </w:r>
      <w:r w:rsidRPr="00410461">
        <w:t>.</w:t>
      </w:r>
    </w:p>
    <w:p w14:paraId="4B76EA27" w14:textId="77777777" w:rsidR="002041D1" w:rsidRPr="00410461" w:rsidRDefault="002041D1" w:rsidP="002041D1">
      <w:r w:rsidRPr="00410461">
        <w:t xml:space="preserve">The </w:t>
      </w:r>
      <w:r>
        <w:t>AF session with QoS provision</w:t>
      </w:r>
      <w:r w:rsidRPr="00410461">
        <w:t xml:space="preserve"> xIRI is generated when the IRI-POI present in the NEF detects that a </w:t>
      </w:r>
      <w:r>
        <w:t>request to reserve/update/revoke QoS for an AF session</w:t>
      </w:r>
      <w:r w:rsidRPr="00410461">
        <w:t xml:space="preserve"> </w:t>
      </w:r>
      <w:r>
        <w:t xml:space="preserve">associated with the target UE </w:t>
      </w:r>
      <w:r w:rsidRPr="00410461">
        <w:t>has been received from an AF.</w:t>
      </w:r>
    </w:p>
    <w:p w14:paraId="2C01B4D5" w14:textId="033308CF" w:rsidR="002041D1" w:rsidRDefault="002041D1" w:rsidP="002041D1">
      <w:r w:rsidRPr="00410461">
        <w:t xml:space="preserve">The </w:t>
      </w:r>
      <w:r>
        <w:t>AF session with QoS notification</w:t>
      </w:r>
      <w:r w:rsidRPr="00410461">
        <w:t xml:space="preserve"> xIRI is generated when the IRI-POI present in the NEF detects that </w:t>
      </w:r>
      <w:r>
        <w:t xml:space="preserve">the NEF notifies the </w:t>
      </w:r>
      <w:r w:rsidRPr="00410461">
        <w:t xml:space="preserve">AF </w:t>
      </w:r>
      <w:r>
        <w:t>about changes in the transmission resource status of an AF session associated with the target UE.</w:t>
      </w:r>
    </w:p>
    <w:p w14:paraId="1D2D8A06" w14:textId="549C7441" w:rsidR="00035971" w:rsidRPr="00410461" w:rsidRDefault="00035971" w:rsidP="00035971">
      <w:pPr>
        <w:pStyle w:val="Heading2"/>
      </w:pPr>
      <w:bookmarkStart w:id="339" w:name="_Toc176118428"/>
      <w:r w:rsidRPr="00410461">
        <w:t>7.</w:t>
      </w:r>
      <w:r w:rsidR="00BB17A9" w:rsidRPr="00410461">
        <w:t>10</w:t>
      </w:r>
      <w:r w:rsidRPr="00410461">
        <w:tab/>
        <w:t>Non-IP data delivery (NIDD) in EPS</w:t>
      </w:r>
      <w:bookmarkEnd w:id="339"/>
    </w:p>
    <w:p w14:paraId="7714C4CB" w14:textId="327BF756" w:rsidR="00035971" w:rsidRPr="00410461" w:rsidRDefault="005E1C6E" w:rsidP="00035971">
      <w:pPr>
        <w:pStyle w:val="Heading3"/>
      </w:pPr>
      <w:bookmarkStart w:id="340" w:name="_Toc176118429"/>
      <w:r w:rsidRPr="00410461">
        <w:t>7.10</w:t>
      </w:r>
      <w:r w:rsidR="00035971" w:rsidRPr="00410461">
        <w:t>.1</w:t>
      </w:r>
      <w:r w:rsidR="00035971" w:rsidRPr="00410461">
        <w:tab/>
        <w:t>Background</w:t>
      </w:r>
      <w:bookmarkEnd w:id="340"/>
    </w:p>
    <w:p w14:paraId="72CE9DEC" w14:textId="37FF259A" w:rsidR="00035971" w:rsidRPr="00410461" w:rsidRDefault="005E1C6E" w:rsidP="00035971">
      <w:pPr>
        <w:pStyle w:val="Heading4"/>
      </w:pPr>
      <w:bookmarkStart w:id="341" w:name="_Toc176118430"/>
      <w:r w:rsidRPr="00410461">
        <w:t>7.10</w:t>
      </w:r>
      <w:r w:rsidR="00035971" w:rsidRPr="00410461">
        <w:t>.1.1</w:t>
      </w:r>
      <w:r w:rsidR="00035971" w:rsidRPr="00410461">
        <w:tab/>
        <w:t>General</w:t>
      </w:r>
      <w:bookmarkEnd w:id="341"/>
    </w:p>
    <w:p w14:paraId="7B8D6270" w14:textId="060C46D9" w:rsidR="00035971" w:rsidRPr="00410461" w:rsidRDefault="00035971" w:rsidP="00035971">
      <w:r w:rsidRPr="00410461">
        <w:t>Functions for NIDD (Non-IP Data Delivery) may be used to handle Mobile Originated (MO) and Mobile Terminated (MT) communication for unstructured data (also referred to as Non-IP).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(PtP) SGi tunnel.</w:t>
      </w:r>
    </w:p>
    <w:p w14:paraId="78923BF4" w14:textId="77777777" w:rsidR="00035971" w:rsidRPr="00410461" w:rsidRDefault="00035971" w:rsidP="00035971">
      <w:r w:rsidRPr="00410461">
        <w:t>If the subscription includes a "SCEF Identity for NIDD" corresponding with the APN information, then the MME selects that SCEF and uses the T6a interface to that SCEF, otherwise, the MME selects a SGW and PGW which handle this PDN connection. The PDN GW shares a SGi tunnel with the SCS/AS for the NIDD traffic exchange. If SCEF is 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42" w:name="_Toc176118431"/>
      <w:r w:rsidRPr="00410461">
        <w:t>7.10</w:t>
      </w:r>
      <w:r w:rsidR="00035971" w:rsidRPr="00410461">
        <w:t>.1.2</w:t>
      </w:r>
      <w:r w:rsidR="00035971" w:rsidRPr="00410461">
        <w:tab/>
      </w:r>
      <w:r w:rsidR="00035971" w:rsidRPr="00410461">
        <w:rPr>
          <w:rFonts w:cs="Arial"/>
          <w:szCs w:val="24"/>
        </w:rPr>
        <w:t>NIDD in non-roaming situation</w:t>
      </w:r>
      <w:bookmarkEnd w:id="342"/>
    </w:p>
    <w:p w14:paraId="7E38646A" w14:textId="6412266D" w:rsidR="00035971" w:rsidRPr="00410461" w:rsidRDefault="005E1C6E" w:rsidP="00035971">
      <w:pPr>
        <w:pStyle w:val="Heading5"/>
      </w:pPr>
      <w:bookmarkStart w:id="343" w:name="_Toc176118432"/>
      <w:r w:rsidRPr="00410461">
        <w:t>7.10</w:t>
      </w:r>
      <w:r w:rsidR="00035971" w:rsidRPr="00410461">
        <w:t>.1.2.1</w:t>
      </w:r>
      <w:r w:rsidR="00035971" w:rsidRPr="00410461">
        <w:tab/>
        <w:t>Delivery using SCEF</w:t>
      </w:r>
      <w:bookmarkEnd w:id="343"/>
    </w:p>
    <w:p w14:paraId="547136A2" w14:textId="20DC2B5D" w:rsidR="00035971" w:rsidRPr="00410461" w:rsidRDefault="00035971" w:rsidP="00035971">
      <w:r w:rsidRPr="00410461">
        <w:t xml:space="preserve">Figure </w:t>
      </w:r>
      <w:r w:rsidR="005E1C6E" w:rsidRPr="00410461">
        <w:t>7.10</w:t>
      </w:r>
      <w:r w:rsidRPr="00410461">
        <w:t>-</w:t>
      </w:r>
      <w:r w:rsidR="001430F0" w:rsidRPr="00410461">
        <w:t>1</w:t>
      </w:r>
      <w:r w:rsidRPr="00410461">
        <w:t xml:space="preserve"> presents the architecture for delivery of NIDD using SCEF in non-roaming scenario. NIDD using SCEF requires a control plane PDN connection. The PDN connection is established between UE and SCEF via MME. The user traffic (i.e. NIDD traffic) is exchanged with DoNAS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584D5696" w:rsidR="00035971" w:rsidRPr="00410461" w:rsidRDefault="00035971" w:rsidP="00BB17A9">
      <w:pPr>
        <w:pStyle w:val="TF"/>
      </w:pPr>
      <w:r w:rsidRPr="00410461">
        <w:t xml:space="preserve">Figure </w:t>
      </w:r>
      <w:r w:rsidR="005E1C6E" w:rsidRPr="00410461">
        <w:t>7.10</w:t>
      </w:r>
      <w:r w:rsidRPr="00410461">
        <w:t>-</w:t>
      </w:r>
      <w:r w:rsidR="00BB17A9" w:rsidRPr="00410461">
        <w:t>1</w:t>
      </w:r>
      <w:r w:rsidRPr="00410461">
        <w:t>: EPS Architecture for NIDD using SCEF</w:t>
      </w:r>
    </w:p>
    <w:p w14:paraId="686400BB" w14:textId="4BF4002E" w:rsidR="00035971" w:rsidRPr="00410461" w:rsidRDefault="005E1C6E" w:rsidP="00035971">
      <w:pPr>
        <w:pStyle w:val="Heading5"/>
      </w:pPr>
      <w:bookmarkStart w:id="344" w:name="_Toc176118433"/>
      <w:r w:rsidRPr="00410461">
        <w:t>7.10</w:t>
      </w:r>
      <w:r w:rsidR="00035971" w:rsidRPr="00410461">
        <w:t>.1.2.2</w:t>
      </w:r>
      <w:r w:rsidR="00035971" w:rsidRPr="00410461">
        <w:tab/>
      </w:r>
      <w:r w:rsidR="00035971" w:rsidRPr="00410461">
        <w:rPr>
          <w:rFonts w:cs="Arial"/>
        </w:rPr>
        <w:t>Delivery using a PtP SGi tunnel</w:t>
      </w:r>
      <w:bookmarkEnd w:id="344"/>
    </w:p>
    <w:p w14:paraId="5F7CFC52" w14:textId="27F6034D" w:rsidR="00035971" w:rsidRPr="00410461" w:rsidRDefault="00035971" w:rsidP="00035971">
      <w:r w:rsidRPr="00410461">
        <w:t xml:space="preserve">Figure </w:t>
      </w:r>
      <w:r w:rsidR="005E1C6E" w:rsidRPr="00410461">
        <w:t>7.10</w:t>
      </w:r>
      <w:r w:rsidRPr="00410461">
        <w:t>-</w:t>
      </w:r>
      <w:r w:rsidR="001430F0" w:rsidRPr="00410461">
        <w:t>2</w:t>
      </w:r>
      <w:r w:rsidRPr="00410461">
        <w:t xml:space="preserve"> shows the architecture for delivery of NIDD using a PtP SGi tunnel in non-roaming scenario. The user traffic is exchanged with DoNAS between UE and MME, over S11 interface between MME and SGW, over S5 </w:t>
      </w:r>
      <w:r w:rsidRPr="00410461">
        <w:lastRenderedPageBreak/>
        <w:t>interface between SGW and PGW and finally over a PtP SGi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9A16E37" w:rsidR="00035971" w:rsidRPr="00410461" w:rsidRDefault="00035971" w:rsidP="00BB17A9">
      <w:pPr>
        <w:pStyle w:val="TF"/>
      </w:pPr>
      <w:r w:rsidRPr="00410461">
        <w:t xml:space="preserve">Figure </w:t>
      </w:r>
      <w:r w:rsidR="005E1C6E" w:rsidRPr="00410461">
        <w:t>7.10</w:t>
      </w:r>
      <w:r w:rsidRPr="00410461">
        <w:t>-</w:t>
      </w:r>
      <w:r w:rsidR="00BB17A9" w:rsidRPr="00410461">
        <w:t>2</w:t>
      </w:r>
      <w:r w:rsidRPr="00410461">
        <w:t>: EPS Architecture for NIDD using a PtP SGi tunnel</w:t>
      </w:r>
    </w:p>
    <w:p w14:paraId="6335A7B8" w14:textId="24F28EEB" w:rsidR="00035971" w:rsidRPr="00410461" w:rsidRDefault="005E1C6E" w:rsidP="00035971">
      <w:pPr>
        <w:pStyle w:val="Heading4"/>
        <w:rPr>
          <w:rFonts w:cs="Arial"/>
          <w:szCs w:val="24"/>
        </w:rPr>
      </w:pPr>
      <w:bookmarkStart w:id="345" w:name="_Toc176118434"/>
      <w:r w:rsidRPr="00410461">
        <w:t>7.10</w:t>
      </w:r>
      <w:r w:rsidR="00035971" w:rsidRPr="00410461">
        <w:t>.1.3</w:t>
      </w:r>
      <w:r w:rsidR="00035971" w:rsidRPr="00410461">
        <w:tab/>
      </w:r>
      <w:r w:rsidR="00035971" w:rsidRPr="00410461">
        <w:rPr>
          <w:rFonts w:cs="Arial"/>
          <w:szCs w:val="24"/>
        </w:rPr>
        <w:t>NIDD in roaming situation</w:t>
      </w:r>
      <w:bookmarkEnd w:id="345"/>
    </w:p>
    <w:p w14:paraId="1C703103" w14:textId="218A2022" w:rsidR="00035971" w:rsidRPr="00410461" w:rsidRDefault="005E1C6E" w:rsidP="00035971">
      <w:pPr>
        <w:pStyle w:val="Heading5"/>
      </w:pPr>
      <w:bookmarkStart w:id="346" w:name="_Toc176118435"/>
      <w:r w:rsidRPr="00410461">
        <w:t>7.10</w:t>
      </w:r>
      <w:r w:rsidR="00035971" w:rsidRPr="00410461">
        <w:t>.1.3.1</w:t>
      </w:r>
      <w:r w:rsidR="00035971" w:rsidRPr="00410461">
        <w:tab/>
      </w:r>
      <w:r w:rsidR="00035971" w:rsidRPr="00410461">
        <w:rPr>
          <w:rFonts w:cs="Arial"/>
        </w:rPr>
        <w:t>Delivery using SCEF</w:t>
      </w:r>
      <w:bookmarkEnd w:id="346"/>
    </w:p>
    <w:p w14:paraId="1714FA89" w14:textId="38D64A5A" w:rsidR="00035971" w:rsidRPr="00410461" w:rsidRDefault="00035971" w:rsidP="00035971">
      <w:r w:rsidRPr="00410461">
        <w:t xml:space="preserve">In roaming scenario, the PDN connection for NIDD using SCEF is established between UE and SCEF via MME and IWK-SCEF in the visited network and SCEF in the home network. The user traffic is exchanged with DoNAS between UE and MME, over T6a interface between MME and IWK-SCEF, over T7a interface between IWK-SCEF and SCEF and finally over T8 interface between SCEF and SCS/AS. Figure </w:t>
      </w:r>
      <w:r w:rsidR="005E1C6E" w:rsidRPr="00410461">
        <w:t>7.10</w:t>
      </w:r>
      <w:r w:rsidRPr="00410461">
        <w:t>-</w:t>
      </w:r>
      <w:r w:rsidR="001430F0" w:rsidRPr="00410461">
        <w:t>3</w:t>
      </w:r>
      <w:r w:rsidRPr="00410461">
        <w:t xml:space="preserve"> shows the architecture for delivery of NIDD using SCEF in roaming situation.</w:t>
      </w:r>
    </w:p>
    <w:bookmarkStart w:id="347" w:name="_Hlk117754914"/>
    <w:p w14:paraId="1ADC2753" w14:textId="35CF6017" w:rsidR="00035971" w:rsidRPr="00410461" w:rsidRDefault="009E2855" w:rsidP="001430F0">
      <w:pPr>
        <w:pStyle w:val="TH"/>
        <w:rPr>
          <w:rFonts w:cs="Arial"/>
        </w:rPr>
      </w:pPr>
      <w:r>
        <w:object w:dxaOrig="14677" w:dyaOrig="2244" w14:anchorId="06243344">
          <v:shape id="_x0000_i1060" type="#_x0000_t75" style="width:481.35pt;height:74pt" o:ole="">
            <v:imagedata r:id="rId96" o:title=""/>
          </v:shape>
          <o:OLEObject Type="Embed" ProgID="Visio.Drawing.15" ShapeID="_x0000_i1060" DrawAspect="Content" ObjectID="_1786734648" r:id="rId97"/>
        </w:object>
      </w:r>
      <w:bookmarkEnd w:id="347"/>
    </w:p>
    <w:p w14:paraId="0ADD4E8F" w14:textId="53D8D0B6" w:rsidR="00035971" w:rsidRPr="00410461" w:rsidRDefault="00035971" w:rsidP="001430F0">
      <w:pPr>
        <w:pStyle w:val="TF"/>
        <w:rPr>
          <w:sz w:val="24"/>
          <w:szCs w:val="24"/>
          <w:lang w:eastAsia="fr-FR"/>
        </w:rPr>
      </w:pPr>
      <w:r w:rsidRPr="00410461">
        <w:t xml:space="preserve">Figure </w:t>
      </w:r>
      <w:r w:rsidR="005E1C6E" w:rsidRPr="00410461">
        <w:t>7.10</w:t>
      </w:r>
      <w:r w:rsidRPr="00410461">
        <w:t>-</w:t>
      </w:r>
      <w:r w:rsidR="001430F0" w:rsidRPr="00410461">
        <w:t>3</w:t>
      </w:r>
      <w:r w:rsidRPr="00410461">
        <w:t>: EPS Architecture for NIDD using SCEF in roaming situation</w:t>
      </w:r>
    </w:p>
    <w:p w14:paraId="671B684A" w14:textId="07CA91E8" w:rsidR="00035971" w:rsidRPr="00410461" w:rsidRDefault="005E1C6E" w:rsidP="00035971">
      <w:pPr>
        <w:pStyle w:val="Heading5"/>
      </w:pPr>
      <w:bookmarkStart w:id="348" w:name="_Toc176118436"/>
      <w:r w:rsidRPr="00410461">
        <w:t>7.10</w:t>
      </w:r>
      <w:r w:rsidR="00035971" w:rsidRPr="00410461">
        <w:t>.1.3.2</w:t>
      </w:r>
      <w:r w:rsidR="00035971" w:rsidRPr="00410461">
        <w:tab/>
      </w:r>
      <w:r w:rsidR="00035971" w:rsidRPr="00410461">
        <w:rPr>
          <w:rFonts w:cs="Arial"/>
        </w:rPr>
        <w:t>Delivery using a PtP SGi tunnel</w:t>
      </w:r>
      <w:bookmarkEnd w:id="348"/>
    </w:p>
    <w:p w14:paraId="217CBC65" w14:textId="7B2EB9A4" w:rsidR="00035971" w:rsidRPr="00410461" w:rsidRDefault="005A1079" w:rsidP="00035971">
      <w:r w:rsidRPr="00410461">
        <w:t xml:space="preserve">In roaming scenario, the PDN connection for NIDD using PtP SGi tunnel is established between UE and PGW via MME and </w:t>
      </w:r>
      <w:r>
        <w:t>SGW</w:t>
      </w:r>
      <w:r w:rsidRPr="00410461">
        <w:t xml:space="preserve"> in the visited network and PGW in the home network. The user traffic is exchanged with DoNAS between UE and MME, over S11 interface between MME and SGW, over S8 interface between SGW and PGW and finally over a PtP SGi tunnel between PGW and SCS/AS (figure 7.10-4).</w:t>
      </w:r>
    </w:p>
    <w:p w14:paraId="49543C8B" w14:textId="77777777" w:rsidR="00035971" w:rsidRPr="00410461" w:rsidRDefault="00035971" w:rsidP="0082249E">
      <w:pPr>
        <w:pStyle w:val="TH"/>
        <w:rPr>
          <w:sz w:val="24"/>
          <w:szCs w:val="24"/>
          <w:lang w:eastAsia="fr-FR"/>
        </w:rPr>
      </w:pPr>
      <w:r w:rsidRPr="00410461">
        <w:rPr>
          <w:noProof/>
          <w:lang w:eastAsia="fr-FR"/>
        </w:rPr>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28B23D11" w:rsidR="00035971" w:rsidRPr="00410461" w:rsidRDefault="00035971" w:rsidP="0082249E">
      <w:pPr>
        <w:pStyle w:val="TF"/>
      </w:pPr>
      <w:r w:rsidRPr="00410461">
        <w:t xml:space="preserve">Figure </w:t>
      </w:r>
      <w:r w:rsidR="005E1C6E" w:rsidRPr="00410461">
        <w:t>7.10</w:t>
      </w:r>
      <w:r w:rsidRPr="00410461">
        <w:t>-</w:t>
      </w:r>
      <w:r w:rsidR="0082249E" w:rsidRPr="00410461">
        <w:t>4</w:t>
      </w:r>
      <w:r w:rsidRPr="00410461">
        <w:t>: EPS Architecture for NIDD using a PtP SGi tunnel in roaming situation</w:t>
      </w:r>
    </w:p>
    <w:p w14:paraId="7C03B925" w14:textId="45546EAE" w:rsidR="00035971" w:rsidRPr="00410461" w:rsidRDefault="005E1C6E" w:rsidP="00035971">
      <w:pPr>
        <w:pStyle w:val="Heading3"/>
      </w:pPr>
      <w:bookmarkStart w:id="349" w:name="_Toc176118437"/>
      <w:r w:rsidRPr="00410461">
        <w:t>7.10</w:t>
      </w:r>
      <w:r w:rsidR="00035971" w:rsidRPr="00410461">
        <w:t>.2</w:t>
      </w:r>
      <w:r w:rsidR="00035971" w:rsidRPr="00410461">
        <w:tab/>
        <w:t>LI for NIDD</w:t>
      </w:r>
      <w:bookmarkEnd w:id="349"/>
    </w:p>
    <w:p w14:paraId="35E2C5D1" w14:textId="14600CBA" w:rsidR="00035971" w:rsidRPr="00410461" w:rsidRDefault="005E1C6E" w:rsidP="00035971">
      <w:pPr>
        <w:pStyle w:val="Heading4"/>
        <w:rPr>
          <w:rFonts w:cs="Arial"/>
          <w:szCs w:val="24"/>
        </w:rPr>
      </w:pPr>
      <w:bookmarkStart w:id="350" w:name="_Toc176118438"/>
      <w:r w:rsidRPr="00410461">
        <w:t>7.10</w:t>
      </w:r>
      <w:r w:rsidR="00035971" w:rsidRPr="00410461">
        <w:t>.2.1</w:t>
      </w:r>
      <w:r w:rsidR="00035971" w:rsidRPr="00410461">
        <w:tab/>
      </w:r>
      <w:r w:rsidR="00035971" w:rsidRPr="00410461">
        <w:rPr>
          <w:rFonts w:cs="Arial"/>
          <w:szCs w:val="24"/>
        </w:rPr>
        <w:t>LI for NIDD using SCEF</w:t>
      </w:r>
      <w:bookmarkEnd w:id="350"/>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lastRenderedPageBreak/>
        <w:t xml:space="preserve">NOTE: </w:t>
      </w:r>
      <w:r w:rsidRPr="00410461">
        <w:tab/>
        <w:t>Only home-routed mode applies.</w:t>
      </w:r>
    </w:p>
    <w:p w14:paraId="027004DF" w14:textId="5D16D7AF" w:rsidR="00035971" w:rsidRPr="00410461" w:rsidRDefault="00035971" w:rsidP="00035971">
      <w:r w:rsidRPr="00410461">
        <w:t xml:space="preserve">LI for NIDD using SCEF or IWK-SCEF is described in clause </w:t>
      </w:r>
      <w:r w:rsidR="005E1C6E" w:rsidRPr="00410461">
        <w:t>7.10</w:t>
      </w:r>
      <w:r w:rsidRPr="00410461">
        <w:t>.2.2.</w:t>
      </w:r>
    </w:p>
    <w:p w14:paraId="1E77824E" w14:textId="77777777" w:rsidR="00035971" w:rsidRPr="00410461" w:rsidRDefault="00035971" w:rsidP="005E1C6E">
      <w:r w:rsidRPr="00410461">
        <w:t>Packet header reporting and non-3GPP access are not applicable to NIDD.</w:t>
      </w:r>
    </w:p>
    <w:p w14:paraId="69CEB304" w14:textId="2168AE94" w:rsidR="00035971" w:rsidRPr="00410461" w:rsidRDefault="005E1C6E" w:rsidP="00035971">
      <w:pPr>
        <w:pStyle w:val="Heading4"/>
        <w:rPr>
          <w:rFonts w:cs="Arial"/>
          <w:szCs w:val="24"/>
        </w:rPr>
      </w:pPr>
      <w:bookmarkStart w:id="351" w:name="_Toc176118439"/>
      <w:r w:rsidRPr="00410461">
        <w:t>7.10</w:t>
      </w:r>
      <w:r w:rsidR="00035971" w:rsidRPr="00410461">
        <w:t>.2.2</w:t>
      </w:r>
      <w:r w:rsidR="00035971" w:rsidRPr="00410461">
        <w:tab/>
      </w:r>
      <w:r w:rsidR="00035971" w:rsidRPr="00410461">
        <w:rPr>
          <w:rFonts w:cs="Arial"/>
          <w:szCs w:val="24"/>
        </w:rPr>
        <w:t>LI for NIDD using a PtP SGi tunnel</w:t>
      </w:r>
      <w:bookmarkEnd w:id="351"/>
    </w:p>
    <w:p w14:paraId="39B698A4" w14:textId="77777777" w:rsidR="00035971" w:rsidRPr="00410461" w:rsidRDefault="00035971" w:rsidP="00035971">
      <w:r w:rsidRPr="00410461">
        <w:t>In non-roaming scenario, the PGW provides an IRI-POI and a CC-POI. Although SGW provides an IRI POI and a CC-POI for IP and Ethernet-based PDN connections, PGW terminates the PtP SGI tunnel with the SCS/AS and has the same capabilities as SCEF for NIDD.</w:t>
      </w:r>
    </w:p>
    <w:p w14:paraId="2D0A8C8B" w14:textId="155BC019" w:rsidR="00035971" w:rsidRPr="00410461" w:rsidRDefault="00F95532"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figure 6.3-2 which also concerns IRI-POI and CC-POI functions for IP and Ethernet-based PDN connections</w:t>
      </w:r>
      <w:r w:rsidR="00035971" w:rsidRPr="00410461">
        <w:t>.</w:t>
      </w:r>
    </w:p>
    <w:p w14:paraId="08BE767C" w14:textId="77777777" w:rsidR="00035971" w:rsidRPr="00410461" w:rsidRDefault="00035971" w:rsidP="00035971">
      <w:pPr>
        <w:pStyle w:val="NO"/>
      </w:pPr>
      <w:r w:rsidRPr="00410461">
        <w:t xml:space="preserve">NOTE: </w:t>
      </w:r>
      <w:r w:rsidRPr="00410461">
        <w:tab/>
        <w:t>Only home-routed mode applies for NIDD using a PtP SGi tunnel.</w:t>
      </w:r>
    </w:p>
    <w:p w14:paraId="0DD41930" w14:textId="77777777" w:rsidR="00035971" w:rsidRPr="00410461" w:rsidRDefault="00035971" w:rsidP="00035971">
      <w:pPr>
        <w:pStyle w:val="ListParagraph"/>
        <w:spacing w:after="180"/>
        <w:ind w:left="0"/>
        <w:rPr>
          <w:sz w:val="20"/>
          <w:szCs w:val="20"/>
          <w:lang w:val="en-GB"/>
        </w:rPr>
      </w:pPr>
      <w:r w:rsidRPr="00410461">
        <w:rPr>
          <w:sz w:val="20"/>
          <w:szCs w:val="20"/>
          <w:lang w:val="en-GB"/>
        </w:rPr>
        <w:t>The LI architecture for NIDD using a PtP SGi tunnel is the same as presented in figure 6.3-2.</w:t>
      </w:r>
    </w:p>
    <w:p w14:paraId="1CD70B60" w14:textId="7D7D4CC6" w:rsidR="00035971" w:rsidRPr="00410461" w:rsidRDefault="00035971" w:rsidP="00035971">
      <w:r w:rsidRPr="00410461">
        <w:t xml:space="preserve">However, the user plane packets between UE and PGW flow through the MME and SGW as shown in figures </w:t>
      </w:r>
      <w:r w:rsidR="005E1C6E" w:rsidRPr="00410461">
        <w:t>7.10</w:t>
      </w:r>
      <w:r w:rsidRPr="00410461">
        <w:t>-</w:t>
      </w:r>
      <w:r w:rsidR="001430F0" w:rsidRPr="00410461">
        <w:t>2</w:t>
      </w:r>
      <w:r w:rsidRPr="00410461">
        <w:t xml:space="preserve"> and </w:t>
      </w:r>
      <w:r w:rsidR="005E1C6E" w:rsidRPr="00410461">
        <w:t>7.10</w:t>
      </w:r>
      <w:r w:rsidRPr="00410461">
        <w:t>-</w:t>
      </w:r>
      <w:r w:rsidR="001430F0" w:rsidRPr="00410461">
        <w:t>4</w:t>
      </w:r>
      <w:r w:rsidRPr="00410461">
        <w:t>.</w:t>
      </w:r>
    </w:p>
    <w:p w14:paraId="00DC198D" w14:textId="77777777" w:rsidR="00035971" w:rsidRPr="00410461" w:rsidRDefault="00035971" w:rsidP="00035971">
      <w:r w:rsidRPr="00410461">
        <w:t>The same xIRIs as specified in clause 6.3.3.3 for PDN connections of IP or Ethernet type and the same xCC are also considered for PDN connections for NIDD using a PtP SGi tunnel, considering unstructured payload format.</w:t>
      </w:r>
    </w:p>
    <w:p w14:paraId="16CCE821" w14:textId="64718541" w:rsidR="00035971" w:rsidRPr="00410461" w:rsidRDefault="00035971" w:rsidP="00035971">
      <w:pPr>
        <w:pStyle w:val="Heading2"/>
      </w:pPr>
      <w:bookmarkStart w:id="352" w:name="_Toc176118440"/>
      <w:r w:rsidRPr="00410461">
        <w:t>7.11</w:t>
      </w:r>
      <w:r w:rsidRPr="00410461">
        <w:tab/>
        <w:t>LI at SCEF</w:t>
      </w:r>
      <w:bookmarkEnd w:id="352"/>
    </w:p>
    <w:p w14:paraId="4DF1EC6A" w14:textId="7D358FF6" w:rsidR="00035971" w:rsidRPr="00410461" w:rsidRDefault="005E1C6E" w:rsidP="00035971">
      <w:pPr>
        <w:pStyle w:val="Heading3"/>
      </w:pPr>
      <w:bookmarkStart w:id="353" w:name="_Toc176118441"/>
      <w:r w:rsidRPr="00410461">
        <w:t>7.11</w:t>
      </w:r>
      <w:r w:rsidR="00035971" w:rsidRPr="00410461">
        <w:t>.1</w:t>
      </w:r>
      <w:r w:rsidR="00035971" w:rsidRPr="00410461">
        <w:tab/>
        <w:t>General</w:t>
      </w:r>
      <w:bookmarkEnd w:id="353"/>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17C64C23" w:rsidR="00035971" w:rsidRDefault="00035971" w:rsidP="00035971">
      <w:pPr>
        <w:pStyle w:val="B1"/>
      </w:pPr>
      <w:r w:rsidRPr="00410461">
        <w:t>-</w:t>
      </w:r>
      <w:r w:rsidRPr="00410461">
        <w:tab/>
        <w:t>Parameter provisioning.</w:t>
      </w:r>
    </w:p>
    <w:p w14:paraId="2D63A100" w14:textId="5E15BDC4" w:rsidR="00292AC1" w:rsidRPr="00410461" w:rsidRDefault="00BE606E" w:rsidP="00035971">
      <w:pPr>
        <w:pStyle w:val="B1"/>
      </w:pPr>
      <w:r>
        <w:t>-</w:t>
      </w:r>
      <w:r>
        <w:tab/>
        <w:t>AS session with QoS.</w:t>
      </w:r>
    </w:p>
    <w:p w14:paraId="37151929" w14:textId="6A446A19" w:rsidR="00035971" w:rsidRPr="00410461" w:rsidRDefault="005E1C6E" w:rsidP="003B0CC1">
      <w:pPr>
        <w:pStyle w:val="Heading3"/>
      </w:pPr>
      <w:bookmarkStart w:id="354" w:name="_Toc176118442"/>
      <w:r w:rsidRPr="00410461">
        <w:t>7.11</w:t>
      </w:r>
      <w:r w:rsidR="00035971" w:rsidRPr="00410461">
        <w:t>.2</w:t>
      </w:r>
      <w:r w:rsidR="00035971" w:rsidRPr="00410461">
        <w:tab/>
      </w:r>
      <w:r w:rsidR="00035971" w:rsidRPr="00410461">
        <w:rPr>
          <w:rFonts w:eastAsiaTheme="majorEastAsia"/>
        </w:rPr>
        <w:t>LI for NIDD using SCEF</w:t>
      </w:r>
      <w:bookmarkEnd w:id="354"/>
    </w:p>
    <w:p w14:paraId="3F730280" w14:textId="73808AB3" w:rsidR="00035971" w:rsidRPr="00410461" w:rsidRDefault="005E1C6E" w:rsidP="00035971">
      <w:pPr>
        <w:pStyle w:val="Heading4"/>
        <w:rPr>
          <w:rFonts w:cs="Arial"/>
          <w:szCs w:val="24"/>
        </w:rPr>
      </w:pPr>
      <w:bookmarkStart w:id="355" w:name="_Toc176118443"/>
      <w:r w:rsidRPr="00410461">
        <w:t>7.11</w:t>
      </w:r>
      <w:r w:rsidR="00035971" w:rsidRPr="00410461">
        <w:t>.2.1</w:t>
      </w:r>
      <w:r w:rsidR="00035971" w:rsidRPr="00410461">
        <w:tab/>
      </w:r>
      <w:r w:rsidR="00035971" w:rsidRPr="00410461">
        <w:rPr>
          <w:rFonts w:cs="Arial"/>
          <w:szCs w:val="24"/>
        </w:rPr>
        <w:t>Architecture</w:t>
      </w:r>
      <w:bookmarkEnd w:id="355"/>
    </w:p>
    <w:p w14:paraId="3A33C2B7" w14:textId="6B15A7FA"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 xml:space="preserve">igure </w:t>
      </w:r>
      <w:r w:rsidR="005E1C6E" w:rsidRPr="00410461">
        <w:t>7.11</w:t>
      </w:r>
      <w:r w:rsidRPr="00410461">
        <w:t>-1 gives a reference point representation of the LI architecture with SCEF as a CP NF and UP NF providing the IRI-POI and CC-POI functions for NIDD using SCEF. SCEF is the anchor point for PDN connection establishment and NIDD traffic.</w:t>
      </w:r>
    </w:p>
    <w:p w14:paraId="6EC1B4A1" w14:textId="7076E43A" w:rsidR="00035971" w:rsidRPr="00410461" w:rsidRDefault="00EA30AB" w:rsidP="001430F0">
      <w:pPr>
        <w:pStyle w:val="TH"/>
      </w:pPr>
      <w:r>
        <w:object w:dxaOrig="14820" w:dyaOrig="14748" w14:anchorId="6B2473AF">
          <v:shape id="_x0000_i1061" type="#_x0000_t75" style="width:481.35pt;height:479.35pt" o:ole="">
            <v:imagedata r:id="rId99" o:title=""/>
          </v:shape>
          <o:OLEObject Type="Embed" ProgID="Visio.Drawing.15" ShapeID="_x0000_i1061" DrawAspect="Content" ObjectID="_1786734649" r:id="rId100"/>
        </w:object>
      </w:r>
    </w:p>
    <w:p w14:paraId="183B6FA3" w14:textId="2235BF11" w:rsidR="00035971" w:rsidRPr="00410461" w:rsidRDefault="00035971" w:rsidP="00035971">
      <w:pPr>
        <w:keepNext/>
        <w:keepLines/>
        <w:spacing w:after="240"/>
        <w:jc w:val="center"/>
        <w:rPr>
          <w:rFonts w:ascii="Arial" w:hAnsi="Arial" w:cs="Arial"/>
          <w:b/>
          <w:bCs/>
        </w:rP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-1: LI architecture for NIDD using SCEF showing LI at SCEF/IWK-SCEF</w:t>
      </w:r>
    </w:p>
    <w:p w14:paraId="3B369077" w14:textId="3F67C505" w:rsidR="00035971" w:rsidRPr="00410461" w:rsidRDefault="005E1C6E" w:rsidP="00035971">
      <w:pPr>
        <w:pStyle w:val="Heading4"/>
        <w:rPr>
          <w:rFonts w:cs="Arial"/>
          <w:szCs w:val="24"/>
        </w:rPr>
      </w:pPr>
      <w:bookmarkStart w:id="356" w:name="_Toc176118444"/>
      <w:r w:rsidRPr="00410461">
        <w:t>7.11</w:t>
      </w:r>
      <w:r w:rsidR="00035971" w:rsidRPr="00410461">
        <w:t>.2.2</w:t>
      </w:r>
      <w:r w:rsidR="00035971" w:rsidRPr="00410461">
        <w:tab/>
        <w:t xml:space="preserve">Target </w:t>
      </w:r>
      <w:r w:rsidR="00035971" w:rsidRPr="00410461">
        <w:rPr>
          <w:rFonts w:cs="Arial"/>
          <w:szCs w:val="24"/>
        </w:rPr>
        <w:t>Identities</w:t>
      </w:r>
      <w:bookmarkEnd w:id="356"/>
    </w:p>
    <w:p w14:paraId="3750ED50" w14:textId="77777777" w:rsidR="00035971" w:rsidRPr="00410461" w:rsidRDefault="00035971" w:rsidP="00035971">
      <w:r w:rsidRPr="00410461">
        <w:t>The LIPF present in the ADMF provisions the intercept information associated with the following target identities to the IRI-POI 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78395FD7" w14:textId="53473CC0" w:rsidR="00035971" w:rsidRPr="00410461" w:rsidRDefault="005E1C6E" w:rsidP="00035971">
      <w:pPr>
        <w:pStyle w:val="Heading4"/>
        <w:rPr>
          <w:rFonts w:cs="Arial"/>
          <w:szCs w:val="24"/>
        </w:rPr>
      </w:pPr>
      <w:bookmarkStart w:id="357" w:name="_Toc176118445"/>
      <w:r w:rsidRPr="00410461">
        <w:lastRenderedPageBreak/>
        <w:t>7.11</w:t>
      </w:r>
      <w:r w:rsidR="00035971" w:rsidRPr="00410461">
        <w:t>.2.3</w:t>
      </w:r>
      <w:r w:rsidR="00035971" w:rsidRPr="00410461">
        <w:tab/>
        <w:t>IRI events</w:t>
      </w:r>
      <w:bookmarkEnd w:id="357"/>
    </w:p>
    <w:p w14:paraId="4C1EAC66" w14:textId="77777777" w:rsidR="00035971" w:rsidRPr="00410461" w:rsidRDefault="00035971" w:rsidP="00035971">
      <w:r w:rsidRPr="00410461">
        <w:t>The IRI-POI in the SCEF/IWK-SCEF shall generate xIRI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The PDN connection establishment xIRI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The PDN connection update xIRI is generated when the IRI-POI present in the SCEF/IWK-SCEF detects that a PDN connection for NIDD using SCEF is modified for the target UE.</w:t>
      </w:r>
    </w:p>
    <w:p w14:paraId="68F2E119" w14:textId="77777777" w:rsidR="00035971" w:rsidRPr="00410461" w:rsidRDefault="00035971" w:rsidP="00035971">
      <w:r w:rsidRPr="00410461">
        <w:t>The PDN connection release xIRI is generated when the IRI-POI present in the SCEF/IWK-SCEF detects that a PDN connection for NIDD using SCEF is released for the target UE.</w:t>
      </w:r>
    </w:p>
    <w:p w14:paraId="48B279BD" w14:textId="77777777" w:rsidR="00035971" w:rsidRPr="00410461" w:rsidRDefault="00035971" w:rsidP="00035971">
      <w:r w:rsidRPr="00410461">
        <w:t>The start of interception with an established PDN connection xIRI is generated when the IRI-POI present in a SCEF/IWK-SCEF detects that interception is activated on the target UE that has an already established PDN connection for NIDD using SCEF in the EPS. When a target UE has multiple PDN connections, this xIRI shall be sent for each PDN connection with a different value of correlation information.</w:t>
      </w:r>
    </w:p>
    <w:p w14:paraId="01F51298" w14:textId="77777777" w:rsidR="00035971" w:rsidRPr="00410461" w:rsidRDefault="00035971" w:rsidP="00035971">
      <w:r w:rsidRPr="00410461">
        <w:t>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xIRI.</w:t>
      </w:r>
    </w:p>
    <w:p w14:paraId="31D6F6E9" w14:textId="77777777" w:rsidR="00035971" w:rsidRPr="00410461" w:rsidRDefault="00035971" w:rsidP="00035971">
      <w:r w:rsidRPr="00410461">
        <w:t>The unsuccessful procedure xIRI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SCEF/IWK-SCEF generates xCC for NIDD using SCEF if CC is requested.</w:t>
      </w:r>
    </w:p>
    <w:p w14:paraId="6E50A1C0" w14:textId="64C01568" w:rsidR="00035971" w:rsidRPr="00410461" w:rsidRDefault="005E1C6E" w:rsidP="00035971">
      <w:pPr>
        <w:pStyle w:val="Heading3"/>
      </w:pPr>
      <w:bookmarkStart w:id="358" w:name="_Toc176118446"/>
      <w:r w:rsidRPr="00410461">
        <w:t>7.11</w:t>
      </w:r>
      <w:r w:rsidR="00035971" w:rsidRPr="00410461">
        <w:t>.3</w:t>
      </w:r>
      <w:r w:rsidR="00035971" w:rsidRPr="00410461">
        <w:tab/>
        <w:t>LI for device triggering</w:t>
      </w:r>
      <w:bookmarkEnd w:id="358"/>
    </w:p>
    <w:p w14:paraId="265A3611" w14:textId="437AE777" w:rsidR="00035971" w:rsidRPr="00410461" w:rsidRDefault="005E1C6E" w:rsidP="00035971">
      <w:pPr>
        <w:pStyle w:val="Heading4"/>
      </w:pPr>
      <w:bookmarkStart w:id="359" w:name="_Toc176118447"/>
      <w:r w:rsidRPr="00410461">
        <w:t>7.11</w:t>
      </w:r>
      <w:r w:rsidR="00035971" w:rsidRPr="00410461">
        <w:t>.3.1</w:t>
      </w:r>
      <w:r w:rsidR="00035971" w:rsidRPr="00410461">
        <w:tab/>
      </w:r>
      <w:r w:rsidR="00035971" w:rsidRPr="00410461">
        <w:rPr>
          <w:rFonts w:cs="Arial"/>
          <w:szCs w:val="24"/>
        </w:rPr>
        <w:t>Background</w:t>
      </w:r>
      <w:bookmarkEnd w:id="359"/>
    </w:p>
    <w:p w14:paraId="6DD8F2A1" w14:textId="44404AF8" w:rsidR="00035971" w:rsidRPr="00410461" w:rsidRDefault="00035971" w:rsidP="00035971">
      <w:r w:rsidRPr="00410461">
        <w:t xml:space="preserve">Device triggering is the means by which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w:t>
      </w:r>
    </w:p>
    <w:p w14:paraId="36E0FD21" w14:textId="50C6424C" w:rsidR="00035971" w:rsidRPr="00410461" w:rsidRDefault="00035971" w:rsidP="00035971">
      <w:r w:rsidRPr="00410461">
        <w:t xml:space="preserve">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figure </w:t>
      </w:r>
      <w:r w:rsidR="005E1C6E" w:rsidRPr="00410461">
        <w:t>7.11</w:t>
      </w:r>
      <w:r w:rsidRPr="00410461">
        <w:t>-2.</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D6065FE" w:rsidR="00035971" w:rsidRPr="00410461" w:rsidRDefault="00B403D1" w:rsidP="00891E90">
      <w:pPr>
        <w:pStyle w:val="TH"/>
      </w:pPr>
      <w:r>
        <w:object w:dxaOrig="17460" w:dyaOrig="5304" w14:anchorId="5AE990AF">
          <v:shape id="_x0000_i1062" type="#_x0000_t75" style="width:482pt;height:145.35pt" o:ole="">
            <v:imagedata r:id="rId101" o:title=""/>
          </v:shape>
          <o:OLEObject Type="Embed" ProgID="Visio.Drawing.15" ShapeID="_x0000_i1062" DrawAspect="Content" ObjectID="_1786734650" r:id="rId102"/>
        </w:object>
      </w:r>
    </w:p>
    <w:p w14:paraId="5C67D849" w14:textId="71B05619" w:rsidR="00035971" w:rsidRPr="00410461" w:rsidRDefault="00035971" w:rsidP="00891E90">
      <w:pPr>
        <w:pStyle w:val="TF"/>
        <w:rPr>
          <w:rFonts w:eastAsiaTheme="majorEastAsia"/>
          <w:i/>
          <w:iCs/>
          <w:color w:val="2F5496" w:themeColor="accent1" w:themeShade="BF"/>
        </w:rPr>
      </w:pPr>
      <w:r w:rsidRPr="00410461">
        <w:t xml:space="preserve">Figure </w:t>
      </w:r>
      <w:r w:rsidR="005E1C6E" w:rsidRPr="00410461">
        <w:t>7.11</w:t>
      </w:r>
      <w:r w:rsidRPr="00410461">
        <w:t>-2: EPS architecture for device triggering</w:t>
      </w:r>
    </w:p>
    <w:p w14:paraId="16E15A90" w14:textId="06598F39" w:rsidR="00035971" w:rsidRPr="00410461" w:rsidRDefault="005E1C6E" w:rsidP="00035971">
      <w:pPr>
        <w:pStyle w:val="Heading4"/>
      </w:pPr>
      <w:bookmarkStart w:id="360" w:name="_Toc176118448"/>
      <w:r w:rsidRPr="00410461">
        <w:t>7.11</w:t>
      </w:r>
      <w:r w:rsidR="00035971" w:rsidRPr="00410461">
        <w:t>.3.2</w:t>
      </w:r>
      <w:r w:rsidR="00035971" w:rsidRPr="00410461">
        <w:tab/>
      </w:r>
      <w:r w:rsidR="00035971" w:rsidRPr="00410461">
        <w:rPr>
          <w:rFonts w:cs="Arial"/>
          <w:szCs w:val="24"/>
        </w:rPr>
        <w:t>Architecture</w:t>
      </w:r>
      <w:bookmarkEnd w:id="360"/>
    </w:p>
    <w:p w14:paraId="5E5C0B52" w14:textId="6514878C" w:rsidR="00035971" w:rsidRPr="00410461" w:rsidRDefault="00035971" w:rsidP="00035971">
      <w:r w:rsidRPr="00410461">
        <w:t xml:space="preserve">The figure </w:t>
      </w:r>
      <w:r w:rsidR="005E1C6E" w:rsidRPr="00410461">
        <w:t>7.11</w:t>
      </w:r>
      <w:r w:rsidRPr="00410461">
        <w:t>-1 without the CC-POI in SCEF provides the architecture for LI for device triggering.</w:t>
      </w:r>
    </w:p>
    <w:p w14:paraId="0C2B2DCC" w14:textId="3AA13CF7" w:rsidR="00035971" w:rsidRPr="00410461" w:rsidRDefault="005E1C6E" w:rsidP="00035971">
      <w:pPr>
        <w:pStyle w:val="Heading4"/>
      </w:pPr>
      <w:bookmarkStart w:id="361" w:name="_Toc176118449"/>
      <w:r w:rsidRPr="00410461">
        <w:t>7.11</w:t>
      </w:r>
      <w:r w:rsidR="00035971" w:rsidRPr="00410461">
        <w:t>.3.3</w:t>
      </w:r>
      <w:r w:rsidR="00035971" w:rsidRPr="00410461">
        <w:tab/>
      </w:r>
      <w:r w:rsidR="00035971" w:rsidRPr="00410461">
        <w:rPr>
          <w:rFonts w:cs="Arial"/>
          <w:szCs w:val="24"/>
        </w:rPr>
        <w:t>Target identities</w:t>
      </w:r>
      <w:bookmarkEnd w:id="361"/>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5B7DB164" w14:textId="395C72ED" w:rsidR="00035971" w:rsidRPr="00410461" w:rsidRDefault="005E1C6E" w:rsidP="00035971">
      <w:pPr>
        <w:pStyle w:val="Heading4"/>
      </w:pPr>
      <w:bookmarkStart w:id="362" w:name="_Toc176118450"/>
      <w:r w:rsidRPr="00410461">
        <w:t>7.11</w:t>
      </w:r>
      <w:r w:rsidR="00035971" w:rsidRPr="00410461">
        <w:t>.3.4</w:t>
      </w:r>
      <w:r w:rsidR="00035971" w:rsidRPr="00410461">
        <w:tab/>
      </w:r>
      <w:r w:rsidR="00035971" w:rsidRPr="00410461">
        <w:rPr>
          <w:rFonts w:cs="Arial"/>
          <w:szCs w:val="24"/>
        </w:rPr>
        <w:t>IRI events</w:t>
      </w:r>
      <w:bookmarkEnd w:id="362"/>
    </w:p>
    <w:p w14:paraId="000B1EE7"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4D9DCB9B" w:rsidR="00035971" w:rsidRPr="00410461" w:rsidRDefault="00035971" w:rsidP="00035971">
      <w:r w:rsidRPr="00410461">
        <w:t>The device trigger xIRI is generated when the IRI-POI present in the SCEF detects that a device trigger has been received from an SCS/AS and is delivered to the SM-SC for the target UE.</w:t>
      </w:r>
    </w:p>
    <w:p w14:paraId="3375A38C" w14:textId="220F3C62" w:rsidR="00035971" w:rsidRPr="00410461" w:rsidRDefault="00035971" w:rsidP="00035971">
      <w:r w:rsidRPr="00410461">
        <w:t>The device trigger replacement xIRI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0CACC97" w:rsidR="00035971" w:rsidRPr="00410461" w:rsidRDefault="00035971" w:rsidP="00035971">
      <w:r w:rsidRPr="00410461">
        <w:t>The device trigger cancellation xIRI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xIRI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63" w:name="_Toc176118451"/>
      <w:r w:rsidRPr="00410461">
        <w:lastRenderedPageBreak/>
        <w:t>7.11</w:t>
      </w:r>
      <w:r w:rsidR="00035971" w:rsidRPr="00410461">
        <w:t>.4</w:t>
      </w:r>
      <w:r w:rsidR="00035971" w:rsidRPr="00410461">
        <w:tab/>
        <w:t xml:space="preserve">LI for </w:t>
      </w:r>
      <w:r w:rsidR="00035971" w:rsidRPr="00410461">
        <w:rPr>
          <w:rFonts w:cs="Arial"/>
          <w:szCs w:val="28"/>
        </w:rPr>
        <w:t>MSISDN-less MO SMS</w:t>
      </w:r>
      <w:bookmarkEnd w:id="363"/>
    </w:p>
    <w:p w14:paraId="34D4A721" w14:textId="31BFD4B6" w:rsidR="00035971" w:rsidRPr="00410461" w:rsidRDefault="005E1C6E" w:rsidP="00035971">
      <w:pPr>
        <w:pStyle w:val="Heading4"/>
      </w:pPr>
      <w:bookmarkStart w:id="364" w:name="_Toc176118452"/>
      <w:r w:rsidRPr="00410461">
        <w:t>7.11</w:t>
      </w:r>
      <w:r w:rsidR="00035971" w:rsidRPr="00410461">
        <w:t>.4.1</w:t>
      </w:r>
      <w:r w:rsidR="00035971" w:rsidRPr="00410461">
        <w:tab/>
        <w:t>Background</w:t>
      </w:r>
      <w:bookmarkEnd w:id="364"/>
    </w:p>
    <w:p w14:paraId="5D1C6DAF" w14:textId="2C0433B7" w:rsidR="00035971" w:rsidRPr="00410461" w:rsidRDefault="00035971" w:rsidP="00035971">
      <w:r w:rsidRPr="00410461">
        <w:t>An MSISDN-less MO SMS is sent by a UE without MSISDN as originator and received by a third party application as destination (i.e. SCS/AS) via SM-SC and SCEF. MSISDN-less means that the UE has a subscription without MSISDN but an External Identifier which form is username@realm.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1FAEC1CB" w:rsidR="00035971" w:rsidRPr="00410461" w:rsidRDefault="009570E3" w:rsidP="00BB740F">
      <w:pPr>
        <w:pStyle w:val="TH"/>
      </w:pPr>
      <w:r>
        <w:object w:dxaOrig="17785" w:dyaOrig="5304" w14:anchorId="0A7AAF96">
          <v:shape id="_x0000_i1063" type="#_x0000_t75" style="width:481.35pt;height:143.35pt" o:ole="">
            <v:imagedata r:id="rId103" o:title=""/>
          </v:shape>
          <o:OLEObject Type="Embed" ProgID="Visio.Drawing.15" ShapeID="_x0000_i1063" DrawAspect="Content" ObjectID="_1786734651" r:id="rId104"/>
        </w:object>
      </w:r>
    </w:p>
    <w:p w14:paraId="32EEF501" w14:textId="446FAE7E" w:rsidR="00035971" w:rsidRPr="00410461" w:rsidRDefault="00035971" w:rsidP="00AD6282">
      <w:pPr>
        <w:pStyle w:val="TF"/>
        <w:rPr>
          <w:rFonts w:eastAsiaTheme="majorEastAsia"/>
          <w:i/>
          <w:iCs/>
          <w:color w:val="2F5496" w:themeColor="accent1" w:themeShade="BF"/>
        </w:rPr>
      </w:pPr>
      <w:r w:rsidRPr="00410461">
        <w:t xml:space="preserve">Figure </w:t>
      </w:r>
      <w:r w:rsidR="005E1C6E" w:rsidRPr="00410461">
        <w:t>7.11</w:t>
      </w:r>
      <w:r w:rsidRPr="00410461">
        <w:t>-3: EPS architecture for MSISDN-less MO SMS</w:t>
      </w:r>
    </w:p>
    <w:p w14:paraId="1439FAC3" w14:textId="2BDAEDFC" w:rsidR="00035971" w:rsidRPr="00410461" w:rsidRDefault="005E1C6E" w:rsidP="00035971">
      <w:pPr>
        <w:pStyle w:val="Heading4"/>
      </w:pPr>
      <w:bookmarkStart w:id="365" w:name="_Toc176118453"/>
      <w:r w:rsidRPr="00410461">
        <w:t>7.11</w:t>
      </w:r>
      <w:r w:rsidR="00035971" w:rsidRPr="00410461">
        <w:t>.4.2</w:t>
      </w:r>
      <w:r w:rsidR="00035971" w:rsidRPr="00410461">
        <w:tab/>
        <w:t>Architecture</w:t>
      </w:r>
      <w:bookmarkEnd w:id="365"/>
    </w:p>
    <w:p w14:paraId="0F55C4B0" w14:textId="61E08EB0"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MSISN-less MO SMS.</w:t>
      </w:r>
    </w:p>
    <w:p w14:paraId="6867501A" w14:textId="61F13557" w:rsidR="00035971" w:rsidRPr="00410461" w:rsidRDefault="005E1C6E" w:rsidP="00035971">
      <w:pPr>
        <w:pStyle w:val="Heading4"/>
      </w:pPr>
      <w:bookmarkStart w:id="366" w:name="_Toc176118454"/>
      <w:r w:rsidRPr="00410461">
        <w:t>7.11</w:t>
      </w:r>
      <w:r w:rsidR="00035971" w:rsidRPr="00410461">
        <w:t>.4.3</w:t>
      </w:r>
      <w:r w:rsidR="00035971" w:rsidRPr="00410461">
        <w:tab/>
      </w:r>
      <w:r w:rsidR="00035971" w:rsidRPr="00410461">
        <w:rPr>
          <w:rFonts w:cs="Arial"/>
          <w:szCs w:val="24"/>
        </w:rPr>
        <w:t>Target identities</w:t>
      </w:r>
      <w:bookmarkEnd w:id="366"/>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The interception performed on the above two identities are mutually independent, even though, an xIRI may contain the information about the other identities when available.</w:t>
      </w:r>
    </w:p>
    <w:p w14:paraId="1FCD3B49" w14:textId="5116F6F2" w:rsidR="00035971" w:rsidRPr="00410461" w:rsidRDefault="005E1C6E" w:rsidP="00035971">
      <w:pPr>
        <w:pStyle w:val="Heading4"/>
      </w:pPr>
      <w:bookmarkStart w:id="367" w:name="_Toc176118455"/>
      <w:r w:rsidRPr="00410461">
        <w:t>7.11</w:t>
      </w:r>
      <w:r w:rsidR="00035971" w:rsidRPr="00410461">
        <w:t>.4.4</w:t>
      </w:r>
      <w:r w:rsidR="00035971" w:rsidRPr="00410461">
        <w:tab/>
      </w:r>
      <w:r w:rsidR="00035971" w:rsidRPr="00410461">
        <w:rPr>
          <w:rFonts w:cs="Arial"/>
          <w:szCs w:val="24"/>
        </w:rPr>
        <w:t>IRI events</w:t>
      </w:r>
      <w:bookmarkEnd w:id="367"/>
    </w:p>
    <w:p w14:paraId="1F6833AB"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The MSISDN-less MO SMS xIRI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68" w:name="_Toc176118456"/>
      <w:r w:rsidRPr="00410461">
        <w:lastRenderedPageBreak/>
        <w:t>7.11</w:t>
      </w:r>
      <w:r w:rsidR="00035971" w:rsidRPr="00410461">
        <w:t>.5</w:t>
      </w:r>
      <w:r w:rsidR="00035971" w:rsidRPr="00410461">
        <w:tab/>
        <w:t xml:space="preserve">LI for </w:t>
      </w:r>
      <w:r w:rsidR="00035971" w:rsidRPr="00410461">
        <w:rPr>
          <w:rFonts w:cs="Arial"/>
          <w:szCs w:val="28"/>
        </w:rPr>
        <w:t>parameter provisioning</w:t>
      </w:r>
      <w:bookmarkEnd w:id="368"/>
    </w:p>
    <w:p w14:paraId="354216A3" w14:textId="28DC27C6" w:rsidR="00035971" w:rsidRPr="00410461" w:rsidRDefault="005E1C6E" w:rsidP="00035971">
      <w:pPr>
        <w:pStyle w:val="Heading4"/>
      </w:pPr>
      <w:bookmarkStart w:id="369" w:name="_Toc176118457"/>
      <w:r w:rsidRPr="00410461">
        <w:t>7.11</w:t>
      </w:r>
      <w:r w:rsidR="00035971" w:rsidRPr="00410461">
        <w:t>.5.1</w:t>
      </w:r>
      <w:r w:rsidR="00035971" w:rsidRPr="00410461">
        <w:tab/>
        <w:t>Background</w:t>
      </w:r>
      <w:bookmarkEnd w:id="369"/>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64" type="#_x0000_t75" style="width:324.65pt;height:68.65pt" o:ole="">
            <v:imagedata r:id="rId105" o:title=""/>
          </v:shape>
          <o:OLEObject Type="Embed" ProgID="Visio.Drawing.15" ShapeID="_x0000_i1064" DrawAspect="Content" ObjectID="_1786734652" r:id="rId106"/>
        </w:object>
      </w:r>
    </w:p>
    <w:p w14:paraId="3F29C72B" w14:textId="7D4B8667" w:rsidR="00035971" w:rsidRPr="00410461" w:rsidRDefault="00035971" w:rsidP="00035971">
      <w:pPr>
        <w:keepNext/>
        <w:keepLines/>
        <w:spacing w:after="240"/>
        <w:jc w:val="cente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-4: EPS architecture for Parameter Provisioning</w:t>
      </w:r>
    </w:p>
    <w:p w14:paraId="40CA818E" w14:textId="48781695" w:rsidR="00035971" w:rsidRPr="00410461" w:rsidRDefault="005E1C6E" w:rsidP="00035971">
      <w:pPr>
        <w:pStyle w:val="Heading4"/>
      </w:pPr>
      <w:bookmarkStart w:id="370" w:name="_Toc176118458"/>
      <w:r w:rsidRPr="00410461">
        <w:t>7.11</w:t>
      </w:r>
      <w:r w:rsidR="00035971" w:rsidRPr="00410461">
        <w:t>.5.2</w:t>
      </w:r>
      <w:r w:rsidR="00035971" w:rsidRPr="00410461">
        <w:tab/>
        <w:t>Architecture</w:t>
      </w:r>
      <w:bookmarkEnd w:id="370"/>
    </w:p>
    <w:p w14:paraId="33D90E16" w14:textId="26C74AEF"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parameter provisioning.</w:t>
      </w:r>
    </w:p>
    <w:p w14:paraId="28FE323E" w14:textId="7BCFAE18" w:rsidR="00035971" w:rsidRPr="00410461" w:rsidRDefault="005E1C6E" w:rsidP="00035971">
      <w:pPr>
        <w:pStyle w:val="Heading4"/>
      </w:pPr>
      <w:bookmarkStart w:id="371" w:name="_Toc176118459"/>
      <w:r w:rsidRPr="00410461">
        <w:t>7.11</w:t>
      </w:r>
      <w:r w:rsidR="00035971" w:rsidRPr="00410461">
        <w:t>.5.3</w:t>
      </w:r>
      <w:r w:rsidR="00035971" w:rsidRPr="00410461">
        <w:tab/>
      </w:r>
      <w:r w:rsidR="00035971" w:rsidRPr="00410461">
        <w:rPr>
          <w:rFonts w:cs="Arial"/>
          <w:szCs w:val="24"/>
        </w:rPr>
        <w:t>Target identities</w:t>
      </w:r>
      <w:bookmarkEnd w:id="371"/>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72" w:name="_Toc176118460"/>
      <w:r w:rsidRPr="00410461">
        <w:t>7.11</w:t>
      </w:r>
      <w:r w:rsidR="00035971" w:rsidRPr="00410461">
        <w:t>.5.4</w:t>
      </w:r>
      <w:r w:rsidR="00035971" w:rsidRPr="00410461">
        <w:tab/>
      </w:r>
      <w:r w:rsidR="00035971" w:rsidRPr="00410461">
        <w:rPr>
          <w:rFonts w:cs="Arial"/>
          <w:szCs w:val="24"/>
        </w:rPr>
        <w:t>IRI events</w:t>
      </w:r>
      <w:bookmarkEnd w:id="372"/>
    </w:p>
    <w:p w14:paraId="114E512D"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ommunication pattern update xIRI is generated when the IRI-POI present in the SCEF detects that an SCS/AS sent a request to create, update, delete or get communication pattern data related to the targe UE and the SCEF updates or gets these data from the UE subscription profile via HSS.</w:t>
      </w:r>
    </w:p>
    <w:p w14:paraId="397711F7" w14:textId="77777777" w:rsidR="00100385" w:rsidRPr="00410461" w:rsidRDefault="00100385" w:rsidP="00100385">
      <w:pPr>
        <w:pStyle w:val="Heading3"/>
      </w:pPr>
      <w:bookmarkStart w:id="373" w:name="_Toc176118461"/>
      <w:r w:rsidRPr="00410461">
        <w:t>7.</w:t>
      </w:r>
      <w:r>
        <w:t>11</w:t>
      </w:r>
      <w:r w:rsidRPr="00410461">
        <w:t>.</w:t>
      </w:r>
      <w:r>
        <w:t>6</w:t>
      </w:r>
      <w:r w:rsidRPr="00410461">
        <w:tab/>
        <w:t xml:space="preserve">LI for </w:t>
      </w:r>
      <w:r>
        <w:t>AS session with QoS</w:t>
      </w:r>
      <w:bookmarkEnd w:id="373"/>
    </w:p>
    <w:p w14:paraId="27F8F956" w14:textId="77777777" w:rsidR="00100385" w:rsidRPr="00410461" w:rsidRDefault="00100385" w:rsidP="00100385">
      <w:pPr>
        <w:pStyle w:val="Heading4"/>
      </w:pPr>
      <w:bookmarkStart w:id="374" w:name="_Toc176118462"/>
      <w:r w:rsidRPr="00410461">
        <w:t>7.</w:t>
      </w:r>
      <w:r>
        <w:t>11</w:t>
      </w:r>
      <w:r w:rsidRPr="00410461">
        <w:t>.</w:t>
      </w:r>
      <w:r>
        <w:t>6</w:t>
      </w:r>
      <w:r w:rsidRPr="00410461">
        <w:t>.1</w:t>
      </w:r>
      <w:r w:rsidRPr="00410461">
        <w:tab/>
        <w:t>Backgroun</w:t>
      </w:r>
      <w:r>
        <w:t>d</w:t>
      </w:r>
      <w:bookmarkEnd w:id="374"/>
    </w:p>
    <w:p w14:paraId="15823275" w14:textId="7B41A2D9" w:rsidR="00100385" w:rsidRDefault="00100385" w:rsidP="00100385">
      <w:pPr>
        <w:spacing w:line="259" w:lineRule="auto"/>
      </w:pPr>
      <w:r>
        <w:rPr>
          <w:color w:val="000000"/>
        </w:rPr>
        <w:t>AS session with QoS</w:t>
      </w:r>
      <w:r w:rsidRPr="00410461">
        <w:rPr>
          <w:color w:val="000000"/>
        </w:rPr>
        <w:t xml:space="preserve"> is a capability exposed by </w:t>
      </w:r>
      <w:r>
        <w:rPr>
          <w:color w:val="000000"/>
        </w:rPr>
        <w:t>SCEF</w:t>
      </w:r>
      <w:r w:rsidRPr="00410461">
        <w:rPr>
          <w:color w:val="000000"/>
        </w:rPr>
        <w:t xml:space="preserve"> to </w:t>
      </w:r>
      <w:r>
        <w:rPr>
          <w:color w:val="000000"/>
        </w:rPr>
        <w:t>SCS/AS</w:t>
      </w:r>
      <w:r w:rsidRPr="00410461">
        <w:rPr>
          <w:color w:val="000000"/>
        </w:rPr>
        <w:t xml:space="preserve"> (see TS 23.</w:t>
      </w:r>
      <w:r>
        <w:rPr>
          <w:color w:val="000000"/>
        </w:rPr>
        <w:t>682</w:t>
      </w:r>
      <w:r w:rsidRPr="00410461">
        <w:rPr>
          <w:color w:val="000000"/>
        </w:rPr>
        <w:t xml:space="preserve"> [</w:t>
      </w:r>
      <w:r>
        <w:rPr>
          <w:color w:val="000000"/>
        </w:rPr>
        <w:t>33</w:t>
      </w:r>
      <w:r w:rsidRPr="00410461">
        <w:rPr>
          <w:color w:val="000000"/>
        </w:rPr>
        <w:t xml:space="preserve">] clause </w:t>
      </w:r>
      <w:r>
        <w:rPr>
          <w:color w:val="000000"/>
        </w:rPr>
        <w:t xml:space="preserve">5.11 </w:t>
      </w:r>
      <w:r w:rsidRPr="00410461">
        <w:rPr>
          <w:color w:val="000000"/>
        </w:rPr>
        <w:t>and TS 29.122 [32] clause 4.4.</w:t>
      </w:r>
      <w:r>
        <w:rPr>
          <w:color w:val="000000"/>
        </w:rPr>
        <w:t>13</w:t>
      </w:r>
      <w:r w:rsidRPr="00410461">
        <w:rPr>
          <w:color w:val="000000"/>
        </w:rPr>
        <w:t xml:space="preserve">). </w:t>
      </w:r>
      <w:r w:rsidRPr="00F24963">
        <w:rPr>
          <w:color w:val="000000"/>
        </w:rPr>
        <w:t xml:space="preserve">The </w:t>
      </w:r>
      <w:r>
        <w:rPr>
          <w:color w:val="000000"/>
        </w:rPr>
        <w:t>SCS/AS</w:t>
      </w:r>
      <w:r w:rsidRPr="00F24963">
        <w:rPr>
          <w:color w:val="000000"/>
        </w:rPr>
        <w:t xml:space="preserve"> can </w:t>
      </w:r>
      <w:r>
        <w:rPr>
          <w:color w:val="000000"/>
        </w:rPr>
        <w:t xml:space="preserve">use this capability to </w:t>
      </w:r>
      <w:r w:rsidRPr="00F24963">
        <w:rPr>
          <w:color w:val="000000"/>
        </w:rPr>
        <w:t xml:space="preserve">request the network to provide QoS for </w:t>
      </w:r>
      <w:r>
        <w:rPr>
          <w:color w:val="000000"/>
        </w:rPr>
        <w:t>an</w:t>
      </w:r>
      <w:r w:rsidRPr="00F24963">
        <w:rPr>
          <w:color w:val="000000"/>
        </w:rPr>
        <w:t xml:space="preserve"> A</w:t>
      </w:r>
      <w:r>
        <w:rPr>
          <w:color w:val="000000"/>
        </w:rPr>
        <w:t>S</w:t>
      </w:r>
      <w:r w:rsidRPr="00F24963">
        <w:rPr>
          <w:color w:val="000000"/>
        </w:rPr>
        <w:t xml:space="preserve"> session </w:t>
      </w:r>
      <w:r>
        <w:rPr>
          <w:color w:val="000000"/>
        </w:rPr>
        <w:t xml:space="preserve">(i.e. </w:t>
      </w:r>
      <w:r w:rsidRPr="00F24963">
        <w:rPr>
          <w:color w:val="000000"/>
        </w:rPr>
        <w:t xml:space="preserve">data session to a </w:t>
      </w:r>
      <w:r>
        <w:rPr>
          <w:color w:val="000000"/>
        </w:rPr>
        <w:t xml:space="preserve">target </w:t>
      </w:r>
      <w:r w:rsidRPr="00F24963">
        <w:rPr>
          <w:color w:val="000000"/>
        </w:rPr>
        <w:t xml:space="preserve">UE that is served by </w:t>
      </w:r>
      <w:r>
        <w:rPr>
          <w:color w:val="000000"/>
        </w:rPr>
        <w:t>a</w:t>
      </w:r>
      <w:r w:rsidRPr="00F24963">
        <w:rPr>
          <w:color w:val="000000"/>
        </w:rPr>
        <w:t xml:space="preserve"> 3rd party service provider</w:t>
      </w:r>
      <w:r>
        <w:rPr>
          <w:color w:val="000000"/>
        </w:rPr>
        <w:t>)</w:t>
      </w:r>
      <w:r w:rsidRPr="00F24963">
        <w:rPr>
          <w:color w:val="000000"/>
        </w:rPr>
        <w:t xml:space="preserve"> based on the application and service</w:t>
      </w:r>
      <w:r>
        <w:rPr>
          <w:color w:val="000000"/>
        </w:rPr>
        <w:t xml:space="preserve"> requirements. </w:t>
      </w:r>
      <w:r w:rsidRPr="00410461">
        <w:t xml:space="preserve">The </w:t>
      </w:r>
      <w:r>
        <w:t>SCS/AS</w:t>
      </w:r>
      <w:r w:rsidRPr="00410461">
        <w:t xml:space="preserve"> provides the </w:t>
      </w:r>
      <w:r>
        <w:t>required QoS</w:t>
      </w:r>
      <w:r w:rsidRPr="00410461">
        <w:t xml:space="preserve"> </w:t>
      </w:r>
      <w:r>
        <w:t xml:space="preserve">for the AS session </w:t>
      </w:r>
      <w:r w:rsidRPr="00410461">
        <w:t xml:space="preserve">to </w:t>
      </w:r>
      <w:r>
        <w:t>SCEF; SCEF receives and transfers the request to provide QoS for an AS session to the PCRF.</w:t>
      </w:r>
    </w:p>
    <w:p w14:paraId="3ED680A8" w14:textId="77777777" w:rsidR="00100385" w:rsidRPr="00410461" w:rsidRDefault="00100385" w:rsidP="00100385">
      <w:pPr>
        <w:pStyle w:val="TH"/>
      </w:pPr>
      <w:r>
        <w:object w:dxaOrig="8088" w:dyaOrig="1476" w14:anchorId="636875AB">
          <v:shape id="_x0000_i1065" type="#_x0000_t75" style="width:318pt;height:58pt" o:ole="">
            <v:imagedata r:id="rId107" o:title=""/>
          </v:shape>
          <o:OLEObject Type="Embed" ProgID="Visio.Drawing.15" ShapeID="_x0000_i1065" DrawAspect="Content" ObjectID="_1786734653" r:id="rId108"/>
        </w:object>
      </w:r>
    </w:p>
    <w:p w14:paraId="461271D1" w14:textId="77777777" w:rsidR="00100385" w:rsidRPr="00410461" w:rsidRDefault="00100385" w:rsidP="00100385">
      <w:pPr>
        <w:pStyle w:val="TF"/>
      </w:pPr>
      <w:r w:rsidRPr="00410461">
        <w:t>Figure 7.</w:t>
      </w:r>
      <w:r>
        <w:t>11.6.1-1</w:t>
      </w:r>
      <w:r w:rsidRPr="00410461">
        <w:t xml:space="preserve">: </w:t>
      </w:r>
      <w:r>
        <w:t>EPS</w:t>
      </w:r>
      <w:r w:rsidRPr="00410461">
        <w:t xml:space="preserve"> architecture for </w:t>
      </w:r>
      <w:r>
        <w:t>AS session with QoS</w:t>
      </w:r>
    </w:p>
    <w:p w14:paraId="4CA52F06" w14:textId="77777777" w:rsidR="00100385" w:rsidRPr="00410461" w:rsidRDefault="00100385" w:rsidP="00100385">
      <w:pPr>
        <w:pStyle w:val="Heading4"/>
      </w:pPr>
      <w:bookmarkStart w:id="375" w:name="_Toc176118463"/>
      <w:r w:rsidRPr="00410461">
        <w:t>7.</w:t>
      </w:r>
      <w:r>
        <w:t>11</w:t>
      </w:r>
      <w:r w:rsidRPr="00410461">
        <w:t>.</w:t>
      </w:r>
      <w:r>
        <w:t>6</w:t>
      </w:r>
      <w:r w:rsidRPr="00410461">
        <w:t>.2</w:t>
      </w:r>
      <w:r w:rsidRPr="00410461">
        <w:tab/>
        <w:t>Architecture</w:t>
      </w:r>
      <w:bookmarkEnd w:id="375"/>
    </w:p>
    <w:p w14:paraId="7809D9AF" w14:textId="77777777" w:rsidR="00100385" w:rsidRPr="00410461" w:rsidRDefault="00100385" w:rsidP="00100385">
      <w:r w:rsidRPr="00410461">
        <w:t>Figure 7.</w:t>
      </w:r>
      <w:r>
        <w:t>11</w:t>
      </w:r>
      <w:r w:rsidRPr="00410461">
        <w:t xml:space="preserve">-1 without the CC-POI in </w:t>
      </w:r>
      <w:r>
        <w:t>SCEF</w:t>
      </w:r>
      <w:r w:rsidRPr="00410461">
        <w:t xml:space="preserve"> provides the architecture for LI for </w:t>
      </w:r>
      <w:r>
        <w:t>AS session with QoS</w:t>
      </w:r>
      <w:r w:rsidRPr="00410461">
        <w:t>.</w:t>
      </w:r>
    </w:p>
    <w:p w14:paraId="2CF10CFB" w14:textId="77777777" w:rsidR="00100385" w:rsidRPr="00410461" w:rsidRDefault="00100385" w:rsidP="00100385">
      <w:pPr>
        <w:pStyle w:val="Heading4"/>
      </w:pPr>
      <w:bookmarkStart w:id="376" w:name="_Toc176118464"/>
      <w:r w:rsidRPr="00410461">
        <w:t>7.</w:t>
      </w:r>
      <w:r>
        <w:t>11</w:t>
      </w:r>
      <w:r w:rsidRPr="00410461">
        <w:t>.</w:t>
      </w:r>
      <w:r>
        <w:t>6</w:t>
      </w:r>
      <w:r w:rsidRPr="00410461">
        <w:t>.3</w:t>
      </w:r>
      <w:r w:rsidRPr="00410461">
        <w:tab/>
      </w:r>
      <w:r w:rsidRPr="00410461">
        <w:rPr>
          <w:rFonts w:cs="Arial"/>
          <w:szCs w:val="24"/>
        </w:rPr>
        <w:t>Target identities</w:t>
      </w:r>
      <w:bookmarkEnd w:id="376"/>
    </w:p>
    <w:p w14:paraId="368BBD25" w14:textId="77777777" w:rsidR="00100385" w:rsidRPr="00410461" w:rsidRDefault="00100385" w:rsidP="00100385">
      <w:r w:rsidRPr="00410461">
        <w:t>The LIPF present in the ADMF provisions the intercept information associated with the following target identities to the IRI-POI present in the SCEF:</w:t>
      </w:r>
    </w:p>
    <w:p w14:paraId="29E4049E" w14:textId="77777777" w:rsidR="00100385" w:rsidRPr="00410461" w:rsidRDefault="00100385" w:rsidP="00100385">
      <w:pPr>
        <w:pStyle w:val="B1"/>
      </w:pPr>
      <w:r w:rsidRPr="00410461">
        <w:t>-</w:t>
      </w:r>
      <w:r w:rsidRPr="00410461">
        <w:tab/>
        <w:t>MSISDN.</w:t>
      </w:r>
    </w:p>
    <w:p w14:paraId="2B91E283" w14:textId="77777777" w:rsidR="00100385" w:rsidRPr="00410461" w:rsidRDefault="00100385" w:rsidP="00100385">
      <w:pPr>
        <w:pStyle w:val="B1"/>
      </w:pPr>
      <w:r w:rsidRPr="00410461">
        <w:t>-</w:t>
      </w:r>
      <w:r w:rsidRPr="00410461">
        <w:tab/>
        <w:t>External Identifier.</w:t>
      </w:r>
    </w:p>
    <w:p w14:paraId="16AB8F83" w14:textId="77777777" w:rsidR="00100385" w:rsidRPr="00410461" w:rsidRDefault="00100385" w:rsidP="00100385">
      <w:r w:rsidRPr="00410461">
        <w:t>The interception performed on the above t</w:t>
      </w:r>
      <w:r>
        <w:t>wo</w:t>
      </w:r>
      <w:r w:rsidRPr="00410461">
        <w:t xml:space="preserve"> identities are mutually independent, even though, an xIRI may contain the information about the other identities when available.</w:t>
      </w:r>
    </w:p>
    <w:p w14:paraId="4EAD58D9" w14:textId="77777777" w:rsidR="00100385" w:rsidRPr="00410461" w:rsidRDefault="00100385" w:rsidP="00100385">
      <w:pPr>
        <w:pStyle w:val="Heading4"/>
      </w:pPr>
      <w:bookmarkStart w:id="377" w:name="_Toc176118465"/>
      <w:r w:rsidRPr="00410461">
        <w:t>7.</w:t>
      </w:r>
      <w:r>
        <w:t>11</w:t>
      </w:r>
      <w:r w:rsidRPr="00410461">
        <w:t>.</w:t>
      </w:r>
      <w:r>
        <w:t>6</w:t>
      </w:r>
      <w:r w:rsidRPr="00410461">
        <w:t>.4</w:t>
      </w:r>
      <w:r w:rsidRPr="00410461">
        <w:tab/>
      </w:r>
      <w:r w:rsidRPr="00410461">
        <w:rPr>
          <w:rFonts w:cs="Arial"/>
          <w:szCs w:val="24"/>
        </w:rPr>
        <w:t>IRI events</w:t>
      </w:r>
      <w:bookmarkEnd w:id="377"/>
    </w:p>
    <w:p w14:paraId="6B3668E0" w14:textId="77777777" w:rsidR="00100385" w:rsidRPr="00410461" w:rsidRDefault="00100385" w:rsidP="00100385">
      <w:pPr>
        <w:rPr>
          <w:lang w:eastAsia="fr-FR"/>
        </w:rPr>
      </w:pPr>
      <w:r w:rsidRPr="00410461">
        <w:rPr>
          <w:lang w:eastAsia="fr-FR"/>
        </w:rPr>
        <w:t xml:space="preserve">The IRI-POI present in the </w:t>
      </w:r>
      <w:r>
        <w:rPr>
          <w:lang w:eastAsia="fr-FR"/>
        </w:rPr>
        <w:t>SCEF</w:t>
      </w:r>
      <w:r w:rsidRPr="00410461">
        <w:rPr>
          <w:lang w:eastAsia="fr-FR"/>
        </w:rPr>
        <w:t xml:space="preserve"> shall generate xIRI, when it detects the following specific events or information related to </w:t>
      </w:r>
      <w:r>
        <w:rPr>
          <w:lang w:eastAsia="fr-FR"/>
        </w:rPr>
        <w:t>AS session with QoS</w:t>
      </w:r>
      <w:r w:rsidRPr="00410461">
        <w:rPr>
          <w:lang w:eastAsia="fr-FR"/>
        </w:rPr>
        <w:t>:</w:t>
      </w:r>
    </w:p>
    <w:p w14:paraId="216256BB" w14:textId="77777777" w:rsidR="00100385" w:rsidRDefault="00100385" w:rsidP="00100385">
      <w:pPr>
        <w:pStyle w:val="B1"/>
      </w:pPr>
      <w:r w:rsidRPr="00410461">
        <w:t>-</w:t>
      </w:r>
      <w:r w:rsidRPr="00410461">
        <w:tab/>
      </w:r>
      <w:r>
        <w:t>AS session with QoS provision</w:t>
      </w:r>
      <w:r w:rsidRPr="00410461">
        <w:t>.</w:t>
      </w:r>
    </w:p>
    <w:p w14:paraId="54A6196D" w14:textId="77777777" w:rsidR="00100385" w:rsidRPr="00410461" w:rsidRDefault="00100385" w:rsidP="00100385">
      <w:pPr>
        <w:pStyle w:val="B1"/>
      </w:pPr>
      <w:r w:rsidRPr="00410461">
        <w:t>-</w:t>
      </w:r>
      <w:r w:rsidRPr="00410461">
        <w:tab/>
      </w:r>
      <w:r>
        <w:t>AS session with QoS notification</w:t>
      </w:r>
      <w:r w:rsidRPr="00410461">
        <w:t>.</w:t>
      </w:r>
    </w:p>
    <w:p w14:paraId="032A4E1B" w14:textId="77777777" w:rsidR="00100385" w:rsidRPr="00410461" w:rsidRDefault="00100385" w:rsidP="00100385">
      <w:r w:rsidRPr="00410461">
        <w:t xml:space="preserve">The </w:t>
      </w:r>
      <w:r>
        <w:t>AS session with QoS provision</w:t>
      </w:r>
      <w:r w:rsidRPr="00410461">
        <w:t xml:space="preserve"> xIRI is generated when the IRI-POI present in the </w:t>
      </w:r>
      <w:r>
        <w:t>SC</w:t>
      </w:r>
      <w:r w:rsidRPr="00410461">
        <w:t xml:space="preserve">EF detects that a </w:t>
      </w:r>
      <w:r>
        <w:t>request to reserve/update/revoke QoS for an AS session</w:t>
      </w:r>
      <w:r w:rsidRPr="00410461">
        <w:t xml:space="preserve"> </w:t>
      </w:r>
      <w:r>
        <w:t xml:space="preserve">associated with the target UE </w:t>
      </w:r>
      <w:r w:rsidRPr="00410461">
        <w:t xml:space="preserve">has been received from an </w:t>
      </w:r>
      <w:r>
        <w:t>SCS/AS</w:t>
      </w:r>
      <w:r w:rsidRPr="00410461">
        <w:t>.</w:t>
      </w:r>
    </w:p>
    <w:p w14:paraId="09031DAE" w14:textId="77777777" w:rsidR="00100385" w:rsidRDefault="00100385" w:rsidP="00100385">
      <w:r w:rsidRPr="00410461">
        <w:t xml:space="preserve">The </w:t>
      </w:r>
      <w:r>
        <w:t>AS session with QoS notification</w:t>
      </w:r>
      <w:r w:rsidRPr="00410461">
        <w:t xml:space="preserve"> xIRI is generated when the IRI-POI present in the </w:t>
      </w:r>
      <w:r>
        <w:t>SC</w:t>
      </w:r>
      <w:r w:rsidRPr="00410461">
        <w:t xml:space="preserve">EF detects that </w:t>
      </w:r>
      <w:r>
        <w:t>the SCEF notifies the SCS/AS about changes in the transmission resource status of an AS session associated with the target UE.</w:t>
      </w:r>
    </w:p>
    <w:p w14:paraId="469ED1B7" w14:textId="0BA7067F" w:rsidR="003E0220" w:rsidRPr="00410461" w:rsidRDefault="003E0220" w:rsidP="003E0220">
      <w:pPr>
        <w:pStyle w:val="Heading2"/>
      </w:pPr>
      <w:bookmarkStart w:id="378" w:name="_Toc176118466"/>
      <w:r w:rsidRPr="00410461">
        <w:t>7.12</w:t>
      </w:r>
      <w:r w:rsidRPr="00410461">
        <w:tab/>
        <w:t>Data</w:t>
      </w:r>
      <w:bookmarkEnd w:id="378"/>
    </w:p>
    <w:p w14:paraId="55E02E26" w14:textId="07D044A8" w:rsidR="003E0220" w:rsidRPr="00410461" w:rsidRDefault="003E0220" w:rsidP="003E0220">
      <w:pPr>
        <w:pStyle w:val="Heading3"/>
      </w:pPr>
      <w:bookmarkStart w:id="379" w:name="_Toc176118467"/>
      <w:r w:rsidRPr="00410461">
        <w:t>7.12.1</w:t>
      </w:r>
      <w:r w:rsidRPr="00410461">
        <w:tab/>
        <w:t>General</w:t>
      </w:r>
      <w:bookmarkEnd w:id="379"/>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80" w:name="_Toc176118468"/>
      <w:r w:rsidRPr="00410461">
        <w:t>7.12.2</w:t>
      </w:r>
      <w:r w:rsidRPr="00410461">
        <w:tab/>
        <w:t>Packet header information reporting</w:t>
      </w:r>
      <w:bookmarkEnd w:id="380"/>
    </w:p>
    <w:p w14:paraId="4F69E920" w14:textId="77777777" w:rsidR="00D969CA" w:rsidRPr="00410461" w:rsidRDefault="00D969CA" w:rsidP="00D969CA">
      <w:pPr>
        <w:pStyle w:val="Heading4"/>
      </w:pPr>
      <w:bookmarkStart w:id="381" w:name="_Toc176118469"/>
      <w:r w:rsidRPr="00410461">
        <w:t>7.12.2.1</w:t>
      </w:r>
      <w:r w:rsidRPr="00410461">
        <w:tab/>
        <w:t>General</w:t>
      </w:r>
      <w:bookmarkEnd w:id="381"/>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382" w:name="_Toc176118470"/>
      <w:r w:rsidRPr="00410461">
        <w:t>7.12.2.2</w:t>
      </w:r>
      <w:r w:rsidRPr="00410461">
        <w:tab/>
        <w:t>Report types</w:t>
      </w:r>
      <w:bookmarkEnd w:id="382"/>
    </w:p>
    <w:p w14:paraId="11D20CCA" w14:textId="77777777" w:rsidR="001668DC" w:rsidRDefault="001668DC" w:rsidP="001668DC">
      <w:r w:rsidRPr="00410461">
        <w:t>Depending on the requirements of the warrant, packet header information reporting may be done either</w:t>
      </w:r>
      <w:r>
        <w:t>:</w:t>
      </w:r>
    </w:p>
    <w:p w14:paraId="42416651" w14:textId="77777777" w:rsidR="001668DC" w:rsidRDefault="001668DC" w:rsidP="001668DC">
      <w:pPr>
        <w:pStyle w:val="B1"/>
      </w:pPr>
      <w:r>
        <w:t>-</w:t>
      </w:r>
      <w:r>
        <w:tab/>
        <w:t>I</w:t>
      </w:r>
      <w:r w:rsidRPr="00410461">
        <w:t>n per-packet form, as</w:t>
      </w:r>
      <w:r>
        <w:t>:</w:t>
      </w:r>
    </w:p>
    <w:p w14:paraId="61FF0F76" w14:textId="77777777" w:rsidR="001668DC" w:rsidRDefault="001668DC" w:rsidP="001668DC">
      <w:pPr>
        <w:pStyle w:val="B2"/>
      </w:pPr>
      <w:r>
        <w:t>-</w:t>
      </w:r>
      <w:r>
        <w:tab/>
        <w:t>O</w:t>
      </w:r>
      <w:r w:rsidRPr="00410461">
        <w:t>ne or more Packet Data Header Reports (PDHR)</w:t>
      </w:r>
      <w:r>
        <w:t>.</w:t>
      </w:r>
    </w:p>
    <w:p w14:paraId="1100FA23" w14:textId="77777777" w:rsidR="001668DC" w:rsidRDefault="001668DC" w:rsidP="001668DC">
      <w:pPr>
        <w:pStyle w:val="B2"/>
      </w:pPr>
      <w:r>
        <w:lastRenderedPageBreak/>
        <w:t>-</w:t>
      </w:r>
      <w:r>
        <w:tab/>
        <w:t>One or more Internet Protocol Packet Reports (IPPRs) containing headers for the reported packet.</w:t>
      </w:r>
    </w:p>
    <w:p w14:paraId="6D88C324" w14:textId="77777777" w:rsidR="001668DC" w:rsidRDefault="001668DC" w:rsidP="001668DC">
      <w:pPr>
        <w:pStyle w:val="B1"/>
        <w:ind w:left="284" w:firstLine="0"/>
      </w:pPr>
      <w:r>
        <w:t>-</w:t>
      </w:r>
      <w:r>
        <w:tab/>
        <w:t>I</w:t>
      </w:r>
      <w:r w:rsidRPr="00410461">
        <w:t>n summary form, as</w:t>
      </w:r>
      <w:r>
        <w:t>:</w:t>
      </w:r>
    </w:p>
    <w:p w14:paraId="32B31F49" w14:textId="77777777" w:rsidR="001668DC" w:rsidRDefault="001668DC" w:rsidP="001668DC">
      <w:pPr>
        <w:pStyle w:val="B2"/>
      </w:pPr>
      <w:r>
        <w:t>-</w:t>
      </w:r>
      <w:r>
        <w:tab/>
        <w:t>O</w:t>
      </w:r>
      <w:r w:rsidRPr="00410461">
        <w:t>ne or more Packet Data Header Summary Reports (PDSR)</w:t>
      </w:r>
      <w:r>
        <w:t>.</w:t>
      </w:r>
    </w:p>
    <w:p w14:paraId="1CC3F9E1" w14:textId="77777777" w:rsidR="001668DC" w:rsidRPr="00410461" w:rsidRDefault="001668DC" w:rsidP="001668DC">
      <w:pPr>
        <w:pStyle w:val="B2"/>
      </w:pPr>
      <w:r>
        <w:t>-</w:t>
      </w:r>
      <w:r>
        <w:tab/>
        <w:t>One or more IPPRs containing a summary.</w:t>
      </w:r>
    </w:p>
    <w:p w14:paraId="470C8124" w14:textId="77777777" w:rsidR="00D969CA" w:rsidRPr="00410461" w:rsidRDefault="00D969CA" w:rsidP="00D969CA">
      <w:pPr>
        <w:pStyle w:val="Heading4"/>
      </w:pPr>
      <w:bookmarkStart w:id="383" w:name="_Toc176118471"/>
      <w:r w:rsidRPr="00410461">
        <w:t>7.12.2.3</w:t>
      </w:r>
      <w:r w:rsidRPr="00410461">
        <w:tab/>
        <w:t>Implementation approaches</w:t>
      </w:r>
      <w:bookmarkEnd w:id="383"/>
    </w:p>
    <w:p w14:paraId="45C32C7A" w14:textId="77777777" w:rsidR="00D969CA" w:rsidRPr="00410461" w:rsidRDefault="00D969CA" w:rsidP="00D969CA">
      <w:r w:rsidRPr="00410461">
        <w:t>To support the generation of related xIRI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In approach 1, xIRI (that includes the correlation number and the target identity) is generated by the IRI-POI in the UP Entity. The IRI-POI generates the xIRI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t>-</w:t>
      </w:r>
      <w:r w:rsidRPr="00410461">
        <w:tab/>
        <w:t>In approach 2, xCC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7BB62A6E" w14:textId="77777777" w:rsidR="003E0220" w:rsidRPr="00410461" w:rsidRDefault="003E0220" w:rsidP="003E0220">
      <w:r w:rsidRPr="00410461">
        <w:t>In 5GS and CUPS EPS, the POI in the UP Entity requires a trigger to enable it to detect the user plane packets. The corresponding Triggering Function (IRI-TF or CC-TF) resides in the CP Entity that has the IRI-POI for the generation of other xIRI.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384" w:name="_Toc176118472"/>
      <w:r w:rsidRPr="00410461">
        <w:t>7.13</w:t>
      </w:r>
      <w:r w:rsidRPr="00410461">
        <w:tab/>
        <w:t>RCS</w:t>
      </w:r>
      <w:bookmarkEnd w:id="384"/>
    </w:p>
    <w:p w14:paraId="31FB7E2D" w14:textId="77777777" w:rsidR="008A2DAB" w:rsidRPr="00410461" w:rsidRDefault="008A2DAB" w:rsidP="008A2DAB">
      <w:pPr>
        <w:pStyle w:val="Heading3"/>
      </w:pPr>
      <w:bookmarkStart w:id="385" w:name="_Toc176118473"/>
      <w:r w:rsidRPr="00410461">
        <w:t>7.13.1</w:t>
      </w:r>
      <w:r w:rsidRPr="00410461">
        <w:tab/>
        <w:t>Background</w:t>
      </w:r>
      <w:bookmarkEnd w:id="385"/>
    </w:p>
    <w:p w14:paraId="1824496F" w14:textId="77777777" w:rsidR="008A2DAB" w:rsidRPr="00410461" w:rsidRDefault="008A2DAB" w:rsidP="008A2DAB">
      <w:pPr>
        <w:rPr>
          <w:rFonts w:eastAsia="Calibri"/>
        </w:rPr>
      </w:pPr>
      <w:r w:rsidRPr="00410461">
        <w:rPr>
          <w:rFonts w:eastAsia="Calibri"/>
        </w:rPr>
        <w:t>Rich Communication Suite (RCS) is the platform that enables the delivery of communication experiences beyond voice and SMS, providing consumers with a number of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410461" w:rsidRDefault="008A2DAB" w:rsidP="008A2DAB">
      <w:pPr>
        <w:pStyle w:val="B1"/>
        <w:rPr>
          <w:rFonts w:eastAsia="Calibri"/>
        </w:rPr>
      </w:pPr>
      <w:r w:rsidRPr="00410461">
        <w:t>-</w:t>
      </w:r>
      <w:r w:rsidRPr="00410461">
        <w:tab/>
      </w:r>
      <w:r w:rsidRPr="00410461">
        <w:rPr>
          <w:rFonts w:eastAsia="Calibri"/>
        </w:rPr>
        <w:t>Standalone messaging</w:t>
      </w:r>
      <w:r w:rsidR="00144A8D" w:rsidRPr="00410461">
        <w:rPr>
          <w:rFonts w:eastAsia="Calibri"/>
        </w:rPr>
        <w:t>:</w:t>
      </w:r>
    </w:p>
    <w:p w14:paraId="0875CA60" w14:textId="77777777" w:rsidR="008A2DAB" w:rsidRPr="00410461" w:rsidRDefault="008A2DAB" w:rsidP="008173EA">
      <w:pPr>
        <w:pStyle w:val="B2"/>
      </w:pPr>
      <w:r w:rsidRPr="00410461">
        <w:t>-</w:t>
      </w:r>
      <w:r w:rsidRPr="00410461">
        <w:tab/>
        <w:t>P</w:t>
      </w:r>
      <w:r w:rsidRPr="00410461">
        <w:rPr>
          <w:rFonts w:eastAsia="Calibri"/>
        </w:rPr>
        <w:t>ager mode.</w:t>
      </w:r>
    </w:p>
    <w:p w14:paraId="29E17AAD" w14:textId="77777777" w:rsidR="008A2DAB" w:rsidRPr="00410461" w:rsidRDefault="008A2DAB" w:rsidP="008173EA">
      <w:pPr>
        <w:pStyle w:val="B2"/>
        <w:rPr>
          <w:rFonts w:eastAsia="Calibri"/>
        </w:rPr>
      </w:pPr>
      <w:r w:rsidRPr="00410461">
        <w:rPr>
          <w:rFonts w:eastAsia="Calibri"/>
        </w:rPr>
        <w:t>-</w:t>
      </w:r>
      <w:r w:rsidRPr="00410461">
        <w:rPr>
          <w:rFonts w:eastAsia="Calibri"/>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lastRenderedPageBreak/>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386" w:name="_Toc176118474"/>
      <w:r w:rsidRPr="00410461">
        <w:t>7.13.2</w:t>
      </w:r>
      <w:r w:rsidRPr="00410461">
        <w:tab/>
        <w:t>Architecture</w:t>
      </w:r>
      <w:bookmarkEnd w:id="386"/>
    </w:p>
    <w:p w14:paraId="54F39B90" w14:textId="5FBB2C13" w:rsidR="008A2DAB" w:rsidRPr="00410461" w:rsidRDefault="008A2DAB" w:rsidP="008A2DAB">
      <w:pPr>
        <w:pStyle w:val="Heading4"/>
      </w:pPr>
      <w:bookmarkStart w:id="387" w:name="_Toc176118475"/>
      <w:r w:rsidRPr="00410461">
        <w:t>7.13.2.1</w:t>
      </w:r>
      <w:r w:rsidRPr="00410461">
        <w:tab/>
      </w:r>
      <w:r w:rsidR="005D4302">
        <w:t>Overview</w:t>
      </w:r>
      <w:bookmarkEnd w:id="387"/>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77777777" w:rsidR="008A2DAB" w:rsidRPr="00410461" w:rsidRDefault="008A2DAB" w:rsidP="008A2DAB">
      <w:r w:rsidRPr="00410461">
        <w:t>The RCS Servers shall have LI capabilities to generate xIRI records and xCC when RCS events related to the target UE are handled. The HTTP Content Server shall have LI capabilities to generate xIRI records and xCC when the target UE uploads or downloads a file and when any user downloads a file previously uploaded by a target. If an IRI-TF or CC-TF is required, the relevant RCS Server shall have the CC-TF. The figure 7.13.2-1 gives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19E57CA0" w:rsidR="008A2DAB" w:rsidRPr="00410461" w:rsidRDefault="00CD3073" w:rsidP="008173EA">
      <w:pPr>
        <w:pStyle w:val="TH"/>
        <w:rPr>
          <w:rFonts w:cs="Arial"/>
          <w:bCs/>
        </w:rPr>
      </w:pPr>
      <w:r>
        <w:object w:dxaOrig="23041" w:dyaOrig="16489" w14:anchorId="7C7E71ED">
          <v:shape id="_x0000_i1066" type="#_x0000_t75" style="width:481.35pt;height:344.65pt" o:ole="">
            <v:imagedata r:id="rId109" o:title=""/>
          </v:shape>
          <o:OLEObject Type="Embed" ProgID="Visio.Drawing.15" ShapeID="_x0000_i1066" DrawAspect="Content" ObjectID="_1786734654" r:id="rId110"/>
        </w:object>
      </w:r>
    </w:p>
    <w:p w14:paraId="6C39DF26" w14:textId="77777777" w:rsidR="008A2DAB" w:rsidRPr="00410461" w:rsidRDefault="008A2DAB" w:rsidP="008173EA">
      <w:pPr>
        <w:pStyle w:val="TF"/>
      </w:pPr>
      <w:r w:rsidRPr="00410461">
        <w:rPr>
          <w:rFonts w:eastAsia="Calibri"/>
        </w:rPr>
        <w:t>Figure 7.13.2-1: LI architecture for RCS services</w:t>
      </w:r>
    </w:p>
    <w:p w14:paraId="03329ED5" w14:textId="77777777" w:rsidR="008A2DAB" w:rsidRPr="00410461" w:rsidRDefault="008A2DAB" w:rsidP="008A2DAB">
      <w:r w:rsidRPr="00410461">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77777777" w:rsidR="008A2DAB" w:rsidRPr="00410461" w:rsidRDefault="008A2DAB" w:rsidP="008A2DAB">
      <w:pPr>
        <w:pStyle w:val="NO"/>
      </w:pPr>
      <w:r w:rsidRPr="00410461">
        <w:t>NOTE 1:</w:t>
      </w:r>
      <w:r w:rsidRPr="00410461">
        <w:tab/>
        <w:t>The IRI-POI, CC-POI, IRI-TF and CC-TF represented in figure 7.13.2-1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3A510EC2" w14:textId="146E75A5" w:rsidR="00FF0A01" w:rsidRDefault="00FF0A01" w:rsidP="00FF0A01">
      <w:pPr>
        <w:pStyle w:val="NO"/>
      </w:pPr>
      <w:r>
        <w:t>NOTE 3:</w:t>
      </w:r>
      <w:r>
        <w:tab/>
        <w:t>The IRI-POI, CC-POI represented in figure 7.13.2-1 with LI_T2, LI_T3, and LI_X1 (Management) interfaces are the triggered POIs and are logically separate from the non-triggered IRI-POI, CC-POI represented in figure 7.13.2-1 with LI_X1 interface.</w:t>
      </w:r>
    </w:p>
    <w:p w14:paraId="52B00683" w14:textId="31B329DF" w:rsidR="00FF0A01" w:rsidRDefault="00FF0A01" w:rsidP="00FF0A01">
      <w:pPr>
        <w:pStyle w:val="NO"/>
      </w:pPr>
      <w:r>
        <w:t>NOTE 4:</w:t>
      </w:r>
      <w:r>
        <w:tab/>
        <w:t>The use of File Transfer Localisation Function (figure 7.13.2-1) is a deployment option for the CSP. See clause 7.13.2.2.2 for the details when File Transfer Localisation Function is deployed.</w:t>
      </w:r>
    </w:p>
    <w:p w14:paraId="5193A69B" w14:textId="77777777" w:rsidR="008A2DAB" w:rsidRPr="00410461" w:rsidRDefault="008A2DAB" w:rsidP="008A2DAB">
      <w:r w:rsidRPr="00410461">
        <w:lastRenderedPageBreak/>
        <w:t>The IRI-POI present in the relevant RCS Server detects RCS registration and deregistration; session establishment, modification, and deletion; and message related events, generates and delivers the related xIRI to the MDF2 over LI_X2. The MDF2 delivers the IRI messages to the LEMF over LI_HI2.</w:t>
      </w:r>
    </w:p>
    <w:p w14:paraId="286B775B" w14:textId="77777777" w:rsidR="008A2DAB" w:rsidRPr="00410461" w:rsidRDefault="008A2DAB" w:rsidP="008A2DAB">
      <w:r w:rsidRPr="00410461">
        <w:t>When the IRI-TF present in the RCS Server detects a URI for file transfer, the IRI-TF present in the RCS Server sends a trigger to the IRI-POI in the HTTP Content Server over the LI_T2 interface.</w:t>
      </w:r>
    </w:p>
    <w:p w14:paraId="1CACFEED" w14:textId="297A3DC5" w:rsidR="001E17E9" w:rsidRPr="00410461" w:rsidRDefault="001E17E9" w:rsidP="001E17E9">
      <w:r w:rsidRPr="00410461">
        <w:t xml:space="preserve">The IRI-POI present in the HTTP Content Server detects file </w:t>
      </w:r>
      <w:r w:rsidR="00DF669A" w:rsidRPr="00410461">
        <w:t>uploads</w:t>
      </w:r>
      <w:r w:rsidR="00DF669A">
        <w:t xml:space="preserve">, </w:t>
      </w:r>
      <w:r w:rsidR="00DF669A" w:rsidRPr="00410461">
        <w:t>downloads</w:t>
      </w:r>
      <w:r>
        <w:t>, or retrieval (i.e. by File Transfer Localisation Function, see clause 7.13.2.2.2)</w:t>
      </w:r>
      <w:r w:rsidRPr="00410461">
        <w:t>, generates and delivers the related xIRI to the MDF2 over LI_X2. The MDF2 delivers the IRI messages to the LEMF over LI_HI2.</w:t>
      </w:r>
    </w:p>
    <w:p w14:paraId="39CBB9C5" w14:textId="77777777" w:rsidR="008A2DAB" w:rsidRPr="00410461" w:rsidRDefault="008A2DAB" w:rsidP="008A2DAB">
      <w:r w:rsidRPr="00410461">
        <w:t>When interception of communication contents is required, the CC-POI present in the relevant RCS Server generates the xCC from RCS messages and delivers the xCC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The CC-POI present in the HTTP Content Server generates the xCC from the uploaded file and delivers the xCC (that includes the correlation number and the target identity) to the MDF3. The MDF3 delivers the CC to the LEMF over LI_HI3.</w:t>
      </w:r>
    </w:p>
    <w:p w14:paraId="68281F07" w14:textId="77777777" w:rsidR="00BD4C1D" w:rsidRDefault="00BD4C1D" w:rsidP="00BD4C1D">
      <w:pPr>
        <w:pStyle w:val="Heading4"/>
      </w:pPr>
      <w:bookmarkStart w:id="388" w:name="_Toc176118476"/>
      <w:r>
        <w:t>7.13.2.2</w:t>
      </w:r>
      <w:r>
        <w:tab/>
        <w:t>Deployment options</w:t>
      </w:r>
      <w:bookmarkEnd w:id="388"/>
    </w:p>
    <w:p w14:paraId="663B464D" w14:textId="77777777" w:rsidR="00BD4C1D" w:rsidRDefault="00BD4C1D" w:rsidP="00BD4C1D">
      <w:pPr>
        <w:pStyle w:val="Heading5"/>
      </w:pPr>
      <w:bookmarkStart w:id="389" w:name="_Toc176118477"/>
      <w:r>
        <w:t>7.13.2.2.1</w:t>
      </w:r>
      <w:r>
        <w:tab/>
        <w:t>Implementations without a third party registration to the RCS Server</w:t>
      </w:r>
      <w:bookmarkEnd w:id="389"/>
    </w:p>
    <w:p w14:paraId="0B04F45B" w14:textId="77777777" w:rsidR="00BD4C1D" w:rsidRDefault="00BD4C1D" w:rsidP="00BD4C1D">
      <w:r>
        <w:t xml:space="preserve">As a deployment option, the S-CSCF may not perform a third party registration with the RCS Server. In this case, in addition to the architecture information in clause 7.13.2.1, the IRI-POI present in the IMS Signalling Function </w:t>
      </w:r>
      <w:r w:rsidRPr="00410461">
        <w:t>detects RCS registration and deregistration</w:t>
      </w:r>
      <w:r>
        <w:t>, generates and delivers the related xIRI to the MDF2 over LI_X2.</w:t>
      </w:r>
    </w:p>
    <w:p w14:paraId="581F0E9D" w14:textId="77777777" w:rsidR="00BD4C1D" w:rsidRDefault="00BD4C1D" w:rsidP="00BD4C1D">
      <w:pPr>
        <w:pStyle w:val="NO"/>
      </w:pPr>
      <w:r>
        <w:t xml:space="preserve">NOTE: </w:t>
      </w:r>
      <w:r>
        <w:tab/>
        <w:t>The method used within the IRI-POI present in the IMS Signalling Function to determine that the third party registration to the RCS Server is deployed is outside the scope of the present document.</w:t>
      </w:r>
    </w:p>
    <w:p w14:paraId="3A8088C8" w14:textId="184DE9BA" w:rsidR="00BD4C1D" w:rsidRDefault="00BD4C1D" w:rsidP="00BD4C1D">
      <w:pPr>
        <w:pStyle w:val="Heading5"/>
      </w:pPr>
      <w:bookmarkStart w:id="390" w:name="_Toc176118478"/>
      <w:r>
        <w:t>7.13.2.2.2</w:t>
      </w:r>
      <w:r>
        <w:tab/>
        <w:t xml:space="preserve">Implementations that have a </w:t>
      </w:r>
      <w:r w:rsidR="00B12910">
        <w:t>file transfer l</w:t>
      </w:r>
      <w:r>
        <w:t xml:space="preserve">ocalisation </w:t>
      </w:r>
      <w:r w:rsidR="00B12910">
        <w:t>f</w:t>
      </w:r>
      <w:r>
        <w:t>unction</w:t>
      </w:r>
      <w:bookmarkEnd w:id="390"/>
    </w:p>
    <w:p w14:paraId="33BE0EA4" w14:textId="51A07632" w:rsidR="00EE205D" w:rsidRPr="00BC208A" w:rsidRDefault="00EE205D" w:rsidP="00EE205D">
      <w:r>
        <w:t>As described in GSMA RCC.07, clause 4.1.15.3 [35</w:t>
      </w:r>
      <w:r w:rsidR="00DF669A">
        <w:t>], the</w:t>
      </w:r>
      <w:r>
        <w:t xml:space="preserve"> terminating CSP may utilize a File Transfer Localisation Function which retrieves objects from the originating HTTP Content Server and makes the same available to the terminating user.  </w:t>
      </w:r>
    </w:p>
    <w:p w14:paraId="1D448B83" w14:textId="77777777" w:rsidR="00EE205D" w:rsidRDefault="00EE205D" w:rsidP="00EE205D">
      <w:r>
        <w:t>If the CSP implements a File Transfer Localisation Function, in addition to the architecture information in clause 7.13.2.1, the following requirements apply.</w:t>
      </w:r>
    </w:p>
    <w:p w14:paraId="69A8E393" w14:textId="13E34EE2" w:rsidR="00EE205D" w:rsidRDefault="00EE205D" w:rsidP="00EE205D">
      <w:r>
        <w:t xml:space="preserve">The LI </w:t>
      </w:r>
      <w:r w:rsidR="00DF669A">
        <w:t>architecture</w:t>
      </w:r>
      <w:r>
        <w:t xml:space="preserve"> for the File Transfer Localisation Function is depicted in figure 7.13.2-1. </w:t>
      </w:r>
    </w:p>
    <w:p w14:paraId="0F2F6715" w14:textId="77777777" w:rsidR="00EE205D" w:rsidRPr="00410461" w:rsidRDefault="00EE205D" w:rsidP="00EE205D">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28923A97" w14:textId="77777777" w:rsidR="00EE205D" w:rsidRPr="00410461" w:rsidRDefault="00EE205D" w:rsidP="00EE205D">
      <w:pPr>
        <w:pStyle w:val="B1"/>
      </w:pPr>
      <w:r w:rsidRPr="00410461">
        <w:t>-</w:t>
      </w:r>
      <w:r w:rsidRPr="00410461">
        <w:tab/>
        <w:t>File detection rules.</w:t>
      </w:r>
    </w:p>
    <w:p w14:paraId="0CDE81E9" w14:textId="77777777" w:rsidR="00EE205D" w:rsidRPr="00410461" w:rsidRDefault="00EE205D" w:rsidP="00EE205D">
      <w:pPr>
        <w:pStyle w:val="B1"/>
      </w:pPr>
      <w:r w:rsidRPr="00410461">
        <w:t>-</w:t>
      </w:r>
      <w:r w:rsidRPr="00410461">
        <w:tab/>
        <w:t>Target identity.</w:t>
      </w:r>
    </w:p>
    <w:p w14:paraId="4F2A6CF5" w14:textId="77777777" w:rsidR="00EE205D" w:rsidRPr="00410461" w:rsidRDefault="00EE205D" w:rsidP="00EE205D">
      <w:pPr>
        <w:pStyle w:val="B1"/>
      </w:pPr>
      <w:r w:rsidRPr="00410461">
        <w:lastRenderedPageBreak/>
        <w:t>-</w:t>
      </w:r>
      <w:r w:rsidRPr="00410461">
        <w:tab/>
        <w:t>Correlation information.</w:t>
      </w:r>
    </w:p>
    <w:p w14:paraId="29A2DE61" w14:textId="77777777" w:rsidR="00EE205D" w:rsidRPr="00410461" w:rsidRDefault="00EE205D" w:rsidP="00EE205D">
      <w:pPr>
        <w:pStyle w:val="B1"/>
      </w:pPr>
      <w:r w:rsidRPr="00410461">
        <w:t>-</w:t>
      </w:r>
      <w:r w:rsidRPr="00410461">
        <w:tab/>
      </w:r>
      <w:r>
        <w:t xml:space="preserve">MDF2 (for xIRI) or </w:t>
      </w:r>
      <w:r w:rsidRPr="00410461">
        <w:t>MDF3</w:t>
      </w:r>
      <w:r>
        <w:t xml:space="preserve"> (for xCC)</w:t>
      </w:r>
      <w:r w:rsidRPr="00410461">
        <w:t xml:space="preserve"> address.</w:t>
      </w:r>
    </w:p>
    <w:p w14:paraId="6839EDE0" w14:textId="77777777" w:rsidR="00EE205D" w:rsidRPr="00410461" w:rsidRDefault="00EE205D" w:rsidP="00EE205D">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1167A4E3" w14:textId="0529045D" w:rsidR="00EE205D" w:rsidRDefault="00EE205D" w:rsidP="00EE205D">
      <w:r>
        <w:t>In both cases, t</w:t>
      </w:r>
      <w:r w:rsidRPr="00410461">
        <w:t xml:space="preserve">he IRI-POI present in the </w:t>
      </w:r>
      <w:r>
        <w:t>File Transfer Localisation Function</w:t>
      </w:r>
      <w:r w:rsidRPr="00410461">
        <w:t xml:space="preserve"> detects file </w:t>
      </w:r>
      <w:r>
        <w:t xml:space="preserve">retrieval (i.e. from the HTTP Content </w:t>
      </w:r>
      <w:r w:rsidR="00DF669A">
        <w:t xml:space="preserve">Server) </w:t>
      </w:r>
      <w:r w:rsidR="00DF669A" w:rsidRPr="00410461">
        <w:t>or</w:t>
      </w:r>
      <w:r w:rsidRPr="00410461">
        <w:t xml:space="preserve"> downloads, generates and delivers the related xIRI to the MDF2 over LI_X2. The MDF2 delivers the IRI messages to the LEMF over LI_HI2.</w:t>
      </w:r>
    </w:p>
    <w:p w14:paraId="502D4B44" w14:textId="77777777" w:rsidR="00EE205D" w:rsidRPr="00410461" w:rsidRDefault="00EE205D" w:rsidP="00EE205D">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74AD4F62" w14:textId="77777777" w:rsidR="00EE205D" w:rsidRDefault="00EE205D" w:rsidP="00EE205D">
      <w:r>
        <w:t>If the interception of communications content is required, t</w:t>
      </w:r>
      <w:r w:rsidRPr="00410461">
        <w:t xml:space="preserve">he CC-POI present in the </w:t>
      </w:r>
      <w:r>
        <w:t>File Transfer Localisation Function</w:t>
      </w:r>
      <w:r w:rsidRPr="00410461">
        <w:t xml:space="preserve"> generates the xCC from the </w:t>
      </w:r>
      <w:r>
        <w:t xml:space="preserve">retrieved </w:t>
      </w:r>
      <w:r w:rsidRPr="00410461">
        <w:t>file and delivers the xCC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391" w:name="_Toc176118479"/>
      <w:r w:rsidRPr="00410461">
        <w:t>7.13.3</w:t>
      </w:r>
      <w:r w:rsidRPr="00410461">
        <w:tab/>
        <w:t>Target identities</w:t>
      </w:r>
      <w:bookmarkEnd w:id="391"/>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Pr="00410461" w:rsidRDefault="007D39DD" w:rsidP="007D39DD">
      <w:pPr>
        <w:pStyle w:val="B1"/>
      </w:pPr>
      <w:r w:rsidRPr="00410461">
        <w:t>-</w:t>
      </w:r>
      <w:r w:rsidRPr="00410461">
        <w:tab/>
        <w:t>IMEI.</w:t>
      </w:r>
    </w:p>
    <w:p w14:paraId="195A3A52" w14:textId="77777777" w:rsidR="007D39DD" w:rsidRPr="00410461" w:rsidRDefault="007D39DD" w:rsidP="007D39DD">
      <w:pPr>
        <w:rPr>
          <w:rFonts w:eastAsia="Calibri"/>
        </w:rPr>
      </w:pPr>
      <w:r w:rsidRPr="00410461">
        <w:rPr>
          <w:rFonts w:eastAsia="Calibri"/>
        </w:rPr>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Pr="00410461" w:rsidRDefault="007D39DD" w:rsidP="007D39DD">
      <w:pPr>
        <w:pStyle w:val="B1"/>
      </w:pPr>
      <w:r w:rsidRPr="00410461">
        <w:t>-</w:t>
      </w:r>
      <w:r w:rsidRPr="00410461">
        <w:tab/>
        <w:t>SUPI.</w:t>
      </w:r>
    </w:p>
    <w:p w14:paraId="0708C9FC" w14:textId="77777777" w:rsidR="007D39DD" w:rsidRPr="00410461" w:rsidRDefault="007D39DD" w:rsidP="007D39DD">
      <w:pPr>
        <w:pStyle w:val="B1"/>
      </w:pPr>
      <w:r w:rsidRPr="00410461">
        <w:t>-</w:t>
      </w:r>
      <w:r w:rsidRPr="00410461">
        <w:tab/>
        <w:t xml:space="preserve">GPSI. </w:t>
      </w:r>
    </w:p>
    <w:p w14:paraId="77397D38" w14:textId="77777777" w:rsidR="007D39DD" w:rsidRPr="00410461" w:rsidRDefault="007D39DD" w:rsidP="007D39DD">
      <w:pPr>
        <w:pStyle w:val="B1"/>
      </w:pPr>
      <w:r w:rsidRPr="00410461">
        <w:t>-</w:t>
      </w:r>
      <w:r w:rsidRPr="00410461">
        <w:tab/>
        <w:t>Email Address.</w:t>
      </w:r>
    </w:p>
    <w:p w14:paraId="7385C1C8" w14:textId="77777777" w:rsidR="007D39DD" w:rsidRPr="00410461" w:rsidRDefault="007D39DD" w:rsidP="007D39DD">
      <w:r w:rsidRPr="00410461">
        <w:rPr>
          <w:rFonts w:eastAsia="Calibri"/>
        </w:rPr>
        <w:t>The interception performed on identities above are mutually independent, even though an xIRI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 GPSI formats (E.164 number, external identifier) and email address.</w:t>
      </w:r>
    </w:p>
    <w:p w14:paraId="6D67F9FC" w14:textId="77777777" w:rsidR="007D39DD" w:rsidRDefault="007D39DD" w:rsidP="007D39DD">
      <w:pPr>
        <w:pStyle w:val="Heading3"/>
      </w:pPr>
      <w:bookmarkStart w:id="392" w:name="_Toc89722272"/>
      <w:bookmarkStart w:id="393" w:name="_Toc176118480"/>
      <w:r w:rsidRPr="00410461">
        <w:t>7.13.4</w:t>
      </w:r>
      <w:r w:rsidRPr="00410461">
        <w:tab/>
        <w:t>IRI events</w:t>
      </w:r>
      <w:bookmarkEnd w:id="392"/>
      <w:bookmarkEnd w:id="393"/>
    </w:p>
    <w:p w14:paraId="48EE1AC7" w14:textId="77777777" w:rsidR="007D39DD" w:rsidRPr="003F7306" w:rsidRDefault="007D39DD" w:rsidP="007D39DD">
      <w:pPr>
        <w:pStyle w:val="Heading4"/>
      </w:pPr>
      <w:bookmarkStart w:id="394" w:name="_Toc176118481"/>
      <w:r>
        <w:t>7.13.4.1</w:t>
      </w:r>
      <w:r>
        <w:tab/>
        <w:t>General RCS IRI events</w:t>
      </w:r>
      <w:bookmarkEnd w:id="394"/>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n the RCS Servers shall generate xIRI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t>-</w:t>
      </w:r>
      <w:r w:rsidRPr="00410461">
        <w:tab/>
        <w:t>Deregistration.</w:t>
      </w:r>
    </w:p>
    <w:p w14:paraId="69789F7A" w14:textId="77777777" w:rsidR="007D39DD" w:rsidRPr="00410461" w:rsidRDefault="007D39DD" w:rsidP="007D39DD">
      <w:pPr>
        <w:pStyle w:val="B1"/>
      </w:pPr>
      <w:r w:rsidRPr="00410461">
        <w:lastRenderedPageBreak/>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The IRI-POI present in the HTTP Content Server shall generate xIRI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7734155D" w14:textId="10BD6190" w:rsidR="00440E7B" w:rsidRDefault="00440E7B" w:rsidP="00440E7B">
      <w:pPr>
        <w:pStyle w:val="NO"/>
      </w:pPr>
      <w:r>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The registration xIRI is generated when the IRI-POI present in an RCS Server detects that a target UE has been registered for RCS services.</w:t>
      </w:r>
    </w:p>
    <w:p w14:paraId="5A330364" w14:textId="77777777" w:rsidR="007D39DD" w:rsidRPr="00410461" w:rsidRDefault="007D39DD" w:rsidP="007D39DD">
      <w:r w:rsidRPr="00410461">
        <w:t>The deregistration xIRI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t>The capability discovery xIRI is generated when the IRI-POI present in the RCS Server detects that a target UE has updated the target UE’s RCS capabilities. This xIRI is also generated when a target UE gets information about the capabilities and state of another RCS user.</w:t>
      </w:r>
    </w:p>
    <w:p w14:paraId="52A7C935" w14:textId="2019A612" w:rsidR="007D39DD" w:rsidRPr="00410461" w:rsidRDefault="007D39DD" w:rsidP="007D39DD">
      <w:r w:rsidRPr="00410461">
        <w:t>The RCS message xIRI is generated when the IRI-POI present in an RCS Server detects that a target sends or receives an RCS message.</w:t>
      </w:r>
    </w:p>
    <w:p w14:paraId="09DEE587" w14:textId="51FAF9D7" w:rsidR="007D39DD" w:rsidRPr="00410461" w:rsidRDefault="007D39DD" w:rsidP="007D39DD">
      <w:r w:rsidRPr="00410461">
        <w:t>The RCS message report xIRI is generated when the IRI-POI present in an RCS Server detects that a target sends or receives a response to an RCS message.</w:t>
      </w:r>
    </w:p>
    <w:p w14:paraId="47181567" w14:textId="2B126213" w:rsidR="007D39DD" w:rsidRPr="00410461" w:rsidRDefault="007D39DD" w:rsidP="007D39DD">
      <w:r w:rsidRPr="00410461">
        <w:t>The session establishment xIRI is generated when the IRI-POI present in an RCS Server detects that an RCS session has been created for a target.</w:t>
      </w:r>
    </w:p>
    <w:p w14:paraId="01F9F474" w14:textId="7DB7F0E7" w:rsidR="007D39DD" w:rsidRPr="00410461" w:rsidRDefault="007D39DD" w:rsidP="007D39DD">
      <w:r w:rsidRPr="00410461">
        <w:t>The session modification xIRI is generated when the IRI-POI present in an RCS Server detects that an RCS session has been modified for a target.</w:t>
      </w:r>
    </w:p>
    <w:p w14:paraId="6D23A60F" w14:textId="1EB810D0" w:rsidR="007D39DD" w:rsidRPr="00410461" w:rsidRDefault="007D39DD" w:rsidP="007D39DD">
      <w:r w:rsidRPr="00410461">
        <w:t>The session release xIRI is generated when the IRI-POI present in an RCS Server detects that an RCS session has been released for a target.</w:t>
      </w:r>
    </w:p>
    <w:p w14:paraId="0BA675D5" w14:textId="32D9E6F6" w:rsidR="007D39DD" w:rsidRPr="00410461" w:rsidRDefault="007D39DD" w:rsidP="007D39DD">
      <w:r w:rsidRPr="00410461">
        <w:t>The group chat establishment xIRI is generated when the IRI-POI present in an RCS Server detects that the target has joined an RCS group chat session.</w:t>
      </w:r>
    </w:p>
    <w:p w14:paraId="0C031179" w14:textId="16F83F91" w:rsidR="007D39DD" w:rsidRPr="00410461" w:rsidRDefault="007D39DD" w:rsidP="007D39DD">
      <w:r w:rsidRPr="00410461">
        <w:t>The group chat modification xIRI is generated when the IRI-POI present in an RCS Server detects that a group chat session the target is participating in is modified.</w:t>
      </w:r>
    </w:p>
    <w:p w14:paraId="6CC1FF0F" w14:textId="01650494" w:rsidR="007D39DD" w:rsidRPr="00410461" w:rsidRDefault="007D39DD" w:rsidP="007D39DD">
      <w:r w:rsidRPr="00410461">
        <w:lastRenderedPageBreak/>
        <w:t>The group chat release xIRI is generated when the IRI-POI present in an RCS Server detects that the target leaves a group chat session.</w:t>
      </w:r>
    </w:p>
    <w:p w14:paraId="6962D3D0" w14:textId="77777777" w:rsidR="007D39DD" w:rsidRPr="00410461" w:rsidRDefault="007D39DD" w:rsidP="007D39DD">
      <w:r w:rsidRPr="00410461">
        <w:t>The start of interception with already registered UE xIRI is generated when the IRI-POI present in an RCS Server detects that interception is activated on the target UE that is already registered for RCS services.</w:t>
      </w:r>
    </w:p>
    <w:p w14:paraId="0F64CC06" w14:textId="77777777" w:rsidR="007D39DD" w:rsidRPr="00410461" w:rsidRDefault="007D39DD" w:rsidP="007D39DD">
      <w:r w:rsidRPr="00410461">
        <w:t>The start of interception with an established RCS session xIRI is generated when the IRI-POI present in an RCS Server detects that interception is activated on a target UE that has an already established RCS session. When a target UE has multiple RCS sessions, this xIRI shall be sent for each RCS session with a different value of correlation information.</w:t>
      </w:r>
    </w:p>
    <w:p w14:paraId="28F3C684" w14:textId="77777777" w:rsidR="007D39DD" w:rsidRPr="00410461" w:rsidRDefault="007D39DD" w:rsidP="007D39DD">
      <w:r w:rsidRPr="00410461">
        <w:t>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xIRI.</w:t>
      </w:r>
    </w:p>
    <w:p w14:paraId="2B13829B" w14:textId="2868D153" w:rsidR="007D39DD" w:rsidRPr="00410461" w:rsidRDefault="007D39DD" w:rsidP="007D39DD">
      <w:r w:rsidRPr="00410461">
        <w:t xml:space="preserve">The file upload xIRI shall be generated when the IRI-POI in the HTTP Content Server detects that a target UE has uploaded a file or when any UE has uploaded a file destined for the target </w:t>
      </w:r>
      <w:r w:rsidR="00DA5CBC">
        <w:t>non-local ID</w:t>
      </w:r>
      <w:r w:rsidRPr="00410461">
        <w:t>.</w:t>
      </w:r>
    </w:p>
    <w:p w14:paraId="2686472E" w14:textId="3864BEC3" w:rsidR="007D39DD" w:rsidRPr="00410461" w:rsidRDefault="007D39DD" w:rsidP="007D39DD">
      <w:r w:rsidRPr="00410461">
        <w:t>The file download xIRI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The unsuccessful procedure xIRI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xIRI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395" w:name="_Toc176118482"/>
      <w:r>
        <w:t>7.13.4.2</w:t>
      </w:r>
      <w:r>
        <w:tab/>
        <w:t>RCS events for topologies without a third party registration to the RCS Server</w:t>
      </w:r>
      <w:bookmarkEnd w:id="395"/>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t>Rather than the IRI-POI present in the RCS Servers, t</w:t>
      </w:r>
      <w:r w:rsidRPr="00410461">
        <w:t>he IRI-POI present</w:t>
      </w:r>
      <w:r>
        <w:t xml:space="preserve"> in the IMS Signalling Function shall </w:t>
      </w:r>
      <w:r w:rsidRPr="00410461">
        <w:t>generate xIRI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xIRI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t xml:space="preserve">The deregistration xIRI is generated when the IRI-POI present in </w:t>
      </w:r>
      <w:r>
        <w:t xml:space="preserve">the IMS Signalling Function </w:t>
      </w:r>
      <w:r w:rsidRPr="00410461">
        <w:t>detects that a target UE has been deregistered from RCS services.</w:t>
      </w:r>
    </w:p>
    <w:p w14:paraId="17E5F345" w14:textId="1E6CFE5E" w:rsidR="007D39DD" w:rsidRDefault="007D39DD" w:rsidP="007D39DD">
      <w:pPr>
        <w:pStyle w:val="Heading4"/>
      </w:pPr>
      <w:bookmarkStart w:id="396" w:name="_Toc176118483"/>
      <w:r>
        <w:t>7.13.4.3</w:t>
      </w:r>
      <w:r>
        <w:tab/>
        <w:t xml:space="preserve">RCS events for topologies utilising a </w:t>
      </w:r>
      <w:r w:rsidR="00D42519">
        <w:t>file transfer l</w:t>
      </w:r>
      <w:r>
        <w:t xml:space="preserve">ocalisation </w:t>
      </w:r>
      <w:r w:rsidR="00D42519">
        <w:t>f</w:t>
      </w:r>
      <w:r>
        <w:t>unction</w:t>
      </w:r>
      <w:bookmarkEnd w:id="396"/>
    </w:p>
    <w:p w14:paraId="6BB25B21" w14:textId="77777777" w:rsidR="007D39DD" w:rsidRDefault="007D39DD" w:rsidP="007D39DD">
      <w:r>
        <w:t>The events specified in clause 7.13.4.1 apply with the following changes:</w:t>
      </w:r>
    </w:p>
    <w:p w14:paraId="345F029E" w14:textId="77777777" w:rsidR="007D39DD" w:rsidRDefault="007D39DD" w:rsidP="007D39DD">
      <w:r>
        <w:t>In addition to the IRI-POI present in the HTTP Content Server (as described in clause 7.13.4.1), the IRI-POI present in the Localisation Function shall generate xIRI when it detects the following specific events or information:</w:t>
      </w:r>
    </w:p>
    <w:p w14:paraId="3BF4242A" w14:textId="55DAA622" w:rsidR="007D39DD" w:rsidRDefault="007D39DD" w:rsidP="007D39DD">
      <w:pPr>
        <w:pStyle w:val="B1"/>
      </w:pPr>
      <w:r>
        <w:t>-</w:t>
      </w:r>
      <w:r>
        <w:tab/>
        <w:t xml:space="preserve">File </w:t>
      </w:r>
      <w:r w:rsidR="000218C4">
        <w:t>transfer</w:t>
      </w:r>
      <w:r>
        <w:t>.</w:t>
      </w:r>
    </w:p>
    <w:p w14:paraId="201C4503" w14:textId="24106799" w:rsidR="007D39DD" w:rsidRDefault="007D39DD" w:rsidP="007D39DD">
      <w:pPr>
        <w:pStyle w:val="B1"/>
      </w:pPr>
      <w:r>
        <w:t>-</w:t>
      </w:r>
      <w:r>
        <w:tab/>
        <w:t>File download.</w:t>
      </w:r>
    </w:p>
    <w:p w14:paraId="77905130" w14:textId="6A875E9F" w:rsidR="007D39DD" w:rsidRDefault="007D39DD" w:rsidP="007D39DD">
      <w:pPr>
        <w:pStyle w:val="B1"/>
      </w:pPr>
      <w:r>
        <w:t>-</w:t>
      </w:r>
      <w:r>
        <w:tab/>
        <w:t>Unsuccessful procedure.</w:t>
      </w:r>
    </w:p>
    <w:p w14:paraId="3CAC442F" w14:textId="2E28B495" w:rsidR="00095DA5" w:rsidRDefault="00095DA5" w:rsidP="00095DA5">
      <w:r w:rsidRPr="00410461">
        <w:t xml:space="preserve">The file download xIRI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37C08E59" w14:textId="119914F1" w:rsidR="00095DA5" w:rsidRPr="00410461" w:rsidRDefault="00095DA5" w:rsidP="00095DA5">
      <w:r w:rsidRPr="00410461">
        <w:t xml:space="preserve">The file </w:t>
      </w:r>
      <w:r>
        <w:t>transfer</w:t>
      </w:r>
      <w:r w:rsidRPr="00410461">
        <w:t xml:space="preserve"> xIRI shall be generated when the IRI-POI in the </w:t>
      </w:r>
      <w:r>
        <w:t>File Transfer Localisation Function</w:t>
      </w:r>
      <w:r w:rsidRPr="00410461">
        <w:t xml:space="preserve"> detects that </w:t>
      </w:r>
      <w:r>
        <w:t xml:space="preserve">File Transfer Localisation Function </w:t>
      </w:r>
      <w:r w:rsidR="00DF669A">
        <w:t>retrieves</w:t>
      </w:r>
      <w:r>
        <w:t xml:space="preserve"> a file destined to the target UE from the HTTP Content Server.  </w:t>
      </w:r>
      <w:r w:rsidRPr="00410461">
        <w:t xml:space="preserve">The file </w:t>
      </w:r>
      <w:r>
        <w:t>transfer</w:t>
      </w:r>
      <w:r w:rsidRPr="00410461">
        <w:t xml:space="preserve"> xIRI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7121CCE9" w14:textId="38C51B06" w:rsidR="00095DA5" w:rsidRPr="00410461" w:rsidRDefault="00095DA5" w:rsidP="00095DA5">
      <w:r w:rsidRPr="00410461">
        <w:lastRenderedPageBreak/>
        <w:t xml:space="preserve">The unsuccessful procedure xIRI is generated when </w:t>
      </w:r>
      <w:r w:rsidR="00DF669A">
        <w:t>the</w:t>
      </w:r>
      <w:r>
        <w:t xml:space="preserve">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397" w:name="_Toc176118484"/>
      <w:r w:rsidRPr="00410461">
        <w:t>7.14</w:t>
      </w:r>
      <w:r w:rsidRPr="00410461">
        <w:tab/>
        <w:t>STIR/SHAKEN and RCD/eCNAM</w:t>
      </w:r>
      <w:bookmarkEnd w:id="397"/>
    </w:p>
    <w:p w14:paraId="6355F365" w14:textId="77777777" w:rsidR="00DA319E" w:rsidRPr="00410461" w:rsidRDefault="00DA319E" w:rsidP="00DA319E">
      <w:pPr>
        <w:pStyle w:val="Heading3"/>
      </w:pPr>
      <w:bookmarkStart w:id="398" w:name="_Toc176118485"/>
      <w:r w:rsidRPr="00410461">
        <w:t>7.14.1</w:t>
      </w:r>
      <w:r w:rsidRPr="00410461">
        <w:tab/>
        <w:t>General</w:t>
      </w:r>
      <w:bookmarkEnd w:id="398"/>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RCD/eCNAM procedures.</w:t>
      </w:r>
    </w:p>
    <w:p w14:paraId="5FF4B7C5" w14:textId="77777777" w:rsidR="00DA319E" w:rsidRPr="00410461" w:rsidRDefault="00DA319E" w:rsidP="00DA319E">
      <w:pPr>
        <w:pStyle w:val="Heading3"/>
      </w:pPr>
      <w:bookmarkStart w:id="399" w:name="_Toc176118486"/>
      <w:r w:rsidRPr="00410461">
        <w:t>7.14.2</w:t>
      </w:r>
      <w:r w:rsidRPr="00410461">
        <w:tab/>
        <w:t>Architecture</w:t>
      </w:r>
      <w:bookmarkEnd w:id="399"/>
    </w:p>
    <w:p w14:paraId="4A3AE233" w14:textId="1B122D09" w:rsidR="00DA319E" w:rsidRPr="00410461" w:rsidRDefault="00DA319E" w:rsidP="00DA319E">
      <w:r w:rsidRPr="00410461">
        <w:t xml:space="preserve">The IMS </w:t>
      </w:r>
      <w:r w:rsidR="00A953D6">
        <w:t>Signalling</w:t>
      </w:r>
      <w:r w:rsidRPr="00410461">
        <w:t xml:space="preserve"> Function that interacts with the AS for verification or the LMISF-IRI (inbound roaming with HR) or P-CSCF (inbound roaming with LBO) shall provide the IRI-POI functions for STIR/SHAKEN and RCDeCNAM. In addition, at the originating side of the session, the IMS </w:t>
      </w:r>
      <w:r w:rsidR="00A953D6">
        <w:t>Signalling</w:t>
      </w:r>
      <w:r w:rsidRPr="00410461">
        <w:t xml:space="preserve"> Function that interacts with the AS for signing shall provide the IRI-POI functions for STIR/SHAKEN and RCD.</w:t>
      </w:r>
      <w:r w:rsidR="00575F47" w:rsidRPr="00575F47">
        <w:t xml:space="preserve"> </w:t>
      </w:r>
      <w:r w:rsidR="00575F47">
        <w:t xml:space="preserve">In some redirection cases, the IMS </w:t>
      </w:r>
      <w:r w:rsidR="00A953D6">
        <w:t>Signalling</w:t>
      </w:r>
      <w:r w:rsidR="00575F47">
        <w:t xml:space="preserve"> Function, even if not interacting with the AS of verification, may have to provide the IRI-POI functions for STIR/SHAKEN and RCD/eCNAM (see TS 33.128 [15] clause 7.11.2.3).</w:t>
      </w:r>
    </w:p>
    <w:p w14:paraId="50048C01" w14:textId="719EF132" w:rsidR="00DA319E" w:rsidRPr="00410461" w:rsidRDefault="00DA319E" w:rsidP="00DA319E">
      <w:r w:rsidRPr="00410461">
        <w:t xml:space="preserve">Depending on the deployment, the IMS </w:t>
      </w:r>
      <w:r w:rsidR="00A953D6">
        <w:t>Signalling</w:t>
      </w:r>
      <w:r w:rsidRPr="00410461">
        <w:t xml:space="preserve"> </w:t>
      </w:r>
      <w:r w:rsidR="00A953D6">
        <w:t>F</w:t>
      </w:r>
      <w:r w:rsidRPr="00410461">
        <w:t>unction that interacts with the AS for signing is either the Telephony AS or the Egress IBCF (see figure E.</w:t>
      </w:r>
      <w:r w:rsidR="001306E7" w:rsidRPr="00410461">
        <w:t>2.</w:t>
      </w:r>
      <w:r w:rsidRPr="00410461">
        <w:t xml:space="preserve">1-1). Similarly, depending on the deployment, the IMS </w:t>
      </w:r>
      <w:r w:rsidR="00A953D6">
        <w:t>Signalling</w:t>
      </w:r>
      <w:r w:rsidRPr="00410461">
        <w:t xml:space="preserve"> </w:t>
      </w:r>
      <w:r w:rsidR="00A953D6">
        <w:t>F</w:t>
      </w:r>
      <w:r w:rsidRPr="00410461">
        <w:t>unction that interacts with the AS for verification is either the Telephony AS or the Ingress IBCF (see figure E</w:t>
      </w:r>
      <w:r w:rsidR="001306E7" w:rsidRPr="00410461">
        <w:t>.2</w:t>
      </w:r>
      <w:r w:rsidRPr="00410461">
        <w:t>.1-1).</w:t>
      </w:r>
    </w:p>
    <w:p w14:paraId="597BD528" w14:textId="5FDF5F13" w:rsidR="00DA319E" w:rsidRPr="00410461" w:rsidRDefault="00DA319E" w:rsidP="00DA319E">
      <w:r w:rsidRPr="00410461">
        <w:t>Accordingly, table 7.14.2-1 identifies the IRI-POIs for STIR/SHAKEN and RCD while table 7.14.2-2 identifies the IRI-POIs for eCNAM.</w:t>
      </w:r>
    </w:p>
    <w:p w14:paraId="3419EB37" w14:textId="174732EA" w:rsidR="00E537A2" w:rsidRPr="00410461" w:rsidRDefault="00E537A2" w:rsidP="00E537A2">
      <w:r w:rsidRPr="00410461">
        <w:t xml:space="preserve">In tables </w:t>
      </w:r>
      <w:r>
        <w:t xml:space="preserve">below, </w:t>
      </w:r>
      <w:r w:rsidRPr="00410461">
        <w:t>option 1 and option 2</w:t>
      </w:r>
      <w:r>
        <w:t>,</w:t>
      </w:r>
      <w:r w:rsidRPr="00410461">
        <w:t xml:space="preserve"> indicate the deployment options of IMS Signa</w:t>
      </w:r>
      <w:r>
        <w:t>l</w:t>
      </w:r>
      <w:r w:rsidRPr="00410461">
        <w:t>ling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C2349D">
        <w:tc>
          <w:tcPr>
            <w:tcW w:w="4219" w:type="dxa"/>
            <w:gridSpan w:val="2"/>
            <w:vMerge w:val="restart"/>
            <w:shd w:val="clear" w:color="auto" w:fill="auto"/>
            <w:vAlign w:val="center"/>
          </w:tcPr>
          <w:p w14:paraId="5A97F3FA" w14:textId="77777777" w:rsidR="00DA319E" w:rsidRPr="00410461" w:rsidRDefault="00DA319E" w:rsidP="00AE5FB8">
            <w:pPr>
              <w:pStyle w:val="TAH"/>
            </w:pPr>
            <w:r w:rsidRPr="00410461">
              <w:t>Target/session scenarios</w:t>
            </w:r>
          </w:p>
        </w:tc>
        <w:tc>
          <w:tcPr>
            <w:tcW w:w="2693" w:type="dxa"/>
            <w:gridSpan w:val="2"/>
            <w:shd w:val="clear" w:color="auto" w:fill="auto"/>
            <w:vAlign w:val="center"/>
          </w:tcPr>
          <w:p w14:paraId="1277B5A2" w14:textId="77777777" w:rsidR="00DA319E" w:rsidRPr="00410461" w:rsidRDefault="00DA319E" w:rsidP="00AE5FB8">
            <w:pPr>
              <w:pStyle w:val="TAH"/>
            </w:pPr>
            <w:r w:rsidRPr="00410461">
              <w:t xml:space="preserve">Originating end </w:t>
            </w:r>
          </w:p>
        </w:tc>
        <w:tc>
          <w:tcPr>
            <w:tcW w:w="2835" w:type="dxa"/>
            <w:gridSpan w:val="2"/>
            <w:shd w:val="clear" w:color="auto" w:fill="auto"/>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C2349D">
        <w:tc>
          <w:tcPr>
            <w:tcW w:w="4219" w:type="dxa"/>
            <w:gridSpan w:val="2"/>
            <w:vMerge/>
            <w:shd w:val="clear" w:color="auto" w:fill="auto"/>
          </w:tcPr>
          <w:p w14:paraId="34878B02" w14:textId="77777777" w:rsidR="00DA319E" w:rsidRPr="00410461" w:rsidRDefault="00DA319E" w:rsidP="00AE5FB8">
            <w:pPr>
              <w:pStyle w:val="TAH"/>
            </w:pPr>
          </w:p>
        </w:tc>
        <w:tc>
          <w:tcPr>
            <w:tcW w:w="1418" w:type="dxa"/>
            <w:shd w:val="clear" w:color="auto" w:fill="auto"/>
            <w:vAlign w:val="center"/>
          </w:tcPr>
          <w:p w14:paraId="4EECA245" w14:textId="77777777" w:rsidR="00DA319E" w:rsidRPr="00410461" w:rsidRDefault="00DA319E" w:rsidP="00AE5FB8">
            <w:pPr>
              <w:pStyle w:val="TAH"/>
            </w:pPr>
            <w:r w:rsidRPr="00410461">
              <w:t>Option 1</w:t>
            </w:r>
          </w:p>
        </w:tc>
        <w:tc>
          <w:tcPr>
            <w:tcW w:w="1275" w:type="dxa"/>
            <w:shd w:val="clear" w:color="auto" w:fill="auto"/>
            <w:vAlign w:val="center"/>
          </w:tcPr>
          <w:p w14:paraId="671A0309" w14:textId="77777777" w:rsidR="00DA319E" w:rsidRPr="00410461" w:rsidRDefault="00DA319E" w:rsidP="00AE5FB8">
            <w:pPr>
              <w:pStyle w:val="TAH"/>
            </w:pPr>
            <w:r w:rsidRPr="00410461">
              <w:t>Option 2</w:t>
            </w:r>
          </w:p>
        </w:tc>
        <w:tc>
          <w:tcPr>
            <w:tcW w:w="1418" w:type="dxa"/>
            <w:shd w:val="clear" w:color="auto" w:fill="auto"/>
            <w:vAlign w:val="center"/>
          </w:tcPr>
          <w:p w14:paraId="6BF36588" w14:textId="77777777" w:rsidR="00DA319E" w:rsidRPr="00410461" w:rsidRDefault="00DA319E" w:rsidP="00AE5FB8">
            <w:pPr>
              <w:pStyle w:val="TAH"/>
            </w:pPr>
            <w:r w:rsidRPr="00410461">
              <w:t>Option 1</w:t>
            </w:r>
          </w:p>
        </w:tc>
        <w:tc>
          <w:tcPr>
            <w:tcW w:w="1417" w:type="dxa"/>
            <w:shd w:val="clear" w:color="auto" w:fill="auto"/>
            <w:vAlign w:val="center"/>
          </w:tcPr>
          <w:p w14:paraId="738AF682" w14:textId="77777777" w:rsidR="00DA319E" w:rsidRPr="00410461" w:rsidRDefault="00DA319E" w:rsidP="00AE5FB8">
            <w:pPr>
              <w:pStyle w:val="TAH"/>
            </w:pPr>
            <w:r w:rsidRPr="00410461">
              <w:t>Option 2</w:t>
            </w:r>
          </w:p>
        </w:tc>
      </w:tr>
      <w:tr w:rsidR="00C2349D" w:rsidRPr="00410461" w14:paraId="17713A81" w14:textId="77777777" w:rsidTr="00C2349D">
        <w:tc>
          <w:tcPr>
            <w:tcW w:w="1417" w:type="dxa"/>
            <w:vMerge w:val="restart"/>
            <w:shd w:val="clear" w:color="auto" w:fill="auto"/>
            <w:vAlign w:val="center"/>
          </w:tcPr>
          <w:p w14:paraId="20023870" w14:textId="562F637F" w:rsidR="00C2349D" w:rsidRPr="00410461" w:rsidRDefault="00C2349D" w:rsidP="00C2349D">
            <w:pPr>
              <w:pStyle w:val="TAL"/>
            </w:pPr>
            <w:r w:rsidRPr="00410461">
              <w:t xml:space="preserve">UE is the target </w:t>
            </w:r>
          </w:p>
        </w:tc>
        <w:tc>
          <w:tcPr>
            <w:tcW w:w="2802" w:type="dxa"/>
            <w:shd w:val="clear" w:color="auto" w:fill="auto"/>
            <w:vAlign w:val="center"/>
          </w:tcPr>
          <w:p w14:paraId="103BDC7C"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63863293" w14:textId="4617B4B0" w:rsidR="00C2349D" w:rsidRPr="00410461" w:rsidRDefault="00C2349D" w:rsidP="00C2349D">
            <w:pPr>
              <w:pStyle w:val="TAL"/>
            </w:pPr>
            <w:r>
              <w:t>See table 7.14.2-3</w:t>
            </w:r>
          </w:p>
        </w:tc>
        <w:tc>
          <w:tcPr>
            <w:tcW w:w="1275" w:type="dxa"/>
            <w:shd w:val="clear" w:color="auto" w:fill="auto"/>
            <w:vAlign w:val="center"/>
          </w:tcPr>
          <w:p w14:paraId="2E4F0DB7" w14:textId="44221BB7" w:rsidR="00C2349D" w:rsidRPr="00410461" w:rsidRDefault="00C2349D" w:rsidP="00C2349D">
            <w:pPr>
              <w:pStyle w:val="TAL"/>
            </w:pPr>
            <w:r>
              <w:t>See table 7.14.2-3</w:t>
            </w:r>
          </w:p>
        </w:tc>
        <w:tc>
          <w:tcPr>
            <w:tcW w:w="1418" w:type="dxa"/>
            <w:shd w:val="clear" w:color="auto" w:fill="auto"/>
            <w:vAlign w:val="center"/>
          </w:tcPr>
          <w:p w14:paraId="29CDF6EE" w14:textId="0F76DE5E" w:rsidR="00C2349D" w:rsidRPr="00410461" w:rsidRDefault="00C2349D" w:rsidP="00C2349D">
            <w:pPr>
              <w:pStyle w:val="TAL"/>
            </w:pPr>
            <w:r>
              <w:t>See table 7.14.2-4</w:t>
            </w:r>
          </w:p>
        </w:tc>
        <w:tc>
          <w:tcPr>
            <w:tcW w:w="1417" w:type="dxa"/>
            <w:shd w:val="clear" w:color="auto" w:fill="auto"/>
            <w:vAlign w:val="center"/>
          </w:tcPr>
          <w:p w14:paraId="5D86CCF2" w14:textId="30BD9718" w:rsidR="00C2349D" w:rsidRPr="00410461" w:rsidRDefault="00C2349D" w:rsidP="00C2349D">
            <w:pPr>
              <w:pStyle w:val="TAL"/>
            </w:pPr>
            <w:r>
              <w:t>See table 7.14.2-4</w:t>
            </w:r>
          </w:p>
        </w:tc>
      </w:tr>
      <w:tr w:rsidR="00DA319E" w:rsidRPr="00410461" w14:paraId="1CCF9BA9" w14:textId="77777777" w:rsidTr="00C2349D">
        <w:tc>
          <w:tcPr>
            <w:tcW w:w="1417" w:type="dxa"/>
            <w:vMerge/>
            <w:shd w:val="clear" w:color="auto" w:fill="auto"/>
            <w:vAlign w:val="center"/>
          </w:tcPr>
          <w:p w14:paraId="6DDE317D" w14:textId="77777777" w:rsidR="00DA319E" w:rsidRPr="00410461" w:rsidRDefault="00DA319E" w:rsidP="00AE5FB8">
            <w:pPr>
              <w:pStyle w:val="TAL"/>
            </w:pPr>
          </w:p>
        </w:tc>
        <w:tc>
          <w:tcPr>
            <w:tcW w:w="2802" w:type="dxa"/>
            <w:shd w:val="clear" w:color="auto" w:fill="auto"/>
            <w:vAlign w:val="center"/>
          </w:tcPr>
          <w:p w14:paraId="001D8552" w14:textId="77777777" w:rsidR="00DA319E" w:rsidRPr="00410461" w:rsidRDefault="00DA319E" w:rsidP="00AE5FB8">
            <w:pPr>
              <w:pStyle w:val="TAL"/>
            </w:pPr>
            <w:r w:rsidRPr="00410461">
              <w:t>Inbound roaming UE (HR)</w:t>
            </w:r>
          </w:p>
        </w:tc>
        <w:tc>
          <w:tcPr>
            <w:tcW w:w="1418" w:type="dxa"/>
            <w:shd w:val="clear" w:color="auto" w:fill="auto"/>
            <w:vAlign w:val="center"/>
          </w:tcPr>
          <w:p w14:paraId="0790467A" w14:textId="77777777" w:rsidR="00DA319E" w:rsidRPr="00410461" w:rsidRDefault="00DA319E" w:rsidP="00AE5FB8">
            <w:pPr>
              <w:pStyle w:val="TAL"/>
            </w:pPr>
            <w:r w:rsidRPr="00410461">
              <w:t>n/a</w:t>
            </w:r>
          </w:p>
        </w:tc>
        <w:tc>
          <w:tcPr>
            <w:tcW w:w="1275" w:type="dxa"/>
            <w:shd w:val="clear" w:color="auto" w:fill="auto"/>
            <w:vAlign w:val="center"/>
          </w:tcPr>
          <w:p w14:paraId="44EC65D4" w14:textId="77777777" w:rsidR="00DA319E" w:rsidRPr="00410461" w:rsidRDefault="00DA319E" w:rsidP="00AE5FB8">
            <w:pPr>
              <w:pStyle w:val="TAL"/>
            </w:pPr>
            <w:r w:rsidRPr="00410461">
              <w:t>n/a</w:t>
            </w:r>
          </w:p>
        </w:tc>
        <w:tc>
          <w:tcPr>
            <w:tcW w:w="1418" w:type="dxa"/>
            <w:shd w:val="clear" w:color="auto" w:fill="auto"/>
            <w:vAlign w:val="center"/>
          </w:tcPr>
          <w:p w14:paraId="3C0B3E03" w14:textId="77777777" w:rsidR="00DA319E" w:rsidRPr="00410461" w:rsidRDefault="00DA319E" w:rsidP="00AE5FB8">
            <w:pPr>
              <w:pStyle w:val="TAL"/>
            </w:pPr>
            <w:r w:rsidRPr="00410461">
              <w:t>LMISF-IRI</w:t>
            </w:r>
          </w:p>
        </w:tc>
        <w:tc>
          <w:tcPr>
            <w:tcW w:w="1417" w:type="dxa"/>
            <w:shd w:val="clear" w:color="auto" w:fill="auto"/>
            <w:vAlign w:val="center"/>
          </w:tcPr>
          <w:p w14:paraId="1656D900" w14:textId="77777777" w:rsidR="00DA319E" w:rsidRPr="00410461" w:rsidRDefault="00DA319E" w:rsidP="00AE5FB8">
            <w:pPr>
              <w:pStyle w:val="TAL"/>
            </w:pPr>
            <w:r w:rsidRPr="00410461">
              <w:t>LMISF-IRI</w:t>
            </w:r>
          </w:p>
        </w:tc>
      </w:tr>
      <w:tr w:rsidR="00DA319E" w:rsidRPr="00410461" w14:paraId="18C108BC" w14:textId="77777777" w:rsidTr="00C2349D">
        <w:tc>
          <w:tcPr>
            <w:tcW w:w="1417" w:type="dxa"/>
            <w:vMerge/>
            <w:shd w:val="clear" w:color="auto" w:fill="auto"/>
            <w:vAlign w:val="center"/>
          </w:tcPr>
          <w:p w14:paraId="639360E2" w14:textId="77777777" w:rsidR="00DA319E" w:rsidRPr="00410461" w:rsidRDefault="00DA319E" w:rsidP="00AE5FB8">
            <w:pPr>
              <w:pStyle w:val="TAL"/>
            </w:pPr>
          </w:p>
        </w:tc>
        <w:tc>
          <w:tcPr>
            <w:tcW w:w="2802" w:type="dxa"/>
            <w:shd w:val="clear" w:color="auto" w:fill="auto"/>
            <w:vAlign w:val="center"/>
          </w:tcPr>
          <w:p w14:paraId="27F8AAAD" w14:textId="77777777" w:rsidR="00DA319E" w:rsidRPr="00410461" w:rsidRDefault="00DA319E" w:rsidP="00AE5FB8">
            <w:pPr>
              <w:pStyle w:val="TAL"/>
            </w:pPr>
            <w:r w:rsidRPr="00410461">
              <w:t>Inbound roaming UE (LBO)</w:t>
            </w:r>
          </w:p>
        </w:tc>
        <w:tc>
          <w:tcPr>
            <w:tcW w:w="1418" w:type="dxa"/>
            <w:shd w:val="clear" w:color="auto" w:fill="auto"/>
            <w:vAlign w:val="center"/>
          </w:tcPr>
          <w:p w14:paraId="09B869E5" w14:textId="77777777" w:rsidR="00DA319E" w:rsidRPr="00410461" w:rsidRDefault="00DA319E" w:rsidP="00AE5FB8">
            <w:pPr>
              <w:pStyle w:val="TAL"/>
            </w:pPr>
            <w:r w:rsidRPr="00410461">
              <w:t>n/a</w:t>
            </w:r>
          </w:p>
        </w:tc>
        <w:tc>
          <w:tcPr>
            <w:tcW w:w="1275" w:type="dxa"/>
            <w:shd w:val="clear" w:color="auto" w:fill="auto"/>
            <w:vAlign w:val="center"/>
          </w:tcPr>
          <w:p w14:paraId="02C32EC4" w14:textId="77777777" w:rsidR="00DA319E" w:rsidRPr="00410461" w:rsidRDefault="00DA319E" w:rsidP="00AE5FB8">
            <w:pPr>
              <w:pStyle w:val="TAL"/>
            </w:pPr>
            <w:r w:rsidRPr="00410461">
              <w:t>n/a</w:t>
            </w:r>
          </w:p>
        </w:tc>
        <w:tc>
          <w:tcPr>
            <w:tcW w:w="1418" w:type="dxa"/>
            <w:shd w:val="clear" w:color="auto" w:fill="auto"/>
            <w:vAlign w:val="center"/>
          </w:tcPr>
          <w:p w14:paraId="14E5CE00" w14:textId="77777777" w:rsidR="00DA319E" w:rsidRPr="00410461" w:rsidRDefault="00DA319E" w:rsidP="00AE5FB8">
            <w:pPr>
              <w:pStyle w:val="TAL"/>
            </w:pPr>
            <w:r w:rsidRPr="00410461">
              <w:t>P-CSCF</w:t>
            </w:r>
          </w:p>
        </w:tc>
        <w:tc>
          <w:tcPr>
            <w:tcW w:w="1417" w:type="dxa"/>
            <w:shd w:val="clear" w:color="auto" w:fill="auto"/>
            <w:vAlign w:val="center"/>
          </w:tcPr>
          <w:p w14:paraId="4F1CA3B4" w14:textId="77777777" w:rsidR="00DA319E" w:rsidRPr="00410461" w:rsidRDefault="00DA319E" w:rsidP="00AE5FB8">
            <w:pPr>
              <w:pStyle w:val="TAL"/>
            </w:pPr>
            <w:r w:rsidRPr="00410461">
              <w:t>P-CSCF</w:t>
            </w:r>
          </w:p>
        </w:tc>
      </w:tr>
      <w:tr w:rsidR="00DA319E" w:rsidRPr="00410461" w14:paraId="2734B6C9" w14:textId="77777777" w:rsidTr="00C2349D">
        <w:tc>
          <w:tcPr>
            <w:tcW w:w="1417" w:type="dxa"/>
            <w:vMerge/>
            <w:shd w:val="clear" w:color="auto" w:fill="auto"/>
            <w:vAlign w:val="center"/>
          </w:tcPr>
          <w:p w14:paraId="4078CDB1" w14:textId="77777777" w:rsidR="00DA319E" w:rsidRPr="00410461" w:rsidRDefault="00DA319E" w:rsidP="00AE5FB8">
            <w:pPr>
              <w:pStyle w:val="TAL"/>
            </w:pPr>
          </w:p>
        </w:tc>
        <w:tc>
          <w:tcPr>
            <w:tcW w:w="2802" w:type="dxa"/>
            <w:shd w:val="clear" w:color="auto" w:fill="auto"/>
            <w:vAlign w:val="center"/>
          </w:tcPr>
          <w:p w14:paraId="7577DE62" w14:textId="77777777" w:rsidR="00DA319E" w:rsidRPr="00410461" w:rsidRDefault="00DA319E" w:rsidP="00AE5FB8">
            <w:pPr>
              <w:pStyle w:val="TAL"/>
            </w:pPr>
            <w:r w:rsidRPr="00410461">
              <w:t>Emergency session</w:t>
            </w:r>
          </w:p>
        </w:tc>
        <w:tc>
          <w:tcPr>
            <w:tcW w:w="1418" w:type="dxa"/>
            <w:shd w:val="clear" w:color="auto" w:fill="auto"/>
            <w:vAlign w:val="center"/>
          </w:tcPr>
          <w:p w14:paraId="129B42B3" w14:textId="77777777" w:rsidR="00DA319E" w:rsidRPr="00410461" w:rsidRDefault="00DA319E" w:rsidP="00AE5FB8">
            <w:pPr>
              <w:pStyle w:val="TAL"/>
            </w:pPr>
            <w:r w:rsidRPr="00410461">
              <w:t>Egress IBCF</w:t>
            </w:r>
          </w:p>
        </w:tc>
        <w:tc>
          <w:tcPr>
            <w:tcW w:w="1275" w:type="dxa"/>
            <w:shd w:val="clear" w:color="auto" w:fill="auto"/>
            <w:vAlign w:val="center"/>
          </w:tcPr>
          <w:p w14:paraId="695A927C" w14:textId="77777777" w:rsidR="00DA319E" w:rsidRPr="00410461" w:rsidRDefault="00DA319E" w:rsidP="00AE5FB8">
            <w:pPr>
              <w:pStyle w:val="TAL"/>
            </w:pPr>
            <w:r w:rsidRPr="00410461">
              <w:t>Egress IBCF</w:t>
            </w:r>
          </w:p>
        </w:tc>
        <w:tc>
          <w:tcPr>
            <w:tcW w:w="1418" w:type="dxa"/>
            <w:shd w:val="clear" w:color="auto" w:fill="auto"/>
            <w:vAlign w:val="center"/>
          </w:tcPr>
          <w:p w14:paraId="52B2877F" w14:textId="77777777" w:rsidR="00DA319E" w:rsidRPr="00410461" w:rsidRDefault="00DA319E" w:rsidP="00AE5FB8">
            <w:pPr>
              <w:pStyle w:val="TAL"/>
            </w:pPr>
            <w:r w:rsidRPr="00410461">
              <w:t>n/a</w:t>
            </w:r>
          </w:p>
        </w:tc>
        <w:tc>
          <w:tcPr>
            <w:tcW w:w="1417" w:type="dxa"/>
            <w:shd w:val="clear" w:color="auto" w:fill="auto"/>
            <w:vAlign w:val="center"/>
          </w:tcPr>
          <w:p w14:paraId="2604F4EC" w14:textId="77777777" w:rsidR="00DA319E" w:rsidRPr="00410461" w:rsidRDefault="00DA319E" w:rsidP="00AE5FB8">
            <w:pPr>
              <w:pStyle w:val="TAL"/>
            </w:pPr>
            <w:r w:rsidRPr="00410461">
              <w:t>n/a</w:t>
            </w:r>
          </w:p>
        </w:tc>
      </w:tr>
      <w:tr w:rsidR="00C2349D" w:rsidRPr="00410461" w14:paraId="3E77E439" w14:textId="77777777" w:rsidTr="00C2349D">
        <w:tc>
          <w:tcPr>
            <w:tcW w:w="1417" w:type="dxa"/>
            <w:vMerge w:val="restart"/>
            <w:shd w:val="clear" w:color="auto" w:fill="auto"/>
            <w:vAlign w:val="center"/>
          </w:tcPr>
          <w:p w14:paraId="2C550793" w14:textId="77777777" w:rsidR="00C2349D" w:rsidRPr="00410461" w:rsidRDefault="00C2349D" w:rsidP="00C2349D">
            <w:pPr>
              <w:pStyle w:val="TAL"/>
            </w:pPr>
            <w:r w:rsidRPr="00410461">
              <w:t>From target non-local ID</w:t>
            </w:r>
          </w:p>
        </w:tc>
        <w:tc>
          <w:tcPr>
            <w:tcW w:w="2802" w:type="dxa"/>
            <w:shd w:val="clear" w:color="auto" w:fill="auto"/>
            <w:vAlign w:val="center"/>
          </w:tcPr>
          <w:p w14:paraId="551061FA" w14:textId="77777777" w:rsidR="00C2349D" w:rsidRPr="00410461" w:rsidRDefault="00C2349D" w:rsidP="00C2349D">
            <w:pPr>
              <w:pStyle w:val="TAL"/>
            </w:pPr>
            <w:r w:rsidRPr="00410461">
              <w:t>Non-roaming UE/Outbound roaming UE</w:t>
            </w:r>
          </w:p>
        </w:tc>
        <w:tc>
          <w:tcPr>
            <w:tcW w:w="1418" w:type="dxa"/>
            <w:shd w:val="clear" w:color="auto" w:fill="auto"/>
            <w:vAlign w:val="center"/>
          </w:tcPr>
          <w:p w14:paraId="708B89E9" w14:textId="77777777" w:rsidR="00C2349D" w:rsidRPr="00410461" w:rsidRDefault="00C2349D" w:rsidP="00C2349D">
            <w:pPr>
              <w:pStyle w:val="TAL"/>
            </w:pPr>
            <w:r w:rsidRPr="00410461">
              <w:t>n/a</w:t>
            </w:r>
          </w:p>
        </w:tc>
        <w:tc>
          <w:tcPr>
            <w:tcW w:w="1275" w:type="dxa"/>
            <w:shd w:val="clear" w:color="auto" w:fill="auto"/>
            <w:vAlign w:val="center"/>
          </w:tcPr>
          <w:p w14:paraId="3436A489" w14:textId="77777777" w:rsidR="00C2349D" w:rsidRPr="00410461" w:rsidRDefault="00C2349D" w:rsidP="00C2349D">
            <w:pPr>
              <w:pStyle w:val="TAL"/>
            </w:pPr>
            <w:r w:rsidRPr="00410461">
              <w:t>n/a</w:t>
            </w:r>
          </w:p>
        </w:tc>
        <w:tc>
          <w:tcPr>
            <w:tcW w:w="1418" w:type="dxa"/>
            <w:shd w:val="clear" w:color="auto" w:fill="auto"/>
            <w:vAlign w:val="center"/>
          </w:tcPr>
          <w:p w14:paraId="2F52DD09" w14:textId="60EA776A" w:rsidR="00C2349D" w:rsidRPr="00410461" w:rsidRDefault="00C2349D" w:rsidP="00C2349D">
            <w:pPr>
              <w:pStyle w:val="TAL"/>
            </w:pPr>
            <w:r>
              <w:t>See table 7.14.2-4</w:t>
            </w:r>
          </w:p>
        </w:tc>
        <w:tc>
          <w:tcPr>
            <w:tcW w:w="1417" w:type="dxa"/>
            <w:shd w:val="clear" w:color="auto" w:fill="auto"/>
            <w:vAlign w:val="center"/>
          </w:tcPr>
          <w:p w14:paraId="18F65DC4" w14:textId="34E611AD" w:rsidR="00C2349D" w:rsidRPr="00410461" w:rsidRDefault="00C2349D" w:rsidP="00C2349D">
            <w:pPr>
              <w:pStyle w:val="TAL"/>
            </w:pPr>
            <w:r>
              <w:t>See table 7.14.2-4</w:t>
            </w:r>
          </w:p>
        </w:tc>
      </w:tr>
      <w:tr w:rsidR="00DA319E" w:rsidRPr="00410461" w14:paraId="188AE5FE" w14:textId="77777777" w:rsidTr="00C2349D">
        <w:tc>
          <w:tcPr>
            <w:tcW w:w="1417" w:type="dxa"/>
            <w:vMerge/>
            <w:shd w:val="clear" w:color="auto" w:fill="auto"/>
            <w:vAlign w:val="center"/>
          </w:tcPr>
          <w:p w14:paraId="187B2524" w14:textId="77777777" w:rsidR="00DA319E" w:rsidRPr="00410461" w:rsidRDefault="00DA319E" w:rsidP="00AE5FB8">
            <w:pPr>
              <w:pStyle w:val="TAL"/>
            </w:pPr>
          </w:p>
        </w:tc>
        <w:tc>
          <w:tcPr>
            <w:tcW w:w="2802" w:type="dxa"/>
            <w:shd w:val="clear" w:color="auto" w:fill="auto"/>
            <w:vAlign w:val="center"/>
          </w:tcPr>
          <w:p w14:paraId="474CA607" w14:textId="77777777" w:rsidR="00DA319E" w:rsidRPr="00410461" w:rsidRDefault="00DA319E" w:rsidP="00AE5FB8">
            <w:pPr>
              <w:pStyle w:val="TAL"/>
            </w:pPr>
            <w:r w:rsidRPr="00410461">
              <w:t>Inbound roaming UE (HR)</w:t>
            </w:r>
          </w:p>
        </w:tc>
        <w:tc>
          <w:tcPr>
            <w:tcW w:w="1418" w:type="dxa"/>
            <w:shd w:val="clear" w:color="auto" w:fill="auto"/>
            <w:vAlign w:val="center"/>
          </w:tcPr>
          <w:p w14:paraId="628A2D1D" w14:textId="77777777" w:rsidR="00DA319E" w:rsidRPr="00410461" w:rsidRDefault="00DA319E" w:rsidP="00AE5FB8">
            <w:pPr>
              <w:pStyle w:val="TAL"/>
            </w:pPr>
            <w:r w:rsidRPr="00410461">
              <w:t>n/a</w:t>
            </w:r>
          </w:p>
        </w:tc>
        <w:tc>
          <w:tcPr>
            <w:tcW w:w="1275" w:type="dxa"/>
            <w:shd w:val="clear" w:color="auto" w:fill="auto"/>
            <w:vAlign w:val="center"/>
          </w:tcPr>
          <w:p w14:paraId="69F191D1" w14:textId="77777777" w:rsidR="00DA319E" w:rsidRPr="00410461" w:rsidRDefault="00DA319E" w:rsidP="00AE5FB8">
            <w:pPr>
              <w:pStyle w:val="TAL"/>
            </w:pPr>
            <w:r w:rsidRPr="00410461">
              <w:t>n/a</w:t>
            </w:r>
          </w:p>
        </w:tc>
        <w:tc>
          <w:tcPr>
            <w:tcW w:w="1418" w:type="dxa"/>
            <w:shd w:val="clear" w:color="auto" w:fill="auto"/>
            <w:vAlign w:val="center"/>
          </w:tcPr>
          <w:p w14:paraId="7373E86C" w14:textId="77777777" w:rsidR="00DA319E" w:rsidRPr="00410461" w:rsidRDefault="00DA319E" w:rsidP="00AE5FB8">
            <w:pPr>
              <w:pStyle w:val="TAL"/>
            </w:pPr>
            <w:r w:rsidRPr="00410461">
              <w:t>LMISF-IRI</w:t>
            </w:r>
          </w:p>
        </w:tc>
        <w:tc>
          <w:tcPr>
            <w:tcW w:w="1417" w:type="dxa"/>
            <w:shd w:val="clear" w:color="auto" w:fill="auto"/>
            <w:vAlign w:val="center"/>
          </w:tcPr>
          <w:p w14:paraId="40A86DD9" w14:textId="77777777" w:rsidR="00DA319E" w:rsidRPr="00410461" w:rsidRDefault="00DA319E" w:rsidP="00AE5FB8">
            <w:pPr>
              <w:pStyle w:val="TAL"/>
            </w:pPr>
            <w:r w:rsidRPr="00410461">
              <w:t>LMISF-IRI</w:t>
            </w:r>
          </w:p>
        </w:tc>
      </w:tr>
      <w:tr w:rsidR="00DA319E" w:rsidRPr="00410461" w14:paraId="6F5128A9" w14:textId="77777777" w:rsidTr="00C2349D">
        <w:tc>
          <w:tcPr>
            <w:tcW w:w="1417" w:type="dxa"/>
            <w:vMerge/>
            <w:shd w:val="clear" w:color="auto" w:fill="auto"/>
            <w:vAlign w:val="center"/>
          </w:tcPr>
          <w:p w14:paraId="23A5F1AE" w14:textId="77777777" w:rsidR="00DA319E" w:rsidRPr="00410461" w:rsidRDefault="00DA319E" w:rsidP="00AE5FB8">
            <w:pPr>
              <w:pStyle w:val="TAL"/>
            </w:pPr>
          </w:p>
        </w:tc>
        <w:tc>
          <w:tcPr>
            <w:tcW w:w="2802" w:type="dxa"/>
            <w:shd w:val="clear" w:color="auto" w:fill="auto"/>
            <w:vAlign w:val="center"/>
          </w:tcPr>
          <w:p w14:paraId="303560BA" w14:textId="77777777" w:rsidR="00DA319E" w:rsidRPr="00410461" w:rsidRDefault="00DA319E" w:rsidP="00AE5FB8">
            <w:pPr>
              <w:pStyle w:val="TAL"/>
            </w:pPr>
            <w:r w:rsidRPr="00410461">
              <w:t>Inbound roaming UE (LBO)</w:t>
            </w:r>
          </w:p>
        </w:tc>
        <w:tc>
          <w:tcPr>
            <w:tcW w:w="1418" w:type="dxa"/>
            <w:shd w:val="clear" w:color="auto" w:fill="auto"/>
            <w:vAlign w:val="center"/>
          </w:tcPr>
          <w:p w14:paraId="0ACC821C" w14:textId="77777777" w:rsidR="00DA319E" w:rsidRPr="00410461" w:rsidRDefault="00DA319E" w:rsidP="00AE5FB8">
            <w:pPr>
              <w:pStyle w:val="TAL"/>
            </w:pPr>
            <w:r w:rsidRPr="00410461">
              <w:t>n/a</w:t>
            </w:r>
          </w:p>
        </w:tc>
        <w:tc>
          <w:tcPr>
            <w:tcW w:w="1275" w:type="dxa"/>
            <w:shd w:val="clear" w:color="auto" w:fill="auto"/>
            <w:vAlign w:val="center"/>
          </w:tcPr>
          <w:p w14:paraId="62A82B09" w14:textId="77777777" w:rsidR="00DA319E" w:rsidRPr="00410461" w:rsidRDefault="00DA319E" w:rsidP="00AE5FB8">
            <w:pPr>
              <w:pStyle w:val="TAL"/>
            </w:pPr>
            <w:r w:rsidRPr="00410461">
              <w:t>n/a</w:t>
            </w:r>
          </w:p>
        </w:tc>
        <w:tc>
          <w:tcPr>
            <w:tcW w:w="1418" w:type="dxa"/>
            <w:shd w:val="clear" w:color="auto" w:fill="auto"/>
            <w:vAlign w:val="center"/>
          </w:tcPr>
          <w:p w14:paraId="6887E151" w14:textId="77777777" w:rsidR="00DA319E" w:rsidRPr="00410461" w:rsidRDefault="00DA319E" w:rsidP="00AE5FB8">
            <w:pPr>
              <w:pStyle w:val="TAL"/>
            </w:pPr>
            <w:r w:rsidRPr="00410461">
              <w:t>P-CSCF</w:t>
            </w:r>
          </w:p>
        </w:tc>
        <w:tc>
          <w:tcPr>
            <w:tcW w:w="1417" w:type="dxa"/>
            <w:shd w:val="clear" w:color="auto" w:fill="auto"/>
            <w:vAlign w:val="center"/>
          </w:tcPr>
          <w:p w14:paraId="3FDBD397" w14:textId="77777777" w:rsidR="00DA319E" w:rsidRPr="00410461" w:rsidRDefault="00DA319E" w:rsidP="00AE5FB8">
            <w:pPr>
              <w:pStyle w:val="TAL"/>
            </w:pPr>
            <w:r w:rsidRPr="00410461">
              <w:t>P-CSCF</w:t>
            </w:r>
          </w:p>
        </w:tc>
      </w:tr>
      <w:tr w:rsidR="00DA319E" w:rsidRPr="00410461" w14:paraId="6D15F3C3" w14:textId="77777777" w:rsidTr="00C2349D">
        <w:tc>
          <w:tcPr>
            <w:tcW w:w="1417" w:type="dxa"/>
            <w:vMerge w:val="restart"/>
            <w:shd w:val="clear" w:color="auto" w:fill="auto"/>
            <w:vAlign w:val="center"/>
          </w:tcPr>
          <w:p w14:paraId="1791CF50" w14:textId="77777777" w:rsidR="00DA319E" w:rsidRPr="00410461" w:rsidRDefault="00DA319E" w:rsidP="00AE5FB8">
            <w:pPr>
              <w:pStyle w:val="TAL"/>
            </w:pPr>
            <w:r w:rsidRPr="00410461">
              <w:t xml:space="preserve">To target non-local ID </w:t>
            </w:r>
          </w:p>
        </w:tc>
        <w:tc>
          <w:tcPr>
            <w:tcW w:w="2802" w:type="dxa"/>
            <w:shd w:val="clear" w:color="auto" w:fill="auto"/>
            <w:vAlign w:val="center"/>
          </w:tcPr>
          <w:p w14:paraId="4FCAE38A" w14:textId="77777777" w:rsidR="00DA319E" w:rsidRPr="00410461" w:rsidRDefault="00DA319E" w:rsidP="00AE5FB8">
            <w:pPr>
              <w:pStyle w:val="TAL"/>
            </w:pPr>
            <w:r w:rsidRPr="00410461">
              <w:t>Non-roaming UE/Outbound roaming UE</w:t>
            </w:r>
          </w:p>
        </w:tc>
        <w:tc>
          <w:tcPr>
            <w:tcW w:w="1418" w:type="dxa"/>
            <w:shd w:val="clear" w:color="auto" w:fill="auto"/>
            <w:vAlign w:val="center"/>
          </w:tcPr>
          <w:p w14:paraId="3587F6CE" w14:textId="55CCDFC7" w:rsidR="00DA319E" w:rsidRPr="00410461" w:rsidRDefault="00813CA5" w:rsidP="00AE5FB8">
            <w:pPr>
              <w:pStyle w:val="TAL"/>
            </w:pPr>
            <w:r>
              <w:t>See table 7.14.2-3</w:t>
            </w:r>
          </w:p>
        </w:tc>
        <w:tc>
          <w:tcPr>
            <w:tcW w:w="1275" w:type="dxa"/>
            <w:shd w:val="clear" w:color="auto" w:fill="auto"/>
            <w:vAlign w:val="center"/>
          </w:tcPr>
          <w:p w14:paraId="3C14163A" w14:textId="3C92F7A1" w:rsidR="00DA319E" w:rsidRPr="00410461" w:rsidRDefault="00813CA5" w:rsidP="00AE5FB8">
            <w:pPr>
              <w:pStyle w:val="TAL"/>
            </w:pPr>
            <w:r>
              <w:t>See table 7.14.2-3</w:t>
            </w:r>
          </w:p>
        </w:tc>
        <w:tc>
          <w:tcPr>
            <w:tcW w:w="1418" w:type="dxa"/>
            <w:shd w:val="clear" w:color="auto" w:fill="auto"/>
            <w:vAlign w:val="center"/>
          </w:tcPr>
          <w:p w14:paraId="69A57D4B" w14:textId="77777777" w:rsidR="00DA319E" w:rsidRPr="00410461" w:rsidRDefault="00DA319E" w:rsidP="00AE5FB8">
            <w:pPr>
              <w:pStyle w:val="TAL"/>
            </w:pPr>
            <w:r w:rsidRPr="00410461">
              <w:t>n/a</w:t>
            </w:r>
          </w:p>
        </w:tc>
        <w:tc>
          <w:tcPr>
            <w:tcW w:w="1417" w:type="dxa"/>
            <w:shd w:val="clear" w:color="auto" w:fill="auto"/>
            <w:vAlign w:val="center"/>
          </w:tcPr>
          <w:p w14:paraId="0CC4985E" w14:textId="77777777" w:rsidR="00DA319E" w:rsidRPr="00410461" w:rsidRDefault="00DA319E" w:rsidP="00AE5FB8">
            <w:pPr>
              <w:pStyle w:val="TAL"/>
            </w:pPr>
            <w:r w:rsidRPr="00410461">
              <w:t>n/a</w:t>
            </w:r>
          </w:p>
        </w:tc>
      </w:tr>
      <w:tr w:rsidR="00DA319E" w:rsidRPr="00410461" w14:paraId="17F1D309" w14:textId="77777777" w:rsidTr="00C2349D">
        <w:tc>
          <w:tcPr>
            <w:tcW w:w="1417" w:type="dxa"/>
            <w:vMerge/>
            <w:shd w:val="clear" w:color="auto" w:fill="auto"/>
            <w:vAlign w:val="center"/>
          </w:tcPr>
          <w:p w14:paraId="7E3560B8" w14:textId="77777777" w:rsidR="00DA319E" w:rsidRPr="00410461" w:rsidRDefault="00DA319E" w:rsidP="00AE5FB8">
            <w:pPr>
              <w:pStyle w:val="TAL"/>
            </w:pPr>
          </w:p>
        </w:tc>
        <w:tc>
          <w:tcPr>
            <w:tcW w:w="2802" w:type="dxa"/>
            <w:shd w:val="clear" w:color="auto" w:fill="auto"/>
            <w:vAlign w:val="center"/>
          </w:tcPr>
          <w:p w14:paraId="60CC6DCD" w14:textId="77777777" w:rsidR="00DA319E" w:rsidRPr="00410461" w:rsidRDefault="00DA319E" w:rsidP="00AE5FB8">
            <w:pPr>
              <w:pStyle w:val="TAL"/>
            </w:pPr>
            <w:r w:rsidRPr="00410461">
              <w:t>Inbound roaming UE (HR)</w:t>
            </w:r>
          </w:p>
        </w:tc>
        <w:tc>
          <w:tcPr>
            <w:tcW w:w="1418" w:type="dxa"/>
            <w:shd w:val="clear" w:color="auto" w:fill="auto"/>
            <w:vAlign w:val="center"/>
          </w:tcPr>
          <w:p w14:paraId="1D9D2E29" w14:textId="77777777" w:rsidR="00DA319E" w:rsidRPr="00410461" w:rsidRDefault="00DA319E" w:rsidP="00AE5FB8">
            <w:pPr>
              <w:pStyle w:val="TAL"/>
            </w:pPr>
            <w:r w:rsidRPr="00410461">
              <w:t>n/a</w:t>
            </w:r>
          </w:p>
        </w:tc>
        <w:tc>
          <w:tcPr>
            <w:tcW w:w="1275" w:type="dxa"/>
            <w:shd w:val="clear" w:color="auto" w:fill="auto"/>
            <w:vAlign w:val="center"/>
          </w:tcPr>
          <w:p w14:paraId="3200A8D2" w14:textId="77777777" w:rsidR="00DA319E" w:rsidRPr="00410461" w:rsidRDefault="00DA319E" w:rsidP="00AE5FB8">
            <w:pPr>
              <w:pStyle w:val="TAL"/>
            </w:pPr>
            <w:r w:rsidRPr="00410461">
              <w:t>n/a</w:t>
            </w:r>
          </w:p>
        </w:tc>
        <w:tc>
          <w:tcPr>
            <w:tcW w:w="1418" w:type="dxa"/>
            <w:shd w:val="clear" w:color="auto" w:fill="auto"/>
            <w:vAlign w:val="center"/>
          </w:tcPr>
          <w:p w14:paraId="5E595688" w14:textId="77777777" w:rsidR="00DA319E" w:rsidRPr="00410461" w:rsidRDefault="00DA319E" w:rsidP="00AE5FB8">
            <w:pPr>
              <w:pStyle w:val="TAL"/>
            </w:pPr>
            <w:r w:rsidRPr="00410461">
              <w:t>n/a</w:t>
            </w:r>
          </w:p>
        </w:tc>
        <w:tc>
          <w:tcPr>
            <w:tcW w:w="1417" w:type="dxa"/>
            <w:shd w:val="clear" w:color="auto" w:fill="auto"/>
            <w:vAlign w:val="center"/>
          </w:tcPr>
          <w:p w14:paraId="24597BDF" w14:textId="77777777" w:rsidR="00DA319E" w:rsidRPr="00410461" w:rsidRDefault="00DA319E" w:rsidP="00AE5FB8">
            <w:pPr>
              <w:pStyle w:val="TAL"/>
            </w:pPr>
            <w:r w:rsidRPr="00410461">
              <w:t>n/a</w:t>
            </w:r>
          </w:p>
        </w:tc>
      </w:tr>
      <w:tr w:rsidR="00DA319E" w:rsidRPr="00410461" w14:paraId="6537980B" w14:textId="77777777" w:rsidTr="00C2349D">
        <w:tc>
          <w:tcPr>
            <w:tcW w:w="1417" w:type="dxa"/>
            <w:vMerge/>
            <w:shd w:val="clear" w:color="auto" w:fill="auto"/>
            <w:vAlign w:val="center"/>
          </w:tcPr>
          <w:p w14:paraId="3339BC83" w14:textId="77777777" w:rsidR="00DA319E" w:rsidRPr="00410461" w:rsidRDefault="00DA319E" w:rsidP="00AE5FB8">
            <w:pPr>
              <w:pStyle w:val="TAL"/>
            </w:pPr>
          </w:p>
        </w:tc>
        <w:tc>
          <w:tcPr>
            <w:tcW w:w="2802" w:type="dxa"/>
            <w:shd w:val="clear" w:color="auto" w:fill="auto"/>
            <w:vAlign w:val="center"/>
          </w:tcPr>
          <w:p w14:paraId="4901C8ED" w14:textId="77777777" w:rsidR="00DA319E" w:rsidRPr="00410461" w:rsidRDefault="00DA319E" w:rsidP="00AE5FB8">
            <w:pPr>
              <w:pStyle w:val="TAL"/>
            </w:pPr>
            <w:r w:rsidRPr="00410461">
              <w:t>Inbound roaming UE (LBO)</w:t>
            </w:r>
          </w:p>
        </w:tc>
        <w:tc>
          <w:tcPr>
            <w:tcW w:w="1418" w:type="dxa"/>
            <w:shd w:val="clear" w:color="auto" w:fill="auto"/>
            <w:vAlign w:val="center"/>
          </w:tcPr>
          <w:p w14:paraId="6486160B" w14:textId="77777777" w:rsidR="00DA319E" w:rsidRPr="00410461" w:rsidRDefault="00DA319E" w:rsidP="00AE5FB8">
            <w:pPr>
              <w:pStyle w:val="TAL"/>
            </w:pPr>
            <w:r w:rsidRPr="00410461">
              <w:t>n/a</w:t>
            </w:r>
          </w:p>
        </w:tc>
        <w:tc>
          <w:tcPr>
            <w:tcW w:w="1275" w:type="dxa"/>
            <w:shd w:val="clear" w:color="auto" w:fill="auto"/>
            <w:vAlign w:val="center"/>
          </w:tcPr>
          <w:p w14:paraId="07089E0F" w14:textId="77777777" w:rsidR="00DA319E" w:rsidRPr="00410461" w:rsidRDefault="00DA319E" w:rsidP="00AE5FB8">
            <w:pPr>
              <w:pStyle w:val="TAL"/>
            </w:pPr>
            <w:r w:rsidRPr="00410461">
              <w:t>n/a</w:t>
            </w:r>
          </w:p>
        </w:tc>
        <w:tc>
          <w:tcPr>
            <w:tcW w:w="1418" w:type="dxa"/>
            <w:shd w:val="clear" w:color="auto" w:fill="auto"/>
            <w:vAlign w:val="center"/>
          </w:tcPr>
          <w:p w14:paraId="70A454CD" w14:textId="77777777" w:rsidR="00DA319E" w:rsidRPr="00410461" w:rsidRDefault="00DA319E" w:rsidP="00AE5FB8">
            <w:pPr>
              <w:pStyle w:val="TAL"/>
            </w:pPr>
            <w:r w:rsidRPr="00410461">
              <w:t>n/a</w:t>
            </w:r>
          </w:p>
        </w:tc>
        <w:tc>
          <w:tcPr>
            <w:tcW w:w="1417" w:type="dxa"/>
            <w:shd w:val="clear" w:color="auto" w:fill="auto"/>
            <w:vAlign w:val="center"/>
          </w:tcPr>
          <w:p w14:paraId="6B5634E1" w14:textId="77777777" w:rsidR="00DA319E" w:rsidRPr="00410461" w:rsidRDefault="00DA319E" w:rsidP="00AE5FB8">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lastRenderedPageBreak/>
        <w:t>Table 7.14.2-2: IMS Network Functions providing the IRI-POI functions for eCNAM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C2349D">
        <w:tc>
          <w:tcPr>
            <w:tcW w:w="4219" w:type="dxa"/>
            <w:gridSpan w:val="2"/>
            <w:vMerge w:val="restart"/>
            <w:shd w:val="clear" w:color="auto" w:fill="auto"/>
            <w:vAlign w:val="center"/>
          </w:tcPr>
          <w:p w14:paraId="5880AEA7" w14:textId="77777777" w:rsidR="00DA319E" w:rsidRPr="00410461" w:rsidRDefault="00DA319E" w:rsidP="001D4659">
            <w:pPr>
              <w:pStyle w:val="TAH"/>
            </w:pPr>
            <w:r w:rsidRPr="00410461">
              <w:t>Target/session scenarios</w:t>
            </w:r>
          </w:p>
        </w:tc>
        <w:tc>
          <w:tcPr>
            <w:tcW w:w="2693" w:type="dxa"/>
            <w:gridSpan w:val="2"/>
            <w:shd w:val="clear" w:color="auto" w:fill="auto"/>
            <w:vAlign w:val="center"/>
          </w:tcPr>
          <w:p w14:paraId="5BB92677" w14:textId="77777777" w:rsidR="00DA319E" w:rsidRPr="00410461" w:rsidRDefault="00DA319E" w:rsidP="001D4659">
            <w:pPr>
              <w:pStyle w:val="TAH"/>
            </w:pPr>
            <w:r w:rsidRPr="00410461">
              <w:t xml:space="preserve">Originating end </w:t>
            </w:r>
          </w:p>
        </w:tc>
        <w:tc>
          <w:tcPr>
            <w:tcW w:w="2835" w:type="dxa"/>
            <w:gridSpan w:val="2"/>
            <w:shd w:val="clear" w:color="auto" w:fill="auto"/>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C2349D">
        <w:tc>
          <w:tcPr>
            <w:tcW w:w="4219" w:type="dxa"/>
            <w:gridSpan w:val="2"/>
            <w:vMerge/>
            <w:shd w:val="clear" w:color="auto" w:fill="auto"/>
          </w:tcPr>
          <w:p w14:paraId="1E04F755" w14:textId="77777777" w:rsidR="00DA319E" w:rsidRPr="00410461" w:rsidRDefault="00DA319E" w:rsidP="004D2D44">
            <w:pPr>
              <w:keepNext/>
              <w:keepLines/>
              <w:spacing w:before="40" w:after="40"/>
              <w:jc w:val="center"/>
            </w:pPr>
          </w:p>
        </w:tc>
        <w:tc>
          <w:tcPr>
            <w:tcW w:w="1418" w:type="dxa"/>
            <w:shd w:val="clear" w:color="auto" w:fill="auto"/>
            <w:vAlign w:val="center"/>
          </w:tcPr>
          <w:p w14:paraId="3F912E6D" w14:textId="77777777" w:rsidR="00DA319E" w:rsidRPr="00410461" w:rsidRDefault="00DA319E" w:rsidP="00AE5FB8">
            <w:pPr>
              <w:pStyle w:val="TAH"/>
            </w:pPr>
            <w:r w:rsidRPr="00410461">
              <w:t>Option 1</w:t>
            </w:r>
          </w:p>
        </w:tc>
        <w:tc>
          <w:tcPr>
            <w:tcW w:w="1275" w:type="dxa"/>
            <w:shd w:val="clear" w:color="auto" w:fill="auto"/>
            <w:vAlign w:val="center"/>
          </w:tcPr>
          <w:p w14:paraId="3FAEEE6E" w14:textId="77777777" w:rsidR="00DA319E" w:rsidRPr="00410461" w:rsidRDefault="00DA319E" w:rsidP="00AE5FB8">
            <w:pPr>
              <w:pStyle w:val="TAH"/>
            </w:pPr>
            <w:r w:rsidRPr="00410461">
              <w:t>Option 2</w:t>
            </w:r>
          </w:p>
        </w:tc>
        <w:tc>
          <w:tcPr>
            <w:tcW w:w="1418" w:type="dxa"/>
            <w:shd w:val="clear" w:color="auto" w:fill="auto"/>
            <w:vAlign w:val="center"/>
          </w:tcPr>
          <w:p w14:paraId="34FDBBD7" w14:textId="77777777" w:rsidR="00DA319E" w:rsidRPr="00410461" w:rsidRDefault="00DA319E" w:rsidP="00AE5FB8">
            <w:pPr>
              <w:pStyle w:val="TAH"/>
            </w:pPr>
            <w:r w:rsidRPr="00410461">
              <w:t>Option 1</w:t>
            </w:r>
          </w:p>
        </w:tc>
        <w:tc>
          <w:tcPr>
            <w:tcW w:w="1417" w:type="dxa"/>
            <w:shd w:val="clear" w:color="auto" w:fill="auto"/>
            <w:vAlign w:val="center"/>
          </w:tcPr>
          <w:p w14:paraId="051C04B2" w14:textId="77777777" w:rsidR="00DA319E" w:rsidRPr="00410461" w:rsidRDefault="00DA319E" w:rsidP="00AE5FB8">
            <w:pPr>
              <w:pStyle w:val="TAH"/>
            </w:pPr>
            <w:r w:rsidRPr="00410461">
              <w:t>Option 2</w:t>
            </w:r>
          </w:p>
        </w:tc>
      </w:tr>
      <w:tr w:rsidR="00C2349D" w:rsidRPr="00410461" w14:paraId="36FC1D40" w14:textId="77777777" w:rsidTr="00C2349D">
        <w:tc>
          <w:tcPr>
            <w:tcW w:w="1417" w:type="dxa"/>
            <w:vMerge w:val="restart"/>
            <w:shd w:val="clear" w:color="auto" w:fill="auto"/>
            <w:vAlign w:val="center"/>
          </w:tcPr>
          <w:p w14:paraId="7DD2A369" w14:textId="77777777" w:rsidR="00C2349D" w:rsidRPr="00410461" w:rsidRDefault="00C2349D" w:rsidP="00C2349D">
            <w:pPr>
              <w:pStyle w:val="TAL"/>
            </w:pPr>
            <w:r w:rsidRPr="00410461">
              <w:t xml:space="preserve"> UE is the target </w:t>
            </w:r>
          </w:p>
        </w:tc>
        <w:tc>
          <w:tcPr>
            <w:tcW w:w="2802" w:type="dxa"/>
            <w:shd w:val="clear" w:color="auto" w:fill="auto"/>
            <w:vAlign w:val="center"/>
          </w:tcPr>
          <w:p w14:paraId="14D3FA78" w14:textId="77777777" w:rsidR="00C2349D" w:rsidRPr="00410461" w:rsidRDefault="00C2349D" w:rsidP="00C2349D">
            <w:pPr>
              <w:pStyle w:val="TAL"/>
            </w:pPr>
            <w:r w:rsidRPr="00410461">
              <w:t>Non-roaming UE</w:t>
            </w:r>
          </w:p>
        </w:tc>
        <w:tc>
          <w:tcPr>
            <w:tcW w:w="1418" w:type="dxa"/>
            <w:shd w:val="clear" w:color="auto" w:fill="auto"/>
            <w:vAlign w:val="center"/>
          </w:tcPr>
          <w:p w14:paraId="233C82DF" w14:textId="77777777" w:rsidR="00C2349D" w:rsidRPr="00410461" w:rsidRDefault="00C2349D" w:rsidP="00C2349D">
            <w:pPr>
              <w:pStyle w:val="TAL"/>
            </w:pPr>
            <w:r w:rsidRPr="00410461">
              <w:t>n/a</w:t>
            </w:r>
          </w:p>
        </w:tc>
        <w:tc>
          <w:tcPr>
            <w:tcW w:w="1275" w:type="dxa"/>
            <w:shd w:val="clear" w:color="auto" w:fill="auto"/>
            <w:vAlign w:val="center"/>
          </w:tcPr>
          <w:p w14:paraId="63755E1B" w14:textId="77777777" w:rsidR="00C2349D" w:rsidRPr="00410461" w:rsidRDefault="00C2349D" w:rsidP="00C2349D">
            <w:pPr>
              <w:pStyle w:val="TAL"/>
            </w:pPr>
            <w:r w:rsidRPr="00410461">
              <w:t>n/a</w:t>
            </w:r>
          </w:p>
        </w:tc>
        <w:tc>
          <w:tcPr>
            <w:tcW w:w="1418" w:type="dxa"/>
            <w:shd w:val="clear" w:color="auto" w:fill="auto"/>
            <w:vAlign w:val="center"/>
          </w:tcPr>
          <w:p w14:paraId="28A81B62" w14:textId="3A26B9D1" w:rsidR="00C2349D" w:rsidRPr="00410461" w:rsidRDefault="00C2349D" w:rsidP="00C2349D">
            <w:pPr>
              <w:pStyle w:val="TAL"/>
            </w:pPr>
            <w:r>
              <w:t>See table 7.14.2-4</w:t>
            </w:r>
          </w:p>
        </w:tc>
        <w:tc>
          <w:tcPr>
            <w:tcW w:w="1417" w:type="dxa"/>
            <w:shd w:val="clear" w:color="auto" w:fill="auto"/>
            <w:vAlign w:val="center"/>
          </w:tcPr>
          <w:p w14:paraId="542F55D1" w14:textId="4BD6B06E" w:rsidR="00C2349D" w:rsidRPr="00410461" w:rsidRDefault="00C2349D" w:rsidP="00C2349D">
            <w:pPr>
              <w:pStyle w:val="TAL"/>
            </w:pPr>
            <w:r>
              <w:t>See table 7.14.2-4</w:t>
            </w:r>
          </w:p>
        </w:tc>
      </w:tr>
      <w:tr w:rsidR="00C2349D" w:rsidRPr="00410461" w14:paraId="64A51F75" w14:textId="77777777" w:rsidTr="00C2349D">
        <w:tc>
          <w:tcPr>
            <w:tcW w:w="1417" w:type="dxa"/>
            <w:vMerge/>
            <w:shd w:val="clear" w:color="auto" w:fill="auto"/>
            <w:vAlign w:val="center"/>
          </w:tcPr>
          <w:p w14:paraId="00FAF06D" w14:textId="77777777" w:rsidR="00C2349D" w:rsidRPr="00410461" w:rsidRDefault="00C2349D" w:rsidP="00C2349D">
            <w:pPr>
              <w:pStyle w:val="TAL"/>
            </w:pPr>
          </w:p>
        </w:tc>
        <w:tc>
          <w:tcPr>
            <w:tcW w:w="2802" w:type="dxa"/>
            <w:shd w:val="clear" w:color="auto" w:fill="auto"/>
            <w:vAlign w:val="center"/>
          </w:tcPr>
          <w:p w14:paraId="35E646B6" w14:textId="77777777" w:rsidR="00C2349D" w:rsidRPr="00410461" w:rsidRDefault="00C2349D" w:rsidP="00C2349D">
            <w:pPr>
              <w:pStyle w:val="TAL"/>
            </w:pPr>
            <w:r w:rsidRPr="00410461">
              <w:t>Inbound roaming UE (HR)</w:t>
            </w:r>
          </w:p>
        </w:tc>
        <w:tc>
          <w:tcPr>
            <w:tcW w:w="1418" w:type="dxa"/>
            <w:shd w:val="clear" w:color="auto" w:fill="auto"/>
            <w:vAlign w:val="center"/>
          </w:tcPr>
          <w:p w14:paraId="5E338809" w14:textId="77777777" w:rsidR="00C2349D" w:rsidRPr="00410461" w:rsidRDefault="00C2349D" w:rsidP="00C2349D">
            <w:pPr>
              <w:pStyle w:val="TAL"/>
            </w:pPr>
            <w:r w:rsidRPr="00410461">
              <w:t>n/a</w:t>
            </w:r>
          </w:p>
        </w:tc>
        <w:tc>
          <w:tcPr>
            <w:tcW w:w="1275" w:type="dxa"/>
            <w:shd w:val="clear" w:color="auto" w:fill="auto"/>
            <w:vAlign w:val="center"/>
          </w:tcPr>
          <w:p w14:paraId="79F6B75A" w14:textId="77777777" w:rsidR="00C2349D" w:rsidRPr="00410461" w:rsidRDefault="00C2349D" w:rsidP="00C2349D">
            <w:pPr>
              <w:pStyle w:val="TAL"/>
            </w:pPr>
            <w:r w:rsidRPr="00410461">
              <w:t>n/a</w:t>
            </w:r>
          </w:p>
        </w:tc>
        <w:tc>
          <w:tcPr>
            <w:tcW w:w="1418" w:type="dxa"/>
            <w:shd w:val="clear" w:color="auto" w:fill="auto"/>
            <w:vAlign w:val="center"/>
          </w:tcPr>
          <w:p w14:paraId="08E50217" w14:textId="77777777" w:rsidR="00C2349D" w:rsidRPr="00410461" w:rsidRDefault="00C2349D" w:rsidP="00C2349D">
            <w:pPr>
              <w:pStyle w:val="TAL"/>
            </w:pPr>
            <w:r w:rsidRPr="00410461">
              <w:t>LMISF-IRI</w:t>
            </w:r>
          </w:p>
        </w:tc>
        <w:tc>
          <w:tcPr>
            <w:tcW w:w="1417" w:type="dxa"/>
            <w:shd w:val="clear" w:color="auto" w:fill="auto"/>
            <w:vAlign w:val="center"/>
          </w:tcPr>
          <w:p w14:paraId="548DF2B6" w14:textId="77777777" w:rsidR="00C2349D" w:rsidRPr="00410461" w:rsidRDefault="00C2349D" w:rsidP="00C2349D">
            <w:pPr>
              <w:pStyle w:val="TAL"/>
            </w:pPr>
            <w:r w:rsidRPr="00410461">
              <w:t>LMISF-IRI</w:t>
            </w:r>
          </w:p>
        </w:tc>
      </w:tr>
      <w:tr w:rsidR="00C2349D" w:rsidRPr="00410461" w14:paraId="679F766F" w14:textId="77777777" w:rsidTr="00C2349D">
        <w:tc>
          <w:tcPr>
            <w:tcW w:w="1417" w:type="dxa"/>
            <w:vMerge/>
            <w:shd w:val="clear" w:color="auto" w:fill="auto"/>
            <w:vAlign w:val="center"/>
          </w:tcPr>
          <w:p w14:paraId="2DB4C890" w14:textId="77777777" w:rsidR="00C2349D" w:rsidRPr="00410461" w:rsidRDefault="00C2349D" w:rsidP="00C2349D">
            <w:pPr>
              <w:pStyle w:val="TAL"/>
            </w:pPr>
          </w:p>
        </w:tc>
        <w:tc>
          <w:tcPr>
            <w:tcW w:w="2802" w:type="dxa"/>
            <w:shd w:val="clear" w:color="auto" w:fill="auto"/>
            <w:vAlign w:val="center"/>
          </w:tcPr>
          <w:p w14:paraId="0B7EF5DC" w14:textId="77777777" w:rsidR="00C2349D" w:rsidRPr="00410461" w:rsidRDefault="00C2349D" w:rsidP="00C2349D">
            <w:pPr>
              <w:pStyle w:val="TAL"/>
            </w:pPr>
            <w:r w:rsidRPr="00410461">
              <w:t>Inbound roaming UE (LBO)</w:t>
            </w:r>
          </w:p>
        </w:tc>
        <w:tc>
          <w:tcPr>
            <w:tcW w:w="1418" w:type="dxa"/>
            <w:shd w:val="clear" w:color="auto" w:fill="auto"/>
            <w:vAlign w:val="center"/>
          </w:tcPr>
          <w:p w14:paraId="20AABF95" w14:textId="77777777" w:rsidR="00C2349D" w:rsidRPr="00410461" w:rsidRDefault="00C2349D" w:rsidP="00C2349D">
            <w:pPr>
              <w:pStyle w:val="TAL"/>
            </w:pPr>
            <w:r w:rsidRPr="00410461">
              <w:t>n/a</w:t>
            </w:r>
          </w:p>
        </w:tc>
        <w:tc>
          <w:tcPr>
            <w:tcW w:w="1275" w:type="dxa"/>
            <w:shd w:val="clear" w:color="auto" w:fill="auto"/>
            <w:vAlign w:val="center"/>
          </w:tcPr>
          <w:p w14:paraId="5184759E" w14:textId="77777777" w:rsidR="00C2349D" w:rsidRPr="00410461" w:rsidRDefault="00C2349D" w:rsidP="00C2349D">
            <w:pPr>
              <w:pStyle w:val="TAL"/>
            </w:pPr>
            <w:r w:rsidRPr="00410461">
              <w:t>n/a</w:t>
            </w:r>
          </w:p>
        </w:tc>
        <w:tc>
          <w:tcPr>
            <w:tcW w:w="1418" w:type="dxa"/>
            <w:shd w:val="clear" w:color="auto" w:fill="auto"/>
            <w:vAlign w:val="center"/>
          </w:tcPr>
          <w:p w14:paraId="61A11AF8" w14:textId="77777777" w:rsidR="00C2349D" w:rsidRPr="00410461" w:rsidRDefault="00C2349D" w:rsidP="00C2349D">
            <w:pPr>
              <w:pStyle w:val="TAL"/>
            </w:pPr>
            <w:r w:rsidRPr="00410461">
              <w:t>P-CSCF</w:t>
            </w:r>
          </w:p>
        </w:tc>
        <w:tc>
          <w:tcPr>
            <w:tcW w:w="1417" w:type="dxa"/>
            <w:shd w:val="clear" w:color="auto" w:fill="auto"/>
            <w:vAlign w:val="center"/>
          </w:tcPr>
          <w:p w14:paraId="7C947D7F" w14:textId="77777777" w:rsidR="00C2349D" w:rsidRPr="00410461" w:rsidRDefault="00C2349D" w:rsidP="00C2349D">
            <w:pPr>
              <w:pStyle w:val="TAL"/>
            </w:pPr>
            <w:r w:rsidRPr="00410461">
              <w:t>P-CSCF</w:t>
            </w:r>
          </w:p>
        </w:tc>
      </w:tr>
      <w:tr w:rsidR="00C2349D" w:rsidRPr="00410461" w14:paraId="244B0069" w14:textId="77777777" w:rsidTr="00C2349D">
        <w:tc>
          <w:tcPr>
            <w:tcW w:w="1417" w:type="dxa"/>
            <w:vMerge/>
            <w:shd w:val="clear" w:color="auto" w:fill="auto"/>
            <w:vAlign w:val="center"/>
          </w:tcPr>
          <w:p w14:paraId="6B8F5F8E" w14:textId="77777777" w:rsidR="00C2349D" w:rsidRPr="00410461" w:rsidRDefault="00C2349D" w:rsidP="00C2349D">
            <w:pPr>
              <w:pStyle w:val="TAL"/>
            </w:pPr>
          </w:p>
        </w:tc>
        <w:tc>
          <w:tcPr>
            <w:tcW w:w="2802" w:type="dxa"/>
            <w:shd w:val="clear" w:color="auto" w:fill="auto"/>
            <w:vAlign w:val="center"/>
          </w:tcPr>
          <w:p w14:paraId="7651C59D" w14:textId="77777777" w:rsidR="00C2349D" w:rsidRPr="00410461" w:rsidRDefault="00C2349D" w:rsidP="00C2349D">
            <w:pPr>
              <w:pStyle w:val="TAL"/>
            </w:pPr>
            <w:r w:rsidRPr="00410461">
              <w:t>Emergency session</w:t>
            </w:r>
          </w:p>
        </w:tc>
        <w:tc>
          <w:tcPr>
            <w:tcW w:w="1418" w:type="dxa"/>
            <w:shd w:val="clear" w:color="auto" w:fill="auto"/>
            <w:vAlign w:val="center"/>
          </w:tcPr>
          <w:p w14:paraId="3A172221" w14:textId="77777777" w:rsidR="00C2349D" w:rsidRPr="00410461" w:rsidRDefault="00C2349D" w:rsidP="00C2349D">
            <w:pPr>
              <w:pStyle w:val="TAL"/>
            </w:pPr>
            <w:r w:rsidRPr="00410461">
              <w:t>n/a</w:t>
            </w:r>
          </w:p>
        </w:tc>
        <w:tc>
          <w:tcPr>
            <w:tcW w:w="1275" w:type="dxa"/>
            <w:shd w:val="clear" w:color="auto" w:fill="auto"/>
            <w:vAlign w:val="center"/>
          </w:tcPr>
          <w:p w14:paraId="24851CD7" w14:textId="77777777" w:rsidR="00C2349D" w:rsidRPr="00410461" w:rsidRDefault="00C2349D" w:rsidP="00C2349D">
            <w:pPr>
              <w:pStyle w:val="TAL"/>
            </w:pPr>
            <w:r w:rsidRPr="00410461">
              <w:t>n/a</w:t>
            </w:r>
          </w:p>
        </w:tc>
        <w:tc>
          <w:tcPr>
            <w:tcW w:w="1418" w:type="dxa"/>
            <w:shd w:val="clear" w:color="auto" w:fill="auto"/>
            <w:vAlign w:val="center"/>
          </w:tcPr>
          <w:p w14:paraId="21B01735" w14:textId="77777777" w:rsidR="00C2349D" w:rsidRPr="00410461" w:rsidRDefault="00C2349D" w:rsidP="00C2349D">
            <w:pPr>
              <w:pStyle w:val="TAL"/>
            </w:pPr>
            <w:r w:rsidRPr="00410461">
              <w:t>n/a</w:t>
            </w:r>
          </w:p>
        </w:tc>
        <w:tc>
          <w:tcPr>
            <w:tcW w:w="1417" w:type="dxa"/>
            <w:shd w:val="clear" w:color="auto" w:fill="auto"/>
            <w:vAlign w:val="center"/>
          </w:tcPr>
          <w:p w14:paraId="7B772172" w14:textId="77777777" w:rsidR="00C2349D" w:rsidRPr="00410461" w:rsidRDefault="00C2349D" w:rsidP="00C2349D">
            <w:pPr>
              <w:pStyle w:val="TAL"/>
            </w:pPr>
            <w:r w:rsidRPr="00410461">
              <w:t>n/a</w:t>
            </w:r>
          </w:p>
        </w:tc>
      </w:tr>
      <w:tr w:rsidR="00C2349D" w:rsidRPr="00410461" w14:paraId="693800CA" w14:textId="77777777" w:rsidTr="00C2349D">
        <w:tc>
          <w:tcPr>
            <w:tcW w:w="1417" w:type="dxa"/>
            <w:vMerge w:val="restart"/>
            <w:shd w:val="clear" w:color="auto" w:fill="auto"/>
            <w:vAlign w:val="center"/>
          </w:tcPr>
          <w:p w14:paraId="6C5B887E" w14:textId="77777777" w:rsidR="00C2349D" w:rsidRPr="00410461" w:rsidRDefault="00C2349D" w:rsidP="00C2349D">
            <w:pPr>
              <w:pStyle w:val="TAL"/>
            </w:pPr>
            <w:r w:rsidRPr="00410461">
              <w:t>From target non-local ID</w:t>
            </w:r>
          </w:p>
        </w:tc>
        <w:tc>
          <w:tcPr>
            <w:tcW w:w="2802" w:type="dxa"/>
            <w:shd w:val="clear" w:color="auto" w:fill="auto"/>
            <w:vAlign w:val="center"/>
          </w:tcPr>
          <w:p w14:paraId="0E904D80" w14:textId="77777777" w:rsidR="00C2349D" w:rsidRPr="00410461" w:rsidRDefault="00C2349D" w:rsidP="00C2349D">
            <w:pPr>
              <w:pStyle w:val="TAL"/>
            </w:pPr>
            <w:r w:rsidRPr="00410461">
              <w:t>Non-roaming UE</w:t>
            </w:r>
          </w:p>
        </w:tc>
        <w:tc>
          <w:tcPr>
            <w:tcW w:w="1418" w:type="dxa"/>
            <w:shd w:val="clear" w:color="auto" w:fill="auto"/>
            <w:vAlign w:val="center"/>
          </w:tcPr>
          <w:p w14:paraId="50F9E790" w14:textId="77777777" w:rsidR="00C2349D" w:rsidRPr="00410461" w:rsidRDefault="00C2349D" w:rsidP="00C2349D">
            <w:pPr>
              <w:pStyle w:val="TAL"/>
            </w:pPr>
            <w:r w:rsidRPr="00410461">
              <w:t>n/a</w:t>
            </w:r>
          </w:p>
        </w:tc>
        <w:tc>
          <w:tcPr>
            <w:tcW w:w="1275" w:type="dxa"/>
            <w:shd w:val="clear" w:color="auto" w:fill="auto"/>
            <w:vAlign w:val="center"/>
          </w:tcPr>
          <w:p w14:paraId="1E3564C5" w14:textId="77777777" w:rsidR="00C2349D" w:rsidRPr="00410461" w:rsidRDefault="00C2349D" w:rsidP="00C2349D">
            <w:pPr>
              <w:pStyle w:val="TAL"/>
            </w:pPr>
            <w:r w:rsidRPr="00410461">
              <w:t>n/a</w:t>
            </w:r>
          </w:p>
        </w:tc>
        <w:tc>
          <w:tcPr>
            <w:tcW w:w="1418" w:type="dxa"/>
            <w:shd w:val="clear" w:color="auto" w:fill="auto"/>
            <w:vAlign w:val="center"/>
          </w:tcPr>
          <w:p w14:paraId="01678ACC" w14:textId="2055285D" w:rsidR="00C2349D" w:rsidRPr="00410461" w:rsidRDefault="00C2349D" w:rsidP="00C2349D">
            <w:pPr>
              <w:pStyle w:val="TAL"/>
            </w:pPr>
            <w:r>
              <w:t>See table 7.14.2-4</w:t>
            </w:r>
          </w:p>
        </w:tc>
        <w:tc>
          <w:tcPr>
            <w:tcW w:w="1417" w:type="dxa"/>
            <w:shd w:val="clear" w:color="auto" w:fill="auto"/>
            <w:vAlign w:val="center"/>
          </w:tcPr>
          <w:p w14:paraId="7C44748B" w14:textId="017459DA" w:rsidR="00C2349D" w:rsidRPr="00410461" w:rsidRDefault="00C2349D" w:rsidP="00C2349D">
            <w:pPr>
              <w:pStyle w:val="TAL"/>
            </w:pPr>
            <w:r>
              <w:t>See table 7.14.2-4</w:t>
            </w:r>
          </w:p>
        </w:tc>
      </w:tr>
      <w:tr w:rsidR="00C2349D" w:rsidRPr="00410461" w14:paraId="75F41CB9" w14:textId="77777777" w:rsidTr="00C2349D">
        <w:tc>
          <w:tcPr>
            <w:tcW w:w="1417" w:type="dxa"/>
            <w:vMerge/>
            <w:shd w:val="clear" w:color="auto" w:fill="auto"/>
            <w:vAlign w:val="center"/>
          </w:tcPr>
          <w:p w14:paraId="24833A59" w14:textId="77777777" w:rsidR="00C2349D" w:rsidRPr="00410461" w:rsidRDefault="00C2349D" w:rsidP="00C2349D">
            <w:pPr>
              <w:pStyle w:val="TAL"/>
            </w:pPr>
          </w:p>
        </w:tc>
        <w:tc>
          <w:tcPr>
            <w:tcW w:w="2802" w:type="dxa"/>
            <w:shd w:val="clear" w:color="auto" w:fill="auto"/>
            <w:vAlign w:val="center"/>
          </w:tcPr>
          <w:p w14:paraId="59623090" w14:textId="77777777" w:rsidR="00C2349D" w:rsidRPr="00410461" w:rsidRDefault="00C2349D" w:rsidP="00C2349D">
            <w:pPr>
              <w:pStyle w:val="TAL"/>
            </w:pPr>
            <w:r w:rsidRPr="00410461">
              <w:t>Inbound roaming UE (HR)</w:t>
            </w:r>
          </w:p>
        </w:tc>
        <w:tc>
          <w:tcPr>
            <w:tcW w:w="1418" w:type="dxa"/>
            <w:shd w:val="clear" w:color="auto" w:fill="auto"/>
            <w:vAlign w:val="center"/>
          </w:tcPr>
          <w:p w14:paraId="26EDE20D" w14:textId="77777777" w:rsidR="00C2349D" w:rsidRPr="00410461" w:rsidRDefault="00C2349D" w:rsidP="00C2349D">
            <w:pPr>
              <w:pStyle w:val="TAL"/>
            </w:pPr>
            <w:r w:rsidRPr="00410461">
              <w:t>n/a</w:t>
            </w:r>
          </w:p>
        </w:tc>
        <w:tc>
          <w:tcPr>
            <w:tcW w:w="1275" w:type="dxa"/>
            <w:shd w:val="clear" w:color="auto" w:fill="auto"/>
            <w:vAlign w:val="center"/>
          </w:tcPr>
          <w:p w14:paraId="0F05C91E" w14:textId="77777777" w:rsidR="00C2349D" w:rsidRPr="00410461" w:rsidRDefault="00C2349D" w:rsidP="00C2349D">
            <w:pPr>
              <w:pStyle w:val="TAL"/>
            </w:pPr>
            <w:r w:rsidRPr="00410461">
              <w:t>n/a</w:t>
            </w:r>
          </w:p>
        </w:tc>
        <w:tc>
          <w:tcPr>
            <w:tcW w:w="1418" w:type="dxa"/>
            <w:shd w:val="clear" w:color="auto" w:fill="auto"/>
            <w:vAlign w:val="center"/>
          </w:tcPr>
          <w:p w14:paraId="6C0146CF" w14:textId="77777777" w:rsidR="00C2349D" w:rsidRPr="00410461" w:rsidRDefault="00C2349D" w:rsidP="00C2349D">
            <w:pPr>
              <w:pStyle w:val="TAL"/>
            </w:pPr>
            <w:r w:rsidRPr="00410461">
              <w:t>LMISF-IRI</w:t>
            </w:r>
          </w:p>
        </w:tc>
        <w:tc>
          <w:tcPr>
            <w:tcW w:w="1417" w:type="dxa"/>
            <w:shd w:val="clear" w:color="auto" w:fill="auto"/>
            <w:vAlign w:val="center"/>
          </w:tcPr>
          <w:p w14:paraId="080654E9" w14:textId="77777777" w:rsidR="00C2349D" w:rsidRPr="00410461" w:rsidRDefault="00C2349D" w:rsidP="00C2349D">
            <w:pPr>
              <w:pStyle w:val="TAL"/>
            </w:pPr>
            <w:r w:rsidRPr="00410461">
              <w:t>LMISF-IRI</w:t>
            </w:r>
          </w:p>
        </w:tc>
      </w:tr>
      <w:tr w:rsidR="00C2349D" w:rsidRPr="00410461" w14:paraId="58626E4C" w14:textId="77777777" w:rsidTr="00C2349D">
        <w:tc>
          <w:tcPr>
            <w:tcW w:w="1417" w:type="dxa"/>
            <w:vMerge/>
            <w:shd w:val="clear" w:color="auto" w:fill="auto"/>
            <w:vAlign w:val="center"/>
          </w:tcPr>
          <w:p w14:paraId="30FEDA3F" w14:textId="77777777" w:rsidR="00C2349D" w:rsidRPr="00410461" w:rsidRDefault="00C2349D" w:rsidP="00C2349D">
            <w:pPr>
              <w:pStyle w:val="TAL"/>
            </w:pPr>
          </w:p>
        </w:tc>
        <w:tc>
          <w:tcPr>
            <w:tcW w:w="2802" w:type="dxa"/>
            <w:shd w:val="clear" w:color="auto" w:fill="auto"/>
            <w:vAlign w:val="center"/>
          </w:tcPr>
          <w:p w14:paraId="3C07723D" w14:textId="77777777" w:rsidR="00C2349D" w:rsidRPr="00410461" w:rsidRDefault="00C2349D" w:rsidP="00C2349D">
            <w:pPr>
              <w:pStyle w:val="TAL"/>
            </w:pPr>
            <w:r w:rsidRPr="00410461">
              <w:t>Inbound roaming UE (LBO)</w:t>
            </w:r>
          </w:p>
        </w:tc>
        <w:tc>
          <w:tcPr>
            <w:tcW w:w="1418" w:type="dxa"/>
            <w:shd w:val="clear" w:color="auto" w:fill="auto"/>
            <w:vAlign w:val="center"/>
          </w:tcPr>
          <w:p w14:paraId="04B64F5A" w14:textId="77777777" w:rsidR="00C2349D" w:rsidRPr="00410461" w:rsidRDefault="00C2349D" w:rsidP="00C2349D">
            <w:pPr>
              <w:pStyle w:val="TAL"/>
            </w:pPr>
            <w:r w:rsidRPr="00410461">
              <w:t>n/a</w:t>
            </w:r>
          </w:p>
        </w:tc>
        <w:tc>
          <w:tcPr>
            <w:tcW w:w="1275" w:type="dxa"/>
            <w:shd w:val="clear" w:color="auto" w:fill="auto"/>
            <w:vAlign w:val="center"/>
          </w:tcPr>
          <w:p w14:paraId="610EE438" w14:textId="77777777" w:rsidR="00C2349D" w:rsidRPr="00410461" w:rsidRDefault="00C2349D" w:rsidP="00C2349D">
            <w:pPr>
              <w:pStyle w:val="TAL"/>
            </w:pPr>
            <w:r w:rsidRPr="00410461">
              <w:t>n/a</w:t>
            </w:r>
          </w:p>
        </w:tc>
        <w:tc>
          <w:tcPr>
            <w:tcW w:w="1418" w:type="dxa"/>
            <w:shd w:val="clear" w:color="auto" w:fill="auto"/>
            <w:vAlign w:val="center"/>
          </w:tcPr>
          <w:p w14:paraId="13561ED9" w14:textId="77777777" w:rsidR="00C2349D" w:rsidRPr="00410461" w:rsidRDefault="00C2349D" w:rsidP="00C2349D">
            <w:pPr>
              <w:pStyle w:val="TAL"/>
            </w:pPr>
            <w:r w:rsidRPr="00410461">
              <w:t>P-CSCF</w:t>
            </w:r>
          </w:p>
        </w:tc>
        <w:tc>
          <w:tcPr>
            <w:tcW w:w="1417" w:type="dxa"/>
            <w:shd w:val="clear" w:color="auto" w:fill="auto"/>
            <w:vAlign w:val="center"/>
          </w:tcPr>
          <w:p w14:paraId="69EA30E3" w14:textId="77777777" w:rsidR="00C2349D" w:rsidRPr="00410461" w:rsidRDefault="00C2349D" w:rsidP="00C2349D">
            <w:pPr>
              <w:pStyle w:val="TAL"/>
            </w:pPr>
            <w:r w:rsidRPr="00410461">
              <w:t>P-CSCF</w:t>
            </w:r>
          </w:p>
        </w:tc>
      </w:tr>
      <w:tr w:rsidR="00C2349D" w:rsidRPr="00410461" w14:paraId="485019F8" w14:textId="77777777" w:rsidTr="00C2349D">
        <w:tc>
          <w:tcPr>
            <w:tcW w:w="1417" w:type="dxa"/>
            <w:vMerge w:val="restart"/>
            <w:shd w:val="clear" w:color="auto" w:fill="auto"/>
            <w:vAlign w:val="center"/>
          </w:tcPr>
          <w:p w14:paraId="532E40C9" w14:textId="77777777" w:rsidR="00C2349D" w:rsidRPr="00410461" w:rsidRDefault="00C2349D" w:rsidP="00C2349D">
            <w:pPr>
              <w:pStyle w:val="TAL"/>
            </w:pPr>
            <w:r w:rsidRPr="00410461">
              <w:t xml:space="preserve">To target non-local ID </w:t>
            </w:r>
          </w:p>
        </w:tc>
        <w:tc>
          <w:tcPr>
            <w:tcW w:w="2802" w:type="dxa"/>
            <w:shd w:val="clear" w:color="auto" w:fill="auto"/>
            <w:vAlign w:val="center"/>
          </w:tcPr>
          <w:p w14:paraId="30783D6E" w14:textId="77777777" w:rsidR="00C2349D" w:rsidRPr="00410461" w:rsidRDefault="00C2349D" w:rsidP="00C2349D">
            <w:pPr>
              <w:pStyle w:val="TAL"/>
            </w:pPr>
            <w:r w:rsidRPr="00410461">
              <w:t>Non-roaming UE</w:t>
            </w:r>
          </w:p>
        </w:tc>
        <w:tc>
          <w:tcPr>
            <w:tcW w:w="1418" w:type="dxa"/>
            <w:shd w:val="clear" w:color="auto" w:fill="auto"/>
            <w:vAlign w:val="center"/>
          </w:tcPr>
          <w:p w14:paraId="0FD979B5" w14:textId="77777777" w:rsidR="00C2349D" w:rsidRPr="00410461" w:rsidRDefault="00C2349D" w:rsidP="00C2349D">
            <w:pPr>
              <w:pStyle w:val="TAL"/>
            </w:pPr>
            <w:r w:rsidRPr="00410461">
              <w:t>n/a</w:t>
            </w:r>
          </w:p>
        </w:tc>
        <w:tc>
          <w:tcPr>
            <w:tcW w:w="1275" w:type="dxa"/>
            <w:shd w:val="clear" w:color="auto" w:fill="auto"/>
            <w:vAlign w:val="center"/>
          </w:tcPr>
          <w:p w14:paraId="251ED8F1" w14:textId="77777777" w:rsidR="00C2349D" w:rsidRPr="00410461" w:rsidRDefault="00C2349D" w:rsidP="00C2349D">
            <w:pPr>
              <w:pStyle w:val="TAL"/>
            </w:pPr>
            <w:r w:rsidRPr="00410461">
              <w:t>n/a</w:t>
            </w:r>
          </w:p>
        </w:tc>
        <w:tc>
          <w:tcPr>
            <w:tcW w:w="1418" w:type="dxa"/>
            <w:shd w:val="clear" w:color="auto" w:fill="auto"/>
            <w:vAlign w:val="center"/>
          </w:tcPr>
          <w:p w14:paraId="2B755444" w14:textId="77777777" w:rsidR="00C2349D" w:rsidRPr="00410461" w:rsidRDefault="00C2349D" w:rsidP="00C2349D">
            <w:pPr>
              <w:pStyle w:val="TAL"/>
            </w:pPr>
            <w:r w:rsidRPr="00410461">
              <w:t>n/a</w:t>
            </w:r>
          </w:p>
        </w:tc>
        <w:tc>
          <w:tcPr>
            <w:tcW w:w="1417" w:type="dxa"/>
            <w:shd w:val="clear" w:color="auto" w:fill="auto"/>
            <w:vAlign w:val="center"/>
          </w:tcPr>
          <w:p w14:paraId="4F2E8FD1" w14:textId="77777777" w:rsidR="00C2349D" w:rsidRPr="00410461" w:rsidRDefault="00C2349D" w:rsidP="00C2349D">
            <w:pPr>
              <w:pStyle w:val="TAL"/>
            </w:pPr>
            <w:r w:rsidRPr="00410461">
              <w:t>n/a</w:t>
            </w:r>
          </w:p>
        </w:tc>
      </w:tr>
      <w:tr w:rsidR="00C2349D" w:rsidRPr="00410461" w14:paraId="0415F469" w14:textId="77777777" w:rsidTr="00C2349D">
        <w:tc>
          <w:tcPr>
            <w:tcW w:w="1417" w:type="dxa"/>
            <w:vMerge/>
            <w:shd w:val="clear" w:color="auto" w:fill="auto"/>
            <w:vAlign w:val="center"/>
          </w:tcPr>
          <w:p w14:paraId="44011F27" w14:textId="77777777" w:rsidR="00C2349D" w:rsidRPr="00410461" w:rsidRDefault="00C2349D" w:rsidP="00C2349D">
            <w:pPr>
              <w:pStyle w:val="TAL"/>
            </w:pPr>
          </w:p>
        </w:tc>
        <w:tc>
          <w:tcPr>
            <w:tcW w:w="2802" w:type="dxa"/>
            <w:shd w:val="clear" w:color="auto" w:fill="auto"/>
            <w:vAlign w:val="center"/>
          </w:tcPr>
          <w:p w14:paraId="7A14EFC2" w14:textId="77777777" w:rsidR="00C2349D" w:rsidRPr="00410461" w:rsidRDefault="00C2349D" w:rsidP="00C2349D">
            <w:pPr>
              <w:pStyle w:val="TAL"/>
            </w:pPr>
            <w:r w:rsidRPr="00410461">
              <w:t>Inbound roaming UE (HR)</w:t>
            </w:r>
          </w:p>
        </w:tc>
        <w:tc>
          <w:tcPr>
            <w:tcW w:w="1418" w:type="dxa"/>
            <w:shd w:val="clear" w:color="auto" w:fill="auto"/>
            <w:vAlign w:val="center"/>
          </w:tcPr>
          <w:p w14:paraId="103EE874" w14:textId="77777777" w:rsidR="00C2349D" w:rsidRPr="00410461" w:rsidRDefault="00C2349D" w:rsidP="00C2349D">
            <w:pPr>
              <w:pStyle w:val="TAL"/>
            </w:pPr>
            <w:r w:rsidRPr="00410461">
              <w:t>n/a</w:t>
            </w:r>
          </w:p>
        </w:tc>
        <w:tc>
          <w:tcPr>
            <w:tcW w:w="1275" w:type="dxa"/>
            <w:shd w:val="clear" w:color="auto" w:fill="auto"/>
            <w:vAlign w:val="center"/>
          </w:tcPr>
          <w:p w14:paraId="58687119" w14:textId="77777777" w:rsidR="00C2349D" w:rsidRPr="00410461" w:rsidRDefault="00C2349D" w:rsidP="00C2349D">
            <w:pPr>
              <w:pStyle w:val="TAL"/>
            </w:pPr>
            <w:r w:rsidRPr="00410461">
              <w:t>n/a</w:t>
            </w:r>
          </w:p>
        </w:tc>
        <w:tc>
          <w:tcPr>
            <w:tcW w:w="1418" w:type="dxa"/>
            <w:shd w:val="clear" w:color="auto" w:fill="auto"/>
            <w:vAlign w:val="center"/>
          </w:tcPr>
          <w:p w14:paraId="39C7A672" w14:textId="77777777" w:rsidR="00C2349D" w:rsidRPr="00410461" w:rsidRDefault="00C2349D" w:rsidP="00C2349D">
            <w:pPr>
              <w:pStyle w:val="TAL"/>
            </w:pPr>
            <w:r w:rsidRPr="00410461">
              <w:t>n/a</w:t>
            </w:r>
          </w:p>
        </w:tc>
        <w:tc>
          <w:tcPr>
            <w:tcW w:w="1417" w:type="dxa"/>
            <w:shd w:val="clear" w:color="auto" w:fill="auto"/>
            <w:vAlign w:val="center"/>
          </w:tcPr>
          <w:p w14:paraId="3B493F80" w14:textId="77777777" w:rsidR="00C2349D" w:rsidRPr="00410461" w:rsidRDefault="00C2349D" w:rsidP="00C2349D">
            <w:pPr>
              <w:pStyle w:val="TAL"/>
            </w:pPr>
            <w:r w:rsidRPr="00410461">
              <w:t>n/a</w:t>
            </w:r>
          </w:p>
        </w:tc>
      </w:tr>
      <w:tr w:rsidR="00C2349D" w:rsidRPr="00410461" w14:paraId="0845103E" w14:textId="77777777" w:rsidTr="00C2349D">
        <w:tc>
          <w:tcPr>
            <w:tcW w:w="1417" w:type="dxa"/>
            <w:vMerge/>
            <w:shd w:val="clear" w:color="auto" w:fill="auto"/>
            <w:vAlign w:val="center"/>
          </w:tcPr>
          <w:p w14:paraId="594E0AA1" w14:textId="77777777" w:rsidR="00C2349D" w:rsidRPr="00410461" w:rsidRDefault="00C2349D" w:rsidP="00C2349D">
            <w:pPr>
              <w:pStyle w:val="TAL"/>
            </w:pPr>
          </w:p>
        </w:tc>
        <w:tc>
          <w:tcPr>
            <w:tcW w:w="2802" w:type="dxa"/>
            <w:shd w:val="clear" w:color="auto" w:fill="auto"/>
            <w:vAlign w:val="center"/>
          </w:tcPr>
          <w:p w14:paraId="21FA9BF4" w14:textId="77777777" w:rsidR="00C2349D" w:rsidRPr="00410461" w:rsidRDefault="00C2349D" w:rsidP="00C2349D">
            <w:pPr>
              <w:pStyle w:val="TAL"/>
            </w:pPr>
            <w:r w:rsidRPr="00410461">
              <w:t>Inbound roaming UE (LBO)</w:t>
            </w:r>
          </w:p>
        </w:tc>
        <w:tc>
          <w:tcPr>
            <w:tcW w:w="1418" w:type="dxa"/>
            <w:shd w:val="clear" w:color="auto" w:fill="auto"/>
            <w:vAlign w:val="center"/>
          </w:tcPr>
          <w:p w14:paraId="263DB4D6" w14:textId="77777777" w:rsidR="00C2349D" w:rsidRPr="00410461" w:rsidRDefault="00C2349D" w:rsidP="00C2349D">
            <w:pPr>
              <w:pStyle w:val="TAL"/>
            </w:pPr>
            <w:r w:rsidRPr="00410461">
              <w:t>n/a</w:t>
            </w:r>
          </w:p>
        </w:tc>
        <w:tc>
          <w:tcPr>
            <w:tcW w:w="1275" w:type="dxa"/>
            <w:shd w:val="clear" w:color="auto" w:fill="auto"/>
            <w:vAlign w:val="center"/>
          </w:tcPr>
          <w:p w14:paraId="284F3D60" w14:textId="77777777" w:rsidR="00C2349D" w:rsidRPr="00410461" w:rsidRDefault="00C2349D" w:rsidP="00C2349D">
            <w:pPr>
              <w:pStyle w:val="TAL"/>
            </w:pPr>
            <w:r w:rsidRPr="00410461">
              <w:t>n/a</w:t>
            </w:r>
          </w:p>
        </w:tc>
        <w:tc>
          <w:tcPr>
            <w:tcW w:w="1418" w:type="dxa"/>
            <w:shd w:val="clear" w:color="auto" w:fill="auto"/>
            <w:vAlign w:val="center"/>
          </w:tcPr>
          <w:p w14:paraId="02F2583B" w14:textId="77777777" w:rsidR="00C2349D" w:rsidRPr="00410461" w:rsidRDefault="00C2349D" w:rsidP="00C2349D">
            <w:pPr>
              <w:pStyle w:val="TAL"/>
            </w:pPr>
            <w:r w:rsidRPr="00410461">
              <w:t>n/a</w:t>
            </w:r>
          </w:p>
        </w:tc>
        <w:tc>
          <w:tcPr>
            <w:tcW w:w="1417" w:type="dxa"/>
            <w:shd w:val="clear" w:color="auto" w:fill="auto"/>
            <w:vAlign w:val="center"/>
          </w:tcPr>
          <w:p w14:paraId="262F866F" w14:textId="77777777" w:rsidR="00C2349D" w:rsidRPr="00410461" w:rsidRDefault="00C2349D" w:rsidP="00C2349D">
            <w:pPr>
              <w:pStyle w:val="TAL"/>
            </w:pPr>
            <w:r w:rsidRPr="00410461">
              <w:t>n/a</w:t>
            </w:r>
          </w:p>
        </w:tc>
      </w:tr>
    </w:tbl>
    <w:p w14:paraId="5C8CE2AE" w14:textId="77777777" w:rsidR="00DA319E" w:rsidRPr="00410461" w:rsidRDefault="00DA319E" w:rsidP="00DA319E"/>
    <w:p w14:paraId="7995F4CE" w14:textId="68647A88" w:rsidR="000603E1" w:rsidRPr="00410461" w:rsidRDefault="000603E1" w:rsidP="000603E1">
      <w:pPr>
        <w:pStyle w:val="TH"/>
      </w:pPr>
      <w:r w:rsidRPr="00410461">
        <w:t>Table 7.14.2-</w:t>
      </w:r>
      <w:r>
        <w:t>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7C518CCB" w14:textId="77777777" w:rsidTr="00AB70D0">
        <w:tc>
          <w:tcPr>
            <w:tcW w:w="6237" w:type="dxa"/>
          </w:tcPr>
          <w:p w14:paraId="08DD860A" w14:textId="77777777" w:rsidR="000603E1" w:rsidRDefault="000603E1" w:rsidP="00AB70D0">
            <w:pPr>
              <w:pStyle w:val="TAH"/>
            </w:pPr>
            <w:r>
              <w:t>Scenario</w:t>
            </w:r>
          </w:p>
        </w:tc>
        <w:tc>
          <w:tcPr>
            <w:tcW w:w="1701" w:type="dxa"/>
          </w:tcPr>
          <w:p w14:paraId="356BE335" w14:textId="77777777" w:rsidR="000603E1" w:rsidRDefault="000603E1" w:rsidP="00AB70D0">
            <w:pPr>
              <w:pStyle w:val="TAH"/>
            </w:pPr>
            <w:r>
              <w:t>Option 1</w:t>
            </w:r>
          </w:p>
        </w:tc>
        <w:tc>
          <w:tcPr>
            <w:tcW w:w="1560" w:type="dxa"/>
          </w:tcPr>
          <w:p w14:paraId="06F83D3A" w14:textId="77777777" w:rsidR="000603E1" w:rsidRDefault="000603E1" w:rsidP="00AB70D0">
            <w:pPr>
              <w:pStyle w:val="TAH"/>
            </w:pPr>
            <w:r>
              <w:t>Option 2</w:t>
            </w:r>
          </w:p>
        </w:tc>
      </w:tr>
      <w:tr w:rsidR="000603E1" w14:paraId="4413C84E" w14:textId="77777777" w:rsidTr="00AB70D0">
        <w:tc>
          <w:tcPr>
            <w:tcW w:w="6237" w:type="dxa"/>
          </w:tcPr>
          <w:p w14:paraId="5F9346D3" w14:textId="77777777" w:rsidR="000603E1" w:rsidRDefault="000603E1" w:rsidP="00AB70D0">
            <w:pPr>
              <w:pStyle w:val="TAL"/>
            </w:pPr>
            <w:r>
              <w:t>RCD is present</w:t>
            </w:r>
          </w:p>
        </w:tc>
        <w:tc>
          <w:tcPr>
            <w:tcW w:w="1701" w:type="dxa"/>
          </w:tcPr>
          <w:p w14:paraId="3010E8E4" w14:textId="77777777" w:rsidR="000603E1" w:rsidRDefault="000603E1" w:rsidP="00AB70D0">
            <w:pPr>
              <w:pStyle w:val="TAL"/>
            </w:pPr>
            <w:r>
              <w:t>Telephony AS</w:t>
            </w:r>
          </w:p>
        </w:tc>
        <w:tc>
          <w:tcPr>
            <w:tcW w:w="1560" w:type="dxa"/>
          </w:tcPr>
          <w:p w14:paraId="13C33D4F" w14:textId="77777777" w:rsidR="000603E1" w:rsidRDefault="000603E1" w:rsidP="00AB70D0">
            <w:pPr>
              <w:pStyle w:val="TAL"/>
            </w:pPr>
            <w:r>
              <w:t>Telephony AS</w:t>
            </w:r>
          </w:p>
        </w:tc>
      </w:tr>
      <w:tr w:rsidR="000603E1" w14:paraId="22CDEF7F" w14:textId="77777777" w:rsidTr="00AB70D0">
        <w:tc>
          <w:tcPr>
            <w:tcW w:w="6237" w:type="dxa"/>
          </w:tcPr>
          <w:p w14:paraId="45F8328D" w14:textId="77777777" w:rsidR="000603E1" w:rsidRDefault="000603E1" w:rsidP="00AB70D0">
            <w:pPr>
              <w:pStyle w:val="TAL"/>
            </w:pPr>
            <w:r>
              <w:t>Intra-CSP session signing/verification is required</w:t>
            </w:r>
          </w:p>
        </w:tc>
        <w:tc>
          <w:tcPr>
            <w:tcW w:w="1701" w:type="dxa"/>
          </w:tcPr>
          <w:p w14:paraId="5DB8195F" w14:textId="77777777" w:rsidR="000603E1" w:rsidRDefault="000603E1" w:rsidP="00AB70D0">
            <w:pPr>
              <w:pStyle w:val="TAL"/>
            </w:pPr>
            <w:r w:rsidRPr="0049359F">
              <w:t>Telephony AS</w:t>
            </w:r>
          </w:p>
        </w:tc>
        <w:tc>
          <w:tcPr>
            <w:tcW w:w="1560" w:type="dxa"/>
          </w:tcPr>
          <w:p w14:paraId="7AB23CA8" w14:textId="77777777" w:rsidR="000603E1" w:rsidRDefault="000603E1" w:rsidP="00AB70D0">
            <w:pPr>
              <w:pStyle w:val="TAL"/>
            </w:pPr>
            <w:r w:rsidRPr="0049359F">
              <w:t>Telephony AS</w:t>
            </w:r>
          </w:p>
        </w:tc>
      </w:tr>
      <w:tr w:rsidR="000603E1" w14:paraId="74E2DEEA" w14:textId="77777777" w:rsidTr="00AB70D0">
        <w:tc>
          <w:tcPr>
            <w:tcW w:w="6237" w:type="dxa"/>
          </w:tcPr>
          <w:p w14:paraId="5169955B" w14:textId="77777777" w:rsidR="000603E1" w:rsidRDefault="000603E1" w:rsidP="00AB70D0">
            <w:pPr>
              <w:pStyle w:val="TAL"/>
            </w:pPr>
            <w:r>
              <w:t>Intra-CSP session signing/verification is not required (intra-CSP session)</w:t>
            </w:r>
          </w:p>
        </w:tc>
        <w:tc>
          <w:tcPr>
            <w:tcW w:w="1701" w:type="dxa"/>
          </w:tcPr>
          <w:p w14:paraId="5A93A311" w14:textId="32031EBE" w:rsidR="000603E1" w:rsidRDefault="00D04787" w:rsidP="00AB70D0">
            <w:pPr>
              <w:pStyle w:val="TAL"/>
            </w:pPr>
            <w:r>
              <w:t>Telephony AS, see NOTE 1</w:t>
            </w:r>
          </w:p>
        </w:tc>
        <w:tc>
          <w:tcPr>
            <w:tcW w:w="1560" w:type="dxa"/>
          </w:tcPr>
          <w:p w14:paraId="6CE3A94D" w14:textId="77777777" w:rsidR="000603E1" w:rsidRDefault="000603E1" w:rsidP="00AB70D0">
            <w:pPr>
              <w:pStyle w:val="TAL"/>
            </w:pPr>
            <w:r>
              <w:t>n/a</w:t>
            </w:r>
          </w:p>
        </w:tc>
      </w:tr>
      <w:tr w:rsidR="000603E1" w14:paraId="667D28A9" w14:textId="77777777" w:rsidTr="00AB70D0">
        <w:tc>
          <w:tcPr>
            <w:tcW w:w="6237" w:type="dxa"/>
          </w:tcPr>
          <w:p w14:paraId="3E8E9F3C" w14:textId="77777777" w:rsidR="000603E1" w:rsidRDefault="000603E1" w:rsidP="00AB70D0">
            <w:pPr>
              <w:pStyle w:val="TAL"/>
            </w:pPr>
            <w:r>
              <w:t>Intra-CSP session signing/verification is not required (inter-CSP session)</w:t>
            </w:r>
          </w:p>
        </w:tc>
        <w:tc>
          <w:tcPr>
            <w:tcW w:w="1701" w:type="dxa"/>
          </w:tcPr>
          <w:p w14:paraId="007F8DC1" w14:textId="77777777" w:rsidR="000603E1" w:rsidRDefault="000603E1" w:rsidP="00AB70D0">
            <w:pPr>
              <w:pStyle w:val="TAL"/>
            </w:pPr>
            <w:r>
              <w:t>Telephony AS</w:t>
            </w:r>
          </w:p>
        </w:tc>
        <w:tc>
          <w:tcPr>
            <w:tcW w:w="1560" w:type="dxa"/>
          </w:tcPr>
          <w:p w14:paraId="386DC722" w14:textId="77777777" w:rsidR="000603E1" w:rsidRDefault="000603E1" w:rsidP="00AB70D0">
            <w:pPr>
              <w:pStyle w:val="TAL"/>
            </w:pPr>
            <w:r>
              <w:t>IBCF</w:t>
            </w:r>
          </w:p>
        </w:tc>
      </w:tr>
    </w:tbl>
    <w:p w14:paraId="6A8DC15F" w14:textId="77777777" w:rsidR="000603E1" w:rsidRPr="00410461" w:rsidRDefault="000603E1" w:rsidP="000603E1"/>
    <w:p w14:paraId="7B0CDEEB" w14:textId="0504905F" w:rsidR="00EA62E7" w:rsidRPr="00410461" w:rsidRDefault="00EA62E7" w:rsidP="00EA62E7">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4A382745" w14:textId="37F09DA6" w:rsidR="000603E1" w:rsidRPr="00410461" w:rsidRDefault="000603E1" w:rsidP="000603E1">
      <w:pPr>
        <w:pStyle w:val="TH"/>
      </w:pPr>
      <w:r w:rsidRPr="00410461">
        <w:t>Table 7.14.2-</w:t>
      </w:r>
      <w:r>
        <w:t>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0603E1" w14:paraId="12381421" w14:textId="77777777" w:rsidTr="00AB70D0">
        <w:tc>
          <w:tcPr>
            <w:tcW w:w="6237" w:type="dxa"/>
          </w:tcPr>
          <w:p w14:paraId="6747669E" w14:textId="77777777" w:rsidR="000603E1" w:rsidRDefault="000603E1" w:rsidP="00AB70D0">
            <w:pPr>
              <w:pStyle w:val="TAH"/>
            </w:pPr>
            <w:r>
              <w:t>Scenario</w:t>
            </w:r>
          </w:p>
        </w:tc>
        <w:tc>
          <w:tcPr>
            <w:tcW w:w="1701" w:type="dxa"/>
          </w:tcPr>
          <w:p w14:paraId="3938B276" w14:textId="77777777" w:rsidR="000603E1" w:rsidRDefault="000603E1" w:rsidP="00AB70D0">
            <w:pPr>
              <w:pStyle w:val="TAH"/>
            </w:pPr>
            <w:r>
              <w:t>Option 1</w:t>
            </w:r>
          </w:p>
        </w:tc>
        <w:tc>
          <w:tcPr>
            <w:tcW w:w="1560" w:type="dxa"/>
          </w:tcPr>
          <w:p w14:paraId="4F232465" w14:textId="77777777" w:rsidR="000603E1" w:rsidRDefault="000603E1" w:rsidP="00AB70D0">
            <w:pPr>
              <w:pStyle w:val="TAH"/>
            </w:pPr>
            <w:r>
              <w:t>Option 2</w:t>
            </w:r>
          </w:p>
        </w:tc>
      </w:tr>
      <w:tr w:rsidR="000603E1" w14:paraId="61E8E770" w14:textId="77777777" w:rsidTr="00AB70D0">
        <w:tc>
          <w:tcPr>
            <w:tcW w:w="6237" w:type="dxa"/>
          </w:tcPr>
          <w:p w14:paraId="0C68FCE0" w14:textId="77777777" w:rsidR="000603E1" w:rsidRDefault="000603E1" w:rsidP="00AB70D0">
            <w:pPr>
              <w:pStyle w:val="TAL"/>
            </w:pPr>
            <w:r>
              <w:t>RCD is present</w:t>
            </w:r>
          </w:p>
        </w:tc>
        <w:tc>
          <w:tcPr>
            <w:tcW w:w="1701" w:type="dxa"/>
          </w:tcPr>
          <w:p w14:paraId="32B9CA68" w14:textId="77777777" w:rsidR="000603E1" w:rsidRDefault="000603E1" w:rsidP="00AB70D0">
            <w:pPr>
              <w:pStyle w:val="TAL"/>
            </w:pPr>
            <w:r>
              <w:t>Telephony AS</w:t>
            </w:r>
          </w:p>
        </w:tc>
        <w:tc>
          <w:tcPr>
            <w:tcW w:w="1560" w:type="dxa"/>
          </w:tcPr>
          <w:p w14:paraId="1C96D7FE" w14:textId="77777777" w:rsidR="000603E1" w:rsidRDefault="000603E1" w:rsidP="00AB70D0">
            <w:pPr>
              <w:pStyle w:val="TAL"/>
            </w:pPr>
            <w:r>
              <w:t>IBCF</w:t>
            </w:r>
          </w:p>
        </w:tc>
      </w:tr>
      <w:tr w:rsidR="000603E1" w14:paraId="79F30040" w14:textId="77777777" w:rsidTr="00AB70D0">
        <w:tc>
          <w:tcPr>
            <w:tcW w:w="6237" w:type="dxa"/>
          </w:tcPr>
          <w:p w14:paraId="3F03AE6C" w14:textId="77777777" w:rsidR="000603E1" w:rsidRDefault="000603E1" w:rsidP="00AB70D0">
            <w:pPr>
              <w:pStyle w:val="TAL"/>
            </w:pPr>
            <w:r>
              <w:t>Intra-CSP session signing/verification is required</w:t>
            </w:r>
          </w:p>
        </w:tc>
        <w:tc>
          <w:tcPr>
            <w:tcW w:w="1701" w:type="dxa"/>
          </w:tcPr>
          <w:p w14:paraId="0B472CF2" w14:textId="77777777" w:rsidR="000603E1" w:rsidRDefault="000603E1" w:rsidP="00AB70D0">
            <w:pPr>
              <w:pStyle w:val="TAL"/>
            </w:pPr>
            <w:r w:rsidRPr="0049359F">
              <w:t>Telephony AS</w:t>
            </w:r>
          </w:p>
        </w:tc>
        <w:tc>
          <w:tcPr>
            <w:tcW w:w="1560" w:type="dxa"/>
          </w:tcPr>
          <w:p w14:paraId="4493ECDF" w14:textId="77777777" w:rsidR="000603E1" w:rsidRDefault="000603E1" w:rsidP="00AB70D0">
            <w:pPr>
              <w:pStyle w:val="TAL"/>
            </w:pPr>
            <w:r w:rsidRPr="0049359F">
              <w:t>Telephony AS</w:t>
            </w:r>
          </w:p>
        </w:tc>
      </w:tr>
      <w:tr w:rsidR="000603E1" w14:paraId="14D8AF74" w14:textId="77777777" w:rsidTr="00AB70D0">
        <w:tc>
          <w:tcPr>
            <w:tcW w:w="6237" w:type="dxa"/>
          </w:tcPr>
          <w:p w14:paraId="7A5D7DE6" w14:textId="77777777" w:rsidR="000603E1" w:rsidRDefault="000603E1" w:rsidP="00AB70D0">
            <w:pPr>
              <w:pStyle w:val="TAL"/>
            </w:pPr>
            <w:r>
              <w:t>Intra-CSP session signing/verification is not required (intra-CSP session)</w:t>
            </w:r>
          </w:p>
        </w:tc>
        <w:tc>
          <w:tcPr>
            <w:tcW w:w="1701" w:type="dxa"/>
          </w:tcPr>
          <w:p w14:paraId="6FB3DB0F" w14:textId="5D8801E0" w:rsidR="000603E1" w:rsidRDefault="00D04787" w:rsidP="00AB70D0">
            <w:pPr>
              <w:pStyle w:val="TAL"/>
            </w:pPr>
            <w:r>
              <w:t>Telephony AS, see NOTE 2</w:t>
            </w:r>
          </w:p>
        </w:tc>
        <w:tc>
          <w:tcPr>
            <w:tcW w:w="1560" w:type="dxa"/>
          </w:tcPr>
          <w:p w14:paraId="61E7CE0D" w14:textId="77777777" w:rsidR="000603E1" w:rsidRDefault="000603E1" w:rsidP="00AB70D0">
            <w:pPr>
              <w:pStyle w:val="TAL"/>
            </w:pPr>
            <w:r>
              <w:t>n/a</w:t>
            </w:r>
          </w:p>
        </w:tc>
      </w:tr>
      <w:tr w:rsidR="000603E1" w14:paraId="5CA9A9BA" w14:textId="77777777" w:rsidTr="00AB70D0">
        <w:tc>
          <w:tcPr>
            <w:tcW w:w="6237" w:type="dxa"/>
          </w:tcPr>
          <w:p w14:paraId="57CFA9BD" w14:textId="77777777" w:rsidR="000603E1" w:rsidRDefault="000603E1" w:rsidP="00AB70D0">
            <w:pPr>
              <w:pStyle w:val="TAL"/>
            </w:pPr>
            <w:r>
              <w:t>Intra-CSP session signing/verification is not required (inter-CSP session)</w:t>
            </w:r>
          </w:p>
        </w:tc>
        <w:tc>
          <w:tcPr>
            <w:tcW w:w="1701" w:type="dxa"/>
          </w:tcPr>
          <w:p w14:paraId="54AFA521" w14:textId="77777777" w:rsidR="000603E1" w:rsidRDefault="000603E1" w:rsidP="00AB70D0">
            <w:pPr>
              <w:pStyle w:val="TAL"/>
            </w:pPr>
            <w:r>
              <w:t>Telephony AS</w:t>
            </w:r>
          </w:p>
        </w:tc>
        <w:tc>
          <w:tcPr>
            <w:tcW w:w="1560" w:type="dxa"/>
          </w:tcPr>
          <w:p w14:paraId="715ECB49" w14:textId="77777777" w:rsidR="000603E1" w:rsidRDefault="000603E1" w:rsidP="00AB70D0">
            <w:pPr>
              <w:pStyle w:val="TAL"/>
            </w:pPr>
            <w:r>
              <w:t>IBCF</w:t>
            </w:r>
          </w:p>
        </w:tc>
      </w:tr>
      <w:tr w:rsidR="000603E1" w14:paraId="293EF629" w14:textId="77777777" w:rsidTr="00AB70D0">
        <w:tc>
          <w:tcPr>
            <w:tcW w:w="6237" w:type="dxa"/>
          </w:tcPr>
          <w:p w14:paraId="73E1284C" w14:textId="77777777" w:rsidR="000603E1" w:rsidRDefault="000603E1" w:rsidP="00AB70D0">
            <w:pPr>
              <w:pStyle w:val="TAL"/>
            </w:pPr>
            <w:r>
              <w:t xml:space="preserve">Special case of redirection </w:t>
            </w:r>
          </w:p>
        </w:tc>
        <w:tc>
          <w:tcPr>
            <w:tcW w:w="1701" w:type="dxa"/>
          </w:tcPr>
          <w:p w14:paraId="1FD3E2BF" w14:textId="77777777" w:rsidR="000603E1" w:rsidRDefault="000603E1" w:rsidP="00AB70D0">
            <w:pPr>
              <w:pStyle w:val="TAL"/>
            </w:pPr>
            <w:r>
              <w:t>Telephony AS</w:t>
            </w:r>
          </w:p>
        </w:tc>
        <w:tc>
          <w:tcPr>
            <w:tcW w:w="1560" w:type="dxa"/>
          </w:tcPr>
          <w:p w14:paraId="1EAE8C09" w14:textId="77777777" w:rsidR="000603E1" w:rsidRDefault="000603E1" w:rsidP="00AB70D0">
            <w:pPr>
              <w:pStyle w:val="TAL"/>
            </w:pPr>
            <w:r>
              <w:t>Telephony AS</w:t>
            </w:r>
          </w:p>
        </w:tc>
      </w:tr>
    </w:tbl>
    <w:p w14:paraId="6F7641E8" w14:textId="77777777" w:rsidR="000603E1" w:rsidRPr="00410461" w:rsidRDefault="000603E1" w:rsidP="000603E1"/>
    <w:p w14:paraId="055A9066" w14:textId="28AA79E2" w:rsidR="000C3E5D" w:rsidRDefault="000C3E5D" w:rsidP="000C3E5D">
      <w:pPr>
        <w:pStyle w:val="NO"/>
      </w:pPr>
      <w:r w:rsidRPr="00DA65E5">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PASSporTs </w:t>
      </w:r>
      <w:r>
        <w:t xml:space="preserve">will </w:t>
      </w:r>
      <w:r w:rsidRPr="00DA65E5">
        <w:t>interact with the Verification AS to validate the received PASSporTs</w:t>
      </w:r>
      <w:r>
        <w:t>.</w:t>
      </w:r>
    </w:p>
    <w:p w14:paraId="0A6274B3" w14:textId="63350DAD" w:rsidR="00DA319E" w:rsidRPr="00410461" w:rsidRDefault="00DA319E" w:rsidP="00DA319E">
      <w:pPr>
        <w:pStyle w:val="Heading3"/>
      </w:pPr>
      <w:bookmarkStart w:id="400" w:name="_Toc176118487"/>
      <w:r w:rsidRPr="00410461">
        <w:t>7.14.3</w:t>
      </w:r>
      <w:r w:rsidRPr="00410461">
        <w:tab/>
        <w:t>IRI events</w:t>
      </w:r>
      <w:bookmarkEnd w:id="400"/>
    </w:p>
    <w:p w14:paraId="7E23B98F" w14:textId="77777777" w:rsidR="00DA319E" w:rsidRPr="00410461" w:rsidRDefault="00DA319E" w:rsidP="00DA319E">
      <w:r w:rsidRPr="00410461">
        <w:rPr>
          <w:lang w:eastAsia="fr-FR"/>
        </w:rPr>
        <w:t xml:space="preserve">The IRI-POI present in the IMS network functions listed in table 7.14.2-1 and 7.14.2-2 shall generate xIRI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60633AB9" w:rsidR="00DA319E" w:rsidRPr="00410461" w:rsidRDefault="00DA319E" w:rsidP="00DA319E">
      <w:r w:rsidRPr="00410461">
        <w:t xml:space="preserve">The Signature generation xIRI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w:t>
      </w:r>
      <w:r w:rsidRPr="00410461">
        <w:lastRenderedPageBreak/>
        <w:t>from a UE. The xIRI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The Signature validation xIRI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xIRI shall contain the calling party identity, the identity token, the verification outcome, and the RCD or eCNAM related information if RCD or eCNAM is supported.</w:t>
      </w:r>
    </w:p>
    <w:p w14:paraId="02C83543" w14:textId="2480237A" w:rsidR="00DA319E" w:rsidRPr="00410461" w:rsidRDefault="00DA319E" w:rsidP="00DA319E">
      <w:pPr>
        <w:pStyle w:val="B1"/>
      </w:pPr>
      <w:r w:rsidRPr="00410461">
        <w:t>-</w:t>
      </w:r>
      <w:r w:rsidRPr="00410461">
        <w:tab/>
        <w:t>The IRI-POI present in the P-CSCF for inbound roaming UE (LBO) or LM</w:t>
      </w:r>
      <w:r w:rsidR="00257718">
        <w:t>I</w:t>
      </w:r>
      <w:r w:rsidRPr="00410461">
        <w:t>SF-IRI for inbound roaming UE (HR) receives a SIP INVITE request including appropriate SIP headers containing the verification outcome and RCS or eCNAM related information if RCS or eCNAM is supported.</w:t>
      </w:r>
    </w:p>
    <w:p w14:paraId="55B00170" w14:textId="56276748" w:rsidR="00DA319E" w:rsidRPr="00410461" w:rsidRDefault="00DA319E" w:rsidP="00DA319E">
      <w:pPr>
        <w:pStyle w:val="B1"/>
        <w:ind w:left="0" w:firstLine="0"/>
      </w:pPr>
      <w:r w:rsidRPr="00410461">
        <w:t xml:space="preserve">These xIRIs should be correlated by MDF2 with the xIRIs related </w:t>
      </w:r>
      <w:r w:rsidR="00DF669A" w:rsidRPr="00410461">
        <w:t>to IMS</w:t>
      </w:r>
      <w:r w:rsidRPr="00410461">
        <w:t xml:space="preserve"> session establishment. The correlation identifier found in the STIR/SHAKEN xIRIs and IMS xIRIs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401" w:name="_Toc176118488"/>
      <w:r w:rsidRPr="00410461">
        <w:t>7.15</w:t>
      </w:r>
      <w:r w:rsidRPr="00410461">
        <w:tab/>
        <w:t>LI for services encrypted by CSP-provided keys</w:t>
      </w:r>
      <w:bookmarkEnd w:id="401"/>
    </w:p>
    <w:p w14:paraId="368C8FA1" w14:textId="77777777" w:rsidR="003E774E" w:rsidRPr="00410461" w:rsidRDefault="003E774E" w:rsidP="0013124D">
      <w:pPr>
        <w:pStyle w:val="Heading3"/>
      </w:pPr>
      <w:bookmarkStart w:id="402" w:name="_Toc176118489"/>
      <w:r w:rsidRPr="00410461">
        <w:t>7.15.1</w:t>
      </w:r>
      <w:r w:rsidRPr="00410461">
        <w:tab/>
        <w:t>Background</w:t>
      </w:r>
      <w:bookmarkEnd w:id="402"/>
    </w:p>
    <w:p w14:paraId="496EDC78" w14:textId="77777777" w:rsidR="003E774E" w:rsidRPr="00410461" w:rsidRDefault="003E774E" w:rsidP="0013124D">
      <w:pPr>
        <w:pStyle w:val="Heading4"/>
      </w:pPr>
      <w:bookmarkStart w:id="403" w:name="_Toc176118490"/>
      <w:r w:rsidRPr="00410461">
        <w:t>7.15.1.1</w:t>
      </w:r>
      <w:r w:rsidRPr="00410461">
        <w:tab/>
        <w:t>General</w:t>
      </w:r>
      <w:bookmarkEnd w:id="403"/>
    </w:p>
    <w:p w14:paraId="3D0CBE49" w14:textId="6B5BA8B6" w:rsidR="003E774E" w:rsidRPr="00410461" w:rsidRDefault="003E774E" w:rsidP="003E774E">
      <w:pPr>
        <w:pStyle w:val="NO"/>
        <w:tabs>
          <w:tab w:val="left" w:pos="142"/>
        </w:tabs>
        <w:ind w:left="0" w:firstLine="0"/>
      </w:pPr>
      <w:r w:rsidRPr="00410461">
        <w:t xml:space="preserve">3GPP standards have defined frameworks for encrypting application layer traffic based on cryptographic keys derived from USIM (or equivalents such as eSIM).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w:t>
      </w:r>
      <w:r w:rsidR="00DF669A" w:rsidRPr="00410461">
        <w:t>functionality, a</w:t>
      </w:r>
      <w:r w:rsidRPr="00410461">
        <w:t xml:space="preserve"> Security Termination Function (STF) endpoint for the security with the UE. The KSF uses a 5G native identifier space for subscribers such as </w:t>
      </w:r>
      <w:r w:rsidR="00DF669A" w:rsidRPr="00410461">
        <w:t>SUPI,</w:t>
      </w:r>
      <w:r w:rsidRPr="00410461">
        <w:t xml:space="preserve"> </w:t>
      </w:r>
      <w:r w:rsidR="00DF669A" w:rsidRPr="00410461">
        <w:t>whereas</w:t>
      </w:r>
      <w:r w:rsidRPr="00410461">
        <w:t xml:space="preserve">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and also by legacy frameworks such as the Generic Bootstrapping Architecture (GBA), TS 33.220 [48], which is currently undergoing specification for use in the 5GS.</w:t>
      </w:r>
    </w:p>
    <w:p w14:paraId="14EB009F" w14:textId="366439B7" w:rsidR="003E774E" w:rsidRPr="00410461" w:rsidRDefault="00DF669A" w:rsidP="003E774E">
      <w:pPr>
        <w:pStyle w:val="NO"/>
      </w:pPr>
      <w:r w:rsidRPr="00410461">
        <w:t>NOTE:</w:t>
      </w:r>
      <w:r w:rsidR="003E774E" w:rsidRPr="00410461">
        <w:tab/>
        <w:t>The terms KSF and STF above are defined for use in the present document, and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404" w:name="_Toc176118491"/>
      <w:r w:rsidRPr="00410461">
        <w:t>7.15.1.2</w:t>
      </w:r>
      <w:r w:rsidRPr="00410461">
        <w:tab/>
        <w:t>LI requirements - overview</w:t>
      </w:r>
      <w:bookmarkEnd w:id="404"/>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3E06F507" w:rsidR="003E774E" w:rsidRPr="00410461" w:rsidRDefault="003E774E" w:rsidP="003E774E">
      <w:pPr>
        <w:keepNext/>
        <w:tabs>
          <w:tab w:val="left" w:pos="2565"/>
        </w:tabs>
      </w:pPr>
      <w:r w:rsidRPr="00410461">
        <w:t>When encryption keys are provided by a CSP, lawful interception for a target's communication may be done in one of the two ways: (i) decrypt intercepted communication traffic before delivering IRIs and CCs to the LEA, or, (ii) provide to the LEA the decryption keys and other information necessary to enable the decryption of communication traffic.</w:t>
      </w:r>
      <w:r w:rsidRPr="00410461" w:rsidDel="00DC5B29">
        <w:t xml:space="preserve"> </w:t>
      </w:r>
      <w:r w:rsidRPr="00410461">
        <w:t xml:space="preserve">To </w:t>
      </w:r>
      <w:r w:rsidRPr="00410461">
        <w:lastRenderedPageBreak/>
        <w:t xml:space="preserve">fully enable decryption of </w:t>
      </w:r>
      <w:r w:rsidR="00DF669A" w:rsidRPr="00410461">
        <w:t>communication</w:t>
      </w:r>
      <w:r w:rsidRPr="00410461">
        <w:t xml:space="preserve">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xIRI.  However, the STF can also have access to xIRI which is not related to encryption, but which is still application specific, and which also can be of relevance to include as part of IRI.</w:t>
      </w:r>
    </w:p>
    <w:p w14:paraId="479F5FB9" w14:textId="6833E32B" w:rsidR="003E774E" w:rsidRPr="00410461" w:rsidRDefault="003E774E" w:rsidP="00043701">
      <w:pPr>
        <w:pStyle w:val="EX"/>
      </w:pPr>
      <w:r w:rsidRPr="00410461">
        <w:t>EXAMPLE 2:</w:t>
      </w:r>
      <w:r w:rsidRPr="00410461">
        <w:tab/>
        <w:t xml:space="preserve">In some situations, STF may not know whether communication traffic is that of a target since it could use a user </w:t>
      </w:r>
      <w:r w:rsidR="00DF669A" w:rsidRPr="00410461">
        <w:t>identifier</w:t>
      </w:r>
      <w:r w:rsidRPr="00410461">
        <w:t xml:space="preserve"> space which is independent from the 5G identifiers used for LI </w:t>
      </w:r>
      <w:r w:rsidR="00DF669A" w:rsidRPr="00410461">
        <w:t>provisioning</w:t>
      </w:r>
      <w:r w:rsidRPr="00410461">
        <w:t xml:space="preserve">. In this situation, the LI function in KSF will have to provide intercept triggers to the LI function in the STF in order to identify the target communication traffic. Moreover, even if decrypted xCC is provided by the STF, the KSF can still typically report xIRI relating to key management (e.g. request for keys from other STFs, expiry of keys etc) which are of relevance for LI. For a third example of </w:t>
      </w:r>
      <w:r w:rsidR="00DF669A" w:rsidRPr="00410461">
        <w:t>applicability</w:t>
      </w:r>
      <w:r w:rsidRPr="00410461">
        <w:t xml:space="preserve">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299ECFA6" w:rsidR="003E774E" w:rsidRPr="00410461" w:rsidRDefault="003E774E" w:rsidP="0013124D">
      <w:pPr>
        <w:pStyle w:val="NO"/>
      </w:pPr>
      <w:r w:rsidRPr="00410461">
        <w:t>NOTE 2:</w:t>
      </w:r>
      <w:r w:rsidRPr="00410461">
        <w:tab/>
        <w:t xml:space="preserve">For roaming situations, where LI providing unencrypted communication in the VPLMN is required, the STF would need to be located in the VPLMN and the STF would also need to use 5G native user identifiers which enable LI provisioning in the VPLMN (since LI </w:t>
      </w:r>
      <w:r w:rsidR="00DF669A" w:rsidRPr="00410461">
        <w:t>cannot</w:t>
      </w:r>
      <w:r w:rsidRPr="00410461">
        <w:t xml:space="preserve">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4C90E3C7" w:rsidR="003E774E" w:rsidRPr="00410461" w:rsidRDefault="003E774E" w:rsidP="00686FAD">
      <w:r w:rsidRPr="00410461">
        <w:t xml:space="preserve">To summarize, with respect to the LI at KSF and STF, three specific </w:t>
      </w:r>
      <w:r w:rsidR="00DF669A" w:rsidRPr="00410461">
        <w:t>types</w:t>
      </w:r>
      <w:r w:rsidRPr="00410461">
        <w:t xml:space="preserve"> of xIRIs are identified:</w:t>
      </w:r>
    </w:p>
    <w:p w14:paraId="3D1DCAB6" w14:textId="6D7F2647" w:rsidR="003E774E" w:rsidRPr="00410461" w:rsidRDefault="003E774E" w:rsidP="003E774E">
      <w:pPr>
        <w:pStyle w:val="List"/>
      </w:pPr>
      <w:r w:rsidRPr="00410461">
        <w:t>1.</w:t>
      </w:r>
      <w:r w:rsidRPr="00410461">
        <w:tab/>
        <w:t>xIRI from KSF cons</w:t>
      </w:r>
      <w:r w:rsidR="00DF669A">
        <w:t>is</w:t>
      </w:r>
      <w:r w:rsidRPr="00410461">
        <w:t xml:space="preserve">ting of key </w:t>
      </w:r>
      <w:r w:rsidR="00DF669A" w:rsidRPr="00410461">
        <w:t>management</w:t>
      </w:r>
      <w:r w:rsidRPr="00410461">
        <w:t xml:space="preserve"> information such as decryption keys and thereto related information.</w:t>
      </w:r>
    </w:p>
    <w:p w14:paraId="3AF68C26" w14:textId="41EC5B98" w:rsidR="003E774E" w:rsidRPr="00410461" w:rsidRDefault="003E774E" w:rsidP="003E774E">
      <w:pPr>
        <w:pStyle w:val="List"/>
      </w:pPr>
      <w:r w:rsidRPr="00410461">
        <w:t>2.</w:t>
      </w:r>
      <w:r w:rsidRPr="00410461">
        <w:tab/>
        <w:t xml:space="preserve">xIRI from STF consisting of other encryption related parameters, </w:t>
      </w:r>
      <w:r w:rsidR="00DF669A" w:rsidRPr="00410461">
        <w:t>referred</w:t>
      </w:r>
      <w:r w:rsidRPr="00410461">
        <w:t xml:space="preserve"> to as auxiliary security parameters.</w:t>
      </w:r>
    </w:p>
    <w:p w14:paraId="1F6B5417" w14:textId="77777777" w:rsidR="003E774E" w:rsidRPr="00410461" w:rsidRDefault="003E774E" w:rsidP="003E774E">
      <w:pPr>
        <w:pStyle w:val="List"/>
      </w:pPr>
      <w:r w:rsidRPr="00410461">
        <w:t>3.</w:t>
      </w:r>
      <w:r w:rsidRPr="00410461">
        <w:tab/>
        <w:t>xIRI from STF which are application specific but not pertaining to encryption.</w:t>
      </w:r>
    </w:p>
    <w:p w14:paraId="7385B85D" w14:textId="77777777" w:rsidR="003E774E" w:rsidRPr="00410461" w:rsidRDefault="003E774E" w:rsidP="0013124D">
      <w:pPr>
        <w:pStyle w:val="Heading3"/>
      </w:pPr>
      <w:bookmarkStart w:id="405" w:name="_Toc176118492"/>
      <w:r w:rsidRPr="00410461">
        <w:t>7.15.2</w:t>
      </w:r>
      <w:r w:rsidRPr="00410461">
        <w:tab/>
        <w:t>Architecture</w:t>
      </w:r>
      <w:bookmarkEnd w:id="405"/>
    </w:p>
    <w:p w14:paraId="6BFEC8F6" w14:textId="0A9A3444" w:rsidR="003E774E" w:rsidRPr="00410461" w:rsidRDefault="003E774E" w:rsidP="003E774E">
      <w:pPr>
        <w:keepNext/>
        <w:tabs>
          <w:tab w:val="left" w:pos="2565"/>
        </w:tabs>
      </w:pPr>
      <w:r w:rsidRPr="00410461">
        <w:t xml:space="preserve">Figure 7.15.2-1 shows the general LI architecture where an IRI-POI in the KSF provides the xIRIs that include key management related information such as the decryption keys to the MDF2 over the LI_X2 interface. The STF can provide xIRI and xCC for the target's communication traffic, as described in more detail below. Figure 7.15.2-1 shows </w:t>
      </w:r>
      <w:r w:rsidRPr="00410461">
        <w:lastRenderedPageBreak/>
        <w:t>the case where STF is assumed to provide services based on 5G-native identifier, e.g. SUPI, enabling the STF to be provisioned over LI_X1.</w:t>
      </w:r>
    </w:p>
    <w:p w14:paraId="287064E7" w14:textId="1736C7F6" w:rsidR="003E774E" w:rsidRPr="00410461" w:rsidRDefault="003426BC" w:rsidP="003E774E">
      <w:pPr>
        <w:pStyle w:val="TH"/>
      </w:pPr>
      <w:r>
        <w:object w:dxaOrig="16968" w:dyaOrig="12840" w14:anchorId="0060A8C2">
          <v:shape id="_x0000_i1067" type="#_x0000_t75" style="width:482pt;height:364pt" o:ole="">
            <v:imagedata r:id="rId111" o:title=""/>
          </v:shape>
          <o:OLEObject Type="Embed" ProgID="Visio.Drawing.15" ShapeID="_x0000_i1067" DrawAspect="Content" ObjectID="_1786734655" r:id="rId112"/>
        </w:object>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 xml:space="preserve">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w:t>
      </w:r>
      <w:r w:rsidRPr="00410461">
        <w:lastRenderedPageBreak/>
        <w:t>and CC-POI are then enabled for delivery of xIRI and the xCC with communication traffic of the target in a decrypted form as laid out above.</w:t>
      </w:r>
    </w:p>
    <w:p w14:paraId="77D85378" w14:textId="397E3F76" w:rsidR="003E774E" w:rsidRPr="00410461" w:rsidRDefault="00FC6326" w:rsidP="0013124D">
      <w:pPr>
        <w:pStyle w:val="TH"/>
      </w:pPr>
      <w:r>
        <w:object w:dxaOrig="17532" w:dyaOrig="12840" w14:anchorId="2BA2759C">
          <v:shape id="_x0000_i1068" type="#_x0000_t75" style="width:481.35pt;height:352.65pt" o:ole="">
            <v:imagedata r:id="rId113" o:title=""/>
          </v:shape>
          <o:OLEObject Type="Embed" ProgID="Visio.Drawing.15" ShapeID="_x0000_i1068" DrawAspect="Content" ObjectID="_1786734656" r:id="rId114"/>
        </w:object>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71A1261" w:rsidR="003E774E" w:rsidRPr="00410461" w:rsidRDefault="003E774E" w:rsidP="003E774E">
      <w:pPr>
        <w:keepNext/>
        <w:tabs>
          <w:tab w:val="left" w:pos="2565"/>
        </w:tabs>
      </w:pPr>
      <w:r w:rsidRPr="00410461">
        <w:t>The IRI-POI present in the KSF is provisioned by the LIPF over LI_X1 and is responsible for providing key management related information in the form of xIRI.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 </w:t>
      </w:r>
    </w:p>
    <w:p w14:paraId="255543AA" w14:textId="77777777" w:rsidR="003E774E" w:rsidRPr="00410461" w:rsidRDefault="003E774E" w:rsidP="003E774E">
      <w:pPr>
        <w:keepNext/>
        <w:tabs>
          <w:tab w:val="left" w:pos="2565"/>
        </w:tabs>
      </w:pPr>
      <w:r w:rsidRPr="00410461">
        <w:t>The IRI-POI in the STF is responsible for providing xIRI with auxiliary security parameters necessary to decrypt xCC which has been encrypted using the keys provided by the KSF. In addition, application specific (not encryption related) xIRI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23829BFB" w:rsidR="003E774E" w:rsidRPr="00410461" w:rsidRDefault="003E774E" w:rsidP="003E774E">
      <w:pPr>
        <w:keepNext/>
        <w:tabs>
          <w:tab w:val="left" w:pos="2565"/>
        </w:tabs>
      </w:pPr>
      <w:r w:rsidRPr="00410461">
        <w:lastRenderedPageBreak/>
        <w:t xml:space="preserve">Similarly, the CC-POI in the STF is responsible for providing the xCC for the target's </w:t>
      </w:r>
      <w:r w:rsidR="00DF669A" w:rsidRPr="00410461">
        <w:t>communication</w:t>
      </w:r>
      <w:r w:rsidRPr="00410461">
        <w:t xml:space="preserve">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406" w:name="_Toc176118493"/>
      <w:r w:rsidRPr="00410461">
        <w:t>7.15.3</w:t>
      </w:r>
      <w:r w:rsidRPr="00410461">
        <w:tab/>
        <w:t>LI for specific services</w:t>
      </w:r>
      <w:bookmarkEnd w:id="406"/>
    </w:p>
    <w:p w14:paraId="2F88307E" w14:textId="77777777" w:rsidR="003E774E" w:rsidRPr="00410461" w:rsidRDefault="003E774E" w:rsidP="0013124D">
      <w:pPr>
        <w:pStyle w:val="Heading4"/>
      </w:pPr>
      <w:bookmarkStart w:id="407" w:name="_Toc176118494"/>
      <w:r w:rsidRPr="00410461">
        <w:t>7.15.3.1</w:t>
      </w:r>
      <w:r w:rsidRPr="00410461">
        <w:tab/>
        <w:t>LI for general AKMA-based service</w:t>
      </w:r>
      <w:bookmarkEnd w:id="407"/>
    </w:p>
    <w:p w14:paraId="16B92E76" w14:textId="77777777" w:rsidR="003E774E" w:rsidRPr="00410461" w:rsidRDefault="003E774E" w:rsidP="0013124D">
      <w:pPr>
        <w:pStyle w:val="Heading5"/>
      </w:pPr>
      <w:bookmarkStart w:id="408" w:name="_Toc176118495"/>
      <w:r w:rsidRPr="00410461">
        <w:t>7.15.3.1.1</w:t>
      </w:r>
      <w:r w:rsidRPr="00410461">
        <w:tab/>
        <w:t>Background</w:t>
      </w:r>
      <w:bookmarkEnd w:id="408"/>
    </w:p>
    <w:p w14:paraId="593832CB" w14:textId="0DAC607F" w:rsidR="003E774E" w:rsidRPr="00410461" w:rsidRDefault="003E774E" w:rsidP="003E774E">
      <w:r w:rsidRPr="00410461">
        <w:t>In the specific case of AKMA (see TS 33.535 [47]), the KSF of the general architecture described above corresponds to the AAnF (AKMA Anchor Function). The STF corresponds to the AKMA Application Function (AF), identified by an application identifier AKMA AF_ID. Key requests from external AFs are routed to AAnF via the NEF.</w:t>
      </w:r>
    </w:p>
    <w:p w14:paraId="5C016BFD" w14:textId="7DBF6D8C" w:rsidR="003E774E" w:rsidRPr="00410461" w:rsidRDefault="003E774E" w:rsidP="003E774E">
      <w:r w:rsidRPr="00410461">
        <w:t xml:space="preserve">An AKMA Anchor Key is provided to the AAnF and is referred to as </w:t>
      </w:r>
      <w:r w:rsidR="00DF669A" w:rsidRPr="00410461">
        <w:t>K</w:t>
      </w:r>
      <w:r w:rsidR="00DF669A" w:rsidRPr="00410461">
        <w:rPr>
          <w:vertAlign w:val="subscript"/>
        </w:rPr>
        <w:t>AKMA.</w:t>
      </w:r>
      <w:r w:rsidR="00DF669A" w:rsidRPr="00410461">
        <w:t xml:space="preserve"> The</w:t>
      </w:r>
      <w:r w:rsidRPr="00410461">
        <w:t xml:space="preserve"> Anchor Key Identifier (A-KID) is used to identify the key K</w:t>
      </w:r>
      <w:r w:rsidRPr="00410461">
        <w:rPr>
          <w:vertAlign w:val="subscript"/>
        </w:rPr>
        <w:t xml:space="preserve">AKMA. </w:t>
      </w:r>
      <w:r w:rsidRPr="00410461">
        <w:t xml:space="preserve"> A-KID can by TS 33.535 [47] be assumed to be globally unique. The AAnF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of a specific UE can be modified by running 5G primary authentication. The A-KID can also become invalid at the AAnF due to specific AKMA Context Removal request from some duly authorized NF.</w:t>
      </w:r>
    </w:p>
    <w:p w14:paraId="240D0CE6" w14:textId="77777777" w:rsidR="003E774E" w:rsidRPr="00410461" w:rsidRDefault="003E774E" w:rsidP="003E774E">
      <w:pPr>
        <w:pStyle w:val="Heading5"/>
      </w:pPr>
      <w:bookmarkStart w:id="409" w:name="_Toc176118496"/>
      <w:r w:rsidRPr="00410461">
        <w:t>7.15.3.1.2</w:t>
      </w:r>
      <w:r w:rsidRPr="00410461">
        <w:tab/>
        <w:t>LI architecture</w:t>
      </w:r>
      <w:bookmarkEnd w:id="409"/>
    </w:p>
    <w:p w14:paraId="60FD6072" w14:textId="268045C6" w:rsidR="003E774E" w:rsidRPr="00410461" w:rsidRDefault="001576D8" w:rsidP="007B5DAE">
      <w:pPr>
        <w:pStyle w:val="TH"/>
      </w:pPr>
      <w:r>
        <w:object w:dxaOrig="17952" w:dyaOrig="12840" w14:anchorId="602C81E6">
          <v:shape id="_x0000_i1069" type="#_x0000_t75" style="width:481.35pt;height:343.35pt" o:ole="">
            <v:imagedata r:id="rId115" o:title=""/>
          </v:shape>
          <o:OLEObject Type="Embed" ProgID="Visio.Drawing.15" ShapeID="_x0000_i1069" DrawAspect="Content" ObjectID="_1786734657" r:id="rId116"/>
        </w:object>
      </w:r>
    </w:p>
    <w:p w14:paraId="7369DF5C" w14:textId="77777777" w:rsidR="003E774E" w:rsidRPr="00410461" w:rsidRDefault="003E774E" w:rsidP="003E774E">
      <w:pPr>
        <w:pStyle w:val="NO"/>
      </w:pPr>
      <w:r w:rsidRPr="00410461">
        <w:t>NOTE:</w:t>
      </w:r>
      <w:r w:rsidRPr="00410461">
        <w:tab/>
        <w:t>If the AF is located outside the PLMN (not shown) the LI_T2 and LI_T3 interfaces are not used but LI_X2 from IRI-POI in AAnF can still be used to provide IRI with key management information such as decryption keys via MDF2.</w:t>
      </w:r>
    </w:p>
    <w:p w14:paraId="3FAAC67B" w14:textId="77777777" w:rsidR="003E774E" w:rsidRPr="00410461" w:rsidRDefault="003E774E" w:rsidP="00043701">
      <w:pPr>
        <w:pStyle w:val="TF"/>
      </w:pPr>
      <w:r w:rsidRPr="00410461">
        <w:lastRenderedPageBreak/>
        <w:t>Figure 7.15.3.1-1: General AKMA LI Architecture</w:t>
      </w:r>
    </w:p>
    <w:p w14:paraId="158D327B" w14:textId="77777777" w:rsidR="003E774E" w:rsidRPr="00410461" w:rsidRDefault="003E774E" w:rsidP="003E774E">
      <w:pPr>
        <w:pStyle w:val="TH"/>
      </w:pPr>
      <w:r w:rsidRPr="00410461">
        <w:t xml:space="preserve">Table 7.15.3.1-1: Mapping functions between the general architecture and AKMA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shd w:val="clear" w:color="auto" w:fill="auto"/>
            <w:vAlign w:val="center"/>
          </w:tcPr>
          <w:p w14:paraId="54A3BA1C" w14:textId="77777777" w:rsidR="003E774E" w:rsidRPr="00410461" w:rsidRDefault="003E774E" w:rsidP="004D2D44">
            <w:pPr>
              <w:pStyle w:val="TAL"/>
            </w:pPr>
            <w:r w:rsidRPr="00410461">
              <w:t>KSF</w:t>
            </w:r>
          </w:p>
        </w:tc>
        <w:tc>
          <w:tcPr>
            <w:tcW w:w="2343" w:type="dxa"/>
            <w:shd w:val="clear" w:color="auto" w:fill="auto"/>
            <w:vAlign w:val="center"/>
          </w:tcPr>
          <w:p w14:paraId="2827B2FE" w14:textId="33D635A5" w:rsidR="003E774E" w:rsidRPr="00410461" w:rsidRDefault="003E774E" w:rsidP="004D2D44">
            <w:pPr>
              <w:pStyle w:val="TAL"/>
            </w:pPr>
            <w:r w:rsidRPr="00410461">
              <w:t>AAnF</w:t>
            </w:r>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shd w:val="clear" w:color="auto" w:fill="auto"/>
            <w:vAlign w:val="center"/>
          </w:tcPr>
          <w:p w14:paraId="0E566270" w14:textId="77777777" w:rsidR="003E774E" w:rsidRPr="00410461" w:rsidRDefault="003E774E" w:rsidP="004D2D44">
            <w:pPr>
              <w:pStyle w:val="TAL"/>
            </w:pPr>
            <w:r w:rsidRPr="00410461">
              <w:t>STF</w:t>
            </w:r>
          </w:p>
        </w:tc>
        <w:tc>
          <w:tcPr>
            <w:tcW w:w="2343" w:type="dxa"/>
            <w:shd w:val="clear" w:color="auto" w:fill="auto"/>
            <w:vAlign w:val="center"/>
          </w:tcPr>
          <w:p w14:paraId="230B1378" w14:textId="77777777" w:rsidR="003E774E" w:rsidRPr="00410461" w:rsidRDefault="003E774E" w:rsidP="004D2D44">
            <w:pPr>
              <w:pStyle w:val="TAL"/>
            </w:pPr>
            <w:r w:rsidRPr="00410461">
              <w:t xml:space="preserve">AF </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The LIPF present in the ADMF provisions the IRI-POI present in the AAnF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The LIPF also provisions IRI-TF and CC-TF present in the AAnF. The IRI-TF and CC-TF are capable of mapping AKMA key identifiers (A-KID) to/from SUPI. When a UE presents A-KID to the AAnF, via the AF, the IRI-TF and CC-TF present in the AAnF trigger the IRI-POI and CC-POI present in the AF respectively when LI is active on the SUPI associated with the A-KID.</w:t>
      </w:r>
    </w:p>
    <w:p w14:paraId="4A1D9CFD" w14:textId="580D18E2" w:rsidR="003E774E" w:rsidRPr="00410461" w:rsidRDefault="003E774E" w:rsidP="00043701">
      <w:r w:rsidRPr="00410461">
        <w:t>The AAnF only provides xIRI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and key identifiers (A-KID). The AF can provide both xIRI and xCC. The xIRI from the AF can comprise both auxiliary security parameters (Ua*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t>Providing decrypted xCC depends on details of the security protocol used between the target UE and AF. This protocol is in AKMA referred to as the Ua* security protocol. Below, the generic term "Ua*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The Ua* security protocol can be a profile of TLS version 1.2.</w:t>
      </w:r>
    </w:p>
    <w:p w14:paraId="59987FC8" w14:textId="77777777" w:rsidR="00144ED0" w:rsidRPr="00410461" w:rsidRDefault="00144ED0" w:rsidP="00144ED0">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33DA9D0E" w:rsidR="003E774E" w:rsidRPr="00410461" w:rsidRDefault="003E774E" w:rsidP="00416A83">
      <w:r w:rsidRPr="00410461">
        <w:t xml:space="preserve">3GPP-defined Ua* security protocols and protocol identifiers are defined in </w:t>
      </w:r>
      <w:r w:rsidR="00A953D6">
        <w:t>A</w:t>
      </w:r>
      <w:r w:rsidRPr="00410461">
        <w:t>nnex B of TS 33.535 [47] and currently cross-reference protocols defined in TS 33.222 [49].</w:t>
      </w:r>
    </w:p>
    <w:p w14:paraId="3F9EC8FD" w14:textId="77777777" w:rsidR="003E774E" w:rsidRPr="00410461" w:rsidRDefault="003E774E" w:rsidP="003E774E">
      <w:pPr>
        <w:pStyle w:val="TH"/>
      </w:pPr>
      <w:r w:rsidRPr="00410461">
        <w:t xml:space="preserve">Table 7.15.3.1-2: Mapping xIRI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shd w:val="clear" w:color="auto" w:fill="auto"/>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shd w:val="clear" w:color="auto" w:fill="auto"/>
            <w:vAlign w:val="center"/>
          </w:tcPr>
          <w:p w14:paraId="105067B1" w14:textId="77777777"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r w:rsidRPr="00410461">
              <w:t xml:space="preserve"> </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shd w:val="clear" w:color="auto" w:fill="auto"/>
            <w:vAlign w:val="center"/>
          </w:tcPr>
          <w:p w14:paraId="617B0ED7" w14:textId="77777777" w:rsidR="003E774E" w:rsidRPr="00410461" w:rsidRDefault="003E774E" w:rsidP="004D2D44">
            <w:pPr>
              <w:pStyle w:val="TAL"/>
            </w:pPr>
            <w:r w:rsidRPr="00410461">
              <w:t>Key identifier, KID</w:t>
            </w:r>
          </w:p>
        </w:tc>
        <w:tc>
          <w:tcPr>
            <w:tcW w:w="2835" w:type="dxa"/>
            <w:shd w:val="clear" w:color="auto" w:fill="auto"/>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shd w:val="clear" w:color="auto" w:fill="auto"/>
            <w:vAlign w:val="center"/>
          </w:tcPr>
          <w:p w14:paraId="10578264" w14:textId="77777777" w:rsidR="003E774E" w:rsidRPr="00410461" w:rsidRDefault="003E774E" w:rsidP="004D2D44">
            <w:pPr>
              <w:pStyle w:val="TAL"/>
            </w:pPr>
            <w:r w:rsidRPr="00410461">
              <w:t>auxiliary security parameters</w:t>
            </w:r>
          </w:p>
        </w:tc>
        <w:tc>
          <w:tcPr>
            <w:tcW w:w="2835" w:type="dxa"/>
            <w:shd w:val="clear" w:color="auto" w:fill="auto"/>
            <w:vAlign w:val="center"/>
          </w:tcPr>
          <w:p w14:paraId="0831ED08" w14:textId="77777777" w:rsidR="003E774E" w:rsidRPr="00410461" w:rsidRDefault="003E774E" w:rsidP="004D2D44">
            <w:pPr>
              <w:pStyle w:val="TAL"/>
            </w:pPr>
            <w:r w:rsidRPr="00410461">
              <w:t>Ua*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410" w:name="_Toc176118497"/>
      <w:r w:rsidRPr="00410461">
        <w:t>7.15.3.1.3</w:t>
      </w:r>
      <w:r w:rsidRPr="00410461">
        <w:tab/>
        <w:t>Target identities</w:t>
      </w:r>
      <w:bookmarkEnd w:id="410"/>
    </w:p>
    <w:p w14:paraId="7C75EDB0" w14:textId="77777777" w:rsidR="003E774E" w:rsidRPr="00410461" w:rsidRDefault="003E774E" w:rsidP="003E774E">
      <w:pPr>
        <w:pStyle w:val="Heading6"/>
      </w:pPr>
      <w:bookmarkStart w:id="411" w:name="_Toc176118498"/>
      <w:r w:rsidRPr="00410461">
        <w:t>7.15.3.1.3.1</w:t>
      </w:r>
      <w:r w:rsidRPr="00410461">
        <w:tab/>
        <w:t>Provisioning</w:t>
      </w:r>
      <w:bookmarkEnd w:id="411"/>
    </w:p>
    <w:p w14:paraId="532C8414" w14:textId="77777777" w:rsidR="003E774E" w:rsidRPr="00410461" w:rsidRDefault="003E774E" w:rsidP="003E774E">
      <w:r w:rsidRPr="00410461">
        <w:t>The LIPF present in the ADMF provisions the intercept information associated with the following target identity to the IRI-POI, IRI-TF and CC-TF present in the AAnF:</w:t>
      </w:r>
    </w:p>
    <w:p w14:paraId="6DD3D8F1" w14:textId="77777777" w:rsidR="003E774E" w:rsidRPr="00410461" w:rsidRDefault="003E774E" w:rsidP="003E774E">
      <w:pPr>
        <w:pStyle w:val="B1"/>
      </w:pPr>
      <w:r w:rsidRPr="00410461">
        <w:t>-</w:t>
      </w:r>
      <w:r w:rsidRPr="00410461">
        <w:tab/>
        <w:t>SUPI.</w:t>
      </w:r>
    </w:p>
    <w:p w14:paraId="52E659EA" w14:textId="77777777" w:rsidR="00EF3EE4" w:rsidRPr="00410461" w:rsidRDefault="00EF3EE4" w:rsidP="00EF3EE4">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412" w:name="_Toc176118499"/>
      <w:r w:rsidRPr="00410461">
        <w:lastRenderedPageBreak/>
        <w:t>7.15.3.1.3.2</w:t>
      </w:r>
      <w:r w:rsidRPr="00410461">
        <w:tab/>
        <w:t>Triggering</w:t>
      </w:r>
      <w:bookmarkEnd w:id="412"/>
    </w:p>
    <w:p w14:paraId="13947C15" w14:textId="77777777" w:rsidR="00D25AF5" w:rsidRDefault="00D25AF5" w:rsidP="00D25AF5">
      <w:r>
        <w:t>AFs making use of AKMA can use either SUPI or some other form of identifier as basis for providing their services. T</w:t>
      </w:r>
      <w:r w:rsidRPr="00410461">
        <w:t>he AAnF maintain</w:t>
      </w:r>
      <w:r>
        <w:t>s</w:t>
      </w:r>
      <w:r w:rsidRPr="00410461">
        <w:t xml:space="preserve"> a mapping from valid AKMA key identifiers (A-KID) to the SUPI.</w:t>
      </w:r>
    </w:p>
    <w:p w14:paraId="4268E614" w14:textId="0EECBA0C" w:rsidR="00D25AF5" w:rsidRDefault="00D25AF5" w:rsidP="00D25AF5">
      <w:r>
        <w:t>When the IRI-TF in the AAnF receives an A-KID, it shall use said mapping to determine whether or not to trigger the IRI-POI in the AF. Thus, this is done independently of the type of subscriber identifier used locally at the AF.</w:t>
      </w:r>
    </w:p>
    <w:p w14:paraId="4D4F6CCC" w14:textId="77777777" w:rsidR="00D25AF5" w:rsidRPr="00410461" w:rsidRDefault="00D25AF5" w:rsidP="00D25AF5">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AAnF.</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413" w:name="_Toc176118500"/>
      <w:r w:rsidRPr="00410461">
        <w:t>7.15.3.1.4</w:t>
      </w:r>
      <w:r w:rsidRPr="00410461">
        <w:tab/>
        <w:t>IRI events</w:t>
      </w:r>
      <w:bookmarkEnd w:id="413"/>
    </w:p>
    <w:p w14:paraId="0949E87E" w14:textId="10D95305" w:rsidR="003E774E" w:rsidRPr="00410461" w:rsidRDefault="003E774E" w:rsidP="003E774E">
      <w:r w:rsidRPr="00410461">
        <w:t>The IRI-POI present in the AAnF shall generate xIRI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Anchor key register: AAnF receives AKMA-related key material from AUSF. This event can occur each time a target UE performs successful primary authentication to 5GC and then overwrites previous AKMA parameters stored at the AAnF.</w:t>
      </w:r>
    </w:p>
    <w:p w14:paraId="4B86302A" w14:textId="34E09E8C" w:rsidR="00416A83" w:rsidRPr="00410461" w:rsidRDefault="00416A83" w:rsidP="00416A83">
      <w:pPr>
        <w:pStyle w:val="B1"/>
      </w:pPr>
      <w:r w:rsidRPr="00410461">
        <w:t>-</w:t>
      </w:r>
      <w:r w:rsidRPr="00410461">
        <w:tab/>
        <w:t>AKMA application key get: AAnF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Start of intercept with established AKMA key material: AAnF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AKMA context removal: An NF requests AAnF to remove AKMA-related key material.</w:t>
      </w:r>
    </w:p>
    <w:p w14:paraId="7EEE32F5" w14:textId="60ED89EB" w:rsidR="003E774E" w:rsidRPr="00410461" w:rsidRDefault="003E774E" w:rsidP="003E774E">
      <w:pPr>
        <w:rPr>
          <w:lang w:eastAsia="zh-CN"/>
        </w:rPr>
      </w:pPr>
      <w:r w:rsidRPr="00410461">
        <w:rPr>
          <w:lang w:eastAsia="zh-CN"/>
        </w:rPr>
        <w:t>The conditions under which the IRI-POI present in the AF generates xIRI is application-specific, but shall include at least the following events relating to xIRI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"Ua*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414" w:name="_Toc176118501"/>
      <w:r w:rsidRPr="00410461">
        <w:t>7.15.3.1.5</w:t>
      </w:r>
      <w:r w:rsidRPr="00410461">
        <w:tab/>
        <w:t>Common IRI parameters</w:t>
      </w:r>
      <w:bookmarkEnd w:id="414"/>
    </w:p>
    <w:p w14:paraId="753ACF29" w14:textId="4A20E591" w:rsidR="003E774E" w:rsidRPr="00410461" w:rsidRDefault="003E774E" w:rsidP="003E774E">
      <w:r w:rsidRPr="00410461">
        <w:t>All xIRI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415" w:name="_Toc176118502"/>
      <w:r w:rsidRPr="00410461">
        <w:lastRenderedPageBreak/>
        <w:t>7.15.3.1.6</w:t>
      </w:r>
      <w:r w:rsidRPr="00410461">
        <w:tab/>
        <w:t>Specific IRI parameters</w:t>
      </w:r>
      <w:bookmarkEnd w:id="415"/>
    </w:p>
    <w:p w14:paraId="27339934" w14:textId="71AB6636" w:rsidR="003E774E" w:rsidRPr="00410461" w:rsidRDefault="003E774E" w:rsidP="003E774E">
      <w:r w:rsidRPr="00410461">
        <w:t>Additionally</w:t>
      </w:r>
      <w:r w:rsidR="001F5F24" w:rsidRPr="00410461">
        <w:t>,</w:t>
      </w:r>
      <w:r w:rsidRPr="00410461">
        <w:t xml:space="preserve"> to the common IRI parameters, the following xIRI shall be provided by the IRI-POI of the AAnF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Ua</w:t>
      </w:r>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64C7EC0A" w:rsidR="003E774E" w:rsidRPr="00410461" w:rsidRDefault="003E774E" w:rsidP="0076741B">
      <w:pPr>
        <w:pStyle w:val="NO"/>
      </w:pPr>
      <w:r w:rsidRPr="00410461">
        <w:t>NOTE 1:</w:t>
      </w:r>
      <w:r w:rsidRPr="00410461">
        <w:tab/>
        <w:t xml:space="preserve">If the TLS-based Ua* security protocols of </w:t>
      </w:r>
      <w:r w:rsidR="00A953D6">
        <w:t>A</w:t>
      </w:r>
      <w:r w:rsidRPr="00410461">
        <w:t>nnex B in TS 33.535 [47] is used between a target UE and STF, it could likely be the case that K</w:t>
      </w:r>
      <w:r w:rsidRPr="00410461">
        <w:rPr>
          <w:vertAlign w:val="subscript"/>
        </w:rPr>
        <w:t>AF</w:t>
      </w:r>
      <w:r w:rsidRPr="00410461">
        <w:t xml:space="preserve"> itself is insufficient as decryption key for xCC. Further key material only available as part of the "Ua* security protocol parameters" element of xIRI obtained from the STF, see below, are then likely also needed.</w:t>
      </w:r>
    </w:p>
    <w:p w14:paraId="09F1F411" w14:textId="64B7202F" w:rsidR="00E35D10" w:rsidRPr="00410461" w:rsidRDefault="00E35D10" w:rsidP="00E35D10">
      <w:pPr>
        <w:pStyle w:val="B1"/>
      </w:pPr>
      <w:r w:rsidRPr="00410461">
        <w:t>-</w:t>
      </w:r>
      <w:r w:rsidRPr="00410461">
        <w:tab/>
        <w:t xml:space="preserve">The Start of intercept with established AKMA key material shall </w:t>
      </w:r>
      <w:r w:rsidR="00DF669A" w:rsidRPr="00410461">
        <w:t>include</w:t>
      </w:r>
      <w:r w:rsidR="00DF669A">
        <w:t>:</w:t>
      </w:r>
      <w:r w:rsidR="00DF669A" w:rsidRPr="00410461">
        <w:t xml:space="preserve"> A-KID</w:t>
      </w:r>
      <w:r w:rsidRPr="00410461">
        <w:t xml:space="preserve">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all of:</w:t>
      </w:r>
    </w:p>
    <w:p w14:paraId="286DC755" w14:textId="14F95367" w:rsidR="00AC1B2E" w:rsidRPr="00410461" w:rsidRDefault="00AC1B2E" w:rsidP="00AC1B2E">
      <w:pPr>
        <w:pStyle w:val="B2"/>
      </w:pPr>
      <w:r w:rsidRPr="00410461">
        <w:t>-</w:t>
      </w:r>
      <w:r w:rsidRPr="00410461">
        <w:tab/>
      </w:r>
      <w:r w:rsidR="00767333" w:rsidRPr="00410461">
        <w:t>B</w:t>
      </w:r>
      <w:r w:rsidRPr="00410461">
        <w:t>eing available at AAnF,</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The AKMA context removal xIRI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Additionally, to the common IRI parameters, the following xIRI shall be provided by the IRI-POI of an AF for the specific IRI events</w:t>
      </w:r>
      <w:r w:rsidR="00AC1B2E" w:rsidRPr="00410461">
        <w:t>:</w:t>
      </w:r>
    </w:p>
    <w:p w14:paraId="5865677B" w14:textId="32B4E901" w:rsidR="001B4778" w:rsidRPr="00410461" w:rsidRDefault="001B4778" w:rsidP="001B4778">
      <w:pPr>
        <w:pStyle w:val="B1"/>
      </w:pPr>
      <w:r w:rsidRPr="00410461">
        <w:t>-</w:t>
      </w:r>
      <w:r w:rsidRPr="00410461">
        <w:tab/>
        <w:t>Application key refresh:</w:t>
      </w:r>
      <w:r w:rsidR="00DF669A">
        <w:t xml:space="preserve"> </w:t>
      </w:r>
      <w:r w:rsidRPr="00410461">
        <w:t>AKMA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"Ua* security protocol parameters", if updated alongside K</w:t>
      </w:r>
      <w:r w:rsidRPr="00410461">
        <w:rPr>
          <w:vertAlign w:val="subscript"/>
        </w:rPr>
        <w:t>AF</w:t>
      </w:r>
      <w:r w:rsidRPr="00410461">
        <w:t>.</w:t>
      </w:r>
    </w:p>
    <w:p w14:paraId="3EE0E7BF" w14:textId="39828621" w:rsidR="001B4778" w:rsidRPr="00410461" w:rsidRDefault="001B4778" w:rsidP="001B4778">
      <w:pPr>
        <w:pStyle w:val="B1"/>
      </w:pPr>
      <w:r w:rsidRPr="00410461">
        <w:t>-</w:t>
      </w:r>
      <w:r w:rsidRPr="00410461">
        <w:tab/>
        <w:t>Start of intercept with established AKMA application key:</w:t>
      </w:r>
      <w:r w:rsidR="00DF669A">
        <w:t xml:space="preserve"> </w:t>
      </w:r>
      <w:r w:rsidRPr="00410461">
        <w:t>The FQDN part of the AKMA AF_ID.</w:t>
      </w:r>
    </w:p>
    <w:p w14:paraId="2C02BE43" w14:textId="3CE7CCFF" w:rsidR="003E774E" w:rsidRPr="00410461" w:rsidRDefault="003E774E" w:rsidP="001B4778">
      <w:pPr>
        <w:pStyle w:val="NO"/>
      </w:pPr>
      <w:r w:rsidRPr="00410461">
        <w:lastRenderedPageBreak/>
        <w:t>NOTE 3:</w:t>
      </w:r>
      <w:r w:rsidRPr="00410461">
        <w:tab/>
        <w:t>Since a given application function could have several parallel secured sessions with a target UE, the FQDN part of AF_ID is reported separately, while details of each session, e.g. "Ua*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"Ua* security protocol parameters")-tuples where A-KID is associated with the target and satisfying all of:</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"Ua*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0CE2FBF6" w:rsidR="00EB11ED" w:rsidRPr="00410461" w:rsidRDefault="00EB11ED" w:rsidP="002665DA">
      <w:pPr>
        <w:pStyle w:val="B1"/>
      </w:pPr>
      <w:r w:rsidRPr="00410461">
        <w:t>-</w:t>
      </w:r>
      <w:r w:rsidRPr="00410461">
        <w:tab/>
        <w:t>A-KID associated with the "Ua* security protocol parameters" being established or updated (</w:t>
      </w:r>
      <w:r w:rsidR="00DF669A" w:rsidRPr="00410461">
        <w:t>i.e.</w:t>
      </w:r>
      <w:r w:rsidRPr="00410461">
        <w:t xml:space="preserv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"Ua*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"Ua*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t>For both Start of intercept with established application key and Auxiliary security parameter establishment, if other cryptographic key material (besides K</w:t>
      </w:r>
      <w:r w:rsidRPr="00410461">
        <w:rPr>
          <w:vertAlign w:val="subscript"/>
        </w:rPr>
        <w:t>AF</w:t>
      </w:r>
      <w:r w:rsidRPr="00410461">
        <w:t>) is required to decrypt xCC, then it shall be ensured that all such key material is included as part of "Ua*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Ua*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416" w:name="_Toc176118503"/>
      <w:r w:rsidRPr="00F1600F">
        <w:t>7.15.3.1.7</w:t>
      </w:r>
      <w:r w:rsidRPr="00F1600F">
        <w:tab/>
        <w:t>Network topologies</w:t>
      </w:r>
      <w:bookmarkEnd w:id="416"/>
    </w:p>
    <w:p w14:paraId="30C0C475" w14:textId="38D768E0" w:rsidR="003E774E" w:rsidRPr="00410461" w:rsidRDefault="003E774E" w:rsidP="003E774E">
      <w:r w:rsidRPr="00410461">
        <w:t>The AAnF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417" w:name="_Toc176118504"/>
      <w:r w:rsidRPr="00410461">
        <w:t>7.15.3.1.8</w:t>
      </w:r>
      <w:r w:rsidRPr="00410461">
        <w:tab/>
        <w:t>Provision of CC</w:t>
      </w:r>
      <w:bookmarkEnd w:id="417"/>
    </w:p>
    <w:p w14:paraId="2E054BFC" w14:textId="77777777" w:rsidR="003E774E" w:rsidRPr="00410461" w:rsidRDefault="003E774E" w:rsidP="003E774E">
      <w:r w:rsidRPr="00410461">
        <w:t>Since AKMA is a non-service specific framework, interception of (decrypted) xCC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xCC-intercept at the UPF as defined in clause 6.2.3.</w:t>
      </w:r>
    </w:p>
    <w:p w14:paraId="78FAE3A1" w14:textId="77777777" w:rsidR="00E64189" w:rsidRPr="00410461" w:rsidRDefault="00E64189" w:rsidP="00E64189">
      <w:pPr>
        <w:pStyle w:val="Heading2"/>
      </w:pPr>
      <w:bookmarkStart w:id="418" w:name="_Toc176118505"/>
      <w:r>
        <w:t>7.16</w:t>
      </w:r>
      <w:r w:rsidRPr="00410461">
        <w:tab/>
        <w:t>LI</w:t>
      </w:r>
      <w:r>
        <w:t xml:space="preserve"> at EES</w:t>
      </w:r>
      <w:bookmarkEnd w:id="418"/>
    </w:p>
    <w:p w14:paraId="4BFB8C87" w14:textId="77777777" w:rsidR="00E64189" w:rsidRDefault="00E64189" w:rsidP="00E64189">
      <w:pPr>
        <w:pStyle w:val="Heading3"/>
      </w:pPr>
      <w:bookmarkStart w:id="419" w:name="_Toc176118506"/>
      <w:r>
        <w:t>7.16</w:t>
      </w:r>
      <w:r w:rsidRPr="00410461">
        <w:t>.1</w:t>
      </w:r>
      <w:r w:rsidRPr="00410461">
        <w:tab/>
      </w:r>
      <w:r>
        <w:t>Background</w:t>
      </w:r>
      <w:bookmarkEnd w:id="419"/>
    </w:p>
    <w:p w14:paraId="0C4AE665" w14:textId="77777777" w:rsidR="00E64189" w:rsidRDefault="00E64189" w:rsidP="00E64189">
      <w:r>
        <w:t>Edge computing is a concept, described in 3GPP TS 23.501 [2], that enables operator and 3rd party services to be hosted close to the UE's access point of attachment, to achieve an efficient service delivery through the reduced end-to-</w:t>
      </w:r>
      <w:r>
        <w:lastRenderedPageBreak/>
        <w:t>end latency and load on the transport network.</w:t>
      </w:r>
      <w:r w:rsidRPr="00965069">
        <w:t xml:space="preserve"> </w:t>
      </w:r>
      <w:r>
        <w:t>An Edge Computing Service Provider (ECSP) is a mobile network operator or a 3rd party service provider offering edge computing service. D</w:t>
      </w:r>
      <w:r w:rsidRPr="00965069">
        <w:t xml:space="preserve">etails of </w:t>
      </w:r>
      <w:r>
        <w:t>e</w:t>
      </w:r>
      <w:r w:rsidRPr="00965069">
        <w:t>dge hosting environment, are outside the scope of 3GPP</w:t>
      </w:r>
      <w:r>
        <w:t xml:space="preserve"> (see clause </w:t>
      </w:r>
      <w:r w:rsidRPr="00A37F10">
        <w:t>4.1</w:t>
      </w:r>
      <w:r>
        <w:t xml:space="preserve"> of TS 23.558 </w:t>
      </w:r>
      <w:r w:rsidRPr="00A37F10">
        <w:t>[</w:t>
      </w:r>
      <w:r>
        <w:t>51</w:t>
      </w:r>
      <w:r w:rsidRPr="00A37F10">
        <w:t>]</w:t>
      </w:r>
      <w:r>
        <w:t>).</w:t>
      </w:r>
    </w:p>
    <w:p w14:paraId="307571E1" w14:textId="200C83CB" w:rsidR="00E64189" w:rsidRPr="00F477AF" w:rsidRDefault="00E64189" w:rsidP="00E64189">
      <w:r w:rsidRPr="00F477AF">
        <w:t xml:space="preserve">For edge computing, it is essential that the </w:t>
      </w:r>
      <w:r w:rsidRPr="00FD0D07">
        <w:t>Application Client</w:t>
      </w:r>
      <w:r>
        <w:t>s (</w:t>
      </w:r>
      <w:r w:rsidRPr="00F477AF">
        <w:t>ACs</w:t>
      </w:r>
      <w:r>
        <w:t>)</w:t>
      </w:r>
      <w:r w:rsidRPr="00F477AF">
        <w:t xml:space="preserve"> are able to locate and connect with the most suitable application server available in the </w:t>
      </w:r>
      <w:r>
        <w:t>Edge Data Network (</w:t>
      </w:r>
      <w:r w:rsidRPr="00F477AF">
        <w:t>EDN</w:t>
      </w:r>
      <w:r>
        <w:t>)</w:t>
      </w:r>
      <w:r w:rsidRPr="00F477AF">
        <w:t>, depending on the needs of the application. The edge enabler layer exposes APIs to support such capabilities.</w:t>
      </w:r>
      <w:r>
        <w:t xml:space="preserve"> </w:t>
      </w:r>
      <w:r w:rsidRPr="00F477AF">
        <w:t xml:space="preserve">The edge computing capabilities supported by 3GPP are </w:t>
      </w:r>
      <w:r>
        <w:t>defined in TS 23.558 [51].</w:t>
      </w:r>
      <w:r w:rsidR="0012550F">
        <w:t xml:space="preserve"> Figure 4.1-1 in clause 4.1 of TS 23.558 [51] gives an overview of 3GPP edge computing.</w:t>
      </w:r>
    </w:p>
    <w:p w14:paraId="6DB81D8B" w14:textId="79E2E047" w:rsidR="00E64189" w:rsidRPr="00F477AF" w:rsidRDefault="00E64189" w:rsidP="00E64189">
      <w:pPr>
        <w:pStyle w:val="TF"/>
      </w:pPr>
      <w:r w:rsidRPr="00F477AF">
        <w:t>Figure</w:t>
      </w:r>
      <w:r w:rsidR="00823DCB">
        <w:t xml:space="preserve"> </w:t>
      </w:r>
      <w:r w:rsidRPr="00A37F10">
        <w:t>7.</w:t>
      </w:r>
      <w:r>
        <w:t>16.1</w:t>
      </w:r>
      <w:r w:rsidRPr="00A37F10">
        <w:t>-1</w:t>
      </w:r>
      <w:r w:rsidRPr="00F477AF">
        <w:t xml:space="preserve">: </w:t>
      </w:r>
      <w:r w:rsidR="0012550F">
        <w:t>Void</w:t>
      </w:r>
    </w:p>
    <w:p w14:paraId="4B525767" w14:textId="369ECE2D" w:rsidR="00E64189" w:rsidRDefault="00E64189" w:rsidP="00E64189">
      <w:r>
        <w:t xml:space="preserve">The EES (see clause </w:t>
      </w:r>
      <w:r w:rsidRPr="00224DAD">
        <w:t>6.3.2</w:t>
      </w:r>
      <w:r>
        <w:t xml:space="preserve"> of TS 23.558 [51]) is a component of the edge enabler layer which </w:t>
      </w:r>
      <w:r w:rsidRPr="003B75D8">
        <w:t>facilitate</w:t>
      </w:r>
      <w:r>
        <w:t>s</w:t>
      </w:r>
      <w:r w:rsidRPr="003B75D8">
        <w:t xml:space="preserve"> communication between the Application Clients running on the UE and the</w:t>
      </w:r>
      <w:r>
        <w:t xml:space="preserve"> </w:t>
      </w:r>
      <w:r w:rsidRPr="003B75D8">
        <w:t xml:space="preserve">EAS deployed on the </w:t>
      </w:r>
      <w:r>
        <w:t>EDN</w:t>
      </w:r>
      <w:r w:rsidRPr="003B75D8">
        <w:t>. This includes EAS discovery</w:t>
      </w:r>
      <w:r>
        <w:t xml:space="preserve"> by the UE and</w:t>
      </w:r>
      <w:r w:rsidRPr="003B75D8">
        <w:t xml:space="preserve"> application context transfer between EASs for service continuity</w:t>
      </w:r>
      <w:r>
        <w:t>. The ECS (Edge Configuration Server) is another component of the edge enabler layer providing supporting functions needed for the EEC to connect with an EES. Figure 6.</w:t>
      </w:r>
      <w:r w:rsidR="00B61C5C">
        <w:t>2</w:t>
      </w:r>
      <w:r w:rsidRPr="00C4727B">
        <w:t>-</w:t>
      </w:r>
      <w:r w:rsidR="00B61C5C">
        <w:t>1</w:t>
      </w:r>
      <w:r>
        <w:t xml:space="preserve"> </w:t>
      </w:r>
      <w:r w:rsidR="00C129E8">
        <w:t>in clause 6.2 of</w:t>
      </w:r>
      <w:r>
        <w:t xml:space="preserve"> TS 23.558 [51] shows the</w:t>
      </w:r>
      <w:r w:rsidRPr="00C4727B">
        <w:t xml:space="preserve"> </w:t>
      </w:r>
      <w:r>
        <w:t>general a</w:t>
      </w:r>
      <w:r w:rsidRPr="00C4727B">
        <w:t xml:space="preserve">rchitecture for enabling edge applications </w:t>
      </w:r>
      <w:r>
        <w:t>using</w:t>
      </w:r>
      <w:r w:rsidRPr="00C4727B">
        <w:t xml:space="preserve"> </w:t>
      </w:r>
      <w:r>
        <w:t xml:space="preserve">a </w:t>
      </w:r>
      <w:r w:rsidRPr="00C4727B">
        <w:t>service-based representation</w:t>
      </w:r>
      <w:r>
        <w:t>.</w:t>
      </w:r>
    </w:p>
    <w:p w14:paraId="0122667A" w14:textId="167EF3AE" w:rsidR="00E64189" w:rsidRPr="00F477AF" w:rsidRDefault="00E64189" w:rsidP="00E64189">
      <w:pPr>
        <w:pStyle w:val="TF"/>
        <w:rPr>
          <w:lang w:eastAsia="ko-KR"/>
        </w:rPr>
      </w:pPr>
      <w:r w:rsidRPr="00F477AF">
        <w:t>Figure</w:t>
      </w:r>
      <w:r w:rsidR="00823DCB">
        <w:t xml:space="preserve"> </w:t>
      </w:r>
      <w:r>
        <w:t>7.16.1.</w:t>
      </w:r>
      <w:r w:rsidRPr="00F477AF">
        <w:t>-</w:t>
      </w:r>
      <w:r>
        <w:t>2</w:t>
      </w:r>
      <w:r w:rsidRPr="00F477AF">
        <w:t xml:space="preserve">: </w:t>
      </w:r>
      <w:r w:rsidR="00C129E8">
        <w:t>Void</w:t>
      </w:r>
    </w:p>
    <w:p w14:paraId="1FC200F5" w14:textId="7D5CDC5A" w:rsidR="00E64189" w:rsidRPr="00132778" w:rsidRDefault="00E64189" w:rsidP="00E64189">
      <w:r w:rsidRPr="00A8176D">
        <w:t xml:space="preserve">Figure </w:t>
      </w:r>
      <w:r>
        <w:t>7.16.1</w:t>
      </w:r>
      <w:r w:rsidRPr="00A8176D">
        <w:t>-</w:t>
      </w:r>
      <w:r>
        <w:t>3</w:t>
      </w:r>
      <w:r w:rsidRPr="00A8176D">
        <w:t xml:space="preserve"> shows a</w:t>
      </w:r>
      <w:r w:rsidR="00AF1382">
        <w:t>n</w:t>
      </w:r>
      <w:r w:rsidRPr="00A8176D">
        <w:t xml:space="preserve"> edge computing network, where </w:t>
      </w:r>
      <w:r>
        <w:t>EDN</w:t>
      </w:r>
      <w:r w:rsidRPr="00A8176D">
        <w:t xml:space="preserve"> owned/managed by a ECSP (Edge Computing Service Provider) is communicating with the PLMN operator mobile network, and connected via UPF. The </w:t>
      </w:r>
      <w:r>
        <w:t>EDN</w:t>
      </w:r>
      <w:r w:rsidRPr="00132778">
        <w:t xml:space="preserve"> contains EAS</w:t>
      </w:r>
      <w:r>
        <w:t xml:space="preserve">, </w:t>
      </w:r>
      <w:r w:rsidRPr="00132778">
        <w:t>EES</w:t>
      </w:r>
      <w:r>
        <w:t xml:space="preserve"> and </w:t>
      </w:r>
      <w:r w:rsidRPr="0007010D">
        <w:t>ECS</w:t>
      </w:r>
      <w:r w:rsidRPr="00132778">
        <w:t>. The PLMN operator is responsible for the deployment of NG-RAN, 5GC including AMF, SMF, UPF</w:t>
      </w:r>
      <w:r>
        <w:t xml:space="preserve"> and</w:t>
      </w:r>
      <w:r w:rsidRPr="00132778">
        <w:t xml:space="preserve"> NEF. </w:t>
      </w:r>
      <w:r>
        <w:t>Other models such as where the PLMN operator is the ECSP are possible.</w:t>
      </w:r>
    </w:p>
    <w:p w14:paraId="52F4652D" w14:textId="35039259" w:rsidR="00823DCB" w:rsidRDefault="00E64189" w:rsidP="00E64189">
      <w:pPr>
        <w:overflowPunct/>
        <w:spacing w:after="0"/>
        <w:textAlignment w:val="auto"/>
      </w:pPr>
      <w:r w:rsidRPr="00132778">
        <w:t>The ECSP can have service agreement with one or more PLMN operators and may request the PLMN operators to connect EAS and EES with 5GC network functions.</w:t>
      </w:r>
    </w:p>
    <w:p w14:paraId="65122D82" w14:textId="77777777" w:rsidR="00AF1382" w:rsidRDefault="00AF1382" w:rsidP="00E64189">
      <w:pPr>
        <w:overflowPunct/>
        <w:spacing w:after="0"/>
        <w:textAlignment w:val="auto"/>
      </w:pPr>
    </w:p>
    <w:p w14:paraId="7D291672" w14:textId="77777777" w:rsidR="00E64189" w:rsidRDefault="00E64189" w:rsidP="00823DCB">
      <w:pPr>
        <w:pStyle w:val="TH"/>
      </w:pPr>
      <w:r>
        <w:rPr>
          <w:noProof/>
        </w:rPr>
        <w:drawing>
          <wp:inline distT="0" distB="0" distL="0" distR="0" wp14:anchorId="3CC5DFE6" wp14:editId="0E2B433D">
            <wp:extent cx="4747260" cy="4282696"/>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7">
                      <a:extLst>
                        <a:ext uri="{28A0092B-C50C-407E-A947-70E740481C1C}">
                          <a14:useLocalDpi xmlns:a14="http://schemas.microsoft.com/office/drawing/2010/main" val="0"/>
                        </a:ext>
                      </a:extLst>
                    </a:blip>
                    <a:stretch>
                      <a:fillRect/>
                    </a:stretch>
                  </pic:blipFill>
                  <pic:spPr>
                    <a:xfrm>
                      <a:off x="0" y="0"/>
                      <a:ext cx="4751172" cy="4286225"/>
                    </a:xfrm>
                    <a:prstGeom prst="rect">
                      <a:avLst/>
                    </a:prstGeom>
                  </pic:spPr>
                </pic:pic>
              </a:graphicData>
            </a:graphic>
          </wp:inline>
        </w:drawing>
      </w:r>
    </w:p>
    <w:p w14:paraId="2C4F10EC" w14:textId="3D88464C" w:rsidR="00E64189" w:rsidRDefault="00E64189" w:rsidP="00E64189">
      <w:pPr>
        <w:pStyle w:val="TF"/>
      </w:pPr>
      <w:r w:rsidRPr="00F477AF">
        <w:t>Figure</w:t>
      </w:r>
      <w:r w:rsidR="00823DCB">
        <w:t xml:space="preserve"> </w:t>
      </w:r>
      <w:r>
        <w:t>7.16.1</w:t>
      </w:r>
      <w:r w:rsidRPr="00F477AF">
        <w:t>-</w:t>
      </w:r>
      <w:r>
        <w:t>3</w:t>
      </w:r>
      <w:r w:rsidRPr="00F477AF">
        <w:t xml:space="preserve">: </w:t>
      </w:r>
      <w:r>
        <w:t>Edge computing network</w:t>
      </w:r>
    </w:p>
    <w:p w14:paraId="7048EACC" w14:textId="77777777" w:rsidR="00E64189" w:rsidRDefault="00E64189" w:rsidP="00E64189">
      <w:pPr>
        <w:pStyle w:val="Heading3"/>
      </w:pPr>
      <w:bookmarkStart w:id="420" w:name="_Toc176118507"/>
      <w:r>
        <w:lastRenderedPageBreak/>
        <w:t>7.16</w:t>
      </w:r>
      <w:r w:rsidRPr="00410461">
        <w:t>.</w:t>
      </w:r>
      <w:r>
        <w:t>2</w:t>
      </w:r>
      <w:r w:rsidRPr="00410461">
        <w:tab/>
      </w:r>
      <w:r>
        <w:t>Architecture</w:t>
      </w:r>
      <w:bookmarkEnd w:id="420"/>
    </w:p>
    <w:p w14:paraId="386495BC" w14:textId="77777777" w:rsidR="00E64189" w:rsidRDefault="00E64189" w:rsidP="00E64189">
      <w:r w:rsidRPr="00410461">
        <w:t xml:space="preserve">The </w:t>
      </w:r>
      <w:r>
        <w:t>EES</w:t>
      </w:r>
      <w:r w:rsidRPr="00410461">
        <w:t xml:space="preserve"> shall provide </w:t>
      </w:r>
      <w:r>
        <w:t>the</w:t>
      </w:r>
      <w:r w:rsidRPr="00410461">
        <w:t xml:space="preserve"> IRI-POI function. Figure </w:t>
      </w:r>
      <w:r>
        <w:t>7.16.2-1</w:t>
      </w:r>
      <w:r w:rsidRPr="00410461">
        <w:t xml:space="preserve"> gives a reference point representation of the LI architecture with </w:t>
      </w:r>
      <w:r>
        <w:t>EES</w:t>
      </w:r>
      <w:r w:rsidRPr="00410461">
        <w:t xml:space="preserve"> as a CP NF providing the IRI-POI function for </w:t>
      </w:r>
      <w:r>
        <w:t>edge computing</w:t>
      </w:r>
      <w:r w:rsidRPr="00410461">
        <w:t>.</w:t>
      </w:r>
    </w:p>
    <w:p w14:paraId="05D1306E" w14:textId="77777777" w:rsidR="00E64189" w:rsidRDefault="00E64189" w:rsidP="00823DCB">
      <w:pPr>
        <w:pStyle w:val="TH"/>
      </w:pPr>
      <w:r>
        <w:object w:dxaOrig="12048" w:dyaOrig="10500" w14:anchorId="5120F8F0">
          <v:shape id="_x0000_i1070" type="#_x0000_t75" style="width:482.65pt;height:420pt" o:ole="">
            <v:imagedata r:id="rId118" o:title=""/>
          </v:shape>
          <o:OLEObject Type="Embed" ProgID="Visio.Drawing.15" ShapeID="_x0000_i1070" DrawAspect="Content" ObjectID="_1786734658" r:id="rId119"/>
        </w:object>
      </w:r>
    </w:p>
    <w:p w14:paraId="453BAB5A" w14:textId="77777777" w:rsidR="00E64189" w:rsidRPr="00410461" w:rsidRDefault="00E64189" w:rsidP="00823DCB">
      <w:pPr>
        <w:pStyle w:val="TF"/>
      </w:pPr>
      <w:r w:rsidRPr="00410461">
        <w:t xml:space="preserve">Figure </w:t>
      </w:r>
      <w:r>
        <w:t>7.16.2</w:t>
      </w:r>
      <w:r w:rsidRPr="00410461">
        <w:t>-</w:t>
      </w:r>
      <w:r>
        <w:t>1</w:t>
      </w:r>
      <w:r w:rsidRPr="00410461">
        <w:t xml:space="preserve">: LI architecture for </w:t>
      </w:r>
      <w:r>
        <w:t>Edge Computing</w:t>
      </w:r>
      <w:r w:rsidRPr="00410461">
        <w:t xml:space="preserve"> showing LI at </w:t>
      </w:r>
      <w:r>
        <w:t>EES</w:t>
      </w:r>
    </w:p>
    <w:p w14:paraId="1D2968CD" w14:textId="77777777" w:rsidR="00E64189" w:rsidRPr="00410461" w:rsidRDefault="00E64189" w:rsidP="00E64189">
      <w:pPr>
        <w:pStyle w:val="Heading3"/>
      </w:pPr>
      <w:bookmarkStart w:id="421" w:name="_Toc176118508"/>
      <w:r>
        <w:t>7.16</w:t>
      </w:r>
      <w:r w:rsidRPr="00410461">
        <w:t>.3</w:t>
      </w:r>
      <w:r w:rsidRPr="00410461">
        <w:tab/>
        <w:t>Target identities</w:t>
      </w:r>
      <w:bookmarkEnd w:id="421"/>
    </w:p>
    <w:p w14:paraId="58A6306D" w14:textId="77777777" w:rsidR="00E64189" w:rsidRPr="00410461" w:rsidRDefault="00E64189" w:rsidP="00E64189">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EES</w:t>
      </w:r>
      <w:r w:rsidRPr="00410461">
        <w:rPr>
          <w:rFonts w:eastAsia="Calibri"/>
        </w:rPr>
        <w:t>:</w:t>
      </w:r>
    </w:p>
    <w:p w14:paraId="7A9CA906" w14:textId="77777777" w:rsidR="00E64189" w:rsidRPr="00955459" w:rsidRDefault="00E64189" w:rsidP="00E64189">
      <w:pPr>
        <w:pStyle w:val="B1"/>
      </w:pPr>
      <w:r w:rsidRPr="00955459">
        <w:t>-</w:t>
      </w:r>
      <w:r w:rsidRPr="00955459">
        <w:tab/>
        <w:t>GPSI.</w:t>
      </w:r>
    </w:p>
    <w:p w14:paraId="670D4CCE" w14:textId="77777777" w:rsidR="00E64189" w:rsidRPr="00955459" w:rsidRDefault="00E64189" w:rsidP="00E64189">
      <w:pPr>
        <w:pStyle w:val="B1"/>
      </w:pPr>
      <w:r w:rsidRPr="00955459">
        <w:t>-</w:t>
      </w:r>
      <w:r w:rsidRPr="00955459">
        <w:tab/>
        <w:t>EECID.</w:t>
      </w:r>
    </w:p>
    <w:p w14:paraId="04485DF8" w14:textId="77777777" w:rsidR="00E64189" w:rsidRPr="00955459" w:rsidRDefault="00E64189" w:rsidP="00E64189">
      <w:pPr>
        <w:pStyle w:val="Heading3"/>
      </w:pPr>
      <w:bookmarkStart w:id="422" w:name="_Toc176118509"/>
      <w:r>
        <w:t>7.16</w:t>
      </w:r>
      <w:r w:rsidRPr="00955459">
        <w:t>.4</w:t>
      </w:r>
      <w:r w:rsidRPr="00955459">
        <w:tab/>
        <w:t>IRI events</w:t>
      </w:r>
      <w:bookmarkEnd w:id="422"/>
    </w:p>
    <w:p w14:paraId="6749B27B" w14:textId="77777777" w:rsidR="00E64189" w:rsidRPr="00410461" w:rsidRDefault="00E64189" w:rsidP="00E64189">
      <w:r w:rsidRPr="00410461">
        <w:t xml:space="preserve">The IRI-POI in the </w:t>
      </w:r>
      <w:r>
        <w:t xml:space="preserve">EES </w:t>
      </w:r>
      <w:r w:rsidRPr="00410461">
        <w:t>shall generate xIRI when it detects the following specific events or information</w:t>
      </w:r>
      <w:r w:rsidRPr="00410461" w:rsidDel="00DB6491">
        <w:t xml:space="preserve"> </w:t>
      </w:r>
      <w:r w:rsidRPr="00410461">
        <w:t>in both roaming and non-roaming situations:</w:t>
      </w:r>
    </w:p>
    <w:p w14:paraId="11510C27" w14:textId="77777777" w:rsidR="00E64189" w:rsidRPr="00410461" w:rsidRDefault="00E64189" w:rsidP="00E64189">
      <w:pPr>
        <w:pStyle w:val="B1"/>
      </w:pPr>
      <w:r w:rsidRPr="00410461">
        <w:t>-</w:t>
      </w:r>
      <w:r w:rsidRPr="00410461">
        <w:tab/>
      </w:r>
      <w:r>
        <w:t>EEC registration</w:t>
      </w:r>
      <w:r w:rsidRPr="00C160E4">
        <w:t xml:space="preserve"> </w:t>
      </w:r>
      <w:r>
        <w:t>(see clause 8.4.2 of TS 23.558 [51]).</w:t>
      </w:r>
    </w:p>
    <w:p w14:paraId="6D4BE41F" w14:textId="7D6C4FC5" w:rsidR="00E64189" w:rsidRPr="00410461" w:rsidRDefault="00E64189" w:rsidP="00E64189">
      <w:pPr>
        <w:pStyle w:val="B1"/>
      </w:pPr>
      <w:r w:rsidRPr="00410461">
        <w:t>-</w:t>
      </w:r>
      <w:r w:rsidRPr="00410461">
        <w:tab/>
      </w:r>
      <w:r>
        <w:t xml:space="preserve">EAS discovery (see clause 8.5.2.2 of TS 23.558 </w:t>
      </w:r>
      <w:r w:rsidRPr="00C160E4">
        <w:t>[</w:t>
      </w:r>
      <w:r>
        <w:t>51</w:t>
      </w:r>
      <w:r w:rsidRPr="00C160E4">
        <w:t>]</w:t>
      </w:r>
      <w:r>
        <w:t>).</w:t>
      </w:r>
    </w:p>
    <w:p w14:paraId="137B5CB2" w14:textId="77777777" w:rsidR="00E64189" w:rsidRPr="00410461" w:rsidRDefault="00E64189" w:rsidP="00E64189">
      <w:pPr>
        <w:pStyle w:val="B1"/>
      </w:pPr>
      <w:r w:rsidRPr="00410461">
        <w:lastRenderedPageBreak/>
        <w:t>-</w:t>
      </w:r>
      <w:r w:rsidRPr="00410461">
        <w:tab/>
      </w:r>
      <w:r>
        <w:t xml:space="preserve">EAS discovery subscription (see clause 8.5.2.3 of TS 23.558 </w:t>
      </w:r>
      <w:r w:rsidRPr="00C160E4">
        <w:t>[</w:t>
      </w:r>
      <w:r>
        <w:t>51</w:t>
      </w:r>
      <w:r w:rsidRPr="00C160E4">
        <w:t>]</w:t>
      </w:r>
      <w:r>
        <w:t>).</w:t>
      </w:r>
    </w:p>
    <w:p w14:paraId="7E9FCDA3" w14:textId="77777777" w:rsidR="00E64189" w:rsidRPr="00410461" w:rsidRDefault="00E64189" w:rsidP="00E64189">
      <w:pPr>
        <w:pStyle w:val="B1"/>
      </w:pPr>
      <w:r w:rsidRPr="00410461">
        <w:t>-</w:t>
      </w:r>
      <w:r w:rsidRPr="00410461">
        <w:tab/>
      </w:r>
      <w:r>
        <w:t xml:space="preserve">EAS discovery notification </w:t>
      </w:r>
      <w:r w:rsidRPr="003665FB">
        <w:t>(see clause 8.5.2.3 of TS 23.558 [</w:t>
      </w:r>
      <w:r>
        <w:t>51</w:t>
      </w:r>
      <w:r w:rsidRPr="003665FB">
        <w:t>]).</w:t>
      </w:r>
    </w:p>
    <w:p w14:paraId="53A0D02A" w14:textId="77777777" w:rsidR="00E64189" w:rsidRPr="00410461" w:rsidRDefault="00E64189" w:rsidP="00E64189">
      <w:pPr>
        <w:pStyle w:val="B1"/>
      </w:pPr>
      <w:r w:rsidRPr="00410461">
        <w:t>-</w:t>
      </w:r>
      <w:r w:rsidRPr="00410461">
        <w:tab/>
      </w:r>
      <w:r>
        <w:t xml:space="preserve">Application context relocation (see clause 8.8.3.4 of TS 23.558 </w:t>
      </w:r>
      <w:r w:rsidRPr="00C160E4">
        <w:t>[</w:t>
      </w:r>
      <w:r>
        <w:t>51</w:t>
      </w:r>
      <w:r w:rsidRPr="00C160E4">
        <w:t>]</w:t>
      </w:r>
      <w:r>
        <w:t>)</w:t>
      </w:r>
      <w:r w:rsidRPr="00410461">
        <w:t>.</w:t>
      </w:r>
    </w:p>
    <w:p w14:paraId="5B5EAF1A" w14:textId="77777777" w:rsidR="00E64189" w:rsidRPr="00127E19"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t xml:space="preserve"> information s</w:t>
      </w:r>
      <w:r w:rsidRPr="00302943">
        <w:t>ubscri</w:t>
      </w:r>
      <w:r w:rsidRPr="00127E19">
        <w:t>ption</w:t>
      </w:r>
      <w:r>
        <w:t xml:space="preserve"> (see clause 8.8.3.5 of TS 23.558 </w:t>
      </w:r>
      <w:r w:rsidRPr="00C160E4">
        <w:t>[</w:t>
      </w:r>
      <w:r>
        <w:t>51</w:t>
      </w:r>
      <w:r w:rsidRPr="00C160E4">
        <w:t>]</w:t>
      </w:r>
      <w:r>
        <w:t>)</w:t>
      </w:r>
      <w:r w:rsidRPr="00127E19">
        <w:t>.</w:t>
      </w:r>
    </w:p>
    <w:p w14:paraId="5A705C19" w14:textId="77777777" w:rsidR="00E64189" w:rsidRPr="00302943" w:rsidRDefault="00E64189" w:rsidP="00E64189">
      <w:pPr>
        <w:pStyle w:val="B1"/>
      </w:pPr>
      <w:r w:rsidRPr="00127E19">
        <w:t>-</w:t>
      </w:r>
      <w:r w:rsidRPr="00127E19">
        <w:tab/>
      </w:r>
      <w:r>
        <w:t>A</w:t>
      </w:r>
      <w:r w:rsidRPr="00127E19">
        <w:t xml:space="preserve">pplication </w:t>
      </w:r>
      <w:r>
        <w:t>c</w:t>
      </w:r>
      <w:r w:rsidRPr="00127E19">
        <w:t xml:space="preserve">ontext </w:t>
      </w:r>
      <w:r>
        <w:t>r</w:t>
      </w:r>
      <w:r w:rsidRPr="00127E19">
        <w:t>elocation</w:t>
      </w:r>
      <w:r w:rsidRPr="00302943">
        <w:t xml:space="preserve"> </w:t>
      </w:r>
      <w:r>
        <w:t>information n</w:t>
      </w:r>
      <w:r w:rsidRPr="00302943">
        <w:t>otif</w:t>
      </w:r>
      <w:r w:rsidRPr="00127E19">
        <w:t>ication</w:t>
      </w:r>
      <w:r>
        <w:t xml:space="preserve"> </w:t>
      </w:r>
      <w:r w:rsidRPr="003665FB">
        <w:t>(see clause 8.8.3.5 of TS 23.558 [</w:t>
      </w:r>
      <w:r>
        <w:t>51</w:t>
      </w:r>
      <w:r w:rsidRPr="003665FB">
        <w:t>])</w:t>
      </w:r>
      <w:r>
        <w:t>.</w:t>
      </w:r>
    </w:p>
    <w:p w14:paraId="238A1B40" w14:textId="77777777" w:rsidR="00E64189" w:rsidRDefault="00E64189" w:rsidP="00E64189">
      <w:pPr>
        <w:pStyle w:val="B1"/>
      </w:pPr>
      <w:r w:rsidRPr="00127E19">
        <w:t>-</w:t>
      </w:r>
      <w:r w:rsidRPr="00127E19">
        <w:tab/>
      </w:r>
      <w:r>
        <w:t>EEC context relocation (see clause 8.9 of TS 23.558 [51]).</w:t>
      </w:r>
    </w:p>
    <w:p w14:paraId="04443CDF" w14:textId="77777777" w:rsidR="00E64189" w:rsidRPr="0049275D" w:rsidRDefault="00E64189" w:rsidP="00E64189">
      <w:pPr>
        <w:pStyle w:val="B1"/>
      </w:pPr>
      <w:r w:rsidRPr="00127E19">
        <w:t>-</w:t>
      </w:r>
      <w:r w:rsidRPr="00127E19">
        <w:tab/>
      </w:r>
      <w:r>
        <w:t>Start of interception with registered EEC.</w:t>
      </w:r>
    </w:p>
    <w:p w14:paraId="48DFE997" w14:textId="77777777" w:rsidR="00E64189" w:rsidRDefault="00E64189" w:rsidP="00E64189">
      <w:r w:rsidRPr="00410461">
        <w:t xml:space="preserve">The </w:t>
      </w:r>
      <w:r>
        <w:t xml:space="preserve">EEC registration </w:t>
      </w:r>
      <w:r w:rsidRPr="00410461">
        <w:t xml:space="preserve">xIRI is generated when the IRI-POI present in the </w:t>
      </w:r>
      <w:r>
        <w:t>EES</w:t>
      </w:r>
      <w:r w:rsidRPr="00410461">
        <w:t xml:space="preserve"> detects that a</w:t>
      </w:r>
      <w:r>
        <w:t>n</w:t>
      </w:r>
      <w:r w:rsidRPr="00410461">
        <w:t xml:space="preserve"> </w:t>
      </w:r>
      <w:r>
        <w:t>EEC</w:t>
      </w:r>
      <w:r w:rsidRPr="00410461">
        <w:t xml:space="preserve"> </w:t>
      </w:r>
      <w:r>
        <w:t>(Edge Enabler Client) has performed a registration, registration update or deregistration procedure with the EES for a target.</w:t>
      </w:r>
    </w:p>
    <w:p w14:paraId="511110A2" w14:textId="77777777" w:rsidR="00E64189" w:rsidRDefault="00E64189" w:rsidP="00E64189">
      <w:r>
        <w:t>The EAS discovery xIRI is generated when the IRI-POI present in the EES detects that an EEC has performed an EAS discovery request-response procedure with the EES for a target.</w:t>
      </w:r>
    </w:p>
    <w:p w14:paraId="16B7FB55" w14:textId="77777777" w:rsidR="00E64189" w:rsidRDefault="00E64189" w:rsidP="00E64189">
      <w:r>
        <w:t>The EAS discovery subscription xIRI is generated when the IRI-POI present in the EES detects that an EEC has subscribed, updated its subscription and unsubscribed for EAS discovery reporting</w:t>
      </w:r>
      <w:r w:rsidRPr="00242134">
        <w:t xml:space="preserve"> </w:t>
      </w:r>
      <w:r>
        <w:t>for a target.</w:t>
      </w:r>
    </w:p>
    <w:p w14:paraId="2B31B59C" w14:textId="77777777" w:rsidR="00E64189" w:rsidRDefault="00E64189" w:rsidP="00E64189">
      <w:r>
        <w:t>The EAS discovery notification xIRI is generated when the IRI-POI present in the EES detects that an EES has notified the EEC about EAS discovery information for a target.</w:t>
      </w:r>
    </w:p>
    <w:p w14:paraId="2D10F152" w14:textId="77777777" w:rsidR="00E64189" w:rsidRDefault="00E64189" w:rsidP="00E64189">
      <w:r>
        <w:t xml:space="preserve">The application context relocation xIRI is generated when the IRI-POI present in the EES detects that an EEC has performed an ACR (Application Context Relocation) procedure with the EES with </w:t>
      </w:r>
      <w:r w:rsidRPr="00920654">
        <w:t>"</w:t>
      </w:r>
      <w:r>
        <w:t>ACR Action</w:t>
      </w:r>
      <w:r w:rsidRPr="00920654">
        <w:t>"</w:t>
      </w:r>
      <w:r>
        <w:t xml:space="preserve"> set to.</w:t>
      </w:r>
      <w:r w:rsidRPr="00E6333C">
        <w:t xml:space="preserve"> </w:t>
      </w:r>
      <w:r w:rsidRPr="00920654">
        <w:t>"</w:t>
      </w:r>
      <w:r w:rsidRPr="00F477AF">
        <w:rPr>
          <w:lang w:eastAsia="ko-KR"/>
        </w:rPr>
        <w:t>ACR initiation request</w:t>
      </w:r>
      <w:r w:rsidRPr="00920654">
        <w:t>"</w:t>
      </w:r>
      <w:r w:rsidRPr="00F477AF">
        <w:rPr>
          <w:lang w:eastAsia="ko-KR"/>
        </w:rPr>
        <w:t xml:space="preserve"> or </w:t>
      </w:r>
      <w:r w:rsidRPr="00920654">
        <w:t>"</w:t>
      </w:r>
      <w:r w:rsidRPr="00F477AF">
        <w:rPr>
          <w:lang w:eastAsia="ko-KR"/>
        </w:rPr>
        <w:t>ACR determination</w:t>
      </w:r>
      <w:r>
        <w:rPr>
          <w:lang w:eastAsia="ko-KR"/>
        </w:rPr>
        <w:t xml:space="preserve"> request</w:t>
      </w:r>
      <w:r w:rsidRPr="00920654">
        <w:t>"</w:t>
      </w:r>
      <w:r>
        <w:rPr>
          <w:lang w:eastAsia="ko-KR"/>
        </w:rPr>
        <w:t xml:space="preserve"> for a target.</w:t>
      </w:r>
    </w:p>
    <w:p w14:paraId="7E06B3D9" w14:textId="77777777" w:rsidR="00E64189" w:rsidRDefault="00E64189" w:rsidP="00E64189">
      <w:r>
        <w:t>The application context relocation information subscription xIRI is generated when the IRI-POI present in the EES detects that an EEC has subscribed, updated its subscription and unsubscribed for ACR information reporting for a target.</w:t>
      </w:r>
    </w:p>
    <w:p w14:paraId="622E7C99" w14:textId="77777777" w:rsidR="00E64189" w:rsidRDefault="00E64189" w:rsidP="00E64189">
      <w:r>
        <w:t>The application context relocation information notification xIRI is generated when the IRI-POI present in the EES detects that an EES has notified the EEC about ACR information for a target.</w:t>
      </w:r>
    </w:p>
    <w:p w14:paraId="2C6EE1A9" w14:textId="77777777" w:rsidR="00E64189" w:rsidRDefault="00E64189" w:rsidP="00E64189">
      <w:pPr>
        <w:rPr>
          <w:lang w:eastAsia="ko-KR"/>
        </w:rPr>
      </w:pPr>
      <w:r>
        <w:t xml:space="preserve">The EEC context relocation xIRI is generated when the IRI-POI present in the EES detects that an </w:t>
      </w:r>
      <w:r w:rsidRPr="00F477AF">
        <w:rPr>
          <w:lang w:eastAsia="ko-KR"/>
        </w:rPr>
        <w:t xml:space="preserve">EEC </w:t>
      </w:r>
      <w:r>
        <w:rPr>
          <w:lang w:eastAsia="ko-KR"/>
        </w:rPr>
        <w:t>c</w:t>
      </w:r>
      <w:r w:rsidRPr="00F477AF">
        <w:rPr>
          <w:lang w:eastAsia="ko-KR"/>
        </w:rPr>
        <w:t xml:space="preserve">ontext information </w:t>
      </w:r>
      <w:r>
        <w:rPr>
          <w:lang w:eastAsia="ko-KR"/>
        </w:rPr>
        <w:t>has been exchanged between current serving EES (referred to as source EES in TS 23.558 [51]) and new serving EES (referred to as target EES in TS 23.558 [51].</w:t>
      </w:r>
    </w:p>
    <w:p w14:paraId="34D3CF56" w14:textId="77777777" w:rsidR="00E64189" w:rsidRPr="00410461" w:rsidRDefault="00E64189" w:rsidP="00E64189">
      <w:r>
        <w:t xml:space="preserve">The start of interception with registered EEC </w:t>
      </w:r>
      <w:r w:rsidRPr="00410461">
        <w:t xml:space="preserve">is generated when the IRI-POI present in an </w:t>
      </w:r>
      <w:r>
        <w:t>EES</w:t>
      </w:r>
      <w:r w:rsidRPr="00410461">
        <w:t xml:space="preserve"> detects that interception is activated on the target UE</w:t>
      </w:r>
      <w:r>
        <w:t xml:space="preserve"> which EEC</w:t>
      </w:r>
      <w:r w:rsidRPr="00410461">
        <w:t xml:space="preserve"> has already</w:t>
      </w:r>
      <w:r>
        <w:t xml:space="preserve"> </w:t>
      </w:r>
      <w:r w:rsidRPr="00410461">
        <w:t>registered</w:t>
      </w:r>
      <w:r>
        <w:t xml:space="preserve"> to the EES</w:t>
      </w:r>
      <w:r w:rsidRPr="00410461">
        <w:t>.</w:t>
      </w:r>
    </w:p>
    <w:p w14:paraId="43259802" w14:textId="77777777" w:rsidR="00CB33E3" w:rsidRPr="00410461" w:rsidRDefault="00CB33E3" w:rsidP="00CB33E3">
      <w:pPr>
        <w:pStyle w:val="Heading2"/>
      </w:pPr>
      <w:bookmarkStart w:id="423" w:name="_Toc176118510"/>
      <w:r>
        <w:t>7.17</w:t>
      </w:r>
      <w:r w:rsidRPr="00410461">
        <w:tab/>
      </w:r>
      <w:r>
        <w:t>LI at 5GMS AF</w:t>
      </w:r>
      <w:bookmarkEnd w:id="423"/>
    </w:p>
    <w:p w14:paraId="14455F65" w14:textId="77777777" w:rsidR="00CB33E3" w:rsidRDefault="00CB33E3" w:rsidP="00CB33E3">
      <w:pPr>
        <w:pStyle w:val="Heading3"/>
      </w:pPr>
      <w:bookmarkStart w:id="424" w:name="_Toc176118511"/>
      <w:r>
        <w:t>7.17.1</w:t>
      </w:r>
      <w:r w:rsidRPr="00410461">
        <w:tab/>
      </w:r>
      <w:r>
        <w:t>Background</w:t>
      </w:r>
      <w:bookmarkEnd w:id="424"/>
    </w:p>
    <w:p w14:paraId="446950ED" w14:textId="77777777" w:rsidR="00CB33E3" w:rsidRDefault="00CB33E3" w:rsidP="00CB33E3">
      <w:r>
        <w:t>5G Media Streaming (5GMS) is a concept described in 3GPP TS 26.501 [53] and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media content being streamed is already produced, it is referred to as on-demand streaming.</w:t>
      </w:r>
    </w:p>
    <w:p w14:paraId="519F4FF8" w14:textId="77777777" w:rsidR="00D742E5" w:rsidRDefault="00CB33E3" w:rsidP="00D742E5">
      <w:r>
        <w:t xml:space="preserve">The overall 5G Media Streaming Architecture is shown in </w:t>
      </w:r>
      <w:r w:rsidRPr="000E70EE">
        <w:t>Figure 4.1-2</w:t>
      </w:r>
      <w:r>
        <w:t xml:space="preserve"> of clause 4.1 of TS 26.501 [53].</w:t>
      </w:r>
    </w:p>
    <w:p w14:paraId="4F33CEA9" w14:textId="67054E72" w:rsidR="00CB33E3" w:rsidRPr="005062EE" w:rsidRDefault="00CB33E3" w:rsidP="00CB33E3">
      <w:pPr>
        <w:pStyle w:val="Heading3"/>
      </w:pPr>
      <w:bookmarkStart w:id="425" w:name="_Toc176118512"/>
      <w:r>
        <w:t>7.17.2</w:t>
      </w:r>
      <w:r w:rsidRPr="00410461">
        <w:tab/>
      </w:r>
      <w:r>
        <w:t>Architecture</w:t>
      </w:r>
      <w:bookmarkEnd w:id="425"/>
    </w:p>
    <w:p w14:paraId="118C1B24" w14:textId="77777777" w:rsidR="00CB33E3" w:rsidRDefault="00CB33E3" w:rsidP="00CB33E3">
      <w:r>
        <w:t>The 5GMS AF shall provide the IRI-POI function. Figure 7.17.2-1</w:t>
      </w:r>
      <w:r w:rsidRPr="006A3B03">
        <w:t xml:space="preserve"> </w:t>
      </w:r>
      <w:r w:rsidRPr="00410461">
        <w:t xml:space="preserve">gives a reference point representation of the LI architecture with </w:t>
      </w:r>
      <w:r>
        <w:t>5GMS AF</w:t>
      </w:r>
      <w:r w:rsidRPr="00410461">
        <w:t xml:space="preserve"> as a CP NF providing the IRI-POI function for </w:t>
      </w:r>
      <w:r>
        <w:t>5G Media Streaming</w:t>
      </w:r>
      <w:r w:rsidRPr="00410461">
        <w:t>.</w:t>
      </w:r>
      <w:r w:rsidRPr="00B41891">
        <w:t xml:space="preserve"> </w:t>
      </w:r>
      <w:r w:rsidRPr="00CA7246">
        <w:t>A 5GMS AF that is edge-enabled shall support EES functionality</w:t>
      </w:r>
      <w:r>
        <w:t xml:space="preserve">. A UE may request </w:t>
      </w:r>
      <w:r w:rsidRPr="00CA7246">
        <w:t>edge processing for a streaming session from the EES embedded in the 5GMS AF</w:t>
      </w:r>
      <w:r>
        <w:t>. EES provides the IRI-POI function as specified in clause 7.16.</w:t>
      </w:r>
    </w:p>
    <w:p w14:paraId="7AA8561A" w14:textId="77777777" w:rsidR="00CB33E3" w:rsidRPr="00DA2D49" w:rsidRDefault="00CB33E3" w:rsidP="00CB33E3">
      <w:pPr>
        <w:pStyle w:val="TH"/>
      </w:pPr>
      <w:r>
        <w:object w:dxaOrig="12048" w:dyaOrig="10500" w14:anchorId="4C4D0E2C">
          <v:shape id="_x0000_i1071" type="#_x0000_t75" style="width:478pt;height:414.65pt" o:ole="">
            <v:imagedata r:id="rId120" o:title=""/>
          </v:shape>
          <o:OLEObject Type="Embed" ProgID="Visio.Drawing.15" ShapeID="_x0000_i1071" DrawAspect="Content" ObjectID="_1786734659" r:id="rId121"/>
        </w:object>
      </w:r>
    </w:p>
    <w:p w14:paraId="26FC1C75" w14:textId="77777777" w:rsidR="00CB33E3" w:rsidRPr="00410461" w:rsidRDefault="00CB33E3" w:rsidP="00CB33E3">
      <w:pPr>
        <w:pStyle w:val="TF"/>
      </w:pPr>
      <w:r w:rsidRPr="00410461">
        <w:t xml:space="preserve">Figure </w:t>
      </w:r>
      <w:r>
        <w:t>7.17.2-1</w:t>
      </w:r>
      <w:r w:rsidRPr="00410461">
        <w:t xml:space="preserve">: LI architecture for </w:t>
      </w:r>
      <w:r>
        <w:t>5G Media Streaming</w:t>
      </w:r>
      <w:r w:rsidRPr="00410461">
        <w:t xml:space="preserve"> showing LI at </w:t>
      </w:r>
      <w:r>
        <w:t>5GMS AF</w:t>
      </w:r>
    </w:p>
    <w:p w14:paraId="30DC7578" w14:textId="77777777" w:rsidR="00CB33E3" w:rsidRPr="00410461" w:rsidRDefault="00CB33E3" w:rsidP="00CB33E3">
      <w:pPr>
        <w:pStyle w:val="Heading3"/>
      </w:pPr>
      <w:bookmarkStart w:id="426" w:name="_Toc176118513"/>
      <w:r>
        <w:t>7.17</w:t>
      </w:r>
      <w:r w:rsidRPr="00410461">
        <w:t>.3</w:t>
      </w:r>
      <w:r w:rsidRPr="00410461">
        <w:tab/>
        <w:t>Target identities</w:t>
      </w:r>
      <w:bookmarkEnd w:id="426"/>
    </w:p>
    <w:p w14:paraId="14934294" w14:textId="77777777" w:rsidR="00CB33E3" w:rsidRPr="00410461" w:rsidRDefault="00CB33E3" w:rsidP="00CB33E3">
      <w:pPr>
        <w:rPr>
          <w:rFonts w:eastAsia="Calibri"/>
        </w:rPr>
      </w:pPr>
      <w:r w:rsidRPr="00410461">
        <w:rPr>
          <w:rFonts w:eastAsia="Calibri"/>
        </w:rPr>
        <w:t>The LIPF present in the ADMF provisions the intercept information associated with the following target identit</w:t>
      </w:r>
      <w:r>
        <w:rPr>
          <w:rFonts w:eastAsia="Calibri"/>
        </w:rPr>
        <w:t>ies</w:t>
      </w:r>
      <w:r w:rsidRPr="00410461">
        <w:rPr>
          <w:rFonts w:eastAsia="Calibri"/>
        </w:rPr>
        <w:t xml:space="preserve"> to the IRI-POI</w:t>
      </w:r>
      <w:r>
        <w:rPr>
          <w:rFonts w:eastAsia="Calibri"/>
        </w:rPr>
        <w:t xml:space="preserve"> </w:t>
      </w:r>
      <w:r w:rsidRPr="00410461">
        <w:rPr>
          <w:rFonts w:eastAsia="Calibri"/>
        </w:rPr>
        <w:t xml:space="preserve">present in the </w:t>
      </w:r>
      <w:r>
        <w:rPr>
          <w:rFonts w:eastAsia="Calibri"/>
        </w:rPr>
        <w:t>5GMS AF</w:t>
      </w:r>
      <w:r w:rsidRPr="00410461">
        <w:rPr>
          <w:rFonts w:eastAsia="Calibri"/>
        </w:rPr>
        <w:t>:</w:t>
      </w:r>
    </w:p>
    <w:p w14:paraId="706DF444" w14:textId="77777777" w:rsidR="00CB33E3" w:rsidRPr="00955459" w:rsidRDefault="00CB33E3" w:rsidP="00CB33E3">
      <w:pPr>
        <w:pStyle w:val="B1"/>
      </w:pPr>
      <w:r w:rsidRPr="00955459">
        <w:t>-</w:t>
      </w:r>
      <w:r w:rsidRPr="00955459">
        <w:tab/>
        <w:t>GPSI.</w:t>
      </w:r>
    </w:p>
    <w:p w14:paraId="4540C000" w14:textId="77777777" w:rsidR="00CB33E3" w:rsidRPr="00955459" w:rsidRDefault="00CB33E3" w:rsidP="00CB33E3">
      <w:pPr>
        <w:pStyle w:val="Heading3"/>
      </w:pPr>
      <w:bookmarkStart w:id="427" w:name="_Toc176118514"/>
      <w:r>
        <w:t>7.17</w:t>
      </w:r>
      <w:r w:rsidRPr="00955459">
        <w:t>.4</w:t>
      </w:r>
      <w:r w:rsidRPr="00955459">
        <w:tab/>
        <w:t>IRI events</w:t>
      </w:r>
      <w:bookmarkEnd w:id="427"/>
    </w:p>
    <w:p w14:paraId="60129E09" w14:textId="77777777" w:rsidR="00CB33E3" w:rsidRDefault="00CB33E3" w:rsidP="00CB33E3">
      <w:r w:rsidRPr="00410461">
        <w:t xml:space="preserve">The IRI-POI in the </w:t>
      </w:r>
      <w:r>
        <w:t xml:space="preserve">5GMS AF </w:t>
      </w:r>
      <w:r w:rsidRPr="00410461">
        <w:t>shall generate xIRI when it detects the following specific events or information</w:t>
      </w:r>
      <w:r w:rsidRPr="00410461" w:rsidDel="00DB6491">
        <w:t xml:space="preserve"> </w:t>
      </w:r>
      <w:r w:rsidRPr="00410461">
        <w:t>in both roaming and non-roaming situations:</w:t>
      </w:r>
    </w:p>
    <w:p w14:paraId="45459789" w14:textId="77777777" w:rsidR="00CB33E3" w:rsidRPr="00410461" w:rsidRDefault="00CB33E3" w:rsidP="00CB33E3">
      <w:pPr>
        <w:pStyle w:val="B1"/>
      </w:pPr>
      <w:r w:rsidRPr="00410461">
        <w:t>-</w:t>
      </w:r>
      <w:r w:rsidRPr="00410461">
        <w:tab/>
      </w:r>
      <w:r>
        <w:t>Service access information (see clause 4.2.3 of TS 26.501 [53]).</w:t>
      </w:r>
    </w:p>
    <w:p w14:paraId="19D33B90" w14:textId="77777777" w:rsidR="00CB33E3" w:rsidRPr="00410461" w:rsidRDefault="00CB33E3" w:rsidP="00CB33E3">
      <w:pPr>
        <w:pStyle w:val="B1"/>
      </w:pPr>
      <w:r w:rsidRPr="00410461">
        <w:t>-</w:t>
      </w:r>
      <w:r w:rsidRPr="00410461">
        <w:tab/>
      </w:r>
      <w:r>
        <w:t>Consumption reporting (see clause 5.6 of TS 26.501 [53]).</w:t>
      </w:r>
    </w:p>
    <w:p w14:paraId="57A0C027" w14:textId="77777777" w:rsidR="00CB33E3" w:rsidRPr="00410461" w:rsidRDefault="00CB33E3" w:rsidP="00CB33E3">
      <w:pPr>
        <w:pStyle w:val="B1"/>
      </w:pPr>
      <w:r w:rsidRPr="00410461">
        <w:t>-</w:t>
      </w:r>
      <w:r w:rsidRPr="00410461">
        <w:tab/>
      </w:r>
      <w:r>
        <w:t>Metrics reporting (see clause 5.5 of TS 26.501 [53]).</w:t>
      </w:r>
    </w:p>
    <w:p w14:paraId="4CF884E3" w14:textId="77777777" w:rsidR="00CB33E3" w:rsidRPr="00410461" w:rsidRDefault="00CB33E3" w:rsidP="00CB33E3">
      <w:pPr>
        <w:pStyle w:val="B1"/>
      </w:pPr>
      <w:r w:rsidRPr="00410461">
        <w:t>-</w:t>
      </w:r>
      <w:r w:rsidRPr="00410461">
        <w:tab/>
      </w:r>
      <w:r>
        <w:t>Dynamic policy invocation (see clause 5.7 of TS 26.501 [53]).</w:t>
      </w:r>
    </w:p>
    <w:p w14:paraId="750EE7CE" w14:textId="77777777" w:rsidR="00CB33E3" w:rsidRDefault="00CB33E3" w:rsidP="00CB33E3">
      <w:pPr>
        <w:pStyle w:val="B1"/>
      </w:pPr>
      <w:r w:rsidRPr="00410461">
        <w:t>-</w:t>
      </w:r>
      <w:r w:rsidRPr="00410461">
        <w:tab/>
      </w:r>
      <w:r>
        <w:t>Network assistance (see clauses 5.9 and 6.5 of TS 26.501 [53]).</w:t>
      </w:r>
    </w:p>
    <w:p w14:paraId="57DFC6E4" w14:textId="77777777" w:rsidR="00CB33E3" w:rsidRDefault="00CB33E3" w:rsidP="00CB33E3">
      <w:pPr>
        <w:pStyle w:val="B1"/>
      </w:pPr>
      <w:r w:rsidRPr="00410461">
        <w:t>-</w:t>
      </w:r>
      <w:r w:rsidRPr="00410461">
        <w:tab/>
      </w:r>
      <w:r>
        <w:t>Start of interception with already configured UE.</w:t>
      </w:r>
    </w:p>
    <w:p w14:paraId="3EDDF8D0" w14:textId="77777777" w:rsidR="00CB33E3" w:rsidRPr="00CA7246" w:rsidRDefault="00CB33E3" w:rsidP="00CB33E3">
      <w:r>
        <w:lastRenderedPageBreak/>
        <w:t>The service access information xIRI is generated when the IRI-POI present in the 5GMS AF detects that a 5GMS AF has sent service access information to the Media Session Handler in the target UE. Service access information consists of a s</w:t>
      </w:r>
      <w:r w:rsidRPr="00CA7246">
        <w:t>et of parameters and addresses that are needed by a</w:t>
      </w:r>
      <w:r>
        <w:t xml:space="preserve"> UE</w:t>
      </w:r>
      <w:r w:rsidRPr="00CA7246">
        <w:t xml:space="preserve"> to activate the reception of a downlink media streaming session or the transmission on an uplink media streaming session, perform dynamic policy invocation, consumption reporting and/or metrics reporting, and request AF-based network assistance.</w:t>
      </w:r>
    </w:p>
    <w:p w14:paraId="649F1130" w14:textId="0D3328B9" w:rsidR="00CB33E3" w:rsidRDefault="00CB33E3" w:rsidP="00CB33E3">
      <w:pPr>
        <w:rPr>
          <w:color w:val="000000" w:themeColor="text1"/>
        </w:rPr>
      </w:pPr>
      <w:r>
        <w:t>The</w:t>
      </w:r>
      <w:r w:rsidRPr="00410461">
        <w:t xml:space="preserve"> </w:t>
      </w:r>
      <w:r>
        <w:t xml:space="preserve">consumption reporting xIRI 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ed</w:t>
      </w:r>
      <w:r w:rsidRPr="00586B6B">
        <w:rPr>
          <w:color w:val="000000" w:themeColor="text1"/>
        </w:rPr>
        <w:t xml:space="preserve"> </w:t>
      </w:r>
      <w:r>
        <w:rPr>
          <w:color w:val="000000" w:themeColor="text1"/>
        </w:rPr>
        <w:t xml:space="preserve">downlink </w:t>
      </w:r>
      <w:r w:rsidRPr="00586B6B">
        <w:rPr>
          <w:color w:val="000000" w:themeColor="text1"/>
        </w:rPr>
        <w:t>media consumption to the 5GMS</w:t>
      </w:r>
      <w:r>
        <w:rPr>
          <w:color w:val="000000" w:themeColor="text1"/>
        </w:rPr>
        <w:t xml:space="preserve"> </w:t>
      </w:r>
      <w:r w:rsidRPr="00586B6B">
        <w:rPr>
          <w:color w:val="000000" w:themeColor="text1"/>
        </w:rPr>
        <w:t>AF</w:t>
      </w:r>
      <w:r>
        <w:rPr>
          <w:color w:val="000000" w:themeColor="text1"/>
        </w:rPr>
        <w:t>.</w:t>
      </w:r>
    </w:p>
    <w:p w14:paraId="45633F2B" w14:textId="5919918C" w:rsidR="00CB33E3" w:rsidRDefault="00CB33E3" w:rsidP="00CB33E3">
      <w:pPr>
        <w:rPr>
          <w:color w:val="000000" w:themeColor="text1"/>
        </w:rPr>
      </w:pPr>
      <w:r>
        <w:rPr>
          <w:color w:val="000000" w:themeColor="text1"/>
        </w:rPr>
        <w:t>The metrics reporting xIRI</w:t>
      </w:r>
      <w:r w:rsidRPr="00651D32">
        <w:t xml:space="preserve"> </w:t>
      </w:r>
      <w:r>
        <w:t xml:space="preserve">is generated when the IRI-POI present in the 5GMS AF detects that the </w:t>
      </w:r>
      <w:r w:rsidRPr="00586B6B">
        <w:rPr>
          <w:color w:val="000000" w:themeColor="text1"/>
        </w:rPr>
        <w:t xml:space="preserve">Media Session Handler </w:t>
      </w:r>
      <w:r>
        <w:rPr>
          <w:color w:val="000000" w:themeColor="text1"/>
        </w:rPr>
        <w:t>in the target UE has</w:t>
      </w:r>
      <w:r w:rsidRPr="00586B6B">
        <w:rPr>
          <w:color w:val="000000" w:themeColor="text1"/>
        </w:rPr>
        <w:t xml:space="preserve"> report</w:t>
      </w:r>
      <w:r>
        <w:rPr>
          <w:color w:val="000000" w:themeColor="text1"/>
        </w:rPr>
        <w:t xml:space="preserve">ed </w:t>
      </w:r>
      <w:r>
        <w:t xml:space="preserve">QoE </w:t>
      </w:r>
      <w:r w:rsidRPr="00586B6B">
        <w:t>metrics reports to the 5GMS</w:t>
      </w:r>
      <w:r>
        <w:t xml:space="preserve"> </w:t>
      </w:r>
      <w:r w:rsidRPr="00586B6B">
        <w:t>AF</w:t>
      </w:r>
      <w:r>
        <w:rPr>
          <w:color w:val="000000" w:themeColor="text1"/>
        </w:rPr>
        <w:t>.</w:t>
      </w:r>
    </w:p>
    <w:p w14:paraId="0B7B4192" w14:textId="3C8AE762" w:rsidR="00CB33E3" w:rsidRDefault="00CB33E3" w:rsidP="00CB33E3">
      <w:r w:rsidRPr="00586B6B">
        <w:rPr>
          <w:rFonts w:hint="eastAsia"/>
          <w:lang w:eastAsia="zh-CN"/>
        </w:rPr>
        <w:t>The</w:t>
      </w:r>
      <w:r w:rsidRPr="00586B6B">
        <w:rPr>
          <w:lang w:eastAsia="zh-CN"/>
        </w:rPr>
        <w:t xml:space="preserve"> </w:t>
      </w:r>
      <w:r>
        <w:t>d</w:t>
      </w:r>
      <w:r w:rsidRPr="00586B6B">
        <w:t xml:space="preserve">ynamic </w:t>
      </w:r>
      <w:r>
        <w:t>p</w:t>
      </w:r>
      <w:r w:rsidRPr="00586B6B">
        <w:t>olic</w:t>
      </w:r>
      <w:r>
        <w:t>y invocation</w:t>
      </w:r>
      <w:r w:rsidRPr="00586B6B">
        <w:rPr>
          <w:lang w:eastAsia="zh-CN"/>
        </w:rPr>
        <w:t xml:space="preserve"> </w:t>
      </w:r>
      <w:r>
        <w:rPr>
          <w:lang w:eastAsia="zh-CN"/>
        </w:rPr>
        <w:t>xIRI</w:t>
      </w:r>
      <w:r w:rsidRPr="007A3516">
        <w:t xml:space="preserve"> </w:t>
      </w:r>
      <w:r>
        <w:t xml:space="preserve">is generated when the IRI-POI present in the 5GMS AF detects that a </w:t>
      </w:r>
      <w:r w:rsidRPr="00586B6B">
        <w:rPr>
          <w:color w:val="000000" w:themeColor="text1"/>
        </w:rPr>
        <w:t>Media Session Handler</w:t>
      </w:r>
      <w:r w:rsidRPr="00586B6B">
        <w:rPr>
          <w:lang w:eastAsia="zh-CN"/>
        </w:rPr>
        <w:t xml:space="preserve"> </w:t>
      </w:r>
      <w:r>
        <w:rPr>
          <w:lang w:eastAsia="zh-CN"/>
        </w:rPr>
        <w:t xml:space="preserve">in the target UE </w:t>
      </w:r>
      <w:r w:rsidRPr="00586B6B">
        <w:rPr>
          <w:lang w:eastAsia="zh-CN"/>
        </w:rPr>
        <w:t>request</w:t>
      </w:r>
      <w:r>
        <w:rPr>
          <w:lang w:eastAsia="zh-CN"/>
        </w:rPr>
        <w:t>s</w:t>
      </w:r>
      <w:r w:rsidRPr="00586B6B">
        <w:rPr>
          <w:lang w:eastAsia="zh-CN"/>
        </w:rPr>
        <w:t xml:space="preserve"> a specific policy and charging treatment to be applied to a particular application data flow </w:t>
      </w:r>
      <w:r>
        <w:rPr>
          <w:lang w:eastAsia="zh-CN"/>
        </w:rPr>
        <w:t>of a downlink or uplink media streaming session to the</w:t>
      </w:r>
      <w:r w:rsidRPr="00586B6B">
        <w:rPr>
          <w:lang w:eastAsia="zh-CN"/>
        </w:rPr>
        <w:t xml:space="preserve"> 5GMS</w:t>
      </w:r>
      <w:r>
        <w:rPr>
          <w:lang w:eastAsia="zh-CN"/>
        </w:rPr>
        <w:t xml:space="preserve"> </w:t>
      </w:r>
      <w:r w:rsidRPr="00586B6B">
        <w:rPr>
          <w:lang w:eastAsia="zh-CN"/>
        </w:rPr>
        <w:t>AF.</w:t>
      </w:r>
    </w:p>
    <w:p w14:paraId="128F3590" w14:textId="77777777" w:rsidR="00CB33E3" w:rsidRDefault="00CB33E3" w:rsidP="00CB33E3">
      <w:r w:rsidRPr="00586B6B">
        <w:rPr>
          <w:rFonts w:hint="eastAsia"/>
          <w:lang w:eastAsia="zh-CN"/>
        </w:rPr>
        <w:t>The</w:t>
      </w:r>
      <w:r w:rsidRPr="00586B6B">
        <w:rPr>
          <w:lang w:eastAsia="zh-CN"/>
        </w:rPr>
        <w:t xml:space="preserve"> </w:t>
      </w:r>
      <w:r>
        <w:t>network assistance</w:t>
      </w:r>
      <w:r w:rsidRPr="00586B6B">
        <w:rPr>
          <w:lang w:eastAsia="zh-CN"/>
        </w:rPr>
        <w:t xml:space="preserve"> </w:t>
      </w:r>
      <w:r>
        <w:rPr>
          <w:lang w:eastAsia="zh-CN"/>
        </w:rPr>
        <w:t>xIRI</w:t>
      </w:r>
      <w:r w:rsidRPr="007A3516">
        <w:t xml:space="preserve"> </w:t>
      </w:r>
      <w:r>
        <w:t xml:space="preserve">is generated when the IRI-POI present in the 5GMS AF detects that the </w:t>
      </w:r>
      <w:r w:rsidRPr="00586B6B">
        <w:rPr>
          <w:color w:val="000000" w:themeColor="text1"/>
        </w:rPr>
        <w:t>Media Session</w:t>
      </w:r>
      <w:r>
        <w:rPr>
          <w:color w:val="000000" w:themeColor="text1"/>
        </w:rPr>
        <w:t xml:space="preserve"> Handler</w:t>
      </w:r>
      <w:r w:rsidRPr="00586B6B">
        <w:t xml:space="preserve"> </w:t>
      </w:r>
      <w:r>
        <w:t>in the target UE requests</w:t>
      </w:r>
      <w:r w:rsidRPr="00586B6B">
        <w:t xml:space="preserve"> </w:t>
      </w:r>
      <w:r>
        <w:t xml:space="preserve">a </w:t>
      </w:r>
      <w:r w:rsidRPr="00586B6B">
        <w:t xml:space="preserve">bit rate recommendation </w:t>
      </w:r>
      <w:r>
        <w:t>from the 5GMS AF or requests a</w:t>
      </w:r>
      <w:r w:rsidRPr="00586B6B">
        <w:t xml:space="preserve"> delivery boost during the ongoing media streaming session</w:t>
      </w:r>
      <w:r>
        <w:t xml:space="preserve"> from the 5GMS AF.</w:t>
      </w:r>
    </w:p>
    <w:p w14:paraId="1B069FA5" w14:textId="77777777" w:rsidR="00CB33E3" w:rsidRDefault="00CB33E3" w:rsidP="00CB33E3">
      <w:r>
        <w:t xml:space="preserve">The unsuccessfulProcedure xIRI is generated when the IRI-POI present in the 5GMS AF detects </w:t>
      </w:r>
      <w:r w:rsidRPr="006132CA">
        <w:t xml:space="preserve">an unsuccessful procedure or error condition for </w:t>
      </w:r>
      <w:r>
        <w:t>the</w:t>
      </w:r>
      <w:r w:rsidRPr="006132CA">
        <w:t xml:space="preserve"> </w:t>
      </w:r>
      <w:r>
        <w:t>Media Session Handler in the target UE.</w:t>
      </w:r>
    </w:p>
    <w:p w14:paraId="6827379C" w14:textId="778C632F" w:rsidR="00CB33E3" w:rsidRDefault="00CB33E3" w:rsidP="00CB33E3">
      <w:pPr>
        <w:overflowPunct/>
        <w:spacing w:after="0"/>
        <w:textAlignment w:val="auto"/>
      </w:pPr>
      <w:r>
        <w:t xml:space="preserve">The start of interception with already configured UE xIRI is generated </w:t>
      </w:r>
      <w:r w:rsidRPr="001C4072">
        <w:t>when the IRI-POI present in</w:t>
      </w:r>
      <w:r>
        <w:t xml:space="preserve"> the</w:t>
      </w:r>
      <w:r w:rsidRPr="001C4072">
        <w:t xml:space="preserve"> </w:t>
      </w:r>
      <w:r>
        <w:t>5GMS AF</w:t>
      </w:r>
      <w:r w:rsidRPr="001C4072">
        <w:t xml:space="preserve"> detects that</w:t>
      </w:r>
      <w:r>
        <w:t xml:space="preserve"> </w:t>
      </w:r>
      <w:r w:rsidRPr="001C4072">
        <w:t xml:space="preserve">interception is activated on the target UE that has already </w:t>
      </w:r>
      <w:r>
        <w:t>received the service access information for the configuration of its media streaming sessions from the 5GMS AF</w:t>
      </w:r>
      <w:r w:rsidRPr="001C4072">
        <w:t>.</w:t>
      </w:r>
    </w:p>
    <w:p w14:paraId="655267BF" w14:textId="77777777" w:rsidR="00F46727" w:rsidRDefault="00F46727" w:rsidP="00F46727">
      <w:pPr>
        <w:pStyle w:val="Heading2"/>
      </w:pPr>
      <w:bookmarkStart w:id="428" w:name="_Toc176118515"/>
      <w:r>
        <w:t>7.18</w:t>
      </w:r>
      <w:r>
        <w:tab/>
        <w:t>LI at NWDAF</w:t>
      </w:r>
      <w:bookmarkEnd w:id="428"/>
    </w:p>
    <w:p w14:paraId="25630472" w14:textId="77777777" w:rsidR="00F46727" w:rsidRDefault="00F46727" w:rsidP="00F46727">
      <w:pPr>
        <w:pStyle w:val="Heading3"/>
      </w:pPr>
      <w:bookmarkStart w:id="429" w:name="_Toc176118516"/>
      <w:r>
        <w:t>7.18.1</w:t>
      </w:r>
      <w:r>
        <w:tab/>
        <w:t>Background</w:t>
      </w:r>
      <w:bookmarkEnd w:id="429"/>
    </w:p>
    <w:p w14:paraId="62AE5F21" w14:textId="77777777" w:rsidR="00F46727" w:rsidRDefault="00F46727" w:rsidP="00F46727">
      <w:r>
        <w:t>Network Data Analytics Function (NWDAF) is a 5G network function which analyses data collected from network functions, OAM and UEs via AF in the 5G System, and publishes the analytics results to subscribing data analytics consumers. The results could be a summary of statistical/historical data, or an attempt to predict future data values related to UEs which user consent is granted.</w:t>
      </w:r>
    </w:p>
    <w:p w14:paraId="56846D66" w14:textId="77777777" w:rsidR="00F46727" w:rsidRDefault="00F46727" w:rsidP="00F46727">
      <w:pPr>
        <w:rPr>
          <w:rFonts w:eastAsia="Calibri"/>
        </w:rPr>
      </w:pPr>
      <w:r>
        <w:rPr>
          <w:rFonts w:eastAsia="Calibri"/>
        </w:rPr>
        <w:t>NWDAF covers the following data analytics services related to a UE:</w:t>
      </w:r>
    </w:p>
    <w:p w14:paraId="3165B7EC" w14:textId="77777777" w:rsidR="00F46727" w:rsidRDefault="00F46727" w:rsidP="00F46727">
      <w:pPr>
        <w:pStyle w:val="B1"/>
      </w:pPr>
      <w:r>
        <w:t>-</w:t>
      </w:r>
      <w:r>
        <w:tab/>
        <w:t>Observed service experience as defined in TS 23.288 [55] clause 6.4.</w:t>
      </w:r>
    </w:p>
    <w:p w14:paraId="264DB8B8" w14:textId="77777777" w:rsidR="00F46727" w:rsidRDefault="00F46727" w:rsidP="00F46727">
      <w:pPr>
        <w:pStyle w:val="B1"/>
      </w:pPr>
      <w:r>
        <w:t>-</w:t>
      </w:r>
      <w:r>
        <w:tab/>
        <w:t>UE mobility as defined in TS 23.288 [55] clause 6.7.2.</w:t>
      </w:r>
    </w:p>
    <w:p w14:paraId="0EB43879" w14:textId="77777777" w:rsidR="00F46727" w:rsidRDefault="00F46727" w:rsidP="00F46727">
      <w:pPr>
        <w:pStyle w:val="B1"/>
      </w:pPr>
      <w:r>
        <w:t>-</w:t>
      </w:r>
      <w:r>
        <w:tab/>
        <w:t>UE communication as defined in TS 23.288 [55] clause 6.7.3.</w:t>
      </w:r>
    </w:p>
    <w:p w14:paraId="32E73454" w14:textId="77777777" w:rsidR="00F46727" w:rsidRDefault="00F46727" w:rsidP="00F46727">
      <w:pPr>
        <w:pStyle w:val="B1"/>
      </w:pPr>
      <w:r>
        <w:t>-</w:t>
      </w:r>
      <w:r>
        <w:tab/>
        <w:t>Abnormal behaviour as defined in TS 23.288 [55] clause 6.7.5.</w:t>
      </w:r>
    </w:p>
    <w:p w14:paraId="6ACF4119" w14:textId="77777777" w:rsidR="00F46727" w:rsidRDefault="00F46727" w:rsidP="00F46727">
      <w:pPr>
        <w:pStyle w:val="B1"/>
      </w:pPr>
      <w:r>
        <w:t>-</w:t>
      </w:r>
      <w:r>
        <w:tab/>
        <w:t>Data volume dispersion as defined in TS 23.288 [55] clause 6.10.</w:t>
      </w:r>
    </w:p>
    <w:p w14:paraId="2C0139F8" w14:textId="77777777" w:rsidR="00F46727" w:rsidRDefault="00F46727" w:rsidP="00F46727">
      <w:pPr>
        <w:pStyle w:val="B1"/>
      </w:pPr>
      <w:r>
        <w:t>-</w:t>
      </w:r>
      <w:r>
        <w:tab/>
        <w:t>Relative proximity as defined in in TS 23.288 [55] clause 6.19.</w:t>
      </w:r>
    </w:p>
    <w:p w14:paraId="4619A97F" w14:textId="77777777" w:rsidR="00F46727" w:rsidRDefault="00F46727" w:rsidP="00F46727">
      <w:pPr>
        <w:pStyle w:val="B1"/>
      </w:pPr>
      <w:r>
        <w:t>-</w:t>
      </w:r>
      <w:r>
        <w:tab/>
        <w:t>PDU session traffic as defined in TS 23.288 [55] clause 6.20.</w:t>
      </w:r>
    </w:p>
    <w:p w14:paraId="61885523" w14:textId="77777777" w:rsidR="00F46727" w:rsidRDefault="00F46727" w:rsidP="00F46727">
      <w:pPr>
        <w:rPr>
          <w:rFonts w:eastAsia="Calibri"/>
        </w:rPr>
      </w:pPr>
      <w:r>
        <w:rPr>
          <w:rFonts w:eastAsia="Calibri"/>
        </w:rPr>
        <w:t>NWDAF covers additional services which are not UE related, and additional services which are UE related but not of interest from LI perspective. LI for these services is not defined in the present document.</w:t>
      </w:r>
    </w:p>
    <w:p w14:paraId="4636FE0D" w14:textId="77777777" w:rsidR="00F46727" w:rsidRDefault="00F46727" w:rsidP="00F46727">
      <w:pPr>
        <w:pStyle w:val="Heading3"/>
      </w:pPr>
      <w:bookmarkStart w:id="430" w:name="_Toc176118517"/>
      <w:r>
        <w:t>7.18.2</w:t>
      </w:r>
      <w:r>
        <w:tab/>
        <w:t>Architecture</w:t>
      </w:r>
      <w:bookmarkEnd w:id="430"/>
    </w:p>
    <w:p w14:paraId="46BD0680" w14:textId="77777777" w:rsidR="00F46727" w:rsidRDefault="00F46727" w:rsidP="00F46727">
      <w:r>
        <w:t>The NWDAF shall provide the IRI-POI function. Figure 7.18.2-1 gives a reference point representation of the LI architecture with NWDAF as a CP NF providing the IRI-POI function. NWDAF provides a set of data analytics in the form of statistics and predictions to authorized NF consumers. This LI architecture is valid in non-roaming and roaming situations.</w:t>
      </w:r>
    </w:p>
    <w:p w14:paraId="5CAF24CE" w14:textId="3020853D" w:rsidR="00F46727" w:rsidRDefault="00F46727" w:rsidP="00F46727">
      <w:r>
        <w:t>In roaming situation, data analytics may be exchanged between the visited network and home network via NWDAFs with roaming exchange capability.</w:t>
      </w:r>
    </w:p>
    <w:p w14:paraId="4623D78A" w14:textId="605A96A2" w:rsidR="00F46727" w:rsidRDefault="00F46727" w:rsidP="00F46727">
      <w:pPr>
        <w:pStyle w:val="B1"/>
      </w:pPr>
      <w:r>
        <w:lastRenderedPageBreak/>
        <w:t>-</w:t>
      </w:r>
      <w:r>
        <w:tab/>
        <w:t>For an outbound roaming UE, the NF consumer in the home network can retrieve analytics from the NWDAF present in the visited network.</w:t>
      </w:r>
    </w:p>
    <w:p w14:paraId="6810A7C4" w14:textId="253F90A2" w:rsidR="00F46727" w:rsidRDefault="00F46727" w:rsidP="00F46727">
      <w:pPr>
        <w:pStyle w:val="B1"/>
      </w:pPr>
      <w:r>
        <w:t>-</w:t>
      </w:r>
      <w:r>
        <w:tab/>
        <w:t>For an inbound roaming UE, the NF consumer in the visited network can retrieve analytics from the NWDAF present in the home network.</w:t>
      </w:r>
    </w:p>
    <w:p w14:paraId="6200F3DA" w14:textId="77777777" w:rsidR="00F46727" w:rsidRDefault="00F46727" w:rsidP="00F46727">
      <w:pPr>
        <w:pStyle w:val="NO"/>
      </w:pPr>
      <w:r>
        <w:t>NOTE:</w:t>
      </w:r>
      <w:r>
        <w:tab/>
        <w:t>The NWDAF in the visited network is also referred to as V-RE-NWDAF and the NWDAF in the HPLMN is also referred to as H-RE-NWDAF.</w:t>
      </w:r>
    </w:p>
    <w:p w14:paraId="5997D061" w14:textId="77777777" w:rsidR="00F46727" w:rsidRDefault="00F46727" w:rsidP="00F46727">
      <w:pPr>
        <w:pStyle w:val="TH"/>
      </w:pPr>
      <w:r>
        <w:object w:dxaOrig="12048" w:dyaOrig="10500" w14:anchorId="1A485E32">
          <v:shape id="_x0000_i1072" type="#_x0000_t75" style="width:482.65pt;height:420pt" o:ole="">
            <v:imagedata r:id="rId122" o:title=""/>
          </v:shape>
          <o:OLEObject Type="Embed" ProgID="Visio.Drawing.15" ShapeID="_x0000_i1072" DrawAspect="Content" ObjectID="_1786734660" r:id="rId123"/>
        </w:object>
      </w:r>
    </w:p>
    <w:p w14:paraId="3021FF71" w14:textId="77777777" w:rsidR="00F46727" w:rsidRDefault="00F46727" w:rsidP="00F46727">
      <w:pPr>
        <w:pStyle w:val="TF"/>
      </w:pPr>
      <w:r>
        <w:t>Figure 7.18.2-1: LI architecture for 5G data analytics showing LI at NWDAF</w:t>
      </w:r>
    </w:p>
    <w:p w14:paraId="2351629A" w14:textId="77777777" w:rsidR="00F46727" w:rsidRDefault="00F46727" w:rsidP="00F46727">
      <w:pPr>
        <w:pStyle w:val="NO"/>
      </w:pPr>
      <w:r>
        <w:t>NOTE:</w:t>
      </w:r>
      <w:r>
        <w:tab/>
        <w:t>For roaming case, the NWDAF in the visited network is also referred to as V-RE-NWDAF and the NWDAF in the home network is also referred to as H-RE-NWDAF.</w:t>
      </w:r>
    </w:p>
    <w:p w14:paraId="04406B8A" w14:textId="77777777" w:rsidR="00F46727" w:rsidRDefault="00F46727" w:rsidP="00F46727">
      <w:pPr>
        <w:pStyle w:val="Heading3"/>
      </w:pPr>
      <w:bookmarkStart w:id="431" w:name="_Toc176118518"/>
      <w:r>
        <w:t>7.18.3</w:t>
      </w:r>
      <w:r>
        <w:tab/>
        <w:t>Target identities</w:t>
      </w:r>
      <w:bookmarkEnd w:id="431"/>
    </w:p>
    <w:p w14:paraId="366A4C73" w14:textId="77777777" w:rsidR="00F46727" w:rsidRDefault="00F46727" w:rsidP="00F46727">
      <w:pPr>
        <w:rPr>
          <w:rFonts w:eastAsia="Calibri"/>
        </w:rPr>
      </w:pPr>
      <w:r>
        <w:rPr>
          <w:rFonts w:eastAsia="Calibri"/>
        </w:rPr>
        <w:t>The LIPF present in the ADMF provisions the intercept information associated with the following target identities to the IRI-POI present in the NWDAF:</w:t>
      </w:r>
    </w:p>
    <w:p w14:paraId="27039DE9" w14:textId="77777777" w:rsidR="00F46727" w:rsidRDefault="00F46727" w:rsidP="00F46727">
      <w:pPr>
        <w:pStyle w:val="B1"/>
      </w:pPr>
      <w:r>
        <w:t>-</w:t>
      </w:r>
      <w:r>
        <w:tab/>
        <w:t>SUPI.</w:t>
      </w:r>
    </w:p>
    <w:p w14:paraId="50CDCE15" w14:textId="77777777" w:rsidR="00F46727" w:rsidRDefault="00F46727" w:rsidP="00F46727">
      <w:pPr>
        <w:pStyle w:val="Heading3"/>
      </w:pPr>
      <w:bookmarkStart w:id="432" w:name="_Toc176118519"/>
      <w:r>
        <w:t>7.18.4</w:t>
      </w:r>
      <w:r>
        <w:tab/>
        <w:t>IRI events</w:t>
      </w:r>
      <w:bookmarkEnd w:id="432"/>
    </w:p>
    <w:p w14:paraId="0267DEB0" w14:textId="77777777" w:rsidR="00F46727" w:rsidRDefault="00F46727" w:rsidP="00F46727">
      <w:r>
        <w:t>The IRI-POI in the NWDAF shall generate xIRI when it detects the following specific events or information:</w:t>
      </w:r>
    </w:p>
    <w:p w14:paraId="65D6BE5B" w14:textId="77777777" w:rsidR="00F46727" w:rsidRDefault="00F46727" w:rsidP="00F46727">
      <w:pPr>
        <w:pStyle w:val="B1"/>
      </w:pPr>
      <w:r>
        <w:lastRenderedPageBreak/>
        <w:t>-</w:t>
      </w:r>
      <w:r>
        <w:tab/>
        <w:t>Events subscription (see clauses 7.2.2 and 7.2.3 of TS 22.288 [55]).</w:t>
      </w:r>
    </w:p>
    <w:p w14:paraId="7A51A0A5" w14:textId="77777777" w:rsidR="00F46727" w:rsidRDefault="00F46727" w:rsidP="00F46727">
      <w:pPr>
        <w:pStyle w:val="B1"/>
      </w:pPr>
      <w:r>
        <w:t>-</w:t>
      </w:r>
      <w:r>
        <w:tab/>
        <w:t>Events notification (see clause 7.2.4 of TS 23.288 [55]).</w:t>
      </w:r>
    </w:p>
    <w:p w14:paraId="288CC6E4" w14:textId="77777777" w:rsidR="00F46727" w:rsidRDefault="00F46727" w:rsidP="00F46727">
      <w:pPr>
        <w:pStyle w:val="B1"/>
      </w:pPr>
      <w:r>
        <w:t>-</w:t>
      </w:r>
      <w:r>
        <w:tab/>
        <w:t>Analytics info query (see clause 7.3.2 of TS 23.288 [55]).</w:t>
      </w:r>
    </w:p>
    <w:p w14:paraId="3BB6D080" w14:textId="77777777" w:rsidR="00F46727" w:rsidRDefault="00F46727" w:rsidP="00F46727">
      <w:pPr>
        <w:pStyle w:val="B1"/>
      </w:pPr>
      <w:r>
        <w:t>-</w:t>
      </w:r>
      <w:r>
        <w:tab/>
        <w:t>Roaming analytics subscription (see clauses 7.7.2 and 7.7.3 of TS 23.288 [55]).</w:t>
      </w:r>
    </w:p>
    <w:p w14:paraId="6F6996C3" w14:textId="77777777" w:rsidR="00F46727" w:rsidRDefault="00F46727" w:rsidP="00F46727">
      <w:pPr>
        <w:pStyle w:val="B1"/>
      </w:pPr>
      <w:r>
        <w:t>-</w:t>
      </w:r>
      <w:r>
        <w:tab/>
        <w:t>Roaming analytics notification (see clause 7.7.4 of TS 23.288 [55]).</w:t>
      </w:r>
    </w:p>
    <w:p w14:paraId="40C9B5FE" w14:textId="77777777" w:rsidR="00F46727" w:rsidRDefault="00F46727" w:rsidP="00F46727">
      <w:bookmarkStart w:id="433" w:name="_Hlk155886671"/>
      <w:r w:rsidRPr="00F02F5B">
        <w:t>The POI in the NWDAF shall report analytics only when the target SUPI is the single SUPI for which the analytic</w:t>
      </w:r>
      <w:r>
        <w:t>s</w:t>
      </w:r>
      <w:r w:rsidRPr="00F02F5B">
        <w:t xml:space="preserve"> is run</w:t>
      </w:r>
      <w:r>
        <w:t>.</w:t>
      </w:r>
    </w:p>
    <w:p w14:paraId="1557B48E" w14:textId="77777777" w:rsidR="00F46727" w:rsidRDefault="00F46727" w:rsidP="00F46727">
      <w:r>
        <w:t>The events subscription xIRI is generated when the IRI-POI present in the NWDAF detects that a request to subscribe/update subscription/delete subscription for UE related analytics events for a target UE has been received from a consumer NF. The UE related analytics events are listed in clause 7.18.1.</w:t>
      </w:r>
    </w:p>
    <w:p w14:paraId="60B678E9" w14:textId="77777777" w:rsidR="00F46727" w:rsidRDefault="00F46727" w:rsidP="00F46727">
      <w:r>
        <w:t>The events notification xIRI is generated when the IRI-POI present in the NWDAF detects that the NWDAF notifies a NF consumer about analytics events related to a target UE.</w:t>
      </w:r>
    </w:p>
    <w:p w14:paraId="53496DDE" w14:textId="77777777" w:rsidR="00F46727" w:rsidRDefault="00F46727" w:rsidP="00F46727">
      <w:bookmarkStart w:id="434" w:name="_Hlk155887031"/>
      <w:bookmarkEnd w:id="433"/>
      <w:r>
        <w:t>The analytics info query xIRI is generated when the IRI-POI present in the NWDAF detects that the NWDAF has received a query for an analytics event related to a target UE.</w:t>
      </w:r>
    </w:p>
    <w:bookmarkEnd w:id="434"/>
    <w:p w14:paraId="4308B4B7" w14:textId="77777777" w:rsidR="00F46727" w:rsidRDefault="00F46727" w:rsidP="00F46727">
      <w:r>
        <w:t>The roaming analytics subscription xIRI is generated when the IRI-POI present in the RE-NWDAF detects that a request to subscribe/update subscription/delete subscription for analytics events for a target inbound roaming or outbound roaming UE has been received from a consumer NWDAF.</w:t>
      </w:r>
    </w:p>
    <w:p w14:paraId="4009ACDE" w14:textId="77777777" w:rsidR="00F46727" w:rsidRDefault="00F46727" w:rsidP="00F46727">
      <w:r>
        <w:t>The roaming analytics notification xIRI is generated when the IRI-POI present in the RE-NWDAF detects that the RE-NWDAF notifies a NWDAF consumer about analytics events related to a target UE.</w:t>
      </w:r>
    </w:p>
    <w:p w14:paraId="711B0E37" w14:textId="6E3B639A" w:rsidR="007A116E" w:rsidRPr="00410461" w:rsidRDefault="00982468" w:rsidP="007A116E">
      <w:pPr>
        <w:pStyle w:val="Heading1"/>
      </w:pPr>
      <w:bookmarkStart w:id="435" w:name="_Toc176118520"/>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435"/>
    </w:p>
    <w:p w14:paraId="35FD4F8A" w14:textId="430C30F7" w:rsidR="007A116E" w:rsidRPr="00410461" w:rsidRDefault="007A116E" w:rsidP="007A116E">
      <w:pPr>
        <w:pStyle w:val="Heading2"/>
      </w:pPr>
      <w:bookmarkStart w:id="436" w:name="_Toc176118521"/>
      <w:r w:rsidRPr="00410461">
        <w:t>8</w:t>
      </w:r>
      <w:r w:rsidR="00CD4499" w:rsidRPr="00410461">
        <w:t>.1</w:t>
      </w:r>
      <w:r w:rsidR="00CD4499" w:rsidRPr="00410461">
        <w:tab/>
      </w:r>
      <w:r w:rsidRPr="00410461">
        <w:t>Introduction</w:t>
      </w:r>
      <w:bookmarkEnd w:id="436"/>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45E8936D" w14:textId="2C2DC2E2" w:rsidR="007A116E" w:rsidRPr="00410461" w:rsidRDefault="007A116E" w:rsidP="007A116E">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p>
    <w:p w14:paraId="066C95D7" w14:textId="420AD46C" w:rsidR="007A116E" w:rsidRPr="00410461" w:rsidRDefault="007A116E" w:rsidP="007A116E">
      <w:pPr>
        <w:pStyle w:val="Heading2"/>
      </w:pPr>
      <w:bookmarkStart w:id="437" w:name="_Toc176118522"/>
      <w:r w:rsidRPr="00410461">
        <w:t>8.2</w:t>
      </w:r>
      <w:r w:rsidR="00A04A4B" w:rsidRPr="00410461">
        <w:tab/>
      </w:r>
      <w:r w:rsidR="00742181" w:rsidRPr="00410461">
        <w:t>Architectural a</w:t>
      </w:r>
      <w:r w:rsidRPr="00410461">
        <w:t>lternatives</w:t>
      </w:r>
      <w:bookmarkEnd w:id="437"/>
    </w:p>
    <w:p w14:paraId="0EBD1966" w14:textId="2DD953EA" w:rsidR="007A116E" w:rsidRPr="00410461" w:rsidRDefault="007A116E" w:rsidP="007A116E">
      <w:pPr>
        <w:pStyle w:val="Heading3"/>
      </w:pPr>
      <w:bookmarkStart w:id="438" w:name="_Toc176118523"/>
      <w:r w:rsidRPr="00410461">
        <w:t>8.2.1</w:t>
      </w:r>
      <w:r w:rsidR="00A04A4B" w:rsidRPr="00410461">
        <w:tab/>
      </w:r>
      <w:r w:rsidR="00742181" w:rsidRPr="00410461">
        <w:t>Full target list at every POI n</w:t>
      </w:r>
      <w:r w:rsidRPr="00410461">
        <w:t>ode</w:t>
      </w:r>
      <w:bookmarkEnd w:id="438"/>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439" w:name="_Toc176118524"/>
      <w:r w:rsidRPr="00410461">
        <w:t>8.2.2</w:t>
      </w:r>
      <w:r w:rsidR="00A04A4B" w:rsidRPr="00410461">
        <w:tab/>
      </w:r>
      <w:r w:rsidR="00742181" w:rsidRPr="00410461">
        <w:t>Full target l</w:t>
      </w:r>
      <w:r w:rsidRPr="00410461">
        <w:t>ist only in LICF</w:t>
      </w:r>
      <w:bookmarkEnd w:id="439"/>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r w:rsidRPr="00410461">
        <w:t xml:space="preserve">take action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lastRenderedPageBreak/>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 xml:space="preserve"> </w:t>
      </w:r>
      <w:r w:rsidR="002F14AD" w:rsidRPr="00410461">
        <w:rPr>
          <w:sz w:val="20"/>
          <w:szCs w:val="20"/>
          <w:lang w:val="en-GB"/>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lang w:val="en-GB"/>
        </w:rPr>
      </w:pPr>
      <w:r w:rsidRPr="00410461">
        <w:rPr>
          <w:sz w:val="20"/>
          <w:szCs w:val="20"/>
          <w:lang w:val="en-GB"/>
        </w:rPr>
        <w:t xml:space="preserve">2) </w:t>
      </w:r>
      <w:r w:rsidRPr="00410461">
        <w:rPr>
          <w:sz w:val="20"/>
          <w:szCs w:val="20"/>
          <w:lang w:val="en-GB"/>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440" w:name="_Toc176118525"/>
      <w:r w:rsidRPr="00410461">
        <w:t>8.2.3</w:t>
      </w:r>
      <w:r w:rsidR="00A04A4B" w:rsidRPr="00410461">
        <w:tab/>
      </w:r>
      <w:r w:rsidRPr="00410461">
        <w:t>Provisioning</w:t>
      </w:r>
      <w:r w:rsidR="002B6DE1" w:rsidRPr="00410461">
        <w:t xml:space="preserve"> for registered u</w:t>
      </w:r>
      <w:r w:rsidR="003E4505" w:rsidRPr="00410461">
        <w:t>sers</w:t>
      </w:r>
      <w:bookmarkEnd w:id="440"/>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441" w:name="_Toc176118526"/>
      <w:r w:rsidRPr="00410461">
        <w:t>8.3</w:t>
      </w:r>
      <w:r w:rsidRPr="00410461">
        <w:tab/>
        <w:t>LI key m</w:t>
      </w:r>
      <w:r w:rsidR="005F4325" w:rsidRPr="00410461">
        <w:t>anagement at ADMF</w:t>
      </w:r>
      <w:bookmarkEnd w:id="441"/>
    </w:p>
    <w:p w14:paraId="538758AF" w14:textId="11C4EC8D" w:rsidR="005F4325" w:rsidRPr="00410461" w:rsidRDefault="005F4325" w:rsidP="007831F5">
      <w:pPr>
        <w:pStyle w:val="Heading3"/>
      </w:pPr>
      <w:bookmarkStart w:id="442" w:name="_Toc176118527"/>
      <w:r w:rsidRPr="00410461">
        <w:t>8.3.1</w:t>
      </w:r>
      <w:r w:rsidRPr="00410461">
        <w:tab/>
        <w:t>General</w:t>
      </w:r>
      <w:bookmarkEnd w:id="442"/>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443" w:name="_Toc176118528"/>
      <w:r w:rsidRPr="00410461">
        <w:t>8.3.2</w:t>
      </w:r>
      <w:r w:rsidRPr="00410461">
        <w:tab/>
        <w:t>Key m</w:t>
      </w:r>
      <w:r w:rsidR="005F4325" w:rsidRPr="00410461">
        <w:t>anagement</w:t>
      </w:r>
      <w:bookmarkEnd w:id="443"/>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CA, and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444" w:name="_Toc176118529"/>
      <w:r w:rsidRPr="00410461">
        <w:t>8</w:t>
      </w:r>
      <w:r w:rsidR="002B6DE1" w:rsidRPr="00410461">
        <w:t>.4</w:t>
      </w:r>
      <w:r w:rsidR="002B6DE1" w:rsidRPr="00410461">
        <w:tab/>
        <w:t>Virtualised LI s</w:t>
      </w:r>
      <w:r w:rsidRPr="00410461">
        <w:t>ecurity</w:t>
      </w:r>
      <w:bookmarkEnd w:id="444"/>
    </w:p>
    <w:p w14:paraId="7A41E5F8" w14:textId="5AD65742" w:rsidR="00EE2463" w:rsidRPr="00410461" w:rsidRDefault="00EE2463" w:rsidP="00EE2463">
      <w:pPr>
        <w:pStyle w:val="Heading3"/>
      </w:pPr>
      <w:bookmarkStart w:id="445" w:name="_Toc176118530"/>
      <w:r w:rsidRPr="00410461">
        <w:t>8.4.1</w:t>
      </w:r>
      <w:r w:rsidRPr="00410461">
        <w:tab/>
        <w:t>General</w:t>
      </w:r>
      <w:bookmarkEnd w:id="445"/>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446" w:name="_Toc176118531"/>
      <w:r w:rsidRPr="00410461">
        <w:lastRenderedPageBreak/>
        <w:t>8.4.2</w:t>
      </w:r>
      <w:r w:rsidRPr="00410461">
        <w:tab/>
        <w:t>NFVI and host requirements</w:t>
      </w:r>
      <w:bookmarkEnd w:id="446"/>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447" w:name="_Toc176118532"/>
      <w:r w:rsidRPr="00410461">
        <w:t>8.4.3</w:t>
      </w:r>
      <w:r w:rsidRPr="00410461">
        <w:tab/>
        <w:t xml:space="preserve">Virtualised LI </w:t>
      </w:r>
      <w:r w:rsidR="009D7F6D" w:rsidRPr="00410461">
        <w:t>f</w:t>
      </w:r>
      <w:r w:rsidRPr="00410461">
        <w:t xml:space="preserve">unction </w:t>
      </w:r>
      <w:r w:rsidR="009D7F6D" w:rsidRPr="00410461">
        <w:t>i</w:t>
      </w:r>
      <w:r w:rsidRPr="00410461">
        <w:t>mplementation</w:t>
      </w:r>
      <w:bookmarkEnd w:id="447"/>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 or equivalent specification shall be used.</w:t>
      </w:r>
    </w:p>
    <w:p w14:paraId="717C52E7" w14:textId="3C8C4223" w:rsidR="00432096" w:rsidRPr="00410461" w:rsidRDefault="00432096" w:rsidP="00432096">
      <w:pPr>
        <w:pStyle w:val="Heading3"/>
      </w:pPr>
      <w:bookmarkStart w:id="448" w:name="_Toc176118533"/>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448"/>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449" w:name="_Toc176118534"/>
      <w:r w:rsidRPr="00410461">
        <w:t>8.5</w:t>
      </w:r>
      <w:r w:rsidR="00E464A0" w:rsidRPr="00410461">
        <w:tab/>
      </w:r>
      <w:r w:rsidR="00EE4B98" w:rsidRPr="00410461">
        <w:t>Points of Interception</w:t>
      </w:r>
      <w:bookmarkEnd w:id="449"/>
    </w:p>
    <w:p w14:paraId="189762BF" w14:textId="4FC9C581" w:rsidR="00EE4B98" w:rsidRPr="00410461" w:rsidRDefault="00EE4B98" w:rsidP="00DB7B88">
      <w:r w:rsidRPr="00410461">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124">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Figure 8.5-2 shows the basic job of a POI: to obtain the state, or communicated user data, of the intercepted service. As the NF changes state, or as additional user data is generated or forwarded, in the course of providing the service, the appropriate interceptable events or real-time content are transferred into the POI.</w:t>
      </w:r>
    </w:p>
    <w:p w14:paraId="4743B1B2" w14:textId="77777777" w:rsidR="00EE4B98" w:rsidRPr="00410461" w:rsidRDefault="00EE4B98" w:rsidP="00D11BA5">
      <w:pPr>
        <w:pStyle w:val="TH"/>
      </w:pPr>
      <w:r w:rsidRPr="00410461">
        <w:rPr>
          <w:noProof/>
          <w:lang w:eastAsia="en-GB"/>
        </w:rPr>
        <w:lastRenderedPageBreak/>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125">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126">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450" w:name="_Toc176118535"/>
      <w:r w:rsidRPr="00410461">
        <w:t>8.6</w:t>
      </w:r>
      <w:r w:rsidRPr="00410461">
        <w:tab/>
        <w:t>Deployment considerations</w:t>
      </w:r>
      <w:bookmarkEnd w:id="450"/>
    </w:p>
    <w:p w14:paraId="69E1DF2C" w14:textId="77777777" w:rsidR="005F298E" w:rsidRPr="00410461" w:rsidRDefault="005F298E" w:rsidP="005F298E">
      <w:pPr>
        <w:pStyle w:val="Heading3"/>
      </w:pPr>
      <w:bookmarkStart w:id="451" w:name="_Toc176118536"/>
      <w:r w:rsidRPr="00410461">
        <w:t>8.6.1</w:t>
      </w:r>
      <w:r w:rsidRPr="00410461">
        <w:tab/>
        <w:t>General</w:t>
      </w:r>
      <w:bookmarkEnd w:id="451"/>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452" w:name="_Toc176118537"/>
      <w:r w:rsidRPr="00410461">
        <w:t>8.6.2</w:t>
      </w:r>
      <w:r w:rsidRPr="00410461">
        <w:tab/>
        <w:t>CC-PAG</w:t>
      </w:r>
      <w:bookmarkEnd w:id="452"/>
    </w:p>
    <w:p w14:paraId="5E1CF17F" w14:textId="77777777" w:rsidR="005F298E" w:rsidRPr="00410461" w:rsidRDefault="005F298E" w:rsidP="005F298E">
      <w:r w:rsidRPr="00410461">
        <w:t>This clause introduces CC-PAG (CC-POI Aggregator) as an architectural extension that is located between the MDF3 and CC-POI. The CC-PAG performs the function of aggregating the xCC from different CC-POIs towards the MDF3 and is shown in Figure 8.6-1.</w:t>
      </w:r>
    </w:p>
    <w:p w14:paraId="44D0079A" w14:textId="06CB4BAB" w:rsidR="005F298E" w:rsidRPr="00410461" w:rsidRDefault="00DA173F" w:rsidP="005F298E">
      <w:pPr>
        <w:pStyle w:val="TH"/>
      </w:pPr>
      <w:r>
        <w:object w:dxaOrig="18216" w:dyaOrig="15625" w14:anchorId="13E9AE2A">
          <v:shape id="_x0000_i1073" type="#_x0000_t75" style="width:467.35pt;height:400.65pt" o:ole="">
            <v:imagedata r:id="rId127" o:title=""/>
          </v:shape>
          <o:OLEObject Type="Embed" ProgID="Visio.Drawing.15" ShapeID="_x0000_i1073" DrawAspect="Content" ObjectID="_1786734661" r:id="rId128"/>
        </w:object>
      </w:r>
    </w:p>
    <w:p w14:paraId="7BC077CF" w14:textId="77777777" w:rsidR="005F298E" w:rsidRPr="00410461" w:rsidRDefault="005F298E" w:rsidP="005F298E">
      <w:pPr>
        <w:pStyle w:val="TF"/>
      </w:pPr>
      <w:r w:rsidRPr="00410461">
        <w:t xml:space="preserve">Figure </w:t>
      </w:r>
      <w:r w:rsidRPr="00410461">
        <w:rPr>
          <w:szCs w:val="22"/>
        </w:rPr>
        <w:t>8.6-1</w:t>
      </w:r>
      <w:r w:rsidRPr="00410461">
        <w:t>: LI architecture showing CC-PAG.</w:t>
      </w:r>
    </w:p>
    <w:p w14:paraId="1306B4B6" w14:textId="77777777" w:rsidR="00F5172B" w:rsidRPr="00410461" w:rsidRDefault="00F5172B" w:rsidP="00F5172B">
      <w:pPr>
        <w:pStyle w:val="NO"/>
      </w:pPr>
      <w:r w:rsidRPr="00410461">
        <w:t>NOTE:</w:t>
      </w:r>
      <w:r w:rsidRPr="00410461">
        <w:tab/>
        <w:t>The IRI-POI and CC-TF represented in figure 8.6-1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The CC-PAG is an optional LI function and may be deployed in networks that need aggregation of xCC from potentially large number of different CC-POIs towards the MDF3.</w:t>
      </w:r>
      <w:r w:rsidRPr="00410461">
        <w:rPr>
          <w:color w:val="000000"/>
        </w:rPr>
        <w:t xml:space="preserve"> The CC-PAG may be deployed closer to the UPFs, to reduce the impact of latencies, packet drops, and buffering on UPFs for lawful interception of highspeed user plane traffic. The system resources such as hardware interfaces, CPUs and memory for the CC-PAG node may be tuned to balance the forwarding/reception capabilities of CC-POI and MDF3.</w:t>
      </w:r>
    </w:p>
    <w:p w14:paraId="0A3D4B68" w14:textId="77777777" w:rsidR="002A03B8" w:rsidRPr="00410461" w:rsidRDefault="002A03B8" w:rsidP="00024BE3">
      <w:r w:rsidRPr="00410461">
        <w:t>As shown in figure 8.6-1, the CC-POI is triggered by the CC-TF to deliver the xCC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w:t>
      </w:r>
      <w:r w:rsidRPr="00410461">
        <w:rPr>
          <w:sz w:val="20"/>
          <w:szCs w:val="20"/>
          <w:lang w:val="en-GB"/>
        </w:rPr>
        <w:t xml:space="preserve"> </w:t>
      </w:r>
      <w:r w:rsidRPr="00410461">
        <w:rPr>
          <w:sz w:val="20"/>
          <w:szCs w:val="20"/>
          <w:lang w:val="en-GB"/>
        </w:rPr>
        <w:tab/>
        <w:t>pre-provisioned (e.g. by LIPF over LI_X0 interface) while instructed to use the pre-provisioned address over LI_X1;</w:t>
      </w:r>
    </w:p>
    <w:p w14:paraId="5B613C53" w14:textId="65F14716"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2</w:t>
      </w:r>
      <w:r w:rsidR="002F14AD" w:rsidRPr="00410461">
        <w:rPr>
          <w:sz w:val="20"/>
          <w:szCs w:val="20"/>
          <w:lang w:val="en-GB"/>
        </w:rPr>
        <w:t>)</w:t>
      </w:r>
      <w:r w:rsidRPr="00410461">
        <w:rPr>
          <w:sz w:val="20"/>
          <w:szCs w:val="20"/>
          <w:lang w:val="en-GB"/>
        </w:rPr>
        <w:t xml:space="preserve"> </w:t>
      </w:r>
      <w:r w:rsidRPr="00410461">
        <w:rPr>
          <w:sz w:val="20"/>
          <w:szCs w:val="20"/>
          <w:lang w:val="en-GB"/>
        </w:rPr>
        <w:tab/>
        <w:t>as a part of the CC intercept trigger by the CC-TF which in turn is provisioned by the LIPF over LI_X1.</w:t>
      </w:r>
    </w:p>
    <w:p w14:paraId="7C779819" w14:textId="3B910B5C" w:rsidR="002A03B8" w:rsidRPr="00410461" w:rsidRDefault="002A03B8" w:rsidP="002A03B8">
      <w:r w:rsidRPr="00410461">
        <w:t>The CC-PAG aggregates the xCC received from different CC-POIs before forwarding the same to the MDF3. The xCC is not modified. The LI_X3A interface is the same as LI_X3 interface on the application level but may be used with other transport protocol options as described in ETSI TS 103 221-2 [16].</w:t>
      </w:r>
      <w:r w:rsidR="00006E93" w:rsidRPr="00410461">
        <w:tab/>
      </w:r>
    </w:p>
    <w:p w14:paraId="0B46FB8E" w14:textId="28AC5EE1" w:rsidR="00080512" w:rsidRPr="00410461" w:rsidRDefault="00080512" w:rsidP="00AC1D13">
      <w:pPr>
        <w:pStyle w:val="Heading8"/>
        <w:pageBreakBefore/>
      </w:pPr>
      <w:bookmarkStart w:id="453" w:name="_Toc176118538"/>
      <w:r w:rsidRPr="00410461">
        <w:lastRenderedPageBreak/>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453"/>
    </w:p>
    <w:p w14:paraId="0964E95E" w14:textId="50DD56C0" w:rsidR="00445D76" w:rsidRPr="00410461" w:rsidRDefault="00445D76" w:rsidP="00CB28A6">
      <w:pPr>
        <w:pStyle w:val="Heading1"/>
      </w:pPr>
      <w:bookmarkStart w:id="454" w:name="_Toc176118539"/>
      <w:r w:rsidRPr="00410461">
        <w:t>A.1</w:t>
      </w:r>
      <w:r w:rsidRPr="00410461">
        <w:tab/>
        <w:t>Non-roaming scenario</w:t>
      </w:r>
      <w:bookmarkEnd w:id="454"/>
    </w:p>
    <w:p w14:paraId="7F597836" w14:textId="38EF9DFA" w:rsidR="00445D76" w:rsidRPr="00410461" w:rsidRDefault="00445D76" w:rsidP="00CB28A6">
      <w:pPr>
        <w:pStyle w:val="Heading2"/>
      </w:pPr>
      <w:bookmarkStart w:id="455" w:name="_Toc176118540"/>
      <w:r w:rsidRPr="00410461">
        <w:t>A.1.1</w:t>
      </w:r>
      <w:r w:rsidRPr="00410461">
        <w:tab/>
        <w:t>General</w:t>
      </w:r>
      <w:bookmarkEnd w:id="455"/>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68C5F341" w14:textId="77777777" w:rsidR="00E46A1B" w:rsidRDefault="00E46A1B" w:rsidP="00E46A1B">
      <w:pPr>
        <w:pStyle w:val="B1"/>
      </w:pPr>
      <w:r>
        <w:t>-</w:t>
      </w:r>
      <w:r>
        <w:tab/>
        <w:t>NWDAF.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xIRI and </w:t>
      </w:r>
      <w:r w:rsidR="00FB3579" w:rsidRPr="00410461">
        <w:t>x</w:t>
      </w:r>
      <w:r w:rsidRPr="00410461">
        <w:t>CC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456" w:name="_Toc176118541"/>
      <w:r w:rsidRPr="00410461">
        <w:t>A.1.2</w:t>
      </w:r>
      <w:r w:rsidRPr="00410461">
        <w:tab/>
        <w:t>Service-based representation with point-to-point LI system</w:t>
      </w:r>
      <w:bookmarkEnd w:id="456"/>
    </w:p>
    <w:p w14:paraId="41A4598A" w14:textId="79204F9F" w:rsidR="00445D76" w:rsidRPr="00410461" w:rsidRDefault="00445D76" w:rsidP="00445D76">
      <w:r w:rsidRPr="00410461">
        <w:t>The overall network configuration for 5G in a non-roaming scenario with the LI aspects is shown in figure A.1-1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0ECB3D25" w:rsidR="009D38AD" w:rsidRPr="00410461" w:rsidRDefault="00EA3DF7" w:rsidP="00306FE2">
      <w:pPr>
        <w:pStyle w:val="TH"/>
      </w:pPr>
      <w:r>
        <w:object w:dxaOrig="17833" w:dyaOrig="12204" w14:anchorId="49459E00">
          <v:shape id="_x0000_i1074" type="#_x0000_t75" style="width:481.35pt;height:328.65pt" o:ole="">
            <v:imagedata r:id="rId129" o:title=""/>
          </v:shape>
          <o:OLEObject Type="Embed" ProgID="Visio.Drawing.15" ShapeID="_x0000_i1074" DrawAspect="Content" ObjectID="_1786734662" r:id="rId130"/>
        </w:object>
      </w:r>
    </w:p>
    <w:p w14:paraId="195E7AF3" w14:textId="257DE3B4" w:rsidR="00445D76" w:rsidRPr="00410461" w:rsidRDefault="00445D76" w:rsidP="00CB28A6">
      <w:pPr>
        <w:pStyle w:val="TF"/>
      </w:pPr>
      <w:r w:rsidRPr="00410461">
        <w:t>Figure A.1-1: Network topology showing LI for 5G (service-based representation) with point-to-point LI system</w:t>
      </w:r>
    </w:p>
    <w:p w14:paraId="589F6F3A" w14:textId="73740EC3" w:rsidR="00445D76" w:rsidRPr="00410461" w:rsidRDefault="00E3691A" w:rsidP="00445D76">
      <w:r w:rsidRPr="00410461">
        <w:t>F</w:t>
      </w:r>
      <w:r w:rsidR="00445D76" w:rsidRPr="00410461">
        <w:t>igure A.1-1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xIRI to the MDF2 and CC-POI present in the UPF delivers the xCC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02847B47"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igure A.1-1 but will be present if intercept of those services is supported.</w:t>
      </w:r>
    </w:p>
    <w:p w14:paraId="62B50E6C" w14:textId="22C2BCFF" w:rsidR="00445D76" w:rsidRPr="00410461" w:rsidRDefault="00445D76" w:rsidP="00CB28A6">
      <w:pPr>
        <w:pStyle w:val="Heading1"/>
      </w:pPr>
      <w:bookmarkStart w:id="457" w:name="_Toc176118542"/>
      <w:r w:rsidRPr="00410461">
        <w:t>A.</w:t>
      </w:r>
      <w:r w:rsidR="00077DDD" w:rsidRPr="00410461">
        <w:t>2</w:t>
      </w:r>
      <w:r w:rsidRPr="00410461">
        <w:tab/>
        <w:t>Interworking with EPC/E-UTRAN</w:t>
      </w:r>
      <w:bookmarkEnd w:id="457"/>
    </w:p>
    <w:p w14:paraId="56F7261E" w14:textId="77D8FD9A" w:rsidR="00445D76" w:rsidRPr="00410461" w:rsidRDefault="00445D76" w:rsidP="00CB28A6">
      <w:pPr>
        <w:pStyle w:val="Heading2"/>
      </w:pPr>
      <w:bookmarkStart w:id="458" w:name="_Toc176118543"/>
      <w:r w:rsidRPr="00410461">
        <w:t>A.</w:t>
      </w:r>
      <w:r w:rsidR="00077DDD" w:rsidRPr="00410461">
        <w:t>2</w:t>
      </w:r>
      <w:r w:rsidRPr="00410461">
        <w:t>.1</w:t>
      </w:r>
      <w:r w:rsidRPr="00410461">
        <w:tab/>
        <w:t>General</w:t>
      </w:r>
      <w:bookmarkEnd w:id="458"/>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lastRenderedPageBreak/>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459" w:name="_Toc176118544"/>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459"/>
    </w:p>
    <w:p w14:paraId="54BF06B3" w14:textId="79D35B6D" w:rsidR="00445D76" w:rsidRPr="00410461" w:rsidRDefault="00445D76" w:rsidP="00445D76">
      <w:r w:rsidRPr="00410461">
        <w:t xml:space="preserve">The overall network configuration for interworking between EPC-EUTRAN and 5GS in non-roaming scenario with the LI aspects is shown in figure </w:t>
      </w:r>
      <w:r w:rsidR="00077DDD" w:rsidRPr="00410461">
        <w:t>A</w:t>
      </w:r>
      <w:r w:rsidR="00D923A4" w:rsidRPr="00410461">
        <w:t>.2-1.</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1CCAFD18" w:rsidR="00445D76" w:rsidRPr="00410461" w:rsidRDefault="00F8670D" w:rsidP="00306FE2">
      <w:pPr>
        <w:pStyle w:val="TH"/>
      </w:pPr>
      <w:r>
        <w:object w:dxaOrig="17940" w:dyaOrig="19260" w14:anchorId="04C53691">
          <v:shape id="_x0000_i1075" type="#_x0000_t75" style="width:482pt;height:517.35pt" o:ole="">
            <v:imagedata r:id="rId131" o:title=""/>
          </v:shape>
          <o:OLEObject Type="Embed" ProgID="Visio.Drawing.15" ShapeID="_x0000_i1075" DrawAspect="Content" ObjectID="_1786734663" r:id="rId132"/>
        </w:object>
      </w:r>
    </w:p>
    <w:p w14:paraId="6B73070F" w14:textId="53570427" w:rsidR="00445D76" w:rsidRPr="00410461" w:rsidRDefault="00445D76" w:rsidP="00CB28A6">
      <w:pPr>
        <w:pStyle w:val="TF"/>
      </w:pPr>
      <w:r w:rsidRPr="00410461">
        <w:t xml:space="preserve">Figure </w:t>
      </w:r>
      <w:r w:rsidR="00077DDD" w:rsidRPr="00410461">
        <w:t>A</w:t>
      </w:r>
      <w:r w:rsidRPr="00410461">
        <w:t>.</w:t>
      </w:r>
      <w:r w:rsidR="00077DDD" w:rsidRPr="00410461">
        <w:t>2</w:t>
      </w:r>
      <w:r w:rsidRPr="00410461">
        <w:t>-1: Network topology showing LI for interworking with EPC/E-UTRAN</w:t>
      </w:r>
    </w:p>
    <w:p w14:paraId="36E2BAC5" w14:textId="033EEA36" w:rsidR="00445D76" w:rsidRPr="00410461" w:rsidRDefault="00E3691A" w:rsidP="00445D76">
      <w:pPr>
        <w:spacing w:before="120"/>
      </w:pPr>
      <w:r w:rsidRPr="00410461">
        <w:t>F</w:t>
      </w:r>
      <w:r w:rsidR="00445D76" w:rsidRPr="00410461">
        <w:t xml:space="preserve">igure </w:t>
      </w:r>
      <w:r w:rsidR="00077DDD" w:rsidRPr="00410461">
        <w:t>A</w:t>
      </w:r>
      <w:r w:rsidR="00445D76" w:rsidRPr="00410461">
        <w:t>.2-1 shows the network topology of 5G system in a service-based representation,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deliver the xIRI to the MDF2 and CC-POI present in the UPF + PGW-U delivers the xCC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AE8D33F" w:rsidR="003A04B5" w:rsidRPr="00410461" w:rsidRDefault="003A04B5" w:rsidP="00445D76">
      <w:pPr>
        <w:pStyle w:val="NO"/>
      </w:pPr>
      <w:r w:rsidRPr="00410461">
        <w:lastRenderedPageBreak/>
        <w:t>NOTE 2:</w:t>
      </w:r>
      <w:r w:rsidR="00402CF6">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460" w:name="_Toc176118545"/>
      <w:r w:rsidRPr="00410461">
        <w:t>A</w:t>
      </w:r>
      <w:r w:rsidR="00DF78DB" w:rsidRPr="00410461">
        <w:t>.3</w:t>
      </w:r>
      <w:r w:rsidR="00DF78DB" w:rsidRPr="00410461">
        <w:tab/>
        <w:t>Multiple DN c</w:t>
      </w:r>
      <w:r w:rsidR="00445D76" w:rsidRPr="00410461">
        <w:t>onnections in a PDU session</w:t>
      </w:r>
      <w:bookmarkEnd w:id="460"/>
    </w:p>
    <w:p w14:paraId="0653E0DE" w14:textId="259930DE" w:rsidR="00445D76" w:rsidRPr="00410461" w:rsidRDefault="00077DDD" w:rsidP="00CB28A6">
      <w:pPr>
        <w:pStyle w:val="Heading2"/>
      </w:pPr>
      <w:bookmarkStart w:id="461" w:name="_Toc176118546"/>
      <w:r w:rsidRPr="00410461">
        <w:t>A</w:t>
      </w:r>
      <w:r w:rsidR="00445D76" w:rsidRPr="00410461">
        <w:t>.3.1</w:t>
      </w:r>
      <w:r w:rsidR="00445D76" w:rsidRPr="00410461">
        <w:tab/>
        <w:t>General</w:t>
      </w:r>
      <w:bookmarkEnd w:id="461"/>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anchor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69E5E95A" w:rsidR="00445D76" w:rsidRPr="00410461" w:rsidRDefault="00445D76" w:rsidP="00CB28A6">
      <w:pPr>
        <w:pStyle w:val="Heading2"/>
      </w:pPr>
      <w:r w:rsidRPr="00410461">
        <w:t xml:space="preserve"> </w:t>
      </w:r>
      <w:bookmarkStart w:id="462" w:name="_Toc176118547"/>
      <w:r w:rsidR="00077DDD" w:rsidRPr="00410461">
        <w:t>A</w:t>
      </w:r>
      <w:r w:rsidRPr="00410461">
        <w:t>.3.2</w:t>
      </w:r>
      <w:r w:rsidRPr="00410461">
        <w:tab/>
        <w:t>Topology view for a non-roaming scenario</w:t>
      </w:r>
      <w:bookmarkEnd w:id="462"/>
    </w:p>
    <w:p w14:paraId="41F2B54A" w14:textId="0F1B199D"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in a PDU session is illustrated in figure</w:t>
      </w:r>
      <w:r w:rsidR="00AB58EF">
        <w:t>s</w:t>
      </w:r>
      <w:r w:rsidRPr="00410461">
        <w:t xml:space="preserve"> </w:t>
      </w:r>
      <w:r w:rsidR="00077DDD" w:rsidRPr="00410461">
        <w:t>A</w:t>
      </w:r>
      <w:r w:rsidRPr="00410461">
        <w:t xml:space="preserve">.3-1 and </w:t>
      </w:r>
      <w:r w:rsidR="00077DDD" w:rsidRPr="00410461">
        <w:t>A</w:t>
      </w:r>
      <w:r w:rsidR="00D923A4" w:rsidRPr="00410461">
        <w:t>.3-2.</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3F104AC9" w:rsidR="00445D76" w:rsidRPr="00410461" w:rsidRDefault="00046D16" w:rsidP="00306FE2">
      <w:pPr>
        <w:pStyle w:val="TH"/>
      </w:pPr>
      <w:r>
        <w:object w:dxaOrig="18577" w:dyaOrig="14064" w14:anchorId="4A94871D">
          <v:shape id="_x0000_i1076" type="#_x0000_t75" style="width:481.35pt;height:364pt" o:ole="">
            <v:imagedata r:id="rId133" o:title=""/>
          </v:shape>
          <o:OLEObject Type="Embed" ProgID="Visio.Drawing.15" ShapeID="_x0000_i1076" DrawAspect="Content" ObjectID="_1786734664" r:id="rId134"/>
        </w:object>
      </w:r>
    </w:p>
    <w:p w14:paraId="291D6DF3" w14:textId="6E33BC16" w:rsidR="00445D76" w:rsidRPr="00410461" w:rsidRDefault="00445D76" w:rsidP="00CB28A6">
      <w:pPr>
        <w:pStyle w:val="TF"/>
      </w:pPr>
      <w:r w:rsidRPr="00410461">
        <w:t xml:space="preserve">Figure </w:t>
      </w:r>
      <w:r w:rsidR="00077DDD" w:rsidRPr="00410461">
        <w:t>A</w:t>
      </w:r>
      <w:r w:rsidRPr="00410461">
        <w:t>.3-1: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xIRI to the MDF2 and CC-POI present in the </w:t>
      </w:r>
      <w:r w:rsidR="00342338" w:rsidRPr="00410461">
        <w:t>branching UPF (shown as UPF-1) on the common path to both DN connections</w:t>
      </w:r>
      <w:r w:rsidR="003B7B59" w:rsidRPr="00410461">
        <w:t xml:space="preserve"> </w:t>
      </w:r>
      <w:r w:rsidRPr="00410461">
        <w:t>delivers the xCC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14F5460" w:rsidR="00342338" w:rsidRPr="00410461" w:rsidRDefault="00C45F01" w:rsidP="009A706F">
      <w:pPr>
        <w:pStyle w:val="TH"/>
      </w:pPr>
      <w:r>
        <w:object w:dxaOrig="19092" w:dyaOrig="14340" w14:anchorId="3D00C340">
          <v:shape id="_x0000_i1077" type="#_x0000_t75" style="width:477.35pt;height:358.65pt" o:ole="">
            <v:imagedata r:id="rId135" o:title=""/>
          </v:shape>
          <o:OLEObject Type="Embed" ProgID="Visio.Drawing.15" ShapeID="_x0000_i1077" DrawAspect="Content" ObjectID="_1786734665" r:id="rId136"/>
        </w:object>
      </w:r>
    </w:p>
    <w:p w14:paraId="2869DEA1" w14:textId="7B115B7E" w:rsidR="00445D76" w:rsidRPr="00410461" w:rsidRDefault="00445D76" w:rsidP="00CB28A6">
      <w:pPr>
        <w:pStyle w:val="TF"/>
      </w:pPr>
      <w:r w:rsidRPr="00410461">
        <w:t xml:space="preserve">Figure </w:t>
      </w:r>
      <w:r w:rsidR="00077DDD" w:rsidRPr="00410461">
        <w:t>A</w:t>
      </w:r>
      <w:r w:rsidRPr="00410461">
        <w:t>.3-2: Network topology showing CC-POI at two UPFs</w:t>
      </w:r>
    </w:p>
    <w:p w14:paraId="40C3F5AB" w14:textId="3335EFE2" w:rsidR="009654B2" w:rsidRPr="00410461" w:rsidRDefault="009654B2" w:rsidP="009654B2">
      <w:pPr>
        <w:spacing w:before="120"/>
      </w:pPr>
      <w:r w:rsidRPr="00410461">
        <w:t>The IRI-POIs present in the AMF, MME, UDM, SMSF and SMF deliver the xIRI to the MDF2. In this example, there is a branching UPF (UPF-B), an anchor UPF for the DN (UPF-A1) and another anchor UPF for the same DN (UPF-A2). The second approach (i.e. CC interception at the anchor UPFs) mentioned in A.3.1 is used to provide the CC interception. The UPF-A1 delivers the xCC generated from the user plane packets that flow from UE to the DN via UPF-A1 to the MDF3. The CC-POI present in the UPF-A2 delivers the xCC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anchor UPFs. In this case care </w:t>
      </w:r>
      <w:r w:rsidR="00985273" w:rsidRPr="00410461">
        <w:t>needs to</w:t>
      </w:r>
      <w:r w:rsidRPr="00410461">
        <w:t xml:space="preserve"> be taken to avoid duplication of xCC e.g. by intercepting only on the external N6 interface of each anchor UPF.</w:t>
      </w:r>
    </w:p>
    <w:p w14:paraId="05DE280B" w14:textId="5FD292D9" w:rsidR="00445D76" w:rsidRPr="00410461" w:rsidRDefault="00077DDD" w:rsidP="00CB28A6">
      <w:pPr>
        <w:pStyle w:val="Heading1"/>
      </w:pPr>
      <w:bookmarkStart w:id="463" w:name="_Toc176118548"/>
      <w:r w:rsidRPr="00410461">
        <w:t>A</w:t>
      </w:r>
      <w:r w:rsidR="009D6ABC" w:rsidRPr="00410461">
        <w:t>.4</w:t>
      </w:r>
      <w:r w:rsidR="009D6ABC" w:rsidRPr="00410461">
        <w:tab/>
        <w:t>Non-3GPP a</w:t>
      </w:r>
      <w:r w:rsidR="00445D76" w:rsidRPr="00410461">
        <w:t>ccess in a non-roaming scenario</w:t>
      </w:r>
      <w:bookmarkEnd w:id="463"/>
    </w:p>
    <w:p w14:paraId="36B2D9AE" w14:textId="1BC5841C" w:rsidR="00445D76" w:rsidRPr="00410461" w:rsidRDefault="00077DDD" w:rsidP="00CB28A6">
      <w:pPr>
        <w:pStyle w:val="Heading2"/>
      </w:pPr>
      <w:bookmarkStart w:id="464" w:name="_Toc176118549"/>
      <w:r w:rsidRPr="00410461">
        <w:t>A</w:t>
      </w:r>
      <w:r w:rsidR="00445D76" w:rsidRPr="00410461">
        <w:t>.4.1</w:t>
      </w:r>
      <w:r w:rsidR="00445D76" w:rsidRPr="00410461">
        <w:tab/>
        <w:t>General</w:t>
      </w:r>
      <w:bookmarkEnd w:id="464"/>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lastRenderedPageBreak/>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07F76321" w:rsidR="00445D76" w:rsidRPr="00410461" w:rsidRDefault="00445D76" w:rsidP="00CB28A6">
      <w:pPr>
        <w:pStyle w:val="Heading2"/>
      </w:pPr>
      <w:r w:rsidRPr="00410461">
        <w:t xml:space="preserve"> </w:t>
      </w:r>
      <w:bookmarkStart w:id="465" w:name="_Toc176118550"/>
      <w:r w:rsidR="00077DDD" w:rsidRPr="00410461">
        <w:t>A</w:t>
      </w:r>
      <w:r w:rsidRPr="00410461">
        <w:t>.4.2</w:t>
      </w:r>
      <w:r w:rsidRPr="00410461">
        <w:tab/>
        <w:t>Topology view</w:t>
      </w:r>
      <w:bookmarkEnd w:id="465"/>
    </w:p>
    <w:p w14:paraId="32449D35" w14:textId="284FDCEF"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077DDD" w:rsidRPr="00410461">
        <w:t>A</w:t>
      </w:r>
      <w:r w:rsidRPr="00410461">
        <w:t>.4-1</w:t>
      </w:r>
      <w:r w:rsidR="00DB4445" w:rsidRPr="00410461">
        <w:t>, A.4-2 and A.4-3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1B1AC630" w:rsidR="00DB7B88" w:rsidRPr="00410461" w:rsidRDefault="00200954" w:rsidP="00DB7B88">
      <w:pPr>
        <w:pStyle w:val="TH"/>
      </w:pPr>
      <w:r>
        <w:object w:dxaOrig="19392" w:dyaOrig="17028" w14:anchorId="484F090B">
          <v:shape id="_x0000_i1078" type="#_x0000_t75" style="width:484.65pt;height:426pt" o:ole="">
            <v:imagedata r:id="rId137" o:title=""/>
          </v:shape>
          <o:OLEObject Type="Embed" ProgID="Visio.Drawing.15" ShapeID="_x0000_i1078" DrawAspect="Content" ObjectID="_1786734666" r:id="rId138"/>
        </w:object>
      </w:r>
    </w:p>
    <w:p w14:paraId="5338AF6C" w14:textId="305CC2AB" w:rsidR="00445D76" w:rsidRPr="00410461" w:rsidRDefault="00445D76" w:rsidP="00DB7B88">
      <w:pPr>
        <w:pStyle w:val="TF"/>
      </w:pPr>
      <w:r w:rsidRPr="00410461">
        <w:t xml:space="preserve">Figure </w:t>
      </w:r>
      <w:r w:rsidR="00077DDD" w:rsidRPr="00410461">
        <w:t>A</w:t>
      </w:r>
      <w:r w:rsidRPr="00410461">
        <w:t>.4-1: Network topology showing LI for non-3GPP access to 5G</w:t>
      </w:r>
      <w:r w:rsidR="004A50CA" w:rsidRPr="00410461">
        <w:t xml:space="preserve"> via N3IWF</w:t>
      </w:r>
    </w:p>
    <w:p w14:paraId="3F16953E" w14:textId="6DE0FA5C" w:rsidR="006252A2" w:rsidRPr="00410461" w:rsidRDefault="00D028A9" w:rsidP="00A74A0C">
      <w:pPr>
        <w:pStyle w:val="TH"/>
      </w:pPr>
      <w:r>
        <w:object w:dxaOrig="19392" w:dyaOrig="17028" w14:anchorId="0D681B03">
          <v:shape id="_x0000_i1079" type="#_x0000_t75" style="width:484.65pt;height:426pt" o:ole="">
            <v:imagedata r:id="rId139" o:title=""/>
          </v:shape>
          <o:OLEObject Type="Embed" ProgID="Visio.Drawing.15" ShapeID="_x0000_i1079" DrawAspect="Content" ObjectID="_1786734667" r:id="rId140"/>
        </w:object>
      </w:r>
    </w:p>
    <w:p w14:paraId="60683986" w14:textId="77777777" w:rsidR="006252A2" w:rsidRPr="00410461" w:rsidRDefault="006252A2" w:rsidP="006252A2">
      <w:pPr>
        <w:pStyle w:val="TF"/>
      </w:pPr>
      <w:r w:rsidRPr="00410461">
        <w:t>Figure A.4-2: Network topology showing LI for non-3GPP access to 5G via TNGF</w:t>
      </w:r>
    </w:p>
    <w:p w14:paraId="1973A6E5" w14:textId="2305C2AF" w:rsidR="006252A2" w:rsidRPr="00410461" w:rsidRDefault="00240EB0" w:rsidP="00A74A0C">
      <w:pPr>
        <w:pStyle w:val="TH"/>
      </w:pPr>
      <w:r>
        <w:object w:dxaOrig="19392" w:dyaOrig="17028" w14:anchorId="0D44C9FE">
          <v:shape id="_x0000_i1080" type="#_x0000_t75" style="width:484.65pt;height:426pt" o:ole="">
            <v:imagedata r:id="rId141" o:title=""/>
          </v:shape>
          <o:OLEObject Type="Embed" ProgID="Visio.Drawing.15" ShapeID="_x0000_i1080" DrawAspect="Content" ObjectID="_1786734668" r:id="rId142"/>
        </w:object>
      </w:r>
    </w:p>
    <w:p w14:paraId="04D6512C" w14:textId="77777777" w:rsidR="006252A2" w:rsidRPr="00410461" w:rsidRDefault="006252A2" w:rsidP="006252A2">
      <w:pPr>
        <w:pStyle w:val="TF"/>
      </w:pPr>
      <w:r w:rsidRPr="00410461">
        <w:t>Figure A.4-3: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xIRI to the MDF2 and CC-POI present in the UPF delivers the xCC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466" w:name="historyclause"/>
      <w:bookmarkStart w:id="467" w:name="_Toc176118551"/>
      <w:r w:rsidRPr="00410461">
        <w:lastRenderedPageBreak/>
        <w:t xml:space="preserve">Annex </w:t>
      </w:r>
      <w:r w:rsidR="005B2940" w:rsidRPr="00410461">
        <w:t>B</w:t>
      </w:r>
      <w:r w:rsidR="00026012" w:rsidRPr="00410461">
        <w:t xml:space="preserve"> (normative):</w:t>
      </w:r>
      <w:r w:rsidRPr="00410461">
        <w:br/>
        <w:t>ADMF functionality</w:t>
      </w:r>
      <w:bookmarkEnd w:id="467"/>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Maintaining the CSP / LEA mutually agreed unique Lawful Interception IDentifier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Managing the termination of LI instances across all impacted LI functions when the warrant expires or the LEA specifically requests termination of a LI instance.</w:t>
      </w:r>
    </w:p>
    <w:p w14:paraId="02F69204" w14:textId="77777777" w:rsidR="00A31D1F" w:rsidRPr="00410461" w:rsidRDefault="00A31D1F" w:rsidP="00A31D1F">
      <w:pPr>
        <w:pStyle w:val="B1"/>
      </w:pPr>
      <w:r w:rsidRPr="00410461">
        <w:t>-</w:t>
      </w:r>
      <w:r w:rsidRPr="00410461">
        <w:tab/>
        <w:t>Certificate revoking when the LI function is terminated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546B069" w:rsidR="005B2940" w:rsidRPr="00410461" w:rsidRDefault="00A31D1F" w:rsidP="00A31D1F">
      <w:r w:rsidRPr="00410461">
        <w:t>Refer to clause 5.4 LI interfaces, and figures 5.4-1 and 5.6-1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468" w:name="_Toc176118552"/>
      <w:r w:rsidRPr="00410461">
        <w:lastRenderedPageBreak/>
        <w:t xml:space="preserve">Annex </w:t>
      </w:r>
      <w:r w:rsidR="008A2D7E" w:rsidRPr="00410461">
        <w:t>C</w:t>
      </w:r>
      <w:r w:rsidRPr="00410461">
        <w:t xml:space="preserve"> (informative):</w:t>
      </w:r>
      <w:r w:rsidRPr="00410461">
        <w:br/>
        <w:t>LEA initiated suspend and resume</w:t>
      </w:r>
      <w:bookmarkEnd w:id="468"/>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63D93DA7" w:rsidR="00487131" w:rsidRPr="00410461" w:rsidRDefault="00487131" w:rsidP="00487131">
      <w:r w:rsidRPr="00410461">
        <w:t>The underlying baseline is that a Lawful Intercept has been fully authorised and established between the LEA and the CSP via LI_HI</w:t>
      </w:r>
      <w:r w:rsidR="00E348C1">
        <w:t>1</w:t>
      </w:r>
      <w:r w:rsidRPr="00410461">
        <w:t xml:space="preserve"> with an agreed LIID to map the warrant to the CSP provided LI product via LI_HI2, LI_HI3 and LI_HI4.</w:t>
      </w:r>
    </w:p>
    <w:p w14:paraId="7E73C782" w14:textId="77777777" w:rsidR="00487131" w:rsidRPr="00410461" w:rsidRDefault="00487131" w:rsidP="00487131">
      <w:r w:rsidRPr="00410461">
        <w:t>The LEA may request that this active LI instance be temporarily suspended.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The LEA, via LI_HI1, sends an Update Request, referencing the intercept, with the DesiredStatus of Suspended; reference ETSI TS 103 120 [7].</w:t>
      </w:r>
    </w:p>
    <w:p w14:paraId="5D5C5C8A" w14:textId="183725C6"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w:t>
      </w:r>
      <w:r w:rsidR="00E348C1">
        <w:t>LI_HI</w:t>
      </w:r>
      <w:r w:rsidRPr="00410461">
        <w:t>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1EF10DC6" w:rsidR="00487131" w:rsidRPr="00410461" w:rsidRDefault="00487131" w:rsidP="00487131">
      <w:pPr>
        <w:pStyle w:val="B1"/>
      </w:pPr>
      <w:r w:rsidRPr="00410461">
        <w:t>-</w:t>
      </w:r>
      <w:r w:rsidRPr="00410461">
        <w:tab/>
        <w:t>The LEA sends the CSP, via LI_H</w:t>
      </w:r>
      <w:r w:rsidR="00E348C1">
        <w:t>I</w:t>
      </w:r>
      <w:r w:rsidRPr="00410461">
        <w:t>1, an Update Request, referencing the original intercept, with the DesiredStatus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50FD11A5" w:rsidR="00487131" w:rsidRPr="00410461" w:rsidRDefault="00487131" w:rsidP="00487131">
      <w:pPr>
        <w:pStyle w:val="NO"/>
      </w:pPr>
      <w:r w:rsidRPr="00410461">
        <w:t>NOTE:</w:t>
      </w:r>
      <w:r w:rsidRPr="00410461">
        <w:tab/>
        <w:t xml:space="preserve">This implies all LI Product deliveries will restart just as for a new </w:t>
      </w:r>
      <w:r w:rsidR="00DF669A" w:rsidRPr="00410461">
        <w:t>intercept,</w:t>
      </w:r>
      <w:r w:rsidRPr="00410461">
        <w:t xml:space="preserve">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469" w:name="_Toc176118553"/>
      <w:r w:rsidRPr="00410461">
        <w:rPr>
          <w:rFonts w:eastAsia="Calibri"/>
        </w:rPr>
        <w:lastRenderedPageBreak/>
        <w:t>Annex D (informative)</w:t>
      </w:r>
      <w:r w:rsidR="00CC72D3" w:rsidRPr="00410461">
        <w:rPr>
          <w:rFonts w:eastAsia="Calibri"/>
        </w:rPr>
        <w:t>:</w:t>
      </w:r>
      <w:r w:rsidR="00B4079C" w:rsidRPr="00410461">
        <w:rPr>
          <w:rFonts w:eastAsia="Calibri"/>
        </w:rPr>
        <w:br/>
        <w:t>Additional RCS specific LI details</w:t>
      </w:r>
      <w:bookmarkEnd w:id="469"/>
    </w:p>
    <w:p w14:paraId="71EA15B6" w14:textId="77777777" w:rsidR="00167D29" w:rsidRPr="00410461" w:rsidRDefault="00167D29" w:rsidP="00167D29">
      <w:pPr>
        <w:pStyle w:val="Heading1"/>
        <w:rPr>
          <w:rFonts w:eastAsia="Calibri"/>
        </w:rPr>
      </w:pPr>
      <w:bookmarkStart w:id="470" w:name="_Toc176118554"/>
      <w:r w:rsidRPr="00410461">
        <w:rPr>
          <w:rFonts w:eastAsia="Calibri"/>
        </w:rPr>
        <w:t>D.1</w:t>
      </w:r>
      <w:r w:rsidRPr="00410461">
        <w:rPr>
          <w:rFonts w:eastAsia="Calibri"/>
        </w:rPr>
        <w:tab/>
        <w:t>General</w:t>
      </w:r>
      <w:bookmarkEnd w:id="470"/>
    </w:p>
    <w:p w14:paraId="3C4FC8F9" w14:textId="77777777" w:rsidR="00167D29" w:rsidRPr="00410461" w:rsidRDefault="00167D29" w:rsidP="00167D29">
      <w:pPr>
        <w:rPr>
          <w:rFonts w:eastAsia="Calibri"/>
        </w:rPr>
      </w:pPr>
      <w:r w:rsidRPr="00410461">
        <w:rPr>
          <w:rFonts w:eastAsia="Calibri"/>
        </w:rPr>
        <w:t>The following sub-clauses provide additional details for LI for RCS. Unless specified, the details provided in clause 7.13 apply to all of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File download. A target UE downloads a file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471" w:name="_Toc176118555"/>
      <w:r w:rsidRPr="00410461">
        <w:rPr>
          <w:rFonts w:eastAsia="Calibri"/>
        </w:rPr>
        <w:t>D.2</w:t>
      </w:r>
      <w:r w:rsidRPr="00410461">
        <w:rPr>
          <w:rFonts w:eastAsia="Calibri"/>
        </w:rPr>
        <w:tab/>
        <w:t>LI for Registration and Deregistration</w:t>
      </w:r>
      <w:bookmarkEnd w:id="471"/>
    </w:p>
    <w:p w14:paraId="0CA41B5C" w14:textId="77777777" w:rsidR="00167D29" w:rsidRPr="00410461" w:rsidRDefault="00167D29" w:rsidP="00167D29">
      <w:pPr>
        <w:pStyle w:val="Heading2"/>
        <w:rPr>
          <w:rFonts w:eastAsia="Calibri"/>
        </w:rPr>
      </w:pPr>
      <w:bookmarkStart w:id="472" w:name="_Toc176118556"/>
      <w:r w:rsidRPr="00410461">
        <w:rPr>
          <w:rFonts w:eastAsia="Calibri"/>
        </w:rPr>
        <w:t>D.2.1</w:t>
      </w:r>
      <w:r w:rsidRPr="00410461">
        <w:rPr>
          <w:rFonts w:eastAsia="Calibri"/>
        </w:rPr>
        <w:tab/>
        <w:t>Background</w:t>
      </w:r>
      <w:bookmarkEnd w:id="472"/>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77777777" w:rsidR="00167D29" w:rsidRPr="00410461" w:rsidRDefault="00167D29" w:rsidP="00167D29">
      <w:pPr>
        <w:pStyle w:val="Heading2"/>
        <w:rPr>
          <w:rFonts w:eastAsia="Calibri"/>
        </w:rPr>
      </w:pPr>
      <w:bookmarkStart w:id="473" w:name="_Toc176118557"/>
      <w:r w:rsidRPr="00410461">
        <w:rPr>
          <w:rFonts w:eastAsia="Calibri"/>
        </w:rPr>
        <w:t>D.2.2 Architecture</w:t>
      </w:r>
      <w:bookmarkEnd w:id="473"/>
    </w:p>
    <w:p w14:paraId="4F722A47"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69CCC519" w14:textId="7777777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figure 7.13.2-1.</w:t>
      </w:r>
    </w:p>
    <w:p w14:paraId="6FB25214" w14:textId="77777777" w:rsidR="00167D29" w:rsidRPr="00410461" w:rsidRDefault="00167D29" w:rsidP="00167D29">
      <w:pPr>
        <w:pStyle w:val="Heading1"/>
        <w:rPr>
          <w:rFonts w:eastAsia="Calibri"/>
        </w:rPr>
      </w:pPr>
      <w:bookmarkStart w:id="474" w:name="_Toc176118558"/>
      <w:r w:rsidRPr="00410461">
        <w:rPr>
          <w:rFonts w:eastAsia="Calibri"/>
        </w:rPr>
        <w:lastRenderedPageBreak/>
        <w:t>D.3</w:t>
      </w:r>
      <w:r w:rsidRPr="00410461">
        <w:rPr>
          <w:rFonts w:eastAsia="Calibri"/>
        </w:rPr>
        <w:tab/>
        <w:t>LI for capability discovery</w:t>
      </w:r>
      <w:bookmarkEnd w:id="474"/>
    </w:p>
    <w:p w14:paraId="2703CF17" w14:textId="77777777" w:rsidR="00167D29" w:rsidRPr="00410461" w:rsidRDefault="00167D29" w:rsidP="00167D29">
      <w:pPr>
        <w:pStyle w:val="Heading2"/>
        <w:rPr>
          <w:rFonts w:eastAsia="Calibri"/>
        </w:rPr>
      </w:pPr>
      <w:bookmarkStart w:id="475" w:name="_Toc176118559"/>
      <w:r w:rsidRPr="00410461">
        <w:rPr>
          <w:rFonts w:eastAsia="Calibri"/>
        </w:rPr>
        <w:t>D.3.1</w:t>
      </w:r>
      <w:r w:rsidRPr="00410461">
        <w:rPr>
          <w:rFonts w:eastAsia="Calibri"/>
        </w:rPr>
        <w:tab/>
        <w:t>Background</w:t>
      </w:r>
      <w:bookmarkEnd w:id="475"/>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179AC73A"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476" w:name="_Toc176118560"/>
      <w:r w:rsidRPr="00410461">
        <w:rPr>
          <w:rFonts w:eastAsia="Calibri"/>
        </w:rPr>
        <w:t>D.3.2</w:t>
      </w:r>
      <w:r w:rsidR="00687495" w:rsidRPr="00410461">
        <w:rPr>
          <w:rFonts w:eastAsia="Calibri"/>
        </w:rPr>
        <w:tab/>
      </w:r>
      <w:r w:rsidRPr="00410461">
        <w:rPr>
          <w:rFonts w:eastAsia="Calibri"/>
        </w:rPr>
        <w:t>Architecture</w:t>
      </w:r>
      <w:bookmarkEnd w:id="476"/>
    </w:p>
    <w:p w14:paraId="23EDE293"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7819DA7F" w14:textId="77777777"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figure 7.13.2-1.</w:t>
      </w:r>
    </w:p>
    <w:p w14:paraId="12E023B7" w14:textId="7777777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figure 7.13.2-1.</w:t>
      </w:r>
    </w:p>
    <w:p w14:paraId="3BC6D469" w14:textId="013D0E63" w:rsidR="00167D29" w:rsidRPr="00410461" w:rsidRDefault="00167D29" w:rsidP="00167D29">
      <w:pPr>
        <w:pStyle w:val="Heading1"/>
        <w:rPr>
          <w:rFonts w:eastAsia="Calibri"/>
        </w:rPr>
      </w:pPr>
      <w:bookmarkStart w:id="477" w:name="_Toc176118561"/>
      <w:r w:rsidRPr="00410461">
        <w:rPr>
          <w:rFonts w:eastAsia="Calibri"/>
        </w:rPr>
        <w:lastRenderedPageBreak/>
        <w:t>D.4</w:t>
      </w:r>
      <w:r w:rsidR="00F97C4B" w:rsidRPr="00410461">
        <w:rPr>
          <w:rFonts w:eastAsia="Calibri"/>
        </w:rPr>
        <w:tab/>
      </w:r>
      <w:r w:rsidRPr="00410461">
        <w:rPr>
          <w:rFonts w:eastAsia="Calibri"/>
        </w:rPr>
        <w:t>LI for standalone messaging</w:t>
      </w:r>
      <w:bookmarkEnd w:id="477"/>
    </w:p>
    <w:p w14:paraId="55CF8B12" w14:textId="76DB9005" w:rsidR="00167D29" w:rsidRPr="00410461" w:rsidRDefault="00167D29" w:rsidP="00167D29">
      <w:pPr>
        <w:pStyle w:val="Heading2"/>
        <w:rPr>
          <w:rFonts w:eastAsia="Calibri"/>
        </w:rPr>
      </w:pPr>
      <w:bookmarkStart w:id="478" w:name="_Toc176118562"/>
      <w:r w:rsidRPr="00410461">
        <w:rPr>
          <w:rFonts w:eastAsia="Calibri"/>
        </w:rPr>
        <w:t>D.4.1</w:t>
      </w:r>
      <w:r w:rsidR="00F97C4B" w:rsidRPr="00410461">
        <w:rPr>
          <w:rFonts w:eastAsia="Calibri"/>
        </w:rPr>
        <w:tab/>
      </w:r>
      <w:r w:rsidRPr="00410461">
        <w:rPr>
          <w:rFonts w:eastAsia="Calibri"/>
        </w:rPr>
        <w:t>Background</w:t>
      </w:r>
      <w:bookmarkEnd w:id="478"/>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1-to-1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479" w:name="_Toc176118563"/>
      <w:r w:rsidRPr="00410461">
        <w:rPr>
          <w:rFonts w:eastAsia="Calibri"/>
        </w:rPr>
        <w:t>D.4.2</w:t>
      </w:r>
      <w:r w:rsidRPr="00410461">
        <w:rPr>
          <w:rFonts w:eastAsia="Calibri"/>
        </w:rPr>
        <w:tab/>
        <w:t>Architecture</w:t>
      </w:r>
      <w:bookmarkEnd w:id="479"/>
    </w:p>
    <w:p w14:paraId="7550073F" w14:textId="77777777" w:rsidR="00167D29" w:rsidRPr="00410461" w:rsidRDefault="00167D29" w:rsidP="00167D29">
      <w:pPr>
        <w:rPr>
          <w:rFonts w:eastAsia="Calibri"/>
        </w:rPr>
      </w:pPr>
      <w:r w:rsidRPr="00410461">
        <w:rPr>
          <w:rFonts w:eastAsia="Calibri"/>
        </w:rPr>
        <w:t>The figure 7.13.2-1 provides the architecture for LI for pager mode standalone messaging.</w:t>
      </w:r>
    </w:p>
    <w:p w14:paraId="1A330409" w14:textId="77777777" w:rsidR="00167D29" w:rsidRPr="00410461" w:rsidRDefault="00167D29" w:rsidP="00167D29">
      <w:pPr>
        <w:rPr>
          <w:rFonts w:eastAsia="Calibri"/>
        </w:rPr>
      </w:pPr>
      <w:r w:rsidRPr="00410461">
        <w:rPr>
          <w:rFonts w:eastAsia="Calibri"/>
        </w:rPr>
        <w:t>In a normal deployment, the P-CSCF or S-CSCF perform the function of the RCS Server in figure 7.13.2-1.</w:t>
      </w:r>
    </w:p>
    <w:p w14:paraId="322E8265" w14:textId="77777777" w:rsidR="00167D29" w:rsidRPr="00410461" w:rsidRDefault="00167D29" w:rsidP="00167D29">
      <w:pPr>
        <w:pStyle w:val="Heading1"/>
      </w:pPr>
      <w:bookmarkStart w:id="480" w:name="_Toc176118564"/>
      <w:r w:rsidRPr="00410461">
        <w:t>D.5</w:t>
      </w:r>
      <w:r w:rsidRPr="00410461">
        <w:tab/>
        <w:t>LI for chat</w:t>
      </w:r>
      <w:bookmarkEnd w:id="480"/>
    </w:p>
    <w:p w14:paraId="3D4D2E37" w14:textId="77777777" w:rsidR="00167D29" w:rsidRPr="00410461" w:rsidRDefault="00167D29" w:rsidP="00167D29">
      <w:pPr>
        <w:pStyle w:val="Heading2"/>
      </w:pPr>
      <w:bookmarkStart w:id="481" w:name="_Toc176118565"/>
      <w:r w:rsidRPr="00410461">
        <w:t>D.5.1</w:t>
      </w:r>
      <w:r w:rsidRPr="00410461">
        <w:tab/>
        <w:t>Background</w:t>
      </w:r>
      <w:bookmarkEnd w:id="481"/>
    </w:p>
    <w:p w14:paraId="54F2BF6F" w14:textId="77777777" w:rsidR="00167D29" w:rsidRPr="00410461" w:rsidRDefault="00167D29" w:rsidP="00167D29">
      <w:pPr>
        <w:pStyle w:val="Default"/>
        <w:spacing w:after="180"/>
        <w:rPr>
          <w:rFonts w:ascii="Times New Roman" w:hAnsi="Times New Roman" w:cs="Times New Roman"/>
          <w:sz w:val="20"/>
          <w:szCs w:val="20"/>
          <w:lang w:val="en-GB"/>
        </w:rPr>
      </w:pPr>
      <w:r w:rsidRPr="00410461">
        <w:rPr>
          <w:rFonts w:ascii="Times New Roman" w:hAnsi="Times New Roman" w:cs="Times New Roman"/>
          <w:sz w:val="20"/>
          <w:szCs w:val="20"/>
          <w:lang w:val="en-GB"/>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482" w:name="_Toc176118566"/>
      <w:r w:rsidRPr="00410461">
        <w:t>D.5.2</w:t>
      </w:r>
      <w:r w:rsidRPr="00410461">
        <w:tab/>
        <w:t>Architecture</w:t>
      </w:r>
      <w:bookmarkEnd w:id="482"/>
    </w:p>
    <w:p w14:paraId="329129D9" w14:textId="77777777" w:rsidR="00167D29" w:rsidRPr="00410461" w:rsidRDefault="00167D29" w:rsidP="00167D29">
      <w:pPr>
        <w:rPr>
          <w:rFonts w:eastAsia="Calibri"/>
        </w:rPr>
      </w:pPr>
      <w:r w:rsidRPr="00410461">
        <w:rPr>
          <w:rFonts w:eastAsia="Calibri"/>
        </w:rPr>
        <w:t>The figure 7.13.2-1 provides the architecture for LI for 1-to-1 chat.</w:t>
      </w:r>
    </w:p>
    <w:p w14:paraId="05FF2E2C" w14:textId="77777777" w:rsidR="00167D29" w:rsidRPr="00410461" w:rsidRDefault="00167D29" w:rsidP="00167D29">
      <w:pPr>
        <w:pStyle w:val="Heading1"/>
      </w:pPr>
      <w:bookmarkStart w:id="483" w:name="_Toc176118567"/>
      <w:r w:rsidRPr="00410461">
        <w:lastRenderedPageBreak/>
        <w:t>D.6</w:t>
      </w:r>
      <w:r w:rsidRPr="00410461">
        <w:tab/>
        <w:t>LI for file transfer</w:t>
      </w:r>
      <w:bookmarkEnd w:id="483"/>
    </w:p>
    <w:p w14:paraId="299AF446" w14:textId="77777777" w:rsidR="00167D29" w:rsidRPr="00410461" w:rsidRDefault="00167D29" w:rsidP="00167D29">
      <w:pPr>
        <w:pStyle w:val="Heading2"/>
      </w:pPr>
      <w:bookmarkStart w:id="484" w:name="_Toc176118568"/>
      <w:r w:rsidRPr="00410461">
        <w:t>D.6.1</w:t>
      </w:r>
      <w:r w:rsidRPr="00410461">
        <w:tab/>
        <w:t>Background</w:t>
      </w:r>
      <w:bookmarkEnd w:id="484"/>
    </w:p>
    <w:p w14:paraId="3899F44D" w14:textId="27D9BF35" w:rsidR="00167D29" w:rsidRPr="00410461" w:rsidRDefault="00167D29" w:rsidP="00167D29">
      <w:pPr>
        <w:pStyle w:val="HTMLPreformatted"/>
        <w:spacing w:after="240"/>
        <w:rPr>
          <w:rFonts w:ascii="Times New Roman" w:hAnsi="Times New Roman"/>
          <w:lang w:val="en-GB" w:eastAsia="ko-KR"/>
        </w:rPr>
      </w:pPr>
      <w:r w:rsidRPr="00410461">
        <w:rPr>
          <w:rFonts w:ascii="Times New Roman" w:hAnsi="Times New Roman"/>
          <w:lang w:val="en-GB" w:eastAsia="ko-KR"/>
        </w:rPr>
        <w:t xml:space="preserve">When an RCS user desires to send a file to one or more other RCS users, the file URL transfer service is used. The user first uploads the file to a HTTP Content Server, and then uses pager mode standalone messaging, large message mode standalone messaging, 1-to-1 </w:t>
      </w:r>
      <w:r w:rsidR="00DF669A">
        <w:rPr>
          <w:rFonts w:ascii="Times New Roman" w:hAnsi="Times New Roman"/>
          <w:lang w:val="en-GB" w:eastAsia="ko-KR"/>
        </w:rPr>
        <w:t>c</w:t>
      </w:r>
      <w:r w:rsidRPr="00410461">
        <w:rPr>
          <w:rFonts w:ascii="Times New Roman" w:hAnsi="Times New Roman"/>
          <w:lang w:val="en-GB" w:eastAsia="ko-KR"/>
        </w:rPr>
        <w:t>hat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hAnsi="Times New Roman"/>
          <w:lang w:val="en-GB" w:eastAsia="fr-FR"/>
        </w:rPr>
        <w:t>When using pager mode standalone messaging,</w:t>
      </w:r>
      <w:r w:rsidRPr="00410461">
        <w:rPr>
          <w:rFonts w:ascii="Times New Roman" w:eastAsia="Calibri" w:hAnsi="Times New Roman"/>
          <w:lang w:val="en-GB"/>
        </w:rPr>
        <w:t xml:space="preserve"> the originating client sends the URL of the file </w:t>
      </w:r>
      <w:r w:rsidRPr="00410461">
        <w:rPr>
          <w:rFonts w:ascii="Times New Roman" w:hAnsi="Times New Roman"/>
          <w:lang w:val="en-GB" w:eastAsia="fr-FR"/>
        </w:rPr>
        <w:t xml:space="preserve">in a SIP MESSAGE </w:t>
      </w:r>
      <w:r w:rsidRPr="00410461">
        <w:rPr>
          <w:rFonts w:ascii="Times New Roman" w:eastAsia="Calibri" w:hAnsi="Times New Roman"/>
          <w:lang w:val="en-GB"/>
        </w:rPr>
        <w:t xml:space="preserve">as a </w:t>
      </w:r>
      <w:r w:rsidRPr="00410461">
        <w:rPr>
          <w:rFonts w:ascii="Times New Roman" w:eastAsia="Times New Roman" w:hAnsi="Times New Roman"/>
          <w:lang w:val="en-GB" w:eastAsia="fr-FR"/>
        </w:rPr>
        <w:t xml:space="preserve">CPIM-formatted </w:t>
      </w:r>
      <w:r w:rsidRPr="00410461">
        <w:rPr>
          <w:rFonts w:ascii="Times New Roman" w:hAnsi="Times New Roman"/>
          <w:lang w:val="en-GB" w:eastAsia="fr-FR"/>
        </w:rPr>
        <w:t xml:space="preserve">message. </w:t>
      </w:r>
      <w:r w:rsidRPr="00410461">
        <w:rPr>
          <w:rFonts w:ascii="Times New Roman" w:eastAsia="Calibri" w:hAnsi="Times New Roman"/>
          <w:lang w:val="en-GB"/>
        </w:rPr>
        <w:t>When using large message mode standalone messaging, 1-to-1 chat or group chat</w:t>
      </w:r>
      <w:r w:rsidRPr="00410461">
        <w:rPr>
          <w:rFonts w:ascii="Times New Roman" w:hAnsi="Times New Roman"/>
          <w:lang w:val="en-GB" w:eastAsia="fr-FR"/>
        </w:rPr>
        <w:t xml:space="preserve"> the originating client sends the URIL of the file </w:t>
      </w:r>
      <w:r w:rsidRPr="00410461">
        <w:rPr>
          <w:rFonts w:ascii="Times New Roman" w:eastAsia="Calibri" w:hAnsi="Times New Roman"/>
          <w:lang w:val="en-GB"/>
        </w:rPr>
        <w:t>in MSRP data chunk.</w:t>
      </w:r>
    </w:p>
    <w:p w14:paraId="37234F38"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eastAsia="Calibri" w:hAnsi="Times New Roman"/>
          <w:lang w:val="en-GB"/>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eastAsia="Calibri" w:hAnsi="Times New Roman"/>
          <w:lang w:val="en-GB"/>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485" w:name="_Toc176118569"/>
      <w:r w:rsidRPr="00410461">
        <w:t>D.6.2</w:t>
      </w:r>
      <w:r w:rsidRPr="00410461">
        <w:tab/>
        <w:t>Architecture</w:t>
      </w:r>
      <w:bookmarkEnd w:id="485"/>
    </w:p>
    <w:p w14:paraId="592FF195" w14:textId="3CF1EAF3" w:rsidR="00167D29" w:rsidRPr="00410461" w:rsidRDefault="00167D29" w:rsidP="00167D29">
      <w:pPr>
        <w:rPr>
          <w:rFonts w:eastAsia="Calibri"/>
        </w:rPr>
      </w:pPr>
      <w:r w:rsidRPr="00410461">
        <w:rPr>
          <w:rFonts w:eastAsia="Calibri"/>
        </w:rPr>
        <w:t>The figure 7.13.2-1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486" w:name="_Toc176118570"/>
      <w:r w:rsidRPr="00410461" w:rsidDel="003C38F2">
        <w:lastRenderedPageBreak/>
        <w:t xml:space="preserve">Annex </w:t>
      </w:r>
      <w:r w:rsidRPr="00410461">
        <w:t>E</w:t>
      </w:r>
      <w:r w:rsidRPr="00410461" w:rsidDel="003C38F2">
        <w:t xml:space="preserve"> (informative):</w:t>
      </w:r>
      <w:r w:rsidRPr="00410461" w:rsidDel="003C38F2">
        <w:br/>
        <w:t>STIR/SHAKEN operation</w:t>
      </w:r>
      <w:bookmarkEnd w:id="486"/>
    </w:p>
    <w:p w14:paraId="6EAB6420" w14:textId="77777777" w:rsidR="00B4079C" w:rsidRPr="00410461" w:rsidRDefault="00B4079C" w:rsidP="00B4079C">
      <w:pPr>
        <w:pStyle w:val="Heading1"/>
      </w:pPr>
      <w:bookmarkStart w:id="487" w:name="_Toc176118571"/>
      <w:r w:rsidRPr="00410461">
        <w:t>E.1</w:t>
      </w:r>
      <w:r w:rsidRPr="00410461">
        <w:tab/>
        <w:t>General</w:t>
      </w:r>
      <w:bookmarkEnd w:id="487"/>
    </w:p>
    <w:p w14:paraId="402D2286" w14:textId="77777777" w:rsidR="00B4079C" w:rsidRPr="00410461" w:rsidRDefault="00B4079C" w:rsidP="00B4079C">
      <w:r w:rsidRPr="00410461">
        <w:t>This annex defines STIR (Secure Telephony Identity Revisited), SHAKEN (Secure Handling of Asserted information using toKENs), eCNAM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488" w:name="_Toc176118572"/>
      <w:r w:rsidRPr="00410461">
        <w:t>E.2</w:t>
      </w:r>
      <w:r w:rsidRPr="00410461">
        <w:tab/>
      </w:r>
      <w:r w:rsidRPr="00410461">
        <w:rPr>
          <w:rFonts w:cs="Arial"/>
          <w:szCs w:val="24"/>
        </w:rPr>
        <w:t>STIR/SHAKEN</w:t>
      </w:r>
      <w:bookmarkEnd w:id="488"/>
    </w:p>
    <w:p w14:paraId="6ED7D242" w14:textId="77777777" w:rsidR="00B4079C" w:rsidRPr="00410461" w:rsidRDefault="00B4079C" w:rsidP="00B4079C">
      <w:pPr>
        <w:pStyle w:val="Heading2"/>
      </w:pPr>
      <w:bookmarkStart w:id="489" w:name="_Toc176118573"/>
      <w:r w:rsidRPr="00410461">
        <w:t>E.2.1</w:t>
      </w:r>
      <w:r w:rsidRPr="00410461">
        <w:tab/>
        <w:t>STIR/SHAKEN for telephony</w:t>
      </w:r>
      <w:bookmarkEnd w:id="489"/>
    </w:p>
    <w:p w14:paraId="68AA2BEE" w14:textId="77777777" w:rsidR="00B4079C" w:rsidRPr="00410461" w:rsidRDefault="00B4079C" w:rsidP="00B4079C">
      <w:r w:rsidRPr="00410461">
        <w:t>STIR (Secure Telephony Identity Revisited) and SHAKEN (Secure Handling of Asserted information using toKENs)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81" type="#_x0000_t75" style="width:482.65pt;height:209.35pt" o:ole="">
            <v:imagedata r:id="rId143" o:title=""/>
          </v:shape>
          <o:OLEObject Type="Embed" ProgID="Visio.Drawing.15" ShapeID="_x0000_i1081" DrawAspect="Content" ObjectID="_1786734669" r:id="rId144"/>
        </w:object>
      </w:r>
    </w:p>
    <w:p w14:paraId="58BB7DC4" w14:textId="67892480" w:rsidR="00B4079C" w:rsidRPr="00410461" w:rsidRDefault="00B4079C" w:rsidP="00C402C5">
      <w:pPr>
        <w:pStyle w:val="TF"/>
      </w:pPr>
      <w:r w:rsidRPr="00410461">
        <w:t xml:space="preserve">Figure E.2.1-1: SHAKEN reference architecture for end-to-end SIP </w:t>
      </w:r>
      <w:r w:rsidR="00A953D6">
        <w:t>signalling</w:t>
      </w:r>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lastRenderedPageBreak/>
        <w:t>Either the Telephony AS or IBCF in the originating service provider’s network invokes the AS for signing which creates a digital signature for the call called a PASSportT (Personal Assertion Token) assigned to a SIP Identity header. The IBCF or Telephony AS in the terminating service provider’s network invokes the AS for verification which verifies the digital signature of the call. The AS includes a VERSTAT parameter in the P-Asserted-Identity or From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490" w:name="_Toc176118574"/>
      <w:r w:rsidRPr="00410461">
        <w:t>E.2.2</w:t>
      </w:r>
      <w:r w:rsidRPr="00410461">
        <w:tab/>
        <w:t>STIR/SHAKEN for intra-network telephony</w:t>
      </w:r>
      <w:bookmarkEnd w:id="490"/>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-1 depicts the SHAKEN reference architecture for such scenario when using end-to-end SIP signalling. The Telephony AS is the default approach to provide STIR/SHAKEN capabilities, i.e. is capable of invoking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82" type="#_x0000_t75" style="width:374pt;height:201.35pt" o:ole="">
            <v:imagedata r:id="rId145" o:title=""/>
          </v:shape>
          <o:OLEObject Type="Embed" ProgID="Visio.Drawing.15" ShapeID="_x0000_i1082" DrawAspect="Content" ObjectID="_1786734670" r:id="rId146"/>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491" w:name="_Toc176118575"/>
      <w:r w:rsidRPr="00410461">
        <w:t>E.2.3</w:t>
      </w:r>
      <w:r w:rsidRPr="00410461">
        <w:tab/>
        <w:t>STIR/SHAKEN for messaging</w:t>
      </w:r>
      <w:bookmarkEnd w:id="491"/>
    </w:p>
    <w:p w14:paraId="046D5658" w14:textId="1AA8F971" w:rsidR="00B4079C" w:rsidRPr="00410461" w:rsidRDefault="00B4079C" w:rsidP="00B4079C">
      <w:r w:rsidRPr="00410461">
        <w:t xml:space="preserve">STIR/SHAKEN could apply to providing protection for textual and multimedia messaging as specified in </w:t>
      </w:r>
      <w:r w:rsidR="000F4977">
        <w:t>the</w:t>
      </w:r>
      <w:r w:rsidRPr="00410461">
        <w:t xml:space="preserve"> IETF draft-ietf-stir-messaging-0</w:t>
      </w:r>
      <w:r w:rsidR="000F4977">
        <w:t>7</w:t>
      </w:r>
      <w:r w:rsidRPr="00410461">
        <w:t xml:space="preserve"> [46].</w:t>
      </w:r>
    </w:p>
    <w:p w14:paraId="719610BC" w14:textId="134A30F3" w:rsidR="00B4079C" w:rsidRPr="00410461" w:rsidRDefault="00B4079C" w:rsidP="00B4079C">
      <w:r w:rsidRPr="00410461">
        <w:t xml:space="preserve">A PASSporT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w:t>
      </w:r>
      <w:r w:rsidR="00DF669A" w:rsidRPr="00410461">
        <w:t>session</w:t>
      </w:r>
      <w:r w:rsidRPr="00410461">
        <w:t xml:space="preserve"> is established. In these scenarios, usage of STIR/SHAKEN is very similar to that for voice sessions.</w:t>
      </w:r>
    </w:p>
    <w:p w14:paraId="250CE0ED" w14:textId="5938FDF0" w:rsidR="00B4079C" w:rsidRPr="00410461" w:rsidRDefault="00B4079C" w:rsidP="00B4079C">
      <w:r w:rsidRPr="00410461">
        <w:t>In sessionless scenarios such as RCS pager mode standalone messaging service, a PASSporT could be generated on a per-message (i.e. SIP MESSAGE) basis with its own built-in message security. An Identity header could be added to any SIP MESSAGE request, but without some extension to the PASSporT claims, the PASSporT would offer no protection to the message content. In IETF draft-ietf-stir-messaging-0</w:t>
      </w:r>
      <w:r w:rsidR="000F4977">
        <w:t>7</w:t>
      </w:r>
      <w:r w:rsidRPr="00410461">
        <w:t xml:space="preserve"> [46], PASSporT provides its own integrity check for message contents as part of its assertions through a new claim which is here defined to provide a hash over message contents. A new "msg" PASSporT Type is defined for that purpose. A new optional claim "msgi" provides a digest over a MIME body (i.e. body of the SIP MESSAGE). The PASSporT is conveyed in an Identity header field in </w:t>
      </w:r>
      <w:r w:rsidRPr="00410461">
        <w:lastRenderedPageBreak/>
        <w:t>the SIP MESSAGE request. The authentication and verification service procedures for populating that PASSporT follow the same procedures as for a voice session, with the addition of the "msgi" claim.</w:t>
      </w:r>
    </w:p>
    <w:p w14:paraId="7A1DBBD6" w14:textId="77777777" w:rsidR="00B4079C" w:rsidRPr="00410461" w:rsidRDefault="00B4079C" w:rsidP="00B4079C">
      <w:pPr>
        <w:pStyle w:val="Heading2"/>
      </w:pPr>
      <w:bookmarkStart w:id="492" w:name="_Toc176118576"/>
      <w:r w:rsidRPr="00410461">
        <w:t>E.2.4</w:t>
      </w:r>
      <w:r w:rsidRPr="00410461">
        <w:tab/>
        <w:t>Out of band SHAKEN</w:t>
      </w:r>
      <w:bookmarkEnd w:id="492"/>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462F10B" w:rsidR="00B4079C" w:rsidRPr="00410461" w:rsidRDefault="00FD0C4C" w:rsidP="007A22EA">
      <w:pPr>
        <w:pStyle w:val="TH"/>
      </w:pPr>
      <w:r>
        <w:object w:dxaOrig="24517" w:dyaOrig="8701" w14:anchorId="20F1B96B">
          <v:shape id="_x0000_i1083" type="#_x0000_t75" style="width:482pt;height:170.65pt" o:ole="">
            <v:imagedata r:id="rId147" o:title=""/>
          </v:shape>
          <o:OLEObject Type="Embed" ProgID="Visio.Drawing.15" ShapeID="_x0000_i1083" DrawAspect="Content" ObjectID="_1786734671" r:id="rId148"/>
        </w:object>
      </w:r>
    </w:p>
    <w:p w14:paraId="65A26B59" w14:textId="204483B7" w:rsidR="00B4079C" w:rsidRPr="00410461" w:rsidRDefault="00B4079C" w:rsidP="007A22EA">
      <w:pPr>
        <w:pStyle w:val="TF"/>
      </w:pPr>
      <w:r w:rsidRPr="00410461">
        <w:t xml:space="preserve">Figure E.2.4-1: Out of band SHAKEN reference architecture for non end-to-end SIP </w:t>
      </w:r>
      <w:r w:rsidR="00A953D6">
        <w:t>signalling</w:t>
      </w:r>
    </w:p>
    <w:p w14:paraId="22FD3517" w14:textId="2E63CD46" w:rsidR="00B4079C" w:rsidRPr="00410461" w:rsidRDefault="00B4079C" w:rsidP="00B4079C">
      <w:r w:rsidRPr="00410461">
        <w:t>With this solution, the identity token is sent to the terminating service provider separately, out-of-band, through implementation of a Call Placement Service (CPS</w:t>
      </w:r>
      <w:r w:rsidR="00DF669A" w:rsidRPr="00410461">
        <w:t>). All</w:t>
      </w:r>
      <w:r w:rsidRPr="00410461">
        <w:t xml:space="preserve"> other SHAKEN steps for authentication, use of certificates and verification remain the same. CPS as defined in RFC 8816 [45] permits the identity token to be stored during call processing and retrieved for verification purposes when a session is not using end-to-end SIP </w:t>
      </w:r>
      <w:r w:rsidR="00A953D6">
        <w:t>signalling</w:t>
      </w:r>
      <w:r w:rsidRPr="00410461">
        <w:t xml:space="preserve">, i.e. a leg in the session is using circuit switching and ISUP </w:t>
      </w:r>
      <w:r w:rsidR="00A953D6">
        <w:t>signalling</w:t>
      </w:r>
      <w:r w:rsidRPr="00410461">
        <w:t>.</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45C6D4B0" w:rsidR="00B4079C" w:rsidRPr="00410461" w:rsidRDefault="00B4079C" w:rsidP="00B4079C">
      <w:pPr>
        <w:pStyle w:val="B2"/>
      </w:pPr>
      <w:r w:rsidRPr="00410461">
        <w:t>-</w:t>
      </w:r>
      <w:r w:rsidRPr="00410461">
        <w:tab/>
        <w:t xml:space="preserve">A service provider originating a call using TDM </w:t>
      </w:r>
      <w:r w:rsidR="00A953D6">
        <w:t>signalling</w:t>
      </w:r>
      <w:r w:rsidRPr="00410461">
        <w:t xml:space="preserve"> would generate the applicable PASSporTs using their AS for signing and publish them to a CPS.</w:t>
      </w:r>
    </w:p>
    <w:p w14:paraId="0D846A7F" w14:textId="77DA511B" w:rsidR="00B4079C" w:rsidRPr="00410461" w:rsidRDefault="00B4079C" w:rsidP="00B4079C">
      <w:pPr>
        <w:pStyle w:val="B2"/>
      </w:pPr>
      <w:r w:rsidRPr="00410461">
        <w:t>-</w:t>
      </w:r>
      <w:r w:rsidRPr="00410461">
        <w:tab/>
        <w:t xml:space="preserve">An Intermediate Service Provider converting a session from SIP to TDM would publish all PASSporTs received in SIP </w:t>
      </w:r>
      <w:r w:rsidR="00A953D6">
        <w:t>signalling</w:t>
      </w:r>
      <w:r w:rsidRPr="00410461">
        <w:t xml:space="preserve"> for that call to a CPS.</w:t>
      </w:r>
    </w:p>
    <w:p w14:paraId="2BF64495" w14:textId="0D666B9A" w:rsidR="00B4079C" w:rsidRPr="00410461" w:rsidRDefault="00B4079C" w:rsidP="00B4079C">
      <w:pPr>
        <w:pStyle w:val="B2"/>
      </w:pPr>
      <w:r w:rsidRPr="00410461">
        <w:t>-</w:t>
      </w:r>
      <w:r w:rsidRPr="00410461">
        <w:tab/>
        <w:t xml:space="preserve">An Intermediate Service Provider converting a call from TDM to SIP would retrieve all PASSporTs for that call from a CPS and insert them into the SIP </w:t>
      </w:r>
      <w:r w:rsidR="00A953D6">
        <w:t>signalling</w:t>
      </w:r>
      <w:r w:rsidRPr="00410461">
        <w:t xml:space="preserve"> for that call.</w:t>
      </w:r>
    </w:p>
    <w:p w14:paraId="21B1D5AF" w14:textId="2D3AB0EA" w:rsidR="00B4079C" w:rsidRPr="00410461" w:rsidRDefault="00B4079C" w:rsidP="00B4079C">
      <w:pPr>
        <w:pStyle w:val="B2"/>
      </w:pPr>
      <w:r w:rsidRPr="00410461">
        <w:t>-</w:t>
      </w:r>
      <w:r w:rsidRPr="00410461">
        <w:tab/>
        <w:t xml:space="preserve">A service provider terminating a call using TDM </w:t>
      </w:r>
      <w:r w:rsidR="00A953D6">
        <w:t>signalling</w:t>
      </w:r>
      <w:r w:rsidRPr="00410461">
        <w:t xml:space="preserve"> would retrieve all PASSporTs for that call from a CPS and verify the call using their AS for verification.</w:t>
      </w:r>
    </w:p>
    <w:p w14:paraId="3E5F4DFA" w14:textId="1316B81A" w:rsidR="00B4079C" w:rsidRPr="00410461" w:rsidRDefault="00B4079C" w:rsidP="00B4079C">
      <w:r w:rsidRPr="00410461">
        <w:t xml:space="preserve">Service providers originating, transiting, or terminating calls using only SIP </w:t>
      </w:r>
      <w:r w:rsidR="00A953D6">
        <w:t>signalling</w:t>
      </w:r>
      <w:r w:rsidRPr="00410461">
        <w:t xml:space="preserve"> do not use Out-of-Band SHAKEN. They use PASSporTs in SIP </w:t>
      </w:r>
      <w:r w:rsidR="00A953D6">
        <w:t>signalling</w:t>
      </w:r>
      <w:r w:rsidRPr="00410461">
        <w:t xml:space="preserve">. Intermediate providers transiting calls with TDM </w:t>
      </w:r>
      <w:r w:rsidR="00A953D6">
        <w:t>signalling</w:t>
      </w:r>
      <w:r w:rsidRPr="00410461">
        <w:t xml:space="preserve"> only do not use Out-of-Band SHAKEN. An upstream provider would have already published PASSporTs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643C70F0" w:rsidR="00B4079C" w:rsidRPr="00410461" w:rsidRDefault="00F43E83" w:rsidP="00F43E83">
      <w:pPr>
        <w:pStyle w:val="TH"/>
      </w:pPr>
      <w:r>
        <w:object w:dxaOrig="18073" w:dyaOrig="8100" w14:anchorId="40C1C201">
          <v:shape id="_x0000_i1084" type="#_x0000_t75" style="width:481.35pt;height:3in" o:ole="">
            <v:imagedata r:id="rId149" o:title=""/>
          </v:shape>
          <o:OLEObject Type="Embed" ProgID="Visio.Drawing.15" ShapeID="_x0000_i1084" DrawAspect="Content" ObjectID="_1786734672" r:id="rId150"/>
        </w:object>
      </w:r>
    </w:p>
    <w:p w14:paraId="39B50431" w14:textId="69A16887" w:rsidR="00B4079C" w:rsidRPr="00410461" w:rsidRDefault="00B4079C" w:rsidP="00F43E83">
      <w:pPr>
        <w:pStyle w:val="TF"/>
      </w:pPr>
      <w:r w:rsidRPr="00410461">
        <w:t xml:space="preserve">Figure E.2.4-2: Out of band SHAKEN reference architecture for end-to-end TDM </w:t>
      </w:r>
      <w:r w:rsidR="00A953D6">
        <w:t>signalling</w:t>
      </w:r>
    </w:p>
    <w:p w14:paraId="706E99A6" w14:textId="77777777" w:rsidR="00B4079C" w:rsidRPr="00410461" w:rsidRDefault="00B4079C" w:rsidP="00B4079C">
      <w:pPr>
        <w:pStyle w:val="Heading2"/>
      </w:pPr>
      <w:bookmarkStart w:id="493" w:name="_Toc176118577"/>
      <w:r w:rsidRPr="00410461">
        <w:t>E.2.5</w:t>
      </w:r>
      <w:r w:rsidRPr="00410461">
        <w:tab/>
        <w:t>STIR/SHAKEN and forwarded calls</w:t>
      </w:r>
      <w:bookmarkEnd w:id="493"/>
    </w:p>
    <w:p w14:paraId="5E096AF1" w14:textId="77777777" w:rsidR="00B4079C" w:rsidRPr="00410461" w:rsidRDefault="00B4079C" w:rsidP="00B4079C">
      <w:r w:rsidRPr="00410461">
        <w:t>In case of call forwarding, the original called party number is not the number to which a call is delivered. The SIP headers such as "History-Info", "Diversion" and "To" do not provide any cryptographic assurance of secure redirection. RFC 8946 [41] extends the SIP identity token (i.e. PASSporT)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494" w:name="_Toc176118578"/>
      <w:r w:rsidRPr="00410461">
        <w:t>E.3</w:t>
      </w:r>
      <w:r w:rsidRPr="00410461">
        <w:tab/>
      </w:r>
      <w:r w:rsidRPr="00410461">
        <w:rPr>
          <w:rFonts w:cs="Arial"/>
          <w:szCs w:val="24"/>
        </w:rPr>
        <w:t>Enhanced caller data</w:t>
      </w:r>
      <w:bookmarkEnd w:id="494"/>
    </w:p>
    <w:p w14:paraId="0961259A" w14:textId="0ACAB16F" w:rsidR="001306E7" w:rsidRPr="00410461" w:rsidRDefault="001306E7" w:rsidP="001306E7">
      <w:pPr>
        <w:pStyle w:val="Heading2"/>
      </w:pPr>
      <w:bookmarkStart w:id="495" w:name="_Toc176118579"/>
      <w:r w:rsidRPr="00410461">
        <w:t>E.3.1</w:t>
      </w:r>
      <w:r w:rsidRPr="00410461">
        <w:tab/>
        <w:t>General</w:t>
      </w:r>
      <w:bookmarkEnd w:id="495"/>
    </w:p>
    <w:p w14:paraId="203E371B" w14:textId="77777777" w:rsidR="00B4079C" w:rsidRPr="00410461" w:rsidRDefault="00B4079C" w:rsidP="00B4079C">
      <w:r w:rsidRPr="00410461">
        <w:t xml:space="preserve">Two approaches, namely Rich Call Data (RCD) and eCNAM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496" w:name="_Toc176118580"/>
      <w:r w:rsidRPr="00410461">
        <w:t>E.3.</w:t>
      </w:r>
      <w:r w:rsidR="001306E7" w:rsidRPr="00410461">
        <w:t>2</w:t>
      </w:r>
      <w:r w:rsidRPr="00410461">
        <w:tab/>
        <w:t>RCD</w:t>
      </w:r>
      <w:bookmarkEnd w:id="496"/>
    </w:p>
    <w:p w14:paraId="35968D35" w14:textId="77777777" w:rsidR="00B4079C" w:rsidRPr="00410461" w:rsidRDefault="00B4079C" w:rsidP="00B4079C">
      <w:pPr>
        <w:pStyle w:val="HTMLPreformatted"/>
        <w:rPr>
          <w:rFonts w:ascii="Times New Roman" w:hAnsi="Times New Roman"/>
          <w:lang w:val="en-GB"/>
        </w:rPr>
      </w:pPr>
      <w:r w:rsidRPr="00410461">
        <w:rPr>
          <w:rFonts w:ascii="Times New Roman" w:hAnsi="Times New Roman"/>
          <w:lang w:val="en-GB"/>
        </w:rPr>
        <w:t>RCD is described in an IETF draft draft-ietf-stir-passport-rcd-12 [42]. RCD is of two main categories. The first data is a more traditional set of information about a caller associated with "display-name", typically a textual description of the caller in the SIP INVITE. The second category is a set of RCD that is defined as part of the jCard (JSON format for vCard) as specified in RFC 7095 [43]. RCD is inserted in the SIP Identity header token and is digitally signed. If a session is not authenticated and signed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497" w:name="_Toc176118581"/>
      <w:r w:rsidRPr="00410461">
        <w:t>E.3.</w:t>
      </w:r>
      <w:r w:rsidR="001306E7" w:rsidRPr="00410461">
        <w:t>3</w:t>
      </w:r>
      <w:r w:rsidRPr="00410461">
        <w:tab/>
        <w:t>eCNAM</w:t>
      </w:r>
      <w:bookmarkEnd w:id="497"/>
    </w:p>
    <w:p w14:paraId="7521D1F9" w14:textId="12AC7B4F" w:rsidR="00B4079C" w:rsidRPr="00410461" w:rsidRDefault="00B4079C" w:rsidP="00B4079C">
      <w:r w:rsidRPr="00410461">
        <w:t>The Enhanced Calling Name (eCNAM) service defined in TS 24.196 [44] provides the terminating user with a name that identifies the originating user, and metadata about that originating user (e.g. address, language, etc.), like with RCD. eCNAM data is managed by the originating network and stored in an authoritative database. To enable the terminating network to retrieve eCNAM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lastRenderedPageBreak/>
        <w:t>In both RCD and eCNAM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498" w:name="_Toc176118582"/>
      <w:r w:rsidRPr="00410461">
        <w:t>E.</w:t>
      </w:r>
      <w:r w:rsidR="003E7307" w:rsidRPr="00410461">
        <w:t>4</w:t>
      </w:r>
      <w:r w:rsidRPr="00410461">
        <w:tab/>
      </w:r>
      <w:r w:rsidRPr="00410461">
        <w:rPr>
          <w:rFonts w:cs="Arial"/>
          <w:szCs w:val="24"/>
        </w:rPr>
        <w:t>STIR/SHAKEN call flow example</w:t>
      </w:r>
      <w:bookmarkEnd w:id="498"/>
    </w:p>
    <w:p w14:paraId="3704A070" w14:textId="7033EDE3" w:rsidR="00270068" w:rsidRPr="00410461" w:rsidRDefault="00B4079C" w:rsidP="00B4079C">
      <w:r w:rsidRPr="00410461" w:rsidDel="003C38F2">
        <w:t xml:space="preserve">The following procedure explains STIR/SHAKEN operation when SIP </w:t>
      </w:r>
      <w:r w:rsidR="00A953D6">
        <w:t>signalling</w:t>
      </w:r>
      <w:r w:rsidRPr="00410461" w:rsidDel="003C38F2">
        <w:t xml:space="preserve"> is carried end-to-end between an originating and terminating service provider as illustrated in figure </w:t>
      </w:r>
      <w:r w:rsidRPr="00410461">
        <w:t>E.</w:t>
      </w:r>
      <w:r w:rsidR="003E7307" w:rsidRPr="00410461">
        <w:t>4.</w:t>
      </w:r>
      <w:r w:rsidRPr="00410461">
        <w:t>1</w:t>
      </w:r>
      <w:r w:rsidRPr="00410461" w:rsidDel="003C38F2">
        <w:t>-</w:t>
      </w:r>
      <w:r w:rsidR="003E7307" w:rsidRPr="00410461">
        <w:t>1</w:t>
      </w:r>
      <w:r w:rsidRPr="00410461">
        <w:t>.</w:t>
      </w:r>
    </w:p>
    <w:p w14:paraId="6C88FC5B" w14:textId="0C8B7C8F" w:rsidR="00B4079C" w:rsidRPr="00410461" w:rsidDel="003C38F2" w:rsidRDefault="00270068" w:rsidP="005F3A58">
      <w:pPr>
        <w:pStyle w:val="TH"/>
      </w:pPr>
      <w:r>
        <w:object w:dxaOrig="18061" w:dyaOrig="8137" w14:anchorId="32FC1A58">
          <v:shape id="_x0000_i1085" type="#_x0000_t75" style="width:481.35pt;height:216.65pt" o:ole="">
            <v:imagedata r:id="rId151" o:title=""/>
          </v:shape>
          <o:OLEObject Type="Embed" ProgID="Visio.Drawing.15" ShapeID="_x0000_i1085" DrawAspect="Content" ObjectID="_1786734673" r:id="rId152"/>
        </w:object>
      </w:r>
    </w:p>
    <w:p w14:paraId="5E46212C" w14:textId="5799C5F9" w:rsidR="00B4079C" w:rsidRPr="00410461" w:rsidRDefault="00B4079C" w:rsidP="00715C66">
      <w:pPr>
        <w:pStyle w:val="TF"/>
      </w:pPr>
      <w:r w:rsidRPr="00410461" w:rsidDel="003C38F2">
        <w:t xml:space="preserve">Figure </w:t>
      </w:r>
      <w:r w:rsidRPr="00410461">
        <w:t>E.</w:t>
      </w:r>
      <w:r w:rsidR="003E7307" w:rsidRPr="00410461">
        <w:t>4.1</w:t>
      </w:r>
      <w:r w:rsidRPr="00410461" w:rsidDel="003C38F2">
        <w:t>-</w:t>
      </w:r>
      <w:r w:rsidRPr="00410461">
        <w:t>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contains one or more History-Info header fields, that determine that one or several diversions have occurred, the IBCF sends a signing request for each of the identities to be signed if no 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lastRenderedPageBreak/>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From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2C8C32F6" w14:textId="77777777" w:rsidR="00B4079C" w:rsidRPr="00410461" w:rsidRDefault="00B4079C">
      <w:pPr>
        <w:overflowPunct/>
        <w:autoSpaceDE/>
        <w:autoSpaceDN/>
        <w:adjustRightInd/>
        <w:spacing w:after="0"/>
        <w:textAlignment w:val="auto"/>
        <w:rPr>
          <w:rFonts w:eastAsia="Calibri"/>
        </w:rPr>
      </w:pPr>
    </w:p>
    <w:p w14:paraId="43062C16" w14:textId="77777777" w:rsidR="00686FAD" w:rsidRPr="00410461" w:rsidRDefault="00686FAD">
      <w:pPr>
        <w:overflowPunct/>
        <w:autoSpaceDE/>
        <w:autoSpaceDN/>
        <w:adjustRightInd/>
        <w:spacing w:after="0"/>
        <w:textAlignment w:val="auto"/>
        <w:rPr>
          <w:rFonts w:ascii="Arial" w:hAnsi="Arial"/>
          <w:sz w:val="36"/>
        </w:rPr>
      </w:pPr>
      <w:r w:rsidRPr="00410461">
        <w:br w:type="page"/>
      </w:r>
    </w:p>
    <w:p w14:paraId="70C9AB74" w14:textId="3F47DD6B" w:rsidR="00054A22" w:rsidRPr="00410461" w:rsidRDefault="00080512" w:rsidP="00DB7B88">
      <w:pPr>
        <w:pStyle w:val="Heading8"/>
      </w:pPr>
      <w:bookmarkStart w:id="499" w:name="_Toc176118583"/>
      <w:r w:rsidRPr="00410461">
        <w:lastRenderedPageBreak/>
        <w:t xml:space="preserve">Annex </w:t>
      </w:r>
      <w:r w:rsidR="00B94078" w:rsidRPr="00410461">
        <w:t>Z</w:t>
      </w:r>
      <w:r w:rsidRPr="00410461">
        <w:t xml:space="preserve"> (informative):</w:t>
      </w:r>
      <w:r w:rsidRPr="00410461">
        <w:br/>
        <w:t>Change history</w:t>
      </w:r>
      <w:bookmarkEnd w:id="466"/>
      <w:bookmarkEnd w:id="499"/>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r w:rsidRPr="00410461">
              <w:rPr>
                <w:b/>
                <w:sz w:val="16"/>
              </w:rPr>
              <w:t>TDoc</w:t>
            </w:r>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LI Support for VoNR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r w:rsidRPr="00410461">
              <w:rPr>
                <w:rFonts w:cs="Arial"/>
                <w:sz w:val="16"/>
              </w:rPr>
              <w:t>SecondaryCellGroupPSCell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Introductory clause for IMS from the pCR</w:t>
            </w:r>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Editorial name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410461" w:rsidRDefault="00984454"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lastRenderedPageBreak/>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STIR/SHAKEN/eCNAM/RCD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Clarification of Non-3GPP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Correction of LI architecture for LI at the ePDG</w:t>
            </w:r>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Wrong stage 2 normative text of identifier association xIRI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RCD/eCNAM</w:t>
            </w:r>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E1705D" w:rsidRPr="00410461" w14:paraId="1BDD87BC" w14:textId="77777777" w:rsidTr="0083046C">
        <w:tc>
          <w:tcPr>
            <w:tcW w:w="803" w:type="dxa"/>
            <w:shd w:val="solid" w:color="FFFFFF" w:fill="auto"/>
          </w:tcPr>
          <w:p w14:paraId="4FC1AACE" w14:textId="77777777" w:rsidR="00E1705D" w:rsidRPr="00410461" w:rsidRDefault="00E1705D"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53C292A7" w14:textId="77777777" w:rsidR="00E1705D" w:rsidRPr="00410461" w:rsidRDefault="00E1705D"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A80E722" w14:textId="77777777" w:rsidR="00E1705D" w:rsidRPr="00410461" w:rsidRDefault="00E1705D"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E2FF4B7" w14:textId="77777777" w:rsidR="00E1705D" w:rsidRPr="00410461" w:rsidRDefault="00E1705D" w:rsidP="0083046C">
            <w:pPr>
              <w:pStyle w:val="TAL"/>
              <w:keepNext w:val="0"/>
              <w:keepLines w:val="0"/>
              <w:rPr>
                <w:sz w:val="16"/>
                <w:szCs w:val="16"/>
              </w:rPr>
            </w:pPr>
            <w:r w:rsidRPr="00410461">
              <w:rPr>
                <w:sz w:val="16"/>
                <w:szCs w:val="16"/>
              </w:rPr>
              <w:t>01</w:t>
            </w:r>
            <w:r>
              <w:rPr>
                <w:sz w:val="16"/>
                <w:szCs w:val="16"/>
              </w:rPr>
              <w:t>72</w:t>
            </w:r>
          </w:p>
        </w:tc>
        <w:tc>
          <w:tcPr>
            <w:tcW w:w="383" w:type="dxa"/>
            <w:shd w:val="solid" w:color="FFFFFF" w:fill="auto"/>
          </w:tcPr>
          <w:p w14:paraId="40CC09DD" w14:textId="77777777" w:rsidR="00E1705D" w:rsidRPr="00410461" w:rsidRDefault="00E1705D" w:rsidP="0083046C">
            <w:pPr>
              <w:pStyle w:val="TAR"/>
              <w:keepNext w:val="0"/>
              <w:keepLines w:val="0"/>
              <w:jc w:val="center"/>
              <w:rPr>
                <w:sz w:val="16"/>
                <w:szCs w:val="16"/>
              </w:rPr>
            </w:pPr>
            <w:r>
              <w:rPr>
                <w:sz w:val="16"/>
                <w:szCs w:val="16"/>
              </w:rPr>
              <w:t>-</w:t>
            </w:r>
          </w:p>
        </w:tc>
        <w:tc>
          <w:tcPr>
            <w:tcW w:w="384" w:type="dxa"/>
            <w:shd w:val="solid" w:color="FFFFFF" w:fill="auto"/>
          </w:tcPr>
          <w:p w14:paraId="6EA34703" w14:textId="77777777" w:rsidR="00E1705D" w:rsidRPr="00410461" w:rsidRDefault="00E1705D" w:rsidP="0083046C">
            <w:pPr>
              <w:pStyle w:val="TAC"/>
              <w:keepNext w:val="0"/>
              <w:keepLines w:val="0"/>
              <w:rPr>
                <w:sz w:val="16"/>
                <w:szCs w:val="16"/>
              </w:rPr>
            </w:pPr>
            <w:r>
              <w:rPr>
                <w:sz w:val="16"/>
                <w:szCs w:val="16"/>
              </w:rPr>
              <w:t>F</w:t>
            </w:r>
          </w:p>
        </w:tc>
        <w:tc>
          <w:tcPr>
            <w:tcW w:w="5293" w:type="dxa"/>
            <w:shd w:val="solid" w:color="FFFFFF" w:fill="auto"/>
          </w:tcPr>
          <w:p w14:paraId="08E8353B" w14:textId="77777777" w:rsidR="00E1705D" w:rsidRPr="00410461" w:rsidRDefault="00E1705D" w:rsidP="0083046C">
            <w:pPr>
              <w:pStyle w:val="TAL"/>
              <w:keepNext w:val="0"/>
              <w:keepLines w:val="0"/>
              <w:rPr>
                <w:sz w:val="16"/>
                <w:szCs w:val="16"/>
              </w:rPr>
            </w:pPr>
            <w:r>
              <w:rPr>
                <w:sz w:val="16"/>
                <w:szCs w:val="16"/>
              </w:rPr>
              <w:t>Clarification of Location Translation Stage 2</w:t>
            </w:r>
          </w:p>
        </w:tc>
        <w:tc>
          <w:tcPr>
            <w:tcW w:w="708" w:type="dxa"/>
            <w:shd w:val="solid" w:color="FFFFFF" w:fill="auto"/>
          </w:tcPr>
          <w:p w14:paraId="4F4EC4B7" w14:textId="77777777" w:rsidR="00E1705D" w:rsidRPr="00410461" w:rsidRDefault="00E1705D"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F95CFD" w:rsidRPr="00410461" w14:paraId="1C55CDA9" w14:textId="77777777" w:rsidTr="00E21570">
        <w:tc>
          <w:tcPr>
            <w:tcW w:w="803" w:type="dxa"/>
            <w:shd w:val="solid" w:color="FFFFFF" w:fill="auto"/>
          </w:tcPr>
          <w:p w14:paraId="2A905ED3" w14:textId="77777777" w:rsidR="00F95CFD" w:rsidRPr="00410461" w:rsidRDefault="00F95CFD" w:rsidP="00E21570">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F929F9D" w14:textId="77777777" w:rsidR="00F95CFD" w:rsidRPr="00410461" w:rsidRDefault="00F95CFD" w:rsidP="00E21570">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37024302" w14:textId="77777777" w:rsidR="00F95CFD" w:rsidRPr="00410461" w:rsidRDefault="00F95CFD" w:rsidP="00E21570">
            <w:pPr>
              <w:pStyle w:val="TAC"/>
              <w:keepNext w:val="0"/>
              <w:keepLines w:val="0"/>
              <w:jc w:val="left"/>
              <w:rPr>
                <w:sz w:val="16"/>
                <w:szCs w:val="16"/>
              </w:rPr>
            </w:pPr>
            <w:r w:rsidRPr="00410461">
              <w:rPr>
                <w:sz w:val="16"/>
                <w:szCs w:val="16"/>
              </w:rPr>
              <w:t>SP-2</w:t>
            </w:r>
            <w:r>
              <w:rPr>
                <w:sz w:val="16"/>
                <w:szCs w:val="16"/>
              </w:rPr>
              <w:t>20387</w:t>
            </w:r>
          </w:p>
        </w:tc>
        <w:tc>
          <w:tcPr>
            <w:tcW w:w="567" w:type="dxa"/>
            <w:shd w:val="solid" w:color="FFFFFF" w:fill="auto"/>
          </w:tcPr>
          <w:p w14:paraId="6CD1746C" w14:textId="77777777" w:rsidR="00F95CFD" w:rsidRPr="00410461" w:rsidRDefault="00F95CFD" w:rsidP="00E21570">
            <w:pPr>
              <w:pStyle w:val="TAL"/>
              <w:keepNext w:val="0"/>
              <w:keepLines w:val="0"/>
              <w:rPr>
                <w:sz w:val="16"/>
                <w:szCs w:val="16"/>
              </w:rPr>
            </w:pPr>
            <w:r w:rsidRPr="00410461">
              <w:rPr>
                <w:sz w:val="16"/>
                <w:szCs w:val="16"/>
              </w:rPr>
              <w:t>01</w:t>
            </w:r>
            <w:r>
              <w:rPr>
                <w:sz w:val="16"/>
                <w:szCs w:val="16"/>
              </w:rPr>
              <w:t>67</w:t>
            </w:r>
          </w:p>
        </w:tc>
        <w:tc>
          <w:tcPr>
            <w:tcW w:w="383" w:type="dxa"/>
            <w:shd w:val="solid" w:color="FFFFFF" w:fill="auto"/>
          </w:tcPr>
          <w:p w14:paraId="3A6C4520" w14:textId="77777777" w:rsidR="00F95CFD" w:rsidRPr="00410461" w:rsidRDefault="00F95CFD" w:rsidP="00E21570">
            <w:pPr>
              <w:pStyle w:val="TAR"/>
              <w:keepNext w:val="0"/>
              <w:keepLines w:val="0"/>
              <w:jc w:val="center"/>
              <w:rPr>
                <w:sz w:val="16"/>
                <w:szCs w:val="16"/>
              </w:rPr>
            </w:pPr>
            <w:r>
              <w:rPr>
                <w:sz w:val="16"/>
                <w:szCs w:val="16"/>
              </w:rPr>
              <w:t>1</w:t>
            </w:r>
          </w:p>
        </w:tc>
        <w:tc>
          <w:tcPr>
            <w:tcW w:w="384" w:type="dxa"/>
            <w:shd w:val="solid" w:color="FFFFFF" w:fill="auto"/>
          </w:tcPr>
          <w:p w14:paraId="66A4BA0F" w14:textId="77777777" w:rsidR="00F95CFD" w:rsidRPr="00410461" w:rsidRDefault="00F95CFD" w:rsidP="00E21570">
            <w:pPr>
              <w:pStyle w:val="TAC"/>
              <w:keepNext w:val="0"/>
              <w:keepLines w:val="0"/>
              <w:rPr>
                <w:sz w:val="16"/>
                <w:szCs w:val="16"/>
              </w:rPr>
            </w:pPr>
            <w:r>
              <w:rPr>
                <w:sz w:val="16"/>
                <w:szCs w:val="16"/>
              </w:rPr>
              <w:t>B</w:t>
            </w:r>
          </w:p>
        </w:tc>
        <w:tc>
          <w:tcPr>
            <w:tcW w:w="5293" w:type="dxa"/>
            <w:shd w:val="solid" w:color="FFFFFF" w:fill="auto"/>
          </w:tcPr>
          <w:p w14:paraId="5882BEB2" w14:textId="77777777" w:rsidR="00F95CFD" w:rsidRPr="00410461" w:rsidRDefault="00F95CFD" w:rsidP="00E21570">
            <w:pPr>
              <w:pStyle w:val="TAL"/>
              <w:keepNext w:val="0"/>
              <w:keepLines w:val="0"/>
              <w:rPr>
                <w:sz w:val="16"/>
                <w:szCs w:val="16"/>
              </w:rPr>
            </w:pPr>
            <w:r>
              <w:rPr>
                <w:sz w:val="16"/>
                <w:szCs w:val="16"/>
              </w:rPr>
              <w:t>Addition of Handover LI Stage 2</w:t>
            </w:r>
          </w:p>
        </w:tc>
        <w:tc>
          <w:tcPr>
            <w:tcW w:w="708" w:type="dxa"/>
            <w:shd w:val="solid" w:color="FFFFFF" w:fill="auto"/>
          </w:tcPr>
          <w:p w14:paraId="2ADA8610" w14:textId="77777777" w:rsidR="00F95CFD" w:rsidRPr="00410461" w:rsidRDefault="00F95CFD" w:rsidP="00E2157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0</w:t>
            </w:r>
            <w:r w:rsidRPr="00410461">
              <w:rPr>
                <w:sz w:val="16"/>
                <w:szCs w:val="16"/>
              </w:rPr>
              <w:t>.0</w:t>
            </w:r>
          </w:p>
        </w:tc>
      </w:tr>
      <w:tr w:rsidR="0041628A" w:rsidRPr="00410461" w14:paraId="2731FBF4" w14:textId="77777777" w:rsidTr="00E21570">
        <w:tc>
          <w:tcPr>
            <w:tcW w:w="803" w:type="dxa"/>
            <w:shd w:val="solid" w:color="FFFFFF" w:fill="auto"/>
          </w:tcPr>
          <w:p w14:paraId="748253E8"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46D9D3E2"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2DA24E75" w14:textId="1151741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46A8B1AD" w14:textId="6DC6D873"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73</w:t>
            </w:r>
          </w:p>
        </w:tc>
        <w:tc>
          <w:tcPr>
            <w:tcW w:w="383" w:type="dxa"/>
            <w:shd w:val="solid" w:color="FFFFFF" w:fill="auto"/>
          </w:tcPr>
          <w:p w14:paraId="50B50526" w14:textId="5CEDD8AF"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B9371B3" w14:textId="3DCBA3B7"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727DB345" w14:textId="6BC2CAD8" w:rsidR="0041628A" w:rsidRPr="00410461" w:rsidRDefault="000A7104" w:rsidP="0041628A">
            <w:pPr>
              <w:pStyle w:val="TAL"/>
              <w:keepNext w:val="0"/>
              <w:keepLines w:val="0"/>
              <w:rPr>
                <w:sz w:val="16"/>
                <w:szCs w:val="16"/>
              </w:rPr>
            </w:pPr>
            <w:r>
              <w:rPr>
                <w:sz w:val="16"/>
                <w:szCs w:val="16"/>
              </w:rPr>
              <w:t>Edge Computing Aware UE</w:t>
            </w:r>
          </w:p>
        </w:tc>
        <w:tc>
          <w:tcPr>
            <w:tcW w:w="708" w:type="dxa"/>
            <w:shd w:val="solid" w:color="FFFFFF" w:fill="auto"/>
          </w:tcPr>
          <w:p w14:paraId="5B5356B3"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1AFC8A28" w14:textId="77777777" w:rsidTr="00E21570">
        <w:tc>
          <w:tcPr>
            <w:tcW w:w="803" w:type="dxa"/>
            <w:shd w:val="solid" w:color="FFFFFF" w:fill="auto"/>
          </w:tcPr>
          <w:p w14:paraId="34DD9AA1"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3481F2B3"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784884B1" w14:textId="4F5270BB"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111783AF" w14:textId="7BC78CB4" w:rsidR="0041628A" w:rsidRPr="00410461" w:rsidRDefault="0041628A" w:rsidP="0041628A">
            <w:pPr>
              <w:pStyle w:val="TAL"/>
              <w:keepNext w:val="0"/>
              <w:keepLines w:val="0"/>
              <w:rPr>
                <w:sz w:val="16"/>
                <w:szCs w:val="16"/>
              </w:rPr>
            </w:pPr>
            <w:r w:rsidRPr="00410461">
              <w:rPr>
                <w:sz w:val="16"/>
                <w:szCs w:val="16"/>
              </w:rPr>
              <w:t>01</w:t>
            </w:r>
            <w:r w:rsidR="002C45FA">
              <w:rPr>
                <w:sz w:val="16"/>
                <w:szCs w:val="16"/>
              </w:rPr>
              <w:t>76</w:t>
            </w:r>
          </w:p>
        </w:tc>
        <w:tc>
          <w:tcPr>
            <w:tcW w:w="383" w:type="dxa"/>
            <w:shd w:val="solid" w:color="FFFFFF" w:fill="auto"/>
          </w:tcPr>
          <w:p w14:paraId="4E2398BB" w14:textId="0156C400" w:rsidR="0041628A" w:rsidRPr="00410461" w:rsidRDefault="00C46F35" w:rsidP="0041628A">
            <w:pPr>
              <w:pStyle w:val="TAR"/>
              <w:keepNext w:val="0"/>
              <w:keepLines w:val="0"/>
              <w:jc w:val="center"/>
              <w:rPr>
                <w:sz w:val="16"/>
                <w:szCs w:val="16"/>
              </w:rPr>
            </w:pPr>
            <w:r>
              <w:rPr>
                <w:sz w:val="16"/>
                <w:szCs w:val="16"/>
              </w:rPr>
              <w:t>2</w:t>
            </w:r>
          </w:p>
        </w:tc>
        <w:tc>
          <w:tcPr>
            <w:tcW w:w="384" w:type="dxa"/>
            <w:shd w:val="solid" w:color="FFFFFF" w:fill="auto"/>
          </w:tcPr>
          <w:p w14:paraId="46A714B3" w14:textId="2B1D25FB" w:rsidR="0041628A" w:rsidRPr="00410461" w:rsidRDefault="00C46F35" w:rsidP="0041628A">
            <w:pPr>
              <w:pStyle w:val="TAC"/>
              <w:keepNext w:val="0"/>
              <w:keepLines w:val="0"/>
              <w:rPr>
                <w:sz w:val="16"/>
                <w:szCs w:val="16"/>
              </w:rPr>
            </w:pPr>
            <w:r>
              <w:rPr>
                <w:sz w:val="16"/>
                <w:szCs w:val="16"/>
              </w:rPr>
              <w:t>B</w:t>
            </w:r>
          </w:p>
        </w:tc>
        <w:tc>
          <w:tcPr>
            <w:tcW w:w="5293" w:type="dxa"/>
            <w:shd w:val="solid" w:color="FFFFFF" w:fill="auto"/>
          </w:tcPr>
          <w:p w14:paraId="12D1FDE8" w14:textId="7E8A9363" w:rsidR="0041628A" w:rsidRPr="00410461" w:rsidRDefault="008B52A8" w:rsidP="0041628A">
            <w:pPr>
              <w:pStyle w:val="TAL"/>
              <w:keepNext w:val="0"/>
              <w:keepLines w:val="0"/>
              <w:rPr>
                <w:sz w:val="16"/>
                <w:szCs w:val="16"/>
              </w:rPr>
            </w:pPr>
            <w:r>
              <w:rPr>
                <w:sz w:val="16"/>
                <w:szCs w:val="16"/>
              </w:rPr>
              <w:t>Location acquisition architectures</w:t>
            </w:r>
          </w:p>
        </w:tc>
        <w:tc>
          <w:tcPr>
            <w:tcW w:w="708" w:type="dxa"/>
            <w:shd w:val="solid" w:color="FFFFFF" w:fill="auto"/>
          </w:tcPr>
          <w:p w14:paraId="1D066FD2"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41628A" w:rsidRPr="00410461" w14:paraId="38B70D08" w14:textId="77777777" w:rsidTr="00E21570">
        <w:tc>
          <w:tcPr>
            <w:tcW w:w="803" w:type="dxa"/>
            <w:shd w:val="solid" w:color="FFFFFF" w:fill="auto"/>
          </w:tcPr>
          <w:p w14:paraId="0B23B39D" w14:textId="77777777" w:rsidR="0041628A" w:rsidRPr="00410461" w:rsidRDefault="0041628A" w:rsidP="0041628A">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3AE561D" w14:textId="77777777" w:rsidR="0041628A" w:rsidRPr="00410461" w:rsidRDefault="0041628A" w:rsidP="0041628A">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022A8CB4" w14:textId="7004DDC2" w:rsidR="0041628A" w:rsidRPr="00410461" w:rsidRDefault="0041628A" w:rsidP="0041628A">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356473BD" w14:textId="22F9B7DC" w:rsidR="0041628A" w:rsidRPr="00410461" w:rsidRDefault="0041628A" w:rsidP="0041628A">
            <w:pPr>
              <w:pStyle w:val="TAL"/>
              <w:keepNext w:val="0"/>
              <w:keepLines w:val="0"/>
              <w:rPr>
                <w:sz w:val="16"/>
                <w:szCs w:val="16"/>
              </w:rPr>
            </w:pPr>
            <w:r w:rsidRPr="00410461">
              <w:rPr>
                <w:sz w:val="16"/>
                <w:szCs w:val="16"/>
              </w:rPr>
              <w:t>01</w:t>
            </w:r>
            <w:r>
              <w:rPr>
                <w:sz w:val="16"/>
                <w:szCs w:val="16"/>
              </w:rPr>
              <w:t>78</w:t>
            </w:r>
          </w:p>
        </w:tc>
        <w:tc>
          <w:tcPr>
            <w:tcW w:w="383" w:type="dxa"/>
            <w:shd w:val="solid" w:color="FFFFFF" w:fill="auto"/>
          </w:tcPr>
          <w:p w14:paraId="69B8E2CA" w14:textId="610F2A84" w:rsidR="0041628A" w:rsidRPr="00410461" w:rsidRDefault="0041628A" w:rsidP="0041628A">
            <w:pPr>
              <w:pStyle w:val="TAR"/>
              <w:keepNext w:val="0"/>
              <w:keepLines w:val="0"/>
              <w:jc w:val="center"/>
              <w:rPr>
                <w:sz w:val="16"/>
                <w:szCs w:val="16"/>
              </w:rPr>
            </w:pPr>
            <w:r>
              <w:rPr>
                <w:sz w:val="16"/>
                <w:szCs w:val="16"/>
              </w:rPr>
              <w:t>1</w:t>
            </w:r>
          </w:p>
        </w:tc>
        <w:tc>
          <w:tcPr>
            <w:tcW w:w="384" w:type="dxa"/>
            <w:shd w:val="solid" w:color="FFFFFF" w:fill="auto"/>
          </w:tcPr>
          <w:p w14:paraId="74E15B03" w14:textId="1DDF019E" w:rsidR="0041628A" w:rsidRPr="00410461" w:rsidRDefault="0041628A" w:rsidP="0041628A">
            <w:pPr>
              <w:pStyle w:val="TAC"/>
              <w:keepNext w:val="0"/>
              <w:keepLines w:val="0"/>
              <w:rPr>
                <w:sz w:val="16"/>
                <w:szCs w:val="16"/>
              </w:rPr>
            </w:pPr>
            <w:r>
              <w:rPr>
                <w:sz w:val="16"/>
                <w:szCs w:val="16"/>
              </w:rPr>
              <w:t>A</w:t>
            </w:r>
          </w:p>
        </w:tc>
        <w:tc>
          <w:tcPr>
            <w:tcW w:w="5293" w:type="dxa"/>
            <w:shd w:val="solid" w:color="FFFFFF" w:fill="auto"/>
          </w:tcPr>
          <w:p w14:paraId="046D770F" w14:textId="0F4DC0F3" w:rsidR="0041628A" w:rsidRPr="00410461" w:rsidRDefault="0041628A" w:rsidP="0041628A">
            <w:pPr>
              <w:pStyle w:val="TAL"/>
              <w:keepNext w:val="0"/>
              <w:keepLines w:val="0"/>
              <w:rPr>
                <w:sz w:val="16"/>
                <w:szCs w:val="16"/>
              </w:rPr>
            </w:pPr>
            <w:r>
              <w:rPr>
                <w:sz w:val="16"/>
                <w:szCs w:val="16"/>
              </w:rPr>
              <w:t>Corrections to LI at UDM</w:t>
            </w:r>
          </w:p>
        </w:tc>
        <w:tc>
          <w:tcPr>
            <w:tcW w:w="708" w:type="dxa"/>
            <w:shd w:val="solid" w:color="FFFFFF" w:fill="auto"/>
          </w:tcPr>
          <w:p w14:paraId="767D1C64" w14:textId="77777777" w:rsidR="0041628A" w:rsidRPr="00410461" w:rsidRDefault="0041628A" w:rsidP="0041628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6F201C" w:rsidRPr="00410461" w14:paraId="6797CACA" w14:textId="77777777" w:rsidTr="00A92397">
        <w:tc>
          <w:tcPr>
            <w:tcW w:w="803" w:type="dxa"/>
            <w:shd w:val="solid" w:color="FFFFFF" w:fill="auto"/>
          </w:tcPr>
          <w:p w14:paraId="6027D207" w14:textId="77777777" w:rsidR="006F201C" w:rsidRPr="00410461" w:rsidRDefault="006F201C"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09</w:t>
            </w:r>
          </w:p>
        </w:tc>
        <w:tc>
          <w:tcPr>
            <w:tcW w:w="709" w:type="dxa"/>
            <w:shd w:val="solid" w:color="FFFFFF" w:fill="auto"/>
          </w:tcPr>
          <w:p w14:paraId="72B13D0B" w14:textId="77777777" w:rsidR="006F201C" w:rsidRPr="00410461" w:rsidRDefault="006F201C" w:rsidP="00A92397">
            <w:pPr>
              <w:pStyle w:val="TAC"/>
              <w:keepNext w:val="0"/>
              <w:keepLines w:val="0"/>
              <w:rPr>
                <w:sz w:val="16"/>
                <w:szCs w:val="16"/>
              </w:rPr>
            </w:pPr>
            <w:r w:rsidRPr="00410461">
              <w:rPr>
                <w:sz w:val="16"/>
                <w:szCs w:val="16"/>
              </w:rPr>
              <w:t>SA#9</w:t>
            </w:r>
            <w:r>
              <w:rPr>
                <w:sz w:val="16"/>
                <w:szCs w:val="16"/>
              </w:rPr>
              <w:t>7-e</w:t>
            </w:r>
          </w:p>
        </w:tc>
        <w:tc>
          <w:tcPr>
            <w:tcW w:w="992" w:type="dxa"/>
            <w:shd w:val="solid" w:color="FFFFFF" w:fill="auto"/>
          </w:tcPr>
          <w:p w14:paraId="147FBB6C" w14:textId="77777777" w:rsidR="006F201C" w:rsidRPr="00410461" w:rsidRDefault="006F201C" w:rsidP="00A92397">
            <w:pPr>
              <w:pStyle w:val="TAC"/>
              <w:keepNext w:val="0"/>
              <w:keepLines w:val="0"/>
              <w:jc w:val="left"/>
              <w:rPr>
                <w:sz w:val="16"/>
                <w:szCs w:val="16"/>
              </w:rPr>
            </w:pPr>
            <w:r w:rsidRPr="00410461">
              <w:rPr>
                <w:sz w:val="16"/>
                <w:szCs w:val="16"/>
              </w:rPr>
              <w:t>SP-2</w:t>
            </w:r>
            <w:r>
              <w:rPr>
                <w:sz w:val="16"/>
                <w:szCs w:val="16"/>
              </w:rPr>
              <w:t>20756</w:t>
            </w:r>
          </w:p>
        </w:tc>
        <w:tc>
          <w:tcPr>
            <w:tcW w:w="567" w:type="dxa"/>
            <w:shd w:val="solid" w:color="FFFFFF" w:fill="auto"/>
          </w:tcPr>
          <w:p w14:paraId="0345CB6C" w14:textId="77777777" w:rsidR="006F201C" w:rsidRPr="00410461" w:rsidRDefault="006F201C" w:rsidP="00A92397">
            <w:pPr>
              <w:pStyle w:val="TAL"/>
              <w:keepNext w:val="0"/>
              <w:keepLines w:val="0"/>
              <w:rPr>
                <w:sz w:val="16"/>
                <w:szCs w:val="16"/>
              </w:rPr>
            </w:pPr>
            <w:r w:rsidRPr="00410461">
              <w:rPr>
                <w:sz w:val="16"/>
                <w:szCs w:val="16"/>
              </w:rPr>
              <w:t>01</w:t>
            </w:r>
            <w:r>
              <w:rPr>
                <w:sz w:val="16"/>
                <w:szCs w:val="16"/>
              </w:rPr>
              <w:t>80</w:t>
            </w:r>
          </w:p>
        </w:tc>
        <w:tc>
          <w:tcPr>
            <w:tcW w:w="383" w:type="dxa"/>
            <w:shd w:val="solid" w:color="FFFFFF" w:fill="auto"/>
          </w:tcPr>
          <w:p w14:paraId="27998FA7" w14:textId="77777777" w:rsidR="006F201C" w:rsidRPr="00410461" w:rsidRDefault="006F201C" w:rsidP="00A92397">
            <w:pPr>
              <w:pStyle w:val="TAR"/>
              <w:keepNext w:val="0"/>
              <w:keepLines w:val="0"/>
              <w:jc w:val="center"/>
              <w:rPr>
                <w:sz w:val="16"/>
                <w:szCs w:val="16"/>
              </w:rPr>
            </w:pPr>
            <w:r>
              <w:rPr>
                <w:sz w:val="16"/>
                <w:szCs w:val="16"/>
              </w:rPr>
              <w:t>2</w:t>
            </w:r>
          </w:p>
        </w:tc>
        <w:tc>
          <w:tcPr>
            <w:tcW w:w="384" w:type="dxa"/>
            <w:shd w:val="solid" w:color="FFFFFF" w:fill="auto"/>
          </w:tcPr>
          <w:p w14:paraId="4928D3F5" w14:textId="77777777" w:rsidR="006F201C" w:rsidRPr="00410461" w:rsidRDefault="006F201C" w:rsidP="00A92397">
            <w:pPr>
              <w:pStyle w:val="TAC"/>
              <w:keepNext w:val="0"/>
              <w:keepLines w:val="0"/>
              <w:rPr>
                <w:sz w:val="16"/>
                <w:szCs w:val="16"/>
              </w:rPr>
            </w:pPr>
            <w:r>
              <w:rPr>
                <w:sz w:val="16"/>
                <w:szCs w:val="16"/>
              </w:rPr>
              <w:t>B</w:t>
            </w:r>
          </w:p>
        </w:tc>
        <w:tc>
          <w:tcPr>
            <w:tcW w:w="5293" w:type="dxa"/>
            <w:shd w:val="solid" w:color="FFFFFF" w:fill="auto"/>
          </w:tcPr>
          <w:p w14:paraId="3E584A20" w14:textId="77777777" w:rsidR="006F201C" w:rsidRPr="00410461" w:rsidRDefault="006F201C"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5C208B95" w14:textId="77777777" w:rsidR="006F201C" w:rsidRPr="00410461" w:rsidRDefault="006F201C"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1</w:t>
            </w:r>
            <w:r w:rsidRPr="00410461">
              <w:rPr>
                <w:sz w:val="16"/>
                <w:szCs w:val="16"/>
              </w:rPr>
              <w:t>.0</w:t>
            </w:r>
          </w:p>
        </w:tc>
      </w:tr>
      <w:tr w:rsidR="003D2F0F" w:rsidRPr="00410461" w14:paraId="184EDA68" w14:textId="77777777" w:rsidTr="00A92397">
        <w:tc>
          <w:tcPr>
            <w:tcW w:w="803" w:type="dxa"/>
            <w:shd w:val="solid" w:color="FFFFFF" w:fill="auto"/>
          </w:tcPr>
          <w:p w14:paraId="7890B89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3074DD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2A4296EA"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7A44601" w14:textId="327199F0" w:rsidR="003D2F0F" w:rsidRPr="00410461" w:rsidRDefault="003D2F0F" w:rsidP="00A92397">
            <w:pPr>
              <w:pStyle w:val="TAL"/>
              <w:keepNext w:val="0"/>
              <w:keepLines w:val="0"/>
              <w:rPr>
                <w:sz w:val="16"/>
                <w:szCs w:val="16"/>
              </w:rPr>
            </w:pPr>
            <w:r w:rsidRPr="00410461">
              <w:rPr>
                <w:sz w:val="16"/>
                <w:szCs w:val="16"/>
              </w:rPr>
              <w:t>01</w:t>
            </w:r>
            <w:r>
              <w:rPr>
                <w:sz w:val="16"/>
                <w:szCs w:val="16"/>
              </w:rPr>
              <w:t>81</w:t>
            </w:r>
          </w:p>
        </w:tc>
        <w:tc>
          <w:tcPr>
            <w:tcW w:w="383" w:type="dxa"/>
            <w:shd w:val="solid" w:color="FFFFFF" w:fill="auto"/>
          </w:tcPr>
          <w:p w14:paraId="541E7AA4" w14:textId="6828C8BB" w:rsidR="003D2F0F" w:rsidRPr="00410461" w:rsidRDefault="00021956" w:rsidP="00A92397">
            <w:pPr>
              <w:pStyle w:val="TAR"/>
              <w:keepNext w:val="0"/>
              <w:keepLines w:val="0"/>
              <w:jc w:val="center"/>
              <w:rPr>
                <w:sz w:val="16"/>
                <w:szCs w:val="16"/>
              </w:rPr>
            </w:pPr>
            <w:r>
              <w:rPr>
                <w:sz w:val="16"/>
                <w:szCs w:val="16"/>
              </w:rPr>
              <w:t>1</w:t>
            </w:r>
          </w:p>
        </w:tc>
        <w:tc>
          <w:tcPr>
            <w:tcW w:w="384" w:type="dxa"/>
            <w:shd w:val="solid" w:color="FFFFFF" w:fill="auto"/>
          </w:tcPr>
          <w:p w14:paraId="3053BD18" w14:textId="18F8F190"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78A218E" w14:textId="7497BF1B" w:rsidR="003D2F0F" w:rsidRPr="00410461" w:rsidRDefault="00A837F8" w:rsidP="00A92397">
            <w:pPr>
              <w:pStyle w:val="TAL"/>
              <w:keepNext w:val="0"/>
              <w:keepLines w:val="0"/>
              <w:rPr>
                <w:sz w:val="16"/>
                <w:szCs w:val="16"/>
              </w:rPr>
            </w:pPr>
            <w:r>
              <w:rPr>
                <w:sz w:val="16"/>
                <w:szCs w:val="16"/>
              </w:rPr>
              <w:t>Correction to UDM xIRI generation</w:t>
            </w:r>
          </w:p>
        </w:tc>
        <w:tc>
          <w:tcPr>
            <w:tcW w:w="708" w:type="dxa"/>
            <w:shd w:val="solid" w:color="FFFFFF" w:fill="auto"/>
          </w:tcPr>
          <w:p w14:paraId="29360447"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5329D40" w14:textId="77777777" w:rsidTr="00A92397">
        <w:tc>
          <w:tcPr>
            <w:tcW w:w="803" w:type="dxa"/>
            <w:shd w:val="solid" w:color="FFFFFF" w:fill="auto"/>
          </w:tcPr>
          <w:p w14:paraId="2764CD9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12F3766"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B6D2A5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55FDD665" w14:textId="1AE7C827" w:rsidR="003D2F0F" w:rsidRPr="00410461" w:rsidRDefault="003D2F0F" w:rsidP="00A92397">
            <w:pPr>
              <w:pStyle w:val="TAL"/>
              <w:keepNext w:val="0"/>
              <w:keepLines w:val="0"/>
              <w:rPr>
                <w:sz w:val="16"/>
                <w:szCs w:val="16"/>
              </w:rPr>
            </w:pPr>
            <w:r w:rsidRPr="00410461">
              <w:rPr>
                <w:sz w:val="16"/>
                <w:szCs w:val="16"/>
              </w:rPr>
              <w:t>01</w:t>
            </w:r>
            <w:r>
              <w:rPr>
                <w:sz w:val="16"/>
                <w:szCs w:val="16"/>
              </w:rPr>
              <w:t>84</w:t>
            </w:r>
          </w:p>
        </w:tc>
        <w:tc>
          <w:tcPr>
            <w:tcW w:w="383" w:type="dxa"/>
            <w:shd w:val="solid" w:color="FFFFFF" w:fill="auto"/>
          </w:tcPr>
          <w:p w14:paraId="0616C087" w14:textId="26CB2D51" w:rsidR="003D2F0F" w:rsidRPr="00410461" w:rsidRDefault="00021956" w:rsidP="00A92397">
            <w:pPr>
              <w:pStyle w:val="TAR"/>
              <w:keepNext w:val="0"/>
              <w:keepLines w:val="0"/>
              <w:jc w:val="center"/>
              <w:rPr>
                <w:sz w:val="16"/>
                <w:szCs w:val="16"/>
              </w:rPr>
            </w:pPr>
            <w:r>
              <w:rPr>
                <w:sz w:val="16"/>
                <w:szCs w:val="16"/>
              </w:rPr>
              <w:t>2</w:t>
            </w:r>
          </w:p>
        </w:tc>
        <w:tc>
          <w:tcPr>
            <w:tcW w:w="384" w:type="dxa"/>
            <w:shd w:val="solid" w:color="FFFFFF" w:fill="auto"/>
          </w:tcPr>
          <w:p w14:paraId="31E4BABC" w14:textId="2B08B3C8"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2EDC80E9" w14:textId="6530B67B" w:rsidR="003D2F0F" w:rsidRPr="00410461" w:rsidRDefault="002F5FE1"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5C4A307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298A95D0" w14:textId="77777777" w:rsidTr="00A92397">
        <w:tc>
          <w:tcPr>
            <w:tcW w:w="803" w:type="dxa"/>
            <w:shd w:val="solid" w:color="FFFFFF" w:fill="auto"/>
          </w:tcPr>
          <w:p w14:paraId="23ACAF56"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CF2E4A"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12FA1A0"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B5861AD" w14:textId="60328027"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85</w:t>
            </w:r>
          </w:p>
        </w:tc>
        <w:tc>
          <w:tcPr>
            <w:tcW w:w="383" w:type="dxa"/>
            <w:shd w:val="solid" w:color="FFFFFF" w:fill="auto"/>
          </w:tcPr>
          <w:p w14:paraId="78A7E88F" w14:textId="20097E40"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5C91B76D" w14:textId="7068A46E"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5D36A5A4" w14:textId="07739AF6" w:rsidR="003D2F0F" w:rsidRPr="00410461" w:rsidRDefault="00E62DD5" w:rsidP="00A92397">
            <w:pPr>
              <w:pStyle w:val="TAL"/>
              <w:keepNext w:val="0"/>
              <w:keepLines w:val="0"/>
              <w:rPr>
                <w:sz w:val="16"/>
                <w:szCs w:val="16"/>
              </w:rPr>
            </w:pPr>
            <w:r>
              <w:rPr>
                <w:sz w:val="16"/>
                <w:szCs w:val="16"/>
              </w:rPr>
              <w:t>Addition of UDM Start of Intercept and De-Reg Records Stage 2</w:t>
            </w:r>
          </w:p>
        </w:tc>
        <w:tc>
          <w:tcPr>
            <w:tcW w:w="708" w:type="dxa"/>
            <w:shd w:val="solid" w:color="FFFFFF" w:fill="auto"/>
          </w:tcPr>
          <w:p w14:paraId="147D64A4"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598C3BC" w14:textId="77777777" w:rsidTr="00A92397">
        <w:tc>
          <w:tcPr>
            <w:tcW w:w="803" w:type="dxa"/>
            <w:shd w:val="solid" w:color="FFFFFF" w:fill="auto"/>
          </w:tcPr>
          <w:p w14:paraId="03E64424"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3D0CB48"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6C135774"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3D0EF63A" w14:textId="183A868C"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86</w:t>
            </w:r>
          </w:p>
        </w:tc>
        <w:tc>
          <w:tcPr>
            <w:tcW w:w="383" w:type="dxa"/>
            <w:shd w:val="solid" w:color="FFFFFF" w:fill="auto"/>
          </w:tcPr>
          <w:p w14:paraId="0208D6EE" w14:textId="7E1F6905"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282A235B" w14:textId="29EFA8D8" w:rsidR="003D2F0F" w:rsidRPr="00410461" w:rsidRDefault="00021956" w:rsidP="00A92397">
            <w:pPr>
              <w:pStyle w:val="TAC"/>
              <w:keepNext w:val="0"/>
              <w:keepLines w:val="0"/>
              <w:rPr>
                <w:sz w:val="16"/>
                <w:szCs w:val="16"/>
              </w:rPr>
            </w:pPr>
            <w:r>
              <w:rPr>
                <w:sz w:val="16"/>
                <w:szCs w:val="16"/>
              </w:rPr>
              <w:t>B</w:t>
            </w:r>
          </w:p>
        </w:tc>
        <w:tc>
          <w:tcPr>
            <w:tcW w:w="5293" w:type="dxa"/>
            <w:shd w:val="solid" w:color="FFFFFF" w:fill="auto"/>
          </w:tcPr>
          <w:p w14:paraId="739B2B0E" w14:textId="67BCE251" w:rsidR="003D2F0F" w:rsidRPr="00410461" w:rsidRDefault="008922F1" w:rsidP="00A92397">
            <w:pPr>
              <w:pStyle w:val="TAL"/>
              <w:keepNext w:val="0"/>
              <w:keepLines w:val="0"/>
              <w:rPr>
                <w:sz w:val="16"/>
                <w:szCs w:val="16"/>
              </w:rPr>
            </w:pPr>
            <w:r>
              <w:rPr>
                <w:sz w:val="16"/>
                <w:szCs w:val="16"/>
              </w:rPr>
              <w:t>LI of 5G Media Streaming (5GMS) (Control plane)</w:t>
            </w:r>
          </w:p>
        </w:tc>
        <w:tc>
          <w:tcPr>
            <w:tcW w:w="708" w:type="dxa"/>
            <w:shd w:val="solid" w:color="FFFFFF" w:fill="auto"/>
          </w:tcPr>
          <w:p w14:paraId="22CFB67E"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1CDFCEF0" w14:textId="77777777" w:rsidTr="00A92397">
        <w:tc>
          <w:tcPr>
            <w:tcW w:w="803" w:type="dxa"/>
            <w:shd w:val="solid" w:color="FFFFFF" w:fill="auto"/>
          </w:tcPr>
          <w:p w14:paraId="45158EED"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6718ED57"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42561B3D"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7C5FDDEE" w14:textId="063DB97F"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88</w:t>
            </w:r>
          </w:p>
        </w:tc>
        <w:tc>
          <w:tcPr>
            <w:tcW w:w="383" w:type="dxa"/>
            <w:shd w:val="solid" w:color="FFFFFF" w:fill="auto"/>
          </w:tcPr>
          <w:p w14:paraId="04D1ED73" w14:textId="3B854F24"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048EFD2B" w14:textId="50C781AD"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7C930A6C" w14:textId="6296F50A" w:rsidR="003D2F0F" w:rsidRPr="00410461" w:rsidRDefault="009A4FB2"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3003CD18"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3D2F0F" w:rsidRPr="00410461" w14:paraId="502F7E0C" w14:textId="77777777" w:rsidTr="00A92397">
        <w:tc>
          <w:tcPr>
            <w:tcW w:w="803" w:type="dxa"/>
            <w:shd w:val="solid" w:color="FFFFFF" w:fill="auto"/>
          </w:tcPr>
          <w:p w14:paraId="78B425E3" w14:textId="77777777" w:rsidR="003D2F0F" w:rsidRPr="00410461" w:rsidRDefault="003D2F0F" w:rsidP="00A92397">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321E7080" w14:textId="77777777" w:rsidR="003D2F0F" w:rsidRPr="00410461" w:rsidRDefault="003D2F0F" w:rsidP="00A92397">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54CE9BDE" w14:textId="77777777" w:rsidR="003D2F0F" w:rsidRPr="00410461" w:rsidRDefault="003D2F0F" w:rsidP="00A92397">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153E646D" w14:textId="188039A4" w:rsidR="003D2F0F" w:rsidRPr="00410461" w:rsidRDefault="003D2F0F" w:rsidP="00A92397">
            <w:pPr>
              <w:pStyle w:val="TAL"/>
              <w:keepNext w:val="0"/>
              <w:keepLines w:val="0"/>
              <w:rPr>
                <w:sz w:val="16"/>
                <w:szCs w:val="16"/>
              </w:rPr>
            </w:pPr>
            <w:r w:rsidRPr="00410461">
              <w:rPr>
                <w:sz w:val="16"/>
                <w:szCs w:val="16"/>
              </w:rPr>
              <w:t>01</w:t>
            </w:r>
            <w:r w:rsidR="00E95FF8">
              <w:rPr>
                <w:sz w:val="16"/>
                <w:szCs w:val="16"/>
              </w:rPr>
              <w:t>90</w:t>
            </w:r>
          </w:p>
        </w:tc>
        <w:tc>
          <w:tcPr>
            <w:tcW w:w="383" w:type="dxa"/>
            <w:shd w:val="solid" w:color="FFFFFF" w:fill="auto"/>
          </w:tcPr>
          <w:p w14:paraId="159F55BC" w14:textId="310C64BD" w:rsidR="003D2F0F" w:rsidRPr="00410461" w:rsidRDefault="00E95FF8" w:rsidP="00A92397">
            <w:pPr>
              <w:pStyle w:val="TAR"/>
              <w:keepNext w:val="0"/>
              <w:keepLines w:val="0"/>
              <w:jc w:val="center"/>
              <w:rPr>
                <w:sz w:val="16"/>
                <w:szCs w:val="16"/>
              </w:rPr>
            </w:pPr>
            <w:r>
              <w:rPr>
                <w:sz w:val="16"/>
                <w:szCs w:val="16"/>
              </w:rPr>
              <w:t>1</w:t>
            </w:r>
          </w:p>
        </w:tc>
        <w:tc>
          <w:tcPr>
            <w:tcW w:w="384" w:type="dxa"/>
            <w:shd w:val="solid" w:color="FFFFFF" w:fill="auto"/>
          </w:tcPr>
          <w:p w14:paraId="1CA8C040" w14:textId="2C87A8F3" w:rsidR="003D2F0F" w:rsidRPr="00410461" w:rsidRDefault="00021956" w:rsidP="00A92397">
            <w:pPr>
              <w:pStyle w:val="TAC"/>
              <w:keepNext w:val="0"/>
              <w:keepLines w:val="0"/>
              <w:rPr>
                <w:sz w:val="16"/>
                <w:szCs w:val="16"/>
              </w:rPr>
            </w:pPr>
            <w:r>
              <w:rPr>
                <w:sz w:val="16"/>
                <w:szCs w:val="16"/>
              </w:rPr>
              <w:t>A</w:t>
            </w:r>
          </w:p>
        </w:tc>
        <w:tc>
          <w:tcPr>
            <w:tcW w:w="5293" w:type="dxa"/>
            <w:shd w:val="solid" w:color="FFFFFF" w:fill="auto"/>
          </w:tcPr>
          <w:p w14:paraId="10E41E83" w14:textId="1FE43D38" w:rsidR="003D2F0F" w:rsidRPr="00410461" w:rsidRDefault="00F55155" w:rsidP="00A92397">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1A73311A" w14:textId="77777777" w:rsidR="003D2F0F" w:rsidRPr="00410461" w:rsidRDefault="003D2F0F" w:rsidP="00A92397">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7380E500" w14:textId="77777777" w:rsidTr="008420DC">
        <w:tc>
          <w:tcPr>
            <w:tcW w:w="803" w:type="dxa"/>
            <w:shd w:val="solid" w:color="FFFFFF" w:fill="auto"/>
          </w:tcPr>
          <w:p w14:paraId="75974334"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12</w:t>
            </w:r>
          </w:p>
        </w:tc>
        <w:tc>
          <w:tcPr>
            <w:tcW w:w="709" w:type="dxa"/>
            <w:shd w:val="solid" w:color="FFFFFF" w:fill="auto"/>
          </w:tcPr>
          <w:p w14:paraId="46FA0791" w14:textId="77777777" w:rsidR="00863BF6" w:rsidRPr="00410461" w:rsidRDefault="00863BF6" w:rsidP="008420DC">
            <w:pPr>
              <w:pStyle w:val="TAC"/>
              <w:keepNext w:val="0"/>
              <w:keepLines w:val="0"/>
              <w:rPr>
                <w:sz w:val="16"/>
                <w:szCs w:val="16"/>
              </w:rPr>
            </w:pPr>
            <w:r w:rsidRPr="00410461">
              <w:rPr>
                <w:sz w:val="16"/>
                <w:szCs w:val="16"/>
              </w:rPr>
              <w:t>SA#9</w:t>
            </w:r>
            <w:r>
              <w:rPr>
                <w:sz w:val="16"/>
                <w:szCs w:val="16"/>
              </w:rPr>
              <w:t>8-e</w:t>
            </w:r>
          </w:p>
        </w:tc>
        <w:tc>
          <w:tcPr>
            <w:tcW w:w="992" w:type="dxa"/>
            <w:shd w:val="solid" w:color="FFFFFF" w:fill="auto"/>
          </w:tcPr>
          <w:p w14:paraId="0101324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21031</w:t>
            </w:r>
          </w:p>
        </w:tc>
        <w:tc>
          <w:tcPr>
            <w:tcW w:w="567" w:type="dxa"/>
            <w:shd w:val="solid" w:color="FFFFFF" w:fill="auto"/>
          </w:tcPr>
          <w:p w14:paraId="25F17C4C" w14:textId="77777777" w:rsidR="00863BF6" w:rsidRPr="00410461" w:rsidRDefault="00863BF6" w:rsidP="008420DC">
            <w:pPr>
              <w:pStyle w:val="TAL"/>
              <w:keepNext w:val="0"/>
              <w:keepLines w:val="0"/>
              <w:rPr>
                <w:sz w:val="16"/>
                <w:szCs w:val="16"/>
              </w:rPr>
            </w:pPr>
            <w:r w:rsidRPr="00410461">
              <w:rPr>
                <w:sz w:val="16"/>
                <w:szCs w:val="16"/>
              </w:rPr>
              <w:t>01</w:t>
            </w:r>
            <w:r>
              <w:rPr>
                <w:sz w:val="16"/>
                <w:szCs w:val="16"/>
              </w:rPr>
              <w:t>91</w:t>
            </w:r>
          </w:p>
        </w:tc>
        <w:tc>
          <w:tcPr>
            <w:tcW w:w="383" w:type="dxa"/>
            <w:shd w:val="solid" w:color="FFFFFF" w:fill="auto"/>
          </w:tcPr>
          <w:p w14:paraId="3C3A282F" w14:textId="77777777" w:rsidR="00863BF6" w:rsidRPr="00410461" w:rsidRDefault="00863BF6" w:rsidP="008420DC">
            <w:pPr>
              <w:pStyle w:val="TAR"/>
              <w:keepNext w:val="0"/>
              <w:keepLines w:val="0"/>
              <w:jc w:val="center"/>
              <w:rPr>
                <w:sz w:val="16"/>
                <w:szCs w:val="16"/>
              </w:rPr>
            </w:pPr>
            <w:r>
              <w:rPr>
                <w:sz w:val="16"/>
                <w:szCs w:val="16"/>
              </w:rPr>
              <w:t>1</w:t>
            </w:r>
          </w:p>
        </w:tc>
        <w:tc>
          <w:tcPr>
            <w:tcW w:w="384" w:type="dxa"/>
            <w:shd w:val="solid" w:color="FFFFFF" w:fill="auto"/>
          </w:tcPr>
          <w:p w14:paraId="1E245760" w14:textId="77777777" w:rsidR="00863BF6" w:rsidRPr="00410461" w:rsidRDefault="00863BF6" w:rsidP="008420DC">
            <w:pPr>
              <w:pStyle w:val="TAC"/>
              <w:keepNext w:val="0"/>
              <w:keepLines w:val="0"/>
              <w:rPr>
                <w:sz w:val="16"/>
                <w:szCs w:val="16"/>
              </w:rPr>
            </w:pPr>
            <w:r>
              <w:rPr>
                <w:sz w:val="16"/>
                <w:szCs w:val="16"/>
              </w:rPr>
              <w:t>B</w:t>
            </w:r>
          </w:p>
        </w:tc>
        <w:tc>
          <w:tcPr>
            <w:tcW w:w="5293" w:type="dxa"/>
            <w:shd w:val="solid" w:color="FFFFFF" w:fill="auto"/>
          </w:tcPr>
          <w:p w14:paraId="7338B3D2" w14:textId="77777777" w:rsidR="00863BF6" w:rsidRPr="00410461" w:rsidRDefault="00863BF6" w:rsidP="008420DC">
            <w:pPr>
              <w:pStyle w:val="TAL"/>
              <w:keepNext w:val="0"/>
              <w:keepLines w:val="0"/>
              <w:rPr>
                <w:sz w:val="16"/>
                <w:szCs w:val="16"/>
              </w:rPr>
            </w:pPr>
            <w:r>
              <w:rPr>
                <w:sz w:val="16"/>
                <w:szCs w:val="16"/>
              </w:rPr>
              <w:t>HSS-UDM Interworking LI Stage 2</w:t>
            </w:r>
          </w:p>
        </w:tc>
        <w:tc>
          <w:tcPr>
            <w:tcW w:w="708" w:type="dxa"/>
            <w:shd w:val="solid" w:color="FFFFFF" w:fill="auto"/>
          </w:tcPr>
          <w:p w14:paraId="6157771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2</w:t>
            </w:r>
            <w:r w:rsidRPr="00410461">
              <w:rPr>
                <w:sz w:val="16"/>
                <w:szCs w:val="16"/>
              </w:rPr>
              <w:t>.0</w:t>
            </w:r>
          </w:p>
        </w:tc>
      </w:tr>
      <w:tr w:rsidR="00863BF6" w:rsidRPr="00410461" w14:paraId="144C278C" w14:textId="77777777" w:rsidTr="008420DC">
        <w:tc>
          <w:tcPr>
            <w:tcW w:w="803" w:type="dxa"/>
            <w:shd w:val="solid" w:color="FFFFFF" w:fill="auto"/>
          </w:tcPr>
          <w:p w14:paraId="5023F421"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0E59697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172F94AF"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767B5A0" w14:textId="471E3A57" w:rsidR="00863BF6" w:rsidRPr="00410461" w:rsidRDefault="00863BF6" w:rsidP="008420DC">
            <w:pPr>
              <w:pStyle w:val="TAL"/>
              <w:keepNext w:val="0"/>
              <w:keepLines w:val="0"/>
              <w:rPr>
                <w:sz w:val="16"/>
                <w:szCs w:val="16"/>
              </w:rPr>
            </w:pPr>
            <w:r w:rsidRPr="00410461">
              <w:rPr>
                <w:sz w:val="16"/>
                <w:szCs w:val="16"/>
              </w:rPr>
              <w:t>01</w:t>
            </w:r>
            <w:r>
              <w:rPr>
                <w:sz w:val="16"/>
                <w:szCs w:val="16"/>
              </w:rPr>
              <w:t>9</w:t>
            </w:r>
            <w:r w:rsidR="006C1E98">
              <w:rPr>
                <w:sz w:val="16"/>
                <w:szCs w:val="16"/>
              </w:rPr>
              <w:t>2</w:t>
            </w:r>
          </w:p>
        </w:tc>
        <w:tc>
          <w:tcPr>
            <w:tcW w:w="383" w:type="dxa"/>
            <w:shd w:val="solid" w:color="FFFFFF" w:fill="auto"/>
          </w:tcPr>
          <w:p w14:paraId="00AF6983" w14:textId="3888B2F7"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646F6469" w14:textId="26B602FD"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206BF53A" w14:textId="222F2DB2" w:rsidR="00863BF6" w:rsidRPr="00410461" w:rsidRDefault="0036798F" w:rsidP="008420DC">
            <w:pPr>
              <w:pStyle w:val="TAL"/>
              <w:keepNext w:val="0"/>
              <w:keepLines w:val="0"/>
              <w:rPr>
                <w:sz w:val="16"/>
                <w:szCs w:val="16"/>
              </w:rPr>
            </w:pPr>
            <w:r>
              <w:rPr>
                <w:sz w:val="16"/>
                <w:szCs w:val="16"/>
              </w:rPr>
              <w:t>LI for AF Session with QoS (Stage 2)</w:t>
            </w:r>
          </w:p>
        </w:tc>
        <w:tc>
          <w:tcPr>
            <w:tcW w:w="708" w:type="dxa"/>
            <w:shd w:val="solid" w:color="FFFFFF" w:fill="auto"/>
          </w:tcPr>
          <w:p w14:paraId="68AB724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0644B32" w14:textId="77777777" w:rsidTr="008420DC">
        <w:tc>
          <w:tcPr>
            <w:tcW w:w="803" w:type="dxa"/>
            <w:shd w:val="solid" w:color="FFFFFF" w:fill="auto"/>
          </w:tcPr>
          <w:p w14:paraId="2A882AD2"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4DF8C4C"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F16252D"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F9CFE2D" w14:textId="780CE30D" w:rsidR="00863BF6" w:rsidRPr="00410461" w:rsidRDefault="00863BF6" w:rsidP="008420DC">
            <w:pPr>
              <w:pStyle w:val="TAL"/>
              <w:keepNext w:val="0"/>
              <w:keepLines w:val="0"/>
              <w:rPr>
                <w:sz w:val="16"/>
                <w:szCs w:val="16"/>
              </w:rPr>
            </w:pPr>
            <w:r w:rsidRPr="00410461">
              <w:rPr>
                <w:sz w:val="16"/>
                <w:szCs w:val="16"/>
              </w:rPr>
              <w:t>01</w:t>
            </w:r>
            <w:r>
              <w:rPr>
                <w:sz w:val="16"/>
                <w:szCs w:val="16"/>
              </w:rPr>
              <w:t>93</w:t>
            </w:r>
          </w:p>
        </w:tc>
        <w:tc>
          <w:tcPr>
            <w:tcW w:w="383" w:type="dxa"/>
            <w:shd w:val="solid" w:color="FFFFFF" w:fill="auto"/>
          </w:tcPr>
          <w:p w14:paraId="64CFBB1E" w14:textId="23126799" w:rsidR="00863BF6" w:rsidRPr="00410461" w:rsidRDefault="00B40D97" w:rsidP="008420DC">
            <w:pPr>
              <w:pStyle w:val="TAR"/>
              <w:keepNext w:val="0"/>
              <w:keepLines w:val="0"/>
              <w:jc w:val="center"/>
              <w:rPr>
                <w:sz w:val="16"/>
                <w:szCs w:val="16"/>
              </w:rPr>
            </w:pPr>
            <w:r>
              <w:rPr>
                <w:sz w:val="16"/>
                <w:szCs w:val="16"/>
              </w:rPr>
              <w:t>2</w:t>
            </w:r>
          </w:p>
        </w:tc>
        <w:tc>
          <w:tcPr>
            <w:tcW w:w="384" w:type="dxa"/>
            <w:shd w:val="solid" w:color="FFFFFF" w:fill="auto"/>
          </w:tcPr>
          <w:p w14:paraId="104A65A3" w14:textId="72D71031" w:rsidR="00863BF6" w:rsidRPr="00410461" w:rsidRDefault="00B40D97" w:rsidP="008420DC">
            <w:pPr>
              <w:pStyle w:val="TAC"/>
              <w:keepNext w:val="0"/>
              <w:keepLines w:val="0"/>
              <w:rPr>
                <w:sz w:val="16"/>
                <w:szCs w:val="16"/>
              </w:rPr>
            </w:pPr>
            <w:r>
              <w:rPr>
                <w:sz w:val="16"/>
                <w:szCs w:val="16"/>
              </w:rPr>
              <w:t>B</w:t>
            </w:r>
          </w:p>
        </w:tc>
        <w:tc>
          <w:tcPr>
            <w:tcW w:w="5293" w:type="dxa"/>
            <w:shd w:val="solid" w:color="FFFFFF" w:fill="auto"/>
          </w:tcPr>
          <w:p w14:paraId="1129DBBC" w14:textId="5801BA31" w:rsidR="00863BF6" w:rsidRPr="00410461" w:rsidRDefault="00880C0D" w:rsidP="008420DC">
            <w:pPr>
              <w:pStyle w:val="TAL"/>
              <w:keepNext w:val="0"/>
              <w:keepLines w:val="0"/>
              <w:rPr>
                <w:sz w:val="16"/>
                <w:szCs w:val="16"/>
              </w:rPr>
            </w:pPr>
            <w:r>
              <w:rPr>
                <w:sz w:val="16"/>
                <w:szCs w:val="16"/>
              </w:rPr>
              <w:t>LI for AS Session with QoS (Stage 2)</w:t>
            </w:r>
          </w:p>
        </w:tc>
        <w:tc>
          <w:tcPr>
            <w:tcW w:w="708" w:type="dxa"/>
            <w:shd w:val="solid" w:color="FFFFFF" w:fill="auto"/>
          </w:tcPr>
          <w:p w14:paraId="0DDF73A5"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404A5618" w14:textId="77777777" w:rsidTr="008420DC">
        <w:tc>
          <w:tcPr>
            <w:tcW w:w="803" w:type="dxa"/>
            <w:shd w:val="solid" w:color="FFFFFF" w:fill="auto"/>
          </w:tcPr>
          <w:p w14:paraId="63B0E7F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4BEDD86"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79452768"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6D05B6CA" w14:textId="4655E10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94</w:t>
            </w:r>
          </w:p>
        </w:tc>
        <w:tc>
          <w:tcPr>
            <w:tcW w:w="383" w:type="dxa"/>
            <w:shd w:val="solid" w:color="FFFFFF" w:fill="auto"/>
          </w:tcPr>
          <w:p w14:paraId="0F4266E3" w14:textId="1081D69F" w:rsidR="00863BF6" w:rsidRPr="00410461" w:rsidRDefault="00B40D97" w:rsidP="008420DC">
            <w:pPr>
              <w:pStyle w:val="TAR"/>
              <w:keepNext w:val="0"/>
              <w:keepLines w:val="0"/>
              <w:jc w:val="center"/>
              <w:rPr>
                <w:sz w:val="16"/>
                <w:szCs w:val="16"/>
              </w:rPr>
            </w:pPr>
            <w:r>
              <w:rPr>
                <w:sz w:val="16"/>
                <w:szCs w:val="16"/>
              </w:rPr>
              <w:t>-</w:t>
            </w:r>
          </w:p>
        </w:tc>
        <w:tc>
          <w:tcPr>
            <w:tcW w:w="384" w:type="dxa"/>
            <w:shd w:val="solid" w:color="FFFFFF" w:fill="auto"/>
          </w:tcPr>
          <w:p w14:paraId="0171BD8E" w14:textId="221BCB5D"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03818EB6" w14:textId="74EC8520" w:rsidR="00863BF6" w:rsidRPr="00410461" w:rsidRDefault="001F534E" w:rsidP="008420DC">
            <w:pPr>
              <w:pStyle w:val="TAL"/>
              <w:keepNext w:val="0"/>
              <w:keepLines w:val="0"/>
              <w:rPr>
                <w:sz w:val="16"/>
                <w:szCs w:val="16"/>
              </w:rPr>
            </w:pPr>
            <w:r>
              <w:rPr>
                <w:sz w:val="16"/>
                <w:szCs w:val="16"/>
              </w:rPr>
              <w:t>Corrections to the diagrams – Part I (LI-HI1)</w:t>
            </w:r>
          </w:p>
        </w:tc>
        <w:tc>
          <w:tcPr>
            <w:tcW w:w="708" w:type="dxa"/>
            <w:shd w:val="solid" w:color="FFFFFF" w:fill="auto"/>
          </w:tcPr>
          <w:p w14:paraId="1C4C9059"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AF754F8" w14:textId="77777777" w:rsidTr="008420DC">
        <w:tc>
          <w:tcPr>
            <w:tcW w:w="803" w:type="dxa"/>
            <w:shd w:val="solid" w:color="FFFFFF" w:fill="auto"/>
          </w:tcPr>
          <w:p w14:paraId="220E18D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1DC01D8"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03F7A1C"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E3C5851" w14:textId="407CC12C"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95</w:t>
            </w:r>
          </w:p>
        </w:tc>
        <w:tc>
          <w:tcPr>
            <w:tcW w:w="383" w:type="dxa"/>
            <w:shd w:val="solid" w:color="FFFFFF" w:fill="auto"/>
          </w:tcPr>
          <w:p w14:paraId="4C14F497" w14:textId="7F7043A4"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5AF8248A" w14:textId="1E73CDCA"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C9E9A3F" w14:textId="1E96CA78" w:rsidR="00863BF6" w:rsidRPr="00410461" w:rsidRDefault="00715CEE" w:rsidP="008420DC">
            <w:pPr>
              <w:pStyle w:val="TAL"/>
              <w:keepNext w:val="0"/>
              <w:keepLines w:val="0"/>
              <w:rPr>
                <w:sz w:val="16"/>
                <w:szCs w:val="16"/>
              </w:rPr>
            </w:pPr>
            <w:r>
              <w:rPr>
                <w:sz w:val="16"/>
                <w:szCs w:val="16"/>
              </w:rPr>
              <w:t>Corrections to the diagrams – Part II (IRI-POI_CC-POI)</w:t>
            </w:r>
          </w:p>
        </w:tc>
        <w:tc>
          <w:tcPr>
            <w:tcW w:w="708" w:type="dxa"/>
            <w:shd w:val="solid" w:color="FFFFFF" w:fill="auto"/>
          </w:tcPr>
          <w:p w14:paraId="6B90541A"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5E79C8B8" w14:textId="77777777" w:rsidTr="008420DC">
        <w:tc>
          <w:tcPr>
            <w:tcW w:w="803" w:type="dxa"/>
            <w:shd w:val="solid" w:color="FFFFFF" w:fill="auto"/>
          </w:tcPr>
          <w:p w14:paraId="7ED81AE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438D6AA2"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340AAC9"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2E4A402" w14:textId="16E1DC6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96</w:t>
            </w:r>
          </w:p>
        </w:tc>
        <w:tc>
          <w:tcPr>
            <w:tcW w:w="383" w:type="dxa"/>
            <w:shd w:val="solid" w:color="FFFFFF" w:fill="auto"/>
          </w:tcPr>
          <w:p w14:paraId="1874A30A" w14:textId="7FFD1DB5" w:rsidR="00863BF6" w:rsidRPr="00410461" w:rsidRDefault="00B40D97" w:rsidP="008420DC">
            <w:pPr>
              <w:pStyle w:val="TAR"/>
              <w:keepNext w:val="0"/>
              <w:keepLines w:val="0"/>
              <w:jc w:val="center"/>
              <w:rPr>
                <w:sz w:val="16"/>
                <w:szCs w:val="16"/>
              </w:rPr>
            </w:pPr>
            <w:r>
              <w:rPr>
                <w:sz w:val="16"/>
                <w:szCs w:val="16"/>
              </w:rPr>
              <w:t>1</w:t>
            </w:r>
          </w:p>
        </w:tc>
        <w:tc>
          <w:tcPr>
            <w:tcW w:w="384" w:type="dxa"/>
            <w:shd w:val="solid" w:color="FFFFFF" w:fill="auto"/>
          </w:tcPr>
          <w:p w14:paraId="4D9F86F5" w14:textId="4E423F0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7C094B0E" w14:textId="5E389F0D" w:rsidR="00863BF6" w:rsidRPr="00410461" w:rsidRDefault="00634C0B" w:rsidP="008420DC">
            <w:pPr>
              <w:pStyle w:val="TAL"/>
              <w:keepNext w:val="0"/>
              <w:keepLines w:val="0"/>
              <w:rPr>
                <w:sz w:val="16"/>
                <w:szCs w:val="16"/>
              </w:rPr>
            </w:pPr>
            <w:r>
              <w:rPr>
                <w:sz w:val="16"/>
                <w:szCs w:val="16"/>
              </w:rPr>
              <w:t>Corrections to fix incorrect use of SM-SC term</w:t>
            </w:r>
          </w:p>
        </w:tc>
        <w:tc>
          <w:tcPr>
            <w:tcW w:w="708" w:type="dxa"/>
            <w:shd w:val="solid" w:color="FFFFFF" w:fill="auto"/>
          </w:tcPr>
          <w:p w14:paraId="0B914110"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3917BFE4" w14:textId="77777777" w:rsidTr="008420DC">
        <w:tc>
          <w:tcPr>
            <w:tcW w:w="803" w:type="dxa"/>
            <w:shd w:val="solid" w:color="FFFFFF" w:fill="auto"/>
          </w:tcPr>
          <w:p w14:paraId="13EA2F1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1A1C3C67"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4845E8C0"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3CFEE378" w14:textId="48E792E5"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98</w:t>
            </w:r>
          </w:p>
        </w:tc>
        <w:tc>
          <w:tcPr>
            <w:tcW w:w="383" w:type="dxa"/>
            <w:shd w:val="solid" w:color="FFFFFF" w:fill="auto"/>
          </w:tcPr>
          <w:p w14:paraId="196944A5" w14:textId="2840C70D"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767B1D71" w14:textId="1FD2CDF4"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6C257E65" w14:textId="2440D28B" w:rsidR="00863BF6" w:rsidRPr="00410461" w:rsidRDefault="00676223"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756EDCC1"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0CD0B366" w14:textId="77777777" w:rsidTr="008420DC">
        <w:tc>
          <w:tcPr>
            <w:tcW w:w="803" w:type="dxa"/>
            <w:shd w:val="solid" w:color="FFFFFF" w:fill="auto"/>
          </w:tcPr>
          <w:p w14:paraId="21AF75C0"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344FDE5"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68CD2E6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227A1B0F" w14:textId="37D7ABA7" w:rsidR="00863BF6" w:rsidRPr="00410461" w:rsidRDefault="00863BF6" w:rsidP="008420DC">
            <w:pPr>
              <w:pStyle w:val="TAL"/>
              <w:keepNext w:val="0"/>
              <w:keepLines w:val="0"/>
              <w:rPr>
                <w:sz w:val="16"/>
                <w:szCs w:val="16"/>
              </w:rPr>
            </w:pPr>
            <w:r w:rsidRPr="00410461">
              <w:rPr>
                <w:sz w:val="16"/>
                <w:szCs w:val="16"/>
              </w:rPr>
              <w:t>01</w:t>
            </w:r>
            <w:r w:rsidR="006C1E98">
              <w:rPr>
                <w:sz w:val="16"/>
                <w:szCs w:val="16"/>
              </w:rPr>
              <w:t>99</w:t>
            </w:r>
          </w:p>
        </w:tc>
        <w:tc>
          <w:tcPr>
            <w:tcW w:w="383" w:type="dxa"/>
            <w:shd w:val="solid" w:color="FFFFFF" w:fill="auto"/>
          </w:tcPr>
          <w:p w14:paraId="416CC8AB" w14:textId="0DBFAE0D"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055B2722" w14:textId="68D0D86F"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14F9031E" w14:textId="10071D4B" w:rsidR="00863BF6" w:rsidRPr="00410461" w:rsidRDefault="009E42F0" w:rsidP="008420DC">
            <w:pPr>
              <w:pStyle w:val="TAL"/>
              <w:keepNext w:val="0"/>
              <w:keepLines w:val="0"/>
              <w:rPr>
                <w:sz w:val="16"/>
                <w:szCs w:val="16"/>
              </w:rPr>
            </w:pPr>
            <w:r>
              <w:rPr>
                <w:sz w:val="16"/>
                <w:szCs w:val="16"/>
              </w:rPr>
              <w:t>Corrections to the diagrams – Part III (STIR/SHAKEN)</w:t>
            </w:r>
          </w:p>
        </w:tc>
        <w:tc>
          <w:tcPr>
            <w:tcW w:w="708" w:type="dxa"/>
            <w:shd w:val="solid" w:color="FFFFFF" w:fill="auto"/>
          </w:tcPr>
          <w:p w14:paraId="2FF95F7B"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9C06E03" w14:textId="77777777" w:rsidTr="008420DC">
        <w:tc>
          <w:tcPr>
            <w:tcW w:w="803" w:type="dxa"/>
            <w:shd w:val="solid" w:color="FFFFFF" w:fill="auto"/>
          </w:tcPr>
          <w:p w14:paraId="2BF83E0C"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D7126CD"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28EA7B83"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46911FF0" w14:textId="29D56A44"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200</w:t>
            </w:r>
          </w:p>
        </w:tc>
        <w:tc>
          <w:tcPr>
            <w:tcW w:w="383" w:type="dxa"/>
            <w:shd w:val="solid" w:color="FFFFFF" w:fill="auto"/>
          </w:tcPr>
          <w:p w14:paraId="488321BD" w14:textId="441E9C1E" w:rsidR="00863BF6" w:rsidRPr="00410461" w:rsidRDefault="00397046" w:rsidP="008420DC">
            <w:pPr>
              <w:pStyle w:val="TAR"/>
              <w:keepNext w:val="0"/>
              <w:keepLines w:val="0"/>
              <w:jc w:val="center"/>
              <w:rPr>
                <w:sz w:val="16"/>
                <w:szCs w:val="16"/>
              </w:rPr>
            </w:pPr>
            <w:r>
              <w:rPr>
                <w:sz w:val="16"/>
                <w:szCs w:val="16"/>
              </w:rPr>
              <w:t>1</w:t>
            </w:r>
          </w:p>
        </w:tc>
        <w:tc>
          <w:tcPr>
            <w:tcW w:w="384" w:type="dxa"/>
            <w:shd w:val="solid" w:color="FFFFFF" w:fill="auto"/>
          </w:tcPr>
          <w:p w14:paraId="69B22A8C" w14:textId="6B094AD9"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7317235C" w14:textId="0FBEBAFA" w:rsidR="00863BF6" w:rsidRPr="00410461" w:rsidRDefault="00792919" w:rsidP="008420DC">
            <w:pPr>
              <w:pStyle w:val="TAL"/>
              <w:keepNext w:val="0"/>
              <w:keepLines w:val="0"/>
              <w:rPr>
                <w:sz w:val="16"/>
                <w:szCs w:val="16"/>
              </w:rPr>
            </w:pPr>
            <w:r>
              <w:rPr>
                <w:sz w:val="16"/>
                <w:szCs w:val="16"/>
              </w:rPr>
              <w:t>Corrections to the diagrams - Part IV (5GC/EPC)</w:t>
            </w:r>
          </w:p>
        </w:tc>
        <w:tc>
          <w:tcPr>
            <w:tcW w:w="708" w:type="dxa"/>
            <w:shd w:val="solid" w:color="FFFFFF" w:fill="auto"/>
          </w:tcPr>
          <w:p w14:paraId="59B46CD8"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1E228869" w14:textId="77777777" w:rsidTr="008420DC">
        <w:tc>
          <w:tcPr>
            <w:tcW w:w="803" w:type="dxa"/>
            <w:shd w:val="solid" w:color="FFFFFF" w:fill="auto"/>
          </w:tcPr>
          <w:p w14:paraId="555CFE95"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6B9F722B"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EEBC5DE"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1612C55F" w14:textId="65497383" w:rsidR="00863BF6" w:rsidRPr="00410461" w:rsidRDefault="00863BF6" w:rsidP="008420DC">
            <w:pPr>
              <w:pStyle w:val="TAL"/>
              <w:keepNext w:val="0"/>
              <w:keepLines w:val="0"/>
              <w:rPr>
                <w:sz w:val="16"/>
                <w:szCs w:val="16"/>
              </w:rPr>
            </w:pPr>
            <w:r w:rsidRPr="00410461">
              <w:rPr>
                <w:sz w:val="16"/>
                <w:szCs w:val="16"/>
              </w:rPr>
              <w:t>0</w:t>
            </w:r>
            <w:r w:rsidR="006C1E98">
              <w:rPr>
                <w:sz w:val="16"/>
                <w:szCs w:val="16"/>
              </w:rPr>
              <w:t>201</w:t>
            </w:r>
          </w:p>
        </w:tc>
        <w:tc>
          <w:tcPr>
            <w:tcW w:w="383" w:type="dxa"/>
            <w:shd w:val="solid" w:color="FFFFFF" w:fill="auto"/>
          </w:tcPr>
          <w:p w14:paraId="692A7A51" w14:textId="2B08D024"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1DA36718" w14:textId="1A7F77C2" w:rsidR="00863BF6" w:rsidRPr="00410461" w:rsidRDefault="00B40D97" w:rsidP="008420DC">
            <w:pPr>
              <w:pStyle w:val="TAC"/>
              <w:keepNext w:val="0"/>
              <w:keepLines w:val="0"/>
              <w:rPr>
                <w:sz w:val="16"/>
                <w:szCs w:val="16"/>
              </w:rPr>
            </w:pPr>
            <w:r>
              <w:rPr>
                <w:sz w:val="16"/>
                <w:szCs w:val="16"/>
              </w:rPr>
              <w:t>F</w:t>
            </w:r>
          </w:p>
        </w:tc>
        <w:tc>
          <w:tcPr>
            <w:tcW w:w="5293" w:type="dxa"/>
            <w:shd w:val="solid" w:color="FFFFFF" w:fill="auto"/>
          </w:tcPr>
          <w:p w14:paraId="20B6CC40" w14:textId="1738C159" w:rsidR="00863BF6" w:rsidRPr="00410461" w:rsidRDefault="00C441DB" w:rsidP="008420DC">
            <w:pPr>
              <w:pStyle w:val="TAL"/>
              <w:keepNext w:val="0"/>
              <w:keepLines w:val="0"/>
              <w:rPr>
                <w:sz w:val="16"/>
                <w:szCs w:val="16"/>
              </w:rPr>
            </w:pPr>
            <w:r>
              <w:rPr>
                <w:sz w:val="16"/>
                <w:szCs w:val="16"/>
              </w:rPr>
              <w:t>Voiding the imported diagrams</w:t>
            </w:r>
          </w:p>
        </w:tc>
        <w:tc>
          <w:tcPr>
            <w:tcW w:w="708" w:type="dxa"/>
            <w:shd w:val="solid" w:color="FFFFFF" w:fill="auto"/>
          </w:tcPr>
          <w:p w14:paraId="1FC6867F"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863BF6" w:rsidRPr="00410461" w14:paraId="7E6FF00A" w14:textId="77777777" w:rsidTr="008420DC">
        <w:tc>
          <w:tcPr>
            <w:tcW w:w="803" w:type="dxa"/>
            <w:shd w:val="solid" w:color="FFFFFF" w:fill="auto"/>
          </w:tcPr>
          <w:p w14:paraId="16573B89" w14:textId="77777777" w:rsidR="00863BF6" w:rsidRPr="00410461" w:rsidRDefault="00863BF6" w:rsidP="008420D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2B93BE41" w14:textId="77777777" w:rsidR="00863BF6" w:rsidRPr="00410461" w:rsidRDefault="00863BF6" w:rsidP="008420DC">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5DF68207" w14:textId="77777777" w:rsidR="00863BF6" w:rsidRPr="00410461" w:rsidRDefault="00863BF6" w:rsidP="008420DC">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54E72C25" w14:textId="22ABC398" w:rsidR="00863BF6" w:rsidRPr="00410461" w:rsidRDefault="00863BF6" w:rsidP="008420DC">
            <w:pPr>
              <w:pStyle w:val="TAL"/>
              <w:keepNext w:val="0"/>
              <w:keepLines w:val="0"/>
              <w:rPr>
                <w:sz w:val="16"/>
                <w:szCs w:val="16"/>
              </w:rPr>
            </w:pPr>
            <w:r w:rsidRPr="00410461">
              <w:rPr>
                <w:sz w:val="16"/>
                <w:szCs w:val="16"/>
              </w:rPr>
              <w:t>0</w:t>
            </w:r>
            <w:r w:rsidR="00397046">
              <w:rPr>
                <w:sz w:val="16"/>
                <w:szCs w:val="16"/>
              </w:rPr>
              <w:t>203</w:t>
            </w:r>
          </w:p>
        </w:tc>
        <w:tc>
          <w:tcPr>
            <w:tcW w:w="383" w:type="dxa"/>
            <w:shd w:val="solid" w:color="FFFFFF" w:fill="auto"/>
          </w:tcPr>
          <w:p w14:paraId="43956CF8" w14:textId="477EEC99" w:rsidR="00863BF6" w:rsidRPr="00410461" w:rsidRDefault="00397046" w:rsidP="008420DC">
            <w:pPr>
              <w:pStyle w:val="TAR"/>
              <w:keepNext w:val="0"/>
              <w:keepLines w:val="0"/>
              <w:jc w:val="center"/>
              <w:rPr>
                <w:sz w:val="16"/>
                <w:szCs w:val="16"/>
              </w:rPr>
            </w:pPr>
            <w:r>
              <w:rPr>
                <w:sz w:val="16"/>
                <w:szCs w:val="16"/>
              </w:rPr>
              <w:t>-</w:t>
            </w:r>
          </w:p>
        </w:tc>
        <w:tc>
          <w:tcPr>
            <w:tcW w:w="384" w:type="dxa"/>
            <w:shd w:val="solid" w:color="FFFFFF" w:fill="auto"/>
          </w:tcPr>
          <w:p w14:paraId="568244A7" w14:textId="0B594A9F" w:rsidR="00863BF6" w:rsidRPr="00410461" w:rsidRDefault="00B40D97" w:rsidP="008420DC">
            <w:pPr>
              <w:pStyle w:val="TAC"/>
              <w:keepNext w:val="0"/>
              <w:keepLines w:val="0"/>
              <w:rPr>
                <w:sz w:val="16"/>
                <w:szCs w:val="16"/>
              </w:rPr>
            </w:pPr>
            <w:r>
              <w:rPr>
                <w:sz w:val="16"/>
                <w:szCs w:val="16"/>
              </w:rPr>
              <w:t>A</w:t>
            </w:r>
          </w:p>
        </w:tc>
        <w:tc>
          <w:tcPr>
            <w:tcW w:w="5293" w:type="dxa"/>
            <w:shd w:val="solid" w:color="FFFFFF" w:fill="auto"/>
          </w:tcPr>
          <w:p w14:paraId="5E909D59" w14:textId="79D59B70" w:rsidR="00863BF6" w:rsidRPr="00410461" w:rsidRDefault="005573B2"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6CF141A3" w14:textId="77777777" w:rsidR="00863BF6" w:rsidRPr="00410461" w:rsidRDefault="00863BF6" w:rsidP="008420D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61593B" w:rsidRPr="00410461" w14:paraId="55A1667D" w14:textId="77777777" w:rsidTr="00FA15B5">
        <w:tc>
          <w:tcPr>
            <w:tcW w:w="803" w:type="dxa"/>
            <w:shd w:val="solid" w:color="FFFFFF" w:fill="auto"/>
          </w:tcPr>
          <w:p w14:paraId="66B46B9E" w14:textId="77777777" w:rsidR="0061593B" w:rsidRPr="00410461" w:rsidRDefault="0061593B" w:rsidP="00FA15B5">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03</w:t>
            </w:r>
          </w:p>
        </w:tc>
        <w:tc>
          <w:tcPr>
            <w:tcW w:w="709" w:type="dxa"/>
            <w:shd w:val="solid" w:color="FFFFFF" w:fill="auto"/>
          </w:tcPr>
          <w:p w14:paraId="32916C02" w14:textId="77777777" w:rsidR="0061593B" w:rsidRPr="00410461" w:rsidRDefault="0061593B" w:rsidP="00FA15B5">
            <w:pPr>
              <w:pStyle w:val="TAC"/>
              <w:keepNext w:val="0"/>
              <w:keepLines w:val="0"/>
              <w:rPr>
                <w:sz w:val="16"/>
                <w:szCs w:val="16"/>
              </w:rPr>
            </w:pPr>
            <w:r w:rsidRPr="00410461">
              <w:rPr>
                <w:sz w:val="16"/>
                <w:szCs w:val="16"/>
              </w:rPr>
              <w:t>SA#</w:t>
            </w:r>
            <w:r>
              <w:rPr>
                <w:sz w:val="16"/>
                <w:szCs w:val="16"/>
              </w:rPr>
              <w:t>99</w:t>
            </w:r>
          </w:p>
        </w:tc>
        <w:tc>
          <w:tcPr>
            <w:tcW w:w="992" w:type="dxa"/>
            <w:shd w:val="solid" w:color="FFFFFF" w:fill="auto"/>
          </w:tcPr>
          <w:p w14:paraId="0FE959E1" w14:textId="77777777" w:rsidR="0061593B" w:rsidRPr="00410461" w:rsidRDefault="0061593B" w:rsidP="00FA15B5">
            <w:pPr>
              <w:pStyle w:val="TAC"/>
              <w:keepNext w:val="0"/>
              <w:keepLines w:val="0"/>
              <w:jc w:val="left"/>
              <w:rPr>
                <w:sz w:val="16"/>
                <w:szCs w:val="16"/>
              </w:rPr>
            </w:pPr>
            <w:r w:rsidRPr="00410461">
              <w:rPr>
                <w:sz w:val="16"/>
                <w:szCs w:val="16"/>
              </w:rPr>
              <w:t>SP-2</w:t>
            </w:r>
            <w:r>
              <w:rPr>
                <w:sz w:val="16"/>
                <w:szCs w:val="16"/>
              </w:rPr>
              <w:t>30240</w:t>
            </w:r>
          </w:p>
        </w:tc>
        <w:tc>
          <w:tcPr>
            <w:tcW w:w="567" w:type="dxa"/>
            <w:shd w:val="solid" w:color="FFFFFF" w:fill="auto"/>
          </w:tcPr>
          <w:p w14:paraId="0629B55A" w14:textId="77777777" w:rsidR="0061593B" w:rsidRPr="00410461" w:rsidRDefault="0061593B" w:rsidP="00FA15B5">
            <w:pPr>
              <w:pStyle w:val="TAL"/>
              <w:keepNext w:val="0"/>
              <w:keepLines w:val="0"/>
              <w:rPr>
                <w:sz w:val="16"/>
                <w:szCs w:val="16"/>
              </w:rPr>
            </w:pPr>
            <w:r w:rsidRPr="00410461">
              <w:rPr>
                <w:sz w:val="16"/>
                <w:szCs w:val="16"/>
              </w:rPr>
              <w:t>0</w:t>
            </w:r>
            <w:r>
              <w:rPr>
                <w:sz w:val="16"/>
                <w:szCs w:val="16"/>
              </w:rPr>
              <w:t>205</w:t>
            </w:r>
          </w:p>
        </w:tc>
        <w:tc>
          <w:tcPr>
            <w:tcW w:w="383" w:type="dxa"/>
            <w:shd w:val="solid" w:color="FFFFFF" w:fill="auto"/>
          </w:tcPr>
          <w:p w14:paraId="091F0269" w14:textId="77777777" w:rsidR="0061593B" w:rsidRPr="00410461" w:rsidRDefault="0061593B" w:rsidP="00FA15B5">
            <w:pPr>
              <w:pStyle w:val="TAR"/>
              <w:keepNext w:val="0"/>
              <w:keepLines w:val="0"/>
              <w:jc w:val="center"/>
              <w:rPr>
                <w:sz w:val="16"/>
                <w:szCs w:val="16"/>
              </w:rPr>
            </w:pPr>
            <w:r>
              <w:rPr>
                <w:sz w:val="16"/>
                <w:szCs w:val="16"/>
              </w:rPr>
              <w:t>1</w:t>
            </w:r>
          </w:p>
        </w:tc>
        <w:tc>
          <w:tcPr>
            <w:tcW w:w="384" w:type="dxa"/>
            <w:shd w:val="solid" w:color="FFFFFF" w:fill="auto"/>
          </w:tcPr>
          <w:p w14:paraId="05AC18EA" w14:textId="77777777" w:rsidR="0061593B" w:rsidRPr="00410461" w:rsidRDefault="0061593B" w:rsidP="00FA15B5">
            <w:pPr>
              <w:pStyle w:val="TAC"/>
              <w:keepNext w:val="0"/>
              <w:keepLines w:val="0"/>
              <w:rPr>
                <w:sz w:val="16"/>
                <w:szCs w:val="16"/>
              </w:rPr>
            </w:pPr>
            <w:r>
              <w:rPr>
                <w:sz w:val="16"/>
                <w:szCs w:val="16"/>
              </w:rPr>
              <w:t>C</w:t>
            </w:r>
          </w:p>
        </w:tc>
        <w:tc>
          <w:tcPr>
            <w:tcW w:w="5293" w:type="dxa"/>
            <w:shd w:val="solid" w:color="FFFFFF" w:fill="auto"/>
          </w:tcPr>
          <w:p w14:paraId="36448746" w14:textId="77777777" w:rsidR="0061593B" w:rsidRPr="00410461" w:rsidRDefault="0061593B" w:rsidP="00FA15B5">
            <w:pPr>
              <w:pStyle w:val="TAL"/>
              <w:keepNext w:val="0"/>
              <w:keepLines w:val="0"/>
              <w:rPr>
                <w:sz w:val="16"/>
                <w:szCs w:val="16"/>
              </w:rPr>
            </w:pPr>
            <w:r>
              <w:rPr>
                <w:sz w:val="16"/>
                <w:szCs w:val="16"/>
              </w:rPr>
              <w:t>Alignment of Cell Site Information reporting Stage 2</w:t>
            </w:r>
          </w:p>
        </w:tc>
        <w:tc>
          <w:tcPr>
            <w:tcW w:w="708" w:type="dxa"/>
            <w:shd w:val="solid" w:color="FFFFFF" w:fill="auto"/>
          </w:tcPr>
          <w:p w14:paraId="7E066018" w14:textId="77777777" w:rsidR="0061593B" w:rsidRPr="00410461" w:rsidRDefault="0061593B" w:rsidP="00FA15B5">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3</w:t>
            </w:r>
            <w:r w:rsidRPr="00410461">
              <w:rPr>
                <w:sz w:val="16"/>
                <w:szCs w:val="16"/>
              </w:rPr>
              <w:t>.0</w:t>
            </w:r>
          </w:p>
        </w:tc>
      </w:tr>
      <w:tr w:rsidR="003E32C3" w:rsidRPr="00410461" w14:paraId="05D5977B" w14:textId="77777777" w:rsidTr="00D9297D">
        <w:tc>
          <w:tcPr>
            <w:tcW w:w="803" w:type="dxa"/>
            <w:shd w:val="solid" w:color="FFFFFF" w:fill="auto"/>
          </w:tcPr>
          <w:p w14:paraId="34BF61C5"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2D169AE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741960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0A25DCB8" w14:textId="00CB77C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06</w:t>
            </w:r>
          </w:p>
        </w:tc>
        <w:tc>
          <w:tcPr>
            <w:tcW w:w="383" w:type="dxa"/>
            <w:shd w:val="solid" w:color="FFFFFF" w:fill="auto"/>
          </w:tcPr>
          <w:p w14:paraId="69914593" w14:textId="2543262F" w:rsidR="003E32C3" w:rsidRPr="00410461" w:rsidRDefault="00CD43B7" w:rsidP="00D9297D">
            <w:pPr>
              <w:pStyle w:val="TAR"/>
              <w:keepNext w:val="0"/>
              <w:keepLines w:val="0"/>
              <w:jc w:val="center"/>
              <w:rPr>
                <w:sz w:val="16"/>
                <w:szCs w:val="16"/>
              </w:rPr>
            </w:pPr>
            <w:r>
              <w:rPr>
                <w:sz w:val="16"/>
                <w:szCs w:val="16"/>
              </w:rPr>
              <w:t>-</w:t>
            </w:r>
          </w:p>
        </w:tc>
        <w:tc>
          <w:tcPr>
            <w:tcW w:w="384" w:type="dxa"/>
            <w:shd w:val="solid" w:color="FFFFFF" w:fill="auto"/>
          </w:tcPr>
          <w:p w14:paraId="0527043A" w14:textId="1772C040"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44D9E728" w14:textId="3F938203" w:rsidR="003E32C3" w:rsidRPr="00410461" w:rsidRDefault="00921842" w:rsidP="00D9297D">
            <w:pPr>
              <w:pStyle w:val="TAL"/>
              <w:keepNext w:val="0"/>
              <w:keepLines w:val="0"/>
              <w:rPr>
                <w:sz w:val="16"/>
                <w:szCs w:val="16"/>
              </w:rPr>
            </w:pPr>
            <w:r>
              <w:rPr>
                <w:sz w:val="16"/>
                <w:szCs w:val="16"/>
              </w:rPr>
              <w:t>Location acquisition interfaces for the EPC</w:t>
            </w:r>
          </w:p>
        </w:tc>
        <w:tc>
          <w:tcPr>
            <w:tcW w:w="708" w:type="dxa"/>
            <w:shd w:val="solid" w:color="FFFFFF" w:fill="auto"/>
          </w:tcPr>
          <w:p w14:paraId="7685CB4F"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163258FB" w14:textId="77777777" w:rsidTr="00D9297D">
        <w:tc>
          <w:tcPr>
            <w:tcW w:w="803" w:type="dxa"/>
            <w:shd w:val="solid" w:color="FFFFFF" w:fill="auto"/>
          </w:tcPr>
          <w:p w14:paraId="0F5C0D3B"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59743BAA"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5B21E18A"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3DD663D8" w14:textId="71AD7EA4"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09</w:t>
            </w:r>
          </w:p>
        </w:tc>
        <w:tc>
          <w:tcPr>
            <w:tcW w:w="383" w:type="dxa"/>
            <w:shd w:val="solid" w:color="FFFFFF" w:fill="auto"/>
          </w:tcPr>
          <w:p w14:paraId="64C120D8" w14:textId="218E35FD" w:rsidR="003E32C3" w:rsidRPr="00410461" w:rsidRDefault="00CD43B7" w:rsidP="00D9297D">
            <w:pPr>
              <w:pStyle w:val="TAR"/>
              <w:keepNext w:val="0"/>
              <w:keepLines w:val="0"/>
              <w:jc w:val="center"/>
              <w:rPr>
                <w:sz w:val="16"/>
                <w:szCs w:val="16"/>
              </w:rPr>
            </w:pPr>
            <w:r>
              <w:rPr>
                <w:sz w:val="16"/>
                <w:szCs w:val="16"/>
              </w:rPr>
              <w:t>2</w:t>
            </w:r>
          </w:p>
        </w:tc>
        <w:tc>
          <w:tcPr>
            <w:tcW w:w="384" w:type="dxa"/>
            <w:shd w:val="solid" w:color="FFFFFF" w:fill="auto"/>
          </w:tcPr>
          <w:p w14:paraId="6015F454" w14:textId="1F138F01" w:rsidR="003E32C3" w:rsidRPr="00410461" w:rsidRDefault="0032287D" w:rsidP="00D9297D">
            <w:pPr>
              <w:pStyle w:val="TAC"/>
              <w:keepNext w:val="0"/>
              <w:keepLines w:val="0"/>
              <w:rPr>
                <w:sz w:val="16"/>
                <w:szCs w:val="16"/>
              </w:rPr>
            </w:pPr>
            <w:r>
              <w:rPr>
                <w:sz w:val="16"/>
                <w:szCs w:val="16"/>
              </w:rPr>
              <w:t>A</w:t>
            </w:r>
          </w:p>
        </w:tc>
        <w:tc>
          <w:tcPr>
            <w:tcW w:w="5293" w:type="dxa"/>
            <w:shd w:val="solid" w:color="FFFFFF" w:fill="auto"/>
          </w:tcPr>
          <w:p w14:paraId="454B3001" w14:textId="14445B6F" w:rsidR="003E32C3" w:rsidRPr="00410461" w:rsidRDefault="00AE139C" w:rsidP="00D9297D">
            <w:pPr>
              <w:pStyle w:val="TAL"/>
              <w:keepNext w:val="0"/>
              <w:keepLines w:val="0"/>
              <w:rPr>
                <w:sz w:val="16"/>
                <w:szCs w:val="16"/>
              </w:rPr>
            </w:pPr>
            <w:r>
              <w:rPr>
                <w:sz w:val="16"/>
                <w:szCs w:val="16"/>
              </w:rPr>
              <w:t>Modification of IETF reference ([46])</w:t>
            </w:r>
          </w:p>
        </w:tc>
        <w:tc>
          <w:tcPr>
            <w:tcW w:w="708" w:type="dxa"/>
            <w:shd w:val="solid" w:color="FFFFFF" w:fill="auto"/>
          </w:tcPr>
          <w:p w14:paraId="707D6902"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32C3" w:rsidRPr="00410461" w14:paraId="32134E2D" w14:textId="77777777" w:rsidTr="00D9297D">
        <w:tc>
          <w:tcPr>
            <w:tcW w:w="803" w:type="dxa"/>
            <w:shd w:val="solid" w:color="FFFFFF" w:fill="auto"/>
          </w:tcPr>
          <w:p w14:paraId="527F12B0" w14:textId="77777777" w:rsidR="003E32C3" w:rsidRPr="00410461" w:rsidRDefault="003E32C3" w:rsidP="00D9297D">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06</w:t>
            </w:r>
          </w:p>
        </w:tc>
        <w:tc>
          <w:tcPr>
            <w:tcW w:w="709" w:type="dxa"/>
            <w:shd w:val="solid" w:color="FFFFFF" w:fill="auto"/>
          </w:tcPr>
          <w:p w14:paraId="6FFCBA09" w14:textId="77777777" w:rsidR="003E32C3" w:rsidRPr="00410461" w:rsidRDefault="003E32C3" w:rsidP="00D9297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4D79CBC7" w14:textId="77777777" w:rsidR="003E32C3" w:rsidRPr="00410461" w:rsidRDefault="003E32C3" w:rsidP="00D9297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548B6955" w14:textId="36DE0159" w:rsidR="003E32C3" w:rsidRPr="00410461" w:rsidRDefault="003E32C3" w:rsidP="00D9297D">
            <w:pPr>
              <w:pStyle w:val="TAL"/>
              <w:keepNext w:val="0"/>
              <w:keepLines w:val="0"/>
              <w:rPr>
                <w:sz w:val="16"/>
                <w:szCs w:val="16"/>
              </w:rPr>
            </w:pPr>
            <w:r w:rsidRPr="00410461">
              <w:rPr>
                <w:sz w:val="16"/>
                <w:szCs w:val="16"/>
              </w:rPr>
              <w:t>0</w:t>
            </w:r>
            <w:r>
              <w:rPr>
                <w:sz w:val="16"/>
                <w:szCs w:val="16"/>
              </w:rPr>
              <w:t>2</w:t>
            </w:r>
            <w:r w:rsidR="00CD43B7">
              <w:rPr>
                <w:sz w:val="16"/>
                <w:szCs w:val="16"/>
              </w:rPr>
              <w:t>10</w:t>
            </w:r>
          </w:p>
        </w:tc>
        <w:tc>
          <w:tcPr>
            <w:tcW w:w="383" w:type="dxa"/>
            <w:shd w:val="solid" w:color="FFFFFF" w:fill="auto"/>
          </w:tcPr>
          <w:p w14:paraId="0354CC22" w14:textId="7C677465" w:rsidR="003E32C3" w:rsidRPr="00410461" w:rsidRDefault="00CD43B7" w:rsidP="00D9297D">
            <w:pPr>
              <w:pStyle w:val="TAR"/>
              <w:keepNext w:val="0"/>
              <w:keepLines w:val="0"/>
              <w:jc w:val="center"/>
              <w:rPr>
                <w:sz w:val="16"/>
                <w:szCs w:val="16"/>
              </w:rPr>
            </w:pPr>
            <w:r>
              <w:rPr>
                <w:sz w:val="16"/>
                <w:szCs w:val="16"/>
              </w:rPr>
              <w:t>1</w:t>
            </w:r>
          </w:p>
        </w:tc>
        <w:tc>
          <w:tcPr>
            <w:tcW w:w="384" w:type="dxa"/>
            <w:shd w:val="solid" w:color="FFFFFF" w:fill="auto"/>
          </w:tcPr>
          <w:p w14:paraId="6727D731" w14:textId="1C9A71AC" w:rsidR="003E32C3" w:rsidRPr="00410461" w:rsidRDefault="0032287D" w:rsidP="00D9297D">
            <w:pPr>
              <w:pStyle w:val="TAC"/>
              <w:keepNext w:val="0"/>
              <w:keepLines w:val="0"/>
              <w:rPr>
                <w:sz w:val="16"/>
                <w:szCs w:val="16"/>
              </w:rPr>
            </w:pPr>
            <w:r>
              <w:rPr>
                <w:sz w:val="16"/>
                <w:szCs w:val="16"/>
              </w:rPr>
              <w:t>B</w:t>
            </w:r>
          </w:p>
        </w:tc>
        <w:tc>
          <w:tcPr>
            <w:tcW w:w="5293" w:type="dxa"/>
            <w:shd w:val="solid" w:color="FFFFFF" w:fill="auto"/>
          </w:tcPr>
          <w:p w14:paraId="7E775E66" w14:textId="447B0F97" w:rsidR="003E32C3" w:rsidRPr="00410461" w:rsidRDefault="00664FE0" w:rsidP="00D9297D">
            <w:pPr>
              <w:pStyle w:val="TAL"/>
              <w:keepNext w:val="0"/>
              <w:keepLines w:val="0"/>
              <w:rPr>
                <w:sz w:val="16"/>
                <w:szCs w:val="16"/>
              </w:rPr>
            </w:pPr>
            <w:r>
              <w:rPr>
                <w:sz w:val="16"/>
                <w:szCs w:val="16"/>
              </w:rPr>
              <w:t>Intermediate Location LALS</w:t>
            </w:r>
          </w:p>
        </w:tc>
        <w:tc>
          <w:tcPr>
            <w:tcW w:w="708" w:type="dxa"/>
            <w:shd w:val="solid" w:color="FFFFFF" w:fill="auto"/>
          </w:tcPr>
          <w:p w14:paraId="446D599A" w14:textId="77777777" w:rsidR="003E32C3" w:rsidRPr="00410461" w:rsidRDefault="003E32C3" w:rsidP="00D9297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3E50D9" w:rsidRPr="00410461" w14:paraId="491409FC" w14:textId="77777777" w:rsidTr="001F522D">
        <w:tc>
          <w:tcPr>
            <w:tcW w:w="803" w:type="dxa"/>
            <w:shd w:val="solid" w:color="FFFFFF" w:fill="auto"/>
          </w:tcPr>
          <w:p w14:paraId="6421AA5A" w14:textId="77777777" w:rsidR="003E50D9" w:rsidRPr="00410461" w:rsidRDefault="003E50D9" w:rsidP="001F522D">
            <w:pPr>
              <w:pStyle w:val="TAC"/>
              <w:keepNext w:val="0"/>
              <w:keepLines w:val="0"/>
              <w:rPr>
                <w:sz w:val="16"/>
                <w:szCs w:val="16"/>
              </w:rPr>
            </w:pPr>
            <w:r w:rsidRPr="00410461">
              <w:rPr>
                <w:sz w:val="16"/>
                <w:szCs w:val="16"/>
              </w:rPr>
              <w:lastRenderedPageBreak/>
              <w:t>202</w:t>
            </w:r>
            <w:r>
              <w:rPr>
                <w:sz w:val="16"/>
                <w:szCs w:val="16"/>
              </w:rPr>
              <w:t>3</w:t>
            </w:r>
            <w:r w:rsidRPr="00410461">
              <w:rPr>
                <w:sz w:val="16"/>
                <w:szCs w:val="16"/>
              </w:rPr>
              <w:t>-</w:t>
            </w:r>
            <w:r>
              <w:rPr>
                <w:sz w:val="16"/>
                <w:szCs w:val="16"/>
              </w:rPr>
              <w:t>06</w:t>
            </w:r>
          </w:p>
        </w:tc>
        <w:tc>
          <w:tcPr>
            <w:tcW w:w="709" w:type="dxa"/>
            <w:shd w:val="solid" w:color="FFFFFF" w:fill="auto"/>
          </w:tcPr>
          <w:p w14:paraId="7A912B7D" w14:textId="77777777" w:rsidR="003E50D9" w:rsidRPr="00410461" w:rsidRDefault="003E50D9" w:rsidP="001F522D">
            <w:pPr>
              <w:pStyle w:val="TAC"/>
              <w:keepNext w:val="0"/>
              <w:keepLines w:val="0"/>
              <w:rPr>
                <w:sz w:val="16"/>
                <w:szCs w:val="16"/>
              </w:rPr>
            </w:pPr>
            <w:r w:rsidRPr="00410461">
              <w:rPr>
                <w:sz w:val="16"/>
                <w:szCs w:val="16"/>
              </w:rPr>
              <w:t>SA#</w:t>
            </w:r>
            <w:r>
              <w:rPr>
                <w:sz w:val="16"/>
                <w:szCs w:val="16"/>
              </w:rPr>
              <w:t>100</w:t>
            </w:r>
          </w:p>
        </w:tc>
        <w:tc>
          <w:tcPr>
            <w:tcW w:w="992" w:type="dxa"/>
            <w:shd w:val="solid" w:color="FFFFFF" w:fill="auto"/>
          </w:tcPr>
          <w:p w14:paraId="2E3E50B9" w14:textId="77777777" w:rsidR="003E50D9" w:rsidRPr="00410461" w:rsidRDefault="003E50D9" w:rsidP="001F522D">
            <w:pPr>
              <w:pStyle w:val="TAC"/>
              <w:keepNext w:val="0"/>
              <w:keepLines w:val="0"/>
              <w:jc w:val="left"/>
              <w:rPr>
                <w:sz w:val="16"/>
                <w:szCs w:val="16"/>
              </w:rPr>
            </w:pPr>
            <w:r w:rsidRPr="00410461">
              <w:rPr>
                <w:sz w:val="16"/>
                <w:szCs w:val="16"/>
              </w:rPr>
              <w:t>SP-2</w:t>
            </w:r>
            <w:r>
              <w:rPr>
                <w:sz w:val="16"/>
                <w:szCs w:val="16"/>
              </w:rPr>
              <w:t>30443</w:t>
            </w:r>
          </w:p>
        </w:tc>
        <w:tc>
          <w:tcPr>
            <w:tcW w:w="567" w:type="dxa"/>
            <w:shd w:val="solid" w:color="FFFFFF" w:fill="auto"/>
          </w:tcPr>
          <w:p w14:paraId="27AB9BDB" w14:textId="77777777" w:rsidR="003E50D9" w:rsidRPr="00410461" w:rsidRDefault="003E50D9" w:rsidP="001F522D">
            <w:pPr>
              <w:pStyle w:val="TAL"/>
              <w:keepNext w:val="0"/>
              <w:keepLines w:val="0"/>
              <w:rPr>
                <w:sz w:val="16"/>
                <w:szCs w:val="16"/>
              </w:rPr>
            </w:pPr>
            <w:r w:rsidRPr="00410461">
              <w:rPr>
                <w:sz w:val="16"/>
                <w:szCs w:val="16"/>
              </w:rPr>
              <w:t>0</w:t>
            </w:r>
            <w:r>
              <w:rPr>
                <w:sz w:val="16"/>
                <w:szCs w:val="16"/>
              </w:rPr>
              <w:t>211</w:t>
            </w:r>
          </w:p>
        </w:tc>
        <w:tc>
          <w:tcPr>
            <w:tcW w:w="383" w:type="dxa"/>
            <w:shd w:val="solid" w:color="FFFFFF" w:fill="auto"/>
          </w:tcPr>
          <w:p w14:paraId="7D86E171" w14:textId="77777777" w:rsidR="003E50D9" w:rsidRPr="00410461" w:rsidRDefault="003E50D9" w:rsidP="001F522D">
            <w:pPr>
              <w:pStyle w:val="TAR"/>
              <w:keepNext w:val="0"/>
              <w:keepLines w:val="0"/>
              <w:jc w:val="center"/>
              <w:rPr>
                <w:sz w:val="16"/>
                <w:szCs w:val="16"/>
              </w:rPr>
            </w:pPr>
            <w:r>
              <w:rPr>
                <w:sz w:val="16"/>
                <w:szCs w:val="16"/>
              </w:rPr>
              <w:t>1</w:t>
            </w:r>
          </w:p>
        </w:tc>
        <w:tc>
          <w:tcPr>
            <w:tcW w:w="384" w:type="dxa"/>
            <w:shd w:val="solid" w:color="FFFFFF" w:fill="auto"/>
          </w:tcPr>
          <w:p w14:paraId="3A83B7CB" w14:textId="77777777" w:rsidR="003E50D9" w:rsidRPr="00410461" w:rsidRDefault="003E50D9" w:rsidP="001F522D">
            <w:pPr>
              <w:pStyle w:val="TAC"/>
              <w:keepNext w:val="0"/>
              <w:keepLines w:val="0"/>
              <w:rPr>
                <w:sz w:val="16"/>
                <w:szCs w:val="16"/>
              </w:rPr>
            </w:pPr>
            <w:r>
              <w:rPr>
                <w:sz w:val="16"/>
                <w:szCs w:val="16"/>
              </w:rPr>
              <w:t>B</w:t>
            </w:r>
          </w:p>
        </w:tc>
        <w:tc>
          <w:tcPr>
            <w:tcW w:w="5293" w:type="dxa"/>
            <w:shd w:val="solid" w:color="FFFFFF" w:fill="auto"/>
          </w:tcPr>
          <w:p w14:paraId="6A2EB771" w14:textId="77777777" w:rsidR="003E50D9" w:rsidRPr="00410461" w:rsidRDefault="003E50D9" w:rsidP="001F522D">
            <w:pPr>
              <w:pStyle w:val="TAL"/>
              <w:keepNext w:val="0"/>
              <w:keepLines w:val="0"/>
              <w:rPr>
                <w:sz w:val="16"/>
                <w:szCs w:val="16"/>
              </w:rPr>
            </w:pPr>
            <w:r>
              <w:rPr>
                <w:sz w:val="16"/>
                <w:szCs w:val="16"/>
              </w:rPr>
              <w:t>Addition of LI for Trace at the AMF Stage 2</w:t>
            </w:r>
          </w:p>
        </w:tc>
        <w:tc>
          <w:tcPr>
            <w:tcW w:w="708" w:type="dxa"/>
            <w:shd w:val="solid" w:color="FFFFFF" w:fill="auto"/>
          </w:tcPr>
          <w:p w14:paraId="1D405BF2" w14:textId="77777777" w:rsidR="003E50D9" w:rsidRPr="00410461" w:rsidRDefault="003E50D9" w:rsidP="001F522D">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4</w:t>
            </w:r>
            <w:r w:rsidRPr="00410461">
              <w:rPr>
                <w:sz w:val="16"/>
                <w:szCs w:val="16"/>
              </w:rPr>
              <w:t>.0</w:t>
            </w:r>
          </w:p>
        </w:tc>
      </w:tr>
      <w:tr w:rsidR="002E7133" w:rsidRPr="00410461" w14:paraId="3BBC99CF" w14:textId="77777777" w:rsidTr="00754536">
        <w:tc>
          <w:tcPr>
            <w:tcW w:w="803" w:type="dxa"/>
            <w:shd w:val="solid" w:color="FFFFFF" w:fill="auto"/>
          </w:tcPr>
          <w:p w14:paraId="65E34AFB"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5BC06529"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7EF5B7E6"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339CE2E0" w14:textId="395A0787" w:rsidR="002E7133" w:rsidRPr="00410461" w:rsidRDefault="002E7133" w:rsidP="002E7133">
            <w:pPr>
              <w:pStyle w:val="TAL"/>
              <w:keepNext w:val="0"/>
              <w:keepLines w:val="0"/>
              <w:rPr>
                <w:sz w:val="16"/>
                <w:szCs w:val="16"/>
              </w:rPr>
            </w:pPr>
            <w:r w:rsidRPr="00410461">
              <w:rPr>
                <w:sz w:val="16"/>
                <w:szCs w:val="16"/>
              </w:rPr>
              <w:t>0</w:t>
            </w:r>
            <w:r>
              <w:rPr>
                <w:sz w:val="16"/>
                <w:szCs w:val="16"/>
              </w:rPr>
              <w:t>215</w:t>
            </w:r>
          </w:p>
        </w:tc>
        <w:tc>
          <w:tcPr>
            <w:tcW w:w="383" w:type="dxa"/>
            <w:shd w:val="solid" w:color="FFFFFF" w:fill="auto"/>
          </w:tcPr>
          <w:p w14:paraId="24B869A4"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51B9903E" w14:textId="64A1B666" w:rsidR="002E7133" w:rsidRPr="00410461" w:rsidRDefault="002E7133" w:rsidP="002E7133">
            <w:pPr>
              <w:pStyle w:val="TAC"/>
              <w:keepNext w:val="0"/>
              <w:keepLines w:val="0"/>
              <w:rPr>
                <w:sz w:val="16"/>
                <w:szCs w:val="16"/>
              </w:rPr>
            </w:pPr>
            <w:r>
              <w:rPr>
                <w:sz w:val="16"/>
                <w:szCs w:val="16"/>
              </w:rPr>
              <w:t>B</w:t>
            </w:r>
          </w:p>
        </w:tc>
        <w:tc>
          <w:tcPr>
            <w:tcW w:w="5293" w:type="dxa"/>
            <w:shd w:val="solid" w:color="FFFFFF" w:fill="auto"/>
          </w:tcPr>
          <w:p w14:paraId="56DF884B" w14:textId="4C721669" w:rsidR="002E7133" w:rsidRPr="00410461" w:rsidRDefault="002E7133" w:rsidP="002E7133">
            <w:pPr>
              <w:pStyle w:val="TAL"/>
              <w:keepNext w:val="0"/>
              <w:keepLines w:val="0"/>
              <w:rPr>
                <w:sz w:val="16"/>
                <w:szCs w:val="16"/>
              </w:rPr>
            </w:pPr>
            <w:r>
              <w:rPr>
                <w:sz w:val="16"/>
                <w:szCs w:val="16"/>
              </w:rPr>
              <w:t>Steering of Roaming and UE Policy (flow route selection) ; stage 2</w:t>
            </w:r>
          </w:p>
        </w:tc>
        <w:tc>
          <w:tcPr>
            <w:tcW w:w="708" w:type="dxa"/>
            <w:shd w:val="solid" w:color="FFFFFF" w:fill="auto"/>
          </w:tcPr>
          <w:p w14:paraId="587C830E" w14:textId="5FE6E322"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2E7133" w:rsidRPr="00410461" w14:paraId="22BFF656" w14:textId="77777777" w:rsidTr="00754536">
        <w:tc>
          <w:tcPr>
            <w:tcW w:w="803" w:type="dxa"/>
            <w:shd w:val="solid" w:color="FFFFFF" w:fill="auto"/>
          </w:tcPr>
          <w:p w14:paraId="4D657F5A" w14:textId="77777777" w:rsidR="002E7133" w:rsidRPr="00410461" w:rsidRDefault="002E7133" w:rsidP="002E7133">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49D381C7" w14:textId="77777777" w:rsidR="002E7133" w:rsidRPr="00410461" w:rsidRDefault="002E7133" w:rsidP="002E7133">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52268037" w14:textId="77777777" w:rsidR="002E7133" w:rsidRPr="00410461" w:rsidRDefault="002E7133" w:rsidP="002E7133">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A119E6A" w14:textId="4DDF880E" w:rsidR="002E7133" w:rsidRPr="00410461" w:rsidRDefault="002E7133" w:rsidP="002E7133">
            <w:pPr>
              <w:pStyle w:val="TAL"/>
              <w:keepNext w:val="0"/>
              <w:keepLines w:val="0"/>
              <w:rPr>
                <w:sz w:val="16"/>
                <w:szCs w:val="16"/>
              </w:rPr>
            </w:pPr>
            <w:r w:rsidRPr="00410461">
              <w:rPr>
                <w:sz w:val="16"/>
                <w:szCs w:val="16"/>
              </w:rPr>
              <w:t>0</w:t>
            </w:r>
            <w:r>
              <w:rPr>
                <w:sz w:val="16"/>
                <w:szCs w:val="16"/>
              </w:rPr>
              <w:t>218</w:t>
            </w:r>
          </w:p>
        </w:tc>
        <w:tc>
          <w:tcPr>
            <w:tcW w:w="383" w:type="dxa"/>
            <w:shd w:val="solid" w:color="FFFFFF" w:fill="auto"/>
          </w:tcPr>
          <w:p w14:paraId="00F71996" w14:textId="77777777" w:rsidR="002E7133" w:rsidRPr="00410461" w:rsidRDefault="002E7133" w:rsidP="002E7133">
            <w:pPr>
              <w:pStyle w:val="TAR"/>
              <w:keepNext w:val="0"/>
              <w:keepLines w:val="0"/>
              <w:jc w:val="center"/>
              <w:rPr>
                <w:sz w:val="16"/>
                <w:szCs w:val="16"/>
              </w:rPr>
            </w:pPr>
            <w:r>
              <w:rPr>
                <w:sz w:val="16"/>
                <w:szCs w:val="16"/>
              </w:rPr>
              <w:t>1</w:t>
            </w:r>
          </w:p>
        </w:tc>
        <w:tc>
          <w:tcPr>
            <w:tcW w:w="384" w:type="dxa"/>
            <w:shd w:val="solid" w:color="FFFFFF" w:fill="auto"/>
          </w:tcPr>
          <w:p w14:paraId="229D3123" w14:textId="57D31CAE" w:rsidR="002E7133" w:rsidRPr="00410461" w:rsidRDefault="002E7133" w:rsidP="002E7133">
            <w:pPr>
              <w:pStyle w:val="TAC"/>
              <w:keepNext w:val="0"/>
              <w:keepLines w:val="0"/>
              <w:rPr>
                <w:sz w:val="16"/>
                <w:szCs w:val="16"/>
              </w:rPr>
            </w:pPr>
            <w:r>
              <w:rPr>
                <w:sz w:val="16"/>
                <w:szCs w:val="16"/>
              </w:rPr>
              <w:t>A</w:t>
            </w:r>
          </w:p>
        </w:tc>
        <w:tc>
          <w:tcPr>
            <w:tcW w:w="5293" w:type="dxa"/>
            <w:shd w:val="solid" w:color="FFFFFF" w:fill="auto"/>
          </w:tcPr>
          <w:p w14:paraId="0372D48D" w14:textId="4FD28F43" w:rsidR="002E7133" w:rsidRPr="00410461" w:rsidRDefault="002E7133" w:rsidP="002E7133">
            <w:pPr>
              <w:pStyle w:val="TAL"/>
              <w:keepNext w:val="0"/>
              <w:keepLines w:val="0"/>
              <w:rPr>
                <w:sz w:val="16"/>
                <w:szCs w:val="16"/>
              </w:rPr>
            </w:pPr>
            <w:r>
              <w:rPr>
                <w:sz w:val="16"/>
                <w:szCs w:val="16"/>
              </w:rPr>
              <w:t>Clarifications for AKMA LI Stage 2</w:t>
            </w:r>
          </w:p>
        </w:tc>
        <w:tc>
          <w:tcPr>
            <w:tcW w:w="708" w:type="dxa"/>
            <w:shd w:val="solid" w:color="FFFFFF" w:fill="auto"/>
          </w:tcPr>
          <w:p w14:paraId="6750D31D" w14:textId="37CE0628" w:rsidR="002E7133" w:rsidRPr="00410461" w:rsidRDefault="002E7133" w:rsidP="002E713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D73B77" w:rsidRPr="00410461" w14:paraId="2BF347F8" w14:textId="77777777" w:rsidTr="003226EC">
        <w:tc>
          <w:tcPr>
            <w:tcW w:w="803" w:type="dxa"/>
            <w:shd w:val="solid" w:color="FFFFFF" w:fill="auto"/>
          </w:tcPr>
          <w:p w14:paraId="079EDBEC" w14:textId="77777777" w:rsidR="00D73B77" w:rsidRPr="00410461" w:rsidRDefault="00D73B77" w:rsidP="003226EC">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09</w:t>
            </w:r>
          </w:p>
        </w:tc>
        <w:tc>
          <w:tcPr>
            <w:tcW w:w="709" w:type="dxa"/>
            <w:shd w:val="solid" w:color="FFFFFF" w:fill="auto"/>
          </w:tcPr>
          <w:p w14:paraId="74679258" w14:textId="77777777" w:rsidR="00D73B77" w:rsidRPr="00410461" w:rsidRDefault="00D73B77" w:rsidP="003226EC">
            <w:pPr>
              <w:pStyle w:val="TAC"/>
              <w:keepNext w:val="0"/>
              <w:keepLines w:val="0"/>
              <w:rPr>
                <w:sz w:val="16"/>
                <w:szCs w:val="16"/>
              </w:rPr>
            </w:pPr>
            <w:r w:rsidRPr="00410461">
              <w:rPr>
                <w:sz w:val="16"/>
                <w:szCs w:val="16"/>
              </w:rPr>
              <w:t>SA#</w:t>
            </w:r>
            <w:r>
              <w:rPr>
                <w:sz w:val="16"/>
                <w:szCs w:val="16"/>
              </w:rPr>
              <w:t>101</w:t>
            </w:r>
          </w:p>
        </w:tc>
        <w:tc>
          <w:tcPr>
            <w:tcW w:w="992" w:type="dxa"/>
            <w:shd w:val="solid" w:color="FFFFFF" w:fill="auto"/>
          </w:tcPr>
          <w:p w14:paraId="44664137" w14:textId="77777777" w:rsidR="00D73B77" w:rsidRPr="00410461" w:rsidRDefault="00D73B77" w:rsidP="003226EC">
            <w:pPr>
              <w:pStyle w:val="TAC"/>
              <w:keepNext w:val="0"/>
              <w:keepLines w:val="0"/>
              <w:jc w:val="left"/>
              <w:rPr>
                <w:sz w:val="16"/>
                <w:szCs w:val="16"/>
              </w:rPr>
            </w:pPr>
            <w:r w:rsidRPr="00410461">
              <w:rPr>
                <w:sz w:val="16"/>
                <w:szCs w:val="16"/>
              </w:rPr>
              <w:t>SP-2</w:t>
            </w:r>
            <w:r>
              <w:rPr>
                <w:sz w:val="16"/>
                <w:szCs w:val="16"/>
              </w:rPr>
              <w:t>30827</w:t>
            </w:r>
          </w:p>
        </w:tc>
        <w:tc>
          <w:tcPr>
            <w:tcW w:w="567" w:type="dxa"/>
            <w:shd w:val="solid" w:color="FFFFFF" w:fill="auto"/>
          </w:tcPr>
          <w:p w14:paraId="21E0AF94" w14:textId="77777777" w:rsidR="00D73B77" w:rsidRPr="00410461" w:rsidRDefault="00D73B77" w:rsidP="003226EC">
            <w:pPr>
              <w:pStyle w:val="TAL"/>
              <w:keepNext w:val="0"/>
              <w:keepLines w:val="0"/>
              <w:rPr>
                <w:sz w:val="16"/>
                <w:szCs w:val="16"/>
              </w:rPr>
            </w:pPr>
            <w:r w:rsidRPr="00410461">
              <w:rPr>
                <w:sz w:val="16"/>
                <w:szCs w:val="16"/>
              </w:rPr>
              <w:t>0</w:t>
            </w:r>
            <w:r>
              <w:rPr>
                <w:sz w:val="16"/>
                <w:szCs w:val="16"/>
              </w:rPr>
              <w:t>219</w:t>
            </w:r>
          </w:p>
        </w:tc>
        <w:tc>
          <w:tcPr>
            <w:tcW w:w="383" w:type="dxa"/>
            <w:shd w:val="solid" w:color="FFFFFF" w:fill="auto"/>
          </w:tcPr>
          <w:p w14:paraId="43BC7704" w14:textId="77777777" w:rsidR="00D73B77" w:rsidRPr="00410461" w:rsidRDefault="00D73B77" w:rsidP="003226EC">
            <w:pPr>
              <w:pStyle w:val="TAR"/>
              <w:keepNext w:val="0"/>
              <w:keepLines w:val="0"/>
              <w:jc w:val="center"/>
              <w:rPr>
                <w:sz w:val="16"/>
                <w:szCs w:val="16"/>
              </w:rPr>
            </w:pPr>
            <w:r>
              <w:rPr>
                <w:sz w:val="16"/>
                <w:szCs w:val="16"/>
              </w:rPr>
              <w:t>1</w:t>
            </w:r>
          </w:p>
        </w:tc>
        <w:tc>
          <w:tcPr>
            <w:tcW w:w="384" w:type="dxa"/>
            <w:shd w:val="solid" w:color="FFFFFF" w:fill="auto"/>
          </w:tcPr>
          <w:p w14:paraId="302E9B69" w14:textId="77777777" w:rsidR="00D73B77" w:rsidRPr="00410461" w:rsidRDefault="00D73B77" w:rsidP="003226EC">
            <w:pPr>
              <w:pStyle w:val="TAC"/>
              <w:keepNext w:val="0"/>
              <w:keepLines w:val="0"/>
              <w:rPr>
                <w:sz w:val="16"/>
                <w:szCs w:val="16"/>
              </w:rPr>
            </w:pPr>
            <w:r>
              <w:rPr>
                <w:sz w:val="16"/>
                <w:szCs w:val="16"/>
              </w:rPr>
              <w:t>C</w:t>
            </w:r>
          </w:p>
        </w:tc>
        <w:tc>
          <w:tcPr>
            <w:tcW w:w="5293" w:type="dxa"/>
            <w:shd w:val="solid" w:color="FFFFFF" w:fill="auto"/>
          </w:tcPr>
          <w:p w14:paraId="070CE583" w14:textId="77777777" w:rsidR="00D73B77" w:rsidRPr="00410461" w:rsidRDefault="00D73B77" w:rsidP="003226EC">
            <w:pPr>
              <w:pStyle w:val="TAL"/>
              <w:keepNext w:val="0"/>
              <w:keepLines w:val="0"/>
              <w:rPr>
                <w:sz w:val="16"/>
                <w:szCs w:val="16"/>
              </w:rPr>
            </w:pPr>
            <w:r>
              <w:rPr>
                <w:sz w:val="16"/>
                <w:szCs w:val="16"/>
              </w:rPr>
              <w:t>Addition of AMF service accept record for Stage 2</w:t>
            </w:r>
          </w:p>
        </w:tc>
        <w:tc>
          <w:tcPr>
            <w:tcW w:w="708" w:type="dxa"/>
            <w:shd w:val="solid" w:color="FFFFFF" w:fill="auto"/>
          </w:tcPr>
          <w:p w14:paraId="14CD8851" w14:textId="77777777" w:rsidR="00D73B77" w:rsidRPr="00410461" w:rsidRDefault="00D73B77" w:rsidP="003226EC">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5</w:t>
            </w:r>
            <w:r w:rsidRPr="00410461">
              <w:rPr>
                <w:sz w:val="16"/>
                <w:szCs w:val="16"/>
              </w:rPr>
              <w:t>.0</w:t>
            </w:r>
          </w:p>
        </w:tc>
      </w:tr>
      <w:tr w:rsidR="0092497A" w:rsidRPr="00410461" w14:paraId="03730656" w14:textId="77777777" w:rsidTr="003226EC">
        <w:tc>
          <w:tcPr>
            <w:tcW w:w="803" w:type="dxa"/>
            <w:shd w:val="solid" w:color="FFFFFF" w:fill="auto"/>
          </w:tcPr>
          <w:p w14:paraId="3C11F49B"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7E1B7DA"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956E775"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25FA555D" w14:textId="7D29436B" w:rsidR="0092497A" w:rsidRPr="00410461" w:rsidRDefault="0092497A" w:rsidP="0092497A">
            <w:pPr>
              <w:pStyle w:val="TAL"/>
              <w:keepNext w:val="0"/>
              <w:keepLines w:val="0"/>
              <w:rPr>
                <w:sz w:val="16"/>
                <w:szCs w:val="16"/>
              </w:rPr>
            </w:pPr>
            <w:r w:rsidRPr="00410461">
              <w:rPr>
                <w:sz w:val="16"/>
                <w:szCs w:val="16"/>
              </w:rPr>
              <w:t>0</w:t>
            </w:r>
            <w:r>
              <w:rPr>
                <w:sz w:val="16"/>
                <w:szCs w:val="16"/>
              </w:rPr>
              <w:t>222</w:t>
            </w:r>
          </w:p>
        </w:tc>
        <w:tc>
          <w:tcPr>
            <w:tcW w:w="383" w:type="dxa"/>
            <w:shd w:val="solid" w:color="FFFFFF" w:fill="auto"/>
          </w:tcPr>
          <w:p w14:paraId="0FA98CCE" w14:textId="6C78D87D"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768B8144" w14:textId="02E82C33" w:rsidR="0092497A" w:rsidRPr="00410461" w:rsidRDefault="0092497A" w:rsidP="0092497A">
            <w:pPr>
              <w:pStyle w:val="TAC"/>
              <w:keepNext w:val="0"/>
              <w:keepLines w:val="0"/>
              <w:rPr>
                <w:sz w:val="16"/>
                <w:szCs w:val="16"/>
              </w:rPr>
            </w:pPr>
            <w:r>
              <w:rPr>
                <w:sz w:val="16"/>
                <w:szCs w:val="16"/>
              </w:rPr>
              <w:t>F</w:t>
            </w:r>
          </w:p>
        </w:tc>
        <w:tc>
          <w:tcPr>
            <w:tcW w:w="5293" w:type="dxa"/>
            <w:shd w:val="solid" w:color="FFFFFF" w:fill="auto"/>
          </w:tcPr>
          <w:p w14:paraId="60EB0403" w14:textId="1075B281" w:rsidR="0092497A" w:rsidRPr="00410461" w:rsidRDefault="0092497A" w:rsidP="0092497A">
            <w:pPr>
              <w:pStyle w:val="TAL"/>
              <w:keepNext w:val="0"/>
              <w:keepLines w:val="0"/>
              <w:rPr>
                <w:sz w:val="16"/>
                <w:szCs w:val="16"/>
              </w:rPr>
            </w:pPr>
            <w:r>
              <w:rPr>
                <w:sz w:val="16"/>
                <w:szCs w:val="16"/>
              </w:rPr>
              <w:t>IETF_Reference_Update_127</w:t>
            </w:r>
          </w:p>
        </w:tc>
        <w:tc>
          <w:tcPr>
            <w:tcW w:w="708" w:type="dxa"/>
            <w:shd w:val="solid" w:color="FFFFFF" w:fill="auto"/>
          </w:tcPr>
          <w:p w14:paraId="3305E01A"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92497A" w:rsidRPr="00410461" w14:paraId="5413EE3B" w14:textId="77777777" w:rsidTr="003226EC">
        <w:tc>
          <w:tcPr>
            <w:tcW w:w="803" w:type="dxa"/>
            <w:shd w:val="solid" w:color="FFFFFF" w:fill="auto"/>
          </w:tcPr>
          <w:p w14:paraId="434D66EC" w14:textId="77777777" w:rsidR="0092497A" w:rsidRPr="00410461" w:rsidRDefault="0092497A" w:rsidP="0092497A">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0B7242E1" w14:textId="77777777" w:rsidR="0092497A" w:rsidRPr="00410461" w:rsidRDefault="0092497A" w:rsidP="0092497A">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397C6EBB" w14:textId="77777777" w:rsidR="0092497A" w:rsidRPr="00410461" w:rsidRDefault="0092497A" w:rsidP="0092497A">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75B0D03A" w14:textId="64AF9DE4" w:rsidR="0092497A" w:rsidRPr="00410461" w:rsidRDefault="0092497A" w:rsidP="0092497A">
            <w:pPr>
              <w:pStyle w:val="TAL"/>
              <w:keepNext w:val="0"/>
              <w:keepLines w:val="0"/>
              <w:rPr>
                <w:sz w:val="16"/>
                <w:szCs w:val="16"/>
              </w:rPr>
            </w:pPr>
            <w:r w:rsidRPr="00410461">
              <w:rPr>
                <w:sz w:val="16"/>
                <w:szCs w:val="16"/>
              </w:rPr>
              <w:t>0</w:t>
            </w:r>
            <w:r>
              <w:rPr>
                <w:sz w:val="16"/>
                <w:szCs w:val="16"/>
              </w:rPr>
              <w:t>225</w:t>
            </w:r>
          </w:p>
        </w:tc>
        <w:tc>
          <w:tcPr>
            <w:tcW w:w="383" w:type="dxa"/>
            <w:shd w:val="solid" w:color="FFFFFF" w:fill="auto"/>
          </w:tcPr>
          <w:p w14:paraId="1B31282D" w14:textId="32CD2221" w:rsidR="0092497A" w:rsidRPr="00410461" w:rsidRDefault="0092497A" w:rsidP="0092497A">
            <w:pPr>
              <w:pStyle w:val="TAR"/>
              <w:keepNext w:val="0"/>
              <w:keepLines w:val="0"/>
              <w:jc w:val="center"/>
              <w:rPr>
                <w:sz w:val="16"/>
                <w:szCs w:val="16"/>
              </w:rPr>
            </w:pPr>
            <w:r>
              <w:rPr>
                <w:sz w:val="16"/>
                <w:szCs w:val="16"/>
              </w:rPr>
              <w:t>1</w:t>
            </w:r>
          </w:p>
        </w:tc>
        <w:tc>
          <w:tcPr>
            <w:tcW w:w="384" w:type="dxa"/>
            <w:shd w:val="solid" w:color="FFFFFF" w:fill="auto"/>
          </w:tcPr>
          <w:p w14:paraId="47DEF76D" w14:textId="1FF44026" w:rsidR="0092497A" w:rsidRPr="00410461" w:rsidRDefault="0092497A" w:rsidP="0092497A">
            <w:pPr>
              <w:pStyle w:val="TAC"/>
              <w:keepNext w:val="0"/>
              <w:keepLines w:val="0"/>
              <w:rPr>
                <w:sz w:val="16"/>
                <w:szCs w:val="16"/>
              </w:rPr>
            </w:pPr>
            <w:r>
              <w:rPr>
                <w:sz w:val="16"/>
                <w:szCs w:val="16"/>
              </w:rPr>
              <w:t>A</w:t>
            </w:r>
          </w:p>
        </w:tc>
        <w:tc>
          <w:tcPr>
            <w:tcW w:w="5293" w:type="dxa"/>
            <w:shd w:val="solid" w:color="FFFFFF" w:fill="auto"/>
          </w:tcPr>
          <w:p w14:paraId="4FC6E976" w14:textId="0E4DBA96" w:rsidR="0092497A" w:rsidRPr="00410461" w:rsidRDefault="0092497A" w:rsidP="0092497A">
            <w:pPr>
              <w:pStyle w:val="TAL"/>
              <w:keepNext w:val="0"/>
              <w:keepLines w:val="0"/>
              <w:rPr>
                <w:sz w:val="16"/>
                <w:szCs w:val="16"/>
              </w:rPr>
            </w:pPr>
            <w:r>
              <w:rPr>
                <w:sz w:val="16"/>
                <w:szCs w:val="16"/>
              </w:rPr>
              <w:t>Conference_CC_POI_127</w:t>
            </w:r>
          </w:p>
        </w:tc>
        <w:tc>
          <w:tcPr>
            <w:tcW w:w="708" w:type="dxa"/>
            <w:shd w:val="solid" w:color="FFFFFF" w:fill="auto"/>
          </w:tcPr>
          <w:p w14:paraId="1CF73E0B" w14:textId="77777777" w:rsidR="0092497A" w:rsidRPr="00410461" w:rsidRDefault="0092497A" w:rsidP="0092497A">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BB7AD5" w:rsidRPr="00410461" w14:paraId="05B582C8" w14:textId="77777777" w:rsidTr="00A617FF">
        <w:tc>
          <w:tcPr>
            <w:tcW w:w="803" w:type="dxa"/>
            <w:shd w:val="solid" w:color="FFFFFF" w:fill="auto"/>
          </w:tcPr>
          <w:p w14:paraId="4B370C22" w14:textId="77777777" w:rsidR="00BB7AD5" w:rsidRPr="00410461" w:rsidRDefault="00BB7AD5" w:rsidP="00A617FF">
            <w:pPr>
              <w:pStyle w:val="TAC"/>
              <w:keepNext w:val="0"/>
              <w:keepLines w:val="0"/>
              <w:rPr>
                <w:sz w:val="16"/>
                <w:szCs w:val="16"/>
              </w:rPr>
            </w:pPr>
            <w:r w:rsidRPr="00410461">
              <w:rPr>
                <w:sz w:val="16"/>
                <w:szCs w:val="16"/>
              </w:rPr>
              <w:t>202</w:t>
            </w:r>
            <w:r>
              <w:rPr>
                <w:sz w:val="16"/>
                <w:szCs w:val="16"/>
              </w:rPr>
              <w:t>3</w:t>
            </w:r>
            <w:r w:rsidRPr="00410461">
              <w:rPr>
                <w:sz w:val="16"/>
                <w:szCs w:val="16"/>
              </w:rPr>
              <w:t>-</w:t>
            </w:r>
            <w:r>
              <w:rPr>
                <w:sz w:val="16"/>
                <w:szCs w:val="16"/>
              </w:rPr>
              <w:t>12</w:t>
            </w:r>
          </w:p>
        </w:tc>
        <w:tc>
          <w:tcPr>
            <w:tcW w:w="709" w:type="dxa"/>
            <w:shd w:val="solid" w:color="FFFFFF" w:fill="auto"/>
          </w:tcPr>
          <w:p w14:paraId="19D94BCC" w14:textId="77777777" w:rsidR="00BB7AD5" w:rsidRPr="00410461" w:rsidRDefault="00BB7AD5" w:rsidP="00A617FF">
            <w:pPr>
              <w:pStyle w:val="TAC"/>
              <w:keepNext w:val="0"/>
              <w:keepLines w:val="0"/>
              <w:rPr>
                <w:sz w:val="16"/>
                <w:szCs w:val="16"/>
              </w:rPr>
            </w:pPr>
            <w:r w:rsidRPr="00410461">
              <w:rPr>
                <w:sz w:val="16"/>
                <w:szCs w:val="16"/>
              </w:rPr>
              <w:t>SA#</w:t>
            </w:r>
            <w:r>
              <w:rPr>
                <w:sz w:val="16"/>
                <w:szCs w:val="16"/>
              </w:rPr>
              <w:t>102</w:t>
            </w:r>
          </w:p>
        </w:tc>
        <w:tc>
          <w:tcPr>
            <w:tcW w:w="992" w:type="dxa"/>
            <w:shd w:val="solid" w:color="FFFFFF" w:fill="auto"/>
          </w:tcPr>
          <w:p w14:paraId="403D839D" w14:textId="77777777" w:rsidR="00BB7AD5" w:rsidRPr="00410461" w:rsidRDefault="00BB7AD5" w:rsidP="00A617FF">
            <w:pPr>
              <w:pStyle w:val="TAC"/>
              <w:keepNext w:val="0"/>
              <w:keepLines w:val="0"/>
              <w:jc w:val="left"/>
              <w:rPr>
                <w:sz w:val="16"/>
                <w:szCs w:val="16"/>
              </w:rPr>
            </w:pPr>
            <w:r w:rsidRPr="00410461">
              <w:rPr>
                <w:sz w:val="16"/>
                <w:szCs w:val="16"/>
              </w:rPr>
              <w:t>SP-2</w:t>
            </w:r>
            <w:r>
              <w:rPr>
                <w:sz w:val="16"/>
                <w:szCs w:val="16"/>
              </w:rPr>
              <w:t>31603</w:t>
            </w:r>
          </w:p>
        </w:tc>
        <w:tc>
          <w:tcPr>
            <w:tcW w:w="567" w:type="dxa"/>
            <w:shd w:val="solid" w:color="FFFFFF" w:fill="auto"/>
          </w:tcPr>
          <w:p w14:paraId="12EEE1D9" w14:textId="77777777" w:rsidR="00BB7AD5" w:rsidRPr="00410461" w:rsidRDefault="00BB7AD5" w:rsidP="00A617FF">
            <w:pPr>
              <w:pStyle w:val="TAL"/>
              <w:keepNext w:val="0"/>
              <w:keepLines w:val="0"/>
              <w:rPr>
                <w:sz w:val="16"/>
                <w:szCs w:val="16"/>
              </w:rPr>
            </w:pPr>
            <w:r w:rsidRPr="00410461">
              <w:rPr>
                <w:sz w:val="16"/>
                <w:szCs w:val="16"/>
              </w:rPr>
              <w:t>0</w:t>
            </w:r>
            <w:r>
              <w:rPr>
                <w:sz w:val="16"/>
                <w:szCs w:val="16"/>
              </w:rPr>
              <w:t>226</w:t>
            </w:r>
          </w:p>
        </w:tc>
        <w:tc>
          <w:tcPr>
            <w:tcW w:w="383" w:type="dxa"/>
            <w:shd w:val="solid" w:color="FFFFFF" w:fill="auto"/>
          </w:tcPr>
          <w:p w14:paraId="715B0411" w14:textId="77777777" w:rsidR="00BB7AD5" w:rsidRPr="00410461" w:rsidRDefault="00BB7AD5" w:rsidP="00A617FF">
            <w:pPr>
              <w:pStyle w:val="TAR"/>
              <w:keepNext w:val="0"/>
              <w:keepLines w:val="0"/>
              <w:jc w:val="center"/>
              <w:rPr>
                <w:sz w:val="16"/>
                <w:szCs w:val="16"/>
              </w:rPr>
            </w:pPr>
            <w:r>
              <w:rPr>
                <w:sz w:val="16"/>
                <w:szCs w:val="16"/>
              </w:rPr>
              <w:t>-</w:t>
            </w:r>
          </w:p>
        </w:tc>
        <w:tc>
          <w:tcPr>
            <w:tcW w:w="384" w:type="dxa"/>
            <w:shd w:val="solid" w:color="FFFFFF" w:fill="auto"/>
          </w:tcPr>
          <w:p w14:paraId="4BB7EFE5" w14:textId="77777777" w:rsidR="00BB7AD5" w:rsidRPr="00410461" w:rsidRDefault="00BB7AD5" w:rsidP="00A617FF">
            <w:pPr>
              <w:pStyle w:val="TAC"/>
              <w:keepNext w:val="0"/>
              <w:keepLines w:val="0"/>
              <w:rPr>
                <w:sz w:val="16"/>
                <w:szCs w:val="16"/>
              </w:rPr>
            </w:pPr>
            <w:r>
              <w:rPr>
                <w:sz w:val="16"/>
                <w:szCs w:val="16"/>
              </w:rPr>
              <w:t>C</w:t>
            </w:r>
          </w:p>
        </w:tc>
        <w:tc>
          <w:tcPr>
            <w:tcW w:w="5293" w:type="dxa"/>
            <w:shd w:val="solid" w:color="FFFFFF" w:fill="auto"/>
          </w:tcPr>
          <w:p w14:paraId="6A7AF76F" w14:textId="77777777" w:rsidR="00BB7AD5" w:rsidRPr="00410461" w:rsidRDefault="00BB7AD5" w:rsidP="00A617FF">
            <w:pPr>
              <w:pStyle w:val="TAL"/>
              <w:keepNext w:val="0"/>
              <w:keepLines w:val="0"/>
              <w:rPr>
                <w:sz w:val="16"/>
                <w:szCs w:val="16"/>
              </w:rPr>
            </w:pPr>
            <w:r>
              <w:rPr>
                <w:sz w:val="16"/>
                <w:szCs w:val="16"/>
              </w:rPr>
              <w:t>Alignment of events reported out of the MME with AMF events</w:t>
            </w:r>
          </w:p>
        </w:tc>
        <w:tc>
          <w:tcPr>
            <w:tcW w:w="708" w:type="dxa"/>
            <w:shd w:val="solid" w:color="FFFFFF" w:fill="auto"/>
          </w:tcPr>
          <w:p w14:paraId="0A7355F6" w14:textId="77777777" w:rsidR="00BB7AD5" w:rsidRPr="00410461" w:rsidRDefault="00BB7AD5" w:rsidP="00A617FF">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6</w:t>
            </w:r>
            <w:r w:rsidRPr="00410461">
              <w:rPr>
                <w:sz w:val="16"/>
                <w:szCs w:val="16"/>
              </w:rPr>
              <w:t>.0</w:t>
            </w:r>
          </w:p>
        </w:tc>
      </w:tr>
      <w:tr w:rsidR="00D81E36" w:rsidRPr="00410461" w14:paraId="61FAE0A9" w14:textId="77777777" w:rsidTr="00EF39BB">
        <w:tc>
          <w:tcPr>
            <w:tcW w:w="803" w:type="dxa"/>
            <w:shd w:val="solid" w:color="FFFFFF" w:fill="auto"/>
          </w:tcPr>
          <w:p w14:paraId="04B4FE8F"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2E9677B0"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D7A5634" w14:textId="6320E714"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949FCBB" w14:textId="23B1AC03" w:rsidR="00D81E36" w:rsidRPr="00410461" w:rsidRDefault="00D81E36" w:rsidP="00D81E36">
            <w:pPr>
              <w:pStyle w:val="TAL"/>
              <w:keepNext w:val="0"/>
              <w:keepLines w:val="0"/>
              <w:rPr>
                <w:sz w:val="16"/>
                <w:szCs w:val="16"/>
              </w:rPr>
            </w:pPr>
            <w:r>
              <w:rPr>
                <w:sz w:val="16"/>
                <w:szCs w:val="16"/>
              </w:rPr>
              <w:t>0227</w:t>
            </w:r>
          </w:p>
        </w:tc>
        <w:tc>
          <w:tcPr>
            <w:tcW w:w="383" w:type="dxa"/>
            <w:shd w:val="solid" w:color="FFFFFF" w:fill="auto"/>
          </w:tcPr>
          <w:p w14:paraId="667164BA" w14:textId="1C371D4D"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273228C3" w14:textId="3F33D5E4" w:rsidR="00D81E36" w:rsidRPr="00410461" w:rsidRDefault="00D81E36" w:rsidP="00D81E36">
            <w:pPr>
              <w:pStyle w:val="TAC"/>
              <w:keepNext w:val="0"/>
              <w:keepLines w:val="0"/>
              <w:rPr>
                <w:sz w:val="16"/>
                <w:szCs w:val="16"/>
              </w:rPr>
            </w:pPr>
            <w:r>
              <w:rPr>
                <w:sz w:val="16"/>
                <w:szCs w:val="16"/>
              </w:rPr>
              <w:t>C</w:t>
            </w:r>
          </w:p>
        </w:tc>
        <w:tc>
          <w:tcPr>
            <w:tcW w:w="5293" w:type="dxa"/>
            <w:shd w:val="solid" w:color="FFFFFF" w:fill="auto"/>
          </w:tcPr>
          <w:p w14:paraId="4A52779D" w14:textId="6C4B0B4A" w:rsidR="00D81E36" w:rsidRPr="00410461" w:rsidRDefault="00D81E36" w:rsidP="00D81E36">
            <w:pPr>
              <w:pStyle w:val="TAL"/>
              <w:keepNext w:val="0"/>
              <w:keepLines w:val="0"/>
              <w:rPr>
                <w:sz w:val="16"/>
                <w:szCs w:val="16"/>
              </w:rPr>
            </w:pPr>
            <w:r>
              <w:rPr>
                <w:sz w:val="16"/>
                <w:szCs w:val="16"/>
              </w:rPr>
              <w:t>Addition of ProSe LI reporting at the UDM Stage 2</w:t>
            </w:r>
          </w:p>
        </w:tc>
        <w:tc>
          <w:tcPr>
            <w:tcW w:w="708" w:type="dxa"/>
            <w:shd w:val="solid" w:color="FFFFFF" w:fill="auto"/>
          </w:tcPr>
          <w:p w14:paraId="58C3936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4C3E502C" w14:textId="77777777" w:rsidTr="00EF39BB">
        <w:tc>
          <w:tcPr>
            <w:tcW w:w="803" w:type="dxa"/>
            <w:shd w:val="solid" w:color="FFFFFF" w:fill="auto"/>
          </w:tcPr>
          <w:p w14:paraId="7089921A"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8B6E00F"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4ABE9FF3" w14:textId="498A8573"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0E0B1AD3" w14:textId="6B456C9C" w:rsidR="00D81E36" w:rsidRPr="00410461" w:rsidRDefault="00D81E36" w:rsidP="00D81E36">
            <w:pPr>
              <w:pStyle w:val="TAL"/>
              <w:keepNext w:val="0"/>
              <w:keepLines w:val="0"/>
              <w:rPr>
                <w:sz w:val="16"/>
                <w:szCs w:val="16"/>
              </w:rPr>
            </w:pPr>
            <w:r>
              <w:rPr>
                <w:sz w:val="16"/>
                <w:szCs w:val="16"/>
              </w:rPr>
              <w:t>0228</w:t>
            </w:r>
          </w:p>
        </w:tc>
        <w:tc>
          <w:tcPr>
            <w:tcW w:w="383" w:type="dxa"/>
            <w:shd w:val="solid" w:color="FFFFFF" w:fill="auto"/>
          </w:tcPr>
          <w:p w14:paraId="5B10D98E" w14:textId="096BCB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307712AD" w14:textId="42A1568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63143483" w14:textId="15FD05E7" w:rsidR="00D81E36" w:rsidRPr="00410461" w:rsidRDefault="00D81E36" w:rsidP="00D81E36">
            <w:pPr>
              <w:pStyle w:val="TAL"/>
              <w:keepNext w:val="0"/>
              <w:keepLines w:val="0"/>
              <w:rPr>
                <w:sz w:val="16"/>
                <w:szCs w:val="16"/>
              </w:rPr>
            </w:pPr>
            <w:r>
              <w:rPr>
                <w:sz w:val="16"/>
                <w:szCs w:val="16"/>
              </w:rPr>
              <w:t>TS 33.127 - Corrections and editorial changes</w:t>
            </w:r>
          </w:p>
        </w:tc>
        <w:tc>
          <w:tcPr>
            <w:tcW w:w="708" w:type="dxa"/>
            <w:shd w:val="solid" w:color="FFFFFF" w:fill="auto"/>
          </w:tcPr>
          <w:p w14:paraId="192F723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354DD3C" w14:textId="77777777" w:rsidTr="00EF39BB">
        <w:tc>
          <w:tcPr>
            <w:tcW w:w="803" w:type="dxa"/>
            <w:shd w:val="solid" w:color="FFFFFF" w:fill="auto"/>
          </w:tcPr>
          <w:p w14:paraId="0D9682CD"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6224ABA4"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3D9A31F" w14:textId="300A1C4A"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3F53AF5C" w14:textId="69A9E8BA" w:rsidR="00D81E36" w:rsidRPr="00410461" w:rsidRDefault="00D81E36" w:rsidP="00D81E36">
            <w:pPr>
              <w:pStyle w:val="TAL"/>
              <w:keepNext w:val="0"/>
              <w:keepLines w:val="0"/>
              <w:rPr>
                <w:sz w:val="16"/>
                <w:szCs w:val="16"/>
              </w:rPr>
            </w:pPr>
            <w:r>
              <w:rPr>
                <w:sz w:val="16"/>
                <w:szCs w:val="16"/>
              </w:rPr>
              <w:t>0229</w:t>
            </w:r>
          </w:p>
        </w:tc>
        <w:tc>
          <w:tcPr>
            <w:tcW w:w="383" w:type="dxa"/>
            <w:shd w:val="solid" w:color="FFFFFF" w:fill="auto"/>
          </w:tcPr>
          <w:p w14:paraId="087B20C3" w14:textId="076F5288" w:rsidR="00D81E36" w:rsidRPr="00410461" w:rsidRDefault="00D81E36" w:rsidP="00D81E36">
            <w:pPr>
              <w:pStyle w:val="TAR"/>
              <w:keepNext w:val="0"/>
              <w:keepLines w:val="0"/>
              <w:jc w:val="center"/>
              <w:rPr>
                <w:sz w:val="16"/>
                <w:szCs w:val="16"/>
              </w:rPr>
            </w:pPr>
            <w:r>
              <w:rPr>
                <w:sz w:val="16"/>
                <w:szCs w:val="16"/>
              </w:rPr>
              <w:t>1</w:t>
            </w:r>
          </w:p>
        </w:tc>
        <w:tc>
          <w:tcPr>
            <w:tcW w:w="384" w:type="dxa"/>
            <w:shd w:val="solid" w:color="FFFFFF" w:fill="auto"/>
          </w:tcPr>
          <w:p w14:paraId="76A47F20" w14:textId="42817CEB" w:rsidR="00D81E36" w:rsidRPr="00410461" w:rsidRDefault="00D81E36" w:rsidP="00D81E36">
            <w:pPr>
              <w:pStyle w:val="TAC"/>
              <w:keepNext w:val="0"/>
              <w:keepLines w:val="0"/>
              <w:rPr>
                <w:sz w:val="16"/>
                <w:szCs w:val="16"/>
              </w:rPr>
            </w:pPr>
            <w:r>
              <w:rPr>
                <w:sz w:val="16"/>
                <w:szCs w:val="16"/>
              </w:rPr>
              <w:t>B</w:t>
            </w:r>
          </w:p>
        </w:tc>
        <w:tc>
          <w:tcPr>
            <w:tcW w:w="5293" w:type="dxa"/>
            <w:shd w:val="solid" w:color="FFFFFF" w:fill="auto"/>
          </w:tcPr>
          <w:p w14:paraId="1FADE7DC" w14:textId="26D837AD" w:rsidR="00D81E36" w:rsidRPr="00410461" w:rsidRDefault="00D81E36" w:rsidP="00D81E36">
            <w:pPr>
              <w:pStyle w:val="TAL"/>
              <w:keepNext w:val="0"/>
              <w:keepLines w:val="0"/>
              <w:rPr>
                <w:sz w:val="16"/>
                <w:szCs w:val="16"/>
              </w:rPr>
            </w:pPr>
            <w:r>
              <w:rPr>
                <w:sz w:val="16"/>
                <w:szCs w:val="16"/>
              </w:rPr>
              <w:t>PoI in NWDAF</w:t>
            </w:r>
          </w:p>
        </w:tc>
        <w:tc>
          <w:tcPr>
            <w:tcW w:w="708" w:type="dxa"/>
            <w:shd w:val="solid" w:color="FFFFFF" w:fill="auto"/>
          </w:tcPr>
          <w:p w14:paraId="6DA4B8DD"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D81E36" w:rsidRPr="00410461" w14:paraId="6AC1D74B" w14:textId="77777777" w:rsidTr="00EF39BB">
        <w:tc>
          <w:tcPr>
            <w:tcW w:w="803" w:type="dxa"/>
            <w:shd w:val="solid" w:color="FFFFFF" w:fill="auto"/>
          </w:tcPr>
          <w:p w14:paraId="49B836D0" w14:textId="77777777" w:rsidR="00D81E36" w:rsidRPr="00410461" w:rsidRDefault="00D81E36" w:rsidP="00D81E36">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3B1BB89B" w14:textId="77777777" w:rsidR="00D81E36" w:rsidRPr="00410461" w:rsidRDefault="00D81E36" w:rsidP="00D81E36">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3185F37E" w14:textId="219B0407" w:rsidR="00D81E36" w:rsidRPr="00410461" w:rsidRDefault="00D81E36" w:rsidP="00D81E36">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7ADAF2CD" w14:textId="0593ADB9" w:rsidR="00D81E36" w:rsidRPr="00410461" w:rsidRDefault="00D81E36" w:rsidP="00D81E36">
            <w:pPr>
              <w:pStyle w:val="TAL"/>
              <w:keepNext w:val="0"/>
              <w:keepLines w:val="0"/>
              <w:rPr>
                <w:sz w:val="16"/>
                <w:szCs w:val="16"/>
              </w:rPr>
            </w:pPr>
            <w:r>
              <w:rPr>
                <w:sz w:val="16"/>
                <w:szCs w:val="16"/>
              </w:rPr>
              <w:t>0230</w:t>
            </w:r>
          </w:p>
        </w:tc>
        <w:tc>
          <w:tcPr>
            <w:tcW w:w="383" w:type="dxa"/>
            <w:shd w:val="solid" w:color="FFFFFF" w:fill="auto"/>
          </w:tcPr>
          <w:p w14:paraId="3CA18DFF" w14:textId="54BDCE9F" w:rsidR="00D81E36" w:rsidRPr="00410461" w:rsidRDefault="00D81E36" w:rsidP="00D81E36">
            <w:pPr>
              <w:pStyle w:val="TAR"/>
              <w:keepNext w:val="0"/>
              <w:keepLines w:val="0"/>
              <w:jc w:val="center"/>
              <w:rPr>
                <w:sz w:val="16"/>
                <w:szCs w:val="16"/>
              </w:rPr>
            </w:pPr>
            <w:r>
              <w:rPr>
                <w:sz w:val="16"/>
                <w:szCs w:val="16"/>
              </w:rPr>
              <w:t>-</w:t>
            </w:r>
          </w:p>
        </w:tc>
        <w:tc>
          <w:tcPr>
            <w:tcW w:w="384" w:type="dxa"/>
            <w:shd w:val="solid" w:color="FFFFFF" w:fill="auto"/>
          </w:tcPr>
          <w:p w14:paraId="1CD13C4A" w14:textId="7CA21138" w:rsidR="00D81E36" w:rsidRPr="00410461" w:rsidRDefault="00D81E36" w:rsidP="00D81E36">
            <w:pPr>
              <w:pStyle w:val="TAC"/>
              <w:keepNext w:val="0"/>
              <w:keepLines w:val="0"/>
              <w:rPr>
                <w:sz w:val="16"/>
                <w:szCs w:val="16"/>
              </w:rPr>
            </w:pPr>
            <w:r>
              <w:rPr>
                <w:sz w:val="16"/>
                <w:szCs w:val="16"/>
              </w:rPr>
              <w:t>F</w:t>
            </w:r>
          </w:p>
        </w:tc>
        <w:tc>
          <w:tcPr>
            <w:tcW w:w="5293" w:type="dxa"/>
            <w:shd w:val="solid" w:color="FFFFFF" w:fill="auto"/>
          </w:tcPr>
          <w:p w14:paraId="2202B5C1" w14:textId="4FDCA9A2" w:rsidR="00D81E36" w:rsidRPr="00410461" w:rsidRDefault="00D81E36" w:rsidP="00D81E36">
            <w:pPr>
              <w:pStyle w:val="TAL"/>
              <w:keepNext w:val="0"/>
              <w:keepLines w:val="0"/>
              <w:rPr>
                <w:sz w:val="16"/>
                <w:szCs w:val="16"/>
              </w:rPr>
            </w:pPr>
            <w:r>
              <w:rPr>
                <w:sz w:val="16"/>
                <w:szCs w:val="16"/>
              </w:rPr>
              <w:t>Alignment of 33.127 and 33.128 AMF IRI Events</w:t>
            </w:r>
          </w:p>
        </w:tc>
        <w:tc>
          <w:tcPr>
            <w:tcW w:w="708" w:type="dxa"/>
            <w:shd w:val="solid" w:color="FFFFFF" w:fill="auto"/>
          </w:tcPr>
          <w:p w14:paraId="5D0382E8" w14:textId="77777777" w:rsidR="00D81E36" w:rsidRPr="00410461" w:rsidRDefault="00D81E36" w:rsidP="00D81E36">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032ADC" w:rsidRPr="008455CE" w14:paraId="3BF09B94" w14:textId="77777777" w:rsidTr="002D4100">
        <w:tc>
          <w:tcPr>
            <w:tcW w:w="803" w:type="dxa"/>
            <w:shd w:val="solid" w:color="FFFFFF" w:fill="auto"/>
          </w:tcPr>
          <w:p w14:paraId="42CE1258" w14:textId="77777777" w:rsidR="00032ADC" w:rsidRPr="00410461" w:rsidRDefault="00032ADC" w:rsidP="002D4100">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03</w:t>
            </w:r>
          </w:p>
        </w:tc>
        <w:tc>
          <w:tcPr>
            <w:tcW w:w="709" w:type="dxa"/>
            <w:shd w:val="solid" w:color="FFFFFF" w:fill="auto"/>
          </w:tcPr>
          <w:p w14:paraId="76A284D2" w14:textId="77777777" w:rsidR="00032ADC" w:rsidRPr="00410461" w:rsidRDefault="00032ADC" w:rsidP="002D4100">
            <w:pPr>
              <w:pStyle w:val="TAC"/>
              <w:keepNext w:val="0"/>
              <w:keepLines w:val="0"/>
              <w:rPr>
                <w:sz w:val="16"/>
                <w:szCs w:val="16"/>
              </w:rPr>
            </w:pPr>
            <w:r w:rsidRPr="00410461">
              <w:rPr>
                <w:sz w:val="16"/>
                <w:szCs w:val="16"/>
              </w:rPr>
              <w:t>SA#</w:t>
            </w:r>
            <w:r>
              <w:rPr>
                <w:sz w:val="16"/>
                <w:szCs w:val="16"/>
              </w:rPr>
              <w:t>103</w:t>
            </w:r>
          </w:p>
        </w:tc>
        <w:tc>
          <w:tcPr>
            <w:tcW w:w="992" w:type="dxa"/>
            <w:shd w:val="solid" w:color="FFFFFF" w:fill="auto"/>
          </w:tcPr>
          <w:p w14:paraId="53CE57BC" w14:textId="77777777" w:rsidR="00032ADC" w:rsidRPr="00410461" w:rsidRDefault="00032ADC" w:rsidP="002D4100">
            <w:pPr>
              <w:pStyle w:val="TAC"/>
              <w:keepNext w:val="0"/>
              <w:keepLines w:val="0"/>
              <w:jc w:val="left"/>
              <w:rPr>
                <w:sz w:val="16"/>
                <w:szCs w:val="16"/>
              </w:rPr>
            </w:pPr>
            <w:r w:rsidRPr="00410461">
              <w:rPr>
                <w:sz w:val="16"/>
                <w:szCs w:val="16"/>
              </w:rPr>
              <w:t>SP-2</w:t>
            </w:r>
            <w:r>
              <w:rPr>
                <w:sz w:val="16"/>
                <w:szCs w:val="16"/>
              </w:rPr>
              <w:t>40139</w:t>
            </w:r>
          </w:p>
        </w:tc>
        <w:tc>
          <w:tcPr>
            <w:tcW w:w="567" w:type="dxa"/>
            <w:shd w:val="solid" w:color="FFFFFF" w:fill="auto"/>
          </w:tcPr>
          <w:p w14:paraId="2E08B36B" w14:textId="77777777" w:rsidR="00032ADC" w:rsidRPr="00410461" w:rsidRDefault="00032ADC" w:rsidP="002D4100">
            <w:pPr>
              <w:pStyle w:val="TAL"/>
              <w:keepNext w:val="0"/>
              <w:keepLines w:val="0"/>
              <w:rPr>
                <w:sz w:val="16"/>
                <w:szCs w:val="16"/>
              </w:rPr>
            </w:pPr>
            <w:r>
              <w:rPr>
                <w:sz w:val="16"/>
                <w:szCs w:val="16"/>
              </w:rPr>
              <w:t>0232</w:t>
            </w:r>
          </w:p>
        </w:tc>
        <w:tc>
          <w:tcPr>
            <w:tcW w:w="383" w:type="dxa"/>
            <w:shd w:val="solid" w:color="FFFFFF" w:fill="auto"/>
          </w:tcPr>
          <w:p w14:paraId="1ED7EDD5" w14:textId="77777777" w:rsidR="00032ADC" w:rsidRPr="00410461" w:rsidRDefault="00032ADC" w:rsidP="002D4100">
            <w:pPr>
              <w:pStyle w:val="TAR"/>
              <w:keepNext w:val="0"/>
              <w:keepLines w:val="0"/>
              <w:jc w:val="center"/>
              <w:rPr>
                <w:sz w:val="16"/>
                <w:szCs w:val="16"/>
              </w:rPr>
            </w:pPr>
            <w:r>
              <w:rPr>
                <w:sz w:val="16"/>
                <w:szCs w:val="16"/>
              </w:rPr>
              <w:t>1</w:t>
            </w:r>
          </w:p>
        </w:tc>
        <w:tc>
          <w:tcPr>
            <w:tcW w:w="384" w:type="dxa"/>
            <w:shd w:val="solid" w:color="FFFFFF" w:fill="auto"/>
          </w:tcPr>
          <w:p w14:paraId="5CCBD5AD" w14:textId="77777777" w:rsidR="00032ADC" w:rsidRPr="00410461" w:rsidRDefault="00032ADC" w:rsidP="002D4100">
            <w:pPr>
              <w:pStyle w:val="TAC"/>
              <w:keepNext w:val="0"/>
              <w:keepLines w:val="0"/>
              <w:rPr>
                <w:sz w:val="16"/>
                <w:szCs w:val="16"/>
              </w:rPr>
            </w:pPr>
            <w:r>
              <w:rPr>
                <w:sz w:val="16"/>
                <w:szCs w:val="16"/>
              </w:rPr>
              <w:t>A</w:t>
            </w:r>
          </w:p>
        </w:tc>
        <w:tc>
          <w:tcPr>
            <w:tcW w:w="5293" w:type="dxa"/>
            <w:shd w:val="solid" w:color="FFFFFF" w:fill="auto"/>
          </w:tcPr>
          <w:p w14:paraId="12D12AC3" w14:textId="77777777" w:rsidR="00032ADC" w:rsidRPr="00410461" w:rsidRDefault="00032ADC" w:rsidP="002D4100">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7D62374E" w14:textId="77777777" w:rsidR="00032ADC" w:rsidRPr="00410461" w:rsidRDefault="00032ADC" w:rsidP="002D4100">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7</w:t>
            </w:r>
            <w:r w:rsidRPr="00410461">
              <w:rPr>
                <w:sz w:val="16"/>
                <w:szCs w:val="16"/>
              </w:rPr>
              <w:t>.0</w:t>
            </w:r>
          </w:p>
        </w:tc>
      </w:tr>
      <w:tr w:rsidR="0035285A" w:rsidRPr="008455CE" w14:paraId="4AE018E5" w14:textId="77777777" w:rsidTr="00644583">
        <w:tc>
          <w:tcPr>
            <w:tcW w:w="803" w:type="dxa"/>
            <w:shd w:val="solid" w:color="FFFFFF" w:fill="auto"/>
          </w:tcPr>
          <w:p w14:paraId="20EB82A8" w14:textId="77777777" w:rsidR="0035285A" w:rsidRPr="00410461" w:rsidRDefault="0035285A" w:rsidP="00644583">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06</w:t>
            </w:r>
          </w:p>
        </w:tc>
        <w:tc>
          <w:tcPr>
            <w:tcW w:w="709" w:type="dxa"/>
            <w:shd w:val="solid" w:color="FFFFFF" w:fill="auto"/>
          </w:tcPr>
          <w:p w14:paraId="06002886" w14:textId="77777777" w:rsidR="0035285A" w:rsidRPr="00410461" w:rsidRDefault="0035285A" w:rsidP="00644583">
            <w:pPr>
              <w:pStyle w:val="TAC"/>
              <w:keepNext w:val="0"/>
              <w:keepLines w:val="0"/>
              <w:rPr>
                <w:sz w:val="16"/>
                <w:szCs w:val="16"/>
              </w:rPr>
            </w:pPr>
            <w:r w:rsidRPr="00410461">
              <w:rPr>
                <w:sz w:val="16"/>
                <w:szCs w:val="16"/>
              </w:rPr>
              <w:t>SA#</w:t>
            </w:r>
            <w:r>
              <w:rPr>
                <w:sz w:val="16"/>
                <w:szCs w:val="16"/>
              </w:rPr>
              <w:t>104</w:t>
            </w:r>
          </w:p>
        </w:tc>
        <w:tc>
          <w:tcPr>
            <w:tcW w:w="992" w:type="dxa"/>
            <w:shd w:val="solid" w:color="FFFFFF" w:fill="auto"/>
          </w:tcPr>
          <w:p w14:paraId="4F1F46B7" w14:textId="77777777" w:rsidR="0035285A" w:rsidRPr="00410461" w:rsidRDefault="0035285A" w:rsidP="00644583">
            <w:pPr>
              <w:pStyle w:val="TAC"/>
              <w:keepNext w:val="0"/>
              <w:keepLines w:val="0"/>
              <w:jc w:val="left"/>
              <w:rPr>
                <w:sz w:val="16"/>
                <w:szCs w:val="16"/>
              </w:rPr>
            </w:pPr>
            <w:r w:rsidRPr="00410461">
              <w:rPr>
                <w:sz w:val="16"/>
                <w:szCs w:val="16"/>
              </w:rPr>
              <w:t>SP-2</w:t>
            </w:r>
            <w:r>
              <w:rPr>
                <w:sz w:val="16"/>
                <w:szCs w:val="16"/>
              </w:rPr>
              <w:t>40566</w:t>
            </w:r>
          </w:p>
        </w:tc>
        <w:tc>
          <w:tcPr>
            <w:tcW w:w="567" w:type="dxa"/>
            <w:shd w:val="solid" w:color="FFFFFF" w:fill="auto"/>
          </w:tcPr>
          <w:p w14:paraId="7DE8B07F" w14:textId="77777777" w:rsidR="0035285A" w:rsidRPr="00410461" w:rsidRDefault="0035285A" w:rsidP="00644583">
            <w:pPr>
              <w:pStyle w:val="TAL"/>
              <w:keepNext w:val="0"/>
              <w:keepLines w:val="0"/>
              <w:rPr>
                <w:sz w:val="16"/>
                <w:szCs w:val="16"/>
              </w:rPr>
            </w:pPr>
            <w:r>
              <w:rPr>
                <w:sz w:val="16"/>
                <w:szCs w:val="16"/>
              </w:rPr>
              <w:t>0235</w:t>
            </w:r>
          </w:p>
        </w:tc>
        <w:tc>
          <w:tcPr>
            <w:tcW w:w="383" w:type="dxa"/>
            <w:shd w:val="solid" w:color="FFFFFF" w:fill="auto"/>
          </w:tcPr>
          <w:p w14:paraId="62C7E60E" w14:textId="77777777" w:rsidR="0035285A" w:rsidRPr="00410461" w:rsidRDefault="0035285A" w:rsidP="00644583">
            <w:pPr>
              <w:pStyle w:val="TAR"/>
              <w:keepNext w:val="0"/>
              <w:keepLines w:val="0"/>
              <w:jc w:val="center"/>
              <w:rPr>
                <w:sz w:val="16"/>
                <w:szCs w:val="16"/>
              </w:rPr>
            </w:pPr>
            <w:r>
              <w:rPr>
                <w:sz w:val="16"/>
                <w:szCs w:val="16"/>
              </w:rPr>
              <w:t>1</w:t>
            </w:r>
          </w:p>
        </w:tc>
        <w:tc>
          <w:tcPr>
            <w:tcW w:w="384" w:type="dxa"/>
            <w:shd w:val="solid" w:color="FFFFFF" w:fill="auto"/>
          </w:tcPr>
          <w:p w14:paraId="29D192E9" w14:textId="77777777" w:rsidR="0035285A" w:rsidRPr="00410461" w:rsidRDefault="0035285A" w:rsidP="00644583">
            <w:pPr>
              <w:pStyle w:val="TAC"/>
              <w:keepNext w:val="0"/>
              <w:keepLines w:val="0"/>
              <w:rPr>
                <w:sz w:val="16"/>
                <w:szCs w:val="16"/>
              </w:rPr>
            </w:pPr>
            <w:r>
              <w:rPr>
                <w:sz w:val="16"/>
                <w:szCs w:val="16"/>
              </w:rPr>
              <w:t>A</w:t>
            </w:r>
          </w:p>
        </w:tc>
        <w:tc>
          <w:tcPr>
            <w:tcW w:w="5293" w:type="dxa"/>
            <w:shd w:val="solid" w:color="FFFFFF" w:fill="auto"/>
          </w:tcPr>
          <w:p w14:paraId="67FDB6BB" w14:textId="77777777" w:rsidR="0035285A" w:rsidRPr="00410461" w:rsidRDefault="0035285A" w:rsidP="00644583">
            <w:pPr>
              <w:pStyle w:val="TAL"/>
              <w:keepNext w:val="0"/>
              <w:keepLines w:val="0"/>
              <w:rPr>
                <w:sz w:val="16"/>
                <w:szCs w:val="16"/>
              </w:rPr>
            </w:pPr>
            <w:r>
              <w:rPr>
                <w:sz w:val="16"/>
                <w:szCs w:val="16"/>
              </w:rPr>
              <w:t>Update on draft RFC references</w:t>
            </w:r>
          </w:p>
        </w:tc>
        <w:tc>
          <w:tcPr>
            <w:tcW w:w="708" w:type="dxa"/>
            <w:shd w:val="solid" w:color="FFFFFF" w:fill="auto"/>
          </w:tcPr>
          <w:p w14:paraId="0B5805B8" w14:textId="77777777" w:rsidR="0035285A" w:rsidRPr="00410461" w:rsidRDefault="0035285A" w:rsidP="00644583">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8</w:t>
            </w:r>
            <w:r w:rsidRPr="00410461">
              <w:rPr>
                <w:sz w:val="16"/>
                <w:szCs w:val="16"/>
              </w:rPr>
              <w:t>.0</w:t>
            </w:r>
          </w:p>
        </w:tc>
      </w:tr>
      <w:tr w:rsidR="008455CE" w:rsidRPr="008455CE" w14:paraId="4CE7EDDB" w14:textId="77777777" w:rsidTr="00644583">
        <w:tc>
          <w:tcPr>
            <w:tcW w:w="803" w:type="dxa"/>
            <w:shd w:val="solid" w:color="FFFFFF" w:fill="auto"/>
          </w:tcPr>
          <w:p w14:paraId="7DDA65B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E7CE0F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7D03D13"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AC3E2B5" w14:textId="2EF94712" w:rsidR="008455CE" w:rsidRPr="00410461" w:rsidRDefault="008455CE" w:rsidP="008455CE">
            <w:pPr>
              <w:pStyle w:val="TAL"/>
              <w:keepNext w:val="0"/>
              <w:keepLines w:val="0"/>
              <w:rPr>
                <w:sz w:val="16"/>
                <w:szCs w:val="16"/>
              </w:rPr>
            </w:pPr>
            <w:r>
              <w:rPr>
                <w:sz w:val="16"/>
                <w:szCs w:val="16"/>
              </w:rPr>
              <w:t>0239</w:t>
            </w:r>
          </w:p>
        </w:tc>
        <w:tc>
          <w:tcPr>
            <w:tcW w:w="383" w:type="dxa"/>
            <w:shd w:val="solid" w:color="FFFFFF" w:fill="auto"/>
          </w:tcPr>
          <w:p w14:paraId="77DD2DAA" w14:textId="2C28464C"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7B2DD2E2" w14:textId="147C6840"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28001952" w14:textId="277DCE20" w:rsidR="008455CE" w:rsidRPr="00410461" w:rsidRDefault="008455CE" w:rsidP="008455CE">
            <w:pPr>
              <w:pStyle w:val="TAL"/>
              <w:keepNext w:val="0"/>
              <w:keepLines w:val="0"/>
              <w:rPr>
                <w:sz w:val="16"/>
                <w:szCs w:val="16"/>
              </w:rPr>
            </w:pPr>
            <w:r>
              <w:rPr>
                <w:sz w:val="16"/>
                <w:szCs w:val="16"/>
              </w:rPr>
              <w:t>Corrections (non-existent interface name, LALS periodic location reporting)</w:t>
            </w:r>
          </w:p>
        </w:tc>
        <w:tc>
          <w:tcPr>
            <w:tcW w:w="708" w:type="dxa"/>
            <w:shd w:val="solid" w:color="FFFFFF" w:fill="auto"/>
          </w:tcPr>
          <w:p w14:paraId="26D823F3"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2E198ED9" w14:textId="77777777" w:rsidTr="00644583">
        <w:tc>
          <w:tcPr>
            <w:tcW w:w="803" w:type="dxa"/>
            <w:shd w:val="solid" w:color="FFFFFF" w:fill="auto"/>
          </w:tcPr>
          <w:p w14:paraId="45CBA9F2"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31437292"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038F13B9"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22F45B07" w14:textId="29AC75F7" w:rsidR="008455CE" w:rsidRPr="00410461" w:rsidRDefault="008455CE" w:rsidP="008455CE">
            <w:pPr>
              <w:pStyle w:val="TAL"/>
              <w:keepNext w:val="0"/>
              <w:keepLines w:val="0"/>
              <w:rPr>
                <w:sz w:val="16"/>
                <w:szCs w:val="16"/>
              </w:rPr>
            </w:pPr>
            <w:r>
              <w:rPr>
                <w:sz w:val="16"/>
                <w:szCs w:val="16"/>
              </w:rPr>
              <w:t>0242</w:t>
            </w:r>
          </w:p>
        </w:tc>
        <w:tc>
          <w:tcPr>
            <w:tcW w:w="383" w:type="dxa"/>
            <w:shd w:val="solid" w:color="FFFFFF" w:fill="auto"/>
          </w:tcPr>
          <w:p w14:paraId="1354E593" w14:textId="58364A43"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3AF7FD90" w14:textId="03B81FFE" w:rsidR="008455CE" w:rsidRPr="00410461" w:rsidRDefault="008455CE" w:rsidP="008455CE">
            <w:pPr>
              <w:pStyle w:val="TAC"/>
              <w:keepNext w:val="0"/>
              <w:keepLines w:val="0"/>
              <w:rPr>
                <w:sz w:val="16"/>
                <w:szCs w:val="16"/>
              </w:rPr>
            </w:pPr>
            <w:r>
              <w:rPr>
                <w:sz w:val="16"/>
                <w:szCs w:val="16"/>
              </w:rPr>
              <w:t>F</w:t>
            </w:r>
          </w:p>
        </w:tc>
        <w:tc>
          <w:tcPr>
            <w:tcW w:w="5293" w:type="dxa"/>
            <w:shd w:val="solid" w:color="FFFFFF" w:fill="auto"/>
          </w:tcPr>
          <w:p w14:paraId="56C749E3" w14:textId="2059764C" w:rsidR="008455CE" w:rsidRPr="00410461" w:rsidRDefault="008455CE" w:rsidP="008455CE">
            <w:pPr>
              <w:pStyle w:val="TAL"/>
              <w:keepNext w:val="0"/>
              <w:keepLines w:val="0"/>
              <w:rPr>
                <w:sz w:val="16"/>
                <w:szCs w:val="16"/>
              </w:rPr>
            </w:pPr>
            <w:r>
              <w:rPr>
                <w:sz w:val="16"/>
                <w:szCs w:val="16"/>
              </w:rPr>
              <w:t>Clarifications related to LI_X1(M)</w:t>
            </w:r>
          </w:p>
        </w:tc>
        <w:tc>
          <w:tcPr>
            <w:tcW w:w="708" w:type="dxa"/>
            <w:shd w:val="solid" w:color="FFFFFF" w:fill="auto"/>
          </w:tcPr>
          <w:p w14:paraId="366A7BBB"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105CB65" w14:textId="77777777" w:rsidTr="00644583">
        <w:tc>
          <w:tcPr>
            <w:tcW w:w="803" w:type="dxa"/>
            <w:shd w:val="solid" w:color="FFFFFF" w:fill="auto"/>
          </w:tcPr>
          <w:p w14:paraId="1244DEBC"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7219AD3"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F3D8A42"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56EDFEAF" w14:textId="68BA7F23" w:rsidR="008455CE" w:rsidRPr="00410461" w:rsidRDefault="008455CE" w:rsidP="008455CE">
            <w:pPr>
              <w:pStyle w:val="TAL"/>
              <w:keepNext w:val="0"/>
              <w:keepLines w:val="0"/>
              <w:rPr>
                <w:sz w:val="16"/>
                <w:szCs w:val="16"/>
              </w:rPr>
            </w:pPr>
            <w:r>
              <w:rPr>
                <w:sz w:val="16"/>
                <w:szCs w:val="16"/>
              </w:rPr>
              <w:t>0243</w:t>
            </w:r>
          </w:p>
        </w:tc>
        <w:tc>
          <w:tcPr>
            <w:tcW w:w="383" w:type="dxa"/>
            <w:shd w:val="solid" w:color="FFFFFF" w:fill="auto"/>
          </w:tcPr>
          <w:p w14:paraId="03507152" w14:textId="55AC3D80" w:rsidR="008455CE" w:rsidRPr="00410461" w:rsidRDefault="008455CE" w:rsidP="008455CE">
            <w:pPr>
              <w:pStyle w:val="TAR"/>
              <w:keepNext w:val="0"/>
              <w:keepLines w:val="0"/>
              <w:jc w:val="center"/>
              <w:rPr>
                <w:sz w:val="16"/>
                <w:szCs w:val="16"/>
              </w:rPr>
            </w:pPr>
            <w:r>
              <w:rPr>
                <w:sz w:val="16"/>
                <w:szCs w:val="16"/>
              </w:rPr>
              <w:t>2</w:t>
            </w:r>
          </w:p>
        </w:tc>
        <w:tc>
          <w:tcPr>
            <w:tcW w:w="384" w:type="dxa"/>
            <w:shd w:val="solid" w:color="FFFFFF" w:fill="auto"/>
          </w:tcPr>
          <w:p w14:paraId="4017FFED" w14:textId="49B0045A" w:rsidR="008455CE" w:rsidRPr="00410461" w:rsidRDefault="008455CE" w:rsidP="008455CE">
            <w:pPr>
              <w:pStyle w:val="TAC"/>
              <w:keepNext w:val="0"/>
              <w:keepLines w:val="0"/>
              <w:rPr>
                <w:sz w:val="16"/>
                <w:szCs w:val="16"/>
              </w:rPr>
            </w:pPr>
            <w:r>
              <w:rPr>
                <w:sz w:val="16"/>
                <w:szCs w:val="16"/>
              </w:rPr>
              <w:t>B</w:t>
            </w:r>
          </w:p>
        </w:tc>
        <w:tc>
          <w:tcPr>
            <w:tcW w:w="5293" w:type="dxa"/>
            <w:shd w:val="solid" w:color="FFFFFF" w:fill="auto"/>
          </w:tcPr>
          <w:p w14:paraId="73C1F639" w14:textId="231BFED4" w:rsidR="008455CE" w:rsidRPr="00410461" w:rsidRDefault="008455CE" w:rsidP="008455CE">
            <w:pPr>
              <w:pStyle w:val="TAL"/>
              <w:keepNext w:val="0"/>
              <w:keepLines w:val="0"/>
              <w:rPr>
                <w:sz w:val="16"/>
                <w:szCs w:val="16"/>
              </w:rPr>
            </w:pPr>
            <w:r>
              <w:rPr>
                <w:sz w:val="16"/>
                <w:szCs w:val="16"/>
              </w:rPr>
              <w:t>LI for IMS Data Channel Stage 2</w:t>
            </w:r>
          </w:p>
        </w:tc>
        <w:tc>
          <w:tcPr>
            <w:tcW w:w="708" w:type="dxa"/>
            <w:shd w:val="solid" w:color="FFFFFF" w:fill="auto"/>
          </w:tcPr>
          <w:p w14:paraId="730FD25A"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33442BA3" w14:textId="77777777" w:rsidTr="00644583">
        <w:tc>
          <w:tcPr>
            <w:tcW w:w="803" w:type="dxa"/>
            <w:shd w:val="solid" w:color="FFFFFF" w:fill="auto"/>
          </w:tcPr>
          <w:p w14:paraId="330FD5FA"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01909EEE"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242DD266"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0CED66E7" w14:textId="2A1FE686" w:rsidR="008455CE" w:rsidRPr="00410461" w:rsidRDefault="008455CE" w:rsidP="008455CE">
            <w:pPr>
              <w:pStyle w:val="TAL"/>
              <w:keepNext w:val="0"/>
              <w:keepLines w:val="0"/>
              <w:rPr>
                <w:sz w:val="16"/>
                <w:szCs w:val="16"/>
              </w:rPr>
            </w:pPr>
            <w:r>
              <w:rPr>
                <w:sz w:val="16"/>
                <w:szCs w:val="16"/>
              </w:rPr>
              <w:t>0244</w:t>
            </w:r>
          </w:p>
        </w:tc>
        <w:tc>
          <w:tcPr>
            <w:tcW w:w="383" w:type="dxa"/>
            <w:shd w:val="solid" w:color="FFFFFF" w:fill="auto"/>
          </w:tcPr>
          <w:p w14:paraId="0A9174B7" w14:textId="24DB7AA6"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09374293" w14:textId="00A3C991"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2801B212" w14:textId="040BCDDB" w:rsidR="008455CE" w:rsidRPr="00410461" w:rsidRDefault="008455CE" w:rsidP="008455CE">
            <w:pPr>
              <w:pStyle w:val="TAL"/>
              <w:keepNext w:val="0"/>
              <w:keepLines w:val="0"/>
              <w:rPr>
                <w:sz w:val="16"/>
                <w:szCs w:val="16"/>
              </w:rPr>
            </w:pPr>
            <w:r>
              <w:rPr>
                <w:sz w:val="16"/>
                <w:szCs w:val="16"/>
              </w:rPr>
              <w:t>Description of implementations for intercepting post dialled digits</w:t>
            </w:r>
          </w:p>
        </w:tc>
        <w:tc>
          <w:tcPr>
            <w:tcW w:w="708" w:type="dxa"/>
            <w:shd w:val="solid" w:color="FFFFFF" w:fill="auto"/>
          </w:tcPr>
          <w:p w14:paraId="64192242"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49300F81" w14:textId="77777777" w:rsidTr="00644583">
        <w:tc>
          <w:tcPr>
            <w:tcW w:w="803" w:type="dxa"/>
            <w:shd w:val="solid" w:color="FFFFFF" w:fill="auto"/>
          </w:tcPr>
          <w:p w14:paraId="1CCC9F36" w14:textId="77777777"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104ACF6" w14:textId="77777777"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5B6C4B1B" w14:textId="77777777"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648A40D2" w14:textId="0C722B09" w:rsidR="008455CE" w:rsidRPr="00410461" w:rsidRDefault="008455CE" w:rsidP="008455CE">
            <w:pPr>
              <w:pStyle w:val="TAL"/>
              <w:keepNext w:val="0"/>
              <w:keepLines w:val="0"/>
              <w:rPr>
                <w:sz w:val="16"/>
                <w:szCs w:val="16"/>
              </w:rPr>
            </w:pPr>
            <w:r>
              <w:rPr>
                <w:sz w:val="16"/>
                <w:szCs w:val="16"/>
              </w:rPr>
              <w:t>0245</w:t>
            </w:r>
          </w:p>
        </w:tc>
        <w:tc>
          <w:tcPr>
            <w:tcW w:w="383" w:type="dxa"/>
            <w:shd w:val="solid" w:color="FFFFFF" w:fill="auto"/>
          </w:tcPr>
          <w:p w14:paraId="26E5955A" w14:textId="12E9BD22"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509F6819" w14:textId="26785D20"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0E696F16" w14:textId="53E4FEEF" w:rsidR="008455CE" w:rsidRPr="00410461" w:rsidRDefault="008455CE" w:rsidP="008455CE">
            <w:pPr>
              <w:pStyle w:val="TAL"/>
              <w:keepNext w:val="0"/>
              <w:keepLines w:val="0"/>
              <w:rPr>
                <w:sz w:val="16"/>
                <w:szCs w:val="16"/>
              </w:rPr>
            </w:pPr>
            <w:r>
              <w:rPr>
                <w:sz w:val="16"/>
                <w:szCs w:val="16"/>
              </w:rPr>
              <w:t>Addition of Cell Site Information for IQF responses.</w:t>
            </w:r>
          </w:p>
        </w:tc>
        <w:tc>
          <w:tcPr>
            <w:tcW w:w="708" w:type="dxa"/>
            <w:shd w:val="solid" w:color="FFFFFF" w:fill="auto"/>
          </w:tcPr>
          <w:p w14:paraId="7DD756F6" w14:textId="77777777"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r w:rsidR="008455CE" w:rsidRPr="008455CE" w14:paraId="21590ECB" w14:textId="77777777" w:rsidTr="00AB7559">
        <w:tc>
          <w:tcPr>
            <w:tcW w:w="803" w:type="dxa"/>
            <w:shd w:val="solid" w:color="FFFFFF" w:fill="auto"/>
          </w:tcPr>
          <w:p w14:paraId="0163F136" w14:textId="576C85FA" w:rsidR="008455CE" w:rsidRPr="00410461" w:rsidRDefault="008455CE" w:rsidP="008455CE">
            <w:pPr>
              <w:pStyle w:val="TAC"/>
              <w:keepNext w:val="0"/>
              <w:keepLines w:val="0"/>
              <w:rPr>
                <w:sz w:val="16"/>
                <w:szCs w:val="16"/>
              </w:rPr>
            </w:pPr>
            <w:r w:rsidRPr="00410461">
              <w:rPr>
                <w:sz w:val="16"/>
                <w:szCs w:val="16"/>
              </w:rPr>
              <w:t>202</w:t>
            </w:r>
            <w:r>
              <w:rPr>
                <w:sz w:val="16"/>
                <w:szCs w:val="16"/>
              </w:rPr>
              <w:t>4</w:t>
            </w:r>
            <w:r w:rsidRPr="00410461">
              <w:rPr>
                <w:sz w:val="16"/>
                <w:szCs w:val="16"/>
              </w:rPr>
              <w:t>-</w:t>
            </w:r>
            <w:r>
              <w:rPr>
                <w:sz w:val="16"/>
                <w:szCs w:val="16"/>
              </w:rPr>
              <w:t>09</w:t>
            </w:r>
          </w:p>
        </w:tc>
        <w:tc>
          <w:tcPr>
            <w:tcW w:w="709" w:type="dxa"/>
            <w:shd w:val="solid" w:color="FFFFFF" w:fill="auto"/>
          </w:tcPr>
          <w:p w14:paraId="72294A87" w14:textId="1D421ABD" w:rsidR="008455CE" w:rsidRPr="00410461" w:rsidRDefault="008455CE" w:rsidP="008455CE">
            <w:pPr>
              <w:pStyle w:val="TAC"/>
              <w:keepNext w:val="0"/>
              <w:keepLines w:val="0"/>
              <w:rPr>
                <w:sz w:val="16"/>
                <w:szCs w:val="16"/>
              </w:rPr>
            </w:pPr>
            <w:r w:rsidRPr="00410461">
              <w:rPr>
                <w:sz w:val="16"/>
                <w:szCs w:val="16"/>
              </w:rPr>
              <w:t>SA#</w:t>
            </w:r>
            <w:r>
              <w:rPr>
                <w:sz w:val="16"/>
                <w:szCs w:val="16"/>
              </w:rPr>
              <w:t>105</w:t>
            </w:r>
          </w:p>
        </w:tc>
        <w:tc>
          <w:tcPr>
            <w:tcW w:w="992" w:type="dxa"/>
            <w:shd w:val="solid" w:color="FFFFFF" w:fill="auto"/>
          </w:tcPr>
          <w:p w14:paraId="351D19CD" w14:textId="2CB9468F" w:rsidR="008455CE" w:rsidRPr="00410461" w:rsidRDefault="008455CE" w:rsidP="008455CE">
            <w:pPr>
              <w:pStyle w:val="TAC"/>
              <w:keepNext w:val="0"/>
              <w:keepLines w:val="0"/>
              <w:jc w:val="left"/>
              <w:rPr>
                <w:sz w:val="16"/>
                <w:szCs w:val="16"/>
              </w:rPr>
            </w:pPr>
            <w:r w:rsidRPr="00410461">
              <w:rPr>
                <w:sz w:val="16"/>
                <w:szCs w:val="16"/>
              </w:rPr>
              <w:t>SP-2</w:t>
            </w:r>
            <w:r>
              <w:rPr>
                <w:sz w:val="16"/>
                <w:szCs w:val="16"/>
              </w:rPr>
              <w:t>41074</w:t>
            </w:r>
          </w:p>
        </w:tc>
        <w:tc>
          <w:tcPr>
            <w:tcW w:w="567" w:type="dxa"/>
            <w:shd w:val="solid" w:color="FFFFFF" w:fill="auto"/>
          </w:tcPr>
          <w:p w14:paraId="38739D1F" w14:textId="01695F7A" w:rsidR="008455CE" w:rsidRPr="00410461" w:rsidRDefault="008455CE" w:rsidP="008455CE">
            <w:pPr>
              <w:pStyle w:val="TAL"/>
              <w:keepNext w:val="0"/>
              <w:keepLines w:val="0"/>
              <w:rPr>
                <w:sz w:val="16"/>
                <w:szCs w:val="16"/>
              </w:rPr>
            </w:pPr>
            <w:r>
              <w:rPr>
                <w:sz w:val="16"/>
                <w:szCs w:val="16"/>
              </w:rPr>
              <w:t>0246</w:t>
            </w:r>
          </w:p>
        </w:tc>
        <w:tc>
          <w:tcPr>
            <w:tcW w:w="383" w:type="dxa"/>
            <w:shd w:val="solid" w:color="FFFFFF" w:fill="auto"/>
          </w:tcPr>
          <w:p w14:paraId="465F8B53" w14:textId="42807D5F" w:rsidR="008455CE" w:rsidRPr="00410461" w:rsidRDefault="008455CE" w:rsidP="008455CE">
            <w:pPr>
              <w:pStyle w:val="TAR"/>
              <w:keepNext w:val="0"/>
              <w:keepLines w:val="0"/>
              <w:jc w:val="center"/>
              <w:rPr>
                <w:sz w:val="16"/>
                <w:szCs w:val="16"/>
              </w:rPr>
            </w:pPr>
            <w:r>
              <w:rPr>
                <w:sz w:val="16"/>
                <w:szCs w:val="16"/>
              </w:rPr>
              <w:t>1</w:t>
            </w:r>
          </w:p>
        </w:tc>
        <w:tc>
          <w:tcPr>
            <w:tcW w:w="384" w:type="dxa"/>
            <w:shd w:val="solid" w:color="FFFFFF" w:fill="auto"/>
          </w:tcPr>
          <w:p w14:paraId="5A70B98E" w14:textId="729956DC" w:rsidR="008455CE" w:rsidRPr="00410461" w:rsidRDefault="008455CE" w:rsidP="008455CE">
            <w:pPr>
              <w:pStyle w:val="TAC"/>
              <w:keepNext w:val="0"/>
              <w:keepLines w:val="0"/>
              <w:rPr>
                <w:sz w:val="16"/>
                <w:szCs w:val="16"/>
              </w:rPr>
            </w:pPr>
            <w:r>
              <w:rPr>
                <w:sz w:val="16"/>
                <w:szCs w:val="16"/>
              </w:rPr>
              <w:t>C</w:t>
            </w:r>
          </w:p>
        </w:tc>
        <w:tc>
          <w:tcPr>
            <w:tcW w:w="5293" w:type="dxa"/>
            <w:shd w:val="solid" w:color="FFFFFF" w:fill="auto"/>
          </w:tcPr>
          <w:p w14:paraId="318B6496" w14:textId="1314EF64" w:rsidR="008455CE" w:rsidRPr="00410461" w:rsidRDefault="008455CE" w:rsidP="008455CE">
            <w:pPr>
              <w:pStyle w:val="TAL"/>
              <w:keepNext w:val="0"/>
              <w:keepLines w:val="0"/>
              <w:rPr>
                <w:sz w:val="16"/>
                <w:szCs w:val="16"/>
              </w:rPr>
            </w:pPr>
            <w:r>
              <w:rPr>
                <w:sz w:val="16"/>
                <w:szCs w:val="16"/>
              </w:rPr>
              <w:t>Introduction of next generation IP Packet Report format</w:t>
            </w:r>
          </w:p>
        </w:tc>
        <w:tc>
          <w:tcPr>
            <w:tcW w:w="708" w:type="dxa"/>
            <w:shd w:val="solid" w:color="FFFFFF" w:fill="auto"/>
          </w:tcPr>
          <w:p w14:paraId="4B9EACD4" w14:textId="17CDD810" w:rsidR="008455CE" w:rsidRPr="00410461" w:rsidRDefault="008455CE" w:rsidP="008455CE">
            <w:pPr>
              <w:pStyle w:val="TAC"/>
              <w:keepNext w:val="0"/>
              <w:keepLines w:val="0"/>
              <w:rPr>
                <w:sz w:val="16"/>
                <w:szCs w:val="16"/>
              </w:rPr>
            </w:pPr>
            <w:r w:rsidRPr="00410461">
              <w:rPr>
                <w:sz w:val="16"/>
                <w:szCs w:val="16"/>
              </w:rPr>
              <w:t>1</w:t>
            </w:r>
            <w:r>
              <w:rPr>
                <w:sz w:val="16"/>
                <w:szCs w:val="16"/>
              </w:rPr>
              <w:t>8</w:t>
            </w:r>
            <w:r w:rsidRPr="00410461">
              <w:rPr>
                <w:sz w:val="16"/>
                <w:szCs w:val="16"/>
              </w:rPr>
              <w:t>.</w:t>
            </w:r>
            <w:r>
              <w:rPr>
                <w:sz w:val="16"/>
                <w:szCs w:val="16"/>
              </w:rPr>
              <w:t>9</w:t>
            </w:r>
            <w:r w:rsidRPr="00410461">
              <w:rPr>
                <w:sz w:val="16"/>
                <w:szCs w:val="16"/>
              </w:rPr>
              <w:t>.0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38417" w14:textId="77777777" w:rsidR="0067175B" w:rsidRDefault="0067175B">
      <w:r>
        <w:separator/>
      </w:r>
    </w:p>
  </w:endnote>
  <w:endnote w:type="continuationSeparator" w:id="0">
    <w:p w14:paraId="4115DFAC" w14:textId="77777777" w:rsidR="0067175B" w:rsidRDefault="0067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6DE4C" w14:textId="77777777" w:rsidR="0067175B" w:rsidRDefault="0067175B">
      <w:r>
        <w:separator/>
      </w:r>
    </w:p>
  </w:footnote>
  <w:footnote w:type="continuationSeparator" w:id="0">
    <w:p w14:paraId="3BC24651" w14:textId="77777777" w:rsidR="0067175B" w:rsidRDefault="00671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A193" w14:textId="39126AC9"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668DC">
      <w:rPr>
        <w:rFonts w:ascii="Arial" w:hAnsi="Arial" w:cs="Arial"/>
        <w:b/>
        <w:noProof/>
        <w:sz w:val="18"/>
        <w:szCs w:val="18"/>
      </w:rPr>
      <w:t>3GPP TS 33.127 V18.9.0 (2024-09)</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580C1EB2"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668DC">
      <w:rPr>
        <w:rFonts w:ascii="Arial" w:hAnsi="Arial" w:cs="Arial"/>
        <w:b/>
        <w:noProof/>
        <w:sz w:val="18"/>
        <w:szCs w:val="18"/>
      </w:rPr>
      <w:t>Release 18</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00000006"/>
    <w:multiLevelType w:val="multilevel"/>
    <w:tmpl w:val="00000006"/>
    <w:name w:val="WW8Num6"/>
    <w:lvl w:ilvl="0">
      <w:start w:val="1"/>
      <w:numFmt w:val="bullet"/>
      <w:lvlText w:val=""/>
      <w:lvlJc w:val="left"/>
      <w:pPr>
        <w:tabs>
          <w:tab w:val="num" w:pos="770"/>
        </w:tabs>
        <w:ind w:left="770" w:hanging="360"/>
      </w:pPr>
      <w:rPr>
        <w:rFonts w:ascii="Symbol" w:hAnsi="Symbol"/>
      </w:rPr>
    </w:lvl>
    <w:lvl w:ilvl="1">
      <w:start w:val="1"/>
      <w:numFmt w:val="bullet"/>
      <w:lvlText w:val="◦"/>
      <w:lvlJc w:val="left"/>
      <w:pPr>
        <w:tabs>
          <w:tab w:val="num" w:pos="1130"/>
        </w:tabs>
        <w:ind w:left="1130" w:hanging="360"/>
      </w:pPr>
      <w:rPr>
        <w:rFonts w:ascii="OpenSymbol" w:hAnsi="OpenSymbol" w:cs="OpenSymbol"/>
      </w:rPr>
    </w:lvl>
    <w:lvl w:ilvl="2">
      <w:start w:val="1"/>
      <w:numFmt w:val="bullet"/>
      <w:lvlText w:val="▪"/>
      <w:lvlJc w:val="left"/>
      <w:pPr>
        <w:tabs>
          <w:tab w:val="num" w:pos="1490"/>
        </w:tabs>
        <w:ind w:left="1490" w:hanging="360"/>
      </w:pPr>
      <w:rPr>
        <w:rFonts w:ascii="OpenSymbol" w:hAnsi="OpenSymbol" w:cs="OpenSymbol"/>
      </w:rPr>
    </w:lvl>
    <w:lvl w:ilvl="3">
      <w:start w:val="1"/>
      <w:numFmt w:val="bullet"/>
      <w:lvlText w:val=""/>
      <w:lvlJc w:val="left"/>
      <w:pPr>
        <w:tabs>
          <w:tab w:val="num" w:pos="1850"/>
        </w:tabs>
        <w:ind w:left="1850" w:hanging="360"/>
      </w:pPr>
      <w:rPr>
        <w:rFonts w:ascii="Symbol" w:hAnsi="Symbol"/>
      </w:rPr>
    </w:lvl>
    <w:lvl w:ilvl="4">
      <w:start w:val="1"/>
      <w:numFmt w:val="bullet"/>
      <w:lvlText w:val="◦"/>
      <w:lvlJc w:val="left"/>
      <w:pPr>
        <w:tabs>
          <w:tab w:val="num" w:pos="2210"/>
        </w:tabs>
        <w:ind w:left="2210" w:hanging="360"/>
      </w:pPr>
      <w:rPr>
        <w:rFonts w:ascii="OpenSymbol" w:hAnsi="OpenSymbol" w:cs="OpenSymbol"/>
      </w:rPr>
    </w:lvl>
    <w:lvl w:ilvl="5">
      <w:start w:val="1"/>
      <w:numFmt w:val="bullet"/>
      <w:lvlText w:val="▪"/>
      <w:lvlJc w:val="left"/>
      <w:pPr>
        <w:tabs>
          <w:tab w:val="num" w:pos="2570"/>
        </w:tabs>
        <w:ind w:left="2570" w:hanging="360"/>
      </w:pPr>
      <w:rPr>
        <w:rFonts w:ascii="OpenSymbol" w:hAnsi="OpenSymbol" w:cs="OpenSymbol"/>
      </w:rPr>
    </w:lvl>
    <w:lvl w:ilvl="6">
      <w:start w:val="1"/>
      <w:numFmt w:val="bullet"/>
      <w:lvlText w:val=""/>
      <w:lvlJc w:val="left"/>
      <w:pPr>
        <w:tabs>
          <w:tab w:val="num" w:pos="2930"/>
        </w:tabs>
        <w:ind w:left="2930" w:hanging="360"/>
      </w:pPr>
      <w:rPr>
        <w:rFonts w:ascii="Symbol" w:hAnsi="Symbol"/>
      </w:rPr>
    </w:lvl>
    <w:lvl w:ilvl="7">
      <w:start w:val="1"/>
      <w:numFmt w:val="bullet"/>
      <w:lvlText w:val="◦"/>
      <w:lvlJc w:val="left"/>
      <w:pPr>
        <w:tabs>
          <w:tab w:val="num" w:pos="3290"/>
        </w:tabs>
        <w:ind w:left="3290" w:hanging="360"/>
      </w:pPr>
      <w:rPr>
        <w:rFonts w:ascii="OpenSymbol" w:hAnsi="OpenSymbol" w:cs="OpenSymbol"/>
      </w:rPr>
    </w:lvl>
    <w:lvl w:ilvl="8">
      <w:start w:val="1"/>
      <w:numFmt w:val="bullet"/>
      <w:lvlText w:val="▪"/>
      <w:lvlJc w:val="left"/>
      <w:pPr>
        <w:tabs>
          <w:tab w:val="num" w:pos="3650"/>
        </w:tabs>
        <w:ind w:left="3650" w:hanging="360"/>
      </w:pPr>
      <w:rPr>
        <w:rFonts w:ascii="OpenSymbol" w:hAnsi="OpenSymbol" w:cs="OpenSymbol"/>
      </w:rPr>
    </w:lvl>
  </w:abstractNum>
  <w:abstractNum w:abstractNumId="10" w15:restartNumberingAfterBreak="0">
    <w:nsid w:val="01486404"/>
    <w:multiLevelType w:val="hybridMultilevel"/>
    <w:tmpl w:val="44746C74"/>
    <w:lvl w:ilvl="0" w:tplc="B9464E1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EF4EF2"/>
    <w:multiLevelType w:val="hybridMultilevel"/>
    <w:tmpl w:val="2DAA38F0"/>
    <w:lvl w:ilvl="0" w:tplc="355C6AD6">
      <w:start w:val="7"/>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775496D"/>
    <w:multiLevelType w:val="hybridMultilevel"/>
    <w:tmpl w:val="664C035E"/>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B5E7D"/>
    <w:multiLevelType w:val="hybridMultilevel"/>
    <w:tmpl w:val="835E3136"/>
    <w:lvl w:ilvl="0" w:tplc="F7B69F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AC6A36"/>
    <w:multiLevelType w:val="hybridMultilevel"/>
    <w:tmpl w:val="DA26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A04416"/>
    <w:multiLevelType w:val="hybridMultilevel"/>
    <w:tmpl w:val="898E9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9231FA"/>
    <w:multiLevelType w:val="hybridMultilevel"/>
    <w:tmpl w:val="07B4DEF8"/>
    <w:lvl w:ilvl="0" w:tplc="2048C7D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1ADE5E63"/>
    <w:multiLevelType w:val="hybridMultilevel"/>
    <w:tmpl w:val="D018A7CE"/>
    <w:lvl w:ilvl="0" w:tplc="314A5FF6">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abstractNum w:abstractNumId="19" w15:restartNumberingAfterBreak="0">
    <w:nsid w:val="1BF95369"/>
    <w:multiLevelType w:val="hybridMultilevel"/>
    <w:tmpl w:val="46DCEFD4"/>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39719D9"/>
    <w:multiLevelType w:val="hybridMultilevel"/>
    <w:tmpl w:val="92BCD568"/>
    <w:lvl w:ilvl="0" w:tplc="04090001">
      <w:start w:val="11"/>
      <w:numFmt w:val="bullet"/>
      <w:lvlText w:val="-"/>
      <w:lvlJc w:val="left"/>
      <w:pPr>
        <w:ind w:left="1004" w:hanging="360"/>
      </w:pPr>
      <w:rPr>
        <w:rFonts w:ascii="Times New Roman" w:eastAsia="Times New Roma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15:restartNumberingAfterBreak="0">
    <w:nsid w:val="2460428A"/>
    <w:multiLevelType w:val="hybridMultilevel"/>
    <w:tmpl w:val="21DC3BDE"/>
    <w:lvl w:ilvl="0" w:tplc="447259FA">
      <w:start w:val="5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912542F"/>
    <w:multiLevelType w:val="hybridMultilevel"/>
    <w:tmpl w:val="EAD0D3D4"/>
    <w:lvl w:ilvl="0" w:tplc="F2AE9C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F57CF"/>
    <w:multiLevelType w:val="hybridMultilevel"/>
    <w:tmpl w:val="01FA1560"/>
    <w:lvl w:ilvl="0" w:tplc="8292AB88">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15:restartNumberingAfterBreak="0">
    <w:nsid w:val="2C713074"/>
    <w:multiLevelType w:val="hybridMultilevel"/>
    <w:tmpl w:val="B91AC310"/>
    <w:lvl w:ilvl="0" w:tplc="7C6489AA">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D94780"/>
    <w:multiLevelType w:val="hybridMultilevel"/>
    <w:tmpl w:val="6C3C9A1A"/>
    <w:lvl w:ilvl="0" w:tplc="3CA6F858">
      <w:start w:val="6"/>
      <w:numFmt w:val="bullet"/>
      <w:lvlText w:val="-"/>
      <w:lvlJc w:val="left"/>
      <w:pPr>
        <w:ind w:left="720" w:hanging="360"/>
      </w:pPr>
      <w:rPr>
        <w:rFonts w:ascii="Times New Roman" w:eastAsia="Times New Roman" w:hAnsi="Times New Roman" w:cs="Times New Roman" w:hint="default"/>
      </w:rPr>
    </w:lvl>
    <w:lvl w:ilvl="1" w:tplc="BD8E9D2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A51C00"/>
    <w:multiLevelType w:val="hybridMultilevel"/>
    <w:tmpl w:val="CE6CA5E8"/>
    <w:lvl w:ilvl="0" w:tplc="9A588AFC">
      <w:start w:val="819"/>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9E685D"/>
    <w:multiLevelType w:val="hybridMultilevel"/>
    <w:tmpl w:val="9CF4B1A2"/>
    <w:lvl w:ilvl="0" w:tplc="B55AF4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73177"/>
    <w:multiLevelType w:val="hybridMultilevel"/>
    <w:tmpl w:val="F72CDE38"/>
    <w:lvl w:ilvl="0" w:tplc="0994D6C8">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84F3269"/>
    <w:multiLevelType w:val="hybridMultilevel"/>
    <w:tmpl w:val="1DC45046"/>
    <w:lvl w:ilvl="0" w:tplc="F43ADBBA">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9452C04"/>
    <w:multiLevelType w:val="hybridMultilevel"/>
    <w:tmpl w:val="FDECDF70"/>
    <w:lvl w:ilvl="0" w:tplc="3F50317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B59598E"/>
    <w:multiLevelType w:val="hybridMultilevel"/>
    <w:tmpl w:val="3DA43AA8"/>
    <w:lvl w:ilvl="0" w:tplc="58F411F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DF61AFB"/>
    <w:multiLevelType w:val="hybridMultilevel"/>
    <w:tmpl w:val="73DA16E4"/>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563395"/>
    <w:multiLevelType w:val="hybridMultilevel"/>
    <w:tmpl w:val="51C42728"/>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A2833"/>
    <w:multiLevelType w:val="hybridMultilevel"/>
    <w:tmpl w:val="58764228"/>
    <w:lvl w:ilvl="0" w:tplc="01241E0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A165119"/>
    <w:multiLevelType w:val="hybridMultilevel"/>
    <w:tmpl w:val="5A109F12"/>
    <w:lvl w:ilvl="0" w:tplc="B4D84486">
      <w:start w:val="201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C93305C"/>
    <w:multiLevelType w:val="hybridMultilevel"/>
    <w:tmpl w:val="F7066818"/>
    <w:lvl w:ilvl="0" w:tplc="0F5EEA7A">
      <w:start w:val="5"/>
      <w:numFmt w:val="bullet"/>
      <w:lvlText w:val="-"/>
      <w:lvlJc w:val="left"/>
      <w:pPr>
        <w:ind w:left="645" w:hanging="360"/>
      </w:pPr>
      <w:rPr>
        <w:rFonts w:ascii="Times New Roman" w:eastAsia="Times New Roman" w:hAnsi="Times New Roman" w:cs="Times New Roman" w:hint="default"/>
      </w:rPr>
    </w:lvl>
    <w:lvl w:ilvl="1" w:tplc="04100003" w:tentative="1">
      <w:start w:val="1"/>
      <w:numFmt w:val="bullet"/>
      <w:lvlText w:val="o"/>
      <w:lvlJc w:val="left"/>
      <w:pPr>
        <w:ind w:left="1365" w:hanging="360"/>
      </w:pPr>
      <w:rPr>
        <w:rFonts w:ascii="Courier New" w:hAnsi="Courier New" w:cs="Courier New" w:hint="default"/>
      </w:rPr>
    </w:lvl>
    <w:lvl w:ilvl="2" w:tplc="04100005" w:tentative="1">
      <w:start w:val="1"/>
      <w:numFmt w:val="bullet"/>
      <w:lvlText w:val=""/>
      <w:lvlJc w:val="left"/>
      <w:pPr>
        <w:ind w:left="2085" w:hanging="360"/>
      </w:pPr>
      <w:rPr>
        <w:rFonts w:ascii="Wingdings" w:hAnsi="Wingdings" w:hint="default"/>
      </w:rPr>
    </w:lvl>
    <w:lvl w:ilvl="3" w:tplc="04100001" w:tentative="1">
      <w:start w:val="1"/>
      <w:numFmt w:val="bullet"/>
      <w:lvlText w:val=""/>
      <w:lvlJc w:val="left"/>
      <w:pPr>
        <w:ind w:left="2805" w:hanging="360"/>
      </w:pPr>
      <w:rPr>
        <w:rFonts w:ascii="Symbol" w:hAnsi="Symbol" w:hint="default"/>
      </w:rPr>
    </w:lvl>
    <w:lvl w:ilvl="4" w:tplc="04100003" w:tentative="1">
      <w:start w:val="1"/>
      <w:numFmt w:val="bullet"/>
      <w:lvlText w:val="o"/>
      <w:lvlJc w:val="left"/>
      <w:pPr>
        <w:ind w:left="3525" w:hanging="360"/>
      </w:pPr>
      <w:rPr>
        <w:rFonts w:ascii="Courier New" w:hAnsi="Courier New" w:cs="Courier New" w:hint="default"/>
      </w:rPr>
    </w:lvl>
    <w:lvl w:ilvl="5" w:tplc="04100005" w:tentative="1">
      <w:start w:val="1"/>
      <w:numFmt w:val="bullet"/>
      <w:lvlText w:val=""/>
      <w:lvlJc w:val="left"/>
      <w:pPr>
        <w:ind w:left="4245" w:hanging="360"/>
      </w:pPr>
      <w:rPr>
        <w:rFonts w:ascii="Wingdings" w:hAnsi="Wingdings" w:hint="default"/>
      </w:rPr>
    </w:lvl>
    <w:lvl w:ilvl="6" w:tplc="04100001" w:tentative="1">
      <w:start w:val="1"/>
      <w:numFmt w:val="bullet"/>
      <w:lvlText w:val=""/>
      <w:lvlJc w:val="left"/>
      <w:pPr>
        <w:ind w:left="4965" w:hanging="360"/>
      </w:pPr>
      <w:rPr>
        <w:rFonts w:ascii="Symbol" w:hAnsi="Symbol" w:hint="default"/>
      </w:rPr>
    </w:lvl>
    <w:lvl w:ilvl="7" w:tplc="04100003" w:tentative="1">
      <w:start w:val="1"/>
      <w:numFmt w:val="bullet"/>
      <w:lvlText w:val="o"/>
      <w:lvlJc w:val="left"/>
      <w:pPr>
        <w:ind w:left="5685" w:hanging="360"/>
      </w:pPr>
      <w:rPr>
        <w:rFonts w:ascii="Courier New" w:hAnsi="Courier New" w:cs="Courier New" w:hint="default"/>
      </w:rPr>
    </w:lvl>
    <w:lvl w:ilvl="8" w:tplc="04100005" w:tentative="1">
      <w:start w:val="1"/>
      <w:numFmt w:val="bullet"/>
      <w:lvlText w:val=""/>
      <w:lvlJc w:val="left"/>
      <w:pPr>
        <w:ind w:left="6405" w:hanging="360"/>
      </w:pPr>
      <w:rPr>
        <w:rFonts w:ascii="Wingdings" w:hAnsi="Wingdings" w:hint="default"/>
      </w:rPr>
    </w:lvl>
  </w:abstractNum>
  <w:abstractNum w:abstractNumId="37" w15:restartNumberingAfterBreak="0">
    <w:nsid w:val="5DDD3660"/>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4D5D21"/>
    <w:multiLevelType w:val="hybridMultilevel"/>
    <w:tmpl w:val="F556964E"/>
    <w:lvl w:ilvl="0" w:tplc="B33EDF5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 w15:restartNumberingAfterBreak="0">
    <w:nsid w:val="677B14AB"/>
    <w:multiLevelType w:val="hybridMultilevel"/>
    <w:tmpl w:val="F74A5B56"/>
    <w:lvl w:ilvl="0" w:tplc="0994D6C8">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0" w15:restartNumberingAfterBreak="0">
    <w:nsid w:val="6F210D94"/>
    <w:multiLevelType w:val="hybridMultilevel"/>
    <w:tmpl w:val="111CB00A"/>
    <w:lvl w:ilvl="0" w:tplc="06EE27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73EA4"/>
    <w:multiLevelType w:val="hybridMultilevel"/>
    <w:tmpl w:val="7388AD06"/>
    <w:lvl w:ilvl="0" w:tplc="BD8E9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97E8D"/>
    <w:multiLevelType w:val="hybridMultilevel"/>
    <w:tmpl w:val="F8CE96D4"/>
    <w:lvl w:ilvl="0" w:tplc="E91C7B8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6C37328"/>
    <w:multiLevelType w:val="hybridMultilevel"/>
    <w:tmpl w:val="461615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7E55C13"/>
    <w:multiLevelType w:val="multilevel"/>
    <w:tmpl w:val="AC34CF92"/>
    <w:lvl w:ilvl="0">
      <w:start w:val="1"/>
      <w:numFmt w:val="decimal"/>
      <w:lvlText w:val="%1."/>
      <w:lvlJc w:val="left"/>
      <w:pPr>
        <w:ind w:left="3600" w:hanging="360"/>
      </w:pPr>
      <w:rPr>
        <w:rFonts w:hint="default"/>
      </w:rPr>
    </w:lvl>
    <w:lvl w:ilvl="1">
      <w:start w:val="1"/>
      <w:numFmt w:val="decimal"/>
      <w:lvlText w:val="%1.%2."/>
      <w:lvlJc w:val="left"/>
      <w:pPr>
        <w:ind w:left="4032" w:hanging="432"/>
      </w:pPr>
      <w:rPr>
        <w:rFonts w:hint="default"/>
      </w:rPr>
    </w:lvl>
    <w:lvl w:ilvl="2">
      <w:start w:val="1"/>
      <w:numFmt w:val="decimal"/>
      <w:lvlText w:val="%1.%2.%3."/>
      <w:lvlJc w:val="left"/>
      <w:pPr>
        <w:ind w:left="4464" w:hanging="504"/>
      </w:pPr>
      <w:rPr>
        <w:rFonts w:hint="default"/>
      </w:rPr>
    </w:lvl>
    <w:lvl w:ilvl="3">
      <w:start w:val="1"/>
      <w:numFmt w:val="decimal"/>
      <w:lvlText w:val="%1.%2.%3.%4."/>
      <w:lvlJc w:val="left"/>
      <w:pPr>
        <w:ind w:left="4968" w:hanging="648"/>
      </w:pPr>
      <w:rPr>
        <w:rFonts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45" w15:restartNumberingAfterBreak="0">
    <w:nsid w:val="7A6A1525"/>
    <w:multiLevelType w:val="hybridMultilevel"/>
    <w:tmpl w:val="C8ACF0E8"/>
    <w:lvl w:ilvl="0" w:tplc="C8C22EC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A6199"/>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4240772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2011923">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02807124">
    <w:abstractNumId w:val="11"/>
  </w:num>
  <w:num w:numId="4" w16cid:durableId="1580361029">
    <w:abstractNumId w:val="44"/>
  </w:num>
  <w:num w:numId="5" w16cid:durableId="1318075550">
    <w:abstractNumId w:val="41"/>
  </w:num>
  <w:num w:numId="6" w16cid:durableId="792089726">
    <w:abstractNumId w:val="21"/>
  </w:num>
  <w:num w:numId="7" w16cid:durableId="1463108303">
    <w:abstractNumId w:val="30"/>
  </w:num>
  <w:num w:numId="8" w16cid:durableId="1700426272">
    <w:abstractNumId w:val="34"/>
  </w:num>
  <w:num w:numId="9" w16cid:durableId="415984218">
    <w:abstractNumId w:val="41"/>
  </w:num>
  <w:num w:numId="10" w16cid:durableId="2019842501">
    <w:abstractNumId w:val="21"/>
  </w:num>
  <w:num w:numId="11" w16cid:durableId="607349628">
    <w:abstractNumId w:val="43"/>
  </w:num>
  <w:num w:numId="12" w16cid:durableId="1655721692">
    <w:abstractNumId w:val="25"/>
  </w:num>
  <w:num w:numId="13" w16cid:durableId="1302416598">
    <w:abstractNumId w:val="32"/>
  </w:num>
  <w:num w:numId="14" w16cid:durableId="808284458">
    <w:abstractNumId w:val="33"/>
  </w:num>
  <w:num w:numId="15" w16cid:durableId="1458796182">
    <w:abstractNumId w:val="40"/>
  </w:num>
  <w:num w:numId="16" w16cid:durableId="2117796195">
    <w:abstractNumId w:val="9"/>
  </w:num>
  <w:num w:numId="17" w16cid:durableId="20746946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1734563">
    <w:abstractNumId w:val="24"/>
  </w:num>
  <w:num w:numId="19" w16cid:durableId="402726736">
    <w:abstractNumId w:val="14"/>
  </w:num>
  <w:num w:numId="20" w16cid:durableId="1642298566">
    <w:abstractNumId w:val="27"/>
  </w:num>
  <w:num w:numId="21" w16cid:durableId="1303192456">
    <w:abstractNumId w:val="26"/>
  </w:num>
  <w:num w:numId="22" w16cid:durableId="1222251017">
    <w:abstractNumId w:val="35"/>
  </w:num>
  <w:num w:numId="23" w16cid:durableId="1918829683">
    <w:abstractNumId w:val="17"/>
  </w:num>
  <w:num w:numId="24" w16cid:durableId="618489565">
    <w:abstractNumId w:val="6"/>
  </w:num>
  <w:num w:numId="25" w16cid:durableId="1494374795">
    <w:abstractNumId w:val="4"/>
  </w:num>
  <w:num w:numId="26" w16cid:durableId="1418092730">
    <w:abstractNumId w:val="3"/>
  </w:num>
  <w:num w:numId="27" w16cid:durableId="1011301659">
    <w:abstractNumId w:val="2"/>
  </w:num>
  <w:num w:numId="28" w16cid:durableId="223225955">
    <w:abstractNumId w:val="1"/>
  </w:num>
  <w:num w:numId="29" w16cid:durableId="1777944231">
    <w:abstractNumId w:val="5"/>
  </w:num>
  <w:num w:numId="30" w16cid:durableId="1066491472">
    <w:abstractNumId w:val="0"/>
  </w:num>
  <w:num w:numId="31" w16cid:durableId="1400787078">
    <w:abstractNumId w:val="15"/>
  </w:num>
  <w:num w:numId="32" w16cid:durableId="1894005073">
    <w:abstractNumId w:val="45"/>
  </w:num>
  <w:num w:numId="33" w16cid:durableId="1815566759">
    <w:abstractNumId w:val="19"/>
  </w:num>
  <w:num w:numId="34" w16cid:durableId="393241706">
    <w:abstractNumId w:val="37"/>
  </w:num>
  <w:num w:numId="35" w16cid:durableId="248319054">
    <w:abstractNumId w:val="10"/>
  </w:num>
  <w:num w:numId="36" w16cid:durableId="1711880133">
    <w:abstractNumId w:val="23"/>
  </w:num>
  <w:num w:numId="37" w16cid:durableId="1216622443">
    <w:abstractNumId w:val="22"/>
  </w:num>
  <w:num w:numId="38" w16cid:durableId="1021517126">
    <w:abstractNumId w:val="46"/>
  </w:num>
  <w:num w:numId="39" w16cid:durableId="1374768499">
    <w:abstractNumId w:val="16"/>
  </w:num>
  <w:num w:numId="40" w16cid:durableId="2060475409">
    <w:abstractNumId w:val="31"/>
  </w:num>
  <w:num w:numId="41" w16cid:durableId="2075395358">
    <w:abstractNumId w:val="36"/>
  </w:num>
  <w:num w:numId="42" w16cid:durableId="1327709361">
    <w:abstractNumId w:val="18"/>
  </w:num>
  <w:num w:numId="43" w16cid:durableId="524443570">
    <w:abstractNumId w:val="13"/>
  </w:num>
  <w:num w:numId="44" w16cid:durableId="1363550892">
    <w:abstractNumId w:val="38"/>
  </w:num>
  <w:num w:numId="45" w16cid:durableId="1675841903">
    <w:abstractNumId w:val="29"/>
  </w:num>
  <w:num w:numId="46" w16cid:durableId="1864512525">
    <w:abstractNumId w:val="42"/>
  </w:num>
  <w:num w:numId="47" w16cid:durableId="768702057">
    <w:abstractNumId w:val="12"/>
  </w:num>
  <w:num w:numId="48" w16cid:durableId="904756598">
    <w:abstractNumId w:val="20"/>
  </w:num>
  <w:num w:numId="49" w16cid:durableId="1507011174">
    <w:abstractNumId w:val="39"/>
  </w:num>
  <w:num w:numId="50" w16cid:durableId="6171790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30D"/>
    <w:rsid w:val="000026B6"/>
    <w:rsid w:val="00003FA3"/>
    <w:rsid w:val="00006E93"/>
    <w:rsid w:val="00007CB4"/>
    <w:rsid w:val="000103FB"/>
    <w:rsid w:val="00010B77"/>
    <w:rsid w:val="00013B01"/>
    <w:rsid w:val="00014C9D"/>
    <w:rsid w:val="00015452"/>
    <w:rsid w:val="00015BE5"/>
    <w:rsid w:val="00016DD2"/>
    <w:rsid w:val="00017D77"/>
    <w:rsid w:val="000218C4"/>
    <w:rsid w:val="00021956"/>
    <w:rsid w:val="00021C40"/>
    <w:rsid w:val="000226B4"/>
    <w:rsid w:val="00022E88"/>
    <w:rsid w:val="00024BE3"/>
    <w:rsid w:val="00025E86"/>
    <w:rsid w:val="00026012"/>
    <w:rsid w:val="00030140"/>
    <w:rsid w:val="00030493"/>
    <w:rsid w:val="00031226"/>
    <w:rsid w:val="00032ADC"/>
    <w:rsid w:val="00032F5B"/>
    <w:rsid w:val="00033397"/>
    <w:rsid w:val="000336EB"/>
    <w:rsid w:val="00034675"/>
    <w:rsid w:val="00035971"/>
    <w:rsid w:val="0003611C"/>
    <w:rsid w:val="0003671F"/>
    <w:rsid w:val="0003789F"/>
    <w:rsid w:val="00037ECB"/>
    <w:rsid w:val="00040095"/>
    <w:rsid w:val="00040E24"/>
    <w:rsid w:val="00040FCF"/>
    <w:rsid w:val="000429BA"/>
    <w:rsid w:val="0004333A"/>
    <w:rsid w:val="00043701"/>
    <w:rsid w:val="0004387B"/>
    <w:rsid w:val="00043A9B"/>
    <w:rsid w:val="00045E5D"/>
    <w:rsid w:val="00046D16"/>
    <w:rsid w:val="000472D8"/>
    <w:rsid w:val="00047738"/>
    <w:rsid w:val="00047FCC"/>
    <w:rsid w:val="0005098C"/>
    <w:rsid w:val="00051834"/>
    <w:rsid w:val="000518C2"/>
    <w:rsid w:val="000528CB"/>
    <w:rsid w:val="00053600"/>
    <w:rsid w:val="00054A22"/>
    <w:rsid w:val="000550EB"/>
    <w:rsid w:val="00055A14"/>
    <w:rsid w:val="00055B5F"/>
    <w:rsid w:val="000574FC"/>
    <w:rsid w:val="000603E1"/>
    <w:rsid w:val="00060C6D"/>
    <w:rsid w:val="000619E9"/>
    <w:rsid w:val="000628E7"/>
    <w:rsid w:val="00062CF0"/>
    <w:rsid w:val="0006365F"/>
    <w:rsid w:val="000655A6"/>
    <w:rsid w:val="0007475A"/>
    <w:rsid w:val="00074E9A"/>
    <w:rsid w:val="00075F36"/>
    <w:rsid w:val="00077DDD"/>
    <w:rsid w:val="00080512"/>
    <w:rsid w:val="000807F5"/>
    <w:rsid w:val="00081269"/>
    <w:rsid w:val="000820BE"/>
    <w:rsid w:val="00082144"/>
    <w:rsid w:val="00082832"/>
    <w:rsid w:val="0008309A"/>
    <w:rsid w:val="00083195"/>
    <w:rsid w:val="00083D1F"/>
    <w:rsid w:val="000852AD"/>
    <w:rsid w:val="000861F8"/>
    <w:rsid w:val="00086A21"/>
    <w:rsid w:val="00086DF9"/>
    <w:rsid w:val="00087CA4"/>
    <w:rsid w:val="00087D90"/>
    <w:rsid w:val="00090A1D"/>
    <w:rsid w:val="00091947"/>
    <w:rsid w:val="000928BC"/>
    <w:rsid w:val="00092E85"/>
    <w:rsid w:val="0009343B"/>
    <w:rsid w:val="000936AE"/>
    <w:rsid w:val="00094AB8"/>
    <w:rsid w:val="00095DA5"/>
    <w:rsid w:val="000A0BFF"/>
    <w:rsid w:val="000A0F39"/>
    <w:rsid w:val="000A11D3"/>
    <w:rsid w:val="000A14DB"/>
    <w:rsid w:val="000A170F"/>
    <w:rsid w:val="000A2451"/>
    <w:rsid w:val="000A3720"/>
    <w:rsid w:val="000A578B"/>
    <w:rsid w:val="000A6B57"/>
    <w:rsid w:val="000A7104"/>
    <w:rsid w:val="000B114A"/>
    <w:rsid w:val="000B233C"/>
    <w:rsid w:val="000B2520"/>
    <w:rsid w:val="000B26AC"/>
    <w:rsid w:val="000B3899"/>
    <w:rsid w:val="000B3E1F"/>
    <w:rsid w:val="000B40F6"/>
    <w:rsid w:val="000B442D"/>
    <w:rsid w:val="000B45BA"/>
    <w:rsid w:val="000B47F6"/>
    <w:rsid w:val="000B4ADD"/>
    <w:rsid w:val="000B76B0"/>
    <w:rsid w:val="000C0F13"/>
    <w:rsid w:val="000C31E5"/>
    <w:rsid w:val="000C37CE"/>
    <w:rsid w:val="000C3E5D"/>
    <w:rsid w:val="000C538F"/>
    <w:rsid w:val="000C54E1"/>
    <w:rsid w:val="000C579F"/>
    <w:rsid w:val="000D04CD"/>
    <w:rsid w:val="000D0966"/>
    <w:rsid w:val="000D17A7"/>
    <w:rsid w:val="000D2229"/>
    <w:rsid w:val="000D42B5"/>
    <w:rsid w:val="000D558E"/>
    <w:rsid w:val="000D58AB"/>
    <w:rsid w:val="000D741E"/>
    <w:rsid w:val="000E01B3"/>
    <w:rsid w:val="000E1544"/>
    <w:rsid w:val="000E1769"/>
    <w:rsid w:val="000E3EB0"/>
    <w:rsid w:val="000E43CF"/>
    <w:rsid w:val="000E4F76"/>
    <w:rsid w:val="000E5393"/>
    <w:rsid w:val="000E6ECD"/>
    <w:rsid w:val="000F0326"/>
    <w:rsid w:val="000F07AE"/>
    <w:rsid w:val="000F0BC5"/>
    <w:rsid w:val="000F19F0"/>
    <w:rsid w:val="000F1D1A"/>
    <w:rsid w:val="000F43D1"/>
    <w:rsid w:val="000F4977"/>
    <w:rsid w:val="000F5513"/>
    <w:rsid w:val="000F56A9"/>
    <w:rsid w:val="000F6CB6"/>
    <w:rsid w:val="000F70AB"/>
    <w:rsid w:val="000F7729"/>
    <w:rsid w:val="00100385"/>
    <w:rsid w:val="00100652"/>
    <w:rsid w:val="00100E9E"/>
    <w:rsid w:val="00101EF1"/>
    <w:rsid w:val="00107D8C"/>
    <w:rsid w:val="00112E2C"/>
    <w:rsid w:val="001131D7"/>
    <w:rsid w:val="00113211"/>
    <w:rsid w:val="001132A6"/>
    <w:rsid w:val="001133D6"/>
    <w:rsid w:val="001134EB"/>
    <w:rsid w:val="00113AFE"/>
    <w:rsid w:val="00113B4A"/>
    <w:rsid w:val="00114AE5"/>
    <w:rsid w:val="00115B9A"/>
    <w:rsid w:val="00117011"/>
    <w:rsid w:val="001205E9"/>
    <w:rsid w:val="00122E8D"/>
    <w:rsid w:val="001233CB"/>
    <w:rsid w:val="00123439"/>
    <w:rsid w:val="0012473B"/>
    <w:rsid w:val="0012550F"/>
    <w:rsid w:val="0012728D"/>
    <w:rsid w:val="001275AA"/>
    <w:rsid w:val="001303BC"/>
    <w:rsid w:val="001306E7"/>
    <w:rsid w:val="0013124D"/>
    <w:rsid w:val="0013250F"/>
    <w:rsid w:val="00132839"/>
    <w:rsid w:val="0013476C"/>
    <w:rsid w:val="00134A4C"/>
    <w:rsid w:val="001369E3"/>
    <w:rsid w:val="00136C03"/>
    <w:rsid w:val="00137062"/>
    <w:rsid w:val="00142459"/>
    <w:rsid w:val="001430F0"/>
    <w:rsid w:val="001432C8"/>
    <w:rsid w:val="0014353C"/>
    <w:rsid w:val="00144A8D"/>
    <w:rsid w:val="00144ED0"/>
    <w:rsid w:val="00146D87"/>
    <w:rsid w:val="001478F1"/>
    <w:rsid w:val="0015130E"/>
    <w:rsid w:val="0015184E"/>
    <w:rsid w:val="0015274F"/>
    <w:rsid w:val="00154C72"/>
    <w:rsid w:val="001565FE"/>
    <w:rsid w:val="00156968"/>
    <w:rsid w:val="00156CEC"/>
    <w:rsid w:val="00156D3A"/>
    <w:rsid w:val="001576D8"/>
    <w:rsid w:val="001605BA"/>
    <w:rsid w:val="0016309B"/>
    <w:rsid w:val="001633D1"/>
    <w:rsid w:val="001653A7"/>
    <w:rsid w:val="00165CC2"/>
    <w:rsid w:val="00166612"/>
    <w:rsid w:val="001668DC"/>
    <w:rsid w:val="0016741F"/>
    <w:rsid w:val="00167D29"/>
    <w:rsid w:val="00167E84"/>
    <w:rsid w:val="0017134D"/>
    <w:rsid w:val="001714D5"/>
    <w:rsid w:val="00171BEA"/>
    <w:rsid w:val="001727E6"/>
    <w:rsid w:val="001728E1"/>
    <w:rsid w:val="0017337F"/>
    <w:rsid w:val="00173BA8"/>
    <w:rsid w:val="00174B5F"/>
    <w:rsid w:val="001752F8"/>
    <w:rsid w:val="00175355"/>
    <w:rsid w:val="00175602"/>
    <w:rsid w:val="001773E6"/>
    <w:rsid w:val="001774BE"/>
    <w:rsid w:val="00177E5A"/>
    <w:rsid w:val="0018151C"/>
    <w:rsid w:val="00182BBD"/>
    <w:rsid w:val="00182F94"/>
    <w:rsid w:val="00183B1F"/>
    <w:rsid w:val="00184B2B"/>
    <w:rsid w:val="00185889"/>
    <w:rsid w:val="00185CA6"/>
    <w:rsid w:val="001873CC"/>
    <w:rsid w:val="00190419"/>
    <w:rsid w:val="001908F3"/>
    <w:rsid w:val="00191ADA"/>
    <w:rsid w:val="001942EB"/>
    <w:rsid w:val="00194C8A"/>
    <w:rsid w:val="001955E3"/>
    <w:rsid w:val="00195659"/>
    <w:rsid w:val="00196019"/>
    <w:rsid w:val="00197499"/>
    <w:rsid w:val="00197B79"/>
    <w:rsid w:val="001A3252"/>
    <w:rsid w:val="001A361D"/>
    <w:rsid w:val="001A525E"/>
    <w:rsid w:val="001A653C"/>
    <w:rsid w:val="001A6E5D"/>
    <w:rsid w:val="001A7A32"/>
    <w:rsid w:val="001B20D4"/>
    <w:rsid w:val="001B35E3"/>
    <w:rsid w:val="001B3B02"/>
    <w:rsid w:val="001B3C4D"/>
    <w:rsid w:val="001B4161"/>
    <w:rsid w:val="001B4778"/>
    <w:rsid w:val="001B5C75"/>
    <w:rsid w:val="001B5CD1"/>
    <w:rsid w:val="001B6792"/>
    <w:rsid w:val="001B6F22"/>
    <w:rsid w:val="001C040D"/>
    <w:rsid w:val="001C1016"/>
    <w:rsid w:val="001C3452"/>
    <w:rsid w:val="001C35BC"/>
    <w:rsid w:val="001C432E"/>
    <w:rsid w:val="001C4424"/>
    <w:rsid w:val="001C4D0D"/>
    <w:rsid w:val="001C6F36"/>
    <w:rsid w:val="001C7EA2"/>
    <w:rsid w:val="001D02C2"/>
    <w:rsid w:val="001D1130"/>
    <w:rsid w:val="001D23D1"/>
    <w:rsid w:val="001D2703"/>
    <w:rsid w:val="001D2772"/>
    <w:rsid w:val="001D2B33"/>
    <w:rsid w:val="001D31CC"/>
    <w:rsid w:val="001D4659"/>
    <w:rsid w:val="001D48D8"/>
    <w:rsid w:val="001D4B14"/>
    <w:rsid w:val="001D67F3"/>
    <w:rsid w:val="001E17E9"/>
    <w:rsid w:val="001E1D33"/>
    <w:rsid w:val="001E1F88"/>
    <w:rsid w:val="001E250B"/>
    <w:rsid w:val="001E4141"/>
    <w:rsid w:val="001E7903"/>
    <w:rsid w:val="001F0BB3"/>
    <w:rsid w:val="001F168B"/>
    <w:rsid w:val="001F193F"/>
    <w:rsid w:val="001F1AD3"/>
    <w:rsid w:val="001F534E"/>
    <w:rsid w:val="001F53CB"/>
    <w:rsid w:val="001F5F24"/>
    <w:rsid w:val="001F6082"/>
    <w:rsid w:val="001F6C3E"/>
    <w:rsid w:val="001F7E9C"/>
    <w:rsid w:val="002000ED"/>
    <w:rsid w:val="00200954"/>
    <w:rsid w:val="0020192A"/>
    <w:rsid w:val="00201D01"/>
    <w:rsid w:val="002041D1"/>
    <w:rsid w:val="00207941"/>
    <w:rsid w:val="0021000D"/>
    <w:rsid w:val="00210158"/>
    <w:rsid w:val="00210F1F"/>
    <w:rsid w:val="002131E2"/>
    <w:rsid w:val="00214F16"/>
    <w:rsid w:val="00216626"/>
    <w:rsid w:val="0021732B"/>
    <w:rsid w:val="00220A30"/>
    <w:rsid w:val="00224DAE"/>
    <w:rsid w:val="00224EB3"/>
    <w:rsid w:val="002257E3"/>
    <w:rsid w:val="00225E83"/>
    <w:rsid w:val="0022647A"/>
    <w:rsid w:val="002265DA"/>
    <w:rsid w:val="0023171D"/>
    <w:rsid w:val="00232D03"/>
    <w:rsid w:val="00232F0F"/>
    <w:rsid w:val="002347A2"/>
    <w:rsid w:val="002355CF"/>
    <w:rsid w:val="002360CD"/>
    <w:rsid w:val="00237C6D"/>
    <w:rsid w:val="00240C2F"/>
    <w:rsid w:val="00240EB0"/>
    <w:rsid w:val="0024378C"/>
    <w:rsid w:val="0024385A"/>
    <w:rsid w:val="0024403D"/>
    <w:rsid w:val="0024419E"/>
    <w:rsid w:val="002443F1"/>
    <w:rsid w:val="002469E8"/>
    <w:rsid w:val="002500E0"/>
    <w:rsid w:val="00251772"/>
    <w:rsid w:val="002529AE"/>
    <w:rsid w:val="00254A58"/>
    <w:rsid w:val="00254C60"/>
    <w:rsid w:val="00255DE4"/>
    <w:rsid w:val="00257718"/>
    <w:rsid w:val="002608C5"/>
    <w:rsid w:val="00263466"/>
    <w:rsid w:val="002653AB"/>
    <w:rsid w:val="00265922"/>
    <w:rsid w:val="002665DA"/>
    <w:rsid w:val="00266EB4"/>
    <w:rsid w:val="00267FDE"/>
    <w:rsid w:val="00270068"/>
    <w:rsid w:val="002700F8"/>
    <w:rsid w:val="002704E3"/>
    <w:rsid w:val="002717F6"/>
    <w:rsid w:val="00271DE6"/>
    <w:rsid w:val="00272551"/>
    <w:rsid w:val="0027325E"/>
    <w:rsid w:val="002753F0"/>
    <w:rsid w:val="002764B5"/>
    <w:rsid w:val="002775EA"/>
    <w:rsid w:val="00277F1C"/>
    <w:rsid w:val="0028067D"/>
    <w:rsid w:val="0028116F"/>
    <w:rsid w:val="00281700"/>
    <w:rsid w:val="002819B1"/>
    <w:rsid w:val="00282424"/>
    <w:rsid w:val="0028297C"/>
    <w:rsid w:val="002875A1"/>
    <w:rsid w:val="0029176B"/>
    <w:rsid w:val="00291B9D"/>
    <w:rsid w:val="00292AC1"/>
    <w:rsid w:val="00293BD1"/>
    <w:rsid w:val="00294821"/>
    <w:rsid w:val="00295B00"/>
    <w:rsid w:val="00296755"/>
    <w:rsid w:val="00296D60"/>
    <w:rsid w:val="00297116"/>
    <w:rsid w:val="002A03B8"/>
    <w:rsid w:val="002A040D"/>
    <w:rsid w:val="002A1030"/>
    <w:rsid w:val="002A1445"/>
    <w:rsid w:val="002A1C93"/>
    <w:rsid w:val="002A2054"/>
    <w:rsid w:val="002A3EC2"/>
    <w:rsid w:val="002A5405"/>
    <w:rsid w:val="002A7AE0"/>
    <w:rsid w:val="002B06AC"/>
    <w:rsid w:val="002B0D89"/>
    <w:rsid w:val="002B1640"/>
    <w:rsid w:val="002B2474"/>
    <w:rsid w:val="002B304E"/>
    <w:rsid w:val="002B326C"/>
    <w:rsid w:val="002B3C9B"/>
    <w:rsid w:val="002B3CE3"/>
    <w:rsid w:val="002B673C"/>
    <w:rsid w:val="002B691E"/>
    <w:rsid w:val="002B6DE1"/>
    <w:rsid w:val="002C2B1B"/>
    <w:rsid w:val="002C2EF7"/>
    <w:rsid w:val="002C339D"/>
    <w:rsid w:val="002C374F"/>
    <w:rsid w:val="002C3D92"/>
    <w:rsid w:val="002C40AE"/>
    <w:rsid w:val="002C4412"/>
    <w:rsid w:val="002C45FA"/>
    <w:rsid w:val="002C73AC"/>
    <w:rsid w:val="002C7F31"/>
    <w:rsid w:val="002D0BA4"/>
    <w:rsid w:val="002D2387"/>
    <w:rsid w:val="002D3966"/>
    <w:rsid w:val="002D3AC0"/>
    <w:rsid w:val="002D460D"/>
    <w:rsid w:val="002D6229"/>
    <w:rsid w:val="002E1B50"/>
    <w:rsid w:val="002E1EEF"/>
    <w:rsid w:val="002E314B"/>
    <w:rsid w:val="002E31A9"/>
    <w:rsid w:val="002E32F6"/>
    <w:rsid w:val="002E3EE8"/>
    <w:rsid w:val="002E62D1"/>
    <w:rsid w:val="002E7133"/>
    <w:rsid w:val="002E76BD"/>
    <w:rsid w:val="002E76F1"/>
    <w:rsid w:val="002F08F2"/>
    <w:rsid w:val="002F0D2E"/>
    <w:rsid w:val="002F0D4A"/>
    <w:rsid w:val="002F113B"/>
    <w:rsid w:val="002F11F1"/>
    <w:rsid w:val="002F14AD"/>
    <w:rsid w:val="002F1E51"/>
    <w:rsid w:val="002F1F86"/>
    <w:rsid w:val="002F21C1"/>
    <w:rsid w:val="002F3FB3"/>
    <w:rsid w:val="002F58DC"/>
    <w:rsid w:val="002F5FE1"/>
    <w:rsid w:val="00301B01"/>
    <w:rsid w:val="00302D69"/>
    <w:rsid w:val="00303150"/>
    <w:rsid w:val="00303A3C"/>
    <w:rsid w:val="003048B1"/>
    <w:rsid w:val="003051FC"/>
    <w:rsid w:val="003062B7"/>
    <w:rsid w:val="00306FE2"/>
    <w:rsid w:val="0030740B"/>
    <w:rsid w:val="00311EB9"/>
    <w:rsid w:val="00313F51"/>
    <w:rsid w:val="00314EA8"/>
    <w:rsid w:val="00315005"/>
    <w:rsid w:val="00315554"/>
    <w:rsid w:val="003160F1"/>
    <w:rsid w:val="0031711B"/>
    <w:rsid w:val="003172AB"/>
    <w:rsid w:val="003172DC"/>
    <w:rsid w:val="00317C47"/>
    <w:rsid w:val="003220FD"/>
    <w:rsid w:val="0032287D"/>
    <w:rsid w:val="00323431"/>
    <w:rsid w:val="00326D1B"/>
    <w:rsid w:val="00326D44"/>
    <w:rsid w:val="00330704"/>
    <w:rsid w:val="0033076D"/>
    <w:rsid w:val="00331343"/>
    <w:rsid w:val="00333056"/>
    <w:rsid w:val="0033518B"/>
    <w:rsid w:val="0034034D"/>
    <w:rsid w:val="00340CA3"/>
    <w:rsid w:val="00341635"/>
    <w:rsid w:val="003418F3"/>
    <w:rsid w:val="00341AC7"/>
    <w:rsid w:val="00341C0B"/>
    <w:rsid w:val="00341F03"/>
    <w:rsid w:val="00342338"/>
    <w:rsid w:val="003426BC"/>
    <w:rsid w:val="00342D87"/>
    <w:rsid w:val="0034344F"/>
    <w:rsid w:val="003450AA"/>
    <w:rsid w:val="003458E7"/>
    <w:rsid w:val="0034713B"/>
    <w:rsid w:val="003474BD"/>
    <w:rsid w:val="00350D9E"/>
    <w:rsid w:val="00350EBB"/>
    <w:rsid w:val="0035222C"/>
    <w:rsid w:val="0035232B"/>
    <w:rsid w:val="0035285A"/>
    <w:rsid w:val="0035324D"/>
    <w:rsid w:val="0035385E"/>
    <w:rsid w:val="003538BF"/>
    <w:rsid w:val="00353D58"/>
    <w:rsid w:val="0035462D"/>
    <w:rsid w:val="00355524"/>
    <w:rsid w:val="0036342C"/>
    <w:rsid w:val="00364322"/>
    <w:rsid w:val="0036564C"/>
    <w:rsid w:val="00365724"/>
    <w:rsid w:val="00365EA0"/>
    <w:rsid w:val="003664A1"/>
    <w:rsid w:val="003664C6"/>
    <w:rsid w:val="003669A4"/>
    <w:rsid w:val="00366C5F"/>
    <w:rsid w:val="00367576"/>
    <w:rsid w:val="0036798F"/>
    <w:rsid w:val="003736D5"/>
    <w:rsid w:val="0037496C"/>
    <w:rsid w:val="0037748C"/>
    <w:rsid w:val="00377E47"/>
    <w:rsid w:val="0038010D"/>
    <w:rsid w:val="00380FFE"/>
    <w:rsid w:val="003839EE"/>
    <w:rsid w:val="00383BE9"/>
    <w:rsid w:val="00384D80"/>
    <w:rsid w:val="00386980"/>
    <w:rsid w:val="00386D94"/>
    <w:rsid w:val="003902B7"/>
    <w:rsid w:val="00390ED5"/>
    <w:rsid w:val="003912B0"/>
    <w:rsid w:val="0039196F"/>
    <w:rsid w:val="00393929"/>
    <w:rsid w:val="0039512B"/>
    <w:rsid w:val="00395A50"/>
    <w:rsid w:val="00395E78"/>
    <w:rsid w:val="00397046"/>
    <w:rsid w:val="003A04B5"/>
    <w:rsid w:val="003A0AFF"/>
    <w:rsid w:val="003A247D"/>
    <w:rsid w:val="003A24B2"/>
    <w:rsid w:val="003A578D"/>
    <w:rsid w:val="003A7C23"/>
    <w:rsid w:val="003B0CC1"/>
    <w:rsid w:val="003B282E"/>
    <w:rsid w:val="003B33EC"/>
    <w:rsid w:val="003B5D03"/>
    <w:rsid w:val="003B7A61"/>
    <w:rsid w:val="003B7AD4"/>
    <w:rsid w:val="003B7B59"/>
    <w:rsid w:val="003C11AB"/>
    <w:rsid w:val="003C25BD"/>
    <w:rsid w:val="003C2CD8"/>
    <w:rsid w:val="003C3971"/>
    <w:rsid w:val="003C4851"/>
    <w:rsid w:val="003C5E5B"/>
    <w:rsid w:val="003C6394"/>
    <w:rsid w:val="003C63CD"/>
    <w:rsid w:val="003C6706"/>
    <w:rsid w:val="003C6E25"/>
    <w:rsid w:val="003C7A43"/>
    <w:rsid w:val="003C7E56"/>
    <w:rsid w:val="003D087F"/>
    <w:rsid w:val="003D1F6F"/>
    <w:rsid w:val="003D2F0F"/>
    <w:rsid w:val="003D32DC"/>
    <w:rsid w:val="003D6663"/>
    <w:rsid w:val="003D6FEE"/>
    <w:rsid w:val="003D7630"/>
    <w:rsid w:val="003E008B"/>
    <w:rsid w:val="003E0220"/>
    <w:rsid w:val="003E0CF8"/>
    <w:rsid w:val="003E1026"/>
    <w:rsid w:val="003E174E"/>
    <w:rsid w:val="003E2650"/>
    <w:rsid w:val="003E32C3"/>
    <w:rsid w:val="003E3AA3"/>
    <w:rsid w:val="003E3AC5"/>
    <w:rsid w:val="003E4505"/>
    <w:rsid w:val="003E4656"/>
    <w:rsid w:val="003E465B"/>
    <w:rsid w:val="003E4ACE"/>
    <w:rsid w:val="003E4BBA"/>
    <w:rsid w:val="003E50D9"/>
    <w:rsid w:val="003E7307"/>
    <w:rsid w:val="003E7444"/>
    <w:rsid w:val="003E774E"/>
    <w:rsid w:val="003F1410"/>
    <w:rsid w:val="003F3966"/>
    <w:rsid w:val="003F415D"/>
    <w:rsid w:val="003F5609"/>
    <w:rsid w:val="003F5ADE"/>
    <w:rsid w:val="003F6805"/>
    <w:rsid w:val="003F709A"/>
    <w:rsid w:val="003F750C"/>
    <w:rsid w:val="003F7AE9"/>
    <w:rsid w:val="0040011B"/>
    <w:rsid w:val="00400E3F"/>
    <w:rsid w:val="00401F92"/>
    <w:rsid w:val="004025A4"/>
    <w:rsid w:val="00402CF6"/>
    <w:rsid w:val="00403961"/>
    <w:rsid w:val="00403965"/>
    <w:rsid w:val="00404D95"/>
    <w:rsid w:val="00406CFB"/>
    <w:rsid w:val="00410461"/>
    <w:rsid w:val="00410FD0"/>
    <w:rsid w:val="00414800"/>
    <w:rsid w:val="004149CD"/>
    <w:rsid w:val="00415384"/>
    <w:rsid w:val="00415CBF"/>
    <w:rsid w:val="00416027"/>
    <w:rsid w:val="0041628A"/>
    <w:rsid w:val="004163C5"/>
    <w:rsid w:val="00416647"/>
    <w:rsid w:val="00416A83"/>
    <w:rsid w:val="00416C3C"/>
    <w:rsid w:val="00417CDC"/>
    <w:rsid w:val="0042117A"/>
    <w:rsid w:val="004212F8"/>
    <w:rsid w:val="0042156B"/>
    <w:rsid w:val="00421E54"/>
    <w:rsid w:val="00422F2F"/>
    <w:rsid w:val="0042453E"/>
    <w:rsid w:val="004252F7"/>
    <w:rsid w:val="0042796E"/>
    <w:rsid w:val="00432096"/>
    <w:rsid w:val="00433842"/>
    <w:rsid w:val="0043406B"/>
    <w:rsid w:val="00435B48"/>
    <w:rsid w:val="00436104"/>
    <w:rsid w:val="004362E5"/>
    <w:rsid w:val="0043684F"/>
    <w:rsid w:val="00437B16"/>
    <w:rsid w:val="0044066C"/>
    <w:rsid w:val="00440A1C"/>
    <w:rsid w:val="00440E7B"/>
    <w:rsid w:val="0044367C"/>
    <w:rsid w:val="004445E2"/>
    <w:rsid w:val="00445B2C"/>
    <w:rsid w:val="00445D76"/>
    <w:rsid w:val="004465E1"/>
    <w:rsid w:val="0045263E"/>
    <w:rsid w:val="00452D32"/>
    <w:rsid w:val="00452F09"/>
    <w:rsid w:val="00453448"/>
    <w:rsid w:val="0045446C"/>
    <w:rsid w:val="00455ED4"/>
    <w:rsid w:val="004608C4"/>
    <w:rsid w:val="00460963"/>
    <w:rsid w:val="00460FF4"/>
    <w:rsid w:val="00461301"/>
    <w:rsid w:val="00463A07"/>
    <w:rsid w:val="00464084"/>
    <w:rsid w:val="004652A6"/>
    <w:rsid w:val="004665B2"/>
    <w:rsid w:val="00466CF0"/>
    <w:rsid w:val="004765B9"/>
    <w:rsid w:val="00476682"/>
    <w:rsid w:val="00476A22"/>
    <w:rsid w:val="00476A4E"/>
    <w:rsid w:val="004818C8"/>
    <w:rsid w:val="00482C10"/>
    <w:rsid w:val="00484865"/>
    <w:rsid w:val="00486B58"/>
    <w:rsid w:val="00487131"/>
    <w:rsid w:val="00491A30"/>
    <w:rsid w:val="00492719"/>
    <w:rsid w:val="004935CF"/>
    <w:rsid w:val="004955E8"/>
    <w:rsid w:val="00495A1E"/>
    <w:rsid w:val="004A01D5"/>
    <w:rsid w:val="004A3521"/>
    <w:rsid w:val="004A3CB1"/>
    <w:rsid w:val="004A3E04"/>
    <w:rsid w:val="004A486E"/>
    <w:rsid w:val="004A50CA"/>
    <w:rsid w:val="004B3EA1"/>
    <w:rsid w:val="004B5AF4"/>
    <w:rsid w:val="004C5DA5"/>
    <w:rsid w:val="004C77E7"/>
    <w:rsid w:val="004D25B9"/>
    <w:rsid w:val="004D2BA0"/>
    <w:rsid w:val="004D3578"/>
    <w:rsid w:val="004D3AC6"/>
    <w:rsid w:val="004D59C4"/>
    <w:rsid w:val="004D5AD0"/>
    <w:rsid w:val="004E022F"/>
    <w:rsid w:val="004E04AC"/>
    <w:rsid w:val="004E1C16"/>
    <w:rsid w:val="004E20F3"/>
    <w:rsid w:val="004E213A"/>
    <w:rsid w:val="004E5064"/>
    <w:rsid w:val="004E5D1D"/>
    <w:rsid w:val="004F100B"/>
    <w:rsid w:val="004F42CA"/>
    <w:rsid w:val="004F5B3E"/>
    <w:rsid w:val="004F6AF1"/>
    <w:rsid w:val="00500685"/>
    <w:rsid w:val="005016E9"/>
    <w:rsid w:val="0050193F"/>
    <w:rsid w:val="00501DBE"/>
    <w:rsid w:val="00502298"/>
    <w:rsid w:val="00502825"/>
    <w:rsid w:val="005040FF"/>
    <w:rsid w:val="005062EE"/>
    <w:rsid w:val="005066FA"/>
    <w:rsid w:val="00506C4B"/>
    <w:rsid w:val="00506D1D"/>
    <w:rsid w:val="00507029"/>
    <w:rsid w:val="00510603"/>
    <w:rsid w:val="005109DB"/>
    <w:rsid w:val="005122E1"/>
    <w:rsid w:val="005140E2"/>
    <w:rsid w:val="00514E20"/>
    <w:rsid w:val="005162CB"/>
    <w:rsid w:val="00516591"/>
    <w:rsid w:val="005173CC"/>
    <w:rsid w:val="0052056F"/>
    <w:rsid w:val="00520E74"/>
    <w:rsid w:val="0052365D"/>
    <w:rsid w:val="00523A17"/>
    <w:rsid w:val="00525734"/>
    <w:rsid w:val="00525E26"/>
    <w:rsid w:val="00526B68"/>
    <w:rsid w:val="00526D7B"/>
    <w:rsid w:val="00527B2B"/>
    <w:rsid w:val="00530DEB"/>
    <w:rsid w:val="005330BA"/>
    <w:rsid w:val="0053380C"/>
    <w:rsid w:val="00534988"/>
    <w:rsid w:val="005360F2"/>
    <w:rsid w:val="00536C4C"/>
    <w:rsid w:val="00537666"/>
    <w:rsid w:val="005419DE"/>
    <w:rsid w:val="005437D8"/>
    <w:rsid w:val="00543E09"/>
    <w:rsid w:val="00543E6C"/>
    <w:rsid w:val="005445E9"/>
    <w:rsid w:val="005529CF"/>
    <w:rsid w:val="005535C8"/>
    <w:rsid w:val="0055552A"/>
    <w:rsid w:val="0055637D"/>
    <w:rsid w:val="00556386"/>
    <w:rsid w:val="0055691A"/>
    <w:rsid w:val="00556C29"/>
    <w:rsid w:val="005573B2"/>
    <w:rsid w:val="005578B5"/>
    <w:rsid w:val="005610A5"/>
    <w:rsid w:val="00561F93"/>
    <w:rsid w:val="00565087"/>
    <w:rsid w:val="00566609"/>
    <w:rsid w:val="00566EA1"/>
    <w:rsid w:val="005709FC"/>
    <w:rsid w:val="00572012"/>
    <w:rsid w:val="005727CF"/>
    <w:rsid w:val="00573AD6"/>
    <w:rsid w:val="00574F5E"/>
    <w:rsid w:val="005756A5"/>
    <w:rsid w:val="0057598D"/>
    <w:rsid w:val="00575F47"/>
    <w:rsid w:val="0057620D"/>
    <w:rsid w:val="005767F7"/>
    <w:rsid w:val="00576BFF"/>
    <w:rsid w:val="00576DDA"/>
    <w:rsid w:val="00577285"/>
    <w:rsid w:val="00577768"/>
    <w:rsid w:val="00580015"/>
    <w:rsid w:val="00580400"/>
    <w:rsid w:val="005830F4"/>
    <w:rsid w:val="00583848"/>
    <w:rsid w:val="00584068"/>
    <w:rsid w:val="00584911"/>
    <w:rsid w:val="00584F2B"/>
    <w:rsid w:val="0058698B"/>
    <w:rsid w:val="00590B31"/>
    <w:rsid w:val="00593BCA"/>
    <w:rsid w:val="00594E38"/>
    <w:rsid w:val="00595188"/>
    <w:rsid w:val="00595616"/>
    <w:rsid w:val="00596FC8"/>
    <w:rsid w:val="00597822"/>
    <w:rsid w:val="005A1079"/>
    <w:rsid w:val="005A2BE2"/>
    <w:rsid w:val="005A44D6"/>
    <w:rsid w:val="005A4FE6"/>
    <w:rsid w:val="005A50BA"/>
    <w:rsid w:val="005A6D33"/>
    <w:rsid w:val="005A730E"/>
    <w:rsid w:val="005A74DF"/>
    <w:rsid w:val="005B0EB5"/>
    <w:rsid w:val="005B0F76"/>
    <w:rsid w:val="005B2573"/>
    <w:rsid w:val="005B2940"/>
    <w:rsid w:val="005B3666"/>
    <w:rsid w:val="005B4D62"/>
    <w:rsid w:val="005B633D"/>
    <w:rsid w:val="005C04BA"/>
    <w:rsid w:val="005C0557"/>
    <w:rsid w:val="005C092A"/>
    <w:rsid w:val="005C128C"/>
    <w:rsid w:val="005C17B3"/>
    <w:rsid w:val="005C1B88"/>
    <w:rsid w:val="005C3318"/>
    <w:rsid w:val="005C3CD3"/>
    <w:rsid w:val="005C68A0"/>
    <w:rsid w:val="005C7F29"/>
    <w:rsid w:val="005D2E01"/>
    <w:rsid w:val="005D3F55"/>
    <w:rsid w:val="005D4302"/>
    <w:rsid w:val="005D456B"/>
    <w:rsid w:val="005D4F75"/>
    <w:rsid w:val="005D582F"/>
    <w:rsid w:val="005D58E7"/>
    <w:rsid w:val="005E1C6E"/>
    <w:rsid w:val="005E353C"/>
    <w:rsid w:val="005E3C09"/>
    <w:rsid w:val="005E3E47"/>
    <w:rsid w:val="005E6272"/>
    <w:rsid w:val="005E6800"/>
    <w:rsid w:val="005E6AD3"/>
    <w:rsid w:val="005E6B0D"/>
    <w:rsid w:val="005E77BC"/>
    <w:rsid w:val="005E7A2B"/>
    <w:rsid w:val="005E7AE2"/>
    <w:rsid w:val="005F21F2"/>
    <w:rsid w:val="005F298E"/>
    <w:rsid w:val="005F3A58"/>
    <w:rsid w:val="005F4325"/>
    <w:rsid w:val="005F50F2"/>
    <w:rsid w:val="005F57D5"/>
    <w:rsid w:val="005F5AC9"/>
    <w:rsid w:val="00602EC7"/>
    <w:rsid w:val="0060367D"/>
    <w:rsid w:val="00603E2E"/>
    <w:rsid w:val="006043B6"/>
    <w:rsid w:val="00605773"/>
    <w:rsid w:val="006073D3"/>
    <w:rsid w:val="00610844"/>
    <w:rsid w:val="00610FB5"/>
    <w:rsid w:val="00611A8B"/>
    <w:rsid w:val="00612255"/>
    <w:rsid w:val="00612B43"/>
    <w:rsid w:val="00612E08"/>
    <w:rsid w:val="006148FC"/>
    <w:rsid w:val="00614ABD"/>
    <w:rsid w:val="00614FDF"/>
    <w:rsid w:val="0061593B"/>
    <w:rsid w:val="0061675A"/>
    <w:rsid w:val="00617880"/>
    <w:rsid w:val="00617EA8"/>
    <w:rsid w:val="00620119"/>
    <w:rsid w:val="006203A4"/>
    <w:rsid w:val="00621160"/>
    <w:rsid w:val="0062159F"/>
    <w:rsid w:val="00621B8D"/>
    <w:rsid w:val="00622F30"/>
    <w:rsid w:val="006252A2"/>
    <w:rsid w:val="006252CE"/>
    <w:rsid w:val="00626362"/>
    <w:rsid w:val="006268FF"/>
    <w:rsid w:val="006271FC"/>
    <w:rsid w:val="00627EFA"/>
    <w:rsid w:val="00630FD2"/>
    <w:rsid w:val="0063217E"/>
    <w:rsid w:val="0063363D"/>
    <w:rsid w:val="00634C0B"/>
    <w:rsid w:val="00635BA4"/>
    <w:rsid w:val="0063717A"/>
    <w:rsid w:val="006374EA"/>
    <w:rsid w:val="006407F4"/>
    <w:rsid w:val="0064166B"/>
    <w:rsid w:val="00642175"/>
    <w:rsid w:val="00642620"/>
    <w:rsid w:val="006435CE"/>
    <w:rsid w:val="00643BCC"/>
    <w:rsid w:val="006447DC"/>
    <w:rsid w:val="00644AAD"/>
    <w:rsid w:val="006467A4"/>
    <w:rsid w:val="006476EB"/>
    <w:rsid w:val="006478EA"/>
    <w:rsid w:val="006507BD"/>
    <w:rsid w:val="00652BDF"/>
    <w:rsid w:val="006535D2"/>
    <w:rsid w:val="00653AD5"/>
    <w:rsid w:val="006547CA"/>
    <w:rsid w:val="0065532F"/>
    <w:rsid w:val="006566CD"/>
    <w:rsid w:val="00657630"/>
    <w:rsid w:val="00657866"/>
    <w:rsid w:val="00660745"/>
    <w:rsid w:val="00660CEE"/>
    <w:rsid w:val="006624BF"/>
    <w:rsid w:val="00662A62"/>
    <w:rsid w:val="00662D59"/>
    <w:rsid w:val="00664FE0"/>
    <w:rsid w:val="006655D9"/>
    <w:rsid w:val="00667730"/>
    <w:rsid w:val="00670C53"/>
    <w:rsid w:val="0067168B"/>
    <w:rsid w:val="0067175B"/>
    <w:rsid w:val="00674638"/>
    <w:rsid w:val="00675F82"/>
    <w:rsid w:val="00676223"/>
    <w:rsid w:val="00677320"/>
    <w:rsid w:val="00677AD3"/>
    <w:rsid w:val="00680044"/>
    <w:rsid w:val="006825A5"/>
    <w:rsid w:val="00683D84"/>
    <w:rsid w:val="00684CC7"/>
    <w:rsid w:val="0068580A"/>
    <w:rsid w:val="00686FAD"/>
    <w:rsid w:val="00687495"/>
    <w:rsid w:val="00687D7D"/>
    <w:rsid w:val="00687FEF"/>
    <w:rsid w:val="006901B4"/>
    <w:rsid w:val="0069177F"/>
    <w:rsid w:val="006926AC"/>
    <w:rsid w:val="00692CF5"/>
    <w:rsid w:val="006940EB"/>
    <w:rsid w:val="0069509E"/>
    <w:rsid w:val="006961AF"/>
    <w:rsid w:val="006971AF"/>
    <w:rsid w:val="006978B7"/>
    <w:rsid w:val="006A04C2"/>
    <w:rsid w:val="006A0549"/>
    <w:rsid w:val="006A1F10"/>
    <w:rsid w:val="006A2B9D"/>
    <w:rsid w:val="006A3A98"/>
    <w:rsid w:val="006A5B62"/>
    <w:rsid w:val="006A61AA"/>
    <w:rsid w:val="006A61C6"/>
    <w:rsid w:val="006A7A9C"/>
    <w:rsid w:val="006B0A88"/>
    <w:rsid w:val="006B159B"/>
    <w:rsid w:val="006B15E1"/>
    <w:rsid w:val="006B2736"/>
    <w:rsid w:val="006B3E52"/>
    <w:rsid w:val="006B5444"/>
    <w:rsid w:val="006B7F63"/>
    <w:rsid w:val="006C1048"/>
    <w:rsid w:val="006C1E98"/>
    <w:rsid w:val="006C257B"/>
    <w:rsid w:val="006C29B7"/>
    <w:rsid w:val="006C39A1"/>
    <w:rsid w:val="006C4442"/>
    <w:rsid w:val="006C6D8B"/>
    <w:rsid w:val="006C72AC"/>
    <w:rsid w:val="006C752F"/>
    <w:rsid w:val="006C7F0A"/>
    <w:rsid w:val="006D03FF"/>
    <w:rsid w:val="006D14DF"/>
    <w:rsid w:val="006D2256"/>
    <w:rsid w:val="006D5F5E"/>
    <w:rsid w:val="006D703A"/>
    <w:rsid w:val="006D714C"/>
    <w:rsid w:val="006D731B"/>
    <w:rsid w:val="006E12DA"/>
    <w:rsid w:val="006E3F0C"/>
    <w:rsid w:val="006E56C1"/>
    <w:rsid w:val="006E5C86"/>
    <w:rsid w:val="006F09C8"/>
    <w:rsid w:val="006F0AA3"/>
    <w:rsid w:val="006F11FD"/>
    <w:rsid w:val="006F1888"/>
    <w:rsid w:val="006F201C"/>
    <w:rsid w:val="006F251A"/>
    <w:rsid w:val="006F27FB"/>
    <w:rsid w:val="006F2AF3"/>
    <w:rsid w:val="006F51F8"/>
    <w:rsid w:val="006F6146"/>
    <w:rsid w:val="006F7BF7"/>
    <w:rsid w:val="006F7E09"/>
    <w:rsid w:val="00702109"/>
    <w:rsid w:val="00703BD2"/>
    <w:rsid w:val="007043A0"/>
    <w:rsid w:val="00705DE3"/>
    <w:rsid w:val="00710AE4"/>
    <w:rsid w:val="00710F2C"/>
    <w:rsid w:val="007119D9"/>
    <w:rsid w:val="0071254E"/>
    <w:rsid w:val="00715504"/>
    <w:rsid w:val="00715C66"/>
    <w:rsid w:val="00715CEE"/>
    <w:rsid w:val="007165BD"/>
    <w:rsid w:val="00720FA2"/>
    <w:rsid w:val="00722091"/>
    <w:rsid w:val="00722DEC"/>
    <w:rsid w:val="00725E96"/>
    <w:rsid w:val="00726B3F"/>
    <w:rsid w:val="00727B69"/>
    <w:rsid w:val="00727CDD"/>
    <w:rsid w:val="007327B2"/>
    <w:rsid w:val="00733937"/>
    <w:rsid w:val="00734A5B"/>
    <w:rsid w:val="00737AA9"/>
    <w:rsid w:val="007402B4"/>
    <w:rsid w:val="00740F82"/>
    <w:rsid w:val="0074103B"/>
    <w:rsid w:val="007410AA"/>
    <w:rsid w:val="00742181"/>
    <w:rsid w:val="00742347"/>
    <w:rsid w:val="00744C25"/>
    <w:rsid w:val="00744E76"/>
    <w:rsid w:val="007457F6"/>
    <w:rsid w:val="007464C0"/>
    <w:rsid w:val="00746C68"/>
    <w:rsid w:val="00750AAA"/>
    <w:rsid w:val="00750B25"/>
    <w:rsid w:val="00750CFD"/>
    <w:rsid w:val="0075157F"/>
    <w:rsid w:val="007536F3"/>
    <w:rsid w:val="0075371F"/>
    <w:rsid w:val="00753C45"/>
    <w:rsid w:val="0075436B"/>
    <w:rsid w:val="007547E4"/>
    <w:rsid w:val="00756660"/>
    <w:rsid w:val="00756929"/>
    <w:rsid w:val="00756D12"/>
    <w:rsid w:val="00761A74"/>
    <w:rsid w:val="00762433"/>
    <w:rsid w:val="00762799"/>
    <w:rsid w:val="00764E72"/>
    <w:rsid w:val="0076578F"/>
    <w:rsid w:val="00766185"/>
    <w:rsid w:val="00767333"/>
    <w:rsid w:val="007673C6"/>
    <w:rsid w:val="0076741B"/>
    <w:rsid w:val="00767CFF"/>
    <w:rsid w:val="00767FFB"/>
    <w:rsid w:val="00771EB6"/>
    <w:rsid w:val="00771FA8"/>
    <w:rsid w:val="00773D2C"/>
    <w:rsid w:val="00774173"/>
    <w:rsid w:val="00774EDC"/>
    <w:rsid w:val="00775484"/>
    <w:rsid w:val="00777603"/>
    <w:rsid w:val="00780782"/>
    <w:rsid w:val="00781F0F"/>
    <w:rsid w:val="0078288B"/>
    <w:rsid w:val="00782FCC"/>
    <w:rsid w:val="0078302E"/>
    <w:rsid w:val="007831F5"/>
    <w:rsid w:val="007835C9"/>
    <w:rsid w:val="00785598"/>
    <w:rsid w:val="0078604A"/>
    <w:rsid w:val="007864E5"/>
    <w:rsid w:val="00787AFE"/>
    <w:rsid w:val="00791291"/>
    <w:rsid w:val="00792919"/>
    <w:rsid w:val="00793DE0"/>
    <w:rsid w:val="007947A7"/>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717"/>
    <w:rsid w:val="007B2F41"/>
    <w:rsid w:val="007B39F8"/>
    <w:rsid w:val="007B4893"/>
    <w:rsid w:val="007B4AC5"/>
    <w:rsid w:val="007B5BD2"/>
    <w:rsid w:val="007B5DAE"/>
    <w:rsid w:val="007B675F"/>
    <w:rsid w:val="007B68B1"/>
    <w:rsid w:val="007B7F8D"/>
    <w:rsid w:val="007C07A8"/>
    <w:rsid w:val="007C1CEF"/>
    <w:rsid w:val="007C47D7"/>
    <w:rsid w:val="007C559A"/>
    <w:rsid w:val="007C567B"/>
    <w:rsid w:val="007C5686"/>
    <w:rsid w:val="007C6153"/>
    <w:rsid w:val="007D2852"/>
    <w:rsid w:val="007D39DD"/>
    <w:rsid w:val="007D5762"/>
    <w:rsid w:val="007E1856"/>
    <w:rsid w:val="007E1955"/>
    <w:rsid w:val="007E448E"/>
    <w:rsid w:val="007E674C"/>
    <w:rsid w:val="007E72B1"/>
    <w:rsid w:val="007E73D3"/>
    <w:rsid w:val="007E799A"/>
    <w:rsid w:val="007F150B"/>
    <w:rsid w:val="007F2C83"/>
    <w:rsid w:val="007F2D55"/>
    <w:rsid w:val="007F61A4"/>
    <w:rsid w:val="0080066F"/>
    <w:rsid w:val="008014A5"/>
    <w:rsid w:val="00801930"/>
    <w:rsid w:val="008028A4"/>
    <w:rsid w:val="00803E21"/>
    <w:rsid w:val="00803F1B"/>
    <w:rsid w:val="0080456A"/>
    <w:rsid w:val="00804649"/>
    <w:rsid w:val="00804DBE"/>
    <w:rsid w:val="00805509"/>
    <w:rsid w:val="00805787"/>
    <w:rsid w:val="00807503"/>
    <w:rsid w:val="00811538"/>
    <w:rsid w:val="0081302D"/>
    <w:rsid w:val="00813CA5"/>
    <w:rsid w:val="00814A04"/>
    <w:rsid w:val="00815AB7"/>
    <w:rsid w:val="00816B9D"/>
    <w:rsid w:val="008173EA"/>
    <w:rsid w:val="00820282"/>
    <w:rsid w:val="00820A3D"/>
    <w:rsid w:val="00820FEF"/>
    <w:rsid w:val="008219DD"/>
    <w:rsid w:val="0082249E"/>
    <w:rsid w:val="008233C3"/>
    <w:rsid w:val="00823DCB"/>
    <w:rsid w:val="00825298"/>
    <w:rsid w:val="00826CD0"/>
    <w:rsid w:val="0082702C"/>
    <w:rsid w:val="0083075D"/>
    <w:rsid w:val="0083083D"/>
    <w:rsid w:val="008310FA"/>
    <w:rsid w:val="00831940"/>
    <w:rsid w:val="0083255B"/>
    <w:rsid w:val="00832754"/>
    <w:rsid w:val="00835585"/>
    <w:rsid w:val="008368B6"/>
    <w:rsid w:val="00837D0E"/>
    <w:rsid w:val="0084035E"/>
    <w:rsid w:val="00840F7F"/>
    <w:rsid w:val="0084197A"/>
    <w:rsid w:val="00842857"/>
    <w:rsid w:val="00843106"/>
    <w:rsid w:val="0084489A"/>
    <w:rsid w:val="008455CE"/>
    <w:rsid w:val="008469FE"/>
    <w:rsid w:val="008518F1"/>
    <w:rsid w:val="00853A92"/>
    <w:rsid w:val="00853CF4"/>
    <w:rsid w:val="00855153"/>
    <w:rsid w:val="00856290"/>
    <w:rsid w:val="00856CB3"/>
    <w:rsid w:val="00863BF6"/>
    <w:rsid w:val="008641D3"/>
    <w:rsid w:val="008646BB"/>
    <w:rsid w:val="008648BB"/>
    <w:rsid w:val="00865C7B"/>
    <w:rsid w:val="00866E96"/>
    <w:rsid w:val="00871F20"/>
    <w:rsid w:val="008745FD"/>
    <w:rsid w:val="00875B7B"/>
    <w:rsid w:val="00876044"/>
    <w:rsid w:val="00876188"/>
    <w:rsid w:val="008768CA"/>
    <w:rsid w:val="00877230"/>
    <w:rsid w:val="008774F0"/>
    <w:rsid w:val="00877E13"/>
    <w:rsid w:val="00880C0D"/>
    <w:rsid w:val="008812ED"/>
    <w:rsid w:val="0088342D"/>
    <w:rsid w:val="0088490D"/>
    <w:rsid w:val="008868B6"/>
    <w:rsid w:val="00886F02"/>
    <w:rsid w:val="00890B3B"/>
    <w:rsid w:val="00891C99"/>
    <w:rsid w:val="00891E90"/>
    <w:rsid w:val="008922F1"/>
    <w:rsid w:val="00893EC9"/>
    <w:rsid w:val="00896165"/>
    <w:rsid w:val="00896BA0"/>
    <w:rsid w:val="008A2D7E"/>
    <w:rsid w:val="008A2DAB"/>
    <w:rsid w:val="008A3AB9"/>
    <w:rsid w:val="008A46BB"/>
    <w:rsid w:val="008B020E"/>
    <w:rsid w:val="008B0A66"/>
    <w:rsid w:val="008B0DFB"/>
    <w:rsid w:val="008B31F1"/>
    <w:rsid w:val="008B37B7"/>
    <w:rsid w:val="008B3D1C"/>
    <w:rsid w:val="008B4543"/>
    <w:rsid w:val="008B52A8"/>
    <w:rsid w:val="008B7101"/>
    <w:rsid w:val="008B7FEA"/>
    <w:rsid w:val="008C067B"/>
    <w:rsid w:val="008C1E2A"/>
    <w:rsid w:val="008C421B"/>
    <w:rsid w:val="008C4D2D"/>
    <w:rsid w:val="008C6A1B"/>
    <w:rsid w:val="008D0136"/>
    <w:rsid w:val="008D03FB"/>
    <w:rsid w:val="008D105E"/>
    <w:rsid w:val="008D13B1"/>
    <w:rsid w:val="008D30FF"/>
    <w:rsid w:val="008D38EC"/>
    <w:rsid w:val="008D4621"/>
    <w:rsid w:val="008D4BE8"/>
    <w:rsid w:val="008D5418"/>
    <w:rsid w:val="008D5883"/>
    <w:rsid w:val="008D6252"/>
    <w:rsid w:val="008D75DA"/>
    <w:rsid w:val="008E1E79"/>
    <w:rsid w:val="008E2641"/>
    <w:rsid w:val="008E3429"/>
    <w:rsid w:val="008E34DF"/>
    <w:rsid w:val="008E3DD2"/>
    <w:rsid w:val="008E453C"/>
    <w:rsid w:val="008E4E76"/>
    <w:rsid w:val="008E6E4E"/>
    <w:rsid w:val="008E7B34"/>
    <w:rsid w:val="008E7F02"/>
    <w:rsid w:val="008F12BC"/>
    <w:rsid w:val="008F1C74"/>
    <w:rsid w:val="008F2D86"/>
    <w:rsid w:val="008F3234"/>
    <w:rsid w:val="008F4D7A"/>
    <w:rsid w:val="008F612E"/>
    <w:rsid w:val="008F65DE"/>
    <w:rsid w:val="008F6D76"/>
    <w:rsid w:val="00901EDD"/>
    <w:rsid w:val="0090271F"/>
    <w:rsid w:val="00902E23"/>
    <w:rsid w:val="00903B2E"/>
    <w:rsid w:val="009040AD"/>
    <w:rsid w:val="0090709A"/>
    <w:rsid w:val="00907658"/>
    <w:rsid w:val="009113A0"/>
    <w:rsid w:val="0091348E"/>
    <w:rsid w:val="00913D14"/>
    <w:rsid w:val="0091628F"/>
    <w:rsid w:val="009164D1"/>
    <w:rsid w:val="00916D96"/>
    <w:rsid w:val="00917CCB"/>
    <w:rsid w:val="00921842"/>
    <w:rsid w:val="00921E44"/>
    <w:rsid w:val="00923850"/>
    <w:rsid w:val="009238D0"/>
    <w:rsid w:val="0092497A"/>
    <w:rsid w:val="00924D95"/>
    <w:rsid w:val="00925D34"/>
    <w:rsid w:val="00926116"/>
    <w:rsid w:val="00927F12"/>
    <w:rsid w:val="00930FE2"/>
    <w:rsid w:val="00931C4D"/>
    <w:rsid w:val="00931FD5"/>
    <w:rsid w:val="00932822"/>
    <w:rsid w:val="00934415"/>
    <w:rsid w:val="00935F0A"/>
    <w:rsid w:val="00941546"/>
    <w:rsid w:val="00942EC2"/>
    <w:rsid w:val="00943EDC"/>
    <w:rsid w:val="00944FAA"/>
    <w:rsid w:val="00945D90"/>
    <w:rsid w:val="00947007"/>
    <w:rsid w:val="00947C8A"/>
    <w:rsid w:val="00950111"/>
    <w:rsid w:val="00950247"/>
    <w:rsid w:val="00952220"/>
    <w:rsid w:val="00953209"/>
    <w:rsid w:val="009537A8"/>
    <w:rsid w:val="00954621"/>
    <w:rsid w:val="00955848"/>
    <w:rsid w:val="009558F6"/>
    <w:rsid w:val="009568FF"/>
    <w:rsid w:val="009570E3"/>
    <w:rsid w:val="0095740D"/>
    <w:rsid w:val="00960400"/>
    <w:rsid w:val="00961E6C"/>
    <w:rsid w:val="009628C4"/>
    <w:rsid w:val="0096379C"/>
    <w:rsid w:val="00964B33"/>
    <w:rsid w:val="00964FA9"/>
    <w:rsid w:val="009654B2"/>
    <w:rsid w:val="00965DDE"/>
    <w:rsid w:val="009677ED"/>
    <w:rsid w:val="009706B4"/>
    <w:rsid w:val="00972021"/>
    <w:rsid w:val="00973721"/>
    <w:rsid w:val="00973C15"/>
    <w:rsid w:val="00975346"/>
    <w:rsid w:val="0098050B"/>
    <w:rsid w:val="00980557"/>
    <w:rsid w:val="00982468"/>
    <w:rsid w:val="00983EF4"/>
    <w:rsid w:val="00984454"/>
    <w:rsid w:val="00985273"/>
    <w:rsid w:val="009861C7"/>
    <w:rsid w:val="009866D5"/>
    <w:rsid w:val="00990383"/>
    <w:rsid w:val="00990EEF"/>
    <w:rsid w:val="00991FA9"/>
    <w:rsid w:val="00995237"/>
    <w:rsid w:val="00995E10"/>
    <w:rsid w:val="009978DA"/>
    <w:rsid w:val="009A07B7"/>
    <w:rsid w:val="009A082C"/>
    <w:rsid w:val="009A2B88"/>
    <w:rsid w:val="009A4FB2"/>
    <w:rsid w:val="009A5B85"/>
    <w:rsid w:val="009A706F"/>
    <w:rsid w:val="009B1A47"/>
    <w:rsid w:val="009B2D3A"/>
    <w:rsid w:val="009B31DC"/>
    <w:rsid w:val="009B3264"/>
    <w:rsid w:val="009B38E3"/>
    <w:rsid w:val="009B4C5A"/>
    <w:rsid w:val="009B4D94"/>
    <w:rsid w:val="009B610E"/>
    <w:rsid w:val="009B7B26"/>
    <w:rsid w:val="009B7FA8"/>
    <w:rsid w:val="009C16A3"/>
    <w:rsid w:val="009C3122"/>
    <w:rsid w:val="009C5829"/>
    <w:rsid w:val="009C5E9D"/>
    <w:rsid w:val="009C7165"/>
    <w:rsid w:val="009D00F7"/>
    <w:rsid w:val="009D16F8"/>
    <w:rsid w:val="009D38AD"/>
    <w:rsid w:val="009D4D6F"/>
    <w:rsid w:val="009D5123"/>
    <w:rsid w:val="009D5170"/>
    <w:rsid w:val="009D6ABC"/>
    <w:rsid w:val="009D7772"/>
    <w:rsid w:val="009D7F6D"/>
    <w:rsid w:val="009E1798"/>
    <w:rsid w:val="009E1982"/>
    <w:rsid w:val="009E1F4B"/>
    <w:rsid w:val="009E254F"/>
    <w:rsid w:val="009E2855"/>
    <w:rsid w:val="009E3D34"/>
    <w:rsid w:val="009E42F0"/>
    <w:rsid w:val="009E4379"/>
    <w:rsid w:val="009E5376"/>
    <w:rsid w:val="009E591A"/>
    <w:rsid w:val="009E6F72"/>
    <w:rsid w:val="009F37B7"/>
    <w:rsid w:val="009F4125"/>
    <w:rsid w:val="009F44E9"/>
    <w:rsid w:val="009F51AF"/>
    <w:rsid w:val="00A03B75"/>
    <w:rsid w:val="00A045B3"/>
    <w:rsid w:val="00A04A4B"/>
    <w:rsid w:val="00A06CAD"/>
    <w:rsid w:val="00A10F02"/>
    <w:rsid w:val="00A14191"/>
    <w:rsid w:val="00A148EF"/>
    <w:rsid w:val="00A150A7"/>
    <w:rsid w:val="00A156C2"/>
    <w:rsid w:val="00A1607E"/>
    <w:rsid w:val="00A164B4"/>
    <w:rsid w:val="00A214E7"/>
    <w:rsid w:val="00A215D7"/>
    <w:rsid w:val="00A2160B"/>
    <w:rsid w:val="00A21B71"/>
    <w:rsid w:val="00A21E98"/>
    <w:rsid w:val="00A2277C"/>
    <w:rsid w:val="00A2365C"/>
    <w:rsid w:val="00A237A0"/>
    <w:rsid w:val="00A24DE0"/>
    <w:rsid w:val="00A25A2B"/>
    <w:rsid w:val="00A262B6"/>
    <w:rsid w:val="00A26CA0"/>
    <w:rsid w:val="00A27888"/>
    <w:rsid w:val="00A3005C"/>
    <w:rsid w:val="00A31D1F"/>
    <w:rsid w:val="00A31D30"/>
    <w:rsid w:val="00A33539"/>
    <w:rsid w:val="00A3545B"/>
    <w:rsid w:val="00A35501"/>
    <w:rsid w:val="00A3588F"/>
    <w:rsid w:val="00A358E3"/>
    <w:rsid w:val="00A3629F"/>
    <w:rsid w:val="00A36B24"/>
    <w:rsid w:val="00A37436"/>
    <w:rsid w:val="00A37F83"/>
    <w:rsid w:val="00A404BC"/>
    <w:rsid w:val="00A41563"/>
    <w:rsid w:val="00A41582"/>
    <w:rsid w:val="00A41CE3"/>
    <w:rsid w:val="00A424C6"/>
    <w:rsid w:val="00A45B0B"/>
    <w:rsid w:val="00A46D9E"/>
    <w:rsid w:val="00A47183"/>
    <w:rsid w:val="00A50382"/>
    <w:rsid w:val="00A5118F"/>
    <w:rsid w:val="00A51229"/>
    <w:rsid w:val="00A51A00"/>
    <w:rsid w:val="00A5243D"/>
    <w:rsid w:val="00A52563"/>
    <w:rsid w:val="00A52E2D"/>
    <w:rsid w:val="00A532D3"/>
    <w:rsid w:val="00A53724"/>
    <w:rsid w:val="00A54559"/>
    <w:rsid w:val="00A5673F"/>
    <w:rsid w:val="00A56F95"/>
    <w:rsid w:val="00A61694"/>
    <w:rsid w:val="00A6305B"/>
    <w:rsid w:val="00A654EA"/>
    <w:rsid w:val="00A65DB1"/>
    <w:rsid w:val="00A66B13"/>
    <w:rsid w:val="00A67795"/>
    <w:rsid w:val="00A67E3A"/>
    <w:rsid w:val="00A704A6"/>
    <w:rsid w:val="00A70759"/>
    <w:rsid w:val="00A70BB1"/>
    <w:rsid w:val="00A70BB6"/>
    <w:rsid w:val="00A70BC1"/>
    <w:rsid w:val="00A71013"/>
    <w:rsid w:val="00A713A8"/>
    <w:rsid w:val="00A717E5"/>
    <w:rsid w:val="00A71A45"/>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37F8"/>
    <w:rsid w:val="00A8645C"/>
    <w:rsid w:val="00A86CB9"/>
    <w:rsid w:val="00A879C0"/>
    <w:rsid w:val="00A9033F"/>
    <w:rsid w:val="00A907B9"/>
    <w:rsid w:val="00A92A52"/>
    <w:rsid w:val="00A92ED3"/>
    <w:rsid w:val="00A94526"/>
    <w:rsid w:val="00A953D6"/>
    <w:rsid w:val="00A9606B"/>
    <w:rsid w:val="00A96316"/>
    <w:rsid w:val="00A96D4E"/>
    <w:rsid w:val="00A96DE4"/>
    <w:rsid w:val="00A979D1"/>
    <w:rsid w:val="00AA1729"/>
    <w:rsid w:val="00AA1F53"/>
    <w:rsid w:val="00AA2485"/>
    <w:rsid w:val="00AA2EB4"/>
    <w:rsid w:val="00AA4403"/>
    <w:rsid w:val="00AA5957"/>
    <w:rsid w:val="00AA6131"/>
    <w:rsid w:val="00AB2616"/>
    <w:rsid w:val="00AB3C4F"/>
    <w:rsid w:val="00AB58EF"/>
    <w:rsid w:val="00AB7559"/>
    <w:rsid w:val="00AB7956"/>
    <w:rsid w:val="00AC0509"/>
    <w:rsid w:val="00AC1913"/>
    <w:rsid w:val="00AC1B0A"/>
    <w:rsid w:val="00AC1B2E"/>
    <w:rsid w:val="00AC1D13"/>
    <w:rsid w:val="00AC3B04"/>
    <w:rsid w:val="00AC416B"/>
    <w:rsid w:val="00AC45CA"/>
    <w:rsid w:val="00AC5E14"/>
    <w:rsid w:val="00AC644B"/>
    <w:rsid w:val="00AC64E9"/>
    <w:rsid w:val="00AC6557"/>
    <w:rsid w:val="00AC7BE3"/>
    <w:rsid w:val="00AC7C3E"/>
    <w:rsid w:val="00AD2273"/>
    <w:rsid w:val="00AD28A9"/>
    <w:rsid w:val="00AD2B50"/>
    <w:rsid w:val="00AD2E84"/>
    <w:rsid w:val="00AD4011"/>
    <w:rsid w:val="00AD4664"/>
    <w:rsid w:val="00AD5959"/>
    <w:rsid w:val="00AD5D1A"/>
    <w:rsid w:val="00AD6282"/>
    <w:rsid w:val="00AD68FB"/>
    <w:rsid w:val="00AD6A8D"/>
    <w:rsid w:val="00AD6D35"/>
    <w:rsid w:val="00AE0211"/>
    <w:rsid w:val="00AE0C14"/>
    <w:rsid w:val="00AE0EB4"/>
    <w:rsid w:val="00AE139C"/>
    <w:rsid w:val="00AE5FB8"/>
    <w:rsid w:val="00AE6A59"/>
    <w:rsid w:val="00AF1382"/>
    <w:rsid w:val="00AF2CDC"/>
    <w:rsid w:val="00AF3A67"/>
    <w:rsid w:val="00AF3B07"/>
    <w:rsid w:val="00AF4C27"/>
    <w:rsid w:val="00AF59CC"/>
    <w:rsid w:val="00AF7F8C"/>
    <w:rsid w:val="00B015A6"/>
    <w:rsid w:val="00B01625"/>
    <w:rsid w:val="00B01DDC"/>
    <w:rsid w:val="00B04617"/>
    <w:rsid w:val="00B04F9D"/>
    <w:rsid w:val="00B07CA1"/>
    <w:rsid w:val="00B106FC"/>
    <w:rsid w:val="00B10D9E"/>
    <w:rsid w:val="00B116C7"/>
    <w:rsid w:val="00B11725"/>
    <w:rsid w:val="00B1172F"/>
    <w:rsid w:val="00B12910"/>
    <w:rsid w:val="00B135E7"/>
    <w:rsid w:val="00B13ABC"/>
    <w:rsid w:val="00B143A5"/>
    <w:rsid w:val="00B14A16"/>
    <w:rsid w:val="00B15449"/>
    <w:rsid w:val="00B15835"/>
    <w:rsid w:val="00B20BED"/>
    <w:rsid w:val="00B243F4"/>
    <w:rsid w:val="00B27F7A"/>
    <w:rsid w:val="00B30884"/>
    <w:rsid w:val="00B30F32"/>
    <w:rsid w:val="00B31B61"/>
    <w:rsid w:val="00B348DD"/>
    <w:rsid w:val="00B34EA2"/>
    <w:rsid w:val="00B35A18"/>
    <w:rsid w:val="00B35A2B"/>
    <w:rsid w:val="00B372BF"/>
    <w:rsid w:val="00B403D1"/>
    <w:rsid w:val="00B4079C"/>
    <w:rsid w:val="00B40D97"/>
    <w:rsid w:val="00B4235E"/>
    <w:rsid w:val="00B42C02"/>
    <w:rsid w:val="00B43074"/>
    <w:rsid w:val="00B44266"/>
    <w:rsid w:val="00B46646"/>
    <w:rsid w:val="00B476ED"/>
    <w:rsid w:val="00B47FA1"/>
    <w:rsid w:val="00B5157A"/>
    <w:rsid w:val="00B52F4F"/>
    <w:rsid w:val="00B54207"/>
    <w:rsid w:val="00B5542E"/>
    <w:rsid w:val="00B55A50"/>
    <w:rsid w:val="00B61C5C"/>
    <w:rsid w:val="00B64705"/>
    <w:rsid w:val="00B66B2A"/>
    <w:rsid w:val="00B66E16"/>
    <w:rsid w:val="00B67395"/>
    <w:rsid w:val="00B713DA"/>
    <w:rsid w:val="00B73E28"/>
    <w:rsid w:val="00B75C4C"/>
    <w:rsid w:val="00B76F7D"/>
    <w:rsid w:val="00B7771D"/>
    <w:rsid w:val="00B80A46"/>
    <w:rsid w:val="00B8101A"/>
    <w:rsid w:val="00B81204"/>
    <w:rsid w:val="00B81E21"/>
    <w:rsid w:val="00B82FD9"/>
    <w:rsid w:val="00B83F42"/>
    <w:rsid w:val="00B842C1"/>
    <w:rsid w:val="00B8430B"/>
    <w:rsid w:val="00B868C0"/>
    <w:rsid w:val="00B911A4"/>
    <w:rsid w:val="00B911F5"/>
    <w:rsid w:val="00B939C5"/>
    <w:rsid w:val="00B94078"/>
    <w:rsid w:val="00B9438E"/>
    <w:rsid w:val="00B96563"/>
    <w:rsid w:val="00B97209"/>
    <w:rsid w:val="00B977CE"/>
    <w:rsid w:val="00BA2391"/>
    <w:rsid w:val="00BA3763"/>
    <w:rsid w:val="00BA3B92"/>
    <w:rsid w:val="00BA48E7"/>
    <w:rsid w:val="00BA5E86"/>
    <w:rsid w:val="00BA6918"/>
    <w:rsid w:val="00BA7F0F"/>
    <w:rsid w:val="00BB0A85"/>
    <w:rsid w:val="00BB17A9"/>
    <w:rsid w:val="00BB17D0"/>
    <w:rsid w:val="00BB1DE0"/>
    <w:rsid w:val="00BB37DD"/>
    <w:rsid w:val="00BB446D"/>
    <w:rsid w:val="00BB4F8A"/>
    <w:rsid w:val="00BB740F"/>
    <w:rsid w:val="00BB74E1"/>
    <w:rsid w:val="00BB7AD5"/>
    <w:rsid w:val="00BC0277"/>
    <w:rsid w:val="00BC0F7D"/>
    <w:rsid w:val="00BC3C99"/>
    <w:rsid w:val="00BC588D"/>
    <w:rsid w:val="00BC6D17"/>
    <w:rsid w:val="00BC7340"/>
    <w:rsid w:val="00BC77B9"/>
    <w:rsid w:val="00BD1526"/>
    <w:rsid w:val="00BD18CC"/>
    <w:rsid w:val="00BD37EF"/>
    <w:rsid w:val="00BD3F0C"/>
    <w:rsid w:val="00BD4C1D"/>
    <w:rsid w:val="00BD6107"/>
    <w:rsid w:val="00BD7BE1"/>
    <w:rsid w:val="00BE0A75"/>
    <w:rsid w:val="00BE0BEC"/>
    <w:rsid w:val="00BE0E96"/>
    <w:rsid w:val="00BE18C3"/>
    <w:rsid w:val="00BE4074"/>
    <w:rsid w:val="00BE4690"/>
    <w:rsid w:val="00BE59D5"/>
    <w:rsid w:val="00BE601D"/>
    <w:rsid w:val="00BE606E"/>
    <w:rsid w:val="00BE6B47"/>
    <w:rsid w:val="00BE7081"/>
    <w:rsid w:val="00BE77E9"/>
    <w:rsid w:val="00BF08ED"/>
    <w:rsid w:val="00BF0E51"/>
    <w:rsid w:val="00BF12E1"/>
    <w:rsid w:val="00BF4820"/>
    <w:rsid w:val="00BF7E08"/>
    <w:rsid w:val="00C0011B"/>
    <w:rsid w:val="00C005CD"/>
    <w:rsid w:val="00C0066A"/>
    <w:rsid w:val="00C006A3"/>
    <w:rsid w:val="00C03650"/>
    <w:rsid w:val="00C04165"/>
    <w:rsid w:val="00C05037"/>
    <w:rsid w:val="00C05541"/>
    <w:rsid w:val="00C0587F"/>
    <w:rsid w:val="00C068C9"/>
    <w:rsid w:val="00C06DD1"/>
    <w:rsid w:val="00C076E7"/>
    <w:rsid w:val="00C07F4D"/>
    <w:rsid w:val="00C111B7"/>
    <w:rsid w:val="00C11617"/>
    <w:rsid w:val="00C116C5"/>
    <w:rsid w:val="00C1252B"/>
    <w:rsid w:val="00C125A0"/>
    <w:rsid w:val="00C1271A"/>
    <w:rsid w:val="00C129E8"/>
    <w:rsid w:val="00C147F5"/>
    <w:rsid w:val="00C14F53"/>
    <w:rsid w:val="00C156E7"/>
    <w:rsid w:val="00C16BB5"/>
    <w:rsid w:val="00C17A39"/>
    <w:rsid w:val="00C21297"/>
    <w:rsid w:val="00C21A82"/>
    <w:rsid w:val="00C21C79"/>
    <w:rsid w:val="00C22338"/>
    <w:rsid w:val="00C22375"/>
    <w:rsid w:val="00C2349D"/>
    <w:rsid w:val="00C2354A"/>
    <w:rsid w:val="00C2359D"/>
    <w:rsid w:val="00C23A94"/>
    <w:rsid w:val="00C23AD7"/>
    <w:rsid w:val="00C24B6E"/>
    <w:rsid w:val="00C2557F"/>
    <w:rsid w:val="00C2619B"/>
    <w:rsid w:val="00C31BCB"/>
    <w:rsid w:val="00C31DA0"/>
    <w:rsid w:val="00C322AF"/>
    <w:rsid w:val="00C32A67"/>
    <w:rsid w:val="00C33079"/>
    <w:rsid w:val="00C33131"/>
    <w:rsid w:val="00C3434B"/>
    <w:rsid w:val="00C3466F"/>
    <w:rsid w:val="00C35B2B"/>
    <w:rsid w:val="00C35BC1"/>
    <w:rsid w:val="00C36107"/>
    <w:rsid w:val="00C36F30"/>
    <w:rsid w:val="00C375C1"/>
    <w:rsid w:val="00C37DD3"/>
    <w:rsid w:val="00C37E42"/>
    <w:rsid w:val="00C37F80"/>
    <w:rsid w:val="00C402C5"/>
    <w:rsid w:val="00C42661"/>
    <w:rsid w:val="00C441DB"/>
    <w:rsid w:val="00C45231"/>
    <w:rsid w:val="00C453A0"/>
    <w:rsid w:val="00C45E1A"/>
    <w:rsid w:val="00C45F01"/>
    <w:rsid w:val="00C46A01"/>
    <w:rsid w:val="00C46AF3"/>
    <w:rsid w:val="00C46C4A"/>
    <w:rsid w:val="00C46F35"/>
    <w:rsid w:val="00C53428"/>
    <w:rsid w:val="00C539B5"/>
    <w:rsid w:val="00C55CAC"/>
    <w:rsid w:val="00C56936"/>
    <w:rsid w:val="00C57806"/>
    <w:rsid w:val="00C616BC"/>
    <w:rsid w:val="00C625A5"/>
    <w:rsid w:val="00C62841"/>
    <w:rsid w:val="00C63DC4"/>
    <w:rsid w:val="00C64406"/>
    <w:rsid w:val="00C65795"/>
    <w:rsid w:val="00C65CE8"/>
    <w:rsid w:val="00C65DFA"/>
    <w:rsid w:val="00C670EF"/>
    <w:rsid w:val="00C6750F"/>
    <w:rsid w:val="00C70068"/>
    <w:rsid w:val="00C725DE"/>
    <w:rsid w:val="00C72833"/>
    <w:rsid w:val="00C73572"/>
    <w:rsid w:val="00C736DA"/>
    <w:rsid w:val="00C760AB"/>
    <w:rsid w:val="00C76B05"/>
    <w:rsid w:val="00C8141E"/>
    <w:rsid w:val="00C81603"/>
    <w:rsid w:val="00C81C42"/>
    <w:rsid w:val="00C82282"/>
    <w:rsid w:val="00C83B33"/>
    <w:rsid w:val="00C83C5F"/>
    <w:rsid w:val="00C83E3D"/>
    <w:rsid w:val="00C84260"/>
    <w:rsid w:val="00C846F0"/>
    <w:rsid w:val="00C84B0F"/>
    <w:rsid w:val="00C85003"/>
    <w:rsid w:val="00C858DA"/>
    <w:rsid w:val="00C86801"/>
    <w:rsid w:val="00C86ADF"/>
    <w:rsid w:val="00C86DAC"/>
    <w:rsid w:val="00C9138B"/>
    <w:rsid w:val="00C92DCE"/>
    <w:rsid w:val="00C93F40"/>
    <w:rsid w:val="00C942BF"/>
    <w:rsid w:val="00C94365"/>
    <w:rsid w:val="00C945D2"/>
    <w:rsid w:val="00C95080"/>
    <w:rsid w:val="00CA1FF0"/>
    <w:rsid w:val="00CA3A64"/>
    <w:rsid w:val="00CA3D0C"/>
    <w:rsid w:val="00CA4580"/>
    <w:rsid w:val="00CA460C"/>
    <w:rsid w:val="00CA7909"/>
    <w:rsid w:val="00CB1E66"/>
    <w:rsid w:val="00CB28A6"/>
    <w:rsid w:val="00CB33E3"/>
    <w:rsid w:val="00CB537F"/>
    <w:rsid w:val="00CB602A"/>
    <w:rsid w:val="00CB6121"/>
    <w:rsid w:val="00CC2161"/>
    <w:rsid w:val="00CC3058"/>
    <w:rsid w:val="00CC3428"/>
    <w:rsid w:val="00CC6F38"/>
    <w:rsid w:val="00CC700F"/>
    <w:rsid w:val="00CC72D3"/>
    <w:rsid w:val="00CD1DED"/>
    <w:rsid w:val="00CD2934"/>
    <w:rsid w:val="00CD3073"/>
    <w:rsid w:val="00CD342B"/>
    <w:rsid w:val="00CD43B7"/>
    <w:rsid w:val="00CD4499"/>
    <w:rsid w:val="00CD762C"/>
    <w:rsid w:val="00CE29FD"/>
    <w:rsid w:val="00CE36B2"/>
    <w:rsid w:val="00CE6BC4"/>
    <w:rsid w:val="00CE77CA"/>
    <w:rsid w:val="00CF0D2A"/>
    <w:rsid w:val="00CF1236"/>
    <w:rsid w:val="00CF133D"/>
    <w:rsid w:val="00CF62DE"/>
    <w:rsid w:val="00D011DA"/>
    <w:rsid w:val="00D019CF"/>
    <w:rsid w:val="00D028A9"/>
    <w:rsid w:val="00D04787"/>
    <w:rsid w:val="00D06093"/>
    <w:rsid w:val="00D06223"/>
    <w:rsid w:val="00D10CF3"/>
    <w:rsid w:val="00D11494"/>
    <w:rsid w:val="00D114D0"/>
    <w:rsid w:val="00D11BA5"/>
    <w:rsid w:val="00D12EAA"/>
    <w:rsid w:val="00D13F70"/>
    <w:rsid w:val="00D149D6"/>
    <w:rsid w:val="00D20368"/>
    <w:rsid w:val="00D2063F"/>
    <w:rsid w:val="00D20ED2"/>
    <w:rsid w:val="00D217B6"/>
    <w:rsid w:val="00D21F18"/>
    <w:rsid w:val="00D224AB"/>
    <w:rsid w:val="00D23269"/>
    <w:rsid w:val="00D25AF5"/>
    <w:rsid w:val="00D25DE3"/>
    <w:rsid w:val="00D27072"/>
    <w:rsid w:val="00D312D9"/>
    <w:rsid w:val="00D31319"/>
    <w:rsid w:val="00D31A3C"/>
    <w:rsid w:val="00D32406"/>
    <w:rsid w:val="00D3582A"/>
    <w:rsid w:val="00D3583A"/>
    <w:rsid w:val="00D3723B"/>
    <w:rsid w:val="00D3773F"/>
    <w:rsid w:val="00D40DB7"/>
    <w:rsid w:val="00D42519"/>
    <w:rsid w:val="00D42D7D"/>
    <w:rsid w:val="00D46480"/>
    <w:rsid w:val="00D5076B"/>
    <w:rsid w:val="00D50E71"/>
    <w:rsid w:val="00D51623"/>
    <w:rsid w:val="00D521FA"/>
    <w:rsid w:val="00D533D4"/>
    <w:rsid w:val="00D53CD3"/>
    <w:rsid w:val="00D53F9D"/>
    <w:rsid w:val="00D54457"/>
    <w:rsid w:val="00D544AB"/>
    <w:rsid w:val="00D54F09"/>
    <w:rsid w:val="00D5515F"/>
    <w:rsid w:val="00D5679C"/>
    <w:rsid w:val="00D57245"/>
    <w:rsid w:val="00D609AA"/>
    <w:rsid w:val="00D60DC9"/>
    <w:rsid w:val="00D61A7C"/>
    <w:rsid w:val="00D61D4B"/>
    <w:rsid w:val="00D64206"/>
    <w:rsid w:val="00D655FA"/>
    <w:rsid w:val="00D659E8"/>
    <w:rsid w:val="00D66AFC"/>
    <w:rsid w:val="00D66BB0"/>
    <w:rsid w:val="00D7092E"/>
    <w:rsid w:val="00D710CF"/>
    <w:rsid w:val="00D711AA"/>
    <w:rsid w:val="00D7170A"/>
    <w:rsid w:val="00D7198E"/>
    <w:rsid w:val="00D72792"/>
    <w:rsid w:val="00D727B0"/>
    <w:rsid w:val="00D738D6"/>
    <w:rsid w:val="00D73B77"/>
    <w:rsid w:val="00D73D1B"/>
    <w:rsid w:val="00D73FFD"/>
    <w:rsid w:val="00D742E5"/>
    <w:rsid w:val="00D755EB"/>
    <w:rsid w:val="00D75758"/>
    <w:rsid w:val="00D77F45"/>
    <w:rsid w:val="00D81787"/>
    <w:rsid w:val="00D81AE4"/>
    <w:rsid w:val="00D81E36"/>
    <w:rsid w:val="00D81FC3"/>
    <w:rsid w:val="00D85056"/>
    <w:rsid w:val="00D8582D"/>
    <w:rsid w:val="00D858AC"/>
    <w:rsid w:val="00D86089"/>
    <w:rsid w:val="00D870FC"/>
    <w:rsid w:val="00D87E00"/>
    <w:rsid w:val="00D90269"/>
    <w:rsid w:val="00D9134D"/>
    <w:rsid w:val="00D918D0"/>
    <w:rsid w:val="00D923A4"/>
    <w:rsid w:val="00D9323D"/>
    <w:rsid w:val="00D948DD"/>
    <w:rsid w:val="00D969CA"/>
    <w:rsid w:val="00D972DB"/>
    <w:rsid w:val="00D979B8"/>
    <w:rsid w:val="00D97A04"/>
    <w:rsid w:val="00DA144B"/>
    <w:rsid w:val="00DA173F"/>
    <w:rsid w:val="00DA319E"/>
    <w:rsid w:val="00DA3E71"/>
    <w:rsid w:val="00DA4B87"/>
    <w:rsid w:val="00DA5747"/>
    <w:rsid w:val="00DA5CBC"/>
    <w:rsid w:val="00DA7A03"/>
    <w:rsid w:val="00DB0397"/>
    <w:rsid w:val="00DB0E16"/>
    <w:rsid w:val="00DB118A"/>
    <w:rsid w:val="00DB1818"/>
    <w:rsid w:val="00DB36B0"/>
    <w:rsid w:val="00DB4445"/>
    <w:rsid w:val="00DB4CEA"/>
    <w:rsid w:val="00DB7036"/>
    <w:rsid w:val="00DB7B88"/>
    <w:rsid w:val="00DC0DC7"/>
    <w:rsid w:val="00DC309B"/>
    <w:rsid w:val="00DC4DA2"/>
    <w:rsid w:val="00DC5085"/>
    <w:rsid w:val="00DC63DA"/>
    <w:rsid w:val="00DC666B"/>
    <w:rsid w:val="00DC7141"/>
    <w:rsid w:val="00DD1F88"/>
    <w:rsid w:val="00DD2628"/>
    <w:rsid w:val="00DD2CE2"/>
    <w:rsid w:val="00DD2D62"/>
    <w:rsid w:val="00DD3296"/>
    <w:rsid w:val="00DD37C0"/>
    <w:rsid w:val="00DD4287"/>
    <w:rsid w:val="00DD5669"/>
    <w:rsid w:val="00DD5A89"/>
    <w:rsid w:val="00DD6161"/>
    <w:rsid w:val="00DD6A79"/>
    <w:rsid w:val="00DD71BF"/>
    <w:rsid w:val="00DE065F"/>
    <w:rsid w:val="00DE41FF"/>
    <w:rsid w:val="00DE46E4"/>
    <w:rsid w:val="00DF0BE9"/>
    <w:rsid w:val="00DF1357"/>
    <w:rsid w:val="00DF2427"/>
    <w:rsid w:val="00DF2B1F"/>
    <w:rsid w:val="00DF3DF6"/>
    <w:rsid w:val="00DF4288"/>
    <w:rsid w:val="00DF4327"/>
    <w:rsid w:val="00DF5FAB"/>
    <w:rsid w:val="00DF624D"/>
    <w:rsid w:val="00DF62CD"/>
    <w:rsid w:val="00DF639A"/>
    <w:rsid w:val="00DF669A"/>
    <w:rsid w:val="00DF6766"/>
    <w:rsid w:val="00DF7790"/>
    <w:rsid w:val="00DF78DB"/>
    <w:rsid w:val="00E00AB1"/>
    <w:rsid w:val="00E01045"/>
    <w:rsid w:val="00E06619"/>
    <w:rsid w:val="00E06E0A"/>
    <w:rsid w:val="00E112E6"/>
    <w:rsid w:val="00E1163D"/>
    <w:rsid w:val="00E1407D"/>
    <w:rsid w:val="00E1705D"/>
    <w:rsid w:val="00E170F0"/>
    <w:rsid w:val="00E2026E"/>
    <w:rsid w:val="00E20F02"/>
    <w:rsid w:val="00E20F21"/>
    <w:rsid w:val="00E2171E"/>
    <w:rsid w:val="00E21EE6"/>
    <w:rsid w:val="00E22841"/>
    <w:rsid w:val="00E22947"/>
    <w:rsid w:val="00E24B61"/>
    <w:rsid w:val="00E25587"/>
    <w:rsid w:val="00E26A13"/>
    <w:rsid w:val="00E26A5B"/>
    <w:rsid w:val="00E26D59"/>
    <w:rsid w:val="00E27595"/>
    <w:rsid w:val="00E27F00"/>
    <w:rsid w:val="00E318B8"/>
    <w:rsid w:val="00E348C1"/>
    <w:rsid w:val="00E34D67"/>
    <w:rsid w:val="00E35B8A"/>
    <w:rsid w:val="00E35D10"/>
    <w:rsid w:val="00E35EEB"/>
    <w:rsid w:val="00E3691A"/>
    <w:rsid w:val="00E37672"/>
    <w:rsid w:val="00E416DB"/>
    <w:rsid w:val="00E41F57"/>
    <w:rsid w:val="00E438CF"/>
    <w:rsid w:val="00E44043"/>
    <w:rsid w:val="00E44201"/>
    <w:rsid w:val="00E44710"/>
    <w:rsid w:val="00E447DE"/>
    <w:rsid w:val="00E44D45"/>
    <w:rsid w:val="00E44D7C"/>
    <w:rsid w:val="00E45A7A"/>
    <w:rsid w:val="00E464A0"/>
    <w:rsid w:val="00E46A1B"/>
    <w:rsid w:val="00E47B5B"/>
    <w:rsid w:val="00E50A5B"/>
    <w:rsid w:val="00E518AA"/>
    <w:rsid w:val="00E51BC1"/>
    <w:rsid w:val="00E51F2D"/>
    <w:rsid w:val="00E537A2"/>
    <w:rsid w:val="00E54341"/>
    <w:rsid w:val="00E54FA6"/>
    <w:rsid w:val="00E55664"/>
    <w:rsid w:val="00E55C6E"/>
    <w:rsid w:val="00E55C91"/>
    <w:rsid w:val="00E57431"/>
    <w:rsid w:val="00E62119"/>
    <w:rsid w:val="00E62CF4"/>
    <w:rsid w:val="00E62DD5"/>
    <w:rsid w:val="00E63E01"/>
    <w:rsid w:val="00E64189"/>
    <w:rsid w:val="00E64DD0"/>
    <w:rsid w:val="00E655B6"/>
    <w:rsid w:val="00E70EA6"/>
    <w:rsid w:val="00E71C3E"/>
    <w:rsid w:val="00E7444D"/>
    <w:rsid w:val="00E75319"/>
    <w:rsid w:val="00E75D1D"/>
    <w:rsid w:val="00E7613F"/>
    <w:rsid w:val="00E76B96"/>
    <w:rsid w:val="00E77645"/>
    <w:rsid w:val="00E7777C"/>
    <w:rsid w:val="00E80135"/>
    <w:rsid w:val="00E8428B"/>
    <w:rsid w:val="00E85318"/>
    <w:rsid w:val="00E873E8"/>
    <w:rsid w:val="00E9095F"/>
    <w:rsid w:val="00E90B98"/>
    <w:rsid w:val="00E91745"/>
    <w:rsid w:val="00E933D4"/>
    <w:rsid w:val="00E93723"/>
    <w:rsid w:val="00E939B8"/>
    <w:rsid w:val="00E9432C"/>
    <w:rsid w:val="00E9441E"/>
    <w:rsid w:val="00E95D8C"/>
    <w:rsid w:val="00E95FF8"/>
    <w:rsid w:val="00E96883"/>
    <w:rsid w:val="00EA0C30"/>
    <w:rsid w:val="00EA2EBC"/>
    <w:rsid w:val="00EA30AB"/>
    <w:rsid w:val="00EA3508"/>
    <w:rsid w:val="00EA3597"/>
    <w:rsid w:val="00EA3DF7"/>
    <w:rsid w:val="00EA470A"/>
    <w:rsid w:val="00EA62E7"/>
    <w:rsid w:val="00EA63BF"/>
    <w:rsid w:val="00EB086B"/>
    <w:rsid w:val="00EB11ED"/>
    <w:rsid w:val="00EB3612"/>
    <w:rsid w:val="00EB3B1B"/>
    <w:rsid w:val="00EB6A7F"/>
    <w:rsid w:val="00EB7A04"/>
    <w:rsid w:val="00EC0791"/>
    <w:rsid w:val="00EC2669"/>
    <w:rsid w:val="00EC27C5"/>
    <w:rsid w:val="00EC2D0F"/>
    <w:rsid w:val="00EC3D5F"/>
    <w:rsid w:val="00EC402B"/>
    <w:rsid w:val="00EC46C4"/>
    <w:rsid w:val="00EC4A25"/>
    <w:rsid w:val="00EC4EB9"/>
    <w:rsid w:val="00EC7822"/>
    <w:rsid w:val="00ED059D"/>
    <w:rsid w:val="00ED192D"/>
    <w:rsid w:val="00ED1EBA"/>
    <w:rsid w:val="00ED3CCF"/>
    <w:rsid w:val="00ED45B2"/>
    <w:rsid w:val="00ED45C9"/>
    <w:rsid w:val="00ED58B6"/>
    <w:rsid w:val="00ED5EB1"/>
    <w:rsid w:val="00ED6274"/>
    <w:rsid w:val="00ED71E2"/>
    <w:rsid w:val="00ED7E07"/>
    <w:rsid w:val="00EE205D"/>
    <w:rsid w:val="00EE2463"/>
    <w:rsid w:val="00EE2B9E"/>
    <w:rsid w:val="00EE4B98"/>
    <w:rsid w:val="00EE6CFC"/>
    <w:rsid w:val="00EE6D47"/>
    <w:rsid w:val="00EE7CEC"/>
    <w:rsid w:val="00EF0B44"/>
    <w:rsid w:val="00EF13A3"/>
    <w:rsid w:val="00EF211C"/>
    <w:rsid w:val="00EF3CAC"/>
    <w:rsid w:val="00EF3EE4"/>
    <w:rsid w:val="00EF6365"/>
    <w:rsid w:val="00EF66C0"/>
    <w:rsid w:val="00F015B3"/>
    <w:rsid w:val="00F01DAC"/>
    <w:rsid w:val="00F0212A"/>
    <w:rsid w:val="00F025A2"/>
    <w:rsid w:val="00F03FA0"/>
    <w:rsid w:val="00F04712"/>
    <w:rsid w:val="00F05409"/>
    <w:rsid w:val="00F0570D"/>
    <w:rsid w:val="00F069D8"/>
    <w:rsid w:val="00F06C0F"/>
    <w:rsid w:val="00F10161"/>
    <w:rsid w:val="00F11E50"/>
    <w:rsid w:val="00F11FB8"/>
    <w:rsid w:val="00F14E48"/>
    <w:rsid w:val="00F154E4"/>
    <w:rsid w:val="00F156DA"/>
    <w:rsid w:val="00F15BEE"/>
    <w:rsid w:val="00F1600F"/>
    <w:rsid w:val="00F16DF4"/>
    <w:rsid w:val="00F172DE"/>
    <w:rsid w:val="00F17946"/>
    <w:rsid w:val="00F20F1A"/>
    <w:rsid w:val="00F22311"/>
    <w:rsid w:val="00F22362"/>
    <w:rsid w:val="00F22DE4"/>
    <w:rsid w:val="00F22EC7"/>
    <w:rsid w:val="00F2301B"/>
    <w:rsid w:val="00F23728"/>
    <w:rsid w:val="00F240E9"/>
    <w:rsid w:val="00F24F6F"/>
    <w:rsid w:val="00F2508A"/>
    <w:rsid w:val="00F25638"/>
    <w:rsid w:val="00F25E6F"/>
    <w:rsid w:val="00F25F21"/>
    <w:rsid w:val="00F26DE7"/>
    <w:rsid w:val="00F32205"/>
    <w:rsid w:val="00F32298"/>
    <w:rsid w:val="00F325DC"/>
    <w:rsid w:val="00F32BAE"/>
    <w:rsid w:val="00F33420"/>
    <w:rsid w:val="00F349CF"/>
    <w:rsid w:val="00F3636F"/>
    <w:rsid w:val="00F36CE0"/>
    <w:rsid w:val="00F401E0"/>
    <w:rsid w:val="00F4043E"/>
    <w:rsid w:val="00F407C1"/>
    <w:rsid w:val="00F40F90"/>
    <w:rsid w:val="00F42379"/>
    <w:rsid w:val="00F43B8E"/>
    <w:rsid w:val="00F43E83"/>
    <w:rsid w:val="00F44684"/>
    <w:rsid w:val="00F4549F"/>
    <w:rsid w:val="00F46727"/>
    <w:rsid w:val="00F47487"/>
    <w:rsid w:val="00F4790E"/>
    <w:rsid w:val="00F47A4C"/>
    <w:rsid w:val="00F5083C"/>
    <w:rsid w:val="00F5172B"/>
    <w:rsid w:val="00F51E9E"/>
    <w:rsid w:val="00F51F95"/>
    <w:rsid w:val="00F542B1"/>
    <w:rsid w:val="00F54E7E"/>
    <w:rsid w:val="00F55155"/>
    <w:rsid w:val="00F573C8"/>
    <w:rsid w:val="00F57A9D"/>
    <w:rsid w:val="00F57ABD"/>
    <w:rsid w:val="00F603BE"/>
    <w:rsid w:val="00F6066C"/>
    <w:rsid w:val="00F6079B"/>
    <w:rsid w:val="00F6328E"/>
    <w:rsid w:val="00F63343"/>
    <w:rsid w:val="00F64283"/>
    <w:rsid w:val="00F6512F"/>
    <w:rsid w:val="00F653B8"/>
    <w:rsid w:val="00F65457"/>
    <w:rsid w:val="00F65ADD"/>
    <w:rsid w:val="00F668CE"/>
    <w:rsid w:val="00F671FA"/>
    <w:rsid w:val="00F71AE2"/>
    <w:rsid w:val="00F72255"/>
    <w:rsid w:val="00F734CB"/>
    <w:rsid w:val="00F748D5"/>
    <w:rsid w:val="00F748DB"/>
    <w:rsid w:val="00F749ED"/>
    <w:rsid w:val="00F75DE2"/>
    <w:rsid w:val="00F763BF"/>
    <w:rsid w:val="00F7777A"/>
    <w:rsid w:val="00F77F99"/>
    <w:rsid w:val="00F81327"/>
    <w:rsid w:val="00F82074"/>
    <w:rsid w:val="00F82980"/>
    <w:rsid w:val="00F8372E"/>
    <w:rsid w:val="00F83A4C"/>
    <w:rsid w:val="00F84091"/>
    <w:rsid w:val="00F8670D"/>
    <w:rsid w:val="00F86C1D"/>
    <w:rsid w:val="00F93A63"/>
    <w:rsid w:val="00F95532"/>
    <w:rsid w:val="00F95CFD"/>
    <w:rsid w:val="00F961C8"/>
    <w:rsid w:val="00F96B3F"/>
    <w:rsid w:val="00F97C4B"/>
    <w:rsid w:val="00FA07BA"/>
    <w:rsid w:val="00FA0BF8"/>
    <w:rsid w:val="00FA1266"/>
    <w:rsid w:val="00FA21B1"/>
    <w:rsid w:val="00FA5639"/>
    <w:rsid w:val="00FB0909"/>
    <w:rsid w:val="00FB0DAE"/>
    <w:rsid w:val="00FB285D"/>
    <w:rsid w:val="00FB29E9"/>
    <w:rsid w:val="00FB3096"/>
    <w:rsid w:val="00FB3579"/>
    <w:rsid w:val="00FB3CDC"/>
    <w:rsid w:val="00FB43C8"/>
    <w:rsid w:val="00FB46D7"/>
    <w:rsid w:val="00FB54A4"/>
    <w:rsid w:val="00FB6DF9"/>
    <w:rsid w:val="00FC028C"/>
    <w:rsid w:val="00FC02C3"/>
    <w:rsid w:val="00FC0A19"/>
    <w:rsid w:val="00FC1192"/>
    <w:rsid w:val="00FC293C"/>
    <w:rsid w:val="00FC5B01"/>
    <w:rsid w:val="00FC6326"/>
    <w:rsid w:val="00FC6D5A"/>
    <w:rsid w:val="00FC6F48"/>
    <w:rsid w:val="00FC72F9"/>
    <w:rsid w:val="00FD0324"/>
    <w:rsid w:val="00FD0468"/>
    <w:rsid w:val="00FD0C4C"/>
    <w:rsid w:val="00FD2D92"/>
    <w:rsid w:val="00FD3A66"/>
    <w:rsid w:val="00FD5307"/>
    <w:rsid w:val="00FD56C4"/>
    <w:rsid w:val="00FD598E"/>
    <w:rsid w:val="00FD7431"/>
    <w:rsid w:val="00FE50EA"/>
    <w:rsid w:val="00FE552C"/>
    <w:rsid w:val="00FE61EF"/>
    <w:rsid w:val="00FF0A01"/>
    <w:rsid w:val="00FF12FD"/>
    <w:rsid w:val="00FF1A7E"/>
    <w:rsid w:val="00FF1B0F"/>
    <w:rsid w:val="00FF1F17"/>
    <w:rsid w:val="00FF420A"/>
    <w:rsid w:val="00FF4249"/>
    <w:rsid w:val="00FF4F7C"/>
    <w:rsid w:val="00FF5C71"/>
    <w:rsid w:val="00FF6194"/>
    <w:rsid w:val="00FF620D"/>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410461"/>
    <w:pPr>
      <w:keepLines/>
      <w:tabs>
        <w:tab w:val="center" w:pos="4536"/>
        <w:tab w:val="right" w:pos="9072"/>
      </w:tabs>
    </w:pPr>
    <w:rPr>
      <w:noProof/>
    </w:r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val="x-none"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x-none"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fr-FR"/>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character" w:customStyle="1" w:styleId="normaltextrun">
    <w:name w:val="normaltextrun"/>
    <w:basedOn w:val="DefaultParagraphFont"/>
    <w:rsid w:val="00CE29FD"/>
  </w:style>
  <w:style w:type="table" w:styleId="TableGrid">
    <w:name w:val="Table Grid"/>
    <w:basedOn w:val="TableNormal"/>
    <w:rsid w:val="000603E1"/>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53D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117" Type="http://schemas.openxmlformats.org/officeDocument/2006/relationships/image" Target="media/image57.wmf"/><Relationship Id="rId21" Type="http://schemas.openxmlformats.org/officeDocument/2006/relationships/image" Target="media/image5.emf"/><Relationship Id="rId42" Type="http://schemas.openxmlformats.org/officeDocument/2006/relationships/package" Target="embeddings/Microsoft_Visio_Drawing7.vsdx"/><Relationship Id="rId47" Type="http://schemas.openxmlformats.org/officeDocument/2006/relationships/image" Target="media/image19.png"/><Relationship Id="rId63" Type="http://schemas.openxmlformats.org/officeDocument/2006/relationships/image" Target="media/image27.emf"/><Relationship Id="rId68" Type="http://schemas.openxmlformats.org/officeDocument/2006/relationships/package" Target="embeddings/Microsoft_Visio_Drawing123.vsdx"/><Relationship Id="rId84" Type="http://schemas.openxmlformats.org/officeDocument/2006/relationships/image" Target="media/image39.emf"/><Relationship Id="rId89" Type="http://schemas.openxmlformats.org/officeDocument/2006/relationships/package" Target="embeddings/Microsoft_Visio_Drawing310.vsdx"/><Relationship Id="rId112" Type="http://schemas.openxmlformats.org/officeDocument/2006/relationships/package" Target="embeddings/Microsoft_Visio_Drawing17.vsdx"/><Relationship Id="rId133" Type="http://schemas.openxmlformats.org/officeDocument/2006/relationships/image" Target="media/image67.emf"/><Relationship Id="rId138" Type="http://schemas.openxmlformats.org/officeDocument/2006/relationships/package" Target="embeddings/Microsoft_Visio_Drawing26.vsdx"/><Relationship Id="rId154" Type="http://schemas.openxmlformats.org/officeDocument/2006/relationships/footer" Target="footer1.xml"/><Relationship Id="rId16" Type="http://schemas.openxmlformats.org/officeDocument/2006/relationships/hyperlink" Target="http://www.openmobilealliance.org/release/CPM/V2_2-20200907-C/OMA-AD-CPM-V2_2-20170926-C.pdf" TargetMode="External"/><Relationship Id="rId107" Type="http://schemas.openxmlformats.org/officeDocument/2006/relationships/image" Target="media/image52.emf"/><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package" Target="embeddings/Microsoft_Visio_Drawing42.vsdx"/><Relationship Id="rId53" Type="http://schemas.openxmlformats.org/officeDocument/2006/relationships/package" Target="embeddings/Microsoft_Visio_Drawing25.vsdx"/><Relationship Id="rId58" Type="http://schemas.openxmlformats.org/officeDocument/2006/relationships/package" Target="embeddings/Microsoft_Visio_Drawing85.vsdx"/><Relationship Id="rId74" Type="http://schemas.openxmlformats.org/officeDocument/2006/relationships/package" Target="embeddings/Microsoft_Visio_Drawing16.vsdx"/><Relationship Id="rId79" Type="http://schemas.openxmlformats.org/officeDocument/2006/relationships/image" Target="media/image35.png"/><Relationship Id="rId102" Type="http://schemas.openxmlformats.org/officeDocument/2006/relationships/package" Target="embeddings/Microsoft_Visio_Drawing513.vsdx"/><Relationship Id="rId123" Type="http://schemas.openxmlformats.org/officeDocument/2006/relationships/package" Target="embeddings/Microsoft_Visio_Drawing32.vsdx"/><Relationship Id="rId128" Type="http://schemas.openxmlformats.org/officeDocument/2006/relationships/package" Target="embeddings/Microsoft_Visio_Drawing20.vsdx"/><Relationship Id="rId144" Type="http://schemas.openxmlformats.org/officeDocument/2006/relationships/package" Target="embeddings/Microsoft_Visio_Drawing37.vsdx"/><Relationship Id="rId149" Type="http://schemas.openxmlformats.org/officeDocument/2006/relationships/image" Target="media/image75.emf"/><Relationship Id="rId5" Type="http://schemas.openxmlformats.org/officeDocument/2006/relationships/customXml" Target="../customXml/item4.xml"/><Relationship Id="rId90" Type="http://schemas.openxmlformats.org/officeDocument/2006/relationships/image" Target="media/image42.emf"/><Relationship Id="rId95" Type="http://schemas.openxmlformats.org/officeDocument/2006/relationships/image" Target="media/image45.png"/><Relationship Id="rId22" Type="http://schemas.openxmlformats.org/officeDocument/2006/relationships/package" Target="embeddings/Microsoft_Visio_Drawing11.vsdx"/><Relationship Id="rId27" Type="http://schemas.openxmlformats.org/officeDocument/2006/relationships/image" Target="media/image8.png"/><Relationship Id="rId43" Type="http://schemas.openxmlformats.org/officeDocument/2006/relationships/image" Target="media/image17.emf"/><Relationship Id="rId48" Type="http://schemas.openxmlformats.org/officeDocument/2006/relationships/image" Target="media/image20.emf"/><Relationship Id="rId64" Type="http://schemas.openxmlformats.org/officeDocument/2006/relationships/package" Target="embeddings/Microsoft_Visio_Drawing15.vsdx"/><Relationship Id="rId69" Type="http://schemas.openxmlformats.org/officeDocument/2006/relationships/image" Target="media/image30.emf"/><Relationship Id="rId113" Type="http://schemas.openxmlformats.org/officeDocument/2006/relationships/image" Target="media/image55.emf"/><Relationship Id="rId118" Type="http://schemas.openxmlformats.org/officeDocument/2006/relationships/image" Target="media/image58.emf"/><Relationship Id="rId134" Type="http://schemas.openxmlformats.org/officeDocument/2006/relationships/package" Target="embeddings/Microsoft_Visio_Drawing22.vsdx"/><Relationship Id="rId139" Type="http://schemas.openxmlformats.org/officeDocument/2006/relationships/image" Target="media/image70.emf"/><Relationship Id="rId80" Type="http://schemas.openxmlformats.org/officeDocument/2006/relationships/image" Target="media/image36.png"/><Relationship Id="rId85" Type="http://schemas.openxmlformats.org/officeDocument/2006/relationships/package" Target="embeddings/Microsoft_Visio_Drawing147.vsdx"/><Relationship Id="rId150" Type="http://schemas.openxmlformats.org/officeDocument/2006/relationships/package" Target="embeddings/Microsoft_Visio_Drawing311.vsdx"/><Relationship Id="rId155" Type="http://schemas.openxmlformats.org/officeDocument/2006/relationships/fontTable" Target="fontTable.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Visio_Drawing21.vsdx"/><Relationship Id="rId38" Type="http://schemas.openxmlformats.org/officeDocument/2006/relationships/image" Target="media/image14.emf"/><Relationship Id="rId46" Type="http://schemas.openxmlformats.org/officeDocument/2006/relationships/package" Target="embeddings/Microsoft_Visio_Drawing9.vsdx"/><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50.emf"/><Relationship Id="rId108" Type="http://schemas.openxmlformats.org/officeDocument/2006/relationships/package" Target="embeddings/Microsoft_Visio_Drawing115.vsdx"/><Relationship Id="rId116" Type="http://schemas.openxmlformats.org/officeDocument/2006/relationships/package" Target="embeddings/Microsoft_Visio_Drawing28.vsdx"/><Relationship Id="rId124" Type="http://schemas.openxmlformats.org/officeDocument/2006/relationships/image" Target="media/image61.emf"/><Relationship Id="rId129" Type="http://schemas.openxmlformats.org/officeDocument/2006/relationships/image" Target="media/image65.emf"/><Relationship Id="rId137" Type="http://schemas.openxmlformats.org/officeDocument/2006/relationships/image" Target="media/image69.emf"/><Relationship Id="rId20" Type="http://schemas.openxmlformats.org/officeDocument/2006/relationships/package" Target="embeddings/Microsoft_Visio_Drawing1.vsdx"/><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package" Target="embeddings/Microsoft_Visio_Drawing146.vsdx"/><Relationship Id="rId70" Type="http://schemas.openxmlformats.org/officeDocument/2006/relationships/package" Target="embeddings/Microsoft_Visio_Drawing113.vsdx"/><Relationship Id="rId75" Type="http://schemas.openxmlformats.org/officeDocument/2006/relationships/image" Target="media/image33.emf"/><Relationship Id="rId83" Type="http://schemas.openxmlformats.org/officeDocument/2006/relationships/package" Target="embeddings/Microsoft_Visio_Drawing1214.vsdx"/><Relationship Id="rId88" Type="http://schemas.openxmlformats.org/officeDocument/2006/relationships/image" Target="media/image41.emf"/><Relationship Id="rId91" Type="http://schemas.openxmlformats.org/officeDocument/2006/relationships/package" Target="embeddings/Microsoft_Visio_Drawing23.vsdx"/><Relationship Id="rId96" Type="http://schemas.openxmlformats.org/officeDocument/2006/relationships/image" Target="media/image46.emf"/><Relationship Id="rId111" Type="http://schemas.openxmlformats.org/officeDocument/2006/relationships/image" Target="media/image54.emf"/><Relationship Id="rId132" Type="http://schemas.openxmlformats.org/officeDocument/2006/relationships/package" Target="embeddings/Microsoft_Visio_Drawing2021.vsdx"/><Relationship Id="rId140" Type="http://schemas.openxmlformats.org/officeDocument/2006/relationships/package" Target="embeddings/Microsoft_Visio_Drawing289.vsdx"/><Relationship Id="rId145" Type="http://schemas.openxmlformats.org/officeDocument/2006/relationships/image" Target="media/image73.emf"/><Relationship Id="rId153"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openmobilealliance.org/release/MLS/V1_4-20181211-C/OMA-TS-MLP-V3_5-20181211-C.pdf" TargetMode="Externa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6.vsdx"/><Relationship Id="rId57" Type="http://schemas.openxmlformats.org/officeDocument/2006/relationships/image" Target="media/image24.emf"/><Relationship Id="rId106" Type="http://schemas.openxmlformats.org/officeDocument/2006/relationships/package" Target="embeddings/Microsoft_Visio_Drawing27.vsdx"/><Relationship Id="rId114" Type="http://schemas.openxmlformats.org/officeDocument/2006/relationships/package" Target="embeddings/Microsoft_Visio_Drawing118.vsdx"/><Relationship Id="rId119" Type="http://schemas.openxmlformats.org/officeDocument/2006/relationships/package" Target="embeddings/Microsoft_Visio_Drawing130.vsdx"/><Relationship Id="rId127" Type="http://schemas.openxmlformats.org/officeDocument/2006/relationships/image" Target="media/image64.emf"/><Relationship Id="rId10" Type="http://schemas.openxmlformats.org/officeDocument/2006/relationships/footnotes" Target="footnotes.xml"/><Relationship Id="rId31" Type="http://schemas.openxmlformats.org/officeDocument/2006/relationships/package" Target="embeddings/Microsoft_Visio_Drawing2.vsdx"/><Relationship Id="rId44" Type="http://schemas.openxmlformats.org/officeDocument/2006/relationships/package" Target="embeddings/Microsoft_Visio_Drawing8.vsdx"/><Relationship Id="rId52" Type="http://schemas.openxmlformats.org/officeDocument/2006/relationships/image" Target="media/image22.emf"/><Relationship Id="rId60" Type="http://schemas.openxmlformats.org/officeDocument/2006/relationships/package" Target="embeddings/Microsoft_Visio_Drawing134.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18.vsdx"/><Relationship Id="rId81" Type="http://schemas.openxmlformats.org/officeDocument/2006/relationships/image" Target="media/image37.png"/><Relationship Id="rId86" Type="http://schemas.openxmlformats.org/officeDocument/2006/relationships/image" Target="media/image40.emf"/><Relationship Id="rId94" Type="http://schemas.openxmlformats.org/officeDocument/2006/relationships/image" Target="media/image44.png"/><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image" Target="media/image60.emf"/><Relationship Id="rId130" Type="http://schemas.openxmlformats.org/officeDocument/2006/relationships/package" Target="embeddings/Microsoft_Visio_Drawing54.vsdx"/><Relationship Id="rId135" Type="http://schemas.openxmlformats.org/officeDocument/2006/relationships/image" Target="media/image68.emf"/><Relationship Id="rId143" Type="http://schemas.openxmlformats.org/officeDocument/2006/relationships/image" Target="media/image72.emf"/><Relationship Id="rId148" Type="http://schemas.openxmlformats.org/officeDocument/2006/relationships/package" Target="embeddings/Microsoft_Visio_Drawing110.vsdx"/><Relationship Id="rId151" Type="http://schemas.openxmlformats.org/officeDocument/2006/relationships/image" Target="media/image76.emf"/><Relationship Id="rId156"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package" Target="embeddings/Microsoft_Visio_Drawing.vsdx"/><Relationship Id="rId39" Type="http://schemas.openxmlformats.org/officeDocument/2006/relationships/package" Target="embeddings/Microsoft_Visio_Drawing53.vsdx"/><Relationship Id="rId109" Type="http://schemas.openxmlformats.org/officeDocument/2006/relationships/image" Target="media/image53.emf"/><Relationship Id="rId34" Type="http://schemas.openxmlformats.org/officeDocument/2006/relationships/image" Target="media/image12.emf"/><Relationship Id="rId50" Type="http://schemas.openxmlformats.org/officeDocument/2006/relationships/image" Target="media/image21.emf"/><Relationship Id="rId55" Type="http://schemas.openxmlformats.org/officeDocument/2006/relationships/package" Target="embeddings/Microsoft_Visio_Drawing114.vsdx"/><Relationship Id="rId76" Type="http://schemas.openxmlformats.org/officeDocument/2006/relationships/package" Target="embeddings/Microsoft_Visio_Drawing106.vsdx"/><Relationship Id="rId97" Type="http://schemas.openxmlformats.org/officeDocument/2006/relationships/package" Target="embeddings/Microsoft_Visio_Drawing24.vsdx"/><Relationship Id="rId104" Type="http://schemas.openxmlformats.org/officeDocument/2006/relationships/package" Target="embeddings/Microsoft_Visio_Drawing714.vsdx"/><Relationship Id="rId120" Type="http://schemas.openxmlformats.org/officeDocument/2006/relationships/image" Target="media/image59.emf"/><Relationship Id="rId125" Type="http://schemas.openxmlformats.org/officeDocument/2006/relationships/image" Target="media/image62.emf"/><Relationship Id="rId141" Type="http://schemas.openxmlformats.org/officeDocument/2006/relationships/image" Target="media/image71.emf"/><Relationship Id="rId146" Type="http://schemas.openxmlformats.org/officeDocument/2006/relationships/package" Target="embeddings/Microsoft_Visio_Drawing38.vsdx"/><Relationship Id="rId7" Type="http://schemas.openxmlformats.org/officeDocument/2006/relationships/styles" Target="styles.xml"/><Relationship Id="rId71" Type="http://schemas.openxmlformats.org/officeDocument/2006/relationships/image" Target="media/image31.emf"/><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4.vsdx"/><Relationship Id="rId24" Type="http://schemas.openxmlformats.org/officeDocument/2006/relationships/package" Target="embeddings/Microsoft_Visio_Drawing13.vsdx"/><Relationship Id="rId40" Type="http://schemas.openxmlformats.org/officeDocument/2006/relationships/image" Target="media/image15.png"/><Relationship Id="rId45" Type="http://schemas.openxmlformats.org/officeDocument/2006/relationships/image" Target="media/image18.emf"/><Relationship Id="rId66" Type="http://schemas.openxmlformats.org/officeDocument/2006/relationships/package" Target="embeddings/Microsoft_Visio_Drawing12.vsdx"/><Relationship Id="rId87" Type="http://schemas.openxmlformats.org/officeDocument/2006/relationships/package" Target="embeddings/Microsoft_Visio_Drawing19.vsdx"/><Relationship Id="rId110" Type="http://schemas.openxmlformats.org/officeDocument/2006/relationships/package" Target="embeddings/Microsoft_Visio_Drawing116.vsdx"/><Relationship Id="rId115" Type="http://schemas.openxmlformats.org/officeDocument/2006/relationships/image" Target="media/image56.emf"/><Relationship Id="rId131" Type="http://schemas.openxmlformats.org/officeDocument/2006/relationships/image" Target="media/image66.emf"/><Relationship Id="rId136" Type="http://schemas.openxmlformats.org/officeDocument/2006/relationships/package" Target="embeddings/Microsoft_Visio_Drawing2420.vsdx"/><Relationship Id="rId61" Type="http://schemas.openxmlformats.org/officeDocument/2006/relationships/image" Target="media/image26.emf"/><Relationship Id="rId82" Type="http://schemas.openxmlformats.org/officeDocument/2006/relationships/image" Target="media/image38.emf"/><Relationship Id="rId152" Type="http://schemas.openxmlformats.org/officeDocument/2006/relationships/package" Target="embeddings/Microsoft_Visio_Drawing512.vsdx"/><Relationship Id="rId19" Type="http://schemas.openxmlformats.org/officeDocument/2006/relationships/image" Target="media/image4.emf"/><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5.vsdx"/><Relationship Id="rId56" Type="http://schemas.openxmlformats.org/officeDocument/2006/relationships/hyperlink" Target="https://en.wikipedia.org/wiki/Home_Subscriber_Server" TargetMode="External"/><Relationship Id="rId77" Type="http://schemas.openxmlformats.org/officeDocument/2006/relationships/image" Target="media/image34.emf"/><Relationship Id="rId100" Type="http://schemas.openxmlformats.org/officeDocument/2006/relationships/package" Target="embeddings/Microsoft_Visio_Drawing1612.vsdx"/><Relationship Id="rId105" Type="http://schemas.openxmlformats.org/officeDocument/2006/relationships/image" Target="media/image51.emf"/><Relationship Id="rId126" Type="http://schemas.openxmlformats.org/officeDocument/2006/relationships/image" Target="media/image63.emf"/><Relationship Id="rId147" Type="http://schemas.openxmlformats.org/officeDocument/2006/relationships/image" Target="media/image74.emf"/><Relationship Id="rId8" Type="http://schemas.openxmlformats.org/officeDocument/2006/relationships/settings" Target="settings.xml"/><Relationship Id="rId51" Type="http://schemas.openxmlformats.org/officeDocument/2006/relationships/package" Target="embeddings/Microsoft_Visio_Drawing10.vsdx"/><Relationship Id="rId72" Type="http://schemas.openxmlformats.org/officeDocument/2006/relationships/package" Target="embeddings/Microsoft_Visio_Drawing14.vsdx"/><Relationship Id="rId93" Type="http://schemas.openxmlformats.org/officeDocument/2006/relationships/package" Target="embeddings/Microsoft_Visio_Drawing111.vsdx"/><Relationship Id="rId98" Type="http://schemas.openxmlformats.org/officeDocument/2006/relationships/image" Target="media/image47.png"/><Relationship Id="rId121" Type="http://schemas.openxmlformats.org/officeDocument/2006/relationships/package" Target="embeddings/Microsoft_Visio_Drawing126.vsdx"/><Relationship Id="rId142" Type="http://schemas.openxmlformats.org/officeDocument/2006/relationships/package" Target="embeddings/Microsoft_Visio_Drawing30.vsdx"/><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05874A-38F8-4643-979E-0D5884A75679}">
  <ds:schemaRefs>
    <ds:schemaRef ds:uri="http://schemas.microsoft.com/sharepoint/v3/contenttype/forms"/>
  </ds:schemaRefs>
</ds:datastoreItem>
</file>

<file path=customXml/itemProps2.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customXml/itemProps4.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355</TotalTime>
  <Pages>182</Pages>
  <Words>59959</Words>
  <Characters>341772</Characters>
  <Application>Microsoft Office Word</Application>
  <DocSecurity>0</DocSecurity>
  <Lines>2848</Lines>
  <Paragraphs>801</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TS 33.127</vt:lpstr>
      <vt:lpstr/>
      <vt:lpstr/>
    </vt:vector>
  </TitlesOfParts>
  <Company/>
  <LinksUpToDate>false</LinksUpToDate>
  <CharactersWithSpaces>400930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303</cp:revision>
  <cp:lastPrinted>2018-12-17T13:30:00Z</cp:lastPrinted>
  <dcterms:created xsi:type="dcterms:W3CDTF">2022-10-31T15:37:00Z</dcterms:created>
  <dcterms:modified xsi:type="dcterms:W3CDTF">2024-09-01T19:24:00Z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