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35" w:dyaOrig="270" w14:anchorId="11524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3.9pt" o:ole="">
            <v:imagedata r:id="rId15" o:title=""/>
          </v:shape>
          <o:OLEObject Type="Embed" ProgID="Equation.3" ShapeID="_x0000_i1025" DrawAspect="Content" ObjectID="_169614445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A1096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A1096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686F0D">
              <w:rPr>
                <w:position w:val="-6"/>
              </w:rPr>
              <w:pict w14:anchorId="1B70E5EE">
                <v:shape id="_x0000_i1026" type="#_x0000_t75" style="width:21.75pt;height:13.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6F0D">
              <w:rPr>
                <w:position w:val="-6"/>
              </w:rPr>
              <w:pict w14:anchorId="5531AACF">
                <v:shape id="_x0000_i1027" type="#_x0000_t75" style="width:21.75pt;height:13.9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86F0D">
              <w:rPr>
                <w:position w:val="-6"/>
              </w:rPr>
              <w:pict w14:anchorId="6D72AEBF">
                <v:shape id="_x0000_i1028" type="#_x0000_t75" style="width:21.75pt;height:13.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6F0D">
              <w:rPr>
                <w:position w:val="-6"/>
              </w:rPr>
              <w:pict w14:anchorId="63A6D6A3">
                <v:shape id="_x0000_i1029" type="#_x0000_t75" style="width:21.75pt;height:13.9pt"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686F0D">
              <w:rPr>
                <w:position w:val="-6"/>
              </w:rPr>
              <w:pict w14:anchorId="128511CB">
                <v:shape id="_x0000_i1030" type="#_x0000_t75" style="width:21.75pt;height:13.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6F0D">
              <w:rPr>
                <w:position w:val="-6"/>
              </w:rPr>
              <w:pict w14:anchorId="160865C6">
                <v:shape id="_x0000_i1031" type="#_x0000_t75" style="width:21.75pt;height:13.9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686F0D">
              <w:rPr>
                <w:position w:val="-6"/>
              </w:rPr>
              <w:pict w14:anchorId="5B352C47">
                <v:shape id="_x0000_i1032" type="#_x0000_t75" style="width:21.75pt;height:13.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6F0D">
              <w:rPr>
                <w:position w:val="-6"/>
              </w:rPr>
              <w:pict w14:anchorId="21F08759">
                <v:shape id="_x0000_i1033" type="#_x0000_t75" style="width:21.75pt;height:13.9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686F0D">
              <w:rPr>
                <w:position w:val="-6"/>
              </w:rPr>
              <w:pict w14:anchorId="238515DC">
                <v:shape id="_x0000_i1034" type="#_x0000_t75" style="width:21.75pt;height:13.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6F0D">
              <w:rPr>
                <w:position w:val="-6"/>
              </w:rPr>
              <w:pict w14:anchorId="43A45910">
                <v:shape id="_x0000_i1035" type="#_x0000_t75" style="width:21.75pt;height:13.9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686F0D">
              <w:rPr>
                <w:position w:val="-6"/>
              </w:rPr>
              <w:pict w14:anchorId="12F980E0">
                <v:shape id="_x0000_i1036" type="#_x0000_t75" style="width:21.75pt;height:13.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6F0D">
              <w:rPr>
                <w:position w:val="-6"/>
              </w:rPr>
              <w:pict w14:anchorId="08D1BE7C">
                <v:shape id="_x0000_i1037" type="#_x0000_t75" style="width:21.75pt;height:13.9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A1096B">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270" w14:anchorId="71855BDB">
                      <v:shape id="_x0000_i1038" type="#_x0000_t75" style="width:36.4pt;height:13.9pt" o:ole="">
                        <v:imagedata r:id="rId18" o:title=""/>
                      </v:shape>
                      <o:OLEObject Type="Embed" ProgID="Equation.3" ShapeID="_x0000_i1038" DrawAspect="Content" ObjectID="_1696144459"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70" w14:anchorId="2421E555">
                      <v:shape id="_x0000_i1039" type="#_x0000_t75" style="width:36.4pt;height:13.9pt" o:ole="">
                        <v:imagedata r:id="rId20" o:title=""/>
                      </v:shape>
                      <o:OLEObject Type="Embed" ProgID="Equation.3" ShapeID="_x0000_i1039" DrawAspect="Content" ObjectID="_1696144460"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A1096B">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A1096B">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lastRenderedPageBreak/>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lastRenderedPageBreak/>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Having the same comment we had before, unless we are misunderstanding the proposal, but it seems like Proposal 1.1-4F requires 1 extra codepoint to convey the 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lastRenderedPageBreak/>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lastRenderedPageBreak/>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99398D">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60" w:dyaOrig="1170" w14:anchorId="305713C7">
                <v:shape id="_x0000_i1040" type="#_x0000_t75" style="width:438.4pt;height:58.15pt" o:ole="">
                  <v:imagedata r:id="rId23" o:title=""/>
                </v:shape>
                <o:OLEObject Type="Embed" ProgID="Visio.Drawing.15" ShapeID="_x0000_i1040" DrawAspect="Content" ObjectID="_1696144461"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lastRenderedPageBreak/>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rPr>
              <w:lastRenderedPageBreak/>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lastRenderedPageBreak/>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A1096B">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lastRenderedPageBreak/>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lastRenderedPageBreak/>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t>We are ok with Proposal 1.2-5</w:t>
            </w:r>
            <w:r w:rsidR="00015B96">
              <w:rPr>
                <w:sz w:val="22"/>
                <w:szCs w:val="22"/>
                <w:lang w:eastAsia="zh-CN"/>
              </w:rPr>
              <w:t xml:space="preserve"> with Alt. A removed.</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A1096B">
        <w:fldChar w:fldCharType="begin"/>
      </w:r>
      <w:r w:rsidR="00A1096B">
        <w:instrText xml:space="preserve"> SEQ Table \* ARABIC </w:instrText>
      </w:r>
      <w:r w:rsidR="00A1096B">
        <w:fldChar w:fldCharType="separate"/>
      </w:r>
      <w:r>
        <w:t>4</w:t>
      </w:r>
      <w:r w:rsidR="00A1096B">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A1096B">
        <w:fldChar w:fldCharType="begin"/>
      </w:r>
      <w:r w:rsidR="00A1096B">
        <w:instrText xml:space="preserve"> SEQ Table \* ARABIC </w:instrText>
      </w:r>
      <w:r w:rsidR="00A1096B">
        <w:fldChar w:fldCharType="separate"/>
      </w:r>
      <w:r>
        <w:t>5</w:t>
      </w:r>
      <w:r w:rsidR="00A1096B">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lastRenderedPageBreak/>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lastRenderedPageBreak/>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I’ve updated the proposal to see if we can accommodate the views in Proposal 1.3-3A. This doesn’t resolve the problem completely, but at least the agreement is taking the group bit further. If possible, moderator would like to </w:t>
      </w:r>
      <w:r>
        <w:rPr>
          <w:rFonts w:ascii="Times New Roman" w:hAnsi="Times New Roman"/>
          <w:sz w:val="22"/>
          <w:szCs w:val="22"/>
          <w:lang w:eastAsia="zh-CN"/>
        </w:rPr>
        <w:lastRenderedPageBreak/>
        <w:t>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lastRenderedPageBreak/>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lastRenderedPageBreak/>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lastRenderedPageBreak/>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lastRenderedPageBreak/>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lastRenderedPageBreak/>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lastRenderedPageBreak/>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w:t>
            </w:r>
            <w:r>
              <w:rPr>
                <w:rStyle w:val="CommentReference"/>
                <w:sz w:val="22"/>
                <w:szCs w:val="22"/>
              </w:rPr>
              <w:lastRenderedPageBreak/>
              <w:t xml:space="preserve">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lastRenderedPageBreak/>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lastRenderedPageBreak/>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w:t>
            </w:r>
            <w:r>
              <w:rPr>
                <w:rFonts w:ascii="Times New Roman" w:hAnsi="Times New Roman"/>
                <w:sz w:val="22"/>
                <w:szCs w:val="22"/>
                <w:lang w:eastAsia="zh-CN"/>
              </w:rPr>
              <w:lastRenderedPageBreak/>
              <w:t xml:space="preserve">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lastRenderedPageBreak/>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lastRenderedPageBreak/>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lastRenderedPageBreak/>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99398D">
      <w:pPr>
        <w:jc w:val="center"/>
      </w:pPr>
      <w:r>
        <w:object w:dxaOrig="8205" w:dyaOrig="2610" w14:anchorId="352ED61F">
          <v:shape id="_x0000_i1041" type="#_x0000_t75" style="width:410.1pt;height:130.2pt" o:ole="">
            <v:imagedata r:id="rId41" o:title=""/>
          </v:shape>
          <o:OLEObject Type="Embed" ProgID="Visio.Drawing.15" ShapeID="_x0000_i1041" DrawAspect="Content" ObjectID="_1696144462"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99398D">
      <w:pPr>
        <w:jc w:val="center"/>
      </w:pPr>
      <w:r>
        <w:object w:dxaOrig="8205" w:dyaOrig="2610" w14:anchorId="60D933BC">
          <v:shape id="_x0000_i1042" type="#_x0000_t75" style="width:410.1pt;height:130.2pt" o:ole="">
            <v:imagedata r:id="rId41" o:title=""/>
          </v:shape>
          <o:OLEObject Type="Embed" ProgID="Visio.Drawing.15" ShapeID="_x0000_i1042" DrawAspect="Content" ObjectID="_1696144463"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lastRenderedPageBreak/>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lastRenderedPageBreak/>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A1096B">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A1096B">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99398D">
            <w:pPr>
              <w:pStyle w:val="BodyText"/>
              <w:spacing w:after="0"/>
              <w:rPr>
                <w:rFonts w:ascii="Times New Roman" w:hAnsi="Times New Roman"/>
                <w:sz w:val="22"/>
                <w:szCs w:val="22"/>
                <w:lang w:eastAsia="zh-CN"/>
              </w:rPr>
            </w:pPr>
            <w:r>
              <w:object w:dxaOrig="7365" w:dyaOrig="2025" w14:anchorId="6A5293C3">
                <v:shape id="_x0000_i1043" type="#_x0000_t75" style="width:368.05pt;height:101.4pt" o:ole="">
                  <v:imagedata r:id="rId45" o:title=""/>
                </v:shape>
                <o:OLEObject Type="Embed" ProgID="Visio.Drawing.11" ShapeID="_x0000_i1043" DrawAspect="Content" ObjectID="_1696144464"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A1096B">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A1096B">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A1096B">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lang w:eastAsia="en-US"/>
              </w:rPr>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A1096B">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A1096B">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A1096B">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A1096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A1096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A1096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A1096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A1096B">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A1096B">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A1096B">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C2E98" w14:textId="77777777" w:rsidR="00A1096B" w:rsidRDefault="00A1096B">
      <w:pPr>
        <w:spacing w:after="0" w:line="240" w:lineRule="auto"/>
      </w:pPr>
      <w:r>
        <w:separator/>
      </w:r>
    </w:p>
  </w:endnote>
  <w:endnote w:type="continuationSeparator" w:id="0">
    <w:p w14:paraId="29E3D699" w14:textId="77777777" w:rsidR="00A1096B" w:rsidRDefault="00A1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77777777"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CD8AF" w14:textId="77777777" w:rsidR="00A1096B" w:rsidRDefault="00A1096B">
      <w:pPr>
        <w:spacing w:after="0" w:line="240" w:lineRule="auto"/>
      </w:pPr>
      <w:r>
        <w:separator/>
      </w:r>
    </w:p>
  </w:footnote>
  <w:footnote w:type="continuationSeparator" w:id="0">
    <w:p w14:paraId="7AE41246" w14:textId="77777777" w:rsidR="00A1096B" w:rsidRDefault="00A10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8.xml><?xml version="1.0" encoding="utf-8"?>
<ds:datastoreItem xmlns:ds="http://schemas.openxmlformats.org/officeDocument/2006/customXml" ds:itemID="{6EF80257-BF0B-405C-B055-EBA622E71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167</Pages>
  <Words>62023</Words>
  <Characters>353534</Characters>
  <Application>Microsoft Office Word</Application>
  <DocSecurity>0</DocSecurity>
  <Lines>2946</Lines>
  <Paragraphs>829</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Young Woo Kwak</cp:lastModifiedBy>
  <cp:revision>2</cp:revision>
  <cp:lastPrinted>2011-11-09T07:49:00Z</cp:lastPrinted>
  <dcterms:created xsi:type="dcterms:W3CDTF">2021-10-19T14:00:00Z</dcterms:created>
  <dcterms:modified xsi:type="dcterms:W3CDTF">2021-10-19T14:00:00Z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