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27705C33"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1A1EB60"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410012DB"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5pt;height:13.15pt" o:ole="">
            <v:imagedata r:id="rId15" o:title=""/>
          </v:shape>
          <o:OLEObject Type="Embed" ProgID="Equation.3" ShapeID="_x0000_i1025" DrawAspect="Content" ObjectID="_169606062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B23BC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B23BC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F180F">
              <w:rPr>
                <w:position w:val="-6"/>
              </w:rPr>
              <w:pict w14:anchorId="4DABE17D">
                <v:shape id="_x0000_i1026"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55F64F7A">
                <v:shape id="_x0000_i1027" type="#_x0000_t75" style="width:22.9pt;height:12.4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F180F">
              <w:rPr>
                <w:position w:val="-6"/>
              </w:rPr>
              <w:pict w14:anchorId="6553D7B4">
                <v:shape id="_x0000_i1028"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5C87132B">
                <v:shape id="_x0000_i1029" type="#_x0000_t75" style="width:22.9pt;height:12.4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F180F">
              <w:rPr>
                <w:position w:val="-6"/>
              </w:rPr>
              <w:pict w14:anchorId="44F73F59">
                <v:shape id="_x0000_i1030"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5C46144B">
                <v:shape id="_x0000_i1031" type="#_x0000_t75" style="width:22.9pt;height:12.4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F180F">
              <w:rPr>
                <w:position w:val="-6"/>
              </w:rPr>
              <w:pict w14:anchorId="07856EB8">
                <v:shape id="_x0000_i1032"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24F54AC8">
                <v:shape id="_x0000_i1033" type="#_x0000_t75" style="width:22.9pt;height:12.4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F180F">
              <w:rPr>
                <w:position w:val="-6"/>
              </w:rPr>
              <w:pict w14:anchorId="7142AE80">
                <v:shape id="_x0000_i1034"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262D4828">
                <v:shape id="_x0000_i1035" type="#_x0000_t75" style="width:22.9pt;height:12.4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F180F">
              <w:rPr>
                <w:position w:val="-6"/>
              </w:rPr>
              <w:pict w14:anchorId="3235F07D">
                <v:shape id="_x0000_i1036" type="#_x0000_t75" style="width:22.9pt;height:12.4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180F">
              <w:rPr>
                <w:position w:val="-6"/>
              </w:rPr>
              <w:pict w14:anchorId="5A57A999">
                <v:shape id="_x0000_i1037" type="#_x0000_t75" style="width:22.9pt;height:12.4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B23BC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4pt" o:ole="">
                        <v:imagedata r:id="rId18" o:title=""/>
                      </v:shape>
                      <o:OLEObject Type="Embed" ProgID="Equation.3" ShapeID="_x0000_i1038" DrawAspect="Content" ObjectID="_1696060627"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4pt" o:ole="">
                        <v:imagedata r:id="rId20" o:title=""/>
                      </v:shape>
                      <o:OLEObject Type="Embed" ProgID="Equation.3" ShapeID="_x0000_i1039" DrawAspect="Content" ObjectID="_1696060628"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B23BC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B23BC3"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lastRenderedPageBreak/>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m:t>
              </m:r>
              <m:r>
                <m:rPr>
                  <m:sty m:val="p"/>
                </m:rPr>
                <w:rPr>
                  <w:rFonts w:ascii="Cambria Math" w:eastAsia="MS Mincho" w:hAnsi="Cambria Math"/>
                  <w:sz w:val="22"/>
                  <w:szCs w:val="22"/>
                  <w:lang w:eastAsia="ja-JP"/>
                </w:rPr>
                <w:lastRenderedPageBreak/>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Objections to Proposal 1.1-4E</w:t>
      </w:r>
    </w:p>
    <w:p w14:paraId="2942CB3F"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lastRenderedPageBreak/>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TW"/>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5pt;height:57.4pt" o:ole="">
                  <v:imagedata r:id="rId23" o:title=""/>
                </v:shape>
                <o:OLEObject Type="Embed" ProgID="Visio.Drawing.15" ShapeID="_x0000_i1040" DrawAspect="Content" ObjectID="_1696060629"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TW"/>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B23BC3">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TW"/>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TW"/>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TW"/>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TW"/>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TW"/>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TW"/>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TW"/>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TW"/>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TW"/>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TW"/>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TW"/>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TW"/>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TW"/>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TW"/>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TW"/>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TW"/>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TW"/>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TW"/>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TW"/>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TW"/>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TW"/>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TW"/>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TW"/>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TW"/>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TW"/>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TW"/>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TW"/>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TW"/>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TW"/>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TW"/>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TW"/>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TW"/>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25pt;height:130.15pt" o:ole="">
            <v:imagedata r:id="rId41" o:title=""/>
          </v:shape>
          <o:OLEObject Type="Embed" ProgID="Visio.Drawing.15" ShapeID="_x0000_i1041" DrawAspect="Content" ObjectID="_1696060630"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C57B13">
      <w:pPr>
        <w:jc w:val="center"/>
      </w:pPr>
      <w:r>
        <w:object w:dxaOrig="8199" w:dyaOrig="2568" w14:anchorId="69B62226">
          <v:shape id="_x0000_i1042" type="#_x0000_t75" style="width:410.25pt;height:130.15pt" o:ole="">
            <v:imagedata r:id="rId41" o:title=""/>
          </v:shape>
          <o:OLEObject Type="Embed" ProgID="Visio.Drawing.15" ShapeID="_x0000_i1042" DrawAspect="Content" ObjectID="_1696060631"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TW"/>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B23BC3">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B23BC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BodyText"/>
              <w:spacing w:after="0"/>
              <w:rPr>
                <w:rFonts w:ascii="Times New Roman" w:hAnsi="Times New Roman"/>
                <w:sz w:val="22"/>
                <w:szCs w:val="22"/>
                <w:lang w:eastAsia="zh-CN"/>
              </w:rPr>
            </w:pPr>
            <w:r>
              <w:object w:dxaOrig="7350" w:dyaOrig="2010" w14:anchorId="5146C5F7">
                <v:shape id="_x0000_i1043" type="#_x0000_t75" style="width:367.5pt;height:100.9pt" o:ole="">
                  <v:imagedata r:id="rId45" o:title=""/>
                </v:shape>
                <o:OLEObject Type="Embed" ProgID="Visio.Drawing.11" ShapeID="_x0000_i1043" DrawAspect="Content" ObjectID="_1696060632"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B23BC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B23BC3">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B23BC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TW"/>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TW"/>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zh-TW"/>
              </w:rPr>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B23BC3">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B23BC3">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B23BC3">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B23BC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B23BC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B23BC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B23BC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B23BC3">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B23BC3">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B23BC3">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zh-TW"/>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DBD02" w14:textId="77777777" w:rsidR="00B23BC3" w:rsidRDefault="00B23BC3">
      <w:pPr>
        <w:spacing w:after="0" w:line="240" w:lineRule="auto"/>
      </w:pPr>
      <w:r>
        <w:separator/>
      </w:r>
    </w:p>
  </w:endnote>
  <w:endnote w:type="continuationSeparator" w:id="0">
    <w:p w14:paraId="2E0D470D" w14:textId="77777777" w:rsidR="00B23BC3" w:rsidRDefault="00B2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77777777"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45793C">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5793C">
      <w:rPr>
        <w:rStyle w:val="PageNumber"/>
        <w:noProof/>
      </w:rPr>
      <w:t>172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451C5" w14:textId="77777777" w:rsidR="00B23BC3" w:rsidRDefault="00B23BC3">
      <w:pPr>
        <w:spacing w:after="0" w:line="240" w:lineRule="auto"/>
      </w:pPr>
      <w:r>
        <w:separator/>
      </w:r>
    </w:p>
  </w:footnote>
  <w:footnote w:type="continuationSeparator" w:id="0">
    <w:p w14:paraId="1E5F19DE" w14:textId="77777777" w:rsidR="00B23BC3" w:rsidRDefault="00B23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4DB4"/>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014"/>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073E18-F95C-45FC-BEC4-F2BD8710A0C6}">
  <ds:schemaRefs>
    <ds:schemaRef ds:uri="http://schemas.openxmlformats.org/officeDocument/2006/bibliography"/>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654A050-4214-437D-8D6B-BB9735F7AD00}">
  <ds:schemaRefs>
    <ds:schemaRef ds:uri="http://schemas.openxmlformats.org/officeDocument/2006/bibliography"/>
  </ds:schemaRefs>
</ds:datastoreItem>
</file>

<file path=customXml/itemProps8.xml><?xml version="1.0" encoding="utf-8"?>
<ds:datastoreItem xmlns:ds="http://schemas.openxmlformats.org/officeDocument/2006/customXml" ds:itemID="{502BBC55-0923-4AC9-AD16-8AAF582ECF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71</Pages>
  <Words>55312</Words>
  <Characters>315280</Characters>
  <Application>Microsoft Office Word</Application>
  <DocSecurity>0</DocSecurity>
  <Lines>2627</Lines>
  <Paragraphs>739</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Young Woo Kwak</cp:lastModifiedBy>
  <cp:revision>2</cp:revision>
  <cp:lastPrinted>2011-11-09T07:49:00Z</cp:lastPrinted>
  <dcterms:created xsi:type="dcterms:W3CDTF">2021-10-18T14:46:00Z</dcterms:created>
  <dcterms:modified xsi:type="dcterms:W3CDTF">2021-10-18T14:46:00Z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