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79417F57" w:rsidR="0034312C" w:rsidRPr="00D629EF" w:rsidRDefault="0034312C" w:rsidP="0034312C">
      <w:pPr>
        <w:pStyle w:val="ZA"/>
        <w:framePr w:wrap="notBeside"/>
        <w:tabs>
          <w:tab w:val="left" w:pos="1440"/>
        </w:tabs>
      </w:pPr>
      <w:bookmarkStart w:id="0" w:name="page1"/>
      <w:bookmarkStart w:id="1" w:name="_CR3GPPTS37_483V17_67_020230912"/>
      <w:bookmarkStart w:id="2" w:name="_CR3GPPTS37_483V17V18_60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CB242E" w:rsidRPr="004D08DA">
        <w:t>V</w:t>
      </w:r>
      <w:r w:rsidR="00CB242E">
        <w:t>18</w:t>
      </w:r>
      <w:r w:rsidRPr="004D08DA">
        <w:t>.</w:t>
      </w:r>
      <w:r w:rsidR="00CB242E">
        <w:t>0</w:t>
      </w:r>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r w:rsidR="00FE35A6">
        <w:rPr>
          <w:sz w:val="32"/>
        </w:rPr>
        <w:t>12</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17FEF04" w:rsidR="00E447A4" w:rsidRPr="00D629EF" w:rsidRDefault="00E447A4" w:rsidP="00E447A4">
      <w:pPr>
        <w:pStyle w:val="ZT"/>
        <w:framePr w:wrap="notBeside"/>
      </w:pPr>
      <w:r w:rsidRPr="00D629EF">
        <w:t>(</w:t>
      </w:r>
      <w:r w:rsidRPr="00D629EF">
        <w:rPr>
          <w:rStyle w:val="ZGSM"/>
        </w:rPr>
        <w:t xml:space="preserve">Release </w:t>
      </w:r>
      <w:r w:rsidR="00CB242E" w:rsidRPr="00D629EF">
        <w:rPr>
          <w:rStyle w:val="ZGSM"/>
        </w:rPr>
        <w:t>1</w:t>
      </w:r>
      <w:r w:rsidR="00CB242E">
        <w:rPr>
          <w:rStyle w:val="ZGSM"/>
        </w:rPr>
        <w:t>8</w:t>
      </w:r>
      <w:r w:rsidRPr="00D629EF">
        <w:t>)</w:t>
      </w:r>
    </w:p>
    <w:bookmarkStart w:id="3" w:name="_MON_1684549432"/>
    <w:bookmarkEnd w:id="3"/>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88pt" o:ole="">
            <v:imagedata r:id="rId9" o:title=""/>
          </v:shape>
          <o:OLEObject Type="Embed" ProgID="Word.Picture.8" ShapeID="_x0000_i1025" DrawAspect="Content" ObjectID="_176501652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4"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5" w:name="copyrightaddon"/>
      <w:bookmarkEnd w:id="5"/>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4"/>
    <w:p w14:paraId="636CBC2B" w14:textId="77777777" w:rsidR="00080512" w:rsidRPr="00D629EF" w:rsidRDefault="0034312C" w:rsidP="0034312C">
      <w:pPr>
        <w:pStyle w:val="TT"/>
      </w:pPr>
      <w:r w:rsidRPr="00D629EF">
        <w:br w:type="page"/>
      </w:r>
      <w:r w:rsidR="00080512" w:rsidRPr="00D629EF">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Pr="005B3C76" w:rsidRDefault="00272CEF">
      <w:pPr>
        <w:pStyle w:val="TOC4"/>
        <w:rPr>
          <w:rFonts w:asciiTheme="minorHAnsi" w:eastAsiaTheme="minorEastAsia" w:hAnsiTheme="minorHAnsi" w:cstheme="minorBidi"/>
          <w:kern w:val="2"/>
          <w:sz w:val="22"/>
          <w:szCs w:val="22"/>
          <w:lang w:val="fr-FR"/>
          <w14:ligatures w14:val="standardContextual"/>
        </w:rPr>
      </w:pPr>
      <w:r w:rsidRPr="005B3C76">
        <w:rPr>
          <w:lang w:val="fr-FR"/>
        </w:rPr>
        <w:t>8.5.1.4</w:t>
      </w:r>
      <w:r w:rsidRPr="005B3C76">
        <w:rPr>
          <w:rFonts w:asciiTheme="minorHAnsi" w:eastAsiaTheme="minorEastAsia" w:hAnsiTheme="minorHAnsi" w:cstheme="minorBidi"/>
          <w:kern w:val="2"/>
          <w:sz w:val="22"/>
          <w:szCs w:val="22"/>
          <w:lang w:val="fr-FR"/>
          <w14:ligatures w14:val="standardContextual"/>
        </w:rPr>
        <w:tab/>
      </w:r>
      <w:r w:rsidRPr="005B3C76">
        <w:rPr>
          <w:lang w:val="fr-FR"/>
        </w:rPr>
        <w:t>Abnormal Conditions</w:t>
      </w:r>
      <w:r w:rsidRPr="005B3C76">
        <w:rPr>
          <w:lang w:val="fr-FR"/>
        </w:rPr>
        <w:tab/>
      </w:r>
      <w:r>
        <w:fldChar w:fldCharType="begin" w:fldLock="1"/>
      </w:r>
      <w:r w:rsidRPr="005B3C76">
        <w:rPr>
          <w:lang w:val="fr-FR"/>
        </w:rPr>
        <w:instrText xml:space="preserve"> PAGEREF _Toc145326675 \h </w:instrText>
      </w:r>
      <w:r>
        <w:fldChar w:fldCharType="separate"/>
      </w:r>
      <w:r w:rsidRPr="005B3C76">
        <w:rPr>
          <w:lang w:val="fr-FR"/>
        </w:rPr>
        <w:t>58</w:t>
      </w:r>
      <w:r>
        <w:fldChar w:fldCharType="end"/>
      </w:r>
    </w:p>
    <w:p w14:paraId="5D8144E6" w14:textId="21ACABF9" w:rsidR="00272CEF" w:rsidRPr="005B3C76" w:rsidRDefault="00272CEF">
      <w:pPr>
        <w:pStyle w:val="TOC3"/>
        <w:rPr>
          <w:rFonts w:asciiTheme="minorHAnsi" w:eastAsiaTheme="minorEastAsia" w:hAnsiTheme="minorHAnsi" w:cstheme="minorBidi"/>
          <w:kern w:val="2"/>
          <w:sz w:val="22"/>
          <w:szCs w:val="22"/>
          <w:lang w:val="fr-FR"/>
          <w14:ligatures w14:val="standardContextual"/>
        </w:rPr>
      </w:pPr>
      <w:r w:rsidRPr="005B3C76">
        <w:rPr>
          <w:lang w:val="fr-FR"/>
        </w:rPr>
        <w:t>8.5.2</w:t>
      </w:r>
      <w:r w:rsidRPr="005B3C76">
        <w:rPr>
          <w:rFonts w:asciiTheme="minorHAnsi" w:eastAsiaTheme="minorEastAsia" w:hAnsiTheme="minorHAnsi" w:cstheme="minorBidi"/>
          <w:kern w:val="2"/>
          <w:sz w:val="22"/>
          <w:szCs w:val="22"/>
          <w:lang w:val="fr-FR"/>
          <w14:ligatures w14:val="standardContextual"/>
        </w:rPr>
        <w:tab/>
      </w:r>
      <w:r w:rsidRPr="005B3C76">
        <w:rPr>
          <w:lang w:val="fr-FR"/>
        </w:rPr>
        <w:t>IAB PSK Notification</w:t>
      </w:r>
      <w:r w:rsidRPr="005B3C76">
        <w:rPr>
          <w:lang w:val="fr-FR"/>
        </w:rPr>
        <w:tab/>
      </w:r>
      <w:r>
        <w:fldChar w:fldCharType="begin" w:fldLock="1"/>
      </w:r>
      <w:r w:rsidRPr="005B3C76">
        <w:rPr>
          <w:lang w:val="fr-FR"/>
        </w:rPr>
        <w:instrText xml:space="preserve"> PAGEREF _Toc145326676 \h </w:instrText>
      </w:r>
      <w:r>
        <w:fldChar w:fldCharType="separate"/>
      </w:r>
      <w:r w:rsidRPr="005B3C76">
        <w:rPr>
          <w:lang w:val="fr-FR"/>
        </w:rP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FE35A6">
        <w:t>9.2.5.2.1</w:t>
      </w:r>
      <w:r>
        <w:rPr>
          <w:rFonts w:asciiTheme="minorHAnsi" w:eastAsiaTheme="minorEastAsia" w:hAnsiTheme="minorHAnsi" w:cstheme="minorBidi"/>
          <w:kern w:val="2"/>
          <w:sz w:val="22"/>
          <w:szCs w:val="22"/>
          <w14:ligatures w14:val="standardContextual"/>
        </w:rPr>
        <w:tab/>
      </w:r>
      <w:r w:rsidRPr="00FE35A6">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FE35A6">
        <w:t>9.2.5.2.2</w:t>
      </w:r>
      <w:r>
        <w:rPr>
          <w:rFonts w:asciiTheme="minorHAnsi" w:eastAsiaTheme="minorEastAsia" w:hAnsiTheme="minorHAnsi" w:cstheme="minorBidi"/>
          <w:kern w:val="2"/>
          <w:sz w:val="22"/>
          <w:szCs w:val="22"/>
          <w14:ligatures w14:val="standardContextual"/>
        </w:rPr>
        <w:tab/>
      </w:r>
      <w:r w:rsidRPr="00FE35A6">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FE35A6">
        <w:t>9.2.5.2.4</w:t>
      </w:r>
      <w:r>
        <w:rPr>
          <w:rFonts w:asciiTheme="minorHAnsi" w:eastAsiaTheme="minorEastAsia" w:hAnsiTheme="minorHAnsi" w:cstheme="minorBidi"/>
          <w:kern w:val="2"/>
          <w:sz w:val="22"/>
          <w:szCs w:val="22"/>
          <w14:ligatures w14:val="standardContextual"/>
        </w:rPr>
        <w:tab/>
      </w:r>
      <w:r w:rsidRPr="00FE35A6">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FE35A6">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FE35A6">
        <w:rPr>
          <w:lang w:val="fr-FR"/>
        </w:rPr>
        <w:tab/>
      </w:r>
      <w:r>
        <w:fldChar w:fldCharType="begin" w:fldLock="1"/>
      </w:r>
      <w:r w:rsidRPr="00FE35A6">
        <w:rPr>
          <w:lang w:val="fr-FR"/>
        </w:rPr>
        <w:instrText xml:space="preserve"> PAGEREF _Toc145326800 \h </w:instrText>
      </w:r>
      <w:r>
        <w:fldChar w:fldCharType="separate"/>
      </w:r>
      <w:r w:rsidRPr="00FE35A6">
        <w:rPr>
          <w:lang w:val="fr-FR"/>
        </w:rPr>
        <w:t>100</w:t>
      </w:r>
      <w:r>
        <w:fldChar w:fldCharType="end"/>
      </w:r>
    </w:p>
    <w:p w14:paraId="1934FE06" w14:textId="64968DC2"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FE35A6">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FE35A6">
        <w:rPr>
          <w:lang w:val="fr-FR"/>
        </w:rPr>
        <w:tab/>
      </w:r>
      <w:r>
        <w:fldChar w:fldCharType="begin" w:fldLock="1"/>
      </w:r>
      <w:r w:rsidRPr="00FE35A6">
        <w:rPr>
          <w:lang w:val="fr-FR"/>
        </w:rPr>
        <w:instrText xml:space="preserve"> PAGEREF _Toc145326801 \h </w:instrText>
      </w:r>
      <w:r>
        <w:fldChar w:fldCharType="separate"/>
      </w:r>
      <w:r w:rsidRPr="00FE35A6">
        <w:rPr>
          <w:lang w:val="fr-FR"/>
        </w:rPr>
        <w:t>101</w:t>
      </w:r>
      <w:r>
        <w:fldChar w:fldCharType="end"/>
      </w:r>
    </w:p>
    <w:p w14:paraId="2101DC70" w14:textId="0330BA3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7</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REQUIRED</w:t>
      </w:r>
      <w:r w:rsidRPr="00FE35A6">
        <w:rPr>
          <w:lang w:val="fr-FR"/>
        </w:rPr>
        <w:tab/>
      </w:r>
      <w:r>
        <w:fldChar w:fldCharType="begin" w:fldLock="1"/>
      </w:r>
      <w:r w:rsidRPr="00FE35A6">
        <w:rPr>
          <w:lang w:val="fr-FR"/>
        </w:rPr>
        <w:instrText xml:space="preserve"> PAGEREF _Toc145326802 \h </w:instrText>
      </w:r>
      <w:r>
        <w:fldChar w:fldCharType="separate"/>
      </w:r>
      <w:r w:rsidRPr="00FE35A6">
        <w:rPr>
          <w:lang w:val="fr-FR"/>
        </w:rPr>
        <w:t>101</w:t>
      </w:r>
      <w:r>
        <w:fldChar w:fldCharType="end"/>
      </w:r>
    </w:p>
    <w:p w14:paraId="5F726743" w14:textId="58EC88FD"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8</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MODIFICATION CONFIRM</w:t>
      </w:r>
      <w:r w:rsidRPr="00FE35A6">
        <w:rPr>
          <w:lang w:val="fr-FR"/>
        </w:rPr>
        <w:tab/>
      </w:r>
      <w:r>
        <w:fldChar w:fldCharType="begin" w:fldLock="1"/>
      </w:r>
      <w:r w:rsidRPr="00FE35A6">
        <w:rPr>
          <w:lang w:val="fr-FR"/>
        </w:rPr>
        <w:instrText xml:space="preserve"> PAGEREF _Toc145326803 \h </w:instrText>
      </w:r>
      <w:r>
        <w:fldChar w:fldCharType="separate"/>
      </w:r>
      <w:r w:rsidRPr="00FE35A6">
        <w:rPr>
          <w:lang w:val="fr-FR"/>
        </w:rPr>
        <w:t>101</w:t>
      </w:r>
      <w:r>
        <w:fldChar w:fldCharType="end"/>
      </w:r>
    </w:p>
    <w:p w14:paraId="42F0667B" w14:textId="5C7F506B"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9</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COMMAND</w:t>
      </w:r>
      <w:r w:rsidRPr="00FE35A6">
        <w:rPr>
          <w:lang w:val="fr-FR"/>
        </w:rPr>
        <w:tab/>
      </w:r>
      <w:r>
        <w:fldChar w:fldCharType="begin" w:fldLock="1"/>
      </w:r>
      <w:r w:rsidRPr="00FE35A6">
        <w:rPr>
          <w:lang w:val="fr-FR"/>
        </w:rPr>
        <w:instrText xml:space="preserve"> PAGEREF _Toc145326804 \h </w:instrText>
      </w:r>
      <w:r>
        <w:fldChar w:fldCharType="separate"/>
      </w:r>
      <w:r w:rsidRPr="00FE35A6">
        <w:rPr>
          <w:lang w:val="fr-FR"/>
        </w:rPr>
        <w:t>102</w:t>
      </w:r>
      <w:r>
        <w:fldChar w:fldCharType="end"/>
      </w:r>
    </w:p>
    <w:p w14:paraId="1B98612A" w14:textId="3DACC188" w:rsidR="00272CEF" w:rsidRPr="00FE35A6" w:rsidRDefault="00272CEF">
      <w:pPr>
        <w:pStyle w:val="TOC5"/>
        <w:rPr>
          <w:rFonts w:asciiTheme="minorHAnsi" w:eastAsiaTheme="minorEastAsia" w:hAnsiTheme="minorHAnsi" w:cstheme="minorBidi"/>
          <w:kern w:val="2"/>
          <w:sz w:val="22"/>
          <w:szCs w:val="22"/>
          <w:lang w:val="fr-FR"/>
          <w14:ligatures w14:val="standardContextual"/>
        </w:rPr>
      </w:pPr>
      <w:r w:rsidRPr="00FE35A6">
        <w:rPr>
          <w:lang w:val="fr-FR"/>
        </w:rPr>
        <w:t>9.2.5.2.</w:t>
      </w:r>
      <w:r w:rsidRPr="00FE35A6">
        <w:rPr>
          <w:lang w:val="fr-FR" w:eastAsia="zh-CN"/>
        </w:rPr>
        <w:t>10</w:t>
      </w:r>
      <w:r w:rsidRPr="00FE35A6">
        <w:rPr>
          <w:rFonts w:asciiTheme="minorHAnsi" w:eastAsiaTheme="minorEastAsia" w:hAnsiTheme="minorHAnsi" w:cstheme="minorBidi"/>
          <w:kern w:val="2"/>
          <w:sz w:val="22"/>
          <w:szCs w:val="22"/>
          <w:lang w:val="fr-FR"/>
          <w14:ligatures w14:val="standardContextual"/>
        </w:rPr>
        <w:tab/>
      </w:r>
      <w:r w:rsidRPr="00FE35A6">
        <w:rPr>
          <w:lang w:val="fr-FR"/>
        </w:rPr>
        <w:t>MC BEARER CONTEXT RELEASE COMPLETE</w:t>
      </w:r>
      <w:r w:rsidRPr="00FE35A6">
        <w:rPr>
          <w:lang w:val="fr-FR"/>
        </w:rPr>
        <w:tab/>
      </w:r>
      <w:r>
        <w:fldChar w:fldCharType="begin" w:fldLock="1"/>
      </w:r>
      <w:r w:rsidRPr="00FE35A6">
        <w:rPr>
          <w:lang w:val="fr-FR"/>
        </w:rPr>
        <w:instrText xml:space="preserve"> PAGEREF _Toc145326805 \h </w:instrText>
      </w:r>
      <w:r>
        <w:fldChar w:fldCharType="separate"/>
      </w:r>
      <w:r w:rsidRPr="00FE35A6">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5B3C76" w:rsidRDefault="00272CEF">
      <w:pPr>
        <w:pStyle w:val="TOC4"/>
        <w:rPr>
          <w:rFonts w:asciiTheme="minorHAnsi" w:eastAsiaTheme="minorEastAsia" w:hAnsiTheme="minorHAnsi" w:cstheme="minorBidi"/>
          <w:kern w:val="2"/>
          <w:sz w:val="22"/>
          <w:szCs w:val="22"/>
          <w14:ligatures w14:val="standardContextual"/>
        </w:rPr>
      </w:pPr>
      <w:r w:rsidRPr="005B3C76">
        <w:t>9.3.1.21</w:t>
      </w:r>
      <w:r w:rsidRPr="005B3C76">
        <w:rPr>
          <w:rFonts w:asciiTheme="minorHAnsi" w:eastAsiaTheme="minorEastAsia" w:hAnsiTheme="minorHAnsi" w:cstheme="minorBidi"/>
          <w:kern w:val="2"/>
          <w:sz w:val="22"/>
          <w:szCs w:val="22"/>
          <w14:ligatures w14:val="standardContextual"/>
        </w:rPr>
        <w:tab/>
      </w:r>
      <w:r w:rsidRPr="005B3C76">
        <w:t>PDU Session ID</w:t>
      </w:r>
      <w:r w:rsidRPr="005B3C76">
        <w:tab/>
      </w:r>
      <w:r>
        <w:fldChar w:fldCharType="begin" w:fldLock="1"/>
      </w:r>
      <w:r w:rsidRPr="005B3C76">
        <w:instrText xml:space="preserve"> PAGEREF _Toc145326830 \h </w:instrText>
      </w:r>
      <w:r>
        <w:fldChar w:fldCharType="separate"/>
      </w:r>
      <w:r w:rsidRPr="005B3C76">
        <w:t>113</w:t>
      </w:r>
      <w:r>
        <w:fldChar w:fldCharType="end"/>
      </w:r>
    </w:p>
    <w:p w14:paraId="3A8EBA98" w14:textId="659020BA" w:rsidR="00272CEF" w:rsidRPr="005B3C76" w:rsidRDefault="00272CEF">
      <w:pPr>
        <w:pStyle w:val="TOC4"/>
        <w:rPr>
          <w:rFonts w:asciiTheme="minorHAnsi" w:eastAsiaTheme="minorEastAsia" w:hAnsiTheme="minorHAnsi" w:cstheme="minorBidi"/>
          <w:kern w:val="2"/>
          <w:sz w:val="22"/>
          <w:szCs w:val="22"/>
          <w14:ligatures w14:val="standardContextual"/>
        </w:rPr>
      </w:pPr>
      <w:r w:rsidRPr="005B3C76">
        <w:t>9.3.1.22</w:t>
      </w:r>
      <w:r w:rsidRPr="005B3C76">
        <w:rPr>
          <w:rFonts w:asciiTheme="minorHAnsi" w:eastAsiaTheme="minorEastAsia" w:hAnsiTheme="minorHAnsi" w:cstheme="minorBidi"/>
          <w:kern w:val="2"/>
          <w:sz w:val="22"/>
          <w:szCs w:val="22"/>
          <w14:ligatures w14:val="standardContextual"/>
        </w:rPr>
        <w:tab/>
      </w:r>
      <w:r w:rsidRPr="005B3C76">
        <w:t>PDU Session Type</w:t>
      </w:r>
      <w:r w:rsidRPr="005B3C76">
        <w:tab/>
      </w:r>
      <w:r>
        <w:fldChar w:fldCharType="begin" w:fldLock="1"/>
      </w:r>
      <w:r w:rsidRPr="005B3C76">
        <w:instrText xml:space="preserve"> PAGEREF _Toc145326831 \h </w:instrText>
      </w:r>
      <w:r>
        <w:fldChar w:fldCharType="separate"/>
      </w:r>
      <w:r w:rsidRPr="005B3C76">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9.3.1.27</w:t>
      </w:r>
      <w:r w:rsidRPr="00FE35A6">
        <w:rPr>
          <w:rFonts w:asciiTheme="minorHAnsi" w:eastAsiaTheme="minorEastAsia" w:hAnsiTheme="minorHAnsi" w:cstheme="minorBidi"/>
          <w:kern w:val="2"/>
          <w:sz w:val="22"/>
          <w:szCs w:val="22"/>
          <w:lang w:val="fr-FR"/>
          <w14:ligatures w14:val="standardContextual"/>
        </w:rPr>
        <w:tab/>
      </w:r>
      <w:r w:rsidRPr="00FE35A6">
        <w:rPr>
          <w:lang w:val="fr-FR"/>
        </w:rPr>
        <w:t>Non Dynamic 5QI Descriptor</w:t>
      </w:r>
      <w:r w:rsidRPr="00FE35A6">
        <w:rPr>
          <w:lang w:val="fr-FR"/>
        </w:rPr>
        <w:tab/>
      </w:r>
      <w:r>
        <w:fldChar w:fldCharType="begin" w:fldLock="1"/>
      </w:r>
      <w:r w:rsidRPr="00FE35A6">
        <w:rPr>
          <w:lang w:val="fr-FR"/>
        </w:rPr>
        <w:instrText xml:space="preserve"> PAGEREF _Toc145326836 \h </w:instrText>
      </w:r>
      <w:r>
        <w:fldChar w:fldCharType="separate"/>
      </w:r>
      <w:r w:rsidRPr="00FE35A6">
        <w:rPr>
          <w:lang w:val="fr-FR"/>
        </w:rPr>
        <w:t>116</w:t>
      </w:r>
      <w:r>
        <w:fldChar w:fldCharType="end"/>
      </w:r>
    </w:p>
    <w:p w14:paraId="556DCF19" w14:textId="6B71F8A6" w:rsidR="00272CEF" w:rsidRPr="00FE35A6" w:rsidRDefault="00272CEF">
      <w:pPr>
        <w:pStyle w:val="TOC4"/>
        <w:rPr>
          <w:rFonts w:asciiTheme="minorHAnsi" w:eastAsiaTheme="minorEastAsia" w:hAnsiTheme="minorHAnsi" w:cstheme="minorBidi"/>
          <w:kern w:val="2"/>
          <w:sz w:val="22"/>
          <w:szCs w:val="22"/>
          <w:lang w:val="fr-FR"/>
          <w14:ligatures w14:val="standardContextual"/>
        </w:rPr>
      </w:pPr>
      <w:r w:rsidRPr="00FE35A6">
        <w:rPr>
          <w:lang w:val="fr-FR"/>
        </w:rPr>
        <w:t>9.3.1.28</w:t>
      </w:r>
      <w:r w:rsidRPr="00FE35A6">
        <w:rPr>
          <w:rFonts w:asciiTheme="minorHAnsi" w:eastAsiaTheme="minorEastAsia" w:hAnsiTheme="minorHAnsi" w:cstheme="minorBidi"/>
          <w:kern w:val="2"/>
          <w:sz w:val="22"/>
          <w:szCs w:val="22"/>
          <w:lang w:val="fr-FR"/>
          <w14:ligatures w14:val="standardContextual"/>
        </w:rPr>
        <w:tab/>
      </w:r>
      <w:r w:rsidRPr="00FE35A6">
        <w:rPr>
          <w:lang w:val="fr-FR"/>
        </w:rPr>
        <w:t>Dynamic 5QI Descriptor</w:t>
      </w:r>
      <w:r w:rsidRPr="00FE35A6">
        <w:rPr>
          <w:lang w:val="fr-FR"/>
        </w:rPr>
        <w:tab/>
      </w:r>
      <w:r>
        <w:fldChar w:fldCharType="begin" w:fldLock="1"/>
      </w:r>
      <w:r w:rsidRPr="00FE35A6">
        <w:rPr>
          <w:lang w:val="fr-FR"/>
        </w:rPr>
        <w:instrText xml:space="preserve"> PAGEREF _Toc145326837 \h </w:instrText>
      </w:r>
      <w:r>
        <w:fldChar w:fldCharType="separate"/>
      </w:r>
      <w:r w:rsidRPr="00FE35A6">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FE35A6">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FE35A6">
        <w:t>9.3.1.119</w:t>
      </w:r>
      <w:r>
        <w:rPr>
          <w:rFonts w:asciiTheme="minorHAnsi" w:eastAsiaTheme="minorEastAsia" w:hAnsiTheme="minorHAnsi" w:cstheme="minorBidi"/>
          <w:kern w:val="2"/>
          <w:sz w:val="22"/>
          <w:szCs w:val="22"/>
          <w14:ligatures w14:val="standardContextual"/>
        </w:rPr>
        <w:tab/>
      </w:r>
      <w:r w:rsidRPr="00FE35A6">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Pr="005B3C76" w:rsidRDefault="00272CEF">
      <w:pPr>
        <w:pStyle w:val="TOC4"/>
        <w:rPr>
          <w:rFonts w:asciiTheme="minorHAnsi" w:eastAsiaTheme="minorEastAsia" w:hAnsiTheme="minorHAnsi" w:cstheme="minorBidi"/>
          <w:kern w:val="2"/>
          <w:sz w:val="22"/>
          <w:szCs w:val="22"/>
          <w:lang w:val="sv-SE"/>
          <w14:ligatures w14:val="standardContextual"/>
        </w:rPr>
      </w:pPr>
      <w:r w:rsidRPr="005B3C76">
        <w:rPr>
          <w:lang w:val="sv-SE"/>
        </w:rPr>
        <w:t>9.3.3.3</w:t>
      </w:r>
      <w:r w:rsidRPr="005B3C76">
        <w:rPr>
          <w:rFonts w:asciiTheme="minorHAnsi" w:eastAsiaTheme="minorEastAsia" w:hAnsiTheme="minorHAnsi" w:cstheme="minorBidi"/>
          <w:kern w:val="2"/>
          <w:sz w:val="22"/>
          <w:szCs w:val="22"/>
          <w:lang w:val="sv-SE"/>
          <w14:ligatures w14:val="standardContextual"/>
        </w:rPr>
        <w:tab/>
      </w:r>
      <w:r w:rsidRPr="005B3C76">
        <w:rPr>
          <w:lang w:val="sv-SE"/>
        </w:rPr>
        <w:t>DRB Setup List E-UTRAN</w:t>
      </w:r>
      <w:r w:rsidRPr="005B3C76">
        <w:rPr>
          <w:lang w:val="sv-SE"/>
        </w:rPr>
        <w:tab/>
      </w:r>
      <w:r>
        <w:fldChar w:fldCharType="begin" w:fldLock="1"/>
      </w:r>
      <w:r w:rsidRPr="005B3C76">
        <w:rPr>
          <w:lang w:val="sv-SE"/>
        </w:rPr>
        <w:instrText xml:space="preserve"> PAGEREF _Toc145326964 \h </w:instrText>
      </w:r>
      <w:r>
        <w:fldChar w:fldCharType="separate"/>
      </w:r>
      <w:r w:rsidRPr="005B3C76">
        <w:rPr>
          <w:lang w:val="sv-SE"/>
        </w:rP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6" w:name="_CRForeword"/>
      <w:bookmarkEnd w:id="6"/>
      <w:r w:rsidRPr="00D629EF">
        <w:br w:type="page"/>
      </w:r>
      <w:bookmarkStart w:id="7" w:name="_Toc20955436"/>
      <w:bookmarkStart w:id="8" w:name="_Toc29460862"/>
      <w:bookmarkStart w:id="9" w:name="_Toc29505594"/>
      <w:bookmarkStart w:id="10" w:name="_Toc36556119"/>
      <w:bookmarkStart w:id="11" w:name="_Toc45881548"/>
      <w:bookmarkStart w:id="12" w:name="_Toc51852182"/>
      <w:bookmarkStart w:id="13" w:name="_Toc56620133"/>
      <w:bookmarkStart w:id="14" w:name="_Toc64447773"/>
      <w:bookmarkStart w:id="15" w:name="_Toc74152548"/>
      <w:bookmarkStart w:id="16" w:name="_Toc88655973"/>
      <w:bookmarkStart w:id="17" w:name="_Toc88657032"/>
      <w:bookmarkStart w:id="18" w:name="_Toc145326534"/>
      <w:r w:rsidRPr="00D629EF">
        <w:t>Foreword</w:t>
      </w:r>
      <w:bookmarkEnd w:id="7"/>
      <w:bookmarkEnd w:id="8"/>
      <w:bookmarkEnd w:id="9"/>
      <w:bookmarkEnd w:id="10"/>
      <w:bookmarkEnd w:id="11"/>
      <w:bookmarkEnd w:id="12"/>
      <w:bookmarkEnd w:id="13"/>
      <w:bookmarkEnd w:id="14"/>
      <w:bookmarkEnd w:id="15"/>
      <w:bookmarkEnd w:id="16"/>
      <w:bookmarkEnd w:id="17"/>
      <w:bookmarkEnd w:id="18"/>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9" w:name="_CR1"/>
      <w:bookmarkEnd w:id="19"/>
      <w:r w:rsidRPr="00D629EF">
        <w:br w:type="page"/>
      </w:r>
      <w:bookmarkStart w:id="20" w:name="_Toc20955437"/>
      <w:bookmarkStart w:id="21" w:name="_Toc29460863"/>
      <w:bookmarkStart w:id="22" w:name="_Toc29505595"/>
      <w:bookmarkStart w:id="23" w:name="_Toc36556120"/>
      <w:bookmarkStart w:id="24" w:name="_Toc45881549"/>
      <w:bookmarkStart w:id="25" w:name="_Toc51852183"/>
      <w:bookmarkStart w:id="26" w:name="_Toc56620134"/>
      <w:bookmarkStart w:id="27" w:name="_Toc64447774"/>
      <w:bookmarkStart w:id="28" w:name="_Toc74152549"/>
      <w:bookmarkStart w:id="29" w:name="_Toc88655974"/>
      <w:bookmarkStart w:id="30" w:name="_Toc88657033"/>
      <w:bookmarkStart w:id="31" w:name="_Toc105657016"/>
      <w:bookmarkStart w:id="32" w:name="_Toc106108397"/>
      <w:bookmarkStart w:id="33" w:name="_Toc112687490"/>
      <w:bookmarkStart w:id="34" w:name="_Toc145326535"/>
      <w:r w:rsidR="00A85C4E" w:rsidRPr="00D629EF">
        <w:t>1</w:t>
      </w:r>
      <w:r w:rsidR="00A85C4E" w:rsidRPr="00D629EF">
        <w:tab/>
        <w:t>Scope</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5" w:name="_CR2"/>
      <w:bookmarkStart w:id="36" w:name="_Toc20955438"/>
      <w:bookmarkStart w:id="37" w:name="_Toc29460864"/>
      <w:bookmarkStart w:id="38" w:name="_Toc29505596"/>
      <w:bookmarkStart w:id="39" w:name="_Toc36556121"/>
      <w:bookmarkStart w:id="40" w:name="_Toc45881550"/>
      <w:bookmarkStart w:id="41" w:name="_Toc51852184"/>
      <w:bookmarkStart w:id="42" w:name="_Toc56620135"/>
      <w:bookmarkStart w:id="43" w:name="_Toc64447775"/>
      <w:bookmarkStart w:id="44" w:name="_Toc74152550"/>
      <w:bookmarkStart w:id="45" w:name="_Toc88655975"/>
      <w:bookmarkStart w:id="46" w:name="_Toc88657034"/>
      <w:bookmarkStart w:id="47" w:name="_Toc105657017"/>
      <w:bookmarkStart w:id="48" w:name="_Toc106108398"/>
      <w:bookmarkStart w:id="49" w:name="_Toc112687491"/>
      <w:bookmarkStart w:id="50" w:name="_Toc145326536"/>
      <w:bookmarkEnd w:id="35"/>
      <w:r w:rsidRPr="00D629EF">
        <w:t>2</w:t>
      </w:r>
      <w:r w:rsidRPr="00D629EF">
        <w:tab/>
        <w:t>References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1" w:name="OLE_LINK1"/>
      <w:bookmarkStart w:id="52" w:name="OLE_LINK2"/>
      <w:bookmarkStart w:id="53" w:name="OLE_LINK3"/>
      <w:bookmarkStart w:id="54"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1"/>
    <w:bookmarkEnd w:id="52"/>
    <w:bookmarkEnd w:id="53"/>
    <w:bookmarkEnd w:id="54"/>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5" w:name="_Toc20955439"/>
      <w:bookmarkStart w:id="56" w:name="_Toc29460865"/>
      <w:bookmarkStart w:id="57" w:name="_Toc29505597"/>
      <w:bookmarkStart w:id="58" w:name="_Toc36556122"/>
      <w:bookmarkStart w:id="59" w:name="_Toc45881551"/>
      <w:bookmarkStart w:id="60" w:name="_Toc51852185"/>
      <w:bookmarkStart w:id="6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6C5D70CE" w14:textId="158EAC16" w:rsidR="006318F2" w:rsidRDefault="006318F2" w:rsidP="00FD304F">
      <w:pPr>
        <w:pStyle w:val="EX"/>
      </w:pPr>
      <w:r w:rsidRPr="005716F5">
        <w:t>[</w:t>
      </w:r>
      <w:r>
        <w:t>35</w:t>
      </w:r>
      <w:r w:rsidRPr="005716F5">
        <w:t>]</w:t>
      </w:r>
      <w:r w:rsidRPr="005716F5">
        <w:tab/>
        <w:t>3GPP TS 29.571: "5G System; Common Data Types for Service Based Interfaces; Stage 3".</w:t>
      </w:r>
    </w:p>
    <w:p w14:paraId="0E443FCA" w14:textId="77777777" w:rsidR="00A85C4E" w:rsidRPr="00D629EF" w:rsidRDefault="00A85C4E">
      <w:pPr>
        <w:pStyle w:val="Heading1"/>
      </w:pPr>
      <w:bookmarkStart w:id="62" w:name="_CR3"/>
      <w:bookmarkStart w:id="63" w:name="_Toc64447776"/>
      <w:bookmarkStart w:id="64" w:name="_Toc74152551"/>
      <w:bookmarkStart w:id="65" w:name="_Toc88655976"/>
      <w:bookmarkStart w:id="66" w:name="_Toc88657035"/>
      <w:bookmarkStart w:id="67" w:name="_Toc105657018"/>
      <w:bookmarkStart w:id="68" w:name="_Toc106108399"/>
      <w:bookmarkStart w:id="69" w:name="_Toc112687492"/>
      <w:bookmarkStart w:id="70" w:name="_Toc145326537"/>
      <w:bookmarkEnd w:id="62"/>
      <w:r w:rsidRPr="00D629EF">
        <w:t>3</w:t>
      </w:r>
      <w:r w:rsidRPr="00D629EF">
        <w:tab/>
        <w:t>Definitions and abbreviations</w:t>
      </w:r>
      <w:bookmarkEnd w:id="55"/>
      <w:bookmarkEnd w:id="56"/>
      <w:bookmarkEnd w:id="57"/>
      <w:bookmarkEnd w:id="58"/>
      <w:bookmarkEnd w:id="59"/>
      <w:bookmarkEnd w:id="60"/>
      <w:bookmarkEnd w:id="61"/>
      <w:bookmarkEnd w:id="63"/>
      <w:bookmarkEnd w:id="64"/>
      <w:bookmarkEnd w:id="65"/>
      <w:bookmarkEnd w:id="66"/>
      <w:bookmarkEnd w:id="67"/>
      <w:bookmarkEnd w:id="68"/>
      <w:bookmarkEnd w:id="69"/>
      <w:bookmarkEnd w:id="70"/>
    </w:p>
    <w:p w14:paraId="6B4FF1A9" w14:textId="77777777" w:rsidR="00A85C4E" w:rsidRPr="00D629EF" w:rsidRDefault="00A85C4E" w:rsidP="00077166">
      <w:pPr>
        <w:pStyle w:val="Heading2"/>
      </w:pPr>
      <w:bookmarkStart w:id="71" w:name="_CR3_1"/>
      <w:bookmarkStart w:id="72" w:name="_Toc20955440"/>
      <w:bookmarkStart w:id="73" w:name="_Toc29460866"/>
      <w:bookmarkStart w:id="74" w:name="_Toc29505598"/>
      <w:bookmarkStart w:id="75" w:name="_Toc36556123"/>
      <w:bookmarkStart w:id="76" w:name="_Toc45881552"/>
      <w:bookmarkStart w:id="77" w:name="_Toc51852186"/>
      <w:bookmarkStart w:id="78" w:name="_Toc56620137"/>
      <w:bookmarkStart w:id="79" w:name="_Toc64447777"/>
      <w:bookmarkStart w:id="80" w:name="_Toc74152552"/>
      <w:bookmarkStart w:id="81" w:name="_Toc88655977"/>
      <w:bookmarkStart w:id="82" w:name="_Toc88657036"/>
      <w:bookmarkStart w:id="83" w:name="_Toc105657019"/>
      <w:bookmarkStart w:id="84" w:name="_Toc106108400"/>
      <w:bookmarkStart w:id="85" w:name="_Toc112687493"/>
      <w:bookmarkStart w:id="86" w:name="_Toc145326538"/>
      <w:bookmarkEnd w:id="71"/>
      <w:r w:rsidRPr="00D629EF">
        <w:t>3.1</w:t>
      </w:r>
      <w:r w:rsidRPr="00D629EF">
        <w:tab/>
        <w:t>Definitions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4F6D2F5" w14:textId="77777777" w:rsidR="00A85C4E" w:rsidRPr="00D629EF" w:rsidRDefault="00A85C4E" w:rsidP="000F3C6A">
      <w:r w:rsidRPr="00D629EF">
        <w:t xml:space="preserve">For the purposes of the present document, the terms and definitions given in </w:t>
      </w:r>
      <w:bookmarkStart w:id="87" w:name="OLE_LINK6"/>
      <w:bookmarkStart w:id="88" w:name="OLE_LINK7"/>
      <w:bookmarkStart w:id="89" w:name="OLE_LINK8"/>
      <w:r w:rsidRPr="00D629EF">
        <w:t xml:space="preserve">3GPP </w:t>
      </w:r>
      <w:bookmarkEnd w:id="87"/>
      <w:bookmarkEnd w:id="88"/>
      <w:bookmarkEnd w:id="89"/>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Default="00356078" w:rsidP="00356078">
      <w:pPr>
        <w:rPr>
          <w:bCs/>
        </w:rPr>
      </w:pPr>
      <w:r w:rsidRPr="00356078">
        <w:rPr>
          <w:bCs/>
        </w:rPr>
        <w:t>Stand-alone Non-Public Network: as defined in TS 23.501 [20].</w:t>
      </w:r>
    </w:p>
    <w:p w14:paraId="753F69ED" w14:textId="0C1A616E" w:rsidR="00777157" w:rsidRDefault="00777157" w:rsidP="004D56D6">
      <w:pPr>
        <w:rPr>
          <w:lang w:eastAsia="ja-JP"/>
        </w:rPr>
      </w:pPr>
      <w:r w:rsidRPr="004D56D6">
        <w:rPr>
          <w:bCs/>
        </w:rPr>
        <w:t>U2N Remote UE:</w:t>
      </w:r>
      <w:r>
        <w:rPr>
          <w:b/>
        </w:rPr>
        <w:t xml:space="preserve"> </w:t>
      </w:r>
      <w:r>
        <w:rPr>
          <w:lang w:eastAsia="ja-JP"/>
        </w:rPr>
        <w:t>as defined in TS 38.300 [4].</w:t>
      </w:r>
    </w:p>
    <w:p w14:paraId="28F86BC4" w14:textId="000E810A" w:rsidR="00101A16" w:rsidRPr="00D629EF" w:rsidRDefault="00101A16" w:rsidP="00356078">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rFonts w:hint="eastAsia"/>
          <w:bCs/>
          <w:lang w:eastAsia="zh-CN"/>
        </w:rPr>
        <w:t>3</w:t>
      </w:r>
      <w:r w:rsidRPr="00055D05">
        <w:rPr>
          <w:bCs/>
          <w:lang w:eastAsia="zh-CN"/>
        </w:rPr>
        <w:t>0]</w:t>
      </w:r>
    </w:p>
    <w:p w14:paraId="06C1500E" w14:textId="77777777" w:rsidR="00A85C4E" w:rsidRPr="00D629EF" w:rsidRDefault="00A85C4E" w:rsidP="009D7861">
      <w:pPr>
        <w:pStyle w:val="Heading2"/>
      </w:pPr>
      <w:bookmarkStart w:id="90" w:name="_CR3_2"/>
      <w:bookmarkStart w:id="91" w:name="_Toc20955441"/>
      <w:bookmarkStart w:id="92" w:name="_Toc29460867"/>
      <w:bookmarkStart w:id="93" w:name="_Toc29505599"/>
      <w:bookmarkStart w:id="94" w:name="_Toc36556124"/>
      <w:bookmarkStart w:id="95" w:name="_Toc45881553"/>
      <w:bookmarkStart w:id="96" w:name="_Toc51852187"/>
      <w:bookmarkStart w:id="97" w:name="_Toc56620138"/>
      <w:bookmarkStart w:id="98" w:name="_Toc64447778"/>
      <w:bookmarkStart w:id="99" w:name="_Toc74152553"/>
      <w:bookmarkStart w:id="100" w:name="_Toc88655978"/>
      <w:bookmarkStart w:id="101" w:name="_Toc88657037"/>
      <w:bookmarkStart w:id="102" w:name="_Toc105657020"/>
      <w:bookmarkStart w:id="103" w:name="_Toc106108401"/>
      <w:bookmarkStart w:id="104" w:name="_Toc112687494"/>
      <w:bookmarkStart w:id="105" w:name="_Toc145326539"/>
      <w:bookmarkEnd w:id="90"/>
      <w:r w:rsidRPr="00D629EF">
        <w:t>3.2</w:t>
      </w:r>
      <w:r w:rsidRPr="00D629EF">
        <w:tab/>
        <w:t>Abbreviations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48AE0A4A" w14:textId="77777777" w:rsidR="00101A16" w:rsidRPr="00135FF5" w:rsidRDefault="00101A16" w:rsidP="00101A16">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12886FF2" w14:textId="77777777" w:rsidR="00222426" w:rsidRPr="00395110" w:rsidRDefault="00222426" w:rsidP="00222426">
      <w:pPr>
        <w:pStyle w:val="EW"/>
      </w:pPr>
      <w:r w:rsidRPr="00395110">
        <w:t>MT-SDT</w:t>
      </w:r>
      <w:r w:rsidRPr="00395110">
        <w:tab/>
        <w:t xml:space="preserve">Mobile Terminated Small Data Transmission </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5908FAB7" w:rsidR="00BB0F9F" w:rsidRPr="00D629EF" w:rsidRDefault="00D33C50" w:rsidP="009548D3">
      <w:pPr>
        <w:pStyle w:val="EW"/>
      </w:pPr>
      <w:r w:rsidRPr="00DB302F">
        <w:t>SDT</w:t>
      </w:r>
      <w:r>
        <w:tab/>
      </w:r>
      <w:r w:rsidRPr="00DB302F">
        <w:t xml:space="preserve">Small Data </w:t>
      </w:r>
      <w:r w:rsidR="00B52BB6">
        <w:t>Transmission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652D2E1B" w14:textId="77777777" w:rsidR="00101A16" w:rsidRDefault="00101A16" w:rsidP="007B27E7">
      <w:pPr>
        <w:pStyle w:val="EW"/>
      </w:pPr>
      <w:r>
        <w:t>U2N</w:t>
      </w:r>
      <w:r>
        <w:tab/>
        <w:t>UE-to-Network</w:t>
      </w:r>
    </w:p>
    <w:p w14:paraId="5C6D9A61" w14:textId="2231A254"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6" w:name="_CR4"/>
      <w:bookmarkStart w:id="107" w:name="_Toc20955442"/>
      <w:bookmarkStart w:id="108" w:name="_Toc29460868"/>
      <w:bookmarkStart w:id="109" w:name="_Toc29505600"/>
      <w:bookmarkStart w:id="110" w:name="_Toc36556125"/>
      <w:bookmarkStart w:id="111" w:name="_Toc45881554"/>
      <w:bookmarkStart w:id="112" w:name="_Toc51852188"/>
      <w:bookmarkStart w:id="113" w:name="_Toc56620139"/>
      <w:bookmarkStart w:id="114" w:name="_Toc64447779"/>
      <w:bookmarkStart w:id="115" w:name="_Toc74152554"/>
      <w:bookmarkStart w:id="116" w:name="_Toc88655979"/>
      <w:bookmarkStart w:id="117" w:name="_Toc88657038"/>
      <w:bookmarkStart w:id="118" w:name="_Toc105657021"/>
      <w:bookmarkStart w:id="119" w:name="_Toc106108402"/>
      <w:bookmarkStart w:id="120" w:name="_Toc112687495"/>
      <w:bookmarkStart w:id="121" w:name="_Toc145326540"/>
      <w:bookmarkEnd w:id="106"/>
      <w:r w:rsidRPr="00D629EF">
        <w:t>4</w:t>
      </w:r>
      <w:r w:rsidRPr="00D629EF">
        <w:tab/>
        <w:t>General</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780316B" w14:textId="77777777" w:rsidR="00A85C4E" w:rsidRPr="00D629EF" w:rsidRDefault="00A85C4E" w:rsidP="00D708BF">
      <w:pPr>
        <w:pStyle w:val="Heading2"/>
      </w:pPr>
      <w:bookmarkStart w:id="122" w:name="_CR4_1"/>
      <w:bookmarkStart w:id="123" w:name="_Toc20955443"/>
      <w:bookmarkStart w:id="124" w:name="_Toc29460869"/>
      <w:bookmarkStart w:id="125" w:name="_Toc29505601"/>
      <w:bookmarkStart w:id="126" w:name="_Toc36556126"/>
      <w:bookmarkStart w:id="127" w:name="_Toc45881555"/>
      <w:bookmarkStart w:id="128" w:name="_Toc51852189"/>
      <w:bookmarkStart w:id="129" w:name="_Toc56620140"/>
      <w:bookmarkStart w:id="130" w:name="_Toc64447780"/>
      <w:bookmarkStart w:id="131" w:name="_Toc74152555"/>
      <w:bookmarkStart w:id="132" w:name="_Toc88655980"/>
      <w:bookmarkStart w:id="133" w:name="_Toc88657039"/>
      <w:bookmarkStart w:id="134" w:name="_Toc105657022"/>
      <w:bookmarkStart w:id="135" w:name="_Toc106108403"/>
      <w:bookmarkStart w:id="136" w:name="_Toc112687496"/>
      <w:bookmarkStart w:id="137" w:name="_Toc145326541"/>
      <w:bookmarkEnd w:id="122"/>
      <w:r w:rsidRPr="00D629EF">
        <w:t>4.1</w:t>
      </w:r>
      <w:r w:rsidRPr="00D629EF">
        <w:tab/>
        <w:t>Procedure specification principles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38" w:name="_CR4_2"/>
      <w:bookmarkStart w:id="139" w:name="_Toc20955444"/>
      <w:bookmarkStart w:id="140" w:name="_Toc29460870"/>
      <w:bookmarkStart w:id="141" w:name="_Toc29505602"/>
      <w:bookmarkStart w:id="142" w:name="_Toc36556127"/>
      <w:bookmarkStart w:id="143" w:name="_Toc45881556"/>
      <w:bookmarkStart w:id="144" w:name="_Toc51852190"/>
      <w:bookmarkStart w:id="145" w:name="_Toc56620141"/>
      <w:bookmarkStart w:id="146" w:name="_Toc64447781"/>
      <w:bookmarkStart w:id="147" w:name="_Toc74152556"/>
      <w:bookmarkStart w:id="148" w:name="_Toc88655981"/>
      <w:bookmarkStart w:id="149" w:name="_Toc88657040"/>
      <w:bookmarkStart w:id="150" w:name="_Toc105657023"/>
      <w:bookmarkStart w:id="151" w:name="_Toc106108404"/>
      <w:bookmarkStart w:id="152" w:name="_Toc112687497"/>
      <w:bookmarkStart w:id="153" w:name="_Toc145326542"/>
      <w:bookmarkEnd w:id="138"/>
      <w:r w:rsidRPr="00D629EF">
        <w:t>4.2</w:t>
      </w:r>
      <w:r w:rsidRPr="00D629EF">
        <w:tab/>
        <w:t>Forwards and backwards compatibility</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4" w:name="_CR4_3"/>
      <w:bookmarkStart w:id="155" w:name="_Toc20955445"/>
      <w:bookmarkStart w:id="156" w:name="_Toc29460871"/>
      <w:bookmarkStart w:id="157" w:name="_Toc29505603"/>
      <w:bookmarkStart w:id="158" w:name="_Toc36556128"/>
      <w:bookmarkStart w:id="159" w:name="_Toc45881557"/>
      <w:bookmarkStart w:id="160" w:name="_Toc51852191"/>
      <w:bookmarkStart w:id="161" w:name="_Toc56620142"/>
      <w:bookmarkStart w:id="162" w:name="_Toc64447782"/>
      <w:bookmarkStart w:id="163" w:name="_Toc74152557"/>
      <w:bookmarkStart w:id="164" w:name="_Toc88655982"/>
      <w:bookmarkStart w:id="165" w:name="_Toc88657041"/>
      <w:bookmarkStart w:id="166" w:name="_Toc105657024"/>
      <w:bookmarkStart w:id="167" w:name="_Toc106108405"/>
      <w:bookmarkStart w:id="168" w:name="_Toc112687498"/>
      <w:bookmarkStart w:id="169" w:name="_Toc145326543"/>
      <w:bookmarkEnd w:id="154"/>
      <w:r w:rsidRPr="00D629EF">
        <w:t>4.3</w:t>
      </w:r>
      <w:r w:rsidRPr="00D629EF">
        <w:tab/>
        <w:t>Specification notations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70" w:name="_CR5"/>
      <w:bookmarkStart w:id="171" w:name="_Toc20955446"/>
      <w:bookmarkStart w:id="172" w:name="_Toc29460872"/>
      <w:bookmarkStart w:id="173" w:name="_Toc29505604"/>
      <w:bookmarkStart w:id="174" w:name="_Toc36556129"/>
      <w:bookmarkStart w:id="175" w:name="_Toc45881558"/>
      <w:bookmarkStart w:id="176" w:name="_Toc51852192"/>
      <w:bookmarkStart w:id="177" w:name="_Toc56620143"/>
      <w:bookmarkStart w:id="178" w:name="_Toc64447783"/>
      <w:bookmarkStart w:id="179" w:name="_Toc74152558"/>
      <w:bookmarkStart w:id="180" w:name="_Toc88655983"/>
      <w:bookmarkStart w:id="181" w:name="_Toc88657042"/>
      <w:bookmarkStart w:id="182" w:name="_Toc105657025"/>
      <w:bookmarkStart w:id="183" w:name="_Toc106108406"/>
      <w:bookmarkStart w:id="184" w:name="_Toc112687499"/>
      <w:bookmarkStart w:id="185" w:name="_Toc145326544"/>
      <w:bookmarkEnd w:id="170"/>
      <w:r w:rsidRPr="00D629EF">
        <w:t>5</w:t>
      </w:r>
      <w:r w:rsidRPr="00D629EF">
        <w:tab/>
        <w:t>E1AP services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6" w:name="_Toc20955447"/>
      <w:bookmarkStart w:id="187" w:name="_Toc29460873"/>
      <w:bookmarkStart w:id="188" w:name="_Toc29505605"/>
      <w:bookmarkStart w:id="189" w:name="_Toc36556130"/>
      <w:bookmarkStart w:id="190" w:name="_Toc45881559"/>
      <w:bookmarkStart w:id="191" w:name="_Toc51852193"/>
      <w:bookmarkStart w:id="192" w:name="_Toc56620144"/>
      <w:bookmarkStart w:id="193" w:name="_Toc64447784"/>
      <w:bookmarkStart w:id="194" w:name="_Toc74152559"/>
      <w:bookmarkStart w:id="195" w:name="_Toc88655984"/>
      <w:bookmarkStart w:id="196" w:name="_Toc88657043"/>
      <w:bookmarkStart w:id="197" w:name="_Toc105657026"/>
      <w:bookmarkStart w:id="198"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99" w:name="_CR6"/>
      <w:bookmarkStart w:id="200" w:name="_Toc112687500"/>
      <w:bookmarkStart w:id="201" w:name="_Toc145326545"/>
      <w:bookmarkEnd w:id="199"/>
      <w:r w:rsidRPr="00D629EF">
        <w:t>6</w:t>
      </w:r>
      <w:r w:rsidRPr="00D629EF">
        <w:tab/>
        <w:t>Services expected from signalling transport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200"/>
      <w:bookmarkEnd w:id="201"/>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02" w:name="_CR7"/>
      <w:bookmarkStart w:id="203" w:name="_Toc20955448"/>
      <w:bookmarkStart w:id="204" w:name="_Toc29460874"/>
      <w:bookmarkStart w:id="205" w:name="_Toc29505606"/>
      <w:bookmarkStart w:id="206" w:name="_Toc36556131"/>
      <w:bookmarkStart w:id="207" w:name="_Toc45881560"/>
      <w:bookmarkStart w:id="208" w:name="_Toc51852194"/>
      <w:bookmarkStart w:id="209" w:name="_Toc56620145"/>
      <w:bookmarkStart w:id="210" w:name="_Toc64447785"/>
      <w:bookmarkStart w:id="211" w:name="_Toc74152560"/>
      <w:bookmarkStart w:id="212" w:name="_Toc88655985"/>
      <w:bookmarkStart w:id="213" w:name="_Toc88657044"/>
      <w:bookmarkStart w:id="214" w:name="_Toc105657027"/>
      <w:bookmarkStart w:id="215" w:name="_Toc106108408"/>
      <w:bookmarkStart w:id="216" w:name="_Toc112687501"/>
      <w:bookmarkStart w:id="217" w:name="_Toc145326546"/>
      <w:bookmarkEnd w:id="202"/>
      <w:r w:rsidRPr="00D629EF">
        <w:t>7</w:t>
      </w:r>
      <w:r w:rsidRPr="00D629EF">
        <w:tab/>
        <w:t>Functions of E1AP</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18" w:name="_CR8"/>
      <w:bookmarkStart w:id="219" w:name="_Toc20955449"/>
      <w:bookmarkStart w:id="220" w:name="_Toc29460875"/>
      <w:bookmarkStart w:id="221" w:name="_Toc29505607"/>
      <w:bookmarkStart w:id="222" w:name="_Toc36556132"/>
      <w:bookmarkStart w:id="223" w:name="_Toc45881561"/>
      <w:bookmarkStart w:id="224" w:name="_Toc51852195"/>
      <w:bookmarkStart w:id="225" w:name="_Toc56620146"/>
      <w:bookmarkStart w:id="226" w:name="_Toc64447786"/>
      <w:bookmarkStart w:id="227" w:name="_Toc74152561"/>
      <w:bookmarkStart w:id="228" w:name="_Toc88655986"/>
      <w:bookmarkStart w:id="229" w:name="_Toc88657045"/>
      <w:bookmarkStart w:id="230" w:name="_Toc105657028"/>
      <w:bookmarkStart w:id="231" w:name="_Toc106108409"/>
      <w:bookmarkStart w:id="232" w:name="_Toc112687502"/>
      <w:bookmarkStart w:id="233" w:name="_Toc145326547"/>
      <w:bookmarkEnd w:id="218"/>
      <w:r w:rsidRPr="00D629EF">
        <w:t>8</w:t>
      </w:r>
      <w:r w:rsidRPr="00D629EF">
        <w:tab/>
        <w:t>E1AP procedures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FE3292F" w14:textId="77777777" w:rsidR="006F7417" w:rsidRDefault="006F7417" w:rsidP="00135FF5">
      <w:pPr>
        <w:pStyle w:val="NO"/>
      </w:pPr>
      <w:bookmarkStart w:id="234" w:name="_Toc20955450"/>
      <w:bookmarkStart w:id="235" w:name="_Toc29460876"/>
      <w:bookmarkStart w:id="236" w:name="_Toc29505608"/>
      <w:bookmarkStart w:id="237" w:name="_Toc36556133"/>
      <w:bookmarkStart w:id="238" w:name="_Toc45881562"/>
      <w:bookmarkStart w:id="239" w:name="_Toc51852196"/>
      <w:bookmarkStart w:id="240" w:name="_Toc56620147"/>
      <w:bookmarkStart w:id="241" w:name="_Toc64447787"/>
      <w:bookmarkStart w:id="242" w:name="_Toc74152562"/>
      <w:bookmarkStart w:id="243" w:name="_Toc88655987"/>
      <w:bookmarkStart w:id="244"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45" w:name="_CR8_1"/>
      <w:bookmarkStart w:id="246" w:name="_Toc105657029"/>
      <w:bookmarkStart w:id="247" w:name="_Toc106108410"/>
      <w:bookmarkStart w:id="248" w:name="_Toc112687503"/>
      <w:bookmarkStart w:id="249" w:name="_Toc145326548"/>
      <w:bookmarkEnd w:id="245"/>
      <w:r w:rsidRPr="00D629EF">
        <w:rPr>
          <w:rFonts w:eastAsia="Yu Mincho"/>
        </w:rPr>
        <w:t>8.1</w:t>
      </w:r>
      <w:r w:rsidRPr="00D629EF">
        <w:rPr>
          <w:rFonts w:eastAsia="Yu Mincho"/>
        </w:rPr>
        <w:tab/>
        <w:t>List of E1AP Elementary Procedures</w:t>
      </w:r>
      <w:bookmarkEnd w:id="234"/>
      <w:bookmarkEnd w:id="235"/>
      <w:bookmarkEnd w:id="236"/>
      <w:bookmarkEnd w:id="237"/>
      <w:bookmarkEnd w:id="238"/>
      <w:bookmarkEnd w:id="239"/>
      <w:bookmarkEnd w:id="240"/>
      <w:bookmarkEnd w:id="241"/>
      <w:bookmarkEnd w:id="242"/>
      <w:bookmarkEnd w:id="243"/>
      <w:bookmarkEnd w:id="244"/>
      <w:bookmarkEnd w:id="246"/>
      <w:bookmarkEnd w:id="247"/>
      <w:bookmarkEnd w:id="248"/>
      <w:bookmarkEnd w:id="249"/>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50" w:name="_CRTable1"/>
      <w:r w:rsidRPr="00D629EF">
        <w:t xml:space="preserve">Table </w:t>
      </w:r>
      <w:bookmarkEnd w:id="250"/>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135FF5">
            <w:pPr>
              <w:pStyle w:val="TAH"/>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135FF5">
            <w:pPr>
              <w:pStyle w:val="TAH"/>
              <w:rPr>
                <w:rFonts w:eastAsia="Yu Mincho"/>
              </w:rPr>
            </w:pPr>
          </w:p>
        </w:tc>
        <w:tc>
          <w:tcPr>
            <w:tcW w:w="2108" w:type="dxa"/>
            <w:vMerge/>
          </w:tcPr>
          <w:p w14:paraId="1E89A9CC" w14:textId="77777777" w:rsidR="00A85C4E" w:rsidRPr="00C0498B" w:rsidRDefault="00A85C4E" w:rsidP="00135FF5">
            <w:pPr>
              <w:pStyle w:val="TAH"/>
              <w:rPr>
                <w:rFonts w:eastAsia="Yu Mincho"/>
              </w:rPr>
            </w:pPr>
          </w:p>
        </w:tc>
        <w:tc>
          <w:tcPr>
            <w:tcW w:w="2286" w:type="dxa"/>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135FF5">
            <w:pPr>
              <w:pStyle w:val="TAL"/>
              <w:rPr>
                <w:rFonts w:cs="Arial"/>
              </w:rPr>
            </w:pPr>
            <w:r w:rsidRPr="004A36C7">
              <w:rPr>
                <w:rFonts w:cs="Arial"/>
              </w:rPr>
              <w:t>Reset</w:t>
            </w:r>
          </w:p>
        </w:tc>
        <w:tc>
          <w:tcPr>
            <w:tcW w:w="2108" w:type="dxa"/>
          </w:tcPr>
          <w:p w14:paraId="7156640C" w14:textId="77777777" w:rsidR="00A85C4E" w:rsidRPr="00135FF5" w:rsidRDefault="00A85C4E" w:rsidP="00135FF5">
            <w:pPr>
              <w:pStyle w:val="TAL"/>
              <w:rPr>
                <w:rFonts w:cs="Arial"/>
              </w:rPr>
            </w:pPr>
            <w:r w:rsidRPr="00C0498B">
              <w:rPr>
                <w:rFonts w:cs="Arial"/>
              </w:rPr>
              <w:t>RESET</w:t>
            </w:r>
          </w:p>
        </w:tc>
        <w:tc>
          <w:tcPr>
            <w:tcW w:w="2286" w:type="dxa"/>
          </w:tcPr>
          <w:p w14:paraId="1A4914E0" w14:textId="77777777" w:rsidR="00A85C4E" w:rsidRPr="00135FF5" w:rsidRDefault="00A85C4E" w:rsidP="00135FF5">
            <w:pPr>
              <w:pStyle w:val="TAL"/>
              <w:rPr>
                <w:rFonts w:cs="Arial"/>
              </w:rPr>
            </w:pPr>
            <w:r w:rsidRPr="00C0498B">
              <w:rPr>
                <w:rFonts w:cs="Arial"/>
              </w:rPr>
              <w:t>RESET ACKNOWLEDGE</w:t>
            </w:r>
          </w:p>
        </w:tc>
        <w:tc>
          <w:tcPr>
            <w:tcW w:w="2534" w:type="dxa"/>
          </w:tcPr>
          <w:p w14:paraId="00B29A3D" w14:textId="77777777" w:rsidR="00A85C4E" w:rsidRPr="00135FF5" w:rsidRDefault="00A85C4E" w:rsidP="00135FF5">
            <w:pPr>
              <w:pStyle w:val="TAL"/>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135FF5">
            <w:pPr>
              <w:pStyle w:val="TAL"/>
              <w:rPr>
                <w:rFonts w:cs="Arial"/>
              </w:rPr>
            </w:pPr>
            <w:r w:rsidRPr="00C0498B">
              <w:rPr>
                <w:rFonts w:cs="Arial"/>
              </w:rPr>
              <w:t>gNB-CU-UP E1 Setup</w:t>
            </w:r>
          </w:p>
        </w:tc>
        <w:tc>
          <w:tcPr>
            <w:tcW w:w="2108" w:type="dxa"/>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135FF5">
            <w:pPr>
              <w:pStyle w:val="TAL"/>
              <w:rPr>
                <w:rFonts w:cs="Arial"/>
              </w:rPr>
            </w:pPr>
            <w:r w:rsidRPr="00C0498B">
              <w:rPr>
                <w:rFonts w:cs="Arial"/>
              </w:rPr>
              <w:t>gNB-CU-CP E1 Setup</w:t>
            </w:r>
          </w:p>
        </w:tc>
        <w:tc>
          <w:tcPr>
            <w:tcW w:w="2108" w:type="dxa"/>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tcPr>
          <w:p w14:paraId="390022CE" w14:textId="77777777" w:rsidR="00A85C4E" w:rsidRPr="00135FF5" w:rsidRDefault="00A85C4E" w:rsidP="00135FF5">
            <w:pPr>
              <w:pStyle w:val="TAL"/>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tcPr>
          <w:p w14:paraId="0324E504" w14:textId="77777777" w:rsidR="00A85C4E" w:rsidRPr="00135FF5" w:rsidRDefault="00A85C4E" w:rsidP="00135FF5">
            <w:pPr>
              <w:pStyle w:val="TAL"/>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tcPr>
          <w:p w14:paraId="44B6526A" w14:textId="77777777" w:rsidR="00A85C4E" w:rsidRPr="00135FF5" w:rsidRDefault="00A85C4E" w:rsidP="00135FF5">
            <w:pPr>
              <w:pStyle w:val="TAL"/>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3F4503"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3F4503"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995598"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51" w:name="_CRTable2"/>
      <w:r w:rsidRPr="00D629EF">
        <w:rPr>
          <w:rFonts w:eastAsia="Yu Mincho"/>
        </w:rPr>
        <w:t xml:space="preserve">Table </w:t>
      </w:r>
      <w:bookmarkEnd w:id="251"/>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trPr>
        <w:tc>
          <w:tcPr>
            <w:tcW w:w="3394" w:type="dxa"/>
          </w:tcPr>
          <w:p w14:paraId="75CCF4CC" w14:textId="588A55B3" w:rsidR="00FE35A6" w:rsidRPr="00E237C8"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52D83CFB" w14:textId="4E068ADE" w:rsidR="00FE35A6" w:rsidRDefault="00FE35A6" w:rsidP="00FE35A6">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52" w:name="_CR8_2"/>
      <w:bookmarkStart w:id="253" w:name="_Toc20955451"/>
      <w:bookmarkStart w:id="254" w:name="_Toc29460877"/>
      <w:bookmarkStart w:id="255" w:name="_Toc29505609"/>
      <w:bookmarkStart w:id="256" w:name="_Toc36556134"/>
      <w:bookmarkStart w:id="257" w:name="_Toc45881563"/>
      <w:bookmarkStart w:id="258" w:name="_Toc51852197"/>
      <w:bookmarkStart w:id="259" w:name="_Toc56620148"/>
      <w:bookmarkStart w:id="260" w:name="_Toc64447788"/>
      <w:bookmarkStart w:id="261" w:name="_Toc74152563"/>
      <w:bookmarkStart w:id="262" w:name="_Toc88655988"/>
      <w:bookmarkStart w:id="263" w:name="_Toc88657047"/>
      <w:bookmarkStart w:id="264" w:name="_Toc105657030"/>
      <w:bookmarkStart w:id="265" w:name="_Toc106108411"/>
      <w:bookmarkStart w:id="266" w:name="_Toc112687504"/>
      <w:bookmarkStart w:id="267" w:name="_Toc145326549"/>
      <w:bookmarkEnd w:id="252"/>
      <w:r w:rsidRPr="00D629EF">
        <w:t>8.2</w:t>
      </w:r>
      <w:r w:rsidRPr="00D629EF">
        <w:tab/>
        <w:t>Interface Management procedures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7FD89E66" w14:textId="77777777" w:rsidR="00A85C4E" w:rsidRPr="00D629EF" w:rsidRDefault="00A85C4E" w:rsidP="007B79C2">
      <w:pPr>
        <w:pStyle w:val="Heading3"/>
      </w:pPr>
      <w:bookmarkStart w:id="268" w:name="_CR8_2_1"/>
      <w:bookmarkStart w:id="269" w:name="_Toc20955452"/>
      <w:bookmarkStart w:id="270" w:name="_Toc29460878"/>
      <w:bookmarkStart w:id="271" w:name="_Toc29505610"/>
      <w:bookmarkStart w:id="272" w:name="_Toc36556135"/>
      <w:bookmarkStart w:id="273" w:name="_Toc45881564"/>
      <w:bookmarkStart w:id="274" w:name="_Toc51852198"/>
      <w:bookmarkStart w:id="275" w:name="_Toc56620149"/>
      <w:bookmarkStart w:id="276" w:name="_Toc64447789"/>
      <w:bookmarkStart w:id="277" w:name="_Toc74152564"/>
      <w:bookmarkStart w:id="278" w:name="_Toc88655989"/>
      <w:bookmarkStart w:id="279" w:name="_Toc88657048"/>
      <w:bookmarkStart w:id="280" w:name="_Toc105657031"/>
      <w:bookmarkStart w:id="281" w:name="_Toc106108412"/>
      <w:bookmarkStart w:id="282" w:name="_Toc112687505"/>
      <w:bookmarkStart w:id="283" w:name="_Toc145326550"/>
      <w:bookmarkEnd w:id="268"/>
      <w:r w:rsidRPr="00D629EF">
        <w:t>8.2.1</w:t>
      </w:r>
      <w:r w:rsidRPr="00D629EF">
        <w:tab/>
        <w:t>Reset</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441BC5F" w14:textId="77777777" w:rsidR="00A85C4E" w:rsidRPr="00D629EF" w:rsidRDefault="00A85C4E" w:rsidP="007B79C2">
      <w:pPr>
        <w:pStyle w:val="Heading4"/>
      </w:pPr>
      <w:bookmarkStart w:id="284" w:name="_CR8_2_1_1"/>
      <w:bookmarkStart w:id="285" w:name="_Toc20955453"/>
      <w:bookmarkStart w:id="286" w:name="_Toc29460879"/>
      <w:bookmarkStart w:id="287" w:name="_Toc29505611"/>
      <w:bookmarkStart w:id="288" w:name="_Toc36556136"/>
      <w:bookmarkStart w:id="289" w:name="_Toc45881565"/>
      <w:bookmarkStart w:id="290" w:name="_Toc51852199"/>
      <w:bookmarkStart w:id="291" w:name="_Toc56620150"/>
      <w:bookmarkStart w:id="292" w:name="_Toc64447790"/>
      <w:bookmarkStart w:id="293" w:name="_Toc74152565"/>
      <w:bookmarkStart w:id="294" w:name="_Toc88655990"/>
      <w:bookmarkStart w:id="295" w:name="_Toc88657049"/>
      <w:bookmarkStart w:id="296" w:name="_Toc105657032"/>
      <w:bookmarkStart w:id="297" w:name="_Toc106108413"/>
      <w:bookmarkStart w:id="298" w:name="_Toc112687506"/>
      <w:bookmarkStart w:id="299" w:name="_Toc145326551"/>
      <w:bookmarkEnd w:id="284"/>
      <w:r w:rsidRPr="00D629EF">
        <w:t>8.2.1.1</w:t>
      </w:r>
      <w:r w:rsidRPr="00D629EF">
        <w:tab/>
        <w:t>General</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00" w:name="_CR8_2_1_2"/>
      <w:bookmarkStart w:id="301" w:name="_Toc20955454"/>
      <w:bookmarkStart w:id="302" w:name="_Toc29460880"/>
      <w:bookmarkStart w:id="303" w:name="_Toc29505612"/>
      <w:bookmarkStart w:id="304" w:name="_Toc36556137"/>
      <w:bookmarkStart w:id="305" w:name="_Toc45881566"/>
      <w:bookmarkStart w:id="306" w:name="_Toc51852200"/>
      <w:bookmarkStart w:id="307" w:name="_Toc56620151"/>
      <w:bookmarkStart w:id="308" w:name="_Toc64447791"/>
      <w:bookmarkStart w:id="309" w:name="_Toc74152566"/>
      <w:bookmarkStart w:id="310" w:name="_Toc88655991"/>
      <w:bookmarkStart w:id="311" w:name="_Toc88657050"/>
      <w:bookmarkStart w:id="312" w:name="_Toc105657033"/>
      <w:bookmarkStart w:id="313" w:name="_Toc106108414"/>
      <w:bookmarkStart w:id="314" w:name="_Toc112687507"/>
      <w:bookmarkStart w:id="315" w:name="_Toc145326552"/>
      <w:bookmarkEnd w:id="300"/>
      <w:r w:rsidRPr="00D629EF">
        <w:rPr>
          <w:lang w:eastAsia="en-US"/>
        </w:rPr>
        <w:t>8.2.1.2</w:t>
      </w:r>
      <w:r w:rsidRPr="00D629EF">
        <w:rPr>
          <w:lang w:eastAsia="en-US"/>
        </w:rPr>
        <w:tab/>
        <w:t>Successful Operation</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F43CB8F" w14:textId="77777777" w:rsidR="00A85C4E" w:rsidRPr="00D629EF" w:rsidRDefault="00A85C4E" w:rsidP="002C6D50">
      <w:pPr>
        <w:pStyle w:val="Heading5"/>
        <w:rPr>
          <w:lang w:eastAsia="en-US"/>
        </w:rPr>
      </w:pPr>
      <w:bookmarkStart w:id="316" w:name="_CR8_2_1_2_1"/>
      <w:bookmarkStart w:id="317" w:name="_Toc20955455"/>
      <w:bookmarkStart w:id="318" w:name="_Toc29460881"/>
      <w:bookmarkStart w:id="319" w:name="_Toc29505613"/>
      <w:bookmarkStart w:id="320" w:name="_Toc36556138"/>
      <w:bookmarkStart w:id="321" w:name="_Toc45881567"/>
      <w:bookmarkStart w:id="322" w:name="_Toc51852201"/>
      <w:bookmarkStart w:id="323" w:name="_Toc56620152"/>
      <w:bookmarkStart w:id="324" w:name="_Toc64447792"/>
      <w:bookmarkStart w:id="325" w:name="_Toc74152567"/>
      <w:bookmarkStart w:id="326" w:name="_Toc88655992"/>
      <w:bookmarkStart w:id="327" w:name="_Toc88657051"/>
      <w:bookmarkStart w:id="328" w:name="_Toc105657034"/>
      <w:bookmarkStart w:id="329" w:name="_Toc106108415"/>
      <w:bookmarkStart w:id="330" w:name="_Toc112687508"/>
      <w:bookmarkStart w:id="331" w:name="_Toc145326553"/>
      <w:bookmarkEnd w:id="316"/>
      <w:r w:rsidRPr="00D629EF">
        <w:rPr>
          <w:lang w:eastAsia="en-US"/>
        </w:rPr>
        <w:t>8.2.1.2.1</w:t>
      </w:r>
      <w:r w:rsidRPr="00D629EF">
        <w:rPr>
          <w:lang w:eastAsia="en-US"/>
        </w:rPr>
        <w:tab/>
        <w:t>Reset Procedure Initiated from the gNB-CU-CP</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66E51878" w14:textId="77777777" w:rsidR="00A85C4E" w:rsidRPr="00D629EF" w:rsidRDefault="00A85C4E" w:rsidP="007B79C2">
      <w:pPr>
        <w:pStyle w:val="TH"/>
      </w:pPr>
      <w:r w:rsidRPr="00D629EF">
        <w:object w:dxaOrig="5535" w:dyaOrig="3211" w14:anchorId="4941DF7A">
          <v:shape id="_x0000_i1026" type="#_x0000_t75" style="width:277pt;height:160.5pt" o:ole="">
            <v:imagedata r:id="rId12" o:title=""/>
          </v:shape>
          <o:OLEObject Type="Embed" ProgID="Visio.Drawing.15" ShapeID="_x0000_i1026" DrawAspect="Content" ObjectID="_1765016526" r:id="rId13"/>
        </w:object>
      </w:r>
    </w:p>
    <w:p w14:paraId="7DE8A69B" w14:textId="77777777" w:rsidR="00A85C4E" w:rsidRPr="00D629EF" w:rsidRDefault="00A85C4E" w:rsidP="007B79C2">
      <w:pPr>
        <w:pStyle w:val="TF"/>
        <w:rPr>
          <w:rFonts w:eastAsia="MS Mincho"/>
        </w:rPr>
      </w:pPr>
      <w:bookmarkStart w:id="332" w:name="_CRFigure8_2_1_2_11"/>
      <w:r w:rsidRPr="00D629EF">
        <w:t xml:space="preserve">Figure </w:t>
      </w:r>
      <w:bookmarkEnd w:id="332"/>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33" w:name="_CR8_2_1_2_2"/>
      <w:bookmarkStart w:id="334" w:name="_Toc20955456"/>
      <w:bookmarkStart w:id="335" w:name="_Toc29460882"/>
      <w:bookmarkStart w:id="336" w:name="_Toc29505614"/>
      <w:bookmarkStart w:id="337" w:name="_Toc36556139"/>
      <w:bookmarkStart w:id="338" w:name="_Toc45881568"/>
      <w:bookmarkStart w:id="339" w:name="_Toc51852202"/>
      <w:bookmarkStart w:id="340" w:name="_Toc56620153"/>
      <w:bookmarkStart w:id="341" w:name="_Toc64447793"/>
      <w:bookmarkStart w:id="342" w:name="_Toc74152568"/>
      <w:bookmarkStart w:id="343" w:name="_Toc88655993"/>
      <w:bookmarkStart w:id="344" w:name="_Toc88657052"/>
      <w:bookmarkStart w:id="345" w:name="_Toc105657035"/>
      <w:bookmarkStart w:id="346" w:name="_Toc106108416"/>
      <w:bookmarkStart w:id="347" w:name="_Toc112687509"/>
      <w:bookmarkStart w:id="348" w:name="_Toc145326554"/>
      <w:bookmarkEnd w:id="333"/>
      <w:r w:rsidRPr="00D629EF">
        <w:t>8.2.1.2.2</w:t>
      </w:r>
      <w:r w:rsidRPr="00D629EF">
        <w:tab/>
        <w:t>Reset Procedure Initiated from the gNB-CU-UP</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164AD88" w14:textId="77777777" w:rsidR="00A85C4E" w:rsidRPr="00D629EF" w:rsidRDefault="00A85C4E" w:rsidP="001E78FD">
      <w:pPr>
        <w:pStyle w:val="TH"/>
      </w:pPr>
      <w:r w:rsidRPr="00D629EF">
        <w:object w:dxaOrig="5535" w:dyaOrig="3211" w14:anchorId="7F2734F7">
          <v:shape id="_x0000_i1027" type="#_x0000_t75" style="width:277pt;height:160.5pt" o:ole="">
            <v:imagedata r:id="rId14" o:title=""/>
          </v:shape>
          <o:OLEObject Type="Embed" ProgID="Visio.Drawing.15" ShapeID="_x0000_i1027" DrawAspect="Content" ObjectID="_1765016527" r:id="rId15"/>
        </w:object>
      </w:r>
    </w:p>
    <w:p w14:paraId="7E61FA18" w14:textId="77777777" w:rsidR="00A85C4E" w:rsidRPr="00D629EF" w:rsidRDefault="00A85C4E" w:rsidP="00977964">
      <w:pPr>
        <w:pStyle w:val="TF"/>
      </w:pPr>
      <w:bookmarkStart w:id="349" w:name="_CRFigure8_2_1_2_21"/>
      <w:r w:rsidRPr="00D629EF">
        <w:t xml:space="preserve">Figure </w:t>
      </w:r>
      <w:bookmarkEnd w:id="349"/>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50" w:name="_CR8_2_1_3"/>
      <w:bookmarkStart w:id="351" w:name="_Toc20955457"/>
      <w:bookmarkStart w:id="352" w:name="_Toc29460883"/>
      <w:bookmarkStart w:id="353" w:name="_Toc29505615"/>
      <w:bookmarkStart w:id="354" w:name="_Toc36556140"/>
      <w:bookmarkStart w:id="355" w:name="_Toc45881569"/>
      <w:bookmarkStart w:id="356" w:name="_Toc51852203"/>
      <w:bookmarkStart w:id="357" w:name="_Toc56620154"/>
      <w:bookmarkStart w:id="358" w:name="_Toc64447794"/>
      <w:bookmarkStart w:id="359" w:name="_Toc74152569"/>
      <w:bookmarkStart w:id="360" w:name="_Toc88655994"/>
      <w:bookmarkStart w:id="361" w:name="_Toc88657053"/>
      <w:bookmarkStart w:id="362" w:name="_Toc105657036"/>
      <w:bookmarkStart w:id="363" w:name="_Toc106108417"/>
      <w:bookmarkStart w:id="364" w:name="_Toc112687510"/>
      <w:bookmarkStart w:id="365" w:name="_Toc145326555"/>
      <w:bookmarkEnd w:id="350"/>
      <w:r w:rsidRPr="00D629EF">
        <w:t>8.2.1.3</w:t>
      </w:r>
      <w:r w:rsidRPr="00D629EF">
        <w:tab/>
        <w:t>Abnormal Conditions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66" w:name="_CR8_2_2"/>
      <w:bookmarkStart w:id="367" w:name="_Toc20955458"/>
      <w:bookmarkStart w:id="368" w:name="_Toc29460884"/>
      <w:bookmarkStart w:id="369" w:name="_Toc29505616"/>
      <w:bookmarkStart w:id="370" w:name="_Toc36556141"/>
      <w:bookmarkStart w:id="371" w:name="_Toc45881570"/>
      <w:bookmarkStart w:id="372" w:name="_Toc51852204"/>
      <w:bookmarkStart w:id="373" w:name="_Toc56620155"/>
      <w:bookmarkStart w:id="374" w:name="_Toc64447795"/>
      <w:bookmarkStart w:id="375" w:name="_Toc74152570"/>
      <w:bookmarkStart w:id="376" w:name="_Toc88655995"/>
      <w:bookmarkStart w:id="377" w:name="_Toc88657054"/>
      <w:bookmarkStart w:id="378" w:name="_Toc105657037"/>
      <w:bookmarkStart w:id="379" w:name="_Toc106108418"/>
      <w:bookmarkStart w:id="380" w:name="_Toc112687511"/>
      <w:bookmarkStart w:id="381" w:name="_Toc145326556"/>
      <w:bookmarkEnd w:id="366"/>
      <w:r w:rsidRPr="00D629EF">
        <w:t>8.2.2</w:t>
      </w:r>
      <w:r w:rsidRPr="00D629EF">
        <w:tab/>
        <w:t>Error Indication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D787C55" w14:textId="77777777" w:rsidR="00A85C4E" w:rsidRPr="00D629EF" w:rsidRDefault="00A85C4E" w:rsidP="007B79C2">
      <w:pPr>
        <w:pStyle w:val="Heading4"/>
      </w:pPr>
      <w:bookmarkStart w:id="382" w:name="_CR8_2_2_1"/>
      <w:bookmarkStart w:id="383" w:name="_Toc20955459"/>
      <w:bookmarkStart w:id="384" w:name="_Toc29460885"/>
      <w:bookmarkStart w:id="385" w:name="_Toc29505617"/>
      <w:bookmarkStart w:id="386" w:name="_Toc36556142"/>
      <w:bookmarkStart w:id="387" w:name="_Toc45881571"/>
      <w:bookmarkStart w:id="388" w:name="_Toc51852205"/>
      <w:bookmarkStart w:id="389" w:name="_Toc56620156"/>
      <w:bookmarkStart w:id="390" w:name="_Toc64447796"/>
      <w:bookmarkStart w:id="391" w:name="_Toc74152571"/>
      <w:bookmarkStart w:id="392" w:name="_Toc88655996"/>
      <w:bookmarkStart w:id="393" w:name="_Toc88657055"/>
      <w:bookmarkStart w:id="394" w:name="_Toc105657038"/>
      <w:bookmarkStart w:id="395" w:name="_Toc106108419"/>
      <w:bookmarkStart w:id="396" w:name="_Toc112687512"/>
      <w:bookmarkStart w:id="397" w:name="_Toc145326557"/>
      <w:bookmarkEnd w:id="382"/>
      <w:r w:rsidRPr="00D629EF">
        <w:t>8.2.2.1</w:t>
      </w:r>
      <w:r w:rsidRPr="00D629EF">
        <w:tab/>
        <w:t>General</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98" w:name="_CR8_2_2_2"/>
      <w:bookmarkStart w:id="399" w:name="_Toc20955460"/>
      <w:bookmarkStart w:id="400" w:name="_Toc29460886"/>
      <w:bookmarkStart w:id="401" w:name="_Toc29505618"/>
      <w:bookmarkStart w:id="402" w:name="_Toc36556143"/>
      <w:bookmarkStart w:id="403" w:name="_Toc45881572"/>
      <w:bookmarkStart w:id="404" w:name="_Toc51852206"/>
      <w:bookmarkStart w:id="405" w:name="_Toc56620157"/>
      <w:bookmarkStart w:id="406" w:name="_Toc64447797"/>
      <w:bookmarkStart w:id="407" w:name="_Toc74152572"/>
      <w:bookmarkStart w:id="408" w:name="_Toc88655997"/>
      <w:bookmarkStart w:id="409" w:name="_Toc88657056"/>
      <w:bookmarkStart w:id="410" w:name="_Toc105657039"/>
      <w:bookmarkStart w:id="411" w:name="_Toc106108420"/>
      <w:bookmarkStart w:id="412" w:name="_Toc112687513"/>
      <w:bookmarkStart w:id="413" w:name="_Toc145326558"/>
      <w:bookmarkEnd w:id="398"/>
      <w:r w:rsidRPr="00D629EF">
        <w:t>8.2.2.2</w:t>
      </w:r>
      <w:r w:rsidRPr="00D629EF">
        <w:tab/>
        <w:t>Successful Operation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1CC36108" w14:textId="77777777" w:rsidR="00A85C4E" w:rsidRPr="00D629EF" w:rsidRDefault="00A85C4E" w:rsidP="007B79C2">
      <w:pPr>
        <w:pStyle w:val="TH"/>
      </w:pPr>
      <w:r w:rsidRPr="00D629EF">
        <w:object w:dxaOrig="5535" w:dyaOrig="2295" w14:anchorId="1E27EC48">
          <v:shape id="_x0000_i1028" type="#_x0000_t75" style="width:277pt;height:115.5pt" o:ole="">
            <v:imagedata r:id="rId16" o:title=""/>
          </v:shape>
          <o:OLEObject Type="Embed" ProgID="Visio.Drawing.15" ShapeID="_x0000_i1028" DrawAspect="Content" ObjectID="_1765016528" r:id="rId17"/>
        </w:object>
      </w:r>
    </w:p>
    <w:p w14:paraId="0E6E25B5" w14:textId="77777777" w:rsidR="00A85C4E" w:rsidRPr="00D629EF" w:rsidRDefault="00A85C4E" w:rsidP="0034312C">
      <w:pPr>
        <w:pStyle w:val="TF"/>
      </w:pPr>
      <w:bookmarkStart w:id="414" w:name="_CRFigure8_2_2_21"/>
      <w:r w:rsidRPr="00D629EF">
        <w:t xml:space="preserve">Figure </w:t>
      </w:r>
      <w:bookmarkEnd w:id="414"/>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9" type="#_x0000_t75" style="width:277pt;height:115.5pt" o:ole="">
            <v:imagedata r:id="rId18" o:title=""/>
          </v:shape>
          <o:OLEObject Type="Embed" ProgID="Visio.Drawing.15" ShapeID="_x0000_i1029" DrawAspect="Content" ObjectID="_1765016529" r:id="rId19"/>
        </w:object>
      </w:r>
    </w:p>
    <w:p w14:paraId="51FC32CD" w14:textId="77777777" w:rsidR="00A85C4E" w:rsidRPr="00D629EF" w:rsidRDefault="00A85C4E" w:rsidP="0034312C">
      <w:pPr>
        <w:pStyle w:val="TF"/>
      </w:pPr>
      <w:bookmarkStart w:id="415" w:name="_CRFigure8_2_2_22"/>
      <w:r w:rsidRPr="00D629EF">
        <w:t xml:space="preserve">Figure </w:t>
      </w:r>
      <w:bookmarkEnd w:id="415"/>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16" w:name="_CR8_2_2_3"/>
      <w:bookmarkStart w:id="417" w:name="_Toc20955461"/>
      <w:bookmarkStart w:id="418" w:name="_Toc29460887"/>
      <w:bookmarkStart w:id="419" w:name="_Toc29505619"/>
      <w:bookmarkStart w:id="420" w:name="_Toc36556144"/>
      <w:bookmarkStart w:id="421" w:name="_Toc45881573"/>
      <w:bookmarkStart w:id="422" w:name="_Toc51852207"/>
      <w:bookmarkStart w:id="423" w:name="_Toc56620158"/>
      <w:bookmarkStart w:id="424" w:name="_Toc64447798"/>
      <w:bookmarkStart w:id="425" w:name="_Toc74152573"/>
      <w:bookmarkStart w:id="426" w:name="_Toc88655998"/>
      <w:bookmarkStart w:id="427" w:name="_Toc88657057"/>
      <w:bookmarkStart w:id="428" w:name="_Toc105657040"/>
      <w:bookmarkStart w:id="429" w:name="_Toc106108421"/>
      <w:bookmarkStart w:id="430" w:name="_Toc112687514"/>
      <w:bookmarkStart w:id="431" w:name="_Toc145326559"/>
      <w:bookmarkEnd w:id="416"/>
      <w:r w:rsidRPr="00D629EF">
        <w:t>8.2.2.3</w:t>
      </w:r>
      <w:r w:rsidRPr="00D629EF">
        <w:tab/>
        <w:t>Abnormal Conditions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32" w:name="_CR8_2_3"/>
      <w:bookmarkStart w:id="433" w:name="_Toc20955462"/>
      <w:bookmarkStart w:id="434" w:name="_Toc29460888"/>
      <w:bookmarkStart w:id="435" w:name="_Toc29505620"/>
      <w:bookmarkStart w:id="436" w:name="_Toc36556145"/>
      <w:bookmarkStart w:id="437" w:name="_Toc45881574"/>
      <w:bookmarkStart w:id="438" w:name="_Toc51852208"/>
      <w:bookmarkStart w:id="439" w:name="_Toc56620159"/>
      <w:bookmarkStart w:id="440" w:name="_Toc64447799"/>
      <w:bookmarkStart w:id="441" w:name="_Toc74152574"/>
      <w:bookmarkStart w:id="442" w:name="_Toc88655999"/>
      <w:bookmarkStart w:id="443" w:name="_Toc88657058"/>
      <w:bookmarkStart w:id="444" w:name="_Toc105657041"/>
      <w:bookmarkStart w:id="445" w:name="_Toc106108422"/>
      <w:bookmarkStart w:id="446" w:name="_Toc112687515"/>
      <w:bookmarkStart w:id="447" w:name="_Toc145326560"/>
      <w:bookmarkEnd w:id="432"/>
      <w:r w:rsidRPr="00D629EF">
        <w:t>8.2.3</w:t>
      </w:r>
      <w:r w:rsidRPr="00D629EF">
        <w:tab/>
        <w:t>gNB-CU-UP E1 Setup</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73E6E36" w14:textId="77777777" w:rsidR="00A85C4E" w:rsidRPr="00D629EF" w:rsidRDefault="00A85C4E" w:rsidP="007B79C2">
      <w:pPr>
        <w:pStyle w:val="Heading4"/>
      </w:pPr>
      <w:bookmarkStart w:id="448" w:name="_CR8_2_3_1"/>
      <w:bookmarkStart w:id="449" w:name="_Toc20955463"/>
      <w:bookmarkStart w:id="450" w:name="_Toc29460889"/>
      <w:bookmarkStart w:id="451" w:name="_Toc29505621"/>
      <w:bookmarkStart w:id="452" w:name="_Toc36556146"/>
      <w:bookmarkStart w:id="453" w:name="_Toc45881575"/>
      <w:bookmarkStart w:id="454" w:name="_Toc51852209"/>
      <w:bookmarkStart w:id="455" w:name="_Toc56620160"/>
      <w:bookmarkStart w:id="456" w:name="_Toc64447800"/>
      <w:bookmarkStart w:id="457" w:name="_Toc74152575"/>
      <w:bookmarkStart w:id="458" w:name="_Toc88656000"/>
      <w:bookmarkStart w:id="459" w:name="_Toc88657059"/>
      <w:bookmarkStart w:id="460" w:name="_Toc105657042"/>
      <w:bookmarkStart w:id="461" w:name="_Toc106108423"/>
      <w:bookmarkStart w:id="462" w:name="_Toc112687516"/>
      <w:bookmarkStart w:id="463" w:name="_Toc145326561"/>
      <w:bookmarkEnd w:id="448"/>
      <w:r w:rsidRPr="00D629EF">
        <w:t>8.2.3.1</w:t>
      </w:r>
      <w:r w:rsidRPr="00D629EF">
        <w:tab/>
        <w:t>General</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64" w:name="_CR8_2_3_2"/>
      <w:bookmarkStart w:id="465" w:name="_Toc20955464"/>
      <w:bookmarkStart w:id="466" w:name="_Toc29460890"/>
      <w:bookmarkStart w:id="467" w:name="_Toc29505622"/>
      <w:bookmarkStart w:id="468" w:name="_Toc36556147"/>
      <w:bookmarkStart w:id="469" w:name="_Toc45881576"/>
      <w:bookmarkStart w:id="470" w:name="_Toc51852210"/>
      <w:bookmarkStart w:id="471" w:name="_Toc56620161"/>
      <w:bookmarkStart w:id="472" w:name="_Toc64447801"/>
      <w:bookmarkStart w:id="473" w:name="_Toc74152576"/>
      <w:bookmarkStart w:id="474" w:name="_Toc88656001"/>
      <w:bookmarkStart w:id="475" w:name="_Toc88657060"/>
      <w:bookmarkStart w:id="476" w:name="_Toc105657043"/>
      <w:bookmarkStart w:id="477" w:name="_Toc106108424"/>
      <w:bookmarkStart w:id="478" w:name="_Toc112687517"/>
      <w:bookmarkStart w:id="479" w:name="_Toc145326562"/>
      <w:bookmarkEnd w:id="464"/>
      <w:r w:rsidRPr="00D629EF">
        <w:t>8.2.3.2</w:t>
      </w:r>
      <w:r w:rsidRPr="00D629EF">
        <w:tab/>
        <w:t>Successful Operation</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50BD231" w14:textId="77777777" w:rsidR="00A85C4E" w:rsidRPr="00D629EF" w:rsidRDefault="00A85C4E" w:rsidP="007B79C2">
      <w:pPr>
        <w:pStyle w:val="TH"/>
      </w:pPr>
      <w:r w:rsidRPr="00D629EF">
        <w:object w:dxaOrig="5640" w:dyaOrig="3211" w14:anchorId="2BACF80F">
          <v:shape id="_x0000_i1030" type="#_x0000_t75" style="width:283pt;height:160.5pt" o:ole="">
            <v:imagedata r:id="rId20" o:title=""/>
          </v:shape>
          <o:OLEObject Type="Embed" ProgID="Visio.Drawing.15" ShapeID="_x0000_i1030" DrawAspect="Content" ObjectID="_1765016530" r:id="rId21"/>
        </w:object>
      </w:r>
    </w:p>
    <w:p w14:paraId="118B951E" w14:textId="77777777" w:rsidR="00A85C4E" w:rsidRPr="00D629EF" w:rsidRDefault="00A85C4E" w:rsidP="007B79C2">
      <w:pPr>
        <w:pStyle w:val="TF"/>
      </w:pPr>
      <w:bookmarkStart w:id="480" w:name="_CRFigure8_2_3_21"/>
      <w:r w:rsidRPr="00D629EF">
        <w:t xml:space="preserve">Figure </w:t>
      </w:r>
      <w:bookmarkEnd w:id="480"/>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81" w:name="_CR8_2_3_3"/>
      <w:bookmarkStart w:id="482" w:name="_Toc20955465"/>
      <w:bookmarkStart w:id="483" w:name="_Toc29460891"/>
      <w:bookmarkStart w:id="484" w:name="_Toc29505623"/>
      <w:bookmarkStart w:id="485" w:name="_Toc36556148"/>
      <w:bookmarkStart w:id="486" w:name="_Toc45881577"/>
      <w:bookmarkStart w:id="487" w:name="_Toc51852211"/>
      <w:bookmarkStart w:id="488" w:name="_Toc56620162"/>
      <w:bookmarkStart w:id="489" w:name="_Toc64447802"/>
      <w:bookmarkStart w:id="490" w:name="_Toc74152577"/>
      <w:bookmarkStart w:id="491" w:name="_Toc88656002"/>
      <w:bookmarkStart w:id="492" w:name="_Toc88657061"/>
      <w:bookmarkStart w:id="493" w:name="_Toc105657044"/>
      <w:bookmarkStart w:id="494" w:name="_Toc106108425"/>
      <w:bookmarkStart w:id="495" w:name="_Toc112687518"/>
      <w:bookmarkStart w:id="496" w:name="_Toc145326563"/>
      <w:bookmarkEnd w:id="481"/>
      <w:r w:rsidRPr="00D629EF">
        <w:t>8.2.3.3</w:t>
      </w:r>
      <w:r w:rsidRPr="00D629EF">
        <w:tab/>
        <w:t>Unsuccessful Operation</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06AD9F6" w14:textId="77777777" w:rsidR="00A85C4E" w:rsidRPr="00D629EF" w:rsidRDefault="00A85C4E" w:rsidP="007B79C2">
      <w:pPr>
        <w:pStyle w:val="TH"/>
      </w:pPr>
      <w:r w:rsidRPr="00D629EF">
        <w:object w:dxaOrig="5640" w:dyaOrig="3211" w14:anchorId="25B510EC">
          <v:shape id="_x0000_i1031" type="#_x0000_t75" style="width:283pt;height:160.5pt" o:ole="">
            <v:imagedata r:id="rId22" o:title=""/>
          </v:shape>
          <o:OLEObject Type="Embed" ProgID="Visio.Drawing.15" ShapeID="_x0000_i1031" DrawAspect="Content" ObjectID="_1765016531" r:id="rId23"/>
        </w:object>
      </w:r>
    </w:p>
    <w:p w14:paraId="3E386A90" w14:textId="77777777" w:rsidR="00A85C4E" w:rsidRPr="00D629EF" w:rsidRDefault="00A85C4E" w:rsidP="0034312C">
      <w:pPr>
        <w:pStyle w:val="TF"/>
      </w:pPr>
      <w:bookmarkStart w:id="497" w:name="_CRFigure8_2_3_31"/>
      <w:r w:rsidRPr="00D629EF">
        <w:t xml:space="preserve">Figure </w:t>
      </w:r>
      <w:bookmarkEnd w:id="497"/>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98" w:name="_CR8_2_3_4"/>
      <w:bookmarkStart w:id="499" w:name="_Toc20955466"/>
      <w:bookmarkStart w:id="500" w:name="_Toc29460892"/>
      <w:bookmarkStart w:id="501" w:name="_Toc29505624"/>
      <w:bookmarkStart w:id="502" w:name="_Toc36556149"/>
      <w:bookmarkStart w:id="503" w:name="_Toc45881578"/>
      <w:bookmarkStart w:id="504" w:name="_Toc51852212"/>
      <w:bookmarkStart w:id="505" w:name="_Toc56620163"/>
      <w:bookmarkStart w:id="506" w:name="_Toc64447803"/>
      <w:bookmarkStart w:id="507" w:name="_Toc74152578"/>
      <w:bookmarkStart w:id="508" w:name="_Toc88656003"/>
      <w:bookmarkStart w:id="509" w:name="_Toc88657062"/>
      <w:bookmarkStart w:id="510" w:name="_Toc105657045"/>
      <w:bookmarkStart w:id="511" w:name="_Toc106108426"/>
      <w:bookmarkStart w:id="512" w:name="_Toc112687519"/>
      <w:bookmarkStart w:id="513" w:name="_Toc145326564"/>
      <w:bookmarkEnd w:id="498"/>
      <w:r w:rsidRPr="00D629EF">
        <w:t>8.2.3.4</w:t>
      </w:r>
      <w:r w:rsidRPr="00D629EF">
        <w:tab/>
        <w:t>Abnormal Conditions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14" w:name="_CR8_2_4"/>
      <w:bookmarkStart w:id="515" w:name="_Toc20955467"/>
      <w:bookmarkStart w:id="516" w:name="_Toc29460893"/>
      <w:bookmarkStart w:id="517" w:name="_Toc29505625"/>
      <w:bookmarkStart w:id="518" w:name="_Toc36556150"/>
      <w:bookmarkStart w:id="519" w:name="_Toc45881579"/>
      <w:bookmarkStart w:id="520" w:name="_Toc51852213"/>
      <w:bookmarkStart w:id="521" w:name="_Toc56620164"/>
      <w:bookmarkStart w:id="522" w:name="_Toc64447804"/>
      <w:bookmarkStart w:id="523" w:name="_Toc74152579"/>
      <w:bookmarkStart w:id="524" w:name="_Toc88656004"/>
      <w:bookmarkStart w:id="525" w:name="_Toc88657063"/>
      <w:bookmarkStart w:id="526" w:name="_Toc105657046"/>
      <w:bookmarkStart w:id="527" w:name="_Toc106108427"/>
      <w:bookmarkStart w:id="528" w:name="_Toc112687520"/>
      <w:bookmarkStart w:id="529" w:name="_Toc145326565"/>
      <w:bookmarkEnd w:id="514"/>
      <w:r w:rsidRPr="00D629EF">
        <w:t>8.2.4</w:t>
      </w:r>
      <w:r w:rsidRPr="00D629EF">
        <w:tab/>
        <w:t>gNB-CU-CP E1 Setup</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012085A2" w14:textId="77777777" w:rsidR="00A85C4E" w:rsidRPr="00D629EF" w:rsidRDefault="00A85C4E" w:rsidP="007B79C2">
      <w:pPr>
        <w:pStyle w:val="Heading4"/>
      </w:pPr>
      <w:bookmarkStart w:id="530" w:name="_CR8_2_4_1"/>
      <w:bookmarkStart w:id="531" w:name="_Toc20955468"/>
      <w:bookmarkStart w:id="532" w:name="_Toc29460894"/>
      <w:bookmarkStart w:id="533" w:name="_Toc29505626"/>
      <w:bookmarkStart w:id="534" w:name="_Toc36556151"/>
      <w:bookmarkStart w:id="535" w:name="_Toc45881580"/>
      <w:bookmarkStart w:id="536" w:name="_Toc51852214"/>
      <w:bookmarkStart w:id="537" w:name="_Toc56620165"/>
      <w:bookmarkStart w:id="538" w:name="_Toc64447805"/>
      <w:bookmarkStart w:id="539" w:name="_Toc74152580"/>
      <w:bookmarkStart w:id="540" w:name="_Toc88656005"/>
      <w:bookmarkStart w:id="541" w:name="_Toc88657064"/>
      <w:bookmarkStart w:id="542" w:name="_Toc105657047"/>
      <w:bookmarkStart w:id="543" w:name="_Toc106108428"/>
      <w:bookmarkStart w:id="544" w:name="_Toc112687521"/>
      <w:bookmarkStart w:id="545" w:name="_Toc145326566"/>
      <w:bookmarkEnd w:id="530"/>
      <w:r w:rsidRPr="00D629EF">
        <w:t>8.2.4.1</w:t>
      </w:r>
      <w:r w:rsidRPr="00D629EF">
        <w:tab/>
        <w:t>General</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46" w:name="_CR8_2_4_2"/>
      <w:bookmarkStart w:id="547" w:name="_Toc20955469"/>
      <w:bookmarkStart w:id="548" w:name="_Toc29460895"/>
      <w:bookmarkStart w:id="549" w:name="_Toc29505627"/>
      <w:bookmarkStart w:id="550" w:name="_Toc36556152"/>
      <w:bookmarkStart w:id="551" w:name="_Toc45881581"/>
      <w:bookmarkStart w:id="552" w:name="_Toc51852215"/>
      <w:bookmarkStart w:id="553" w:name="_Toc56620166"/>
      <w:bookmarkStart w:id="554" w:name="_Toc64447806"/>
      <w:bookmarkStart w:id="555" w:name="_Toc74152581"/>
      <w:bookmarkStart w:id="556" w:name="_Toc88656006"/>
      <w:bookmarkStart w:id="557" w:name="_Toc88657065"/>
      <w:bookmarkStart w:id="558" w:name="_Toc105657048"/>
      <w:bookmarkStart w:id="559" w:name="_Toc106108429"/>
      <w:bookmarkStart w:id="560" w:name="_Toc112687522"/>
      <w:bookmarkStart w:id="561" w:name="_Toc145326567"/>
      <w:bookmarkEnd w:id="546"/>
      <w:r w:rsidRPr="00D629EF">
        <w:t>8.2.4.2</w:t>
      </w:r>
      <w:r w:rsidRPr="00D629EF">
        <w:tab/>
        <w:t>Successful Operation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23635FAF" w14:textId="77777777" w:rsidR="00A85C4E" w:rsidRPr="00D629EF" w:rsidRDefault="00A85C4E" w:rsidP="007B79C2">
      <w:pPr>
        <w:pStyle w:val="TH"/>
      </w:pPr>
      <w:r w:rsidRPr="00D629EF">
        <w:object w:dxaOrig="5640" w:dyaOrig="3211" w14:anchorId="2E56ED6D">
          <v:shape id="_x0000_i1032" type="#_x0000_t75" style="width:283pt;height:160.5pt" o:ole="">
            <v:imagedata r:id="rId24" o:title=""/>
          </v:shape>
          <o:OLEObject Type="Embed" ProgID="Visio.Drawing.15" ShapeID="_x0000_i1032" DrawAspect="Content" ObjectID="_1765016532" r:id="rId25"/>
        </w:object>
      </w:r>
    </w:p>
    <w:p w14:paraId="365A7260" w14:textId="77777777" w:rsidR="00A85C4E" w:rsidRPr="00D629EF" w:rsidRDefault="00A85C4E" w:rsidP="0034312C">
      <w:pPr>
        <w:pStyle w:val="TF"/>
      </w:pPr>
      <w:bookmarkStart w:id="562" w:name="_CRFigure8_2_4_21"/>
      <w:r w:rsidRPr="00D629EF">
        <w:t xml:space="preserve">Figure </w:t>
      </w:r>
      <w:bookmarkEnd w:id="562"/>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63" w:name="_Toc20955470"/>
      <w:bookmarkStart w:id="564" w:name="_Toc29460896"/>
      <w:bookmarkStart w:id="565" w:name="_Toc29505628"/>
      <w:bookmarkStart w:id="566" w:name="_Toc36556153"/>
      <w:bookmarkStart w:id="567" w:name="_Toc45881582"/>
      <w:bookmarkStart w:id="568" w:name="_Toc51852216"/>
      <w:bookmarkStart w:id="569" w:name="_Toc56620167"/>
      <w:bookmarkStart w:id="570"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71" w:name="_CR8_2_4_3"/>
      <w:bookmarkStart w:id="572" w:name="_Toc74152582"/>
      <w:bookmarkStart w:id="573" w:name="_Toc88656007"/>
      <w:bookmarkStart w:id="574" w:name="_Toc88657066"/>
      <w:bookmarkStart w:id="575" w:name="_Toc105657049"/>
      <w:bookmarkStart w:id="576" w:name="_Toc106108430"/>
      <w:bookmarkStart w:id="577" w:name="_Toc112687523"/>
      <w:bookmarkStart w:id="578" w:name="_Toc145326568"/>
      <w:bookmarkEnd w:id="571"/>
      <w:r w:rsidRPr="00D629EF">
        <w:t>8.2.4.3</w:t>
      </w:r>
      <w:r w:rsidRPr="00D629EF">
        <w:tab/>
        <w:t>Unsuccessful Operation</w:t>
      </w:r>
      <w:bookmarkEnd w:id="563"/>
      <w:bookmarkEnd w:id="564"/>
      <w:bookmarkEnd w:id="565"/>
      <w:bookmarkEnd w:id="566"/>
      <w:bookmarkEnd w:id="567"/>
      <w:bookmarkEnd w:id="568"/>
      <w:bookmarkEnd w:id="569"/>
      <w:bookmarkEnd w:id="570"/>
      <w:bookmarkEnd w:id="572"/>
      <w:bookmarkEnd w:id="573"/>
      <w:bookmarkEnd w:id="574"/>
      <w:bookmarkEnd w:id="575"/>
      <w:bookmarkEnd w:id="576"/>
      <w:bookmarkEnd w:id="577"/>
      <w:bookmarkEnd w:id="578"/>
    </w:p>
    <w:p w14:paraId="33569E91" w14:textId="77777777" w:rsidR="00A85C4E" w:rsidRPr="00D629EF" w:rsidRDefault="00A85C4E" w:rsidP="007B79C2">
      <w:pPr>
        <w:pStyle w:val="TH"/>
      </w:pPr>
      <w:r w:rsidRPr="00D629EF">
        <w:object w:dxaOrig="5640" w:dyaOrig="3211" w14:anchorId="57DF3135">
          <v:shape id="_x0000_i1033" type="#_x0000_t75" style="width:283pt;height:160.5pt" o:ole="">
            <v:imagedata r:id="rId26" o:title=""/>
          </v:shape>
          <o:OLEObject Type="Embed" ProgID="Visio.Drawing.15" ShapeID="_x0000_i1033" DrawAspect="Content" ObjectID="_1765016533" r:id="rId27"/>
        </w:object>
      </w:r>
    </w:p>
    <w:p w14:paraId="1D0DDD4C" w14:textId="77777777" w:rsidR="00A85C4E" w:rsidRPr="00D629EF" w:rsidRDefault="00A85C4E" w:rsidP="0034312C">
      <w:pPr>
        <w:pStyle w:val="TF"/>
      </w:pPr>
      <w:bookmarkStart w:id="579" w:name="_CRFigure8_2_4_31"/>
      <w:r w:rsidRPr="00D629EF">
        <w:t xml:space="preserve">Figure </w:t>
      </w:r>
      <w:bookmarkEnd w:id="579"/>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80" w:name="_CR8_2_4_4"/>
      <w:bookmarkStart w:id="581" w:name="_Toc20955471"/>
      <w:bookmarkStart w:id="582" w:name="_Toc29460897"/>
      <w:bookmarkStart w:id="583" w:name="_Toc29505629"/>
      <w:bookmarkStart w:id="584" w:name="_Toc36556154"/>
      <w:bookmarkStart w:id="585" w:name="_Toc45881583"/>
      <w:bookmarkStart w:id="586" w:name="_Toc51852217"/>
      <w:bookmarkStart w:id="587" w:name="_Toc56620168"/>
      <w:bookmarkStart w:id="588" w:name="_Toc64447808"/>
      <w:bookmarkStart w:id="589" w:name="_Toc74152583"/>
      <w:bookmarkStart w:id="590" w:name="_Toc88656008"/>
      <w:bookmarkStart w:id="591" w:name="_Toc88657067"/>
      <w:bookmarkStart w:id="592" w:name="_Toc105657050"/>
      <w:bookmarkStart w:id="593" w:name="_Toc106108431"/>
      <w:bookmarkStart w:id="594" w:name="_Toc112687524"/>
      <w:bookmarkStart w:id="595" w:name="_Toc145326569"/>
      <w:bookmarkEnd w:id="580"/>
      <w:r w:rsidRPr="00D629EF">
        <w:t>8.2.4.4</w:t>
      </w:r>
      <w:r w:rsidRPr="00D629EF">
        <w:tab/>
        <w:t>Abnormal Conditions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96" w:name="_CR8_2_5"/>
      <w:bookmarkStart w:id="597" w:name="_Toc20955472"/>
      <w:bookmarkStart w:id="598" w:name="_Toc29460898"/>
      <w:bookmarkStart w:id="599" w:name="_Toc29505630"/>
      <w:bookmarkStart w:id="600" w:name="_Toc36556155"/>
      <w:bookmarkStart w:id="601" w:name="_Toc45881584"/>
      <w:bookmarkStart w:id="602" w:name="_Toc51852218"/>
      <w:bookmarkStart w:id="603" w:name="_Toc56620169"/>
      <w:bookmarkStart w:id="604" w:name="_Toc64447809"/>
      <w:bookmarkStart w:id="605" w:name="_Toc74152584"/>
      <w:bookmarkStart w:id="606" w:name="_Toc88656009"/>
      <w:bookmarkStart w:id="607" w:name="_Toc88657068"/>
      <w:bookmarkStart w:id="608" w:name="_Toc105657051"/>
      <w:bookmarkStart w:id="609" w:name="_Toc106108432"/>
      <w:bookmarkStart w:id="610" w:name="_Toc112687525"/>
      <w:bookmarkStart w:id="611" w:name="_Toc145326570"/>
      <w:bookmarkEnd w:id="596"/>
      <w:r w:rsidRPr="00D629EF">
        <w:t>8.2.5</w:t>
      </w:r>
      <w:r w:rsidRPr="00D629EF">
        <w:tab/>
        <w:t>gNB-CU-UP Configuration Update</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D629EF">
        <w:t xml:space="preserve"> </w:t>
      </w:r>
    </w:p>
    <w:p w14:paraId="2CE081CC" w14:textId="77777777" w:rsidR="00A85C4E" w:rsidRPr="00D629EF" w:rsidRDefault="00A85C4E" w:rsidP="007B79C2">
      <w:pPr>
        <w:pStyle w:val="Heading4"/>
      </w:pPr>
      <w:bookmarkStart w:id="612" w:name="_CR8_2_5_1"/>
      <w:bookmarkStart w:id="613" w:name="_Toc20955473"/>
      <w:bookmarkStart w:id="614" w:name="_Toc29460899"/>
      <w:bookmarkStart w:id="615" w:name="_Toc29505631"/>
      <w:bookmarkStart w:id="616" w:name="_Toc36556156"/>
      <w:bookmarkStart w:id="617" w:name="_Toc45881585"/>
      <w:bookmarkStart w:id="618" w:name="_Toc51852219"/>
      <w:bookmarkStart w:id="619" w:name="_Toc56620170"/>
      <w:bookmarkStart w:id="620" w:name="_Toc64447810"/>
      <w:bookmarkStart w:id="621" w:name="_Toc74152585"/>
      <w:bookmarkStart w:id="622" w:name="_Toc88656010"/>
      <w:bookmarkStart w:id="623" w:name="_Toc88657069"/>
      <w:bookmarkStart w:id="624" w:name="_Toc105657052"/>
      <w:bookmarkStart w:id="625" w:name="_Toc106108433"/>
      <w:bookmarkStart w:id="626" w:name="_Toc112687526"/>
      <w:bookmarkStart w:id="627" w:name="_Toc145326571"/>
      <w:bookmarkEnd w:id="612"/>
      <w:r w:rsidRPr="00D629EF">
        <w:t>8.2.5.1</w:t>
      </w:r>
      <w:r w:rsidRPr="00D629EF">
        <w:tab/>
        <w:t>General</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28" w:name="_CR8_2_5_2"/>
      <w:bookmarkStart w:id="629" w:name="_Toc20955474"/>
      <w:bookmarkStart w:id="630" w:name="_Toc29460900"/>
      <w:bookmarkStart w:id="631" w:name="_Toc29505632"/>
      <w:bookmarkStart w:id="632" w:name="_Toc36556157"/>
      <w:bookmarkStart w:id="633" w:name="_Toc45881586"/>
      <w:bookmarkStart w:id="634" w:name="_Toc51852220"/>
      <w:bookmarkStart w:id="635" w:name="_Toc56620171"/>
      <w:bookmarkStart w:id="636" w:name="_Toc64447811"/>
      <w:bookmarkStart w:id="637" w:name="_Toc74152586"/>
      <w:bookmarkStart w:id="638" w:name="_Toc88656011"/>
      <w:bookmarkStart w:id="639" w:name="_Toc88657070"/>
      <w:bookmarkStart w:id="640" w:name="_Toc105657053"/>
      <w:bookmarkStart w:id="641" w:name="_Toc106108434"/>
      <w:bookmarkStart w:id="642" w:name="_Toc112687527"/>
      <w:bookmarkStart w:id="643" w:name="_Toc145326572"/>
      <w:bookmarkEnd w:id="628"/>
      <w:r w:rsidRPr="00D629EF">
        <w:t>8.2.5.2</w:t>
      </w:r>
      <w:r w:rsidRPr="00D629EF">
        <w:tab/>
        <w:t>Successful Operation</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4D6E934" w14:textId="77777777" w:rsidR="00A85C4E" w:rsidRPr="00D629EF" w:rsidRDefault="00A85C4E" w:rsidP="007B79C2">
      <w:pPr>
        <w:pStyle w:val="TH"/>
      </w:pPr>
      <w:r w:rsidRPr="00D629EF">
        <w:object w:dxaOrig="7860" w:dyaOrig="3211" w14:anchorId="286FAA74">
          <v:shape id="_x0000_i1034" type="#_x0000_t75" style="width:396pt;height:160.5pt" o:ole="">
            <v:imagedata r:id="rId28" o:title=""/>
          </v:shape>
          <o:OLEObject Type="Embed" ProgID="Visio.Drawing.15" ShapeID="_x0000_i1034" DrawAspect="Content" ObjectID="_1765016534" r:id="rId29"/>
        </w:object>
      </w:r>
    </w:p>
    <w:p w14:paraId="63BD2A7C" w14:textId="77777777" w:rsidR="00A85C4E" w:rsidRPr="00D629EF" w:rsidRDefault="00A85C4E" w:rsidP="0034312C">
      <w:pPr>
        <w:pStyle w:val="TF"/>
      </w:pPr>
      <w:bookmarkStart w:id="644" w:name="_CRFigure8_2_5_21"/>
      <w:r w:rsidRPr="00D629EF">
        <w:t xml:space="preserve">Figure </w:t>
      </w:r>
      <w:bookmarkEnd w:id="644"/>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45" w:name="_Hlk4773197"/>
      <w:bookmarkStart w:id="646" w:name="_Hlk5782134"/>
      <w:r w:rsidRPr="00D629EF">
        <w:rPr>
          <w:i/>
        </w:rPr>
        <w:t xml:space="preserve">gNB-CU-UP </w:t>
      </w:r>
      <w:bookmarkEnd w:id="645"/>
      <w:r w:rsidRPr="00D629EF">
        <w:rPr>
          <w:i/>
        </w:rPr>
        <w:t xml:space="preserve">ID </w:t>
      </w:r>
      <w:bookmarkEnd w:id="646"/>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47" w:name="_Hlk131528290"/>
      <w:r w:rsidRPr="00D629EF">
        <w:rPr>
          <w:i/>
        </w:rPr>
        <w:t xml:space="preserve">gNB-CU-UP TNLA </w:t>
      </w:r>
      <w:r>
        <w:rPr>
          <w:i/>
        </w:rPr>
        <w:t>T</w:t>
      </w:r>
      <w:r w:rsidRPr="001D2E49">
        <w:rPr>
          <w:i/>
        </w:rPr>
        <w:t>o Remove List</w:t>
      </w:r>
      <w:r w:rsidRPr="001D2E49">
        <w:t xml:space="preserve"> </w:t>
      </w:r>
      <w:r>
        <w:t>IE</w:t>
      </w:r>
      <w:bookmarkEnd w:id="647"/>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48" w:name="_CR8_2_5_3"/>
      <w:bookmarkStart w:id="649" w:name="_Toc20955475"/>
      <w:bookmarkStart w:id="650" w:name="_Toc29460901"/>
      <w:bookmarkStart w:id="651" w:name="_Toc29505633"/>
      <w:bookmarkStart w:id="652" w:name="_Toc36556158"/>
      <w:bookmarkStart w:id="653" w:name="_Toc45881587"/>
      <w:bookmarkStart w:id="654" w:name="_Toc51852221"/>
      <w:bookmarkStart w:id="655" w:name="_Toc56620172"/>
      <w:bookmarkStart w:id="656" w:name="_Toc64447812"/>
      <w:bookmarkStart w:id="657" w:name="_Toc74152587"/>
      <w:bookmarkStart w:id="658" w:name="_Toc88656012"/>
      <w:bookmarkStart w:id="659" w:name="_Toc88657071"/>
      <w:bookmarkStart w:id="660" w:name="_Toc105657054"/>
      <w:bookmarkStart w:id="661" w:name="_Toc106108435"/>
      <w:bookmarkStart w:id="662" w:name="_Toc112687528"/>
      <w:bookmarkStart w:id="663" w:name="_Toc145326573"/>
      <w:bookmarkEnd w:id="648"/>
      <w:r w:rsidRPr="00D629EF">
        <w:t>8.2.5.3</w:t>
      </w:r>
      <w:r w:rsidRPr="00D629EF">
        <w:tab/>
        <w:t>Unsuccessful Operation</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63B1F28B" w14:textId="77777777" w:rsidR="00A85C4E" w:rsidRPr="00D629EF" w:rsidRDefault="00A85C4E" w:rsidP="007B79C2">
      <w:pPr>
        <w:pStyle w:val="TH"/>
      </w:pPr>
      <w:r w:rsidRPr="00D629EF">
        <w:object w:dxaOrig="7860" w:dyaOrig="3211" w14:anchorId="5EEAE2B4">
          <v:shape id="_x0000_i1035" type="#_x0000_t75" style="width:396pt;height:160.5pt" o:ole="">
            <v:imagedata r:id="rId30" o:title=""/>
          </v:shape>
          <o:OLEObject Type="Embed" ProgID="Visio.Drawing.15" ShapeID="_x0000_i1035" DrawAspect="Content" ObjectID="_1765016535" r:id="rId31"/>
        </w:object>
      </w:r>
    </w:p>
    <w:p w14:paraId="3CB2B7F5" w14:textId="77777777" w:rsidR="00A85C4E" w:rsidRPr="00D629EF" w:rsidRDefault="00A85C4E" w:rsidP="0034312C">
      <w:pPr>
        <w:pStyle w:val="TF"/>
      </w:pPr>
      <w:bookmarkStart w:id="664" w:name="_CRFigure8_2_5_31"/>
      <w:r w:rsidRPr="00D629EF">
        <w:t xml:space="preserve">Figure </w:t>
      </w:r>
      <w:bookmarkEnd w:id="664"/>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65" w:name="_CR8_2_5_4"/>
      <w:bookmarkStart w:id="666" w:name="_Toc20955476"/>
      <w:bookmarkStart w:id="667" w:name="_Toc29460902"/>
      <w:bookmarkStart w:id="668" w:name="_Toc29505634"/>
      <w:bookmarkStart w:id="669" w:name="_Toc36556159"/>
      <w:bookmarkStart w:id="670" w:name="_Toc45881588"/>
      <w:bookmarkStart w:id="671" w:name="_Toc51852222"/>
      <w:bookmarkStart w:id="672" w:name="_Toc56620173"/>
      <w:bookmarkStart w:id="673" w:name="_Toc64447813"/>
      <w:bookmarkStart w:id="674" w:name="_Toc74152588"/>
      <w:bookmarkStart w:id="675" w:name="_Toc88656013"/>
      <w:bookmarkStart w:id="676" w:name="_Toc88657072"/>
      <w:bookmarkStart w:id="677" w:name="_Toc105657055"/>
      <w:bookmarkStart w:id="678" w:name="_Toc106108436"/>
      <w:bookmarkStart w:id="679" w:name="_Toc112687529"/>
      <w:bookmarkStart w:id="680" w:name="_Toc145326574"/>
      <w:bookmarkEnd w:id="665"/>
      <w:r w:rsidRPr="00D629EF">
        <w:t>8.2.5.4</w:t>
      </w:r>
      <w:r w:rsidRPr="00D629EF">
        <w:tab/>
        <w:t>Abnormal Conditions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81" w:name="_CR8_2_6"/>
      <w:bookmarkStart w:id="682" w:name="_Toc20955477"/>
      <w:bookmarkStart w:id="683" w:name="_Toc29460903"/>
      <w:bookmarkStart w:id="684" w:name="_Toc29505635"/>
      <w:bookmarkStart w:id="685" w:name="_Toc36556160"/>
      <w:bookmarkStart w:id="686" w:name="_Toc45881589"/>
      <w:bookmarkStart w:id="687" w:name="_Toc51852223"/>
      <w:bookmarkStart w:id="688" w:name="_Toc56620174"/>
      <w:bookmarkStart w:id="689" w:name="_Toc64447814"/>
      <w:bookmarkStart w:id="690" w:name="_Toc74152589"/>
      <w:bookmarkStart w:id="691" w:name="_Toc88656014"/>
      <w:bookmarkStart w:id="692" w:name="_Toc88657073"/>
      <w:bookmarkStart w:id="693" w:name="_Toc105657056"/>
      <w:bookmarkStart w:id="694" w:name="_Toc106108437"/>
      <w:bookmarkStart w:id="695" w:name="_Toc112687530"/>
      <w:bookmarkStart w:id="696" w:name="_Toc145326575"/>
      <w:bookmarkEnd w:id="681"/>
      <w:r w:rsidRPr="00D629EF">
        <w:t>8.2.6</w:t>
      </w:r>
      <w:r w:rsidRPr="00D629EF">
        <w:tab/>
        <w:t>gNB-CU-CP Configuration Update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D629EF">
        <w:t xml:space="preserve"> </w:t>
      </w:r>
    </w:p>
    <w:p w14:paraId="22795D9C" w14:textId="77777777" w:rsidR="00A85C4E" w:rsidRPr="00D629EF" w:rsidRDefault="00A85C4E" w:rsidP="007B79C2">
      <w:pPr>
        <w:pStyle w:val="Heading4"/>
      </w:pPr>
      <w:bookmarkStart w:id="697" w:name="_CR8_2_6_1"/>
      <w:bookmarkStart w:id="698" w:name="_Toc20955478"/>
      <w:bookmarkStart w:id="699" w:name="_Toc29460904"/>
      <w:bookmarkStart w:id="700" w:name="_Toc29505636"/>
      <w:bookmarkStart w:id="701" w:name="_Toc36556161"/>
      <w:bookmarkStart w:id="702" w:name="_Toc45881590"/>
      <w:bookmarkStart w:id="703" w:name="_Toc51852224"/>
      <w:bookmarkStart w:id="704" w:name="_Toc56620175"/>
      <w:bookmarkStart w:id="705" w:name="_Toc64447815"/>
      <w:bookmarkStart w:id="706" w:name="_Toc74152590"/>
      <w:bookmarkStart w:id="707" w:name="_Toc88656015"/>
      <w:bookmarkStart w:id="708" w:name="_Toc88657074"/>
      <w:bookmarkStart w:id="709" w:name="_Toc105657057"/>
      <w:bookmarkStart w:id="710" w:name="_Toc106108438"/>
      <w:bookmarkStart w:id="711" w:name="_Toc112687531"/>
      <w:bookmarkStart w:id="712" w:name="_Toc145326576"/>
      <w:bookmarkEnd w:id="697"/>
      <w:r w:rsidRPr="00D629EF">
        <w:t>8.2.6.1</w:t>
      </w:r>
      <w:r w:rsidRPr="00D629EF">
        <w:tab/>
        <w:t>General</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13" w:name="_CR8_2_6_2"/>
      <w:bookmarkStart w:id="714" w:name="_Toc20955479"/>
      <w:bookmarkStart w:id="715" w:name="_Toc29460905"/>
      <w:bookmarkStart w:id="716" w:name="_Toc29505637"/>
      <w:bookmarkStart w:id="717" w:name="_Toc36556162"/>
      <w:bookmarkStart w:id="718" w:name="_Toc45881591"/>
      <w:bookmarkStart w:id="719" w:name="_Toc51852225"/>
      <w:bookmarkStart w:id="720" w:name="_Toc56620176"/>
      <w:bookmarkStart w:id="721" w:name="_Toc64447816"/>
      <w:bookmarkStart w:id="722" w:name="_Toc74152591"/>
      <w:bookmarkStart w:id="723" w:name="_Toc88656016"/>
      <w:bookmarkStart w:id="724" w:name="_Toc88657075"/>
      <w:bookmarkStart w:id="725" w:name="_Toc105657058"/>
      <w:bookmarkStart w:id="726" w:name="_Toc106108439"/>
      <w:bookmarkStart w:id="727" w:name="_Toc112687532"/>
      <w:bookmarkStart w:id="728" w:name="_Toc145326577"/>
      <w:bookmarkEnd w:id="713"/>
      <w:r w:rsidRPr="00D629EF">
        <w:t>8.2.6.2</w:t>
      </w:r>
      <w:r w:rsidRPr="00D629EF">
        <w:tab/>
        <w:t>Successful Operation</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695DC6FE" w14:textId="77777777" w:rsidR="00A85C4E" w:rsidRPr="00D629EF" w:rsidRDefault="00A85C4E" w:rsidP="007B79C2">
      <w:pPr>
        <w:pStyle w:val="TH"/>
      </w:pPr>
      <w:r w:rsidRPr="00D629EF">
        <w:object w:dxaOrig="7860" w:dyaOrig="3211" w14:anchorId="740806ED">
          <v:shape id="_x0000_i1036" type="#_x0000_t75" style="width:396pt;height:160.5pt" o:ole="">
            <v:imagedata r:id="rId32" o:title=""/>
          </v:shape>
          <o:OLEObject Type="Embed" ProgID="Visio.Drawing.15" ShapeID="_x0000_i1036" DrawAspect="Content" ObjectID="_1765016536" r:id="rId33"/>
        </w:object>
      </w:r>
    </w:p>
    <w:p w14:paraId="4DA7F137" w14:textId="77777777" w:rsidR="00A85C4E" w:rsidRPr="00D629EF" w:rsidRDefault="00A85C4E" w:rsidP="0034312C">
      <w:pPr>
        <w:pStyle w:val="TF"/>
      </w:pPr>
      <w:bookmarkStart w:id="729" w:name="_CRFigure8_2_6_21"/>
      <w:r w:rsidRPr="00D629EF">
        <w:t xml:space="preserve">Figure </w:t>
      </w:r>
      <w:bookmarkEnd w:id="729"/>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30" w:name="_CR8_2_6_3"/>
      <w:bookmarkStart w:id="731" w:name="_Toc20955480"/>
      <w:bookmarkStart w:id="732" w:name="_Toc29460906"/>
      <w:bookmarkStart w:id="733" w:name="_Toc29505638"/>
      <w:bookmarkStart w:id="734" w:name="_Toc36556163"/>
      <w:bookmarkStart w:id="735" w:name="_Toc45881592"/>
      <w:bookmarkStart w:id="736" w:name="_Toc51852226"/>
      <w:bookmarkStart w:id="737" w:name="_Toc56620177"/>
      <w:bookmarkStart w:id="738" w:name="_Toc64447817"/>
      <w:bookmarkStart w:id="739" w:name="_Toc74152592"/>
      <w:bookmarkStart w:id="740" w:name="_Toc88656017"/>
      <w:bookmarkStart w:id="741" w:name="_Toc88657076"/>
      <w:bookmarkStart w:id="742" w:name="_Toc105657059"/>
      <w:bookmarkStart w:id="743" w:name="_Toc106108440"/>
      <w:bookmarkStart w:id="744" w:name="_Toc112687533"/>
      <w:bookmarkStart w:id="745" w:name="_Toc145326578"/>
      <w:bookmarkEnd w:id="730"/>
      <w:r w:rsidRPr="00D629EF">
        <w:t>8.2.6.3</w:t>
      </w:r>
      <w:r w:rsidRPr="00D629EF">
        <w:tab/>
        <w:t>Unsuccessful Operation</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FD1174B" w14:textId="77777777" w:rsidR="00A85C4E" w:rsidRPr="00D629EF" w:rsidRDefault="00A85C4E" w:rsidP="007B79C2">
      <w:pPr>
        <w:pStyle w:val="TH"/>
      </w:pPr>
      <w:r w:rsidRPr="00D629EF">
        <w:object w:dxaOrig="7860" w:dyaOrig="3211" w14:anchorId="72FEB5BE">
          <v:shape id="_x0000_i1037" type="#_x0000_t75" style="width:396pt;height:160.5pt" o:ole="">
            <v:imagedata r:id="rId34" o:title=""/>
          </v:shape>
          <o:OLEObject Type="Embed" ProgID="Visio.Drawing.15" ShapeID="_x0000_i1037" DrawAspect="Content" ObjectID="_1765016537" r:id="rId35"/>
        </w:object>
      </w:r>
    </w:p>
    <w:p w14:paraId="13779142" w14:textId="77777777" w:rsidR="00A85C4E" w:rsidRPr="00D629EF" w:rsidRDefault="00A85C4E" w:rsidP="0034312C">
      <w:pPr>
        <w:pStyle w:val="TF"/>
      </w:pPr>
      <w:bookmarkStart w:id="746" w:name="_CRFigure8_2_6_31"/>
      <w:r w:rsidRPr="00D629EF">
        <w:t xml:space="preserve">Figure </w:t>
      </w:r>
      <w:bookmarkEnd w:id="746"/>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47" w:name="_CR8_2_6_4"/>
      <w:bookmarkStart w:id="748" w:name="_Toc20955481"/>
      <w:bookmarkStart w:id="749" w:name="_Toc29460907"/>
      <w:bookmarkStart w:id="750" w:name="_Toc29505639"/>
      <w:bookmarkStart w:id="751" w:name="_Toc36556164"/>
      <w:bookmarkStart w:id="752" w:name="_Toc45881593"/>
      <w:bookmarkStart w:id="753" w:name="_Toc51852227"/>
      <w:bookmarkStart w:id="754" w:name="_Toc56620178"/>
      <w:bookmarkStart w:id="755" w:name="_Toc64447818"/>
      <w:bookmarkStart w:id="756" w:name="_Toc74152593"/>
      <w:bookmarkStart w:id="757" w:name="_Toc88656018"/>
      <w:bookmarkStart w:id="758" w:name="_Toc88657077"/>
      <w:bookmarkStart w:id="759" w:name="_Toc105657060"/>
      <w:bookmarkStart w:id="760" w:name="_Toc106108441"/>
      <w:bookmarkStart w:id="761" w:name="_Toc112687534"/>
      <w:bookmarkStart w:id="762" w:name="_Toc145326579"/>
      <w:bookmarkEnd w:id="747"/>
      <w:r w:rsidRPr="00D629EF">
        <w:t>8.2.6.4</w:t>
      </w:r>
      <w:r w:rsidRPr="00D629EF">
        <w:tab/>
        <w:t>Abnormal Conditions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63" w:name="_CR8_2_7"/>
      <w:bookmarkStart w:id="764" w:name="_Toc20955482"/>
      <w:bookmarkStart w:id="765" w:name="_Toc29460908"/>
      <w:bookmarkStart w:id="766" w:name="_Toc29505640"/>
      <w:bookmarkStart w:id="767" w:name="_Toc36556165"/>
      <w:bookmarkStart w:id="768" w:name="_Toc45881594"/>
      <w:bookmarkStart w:id="769" w:name="_Toc51852228"/>
      <w:bookmarkStart w:id="770" w:name="_Toc56620179"/>
      <w:bookmarkStart w:id="771" w:name="_Toc64447819"/>
      <w:bookmarkStart w:id="772" w:name="_Toc74152594"/>
      <w:bookmarkStart w:id="773" w:name="_Toc88656019"/>
      <w:bookmarkStart w:id="774" w:name="_Toc88657078"/>
      <w:bookmarkStart w:id="775" w:name="_Toc105657061"/>
      <w:bookmarkStart w:id="776" w:name="_Toc106108442"/>
      <w:bookmarkStart w:id="777" w:name="_Toc112687535"/>
      <w:bookmarkStart w:id="778" w:name="_Toc145326580"/>
      <w:bookmarkEnd w:id="763"/>
      <w:r w:rsidRPr="00D629EF">
        <w:t>8.2.7</w:t>
      </w:r>
      <w:r w:rsidRPr="00D629EF">
        <w:tab/>
        <w:t>E1 Release</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D629EF">
        <w:t xml:space="preserve"> </w:t>
      </w:r>
    </w:p>
    <w:p w14:paraId="3D542FF6" w14:textId="77777777" w:rsidR="00A85C4E" w:rsidRPr="00D629EF" w:rsidRDefault="00A85C4E" w:rsidP="007B79C2">
      <w:pPr>
        <w:pStyle w:val="Heading4"/>
      </w:pPr>
      <w:bookmarkStart w:id="779" w:name="_CR8_2_7_1"/>
      <w:bookmarkStart w:id="780" w:name="_Toc20955483"/>
      <w:bookmarkStart w:id="781" w:name="_Toc29460909"/>
      <w:bookmarkStart w:id="782" w:name="_Toc29505641"/>
      <w:bookmarkStart w:id="783" w:name="_Toc36556166"/>
      <w:bookmarkStart w:id="784" w:name="_Toc45881595"/>
      <w:bookmarkStart w:id="785" w:name="_Toc51852229"/>
      <w:bookmarkStart w:id="786" w:name="_Toc56620180"/>
      <w:bookmarkStart w:id="787" w:name="_Toc64447820"/>
      <w:bookmarkStart w:id="788" w:name="_Toc74152595"/>
      <w:bookmarkStart w:id="789" w:name="_Toc88656020"/>
      <w:bookmarkStart w:id="790" w:name="_Toc88657079"/>
      <w:bookmarkStart w:id="791" w:name="_Toc105657062"/>
      <w:bookmarkStart w:id="792" w:name="_Toc106108443"/>
      <w:bookmarkStart w:id="793" w:name="_Toc112687536"/>
      <w:bookmarkStart w:id="794" w:name="_Toc145326581"/>
      <w:bookmarkEnd w:id="779"/>
      <w:r w:rsidRPr="00D629EF">
        <w:t>8.2.7.1</w:t>
      </w:r>
      <w:r w:rsidRPr="00D629EF">
        <w:tab/>
        <w:t>General</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95" w:name="_CR8_2_7_2"/>
      <w:bookmarkStart w:id="796" w:name="_Toc20955484"/>
      <w:bookmarkStart w:id="797" w:name="_Toc29460910"/>
      <w:bookmarkStart w:id="798" w:name="_Toc29505642"/>
      <w:bookmarkStart w:id="799" w:name="_Toc36556167"/>
      <w:bookmarkStart w:id="800" w:name="_Toc45881596"/>
      <w:bookmarkStart w:id="801" w:name="_Toc51852230"/>
      <w:bookmarkStart w:id="802" w:name="_Toc56620181"/>
      <w:bookmarkStart w:id="803" w:name="_Toc64447821"/>
      <w:bookmarkStart w:id="804" w:name="_Toc74152596"/>
      <w:bookmarkStart w:id="805" w:name="_Toc88656021"/>
      <w:bookmarkStart w:id="806" w:name="_Toc88657080"/>
      <w:bookmarkStart w:id="807" w:name="_Toc105657063"/>
      <w:bookmarkStart w:id="808" w:name="_Toc106108444"/>
      <w:bookmarkStart w:id="809" w:name="_Toc112687537"/>
      <w:bookmarkStart w:id="810" w:name="_Toc145326582"/>
      <w:bookmarkEnd w:id="795"/>
      <w:r w:rsidRPr="00D629EF">
        <w:t>8.2.7.2</w:t>
      </w:r>
      <w:r w:rsidRPr="00D629EF">
        <w:tab/>
        <w:t>Successful Operation</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4C52C54C" w14:textId="77777777" w:rsidR="00A85C4E" w:rsidRPr="00D629EF" w:rsidRDefault="00A85C4E" w:rsidP="00E24125">
      <w:pPr>
        <w:pStyle w:val="Heading5"/>
      </w:pPr>
      <w:bookmarkStart w:id="811" w:name="_CR8_2_7_2_1"/>
      <w:bookmarkStart w:id="812" w:name="_Toc20955485"/>
      <w:bookmarkStart w:id="813" w:name="_Toc29460911"/>
      <w:bookmarkStart w:id="814" w:name="_Toc29505643"/>
      <w:bookmarkStart w:id="815" w:name="_Toc36556168"/>
      <w:bookmarkStart w:id="816" w:name="_Toc45881597"/>
      <w:bookmarkStart w:id="817" w:name="_Toc51852231"/>
      <w:bookmarkStart w:id="818" w:name="_Toc56620182"/>
      <w:bookmarkStart w:id="819" w:name="_Toc64447822"/>
      <w:bookmarkStart w:id="820" w:name="_Toc74152597"/>
      <w:bookmarkStart w:id="821" w:name="_Toc88656022"/>
      <w:bookmarkStart w:id="822" w:name="_Toc88657081"/>
      <w:bookmarkStart w:id="823" w:name="_Toc105657064"/>
      <w:bookmarkStart w:id="824" w:name="_Toc106108445"/>
      <w:bookmarkStart w:id="825" w:name="_Toc112687538"/>
      <w:bookmarkStart w:id="826" w:name="_Toc145326583"/>
      <w:bookmarkEnd w:id="811"/>
      <w:r w:rsidRPr="00D629EF">
        <w:t>8.2.7.2.1</w:t>
      </w:r>
      <w:r w:rsidRPr="00D629EF">
        <w:tab/>
        <w:t>E1 Release Procedure Initiated from the gNB-CU-CP</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8" type="#_x0000_t75" style="width:277pt;height:160.5pt" o:ole="">
            <v:imagedata r:id="rId36" o:title=""/>
          </v:shape>
          <o:OLEObject Type="Embed" ProgID="Visio.Drawing.15" ShapeID="_x0000_i1038" DrawAspect="Content" ObjectID="_1765016538" r:id="rId37"/>
        </w:object>
      </w:r>
    </w:p>
    <w:p w14:paraId="4B37DA2D" w14:textId="77777777" w:rsidR="00A85C4E" w:rsidRPr="00D629EF" w:rsidRDefault="00A85C4E" w:rsidP="0034312C">
      <w:pPr>
        <w:pStyle w:val="TF"/>
        <w:rPr>
          <w:rFonts w:eastAsia="MS Mincho"/>
        </w:rPr>
      </w:pPr>
      <w:bookmarkStart w:id="827" w:name="_CRFigure8_2_7_2_11"/>
      <w:r w:rsidRPr="00D629EF">
        <w:t xml:space="preserve">Figure </w:t>
      </w:r>
      <w:bookmarkEnd w:id="827"/>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28" w:name="_CR8_2_7_2_2"/>
      <w:bookmarkStart w:id="829" w:name="_Toc20955486"/>
      <w:bookmarkStart w:id="830" w:name="_Toc29460912"/>
      <w:bookmarkStart w:id="831" w:name="_Toc29505644"/>
      <w:bookmarkStart w:id="832" w:name="_Toc36556169"/>
      <w:bookmarkStart w:id="833" w:name="_Toc45881598"/>
      <w:bookmarkStart w:id="834" w:name="_Toc51852232"/>
      <w:bookmarkStart w:id="835" w:name="_Toc56620183"/>
      <w:bookmarkStart w:id="836" w:name="_Toc64447823"/>
      <w:bookmarkStart w:id="837" w:name="_Toc74152598"/>
      <w:bookmarkStart w:id="838" w:name="_Toc88656023"/>
      <w:bookmarkStart w:id="839" w:name="_Toc88657082"/>
      <w:bookmarkStart w:id="840" w:name="_Toc105657065"/>
      <w:bookmarkStart w:id="841" w:name="_Toc106108446"/>
      <w:bookmarkStart w:id="842" w:name="_Toc112687539"/>
      <w:bookmarkStart w:id="843" w:name="_Toc145326584"/>
      <w:bookmarkEnd w:id="828"/>
      <w:r w:rsidRPr="00D629EF">
        <w:t>8.2.7.2.2</w:t>
      </w:r>
      <w:r w:rsidRPr="00D629EF">
        <w:tab/>
        <w:t>E1 Release Procedure Initiated from the gNB-CU-UP</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9" type="#_x0000_t75" style="width:277pt;height:160.5pt" o:ole="">
            <v:imagedata r:id="rId38" o:title=""/>
          </v:shape>
          <o:OLEObject Type="Embed" ProgID="Visio.Drawing.15" ShapeID="_x0000_i1039" DrawAspect="Content" ObjectID="_1765016539" r:id="rId39"/>
        </w:object>
      </w:r>
    </w:p>
    <w:p w14:paraId="6C1774BF" w14:textId="77777777" w:rsidR="00A85C4E" w:rsidRPr="00D629EF" w:rsidRDefault="00A85C4E" w:rsidP="0034312C">
      <w:pPr>
        <w:pStyle w:val="TF"/>
        <w:rPr>
          <w:rFonts w:eastAsia="MS Mincho"/>
        </w:rPr>
      </w:pPr>
      <w:bookmarkStart w:id="844" w:name="_CRFigure8_2_7_2_21"/>
      <w:r w:rsidRPr="00D629EF">
        <w:t xml:space="preserve">Figure </w:t>
      </w:r>
      <w:bookmarkEnd w:id="844"/>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45" w:name="_CR8_2_7_3"/>
      <w:bookmarkStart w:id="846" w:name="_Toc20955487"/>
      <w:bookmarkStart w:id="847" w:name="_Toc29460913"/>
      <w:bookmarkStart w:id="848" w:name="_Toc29505645"/>
      <w:bookmarkStart w:id="849" w:name="_Toc36556170"/>
      <w:bookmarkStart w:id="850" w:name="_Toc45881599"/>
      <w:bookmarkStart w:id="851" w:name="_Toc51852233"/>
      <w:bookmarkStart w:id="852" w:name="_Toc56620184"/>
      <w:bookmarkStart w:id="853" w:name="_Toc64447824"/>
      <w:bookmarkStart w:id="854" w:name="_Toc74152599"/>
      <w:bookmarkStart w:id="855" w:name="_Toc88656024"/>
      <w:bookmarkStart w:id="856" w:name="_Toc88657083"/>
      <w:bookmarkStart w:id="857" w:name="_Toc105657066"/>
      <w:bookmarkStart w:id="858" w:name="_Toc106108447"/>
      <w:bookmarkStart w:id="859" w:name="_Toc112687540"/>
      <w:bookmarkStart w:id="860" w:name="_Toc145326585"/>
      <w:bookmarkEnd w:id="845"/>
      <w:r w:rsidRPr="00D629EF">
        <w:t>8.2.7.3</w:t>
      </w:r>
      <w:r w:rsidRPr="00D629EF">
        <w:tab/>
        <w:t>Abnormal Conditions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61" w:name="_CR8_2_8"/>
      <w:bookmarkStart w:id="862" w:name="_Toc20955488"/>
      <w:bookmarkStart w:id="863" w:name="_Toc29460914"/>
      <w:bookmarkStart w:id="864" w:name="_Toc29505646"/>
      <w:bookmarkStart w:id="865" w:name="_Toc36556171"/>
      <w:bookmarkStart w:id="866" w:name="_Toc45881600"/>
      <w:bookmarkStart w:id="867" w:name="_Toc51852234"/>
      <w:bookmarkStart w:id="868" w:name="_Toc56620185"/>
      <w:bookmarkStart w:id="869" w:name="_Toc64447825"/>
      <w:bookmarkStart w:id="870" w:name="_Toc74152600"/>
      <w:bookmarkStart w:id="871" w:name="_Toc88656025"/>
      <w:bookmarkStart w:id="872" w:name="_Toc88657084"/>
      <w:bookmarkStart w:id="873" w:name="_Toc105657067"/>
      <w:bookmarkStart w:id="874" w:name="_Toc106108448"/>
      <w:bookmarkStart w:id="875" w:name="_Toc112687541"/>
      <w:bookmarkStart w:id="876" w:name="_Toc145326586"/>
      <w:bookmarkEnd w:id="861"/>
      <w:r w:rsidRPr="00D629EF">
        <w:t>8.2.8</w:t>
      </w:r>
      <w:r w:rsidRPr="00D629EF">
        <w:tab/>
        <w:t>gNB-CU-UP Status Indication</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7E1F802B" w14:textId="77777777" w:rsidR="00A85C4E" w:rsidRPr="00D629EF" w:rsidRDefault="00A85C4E" w:rsidP="007B27E7">
      <w:pPr>
        <w:pStyle w:val="Heading4"/>
      </w:pPr>
      <w:bookmarkStart w:id="877" w:name="_CR8_2_8_1"/>
      <w:bookmarkStart w:id="878" w:name="_Toc20955489"/>
      <w:bookmarkStart w:id="879" w:name="_Toc29460915"/>
      <w:bookmarkStart w:id="880" w:name="_Toc29505647"/>
      <w:bookmarkStart w:id="881" w:name="_Toc36556172"/>
      <w:bookmarkStart w:id="882" w:name="_Toc45881601"/>
      <w:bookmarkStart w:id="883" w:name="_Toc51852235"/>
      <w:bookmarkStart w:id="884" w:name="_Toc56620186"/>
      <w:bookmarkStart w:id="885" w:name="_Toc64447826"/>
      <w:bookmarkStart w:id="886" w:name="_Toc74152601"/>
      <w:bookmarkStart w:id="887" w:name="_Toc88656026"/>
      <w:bookmarkStart w:id="888" w:name="_Toc88657085"/>
      <w:bookmarkStart w:id="889" w:name="_Toc105657068"/>
      <w:bookmarkStart w:id="890" w:name="_Toc106108449"/>
      <w:bookmarkStart w:id="891" w:name="_Toc112687542"/>
      <w:bookmarkStart w:id="892" w:name="_Toc145326587"/>
      <w:bookmarkEnd w:id="877"/>
      <w:r w:rsidRPr="00D629EF">
        <w:t>8.2.8.1</w:t>
      </w:r>
      <w:r w:rsidRPr="00D629EF">
        <w:tab/>
        <w:t>General</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93" w:name="_CR8_2_8_2"/>
      <w:bookmarkStart w:id="894" w:name="_Toc20955490"/>
      <w:bookmarkStart w:id="895" w:name="_Toc29460916"/>
      <w:bookmarkStart w:id="896" w:name="_Toc29505648"/>
      <w:bookmarkStart w:id="897" w:name="_Toc36556173"/>
      <w:bookmarkStart w:id="898" w:name="_Toc45881602"/>
      <w:bookmarkStart w:id="899" w:name="_Toc51852236"/>
      <w:bookmarkStart w:id="900" w:name="_Toc56620187"/>
      <w:bookmarkStart w:id="901" w:name="_Toc64447827"/>
      <w:bookmarkStart w:id="902" w:name="_Toc74152602"/>
      <w:bookmarkStart w:id="903" w:name="_Toc88656027"/>
      <w:bookmarkStart w:id="904" w:name="_Toc88657086"/>
      <w:bookmarkStart w:id="905" w:name="_Toc105657069"/>
      <w:bookmarkStart w:id="906" w:name="_Toc106108450"/>
      <w:bookmarkStart w:id="907" w:name="_Toc112687543"/>
      <w:bookmarkStart w:id="908" w:name="_Toc145326588"/>
      <w:bookmarkEnd w:id="893"/>
      <w:r w:rsidRPr="00D629EF">
        <w:t>8.2.8.2</w:t>
      </w:r>
      <w:r w:rsidRPr="00D629EF">
        <w:tab/>
        <w:t>Successful Operation</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40" type="#_x0000_t75" style="width:277pt;height:127.5pt" o:ole="">
            <v:imagedata r:id="rId40" o:title=""/>
          </v:shape>
          <o:OLEObject Type="Embed" ProgID="Visio.Drawing.15" ShapeID="_x0000_i1040" DrawAspect="Content" ObjectID="_1765016540" r:id="rId41"/>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09" w:name="_CR8_2_8_3"/>
      <w:bookmarkStart w:id="910" w:name="_Toc20955491"/>
      <w:bookmarkStart w:id="911" w:name="_Toc29460917"/>
      <w:bookmarkStart w:id="912" w:name="_Toc29505649"/>
      <w:bookmarkStart w:id="913" w:name="_Toc36556174"/>
      <w:bookmarkStart w:id="914" w:name="_Toc45881603"/>
      <w:bookmarkStart w:id="915" w:name="_Toc51852237"/>
      <w:bookmarkStart w:id="916" w:name="_Toc56620188"/>
      <w:bookmarkStart w:id="917" w:name="_Toc64447828"/>
      <w:bookmarkStart w:id="918" w:name="_Toc74152603"/>
      <w:bookmarkStart w:id="919" w:name="_Toc88656028"/>
      <w:bookmarkStart w:id="920" w:name="_Toc88657087"/>
      <w:bookmarkStart w:id="921" w:name="_Toc105657070"/>
      <w:bookmarkStart w:id="922" w:name="_Toc106108451"/>
      <w:bookmarkStart w:id="923" w:name="_Toc112687544"/>
      <w:bookmarkStart w:id="924" w:name="_Toc145326589"/>
      <w:bookmarkEnd w:id="909"/>
      <w:r w:rsidRPr="00D629EF">
        <w:t>8.2.8.3</w:t>
      </w:r>
      <w:r w:rsidRPr="00D629EF">
        <w:tab/>
        <w:t>Abnormal Conditions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25" w:name="_CR8_2_9"/>
      <w:bookmarkStart w:id="926" w:name="_Toc45881604"/>
      <w:bookmarkStart w:id="927" w:name="_Toc51852238"/>
      <w:bookmarkStart w:id="928" w:name="_Toc56620189"/>
      <w:bookmarkStart w:id="929" w:name="_Toc64447829"/>
      <w:bookmarkStart w:id="930" w:name="_Toc74152604"/>
      <w:bookmarkStart w:id="931" w:name="_Toc88656029"/>
      <w:bookmarkStart w:id="932" w:name="_Toc88657088"/>
      <w:bookmarkStart w:id="933" w:name="_Toc105657071"/>
      <w:bookmarkStart w:id="934" w:name="_Toc106108452"/>
      <w:bookmarkStart w:id="935" w:name="_Toc112687545"/>
      <w:bookmarkStart w:id="936" w:name="_Toc145326590"/>
      <w:bookmarkEnd w:id="925"/>
      <w:r>
        <w:t>8.2.9</w:t>
      </w:r>
      <w:r w:rsidRPr="00AA5DA2">
        <w:tab/>
        <w:t>Resource Status Reporting Initiation</w:t>
      </w:r>
      <w:bookmarkEnd w:id="926"/>
      <w:bookmarkEnd w:id="927"/>
      <w:bookmarkEnd w:id="928"/>
      <w:bookmarkEnd w:id="929"/>
      <w:bookmarkEnd w:id="930"/>
      <w:bookmarkEnd w:id="931"/>
      <w:bookmarkEnd w:id="932"/>
      <w:bookmarkEnd w:id="933"/>
      <w:bookmarkEnd w:id="934"/>
      <w:bookmarkEnd w:id="935"/>
      <w:bookmarkEnd w:id="936"/>
    </w:p>
    <w:p w14:paraId="39185BE2" w14:textId="77777777" w:rsidR="00076CA3" w:rsidRPr="00AA5DA2" w:rsidRDefault="00076CA3" w:rsidP="00076CA3">
      <w:pPr>
        <w:pStyle w:val="Heading4"/>
      </w:pPr>
      <w:bookmarkStart w:id="937" w:name="_CR8_2_9_1"/>
      <w:bookmarkStart w:id="938" w:name="_Toc45881605"/>
      <w:bookmarkStart w:id="939" w:name="_Toc51852239"/>
      <w:bookmarkStart w:id="940" w:name="_Toc56620190"/>
      <w:bookmarkStart w:id="941" w:name="_Toc64447830"/>
      <w:bookmarkStart w:id="942" w:name="_Toc74152605"/>
      <w:bookmarkStart w:id="943" w:name="_Toc88656030"/>
      <w:bookmarkStart w:id="944" w:name="_Toc88657089"/>
      <w:bookmarkStart w:id="945" w:name="_Toc105657072"/>
      <w:bookmarkStart w:id="946" w:name="_Toc106108453"/>
      <w:bookmarkStart w:id="947" w:name="_Toc112687546"/>
      <w:bookmarkStart w:id="948" w:name="_Toc145326591"/>
      <w:bookmarkEnd w:id="937"/>
      <w:r>
        <w:t>8.2.9</w:t>
      </w:r>
      <w:r w:rsidRPr="00AA5DA2">
        <w:t>.1</w:t>
      </w:r>
      <w:r w:rsidRPr="00AA5DA2">
        <w:tab/>
        <w:t>General</w:t>
      </w:r>
      <w:bookmarkEnd w:id="938"/>
      <w:bookmarkEnd w:id="939"/>
      <w:bookmarkEnd w:id="940"/>
      <w:bookmarkEnd w:id="941"/>
      <w:bookmarkEnd w:id="942"/>
      <w:bookmarkEnd w:id="943"/>
      <w:bookmarkEnd w:id="944"/>
      <w:bookmarkEnd w:id="945"/>
      <w:bookmarkEnd w:id="946"/>
      <w:bookmarkEnd w:id="947"/>
      <w:bookmarkEnd w:id="948"/>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49" w:name="_CR8_2_9_2"/>
      <w:bookmarkStart w:id="950" w:name="_Toc45881606"/>
      <w:bookmarkStart w:id="951" w:name="_Toc51852240"/>
      <w:bookmarkStart w:id="952" w:name="_Toc56620191"/>
      <w:bookmarkStart w:id="953" w:name="_Toc64447831"/>
      <w:bookmarkStart w:id="954" w:name="_Toc74152606"/>
      <w:bookmarkStart w:id="955" w:name="_Toc88656031"/>
      <w:bookmarkStart w:id="956" w:name="_Toc88657090"/>
      <w:bookmarkStart w:id="957" w:name="_Toc105657073"/>
      <w:bookmarkStart w:id="958" w:name="_Toc106108454"/>
      <w:bookmarkStart w:id="959" w:name="_Toc112687547"/>
      <w:bookmarkStart w:id="960" w:name="_Toc145326592"/>
      <w:bookmarkEnd w:id="949"/>
      <w:r>
        <w:t>8.2.9</w:t>
      </w:r>
      <w:r w:rsidRPr="00AA5DA2">
        <w:t>.2</w:t>
      </w:r>
      <w:r w:rsidRPr="00AA5DA2">
        <w:tab/>
        <w:t>Successful Operation</w:t>
      </w:r>
      <w:bookmarkEnd w:id="950"/>
      <w:bookmarkEnd w:id="951"/>
      <w:bookmarkEnd w:id="952"/>
      <w:bookmarkEnd w:id="953"/>
      <w:bookmarkEnd w:id="954"/>
      <w:bookmarkEnd w:id="955"/>
      <w:bookmarkEnd w:id="956"/>
      <w:bookmarkEnd w:id="957"/>
      <w:bookmarkEnd w:id="958"/>
      <w:bookmarkEnd w:id="959"/>
      <w:bookmarkEnd w:id="960"/>
    </w:p>
    <w:bookmarkStart w:id="961" w:name="_MON_1653054130"/>
    <w:bookmarkEnd w:id="961"/>
    <w:p w14:paraId="7FDE5DA4" w14:textId="77777777" w:rsidR="00076CA3" w:rsidRPr="00AA5DA2" w:rsidRDefault="00076CA3" w:rsidP="00076CA3">
      <w:pPr>
        <w:pStyle w:val="TH"/>
      </w:pPr>
      <w:r w:rsidRPr="00AA5DA2">
        <w:object w:dxaOrig="5673" w:dyaOrig="2355" w14:anchorId="469A47A1">
          <v:shape id="_x0000_i1041" type="#_x0000_t75" style="width:307.5pt;height:114pt" o:ole="">
            <v:imagedata r:id="rId42" o:title="" cropleft="-4595f" cropright="-3990f"/>
          </v:shape>
          <o:OLEObject Type="Embed" ProgID="Word.Picture.8" ShapeID="_x0000_i1041" DrawAspect="Content" ObjectID="_1765016541" r:id="rId43"/>
        </w:object>
      </w:r>
    </w:p>
    <w:p w14:paraId="10BB4EB2" w14:textId="77777777" w:rsidR="00076CA3" w:rsidRDefault="00076CA3" w:rsidP="00076CA3">
      <w:pPr>
        <w:pStyle w:val="TF"/>
      </w:pPr>
      <w:bookmarkStart w:id="962" w:name="_CRFigure8_2_9_21"/>
      <w:r w:rsidRPr="00AA5DA2">
        <w:t xml:space="preserve">Figure </w:t>
      </w:r>
      <w:bookmarkEnd w:id="962"/>
      <w:r>
        <w:t>8.2.9</w:t>
      </w:r>
      <w:r w:rsidRPr="00AA5DA2">
        <w:t>.</w:t>
      </w:r>
      <w:r>
        <w:t>2</w:t>
      </w:r>
      <w:r w:rsidRPr="00AA5DA2">
        <w:t>-1: Resource Status Reporting Initiation, successful operation</w:t>
      </w:r>
    </w:p>
    <w:p w14:paraId="7CC6CEB7"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63" w:name="_CR8_2_9_3"/>
      <w:bookmarkStart w:id="964" w:name="_Toc45881607"/>
      <w:bookmarkStart w:id="965" w:name="_Toc51852241"/>
      <w:bookmarkStart w:id="966" w:name="_Toc56620192"/>
      <w:bookmarkStart w:id="967" w:name="_Toc64447832"/>
      <w:bookmarkStart w:id="968" w:name="_Toc74152607"/>
      <w:bookmarkStart w:id="969" w:name="_Toc88656032"/>
      <w:bookmarkStart w:id="970" w:name="_Toc88657091"/>
      <w:bookmarkStart w:id="971" w:name="_Toc105657074"/>
      <w:bookmarkStart w:id="972" w:name="_Toc106108455"/>
      <w:bookmarkStart w:id="973" w:name="_Toc112687548"/>
      <w:bookmarkStart w:id="974" w:name="_Toc145326593"/>
      <w:bookmarkEnd w:id="963"/>
      <w:r>
        <w:t>8.2.9</w:t>
      </w:r>
      <w:r w:rsidRPr="00AA5DA2">
        <w:t>.3</w:t>
      </w:r>
      <w:r w:rsidRPr="00AA5DA2">
        <w:tab/>
        <w:t>Unsuccessful Operation</w:t>
      </w:r>
      <w:bookmarkEnd w:id="964"/>
      <w:bookmarkEnd w:id="965"/>
      <w:bookmarkEnd w:id="966"/>
      <w:bookmarkEnd w:id="967"/>
      <w:bookmarkEnd w:id="968"/>
      <w:bookmarkEnd w:id="969"/>
      <w:bookmarkEnd w:id="970"/>
      <w:bookmarkEnd w:id="971"/>
      <w:bookmarkEnd w:id="972"/>
      <w:bookmarkEnd w:id="973"/>
      <w:bookmarkEnd w:id="974"/>
    </w:p>
    <w:bookmarkStart w:id="975" w:name="_MON_1653053955"/>
    <w:bookmarkEnd w:id="975"/>
    <w:p w14:paraId="38413A23" w14:textId="77777777" w:rsidR="00076CA3" w:rsidRPr="00AA5DA2" w:rsidRDefault="00076CA3" w:rsidP="002233A1">
      <w:pPr>
        <w:pStyle w:val="TH"/>
      </w:pPr>
      <w:r w:rsidRPr="00AA5DA2">
        <w:object w:dxaOrig="5673" w:dyaOrig="2355" w14:anchorId="27BAD690">
          <v:shape id="_x0000_i1042" type="#_x0000_t75" style="width:307.5pt;height:114pt" o:ole="">
            <v:imagedata r:id="rId44" o:title="" cropleft="-4595f" cropright="-3990f"/>
          </v:shape>
          <o:OLEObject Type="Embed" ProgID="Word.Picture.8" ShapeID="_x0000_i1042" DrawAspect="Content" ObjectID="_1765016542" r:id="rId45"/>
        </w:object>
      </w:r>
    </w:p>
    <w:p w14:paraId="39602084" w14:textId="77777777" w:rsidR="00076CA3" w:rsidRDefault="00076CA3" w:rsidP="002233A1">
      <w:pPr>
        <w:pStyle w:val="TF"/>
      </w:pPr>
      <w:bookmarkStart w:id="976" w:name="_CRFigure8_2_9_31"/>
      <w:r w:rsidRPr="00AA5DA2">
        <w:t xml:space="preserve">Figure </w:t>
      </w:r>
      <w:bookmarkEnd w:id="976"/>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77" w:name="_CR8_2_9_4"/>
      <w:bookmarkStart w:id="978" w:name="_Toc45881608"/>
      <w:bookmarkStart w:id="979" w:name="_Toc51852242"/>
      <w:bookmarkStart w:id="980" w:name="_Toc56620193"/>
      <w:bookmarkStart w:id="981" w:name="_Toc64447833"/>
      <w:bookmarkStart w:id="982" w:name="_Toc74152608"/>
      <w:bookmarkStart w:id="983" w:name="_Toc88656033"/>
      <w:bookmarkStart w:id="984" w:name="_Toc88657092"/>
      <w:bookmarkStart w:id="985" w:name="_Toc105657075"/>
      <w:bookmarkStart w:id="986" w:name="_Toc106108456"/>
      <w:bookmarkStart w:id="987" w:name="_Toc112687549"/>
      <w:bookmarkStart w:id="988" w:name="_Toc145326594"/>
      <w:bookmarkEnd w:id="977"/>
      <w:r>
        <w:t>8.2.9</w:t>
      </w:r>
      <w:r w:rsidRPr="00AA5DA2">
        <w:t>.4</w:t>
      </w:r>
      <w:r w:rsidRPr="00AA5DA2">
        <w:tab/>
        <w:t>Abnormal Conditions</w:t>
      </w:r>
      <w:bookmarkEnd w:id="978"/>
      <w:bookmarkEnd w:id="979"/>
      <w:bookmarkEnd w:id="980"/>
      <w:bookmarkEnd w:id="981"/>
      <w:bookmarkEnd w:id="982"/>
      <w:bookmarkEnd w:id="983"/>
      <w:bookmarkEnd w:id="984"/>
      <w:bookmarkEnd w:id="985"/>
      <w:bookmarkEnd w:id="986"/>
      <w:bookmarkEnd w:id="987"/>
      <w:bookmarkEnd w:id="988"/>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89"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90" w:name="_CR8_2_10"/>
      <w:bookmarkStart w:id="991" w:name="_Toc51852243"/>
      <w:bookmarkStart w:id="992" w:name="_Toc56620194"/>
      <w:bookmarkStart w:id="993" w:name="_Toc64447834"/>
      <w:bookmarkStart w:id="994" w:name="_Toc74152609"/>
      <w:bookmarkStart w:id="995" w:name="_Toc88656034"/>
      <w:bookmarkStart w:id="996" w:name="_Toc88657093"/>
      <w:bookmarkStart w:id="997" w:name="_Toc105657076"/>
      <w:bookmarkStart w:id="998" w:name="_Toc106108457"/>
      <w:bookmarkStart w:id="999" w:name="_Toc112687550"/>
      <w:bookmarkStart w:id="1000" w:name="_Toc145326595"/>
      <w:bookmarkEnd w:id="990"/>
      <w:r>
        <w:t>8.2.10</w:t>
      </w:r>
      <w:r w:rsidRPr="00AA5DA2">
        <w:tab/>
        <w:t>Resource Status Reporting</w:t>
      </w:r>
      <w:bookmarkEnd w:id="989"/>
      <w:bookmarkEnd w:id="991"/>
      <w:bookmarkEnd w:id="992"/>
      <w:bookmarkEnd w:id="993"/>
      <w:bookmarkEnd w:id="994"/>
      <w:bookmarkEnd w:id="995"/>
      <w:bookmarkEnd w:id="996"/>
      <w:bookmarkEnd w:id="997"/>
      <w:bookmarkEnd w:id="998"/>
      <w:bookmarkEnd w:id="999"/>
      <w:bookmarkEnd w:id="1000"/>
    </w:p>
    <w:p w14:paraId="10A368C8" w14:textId="77777777" w:rsidR="00076CA3" w:rsidRPr="00AA5DA2" w:rsidRDefault="00076CA3" w:rsidP="002233A1">
      <w:pPr>
        <w:pStyle w:val="Heading4"/>
      </w:pPr>
      <w:bookmarkStart w:id="1001" w:name="_CR8_2_10_1"/>
      <w:bookmarkStart w:id="1002" w:name="_Toc45881610"/>
      <w:bookmarkStart w:id="1003" w:name="_Toc51852244"/>
      <w:bookmarkStart w:id="1004" w:name="_Toc56620195"/>
      <w:bookmarkStart w:id="1005" w:name="_Toc64447835"/>
      <w:bookmarkStart w:id="1006" w:name="_Toc74152610"/>
      <w:bookmarkStart w:id="1007" w:name="_Toc88656035"/>
      <w:bookmarkStart w:id="1008" w:name="_Toc88657094"/>
      <w:bookmarkStart w:id="1009" w:name="_Toc105657077"/>
      <w:bookmarkStart w:id="1010" w:name="_Toc106108458"/>
      <w:bookmarkStart w:id="1011" w:name="_Toc112687551"/>
      <w:bookmarkStart w:id="1012" w:name="_Toc145326596"/>
      <w:bookmarkEnd w:id="1001"/>
      <w:r>
        <w:t>8.2.10</w:t>
      </w:r>
      <w:r w:rsidRPr="00AA5DA2">
        <w:t>.1</w:t>
      </w:r>
      <w:r w:rsidRPr="00AA5DA2">
        <w:tab/>
        <w:t>General</w:t>
      </w:r>
      <w:bookmarkEnd w:id="1002"/>
      <w:bookmarkEnd w:id="1003"/>
      <w:bookmarkEnd w:id="1004"/>
      <w:bookmarkEnd w:id="1005"/>
      <w:bookmarkEnd w:id="1006"/>
      <w:bookmarkEnd w:id="1007"/>
      <w:bookmarkEnd w:id="1008"/>
      <w:bookmarkEnd w:id="1009"/>
      <w:bookmarkEnd w:id="1010"/>
      <w:bookmarkEnd w:id="1011"/>
      <w:bookmarkEnd w:id="1012"/>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13" w:name="_CR8_2_10_2"/>
      <w:bookmarkStart w:id="1014" w:name="_Toc45881611"/>
      <w:bookmarkStart w:id="1015" w:name="_Toc51852245"/>
      <w:bookmarkStart w:id="1016" w:name="_Toc56620196"/>
      <w:bookmarkStart w:id="1017" w:name="_Toc64447836"/>
      <w:bookmarkStart w:id="1018" w:name="_Toc74152611"/>
      <w:bookmarkStart w:id="1019" w:name="_Toc88656036"/>
      <w:bookmarkStart w:id="1020" w:name="_Toc88657095"/>
      <w:bookmarkStart w:id="1021" w:name="_Toc105657078"/>
      <w:bookmarkStart w:id="1022" w:name="_Toc106108459"/>
      <w:bookmarkStart w:id="1023" w:name="_Toc112687552"/>
      <w:bookmarkStart w:id="1024" w:name="_Toc145326597"/>
      <w:bookmarkEnd w:id="1013"/>
      <w:r>
        <w:t>8.2.10</w:t>
      </w:r>
      <w:r w:rsidRPr="00AA5DA2">
        <w:t>.2</w:t>
      </w:r>
      <w:r w:rsidRPr="00AA5DA2">
        <w:tab/>
        <w:t>Successful Operation</w:t>
      </w:r>
      <w:bookmarkEnd w:id="1014"/>
      <w:bookmarkEnd w:id="1015"/>
      <w:bookmarkEnd w:id="1016"/>
      <w:bookmarkEnd w:id="1017"/>
      <w:bookmarkEnd w:id="1018"/>
      <w:bookmarkEnd w:id="1019"/>
      <w:bookmarkEnd w:id="1020"/>
      <w:bookmarkEnd w:id="1021"/>
      <w:bookmarkEnd w:id="1022"/>
      <w:bookmarkEnd w:id="1023"/>
      <w:bookmarkEnd w:id="1024"/>
    </w:p>
    <w:bookmarkStart w:id="1025" w:name="_MON_1628617016"/>
    <w:bookmarkEnd w:id="1025"/>
    <w:p w14:paraId="7C36503E" w14:textId="77777777" w:rsidR="00076CA3" w:rsidRPr="00AA5DA2" w:rsidRDefault="00076CA3" w:rsidP="002233A1">
      <w:pPr>
        <w:pStyle w:val="TH"/>
      </w:pPr>
      <w:r w:rsidRPr="00AA5DA2">
        <w:object w:dxaOrig="5673" w:dyaOrig="2355" w14:anchorId="45C61B71">
          <v:shape id="_x0000_i1043" type="#_x0000_t75" style="width:307.5pt;height:111.5pt" o:ole="">
            <v:imagedata r:id="rId46" o:title="" cropleft="-4595f" cropright="-3990f"/>
          </v:shape>
          <o:OLEObject Type="Embed" ProgID="Word.Picture.8" ShapeID="_x0000_i1043" DrawAspect="Content" ObjectID="_1765016543" r:id="rId47"/>
        </w:object>
      </w:r>
    </w:p>
    <w:p w14:paraId="4AB15661" w14:textId="77777777" w:rsidR="00076CA3" w:rsidRPr="00AA5DA2" w:rsidRDefault="00076CA3" w:rsidP="002233A1">
      <w:pPr>
        <w:pStyle w:val="TF"/>
      </w:pPr>
      <w:bookmarkStart w:id="1026" w:name="_CRFigure8_2_10_21"/>
      <w:r w:rsidRPr="00AA5DA2">
        <w:t xml:space="preserve">Figure </w:t>
      </w:r>
      <w:bookmarkEnd w:id="1026"/>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27" w:name="_CR8_2_10_3"/>
      <w:bookmarkStart w:id="1028" w:name="_Toc45881612"/>
      <w:bookmarkStart w:id="1029" w:name="_Toc51852246"/>
      <w:bookmarkStart w:id="1030" w:name="_Toc56620197"/>
      <w:bookmarkStart w:id="1031" w:name="_Toc64447837"/>
      <w:bookmarkStart w:id="1032" w:name="_Toc74152612"/>
      <w:bookmarkStart w:id="1033" w:name="_Toc88656037"/>
      <w:bookmarkStart w:id="1034" w:name="_Toc88657096"/>
      <w:bookmarkStart w:id="1035" w:name="_Toc105657079"/>
      <w:bookmarkStart w:id="1036" w:name="_Toc106108460"/>
      <w:bookmarkStart w:id="1037" w:name="_Toc112687553"/>
      <w:bookmarkStart w:id="1038" w:name="_Toc145326598"/>
      <w:bookmarkEnd w:id="1027"/>
      <w:r w:rsidRPr="00AA5DA2">
        <w:t>8.</w:t>
      </w:r>
      <w:r w:rsidR="00D16ABF">
        <w:t>2</w:t>
      </w:r>
      <w:r w:rsidRPr="00AA5DA2">
        <w:t>.</w:t>
      </w:r>
      <w:r w:rsidR="002E74A3">
        <w:t>10</w:t>
      </w:r>
      <w:r w:rsidRPr="00AA5DA2">
        <w:t>.3</w:t>
      </w:r>
      <w:r w:rsidRPr="00AA5DA2">
        <w:tab/>
        <w:t>Unsuccessful Operation</w:t>
      </w:r>
      <w:bookmarkEnd w:id="1028"/>
      <w:bookmarkEnd w:id="1029"/>
      <w:bookmarkEnd w:id="1030"/>
      <w:bookmarkEnd w:id="1031"/>
      <w:bookmarkEnd w:id="1032"/>
      <w:bookmarkEnd w:id="1033"/>
      <w:bookmarkEnd w:id="1034"/>
      <w:bookmarkEnd w:id="1035"/>
      <w:bookmarkEnd w:id="1036"/>
      <w:bookmarkEnd w:id="1037"/>
      <w:bookmarkEnd w:id="1038"/>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39" w:name="_CR8_2_10_4"/>
      <w:bookmarkStart w:id="1040" w:name="_Toc45881613"/>
      <w:bookmarkStart w:id="1041" w:name="_Toc51852247"/>
      <w:bookmarkStart w:id="1042" w:name="_Toc56620198"/>
      <w:bookmarkStart w:id="1043" w:name="_Toc64447838"/>
      <w:bookmarkStart w:id="1044" w:name="_Toc74152613"/>
      <w:bookmarkStart w:id="1045" w:name="_Toc88656038"/>
      <w:bookmarkStart w:id="1046" w:name="_Toc88657097"/>
      <w:bookmarkStart w:id="1047" w:name="_Toc105657080"/>
      <w:bookmarkStart w:id="1048" w:name="_Toc106108461"/>
      <w:bookmarkStart w:id="1049" w:name="_Toc112687554"/>
      <w:bookmarkStart w:id="1050" w:name="_Toc145326599"/>
      <w:bookmarkEnd w:id="1039"/>
      <w:r w:rsidRPr="00AA5DA2">
        <w:t>8.</w:t>
      </w:r>
      <w:r w:rsidR="00D16ABF">
        <w:t>2</w:t>
      </w:r>
      <w:r w:rsidRPr="00AA5DA2">
        <w:t>.</w:t>
      </w:r>
      <w:r w:rsidR="002E74A3">
        <w:t>10</w:t>
      </w:r>
      <w:r w:rsidRPr="00AA5DA2">
        <w:t>.4</w:t>
      </w:r>
      <w:r w:rsidRPr="00AA5DA2">
        <w:tab/>
        <w:t>Abnormal Conditions</w:t>
      </w:r>
      <w:bookmarkEnd w:id="1040"/>
      <w:bookmarkEnd w:id="1041"/>
      <w:bookmarkEnd w:id="1042"/>
      <w:bookmarkEnd w:id="1043"/>
      <w:bookmarkEnd w:id="1044"/>
      <w:bookmarkEnd w:id="1045"/>
      <w:bookmarkEnd w:id="1046"/>
      <w:bookmarkEnd w:id="1047"/>
      <w:bookmarkEnd w:id="1048"/>
      <w:bookmarkEnd w:id="1049"/>
      <w:bookmarkEnd w:id="1050"/>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51" w:name="_CR8_3"/>
      <w:bookmarkStart w:id="1052" w:name="_Toc20955492"/>
      <w:bookmarkStart w:id="1053" w:name="_Toc29460918"/>
      <w:bookmarkStart w:id="1054" w:name="_Toc29505650"/>
      <w:bookmarkStart w:id="1055" w:name="_Toc36556175"/>
      <w:bookmarkStart w:id="1056" w:name="_Toc45881614"/>
      <w:bookmarkStart w:id="1057" w:name="_Toc51852248"/>
      <w:bookmarkStart w:id="1058" w:name="_Toc56620199"/>
      <w:bookmarkStart w:id="1059" w:name="_Toc64447839"/>
      <w:bookmarkStart w:id="1060" w:name="_Toc74152614"/>
      <w:bookmarkStart w:id="1061" w:name="_Toc88656039"/>
      <w:bookmarkStart w:id="1062" w:name="_Toc88657098"/>
      <w:bookmarkStart w:id="1063" w:name="_Toc105657081"/>
      <w:bookmarkStart w:id="1064" w:name="_Toc106108462"/>
      <w:bookmarkStart w:id="1065" w:name="_Toc112687555"/>
      <w:bookmarkStart w:id="1066" w:name="_Toc145326600"/>
      <w:bookmarkEnd w:id="1051"/>
      <w:r w:rsidRPr="00D629EF">
        <w:t>8.3</w:t>
      </w:r>
      <w:r w:rsidRPr="00D629EF">
        <w:tab/>
        <w:t>Bearer Context Management procedures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6039747" w14:textId="77777777" w:rsidR="00A85C4E" w:rsidRPr="00D629EF" w:rsidRDefault="00A85C4E" w:rsidP="002C6D50">
      <w:pPr>
        <w:pStyle w:val="Heading3"/>
      </w:pPr>
      <w:bookmarkStart w:id="1067" w:name="_CR8_3_1"/>
      <w:bookmarkStart w:id="1068" w:name="_Toc20955493"/>
      <w:bookmarkStart w:id="1069" w:name="_Toc29460919"/>
      <w:bookmarkStart w:id="1070" w:name="_Toc29505651"/>
      <w:bookmarkStart w:id="1071" w:name="_Toc36556176"/>
      <w:bookmarkStart w:id="1072" w:name="_Toc45881615"/>
      <w:bookmarkStart w:id="1073" w:name="_Toc51852249"/>
      <w:bookmarkStart w:id="1074" w:name="_Toc56620200"/>
      <w:bookmarkStart w:id="1075" w:name="_Toc64447840"/>
      <w:bookmarkStart w:id="1076" w:name="_Toc74152615"/>
      <w:bookmarkStart w:id="1077" w:name="_Toc88656040"/>
      <w:bookmarkStart w:id="1078" w:name="_Toc88657099"/>
      <w:bookmarkStart w:id="1079" w:name="_Toc105657082"/>
      <w:bookmarkStart w:id="1080" w:name="_Toc106108463"/>
      <w:bookmarkStart w:id="1081" w:name="_Toc112687556"/>
      <w:bookmarkStart w:id="1082" w:name="_Toc145326601"/>
      <w:bookmarkEnd w:id="1067"/>
      <w:r w:rsidRPr="00D629EF">
        <w:t>8.3.1</w:t>
      </w:r>
      <w:r w:rsidRPr="00D629EF">
        <w:tab/>
        <w:t>Bearer Context Setup</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2CF600C" w14:textId="77777777" w:rsidR="00A85C4E" w:rsidRPr="00D629EF" w:rsidRDefault="00A85C4E" w:rsidP="002C6D50">
      <w:pPr>
        <w:pStyle w:val="Heading4"/>
      </w:pPr>
      <w:bookmarkStart w:id="1083" w:name="_CR8_3_1_1"/>
      <w:bookmarkStart w:id="1084" w:name="_Toc20955494"/>
      <w:bookmarkStart w:id="1085" w:name="_Toc29460920"/>
      <w:bookmarkStart w:id="1086" w:name="_Toc29505652"/>
      <w:bookmarkStart w:id="1087" w:name="_Toc36556177"/>
      <w:bookmarkStart w:id="1088" w:name="_Toc45881616"/>
      <w:bookmarkStart w:id="1089" w:name="_Toc51852250"/>
      <w:bookmarkStart w:id="1090" w:name="_Toc56620201"/>
      <w:bookmarkStart w:id="1091" w:name="_Toc64447841"/>
      <w:bookmarkStart w:id="1092" w:name="_Toc74152616"/>
      <w:bookmarkStart w:id="1093" w:name="_Toc88656041"/>
      <w:bookmarkStart w:id="1094" w:name="_Toc88657100"/>
      <w:bookmarkStart w:id="1095" w:name="_Toc105657083"/>
      <w:bookmarkStart w:id="1096" w:name="_Toc106108464"/>
      <w:bookmarkStart w:id="1097" w:name="_Toc112687557"/>
      <w:bookmarkStart w:id="1098" w:name="_Toc145326602"/>
      <w:bookmarkEnd w:id="1083"/>
      <w:r w:rsidRPr="00D629EF">
        <w:t>8.3.1.1</w:t>
      </w:r>
      <w:r w:rsidRPr="00D629EF">
        <w:tab/>
        <w:t>General</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99" w:name="_CR8_3_1_2"/>
      <w:bookmarkStart w:id="1100" w:name="_Toc20955495"/>
      <w:bookmarkStart w:id="1101" w:name="_Toc29460921"/>
      <w:bookmarkStart w:id="1102" w:name="_Toc29505653"/>
      <w:bookmarkStart w:id="1103" w:name="_Toc36556178"/>
      <w:bookmarkStart w:id="1104" w:name="_Toc45881617"/>
      <w:bookmarkStart w:id="1105" w:name="_Toc51852251"/>
      <w:bookmarkStart w:id="1106" w:name="_Toc56620202"/>
      <w:bookmarkStart w:id="1107" w:name="_Toc64447842"/>
      <w:bookmarkStart w:id="1108" w:name="_Toc74152617"/>
      <w:bookmarkStart w:id="1109" w:name="_Toc88656042"/>
      <w:bookmarkStart w:id="1110" w:name="_Toc88657101"/>
      <w:bookmarkStart w:id="1111" w:name="_Toc105657084"/>
      <w:bookmarkStart w:id="1112" w:name="_Toc106108465"/>
      <w:bookmarkStart w:id="1113" w:name="_Toc112687558"/>
      <w:bookmarkStart w:id="1114" w:name="_Toc145326603"/>
      <w:bookmarkEnd w:id="1099"/>
      <w:r w:rsidRPr="00D629EF">
        <w:t>8.3.1.2</w:t>
      </w:r>
      <w:r w:rsidRPr="00D629EF">
        <w:tab/>
        <w:t>Successful Operation</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D818AD7" w14:textId="77777777" w:rsidR="00A85C4E" w:rsidRPr="00D629EF" w:rsidRDefault="00A85C4E" w:rsidP="004C0177">
      <w:pPr>
        <w:pStyle w:val="TH"/>
      </w:pPr>
      <w:r w:rsidRPr="00D629EF">
        <w:object w:dxaOrig="7470" w:dyaOrig="3211" w14:anchorId="5C17A2AE">
          <v:shape id="_x0000_i1044" type="#_x0000_t75" style="width:373pt;height:160.5pt" o:ole="">
            <v:imagedata r:id="rId48" o:title=""/>
          </v:shape>
          <o:OLEObject Type="Embed" ProgID="Visio.Drawing.15" ShapeID="_x0000_i1044" DrawAspect="Content" ObjectID="_1765016544" r:id="rId49"/>
        </w:object>
      </w:r>
    </w:p>
    <w:p w14:paraId="5DB8228F" w14:textId="77777777" w:rsidR="00A85C4E" w:rsidRPr="00D629EF" w:rsidRDefault="00A85C4E" w:rsidP="0034312C">
      <w:pPr>
        <w:pStyle w:val="TF"/>
      </w:pPr>
      <w:bookmarkStart w:id="1115" w:name="_CRFigure8_3_1_21"/>
      <w:r w:rsidRPr="00D629EF">
        <w:t xml:space="preserve">Figure </w:t>
      </w:r>
      <w:bookmarkEnd w:id="1115"/>
      <w:r w:rsidRPr="00D629EF">
        <w:t>8.3.1.2-1: Bearer Context Setup procedure: Successful Operation.</w:t>
      </w:r>
    </w:p>
    <w:p w14:paraId="7C12BA96"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7E0374E5" w14:textId="77777777" w:rsidR="00BD0EBD" w:rsidRDefault="00BD0EBD" w:rsidP="00BD0EBD">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DB591D0" w14:textId="77777777" w:rsidR="0000670B" w:rsidRDefault="00CE7C72" w:rsidP="0000670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16" w:name="OLE_LINK50"/>
      <w:r w:rsidR="007F6DF0">
        <w:t>use it for RAN part delay reporting.</w:t>
      </w:r>
      <w:bookmarkEnd w:id="1116"/>
    </w:p>
    <w:p w14:paraId="7B136A2B" w14:textId="4AB0261B" w:rsidR="00CE7C72" w:rsidRDefault="0000670B" w:rsidP="00BA3614">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643B32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sidR="00101A16">
        <w:t>or subsequent CPAC</w:t>
      </w:r>
      <w:r w:rsidR="00101A16">
        <w:rPr>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17" w:name="_Toc20955496"/>
      <w:bookmarkStart w:id="1118" w:name="_Toc29460922"/>
      <w:bookmarkStart w:id="1119" w:name="_Toc29505654"/>
      <w:bookmarkStart w:id="1120" w:name="_Toc36556179"/>
      <w:bookmarkStart w:id="1121"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22" w:name="_Toc51852252"/>
      <w:bookmarkStart w:id="1123" w:name="_Toc56620203"/>
      <w:bookmarkStart w:id="1124"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25"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6" w:name="OLE_LINK82"/>
      <w:r>
        <w:rPr>
          <w:rFonts w:eastAsia="Malgun Gothic"/>
        </w:rPr>
        <w:t xml:space="preserve">shall, if supported, </w:t>
      </w:r>
      <w:bookmarkEnd w:id="1126"/>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Default="009F46DA" w:rsidP="00F25BC4">
      <w:bookmarkStart w:id="1127"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7"/>
    </w:p>
    <w:p w14:paraId="738F9AF0" w14:textId="6A9BD156" w:rsidR="0000670B" w:rsidRDefault="0000670B" w:rsidP="00F25BC4">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D6D1A33" w14:textId="77777777" w:rsidR="00B52BB6" w:rsidRPr="000B0650" w:rsidRDefault="00B52BB6" w:rsidP="00B52BB6">
      <w:pPr>
        <w:rPr>
          <w:rFonts w:eastAsia="Malgun Gothic"/>
        </w:rPr>
      </w:pPr>
      <w:r w:rsidRPr="000B0650">
        <w:rPr>
          <w:rFonts w:eastAsia="Malgun Gothic"/>
          <w:b/>
        </w:rPr>
        <w:t>Interactions with DL Data Notification procedure:</w:t>
      </w:r>
    </w:p>
    <w:p w14:paraId="7D92D816" w14:textId="77777777" w:rsidR="00B52BB6" w:rsidRPr="000B0650" w:rsidRDefault="00B52BB6" w:rsidP="00B52BB6">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516B0C28" w14:textId="049E453A" w:rsidR="00B52BB6" w:rsidRPr="00135FF5" w:rsidRDefault="00B52BB6" w:rsidP="00F25BC4">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12BA167" w14:textId="77777777" w:rsidR="00A85C4E" w:rsidRPr="00D629EF" w:rsidRDefault="00A85C4E" w:rsidP="002C6D50">
      <w:pPr>
        <w:pStyle w:val="Heading4"/>
      </w:pPr>
      <w:bookmarkStart w:id="1128" w:name="_CR8_3_1_3"/>
      <w:bookmarkStart w:id="1129" w:name="_Toc88656043"/>
      <w:bookmarkStart w:id="1130" w:name="_Toc88657102"/>
      <w:bookmarkStart w:id="1131" w:name="_Toc105657085"/>
      <w:bookmarkStart w:id="1132" w:name="_Toc106108466"/>
      <w:bookmarkStart w:id="1133" w:name="_Toc112687559"/>
      <w:bookmarkStart w:id="1134" w:name="_Toc145326604"/>
      <w:bookmarkEnd w:id="1128"/>
      <w:r w:rsidRPr="00D629EF">
        <w:t>8.3.1.3</w:t>
      </w:r>
      <w:r w:rsidRPr="00D629EF">
        <w:tab/>
        <w:t>Unsuccessful Operation</w:t>
      </w:r>
      <w:bookmarkEnd w:id="1117"/>
      <w:bookmarkEnd w:id="1118"/>
      <w:bookmarkEnd w:id="1119"/>
      <w:bookmarkEnd w:id="1120"/>
      <w:bookmarkEnd w:id="1121"/>
      <w:bookmarkEnd w:id="1122"/>
      <w:bookmarkEnd w:id="1123"/>
      <w:bookmarkEnd w:id="1124"/>
      <w:bookmarkEnd w:id="1125"/>
      <w:bookmarkEnd w:id="1129"/>
      <w:bookmarkEnd w:id="1130"/>
      <w:bookmarkEnd w:id="1131"/>
      <w:bookmarkEnd w:id="1132"/>
      <w:bookmarkEnd w:id="1133"/>
      <w:bookmarkEnd w:id="1134"/>
    </w:p>
    <w:p w14:paraId="31DBE55A" w14:textId="77777777" w:rsidR="00A85C4E" w:rsidRPr="00D629EF" w:rsidRDefault="00A85C4E" w:rsidP="004C0177">
      <w:pPr>
        <w:pStyle w:val="TH"/>
      </w:pPr>
      <w:r w:rsidRPr="00D629EF">
        <w:object w:dxaOrig="7470" w:dyaOrig="3211" w14:anchorId="11C8C4E1">
          <v:shape id="_x0000_i1045" type="#_x0000_t75" style="width:373pt;height:160.5pt" o:ole="">
            <v:imagedata r:id="rId50" o:title=""/>
          </v:shape>
          <o:OLEObject Type="Embed" ProgID="Visio.Drawing.15" ShapeID="_x0000_i1045" DrawAspect="Content" ObjectID="_1765016545" r:id="rId51"/>
        </w:object>
      </w:r>
    </w:p>
    <w:p w14:paraId="5BFA8E20" w14:textId="77777777" w:rsidR="00A85C4E" w:rsidRPr="00D629EF" w:rsidRDefault="00A85C4E" w:rsidP="0034312C">
      <w:pPr>
        <w:pStyle w:val="TF"/>
        <w:rPr>
          <w:rFonts w:eastAsia="Yu Mincho"/>
        </w:rPr>
      </w:pPr>
      <w:bookmarkStart w:id="1135" w:name="_CRFigure8_3_1_31"/>
      <w:r w:rsidRPr="00D629EF">
        <w:rPr>
          <w:rFonts w:eastAsia="Yu Mincho"/>
        </w:rPr>
        <w:t xml:space="preserve">Figure </w:t>
      </w:r>
      <w:bookmarkEnd w:id="1135"/>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36" w:name="_CR8_3_1_4"/>
      <w:bookmarkStart w:id="1137" w:name="_Toc20955497"/>
      <w:bookmarkStart w:id="1138" w:name="_Toc29460923"/>
      <w:bookmarkStart w:id="1139" w:name="_Toc29505655"/>
      <w:bookmarkStart w:id="1140" w:name="_Toc36556180"/>
      <w:bookmarkStart w:id="1141" w:name="_Toc45881619"/>
      <w:bookmarkStart w:id="1142" w:name="_Toc51852253"/>
      <w:bookmarkStart w:id="1143" w:name="_Toc56620204"/>
      <w:bookmarkStart w:id="1144" w:name="_Toc64447844"/>
      <w:bookmarkStart w:id="1145" w:name="_Toc74152619"/>
      <w:bookmarkStart w:id="1146" w:name="_Toc88656044"/>
      <w:bookmarkStart w:id="1147" w:name="_Toc88657103"/>
      <w:bookmarkStart w:id="1148" w:name="_Toc105657086"/>
      <w:bookmarkStart w:id="1149" w:name="_Toc106108467"/>
      <w:bookmarkStart w:id="1150" w:name="_Toc112687560"/>
      <w:bookmarkStart w:id="1151" w:name="_Toc145326605"/>
      <w:bookmarkEnd w:id="1136"/>
      <w:r w:rsidRPr="00D629EF">
        <w:t>8.3.1.4</w:t>
      </w:r>
      <w:r w:rsidRPr="00D629EF">
        <w:tab/>
        <w:t>Abnormal Conditions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52" w:name="_CR8_3_2"/>
      <w:bookmarkStart w:id="1153" w:name="_Toc20955498"/>
      <w:bookmarkStart w:id="1154" w:name="_Toc29460924"/>
      <w:bookmarkStart w:id="1155" w:name="_Toc29505656"/>
      <w:bookmarkStart w:id="1156" w:name="_Toc36556181"/>
      <w:bookmarkStart w:id="1157" w:name="_Toc45881620"/>
      <w:bookmarkStart w:id="1158" w:name="_Toc51852254"/>
      <w:bookmarkStart w:id="1159" w:name="_Toc56620205"/>
      <w:bookmarkStart w:id="1160" w:name="_Toc64447845"/>
      <w:bookmarkStart w:id="1161" w:name="_Toc74152620"/>
      <w:bookmarkStart w:id="1162" w:name="_Toc88656045"/>
      <w:bookmarkStart w:id="1163" w:name="_Toc88657104"/>
      <w:bookmarkStart w:id="1164" w:name="_Toc105657087"/>
      <w:bookmarkStart w:id="1165" w:name="_Toc106108468"/>
      <w:bookmarkStart w:id="1166" w:name="_Toc112687561"/>
      <w:bookmarkStart w:id="1167" w:name="_Toc145326606"/>
      <w:bookmarkEnd w:id="1152"/>
      <w:r w:rsidRPr="00D629EF">
        <w:t>8.3.2</w:t>
      </w:r>
      <w:r w:rsidRPr="00D629EF">
        <w:tab/>
        <w:t>Bearer Context Modification (gNB-CU-CP initiated)</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Pr="00D629EF">
        <w:t xml:space="preserve"> </w:t>
      </w:r>
    </w:p>
    <w:p w14:paraId="1AB8A238" w14:textId="77777777" w:rsidR="00A85C4E" w:rsidRPr="00D629EF" w:rsidRDefault="00A85C4E" w:rsidP="002C6D50">
      <w:pPr>
        <w:pStyle w:val="Heading4"/>
      </w:pPr>
      <w:bookmarkStart w:id="1168" w:name="_CR8_3_2_1"/>
      <w:bookmarkStart w:id="1169" w:name="_Toc20955499"/>
      <w:bookmarkStart w:id="1170" w:name="_Toc29460925"/>
      <w:bookmarkStart w:id="1171" w:name="_Toc29505657"/>
      <w:bookmarkStart w:id="1172" w:name="_Toc36556182"/>
      <w:bookmarkStart w:id="1173" w:name="_Toc45881621"/>
      <w:bookmarkStart w:id="1174" w:name="_Toc51852255"/>
      <w:bookmarkStart w:id="1175" w:name="_Toc56620206"/>
      <w:bookmarkStart w:id="1176" w:name="_Toc64447846"/>
      <w:bookmarkStart w:id="1177" w:name="_Toc74152621"/>
      <w:bookmarkStart w:id="1178" w:name="_Toc88656046"/>
      <w:bookmarkStart w:id="1179" w:name="_Toc88657105"/>
      <w:bookmarkStart w:id="1180" w:name="_Toc105657088"/>
      <w:bookmarkStart w:id="1181" w:name="_Toc106108469"/>
      <w:bookmarkStart w:id="1182" w:name="_Toc112687562"/>
      <w:bookmarkStart w:id="1183" w:name="_Toc145326607"/>
      <w:bookmarkEnd w:id="1168"/>
      <w:r w:rsidRPr="00D629EF">
        <w:t>8.3.2.1</w:t>
      </w:r>
      <w:r w:rsidRPr="00D629EF">
        <w:tab/>
        <w:t>General</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84" w:name="_CR8_3_2_2"/>
      <w:bookmarkStart w:id="1185" w:name="_Toc20955500"/>
      <w:bookmarkStart w:id="1186" w:name="_Toc29460926"/>
      <w:bookmarkStart w:id="1187" w:name="_Toc29505658"/>
      <w:bookmarkStart w:id="1188" w:name="_Toc36556183"/>
      <w:bookmarkStart w:id="1189" w:name="_Toc45881622"/>
      <w:bookmarkStart w:id="1190" w:name="_Toc51852256"/>
      <w:bookmarkStart w:id="1191" w:name="_Toc56620207"/>
      <w:bookmarkStart w:id="1192" w:name="_Toc64447847"/>
      <w:bookmarkStart w:id="1193" w:name="_Toc74152622"/>
      <w:bookmarkStart w:id="1194" w:name="_Toc88656047"/>
      <w:bookmarkStart w:id="1195" w:name="_Toc88657106"/>
      <w:bookmarkStart w:id="1196" w:name="_Toc105657089"/>
      <w:bookmarkStart w:id="1197" w:name="_Toc106108470"/>
      <w:bookmarkStart w:id="1198" w:name="_Toc112687563"/>
      <w:bookmarkStart w:id="1199" w:name="_Toc145326608"/>
      <w:bookmarkEnd w:id="1184"/>
      <w:r w:rsidRPr="00D629EF">
        <w:t>8.3.2.2</w:t>
      </w:r>
      <w:r w:rsidRPr="00D629EF">
        <w:tab/>
        <w:t>Successful Operation</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261D2469" w14:textId="77777777" w:rsidR="00A85C4E" w:rsidRPr="00D629EF" w:rsidRDefault="00A85C4E" w:rsidP="00C85C11">
      <w:pPr>
        <w:pStyle w:val="TH"/>
      </w:pPr>
      <w:r w:rsidRPr="00D629EF">
        <w:object w:dxaOrig="7470" w:dyaOrig="3211" w14:anchorId="5E35B325">
          <v:shape id="_x0000_i1046" type="#_x0000_t75" style="width:373pt;height:160.5pt" o:ole="">
            <v:imagedata r:id="rId52" o:title=""/>
          </v:shape>
          <o:OLEObject Type="Embed" ProgID="Visio.Drawing.15" ShapeID="_x0000_i1046" DrawAspect="Content" ObjectID="_1765016546" r:id="rId53"/>
        </w:object>
      </w:r>
    </w:p>
    <w:p w14:paraId="470A8591" w14:textId="77777777" w:rsidR="00A85C4E" w:rsidRPr="00D629EF" w:rsidRDefault="00A85C4E" w:rsidP="0034312C">
      <w:pPr>
        <w:pStyle w:val="TF"/>
      </w:pPr>
      <w:bookmarkStart w:id="1200" w:name="_CRFigure8_3_2_21"/>
      <w:r w:rsidRPr="00D629EF">
        <w:t xml:space="preserve">Figure </w:t>
      </w:r>
      <w:bookmarkEnd w:id="1200"/>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01" w:name="_Hlk513630551"/>
      <w:r w:rsidRPr="00D629EF">
        <w:t xml:space="preserve">PDU Session Resources </w:t>
      </w:r>
      <w:bookmarkEnd w:id="1201"/>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02" w:name="_Hlk527454371"/>
      <w:r w:rsidRPr="00D629EF">
        <w:t xml:space="preserve">successfully </w:t>
      </w:r>
      <w:bookmarkEnd w:id="1202"/>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03" w:name="_Hlk341089"/>
      <w:r w:rsidR="006D16CD" w:rsidRPr="00D629EF">
        <w:rPr>
          <w:rFonts w:eastAsia="SimSun"/>
          <w:bCs/>
          <w:i/>
        </w:rPr>
        <w:t>PDCP SN Status Request</w:t>
      </w:r>
      <w:bookmarkEnd w:id="1203"/>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283DD75F"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101A16" w:rsidRPr="00D629EF">
        <w:t xml:space="preserve"> </w:t>
      </w:r>
      <w:r w:rsidR="00101A16">
        <w:rPr>
          <w:rFonts w:hint="eastAsia"/>
        </w:rPr>
        <w:t>I</w:t>
      </w:r>
      <w:r w:rsidR="00101A16" w:rsidRPr="00564807">
        <w:t xml:space="preserve">f the </w:t>
      </w:r>
      <w:r w:rsidR="00101A16">
        <w:rPr>
          <w:i/>
          <w:iCs/>
        </w:rPr>
        <w:t>Indirect Path</w:t>
      </w:r>
      <w:r w:rsidR="00101A16">
        <w:rPr>
          <w:rFonts w:hint="eastAsia"/>
          <w:i/>
          <w:iCs/>
        </w:rPr>
        <w:t xml:space="preserve"> I</w:t>
      </w:r>
      <w:r w:rsidR="00101A16" w:rsidRPr="00564807">
        <w:rPr>
          <w:i/>
          <w:iCs/>
        </w:rPr>
        <w:t>ndication</w:t>
      </w:r>
      <w:r w:rsidR="00101A16" w:rsidRPr="00564807">
        <w:t xml:space="preserve"> IE is contained in the </w:t>
      </w:r>
      <w:r w:rsidR="00101A16" w:rsidRPr="007A0572">
        <w:rPr>
          <w:i/>
          <w:iCs/>
        </w:rPr>
        <w:t>DL UP Parameters</w:t>
      </w:r>
      <w:r w:rsidR="00101A16" w:rsidRPr="00564807">
        <w:t xml:space="preserve"> IE in the BEARER CONTEXT MODIFICATION REQUEST message, the gNB-CU-UP shall, if supported,</w:t>
      </w:r>
      <w:r w:rsidR="00101A16">
        <w:t xml:space="preserve"> </w:t>
      </w:r>
      <w:r w:rsidR="00101A16" w:rsidRPr="008A1ABE">
        <w:t>act as specified in TS 38.401 [2].</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04"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4"/>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99B7718" w14:textId="77777777" w:rsidR="00BD0EBD" w:rsidRDefault="00E5580B" w:rsidP="00BD0EBD">
      <w:pPr>
        <w:rPr>
          <w:color w:val="000000"/>
          <w:shd w:val="clear" w:color="auto" w:fill="FFFFFF"/>
        </w:rPr>
      </w:pPr>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537CF77A" w14:textId="15415FCE" w:rsidR="00E5580B" w:rsidRPr="003B6C08" w:rsidRDefault="00BD0EBD" w:rsidP="00E5580B">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2B87C156" w14:textId="77777777" w:rsidR="0000670B" w:rsidRDefault="0000670B" w:rsidP="0000670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5" w:name="_Hlk32533067"/>
      <w:r w:rsidRPr="00D629EF">
        <w:t>as specified in TS 38.401 [2]</w:t>
      </w:r>
      <w:bookmarkEnd w:id="1205"/>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46080485" w14:textId="77777777" w:rsidR="0000670B" w:rsidRDefault="0000670B" w:rsidP="0000670B">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CA23663" w14:textId="77777777" w:rsidR="0000670B" w:rsidRDefault="0000670B" w:rsidP="0000670B">
      <w:pPr>
        <w:rPr>
          <w:lang w:eastAsia="zh-CN"/>
        </w:rPr>
      </w:pPr>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information in the </w:t>
      </w:r>
      <w:r>
        <w:rPr>
          <w:rFonts w:hint="eastAsia"/>
          <w:lang w:eastAsia="zh-CN"/>
        </w:rPr>
        <w:t>data</w:t>
      </w:r>
      <w:r>
        <w:rPr>
          <w:lang w:eastAsia="zh-CN"/>
        </w:rPr>
        <w:t xml:space="preserve"> to be forwarded</w:t>
      </w:r>
      <w:r>
        <w:t xml:space="preserve">. Otherwise, the </w:t>
      </w:r>
      <w:r>
        <w:rPr>
          <w:rFonts w:eastAsia="SimSun"/>
        </w:rPr>
        <w:t xml:space="preserve">gNB-CU-UP may </w:t>
      </w:r>
      <w:r>
        <w:t xml:space="preserve">not include the PDU Set identification and marking for the </w:t>
      </w:r>
      <w:r>
        <w:rPr>
          <w:rFonts w:hint="eastAsia"/>
          <w:lang w:eastAsia="zh-CN"/>
        </w:rPr>
        <w:t>data</w:t>
      </w:r>
      <w:r>
        <w:rPr>
          <w:lang w:eastAsia="zh-CN"/>
        </w:rPr>
        <w:t xml:space="preserve"> to be forwarded</w:t>
      </w:r>
      <w:r>
        <w:t>.</w:t>
      </w:r>
    </w:p>
    <w:p w14:paraId="2C777CDE" w14:textId="77777777" w:rsidR="00B52BB6" w:rsidRPr="000B0650" w:rsidRDefault="00B52BB6" w:rsidP="00B52BB6">
      <w:r w:rsidRPr="000B0650">
        <w:rPr>
          <w:b/>
        </w:rPr>
        <w:t>Interactions with DL Data Notification procedure:</w:t>
      </w:r>
    </w:p>
    <w:p w14:paraId="7EFE2C6F" w14:textId="77777777" w:rsidR="00B52BB6" w:rsidRPr="000B0650" w:rsidRDefault="00B52BB6" w:rsidP="00B52BB6">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77FB8BB7" w14:textId="77777777" w:rsidR="00B52BB6" w:rsidRPr="000B0650" w:rsidRDefault="00B52BB6" w:rsidP="00B52BB6">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06" w:name="_CR8_3_2_3"/>
      <w:bookmarkStart w:id="1207" w:name="_Toc20955501"/>
      <w:bookmarkStart w:id="1208" w:name="_Toc29460927"/>
      <w:bookmarkStart w:id="1209" w:name="_Toc29505659"/>
      <w:bookmarkStart w:id="1210" w:name="_Toc36556184"/>
      <w:bookmarkStart w:id="1211" w:name="_Toc45881623"/>
      <w:bookmarkStart w:id="1212" w:name="_Toc51852257"/>
      <w:bookmarkStart w:id="1213" w:name="_Toc56620208"/>
      <w:bookmarkStart w:id="1214" w:name="_Toc64447848"/>
      <w:bookmarkStart w:id="1215" w:name="_Toc74152623"/>
      <w:bookmarkStart w:id="1216" w:name="_Toc88656048"/>
      <w:bookmarkStart w:id="1217" w:name="_Toc88657107"/>
      <w:bookmarkStart w:id="1218" w:name="_Toc105657090"/>
      <w:bookmarkStart w:id="1219" w:name="_Toc106108471"/>
      <w:bookmarkStart w:id="1220" w:name="_Toc112687564"/>
      <w:bookmarkStart w:id="1221" w:name="_Toc145326609"/>
      <w:bookmarkEnd w:id="1206"/>
      <w:r w:rsidRPr="00D629EF">
        <w:t>8.3.2.3</w:t>
      </w:r>
      <w:r w:rsidRPr="00D629EF">
        <w:tab/>
        <w:t>Unsuccessful Operation</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7363DA5A" w14:textId="77777777" w:rsidR="00A85C4E" w:rsidRPr="00D629EF" w:rsidRDefault="00A85C4E" w:rsidP="007B27E7">
      <w:pPr>
        <w:pStyle w:val="TH"/>
      </w:pPr>
      <w:r w:rsidRPr="00D629EF">
        <w:object w:dxaOrig="7470" w:dyaOrig="3211" w14:anchorId="4D267040">
          <v:shape id="_x0000_i1047" type="#_x0000_t75" style="width:373pt;height:160.5pt" o:ole="">
            <v:imagedata r:id="rId54" o:title=""/>
          </v:shape>
          <o:OLEObject Type="Embed" ProgID="Visio.Drawing.15" ShapeID="_x0000_i1047" DrawAspect="Content" ObjectID="_1765016547" r:id="rId55"/>
        </w:object>
      </w:r>
    </w:p>
    <w:p w14:paraId="58BCB318" w14:textId="77777777" w:rsidR="00A85C4E" w:rsidRPr="00D629EF" w:rsidRDefault="00A85C4E" w:rsidP="007B27E7">
      <w:pPr>
        <w:pStyle w:val="TF"/>
        <w:rPr>
          <w:rFonts w:eastAsia="Yu Mincho"/>
        </w:rPr>
      </w:pPr>
      <w:bookmarkStart w:id="1222" w:name="_CRFigure8_3_2_31"/>
      <w:r w:rsidRPr="00D629EF">
        <w:rPr>
          <w:rFonts w:eastAsia="Yu Mincho"/>
        </w:rPr>
        <w:t xml:space="preserve">Figure </w:t>
      </w:r>
      <w:bookmarkEnd w:id="1222"/>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23" w:name="_Toc20955502"/>
      <w:bookmarkStart w:id="1224" w:name="_Toc29460928"/>
      <w:bookmarkStart w:id="1225" w:name="_Toc29505660"/>
      <w:bookmarkStart w:id="1226" w:name="_Toc36556185"/>
      <w:bookmarkStart w:id="1227" w:name="_Toc45881624"/>
      <w:bookmarkStart w:id="1228" w:name="_Toc51852258"/>
      <w:bookmarkStart w:id="1229" w:name="_Toc56620209"/>
      <w:bookmarkStart w:id="1230" w:name="_Toc64447849"/>
      <w:bookmarkStart w:id="1231" w:name="_Toc74152624"/>
      <w:bookmarkStart w:id="1232" w:name="_Toc88656049"/>
      <w:bookmarkStart w:id="1233" w:name="_Toc88657108"/>
      <w:bookmarkStart w:id="1234" w:name="_Toc105657091"/>
      <w:bookmarkStart w:id="1235" w:name="_Toc106108472"/>
      <w:bookmarkStart w:id="1236"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37" w:name="_CR8_3_2_4"/>
      <w:bookmarkStart w:id="1238" w:name="_Toc145326610"/>
      <w:bookmarkEnd w:id="1237"/>
      <w:r w:rsidRPr="00D629EF">
        <w:t>8.3.2.4</w:t>
      </w:r>
      <w:r w:rsidRPr="00D629EF">
        <w:tab/>
        <w:t>Abnormal Conditions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8"/>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39" w:name="_CR8_3_3"/>
      <w:bookmarkStart w:id="1240" w:name="_Toc20955503"/>
      <w:bookmarkStart w:id="1241" w:name="_Toc29460929"/>
      <w:bookmarkStart w:id="1242" w:name="_Toc29505661"/>
      <w:bookmarkStart w:id="1243" w:name="_Toc36556186"/>
      <w:bookmarkStart w:id="1244" w:name="_Toc45881625"/>
      <w:bookmarkStart w:id="1245" w:name="_Toc51852259"/>
      <w:bookmarkStart w:id="1246" w:name="_Toc56620210"/>
      <w:bookmarkStart w:id="1247" w:name="_Toc64447850"/>
      <w:bookmarkStart w:id="1248" w:name="_Toc74152625"/>
      <w:bookmarkStart w:id="1249" w:name="_Toc88656050"/>
      <w:bookmarkStart w:id="1250" w:name="_Toc88657109"/>
      <w:bookmarkStart w:id="1251" w:name="_Toc105657092"/>
      <w:bookmarkStart w:id="1252" w:name="_Toc106108473"/>
      <w:bookmarkStart w:id="1253" w:name="_Toc112687566"/>
      <w:bookmarkStart w:id="1254" w:name="_Toc145326611"/>
      <w:bookmarkEnd w:id="1239"/>
      <w:r w:rsidRPr="00D629EF">
        <w:t>8.3.3</w:t>
      </w:r>
      <w:r w:rsidRPr="00D629EF">
        <w:tab/>
        <w:t>Bearer Context Modification Required (gNB-CU-UP initiated)</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D629EF">
        <w:t xml:space="preserve"> </w:t>
      </w:r>
    </w:p>
    <w:p w14:paraId="0AE61420" w14:textId="77777777" w:rsidR="00A85C4E" w:rsidRPr="00D629EF" w:rsidRDefault="00A85C4E" w:rsidP="002C6D50">
      <w:pPr>
        <w:pStyle w:val="Heading4"/>
      </w:pPr>
      <w:bookmarkStart w:id="1255" w:name="_CR8_3_3_1"/>
      <w:bookmarkStart w:id="1256" w:name="_Toc20955504"/>
      <w:bookmarkStart w:id="1257" w:name="_Toc29460930"/>
      <w:bookmarkStart w:id="1258" w:name="_Toc29505662"/>
      <w:bookmarkStart w:id="1259" w:name="_Toc36556187"/>
      <w:bookmarkStart w:id="1260" w:name="_Toc45881626"/>
      <w:bookmarkStart w:id="1261" w:name="_Toc51852260"/>
      <w:bookmarkStart w:id="1262" w:name="_Toc56620211"/>
      <w:bookmarkStart w:id="1263" w:name="_Toc64447851"/>
      <w:bookmarkStart w:id="1264" w:name="_Toc74152626"/>
      <w:bookmarkStart w:id="1265" w:name="_Toc88656051"/>
      <w:bookmarkStart w:id="1266" w:name="_Toc88657110"/>
      <w:bookmarkStart w:id="1267" w:name="_Toc105657093"/>
      <w:bookmarkStart w:id="1268" w:name="_Toc106108474"/>
      <w:bookmarkStart w:id="1269" w:name="_Toc112687567"/>
      <w:bookmarkStart w:id="1270" w:name="_Toc145326612"/>
      <w:bookmarkEnd w:id="1255"/>
      <w:r w:rsidRPr="00D629EF">
        <w:t>8.3.3.1</w:t>
      </w:r>
      <w:r w:rsidRPr="00D629EF">
        <w:tab/>
        <w:t>General</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271" w:name="_CR8_3_3_2"/>
      <w:bookmarkStart w:id="1272" w:name="_Toc20955505"/>
      <w:bookmarkStart w:id="1273" w:name="_Toc29460931"/>
      <w:bookmarkStart w:id="1274" w:name="_Toc29505663"/>
      <w:bookmarkStart w:id="1275" w:name="_Toc36556188"/>
      <w:bookmarkStart w:id="1276" w:name="_Toc45881627"/>
      <w:bookmarkStart w:id="1277" w:name="_Toc51852261"/>
      <w:bookmarkStart w:id="1278" w:name="_Toc56620212"/>
      <w:bookmarkStart w:id="1279" w:name="_Toc64447852"/>
      <w:bookmarkStart w:id="1280" w:name="_Toc74152627"/>
      <w:bookmarkStart w:id="1281" w:name="_Toc88656052"/>
      <w:bookmarkStart w:id="1282" w:name="_Toc88657111"/>
      <w:bookmarkStart w:id="1283" w:name="_Toc105657094"/>
      <w:bookmarkStart w:id="1284" w:name="_Toc106108475"/>
      <w:bookmarkStart w:id="1285" w:name="_Toc112687568"/>
      <w:bookmarkStart w:id="1286" w:name="_Toc145326613"/>
      <w:bookmarkEnd w:id="1271"/>
      <w:r w:rsidRPr="00D629EF">
        <w:t>8.3.3.2</w:t>
      </w:r>
      <w:r w:rsidRPr="00D629EF">
        <w:tab/>
        <w:t>Successful Operation</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43F907E2" w14:textId="77777777" w:rsidR="00A85C4E" w:rsidRPr="00D629EF" w:rsidRDefault="00A85C4E" w:rsidP="00101CAF">
      <w:pPr>
        <w:pStyle w:val="TH"/>
      </w:pPr>
      <w:r w:rsidRPr="00D629EF">
        <w:object w:dxaOrig="7470" w:dyaOrig="3211" w14:anchorId="56AD30F9">
          <v:shape id="_x0000_i1048" type="#_x0000_t75" style="width:373pt;height:160.5pt" o:ole="">
            <v:imagedata r:id="rId56" o:title=""/>
          </v:shape>
          <o:OLEObject Type="Embed" ProgID="Visio.Drawing.15" ShapeID="_x0000_i1048" DrawAspect="Content" ObjectID="_1765016548" r:id="rId57"/>
        </w:object>
      </w:r>
    </w:p>
    <w:p w14:paraId="43B03F92" w14:textId="77777777" w:rsidR="00A85C4E" w:rsidRPr="00D629EF" w:rsidRDefault="00A85C4E" w:rsidP="0034312C">
      <w:pPr>
        <w:pStyle w:val="TF"/>
      </w:pPr>
      <w:bookmarkStart w:id="1287" w:name="_CRFigure8_3_3_21"/>
      <w:r w:rsidRPr="00D629EF">
        <w:t xml:space="preserve">Figure </w:t>
      </w:r>
      <w:bookmarkEnd w:id="1287"/>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88" w:name="_CR8_3_3_3"/>
      <w:bookmarkStart w:id="1289" w:name="_Toc20955506"/>
      <w:bookmarkStart w:id="1290" w:name="_Toc29460932"/>
      <w:bookmarkStart w:id="1291" w:name="_Toc29505664"/>
      <w:bookmarkStart w:id="1292" w:name="_Toc36556189"/>
      <w:bookmarkStart w:id="1293" w:name="_Toc45881628"/>
      <w:bookmarkStart w:id="1294" w:name="_Toc51852262"/>
      <w:bookmarkStart w:id="1295" w:name="_Toc56620213"/>
      <w:bookmarkStart w:id="1296" w:name="_Toc64447853"/>
      <w:bookmarkStart w:id="1297" w:name="_Toc74152628"/>
      <w:bookmarkStart w:id="1298" w:name="_Toc88656053"/>
      <w:bookmarkStart w:id="1299" w:name="_Toc88657112"/>
      <w:bookmarkStart w:id="1300" w:name="_Toc105657095"/>
      <w:bookmarkStart w:id="1301" w:name="_Toc106108476"/>
      <w:bookmarkStart w:id="1302" w:name="_Toc112687569"/>
      <w:bookmarkStart w:id="1303" w:name="_Toc145326614"/>
      <w:bookmarkEnd w:id="1288"/>
      <w:r w:rsidRPr="00D629EF">
        <w:t>8.3.3.3</w:t>
      </w:r>
      <w:r w:rsidRPr="00D629EF">
        <w:tab/>
        <w:t>Abnormal Conditions</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04" w:name="_CR8_3_4"/>
      <w:bookmarkStart w:id="1305" w:name="_Toc20955507"/>
      <w:bookmarkStart w:id="1306" w:name="_Toc29460933"/>
      <w:bookmarkStart w:id="1307" w:name="_Toc29505665"/>
      <w:bookmarkStart w:id="1308" w:name="_Toc36556190"/>
      <w:bookmarkStart w:id="1309" w:name="_Toc45881629"/>
      <w:bookmarkStart w:id="1310" w:name="_Toc51852263"/>
      <w:bookmarkStart w:id="1311" w:name="_Toc56620214"/>
      <w:bookmarkStart w:id="1312" w:name="_Toc64447854"/>
      <w:bookmarkStart w:id="1313" w:name="_Toc74152629"/>
      <w:bookmarkStart w:id="1314" w:name="_Toc88656054"/>
      <w:bookmarkStart w:id="1315" w:name="_Toc88657113"/>
      <w:bookmarkStart w:id="1316" w:name="_Toc105657096"/>
      <w:bookmarkStart w:id="1317" w:name="_Toc106108477"/>
      <w:bookmarkStart w:id="1318" w:name="_Toc112687570"/>
      <w:bookmarkStart w:id="1319" w:name="_Toc145326615"/>
      <w:bookmarkEnd w:id="1304"/>
      <w:r w:rsidRPr="00D629EF">
        <w:t>8.3.4</w:t>
      </w:r>
      <w:r w:rsidRPr="00D629EF">
        <w:tab/>
        <w:t>Bearer Context Release (gNB-CU-CP initiated)</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r w:rsidRPr="00D629EF">
        <w:t xml:space="preserve"> </w:t>
      </w:r>
    </w:p>
    <w:p w14:paraId="2BCCA4A3" w14:textId="77777777" w:rsidR="00A85C4E" w:rsidRPr="00D629EF" w:rsidRDefault="00A85C4E" w:rsidP="002C6D50">
      <w:pPr>
        <w:pStyle w:val="Heading4"/>
      </w:pPr>
      <w:bookmarkStart w:id="1320" w:name="_CR8_3_4_1"/>
      <w:bookmarkStart w:id="1321" w:name="_Toc20955508"/>
      <w:bookmarkStart w:id="1322" w:name="_Toc29460934"/>
      <w:bookmarkStart w:id="1323" w:name="_Toc29505666"/>
      <w:bookmarkStart w:id="1324" w:name="_Toc36556191"/>
      <w:bookmarkStart w:id="1325" w:name="_Toc45881630"/>
      <w:bookmarkStart w:id="1326" w:name="_Toc51852264"/>
      <w:bookmarkStart w:id="1327" w:name="_Toc56620215"/>
      <w:bookmarkStart w:id="1328" w:name="_Toc64447855"/>
      <w:bookmarkStart w:id="1329" w:name="_Toc74152630"/>
      <w:bookmarkStart w:id="1330" w:name="_Toc88656055"/>
      <w:bookmarkStart w:id="1331" w:name="_Toc88657114"/>
      <w:bookmarkStart w:id="1332" w:name="_Toc105657097"/>
      <w:bookmarkStart w:id="1333" w:name="_Toc106108478"/>
      <w:bookmarkStart w:id="1334" w:name="_Toc112687571"/>
      <w:bookmarkStart w:id="1335" w:name="_Toc145326616"/>
      <w:bookmarkEnd w:id="1320"/>
      <w:r w:rsidRPr="00D629EF">
        <w:t>8.3.4.1</w:t>
      </w:r>
      <w:r w:rsidRPr="00D629EF">
        <w:tab/>
        <w:t>General</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36" w:name="_CR8_3_4_2"/>
      <w:bookmarkStart w:id="1337" w:name="_Toc20955509"/>
      <w:bookmarkStart w:id="1338" w:name="_Toc29460935"/>
      <w:bookmarkStart w:id="1339" w:name="_Toc29505667"/>
      <w:bookmarkStart w:id="1340" w:name="_Toc36556192"/>
      <w:bookmarkStart w:id="1341" w:name="_Toc45881631"/>
      <w:bookmarkStart w:id="1342" w:name="_Toc51852265"/>
      <w:bookmarkStart w:id="1343" w:name="_Toc56620216"/>
      <w:bookmarkStart w:id="1344" w:name="_Toc64447856"/>
      <w:bookmarkStart w:id="1345" w:name="_Toc74152631"/>
      <w:bookmarkStart w:id="1346" w:name="_Toc88656056"/>
      <w:bookmarkStart w:id="1347" w:name="_Toc88657115"/>
      <w:bookmarkStart w:id="1348" w:name="_Toc105657098"/>
      <w:bookmarkStart w:id="1349" w:name="_Toc106108479"/>
      <w:bookmarkStart w:id="1350" w:name="_Toc112687572"/>
      <w:bookmarkStart w:id="1351" w:name="_Toc145326617"/>
      <w:bookmarkEnd w:id="1336"/>
      <w:r w:rsidRPr="00D629EF">
        <w:t>8.3.4.2</w:t>
      </w:r>
      <w:r w:rsidRPr="00D629EF">
        <w:tab/>
        <w:t>Successful Operation</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118ADD69" w14:textId="77777777" w:rsidR="00A85C4E" w:rsidRPr="00D629EF" w:rsidRDefault="00A85C4E" w:rsidP="00057EA5">
      <w:pPr>
        <w:pStyle w:val="TH"/>
      </w:pPr>
      <w:r w:rsidRPr="00D629EF">
        <w:object w:dxaOrig="7470" w:dyaOrig="3210" w14:anchorId="4D3CA59C">
          <v:shape id="_x0000_i1049" type="#_x0000_t75" style="width:373pt;height:160.5pt" o:ole="">
            <v:imagedata r:id="rId58" o:title=""/>
          </v:shape>
          <o:OLEObject Type="Embed" ProgID="Visio.Drawing.15" ShapeID="_x0000_i1049" DrawAspect="Content" ObjectID="_1765016549" r:id="rId59"/>
        </w:object>
      </w:r>
    </w:p>
    <w:p w14:paraId="175CC7E9" w14:textId="77777777" w:rsidR="00A85C4E" w:rsidRPr="00D629EF" w:rsidRDefault="00A85C4E" w:rsidP="0034312C">
      <w:pPr>
        <w:pStyle w:val="TF"/>
      </w:pPr>
      <w:bookmarkStart w:id="1352" w:name="_CRFigure8_3_4_21"/>
      <w:r w:rsidRPr="00D629EF">
        <w:t xml:space="preserve">Figure </w:t>
      </w:r>
      <w:bookmarkEnd w:id="1352"/>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53" w:name="_CR8_3_4_3"/>
      <w:bookmarkStart w:id="1354" w:name="_Toc20955510"/>
      <w:bookmarkStart w:id="1355" w:name="_Toc29460936"/>
      <w:bookmarkStart w:id="1356" w:name="_Toc29505668"/>
      <w:bookmarkStart w:id="1357" w:name="_Toc36556193"/>
      <w:bookmarkStart w:id="1358" w:name="_Toc45881632"/>
      <w:bookmarkStart w:id="1359" w:name="_Toc51852266"/>
      <w:bookmarkStart w:id="1360" w:name="_Toc56620217"/>
      <w:bookmarkStart w:id="1361" w:name="_Toc64447857"/>
      <w:bookmarkStart w:id="1362" w:name="_Toc74152632"/>
      <w:bookmarkStart w:id="1363" w:name="_Toc88656057"/>
      <w:bookmarkStart w:id="1364" w:name="_Toc88657116"/>
      <w:bookmarkStart w:id="1365" w:name="_Toc105657099"/>
      <w:bookmarkStart w:id="1366" w:name="_Toc106108480"/>
      <w:bookmarkStart w:id="1367" w:name="_Toc112687573"/>
      <w:bookmarkStart w:id="1368" w:name="_Toc145326618"/>
      <w:bookmarkEnd w:id="1353"/>
      <w:r w:rsidRPr="00D629EF">
        <w:t>8.3.4.3</w:t>
      </w:r>
      <w:r w:rsidRPr="00D629EF">
        <w:tab/>
        <w:t>Abnormal Conditions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369" w:name="_CR8_3_5"/>
      <w:bookmarkStart w:id="1370" w:name="_Toc20955511"/>
      <w:bookmarkStart w:id="1371" w:name="_Toc29460937"/>
      <w:bookmarkStart w:id="1372" w:name="_Toc29505669"/>
      <w:bookmarkStart w:id="1373" w:name="_Toc36556194"/>
      <w:bookmarkStart w:id="1374" w:name="_Toc45881633"/>
      <w:bookmarkStart w:id="1375" w:name="_Toc51852267"/>
      <w:bookmarkStart w:id="1376" w:name="_Toc56620218"/>
      <w:bookmarkStart w:id="1377" w:name="_Toc64447858"/>
      <w:bookmarkStart w:id="1378" w:name="_Toc74152633"/>
      <w:bookmarkStart w:id="1379" w:name="_Toc88656058"/>
      <w:bookmarkStart w:id="1380" w:name="_Toc88657117"/>
      <w:bookmarkStart w:id="1381" w:name="_Toc105657100"/>
      <w:bookmarkStart w:id="1382" w:name="_Toc106108481"/>
      <w:bookmarkStart w:id="1383" w:name="_Toc112687574"/>
      <w:bookmarkStart w:id="1384" w:name="_Toc145326619"/>
      <w:bookmarkEnd w:id="1369"/>
      <w:r w:rsidRPr="00D629EF">
        <w:t>8.3.5</w:t>
      </w:r>
      <w:r w:rsidRPr="00D629EF">
        <w:tab/>
        <w:t>Bearer Context Release Request (gNB-CU-UP initiated)</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D629EF">
        <w:t xml:space="preserve"> </w:t>
      </w:r>
    </w:p>
    <w:p w14:paraId="66C899A7" w14:textId="77777777" w:rsidR="00A85C4E" w:rsidRPr="00D629EF" w:rsidRDefault="00A85C4E" w:rsidP="002C6D50">
      <w:pPr>
        <w:pStyle w:val="Heading4"/>
      </w:pPr>
      <w:bookmarkStart w:id="1385" w:name="_CR8_3_5_1"/>
      <w:bookmarkStart w:id="1386" w:name="_Toc20955512"/>
      <w:bookmarkStart w:id="1387" w:name="_Toc29460938"/>
      <w:bookmarkStart w:id="1388" w:name="_Toc29505670"/>
      <w:bookmarkStart w:id="1389" w:name="_Toc36556195"/>
      <w:bookmarkStart w:id="1390" w:name="_Toc45881634"/>
      <w:bookmarkStart w:id="1391" w:name="_Toc51852268"/>
      <w:bookmarkStart w:id="1392" w:name="_Toc56620219"/>
      <w:bookmarkStart w:id="1393" w:name="_Toc64447859"/>
      <w:bookmarkStart w:id="1394" w:name="_Toc74152634"/>
      <w:bookmarkStart w:id="1395" w:name="_Toc88656059"/>
      <w:bookmarkStart w:id="1396" w:name="_Toc88657118"/>
      <w:bookmarkStart w:id="1397" w:name="_Toc105657101"/>
      <w:bookmarkStart w:id="1398" w:name="_Toc106108482"/>
      <w:bookmarkStart w:id="1399" w:name="_Toc112687575"/>
      <w:bookmarkStart w:id="1400" w:name="_Toc145326620"/>
      <w:bookmarkEnd w:id="1385"/>
      <w:r w:rsidRPr="00D629EF">
        <w:t>8.3.5.1</w:t>
      </w:r>
      <w:r w:rsidRPr="00D629EF">
        <w:tab/>
        <w:t>General</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01" w:name="_CR8_3_5_2"/>
      <w:bookmarkStart w:id="1402" w:name="_Toc20955513"/>
      <w:bookmarkStart w:id="1403" w:name="_Toc29460939"/>
      <w:bookmarkStart w:id="1404" w:name="_Toc29505671"/>
      <w:bookmarkStart w:id="1405" w:name="_Toc36556196"/>
      <w:bookmarkStart w:id="1406" w:name="_Toc45881635"/>
      <w:bookmarkStart w:id="1407" w:name="_Toc51852269"/>
      <w:bookmarkStart w:id="1408" w:name="_Toc56620220"/>
      <w:bookmarkStart w:id="1409" w:name="_Toc64447860"/>
      <w:bookmarkStart w:id="1410" w:name="_Toc74152635"/>
      <w:bookmarkStart w:id="1411" w:name="_Toc88656060"/>
      <w:bookmarkStart w:id="1412" w:name="_Toc88657119"/>
      <w:bookmarkStart w:id="1413" w:name="_Toc105657102"/>
      <w:bookmarkStart w:id="1414" w:name="_Toc106108483"/>
      <w:bookmarkStart w:id="1415" w:name="_Toc112687576"/>
      <w:bookmarkStart w:id="1416" w:name="_Toc145326621"/>
      <w:bookmarkEnd w:id="1401"/>
      <w:r w:rsidRPr="00D629EF">
        <w:t>8.3.5.2</w:t>
      </w:r>
      <w:r w:rsidRPr="00D629EF">
        <w:tab/>
        <w:t>Successful Operation</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2FE98B1A" w14:textId="77777777" w:rsidR="00A85C4E" w:rsidRPr="00D629EF" w:rsidRDefault="00A85C4E" w:rsidP="00057EA5">
      <w:pPr>
        <w:pStyle w:val="TH"/>
      </w:pPr>
      <w:r w:rsidRPr="00D629EF">
        <w:object w:dxaOrig="7020" w:dyaOrig="2505" w14:anchorId="2AAA33C1">
          <v:shape id="_x0000_i1050" type="#_x0000_t75" style="width:351.5pt;height:127.5pt" o:ole="">
            <v:imagedata r:id="rId60" o:title=""/>
          </v:shape>
          <o:OLEObject Type="Embed" ProgID="Visio.Drawing.15" ShapeID="_x0000_i1050" DrawAspect="Content" ObjectID="_1765016550" r:id="rId61"/>
        </w:object>
      </w:r>
    </w:p>
    <w:p w14:paraId="2D8A3C6A" w14:textId="77777777" w:rsidR="00A85C4E" w:rsidRPr="00D629EF" w:rsidRDefault="00A85C4E" w:rsidP="0034312C">
      <w:pPr>
        <w:pStyle w:val="TF"/>
      </w:pPr>
      <w:bookmarkStart w:id="1417" w:name="_CRFigure8_3_5_21"/>
      <w:r w:rsidRPr="00D629EF">
        <w:t xml:space="preserve">Figure </w:t>
      </w:r>
      <w:bookmarkEnd w:id="1417"/>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18" w:name="_CR8_3_5_3"/>
      <w:bookmarkStart w:id="1419" w:name="_Toc20955514"/>
      <w:bookmarkStart w:id="1420" w:name="_Toc29460940"/>
      <w:bookmarkStart w:id="1421" w:name="_Toc29505672"/>
      <w:bookmarkStart w:id="1422" w:name="_Toc36556197"/>
      <w:bookmarkStart w:id="1423" w:name="_Toc45881636"/>
      <w:bookmarkStart w:id="1424" w:name="_Toc51852270"/>
      <w:bookmarkStart w:id="1425" w:name="_Toc56620221"/>
      <w:bookmarkStart w:id="1426" w:name="_Toc64447861"/>
      <w:bookmarkStart w:id="1427" w:name="_Toc74152636"/>
      <w:bookmarkStart w:id="1428" w:name="_Toc88656061"/>
      <w:bookmarkStart w:id="1429" w:name="_Toc88657120"/>
      <w:bookmarkStart w:id="1430" w:name="_Toc105657103"/>
      <w:bookmarkStart w:id="1431" w:name="_Toc106108484"/>
      <w:bookmarkStart w:id="1432" w:name="_Toc112687577"/>
      <w:bookmarkStart w:id="1433" w:name="_Toc145326622"/>
      <w:bookmarkEnd w:id="1418"/>
      <w:r w:rsidRPr="00D629EF">
        <w:t>8.3.5.3</w:t>
      </w:r>
      <w:r w:rsidRPr="00D629EF">
        <w:tab/>
        <w:t>Abnormal Conditions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34" w:name="_CR8_3_6"/>
      <w:bookmarkStart w:id="1435" w:name="_Toc20955515"/>
      <w:bookmarkStart w:id="1436" w:name="_Toc29460941"/>
      <w:bookmarkStart w:id="1437" w:name="_Toc29505673"/>
      <w:bookmarkStart w:id="1438" w:name="_Toc36556198"/>
      <w:bookmarkStart w:id="1439" w:name="_Toc45881637"/>
      <w:bookmarkStart w:id="1440" w:name="_Toc51852271"/>
      <w:bookmarkStart w:id="1441" w:name="_Toc56620222"/>
      <w:bookmarkStart w:id="1442" w:name="_Toc64447862"/>
      <w:bookmarkStart w:id="1443" w:name="_Toc74152637"/>
      <w:bookmarkStart w:id="1444" w:name="_Toc88656062"/>
      <w:bookmarkStart w:id="1445" w:name="_Toc88657121"/>
      <w:bookmarkStart w:id="1446" w:name="_Toc105657104"/>
      <w:bookmarkStart w:id="1447" w:name="_Toc106108485"/>
      <w:bookmarkStart w:id="1448" w:name="_Toc112687578"/>
      <w:bookmarkStart w:id="1449" w:name="_Toc145326623"/>
      <w:bookmarkEnd w:id="1434"/>
      <w:r w:rsidRPr="00D629EF">
        <w:t>8.3.6</w:t>
      </w:r>
      <w:r w:rsidRPr="00D629EF">
        <w:tab/>
        <w:t xml:space="preserve">Bearer Context </w:t>
      </w:r>
      <w:r w:rsidRPr="00D629EF">
        <w:rPr>
          <w:rFonts w:hint="eastAsia"/>
        </w:rPr>
        <w:t>Inactivity Notification</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099BCE2D" w14:textId="77777777" w:rsidR="00A85C4E" w:rsidRPr="00D629EF" w:rsidRDefault="00A85C4E" w:rsidP="002C6D50">
      <w:pPr>
        <w:pStyle w:val="Heading4"/>
      </w:pPr>
      <w:bookmarkStart w:id="1450" w:name="_CR8_3_6_1"/>
      <w:bookmarkStart w:id="1451" w:name="_Toc20955516"/>
      <w:bookmarkStart w:id="1452" w:name="_Toc29460942"/>
      <w:bookmarkStart w:id="1453" w:name="_Toc29505674"/>
      <w:bookmarkStart w:id="1454" w:name="_Toc36556199"/>
      <w:bookmarkStart w:id="1455" w:name="_Toc45881638"/>
      <w:bookmarkStart w:id="1456" w:name="_Toc51852272"/>
      <w:bookmarkStart w:id="1457" w:name="_Toc56620223"/>
      <w:bookmarkStart w:id="1458" w:name="_Toc64447863"/>
      <w:bookmarkStart w:id="1459" w:name="_Toc74152638"/>
      <w:bookmarkStart w:id="1460" w:name="_Toc88656063"/>
      <w:bookmarkStart w:id="1461" w:name="_Toc88657122"/>
      <w:bookmarkStart w:id="1462" w:name="_Toc105657105"/>
      <w:bookmarkStart w:id="1463" w:name="_Toc106108486"/>
      <w:bookmarkStart w:id="1464" w:name="_Toc112687579"/>
      <w:bookmarkStart w:id="1465" w:name="_Toc145326624"/>
      <w:bookmarkEnd w:id="1450"/>
      <w:r w:rsidRPr="00D629EF">
        <w:t>8.</w:t>
      </w:r>
      <w:r w:rsidRPr="00D629EF">
        <w:rPr>
          <w:rFonts w:hint="eastAsia"/>
        </w:rPr>
        <w:t>3</w:t>
      </w:r>
      <w:r w:rsidRPr="00D629EF">
        <w:t>.6.1</w:t>
      </w:r>
      <w:r w:rsidRPr="00D629EF">
        <w:tab/>
        <w:t>General</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466" w:name="_CR8_3_6_2"/>
      <w:bookmarkStart w:id="1467" w:name="_Toc20955517"/>
      <w:bookmarkStart w:id="1468" w:name="_Toc29460943"/>
      <w:bookmarkStart w:id="1469" w:name="_Toc29505675"/>
      <w:bookmarkStart w:id="1470" w:name="_Toc36556200"/>
      <w:bookmarkStart w:id="1471" w:name="_Toc45881639"/>
      <w:bookmarkStart w:id="1472" w:name="_Toc51852273"/>
      <w:bookmarkStart w:id="1473" w:name="_Toc56620224"/>
      <w:bookmarkStart w:id="1474" w:name="_Toc64447864"/>
      <w:bookmarkStart w:id="1475" w:name="_Toc74152639"/>
      <w:bookmarkStart w:id="1476" w:name="_Toc88656064"/>
      <w:bookmarkStart w:id="1477" w:name="_Toc88657123"/>
      <w:bookmarkStart w:id="1478" w:name="_Toc105657106"/>
      <w:bookmarkStart w:id="1479" w:name="_Toc106108487"/>
      <w:bookmarkStart w:id="1480" w:name="_Toc112687580"/>
      <w:bookmarkStart w:id="1481" w:name="_Toc145326625"/>
      <w:bookmarkEnd w:id="1466"/>
      <w:r w:rsidRPr="00D629EF">
        <w:t>8.</w:t>
      </w:r>
      <w:r w:rsidRPr="00D629EF">
        <w:rPr>
          <w:rFonts w:hint="eastAsia"/>
        </w:rPr>
        <w:t>3</w:t>
      </w:r>
      <w:r w:rsidRPr="00D629EF">
        <w:t>.6.2</w:t>
      </w:r>
      <w:r w:rsidRPr="00D629EF">
        <w:tab/>
        <w:t>Successful Operation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60A4775B" w14:textId="77777777" w:rsidR="00A85C4E" w:rsidRPr="00D629EF" w:rsidRDefault="00A85C4E" w:rsidP="00E4098F">
      <w:pPr>
        <w:pStyle w:val="TH"/>
      </w:pPr>
      <w:r w:rsidRPr="00D629EF">
        <w:object w:dxaOrig="7020" w:dyaOrig="2505" w14:anchorId="5E904409">
          <v:shape id="_x0000_i1051" type="#_x0000_t75" style="width:351.5pt;height:127.5pt" o:ole="">
            <v:imagedata r:id="rId62" o:title=""/>
          </v:shape>
          <o:OLEObject Type="Embed" ProgID="Visio.Drawing.15" ShapeID="_x0000_i1051" DrawAspect="Content" ObjectID="_1765016551" r:id="rId63"/>
        </w:object>
      </w:r>
    </w:p>
    <w:p w14:paraId="2083CBC1" w14:textId="77777777" w:rsidR="00A85C4E" w:rsidRPr="00D629EF" w:rsidRDefault="00A85C4E" w:rsidP="0034312C">
      <w:pPr>
        <w:pStyle w:val="TF"/>
      </w:pPr>
      <w:bookmarkStart w:id="1482" w:name="_CRFigure8_3_6_21"/>
      <w:r w:rsidRPr="00D629EF">
        <w:t xml:space="preserve">Figure </w:t>
      </w:r>
      <w:bookmarkEnd w:id="1482"/>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483" w:name="_CR8_3_6_3"/>
      <w:bookmarkStart w:id="1484" w:name="_Toc20955518"/>
      <w:bookmarkStart w:id="1485" w:name="_Toc29460944"/>
      <w:bookmarkStart w:id="1486" w:name="_Toc29505676"/>
      <w:bookmarkStart w:id="1487" w:name="_Toc36556201"/>
      <w:bookmarkStart w:id="1488" w:name="_Toc45881640"/>
      <w:bookmarkStart w:id="1489" w:name="_Toc51852274"/>
      <w:bookmarkStart w:id="1490" w:name="_Toc56620225"/>
      <w:bookmarkStart w:id="1491" w:name="_Toc64447865"/>
      <w:bookmarkStart w:id="1492" w:name="_Toc74152640"/>
      <w:bookmarkStart w:id="1493" w:name="_Toc88656065"/>
      <w:bookmarkStart w:id="1494" w:name="_Toc88657124"/>
      <w:bookmarkStart w:id="1495" w:name="_Toc105657107"/>
      <w:bookmarkStart w:id="1496" w:name="_Toc106108488"/>
      <w:bookmarkStart w:id="1497" w:name="_Toc112687581"/>
      <w:bookmarkStart w:id="1498" w:name="_Toc145326626"/>
      <w:bookmarkEnd w:id="1483"/>
      <w:r w:rsidRPr="00D629EF">
        <w:t>8.</w:t>
      </w:r>
      <w:r w:rsidRPr="00D629EF">
        <w:rPr>
          <w:rFonts w:hint="eastAsia"/>
        </w:rPr>
        <w:t>3</w:t>
      </w:r>
      <w:r w:rsidRPr="00D629EF">
        <w:t>.6.3</w:t>
      </w:r>
      <w:r w:rsidRPr="00D629EF">
        <w:tab/>
        <w:t>Abnormal Conditions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499" w:name="_CR8_3_7"/>
      <w:bookmarkStart w:id="1500" w:name="_Toc20955519"/>
      <w:bookmarkStart w:id="1501" w:name="_Toc29460945"/>
      <w:bookmarkStart w:id="1502" w:name="_Toc29505677"/>
      <w:bookmarkStart w:id="1503" w:name="_Toc36556202"/>
      <w:bookmarkStart w:id="1504" w:name="_Toc45881641"/>
      <w:bookmarkStart w:id="1505" w:name="_Toc51852275"/>
      <w:bookmarkStart w:id="1506" w:name="_Toc56620226"/>
      <w:bookmarkStart w:id="1507" w:name="_Toc64447866"/>
      <w:bookmarkStart w:id="1508" w:name="_Toc74152641"/>
      <w:bookmarkStart w:id="1509" w:name="_Toc88656066"/>
      <w:bookmarkStart w:id="1510" w:name="_Toc88657125"/>
      <w:bookmarkStart w:id="1511" w:name="_Toc105657108"/>
      <w:bookmarkStart w:id="1512" w:name="_Toc106108489"/>
      <w:bookmarkStart w:id="1513" w:name="_Toc112687582"/>
      <w:bookmarkStart w:id="1514" w:name="_Toc145326627"/>
      <w:bookmarkEnd w:id="1499"/>
      <w:r w:rsidRPr="00D629EF">
        <w:t>8.3.7</w:t>
      </w:r>
      <w:r w:rsidRPr="00D629EF">
        <w:tab/>
        <w:t>DL Data</w:t>
      </w:r>
      <w:r w:rsidRPr="00D629EF">
        <w:rPr>
          <w:rFonts w:hint="eastAsia"/>
        </w:rPr>
        <w:t xml:space="preserve"> Notification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1C98B9AF" w14:textId="77777777" w:rsidR="00A85C4E" w:rsidRPr="00D629EF" w:rsidRDefault="00A85C4E" w:rsidP="002C6D50">
      <w:pPr>
        <w:pStyle w:val="Heading4"/>
      </w:pPr>
      <w:bookmarkStart w:id="1515" w:name="_CR8_3_7_1"/>
      <w:bookmarkStart w:id="1516" w:name="_Toc20955520"/>
      <w:bookmarkStart w:id="1517" w:name="_Toc29460946"/>
      <w:bookmarkStart w:id="1518" w:name="_Toc29505678"/>
      <w:bookmarkStart w:id="1519" w:name="_Toc36556203"/>
      <w:bookmarkStart w:id="1520" w:name="_Toc45881642"/>
      <w:bookmarkStart w:id="1521" w:name="_Toc51852276"/>
      <w:bookmarkStart w:id="1522" w:name="_Toc56620227"/>
      <w:bookmarkStart w:id="1523" w:name="_Toc64447867"/>
      <w:bookmarkStart w:id="1524" w:name="_Toc74152642"/>
      <w:bookmarkStart w:id="1525" w:name="_Toc88656067"/>
      <w:bookmarkStart w:id="1526" w:name="_Toc88657126"/>
      <w:bookmarkStart w:id="1527" w:name="_Toc105657109"/>
      <w:bookmarkStart w:id="1528" w:name="_Toc106108490"/>
      <w:bookmarkStart w:id="1529" w:name="_Toc112687583"/>
      <w:bookmarkStart w:id="1530" w:name="_Toc145326628"/>
      <w:bookmarkEnd w:id="1515"/>
      <w:r w:rsidRPr="00D629EF">
        <w:t>8.</w:t>
      </w:r>
      <w:r w:rsidRPr="00D629EF">
        <w:rPr>
          <w:rFonts w:hint="eastAsia"/>
        </w:rPr>
        <w:t>3</w:t>
      </w:r>
      <w:r w:rsidRPr="00D629EF">
        <w:t>.7.1</w:t>
      </w:r>
      <w:r w:rsidRPr="00D629EF">
        <w:tab/>
        <w:t>General</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31" w:name="_CR8_3_7_2"/>
      <w:bookmarkStart w:id="1532" w:name="_Toc20955521"/>
      <w:bookmarkStart w:id="1533" w:name="_Toc29460947"/>
      <w:bookmarkStart w:id="1534" w:name="_Toc29505679"/>
      <w:bookmarkStart w:id="1535" w:name="_Toc36556204"/>
      <w:bookmarkStart w:id="1536" w:name="_Toc45881643"/>
      <w:bookmarkStart w:id="1537" w:name="_Toc51852277"/>
      <w:bookmarkStart w:id="1538" w:name="_Toc56620228"/>
      <w:bookmarkStart w:id="1539" w:name="_Toc64447868"/>
      <w:bookmarkStart w:id="1540" w:name="_Toc74152643"/>
      <w:bookmarkStart w:id="1541" w:name="_Toc88656068"/>
      <w:bookmarkStart w:id="1542" w:name="_Toc88657127"/>
      <w:bookmarkStart w:id="1543" w:name="_Toc105657110"/>
      <w:bookmarkStart w:id="1544" w:name="_Toc106108491"/>
      <w:bookmarkStart w:id="1545" w:name="_Toc112687584"/>
      <w:bookmarkStart w:id="1546" w:name="_Toc145326629"/>
      <w:bookmarkEnd w:id="1531"/>
      <w:r w:rsidRPr="00D629EF">
        <w:t>8.</w:t>
      </w:r>
      <w:r w:rsidRPr="00D629EF">
        <w:rPr>
          <w:rFonts w:hint="eastAsia"/>
        </w:rPr>
        <w:t>3</w:t>
      </w:r>
      <w:r w:rsidRPr="00D629EF">
        <w:t>.7.2</w:t>
      </w:r>
      <w:r w:rsidRPr="00D629EF">
        <w:tab/>
        <w:t>Successful Operation</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5CBCFF30" w14:textId="77777777" w:rsidR="00A85C4E" w:rsidRPr="00D629EF" w:rsidRDefault="00A85C4E" w:rsidP="00E4098F">
      <w:pPr>
        <w:pStyle w:val="TH"/>
      </w:pPr>
      <w:r w:rsidRPr="00D629EF">
        <w:object w:dxaOrig="5535" w:dyaOrig="2505" w14:anchorId="5F8EEDB3">
          <v:shape id="_x0000_i1052" type="#_x0000_t75" style="width:277pt;height:127.5pt" o:ole="">
            <v:imagedata r:id="rId64" o:title=""/>
          </v:shape>
          <o:OLEObject Type="Embed" ProgID="Visio.Drawing.15" ShapeID="_x0000_i1052" DrawAspect="Content" ObjectID="_1765016552" r:id="rId65"/>
        </w:object>
      </w:r>
    </w:p>
    <w:p w14:paraId="5996B0AC" w14:textId="77777777" w:rsidR="00A85C4E" w:rsidRPr="00D629EF" w:rsidRDefault="00A85C4E" w:rsidP="0034312C">
      <w:pPr>
        <w:pStyle w:val="TF"/>
      </w:pPr>
      <w:bookmarkStart w:id="1547" w:name="_CRFigure8_3_7_21"/>
      <w:r w:rsidRPr="00D629EF">
        <w:t xml:space="preserve">Figure </w:t>
      </w:r>
      <w:bookmarkEnd w:id="1547"/>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548" w:name="_Toc20955522"/>
      <w:bookmarkStart w:id="1549" w:name="_Toc29460948"/>
      <w:bookmarkStart w:id="1550" w:name="_Toc29505680"/>
      <w:bookmarkStart w:id="1551" w:name="_Toc36556205"/>
      <w:bookmarkStart w:id="1552" w:name="_Toc45881644"/>
      <w:bookmarkStart w:id="1553" w:name="_Toc51852278"/>
      <w:bookmarkStart w:id="1554" w:name="_Toc56620229"/>
      <w:bookmarkStart w:id="1555" w:name="_Toc64447869"/>
      <w:bookmarkStart w:id="155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27FA2092" w14:textId="77777777" w:rsidR="00B52BB6" w:rsidRDefault="00B52BB6" w:rsidP="00B52BB6">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r>
        <w:rPr>
          <w:noProof/>
        </w:rPr>
        <w:t xml:space="preserve">  </w:t>
      </w:r>
    </w:p>
    <w:p w14:paraId="41C05B54" w14:textId="77777777" w:rsidR="00B52BB6" w:rsidRPr="000B0650" w:rsidRDefault="00B52BB6" w:rsidP="00B52BB6">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57" w:name="_CR8_3_7_3"/>
      <w:bookmarkStart w:id="1558" w:name="_Toc88656069"/>
      <w:bookmarkStart w:id="1559" w:name="_Toc88657128"/>
      <w:bookmarkStart w:id="1560" w:name="_Toc105657111"/>
      <w:bookmarkStart w:id="1561" w:name="_Toc106108492"/>
      <w:bookmarkStart w:id="1562" w:name="_Toc112687585"/>
      <w:bookmarkStart w:id="1563" w:name="_Toc145326630"/>
      <w:bookmarkEnd w:id="1557"/>
      <w:r w:rsidRPr="00D629EF">
        <w:t>8.</w:t>
      </w:r>
      <w:r w:rsidRPr="00D629EF">
        <w:rPr>
          <w:rFonts w:hint="eastAsia"/>
        </w:rPr>
        <w:t>3</w:t>
      </w:r>
      <w:r w:rsidRPr="00D629EF">
        <w:t>.7.3</w:t>
      </w:r>
      <w:r w:rsidRPr="00D629EF">
        <w:tab/>
        <w:t>Abnormal Conditions</w:t>
      </w:r>
      <w:bookmarkEnd w:id="1548"/>
      <w:bookmarkEnd w:id="1549"/>
      <w:bookmarkEnd w:id="1550"/>
      <w:bookmarkEnd w:id="1551"/>
      <w:bookmarkEnd w:id="1552"/>
      <w:bookmarkEnd w:id="1553"/>
      <w:bookmarkEnd w:id="1554"/>
      <w:bookmarkEnd w:id="1555"/>
      <w:bookmarkEnd w:id="1556"/>
      <w:bookmarkEnd w:id="1558"/>
      <w:bookmarkEnd w:id="1559"/>
      <w:bookmarkEnd w:id="1560"/>
      <w:bookmarkEnd w:id="1561"/>
      <w:bookmarkEnd w:id="1562"/>
      <w:bookmarkEnd w:id="1563"/>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564" w:name="_CR8_3_8"/>
      <w:bookmarkStart w:id="1565" w:name="_Toc20955523"/>
      <w:bookmarkStart w:id="1566" w:name="_Toc29460949"/>
      <w:bookmarkStart w:id="1567" w:name="_Toc29505681"/>
      <w:bookmarkStart w:id="1568" w:name="_Toc36556206"/>
      <w:bookmarkStart w:id="1569" w:name="_Toc45881645"/>
      <w:bookmarkStart w:id="1570" w:name="_Toc51852279"/>
      <w:bookmarkStart w:id="1571" w:name="_Toc56620230"/>
      <w:bookmarkStart w:id="1572" w:name="_Toc64447870"/>
      <w:bookmarkStart w:id="1573" w:name="_Toc74152645"/>
      <w:bookmarkStart w:id="1574" w:name="_Toc88656070"/>
      <w:bookmarkStart w:id="1575" w:name="_Toc88657129"/>
      <w:bookmarkStart w:id="1576" w:name="_Toc105657112"/>
      <w:bookmarkStart w:id="1577" w:name="_Toc106108493"/>
      <w:bookmarkStart w:id="1578" w:name="_Toc112687586"/>
      <w:bookmarkStart w:id="1579" w:name="_Toc145326631"/>
      <w:bookmarkEnd w:id="1564"/>
      <w:r w:rsidRPr="00D629EF">
        <w:t>8.3.8</w:t>
      </w:r>
      <w:r w:rsidRPr="00D629EF">
        <w:tab/>
        <w:t>Data Usage Report</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2428E07B" w14:textId="77777777" w:rsidR="00A85C4E" w:rsidRPr="00D629EF" w:rsidRDefault="00A85C4E" w:rsidP="002C6D50">
      <w:pPr>
        <w:pStyle w:val="Heading4"/>
      </w:pPr>
      <w:bookmarkStart w:id="1580" w:name="_CR8_3_8_1"/>
      <w:bookmarkStart w:id="1581" w:name="_Toc20955524"/>
      <w:bookmarkStart w:id="1582" w:name="_Toc29460950"/>
      <w:bookmarkStart w:id="1583" w:name="_Toc29505682"/>
      <w:bookmarkStart w:id="1584" w:name="_Toc36556207"/>
      <w:bookmarkStart w:id="1585" w:name="_Toc45881646"/>
      <w:bookmarkStart w:id="1586" w:name="_Toc51852280"/>
      <w:bookmarkStart w:id="1587" w:name="_Toc56620231"/>
      <w:bookmarkStart w:id="1588" w:name="_Toc64447871"/>
      <w:bookmarkStart w:id="1589" w:name="_Toc74152646"/>
      <w:bookmarkStart w:id="1590" w:name="_Toc88656071"/>
      <w:bookmarkStart w:id="1591" w:name="_Toc88657130"/>
      <w:bookmarkStart w:id="1592" w:name="_Toc105657113"/>
      <w:bookmarkStart w:id="1593" w:name="_Toc106108494"/>
      <w:bookmarkStart w:id="1594" w:name="_Toc112687587"/>
      <w:bookmarkStart w:id="1595" w:name="_Toc145326632"/>
      <w:bookmarkEnd w:id="1580"/>
      <w:r w:rsidRPr="00D629EF">
        <w:t>8.3.8.1</w:t>
      </w:r>
      <w:r w:rsidRPr="00D629EF">
        <w:tab/>
        <w:t>General</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596" w:name="_CR8_3_8_2"/>
      <w:bookmarkStart w:id="1597" w:name="_Toc20955525"/>
      <w:bookmarkStart w:id="1598" w:name="_Toc29460951"/>
      <w:bookmarkStart w:id="1599" w:name="_Toc29505683"/>
      <w:bookmarkStart w:id="1600" w:name="_Toc36556208"/>
      <w:bookmarkStart w:id="1601" w:name="_Toc45881647"/>
      <w:bookmarkStart w:id="1602" w:name="_Toc51852281"/>
      <w:bookmarkStart w:id="1603" w:name="_Toc56620232"/>
      <w:bookmarkStart w:id="1604" w:name="_Toc64447872"/>
      <w:bookmarkStart w:id="1605" w:name="_Toc74152647"/>
      <w:bookmarkStart w:id="1606" w:name="_Toc88656072"/>
      <w:bookmarkStart w:id="1607" w:name="_Toc88657131"/>
      <w:bookmarkStart w:id="1608" w:name="_Toc105657114"/>
      <w:bookmarkStart w:id="1609" w:name="_Toc106108495"/>
      <w:bookmarkStart w:id="1610" w:name="_Toc112687588"/>
      <w:bookmarkStart w:id="1611" w:name="_Toc145326633"/>
      <w:bookmarkEnd w:id="1596"/>
      <w:r w:rsidRPr="00D629EF">
        <w:t>8.3.8.2</w:t>
      </w:r>
      <w:r w:rsidRPr="00D629EF">
        <w:tab/>
        <w:t>Successful Operation</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4FFDDA22" w14:textId="77777777" w:rsidR="00A85C4E" w:rsidRPr="00D629EF" w:rsidRDefault="00A85C4E" w:rsidP="00E4098F">
      <w:pPr>
        <w:pStyle w:val="TH"/>
      </w:pPr>
      <w:r w:rsidRPr="00D629EF">
        <w:object w:dxaOrig="5535" w:dyaOrig="2505" w14:anchorId="0941E377">
          <v:shape id="_x0000_i1053" type="#_x0000_t75" style="width:277pt;height:127.5pt" o:ole="">
            <v:imagedata r:id="rId66" o:title=""/>
          </v:shape>
          <o:OLEObject Type="Embed" ProgID="Visio.Drawing.15" ShapeID="_x0000_i1053" DrawAspect="Content" ObjectID="_1765016553" r:id="rId67"/>
        </w:object>
      </w:r>
    </w:p>
    <w:p w14:paraId="58A62FA7" w14:textId="77777777" w:rsidR="00A85C4E" w:rsidRPr="00D629EF" w:rsidRDefault="00A85C4E" w:rsidP="0034312C">
      <w:pPr>
        <w:pStyle w:val="TF"/>
      </w:pPr>
      <w:bookmarkStart w:id="1612" w:name="_CRFigure8_3_8_21"/>
      <w:r w:rsidRPr="00D629EF">
        <w:t xml:space="preserve">Figure </w:t>
      </w:r>
      <w:bookmarkEnd w:id="1612"/>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13" w:name="_CR8_3_8_3"/>
      <w:bookmarkStart w:id="1614" w:name="_Toc20955526"/>
      <w:bookmarkStart w:id="1615" w:name="_Toc29460952"/>
      <w:bookmarkStart w:id="1616" w:name="_Toc29505684"/>
      <w:bookmarkStart w:id="1617" w:name="_Toc36556209"/>
      <w:bookmarkStart w:id="1618" w:name="_Toc45881648"/>
      <w:bookmarkStart w:id="1619" w:name="_Toc51852282"/>
      <w:bookmarkStart w:id="1620" w:name="_Toc56620233"/>
      <w:bookmarkStart w:id="1621" w:name="_Toc64447873"/>
      <w:bookmarkStart w:id="1622" w:name="_Toc74152648"/>
      <w:bookmarkStart w:id="1623" w:name="_Toc88656073"/>
      <w:bookmarkStart w:id="1624" w:name="_Toc88657132"/>
      <w:bookmarkStart w:id="1625" w:name="_Toc105657115"/>
      <w:bookmarkStart w:id="1626" w:name="_Toc106108496"/>
      <w:bookmarkStart w:id="1627" w:name="_Toc112687589"/>
      <w:bookmarkStart w:id="1628" w:name="_Toc145326634"/>
      <w:bookmarkEnd w:id="1613"/>
      <w:r w:rsidRPr="00D629EF">
        <w:t>8.3.8.3</w:t>
      </w:r>
      <w:r w:rsidRPr="00D629EF">
        <w:tab/>
        <w:t>Abnormal Conditions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29" w:name="_CR8_3_9"/>
      <w:bookmarkStart w:id="1630" w:name="_Toc20955527"/>
      <w:bookmarkStart w:id="1631" w:name="_Toc29460953"/>
      <w:bookmarkStart w:id="1632" w:name="_Toc29505685"/>
      <w:bookmarkStart w:id="1633" w:name="_Toc36556210"/>
      <w:bookmarkStart w:id="1634" w:name="_Toc45881649"/>
      <w:bookmarkStart w:id="1635" w:name="_Toc51852283"/>
      <w:bookmarkStart w:id="1636" w:name="_Toc56620234"/>
      <w:bookmarkStart w:id="1637" w:name="_Toc64447874"/>
      <w:bookmarkStart w:id="1638" w:name="_Toc74152649"/>
      <w:bookmarkStart w:id="1639" w:name="_Toc88656074"/>
      <w:bookmarkStart w:id="1640" w:name="_Toc88657133"/>
      <w:bookmarkStart w:id="1641" w:name="_Toc105657116"/>
      <w:bookmarkStart w:id="1642" w:name="_Toc106108497"/>
      <w:bookmarkStart w:id="1643" w:name="_Toc112687590"/>
      <w:bookmarkStart w:id="1644" w:name="_Toc145326635"/>
      <w:bookmarkEnd w:id="1629"/>
      <w:r w:rsidRPr="00D629EF">
        <w:t>8.3.9</w:t>
      </w:r>
      <w:r w:rsidRPr="00D629EF">
        <w:tab/>
        <w:t>gNB-CU-UP Counter Check</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1DBB22C8" w14:textId="77777777" w:rsidR="00A85C4E" w:rsidRPr="00D629EF" w:rsidRDefault="00A85C4E" w:rsidP="0050487C">
      <w:pPr>
        <w:pStyle w:val="Heading4"/>
      </w:pPr>
      <w:bookmarkStart w:id="1645" w:name="_CR8_3_9_1"/>
      <w:bookmarkStart w:id="1646" w:name="_Toc20955528"/>
      <w:bookmarkStart w:id="1647" w:name="_Toc29460954"/>
      <w:bookmarkStart w:id="1648" w:name="_Toc29505686"/>
      <w:bookmarkStart w:id="1649" w:name="_Toc36556211"/>
      <w:bookmarkStart w:id="1650" w:name="_Toc45881650"/>
      <w:bookmarkStart w:id="1651" w:name="_Toc51852284"/>
      <w:bookmarkStart w:id="1652" w:name="_Toc56620235"/>
      <w:bookmarkStart w:id="1653" w:name="_Toc64447875"/>
      <w:bookmarkStart w:id="1654" w:name="_Toc74152650"/>
      <w:bookmarkStart w:id="1655" w:name="_Toc88656075"/>
      <w:bookmarkStart w:id="1656" w:name="_Toc88657134"/>
      <w:bookmarkStart w:id="1657" w:name="_Toc105657117"/>
      <w:bookmarkStart w:id="1658" w:name="_Toc106108498"/>
      <w:bookmarkStart w:id="1659" w:name="_Toc112687591"/>
      <w:bookmarkStart w:id="1660" w:name="_Toc145326636"/>
      <w:bookmarkEnd w:id="1645"/>
      <w:r w:rsidRPr="00D629EF">
        <w:t>8.3.9.1</w:t>
      </w:r>
      <w:r w:rsidRPr="00D629EF">
        <w:tab/>
        <w:t>General</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661" w:name="_CR8_3_9_2"/>
      <w:bookmarkStart w:id="1662" w:name="_Toc20955529"/>
      <w:bookmarkStart w:id="1663" w:name="_Toc29460955"/>
      <w:bookmarkStart w:id="1664" w:name="_Toc29505687"/>
      <w:bookmarkStart w:id="1665" w:name="_Toc36556212"/>
      <w:bookmarkStart w:id="1666" w:name="_Toc45881651"/>
      <w:bookmarkStart w:id="1667" w:name="_Toc51852285"/>
      <w:bookmarkStart w:id="1668" w:name="_Toc56620236"/>
      <w:bookmarkStart w:id="1669" w:name="_Toc64447876"/>
      <w:bookmarkStart w:id="1670" w:name="_Toc74152651"/>
      <w:bookmarkStart w:id="1671" w:name="_Toc88656076"/>
      <w:bookmarkStart w:id="1672" w:name="_Toc88657135"/>
      <w:bookmarkStart w:id="1673" w:name="_Toc105657118"/>
      <w:bookmarkStart w:id="1674" w:name="_Toc106108499"/>
      <w:bookmarkStart w:id="1675" w:name="_Toc112687592"/>
      <w:bookmarkStart w:id="1676" w:name="_Toc145326637"/>
      <w:bookmarkEnd w:id="1661"/>
      <w:r w:rsidRPr="00D629EF">
        <w:t>8.3.9.2</w:t>
      </w:r>
      <w:r w:rsidRPr="00D629EF">
        <w:tab/>
        <w:t>Successful Operation</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6C23E7EC" w14:textId="77777777" w:rsidR="00A85C4E" w:rsidRPr="00D629EF" w:rsidRDefault="00A85C4E" w:rsidP="007B27E7">
      <w:pPr>
        <w:pStyle w:val="TH"/>
      </w:pPr>
      <w:r w:rsidRPr="00D629EF">
        <w:object w:dxaOrig="6165" w:dyaOrig="2505" w14:anchorId="3FC0143D">
          <v:shape id="_x0000_i1054" type="#_x0000_t75" style="width:309pt;height:127.5pt" o:ole="">
            <v:imagedata r:id="rId68" o:title=""/>
          </v:shape>
          <o:OLEObject Type="Embed" ProgID="Visio.Drawing.15" ShapeID="_x0000_i1054" DrawAspect="Content" ObjectID="_1765016554" r:id="rId69"/>
        </w:object>
      </w:r>
    </w:p>
    <w:p w14:paraId="388534C8" w14:textId="77777777" w:rsidR="00A85C4E" w:rsidRPr="00D629EF" w:rsidRDefault="00A85C4E" w:rsidP="007B27E7">
      <w:pPr>
        <w:pStyle w:val="TF"/>
      </w:pPr>
      <w:bookmarkStart w:id="1677" w:name="_CRFigure8_3_9_21"/>
      <w:r w:rsidRPr="00D629EF">
        <w:t xml:space="preserve">Figure </w:t>
      </w:r>
      <w:bookmarkEnd w:id="1677"/>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678" w:name="_CR8_3_9_3"/>
      <w:bookmarkStart w:id="1679" w:name="_Toc20955530"/>
      <w:bookmarkStart w:id="1680" w:name="_Toc29460956"/>
      <w:bookmarkStart w:id="1681" w:name="_Toc29505688"/>
      <w:bookmarkStart w:id="1682" w:name="_Toc36556213"/>
      <w:bookmarkStart w:id="1683" w:name="_Toc45881652"/>
      <w:bookmarkStart w:id="1684" w:name="_Toc51852286"/>
      <w:bookmarkStart w:id="1685" w:name="_Toc56620237"/>
      <w:bookmarkStart w:id="1686" w:name="_Toc64447877"/>
      <w:bookmarkStart w:id="1687" w:name="_Toc74152652"/>
      <w:bookmarkStart w:id="1688" w:name="_Toc88656077"/>
      <w:bookmarkStart w:id="1689" w:name="_Toc88657136"/>
      <w:bookmarkStart w:id="1690" w:name="_Toc105657119"/>
      <w:bookmarkStart w:id="1691" w:name="_Toc106108500"/>
      <w:bookmarkStart w:id="1692" w:name="_Toc112687593"/>
      <w:bookmarkStart w:id="1693" w:name="_Toc145326638"/>
      <w:bookmarkEnd w:id="1678"/>
      <w:r w:rsidRPr="00D629EF">
        <w:t>8.3.9.3</w:t>
      </w:r>
      <w:r w:rsidRPr="00D629EF">
        <w:tab/>
        <w:t>Unsuccessful Operation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694" w:name="_CR8_3_9_4"/>
      <w:bookmarkStart w:id="1695" w:name="_Toc20955531"/>
      <w:bookmarkStart w:id="1696" w:name="_Toc29460957"/>
      <w:bookmarkStart w:id="1697" w:name="_Toc29505689"/>
      <w:bookmarkStart w:id="1698" w:name="_Toc36556214"/>
      <w:bookmarkStart w:id="1699" w:name="_Toc45881653"/>
      <w:bookmarkStart w:id="1700" w:name="_Toc51852287"/>
      <w:bookmarkStart w:id="1701" w:name="_Toc56620238"/>
      <w:bookmarkStart w:id="1702" w:name="_Toc64447878"/>
      <w:bookmarkStart w:id="1703" w:name="_Toc74152653"/>
      <w:bookmarkStart w:id="1704" w:name="_Toc88656078"/>
      <w:bookmarkStart w:id="1705" w:name="_Toc88657137"/>
      <w:bookmarkStart w:id="1706" w:name="_Toc105657120"/>
      <w:bookmarkStart w:id="1707" w:name="_Toc106108501"/>
      <w:bookmarkStart w:id="1708" w:name="_Toc112687594"/>
      <w:bookmarkStart w:id="1709" w:name="_Toc145326639"/>
      <w:bookmarkEnd w:id="1694"/>
      <w:r w:rsidRPr="00D629EF">
        <w:t>8.3.9.4</w:t>
      </w:r>
      <w:r w:rsidRPr="00D629EF">
        <w:tab/>
        <w:t>Abnormal Conditions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10" w:name="_CR8_3_10"/>
      <w:bookmarkStart w:id="1711" w:name="_Toc20955532"/>
      <w:bookmarkStart w:id="1712" w:name="_Toc29460958"/>
      <w:bookmarkStart w:id="1713" w:name="_Toc29505690"/>
      <w:bookmarkStart w:id="1714" w:name="_Toc36556215"/>
      <w:bookmarkStart w:id="1715" w:name="_Toc45881654"/>
      <w:bookmarkStart w:id="1716" w:name="_Toc51852288"/>
      <w:bookmarkStart w:id="1717" w:name="_Toc56620239"/>
      <w:bookmarkStart w:id="1718" w:name="_Toc64447879"/>
      <w:bookmarkStart w:id="1719" w:name="_Toc74152654"/>
      <w:bookmarkStart w:id="1720" w:name="_Toc88656079"/>
      <w:bookmarkStart w:id="1721" w:name="_Toc88657138"/>
      <w:bookmarkStart w:id="1722" w:name="_Toc105657121"/>
      <w:bookmarkStart w:id="1723" w:name="_Toc106108502"/>
      <w:bookmarkStart w:id="1724" w:name="_Toc112687595"/>
      <w:bookmarkStart w:id="1725" w:name="_Toc145326640"/>
      <w:bookmarkEnd w:id="1710"/>
      <w:r w:rsidRPr="00D629EF">
        <w:t>8.3.10</w:t>
      </w:r>
      <w:r w:rsidRPr="00D629EF">
        <w:tab/>
        <w:t>UL Data</w:t>
      </w:r>
      <w:r w:rsidRPr="00D629EF">
        <w:rPr>
          <w:rFonts w:hint="eastAsia"/>
        </w:rPr>
        <w:t xml:space="preserve"> Notification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575A0597" w14:textId="77777777" w:rsidR="00A85C4E" w:rsidRPr="00D629EF" w:rsidRDefault="00A85C4E" w:rsidP="007B27E7">
      <w:pPr>
        <w:pStyle w:val="Heading4"/>
        <w:ind w:left="0" w:firstLine="0"/>
      </w:pPr>
      <w:bookmarkStart w:id="1726" w:name="_CR8_3_10_1"/>
      <w:bookmarkStart w:id="1727" w:name="_Toc20955533"/>
      <w:bookmarkStart w:id="1728" w:name="_Toc29460959"/>
      <w:bookmarkStart w:id="1729" w:name="_Toc29505691"/>
      <w:bookmarkStart w:id="1730" w:name="_Toc36556216"/>
      <w:bookmarkStart w:id="1731" w:name="_Toc45881655"/>
      <w:bookmarkStart w:id="1732" w:name="_Toc51852289"/>
      <w:bookmarkStart w:id="1733" w:name="_Toc56620240"/>
      <w:bookmarkStart w:id="1734" w:name="_Toc64447880"/>
      <w:bookmarkStart w:id="1735" w:name="_Toc74152655"/>
      <w:bookmarkStart w:id="1736" w:name="_Toc88656080"/>
      <w:bookmarkStart w:id="1737" w:name="_Toc88657139"/>
      <w:bookmarkStart w:id="1738" w:name="_Toc105657122"/>
      <w:bookmarkStart w:id="1739" w:name="_Toc106108503"/>
      <w:bookmarkStart w:id="1740" w:name="_Toc112687596"/>
      <w:bookmarkStart w:id="1741" w:name="_Toc145326641"/>
      <w:bookmarkEnd w:id="1726"/>
      <w:r w:rsidRPr="00D629EF">
        <w:t>8.</w:t>
      </w:r>
      <w:r w:rsidRPr="00D629EF">
        <w:rPr>
          <w:rFonts w:hint="eastAsia"/>
        </w:rPr>
        <w:t>3</w:t>
      </w:r>
      <w:r w:rsidRPr="00D629EF">
        <w:t>.10.1</w:t>
      </w:r>
      <w:r w:rsidRPr="00D629EF">
        <w:tab/>
        <w:t>General</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42" w:name="_CR8_3_10_2"/>
      <w:bookmarkStart w:id="1743" w:name="_Toc20955534"/>
      <w:bookmarkStart w:id="1744" w:name="_Toc29460960"/>
      <w:bookmarkStart w:id="1745" w:name="_Toc29505692"/>
      <w:bookmarkStart w:id="1746" w:name="_Toc36556217"/>
      <w:bookmarkStart w:id="1747" w:name="_Toc45881656"/>
      <w:bookmarkStart w:id="1748" w:name="_Toc51852290"/>
      <w:bookmarkStart w:id="1749" w:name="_Toc56620241"/>
      <w:bookmarkStart w:id="1750" w:name="_Toc64447881"/>
      <w:bookmarkStart w:id="1751" w:name="_Toc74152656"/>
      <w:bookmarkStart w:id="1752" w:name="_Toc88656081"/>
      <w:bookmarkStart w:id="1753" w:name="_Toc88657140"/>
      <w:bookmarkStart w:id="1754" w:name="_Toc105657123"/>
      <w:bookmarkStart w:id="1755" w:name="_Toc106108504"/>
      <w:bookmarkStart w:id="1756" w:name="_Toc112687597"/>
      <w:bookmarkStart w:id="1757" w:name="_Toc145326642"/>
      <w:bookmarkEnd w:id="1742"/>
      <w:r w:rsidRPr="00D629EF">
        <w:t>8.</w:t>
      </w:r>
      <w:r w:rsidRPr="00D629EF">
        <w:rPr>
          <w:rFonts w:hint="eastAsia"/>
        </w:rPr>
        <w:t>3</w:t>
      </w:r>
      <w:r w:rsidRPr="00D629EF">
        <w:t>.10.2</w:t>
      </w:r>
      <w:r w:rsidRPr="00D629EF">
        <w:tab/>
        <w:t>Successful Operation</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B0E2DB4" w14:textId="77777777" w:rsidR="00A85C4E" w:rsidRPr="00D629EF" w:rsidRDefault="00397C80" w:rsidP="007B27E7">
      <w:pPr>
        <w:pStyle w:val="TH"/>
      </w:pPr>
      <w:r w:rsidRPr="00D629EF">
        <w:object w:dxaOrig="5535" w:dyaOrig="2505" w14:anchorId="46D530FE">
          <v:shape id="_x0000_i1055" type="#_x0000_t75" style="width:277pt;height:127.5pt" o:ole="">
            <v:imagedata r:id="rId70" o:title=""/>
          </v:shape>
          <o:OLEObject Type="Embed" ProgID="Visio.Drawing.15" ShapeID="_x0000_i1055" DrawAspect="Content" ObjectID="_1765016555" r:id="rId71"/>
        </w:object>
      </w:r>
    </w:p>
    <w:p w14:paraId="79FC4148" w14:textId="77777777" w:rsidR="00A85C4E" w:rsidRPr="00D629EF" w:rsidRDefault="00A85C4E" w:rsidP="007B27E7">
      <w:pPr>
        <w:pStyle w:val="TF"/>
      </w:pPr>
      <w:bookmarkStart w:id="1758" w:name="_CRFigure8_3_10_21"/>
      <w:r w:rsidRPr="00D629EF">
        <w:t xml:space="preserve">Figure </w:t>
      </w:r>
      <w:bookmarkEnd w:id="1758"/>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59" w:name="_CR8_3_10_3"/>
      <w:bookmarkStart w:id="1760" w:name="_Toc20955535"/>
      <w:bookmarkStart w:id="1761" w:name="_Toc29460961"/>
      <w:bookmarkStart w:id="1762" w:name="_Toc29505693"/>
      <w:bookmarkStart w:id="1763" w:name="_Toc36556218"/>
      <w:bookmarkStart w:id="1764" w:name="_Toc45881657"/>
      <w:bookmarkStart w:id="1765" w:name="_Toc51852291"/>
      <w:bookmarkStart w:id="1766" w:name="_Toc56620242"/>
      <w:bookmarkStart w:id="1767" w:name="_Toc64447882"/>
      <w:bookmarkStart w:id="1768" w:name="_Toc74152657"/>
      <w:bookmarkStart w:id="1769" w:name="_Toc88656082"/>
      <w:bookmarkStart w:id="1770" w:name="_Toc88657141"/>
      <w:bookmarkStart w:id="1771" w:name="_Toc105657124"/>
      <w:bookmarkStart w:id="1772" w:name="_Toc106108505"/>
      <w:bookmarkStart w:id="1773" w:name="_Toc112687598"/>
      <w:bookmarkStart w:id="1774" w:name="_Toc145326643"/>
      <w:bookmarkEnd w:id="1759"/>
      <w:r w:rsidRPr="00D629EF">
        <w:t>8.</w:t>
      </w:r>
      <w:r w:rsidRPr="00D629EF">
        <w:rPr>
          <w:rFonts w:hint="eastAsia"/>
        </w:rPr>
        <w:t>3</w:t>
      </w:r>
      <w:r w:rsidRPr="00D629EF">
        <w:t>.10.3</w:t>
      </w:r>
      <w:r w:rsidRPr="00D629EF">
        <w:tab/>
        <w:t>Abnormal Conditions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775" w:name="_CR8_3_11"/>
      <w:bookmarkStart w:id="1776" w:name="_Toc20955536"/>
      <w:bookmarkStart w:id="1777" w:name="_Toc29460962"/>
      <w:bookmarkStart w:id="1778" w:name="_Toc29505694"/>
      <w:bookmarkStart w:id="1779" w:name="_Toc36556219"/>
      <w:bookmarkStart w:id="1780" w:name="_Toc45881658"/>
      <w:bookmarkStart w:id="1781" w:name="_Toc51852292"/>
      <w:bookmarkStart w:id="1782" w:name="_Toc56620243"/>
      <w:bookmarkStart w:id="1783" w:name="_Toc64447883"/>
      <w:bookmarkStart w:id="1784" w:name="_Toc74152658"/>
      <w:bookmarkStart w:id="1785" w:name="_Toc88656083"/>
      <w:bookmarkStart w:id="1786" w:name="_Toc88657142"/>
      <w:bookmarkStart w:id="1787" w:name="_Toc105657125"/>
      <w:bookmarkStart w:id="1788" w:name="_Toc106108506"/>
      <w:bookmarkStart w:id="1789" w:name="_Toc112687599"/>
      <w:bookmarkStart w:id="1790" w:name="_Toc145326644"/>
      <w:bookmarkEnd w:id="1775"/>
      <w:r w:rsidRPr="00D629EF">
        <w:t>8.3.11</w:t>
      </w:r>
      <w:r w:rsidRPr="00D629EF">
        <w:tab/>
        <w:t>MR-DC Data Usage Report</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02F7BC49" w14:textId="77777777" w:rsidR="00B4642F" w:rsidRPr="00D629EF" w:rsidRDefault="00B4642F" w:rsidP="00B4642F">
      <w:pPr>
        <w:pStyle w:val="Heading4"/>
      </w:pPr>
      <w:bookmarkStart w:id="1791" w:name="_CR8_3_11_1"/>
      <w:bookmarkStart w:id="1792" w:name="_Toc20955537"/>
      <w:bookmarkStart w:id="1793" w:name="_Toc29460963"/>
      <w:bookmarkStart w:id="1794" w:name="_Toc29505695"/>
      <w:bookmarkStart w:id="1795" w:name="_Toc36556220"/>
      <w:bookmarkStart w:id="1796" w:name="_Toc45881659"/>
      <w:bookmarkStart w:id="1797" w:name="_Toc51852293"/>
      <w:bookmarkStart w:id="1798" w:name="_Toc56620244"/>
      <w:bookmarkStart w:id="1799" w:name="_Toc64447884"/>
      <w:bookmarkStart w:id="1800" w:name="_Toc74152659"/>
      <w:bookmarkStart w:id="1801" w:name="_Toc88656084"/>
      <w:bookmarkStart w:id="1802" w:name="_Toc88657143"/>
      <w:bookmarkStart w:id="1803" w:name="_Toc105657126"/>
      <w:bookmarkStart w:id="1804" w:name="_Toc106108507"/>
      <w:bookmarkStart w:id="1805" w:name="_Toc112687600"/>
      <w:bookmarkStart w:id="1806" w:name="_Toc145326645"/>
      <w:bookmarkEnd w:id="1791"/>
      <w:r w:rsidRPr="00D629EF">
        <w:t>8.3.11.1</w:t>
      </w:r>
      <w:r w:rsidRPr="00D629EF">
        <w:tab/>
        <w:t>General</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07" w:name="_CR8_3_11_2"/>
      <w:bookmarkStart w:id="1808" w:name="_Toc20955538"/>
      <w:bookmarkStart w:id="1809" w:name="_Toc29460964"/>
      <w:bookmarkStart w:id="1810" w:name="_Toc29505696"/>
      <w:bookmarkStart w:id="1811" w:name="_Toc36556221"/>
      <w:bookmarkStart w:id="1812" w:name="_Toc45881660"/>
      <w:bookmarkStart w:id="1813" w:name="_Toc51852294"/>
      <w:bookmarkStart w:id="1814" w:name="_Toc56620245"/>
      <w:bookmarkStart w:id="1815" w:name="_Toc64447885"/>
      <w:bookmarkStart w:id="1816" w:name="_Toc74152660"/>
      <w:bookmarkStart w:id="1817" w:name="_Toc88656085"/>
      <w:bookmarkStart w:id="1818" w:name="_Toc88657144"/>
      <w:bookmarkStart w:id="1819" w:name="_Toc105657127"/>
      <w:bookmarkStart w:id="1820" w:name="_Toc106108508"/>
      <w:bookmarkStart w:id="1821" w:name="_Toc112687601"/>
      <w:bookmarkStart w:id="1822" w:name="_Toc145326646"/>
      <w:bookmarkEnd w:id="1807"/>
      <w:r w:rsidRPr="00D629EF">
        <w:t>8.3.11.2</w:t>
      </w:r>
      <w:r w:rsidRPr="00D629EF">
        <w:tab/>
        <w:t>Successful Operation</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36C620B1" w14:textId="77777777" w:rsidR="00B4642F" w:rsidRPr="00D629EF" w:rsidRDefault="00B4642F" w:rsidP="00B4642F">
      <w:pPr>
        <w:pStyle w:val="TH"/>
      </w:pPr>
      <w:r w:rsidRPr="00D629EF">
        <w:object w:dxaOrig="5535" w:dyaOrig="2505" w14:anchorId="7BC54907">
          <v:shape id="_x0000_i1056" type="#_x0000_t75" style="width:277pt;height:127.5pt" o:ole="">
            <v:imagedata r:id="rId72" o:title=""/>
          </v:shape>
          <o:OLEObject Type="Embed" ProgID="Visio.Drawing.15" ShapeID="_x0000_i1056" DrawAspect="Content" ObjectID="_1765016556" r:id="rId73"/>
        </w:object>
      </w:r>
    </w:p>
    <w:p w14:paraId="69E0F20D" w14:textId="77777777" w:rsidR="00B4642F" w:rsidRPr="00D629EF" w:rsidRDefault="00B4642F" w:rsidP="00B4642F">
      <w:pPr>
        <w:pStyle w:val="TF"/>
      </w:pPr>
      <w:bookmarkStart w:id="1823" w:name="_CRFigure8_3_11_21"/>
      <w:r w:rsidRPr="00D629EF">
        <w:t xml:space="preserve">Figure </w:t>
      </w:r>
      <w:bookmarkEnd w:id="1823"/>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24" w:name="_CR8_3_11_3"/>
      <w:bookmarkStart w:id="1825" w:name="_Toc20955539"/>
      <w:bookmarkStart w:id="1826" w:name="_Toc29460965"/>
      <w:bookmarkStart w:id="1827" w:name="_Toc29505697"/>
      <w:bookmarkStart w:id="1828" w:name="_Toc36556222"/>
      <w:bookmarkStart w:id="1829" w:name="_Toc45881661"/>
      <w:bookmarkStart w:id="1830" w:name="_Toc51852295"/>
      <w:bookmarkStart w:id="1831" w:name="_Toc56620246"/>
      <w:bookmarkStart w:id="1832" w:name="_Toc64447886"/>
      <w:bookmarkStart w:id="1833" w:name="_Toc74152661"/>
      <w:bookmarkStart w:id="1834" w:name="_Toc88656086"/>
      <w:bookmarkStart w:id="1835" w:name="_Toc88657145"/>
      <w:bookmarkStart w:id="1836" w:name="_Toc105657128"/>
      <w:bookmarkStart w:id="1837" w:name="_Toc106108509"/>
      <w:bookmarkStart w:id="1838" w:name="_Toc112687602"/>
      <w:bookmarkStart w:id="1839" w:name="_Toc145326647"/>
      <w:bookmarkEnd w:id="1824"/>
      <w:r w:rsidRPr="00D629EF">
        <w:t>8.3.11.3</w:t>
      </w:r>
      <w:r w:rsidRPr="00D629EF">
        <w:tab/>
        <w:t>Abnormal Conditions</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40" w:name="_CR8_3_12"/>
      <w:bookmarkStart w:id="1841" w:name="_Toc29460851"/>
      <w:bookmarkStart w:id="1842" w:name="_Toc45881662"/>
      <w:bookmarkStart w:id="1843" w:name="_Toc51852296"/>
      <w:bookmarkStart w:id="1844" w:name="_Toc56620247"/>
      <w:bookmarkStart w:id="1845" w:name="_Toc64447887"/>
      <w:bookmarkStart w:id="1846" w:name="_Toc74152662"/>
      <w:bookmarkStart w:id="1847" w:name="_Toc88656087"/>
      <w:bookmarkStart w:id="1848" w:name="_Toc88657146"/>
      <w:bookmarkStart w:id="1849" w:name="_Toc105657129"/>
      <w:bookmarkStart w:id="1850" w:name="_Toc106108510"/>
      <w:bookmarkStart w:id="1851" w:name="_Toc112687603"/>
      <w:bookmarkStart w:id="1852" w:name="_Toc145326648"/>
      <w:bookmarkEnd w:id="1840"/>
      <w:r>
        <w:t>8.3.12</w:t>
      </w:r>
      <w:r w:rsidRPr="00FA52B0">
        <w:tab/>
      </w:r>
      <w:bookmarkEnd w:id="1841"/>
      <w:r>
        <w:t>Early Forwarding SN Transfer</w:t>
      </w:r>
      <w:bookmarkEnd w:id="1842"/>
      <w:bookmarkEnd w:id="1843"/>
      <w:bookmarkEnd w:id="1844"/>
      <w:bookmarkEnd w:id="1845"/>
      <w:bookmarkEnd w:id="1846"/>
      <w:bookmarkEnd w:id="1847"/>
      <w:bookmarkEnd w:id="1848"/>
      <w:bookmarkEnd w:id="1849"/>
      <w:bookmarkEnd w:id="1850"/>
      <w:bookmarkEnd w:id="1851"/>
      <w:bookmarkEnd w:id="1852"/>
    </w:p>
    <w:p w14:paraId="1E68CDD1" w14:textId="77777777" w:rsidR="00F53063" w:rsidRPr="00FA52B0" w:rsidRDefault="00F53063" w:rsidP="002233A1">
      <w:pPr>
        <w:pStyle w:val="Heading4"/>
      </w:pPr>
      <w:bookmarkStart w:id="1853" w:name="_CR8_3_12_1"/>
      <w:bookmarkStart w:id="1854" w:name="_Toc29460852"/>
      <w:bookmarkStart w:id="1855" w:name="_Toc45881663"/>
      <w:bookmarkStart w:id="1856" w:name="_Toc51852297"/>
      <w:bookmarkStart w:id="1857" w:name="_Toc56620248"/>
      <w:bookmarkStart w:id="1858" w:name="_Toc64447888"/>
      <w:bookmarkStart w:id="1859" w:name="_Toc74152663"/>
      <w:bookmarkStart w:id="1860" w:name="_Toc88656088"/>
      <w:bookmarkStart w:id="1861" w:name="_Toc88657147"/>
      <w:bookmarkStart w:id="1862" w:name="_Toc105657130"/>
      <w:bookmarkStart w:id="1863" w:name="_Toc106108511"/>
      <w:bookmarkStart w:id="1864" w:name="_Toc112687604"/>
      <w:bookmarkStart w:id="1865" w:name="_Toc145326649"/>
      <w:bookmarkEnd w:id="1853"/>
      <w:r>
        <w:t>8.3.12</w:t>
      </w:r>
      <w:r w:rsidRPr="00FA52B0">
        <w:t>.1</w:t>
      </w:r>
      <w:r w:rsidRPr="00FA52B0">
        <w:tab/>
        <w:t>General</w:t>
      </w:r>
      <w:bookmarkEnd w:id="1854"/>
      <w:bookmarkEnd w:id="1855"/>
      <w:bookmarkEnd w:id="1856"/>
      <w:bookmarkEnd w:id="1857"/>
      <w:bookmarkEnd w:id="1858"/>
      <w:bookmarkEnd w:id="1859"/>
      <w:bookmarkEnd w:id="1860"/>
      <w:bookmarkEnd w:id="1861"/>
      <w:bookmarkEnd w:id="1862"/>
      <w:bookmarkEnd w:id="1863"/>
      <w:bookmarkEnd w:id="1864"/>
      <w:bookmarkEnd w:id="1865"/>
    </w:p>
    <w:p w14:paraId="35AC7EED" w14:textId="77777777" w:rsidR="00F53063" w:rsidRDefault="00F53063" w:rsidP="00F53063">
      <w:r w:rsidRPr="002762DC">
        <w:t xml:space="preserve">The purpose of the </w:t>
      </w:r>
      <w:r>
        <w:t>Early Forwarding SN Transfer</w:t>
      </w:r>
      <w:r w:rsidRPr="002762DC">
        <w:t xml:space="preserve"> procedure is to </w:t>
      </w:r>
      <w:bookmarkStart w:id="1866"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66"/>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867" w:name="_CR8_3_12_2"/>
      <w:bookmarkStart w:id="1868" w:name="_Toc29460853"/>
      <w:bookmarkStart w:id="1869" w:name="_Toc45881664"/>
      <w:bookmarkStart w:id="1870" w:name="_Toc51852298"/>
      <w:bookmarkStart w:id="1871" w:name="_Toc56620249"/>
      <w:bookmarkStart w:id="1872" w:name="_Toc64447889"/>
      <w:bookmarkStart w:id="1873" w:name="_Toc74152664"/>
      <w:bookmarkStart w:id="1874" w:name="_Toc88656089"/>
      <w:bookmarkStart w:id="1875" w:name="_Toc88657148"/>
      <w:bookmarkStart w:id="1876" w:name="_Toc105657131"/>
      <w:bookmarkStart w:id="1877" w:name="_Toc106108512"/>
      <w:bookmarkStart w:id="1878" w:name="_Toc112687605"/>
      <w:bookmarkStart w:id="1879" w:name="_Toc145326650"/>
      <w:bookmarkEnd w:id="1867"/>
      <w:r>
        <w:t>8.3.12</w:t>
      </w:r>
      <w:r w:rsidRPr="00FA52B0">
        <w:t>.2</w:t>
      </w:r>
      <w:r w:rsidRPr="00FA52B0">
        <w:tab/>
        <w:t>Successful Operation</w:t>
      </w:r>
      <w:bookmarkEnd w:id="1868"/>
      <w:bookmarkEnd w:id="1869"/>
      <w:bookmarkEnd w:id="1870"/>
      <w:bookmarkEnd w:id="1871"/>
      <w:bookmarkEnd w:id="1872"/>
      <w:bookmarkEnd w:id="1873"/>
      <w:bookmarkEnd w:id="1874"/>
      <w:bookmarkEnd w:id="1875"/>
      <w:bookmarkEnd w:id="1876"/>
      <w:bookmarkEnd w:id="1877"/>
      <w:bookmarkEnd w:id="1878"/>
      <w:bookmarkEnd w:id="1879"/>
    </w:p>
    <w:p w14:paraId="3F475D08" w14:textId="77777777" w:rsidR="00F53063" w:rsidRPr="00FA52B0" w:rsidRDefault="00F53063" w:rsidP="00F53063">
      <w:pPr>
        <w:pStyle w:val="TH"/>
      </w:pPr>
      <w:r w:rsidRPr="00FA52B0">
        <w:object w:dxaOrig="5536" w:dyaOrig="2506" w14:anchorId="5A8F79B1">
          <v:shape id="_x0000_i1057" type="#_x0000_t75" style="width:277.5pt;height:127.5pt" o:ole="">
            <v:imagedata r:id="rId74" o:title=""/>
          </v:shape>
          <o:OLEObject Type="Embed" ProgID="Visio.Drawing.15" ShapeID="_x0000_i1057" DrawAspect="Content" ObjectID="_1765016557" r:id="rId75"/>
        </w:object>
      </w:r>
    </w:p>
    <w:p w14:paraId="2FC8D55F" w14:textId="77777777" w:rsidR="00F53063" w:rsidRPr="00FA52B0" w:rsidRDefault="00F53063" w:rsidP="00F53063">
      <w:pPr>
        <w:pStyle w:val="TF"/>
      </w:pPr>
      <w:bookmarkStart w:id="1880" w:name="_CRFigure8_3_12_21"/>
      <w:r w:rsidRPr="00FA52B0">
        <w:t xml:space="preserve">Figure </w:t>
      </w:r>
      <w:bookmarkEnd w:id="1880"/>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5F4EF1A6" w:rsidR="00F53063" w:rsidRPr="00905ACB" w:rsidRDefault="00F53063" w:rsidP="00F53063">
      <w:bookmarkStart w:id="188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101A16">
        <w:rPr>
          <w:rFonts w:hint="eastAsia"/>
          <w:lang w:eastAsia="zh-CN"/>
        </w:rPr>
        <w:t xml:space="preserve"> </w:t>
      </w:r>
      <w:r w:rsidR="00101A16">
        <w:t>or subsequent CPAC</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882" w:name="_CR8_3_12_3"/>
      <w:bookmarkStart w:id="1883" w:name="_Toc45881665"/>
      <w:bookmarkStart w:id="1884" w:name="_Toc51852299"/>
      <w:bookmarkStart w:id="1885" w:name="_Toc56620250"/>
      <w:bookmarkStart w:id="1886" w:name="_Toc64447890"/>
      <w:bookmarkStart w:id="1887" w:name="_Toc74152665"/>
      <w:bookmarkStart w:id="1888" w:name="_Toc88656090"/>
      <w:bookmarkStart w:id="1889" w:name="_Toc88657149"/>
      <w:bookmarkStart w:id="1890" w:name="_Toc105657132"/>
      <w:bookmarkStart w:id="1891" w:name="_Toc106108513"/>
      <w:bookmarkStart w:id="1892" w:name="_Toc112687606"/>
      <w:bookmarkStart w:id="1893" w:name="_Toc145326651"/>
      <w:bookmarkEnd w:id="1881"/>
      <w:bookmarkEnd w:id="1882"/>
      <w:r>
        <w:t>8.3.12</w:t>
      </w:r>
      <w:r w:rsidRPr="007E6716">
        <w:t>.3</w:t>
      </w:r>
      <w:r w:rsidRPr="007E6716">
        <w:tab/>
        <w:t>Unsuccessful Operation</w:t>
      </w:r>
      <w:bookmarkEnd w:id="1883"/>
      <w:bookmarkEnd w:id="1884"/>
      <w:bookmarkEnd w:id="1885"/>
      <w:bookmarkEnd w:id="1886"/>
      <w:bookmarkEnd w:id="1887"/>
      <w:bookmarkEnd w:id="1888"/>
      <w:bookmarkEnd w:id="1889"/>
      <w:bookmarkEnd w:id="1890"/>
      <w:bookmarkEnd w:id="1891"/>
      <w:bookmarkEnd w:id="1892"/>
      <w:bookmarkEnd w:id="1893"/>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894" w:name="_CR8_3_12_4"/>
      <w:bookmarkStart w:id="1895" w:name="_Toc45881666"/>
      <w:bookmarkStart w:id="1896" w:name="_Toc51852300"/>
      <w:bookmarkStart w:id="1897" w:name="_Toc56620251"/>
      <w:bookmarkStart w:id="1898" w:name="_Toc64447891"/>
      <w:bookmarkStart w:id="1899" w:name="_Toc74152666"/>
      <w:bookmarkStart w:id="1900" w:name="_Toc88656091"/>
      <w:bookmarkStart w:id="1901" w:name="_Toc88657150"/>
      <w:bookmarkStart w:id="1902" w:name="_Toc105657133"/>
      <w:bookmarkStart w:id="1903" w:name="_Toc106108514"/>
      <w:bookmarkStart w:id="1904" w:name="_Toc112687607"/>
      <w:bookmarkStart w:id="1905" w:name="_Toc145326652"/>
      <w:bookmarkEnd w:id="1894"/>
      <w:r>
        <w:t>8.3.12</w:t>
      </w:r>
      <w:r w:rsidRPr="007E6716">
        <w:t>.4</w:t>
      </w:r>
      <w:r w:rsidRPr="007E6716">
        <w:tab/>
        <w:t>Abnormal Conditions</w:t>
      </w:r>
      <w:bookmarkEnd w:id="1895"/>
      <w:bookmarkEnd w:id="1896"/>
      <w:bookmarkEnd w:id="1897"/>
      <w:bookmarkEnd w:id="1898"/>
      <w:bookmarkEnd w:id="1899"/>
      <w:bookmarkEnd w:id="1900"/>
      <w:bookmarkEnd w:id="1901"/>
      <w:bookmarkEnd w:id="1902"/>
      <w:bookmarkEnd w:id="1903"/>
      <w:bookmarkEnd w:id="1904"/>
      <w:bookmarkEnd w:id="1905"/>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06" w:name="_CR8_3_13"/>
      <w:bookmarkStart w:id="1907" w:name="_Toc51852301"/>
      <w:bookmarkStart w:id="1908" w:name="_Toc56620252"/>
      <w:bookmarkStart w:id="1909" w:name="_Toc64447892"/>
      <w:bookmarkStart w:id="1910" w:name="_Toc74152667"/>
      <w:bookmarkStart w:id="1911" w:name="_Toc88656092"/>
      <w:bookmarkStart w:id="1912" w:name="_Toc88657151"/>
      <w:bookmarkStart w:id="1913" w:name="_Toc105657134"/>
      <w:bookmarkStart w:id="1914" w:name="_Toc106108515"/>
      <w:bookmarkStart w:id="1915" w:name="_Toc112687608"/>
      <w:bookmarkStart w:id="1916" w:name="_Toc145326653"/>
      <w:bookmarkStart w:id="1917" w:name="_Toc29460966"/>
      <w:bookmarkStart w:id="1918" w:name="_Toc29505698"/>
      <w:bookmarkStart w:id="1919" w:name="_Toc36556223"/>
      <w:bookmarkStart w:id="1920" w:name="_Toc45881667"/>
      <w:bookmarkEnd w:id="1906"/>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07"/>
      <w:bookmarkEnd w:id="1908"/>
      <w:bookmarkEnd w:id="1909"/>
      <w:bookmarkEnd w:id="1910"/>
      <w:bookmarkEnd w:id="1911"/>
      <w:bookmarkEnd w:id="1912"/>
      <w:bookmarkEnd w:id="1913"/>
      <w:bookmarkEnd w:id="1914"/>
      <w:bookmarkEnd w:id="1915"/>
      <w:bookmarkEnd w:id="1916"/>
    </w:p>
    <w:p w14:paraId="14421C90" w14:textId="77777777" w:rsidR="00C871B4" w:rsidRPr="005E4CDB" w:rsidRDefault="00C871B4" w:rsidP="003D0A27">
      <w:pPr>
        <w:pStyle w:val="Heading4"/>
        <w:rPr>
          <w:lang w:eastAsia="zh-CN"/>
        </w:rPr>
      </w:pPr>
      <w:bookmarkStart w:id="1921" w:name="_CR8_3_13_1"/>
      <w:bookmarkStart w:id="1922" w:name="_Toc51852302"/>
      <w:bookmarkStart w:id="1923" w:name="_Toc56620253"/>
      <w:bookmarkStart w:id="1924" w:name="_Toc64447893"/>
      <w:bookmarkStart w:id="1925" w:name="_Toc74152668"/>
      <w:bookmarkStart w:id="1926" w:name="_Toc88656093"/>
      <w:bookmarkStart w:id="1927" w:name="_Toc88657152"/>
      <w:bookmarkStart w:id="1928" w:name="_Toc105657135"/>
      <w:bookmarkStart w:id="1929" w:name="_Toc106108516"/>
      <w:bookmarkStart w:id="1930" w:name="_Toc112687609"/>
      <w:bookmarkStart w:id="1931" w:name="_Toc145326654"/>
      <w:bookmarkEnd w:id="1921"/>
      <w:r>
        <w:rPr>
          <w:lang w:eastAsia="zh-CN"/>
        </w:rPr>
        <w:t>8.3.13</w:t>
      </w:r>
      <w:r w:rsidRPr="005E4CDB">
        <w:rPr>
          <w:lang w:eastAsia="zh-CN"/>
        </w:rPr>
        <w:t>.1</w:t>
      </w:r>
      <w:r w:rsidRPr="005E4CDB">
        <w:rPr>
          <w:lang w:eastAsia="zh-CN"/>
        </w:rPr>
        <w:tab/>
        <w:t>General</w:t>
      </w:r>
      <w:bookmarkEnd w:id="1922"/>
      <w:bookmarkEnd w:id="1923"/>
      <w:bookmarkEnd w:id="1924"/>
      <w:bookmarkEnd w:id="1925"/>
      <w:bookmarkEnd w:id="1926"/>
      <w:bookmarkEnd w:id="1927"/>
      <w:bookmarkEnd w:id="1928"/>
      <w:bookmarkEnd w:id="1929"/>
      <w:bookmarkEnd w:id="1930"/>
      <w:bookmarkEnd w:id="1931"/>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32" w:name="OLE_LINK5"/>
      <w:r w:rsidRPr="005E4CDB">
        <w:t>gNB-CU-CP</w:t>
      </w:r>
      <w:bookmarkEnd w:id="1932"/>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33" w:name="_CR8_3_13_2"/>
      <w:bookmarkStart w:id="1934" w:name="_Toc51852303"/>
      <w:bookmarkStart w:id="1935" w:name="_Toc56620254"/>
      <w:bookmarkStart w:id="1936" w:name="_Toc64447894"/>
      <w:bookmarkStart w:id="1937" w:name="_Toc74152669"/>
      <w:bookmarkStart w:id="1938" w:name="_Toc88656094"/>
      <w:bookmarkStart w:id="1939" w:name="_Toc88657153"/>
      <w:bookmarkStart w:id="1940" w:name="_Toc105657136"/>
      <w:bookmarkStart w:id="1941" w:name="_Toc106108517"/>
      <w:bookmarkStart w:id="1942" w:name="_Toc112687610"/>
      <w:bookmarkStart w:id="1943" w:name="_Toc145326655"/>
      <w:bookmarkEnd w:id="1933"/>
      <w:r>
        <w:rPr>
          <w:lang w:eastAsia="zh-CN"/>
        </w:rPr>
        <w:t>8.3.13</w:t>
      </w:r>
      <w:r w:rsidRPr="005E4CDB">
        <w:rPr>
          <w:lang w:eastAsia="zh-CN"/>
        </w:rPr>
        <w:t>.2</w:t>
      </w:r>
      <w:r w:rsidRPr="005E4CDB">
        <w:rPr>
          <w:lang w:eastAsia="zh-CN"/>
        </w:rPr>
        <w:tab/>
        <w:t>Successful Operation</w:t>
      </w:r>
      <w:bookmarkEnd w:id="1934"/>
      <w:bookmarkEnd w:id="1935"/>
      <w:bookmarkEnd w:id="1936"/>
      <w:bookmarkEnd w:id="1937"/>
      <w:bookmarkEnd w:id="1938"/>
      <w:bookmarkEnd w:id="1939"/>
      <w:bookmarkEnd w:id="1940"/>
      <w:bookmarkEnd w:id="1941"/>
      <w:bookmarkEnd w:id="1942"/>
      <w:bookmarkEnd w:id="1943"/>
    </w:p>
    <w:p w14:paraId="14B2103A" w14:textId="77777777" w:rsidR="005F72D3" w:rsidRDefault="005F72D3" w:rsidP="003D0A27">
      <w:pPr>
        <w:pStyle w:val="TF"/>
      </w:pPr>
      <w:r w:rsidRPr="00D629EF">
        <w:object w:dxaOrig="5535" w:dyaOrig="2295" w14:anchorId="4D3C67B9">
          <v:shape id="_x0000_i1058" type="#_x0000_t75" style="width:277pt;height:115.5pt" o:ole="">
            <v:imagedata r:id="rId76" o:title=""/>
          </v:shape>
          <o:OLEObject Type="Embed" ProgID="Visio.Drawing.15" ShapeID="_x0000_i1058" DrawAspect="Content" ObjectID="_1765016558" r:id="rId77"/>
        </w:object>
      </w:r>
    </w:p>
    <w:p w14:paraId="0E253A05" w14:textId="77777777" w:rsidR="00C871B4" w:rsidRPr="005E4CDB" w:rsidRDefault="00C871B4" w:rsidP="003D0A27">
      <w:pPr>
        <w:pStyle w:val="TF"/>
      </w:pPr>
      <w:bookmarkStart w:id="1944" w:name="_CRFigure8_3_13_21"/>
      <w:r w:rsidRPr="005E4CDB">
        <w:t xml:space="preserve">Figure </w:t>
      </w:r>
      <w:bookmarkEnd w:id="1944"/>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45" w:name="_CR8_3_13_3"/>
      <w:bookmarkStart w:id="1946" w:name="_Toc51852304"/>
      <w:bookmarkStart w:id="1947" w:name="_Toc56620255"/>
      <w:bookmarkStart w:id="1948" w:name="_Toc64447895"/>
      <w:bookmarkStart w:id="1949" w:name="_Toc74152670"/>
      <w:bookmarkStart w:id="1950" w:name="_Toc88656095"/>
      <w:bookmarkStart w:id="1951" w:name="_Toc88657154"/>
      <w:bookmarkStart w:id="1952" w:name="_Toc105657137"/>
      <w:bookmarkStart w:id="1953" w:name="_Toc106108518"/>
      <w:bookmarkStart w:id="1954" w:name="_Toc112687611"/>
      <w:bookmarkStart w:id="1955" w:name="_Toc145326656"/>
      <w:bookmarkEnd w:id="1945"/>
      <w:r w:rsidRPr="005E4CDB">
        <w:rPr>
          <w:lang w:eastAsia="zh-CN"/>
        </w:rPr>
        <w:t>8.3.</w:t>
      </w:r>
      <w:r>
        <w:rPr>
          <w:lang w:eastAsia="zh-CN"/>
        </w:rPr>
        <w:t>13</w:t>
      </w:r>
      <w:r w:rsidRPr="005E4CDB">
        <w:rPr>
          <w:lang w:eastAsia="zh-CN"/>
        </w:rPr>
        <w:t>.3</w:t>
      </w:r>
      <w:r w:rsidRPr="005E4CDB">
        <w:rPr>
          <w:lang w:eastAsia="zh-CN"/>
        </w:rPr>
        <w:tab/>
        <w:t>Abnormal Conditions</w:t>
      </w:r>
      <w:bookmarkEnd w:id="1946"/>
      <w:bookmarkEnd w:id="1947"/>
      <w:bookmarkEnd w:id="1948"/>
      <w:bookmarkEnd w:id="1949"/>
      <w:bookmarkEnd w:id="1950"/>
      <w:bookmarkEnd w:id="1951"/>
      <w:bookmarkEnd w:id="1952"/>
      <w:bookmarkEnd w:id="1953"/>
      <w:bookmarkEnd w:id="1954"/>
      <w:bookmarkEnd w:id="1955"/>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56" w:name="_CR8_4"/>
      <w:bookmarkStart w:id="1957" w:name="_Toc51852305"/>
      <w:bookmarkStart w:id="1958" w:name="_Toc56620256"/>
      <w:bookmarkStart w:id="1959" w:name="_Toc64447896"/>
      <w:bookmarkStart w:id="1960" w:name="_Toc74152671"/>
      <w:bookmarkStart w:id="1961" w:name="_Toc88656096"/>
      <w:bookmarkStart w:id="1962" w:name="_Toc88657155"/>
      <w:bookmarkStart w:id="1963" w:name="_Toc105657138"/>
      <w:bookmarkStart w:id="1964" w:name="_Toc106108519"/>
      <w:bookmarkStart w:id="1965" w:name="_Toc112687612"/>
      <w:bookmarkStart w:id="1966" w:name="_Toc145326657"/>
      <w:bookmarkEnd w:id="1956"/>
      <w:r w:rsidRPr="00D629EF">
        <w:t>8.4</w:t>
      </w:r>
      <w:r w:rsidRPr="00D629EF">
        <w:tab/>
        <w:t>Trace Procedures</w:t>
      </w:r>
      <w:bookmarkEnd w:id="1917"/>
      <w:bookmarkEnd w:id="1918"/>
      <w:bookmarkEnd w:id="1919"/>
      <w:bookmarkEnd w:id="1920"/>
      <w:bookmarkEnd w:id="1957"/>
      <w:bookmarkEnd w:id="1958"/>
      <w:bookmarkEnd w:id="1959"/>
      <w:bookmarkEnd w:id="1960"/>
      <w:bookmarkEnd w:id="1961"/>
      <w:bookmarkEnd w:id="1962"/>
      <w:bookmarkEnd w:id="1963"/>
      <w:bookmarkEnd w:id="1964"/>
      <w:bookmarkEnd w:id="1965"/>
      <w:bookmarkEnd w:id="1966"/>
    </w:p>
    <w:p w14:paraId="30B57EC9" w14:textId="77777777" w:rsidR="003C261D" w:rsidRPr="00D629EF" w:rsidRDefault="003C261D" w:rsidP="001266E2">
      <w:pPr>
        <w:pStyle w:val="Heading3"/>
      </w:pPr>
      <w:bookmarkStart w:id="1967" w:name="_CR8_4_1"/>
      <w:bookmarkStart w:id="1968" w:name="_Toc29460967"/>
      <w:bookmarkStart w:id="1969" w:name="_Toc29505699"/>
      <w:bookmarkStart w:id="1970" w:name="_Toc36556224"/>
      <w:bookmarkStart w:id="1971" w:name="_Toc45881668"/>
      <w:bookmarkStart w:id="1972" w:name="_Toc51852306"/>
      <w:bookmarkStart w:id="1973" w:name="_Toc56620257"/>
      <w:bookmarkStart w:id="1974" w:name="_Toc64447897"/>
      <w:bookmarkStart w:id="1975" w:name="_Toc74152672"/>
      <w:bookmarkStart w:id="1976" w:name="_Toc88656097"/>
      <w:bookmarkStart w:id="1977" w:name="_Toc88657156"/>
      <w:bookmarkStart w:id="1978" w:name="_Toc105657139"/>
      <w:bookmarkStart w:id="1979" w:name="_Toc106108520"/>
      <w:bookmarkStart w:id="1980" w:name="_Toc112687613"/>
      <w:bookmarkStart w:id="1981" w:name="_Toc145326658"/>
      <w:bookmarkEnd w:id="1967"/>
      <w:r w:rsidRPr="00D629EF">
        <w:t>8.4.1</w:t>
      </w:r>
      <w:r w:rsidRPr="00D629EF">
        <w:tab/>
        <w:t>Trace Start</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3DCDB532" w14:textId="77777777" w:rsidR="003C261D" w:rsidRPr="00D629EF" w:rsidRDefault="003C261D" w:rsidP="001266E2">
      <w:pPr>
        <w:pStyle w:val="Heading4"/>
      </w:pPr>
      <w:bookmarkStart w:id="1982" w:name="_CR8_4_1_1"/>
      <w:bookmarkStart w:id="1983" w:name="_Toc29460968"/>
      <w:bookmarkStart w:id="1984" w:name="_Toc29505700"/>
      <w:bookmarkStart w:id="1985" w:name="_Toc36556225"/>
      <w:bookmarkStart w:id="1986" w:name="_Toc45881669"/>
      <w:bookmarkStart w:id="1987" w:name="_Toc51852307"/>
      <w:bookmarkStart w:id="1988" w:name="_Toc56620258"/>
      <w:bookmarkStart w:id="1989" w:name="_Toc64447898"/>
      <w:bookmarkStart w:id="1990" w:name="_Toc74152673"/>
      <w:bookmarkStart w:id="1991" w:name="_Toc88656098"/>
      <w:bookmarkStart w:id="1992" w:name="_Toc88657157"/>
      <w:bookmarkStart w:id="1993" w:name="_Toc105657140"/>
      <w:bookmarkStart w:id="1994" w:name="_Toc106108521"/>
      <w:bookmarkStart w:id="1995" w:name="_Toc112687614"/>
      <w:bookmarkStart w:id="1996" w:name="_Toc145326659"/>
      <w:bookmarkEnd w:id="1982"/>
      <w:r w:rsidRPr="00D629EF">
        <w:t>8.4.1.1</w:t>
      </w:r>
      <w:r w:rsidRPr="00D629EF">
        <w:tab/>
        <w:t>General</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997" w:name="_CR8_4_1_2"/>
      <w:bookmarkStart w:id="1998" w:name="_Toc29460969"/>
      <w:bookmarkStart w:id="1999" w:name="_Toc29505701"/>
      <w:bookmarkStart w:id="2000" w:name="_Toc36556226"/>
      <w:bookmarkStart w:id="2001" w:name="_Toc45881670"/>
      <w:bookmarkStart w:id="2002" w:name="_Toc51852308"/>
      <w:bookmarkStart w:id="2003" w:name="_Toc56620259"/>
      <w:bookmarkStart w:id="2004" w:name="_Toc64447899"/>
      <w:bookmarkStart w:id="2005" w:name="_Toc74152674"/>
      <w:bookmarkStart w:id="2006" w:name="_Toc88656099"/>
      <w:bookmarkStart w:id="2007" w:name="_Toc88657158"/>
      <w:bookmarkStart w:id="2008" w:name="_Toc105657141"/>
      <w:bookmarkStart w:id="2009" w:name="_Toc106108522"/>
      <w:bookmarkStart w:id="2010" w:name="_Toc112687615"/>
      <w:bookmarkStart w:id="2011" w:name="_Toc145326660"/>
      <w:bookmarkEnd w:id="1997"/>
      <w:r w:rsidRPr="00D629EF">
        <w:t>8.4.1.2</w:t>
      </w:r>
      <w:r w:rsidRPr="00D629EF">
        <w:tab/>
        <w:t>Successful Operation</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72FCD6BF" w14:textId="77777777" w:rsidR="003C261D" w:rsidRPr="00D629EF" w:rsidRDefault="003C261D" w:rsidP="003C261D">
      <w:pPr>
        <w:pStyle w:val="TH"/>
      </w:pPr>
      <w:r w:rsidRPr="00D629EF">
        <w:object w:dxaOrig="6870" w:dyaOrig="2400" w14:anchorId="2163F7AE">
          <v:shape id="_x0000_i1059" type="#_x0000_t75" style="width:343pt;height:119.5pt" o:ole="">
            <v:imagedata r:id="rId78" o:title=""/>
          </v:shape>
          <o:OLEObject Type="Embed" ProgID="Visio.Drawing.11" ShapeID="_x0000_i1059" DrawAspect="Content" ObjectID="_1765016559" r:id="rId79"/>
        </w:object>
      </w:r>
    </w:p>
    <w:p w14:paraId="68C744A3" w14:textId="77777777" w:rsidR="003C261D" w:rsidRPr="00D629EF" w:rsidRDefault="003C261D" w:rsidP="003C261D">
      <w:pPr>
        <w:pStyle w:val="TF"/>
      </w:pPr>
      <w:bookmarkStart w:id="2012" w:name="_CRFigure8_4_1_21"/>
      <w:bookmarkStart w:id="2013" w:name="_Hlk1652028"/>
      <w:r w:rsidRPr="00D629EF">
        <w:t xml:space="preserve">Figure </w:t>
      </w:r>
      <w:bookmarkEnd w:id="2012"/>
      <w:r w:rsidRPr="00D629EF">
        <w:t>8.4.1.2-1: Trace start procedure: Successful Operation</w:t>
      </w:r>
      <w:bookmarkEnd w:id="2013"/>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14" w:name="_CR8_4_1_3"/>
      <w:bookmarkStart w:id="2015" w:name="_Toc29460970"/>
      <w:bookmarkStart w:id="2016" w:name="_Toc29505702"/>
      <w:bookmarkStart w:id="2017" w:name="_Toc36556227"/>
      <w:bookmarkStart w:id="2018" w:name="_Toc45881671"/>
      <w:bookmarkStart w:id="2019" w:name="_Toc51852309"/>
      <w:bookmarkStart w:id="2020" w:name="_Toc56620260"/>
      <w:bookmarkStart w:id="2021" w:name="_Toc64447900"/>
      <w:bookmarkStart w:id="2022" w:name="_Toc74152675"/>
      <w:bookmarkStart w:id="2023" w:name="_Toc88656100"/>
      <w:bookmarkStart w:id="2024" w:name="_Toc88657159"/>
      <w:bookmarkStart w:id="2025" w:name="_Toc105657142"/>
      <w:bookmarkStart w:id="2026" w:name="_Toc106108523"/>
      <w:bookmarkStart w:id="2027" w:name="_Toc112687616"/>
      <w:bookmarkStart w:id="2028" w:name="_Toc145326661"/>
      <w:bookmarkEnd w:id="2014"/>
      <w:r w:rsidRPr="007E6193">
        <w:rPr>
          <w:lang w:val="en-US"/>
        </w:rPr>
        <w:t>8.4.1.3</w:t>
      </w:r>
      <w:r w:rsidRPr="007E6193">
        <w:rPr>
          <w:lang w:val="en-US"/>
        </w:rPr>
        <w:tab/>
        <w:t>Abnormal Conditions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29" w:name="_CR8_4_2"/>
      <w:bookmarkStart w:id="2030" w:name="_Toc29460971"/>
      <w:bookmarkStart w:id="2031" w:name="_Toc29505703"/>
      <w:bookmarkStart w:id="2032" w:name="_Toc36556228"/>
      <w:bookmarkStart w:id="2033" w:name="_Toc45881672"/>
      <w:bookmarkStart w:id="2034" w:name="_Toc51852310"/>
      <w:bookmarkStart w:id="2035" w:name="_Toc56620261"/>
      <w:bookmarkStart w:id="2036" w:name="_Toc64447901"/>
      <w:bookmarkStart w:id="2037" w:name="_Toc74152676"/>
      <w:bookmarkStart w:id="2038" w:name="_Toc88656101"/>
      <w:bookmarkStart w:id="2039" w:name="_Toc88657160"/>
      <w:bookmarkStart w:id="2040" w:name="_Toc105657143"/>
      <w:bookmarkStart w:id="2041" w:name="_Toc106108524"/>
      <w:bookmarkStart w:id="2042" w:name="_Toc112687617"/>
      <w:bookmarkStart w:id="2043" w:name="_Toc145326662"/>
      <w:bookmarkEnd w:id="2029"/>
      <w:r w:rsidRPr="00D629EF">
        <w:t>8.4.2</w:t>
      </w:r>
      <w:r w:rsidRPr="00D629EF">
        <w:tab/>
        <w:t>Deactivate Trace</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4D976E72" w14:textId="77777777" w:rsidR="003C261D" w:rsidRPr="00D629EF" w:rsidRDefault="003C261D" w:rsidP="001266E2">
      <w:pPr>
        <w:pStyle w:val="Heading4"/>
      </w:pPr>
      <w:bookmarkStart w:id="2044" w:name="_CR8_4_2_1"/>
      <w:bookmarkStart w:id="2045" w:name="_Toc29460972"/>
      <w:bookmarkStart w:id="2046" w:name="_Toc29505704"/>
      <w:bookmarkStart w:id="2047" w:name="_Toc36556229"/>
      <w:bookmarkStart w:id="2048" w:name="_Toc45881673"/>
      <w:bookmarkStart w:id="2049" w:name="_Toc51852311"/>
      <w:bookmarkStart w:id="2050" w:name="_Toc56620262"/>
      <w:bookmarkStart w:id="2051" w:name="_Toc64447902"/>
      <w:bookmarkStart w:id="2052" w:name="_Toc74152677"/>
      <w:bookmarkStart w:id="2053" w:name="_Toc88656102"/>
      <w:bookmarkStart w:id="2054" w:name="_Toc88657161"/>
      <w:bookmarkStart w:id="2055" w:name="_Toc105657144"/>
      <w:bookmarkStart w:id="2056" w:name="_Toc106108525"/>
      <w:bookmarkStart w:id="2057" w:name="_Toc112687618"/>
      <w:bookmarkStart w:id="2058" w:name="_Toc145326663"/>
      <w:bookmarkEnd w:id="2044"/>
      <w:r w:rsidRPr="00D629EF">
        <w:t>8.4.2.1</w:t>
      </w:r>
      <w:r w:rsidRPr="00D629EF">
        <w:tab/>
        <w:t>General</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59" w:name="_CR8_4_2_2"/>
      <w:bookmarkStart w:id="2060" w:name="_Toc29460973"/>
      <w:bookmarkStart w:id="2061" w:name="_Toc29505705"/>
      <w:bookmarkStart w:id="2062" w:name="_Toc36556230"/>
      <w:bookmarkStart w:id="2063" w:name="_Toc45881674"/>
      <w:bookmarkStart w:id="2064" w:name="_Toc51852312"/>
      <w:bookmarkStart w:id="2065" w:name="_Toc56620263"/>
      <w:bookmarkStart w:id="2066" w:name="_Toc64447903"/>
      <w:bookmarkStart w:id="2067" w:name="_Toc74152678"/>
      <w:bookmarkStart w:id="2068" w:name="_Toc88656103"/>
      <w:bookmarkStart w:id="2069" w:name="_Toc88657162"/>
      <w:bookmarkStart w:id="2070" w:name="_Toc105657145"/>
      <w:bookmarkStart w:id="2071" w:name="_Toc106108526"/>
      <w:bookmarkStart w:id="2072" w:name="_Toc112687619"/>
      <w:bookmarkStart w:id="2073" w:name="_Toc145326664"/>
      <w:bookmarkEnd w:id="2059"/>
      <w:r w:rsidRPr="00D629EF">
        <w:t>8.4.2.2</w:t>
      </w:r>
      <w:r w:rsidRPr="00D629EF">
        <w:tab/>
        <w:t>Successful Operation</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1BE2D0E5" w14:textId="77777777" w:rsidR="003C261D" w:rsidRPr="00D629EF" w:rsidRDefault="003C261D" w:rsidP="003C261D">
      <w:pPr>
        <w:pStyle w:val="TH"/>
      </w:pPr>
      <w:r w:rsidRPr="00D629EF">
        <w:object w:dxaOrig="6870" w:dyaOrig="2400" w14:anchorId="13218F07">
          <v:shape id="_x0000_i1060" type="#_x0000_t75" style="width:343pt;height:119.5pt" o:ole="">
            <v:imagedata r:id="rId80" o:title=""/>
          </v:shape>
          <o:OLEObject Type="Embed" ProgID="Visio.Drawing.11" ShapeID="_x0000_i1060" DrawAspect="Content" ObjectID="_1765016560" r:id="rId81"/>
        </w:object>
      </w:r>
    </w:p>
    <w:p w14:paraId="6774AC0B" w14:textId="77777777" w:rsidR="003C261D" w:rsidRPr="00D629EF" w:rsidRDefault="003C261D" w:rsidP="003C261D">
      <w:pPr>
        <w:pStyle w:val="TF"/>
      </w:pPr>
      <w:bookmarkStart w:id="2074" w:name="_CRFigure8_4_2_21"/>
      <w:r w:rsidRPr="00D629EF">
        <w:t xml:space="preserve">Figure </w:t>
      </w:r>
      <w:bookmarkEnd w:id="2074"/>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075" w:name="_CR8_4_2_3"/>
      <w:bookmarkStart w:id="2076" w:name="_Toc29460974"/>
      <w:bookmarkStart w:id="2077" w:name="_Toc29505706"/>
      <w:bookmarkStart w:id="2078" w:name="_Toc36556231"/>
      <w:bookmarkStart w:id="2079" w:name="_Toc45881675"/>
      <w:bookmarkStart w:id="2080" w:name="_Toc51852313"/>
      <w:bookmarkStart w:id="2081" w:name="_Toc56620264"/>
      <w:bookmarkStart w:id="2082" w:name="_Toc64447904"/>
      <w:bookmarkStart w:id="2083" w:name="_Toc74152679"/>
      <w:bookmarkStart w:id="2084" w:name="_Toc88656104"/>
      <w:bookmarkStart w:id="2085" w:name="_Toc88657163"/>
      <w:bookmarkStart w:id="2086" w:name="_Toc105657146"/>
      <w:bookmarkStart w:id="2087" w:name="_Toc106108527"/>
      <w:bookmarkStart w:id="2088" w:name="_Toc112687620"/>
      <w:bookmarkStart w:id="2089" w:name="_Toc145326665"/>
      <w:bookmarkEnd w:id="2075"/>
      <w:r w:rsidRPr="00D629EF">
        <w:t>8.4.2.3</w:t>
      </w:r>
      <w:r w:rsidRPr="00D629EF">
        <w:tab/>
        <w:t>Abnormal Conditions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090" w:name="_CR8_4_3"/>
      <w:bookmarkStart w:id="2091" w:name="_Toc45881676"/>
      <w:bookmarkStart w:id="2092" w:name="_Toc51852314"/>
      <w:bookmarkStart w:id="2093" w:name="_Toc56620265"/>
      <w:bookmarkStart w:id="2094" w:name="_Toc64447905"/>
      <w:bookmarkStart w:id="2095" w:name="_Toc74152680"/>
      <w:bookmarkStart w:id="2096" w:name="_Toc88656105"/>
      <w:bookmarkStart w:id="2097" w:name="_Toc88657164"/>
      <w:bookmarkStart w:id="2098" w:name="_Toc105657147"/>
      <w:bookmarkStart w:id="2099" w:name="_Toc106108528"/>
      <w:bookmarkStart w:id="2100" w:name="_Toc112687621"/>
      <w:bookmarkStart w:id="2101" w:name="_Toc145326666"/>
      <w:bookmarkEnd w:id="2090"/>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91"/>
      <w:bookmarkEnd w:id="2092"/>
      <w:bookmarkEnd w:id="2093"/>
      <w:bookmarkEnd w:id="2094"/>
      <w:bookmarkEnd w:id="2095"/>
      <w:bookmarkEnd w:id="2096"/>
      <w:bookmarkEnd w:id="2097"/>
      <w:bookmarkEnd w:id="2098"/>
      <w:bookmarkEnd w:id="2099"/>
      <w:bookmarkEnd w:id="2100"/>
      <w:bookmarkEnd w:id="2101"/>
    </w:p>
    <w:p w14:paraId="78C52E6B" w14:textId="77777777" w:rsidR="00A71C67" w:rsidRDefault="00A71C67" w:rsidP="002233A1">
      <w:pPr>
        <w:pStyle w:val="Heading4"/>
        <w:rPr>
          <w:lang w:eastAsia="zh-CN"/>
        </w:rPr>
      </w:pPr>
      <w:bookmarkStart w:id="2102" w:name="_CR8_4_3_1"/>
      <w:bookmarkStart w:id="2103" w:name="_Toc45881677"/>
      <w:bookmarkStart w:id="2104" w:name="_Toc51852315"/>
      <w:bookmarkStart w:id="2105" w:name="_Toc56620266"/>
      <w:bookmarkStart w:id="2106" w:name="_Toc64447906"/>
      <w:bookmarkStart w:id="2107" w:name="_Toc74152681"/>
      <w:bookmarkStart w:id="2108" w:name="_Toc88656106"/>
      <w:bookmarkStart w:id="2109" w:name="_Toc88657165"/>
      <w:bookmarkStart w:id="2110" w:name="_Toc105657148"/>
      <w:bookmarkStart w:id="2111" w:name="_Toc106108529"/>
      <w:bookmarkStart w:id="2112" w:name="_Toc112687622"/>
      <w:bookmarkStart w:id="2113" w:name="_Toc145326667"/>
      <w:bookmarkEnd w:id="2102"/>
      <w:r>
        <w:t>8.</w:t>
      </w:r>
      <w:r>
        <w:rPr>
          <w:rFonts w:eastAsia="SimSun" w:hint="eastAsia"/>
          <w:lang w:val="en-US" w:eastAsia="zh-CN"/>
        </w:rPr>
        <w:t>4</w:t>
      </w:r>
      <w:r>
        <w:t>.</w:t>
      </w:r>
      <w:r>
        <w:rPr>
          <w:rFonts w:eastAsia="SimSun" w:hint="eastAsia"/>
          <w:lang w:val="en-US" w:eastAsia="zh-CN"/>
        </w:rPr>
        <w:t>3</w:t>
      </w:r>
      <w:r>
        <w:t>.1</w:t>
      </w:r>
      <w:r>
        <w:tab/>
        <w:t>General</w:t>
      </w:r>
      <w:bookmarkEnd w:id="2103"/>
      <w:bookmarkEnd w:id="2104"/>
      <w:bookmarkEnd w:id="2105"/>
      <w:bookmarkEnd w:id="2106"/>
      <w:bookmarkEnd w:id="2107"/>
      <w:bookmarkEnd w:id="2108"/>
      <w:bookmarkEnd w:id="2109"/>
      <w:bookmarkEnd w:id="2110"/>
      <w:bookmarkEnd w:id="2111"/>
      <w:bookmarkEnd w:id="2112"/>
      <w:bookmarkEnd w:id="2113"/>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14" w:name="_CR8_4_3_2"/>
      <w:bookmarkStart w:id="2115" w:name="_Toc45881678"/>
      <w:bookmarkStart w:id="2116" w:name="_Toc51852316"/>
      <w:bookmarkStart w:id="2117" w:name="_Toc56620267"/>
      <w:bookmarkStart w:id="2118" w:name="_Toc64447907"/>
      <w:bookmarkStart w:id="2119" w:name="_Toc74152682"/>
      <w:bookmarkStart w:id="2120" w:name="_Toc88656107"/>
      <w:bookmarkStart w:id="2121" w:name="_Toc88657166"/>
      <w:bookmarkStart w:id="2122" w:name="_Toc105657149"/>
      <w:bookmarkStart w:id="2123" w:name="_Toc106108530"/>
      <w:bookmarkStart w:id="2124" w:name="_Toc112687623"/>
      <w:bookmarkStart w:id="2125" w:name="_Toc145326668"/>
      <w:bookmarkEnd w:id="2114"/>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15"/>
      <w:bookmarkEnd w:id="2116"/>
      <w:bookmarkEnd w:id="2117"/>
      <w:bookmarkEnd w:id="2118"/>
      <w:bookmarkEnd w:id="2119"/>
      <w:bookmarkEnd w:id="2120"/>
      <w:bookmarkEnd w:id="2121"/>
      <w:bookmarkEnd w:id="2122"/>
      <w:bookmarkEnd w:id="2123"/>
      <w:bookmarkEnd w:id="2124"/>
      <w:bookmarkEnd w:id="2125"/>
    </w:p>
    <w:p w14:paraId="7CAEE0BA" w14:textId="77777777" w:rsidR="00A71C67" w:rsidRDefault="00A71C67" w:rsidP="00A71C67">
      <w:pPr>
        <w:pStyle w:val="TH"/>
        <w:rPr>
          <w:lang w:eastAsia="zh-CN"/>
        </w:rPr>
      </w:pPr>
      <w:r>
        <w:object w:dxaOrig="5988" w:dyaOrig="2116" w14:anchorId="0978B798">
          <v:shape id="对象 10" o:spid="_x0000_i1061" type="#_x0000_t75" style="width:344.5pt;height:121.5pt;mso-position-horizontal-relative:page;mso-position-vertical-relative:page" o:ole="">
            <v:imagedata r:id="rId82" o:title=""/>
          </v:shape>
          <o:OLEObject Type="Embed" ProgID="Visio.Drawing.11" ShapeID="对象 10" DrawAspect="Content" ObjectID="_1765016561" r:id="rId83"/>
        </w:object>
      </w:r>
    </w:p>
    <w:p w14:paraId="5BF037FB" w14:textId="77777777" w:rsidR="00A71C67" w:rsidRDefault="00A71C67" w:rsidP="002233A1">
      <w:pPr>
        <w:pStyle w:val="TF"/>
        <w:rPr>
          <w:lang w:eastAsia="zh-CN"/>
        </w:rPr>
      </w:pPr>
      <w:bookmarkStart w:id="2126" w:name="_CRFigure8_4_3_21"/>
      <w:r>
        <w:rPr>
          <w:lang w:eastAsia="zh-CN"/>
        </w:rPr>
        <w:t xml:space="preserve">Figure </w:t>
      </w:r>
      <w:bookmarkEnd w:id="2126"/>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27" w:name="_CR8_4_3_3"/>
      <w:bookmarkStart w:id="2128" w:name="_Toc45881679"/>
      <w:bookmarkStart w:id="2129" w:name="_Toc51852317"/>
      <w:bookmarkStart w:id="2130" w:name="_Toc56620268"/>
      <w:bookmarkStart w:id="2131" w:name="_Toc64447908"/>
      <w:bookmarkStart w:id="2132" w:name="_Toc74152683"/>
      <w:bookmarkStart w:id="2133" w:name="_Toc88656108"/>
      <w:bookmarkStart w:id="2134" w:name="_Toc88657167"/>
      <w:bookmarkStart w:id="2135" w:name="_Toc105657150"/>
      <w:bookmarkStart w:id="2136" w:name="_Toc106108531"/>
      <w:bookmarkStart w:id="2137" w:name="_Toc112687624"/>
      <w:bookmarkStart w:id="2138" w:name="_Toc145326669"/>
      <w:bookmarkEnd w:id="2127"/>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28"/>
      <w:bookmarkEnd w:id="2129"/>
      <w:bookmarkEnd w:id="2130"/>
      <w:bookmarkEnd w:id="2131"/>
      <w:bookmarkEnd w:id="2132"/>
      <w:bookmarkEnd w:id="2133"/>
      <w:bookmarkEnd w:id="2134"/>
      <w:bookmarkEnd w:id="2135"/>
      <w:bookmarkEnd w:id="2136"/>
      <w:bookmarkEnd w:id="2137"/>
      <w:bookmarkEnd w:id="2138"/>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39" w:name="_CR8_5"/>
      <w:bookmarkStart w:id="2140" w:name="_Toc45881680"/>
      <w:bookmarkStart w:id="2141" w:name="_Toc51852318"/>
      <w:bookmarkStart w:id="2142" w:name="_Toc56620269"/>
      <w:bookmarkStart w:id="2143" w:name="_Toc64447909"/>
      <w:bookmarkStart w:id="2144" w:name="_Toc74152684"/>
      <w:bookmarkStart w:id="2145" w:name="_Toc88656109"/>
      <w:bookmarkStart w:id="2146" w:name="_Toc88657168"/>
      <w:bookmarkStart w:id="2147" w:name="_Toc105657151"/>
      <w:bookmarkStart w:id="2148" w:name="_Toc106108532"/>
      <w:bookmarkStart w:id="2149" w:name="_Toc112687625"/>
      <w:bookmarkStart w:id="2150" w:name="_Toc145326670"/>
      <w:bookmarkEnd w:id="2139"/>
      <w:r>
        <w:t>8.5</w:t>
      </w:r>
      <w:r w:rsidRPr="00107155">
        <w:tab/>
        <w:t>IAB Procedures</w:t>
      </w:r>
      <w:bookmarkEnd w:id="2140"/>
      <w:bookmarkEnd w:id="2141"/>
      <w:bookmarkEnd w:id="2142"/>
      <w:bookmarkEnd w:id="2143"/>
      <w:bookmarkEnd w:id="2144"/>
      <w:bookmarkEnd w:id="2145"/>
      <w:bookmarkEnd w:id="2146"/>
      <w:bookmarkEnd w:id="2147"/>
      <w:bookmarkEnd w:id="2148"/>
      <w:bookmarkEnd w:id="2149"/>
      <w:bookmarkEnd w:id="2150"/>
    </w:p>
    <w:p w14:paraId="0BF0556E" w14:textId="77777777" w:rsidR="00402FAF" w:rsidRPr="00107155" w:rsidRDefault="00402FAF" w:rsidP="002233A1">
      <w:pPr>
        <w:pStyle w:val="Heading3"/>
      </w:pPr>
      <w:bookmarkStart w:id="2151" w:name="_CR8_5_1"/>
      <w:bookmarkStart w:id="2152" w:name="_Toc45881681"/>
      <w:bookmarkStart w:id="2153" w:name="_Toc51852319"/>
      <w:bookmarkStart w:id="2154" w:name="_Toc56620270"/>
      <w:bookmarkStart w:id="2155" w:name="_Toc64447910"/>
      <w:bookmarkStart w:id="2156" w:name="_Toc74152685"/>
      <w:bookmarkStart w:id="2157" w:name="_Toc88656110"/>
      <w:bookmarkStart w:id="2158" w:name="_Toc88657169"/>
      <w:bookmarkStart w:id="2159" w:name="_Toc105657152"/>
      <w:bookmarkStart w:id="2160" w:name="_Toc106108533"/>
      <w:bookmarkStart w:id="2161" w:name="_Toc112687626"/>
      <w:bookmarkStart w:id="2162" w:name="_Toc145326671"/>
      <w:bookmarkEnd w:id="2151"/>
      <w:r>
        <w:t>8.5</w:t>
      </w:r>
      <w:r w:rsidRPr="00107155">
        <w:t>.1</w:t>
      </w:r>
      <w:r w:rsidRPr="00107155">
        <w:tab/>
      </w:r>
      <w:bookmarkStart w:id="2163" w:name="OLE_LINK22"/>
      <w:r w:rsidRPr="00107155">
        <w:t xml:space="preserve">IAB UP </w:t>
      </w:r>
      <w:r w:rsidRPr="00107155">
        <w:rPr>
          <w:rFonts w:hint="eastAsia"/>
        </w:rPr>
        <w:t>TNL</w:t>
      </w:r>
      <w:r w:rsidRPr="00107155">
        <w:t xml:space="preserve"> Address Update</w:t>
      </w:r>
      <w:bookmarkEnd w:id="2152"/>
      <w:bookmarkEnd w:id="2153"/>
      <w:bookmarkEnd w:id="2154"/>
      <w:bookmarkEnd w:id="2155"/>
      <w:bookmarkEnd w:id="2156"/>
      <w:bookmarkEnd w:id="2157"/>
      <w:bookmarkEnd w:id="2158"/>
      <w:bookmarkEnd w:id="2159"/>
      <w:bookmarkEnd w:id="2160"/>
      <w:bookmarkEnd w:id="2161"/>
      <w:bookmarkEnd w:id="2162"/>
      <w:bookmarkEnd w:id="2163"/>
    </w:p>
    <w:p w14:paraId="1E0A02CD" w14:textId="77777777" w:rsidR="00402FAF" w:rsidRPr="00107155" w:rsidRDefault="00402FAF" w:rsidP="002233A1">
      <w:pPr>
        <w:pStyle w:val="Heading4"/>
      </w:pPr>
      <w:bookmarkStart w:id="2164" w:name="_CR8_5_1_1"/>
      <w:bookmarkStart w:id="2165" w:name="_Toc45881682"/>
      <w:bookmarkStart w:id="2166" w:name="_Toc51852320"/>
      <w:bookmarkStart w:id="2167" w:name="_Toc56620271"/>
      <w:bookmarkStart w:id="2168" w:name="_Toc64447911"/>
      <w:bookmarkStart w:id="2169" w:name="_Toc74152686"/>
      <w:bookmarkStart w:id="2170" w:name="_Toc88656111"/>
      <w:bookmarkStart w:id="2171" w:name="_Toc88657170"/>
      <w:bookmarkStart w:id="2172" w:name="_Toc105657153"/>
      <w:bookmarkStart w:id="2173" w:name="_Toc106108534"/>
      <w:bookmarkStart w:id="2174" w:name="_Toc112687627"/>
      <w:bookmarkStart w:id="2175" w:name="_Toc145326672"/>
      <w:bookmarkEnd w:id="2164"/>
      <w:r>
        <w:t>8.5</w:t>
      </w:r>
      <w:r w:rsidRPr="00107155">
        <w:t>.1.1</w:t>
      </w:r>
      <w:r w:rsidRPr="00107155">
        <w:tab/>
        <w:t>General</w:t>
      </w:r>
      <w:bookmarkEnd w:id="2165"/>
      <w:bookmarkEnd w:id="2166"/>
      <w:bookmarkEnd w:id="2167"/>
      <w:bookmarkEnd w:id="2168"/>
      <w:bookmarkEnd w:id="2169"/>
      <w:bookmarkEnd w:id="2170"/>
      <w:bookmarkEnd w:id="2171"/>
      <w:bookmarkEnd w:id="2172"/>
      <w:bookmarkEnd w:id="2173"/>
      <w:bookmarkEnd w:id="2174"/>
      <w:bookmarkEnd w:id="2175"/>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176" w:name="_CR8_5_1_2"/>
      <w:bookmarkStart w:id="2177" w:name="_Toc45881683"/>
      <w:bookmarkStart w:id="2178" w:name="_Toc51852321"/>
      <w:bookmarkStart w:id="2179" w:name="_Toc56620272"/>
      <w:bookmarkStart w:id="2180" w:name="_Toc64447912"/>
      <w:bookmarkStart w:id="2181" w:name="_Toc74152687"/>
      <w:bookmarkStart w:id="2182" w:name="_Toc88656112"/>
      <w:bookmarkStart w:id="2183" w:name="_Toc88657171"/>
      <w:bookmarkStart w:id="2184" w:name="_Toc105657154"/>
      <w:bookmarkStart w:id="2185" w:name="_Toc106108535"/>
      <w:bookmarkStart w:id="2186" w:name="_Toc112687628"/>
      <w:bookmarkStart w:id="2187" w:name="_Toc145326673"/>
      <w:bookmarkEnd w:id="2176"/>
      <w:r>
        <w:t>8.5</w:t>
      </w:r>
      <w:r w:rsidRPr="00107155">
        <w:t>.1.2</w:t>
      </w:r>
      <w:r w:rsidRPr="00107155">
        <w:tab/>
        <w:t>Successful Operation</w:t>
      </w:r>
      <w:bookmarkEnd w:id="2177"/>
      <w:bookmarkEnd w:id="2178"/>
      <w:bookmarkEnd w:id="2179"/>
      <w:bookmarkEnd w:id="2180"/>
      <w:bookmarkEnd w:id="2181"/>
      <w:bookmarkEnd w:id="2182"/>
      <w:bookmarkEnd w:id="2183"/>
      <w:bookmarkEnd w:id="2184"/>
      <w:bookmarkEnd w:id="2185"/>
      <w:bookmarkEnd w:id="2186"/>
      <w:bookmarkEnd w:id="2187"/>
    </w:p>
    <w:bookmarkStart w:id="2188" w:name="_MON_1655123715"/>
    <w:bookmarkEnd w:id="2188"/>
    <w:p w14:paraId="35E3A7EF" w14:textId="77777777" w:rsidR="00402FAF" w:rsidRPr="00107155" w:rsidRDefault="00402FAF" w:rsidP="002233A1">
      <w:pPr>
        <w:pStyle w:val="TH"/>
      </w:pPr>
      <w:r w:rsidRPr="007F50B4">
        <w:rPr>
          <w:color w:val="000000"/>
        </w:rPr>
        <w:object w:dxaOrig="5753" w:dyaOrig="2671" w14:anchorId="7727F099">
          <v:shape id="_x0000_i1062" type="#_x0000_t75" style="width:4in;height:132.5pt" o:ole="">
            <v:imagedata r:id="rId84" o:title=""/>
          </v:shape>
          <o:OLEObject Type="Embed" ProgID="Word.Picture.8" ShapeID="_x0000_i1062" DrawAspect="Content" ObjectID="_1765016562" r:id="rId85"/>
        </w:object>
      </w:r>
    </w:p>
    <w:p w14:paraId="79AE5057" w14:textId="77777777" w:rsidR="00402FAF" w:rsidRPr="00107155" w:rsidRDefault="00402FAF" w:rsidP="002233A1">
      <w:pPr>
        <w:pStyle w:val="TF"/>
      </w:pPr>
      <w:bookmarkStart w:id="2189" w:name="_CRFigure8_5_1_21"/>
      <w:r w:rsidRPr="00107155">
        <w:t xml:space="preserve">Figure </w:t>
      </w:r>
      <w:bookmarkEnd w:id="2189"/>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90" w:name="OLE_LINK42"/>
      <w:r w:rsidRPr="00107155">
        <w:t>TNL Address(es)</w:t>
      </w:r>
      <w:bookmarkEnd w:id="2190"/>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191" w:name="_CR8_5_1_3"/>
      <w:bookmarkStart w:id="2192" w:name="_Toc45881684"/>
      <w:bookmarkStart w:id="2193" w:name="_Toc51852322"/>
      <w:bookmarkStart w:id="2194" w:name="_Toc56620273"/>
      <w:bookmarkStart w:id="2195" w:name="_Toc64447913"/>
      <w:bookmarkStart w:id="2196" w:name="_Toc74152688"/>
      <w:bookmarkStart w:id="2197" w:name="_Toc88656113"/>
      <w:bookmarkStart w:id="2198" w:name="_Toc88657172"/>
      <w:bookmarkStart w:id="2199" w:name="_Toc105657155"/>
      <w:bookmarkStart w:id="2200" w:name="_Toc106108536"/>
      <w:bookmarkStart w:id="2201" w:name="_Toc112687629"/>
      <w:bookmarkStart w:id="2202" w:name="_Toc145326674"/>
      <w:bookmarkEnd w:id="2191"/>
      <w:r>
        <w:t>8.5</w:t>
      </w:r>
      <w:r w:rsidRPr="00107155">
        <w:t>.1.3</w:t>
      </w:r>
      <w:r w:rsidRPr="00107155">
        <w:tab/>
        <w:t>Unsuccessful Operation</w:t>
      </w:r>
      <w:bookmarkEnd w:id="2192"/>
      <w:bookmarkEnd w:id="2193"/>
      <w:bookmarkEnd w:id="2194"/>
      <w:bookmarkEnd w:id="2195"/>
      <w:bookmarkEnd w:id="2196"/>
      <w:bookmarkEnd w:id="2197"/>
      <w:bookmarkEnd w:id="2198"/>
      <w:bookmarkEnd w:id="2199"/>
      <w:bookmarkEnd w:id="2200"/>
      <w:bookmarkEnd w:id="2201"/>
      <w:bookmarkEnd w:id="2202"/>
    </w:p>
    <w:bookmarkStart w:id="2203" w:name="_MON_1655123746"/>
    <w:bookmarkEnd w:id="2203"/>
    <w:p w14:paraId="5D25DD3B" w14:textId="77777777" w:rsidR="00402FAF" w:rsidRPr="00107155" w:rsidRDefault="00402FAF" w:rsidP="002233A1">
      <w:pPr>
        <w:pStyle w:val="TH"/>
      </w:pPr>
      <w:r w:rsidRPr="007F50B4">
        <w:rPr>
          <w:color w:val="000000"/>
        </w:rPr>
        <w:object w:dxaOrig="5753" w:dyaOrig="2671" w14:anchorId="52460821">
          <v:shape id="_x0000_i1063" type="#_x0000_t75" style="width:4in;height:132.5pt" o:ole="">
            <v:imagedata r:id="rId86" o:title=""/>
          </v:shape>
          <o:OLEObject Type="Embed" ProgID="Word.Picture.8" ShapeID="_x0000_i1063" DrawAspect="Content" ObjectID="_1765016563" r:id="rId87"/>
        </w:object>
      </w:r>
    </w:p>
    <w:p w14:paraId="10A51241" w14:textId="77777777" w:rsidR="00402FAF" w:rsidRPr="00107155" w:rsidRDefault="00402FAF" w:rsidP="002233A1">
      <w:pPr>
        <w:pStyle w:val="TF"/>
      </w:pPr>
      <w:bookmarkStart w:id="2204" w:name="_CRFigure8_5_1_31"/>
      <w:r w:rsidRPr="00107155">
        <w:t xml:space="preserve">Figure </w:t>
      </w:r>
      <w:bookmarkEnd w:id="2204"/>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05" w:name="_CR8_5_1_4"/>
      <w:bookmarkStart w:id="2206" w:name="_Toc45881685"/>
      <w:bookmarkStart w:id="2207" w:name="_Toc51852323"/>
      <w:bookmarkStart w:id="2208" w:name="_Toc56620274"/>
      <w:bookmarkStart w:id="2209" w:name="_Toc64447914"/>
      <w:bookmarkStart w:id="2210" w:name="_Toc74152689"/>
      <w:bookmarkStart w:id="2211" w:name="_Toc88656114"/>
      <w:bookmarkStart w:id="2212" w:name="_Toc88657173"/>
      <w:bookmarkStart w:id="2213" w:name="_Toc105657156"/>
      <w:bookmarkStart w:id="2214" w:name="_Toc106108537"/>
      <w:bookmarkStart w:id="2215" w:name="_Toc112687630"/>
      <w:bookmarkStart w:id="2216" w:name="_Toc145326675"/>
      <w:bookmarkEnd w:id="2205"/>
      <w:r w:rsidRPr="007E6193">
        <w:rPr>
          <w:lang w:val="en-US"/>
        </w:rPr>
        <w:t>8.5.1.4</w:t>
      </w:r>
      <w:r w:rsidRPr="007E6193">
        <w:rPr>
          <w:lang w:val="en-US"/>
        </w:rPr>
        <w:tab/>
        <w:t>Abnormal Conditions</w:t>
      </w:r>
      <w:bookmarkEnd w:id="2206"/>
      <w:bookmarkEnd w:id="2207"/>
      <w:bookmarkEnd w:id="2208"/>
      <w:bookmarkEnd w:id="2209"/>
      <w:bookmarkEnd w:id="2210"/>
      <w:bookmarkEnd w:id="2211"/>
      <w:bookmarkEnd w:id="2212"/>
      <w:bookmarkEnd w:id="2213"/>
      <w:bookmarkEnd w:id="2214"/>
      <w:bookmarkEnd w:id="2215"/>
      <w:bookmarkEnd w:id="2216"/>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17" w:name="_Toc97907826"/>
      <w:bookmarkStart w:id="2218" w:name="_CR8_5_2"/>
      <w:bookmarkStart w:id="2219" w:name="_Toc105657157"/>
      <w:bookmarkStart w:id="2220" w:name="_Toc106108538"/>
      <w:bookmarkStart w:id="2221" w:name="_Toc112687631"/>
      <w:bookmarkStart w:id="2222" w:name="_Toc145326676"/>
      <w:bookmarkEnd w:id="2217"/>
      <w:bookmarkEnd w:id="2218"/>
      <w:r w:rsidRPr="00135FF5">
        <w:t>8.5.2</w:t>
      </w:r>
      <w:r w:rsidRPr="00135FF5">
        <w:tab/>
        <w:t>IAB PSK Notification</w:t>
      </w:r>
      <w:bookmarkEnd w:id="2219"/>
      <w:bookmarkEnd w:id="2220"/>
      <w:bookmarkEnd w:id="2221"/>
      <w:bookmarkEnd w:id="2222"/>
    </w:p>
    <w:p w14:paraId="7F968A81" w14:textId="77777777" w:rsidR="003D3F11" w:rsidRPr="00135FF5" w:rsidRDefault="003D3F11" w:rsidP="003D3F11">
      <w:pPr>
        <w:pStyle w:val="Heading4"/>
      </w:pPr>
      <w:bookmarkStart w:id="2223" w:name="_Toc97907827"/>
      <w:bookmarkStart w:id="2224" w:name="_CR8_5_2_1"/>
      <w:bookmarkStart w:id="2225" w:name="_Toc105657158"/>
      <w:bookmarkStart w:id="2226" w:name="_Toc106108539"/>
      <w:bookmarkStart w:id="2227" w:name="_Toc112687632"/>
      <w:bookmarkStart w:id="2228" w:name="_Toc145326677"/>
      <w:bookmarkEnd w:id="2223"/>
      <w:bookmarkEnd w:id="2224"/>
      <w:r w:rsidRPr="00135FF5">
        <w:t>8.5.2.1</w:t>
      </w:r>
      <w:r w:rsidRPr="00135FF5">
        <w:tab/>
        <w:t>General</w:t>
      </w:r>
      <w:bookmarkEnd w:id="2225"/>
      <w:bookmarkEnd w:id="2226"/>
      <w:bookmarkEnd w:id="2227"/>
      <w:bookmarkEnd w:id="2228"/>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29" w:name="_Toc97907828"/>
      <w:bookmarkStart w:id="2230" w:name="_Toc105657159"/>
      <w:bookmarkEnd w:id="2229"/>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31" w:name="_CR8_5_2_2"/>
      <w:bookmarkStart w:id="2232" w:name="_Toc106108540"/>
      <w:bookmarkStart w:id="2233" w:name="_Toc112687633"/>
      <w:bookmarkStart w:id="2234" w:name="_Toc145326678"/>
      <w:bookmarkEnd w:id="2231"/>
      <w:r w:rsidRPr="00135FF5">
        <w:t>8.5.2.2</w:t>
      </w:r>
      <w:r w:rsidRPr="00135FF5">
        <w:tab/>
        <w:t>Successful Operation</w:t>
      </w:r>
      <w:bookmarkEnd w:id="2230"/>
      <w:bookmarkEnd w:id="2232"/>
      <w:bookmarkEnd w:id="2233"/>
      <w:bookmarkEnd w:id="2234"/>
    </w:p>
    <w:p w14:paraId="53E376FE" w14:textId="50C6E91D" w:rsidR="003D3F11" w:rsidRDefault="004B0D4C" w:rsidP="003D3F11">
      <w:pPr>
        <w:pStyle w:val="TH"/>
      </w:pPr>
      <w:bookmarkStart w:id="2235" w:name="_1689439237"/>
      <w:bookmarkEnd w:id="2235"/>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36" w:name="_CRFigure8_5_2_21"/>
      <w:r>
        <w:t xml:space="preserve">Figure </w:t>
      </w:r>
      <w:bookmarkEnd w:id="2236"/>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37" w:name="_Toc97907829"/>
      <w:bookmarkStart w:id="2238" w:name="_CR8_5_2_3"/>
      <w:bookmarkStart w:id="2239" w:name="_Toc105657160"/>
      <w:bookmarkStart w:id="2240" w:name="_Toc106108541"/>
      <w:bookmarkStart w:id="2241" w:name="_Toc112687634"/>
      <w:bookmarkStart w:id="2242" w:name="_Toc145326679"/>
      <w:bookmarkEnd w:id="2237"/>
      <w:bookmarkEnd w:id="2238"/>
      <w:r w:rsidRPr="00135FF5">
        <w:t>8.5.2.3</w:t>
      </w:r>
      <w:r w:rsidRPr="00135FF5">
        <w:tab/>
        <w:t>Abnormal Conditions</w:t>
      </w:r>
      <w:bookmarkEnd w:id="2239"/>
      <w:bookmarkEnd w:id="2240"/>
      <w:bookmarkEnd w:id="2241"/>
      <w:bookmarkEnd w:id="2242"/>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43" w:name="_CR8_6"/>
      <w:bookmarkStart w:id="2244" w:name="_Toc105657161"/>
      <w:bookmarkStart w:id="2245" w:name="_Toc106108542"/>
      <w:bookmarkStart w:id="2246" w:name="_Toc112687635"/>
      <w:bookmarkStart w:id="2247" w:name="_Toc145326680"/>
      <w:bookmarkEnd w:id="2243"/>
      <w:r w:rsidRPr="008C3F37">
        <w:t>8.</w:t>
      </w:r>
      <w:r>
        <w:t>6</w:t>
      </w:r>
      <w:r w:rsidRPr="008C3F37">
        <w:tab/>
        <w:t>MBS Procedures</w:t>
      </w:r>
      <w:bookmarkEnd w:id="2244"/>
      <w:bookmarkEnd w:id="2245"/>
      <w:bookmarkEnd w:id="2246"/>
      <w:bookmarkEnd w:id="2247"/>
    </w:p>
    <w:p w14:paraId="16B04297" w14:textId="77777777" w:rsidR="000E3F2E" w:rsidRPr="008C3F37" w:rsidRDefault="000E3F2E" w:rsidP="000E3F2E">
      <w:pPr>
        <w:pStyle w:val="Heading3"/>
      </w:pPr>
      <w:bookmarkStart w:id="2248" w:name="_CR8_6_1"/>
      <w:bookmarkStart w:id="2249" w:name="_Toc105657162"/>
      <w:bookmarkStart w:id="2250" w:name="_Toc106108543"/>
      <w:bookmarkStart w:id="2251" w:name="_Toc112687636"/>
      <w:bookmarkStart w:id="2252" w:name="_Toc145326681"/>
      <w:bookmarkEnd w:id="2248"/>
      <w:r w:rsidRPr="008C3F37">
        <w:t>8.</w:t>
      </w:r>
      <w:r>
        <w:t>6</w:t>
      </w:r>
      <w:r w:rsidRPr="008C3F37">
        <w:t>.1</w:t>
      </w:r>
      <w:r w:rsidRPr="008C3F37">
        <w:tab/>
        <w:t>MBS Procedures for Broadcast</w:t>
      </w:r>
      <w:bookmarkEnd w:id="2249"/>
      <w:bookmarkEnd w:id="2250"/>
      <w:bookmarkEnd w:id="2251"/>
      <w:bookmarkEnd w:id="2252"/>
    </w:p>
    <w:p w14:paraId="02F7572D" w14:textId="77777777" w:rsidR="000E3F2E" w:rsidRPr="008C3F37" w:rsidRDefault="000E3F2E" w:rsidP="000E3F2E">
      <w:pPr>
        <w:pStyle w:val="Heading4"/>
      </w:pPr>
      <w:bookmarkStart w:id="2253" w:name="_CR8_6_1_1"/>
      <w:bookmarkStart w:id="2254" w:name="_Toc105657163"/>
      <w:bookmarkStart w:id="2255" w:name="_Toc106108544"/>
      <w:bookmarkStart w:id="2256" w:name="_Toc112687637"/>
      <w:bookmarkStart w:id="2257" w:name="_Toc145326682"/>
      <w:bookmarkEnd w:id="2253"/>
      <w:r w:rsidRPr="008C3F37">
        <w:t>8.</w:t>
      </w:r>
      <w:r>
        <w:t>6</w:t>
      </w:r>
      <w:r w:rsidRPr="008C3F37">
        <w:t>.1.1</w:t>
      </w:r>
      <w:r w:rsidRPr="008C3F37">
        <w:tab/>
        <w:t>BC Bearer Context Setup</w:t>
      </w:r>
      <w:bookmarkEnd w:id="2254"/>
      <w:bookmarkEnd w:id="2255"/>
      <w:bookmarkEnd w:id="2256"/>
      <w:bookmarkEnd w:id="2257"/>
    </w:p>
    <w:p w14:paraId="65D8154A" w14:textId="77777777" w:rsidR="000E3F2E" w:rsidRPr="008C3F37" w:rsidRDefault="000E3F2E" w:rsidP="000E3F2E">
      <w:pPr>
        <w:pStyle w:val="Heading5"/>
      </w:pPr>
      <w:bookmarkStart w:id="2258" w:name="_CR8_6_1_1_1"/>
      <w:bookmarkStart w:id="2259" w:name="_Toc105657164"/>
      <w:bookmarkStart w:id="2260" w:name="_Toc106108545"/>
      <w:bookmarkStart w:id="2261" w:name="_Toc112687638"/>
      <w:bookmarkStart w:id="2262" w:name="_Toc145326683"/>
      <w:bookmarkEnd w:id="2258"/>
      <w:r w:rsidRPr="008C3F37">
        <w:t>8.</w:t>
      </w:r>
      <w:r>
        <w:t>6</w:t>
      </w:r>
      <w:r w:rsidRPr="008C3F37">
        <w:t>.1.1.1</w:t>
      </w:r>
      <w:r w:rsidRPr="008C3F37">
        <w:tab/>
        <w:t>General</w:t>
      </w:r>
      <w:bookmarkEnd w:id="2259"/>
      <w:bookmarkEnd w:id="2260"/>
      <w:bookmarkEnd w:id="2261"/>
      <w:bookmarkEnd w:id="2262"/>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263" w:name="_CR8_6_1_1_2"/>
      <w:bookmarkStart w:id="2264" w:name="_Toc105657165"/>
      <w:bookmarkStart w:id="2265" w:name="_Toc106108546"/>
      <w:bookmarkStart w:id="2266" w:name="_Toc112687639"/>
      <w:bookmarkStart w:id="2267" w:name="_Toc145326684"/>
      <w:bookmarkEnd w:id="2263"/>
      <w:r w:rsidRPr="008C3F37">
        <w:t>8.</w:t>
      </w:r>
      <w:r>
        <w:t>6</w:t>
      </w:r>
      <w:r w:rsidRPr="008C3F37">
        <w:t>.1.1.2</w:t>
      </w:r>
      <w:r w:rsidRPr="008C3F37">
        <w:tab/>
        <w:t>Successful Operation</w:t>
      </w:r>
      <w:bookmarkEnd w:id="2264"/>
      <w:bookmarkEnd w:id="2265"/>
      <w:bookmarkEnd w:id="2266"/>
      <w:bookmarkEnd w:id="2267"/>
    </w:p>
    <w:p w14:paraId="0B7532EF" w14:textId="77777777" w:rsidR="000E3F2E" w:rsidRPr="008C3F37" w:rsidRDefault="000E3F2E" w:rsidP="000E3F2E">
      <w:pPr>
        <w:pStyle w:val="TH"/>
      </w:pPr>
      <w:r w:rsidRPr="008C3F37">
        <w:object w:dxaOrig="7476" w:dyaOrig="3216" w14:anchorId="5B5E8A07">
          <v:shape id="_x0000_i1064" type="#_x0000_t75" style="width:372pt;height:161.5pt" o:ole="">
            <v:imagedata r:id="rId89" o:title=""/>
          </v:shape>
          <o:OLEObject Type="Embed" ProgID="Visio.Drawing.15" ShapeID="_x0000_i1064" DrawAspect="Content" ObjectID="_1765016564" r:id="rId90"/>
        </w:object>
      </w:r>
    </w:p>
    <w:p w14:paraId="2A2FB917" w14:textId="77777777" w:rsidR="000E3F2E" w:rsidRPr="008C3F37" w:rsidRDefault="000E3F2E" w:rsidP="000E3F2E">
      <w:pPr>
        <w:pStyle w:val="TF"/>
      </w:pPr>
      <w:bookmarkStart w:id="2268" w:name="_CRFigure8_6_1_1_21"/>
      <w:r w:rsidRPr="008C3F37">
        <w:t xml:space="preserve">Figure </w:t>
      </w:r>
      <w:bookmarkEnd w:id="2268"/>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28EEBD10" w14:textId="77777777" w:rsidR="006318F2" w:rsidRDefault="006318F2" w:rsidP="006318F2">
      <w:pPr>
        <w:rPr>
          <w:lang w:eastAsia="zh-CN"/>
        </w:rPr>
      </w:pPr>
      <w:bookmarkStart w:id="2269"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18E6663C" w14:textId="2A1046C1" w:rsidR="006318F2" w:rsidRDefault="006318F2" w:rsidP="006318F2">
      <w:pPr>
        <w:rPr>
          <w:lang w:eastAsia="zh-CN"/>
        </w:rPr>
      </w:pPr>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69"/>
    </w:p>
    <w:p w14:paraId="4395A92B" w14:textId="77777777" w:rsidR="000E3F2E" w:rsidRPr="008C3F37" w:rsidRDefault="000E3F2E" w:rsidP="000E3F2E">
      <w:pPr>
        <w:pStyle w:val="Heading5"/>
      </w:pPr>
      <w:bookmarkStart w:id="2270" w:name="_CR8_6_1_1_3"/>
      <w:bookmarkStart w:id="2271" w:name="_Toc105657166"/>
      <w:bookmarkStart w:id="2272" w:name="_Toc106108547"/>
      <w:bookmarkStart w:id="2273" w:name="_Toc112687640"/>
      <w:bookmarkStart w:id="2274" w:name="_Toc145326685"/>
      <w:bookmarkEnd w:id="2270"/>
      <w:r w:rsidRPr="008C3F37">
        <w:t>8.</w:t>
      </w:r>
      <w:r>
        <w:t>6</w:t>
      </w:r>
      <w:r w:rsidRPr="008C3F37">
        <w:t>.1.1.3</w:t>
      </w:r>
      <w:r w:rsidRPr="008C3F37">
        <w:tab/>
        <w:t>Unsuccessful Operation</w:t>
      </w:r>
      <w:bookmarkEnd w:id="2271"/>
      <w:bookmarkEnd w:id="2272"/>
      <w:bookmarkEnd w:id="2273"/>
      <w:bookmarkEnd w:id="2274"/>
    </w:p>
    <w:p w14:paraId="5F879F61" w14:textId="77777777" w:rsidR="000E3F2E" w:rsidRPr="008C3F37" w:rsidRDefault="000E3F2E" w:rsidP="000E3F2E">
      <w:pPr>
        <w:pStyle w:val="TH"/>
      </w:pPr>
      <w:r w:rsidRPr="008C3F37">
        <w:object w:dxaOrig="7476" w:dyaOrig="3216" w14:anchorId="54E221B5">
          <v:shape id="_x0000_i1065" type="#_x0000_t75" style="width:372pt;height:161.5pt" o:ole="">
            <v:imagedata r:id="rId91" o:title=""/>
          </v:shape>
          <o:OLEObject Type="Embed" ProgID="Visio.Drawing.15" ShapeID="_x0000_i1065" DrawAspect="Content" ObjectID="_1765016565" r:id="rId92"/>
        </w:object>
      </w:r>
    </w:p>
    <w:p w14:paraId="70FA2507" w14:textId="77777777" w:rsidR="000E3F2E" w:rsidRPr="008C3F37" w:rsidRDefault="000E3F2E" w:rsidP="000E3F2E">
      <w:pPr>
        <w:pStyle w:val="TF"/>
        <w:rPr>
          <w:rFonts w:eastAsia="Yu Mincho"/>
        </w:rPr>
      </w:pPr>
      <w:bookmarkStart w:id="2275" w:name="_CRFigure8_6_1_1_31"/>
      <w:r w:rsidRPr="008C3F37">
        <w:rPr>
          <w:rFonts w:eastAsia="Yu Mincho"/>
        </w:rPr>
        <w:t xml:space="preserve">Figure </w:t>
      </w:r>
      <w:bookmarkEnd w:id="2275"/>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276" w:name="_Toc105657167"/>
      <w:bookmarkStart w:id="2277"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278" w:name="_CR8_6_1_1_4"/>
      <w:bookmarkStart w:id="2279" w:name="_Toc112687641"/>
      <w:bookmarkStart w:id="2280" w:name="_Toc145326686"/>
      <w:bookmarkEnd w:id="2278"/>
      <w:r>
        <w:t>8.6.</w:t>
      </w:r>
      <w:r w:rsidRPr="008C3F37">
        <w:t>1.1.4</w:t>
      </w:r>
      <w:r w:rsidRPr="008C3F37">
        <w:tab/>
        <w:t>Abnormal Conditions</w:t>
      </w:r>
      <w:bookmarkEnd w:id="2276"/>
      <w:bookmarkEnd w:id="2277"/>
      <w:bookmarkEnd w:id="2279"/>
      <w:bookmarkEnd w:id="2280"/>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281" w:name="_CR8_6_1_2"/>
      <w:bookmarkStart w:id="2282" w:name="_Toc105657168"/>
      <w:bookmarkStart w:id="2283" w:name="_Toc106108549"/>
      <w:bookmarkStart w:id="2284" w:name="_Toc112687642"/>
      <w:bookmarkStart w:id="2285" w:name="_Toc145326687"/>
      <w:bookmarkEnd w:id="2281"/>
      <w:r>
        <w:t>8.6.</w:t>
      </w:r>
      <w:r w:rsidRPr="008C3F37">
        <w:t>1.2</w:t>
      </w:r>
      <w:r w:rsidRPr="008C3F37">
        <w:tab/>
        <w:t>BC Bearer Context Modification (gNB-CU-CP initiated)</w:t>
      </w:r>
      <w:bookmarkEnd w:id="2282"/>
      <w:bookmarkEnd w:id="2283"/>
      <w:bookmarkEnd w:id="2284"/>
      <w:bookmarkEnd w:id="2285"/>
      <w:r w:rsidRPr="008C3F37">
        <w:t xml:space="preserve"> </w:t>
      </w:r>
    </w:p>
    <w:p w14:paraId="28EDFC93" w14:textId="77777777" w:rsidR="000E3F2E" w:rsidRPr="008C3F37" w:rsidRDefault="000E3F2E" w:rsidP="000E3F2E">
      <w:pPr>
        <w:pStyle w:val="Heading5"/>
      </w:pPr>
      <w:bookmarkStart w:id="2286" w:name="_CR8_6_1_2_1"/>
      <w:bookmarkStart w:id="2287" w:name="_Toc105657169"/>
      <w:bookmarkStart w:id="2288" w:name="_Toc106108550"/>
      <w:bookmarkStart w:id="2289" w:name="_Toc112687643"/>
      <w:bookmarkStart w:id="2290" w:name="_Toc145326688"/>
      <w:bookmarkEnd w:id="2286"/>
      <w:r>
        <w:t>8.6.</w:t>
      </w:r>
      <w:r w:rsidRPr="008C3F37">
        <w:t>1.2.1</w:t>
      </w:r>
      <w:r w:rsidRPr="008C3F37">
        <w:tab/>
        <w:t>General</w:t>
      </w:r>
      <w:bookmarkEnd w:id="2287"/>
      <w:bookmarkEnd w:id="2288"/>
      <w:bookmarkEnd w:id="2289"/>
      <w:bookmarkEnd w:id="2290"/>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291" w:name="_CR8_6_1_2_2"/>
      <w:bookmarkStart w:id="2292" w:name="_Toc105657170"/>
      <w:bookmarkStart w:id="2293" w:name="_Toc106108551"/>
      <w:bookmarkStart w:id="2294" w:name="_Toc112687644"/>
      <w:bookmarkStart w:id="2295" w:name="_Toc145326689"/>
      <w:bookmarkEnd w:id="2291"/>
      <w:r>
        <w:t>8.6.</w:t>
      </w:r>
      <w:r w:rsidRPr="008C3F37">
        <w:t>1.2.2</w:t>
      </w:r>
      <w:r w:rsidRPr="008C3F37">
        <w:tab/>
        <w:t>Successful Operation</w:t>
      </w:r>
      <w:bookmarkEnd w:id="2292"/>
      <w:bookmarkEnd w:id="2293"/>
      <w:bookmarkEnd w:id="2294"/>
      <w:bookmarkEnd w:id="2295"/>
    </w:p>
    <w:p w14:paraId="6C9EB492" w14:textId="77777777" w:rsidR="000E3F2E" w:rsidRPr="008C3F37" w:rsidRDefault="000E3F2E" w:rsidP="000E3F2E">
      <w:pPr>
        <w:pStyle w:val="TH"/>
      </w:pPr>
      <w:r w:rsidRPr="008C3F37">
        <w:object w:dxaOrig="7476" w:dyaOrig="3216" w14:anchorId="0233FD91">
          <v:shape id="_x0000_i1066" type="#_x0000_t75" style="width:372pt;height:161.5pt" o:ole="">
            <v:imagedata r:id="rId93" o:title=""/>
          </v:shape>
          <o:OLEObject Type="Embed" ProgID="Visio.Drawing.15" ShapeID="_x0000_i1066" DrawAspect="Content" ObjectID="_1765016566" r:id="rId94"/>
        </w:object>
      </w:r>
    </w:p>
    <w:p w14:paraId="1F8223AD" w14:textId="77777777" w:rsidR="000E3F2E" w:rsidRPr="008C3F37" w:rsidRDefault="000E3F2E" w:rsidP="000E3F2E">
      <w:pPr>
        <w:pStyle w:val="TF"/>
      </w:pPr>
      <w:bookmarkStart w:id="2296" w:name="_CRFigure8_6_1_2_21"/>
      <w:r w:rsidRPr="008C3F37">
        <w:t xml:space="preserve">Figure </w:t>
      </w:r>
      <w:bookmarkEnd w:id="2296"/>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297" w:name="_CR8_6_1_2_3"/>
      <w:bookmarkStart w:id="2298" w:name="_Toc105657171"/>
      <w:bookmarkStart w:id="2299" w:name="_Toc106108552"/>
      <w:bookmarkStart w:id="2300" w:name="_Toc112687645"/>
      <w:bookmarkStart w:id="2301" w:name="_Toc145326690"/>
      <w:bookmarkEnd w:id="2297"/>
      <w:r>
        <w:t>8.6.</w:t>
      </w:r>
      <w:r w:rsidRPr="008C3F37">
        <w:t>1.2.3</w:t>
      </w:r>
      <w:r w:rsidRPr="008C3F37">
        <w:tab/>
        <w:t>Unsuccessful Operation</w:t>
      </w:r>
      <w:bookmarkEnd w:id="2298"/>
      <w:bookmarkEnd w:id="2299"/>
      <w:bookmarkEnd w:id="2300"/>
      <w:bookmarkEnd w:id="2301"/>
    </w:p>
    <w:p w14:paraId="699B94FD" w14:textId="77777777" w:rsidR="000E3F2E" w:rsidRPr="008C3F37" w:rsidRDefault="000E3F2E" w:rsidP="000E3F2E">
      <w:pPr>
        <w:pStyle w:val="TH"/>
      </w:pPr>
      <w:r w:rsidRPr="008C3F37">
        <w:object w:dxaOrig="7476" w:dyaOrig="3216" w14:anchorId="1F934ADE">
          <v:shape id="_x0000_i1067" type="#_x0000_t75" style="width:372pt;height:161.5pt" o:ole="">
            <v:imagedata r:id="rId95" o:title=""/>
          </v:shape>
          <o:OLEObject Type="Embed" ProgID="Visio.Drawing.15" ShapeID="_x0000_i1067" DrawAspect="Content" ObjectID="_1765016567" r:id="rId96"/>
        </w:object>
      </w:r>
    </w:p>
    <w:p w14:paraId="10AF9A56" w14:textId="77777777" w:rsidR="000E3F2E" w:rsidRPr="008C3F37" w:rsidRDefault="000E3F2E" w:rsidP="000E3F2E">
      <w:pPr>
        <w:pStyle w:val="TF"/>
        <w:rPr>
          <w:rFonts w:eastAsia="Yu Mincho"/>
        </w:rPr>
      </w:pPr>
      <w:bookmarkStart w:id="2302" w:name="_CRFigure8_6_1_2_31"/>
      <w:r w:rsidRPr="008C3F37">
        <w:rPr>
          <w:rFonts w:eastAsia="Yu Mincho"/>
        </w:rPr>
        <w:t xml:space="preserve">Figure </w:t>
      </w:r>
      <w:bookmarkEnd w:id="2302"/>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03" w:name="_CR8_6_1_2_4"/>
      <w:bookmarkStart w:id="2304" w:name="_Toc105657172"/>
      <w:bookmarkStart w:id="2305" w:name="_Toc106108553"/>
      <w:bookmarkStart w:id="2306" w:name="_Toc112687646"/>
      <w:bookmarkStart w:id="2307" w:name="_Toc145326691"/>
      <w:bookmarkEnd w:id="2303"/>
      <w:r>
        <w:t>8.6.</w:t>
      </w:r>
      <w:r w:rsidRPr="008C3F37">
        <w:t>1.2.4</w:t>
      </w:r>
      <w:r w:rsidRPr="008C3F37">
        <w:tab/>
        <w:t>Abnormal Conditions</w:t>
      </w:r>
      <w:bookmarkEnd w:id="2304"/>
      <w:bookmarkEnd w:id="2305"/>
      <w:bookmarkEnd w:id="2306"/>
      <w:bookmarkEnd w:id="2307"/>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08" w:name="_CR8_6_1_3"/>
      <w:bookmarkStart w:id="2309" w:name="_Toc105657173"/>
      <w:bookmarkStart w:id="2310" w:name="_Toc106108554"/>
      <w:bookmarkStart w:id="2311" w:name="_Toc112687647"/>
      <w:bookmarkStart w:id="2312" w:name="_Toc145326692"/>
      <w:bookmarkEnd w:id="2308"/>
      <w:r>
        <w:t>8.6.</w:t>
      </w:r>
      <w:r w:rsidRPr="008C3F37">
        <w:t>1.3</w:t>
      </w:r>
      <w:r w:rsidRPr="008C3F37">
        <w:tab/>
        <w:t>BC Bearer Context Modification</w:t>
      </w:r>
      <w:r w:rsidR="00FF6388">
        <w:t xml:space="preserve"> Required</w:t>
      </w:r>
      <w:bookmarkEnd w:id="2309"/>
      <w:bookmarkEnd w:id="2310"/>
      <w:bookmarkEnd w:id="2311"/>
      <w:bookmarkEnd w:id="2312"/>
    </w:p>
    <w:p w14:paraId="5F1E728D" w14:textId="77777777" w:rsidR="000E3F2E" w:rsidRPr="008C3F37" w:rsidRDefault="000E3F2E" w:rsidP="000E3F2E">
      <w:pPr>
        <w:pStyle w:val="Heading5"/>
      </w:pPr>
      <w:bookmarkStart w:id="2313" w:name="_CR8_6_1_3_1"/>
      <w:bookmarkStart w:id="2314" w:name="_Toc105657174"/>
      <w:bookmarkStart w:id="2315" w:name="_Toc106108555"/>
      <w:bookmarkStart w:id="2316" w:name="_Toc112687648"/>
      <w:bookmarkStart w:id="2317" w:name="_Toc145326693"/>
      <w:bookmarkEnd w:id="2313"/>
      <w:r>
        <w:t>8.6.</w:t>
      </w:r>
      <w:r w:rsidRPr="008C3F37">
        <w:t>1.3.1</w:t>
      </w:r>
      <w:r w:rsidRPr="008C3F37">
        <w:tab/>
        <w:t>General</w:t>
      </w:r>
      <w:bookmarkEnd w:id="2314"/>
      <w:bookmarkEnd w:id="2315"/>
      <w:bookmarkEnd w:id="2316"/>
      <w:bookmarkEnd w:id="2317"/>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18" w:name="_CR8_6_1_3_2"/>
      <w:bookmarkStart w:id="2319" w:name="_Toc105657175"/>
      <w:bookmarkStart w:id="2320" w:name="_Toc106108556"/>
      <w:bookmarkStart w:id="2321" w:name="_Toc112687649"/>
      <w:bookmarkStart w:id="2322" w:name="_Toc145326694"/>
      <w:bookmarkEnd w:id="2318"/>
      <w:r>
        <w:t>8.6.</w:t>
      </w:r>
      <w:r w:rsidRPr="008C3F37">
        <w:t>1.3.2</w:t>
      </w:r>
      <w:r w:rsidRPr="008C3F37">
        <w:tab/>
        <w:t>Successful Operation</w:t>
      </w:r>
      <w:bookmarkEnd w:id="2319"/>
      <w:bookmarkEnd w:id="2320"/>
      <w:bookmarkEnd w:id="2321"/>
      <w:bookmarkEnd w:id="2322"/>
    </w:p>
    <w:p w14:paraId="12B7C20A" w14:textId="77777777" w:rsidR="000E3F2E" w:rsidRPr="008C3F37" w:rsidRDefault="000E3F2E" w:rsidP="000E3F2E">
      <w:pPr>
        <w:pStyle w:val="TH"/>
      </w:pPr>
      <w:r w:rsidRPr="008C3F37">
        <w:object w:dxaOrig="7476" w:dyaOrig="3216" w14:anchorId="70ABDA0D">
          <v:shape id="_x0000_i1068" type="#_x0000_t75" style="width:372pt;height:161.5pt" o:ole="">
            <v:imagedata r:id="rId97" o:title=""/>
          </v:shape>
          <o:OLEObject Type="Embed" ProgID="Visio.Drawing.15" ShapeID="_x0000_i1068" DrawAspect="Content" ObjectID="_1765016568" r:id="rId98"/>
        </w:object>
      </w:r>
    </w:p>
    <w:p w14:paraId="2E9BB354" w14:textId="77777777" w:rsidR="000E3F2E" w:rsidRPr="008C3F37" w:rsidRDefault="000E3F2E" w:rsidP="000E3F2E">
      <w:pPr>
        <w:pStyle w:val="TF"/>
      </w:pPr>
      <w:bookmarkStart w:id="2323" w:name="_CRFigure8_6_1_3_21"/>
      <w:r w:rsidRPr="008C3F37">
        <w:t xml:space="preserve">Figure </w:t>
      </w:r>
      <w:bookmarkEnd w:id="2323"/>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24" w:name="_CR8_6_1_3_3"/>
      <w:bookmarkStart w:id="2325" w:name="_Toc105657176"/>
      <w:bookmarkStart w:id="2326" w:name="_Toc106108557"/>
      <w:bookmarkStart w:id="2327" w:name="_Toc112687650"/>
      <w:bookmarkStart w:id="2328" w:name="_Toc145326695"/>
      <w:bookmarkEnd w:id="2324"/>
      <w:r>
        <w:t>8.6.</w:t>
      </w:r>
      <w:r w:rsidRPr="008C3F37">
        <w:t>1.3.</w:t>
      </w:r>
      <w:r>
        <w:rPr>
          <w:rFonts w:hint="eastAsia"/>
          <w:lang w:eastAsia="zh-CN"/>
        </w:rPr>
        <w:t>3</w:t>
      </w:r>
      <w:r w:rsidRPr="008C3F37">
        <w:tab/>
        <w:t>Abnormal Conditions</w:t>
      </w:r>
      <w:bookmarkEnd w:id="2325"/>
      <w:bookmarkEnd w:id="2326"/>
      <w:bookmarkEnd w:id="2327"/>
      <w:bookmarkEnd w:id="2328"/>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29" w:name="_CR8_6_1_4"/>
      <w:bookmarkStart w:id="2330" w:name="_Toc105657177"/>
      <w:bookmarkStart w:id="2331" w:name="_Toc106108558"/>
      <w:bookmarkStart w:id="2332" w:name="_Toc112687651"/>
      <w:bookmarkStart w:id="2333" w:name="_Toc145326696"/>
      <w:bookmarkEnd w:id="2329"/>
      <w:r>
        <w:t>8.6.</w:t>
      </w:r>
      <w:r w:rsidRPr="008C3F37">
        <w:t>1.4</w:t>
      </w:r>
      <w:r w:rsidRPr="008C3F37">
        <w:tab/>
        <w:t>BC Bearer Context Release (gNB-CU-CP initiated)</w:t>
      </w:r>
      <w:bookmarkEnd w:id="2330"/>
      <w:bookmarkEnd w:id="2331"/>
      <w:bookmarkEnd w:id="2332"/>
      <w:bookmarkEnd w:id="2333"/>
      <w:r w:rsidRPr="008C3F37">
        <w:t xml:space="preserve"> </w:t>
      </w:r>
    </w:p>
    <w:p w14:paraId="14CB7950" w14:textId="77777777" w:rsidR="000E3F2E" w:rsidRPr="008C3F37" w:rsidRDefault="000E3F2E" w:rsidP="000E3F2E">
      <w:pPr>
        <w:pStyle w:val="Heading5"/>
      </w:pPr>
      <w:bookmarkStart w:id="2334" w:name="_CR8_6_1_4_1"/>
      <w:bookmarkStart w:id="2335" w:name="_Toc105657178"/>
      <w:bookmarkStart w:id="2336" w:name="_Toc106108559"/>
      <w:bookmarkStart w:id="2337" w:name="_Toc112687652"/>
      <w:bookmarkStart w:id="2338" w:name="_Toc145326697"/>
      <w:bookmarkEnd w:id="2334"/>
      <w:r>
        <w:t>8.6.</w:t>
      </w:r>
      <w:r w:rsidRPr="008C3F37">
        <w:t>1.4.1</w:t>
      </w:r>
      <w:r w:rsidRPr="008C3F37">
        <w:tab/>
        <w:t>General</w:t>
      </w:r>
      <w:bookmarkEnd w:id="2335"/>
      <w:bookmarkEnd w:id="2336"/>
      <w:bookmarkEnd w:id="2337"/>
      <w:bookmarkEnd w:id="2338"/>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39" w:name="_CR8_6_1_4_2"/>
      <w:bookmarkStart w:id="2340" w:name="_Toc105657179"/>
      <w:bookmarkStart w:id="2341" w:name="_Toc106108560"/>
      <w:bookmarkStart w:id="2342" w:name="_Toc112687653"/>
      <w:bookmarkStart w:id="2343" w:name="_Toc145326698"/>
      <w:bookmarkEnd w:id="2339"/>
      <w:r>
        <w:t>8.6.</w:t>
      </w:r>
      <w:r w:rsidRPr="008C3F37">
        <w:t>1.4.2</w:t>
      </w:r>
      <w:r w:rsidRPr="008C3F37">
        <w:tab/>
        <w:t>Successful Operation</w:t>
      </w:r>
      <w:bookmarkEnd w:id="2340"/>
      <w:bookmarkEnd w:id="2341"/>
      <w:bookmarkEnd w:id="2342"/>
      <w:bookmarkEnd w:id="2343"/>
    </w:p>
    <w:p w14:paraId="177564A9" w14:textId="77777777" w:rsidR="000E3F2E" w:rsidRPr="008C3F37" w:rsidRDefault="000E3F2E" w:rsidP="000E3F2E">
      <w:pPr>
        <w:pStyle w:val="TH"/>
      </w:pPr>
      <w:r w:rsidRPr="008C3F37">
        <w:object w:dxaOrig="7485" w:dyaOrig="3225" w14:anchorId="0BD9066F">
          <v:shape id="_x0000_i1069" type="#_x0000_t75" style="width:375.5pt;height:160pt" o:ole="">
            <v:imagedata r:id="rId99" o:title=""/>
          </v:shape>
          <o:OLEObject Type="Embed" ProgID="Visio.Drawing.15" ShapeID="_x0000_i1069" DrawAspect="Content" ObjectID="_1765016569" r:id="rId100"/>
        </w:object>
      </w:r>
    </w:p>
    <w:p w14:paraId="0DA3758C" w14:textId="77777777" w:rsidR="000E3F2E" w:rsidRPr="008C3F37" w:rsidRDefault="000E3F2E" w:rsidP="000E3F2E">
      <w:pPr>
        <w:pStyle w:val="TF"/>
      </w:pPr>
      <w:bookmarkStart w:id="2344" w:name="_CRFigure8_6_1_4_21"/>
      <w:r w:rsidRPr="008C3F37">
        <w:t xml:space="preserve">Figure </w:t>
      </w:r>
      <w:bookmarkEnd w:id="2344"/>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45" w:name="_CR8_6_1_4_3"/>
      <w:bookmarkStart w:id="2346" w:name="_Toc105657180"/>
      <w:bookmarkStart w:id="2347" w:name="_Toc106108561"/>
      <w:bookmarkStart w:id="2348" w:name="_Toc112687654"/>
      <w:bookmarkStart w:id="2349" w:name="_Toc145326699"/>
      <w:bookmarkEnd w:id="2345"/>
      <w:r>
        <w:t>8.6.</w:t>
      </w:r>
      <w:r w:rsidRPr="008C3F37">
        <w:t>1.</w:t>
      </w:r>
      <w:r>
        <w:t>4</w:t>
      </w:r>
      <w:r w:rsidRPr="008C3F37">
        <w:t>.3</w:t>
      </w:r>
      <w:r w:rsidRPr="008C3F37">
        <w:tab/>
        <w:t>Abnormal Conditions</w:t>
      </w:r>
      <w:bookmarkEnd w:id="2346"/>
      <w:bookmarkEnd w:id="2347"/>
      <w:bookmarkEnd w:id="2348"/>
      <w:bookmarkEnd w:id="2349"/>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50" w:name="_CR8_6_1_5"/>
      <w:bookmarkStart w:id="2351" w:name="_Toc105657181"/>
      <w:bookmarkStart w:id="2352" w:name="_Toc106108562"/>
      <w:bookmarkStart w:id="2353" w:name="_Toc112687655"/>
      <w:bookmarkStart w:id="2354" w:name="_Toc145326700"/>
      <w:bookmarkEnd w:id="2350"/>
      <w:r>
        <w:t>8.6.</w:t>
      </w:r>
      <w:r w:rsidRPr="008C3F37">
        <w:t>1.5</w:t>
      </w:r>
      <w:r w:rsidRPr="008C3F37">
        <w:tab/>
        <w:t>BC Bearer Context Release Request (gNB-CU-UP initiated)</w:t>
      </w:r>
      <w:bookmarkEnd w:id="2351"/>
      <w:bookmarkEnd w:id="2352"/>
      <w:bookmarkEnd w:id="2353"/>
      <w:bookmarkEnd w:id="2354"/>
      <w:r w:rsidRPr="008C3F37">
        <w:t xml:space="preserve"> </w:t>
      </w:r>
    </w:p>
    <w:p w14:paraId="4D524F02" w14:textId="77777777" w:rsidR="000E3F2E" w:rsidRPr="008C3F37" w:rsidRDefault="000E3F2E" w:rsidP="000E3F2E">
      <w:pPr>
        <w:pStyle w:val="Heading5"/>
      </w:pPr>
      <w:bookmarkStart w:id="2355" w:name="_CR8_6_1_5_1"/>
      <w:bookmarkStart w:id="2356" w:name="_Toc105657182"/>
      <w:bookmarkStart w:id="2357" w:name="_Toc106108563"/>
      <w:bookmarkStart w:id="2358" w:name="_Toc112687656"/>
      <w:bookmarkStart w:id="2359" w:name="_Toc145326701"/>
      <w:bookmarkEnd w:id="2355"/>
      <w:r>
        <w:t>8.6.</w:t>
      </w:r>
      <w:r w:rsidRPr="008C3F37">
        <w:t>1.5.1</w:t>
      </w:r>
      <w:r w:rsidRPr="008C3F37">
        <w:tab/>
        <w:t>General</w:t>
      </w:r>
      <w:bookmarkEnd w:id="2356"/>
      <w:bookmarkEnd w:id="2357"/>
      <w:bookmarkEnd w:id="2358"/>
      <w:bookmarkEnd w:id="2359"/>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360" w:name="_CR8_6_1_5_2"/>
      <w:bookmarkStart w:id="2361" w:name="_Toc105657183"/>
      <w:bookmarkStart w:id="2362" w:name="_Toc106108564"/>
      <w:bookmarkStart w:id="2363" w:name="_Toc112687657"/>
      <w:bookmarkStart w:id="2364" w:name="_Toc145326702"/>
      <w:bookmarkEnd w:id="2360"/>
      <w:r>
        <w:t>8.6.</w:t>
      </w:r>
      <w:r w:rsidRPr="008C3F37">
        <w:t>1.5.2</w:t>
      </w:r>
      <w:r w:rsidRPr="008C3F37">
        <w:tab/>
        <w:t>Successful Operation</w:t>
      </w:r>
      <w:bookmarkEnd w:id="2361"/>
      <w:bookmarkEnd w:id="2362"/>
      <w:bookmarkEnd w:id="2363"/>
      <w:bookmarkEnd w:id="2364"/>
    </w:p>
    <w:p w14:paraId="685374CE" w14:textId="77777777" w:rsidR="000E3F2E" w:rsidRPr="008C3F37" w:rsidRDefault="000E3F2E" w:rsidP="000E3F2E">
      <w:pPr>
        <w:pStyle w:val="TH"/>
      </w:pPr>
      <w:r w:rsidRPr="008C3F37">
        <w:object w:dxaOrig="7032" w:dyaOrig="2520" w14:anchorId="1FD87E68">
          <v:shape id="_x0000_i1070" type="#_x0000_t75" style="width:352.5pt;height:127.5pt" o:ole="">
            <v:imagedata r:id="rId101" o:title=""/>
          </v:shape>
          <o:OLEObject Type="Embed" ProgID="Visio.Drawing.15" ShapeID="_x0000_i1070" DrawAspect="Content" ObjectID="_1765016570" r:id="rId102"/>
        </w:object>
      </w:r>
    </w:p>
    <w:p w14:paraId="64B5037C" w14:textId="77777777" w:rsidR="000E3F2E" w:rsidRPr="008C3F37" w:rsidRDefault="000E3F2E" w:rsidP="000E3F2E">
      <w:pPr>
        <w:pStyle w:val="TF"/>
      </w:pPr>
      <w:bookmarkStart w:id="2365" w:name="_CRFigure8_6_1_5_21"/>
      <w:r w:rsidRPr="008C3F37">
        <w:t xml:space="preserve">Figure </w:t>
      </w:r>
      <w:bookmarkEnd w:id="2365"/>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366" w:name="_CR8_6_1_5_3"/>
      <w:bookmarkStart w:id="2367" w:name="_Toc105657184"/>
      <w:bookmarkStart w:id="2368" w:name="_Toc106108565"/>
      <w:bookmarkStart w:id="2369" w:name="_Toc112687658"/>
      <w:bookmarkStart w:id="2370" w:name="_Toc145326703"/>
      <w:bookmarkEnd w:id="2366"/>
      <w:r w:rsidRPr="008C3F37">
        <w:t>8.</w:t>
      </w:r>
      <w:r w:rsidR="006C1DBA">
        <w:t>6</w:t>
      </w:r>
      <w:r w:rsidRPr="008C3F37">
        <w:t>.1.5.3</w:t>
      </w:r>
      <w:r w:rsidRPr="008C3F37">
        <w:tab/>
        <w:t>Abnormal Conditions</w:t>
      </w:r>
      <w:bookmarkEnd w:id="2367"/>
      <w:bookmarkEnd w:id="2368"/>
      <w:bookmarkEnd w:id="2369"/>
      <w:bookmarkEnd w:id="2370"/>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371" w:name="_CR8_6_2"/>
      <w:bookmarkStart w:id="2372" w:name="_Toc105657185"/>
      <w:bookmarkStart w:id="2373" w:name="_Toc106108566"/>
      <w:bookmarkStart w:id="2374" w:name="_Toc112687659"/>
      <w:bookmarkStart w:id="2375" w:name="_Toc145326704"/>
      <w:bookmarkEnd w:id="2371"/>
      <w:r>
        <w:t>8.6.</w:t>
      </w:r>
      <w:r w:rsidRPr="008C3F37">
        <w:t>2</w:t>
      </w:r>
      <w:r w:rsidRPr="008C3F37">
        <w:tab/>
        <w:t>MBS Procedures for Multicast</w:t>
      </w:r>
      <w:bookmarkEnd w:id="2372"/>
      <w:bookmarkEnd w:id="2373"/>
      <w:bookmarkEnd w:id="2374"/>
      <w:bookmarkEnd w:id="2375"/>
    </w:p>
    <w:p w14:paraId="5A1790C3" w14:textId="77777777" w:rsidR="000E3F2E" w:rsidRPr="008C3F37" w:rsidRDefault="000E3F2E" w:rsidP="000E3F2E">
      <w:pPr>
        <w:pStyle w:val="Heading4"/>
      </w:pPr>
      <w:bookmarkStart w:id="2376" w:name="_CR8_6_2_1"/>
      <w:bookmarkStart w:id="2377" w:name="_Toc105657186"/>
      <w:bookmarkStart w:id="2378" w:name="_Toc106108567"/>
      <w:bookmarkStart w:id="2379" w:name="_Toc112687660"/>
      <w:bookmarkStart w:id="2380" w:name="_Toc145326705"/>
      <w:bookmarkEnd w:id="2376"/>
      <w:r>
        <w:t>8.6.</w:t>
      </w:r>
      <w:r w:rsidRPr="008C3F37">
        <w:t>2.1</w:t>
      </w:r>
      <w:r w:rsidRPr="008C3F37">
        <w:tab/>
        <w:t>MC Bearer Context Setup</w:t>
      </w:r>
      <w:bookmarkEnd w:id="2377"/>
      <w:bookmarkEnd w:id="2378"/>
      <w:bookmarkEnd w:id="2379"/>
      <w:bookmarkEnd w:id="2380"/>
    </w:p>
    <w:p w14:paraId="55198080" w14:textId="77777777" w:rsidR="000E3F2E" w:rsidRPr="008C3F37" w:rsidRDefault="000E3F2E" w:rsidP="000E3F2E">
      <w:pPr>
        <w:pStyle w:val="Heading5"/>
      </w:pPr>
      <w:bookmarkStart w:id="2381" w:name="_CR8_6_2_1_1"/>
      <w:bookmarkStart w:id="2382" w:name="_Toc105657187"/>
      <w:bookmarkStart w:id="2383" w:name="_Toc106108568"/>
      <w:bookmarkStart w:id="2384" w:name="_Toc112687661"/>
      <w:bookmarkStart w:id="2385" w:name="_Toc145326706"/>
      <w:bookmarkEnd w:id="2381"/>
      <w:r>
        <w:t>8.6.</w:t>
      </w:r>
      <w:r w:rsidRPr="008C3F37">
        <w:t>2.1.1</w:t>
      </w:r>
      <w:r w:rsidRPr="008C3F37">
        <w:tab/>
        <w:t>General</w:t>
      </w:r>
      <w:bookmarkEnd w:id="2382"/>
      <w:bookmarkEnd w:id="2383"/>
      <w:bookmarkEnd w:id="2384"/>
      <w:bookmarkEnd w:id="2385"/>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386" w:name="_CR8_6_2_1_2"/>
      <w:bookmarkStart w:id="2387" w:name="_Toc105657188"/>
      <w:bookmarkStart w:id="2388" w:name="_Toc106108569"/>
      <w:bookmarkStart w:id="2389" w:name="_Toc112687662"/>
      <w:bookmarkStart w:id="2390" w:name="_Toc145326707"/>
      <w:bookmarkEnd w:id="2386"/>
      <w:r>
        <w:t>8.6.</w:t>
      </w:r>
      <w:r w:rsidRPr="008C3F37">
        <w:t>2.1.2</w:t>
      </w:r>
      <w:r w:rsidRPr="008C3F37">
        <w:tab/>
        <w:t>Successful Operation</w:t>
      </w:r>
      <w:bookmarkEnd w:id="2387"/>
      <w:bookmarkEnd w:id="2388"/>
      <w:bookmarkEnd w:id="2389"/>
      <w:bookmarkEnd w:id="2390"/>
    </w:p>
    <w:p w14:paraId="3143C622" w14:textId="77777777" w:rsidR="000E3F2E" w:rsidRPr="008C3F37" w:rsidRDefault="000E3F2E" w:rsidP="000E3F2E">
      <w:pPr>
        <w:pStyle w:val="TH"/>
      </w:pPr>
      <w:r w:rsidRPr="008C3F37">
        <w:object w:dxaOrig="7476" w:dyaOrig="3216" w14:anchorId="4F762A75">
          <v:shape id="_x0000_i1071" type="#_x0000_t75" style="width:372pt;height:161.5pt" o:ole="">
            <v:imagedata r:id="rId103" o:title=""/>
          </v:shape>
          <o:OLEObject Type="Embed" ProgID="Visio.Drawing.15" ShapeID="_x0000_i1071" DrawAspect="Content" ObjectID="_1765016571" r:id="rId104"/>
        </w:object>
      </w:r>
    </w:p>
    <w:p w14:paraId="1014E3DE" w14:textId="77777777" w:rsidR="000E3F2E" w:rsidRPr="008C3F37" w:rsidRDefault="000E3F2E" w:rsidP="000E3F2E">
      <w:pPr>
        <w:pStyle w:val="TF"/>
      </w:pPr>
      <w:bookmarkStart w:id="2391" w:name="_CRFigure8_6_2_1_21"/>
      <w:r w:rsidRPr="008C3F37">
        <w:t xml:space="preserve">Figure </w:t>
      </w:r>
      <w:bookmarkEnd w:id="2391"/>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392" w:name="_Toc105657189"/>
      <w:bookmarkStart w:id="2393"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394"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2C59A89F" w14:textId="77777777" w:rsidR="00087547" w:rsidRDefault="00087547" w:rsidP="00087547">
      <w:pPr>
        <w:rPr>
          <w:b/>
        </w:rPr>
      </w:pPr>
      <w:r w:rsidRPr="00E63326">
        <w:rPr>
          <w:b/>
        </w:rPr>
        <w:t>Interaction with other procedures</w:t>
      </w:r>
    </w:p>
    <w:p w14:paraId="06A6ADE3"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436993F0" w14:textId="77777777" w:rsidR="00087547" w:rsidRDefault="00087547" w:rsidP="00087547">
      <w:pPr>
        <w:pStyle w:val="B10"/>
      </w:pPr>
      <w:r>
        <w:t>-</w:t>
      </w:r>
      <w:r>
        <w:tab/>
        <w:t>suspend transmitting DL data to the gNB-DU.</w:t>
      </w:r>
    </w:p>
    <w:p w14:paraId="445D3A0D" w14:textId="77777777" w:rsidR="00087547" w:rsidRDefault="00087547" w:rsidP="00087547">
      <w:pPr>
        <w:pStyle w:val="B10"/>
      </w:pPr>
      <w:r>
        <w:t>-</w:t>
      </w:r>
      <w:r>
        <w:tab/>
        <w:t>upon DL data arrival, buffer the received DL data and trigger the MC Bearer Notification procedure to indicate DL Data Arrival to the gNB-CU-CP.</w:t>
      </w:r>
    </w:p>
    <w:p w14:paraId="3088415D" w14:textId="4788D2B9" w:rsidR="00EC4C3B"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3F9A9E21" w14:textId="77777777" w:rsidR="000E3F2E" w:rsidRPr="008C3F37" w:rsidRDefault="000E3F2E" w:rsidP="000E3F2E">
      <w:pPr>
        <w:pStyle w:val="Heading5"/>
      </w:pPr>
      <w:bookmarkStart w:id="2395" w:name="_CR8_6_2_1_3"/>
      <w:bookmarkStart w:id="2396" w:name="_Toc145326708"/>
      <w:bookmarkEnd w:id="2395"/>
      <w:r>
        <w:t>8.6.</w:t>
      </w:r>
      <w:r w:rsidRPr="008C3F37">
        <w:t>2.1.3</w:t>
      </w:r>
      <w:r w:rsidRPr="008C3F37">
        <w:tab/>
        <w:t>Unsuccessful Operation</w:t>
      </w:r>
      <w:bookmarkEnd w:id="2392"/>
      <w:bookmarkEnd w:id="2393"/>
      <w:bookmarkEnd w:id="2394"/>
      <w:bookmarkEnd w:id="2396"/>
    </w:p>
    <w:p w14:paraId="29B13008" w14:textId="77777777" w:rsidR="000E3F2E" w:rsidRPr="008C3F37" w:rsidRDefault="000E3F2E" w:rsidP="000E3F2E">
      <w:pPr>
        <w:pStyle w:val="TH"/>
      </w:pPr>
      <w:r w:rsidRPr="008C3F37">
        <w:object w:dxaOrig="7476" w:dyaOrig="3216" w14:anchorId="034799B5">
          <v:shape id="_x0000_i1072" type="#_x0000_t75" style="width:372pt;height:161.5pt" o:ole="">
            <v:imagedata r:id="rId105" o:title=""/>
          </v:shape>
          <o:OLEObject Type="Embed" ProgID="Visio.Drawing.15" ShapeID="_x0000_i1072" DrawAspect="Content" ObjectID="_1765016572" r:id="rId106"/>
        </w:object>
      </w:r>
    </w:p>
    <w:p w14:paraId="0D8C66CB" w14:textId="77777777" w:rsidR="000E3F2E" w:rsidRPr="008C3F37" w:rsidRDefault="000E3F2E" w:rsidP="000E3F2E">
      <w:pPr>
        <w:pStyle w:val="TF"/>
        <w:rPr>
          <w:rFonts w:eastAsia="Yu Mincho"/>
        </w:rPr>
      </w:pPr>
      <w:bookmarkStart w:id="2397" w:name="_CRFigure8_6_2_1_31"/>
      <w:r w:rsidRPr="008C3F37">
        <w:rPr>
          <w:rFonts w:eastAsia="Yu Mincho"/>
        </w:rPr>
        <w:t xml:space="preserve">Figure </w:t>
      </w:r>
      <w:bookmarkEnd w:id="2397"/>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398" w:name="_Toc105657190"/>
      <w:bookmarkStart w:id="2399"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00" w:name="_CR8_6_2_1_4"/>
      <w:bookmarkStart w:id="2401" w:name="_Toc112687664"/>
      <w:bookmarkStart w:id="2402" w:name="_Toc145326709"/>
      <w:bookmarkEnd w:id="2400"/>
      <w:r>
        <w:t>8.6.</w:t>
      </w:r>
      <w:r w:rsidRPr="008C3F37">
        <w:t>2.1.4</w:t>
      </w:r>
      <w:r w:rsidRPr="008C3F37">
        <w:tab/>
        <w:t>Abnormal Conditions</w:t>
      </w:r>
      <w:bookmarkEnd w:id="2398"/>
      <w:bookmarkEnd w:id="2399"/>
      <w:bookmarkEnd w:id="2401"/>
      <w:bookmarkEnd w:id="2402"/>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03" w:name="_CR8_6_2_2"/>
      <w:bookmarkStart w:id="2404" w:name="_Toc105657191"/>
      <w:bookmarkStart w:id="2405" w:name="_Toc106108572"/>
      <w:bookmarkStart w:id="2406" w:name="_Toc112687665"/>
      <w:bookmarkStart w:id="2407" w:name="_Toc145326710"/>
      <w:bookmarkEnd w:id="2403"/>
      <w:r>
        <w:t>8.6.</w:t>
      </w:r>
      <w:r w:rsidRPr="008C3F37">
        <w:t>2.2</w:t>
      </w:r>
      <w:r w:rsidRPr="008C3F37">
        <w:tab/>
        <w:t>MC Bearer Context Modification (gNB-CU-CP initiated)</w:t>
      </w:r>
      <w:bookmarkEnd w:id="2404"/>
      <w:bookmarkEnd w:id="2405"/>
      <w:bookmarkEnd w:id="2406"/>
      <w:bookmarkEnd w:id="2407"/>
      <w:r w:rsidRPr="008C3F37">
        <w:t xml:space="preserve"> </w:t>
      </w:r>
    </w:p>
    <w:p w14:paraId="7FCF223D" w14:textId="77777777" w:rsidR="000E3F2E" w:rsidRPr="008C3F37" w:rsidRDefault="000E3F2E" w:rsidP="000E3F2E">
      <w:pPr>
        <w:pStyle w:val="Heading5"/>
      </w:pPr>
      <w:bookmarkStart w:id="2408" w:name="_CR8_6_2_2_1"/>
      <w:bookmarkStart w:id="2409" w:name="_Toc105657192"/>
      <w:bookmarkStart w:id="2410" w:name="_Toc106108573"/>
      <w:bookmarkStart w:id="2411" w:name="_Toc112687666"/>
      <w:bookmarkStart w:id="2412" w:name="_Toc145326711"/>
      <w:bookmarkEnd w:id="2408"/>
      <w:r>
        <w:t>8.6.</w:t>
      </w:r>
      <w:r w:rsidRPr="008C3F37">
        <w:t>2.2.1</w:t>
      </w:r>
      <w:r w:rsidRPr="008C3F37">
        <w:tab/>
        <w:t>General</w:t>
      </w:r>
      <w:bookmarkEnd w:id="2409"/>
      <w:bookmarkEnd w:id="2410"/>
      <w:bookmarkEnd w:id="2411"/>
      <w:bookmarkEnd w:id="2412"/>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13" w:name="_CR8_6_2_2_2"/>
      <w:bookmarkStart w:id="2414" w:name="_Toc105657193"/>
      <w:bookmarkStart w:id="2415" w:name="_Toc106108574"/>
      <w:bookmarkStart w:id="2416" w:name="_Toc112687667"/>
      <w:bookmarkStart w:id="2417" w:name="_Toc145326712"/>
      <w:bookmarkEnd w:id="2413"/>
      <w:r>
        <w:t>8.6.</w:t>
      </w:r>
      <w:r w:rsidRPr="008C3F37">
        <w:t>2.2.2</w:t>
      </w:r>
      <w:r w:rsidRPr="008C3F37">
        <w:tab/>
        <w:t>Successful Operation</w:t>
      </w:r>
      <w:bookmarkEnd w:id="2414"/>
      <w:bookmarkEnd w:id="2415"/>
      <w:bookmarkEnd w:id="2416"/>
      <w:bookmarkEnd w:id="2417"/>
    </w:p>
    <w:p w14:paraId="0803A78C" w14:textId="77777777" w:rsidR="000E3F2E" w:rsidRPr="008C3F37" w:rsidRDefault="000E3F2E" w:rsidP="000E3F2E">
      <w:pPr>
        <w:pStyle w:val="TH"/>
      </w:pPr>
      <w:r w:rsidRPr="008C3F37">
        <w:object w:dxaOrig="7476" w:dyaOrig="3216" w14:anchorId="6CE06801">
          <v:shape id="_x0000_i1073" type="#_x0000_t75" style="width:372pt;height:161.5pt" o:ole="">
            <v:imagedata r:id="rId107" o:title=""/>
          </v:shape>
          <o:OLEObject Type="Embed" ProgID="Visio.Drawing.15" ShapeID="_x0000_i1073" DrawAspect="Content" ObjectID="_1765016573" r:id="rId108"/>
        </w:object>
      </w:r>
    </w:p>
    <w:p w14:paraId="0F3F58BD" w14:textId="77777777" w:rsidR="000E3F2E" w:rsidRPr="008C3F37" w:rsidRDefault="000E3F2E" w:rsidP="000E3F2E">
      <w:pPr>
        <w:pStyle w:val="TF"/>
      </w:pPr>
      <w:bookmarkStart w:id="2418" w:name="_CRFigure8_6_2_2_21"/>
      <w:r w:rsidRPr="008C3F37">
        <w:t xml:space="preserve">Figure </w:t>
      </w:r>
      <w:bookmarkEnd w:id="2418"/>
      <w:r>
        <w:t>8.6.</w:t>
      </w:r>
      <w:r w:rsidRPr="008C3F37">
        <w:t>2.2.2-1: MC Bearer Context Modification procedure, gNB-CU-CP initiated: Successful Operation.</w:t>
      </w:r>
    </w:p>
    <w:p w14:paraId="0C3C0AF4" w14:textId="77777777" w:rsidR="000E3F2E" w:rsidRPr="008C3F37" w:rsidRDefault="000E3F2E" w:rsidP="000E3F2E">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19" w:name="_Toc105657194"/>
      <w:bookmarkStart w:id="2420"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bookmarkStart w:id="2421"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30125497" w14:textId="77777777" w:rsidR="00087547" w:rsidRDefault="00087547" w:rsidP="00087547">
      <w:pPr>
        <w:rPr>
          <w:b/>
        </w:rPr>
      </w:pPr>
      <w:r w:rsidRPr="00E63326">
        <w:rPr>
          <w:b/>
        </w:rPr>
        <w:t>Interaction with other procedures</w:t>
      </w:r>
    </w:p>
    <w:p w14:paraId="4A43F5DA"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2C3B9399" w14:textId="77777777" w:rsidR="00087547" w:rsidRDefault="00087547" w:rsidP="00087547">
      <w:pPr>
        <w:pStyle w:val="B10"/>
      </w:pPr>
      <w:r>
        <w:t>-</w:t>
      </w:r>
      <w:r>
        <w:tab/>
        <w:t xml:space="preserve">suspend transmitting DL data to the gNB-DU. </w:t>
      </w:r>
    </w:p>
    <w:p w14:paraId="049A218A" w14:textId="77777777" w:rsidR="00087547" w:rsidRDefault="00087547" w:rsidP="00087547">
      <w:pPr>
        <w:pStyle w:val="B10"/>
      </w:pPr>
      <w:r>
        <w:t>-</w:t>
      </w:r>
      <w:r>
        <w:tab/>
        <w:t>upon DL data arrival, buffer the received DL data and trigger the MC Bearer Notification procedure to indicate DL Data Arrival to the gNB-CU-CP.</w:t>
      </w:r>
    </w:p>
    <w:p w14:paraId="49191E5D" w14:textId="28054D27" w:rsidR="00497358"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0AE0C910" w14:textId="77777777" w:rsidR="000E3F2E" w:rsidRPr="008C3F37" w:rsidRDefault="000E3F2E" w:rsidP="000E3F2E">
      <w:pPr>
        <w:pStyle w:val="Heading5"/>
      </w:pPr>
      <w:bookmarkStart w:id="2422" w:name="_CR8_6_2_2_3"/>
      <w:bookmarkStart w:id="2423" w:name="_Toc145326713"/>
      <w:bookmarkEnd w:id="2422"/>
      <w:r>
        <w:t>8.6.</w:t>
      </w:r>
      <w:r w:rsidRPr="008C3F37">
        <w:t>2.2.3</w:t>
      </w:r>
      <w:r w:rsidRPr="008C3F37">
        <w:tab/>
        <w:t>Unsuccessful Operation</w:t>
      </w:r>
      <w:bookmarkEnd w:id="2419"/>
      <w:bookmarkEnd w:id="2420"/>
      <w:bookmarkEnd w:id="2421"/>
      <w:bookmarkEnd w:id="2423"/>
    </w:p>
    <w:p w14:paraId="6C8E343D" w14:textId="77777777" w:rsidR="000E3F2E" w:rsidRPr="008C3F37" w:rsidRDefault="000E3F2E" w:rsidP="000E3F2E">
      <w:pPr>
        <w:pStyle w:val="TH"/>
      </w:pPr>
      <w:r w:rsidRPr="008C3F37">
        <w:object w:dxaOrig="7476" w:dyaOrig="3216" w14:anchorId="7802D17E">
          <v:shape id="_x0000_i1074" type="#_x0000_t75" style="width:372pt;height:161.5pt" o:ole="">
            <v:imagedata r:id="rId109" o:title=""/>
          </v:shape>
          <o:OLEObject Type="Embed" ProgID="Visio.Drawing.15" ShapeID="_x0000_i1074" DrawAspect="Content" ObjectID="_1765016574" r:id="rId110"/>
        </w:object>
      </w:r>
    </w:p>
    <w:p w14:paraId="267708AA" w14:textId="77777777" w:rsidR="000E3F2E" w:rsidRPr="008C3F37" w:rsidRDefault="000E3F2E" w:rsidP="000E3F2E">
      <w:pPr>
        <w:pStyle w:val="TF"/>
        <w:rPr>
          <w:rFonts w:eastAsia="Yu Mincho"/>
        </w:rPr>
      </w:pPr>
      <w:bookmarkStart w:id="2424" w:name="_CRFigure8_6_2_2_31"/>
      <w:r w:rsidRPr="008C3F37">
        <w:rPr>
          <w:rFonts w:eastAsia="Yu Mincho"/>
        </w:rPr>
        <w:t xml:space="preserve">Figure </w:t>
      </w:r>
      <w:bookmarkEnd w:id="2424"/>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25" w:name="_Toc105657195"/>
      <w:bookmarkStart w:id="2426" w:name="_Toc106108576"/>
      <w:bookmarkStart w:id="242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28" w:name="_CR8_6_2_2_4"/>
      <w:bookmarkStart w:id="2429" w:name="_Toc145326714"/>
      <w:bookmarkEnd w:id="2428"/>
      <w:r>
        <w:t>8.6.</w:t>
      </w:r>
      <w:r w:rsidRPr="008C3F37">
        <w:t>2.2.4</w:t>
      </w:r>
      <w:r w:rsidRPr="008C3F37">
        <w:tab/>
        <w:t>Abnormal Conditions</w:t>
      </w:r>
      <w:bookmarkEnd w:id="2425"/>
      <w:bookmarkEnd w:id="2426"/>
      <w:bookmarkEnd w:id="2427"/>
      <w:bookmarkEnd w:id="2429"/>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30" w:name="_CR8_6_2_3"/>
      <w:bookmarkStart w:id="2431" w:name="_Toc105657196"/>
      <w:bookmarkStart w:id="2432" w:name="_Toc106108577"/>
      <w:bookmarkStart w:id="2433" w:name="_Toc112687670"/>
      <w:bookmarkStart w:id="2434" w:name="_Toc145326715"/>
      <w:bookmarkEnd w:id="2430"/>
      <w:r>
        <w:t>8.6.</w:t>
      </w:r>
      <w:r w:rsidRPr="008C3F37">
        <w:t>2.3</w:t>
      </w:r>
      <w:r w:rsidRPr="008C3F37">
        <w:tab/>
        <w:t xml:space="preserve">MC Bearer Context Modification </w:t>
      </w:r>
      <w:r w:rsidR="00FF6388">
        <w:t xml:space="preserve">Required </w:t>
      </w:r>
      <w:r w:rsidRPr="008C3F37">
        <w:t>(gNB-CU-UP initiated)</w:t>
      </w:r>
      <w:bookmarkEnd w:id="2431"/>
      <w:bookmarkEnd w:id="2432"/>
      <w:bookmarkEnd w:id="2433"/>
      <w:bookmarkEnd w:id="2434"/>
      <w:r w:rsidRPr="008C3F37">
        <w:t xml:space="preserve"> </w:t>
      </w:r>
    </w:p>
    <w:p w14:paraId="5822E219" w14:textId="77777777" w:rsidR="000E3F2E" w:rsidRPr="008C3F37" w:rsidRDefault="000E3F2E" w:rsidP="000E3F2E">
      <w:pPr>
        <w:pStyle w:val="Heading5"/>
      </w:pPr>
      <w:bookmarkStart w:id="2435" w:name="_CR8_6_2_3_1"/>
      <w:bookmarkStart w:id="2436" w:name="_Toc105657197"/>
      <w:bookmarkStart w:id="2437" w:name="_Toc106108578"/>
      <w:bookmarkStart w:id="2438" w:name="_Toc112687671"/>
      <w:bookmarkStart w:id="2439" w:name="_Toc145326716"/>
      <w:bookmarkEnd w:id="2435"/>
      <w:r>
        <w:t>8.6.</w:t>
      </w:r>
      <w:r w:rsidRPr="008C3F37">
        <w:t>2.3.1</w:t>
      </w:r>
      <w:r w:rsidRPr="008C3F37">
        <w:tab/>
        <w:t>General</w:t>
      </w:r>
      <w:bookmarkEnd w:id="2436"/>
      <w:bookmarkEnd w:id="2437"/>
      <w:bookmarkEnd w:id="2438"/>
      <w:bookmarkEnd w:id="2439"/>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440" w:name="_CR8_6_2_3_2"/>
      <w:bookmarkStart w:id="2441" w:name="_Toc105657198"/>
      <w:bookmarkStart w:id="2442" w:name="_Toc106108579"/>
      <w:bookmarkStart w:id="2443" w:name="_Toc112687672"/>
      <w:bookmarkStart w:id="2444" w:name="_Toc145326717"/>
      <w:bookmarkEnd w:id="2440"/>
      <w:r>
        <w:t>8.6.</w:t>
      </w:r>
      <w:r w:rsidRPr="008C3F37">
        <w:t>2.3.2</w:t>
      </w:r>
      <w:r w:rsidRPr="008C3F37">
        <w:tab/>
        <w:t>Successful Operation</w:t>
      </w:r>
      <w:bookmarkEnd w:id="2441"/>
      <w:bookmarkEnd w:id="2442"/>
      <w:bookmarkEnd w:id="2443"/>
      <w:bookmarkEnd w:id="2444"/>
    </w:p>
    <w:p w14:paraId="54142CEB" w14:textId="77777777" w:rsidR="000E3F2E" w:rsidRPr="008C3F37" w:rsidRDefault="000E3F2E" w:rsidP="000E3F2E">
      <w:pPr>
        <w:pStyle w:val="TH"/>
      </w:pPr>
      <w:r w:rsidRPr="008C3F37">
        <w:object w:dxaOrig="7476" w:dyaOrig="3216" w14:anchorId="1F2BCB88">
          <v:shape id="_x0000_i1075" type="#_x0000_t75" style="width:372pt;height:161.5pt" o:ole="">
            <v:imagedata r:id="rId111" o:title=""/>
          </v:shape>
          <o:OLEObject Type="Embed" ProgID="Visio.Drawing.15" ShapeID="_x0000_i1075" DrawAspect="Content" ObjectID="_1765016575" r:id="rId112"/>
        </w:object>
      </w:r>
    </w:p>
    <w:p w14:paraId="250C0A11" w14:textId="77777777" w:rsidR="000E3F2E" w:rsidRPr="008C3F37" w:rsidRDefault="000E3F2E" w:rsidP="000E3F2E">
      <w:pPr>
        <w:pStyle w:val="TF"/>
      </w:pPr>
      <w:bookmarkStart w:id="2445" w:name="_CRFigure8_6_2_3_21"/>
      <w:r w:rsidRPr="008C3F37">
        <w:t xml:space="preserve">Figure </w:t>
      </w:r>
      <w:bookmarkEnd w:id="2445"/>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446" w:name="_Toc105657199"/>
      <w:bookmarkStart w:id="244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448" w:name="_CR8_6_2_3_3"/>
      <w:bookmarkStart w:id="2449" w:name="_Toc112687673"/>
      <w:bookmarkStart w:id="2450" w:name="_Toc145326718"/>
      <w:bookmarkEnd w:id="2448"/>
      <w:r>
        <w:t>8.6.</w:t>
      </w:r>
      <w:r w:rsidRPr="008C3F37">
        <w:t>2.3.</w:t>
      </w:r>
      <w:r>
        <w:rPr>
          <w:rFonts w:hint="eastAsia"/>
          <w:lang w:eastAsia="zh-CN"/>
        </w:rPr>
        <w:t>3</w:t>
      </w:r>
      <w:r w:rsidRPr="008C3F37">
        <w:tab/>
        <w:t>Abnormal Conditions</w:t>
      </w:r>
      <w:bookmarkEnd w:id="2446"/>
      <w:bookmarkEnd w:id="2447"/>
      <w:bookmarkEnd w:id="2449"/>
      <w:bookmarkEnd w:id="2450"/>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451" w:name="_CR8_6_2_4"/>
      <w:bookmarkStart w:id="2452" w:name="_Toc105657200"/>
      <w:bookmarkStart w:id="2453" w:name="_Toc106108581"/>
      <w:bookmarkStart w:id="2454" w:name="_Toc112687674"/>
      <w:bookmarkStart w:id="2455" w:name="_Toc145326719"/>
      <w:bookmarkEnd w:id="2451"/>
      <w:r>
        <w:t>8.6.</w:t>
      </w:r>
      <w:r w:rsidRPr="008C3F37">
        <w:t>2.4</w:t>
      </w:r>
      <w:r w:rsidRPr="008C3F37">
        <w:tab/>
        <w:t>MC Bearer Context Release (gNB-CU-CP initiated)</w:t>
      </w:r>
      <w:bookmarkEnd w:id="2452"/>
      <w:bookmarkEnd w:id="2453"/>
      <w:bookmarkEnd w:id="2454"/>
      <w:bookmarkEnd w:id="2455"/>
      <w:r w:rsidRPr="008C3F37">
        <w:t xml:space="preserve"> </w:t>
      </w:r>
    </w:p>
    <w:p w14:paraId="5324DDED" w14:textId="77777777" w:rsidR="000E3F2E" w:rsidRPr="008C3F37" w:rsidRDefault="000E3F2E" w:rsidP="000E3F2E">
      <w:pPr>
        <w:pStyle w:val="Heading5"/>
      </w:pPr>
      <w:bookmarkStart w:id="2456" w:name="_CR8_6_2_4_1"/>
      <w:bookmarkStart w:id="2457" w:name="_Toc105657201"/>
      <w:bookmarkStart w:id="2458" w:name="_Toc106108582"/>
      <w:bookmarkStart w:id="2459" w:name="_Toc112687675"/>
      <w:bookmarkStart w:id="2460" w:name="_Toc145326720"/>
      <w:bookmarkEnd w:id="2456"/>
      <w:r>
        <w:t>8.6.</w:t>
      </w:r>
      <w:r w:rsidRPr="008C3F37">
        <w:t>2.4.1</w:t>
      </w:r>
      <w:r w:rsidRPr="008C3F37">
        <w:tab/>
        <w:t>General</w:t>
      </w:r>
      <w:bookmarkEnd w:id="2457"/>
      <w:bookmarkEnd w:id="2458"/>
      <w:bookmarkEnd w:id="2459"/>
      <w:bookmarkEnd w:id="2460"/>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461" w:name="_CR8_6_2_4_2"/>
      <w:bookmarkStart w:id="2462" w:name="_Toc105657202"/>
      <w:bookmarkStart w:id="2463" w:name="_Toc106108583"/>
      <w:bookmarkStart w:id="2464" w:name="_Toc112687676"/>
      <w:bookmarkStart w:id="2465" w:name="_Toc145326721"/>
      <w:bookmarkEnd w:id="2461"/>
      <w:r>
        <w:t>8.6.</w:t>
      </w:r>
      <w:r w:rsidRPr="008C3F37">
        <w:t>2.4.2</w:t>
      </w:r>
      <w:r w:rsidRPr="008C3F37">
        <w:tab/>
        <w:t>Successful Operation</w:t>
      </w:r>
      <w:bookmarkEnd w:id="2462"/>
      <w:bookmarkEnd w:id="2463"/>
      <w:bookmarkEnd w:id="2464"/>
      <w:bookmarkEnd w:id="2465"/>
    </w:p>
    <w:p w14:paraId="084CEFE1" w14:textId="77777777" w:rsidR="000E3F2E" w:rsidRPr="008C3F37" w:rsidRDefault="000E3F2E" w:rsidP="000E3F2E">
      <w:pPr>
        <w:pStyle w:val="TH"/>
        <w:rPr>
          <w:lang w:eastAsia="zh-CN"/>
        </w:rPr>
      </w:pPr>
      <w:r w:rsidRPr="008C3F37">
        <w:object w:dxaOrig="7476" w:dyaOrig="3216" w14:anchorId="6E2BE483">
          <v:shape id="_x0000_i1076" type="#_x0000_t75" style="width:372pt;height:161.5pt" o:ole="">
            <v:imagedata r:id="rId113" o:title=""/>
          </v:shape>
          <o:OLEObject Type="Embed" ProgID="Visio.Drawing.15" ShapeID="_x0000_i1076" DrawAspect="Content" ObjectID="_1765016576" r:id="rId114"/>
        </w:object>
      </w:r>
    </w:p>
    <w:p w14:paraId="0A9B4C14" w14:textId="77777777" w:rsidR="000E3F2E" w:rsidRPr="008C3F37" w:rsidRDefault="000E3F2E" w:rsidP="000E3F2E">
      <w:pPr>
        <w:pStyle w:val="TF"/>
      </w:pPr>
      <w:bookmarkStart w:id="2466" w:name="_CRFigure8_6_2_4_21"/>
      <w:r w:rsidRPr="008C3F37">
        <w:t xml:space="preserve">Figure </w:t>
      </w:r>
      <w:bookmarkEnd w:id="2466"/>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467" w:name="_CR8_6_2_4_3"/>
      <w:bookmarkStart w:id="2468" w:name="_Toc105657203"/>
      <w:bookmarkStart w:id="2469" w:name="_Toc106108584"/>
      <w:bookmarkStart w:id="2470" w:name="_Toc112687677"/>
      <w:bookmarkStart w:id="2471" w:name="_Toc145326722"/>
      <w:bookmarkEnd w:id="2467"/>
      <w:r>
        <w:t>8.6.</w:t>
      </w:r>
      <w:r w:rsidRPr="008C3F37">
        <w:t>2.4.3</w:t>
      </w:r>
      <w:r w:rsidRPr="008C3F37">
        <w:tab/>
        <w:t>Abnormal Conditions</w:t>
      </w:r>
      <w:bookmarkEnd w:id="2468"/>
      <w:bookmarkEnd w:id="2469"/>
      <w:bookmarkEnd w:id="2470"/>
      <w:bookmarkEnd w:id="2471"/>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472" w:name="_CR8_6_2_5"/>
      <w:bookmarkStart w:id="2473" w:name="_Toc105657204"/>
      <w:bookmarkStart w:id="2474" w:name="_Toc106108585"/>
      <w:bookmarkStart w:id="2475" w:name="_Toc112687678"/>
      <w:bookmarkStart w:id="2476" w:name="_Toc145326723"/>
      <w:bookmarkEnd w:id="2472"/>
      <w:r>
        <w:t>8.6.</w:t>
      </w:r>
      <w:r w:rsidRPr="008C3F37">
        <w:t>2.5</w:t>
      </w:r>
      <w:r w:rsidRPr="008C3F37">
        <w:tab/>
        <w:t>MC Bearer Context Release Request (gNB-CU-UP initiated)</w:t>
      </w:r>
      <w:bookmarkEnd w:id="2473"/>
      <w:bookmarkEnd w:id="2474"/>
      <w:bookmarkEnd w:id="2475"/>
      <w:bookmarkEnd w:id="2476"/>
      <w:r w:rsidRPr="008C3F37">
        <w:t xml:space="preserve"> </w:t>
      </w:r>
    </w:p>
    <w:p w14:paraId="2E8BA4A0" w14:textId="77777777" w:rsidR="000E3F2E" w:rsidRPr="008C3F37" w:rsidRDefault="000E3F2E" w:rsidP="000E3F2E">
      <w:pPr>
        <w:pStyle w:val="Heading5"/>
      </w:pPr>
      <w:bookmarkStart w:id="2477" w:name="_CR8_6_2_5_1"/>
      <w:bookmarkStart w:id="2478" w:name="_Toc105657205"/>
      <w:bookmarkStart w:id="2479" w:name="_Toc106108586"/>
      <w:bookmarkStart w:id="2480" w:name="_Toc112687679"/>
      <w:bookmarkStart w:id="2481" w:name="_Toc145326724"/>
      <w:bookmarkEnd w:id="2477"/>
      <w:r>
        <w:t>8.6.</w:t>
      </w:r>
      <w:r w:rsidRPr="008C3F37">
        <w:t>2.5.1</w:t>
      </w:r>
      <w:r w:rsidRPr="008C3F37">
        <w:tab/>
        <w:t>General</w:t>
      </w:r>
      <w:bookmarkEnd w:id="2478"/>
      <w:bookmarkEnd w:id="2479"/>
      <w:bookmarkEnd w:id="2480"/>
      <w:bookmarkEnd w:id="2481"/>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482" w:name="_CR8_6_2_5_2"/>
      <w:bookmarkStart w:id="2483" w:name="_Toc105657206"/>
      <w:bookmarkStart w:id="2484" w:name="_Toc106108587"/>
      <w:bookmarkStart w:id="2485" w:name="_Toc112687680"/>
      <w:bookmarkStart w:id="2486" w:name="_Toc145326725"/>
      <w:bookmarkEnd w:id="2482"/>
      <w:r>
        <w:t>8.6.</w:t>
      </w:r>
      <w:r w:rsidRPr="008C3F37">
        <w:t>2.5.2</w:t>
      </w:r>
      <w:r w:rsidRPr="008C3F37">
        <w:tab/>
        <w:t>Successful Operation</w:t>
      </w:r>
      <w:bookmarkEnd w:id="2483"/>
      <w:bookmarkEnd w:id="2484"/>
      <w:bookmarkEnd w:id="2485"/>
      <w:bookmarkEnd w:id="2486"/>
    </w:p>
    <w:p w14:paraId="59F25DC2" w14:textId="77777777" w:rsidR="000E3F2E" w:rsidRPr="008C3F37" w:rsidRDefault="000E3F2E" w:rsidP="000E3F2E">
      <w:pPr>
        <w:pStyle w:val="TH"/>
      </w:pPr>
      <w:r w:rsidRPr="008C3F37">
        <w:object w:dxaOrig="7032" w:dyaOrig="2520" w14:anchorId="24EA7A11">
          <v:shape id="_x0000_i1077" type="#_x0000_t75" style="width:352.5pt;height:127.5pt" o:ole="">
            <v:imagedata r:id="rId115" o:title=""/>
          </v:shape>
          <o:OLEObject Type="Embed" ProgID="Visio.Drawing.15" ShapeID="_x0000_i1077" DrawAspect="Content" ObjectID="_1765016577" r:id="rId116"/>
        </w:object>
      </w:r>
    </w:p>
    <w:p w14:paraId="4203C61A" w14:textId="77777777" w:rsidR="000E3F2E" w:rsidRPr="008C3F37" w:rsidRDefault="000E3F2E" w:rsidP="000E3F2E">
      <w:pPr>
        <w:pStyle w:val="TF"/>
      </w:pPr>
      <w:bookmarkStart w:id="2487" w:name="_CRFigure8_6_2_5_21"/>
      <w:r w:rsidRPr="008C3F37">
        <w:t xml:space="preserve">Figure </w:t>
      </w:r>
      <w:bookmarkEnd w:id="2487"/>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488" w:name="_CR8_6_2_5_3"/>
      <w:bookmarkStart w:id="2489" w:name="_Toc105657207"/>
      <w:bookmarkStart w:id="2490" w:name="_Toc106108588"/>
      <w:bookmarkStart w:id="2491" w:name="_Toc112687681"/>
      <w:bookmarkStart w:id="2492" w:name="_Toc145326726"/>
      <w:bookmarkEnd w:id="2488"/>
      <w:r w:rsidRPr="008C3F37">
        <w:t>8.</w:t>
      </w:r>
      <w:r w:rsidR="00562A2A">
        <w:t>6</w:t>
      </w:r>
      <w:r w:rsidRPr="008C3F37">
        <w:t>.2.5.3</w:t>
      </w:r>
      <w:r w:rsidRPr="008C3F37">
        <w:tab/>
        <w:t>Abnormal Conditions</w:t>
      </w:r>
      <w:bookmarkEnd w:id="2489"/>
      <w:bookmarkEnd w:id="2490"/>
      <w:bookmarkEnd w:id="2491"/>
      <w:bookmarkEnd w:id="2492"/>
    </w:p>
    <w:p w14:paraId="5B7AD809" w14:textId="77777777" w:rsidR="000E3F2E" w:rsidRDefault="000E3F2E" w:rsidP="00402FAF">
      <w:r w:rsidRPr="008C3F37">
        <w:t>Not applicable.</w:t>
      </w:r>
    </w:p>
    <w:p w14:paraId="41A1DA43" w14:textId="245C0E6F" w:rsidR="00087547" w:rsidRPr="008C3F37" w:rsidRDefault="00087547" w:rsidP="00087547">
      <w:pPr>
        <w:pStyle w:val="Heading4"/>
      </w:pPr>
      <w:bookmarkStart w:id="2493" w:name="_CR8_6_2_X6"/>
      <w:bookmarkStart w:id="2494" w:name="_Hlk152273840"/>
      <w:bookmarkEnd w:id="2493"/>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p>
    <w:p w14:paraId="793F1F3E" w14:textId="7AA290BD" w:rsidR="00087547" w:rsidRPr="008C3F37" w:rsidRDefault="00087547" w:rsidP="00087547">
      <w:pPr>
        <w:pStyle w:val="Heading5"/>
      </w:pPr>
      <w:bookmarkStart w:id="2495" w:name="_CR8_6_2_X6_1"/>
      <w:bookmarkEnd w:id="2495"/>
      <w:r>
        <w:t>8.6.2</w:t>
      </w:r>
      <w:r w:rsidRPr="008C3F37">
        <w:t>.</w:t>
      </w:r>
      <w:r>
        <w:t>6</w:t>
      </w:r>
      <w:r w:rsidRPr="008C3F37">
        <w:t>.1</w:t>
      </w:r>
      <w:r w:rsidRPr="008C3F37">
        <w:tab/>
        <w:t>General</w:t>
      </w:r>
    </w:p>
    <w:p w14:paraId="059E84BD" w14:textId="77777777" w:rsidR="00087547" w:rsidRDefault="00087547" w:rsidP="00087547">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D56F9D6" w14:textId="77777777" w:rsidR="00087547" w:rsidRDefault="00087547" w:rsidP="00087547">
      <w:r w:rsidRPr="008C3F37">
        <w:t>The procedure uses MBS</w:t>
      </w:r>
      <w:r>
        <w:t>-</w:t>
      </w:r>
      <w:r w:rsidRPr="008C3F37">
        <w:t>associated signalling.</w:t>
      </w:r>
    </w:p>
    <w:p w14:paraId="7CBB62E7" w14:textId="49978963" w:rsidR="00087547" w:rsidRDefault="00087547" w:rsidP="00087547">
      <w:pPr>
        <w:pStyle w:val="Heading5"/>
      </w:pPr>
      <w:bookmarkStart w:id="2496" w:name="_CR8_6_2_X6_2"/>
      <w:bookmarkEnd w:id="2496"/>
      <w:r>
        <w:t>8.6.2</w:t>
      </w:r>
      <w:r w:rsidRPr="008C3F37">
        <w:t>.</w:t>
      </w:r>
      <w:r>
        <w:t>6</w:t>
      </w:r>
      <w:r w:rsidRPr="008C3F37">
        <w:t>.2</w:t>
      </w:r>
      <w:r w:rsidRPr="008C3F37">
        <w:tab/>
        <w:t>Successful Operation</w:t>
      </w:r>
    </w:p>
    <w:bookmarkStart w:id="2497" w:name="_MON_1752559897"/>
    <w:bookmarkEnd w:id="2497"/>
    <w:p w14:paraId="3BCE21CB" w14:textId="77777777" w:rsidR="00087547" w:rsidRPr="008C3F37" w:rsidRDefault="00087547" w:rsidP="00087547">
      <w:pPr>
        <w:pStyle w:val="TH"/>
      </w:pPr>
      <w:r w:rsidRPr="00DA11D0">
        <w:object w:dxaOrig="5580" w:dyaOrig="2355" w14:anchorId="08911A12">
          <v:shape id="_x0000_i1078" type="#_x0000_t75" style="width:345pt;height:130.5pt" o:ole="">
            <v:imagedata r:id="rId117" o:title="" croptop="-6693f" cropleft="-5638f" cropright="-8926f"/>
          </v:shape>
          <o:OLEObject Type="Embed" ProgID="Word.Picture.8" ShapeID="_x0000_i1078" DrawAspect="Content" ObjectID="_1765016578" r:id="rId118"/>
        </w:object>
      </w:r>
    </w:p>
    <w:p w14:paraId="6DF3358C" w14:textId="557E7600" w:rsidR="00087547" w:rsidRPr="008C3F37" w:rsidRDefault="00087547" w:rsidP="00087547">
      <w:pPr>
        <w:pStyle w:val="TF"/>
      </w:pPr>
      <w:bookmarkStart w:id="2498" w:name="_CRFigure8_6_2_X6_21"/>
      <w:r w:rsidRPr="008C3F37">
        <w:t xml:space="preserve">Figure </w:t>
      </w:r>
      <w:bookmarkEnd w:id="2498"/>
      <w:r>
        <w:t>8.6.2.6</w:t>
      </w:r>
      <w:r w:rsidRPr="008C3F37">
        <w:t xml:space="preserve">.2-1: MC </w:t>
      </w:r>
      <w:r>
        <w:t>Bearer Notification</w:t>
      </w:r>
      <w:r w:rsidRPr="008C3F37">
        <w:t xml:space="preserve"> procedure: Successful Operation.</w:t>
      </w:r>
    </w:p>
    <w:p w14:paraId="265A1CAB" w14:textId="77777777" w:rsidR="00087547" w:rsidRPr="00155550" w:rsidRDefault="00087547" w:rsidP="00087547">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6A0A99AB" w14:textId="6F81D270" w:rsidR="00087547" w:rsidRPr="008C3F37" w:rsidRDefault="00087547" w:rsidP="00087547">
      <w:pPr>
        <w:pStyle w:val="Heading5"/>
      </w:pPr>
      <w:bookmarkStart w:id="2499" w:name="_CR8_6_2_X6_3"/>
      <w:bookmarkEnd w:id="2499"/>
      <w:r>
        <w:t>8.6.2</w:t>
      </w:r>
      <w:r w:rsidRPr="008C3F37">
        <w:t>.</w:t>
      </w:r>
      <w:r>
        <w:t>6</w:t>
      </w:r>
      <w:r w:rsidRPr="008C3F37">
        <w:t>.3</w:t>
      </w:r>
      <w:r w:rsidRPr="008C3F37">
        <w:tab/>
        <w:t>Abnormal Conditions</w:t>
      </w:r>
    </w:p>
    <w:p w14:paraId="271D7E27" w14:textId="33B63540" w:rsidR="00087547" w:rsidRPr="00135FF5" w:rsidRDefault="00087547" w:rsidP="00087547">
      <w:pPr>
        <w:rPr>
          <w:rFonts w:eastAsia="Malgun Gothic"/>
        </w:rPr>
      </w:pPr>
      <w:r w:rsidRPr="008C3F37">
        <w:t>Not applicable.</w:t>
      </w:r>
      <w:bookmarkEnd w:id="2494"/>
    </w:p>
    <w:p w14:paraId="12BEAFC2" w14:textId="77777777" w:rsidR="00A85C4E" w:rsidRPr="00D629EF" w:rsidRDefault="00A85C4E" w:rsidP="002E5F82">
      <w:pPr>
        <w:pStyle w:val="Heading1"/>
      </w:pPr>
      <w:bookmarkStart w:id="2500" w:name="_CR9"/>
      <w:bookmarkStart w:id="2501" w:name="_Toc20955540"/>
      <w:bookmarkStart w:id="2502" w:name="_Toc29460975"/>
      <w:bookmarkStart w:id="2503" w:name="_Toc29505707"/>
      <w:bookmarkStart w:id="2504" w:name="_Toc36556232"/>
      <w:bookmarkStart w:id="2505" w:name="_Toc45881686"/>
      <w:bookmarkStart w:id="2506" w:name="_Toc51852324"/>
      <w:bookmarkStart w:id="2507" w:name="_Toc56620275"/>
      <w:bookmarkStart w:id="2508" w:name="_Toc64447915"/>
      <w:bookmarkStart w:id="2509" w:name="_Toc74152690"/>
      <w:bookmarkStart w:id="2510" w:name="_Toc88656115"/>
      <w:bookmarkStart w:id="2511" w:name="_Toc88657174"/>
      <w:bookmarkStart w:id="2512" w:name="_Toc105657208"/>
      <w:bookmarkStart w:id="2513" w:name="_Toc106108589"/>
      <w:bookmarkStart w:id="2514" w:name="_Toc112687682"/>
      <w:bookmarkStart w:id="2515" w:name="_Toc145326727"/>
      <w:bookmarkEnd w:id="2500"/>
      <w:r w:rsidRPr="00D629EF">
        <w:t>9</w:t>
      </w:r>
      <w:r w:rsidRPr="00D629EF">
        <w:tab/>
        <w:t>Elements for E1AP communication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38695AD4" w14:textId="77777777" w:rsidR="006F7417" w:rsidRPr="003C7D3F" w:rsidRDefault="006F7417" w:rsidP="00135FF5">
      <w:pPr>
        <w:pStyle w:val="NO"/>
      </w:pPr>
      <w:bookmarkStart w:id="2516" w:name="_Hlk93951250"/>
      <w:bookmarkStart w:id="2517" w:name="_Toc20955541"/>
      <w:bookmarkStart w:id="2518" w:name="_Toc29460976"/>
      <w:bookmarkStart w:id="2519" w:name="_Toc29505708"/>
      <w:bookmarkStart w:id="2520" w:name="_Toc36556233"/>
      <w:bookmarkStart w:id="2521" w:name="_Toc45881687"/>
      <w:bookmarkStart w:id="2522" w:name="_Toc51852325"/>
      <w:bookmarkStart w:id="2523" w:name="_Toc56620276"/>
      <w:bookmarkStart w:id="2524" w:name="_Toc64447916"/>
      <w:bookmarkStart w:id="2525" w:name="_Toc74152691"/>
      <w:bookmarkStart w:id="2526" w:name="_Toc88656116"/>
      <w:bookmarkStart w:id="2527"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16"/>
    </w:p>
    <w:p w14:paraId="3CCE3714" w14:textId="77777777" w:rsidR="00A85C4E" w:rsidRPr="00D629EF" w:rsidRDefault="00A85C4E" w:rsidP="00BD7C53">
      <w:pPr>
        <w:pStyle w:val="Heading2"/>
      </w:pPr>
      <w:bookmarkStart w:id="2528" w:name="_CR9_1"/>
      <w:bookmarkStart w:id="2529" w:name="_Toc105657209"/>
      <w:bookmarkStart w:id="2530" w:name="_Toc106108590"/>
      <w:bookmarkStart w:id="2531" w:name="_Toc112687683"/>
      <w:bookmarkStart w:id="2532" w:name="_Toc145326728"/>
      <w:bookmarkEnd w:id="2528"/>
      <w:r w:rsidRPr="00D629EF">
        <w:t>9.1</w:t>
      </w:r>
      <w:r w:rsidRPr="00D629EF">
        <w:tab/>
        <w:t>General</w:t>
      </w:r>
      <w:bookmarkEnd w:id="2517"/>
      <w:bookmarkEnd w:id="2518"/>
      <w:bookmarkEnd w:id="2519"/>
      <w:bookmarkEnd w:id="2520"/>
      <w:bookmarkEnd w:id="2521"/>
      <w:bookmarkEnd w:id="2522"/>
      <w:bookmarkEnd w:id="2523"/>
      <w:bookmarkEnd w:id="2524"/>
      <w:bookmarkEnd w:id="2525"/>
      <w:bookmarkEnd w:id="2526"/>
      <w:bookmarkEnd w:id="2527"/>
      <w:bookmarkEnd w:id="2529"/>
      <w:bookmarkEnd w:id="2530"/>
      <w:bookmarkEnd w:id="2531"/>
      <w:bookmarkEnd w:id="2532"/>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533" w:name="_CR9_2"/>
      <w:bookmarkStart w:id="2534" w:name="_Toc20955542"/>
      <w:bookmarkStart w:id="2535" w:name="_Toc29460977"/>
      <w:bookmarkStart w:id="2536" w:name="_Toc29505709"/>
      <w:bookmarkStart w:id="2537" w:name="_Toc36556234"/>
      <w:bookmarkStart w:id="2538" w:name="_Toc45881688"/>
      <w:bookmarkStart w:id="2539" w:name="_Toc51852326"/>
      <w:bookmarkStart w:id="2540" w:name="_Toc56620277"/>
      <w:bookmarkStart w:id="2541" w:name="_Toc64447917"/>
      <w:bookmarkStart w:id="2542" w:name="_Toc74152692"/>
      <w:bookmarkStart w:id="2543" w:name="_Toc88656117"/>
      <w:bookmarkStart w:id="2544" w:name="_Toc88657176"/>
      <w:bookmarkStart w:id="2545" w:name="_Toc105657210"/>
      <w:bookmarkStart w:id="2546" w:name="_Toc106108591"/>
      <w:bookmarkStart w:id="2547" w:name="_Toc112687684"/>
      <w:bookmarkStart w:id="2548" w:name="_Toc145326729"/>
      <w:bookmarkEnd w:id="2533"/>
      <w:r w:rsidRPr="00D629EF">
        <w:t>9.2</w:t>
      </w:r>
      <w:r w:rsidRPr="00D629EF">
        <w:tab/>
        <w:t>Message Functional Definition and Content</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050B1E5E" w14:textId="77777777" w:rsidR="00A85C4E" w:rsidRPr="00D629EF" w:rsidRDefault="00A85C4E" w:rsidP="00E82066">
      <w:pPr>
        <w:pStyle w:val="Heading3"/>
      </w:pPr>
      <w:bookmarkStart w:id="2549" w:name="_CR9_2_1"/>
      <w:bookmarkStart w:id="2550" w:name="_Toc20955543"/>
      <w:bookmarkStart w:id="2551" w:name="_Toc29460978"/>
      <w:bookmarkStart w:id="2552" w:name="_Toc29505710"/>
      <w:bookmarkStart w:id="2553" w:name="_Toc36556235"/>
      <w:bookmarkStart w:id="2554" w:name="_Toc45881689"/>
      <w:bookmarkStart w:id="2555" w:name="_Toc51852327"/>
      <w:bookmarkStart w:id="2556" w:name="_Toc56620278"/>
      <w:bookmarkStart w:id="2557" w:name="_Toc64447918"/>
      <w:bookmarkStart w:id="2558" w:name="_Toc74152693"/>
      <w:bookmarkStart w:id="2559" w:name="_Toc88656118"/>
      <w:bookmarkStart w:id="2560" w:name="_Toc88657177"/>
      <w:bookmarkStart w:id="2561" w:name="_Toc105657211"/>
      <w:bookmarkStart w:id="2562" w:name="_Toc106108592"/>
      <w:bookmarkStart w:id="2563" w:name="_Toc112687685"/>
      <w:bookmarkStart w:id="2564" w:name="_Toc145326730"/>
      <w:bookmarkEnd w:id="2549"/>
      <w:r w:rsidRPr="00D629EF">
        <w:rPr>
          <w:rFonts w:hint="eastAsia"/>
        </w:rPr>
        <w:t>9.2.1</w:t>
      </w:r>
      <w:r w:rsidRPr="00D629EF">
        <w:rPr>
          <w:rFonts w:hint="eastAsia"/>
        </w:rPr>
        <w:tab/>
      </w:r>
      <w:r w:rsidRPr="00D629EF">
        <w:t>Interface Management messages</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1698BA7E" w14:textId="77777777" w:rsidR="00A85C4E" w:rsidRPr="00D629EF" w:rsidRDefault="00A85C4E" w:rsidP="005A6E91">
      <w:pPr>
        <w:pStyle w:val="Heading4"/>
      </w:pPr>
      <w:bookmarkStart w:id="2565" w:name="_CR9_2_1_1"/>
      <w:bookmarkStart w:id="2566" w:name="_Toc20955544"/>
      <w:bookmarkStart w:id="2567" w:name="_Toc29460979"/>
      <w:bookmarkStart w:id="2568" w:name="_Toc29505711"/>
      <w:bookmarkStart w:id="2569" w:name="_Toc36556236"/>
      <w:bookmarkStart w:id="2570" w:name="_Toc45881690"/>
      <w:bookmarkStart w:id="2571" w:name="_Toc51852328"/>
      <w:bookmarkStart w:id="2572" w:name="_Toc56620279"/>
      <w:bookmarkStart w:id="2573" w:name="_Toc64447919"/>
      <w:bookmarkStart w:id="2574" w:name="_Toc74152694"/>
      <w:bookmarkStart w:id="2575" w:name="_Toc88656119"/>
      <w:bookmarkStart w:id="2576" w:name="_Toc88657178"/>
      <w:bookmarkStart w:id="2577" w:name="_Toc105657212"/>
      <w:bookmarkStart w:id="2578" w:name="_Toc106108593"/>
      <w:bookmarkStart w:id="2579" w:name="_Toc112687686"/>
      <w:bookmarkStart w:id="2580" w:name="_Toc145326731"/>
      <w:bookmarkEnd w:id="2565"/>
      <w:r w:rsidRPr="00D629EF">
        <w:t>9.2.1.1</w:t>
      </w:r>
      <w:r w:rsidRPr="00D629EF">
        <w:tab/>
        <w:t>RESET</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581" w:name="_CR9_2_1_2"/>
      <w:bookmarkStart w:id="2582" w:name="_Toc20955545"/>
      <w:bookmarkStart w:id="2583" w:name="_Toc29460980"/>
      <w:bookmarkStart w:id="2584" w:name="_Toc29505712"/>
      <w:bookmarkStart w:id="2585" w:name="_Toc36556237"/>
      <w:bookmarkStart w:id="2586" w:name="_Toc45881691"/>
      <w:bookmarkStart w:id="2587" w:name="_Toc51852329"/>
      <w:bookmarkStart w:id="2588" w:name="_Toc56620280"/>
      <w:bookmarkStart w:id="2589" w:name="_Toc64447920"/>
      <w:bookmarkStart w:id="2590" w:name="_Toc74152695"/>
      <w:bookmarkStart w:id="2591" w:name="_Toc88656120"/>
      <w:bookmarkStart w:id="2592" w:name="_Toc88657179"/>
      <w:bookmarkStart w:id="2593" w:name="_Toc105657213"/>
      <w:bookmarkStart w:id="2594" w:name="_Toc106108594"/>
      <w:bookmarkStart w:id="2595" w:name="_Toc112687687"/>
      <w:bookmarkStart w:id="2596" w:name="_Toc145326732"/>
      <w:bookmarkEnd w:id="2581"/>
      <w:r w:rsidRPr="00D629EF">
        <w:t>9.2.1.2</w:t>
      </w:r>
      <w:r w:rsidRPr="00D629EF">
        <w:tab/>
        <w:t>RESET ACKNOWLEDGE</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597" w:name="_CR9_2_1_3"/>
      <w:bookmarkStart w:id="2598" w:name="_Toc20955546"/>
      <w:bookmarkStart w:id="2599" w:name="_Toc29460981"/>
      <w:bookmarkStart w:id="2600" w:name="_Toc29505713"/>
      <w:bookmarkStart w:id="2601" w:name="_Toc36556238"/>
      <w:bookmarkStart w:id="2602" w:name="_Toc45881692"/>
      <w:bookmarkStart w:id="2603" w:name="_Toc51852330"/>
      <w:bookmarkStart w:id="2604" w:name="_Toc56620281"/>
      <w:bookmarkStart w:id="2605" w:name="_Toc64447921"/>
      <w:bookmarkStart w:id="2606" w:name="_Toc74152696"/>
      <w:bookmarkStart w:id="2607" w:name="_Toc88656121"/>
      <w:bookmarkStart w:id="2608" w:name="_Toc88657180"/>
      <w:bookmarkStart w:id="2609" w:name="_Toc105657214"/>
      <w:bookmarkStart w:id="2610" w:name="_Toc106108595"/>
      <w:bookmarkStart w:id="2611" w:name="_Toc112687688"/>
      <w:bookmarkStart w:id="2612" w:name="_Toc145326733"/>
      <w:bookmarkEnd w:id="2597"/>
      <w:r w:rsidRPr="00D629EF">
        <w:t>9.2.1.3</w:t>
      </w:r>
      <w:r w:rsidRPr="00D629EF">
        <w:tab/>
        <w:t>ERROR INDICATION</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613" w:name="_CR9_2_1_4"/>
      <w:bookmarkStart w:id="2614" w:name="_Toc20955547"/>
      <w:bookmarkStart w:id="2615" w:name="_Toc29460982"/>
      <w:bookmarkStart w:id="2616" w:name="_Toc29505714"/>
      <w:bookmarkStart w:id="2617" w:name="_Toc36556239"/>
      <w:bookmarkStart w:id="2618" w:name="_Toc45881693"/>
      <w:bookmarkStart w:id="2619" w:name="_Toc51852331"/>
      <w:bookmarkStart w:id="2620" w:name="_Toc56620282"/>
      <w:bookmarkStart w:id="2621" w:name="_Toc64447922"/>
      <w:bookmarkStart w:id="2622" w:name="_Toc74152697"/>
      <w:bookmarkStart w:id="2623" w:name="_Toc88656122"/>
      <w:bookmarkStart w:id="2624" w:name="_Toc88657181"/>
      <w:bookmarkStart w:id="2625" w:name="_Toc105657215"/>
      <w:bookmarkStart w:id="2626" w:name="_Toc106108596"/>
      <w:bookmarkStart w:id="2627" w:name="_Toc112687689"/>
      <w:bookmarkStart w:id="2628" w:name="_Toc145326734"/>
      <w:bookmarkEnd w:id="2613"/>
      <w:r w:rsidRPr="00D629EF">
        <w:t>9.2.1.4</w:t>
      </w:r>
      <w:r w:rsidRPr="00D629EF">
        <w:tab/>
        <w:t>GNB-CU-UP E1 SETUP REQUEST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29" w:name="_CR9_2_1_5"/>
      <w:bookmarkStart w:id="2630" w:name="_Toc20955548"/>
      <w:bookmarkStart w:id="2631" w:name="_Toc29460983"/>
      <w:bookmarkStart w:id="2632" w:name="_Toc29505715"/>
      <w:bookmarkStart w:id="2633" w:name="_Toc36556240"/>
      <w:bookmarkStart w:id="2634" w:name="_Toc45881694"/>
      <w:bookmarkStart w:id="2635" w:name="_Toc51852332"/>
      <w:bookmarkStart w:id="2636" w:name="_Toc56620283"/>
      <w:bookmarkStart w:id="2637" w:name="_Toc64447923"/>
      <w:bookmarkStart w:id="2638" w:name="_Toc74152698"/>
      <w:bookmarkStart w:id="2639" w:name="_Toc88656123"/>
      <w:bookmarkStart w:id="2640" w:name="_Toc88657182"/>
      <w:bookmarkStart w:id="2641" w:name="_Toc105657216"/>
      <w:bookmarkStart w:id="2642" w:name="_Toc106108597"/>
      <w:bookmarkStart w:id="2643" w:name="_Toc112687690"/>
      <w:bookmarkStart w:id="2644" w:name="_Toc145326735"/>
      <w:bookmarkEnd w:id="2629"/>
      <w:r w:rsidRPr="00D629EF">
        <w:t>9.2.1.5</w:t>
      </w:r>
      <w:r w:rsidRPr="00D629EF">
        <w:tab/>
        <w:t>GNB-CU-UP E1 SETUP RESPONSE</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645" w:name="_Hlk22282094"/>
            <w:r w:rsidRPr="00D629EF">
              <w:rPr>
                <w:noProof/>
                <w:lang w:eastAsia="ja-JP"/>
              </w:rPr>
              <w:t>Transport Network Layer Address Info</w:t>
            </w:r>
            <w:bookmarkEnd w:id="2645"/>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646" w:name="_CR9_2_1_6"/>
      <w:bookmarkStart w:id="2647" w:name="_Toc20955549"/>
      <w:bookmarkStart w:id="2648" w:name="_Toc29460984"/>
      <w:bookmarkStart w:id="2649" w:name="_Toc29505716"/>
      <w:bookmarkStart w:id="2650" w:name="_Toc36556241"/>
      <w:bookmarkStart w:id="2651" w:name="_Toc45881695"/>
      <w:bookmarkStart w:id="2652" w:name="_Toc51852333"/>
      <w:bookmarkStart w:id="2653" w:name="_Toc56620284"/>
      <w:bookmarkStart w:id="2654" w:name="_Toc64447924"/>
      <w:bookmarkStart w:id="2655" w:name="_Toc74152699"/>
      <w:bookmarkStart w:id="2656" w:name="_Toc88656124"/>
      <w:bookmarkStart w:id="2657" w:name="_Toc88657183"/>
      <w:bookmarkStart w:id="2658" w:name="_Toc105657217"/>
      <w:bookmarkStart w:id="2659" w:name="_Toc106108598"/>
      <w:bookmarkStart w:id="2660" w:name="_Toc112687691"/>
      <w:bookmarkStart w:id="2661" w:name="_Toc145326736"/>
      <w:bookmarkEnd w:id="2646"/>
      <w:r w:rsidRPr="00D629EF">
        <w:t>9.2.1.6</w:t>
      </w:r>
      <w:r w:rsidRPr="00D629EF">
        <w:tab/>
        <w:t>GNB-CU-UP E1 SETUP FAILURE</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662" w:name="_CR9_2_1_7"/>
      <w:bookmarkStart w:id="2663" w:name="_Toc20955550"/>
      <w:bookmarkStart w:id="2664" w:name="_Toc29460985"/>
      <w:bookmarkStart w:id="2665" w:name="_Toc29505717"/>
      <w:bookmarkStart w:id="2666" w:name="_Toc36556242"/>
      <w:bookmarkStart w:id="2667" w:name="_Toc45881696"/>
      <w:bookmarkStart w:id="2668" w:name="_Toc51852334"/>
      <w:bookmarkStart w:id="2669" w:name="_Toc56620285"/>
      <w:bookmarkStart w:id="2670" w:name="_Toc64447925"/>
      <w:bookmarkStart w:id="2671" w:name="_Toc74152700"/>
      <w:bookmarkStart w:id="2672" w:name="_Toc88656125"/>
      <w:bookmarkStart w:id="2673" w:name="_Toc88657184"/>
      <w:bookmarkStart w:id="2674" w:name="_Toc105657218"/>
      <w:bookmarkStart w:id="2675" w:name="_Toc106108599"/>
      <w:bookmarkStart w:id="2676" w:name="_Toc112687692"/>
      <w:bookmarkStart w:id="2677" w:name="_Toc145326737"/>
      <w:bookmarkEnd w:id="2662"/>
      <w:r w:rsidRPr="00D629EF">
        <w:t>9.2.1.7</w:t>
      </w:r>
      <w:r w:rsidRPr="00D629EF">
        <w:tab/>
        <w:t>GNB-CU-CP E1 SETUP REQUEST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678" w:name="_CR9_2_1_8"/>
      <w:bookmarkStart w:id="2679" w:name="_Toc20955551"/>
      <w:bookmarkStart w:id="2680" w:name="_Toc29460986"/>
      <w:bookmarkStart w:id="2681" w:name="_Toc29505718"/>
      <w:bookmarkStart w:id="2682" w:name="_Toc36556243"/>
      <w:bookmarkStart w:id="2683" w:name="_Toc45881697"/>
      <w:bookmarkStart w:id="2684" w:name="_Toc51852335"/>
      <w:bookmarkStart w:id="2685" w:name="_Toc56620286"/>
      <w:bookmarkStart w:id="2686" w:name="_Toc64447926"/>
      <w:bookmarkStart w:id="2687" w:name="_Toc74152701"/>
      <w:bookmarkStart w:id="2688" w:name="_Toc88656126"/>
      <w:bookmarkStart w:id="2689" w:name="_Toc88657185"/>
      <w:bookmarkStart w:id="2690" w:name="_Toc105657219"/>
      <w:bookmarkStart w:id="2691" w:name="_Toc106108600"/>
      <w:bookmarkStart w:id="2692" w:name="_Toc112687693"/>
      <w:bookmarkStart w:id="2693" w:name="_Toc145326738"/>
      <w:bookmarkEnd w:id="2678"/>
      <w:r w:rsidRPr="00D629EF">
        <w:t>9.2.1.8</w:t>
      </w:r>
      <w:r w:rsidRPr="00D629EF">
        <w:tab/>
        <w:t>GNB-CU-CP E1 SETUP RESPONSE</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694" w:name="_CR9_2_1_9"/>
      <w:bookmarkStart w:id="2695" w:name="_Toc20955552"/>
      <w:bookmarkStart w:id="2696" w:name="_Toc29460987"/>
      <w:bookmarkStart w:id="2697" w:name="_Toc29505719"/>
      <w:bookmarkStart w:id="2698" w:name="_Toc36556244"/>
      <w:bookmarkStart w:id="2699" w:name="_Toc45881698"/>
      <w:bookmarkStart w:id="2700" w:name="_Toc51852336"/>
      <w:bookmarkStart w:id="2701" w:name="_Toc56620287"/>
      <w:bookmarkStart w:id="2702" w:name="_Toc64447927"/>
      <w:bookmarkStart w:id="2703" w:name="_Toc74152702"/>
      <w:bookmarkStart w:id="2704" w:name="_Toc88656127"/>
      <w:bookmarkStart w:id="2705" w:name="_Toc88657186"/>
      <w:bookmarkStart w:id="2706" w:name="_Toc105657220"/>
      <w:bookmarkStart w:id="2707" w:name="_Toc106108601"/>
      <w:bookmarkStart w:id="2708" w:name="_Toc112687694"/>
      <w:bookmarkStart w:id="2709" w:name="_Toc145326739"/>
      <w:bookmarkEnd w:id="2694"/>
      <w:r w:rsidRPr="00D629EF">
        <w:t>9.2.1.9</w:t>
      </w:r>
      <w:r w:rsidRPr="00D629EF">
        <w:tab/>
        <w:t>GNB-CU-CP E1 SETUP FAILURE</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710" w:name="_CR9_2_1_10"/>
      <w:bookmarkStart w:id="2711" w:name="_Toc20955553"/>
      <w:bookmarkStart w:id="2712" w:name="_Toc29460988"/>
      <w:bookmarkStart w:id="2713" w:name="_Toc29505720"/>
      <w:bookmarkStart w:id="2714" w:name="_Toc36556245"/>
      <w:bookmarkStart w:id="2715" w:name="_Toc45881699"/>
      <w:bookmarkStart w:id="2716" w:name="_Toc51852337"/>
      <w:bookmarkStart w:id="2717" w:name="_Toc56620288"/>
      <w:bookmarkStart w:id="2718" w:name="_Toc64447928"/>
      <w:bookmarkStart w:id="2719" w:name="_Toc74152703"/>
      <w:bookmarkStart w:id="2720" w:name="_Toc88656128"/>
      <w:bookmarkStart w:id="2721" w:name="_Toc88657187"/>
      <w:bookmarkStart w:id="2722" w:name="_Toc105657221"/>
      <w:bookmarkStart w:id="2723" w:name="_Toc106108602"/>
      <w:bookmarkStart w:id="2724" w:name="_Toc112687695"/>
      <w:bookmarkStart w:id="2725" w:name="_Toc145326740"/>
      <w:bookmarkEnd w:id="2710"/>
      <w:r w:rsidRPr="00D629EF">
        <w:t>9.2.1.10</w:t>
      </w:r>
      <w:r w:rsidRPr="00D629EF">
        <w:tab/>
        <w:t>GNB-CU-UP CONFIGURATION UPDATE</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726" w:name="_CR9_2_1_11"/>
      <w:bookmarkStart w:id="2727" w:name="_Toc20955554"/>
      <w:bookmarkStart w:id="2728" w:name="_Toc29460989"/>
      <w:bookmarkStart w:id="2729" w:name="_Toc29505721"/>
      <w:bookmarkStart w:id="2730" w:name="_Toc36556246"/>
      <w:bookmarkStart w:id="2731" w:name="_Toc45881700"/>
      <w:bookmarkStart w:id="2732" w:name="_Toc51852338"/>
      <w:bookmarkStart w:id="2733" w:name="_Toc56620289"/>
      <w:bookmarkStart w:id="2734" w:name="_Toc64447929"/>
      <w:bookmarkStart w:id="2735" w:name="_Toc74152704"/>
      <w:bookmarkStart w:id="2736" w:name="_Toc88656129"/>
      <w:bookmarkStart w:id="2737" w:name="_Toc88657188"/>
      <w:bookmarkStart w:id="2738" w:name="_Toc105657222"/>
      <w:bookmarkStart w:id="2739" w:name="_Toc106108603"/>
      <w:bookmarkStart w:id="2740" w:name="_Toc112687696"/>
      <w:bookmarkStart w:id="2741" w:name="_Toc145326741"/>
      <w:bookmarkEnd w:id="2726"/>
      <w:r w:rsidRPr="00D629EF">
        <w:t>9.2.1.11</w:t>
      </w:r>
      <w:r w:rsidRPr="00D629EF">
        <w:tab/>
        <w:t>GNB-CU-UP CONFIGURATION UPDATE ACKNOWLEDGE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742" w:name="_CR9_2_1_12"/>
      <w:bookmarkStart w:id="2743" w:name="_Toc20955555"/>
      <w:bookmarkStart w:id="2744" w:name="_Toc29460990"/>
      <w:bookmarkStart w:id="2745" w:name="_Toc29505722"/>
      <w:bookmarkStart w:id="2746" w:name="_Toc36556247"/>
      <w:bookmarkStart w:id="2747" w:name="_Toc45881701"/>
      <w:bookmarkStart w:id="2748" w:name="_Toc51852339"/>
      <w:bookmarkStart w:id="2749" w:name="_Toc56620290"/>
      <w:bookmarkStart w:id="2750" w:name="_Toc64447930"/>
      <w:bookmarkStart w:id="2751" w:name="_Toc74152705"/>
      <w:bookmarkStart w:id="2752" w:name="_Toc88656130"/>
      <w:bookmarkStart w:id="2753" w:name="_Toc88657189"/>
      <w:bookmarkStart w:id="2754" w:name="_Toc105657223"/>
      <w:bookmarkStart w:id="2755" w:name="_Toc106108604"/>
      <w:bookmarkStart w:id="2756" w:name="_Toc112687697"/>
      <w:bookmarkStart w:id="2757" w:name="_Toc145326742"/>
      <w:bookmarkEnd w:id="2742"/>
      <w:r w:rsidRPr="00D629EF">
        <w:t>9.2.1.12</w:t>
      </w:r>
      <w:r w:rsidRPr="00D629EF">
        <w:tab/>
        <w:t>GNB-CU-UP CONFIGURATION UPDATE FAILURE</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758" w:name="_CR9_2_1_13"/>
      <w:bookmarkStart w:id="2759" w:name="_Toc20955556"/>
      <w:bookmarkStart w:id="2760" w:name="_Toc29460991"/>
      <w:bookmarkStart w:id="2761" w:name="_Toc29505723"/>
      <w:bookmarkStart w:id="2762" w:name="_Toc36556248"/>
      <w:bookmarkStart w:id="2763" w:name="_Toc45881702"/>
      <w:bookmarkStart w:id="2764" w:name="_Toc51852340"/>
      <w:bookmarkStart w:id="2765" w:name="_Toc56620291"/>
      <w:bookmarkStart w:id="2766" w:name="_Toc64447931"/>
      <w:bookmarkStart w:id="2767" w:name="_Toc74152706"/>
      <w:bookmarkStart w:id="2768" w:name="_Toc88656131"/>
      <w:bookmarkStart w:id="2769" w:name="_Toc88657190"/>
      <w:bookmarkStart w:id="2770" w:name="_Toc105657224"/>
      <w:bookmarkStart w:id="2771" w:name="_Toc106108605"/>
      <w:bookmarkStart w:id="2772" w:name="_Toc112687698"/>
      <w:bookmarkStart w:id="2773" w:name="_Toc145326743"/>
      <w:bookmarkEnd w:id="2758"/>
      <w:r w:rsidRPr="00D629EF">
        <w:t>9.2.1.13</w:t>
      </w:r>
      <w:r w:rsidRPr="00D629EF">
        <w:tab/>
        <w:t>GNB-CU-CP CONFIGURATION UPDATE</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774" w:name="_CR9_2_1_14"/>
      <w:bookmarkStart w:id="2775" w:name="_Toc20955557"/>
      <w:bookmarkStart w:id="2776" w:name="_Toc29460992"/>
      <w:bookmarkStart w:id="2777" w:name="_Toc29505724"/>
      <w:bookmarkStart w:id="2778" w:name="_Toc36556249"/>
      <w:bookmarkStart w:id="2779" w:name="_Toc45881703"/>
      <w:bookmarkStart w:id="2780" w:name="_Toc51852341"/>
      <w:bookmarkStart w:id="2781" w:name="_Toc56620292"/>
      <w:bookmarkStart w:id="2782" w:name="_Toc64447932"/>
      <w:bookmarkStart w:id="2783" w:name="_Toc74152707"/>
      <w:bookmarkStart w:id="2784" w:name="_Toc88656132"/>
      <w:bookmarkStart w:id="2785" w:name="_Toc88657191"/>
      <w:bookmarkStart w:id="2786" w:name="_Toc105657225"/>
      <w:bookmarkStart w:id="2787" w:name="_Toc106108606"/>
      <w:bookmarkStart w:id="2788" w:name="_Toc112687699"/>
      <w:bookmarkStart w:id="2789" w:name="_Toc145326744"/>
      <w:bookmarkEnd w:id="2774"/>
      <w:r w:rsidRPr="00D629EF">
        <w:t>9.2.1.14</w:t>
      </w:r>
      <w:r w:rsidRPr="00D629EF">
        <w:tab/>
        <w:t>GNB-CU-CP CONFIGURATION UPDATE ACKNOWLEDGE</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790" w:name="_CR9_2_1_15"/>
      <w:bookmarkStart w:id="2791" w:name="_Toc20955558"/>
      <w:bookmarkStart w:id="2792" w:name="_Toc29460993"/>
      <w:bookmarkStart w:id="2793" w:name="_Toc29505725"/>
      <w:bookmarkStart w:id="2794" w:name="_Toc36556250"/>
      <w:bookmarkStart w:id="2795" w:name="_Toc45881704"/>
      <w:bookmarkStart w:id="2796" w:name="_Toc51852342"/>
      <w:bookmarkStart w:id="2797" w:name="_Toc56620293"/>
      <w:bookmarkStart w:id="2798" w:name="_Toc64447933"/>
      <w:bookmarkStart w:id="2799" w:name="_Toc74152708"/>
      <w:bookmarkStart w:id="2800" w:name="_Toc88656133"/>
      <w:bookmarkStart w:id="2801" w:name="_Toc88657192"/>
      <w:bookmarkStart w:id="2802" w:name="_Toc105657226"/>
      <w:bookmarkStart w:id="2803" w:name="_Toc106108607"/>
      <w:bookmarkStart w:id="2804" w:name="_Toc112687700"/>
      <w:bookmarkStart w:id="2805" w:name="_Toc145326745"/>
      <w:bookmarkEnd w:id="2790"/>
      <w:r w:rsidRPr="00D629EF">
        <w:t>9.2.1.15</w:t>
      </w:r>
      <w:r w:rsidRPr="00D629EF">
        <w:tab/>
        <w:t>GNB-CU-CP CONFIGURATION UPDATE FAILURE</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806" w:name="_CR9_2_1_16"/>
      <w:bookmarkStart w:id="2807" w:name="_Toc20955559"/>
      <w:bookmarkStart w:id="2808" w:name="_Toc29460994"/>
      <w:bookmarkStart w:id="2809" w:name="_Toc29505726"/>
      <w:bookmarkStart w:id="2810" w:name="_Toc36556251"/>
      <w:bookmarkStart w:id="2811" w:name="_Toc45881705"/>
      <w:bookmarkStart w:id="2812" w:name="_Toc51852343"/>
      <w:bookmarkStart w:id="2813" w:name="_Toc56620294"/>
      <w:bookmarkStart w:id="2814" w:name="_Toc64447934"/>
      <w:bookmarkStart w:id="2815" w:name="_Toc74152709"/>
      <w:bookmarkStart w:id="2816" w:name="_Toc88656134"/>
      <w:bookmarkStart w:id="2817" w:name="_Toc88657193"/>
      <w:bookmarkStart w:id="2818" w:name="_Toc105657227"/>
      <w:bookmarkStart w:id="2819" w:name="_Toc106108608"/>
      <w:bookmarkStart w:id="2820" w:name="_Toc112687701"/>
      <w:bookmarkStart w:id="2821" w:name="_Toc145326746"/>
      <w:bookmarkEnd w:id="2806"/>
      <w:r w:rsidRPr="00D629EF">
        <w:t>9.2.1.16</w:t>
      </w:r>
      <w:r w:rsidRPr="00D629EF">
        <w:tab/>
        <w:t>E1 RELEASE REQUEST</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822" w:name="_CR9_2_1_17"/>
      <w:bookmarkStart w:id="2823" w:name="_Toc20955560"/>
      <w:bookmarkStart w:id="2824" w:name="_Toc29460995"/>
      <w:bookmarkStart w:id="2825" w:name="_Toc29505727"/>
      <w:bookmarkStart w:id="2826" w:name="_Toc36556252"/>
      <w:bookmarkStart w:id="2827" w:name="_Toc45881706"/>
      <w:bookmarkStart w:id="2828" w:name="_Toc51852344"/>
      <w:bookmarkStart w:id="2829" w:name="_Toc56620295"/>
      <w:bookmarkStart w:id="2830" w:name="_Toc64447935"/>
      <w:bookmarkStart w:id="2831" w:name="_Toc74152710"/>
      <w:bookmarkStart w:id="2832" w:name="_Toc88656135"/>
      <w:bookmarkStart w:id="2833" w:name="_Toc88657194"/>
      <w:bookmarkStart w:id="2834" w:name="_Toc105657228"/>
      <w:bookmarkStart w:id="2835" w:name="_Toc106108609"/>
      <w:bookmarkStart w:id="2836" w:name="_Toc112687702"/>
      <w:bookmarkStart w:id="2837" w:name="_Toc145326747"/>
      <w:bookmarkEnd w:id="2822"/>
      <w:r w:rsidRPr="00D629EF">
        <w:t>9.2.1.17</w:t>
      </w:r>
      <w:r w:rsidRPr="00D629EF">
        <w:tab/>
        <w:t>E1 RELEASE RESPONSE</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838" w:name="_CR9_2_1_18"/>
      <w:bookmarkStart w:id="2839" w:name="_Toc20955561"/>
      <w:bookmarkStart w:id="2840" w:name="_Toc29460996"/>
      <w:bookmarkStart w:id="2841" w:name="_Toc29505728"/>
      <w:bookmarkStart w:id="2842" w:name="_Toc36556253"/>
      <w:bookmarkStart w:id="2843" w:name="_Toc45881707"/>
      <w:bookmarkStart w:id="2844" w:name="_Toc51852345"/>
      <w:bookmarkStart w:id="2845" w:name="_Toc56620296"/>
      <w:bookmarkStart w:id="2846" w:name="_Toc64447936"/>
      <w:bookmarkStart w:id="2847" w:name="_Toc74152711"/>
      <w:bookmarkStart w:id="2848" w:name="_Toc88656136"/>
      <w:bookmarkStart w:id="2849" w:name="_Toc88657195"/>
      <w:bookmarkStart w:id="2850" w:name="_Toc105657229"/>
      <w:bookmarkStart w:id="2851" w:name="_Toc106108610"/>
      <w:bookmarkStart w:id="2852" w:name="_Toc112687703"/>
      <w:bookmarkStart w:id="2853" w:name="_Toc145326748"/>
      <w:bookmarkEnd w:id="2838"/>
      <w:r w:rsidRPr="00D629EF">
        <w:t>9.2.1.18</w:t>
      </w:r>
      <w:r w:rsidRPr="00D629EF">
        <w:tab/>
        <w:t>GNB-CU-UP STATUS INDICATION</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854" w:name="_CR9_2_1_19"/>
      <w:bookmarkStart w:id="2855" w:name="_Toc45881708"/>
      <w:bookmarkStart w:id="2856" w:name="_Toc51852346"/>
      <w:bookmarkStart w:id="2857" w:name="_Toc56620297"/>
      <w:bookmarkStart w:id="2858" w:name="_Toc64447937"/>
      <w:bookmarkStart w:id="2859" w:name="_Toc74152712"/>
      <w:bookmarkStart w:id="2860" w:name="_Toc88656137"/>
      <w:bookmarkStart w:id="2861" w:name="_Toc88657196"/>
      <w:bookmarkStart w:id="2862" w:name="_Toc105657230"/>
      <w:bookmarkStart w:id="2863" w:name="_Toc106108611"/>
      <w:bookmarkStart w:id="2864" w:name="_Toc112687704"/>
      <w:bookmarkStart w:id="2865" w:name="_Toc145326749"/>
      <w:bookmarkEnd w:id="2854"/>
      <w:r>
        <w:t>9.2.1.19</w:t>
      </w:r>
      <w:r w:rsidRPr="00AA5DA2">
        <w:tab/>
        <w:t>RESOURCE STATUS REQUEST</w:t>
      </w:r>
      <w:bookmarkEnd w:id="2855"/>
      <w:bookmarkEnd w:id="2856"/>
      <w:bookmarkEnd w:id="2857"/>
      <w:bookmarkEnd w:id="2858"/>
      <w:bookmarkEnd w:id="2859"/>
      <w:bookmarkEnd w:id="2860"/>
      <w:bookmarkEnd w:id="2861"/>
      <w:bookmarkEnd w:id="2862"/>
      <w:bookmarkEnd w:id="2863"/>
      <w:bookmarkEnd w:id="2864"/>
      <w:bookmarkEnd w:id="2865"/>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4FB22309" w:rsidR="00EB182C" w:rsidRPr="00AA5DA2" w:rsidRDefault="00EB182C" w:rsidP="00EB182C">
            <w:pPr>
              <w:pStyle w:val="TAC"/>
              <w:keepNext w:val="0"/>
              <w:keepLines w:val="0"/>
              <w:widowControl w:val="0"/>
              <w:rPr>
                <w:lang w:eastAsia="ja-JP"/>
              </w:rPr>
            </w:pPr>
            <w:r>
              <w:rPr>
                <w:lang w:eastAsia="ja-JP"/>
              </w:rPr>
              <w:t>reject</w:t>
            </w:r>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7FF6FA70" w:rsidR="00EB182C" w:rsidRPr="001F67C9" w:rsidRDefault="00EB182C" w:rsidP="00EB182C">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866" w:name="_CR9_2_1_20"/>
      <w:bookmarkStart w:id="2867" w:name="_Toc45881709"/>
      <w:bookmarkStart w:id="2868" w:name="_Toc51852347"/>
      <w:bookmarkStart w:id="2869" w:name="_Toc56620298"/>
      <w:bookmarkStart w:id="2870" w:name="_Toc64447938"/>
      <w:bookmarkStart w:id="2871" w:name="_Toc74152713"/>
      <w:bookmarkStart w:id="2872" w:name="_Toc88656138"/>
      <w:bookmarkStart w:id="2873" w:name="_Toc88657197"/>
      <w:bookmarkStart w:id="2874" w:name="_Toc105657231"/>
      <w:bookmarkStart w:id="2875" w:name="_Toc106108612"/>
      <w:bookmarkStart w:id="2876" w:name="_Toc112687705"/>
      <w:bookmarkStart w:id="2877" w:name="_Toc145326750"/>
      <w:bookmarkEnd w:id="2866"/>
      <w:r>
        <w:t>9.2.1.20</w:t>
      </w:r>
      <w:r w:rsidRPr="00AA5DA2">
        <w:tab/>
        <w:t>RESOURCE STATUS RESPONSE</w:t>
      </w:r>
      <w:bookmarkEnd w:id="2867"/>
      <w:bookmarkEnd w:id="2868"/>
      <w:bookmarkEnd w:id="2869"/>
      <w:bookmarkEnd w:id="2870"/>
      <w:bookmarkEnd w:id="2871"/>
      <w:bookmarkEnd w:id="2872"/>
      <w:bookmarkEnd w:id="2873"/>
      <w:bookmarkEnd w:id="2874"/>
      <w:bookmarkEnd w:id="2875"/>
      <w:bookmarkEnd w:id="2876"/>
      <w:bookmarkEnd w:id="2877"/>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878" w:name="_CR9_2_1_21"/>
      <w:bookmarkStart w:id="2879" w:name="_Toc45881710"/>
      <w:bookmarkStart w:id="2880" w:name="_Toc51852348"/>
      <w:bookmarkStart w:id="2881" w:name="_Toc56620299"/>
      <w:bookmarkStart w:id="2882" w:name="_Toc64447939"/>
      <w:bookmarkStart w:id="2883" w:name="_Toc74152714"/>
      <w:bookmarkStart w:id="2884" w:name="_Toc88656139"/>
      <w:bookmarkStart w:id="2885" w:name="_Toc88657198"/>
      <w:bookmarkStart w:id="2886" w:name="_Toc105657232"/>
      <w:bookmarkStart w:id="2887" w:name="_Toc106108613"/>
      <w:bookmarkStart w:id="2888" w:name="_Toc112687706"/>
      <w:bookmarkStart w:id="2889" w:name="_Toc145326751"/>
      <w:bookmarkEnd w:id="2878"/>
      <w:r>
        <w:t>9.2.1.21</w:t>
      </w:r>
      <w:r w:rsidRPr="00AA5DA2">
        <w:tab/>
        <w:t>RESOURCE STATUS FAILURE</w:t>
      </w:r>
      <w:bookmarkEnd w:id="2879"/>
      <w:bookmarkEnd w:id="2880"/>
      <w:bookmarkEnd w:id="2881"/>
      <w:bookmarkEnd w:id="2882"/>
      <w:bookmarkEnd w:id="2883"/>
      <w:bookmarkEnd w:id="2884"/>
      <w:bookmarkEnd w:id="2885"/>
      <w:bookmarkEnd w:id="2886"/>
      <w:bookmarkEnd w:id="2887"/>
      <w:bookmarkEnd w:id="2888"/>
      <w:bookmarkEnd w:id="2889"/>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890" w:name="_Toc45881711"/>
      <w:bookmarkStart w:id="2891" w:name="_Toc51852349"/>
      <w:bookmarkStart w:id="2892" w:name="_Toc56620300"/>
      <w:bookmarkStart w:id="2893" w:name="_Toc64447940"/>
      <w:bookmarkStart w:id="2894" w:name="_Toc74152715"/>
      <w:bookmarkStart w:id="2895" w:name="_Toc88656140"/>
      <w:bookmarkStart w:id="2896" w:name="_Toc88657199"/>
      <w:bookmarkStart w:id="2897" w:name="_Toc105657233"/>
      <w:bookmarkStart w:id="2898" w:name="_Toc106108614"/>
      <w:bookmarkStart w:id="2899"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900" w:name="_CR9_2_1_22"/>
      <w:bookmarkStart w:id="2901" w:name="_Toc145326752"/>
      <w:bookmarkEnd w:id="2900"/>
      <w:r>
        <w:t>9.2.1.22</w:t>
      </w:r>
      <w:r w:rsidRPr="00AA5DA2">
        <w:tab/>
        <w:t>RESOURCE STATUS UPDATE</w:t>
      </w:r>
      <w:bookmarkEnd w:id="2890"/>
      <w:bookmarkEnd w:id="2891"/>
      <w:bookmarkEnd w:id="2892"/>
      <w:bookmarkEnd w:id="2893"/>
      <w:bookmarkEnd w:id="2894"/>
      <w:bookmarkEnd w:id="2895"/>
      <w:bookmarkEnd w:id="2896"/>
      <w:bookmarkEnd w:id="2897"/>
      <w:bookmarkEnd w:id="2898"/>
      <w:bookmarkEnd w:id="2899"/>
      <w:bookmarkEnd w:id="2901"/>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902" w:name="_CR9_2_2"/>
      <w:bookmarkStart w:id="2903" w:name="_Toc20955562"/>
      <w:bookmarkStart w:id="2904" w:name="_Toc29460997"/>
      <w:bookmarkStart w:id="2905" w:name="_Toc29505729"/>
      <w:bookmarkStart w:id="2906" w:name="_Toc36556254"/>
      <w:bookmarkStart w:id="2907" w:name="_Toc45881712"/>
      <w:bookmarkStart w:id="2908" w:name="_Toc51852350"/>
      <w:bookmarkStart w:id="2909" w:name="_Toc56620301"/>
      <w:bookmarkStart w:id="2910" w:name="_Toc64447941"/>
      <w:bookmarkStart w:id="2911" w:name="_Toc74152716"/>
      <w:bookmarkStart w:id="2912" w:name="_Toc88656141"/>
      <w:bookmarkStart w:id="2913" w:name="_Toc88657200"/>
      <w:bookmarkStart w:id="2914" w:name="_Toc105657234"/>
      <w:bookmarkStart w:id="2915" w:name="_Toc106108615"/>
      <w:bookmarkStart w:id="2916" w:name="_Toc112687708"/>
      <w:bookmarkStart w:id="2917" w:name="_Toc145326753"/>
      <w:bookmarkEnd w:id="2902"/>
      <w:r w:rsidRPr="00D629EF">
        <w:rPr>
          <w:rFonts w:hint="eastAsia"/>
        </w:rPr>
        <w:t>9.2.</w:t>
      </w:r>
      <w:r w:rsidRPr="00D629EF">
        <w:t>2</w:t>
      </w:r>
      <w:r w:rsidRPr="00D629EF">
        <w:rPr>
          <w:rFonts w:hint="eastAsia"/>
        </w:rPr>
        <w:tab/>
      </w:r>
      <w:r w:rsidRPr="00D629EF">
        <w:t>Bearer Context Management messages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53B4A8AB" w14:textId="77777777" w:rsidR="00A85C4E" w:rsidRPr="00D629EF" w:rsidRDefault="00A85C4E" w:rsidP="00101AE6">
      <w:pPr>
        <w:pStyle w:val="Heading4"/>
        <w:keepNext w:val="0"/>
        <w:keepLines w:val="0"/>
        <w:widowControl w:val="0"/>
      </w:pPr>
      <w:bookmarkStart w:id="2918" w:name="_CR9_2_2_1"/>
      <w:bookmarkStart w:id="2919" w:name="_Toc20955563"/>
      <w:bookmarkStart w:id="2920" w:name="_Toc29460998"/>
      <w:bookmarkStart w:id="2921" w:name="_Toc29505730"/>
      <w:bookmarkStart w:id="2922" w:name="_Toc36556255"/>
      <w:bookmarkStart w:id="2923" w:name="_Toc45881713"/>
      <w:bookmarkStart w:id="2924" w:name="_Toc51852351"/>
      <w:bookmarkStart w:id="2925" w:name="_Toc56620302"/>
      <w:bookmarkStart w:id="2926" w:name="_Toc64447942"/>
      <w:bookmarkStart w:id="2927" w:name="_Toc74152717"/>
      <w:bookmarkStart w:id="2928" w:name="_Toc88656142"/>
      <w:bookmarkStart w:id="2929" w:name="_Toc88657201"/>
      <w:bookmarkStart w:id="2930" w:name="_Toc105657235"/>
      <w:bookmarkStart w:id="2931" w:name="_Toc106108616"/>
      <w:bookmarkStart w:id="2932" w:name="_Toc112687709"/>
      <w:bookmarkStart w:id="2933" w:name="_Toc145326754"/>
      <w:bookmarkEnd w:id="2918"/>
      <w:r w:rsidRPr="00D629EF">
        <w:t>9.2.2.1</w:t>
      </w:r>
      <w:r w:rsidRPr="00D629EF">
        <w:tab/>
        <w:t>BEARER CONTEXT SETUP REQUEST</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93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934"/>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40F2A9A7"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r w:rsidR="00B52BB6" w:rsidRPr="00D629EF" w14:paraId="01B32F73" w14:textId="77777777" w:rsidTr="001239B3">
        <w:tc>
          <w:tcPr>
            <w:tcW w:w="2160" w:type="dxa"/>
            <w:tcBorders>
              <w:top w:val="single" w:sz="4" w:space="0" w:color="auto"/>
              <w:left w:val="single" w:sz="4" w:space="0" w:color="auto"/>
              <w:bottom w:val="single" w:sz="4" w:space="0" w:color="auto"/>
              <w:right w:val="single" w:sz="4" w:space="0" w:color="auto"/>
            </w:tcBorders>
          </w:tcPr>
          <w:p w14:paraId="18C2E503" w14:textId="39FDA4E6" w:rsidR="00B52BB6" w:rsidRPr="00F218D9" w:rsidRDefault="00B52BB6" w:rsidP="00B52BB6">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07D85C71" w14:textId="52ABD0A3" w:rsidR="00B52BB6" w:rsidRDefault="00B52BB6" w:rsidP="00B52BB6">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EFEF2" w14:textId="77777777" w:rsidR="00B52BB6" w:rsidRPr="00D629EF" w:rsidRDefault="00B52BB6" w:rsidP="00B52BB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673D9D" w14:textId="246FE930" w:rsidR="00B52BB6" w:rsidRDefault="00B52BB6" w:rsidP="00B52BB6">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50B3969C" w14:textId="7451A675" w:rsidR="00B52BB6" w:rsidRPr="00642C18" w:rsidRDefault="00B52BB6" w:rsidP="00B52BB6">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4A5D210" w14:textId="7B6BD667" w:rsidR="00B52BB6" w:rsidRDefault="00B52BB6" w:rsidP="00B52BB6">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8787F2A" w14:textId="730D3004" w:rsidR="00B52BB6" w:rsidRDefault="00B52BB6" w:rsidP="00B52BB6">
            <w:pPr>
              <w:pStyle w:val="TAC"/>
              <w:keepNext w:val="0"/>
              <w:keepLines w:val="0"/>
              <w:widowControl w:val="0"/>
              <w:rPr>
                <w:lang w:eastAsia="zh-CN"/>
              </w:rPr>
            </w:pPr>
            <w:r w:rsidRPr="00817E9C">
              <w:rPr>
                <w:rFonts w:hint="eastAsia"/>
                <w:lang w:eastAsia="zh-CN"/>
              </w:rPr>
              <w:t>ignore</w:t>
            </w:r>
          </w:p>
        </w:tc>
      </w:tr>
      <w:tr w:rsidR="00B52BB6" w:rsidRPr="00D629EF" w14:paraId="3C2C807E" w14:textId="77777777" w:rsidTr="001239B3">
        <w:tc>
          <w:tcPr>
            <w:tcW w:w="2160" w:type="dxa"/>
            <w:tcBorders>
              <w:top w:val="single" w:sz="4" w:space="0" w:color="auto"/>
              <w:left w:val="single" w:sz="4" w:space="0" w:color="auto"/>
              <w:bottom w:val="single" w:sz="4" w:space="0" w:color="auto"/>
              <w:right w:val="single" w:sz="4" w:space="0" w:color="auto"/>
            </w:tcBorders>
          </w:tcPr>
          <w:p w14:paraId="771ECDF0" w14:textId="5BF7FA5E" w:rsidR="00B52BB6" w:rsidRPr="00F218D9" w:rsidRDefault="00B52BB6" w:rsidP="00B52BB6">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73CF73E9" w14:textId="534CDE29" w:rsidR="00B52BB6" w:rsidRDefault="00B52BB6" w:rsidP="00B52BB6">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9E9812" w14:textId="77777777" w:rsidR="00B52BB6" w:rsidRPr="00D629EF" w:rsidRDefault="00B52BB6" w:rsidP="00B52BB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3CD010" w14:textId="46F3A7F5" w:rsidR="00B52BB6" w:rsidRDefault="00B52BB6" w:rsidP="00B52BB6">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7306FACF" w14:textId="0C7F2C69" w:rsidR="00B52BB6" w:rsidRPr="00642C18" w:rsidRDefault="00B52BB6" w:rsidP="00B52BB6">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DD0C0EC" w14:textId="05D779C9" w:rsidR="00B52BB6" w:rsidRDefault="00B52BB6" w:rsidP="00B52BB6">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C8602F6" w14:textId="3667CBFE" w:rsidR="00B52BB6" w:rsidRDefault="00B52BB6" w:rsidP="00B52BB6">
            <w:pPr>
              <w:pStyle w:val="TAC"/>
              <w:keepNext w:val="0"/>
              <w:keepLines w:val="0"/>
              <w:widowControl w:val="0"/>
              <w:rPr>
                <w:lang w:eastAsia="zh-CN"/>
              </w:rPr>
            </w:pPr>
            <w:r w:rsidRPr="00907639">
              <w:rPr>
                <w:rFonts w:hint="eastAsia"/>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935" w:name="_CR9_2_2_2"/>
      <w:bookmarkStart w:id="2936" w:name="_Toc20955564"/>
      <w:bookmarkStart w:id="2937" w:name="_Toc29460999"/>
      <w:bookmarkStart w:id="2938" w:name="_Toc29505731"/>
      <w:bookmarkStart w:id="2939" w:name="_Toc36556256"/>
      <w:bookmarkStart w:id="2940" w:name="_Toc45881714"/>
      <w:bookmarkStart w:id="2941" w:name="_Toc51852352"/>
      <w:bookmarkStart w:id="2942" w:name="_Toc56620303"/>
      <w:bookmarkStart w:id="2943" w:name="_Toc64447943"/>
      <w:bookmarkStart w:id="2944" w:name="_Toc74152718"/>
      <w:bookmarkStart w:id="2945" w:name="_Toc88656143"/>
      <w:bookmarkStart w:id="2946" w:name="_Toc88657202"/>
      <w:bookmarkStart w:id="2947" w:name="_Toc105657236"/>
      <w:bookmarkStart w:id="2948" w:name="_Toc106108617"/>
      <w:bookmarkStart w:id="2949" w:name="_Toc112687710"/>
      <w:bookmarkStart w:id="2950" w:name="_Toc145326755"/>
      <w:bookmarkEnd w:id="2935"/>
      <w:r w:rsidRPr="00D629EF">
        <w:t>9.2.2.2</w:t>
      </w:r>
      <w:r w:rsidRPr="00D629EF">
        <w:tab/>
        <w:t>BEARER CONTEXT SETUP RESPONSE</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8956B8" w:rsidRDefault="008D7A61" w:rsidP="00101AE6">
            <w:pPr>
              <w:pStyle w:val="TAL"/>
              <w:keepNext w:val="0"/>
              <w:keepLines w:val="0"/>
              <w:widowControl w:val="0"/>
              <w:rPr>
                <w:noProof/>
                <w:lang w:val="sv-SE" w:eastAsia="ja-JP"/>
              </w:rPr>
            </w:pPr>
            <w:r w:rsidRPr="008956B8">
              <w:rPr>
                <w:noProof/>
                <w:lang w:val="sv-SE" w:eastAsia="ja-JP"/>
              </w:rPr>
              <w:t xml:space="preserve">DRB Setup List E-UTRAN </w:t>
            </w:r>
          </w:p>
          <w:p w14:paraId="338B472A" w14:textId="77777777" w:rsidR="00A85C4E" w:rsidRPr="008956B8" w:rsidRDefault="00032441" w:rsidP="00101AE6">
            <w:pPr>
              <w:pStyle w:val="TAL"/>
              <w:keepNext w:val="0"/>
              <w:keepLines w:val="0"/>
              <w:widowControl w:val="0"/>
              <w:rPr>
                <w:noProof/>
                <w:lang w:val="sv-SE" w:eastAsia="ja-JP"/>
              </w:rPr>
            </w:pPr>
            <w:r w:rsidRPr="008956B8">
              <w:rPr>
                <w:noProof/>
                <w:lang w:val="sv-SE" w:eastAsia="ja-JP"/>
              </w:rPr>
              <w:t>9.3.3</w:t>
            </w:r>
            <w:r w:rsidR="008D7A61" w:rsidRPr="008956B8">
              <w:rPr>
                <w:noProof/>
                <w:lang w:val="sv-SE"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8956B8" w:rsidRDefault="00A85C4E" w:rsidP="00101AE6">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2951" w:name="_CR9_2_2_3"/>
      <w:bookmarkStart w:id="2952" w:name="_Toc20955565"/>
      <w:bookmarkStart w:id="2953" w:name="_Toc29461000"/>
      <w:bookmarkStart w:id="2954" w:name="_Toc29505732"/>
      <w:bookmarkStart w:id="2955" w:name="_Toc36556257"/>
      <w:bookmarkStart w:id="2956" w:name="_Toc45881715"/>
      <w:bookmarkStart w:id="2957" w:name="_Toc51852353"/>
      <w:bookmarkStart w:id="2958" w:name="_Toc56620304"/>
      <w:bookmarkStart w:id="2959" w:name="_Toc64447944"/>
      <w:bookmarkStart w:id="2960" w:name="_Toc74152719"/>
      <w:bookmarkStart w:id="2961" w:name="_Toc88656144"/>
      <w:bookmarkStart w:id="2962" w:name="_Toc88657203"/>
      <w:bookmarkStart w:id="2963" w:name="_Toc105657237"/>
      <w:bookmarkStart w:id="2964" w:name="_Toc106108618"/>
      <w:bookmarkStart w:id="2965" w:name="_Toc112687711"/>
      <w:bookmarkStart w:id="2966" w:name="_Toc145326756"/>
      <w:bookmarkEnd w:id="2951"/>
      <w:r w:rsidRPr="00D629EF">
        <w:t>9.2.2.3</w:t>
      </w:r>
      <w:r w:rsidRPr="00D629EF">
        <w:tab/>
        <w:t>BEARER CONTEXT SETUP FAILURE</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2967" w:name="_CR9_2_2_4"/>
      <w:bookmarkStart w:id="2968" w:name="_Toc20955566"/>
      <w:bookmarkStart w:id="2969" w:name="_Toc29461001"/>
      <w:bookmarkStart w:id="2970" w:name="_Toc29505733"/>
      <w:bookmarkStart w:id="2971" w:name="_Toc36556258"/>
      <w:bookmarkStart w:id="2972" w:name="_Toc45881716"/>
      <w:bookmarkStart w:id="2973" w:name="_Toc51852354"/>
      <w:bookmarkStart w:id="2974" w:name="_Toc56620305"/>
      <w:bookmarkStart w:id="2975" w:name="_Toc64447945"/>
      <w:bookmarkStart w:id="2976" w:name="_Toc74152720"/>
      <w:bookmarkStart w:id="2977" w:name="_Toc88656145"/>
      <w:bookmarkStart w:id="2978" w:name="_Toc88657204"/>
      <w:bookmarkStart w:id="2979" w:name="_Toc105657238"/>
      <w:bookmarkStart w:id="2980" w:name="_Toc106108619"/>
      <w:bookmarkStart w:id="2981" w:name="_Toc112687712"/>
      <w:bookmarkStart w:id="2982" w:name="_Toc145326757"/>
      <w:bookmarkEnd w:id="2967"/>
      <w:r w:rsidRPr="00D629EF">
        <w:t>9.2.2.4</w:t>
      </w:r>
      <w:r w:rsidRPr="00D629EF">
        <w:tab/>
        <w:t>BEARER CONTEXT MODIFICATION REQUEST</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38633506"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2983" w:name="_Hlk2341054"/>
            <w:r w:rsidRPr="00D629EF">
              <w:rPr>
                <w:rFonts w:eastAsia="Malgun Gothic"/>
              </w:rPr>
              <w:t>Indicate to discard the DL user data in case of RAN paging failure.</w:t>
            </w:r>
            <w:bookmarkEnd w:id="2983"/>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r w:rsidR="00B52BB6" w:rsidRPr="00D629EF" w14:paraId="7DBFC5A5" w14:textId="77777777" w:rsidTr="001239B3">
        <w:tc>
          <w:tcPr>
            <w:tcW w:w="2160" w:type="dxa"/>
            <w:tcBorders>
              <w:top w:val="single" w:sz="4" w:space="0" w:color="auto"/>
              <w:left w:val="single" w:sz="4" w:space="0" w:color="auto"/>
              <w:bottom w:val="single" w:sz="4" w:space="0" w:color="auto"/>
              <w:right w:val="single" w:sz="4" w:space="0" w:color="auto"/>
            </w:tcBorders>
          </w:tcPr>
          <w:p w14:paraId="6BDE1037" w14:textId="1349B63F" w:rsidR="00B52BB6" w:rsidRDefault="00B52BB6" w:rsidP="00B52BB6">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4121027F" w14:textId="0DE151BA" w:rsidR="00B52BB6" w:rsidRDefault="00B52BB6" w:rsidP="00B52BB6">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6986FF" w14:textId="77777777" w:rsidR="00B52BB6" w:rsidRPr="00D629EF" w:rsidRDefault="00B52BB6" w:rsidP="00B52BB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6CBBB4" w14:textId="180900F3" w:rsidR="00B52BB6" w:rsidRDefault="00B52BB6" w:rsidP="00B52BB6">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F69C4C7" w14:textId="2C761C7B" w:rsidR="00B52BB6" w:rsidRDefault="00B52BB6" w:rsidP="00B52BB6">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57AEDEB5" w14:textId="4A2F68FC" w:rsidR="00B52BB6" w:rsidRDefault="00B52BB6" w:rsidP="00B52BB6">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6AA2AC7A" w14:textId="17DB5E45" w:rsidR="00B52BB6" w:rsidRDefault="00B52BB6" w:rsidP="00B52BB6">
            <w:pPr>
              <w:pStyle w:val="TAC"/>
              <w:keepNext w:val="0"/>
              <w:keepLines w:val="0"/>
              <w:widowControl w:val="0"/>
            </w:pPr>
            <w:r w:rsidRPr="004B37E9">
              <w:rPr>
                <w:rFonts w:hint="eastAsia"/>
              </w:rPr>
              <w:t>ignore</w:t>
            </w:r>
          </w:p>
        </w:tc>
      </w:tr>
      <w:tr w:rsidR="00B52BB6" w:rsidRPr="00D629EF" w14:paraId="3295004F" w14:textId="77777777" w:rsidTr="001239B3">
        <w:tc>
          <w:tcPr>
            <w:tcW w:w="2160" w:type="dxa"/>
            <w:tcBorders>
              <w:top w:val="single" w:sz="4" w:space="0" w:color="auto"/>
              <w:left w:val="single" w:sz="4" w:space="0" w:color="auto"/>
              <w:bottom w:val="single" w:sz="4" w:space="0" w:color="auto"/>
              <w:right w:val="single" w:sz="4" w:space="0" w:color="auto"/>
            </w:tcBorders>
          </w:tcPr>
          <w:p w14:paraId="3775B486" w14:textId="55BC44EC" w:rsidR="00B52BB6" w:rsidRDefault="00B52BB6" w:rsidP="00B52BB6">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399B4F39" w14:textId="32ACF2FE" w:rsidR="00B52BB6" w:rsidRDefault="00B52BB6" w:rsidP="00B52BB6">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63B0FAE" w14:textId="77777777" w:rsidR="00B52BB6" w:rsidRPr="00D629EF" w:rsidRDefault="00B52BB6" w:rsidP="00B52BB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D5551C" w14:textId="2FF2CB46" w:rsidR="00B52BB6" w:rsidRDefault="00B52BB6" w:rsidP="00B52BB6">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7D2EF746" w14:textId="106CFD78" w:rsidR="00B52BB6" w:rsidRDefault="00B52BB6" w:rsidP="00B52BB6">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0DD12C0C" w14:textId="4044B18C" w:rsidR="00B52BB6" w:rsidRDefault="00B52BB6" w:rsidP="00B52BB6">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C938654" w14:textId="265C103E" w:rsidR="00B52BB6" w:rsidRDefault="00B52BB6" w:rsidP="00B52BB6">
            <w:pPr>
              <w:pStyle w:val="TAC"/>
              <w:keepNext w:val="0"/>
              <w:keepLines w:val="0"/>
              <w:widowControl w:val="0"/>
            </w:pPr>
            <w:r w:rsidRPr="00FE618C">
              <w:rPr>
                <w:rFonts w:hint="eastAsia"/>
              </w:rP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2984" w:name="_CR9_2_2_5"/>
      <w:bookmarkStart w:id="2985" w:name="_Toc20955567"/>
      <w:bookmarkStart w:id="2986" w:name="_Toc29461002"/>
      <w:bookmarkStart w:id="2987" w:name="_Toc29505734"/>
      <w:bookmarkStart w:id="2988" w:name="_Toc36556259"/>
      <w:bookmarkStart w:id="2989" w:name="_Toc45881717"/>
      <w:bookmarkStart w:id="2990" w:name="_Toc51852355"/>
      <w:bookmarkStart w:id="2991" w:name="_Toc56620306"/>
      <w:bookmarkStart w:id="2992" w:name="_Toc64447946"/>
      <w:bookmarkStart w:id="2993" w:name="_Toc74152721"/>
      <w:bookmarkStart w:id="2994" w:name="_Toc88656146"/>
      <w:bookmarkStart w:id="2995" w:name="_Toc88657205"/>
      <w:bookmarkStart w:id="2996" w:name="_Toc105657239"/>
      <w:bookmarkStart w:id="2997" w:name="_Toc106108620"/>
      <w:bookmarkStart w:id="2998" w:name="_Toc112687713"/>
      <w:bookmarkStart w:id="2999" w:name="_Toc145326758"/>
      <w:bookmarkEnd w:id="2984"/>
      <w:r w:rsidRPr="00D629EF">
        <w:t>9.2.2.5</w:t>
      </w:r>
      <w:r w:rsidRPr="00D629EF">
        <w:tab/>
        <w:t>BEARER CONTEXT MODIFICATION RESPONSE</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000" w:name="_CR9_2_2_6"/>
      <w:bookmarkStart w:id="3001" w:name="_Toc20955568"/>
      <w:bookmarkStart w:id="3002" w:name="_Toc29461003"/>
      <w:bookmarkStart w:id="3003" w:name="_Toc29505735"/>
      <w:bookmarkStart w:id="3004" w:name="_Toc36556260"/>
      <w:bookmarkStart w:id="3005" w:name="_Toc45881718"/>
      <w:bookmarkStart w:id="3006" w:name="_Toc51852356"/>
      <w:bookmarkStart w:id="3007" w:name="_Toc56620307"/>
      <w:bookmarkStart w:id="3008" w:name="_Toc64447947"/>
      <w:bookmarkStart w:id="3009" w:name="_Toc74152722"/>
      <w:bookmarkStart w:id="3010" w:name="_Toc88656147"/>
      <w:bookmarkStart w:id="3011" w:name="_Toc88657206"/>
      <w:bookmarkStart w:id="3012" w:name="_Toc105657240"/>
      <w:bookmarkStart w:id="3013" w:name="_Toc106108621"/>
      <w:bookmarkStart w:id="3014" w:name="_Toc112687714"/>
      <w:bookmarkStart w:id="3015" w:name="_Toc145326759"/>
      <w:bookmarkEnd w:id="3000"/>
      <w:r w:rsidRPr="00D629EF">
        <w:t>9.2.2.6</w:t>
      </w:r>
      <w:r w:rsidRPr="00D629EF">
        <w:tab/>
        <w:t>BEARER CONTEXT MODIFICATION FAILURE</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016" w:name="_CR9_2_2_7"/>
      <w:bookmarkStart w:id="3017" w:name="_Toc20955569"/>
      <w:bookmarkStart w:id="3018" w:name="_Toc29461004"/>
      <w:bookmarkStart w:id="3019" w:name="_Toc29505736"/>
      <w:bookmarkStart w:id="3020" w:name="_Toc36556261"/>
      <w:bookmarkStart w:id="3021" w:name="_Toc45881719"/>
      <w:bookmarkStart w:id="3022" w:name="_Toc51852357"/>
      <w:bookmarkStart w:id="3023" w:name="_Toc56620308"/>
      <w:bookmarkStart w:id="3024" w:name="_Toc64447948"/>
      <w:bookmarkStart w:id="3025" w:name="_Toc74152723"/>
      <w:bookmarkStart w:id="3026" w:name="_Toc88656148"/>
      <w:bookmarkStart w:id="3027" w:name="_Toc88657207"/>
      <w:bookmarkStart w:id="3028" w:name="_Toc105657241"/>
      <w:bookmarkStart w:id="3029" w:name="_Toc106108622"/>
      <w:bookmarkStart w:id="3030" w:name="_Toc112687715"/>
      <w:bookmarkStart w:id="3031" w:name="_Toc145326760"/>
      <w:bookmarkEnd w:id="3016"/>
      <w:r w:rsidRPr="00D629EF">
        <w:t>9.2.2.7</w:t>
      </w:r>
      <w:r w:rsidRPr="00D629EF">
        <w:tab/>
        <w:t>BEARER CONTEXT MODIFICATION REQUIRED</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032" w:name="_CR9_2_2_8"/>
      <w:bookmarkStart w:id="3033" w:name="_Toc20955570"/>
      <w:bookmarkStart w:id="3034" w:name="_Toc29461005"/>
      <w:bookmarkStart w:id="3035" w:name="_Toc29505737"/>
      <w:bookmarkStart w:id="3036" w:name="_Toc36556262"/>
      <w:bookmarkStart w:id="3037" w:name="_Toc45881720"/>
      <w:bookmarkStart w:id="3038" w:name="_Toc51852358"/>
      <w:bookmarkStart w:id="3039" w:name="_Toc56620309"/>
      <w:bookmarkStart w:id="3040" w:name="_Toc64447949"/>
      <w:bookmarkStart w:id="3041" w:name="_Toc74152724"/>
      <w:bookmarkStart w:id="3042" w:name="_Toc88656149"/>
      <w:bookmarkStart w:id="3043" w:name="_Toc88657208"/>
      <w:bookmarkStart w:id="3044" w:name="_Toc105657242"/>
      <w:bookmarkStart w:id="3045" w:name="_Toc106108623"/>
      <w:bookmarkStart w:id="3046" w:name="_Toc112687716"/>
      <w:bookmarkStart w:id="3047" w:name="_Toc145326761"/>
      <w:bookmarkEnd w:id="3032"/>
      <w:r w:rsidRPr="00D629EF">
        <w:t>9.2.2.8</w:t>
      </w:r>
      <w:r w:rsidRPr="00D629EF">
        <w:tab/>
        <w:t>BEARER CONTEXT MODIFICATION CONFIRM</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048" w:name="_CR9_2_2_9"/>
      <w:bookmarkStart w:id="3049" w:name="_Toc20955571"/>
      <w:bookmarkStart w:id="3050" w:name="_Toc29461006"/>
      <w:bookmarkStart w:id="3051" w:name="_Toc29505738"/>
      <w:bookmarkStart w:id="3052" w:name="_Toc36556263"/>
      <w:bookmarkStart w:id="3053" w:name="_Toc45881721"/>
      <w:bookmarkStart w:id="3054" w:name="_Toc51852359"/>
      <w:bookmarkStart w:id="3055" w:name="_Toc56620310"/>
      <w:bookmarkStart w:id="3056" w:name="_Toc64447950"/>
      <w:bookmarkStart w:id="3057" w:name="_Toc74152725"/>
      <w:bookmarkStart w:id="3058" w:name="_Toc88656150"/>
      <w:bookmarkStart w:id="3059" w:name="_Toc88657209"/>
      <w:bookmarkStart w:id="3060" w:name="_Toc105657243"/>
      <w:bookmarkStart w:id="3061" w:name="_Toc106108624"/>
      <w:bookmarkStart w:id="3062" w:name="_Toc112687717"/>
      <w:bookmarkStart w:id="3063" w:name="_Toc145326762"/>
      <w:bookmarkEnd w:id="3048"/>
      <w:r w:rsidRPr="00D629EF">
        <w:t>9.2.2.9</w:t>
      </w:r>
      <w:r w:rsidRPr="00D629EF">
        <w:tab/>
        <w:t>BEARER CONTEXT RELEASE COMMAND</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064" w:name="_CR9_2_2_10"/>
      <w:bookmarkStart w:id="3065" w:name="_Toc20955572"/>
      <w:bookmarkStart w:id="3066" w:name="_Toc29461007"/>
      <w:bookmarkStart w:id="3067" w:name="_Toc29505739"/>
      <w:bookmarkStart w:id="3068" w:name="_Toc36556264"/>
      <w:bookmarkStart w:id="3069" w:name="_Toc45881722"/>
      <w:bookmarkStart w:id="3070" w:name="_Toc51852360"/>
      <w:bookmarkStart w:id="3071" w:name="_Toc56620311"/>
      <w:bookmarkStart w:id="3072" w:name="_Toc64447951"/>
      <w:bookmarkStart w:id="3073" w:name="_Toc74152726"/>
      <w:bookmarkStart w:id="3074" w:name="_Toc88656151"/>
      <w:bookmarkStart w:id="3075" w:name="_Toc88657210"/>
      <w:bookmarkStart w:id="3076" w:name="_Toc105657244"/>
      <w:bookmarkStart w:id="3077" w:name="_Toc106108625"/>
      <w:bookmarkStart w:id="3078" w:name="_Toc112687718"/>
      <w:bookmarkStart w:id="3079" w:name="_Toc145326763"/>
      <w:bookmarkEnd w:id="3064"/>
      <w:r w:rsidRPr="00D629EF">
        <w:t>9.2.2.10</w:t>
      </w:r>
      <w:r w:rsidRPr="00D629EF">
        <w:tab/>
        <w:t>BEARER CONTEXT RELEASE COMPLETE</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080" w:name="_CR9_2_2_11"/>
      <w:bookmarkStart w:id="3081" w:name="_Toc20955573"/>
      <w:bookmarkStart w:id="3082" w:name="_Toc29461008"/>
      <w:bookmarkStart w:id="3083" w:name="_Toc29505740"/>
      <w:bookmarkStart w:id="3084" w:name="_Toc36556265"/>
      <w:bookmarkStart w:id="3085" w:name="_Toc45881723"/>
      <w:bookmarkStart w:id="3086" w:name="_Toc51852361"/>
      <w:bookmarkStart w:id="3087" w:name="_Toc56620312"/>
      <w:bookmarkStart w:id="3088" w:name="_Toc64447952"/>
      <w:bookmarkStart w:id="3089" w:name="_Toc74152727"/>
      <w:bookmarkStart w:id="3090" w:name="_Toc88656152"/>
      <w:bookmarkStart w:id="3091" w:name="_Toc88657211"/>
      <w:bookmarkStart w:id="3092" w:name="_Toc105657245"/>
      <w:bookmarkStart w:id="3093" w:name="_Toc106108626"/>
      <w:bookmarkStart w:id="3094" w:name="_Toc112687719"/>
      <w:bookmarkStart w:id="3095" w:name="_Toc145326764"/>
      <w:bookmarkEnd w:id="3080"/>
      <w:r w:rsidRPr="00D629EF">
        <w:t>9.2.2.11</w:t>
      </w:r>
      <w:r w:rsidRPr="00D629EF">
        <w:tab/>
        <w:t>BEARER CONTEXT RELEASE REQUEST</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096" w:name="_CR9_2_2_12"/>
      <w:bookmarkStart w:id="3097" w:name="_Toc20955574"/>
      <w:bookmarkStart w:id="3098" w:name="_Toc29461009"/>
      <w:bookmarkStart w:id="3099" w:name="_Toc29505741"/>
      <w:bookmarkStart w:id="3100" w:name="_Toc36556266"/>
      <w:bookmarkStart w:id="3101" w:name="_Toc45881724"/>
      <w:bookmarkStart w:id="3102" w:name="_Toc51852362"/>
      <w:bookmarkStart w:id="3103" w:name="_Toc56620313"/>
      <w:bookmarkStart w:id="3104" w:name="_Toc64447953"/>
      <w:bookmarkStart w:id="3105" w:name="_Toc74152728"/>
      <w:bookmarkStart w:id="3106" w:name="_Toc88656153"/>
      <w:bookmarkStart w:id="3107" w:name="_Toc88657212"/>
      <w:bookmarkStart w:id="3108" w:name="_Toc105657246"/>
      <w:bookmarkStart w:id="3109" w:name="_Toc106108627"/>
      <w:bookmarkStart w:id="3110" w:name="_Toc112687720"/>
      <w:bookmarkStart w:id="3111" w:name="_Toc145326765"/>
      <w:bookmarkEnd w:id="3096"/>
      <w:r w:rsidRPr="00D629EF">
        <w:t>9.2.2.12</w:t>
      </w:r>
      <w:r w:rsidRPr="00D629EF">
        <w:tab/>
        <w:t>BEARER CONTEXT INACTIVITY NOTIFICATION</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112" w:name="_CR9_2_2_13"/>
      <w:bookmarkStart w:id="3113" w:name="_Toc20955575"/>
      <w:bookmarkStart w:id="3114" w:name="_Toc29461010"/>
      <w:bookmarkStart w:id="3115" w:name="_Toc29505742"/>
      <w:bookmarkStart w:id="3116" w:name="_Toc36556267"/>
      <w:bookmarkStart w:id="3117" w:name="_Toc45881725"/>
      <w:bookmarkStart w:id="3118" w:name="_Toc51852363"/>
      <w:bookmarkStart w:id="3119" w:name="_Toc56620314"/>
      <w:bookmarkStart w:id="3120" w:name="_Toc64447954"/>
      <w:bookmarkStart w:id="3121" w:name="_Toc74152729"/>
      <w:bookmarkStart w:id="3122" w:name="_Toc88656154"/>
      <w:bookmarkStart w:id="3123" w:name="_Toc88657213"/>
      <w:bookmarkStart w:id="3124" w:name="_Toc105657247"/>
      <w:bookmarkStart w:id="3125" w:name="_Toc106108628"/>
      <w:bookmarkStart w:id="3126" w:name="_Toc112687721"/>
      <w:bookmarkStart w:id="3127" w:name="_Toc145326766"/>
      <w:bookmarkEnd w:id="3112"/>
      <w:r w:rsidRPr="00D629EF">
        <w:t>9.2.2.13</w:t>
      </w:r>
      <w:r w:rsidRPr="00D629EF">
        <w:tab/>
        <w:t>DL DATA NOTIFICATION</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r w:rsidR="00B52BB6" w:rsidRPr="00D629EF" w14:paraId="03064BF7" w14:textId="77777777" w:rsidTr="00D42B48">
        <w:tc>
          <w:tcPr>
            <w:tcW w:w="2160" w:type="dxa"/>
          </w:tcPr>
          <w:p w14:paraId="52CA0EA0" w14:textId="2993E67E" w:rsidR="00B52BB6" w:rsidRPr="004E35F8" w:rsidRDefault="00B52BB6" w:rsidP="00B52BB6">
            <w:pPr>
              <w:pStyle w:val="TAL"/>
              <w:keepNext w:val="0"/>
              <w:keepLines w:val="0"/>
              <w:widowControl w:val="0"/>
            </w:pPr>
            <w:r w:rsidRPr="00FD13C6">
              <w:rPr>
                <w:rFonts w:hint="eastAsia"/>
              </w:rPr>
              <w:t>M</w:t>
            </w:r>
            <w:r w:rsidRPr="00FD13C6">
              <w:t>T-SDT Information</w:t>
            </w:r>
          </w:p>
        </w:tc>
        <w:tc>
          <w:tcPr>
            <w:tcW w:w="1080" w:type="dxa"/>
          </w:tcPr>
          <w:p w14:paraId="2C9FE758" w14:textId="29FE3349" w:rsidR="00B52BB6" w:rsidRDefault="00B52BB6" w:rsidP="00B52BB6">
            <w:pPr>
              <w:pStyle w:val="TAL"/>
              <w:keepNext w:val="0"/>
              <w:keepLines w:val="0"/>
              <w:widowControl w:val="0"/>
              <w:rPr>
                <w:lang w:eastAsia="zh-CN"/>
              </w:rPr>
            </w:pPr>
            <w:r w:rsidRPr="00FD13C6">
              <w:rPr>
                <w:rFonts w:hint="eastAsia"/>
                <w:lang w:eastAsia="zh-CN"/>
              </w:rPr>
              <w:t>O</w:t>
            </w:r>
          </w:p>
        </w:tc>
        <w:tc>
          <w:tcPr>
            <w:tcW w:w="1080" w:type="dxa"/>
          </w:tcPr>
          <w:p w14:paraId="0D7ADEEF" w14:textId="77777777" w:rsidR="00B52BB6" w:rsidRPr="00D629EF" w:rsidRDefault="00B52BB6" w:rsidP="00B52BB6">
            <w:pPr>
              <w:pStyle w:val="TAL"/>
              <w:keepNext w:val="0"/>
              <w:keepLines w:val="0"/>
              <w:widowControl w:val="0"/>
              <w:rPr>
                <w:lang w:eastAsia="ja-JP"/>
              </w:rPr>
            </w:pPr>
          </w:p>
        </w:tc>
        <w:tc>
          <w:tcPr>
            <w:tcW w:w="1512" w:type="dxa"/>
          </w:tcPr>
          <w:p w14:paraId="3DC720A2" w14:textId="50F5FA59" w:rsidR="00B52BB6" w:rsidRDefault="00B52BB6" w:rsidP="00B52BB6">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1B3BCE55" w14:textId="77777777" w:rsidR="00B52BB6" w:rsidRPr="00D629EF" w:rsidRDefault="00B52BB6" w:rsidP="00B52BB6">
            <w:pPr>
              <w:pStyle w:val="TAL"/>
              <w:keepNext w:val="0"/>
              <w:keepLines w:val="0"/>
              <w:widowControl w:val="0"/>
              <w:rPr>
                <w:lang w:eastAsia="ja-JP"/>
              </w:rPr>
            </w:pPr>
          </w:p>
        </w:tc>
        <w:tc>
          <w:tcPr>
            <w:tcW w:w="1080" w:type="dxa"/>
          </w:tcPr>
          <w:p w14:paraId="6067406F" w14:textId="2A00FEBA" w:rsidR="00B52BB6" w:rsidRDefault="00B52BB6" w:rsidP="00B52BB6">
            <w:pPr>
              <w:pStyle w:val="TAC"/>
              <w:keepNext w:val="0"/>
              <w:keepLines w:val="0"/>
              <w:widowControl w:val="0"/>
              <w:rPr>
                <w:lang w:eastAsia="zh-CN"/>
              </w:rPr>
            </w:pPr>
            <w:r w:rsidRPr="00FD13C6">
              <w:rPr>
                <w:lang w:eastAsia="zh-CN"/>
              </w:rPr>
              <w:t>YES</w:t>
            </w:r>
          </w:p>
        </w:tc>
        <w:tc>
          <w:tcPr>
            <w:tcW w:w="1080" w:type="dxa"/>
          </w:tcPr>
          <w:p w14:paraId="741FCCF2" w14:textId="0338F73F" w:rsidR="00B52BB6" w:rsidRDefault="00B52BB6" w:rsidP="00B52BB6">
            <w:pPr>
              <w:pStyle w:val="TAC"/>
              <w:keepNext w:val="0"/>
              <w:keepLines w:val="0"/>
              <w:widowControl w:val="0"/>
              <w:rPr>
                <w:lang w:eastAsia="zh-CN"/>
              </w:rPr>
            </w:pPr>
            <w:r w:rsidRPr="00FD13C6">
              <w:rPr>
                <w:lang w:eastAsia="zh-CN"/>
              </w:rPr>
              <w:t>ignore</w:t>
            </w:r>
          </w:p>
        </w:tc>
      </w:tr>
      <w:tr w:rsidR="00B52BB6" w:rsidRPr="00D629EF" w14:paraId="7772D9AF" w14:textId="77777777" w:rsidTr="00D42B48">
        <w:tc>
          <w:tcPr>
            <w:tcW w:w="2160" w:type="dxa"/>
          </w:tcPr>
          <w:p w14:paraId="3849B924" w14:textId="3B71DEEA" w:rsidR="00B52BB6" w:rsidRPr="004E35F8" w:rsidRDefault="00B52BB6" w:rsidP="00B52BB6">
            <w:pPr>
              <w:pStyle w:val="TAL"/>
              <w:keepNext w:val="0"/>
              <w:keepLines w:val="0"/>
              <w:widowControl w:val="0"/>
            </w:pPr>
            <w:r w:rsidRPr="00E200F3">
              <w:t>SDT Data Size Threshold Crossed</w:t>
            </w:r>
          </w:p>
        </w:tc>
        <w:tc>
          <w:tcPr>
            <w:tcW w:w="1080" w:type="dxa"/>
          </w:tcPr>
          <w:p w14:paraId="7F507018" w14:textId="1A81853D" w:rsidR="00B52BB6" w:rsidRDefault="00B52BB6" w:rsidP="00B52BB6">
            <w:pPr>
              <w:pStyle w:val="TAL"/>
              <w:keepNext w:val="0"/>
              <w:keepLines w:val="0"/>
              <w:widowControl w:val="0"/>
              <w:rPr>
                <w:lang w:eastAsia="zh-CN"/>
              </w:rPr>
            </w:pPr>
            <w:r w:rsidRPr="00E200F3">
              <w:rPr>
                <w:lang w:eastAsia="zh-CN"/>
              </w:rPr>
              <w:t>O</w:t>
            </w:r>
          </w:p>
        </w:tc>
        <w:tc>
          <w:tcPr>
            <w:tcW w:w="1080" w:type="dxa"/>
          </w:tcPr>
          <w:p w14:paraId="4BE936A3" w14:textId="75E1318D" w:rsidR="00B52BB6" w:rsidRPr="00D629EF" w:rsidRDefault="00B52BB6" w:rsidP="00B52BB6">
            <w:pPr>
              <w:pStyle w:val="TAL"/>
              <w:keepNext w:val="0"/>
              <w:keepLines w:val="0"/>
              <w:widowControl w:val="0"/>
              <w:rPr>
                <w:lang w:eastAsia="ja-JP"/>
              </w:rPr>
            </w:pPr>
            <w:r w:rsidRPr="00E200F3">
              <w:rPr>
                <w:lang w:eastAsia="ja-JP"/>
              </w:rPr>
              <w:t> </w:t>
            </w:r>
          </w:p>
        </w:tc>
        <w:tc>
          <w:tcPr>
            <w:tcW w:w="1512" w:type="dxa"/>
          </w:tcPr>
          <w:p w14:paraId="4CE1F709" w14:textId="5B36D77F" w:rsidR="00B52BB6" w:rsidRDefault="00B52BB6" w:rsidP="00B52BB6">
            <w:pPr>
              <w:pStyle w:val="TAL"/>
              <w:keepNext w:val="0"/>
              <w:keepLines w:val="0"/>
              <w:widowControl w:val="0"/>
              <w:rPr>
                <w:lang w:eastAsia="zh-CN"/>
              </w:rPr>
            </w:pPr>
            <w:r w:rsidRPr="00E200F3">
              <w:rPr>
                <w:lang w:eastAsia="zh-CN"/>
              </w:rPr>
              <w:t>ENUMERATED (true, …)</w:t>
            </w:r>
          </w:p>
        </w:tc>
        <w:tc>
          <w:tcPr>
            <w:tcW w:w="1728" w:type="dxa"/>
          </w:tcPr>
          <w:p w14:paraId="13CEFCB9" w14:textId="61F604EB" w:rsidR="00B52BB6" w:rsidRPr="00D629EF" w:rsidRDefault="00B52BB6" w:rsidP="00B52BB6">
            <w:pPr>
              <w:pStyle w:val="TAL"/>
              <w:keepNext w:val="0"/>
              <w:keepLines w:val="0"/>
              <w:widowControl w:val="0"/>
              <w:rPr>
                <w:lang w:eastAsia="ja-JP"/>
              </w:rPr>
            </w:pPr>
            <w:r w:rsidRPr="00E200F3">
              <w:rPr>
                <w:lang w:eastAsia="ja-JP"/>
              </w:rPr>
              <w:t>Indicates that the SDT Data Size Threshold is crossed.</w:t>
            </w:r>
          </w:p>
        </w:tc>
        <w:tc>
          <w:tcPr>
            <w:tcW w:w="1080" w:type="dxa"/>
          </w:tcPr>
          <w:p w14:paraId="06C200A1" w14:textId="362786C9" w:rsidR="00B52BB6" w:rsidRDefault="00B52BB6" w:rsidP="00B52BB6">
            <w:pPr>
              <w:pStyle w:val="TAC"/>
              <w:keepNext w:val="0"/>
              <w:keepLines w:val="0"/>
              <w:widowControl w:val="0"/>
              <w:rPr>
                <w:lang w:eastAsia="zh-CN"/>
              </w:rPr>
            </w:pPr>
            <w:r w:rsidRPr="00E200F3">
              <w:rPr>
                <w:lang w:eastAsia="zh-CN"/>
              </w:rPr>
              <w:t>YES</w:t>
            </w:r>
          </w:p>
        </w:tc>
        <w:tc>
          <w:tcPr>
            <w:tcW w:w="1080" w:type="dxa"/>
          </w:tcPr>
          <w:p w14:paraId="5B9ED589" w14:textId="256A9793" w:rsidR="00B52BB6" w:rsidRDefault="00B52BB6" w:rsidP="00B52BB6">
            <w:pPr>
              <w:pStyle w:val="TAC"/>
              <w:keepNext w:val="0"/>
              <w:keepLines w:val="0"/>
              <w:widowControl w:val="0"/>
              <w:rPr>
                <w:lang w:eastAsia="zh-CN"/>
              </w:rPr>
            </w:pPr>
            <w:r w:rsidRPr="00E200F3">
              <w:rPr>
                <w:lang w:eastAsia="zh-CN"/>
              </w:rPr>
              <w:t>ignore</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128" w:name="_CR9_2_2_14"/>
      <w:bookmarkStart w:id="3129" w:name="_Toc20955576"/>
      <w:bookmarkStart w:id="3130" w:name="_Toc29461011"/>
      <w:bookmarkStart w:id="3131" w:name="_Toc29505743"/>
      <w:bookmarkStart w:id="3132" w:name="_Toc36556268"/>
      <w:bookmarkStart w:id="3133" w:name="_Toc45881726"/>
      <w:bookmarkStart w:id="3134" w:name="_Toc51852364"/>
      <w:bookmarkStart w:id="3135" w:name="_Toc56620315"/>
      <w:bookmarkStart w:id="3136" w:name="_Toc64447955"/>
      <w:bookmarkStart w:id="3137" w:name="_Toc74152730"/>
      <w:bookmarkStart w:id="3138" w:name="_Toc88656155"/>
      <w:bookmarkStart w:id="3139" w:name="_Toc88657214"/>
      <w:bookmarkStart w:id="3140" w:name="_Toc105657248"/>
      <w:bookmarkStart w:id="3141" w:name="_Toc106108629"/>
      <w:bookmarkStart w:id="3142" w:name="_Toc112687722"/>
      <w:bookmarkStart w:id="3143" w:name="_Toc145326767"/>
      <w:bookmarkEnd w:id="3128"/>
      <w:r w:rsidRPr="00D629EF">
        <w:t>9.2.2.14</w:t>
      </w:r>
      <w:r w:rsidRPr="00D629EF">
        <w:tab/>
        <w:t>DATA USAGE REPORT</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144" w:name="_CR9_2_2_15"/>
      <w:bookmarkStart w:id="3145" w:name="_Toc20955577"/>
      <w:bookmarkStart w:id="3146" w:name="_Toc29461012"/>
      <w:bookmarkStart w:id="3147" w:name="_Toc29505744"/>
      <w:bookmarkStart w:id="3148" w:name="_Toc36556269"/>
      <w:bookmarkStart w:id="3149" w:name="_Toc45881727"/>
      <w:bookmarkStart w:id="3150" w:name="_Toc51852365"/>
      <w:bookmarkStart w:id="3151" w:name="_Toc56620316"/>
      <w:bookmarkStart w:id="3152" w:name="_Toc64447956"/>
      <w:bookmarkStart w:id="3153" w:name="_Toc74152731"/>
      <w:bookmarkStart w:id="3154" w:name="_Toc88656156"/>
      <w:bookmarkStart w:id="3155" w:name="_Toc88657215"/>
      <w:bookmarkStart w:id="3156" w:name="_Toc105657249"/>
      <w:bookmarkStart w:id="3157" w:name="_Toc106108630"/>
      <w:bookmarkStart w:id="3158" w:name="_Toc112687723"/>
      <w:bookmarkStart w:id="3159" w:name="_Toc145326768"/>
      <w:bookmarkEnd w:id="3144"/>
      <w:r w:rsidRPr="00D629EF">
        <w:rPr>
          <w:rFonts w:eastAsia="Malgun Gothic"/>
        </w:rPr>
        <w:t>9.2.2.15</w:t>
      </w:r>
      <w:r w:rsidRPr="00D629EF">
        <w:rPr>
          <w:rFonts w:eastAsia="Malgun Gothic"/>
        </w:rPr>
        <w:tab/>
        <w:t>GNB-CU-UP COUNTER CHECK REQUEST</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160" w:name="_CR9_2_2_16"/>
      <w:bookmarkStart w:id="3161" w:name="_Toc20955578"/>
      <w:bookmarkStart w:id="3162" w:name="_Toc29461013"/>
      <w:bookmarkStart w:id="3163" w:name="_Toc29505745"/>
      <w:bookmarkStart w:id="3164" w:name="_Toc36556270"/>
      <w:bookmarkStart w:id="3165" w:name="_Toc45881728"/>
      <w:bookmarkStart w:id="3166" w:name="_Toc51852366"/>
      <w:bookmarkStart w:id="3167" w:name="_Toc56620317"/>
      <w:bookmarkStart w:id="3168" w:name="_Toc64447957"/>
      <w:bookmarkStart w:id="3169" w:name="_Toc74152732"/>
      <w:bookmarkStart w:id="3170" w:name="_Toc88656157"/>
      <w:bookmarkStart w:id="3171" w:name="_Toc88657216"/>
      <w:bookmarkStart w:id="3172" w:name="_Toc105657250"/>
      <w:bookmarkStart w:id="3173" w:name="_Toc106108631"/>
      <w:bookmarkStart w:id="3174" w:name="_Toc112687724"/>
      <w:bookmarkStart w:id="3175" w:name="_Toc145326769"/>
      <w:bookmarkEnd w:id="3160"/>
      <w:r w:rsidRPr="00D629EF">
        <w:t>9.2.2.16</w:t>
      </w:r>
      <w:r w:rsidRPr="00D629EF">
        <w:tab/>
        <w:t>UL DATA NOTIFICATION</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176" w:name="_CR9_2_2_17"/>
      <w:bookmarkStart w:id="3177" w:name="_Toc20955579"/>
      <w:bookmarkStart w:id="3178" w:name="_Toc29461014"/>
      <w:bookmarkStart w:id="3179" w:name="_Toc29505746"/>
      <w:bookmarkStart w:id="3180" w:name="_Toc36556271"/>
      <w:bookmarkStart w:id="3181" w:name="_Toc45881729"/>
      <w:bookmarkStart w:id="3182" w:name="_Toc51852367"/>
      <w:bookmarkStart w:id="3183" w:name="_Toc56620318"/>
      <w:bookmarkStart w:id="3184" w:name="_Toc64447958"/>
      <w:bookmarkStart w:id="3185" w:name="_Toc74152733"/>
      <w:bookmarkStart w:id="3186" w:name="_Toc88656158"/>
      <w:bookmarkStart w:id="3187" w:name="_Toc88657217"/>
      <w:bookmarkStart w:id="3188" w:name="_Toc105657251"/>
      <w:bookmarkStart w:id="3189" w:name="_Toc106108632"/>
      <w:bookmarkStart w:id="3190" w:name="_Toc112687725"/>
      <w:bookmarkStart w:id="3191" w:name="_Toc145326770"/>
      <w:bookmarkEnd w:id="3176"/>
      <w:r w:rsidRPr="00D629EF">
        <w:t>9.2.2.17</w:t>
      </w:r>
      <w:r w:rsidRPr="00D629EF">
        <w:tab/>
      </w:r>
      <w:r w:rsidRPr="00D629EF">
        <w:rPr>
          <w:lang w:eastAsia="zh-CN"/>
        </w:rPr>
        <w:t>MR-DC DATA USAGE REPORT</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192" w:name="_CR9_2_2_18"/>
      <w:bookmarkStart w:id="3193" w:name="_Toc45881730"/>
      <w:bookmarkStart w:id="3194" w:name="_Toc51852368"/>
      <w:bookmarkStart w:id="3195" w:name="_Toc56620319"/>
      <w:bookmarkStart w:id="3196" w:name="_Toc64447959"/>
      <w:bookmarkStart w:id="3197" w:name="_Toc74152734"/>
      <w:bookmarkStart w:id="3198" w:name="_Toc88656159"/>
      <w:bookmarkStart w:id="3199" w:name="_Toc88657218"/>
      <w:bookmarkStart w:id="3200" w:name="_Toc105657252"/>
      <w:bookmarkStart w:id="3201" w:name="_Toc106108633"/>
      <w:bookmarkStart w:id="3202" w:name="_Toc112687726"/>
      <w:bookmarkStart w:id="3203" w:name="_Toc145326771"/>
      <w:bookmarkEnd w:id="3192"/>
      <w:r>
        <w:t>9.2.2.18</w:t>
      </w:r>
      <w:r w:rsidRPr="00236185">
        <w:tab/>
      </w:r>
      <w:r w:rsidRPr="004E7D49">
        <w:rPr>
          <w:rFonts w:eastAsia="Malgun Gothic"/>
        </w:rPr>
        <w:t>EARLY FORWARDING SN TRANSFER</w:t>
      </w:r>
      <w:bookmarkEnd w:id="3193"/>
      <w:bookmarkEnd w:id="3194"/>
      <w:bookmarkEnd w:id="3195"/>
      <w:bookmarkEnd w:id="3196"/>
      <w:bookmarkEnd w:id="3197"/>
      <w:bookmarkEnd w:id="3198"/>
      <w:bookmarkEnd w:id="3199"/>
      <w:bookmarkEnd w:id="3200"/>
      <w:bookmarkEnd w:id="3201"/>
      <w:bookmarkEnd w:id="3202"/>
      <w:bookmarkEnd w:id="3203"/>
    </w:p>
    <w:p w14:paraId="5A86D468" w14:textId="4802671F"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101A16" w:rsidRPr="005D5268">
        <w:t xml:space="preserve"> </w:t>
      </w:r>
      <w:r w:rsidR="00101A16">
        <w:t>or subsequent CPAC</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204" w:name="_CR9_2_2_19"/>
      <w:bookmarkStart w:id="3205" w:name="_Toc51852369"/>
      <w:bookmarkStart w:id="3206" w:name="_Toc56620320"/>
      <w:bookmarkStart w:id="3207" w:name="_Toc64447960"/>
      <w:bookmarkStart w:id="3208" w:name="_Toc74152735"/>
      <w:bookmarkStart w:id="3209" w:name="_Toc88656160"/>
      <w:bookmarkStart w:id="3210" w:name="_Toc88657219"/>
      <w:bookmarkStart w:id="3211" w:name="_Toc105657253"/>
      <w:bookmarkStart w:id="3212" w:name="_Toc106108634"/>
      <w:bookmarkStart w:id="3213" w:name="_Toc112687727"/>
      <w:bookmarkStart w:id="3214" w:name="_Toc145326772"/>
      <w:bookmarkStart w:id="3215" w:name="_Toc29461015"/>
      <w:bookmarkStart w:id="3216" w:name="_Toc29505747"/>
      <w:bookmarkStart w:id="3217" w:name="_Toc36556272"/>
      <w:bookmarkStart w:id="3218" w:name="_Toc45881731"/>
      <w:bookmarkEnd w:id="320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05"/>
      <w:bookmarkEnd w:id="3206"/>
      <w:bookmarkEnd w:id="3207"/>
      <w:bookmarkEnd w:id="3208"/>
      <w:bookmarkEnd w:id="3209"/>
      <w:bookmarkEnd w:id="3210"/>
      <w:bookmarkEnd w:id="3211"/>
      <w:bookmarkEnd w:id="3212"/>
      <w:bookmarkEnd w:id="3213"/>
      <w:bookmarkEnd w:id="3214"/>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219" w:name="_CR9_2_3"/>
      <w:bookmarkStart w:id="3220" w:name="_Toc51852370"/>
      <w:bookmarkStart w:id="3221" w:name="_Toc56620321"/>
      <w:bookmarkStart w:id="3222" w:name="_Toc64447961"/>
      <w:bookmarkStart w:id="3223" w:name="_Toc74152736"/>
      <w:bookmarkStart w:id="3224" w:name="_Toc88656161"/>
      <w:bookmarkStart w:id="3225" w:name="_Toc88657220"/>
      <w:bookmarkStart w:id="3226" w:name="_Toc105657254"/>
      <w:bookmarkStart w:id="3227" w:name="_Toc106108635"/>
      <w:bookmarkStart w:id="3228" w:name="_Toc112687728"/>
      <w:bookmarkStart w:id="3229" w:name="_Toc145326773"/>
      <w:bookmarkEnd w:id="3219"/>
      <w:r w:rsidRPr="00D629EF">
        <w:t>9.2.3</w:t>
      </w:r>
      <w:r w:rsidRPr="00D629EF">
        <w:tab/>
        <w:t>Trace Messages</w:t>
      </w:r>
      <w:bookmarkEnd w:id="3215"/>
      <w:bookmarkEnd w:id="3216"/>
      <w:bookmarkEnd w:id="3217"/>
      <w:bookmarkEnd w:id="3218"/>
      <w:bookmarkEnd w:id="3220"/>
      <w:bookmarkEnd w:id="3221"/>
      <w:bookmarkEnd w:id="3222"/>
      <w:bookmarkEnd w:id="3223"/>
      <w:bookmarkEnd w:id="3224"/>
      <w:bookmarkEnd w:id="3225"/>
      <w:bookmarkEnd w:id="3226"/>
      <w:bookmarkEnd w:id="3227"/>
      <w:bookmarkEnd w:id="3228"/>
      <w:bookmarkEnd w:id="3229"/>
    </w:p>
    <w:p w14:paraId="52F14D33" w14:textId="77777777" w:rsidR="003C261D" w:rsidRPr="00D629EF" w:rsidRDefault="003C261D" w:rsidP="00101AE6">
      <w:pPr>
        <w:pStyle w:val="Heading4"/>
        <w:keepNext w:val="0"/>
        <w:keepLines w:val="0"/>
        <w:widowControl w:val="0"/>
      </w:pPr>
      <w:bookmarkStart w:id="3230" w:name="_CR9_2_3_1"/>
      <w:bookmarkStart w:id="3231" w:name="_Toc29461016"/>
      <w:bookmarkStart w:id="3232" w:name="_Toc29505748"/>
      <w:bookmarkStart w:id="3233" w:name="_Toc36556273"/>
      <w:bookmarkStart w:id="3234" w:name="_Toc45881732"/>
      <w:bookmarkStart w:id="3235" w:name="_Toc51852371"/>
      <w:bookmarkStart w:id="3236" w:name="_Toc56620322"/>
      <w:bookmarkStart w:id="3237" w:name="_Toc64447962"/>
      <w:bookmarkStart w:id="3238" w:name="_Toc74152737"/>
      <w:bookmarkStart w:id="3239" w:name="_Toc88656162"/>
      <w:bookmarkStart w:id="3240" w:name="_Toc88657221"/>
      <w:bookmarkStart w:id="3241" w:name="_Toc105657255"/>
      <w:bookmarkStart w:id="3242" w:name="_Toc106108636"/>
      <w:bookmarkStart w:id="3243" w:name="_Toc112687729"/>
      <w:bookmarkStart w:id="3244" w:name="_Toc145326774"/>
      <w:bookmarkEnd w:id="3230"/>
      <w:r w:rsidRPr="00D629EF">
        <w:t>9.2.3.1</w:t>
      </w:r>
      <w:r w:rsidRPr="00D629EF">
        <w:tab/>
        <w:t>TRACE START</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245" w:name="_CR9_2_3_2"/>
      <w:bookmarkStart w:id="3246" w:name="_Toc29461017"/>
      <w:bookmarkStart w:id="3247" w:name="_Toc29505749"/>
      <w:bookmarkStart w:id="3248" w:name="_Toc36556274"/>
      <w:bookmarkStart w:id="3249" w:name="_Toc45881733"/>
      <w:bookmarkStart w:id="3250" w:name="_Toc51852372"/>
      <w:bookmarkStart w:id="3251" w:name="_Toc56620323"/>
      <w:bookmarkStart w:id="3252" w:name="_Toc64447963"/>
      <w:bookmarkStart w:id="3253" w:name="_Toc74152738"/>
      <w:bookmarkStart w:id="3254" w:name="_Toc88656163"/>
      <w:bookmarkStart w:id="3255" w:name="_Toc88657222"/>
      <w:bookmarkStart w:id="3256" w:name="_Toc105657256"/>
      <w:bookmarkStart w:id="3257" w:name="_Toc106108637"/>
      <w:bookmarkStart w:id="3258" w:name="_Toc112687730"/>
      <w:bookmarkStart w:id="3259" w:name="_Toc145326775"/>
      <w:bookmarkEnd w:id="3245"/>
      <w:r w:rsidRPr="00D629EF">
        <w:t>9.2.3.2</w:t>
      </w:r>
      <w:r w:rsidRPr="00D629EF">
        <w:tab/>
        <w:t>DEACTIVATE TRACE</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260"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260"/>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261" w:name="_CR9_2_3_3"/>
      <w:bookmarkStart w:id="3262" w:name="_Toc45881734"/>
      <w:bookmarkStart w:id="3263" w:name="_Toc51852373"/>
      <w:bookmarkStart w:id="3264" w:name="_Toc56620324"/>
      <w:bookmarkStart w:id="3265" w:name="_Toc64447964"/>
      <w:bookmarkStart w:id="3266" w:name="_Toc74152739"/>
      <w:bookmarkStart w:id="3267" w:name="_Toc88656164"/>
      <w:bookmarkStart w:id="3268" w:name="_Toc88657223"/>
      <w:bookmarkStart w:id="3269" w:name="_Toc105657257"/>
      <w:bookmarkStart w:id="3270" w:name="_Toc106108638"/>
      <w:bookmarkStart w:id="3271" w:name="_Toc112687731"/>
      <w:bookmarkStart w:id="3272" w:name="_Toc145326776"/>
      <w:bookmarkEnd w:id="326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62"/>
      <w:bookmarkEnd w:id="3263"/>
      <w:bookmarkEnd w:id="3264"/>
      <w:bookmarkEnd w:id="3265"/>
      <w:bookmarkEnd w:id="3266"/>
      <w:bookmarkEnd w:id="3267"/>
      <w:bookmarkEnd w:id="3268"/>
      <w:bookmarkEnd w:id="3269"/>
      <w:bookmarkEnd w:id="3270"/>
      <w:bookmarkEnd w:id="3271"/>
      <w:bookmarkEnd w:id="3272"/>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273" w:name="OLE_LINK103"/>
            <w:r>
              <w:rPr>
                <w:rFonts w:cs="Arial"/>
                <w:lang w:eastAsia="zh-CN"/>
              </w:rPr>
              <w:t xml:space="preserve">Trace Collection Entity </w:t>
            </w:r>
            <w:r>
              <w:rPr>
                <w:rFonts w:cs="Arial"/>
                <w:lang w:val="en-US" w:eastAsia="zh-CN"/>
              </w:rPr>
              <w:t>URI</w:t>
            </w:r>
            <w:bookmarkEnd w:id="3273"/>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274" w:name="_CR9_2_4"/>
      <w:bookmarkStart w:id="3275" w:name="_Toc45881735"/>
      <w:bookmarkStart w:id="3276" w:name="_Toc51852374"/>
      <w:bookmarkStart w:id="3277" w:name="_Toc56620325"/>
      <w:bookmarkStart w:id="3278" w:name="_Toc64447965"/>
      <w:bookmarkStart w:id="3279" w:name="_Toc74152740"/>
      <w:bookmarkStart w:id="3280" w:name="_Toc88656165"/>
      <w:bookmarkStart w:id="3281" w:name="_Toc88657224"/>
      <w:bookmarkStart w:id="3282" w:name="_Toc105657258"/>
      <w:bookmarkStart w:id="3283" w:name="_Toc106108639"/>
      <w:bookmarkStart w:id="3284" w:name="_Toc112687732"/>
      <w:bookmarkStart w:id="3285" w:name="_Toc145326777"/>
      <w:bookmarkStart w:id="3286" w:name="OLE_LINK43"/>
      <w:bookmarkEnd w:id="3274"/>
      <w:r>
        <w:t>9.2.4</w:t>
      </w:r>
      <w:r w:rsidR="008F1AE4" w:rsidRPr="00FD71AD">
        <w:tab/>
        <w:t>IAB Messages</w:t>
      </w:r>
      <w:bookmarkEnd w:id="3275"/>
      <w:bookmarkEnd w:id="3276"/>
      <w:bookmarkEnd w:id="3277"/>
      <w:bookmarkEnd w:id="3278"/>
      <w:bookmarkEnd w:id="3279"/>
      <w:bookmarkEnd w:id="3280"/>
      <w:bookmarkEnd w:id="3281"/>
      <w:bookmarkEnd w:id="3282"/>
      <w:bookmarkEnd w:id="3283"/>
      <w:bookmarkEnd w:id="3284"/>
      <w:bookmarkEnd w:id="3285"/>
    </w:p>
    <w:p w14:paraId="747C4E9E" w14:textId="77777777" w:rsidR="008F1AE4" w:rsidRPr="00FD71AD" w:rsidRDefault="00696783" w:rsidP="00101AE6">
      <w:pPr>
        <w:pStyle w:val="Heading4"/>
        <w:keepNext w:val="0"/>
        <w:keepLines w:val="0"/>
        <w:widowControl w:val="0"/>
      </w:pPr>
      <w:bookmarkStart w:id="3287" w:name="_CR9_2_4_1"/>
      <w:bookmarkStart w:id="3288" w:name="_Toc45881736"/>
      <w:bookmarkStart w:id="3289" w:name="_Toc51852375"/>
      <w:bookmarkStart w:id="3290" w:name="_Toc56620326"/>
      <w:bookmarkStart w:id="3291" w:name="_Toc64447966"/>
      <w:bookmarkStart w:id="3292" w:name="_Toc74152741"/>
      <w:bookmarkStart w:id="3293" w:name="_Toc88656166"/>
      <w:bookmarkStart w:id="3294" w:name="_Toc88657225"/>
      <w:bookmarkStart w:id="3295" w:name="_Toc105657259"/>
      <w:bookmarkStart w:id="3296" w:name="_Toc106108640"/>
      <w:bookmarkStart w:id="3297" w:name="_Toc112687733"/>
      <w:bookmarkStart w:id="3298" w:name="_Toc145326778"/>
      <w:bookmarkEnd w:id="3287"/>
      <w:r>
        <w:t>9.2.4</w:t>
      </w:r>
      <w:r w:rsidR="008F1AE4" w:rsidRPr="00FD71AD">
        <w:t>.1</w:t>
      </w:r>
      <w:r w:rsidR="008F1AE4" w:rsidRPr="00FD71AD">
        <w:tab/>
        <w:t>IAB UP TNL ADDRESS UPDATE</w:t>
      </w:r>
      <w:bookmarkEnd w:id="3288"/>
      <w:bookmarkEnd w:id="3289"/>
      <w:bookmarkEnd w:id="3290"/>
      <w:bookmarkEnd w:id="3291"/>
      <w:bookmarkEnd w:id="3292"/>
      <w:bookmarkEnd w:id="3293"/>
      <w:bookmarkEnd w:id="3294"/>
      <w:bookmarkEnd w:id="3295"/>
      <w:bookmarkEnd w:id="3296"/>
      <w:bookmarkEnd w:id="3297"/>
      <w:bookmarkEnd w:id="3298"/>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299"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299"/>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30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00"/>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286"/>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301" w:name="_CR9_2_4_2"/>
      <w:bookmarkStart w:id="3302" w:name="_Toc45881737"/>
      <w:bookmarkStart w:id="3303" w:name="_Toc51852376"/>
      <w:bookmarkStart w:id="3304" w:name="_Toc56620327"/>
      <w:bookmarkStart w:id="3305" w:name="_Toc64447967"/>
      <w:bookmarkStart w:id="3306" w:name="_Toc74152742"/>
      <w:bookmarkStart w:id="3307" w:name="_Toc88656167"/>
      <w:bookmarkStart w:id="3308" w:name="_Toc88657226"/>
      <w:bookmarkStart w:id="3309" w:name="_Toc105657260"/>
      <w:bookmarkStart w:id="3310" w:name="_Toc106108641"/>
      <w:bookmarkStart w:id="3311" w:name="_Toc112687734"/>
      <w:bookmarkStart w:id="3312" w:name="_Toc145326779"/>
      <w:bookmarkEnd w:id="3301"/>
      <w:r>
        <w:t>9.2.4</w:t>
      </w:r>
      <w:r w:rsidR="008F1AE4" w:rsidRPr="00FD71AD">
        <w:t>.2</w:t>
      </w:r>
      <w:r w:rsidR="008F1AE4" w:rsidRPr="00FD71AD">
        <w:tab/>
        <w:t>IAB UP TNL ADDRESS UPDATE ACKNOWLEDGE</w:t>
      </w:r>
      <w:bookmarkEnd w:id="3302"/>
      <w:bookmarkEnd w:id="3303"/>
      <w:bookmarkEnd w:id="3304"/>
      <w:bookmarkEnd w:id="3305"/>
      <w:bookmarkEnd w:id="3306"/>
      <w:bookmarkEnd w:id="3307"/>
      <w:bookmarkEnd w:id="3308"/>
      <w:bookmarkEnd w:id="3309"/>
      <w:bookmarkEnd w:id="3310"/>
      <w:bookmarkEnd w:id="3311"/>
      <w:bookmarkEnd w:id="3312"/>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313"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313"/>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314" w:name="_CR9_2_4_3"/>
      <w:bookmarkStart w:id="3315" w:name="_Toc45881738"/>
      <w:bookmarkStart w:id="3316" w:name="_Toc51852377"/>
      <w:bookmarkStart w:id="3317" w:name="_Toc56620328"/>
      <w:bookmarkStart w:id="3318" w:name="_Toc64447968"/>
      <w:bookmarkStart w:id="3319" w:name="_Toc74152743"/>
      <w:bookmarkStart w:id="3320" w:name="_Toc88656168"/>
      <w:bookmarkStart w:id="3321" w:name="_Toc88657227"/>
      <w:bookmarkStart w:id="3322" w:name="_Toc105657261"/>
      <w:bookmarkStart w:id="3323" w:name="_Toc106108642"/>
      <w:bookmarkStart w:id="3324" w:name="_Toc112687735"/>
      <w:bookmarkStart w:id="3325" w:name="_Toc145326780"/>
      <w:bookmarkEnd w:id="3314"/>
      <w:r>
        <w:t>9.2.4</w:t>
      </w:r>
      <w:r w:rsidR="008F1AE4" w:rsidRPr="00FD71AD">
        <w:t>.3</w:t>
      </w:r>
      <w:r w:rsidR="008F1AE4" w:rsidRPr="00FD71AD">
        <w:tab/>
        <w:t>IAB UP TNL ADDRESS UPDATE FAILURE</w:t>
      </w:r>
      <w:bookmarkEnd w:id="3315"/>
      <w:bookmarkEnd w:id="3316"/>
      <w:bookmarkEnd w:id="3317"/>
      <w:bookmarkEnd w:id="3318"/>
      <w:bookmarkEnd w:id="3319"/>
      <w:bookmarkEnd w:id="3320"/>
      <w:bookmarkEnd w:id="3321"/>
      <w:bookmarkEnd w:id="3322"/>
      <w:bookmarkEnd w:id="3323"/>
      <w:bookmarkEnd w:id="3324"/>
      <w:bookmarkEnd w:id="3325"/>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326" w:name="_CR9_2_4_4"/>
      <w:bookmarkStart w:id="3327" w:name="_Toc105657262"/>
      <w:bookmarkStart w:id="3328" w:name="_Toc106108643"/>
      <w:bookmarkStart w:id="3329" w:name="_Toc112687736"/>
      <w:bookmarkStart w:id="3330" w:name="_Toc145326781"/>
      <w:bookmarkEnd w:id="3326"/>
      <w:r w:rsidRPr="00135FF5">
        <w:t>9.2.4.4</w:t>
      </w:r>
      <w:r w:rsidRPr="00135FF5">
        <w:tab/>
        <w:t>IAB PSK NOTIFICATION</w:t>
      </w:r>
      <w:bookmarkEnd w:id="3327"/>
      <w:bookmarkEnd w:id="3328"/>
      <w:bookmarkEnd w:id="3329"/>
      <w:bookmarkEnd w:id="3330"/>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331" w:name="_CR9_2_5"/>
      <w:bookmarkStart w:id="3332" w:name="_Toc105657263"/>
      <w:bookmarkStart w:id="3333" w:name="_Toc106108644"/>
      <w:bookmarkStart w:id="3334" w:name="_Toc112687737"/>
      <w:bookmarkStart w:id="3335" w:name="_Toc145326782"/>
      <w:bookmarkEnd w:id="3331"/>
      <w:r w:rsidRPr="008C3F37">
        <w:t>9.2.</w:t>
      </w:r>
      <w:r>
        <w:t>5</w:t>
      </w:r>
      <w:r w:rsidRPr="008C3F37">
        <w:tab/>
        <w:t>MBS Messages</w:t>
      </w:r>
      <w:bookmarkEnd w:id="3332"/>
      <w:bookmarkEnd w:id="3333"/>
      <w:bookmarkEnd w:id="3334"/>
      <w:bookmarkEnd w:id="3335"/>
    </w:p>
    <w:p w14:paraId="5CB5E3C5" w14:textId="77777777" w:rsidR="000E3F2E" w:rsidRPr="008C3F37" w:rsidRDefault="000E3F2E" w:rsidP="00101AE6">
      <w:pPr>
        <w:pStyle w:val="Heading4"/>
        <w:keepNext w:val="0"/>
        <w:keepLines w:val="0"/>
        <w:widowControl w:val="0"/>
      </w:pPr>
      <w:bookmarkStart w:id="3336" w:name="_CR9_2_5_1"/>
      <w:bookmarkStart w:id="3337" w:name="_Toc105657264"/>
      <w:bookmarkStart w:id="3338" w:name="_Toc106108645"/>
      <w:bookmarkStart w:id="3339" w:name="_Toc112687738"/>
      <w:bookmarkStart w:id="3340" w:name="_Toc145326783"/>
      <w:bookmarkEnd w:id="3336"/>
      <w:r>
        <w:t>9.2.5.</w:t>
      </w:r>
      <w:r w:rsidRPr="008C3F37">
        <w:t>1</w:t>
      </w:r>
      <w:r w:rsidRPr="008C3F37">
        <w:tab/>
        <w:t>MBS Messages for Broadcast</w:t>
      </w:r>
      <w:bookmarkEnd w:id="3337"/>
      <w:bookmarkEnd w:id="3338"/>
      <w:bookmarkEnd w:id="3339"/>
      <w:bookmarkEnd w:id="3340"/>
    </w:p>
    <w:p w14:paraId="48EFE22B" w14:textId="77777777" w:rsidR="000E3F2E" w:rsidRPr="0076581A" w:rsidRDefault="000E3F2E" w:rsidP="00101AE6">
      <w:pPr>
        <w:pStyle w:val="Heading5"/>
        <w:keepNext w:val="0"/>
        <w:keepLines w:val="0"/>
        <w:widowControl w:val="0"/>
        <w:rPr>
          <w:lang w:val="fr-FR"/>
        </w:rPr>
      </w:pPr>
      <w:bookmarkStart w:id="3341" w:name="_CR9_2_5_1_1"/>
      <w:bookmarkStart w:id="3342" w:name="_Toc105657265"/>
      <w:bookmarkStart w:id="3343" w:name="_Toc106108646"/>
      <w:bookmarkStart w:id="3344" w:name="_Toc112687739"/>
      <w:bookmarkStart w:id="3345" w:name="_Toc145326784"/>
      <w:bookmarkEnd w:id="3341"/>
      <w:r>
        <w:rPr>
          <w:lang w:val="fr-FR"/>
        </w:rPr>
        <w:t>9.2.5.</w:t>
      </w:r>
      <w:r w:rsidRPr="0076581A">
        <w:rPr>
          <w:lang w:val="fr-FR"/>
        </w:rPr>
        <w:t>1.1</w:t>
      </w:r>
      <w:r w:rsidRPr="0076581A">
        <w:rPr>
          <w:lang w:val="fr-FR"/>
        </w:rPr>
        <w:tab/>
        <w:t>BC BEARER CONTEXT SETUP REQUEST</w:t>
      </w:r>
      <w:bookmarkEnd w:id="3342"/>
      <w:bookmarkEnd w:id="3343"/>
      <w:bookmarkEnd w:id="3344"/>
      <w:bookmarkEnd w:id="3345"/>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6318F2" w:rsidRPr="008C3F37" w14:paraId="240AA8F1" w14:textId="77777777" w:rsidTr="001239B3">
        <w:tc>
          <w:tcPr>
            <w:tcW w:w="2160" w:type="dxa"/>
            <w:tcBorders>
              <w:top w:val="single" w:sz="4" w:space="0" w:color="auto"/>
              <w:left w:val="single" w:sz="4" w:space="0" w:color="auto"/>
              <w:bottom w:val="single" w:sz="4" w:space="0" w:color="auto"/>
              <w:right w:val="single" w:sz="4" w:space="0" w:color="auto"/>
            </w:tcBorders>
          </w:tcPr>
          <w:p w14:paraId="5D180084" w14:textId="4ACA5EFD" w:rsidR="006318F2" w:rsidRPr="008C3F37" w:rsidRDefault="006318F2" w:rsidP="006318F2">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7CD8BB90" w14:textId="50AAE1E2" w:rsidR="006318F2" w:rsidRPr="008C3F37" w:rsidRDefault="006318F2" w:rsidP="006318F2">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A08DEF" w14:textId="77777777" w:rsidR="006318F2" w:rsidRPr="008C3F37" w:rsidRDefault="006318F2" w:rsidP="006318F2">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71BECD" w14:textId="07921A01" w:rsidR="006318F2" w:rsidRPr="008C3F37" w:rsidRDefault="006318F2" w:rsidP="006318F2">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51B1820F" w14:textId="77777777" w:rsidR="006318F2" w:rsidRPr="008C3F37" w:rsidRDefault="006318F2" w:rsidP="006318F2">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74D25" w14:textId="30353790" w:rsidR="006318F2" w:rsidRPr="008C3F37" w:rsidRDefault="006318F2" w:rsidP="006318F2">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B75A28" w14:textId="04A15BBE" w:rsidR="006318F2" w:rsidRPr="008C3F37" w:rsidRDefault="006318F2" w:rsidP="006318F2">
            <w:pPr>
              <w:pStyle w:val="TAC"/>
              <w:keepNext w:val="0"/>
              <w:keepLines w:val="0"/>
              <w:widowControl w:val="0"/>
              <w:rPr>
                <w:rFonts w:cs="Arial"/>
                <w:szCs w:val="18"/>
                <w:lang w:eastAsia="ja-JP"/>
              </w:rPr>
            </w:pPr>
            <w:r>
              <w:rPr>
                <w:rFonts w:hint="eastAsia"/>
                <w:szCs w:val="18"/>
                <w:lang w:eastAsia="ja-JP"/>
              </w:rPr>
              <w:t>ignore</w:t>
            </w:r>
          </w:p>
        </w:tc>
      </w:tr>
      <w:tr w:rsidR="006318F2" w:rsidRPr="008C3F37" w14:paraId="3942A595" w14:textId="77777777" w:rsidTr="001239B3">
        <w:tc>
          <w:tcPr>
            <w:tcW w:w="2160" w:type="dxa"/>
            <w:tcBorders>
              <w:top w:val="single" w:sz="4" w:space="0" w:color="auto"/>
              <w:left w:val="single" w:sz="4" w:space="0" w:color="auto"/>
              <w:bottom w:val="single" w:sz="4" w:space="0" w:color="auto"/>
              <w:right w:val="single" w:sz="4" w:space="0" w:color="auto"/>
            </w:tcBorders>
          </w:tcPr>
          <w:p w14:paraId="417C7B6E" w14:textId="46A86A00" w:rsidR="006318F2" w:rsidRPr="008C3F37" w:rsidRDefault="006318F2" w:rsidP="006318F2">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5F980F23" w14:textId="45F7661B" w:rsidR="006318F2" w:rsidRPr="008C3F37" w:rsidRDefault="006318F2" w:rsidP="006318F2">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89AC4C" w14:textId="77777777" w:rsidR="006318F2" w:rsidRPr="008C3F37" w:rsidRDefault="006318F2" w:rsidP="006318F2">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A3BFBF" w14:textId="0AFC3A89" w:rsidR="006318F2" w:rsidRPr="008C3F37" w:rsidRDefault="006318F2" w:rsidP="006318F2">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4FFFB796" w14:textId="77777777" w:rsidR="006318F2" w:rsidRPr="008C3F37" w:rsidRDefault="006318F2" w:rsidP="006318F2">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32CDFC" w14:textId="3D4945FD" w:rsidR="006318F2" w:rsidRPr="008C3F37" w:rsidRDefault="006318F2" w:rsidP="006318F2">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503E1" w14:textId="3F0EDD11" w:rsidR="006318F2" w:rsidRPr="008C3F37" w:rsidRDefault="006318F2" w:rsidP="006318F2">
            <w:pPr>
              <w:pStyle w:val="TAC"/>
              <w:keepNext w:val="0"/>
              <w:keepLines w:val="0"/>
              <w:widowControl w:val="0"/>
              <w:rPr>
                <w:rFonts w:cs="Arial"/>
                <w:szCs w:val="18"/>
                <w:lang w:eastAsia="ja-JP"/>
              </w:rPr>
            </w:pPr>
            <w:r>
              <w:rPr>
                <w:rFonts w:hint="eastAsia"/>
                <w:szCs w:val="18"/>
                <w:lang w:eastAsia="ja-JP"/>
              </w:rPr>
              <w:t>ignore</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346" w:name="_CR9_2_5_1_2"/>
      <w:bookmarkStart w:id="3347" w:name="_Toc105657266"/>
      <w:bookmarkStart w:id="3348" w:name="_Toc106108647"/>
      <w:bookmarkStart w:id="3349" w:name="_Toc112687740"/>
      <w:bookmarkStart w:id="3350" w:name="_Toc145326785"/>
      <w:bookmarkEnd w:id="3346"/>
      <w:r>
        <w:rPr>
          <w:lang w:val="fr-FR"/>
        </w:rPr>
        <w:t>9.2.5.</w:t>
      </w:r>
      <w:r w:rsidRPr="0076581A">
        <w:rPr>
          <w:lang w:val="fr-FR"/>
        </w:rPr>
        <w:t>1.2</w:t>
      </w:r>
      <w:r w:rsidRPr="0076581A">
        <w:rPr>
          <w:lang w:val="fr-FR"/>
        </w:rPr>
        <w:tab/>
        <w:t>BC BEARER CONTEXT SETUP RESPONSE</w:t>
      </w:r>
      <w:bookmarkEnd w:id="3347"/>
      <w:bookmarkEnd w:id="3348"/>
      <w:bookmarkEnd w:id="3349"/>
      <w:bookmarkEnd w:id="3350"/>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351" w:name="_CR9_2_5_1_3"/>
      <w:bookmarkStart w:id="3352" w:name="_Toc105657267"/>
      <w:bookmarkStart w:id="3353" w:name="_Toc106108648"/>
      <w:bookmarkStart w:id="3354" w:name="_Toc112687741"/>
      <w:bookmarkStart w:id="3355" w:name="_Toc145326786"/>
      <w:bookmarkEnd w:id="3351"/>
      <w:r>
        <w:t>9.2.5.</w:t>
      </w:r>
      <w:r w:rsidRPr="008C3F37">
        <w:t>1.3</w:t>
      </w:r>
      <w:r w:rsidRPr="008C3F37">
        <w:tab/>
        <w:t>BC BEARER CONTEXT SETUP FAILURE</w:t>
      </w:r>
      <w:bookmarkEnd w:id="3352"/>
      <w:bookmarkEnd w:id="3353"/>
      <w:bookmarkEnd w:id="3354"/>
      <w:bookmarkEnd w:id="3355"/>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356" w:name="_CR9_2_5_1_4"/>
      <w:bookmarkStart w:id="3357" w:name="_Toc105657268"/>
      <w:bookmarkStart w:id="3358" w:name="_Toc106108649"/>
      <w:bookmarkStart w:id="3359" w:name="_Toc112687742"/>
      <w:bookmarkStart w:id="3360" w:name="_Toc145326787"/>
      <w:bookmarkEnd w:id="3356"/>
      <w:r>
        <w:rPr>
          <w:lang w:val="fr-FR"/>
        </w:rPr>
        <w:t>9.2.5.</w:t>
      </w:r>
      <w:r w:rsidRPr="0076581A">
        <w:rPr>
          <w:lang w:val="fr-FR"/>
        </w:rPr>
        <w:t>1.4</w:t>
      </w:r>
      <w:r w:rsidRPr="0076581A">
        <w:rPr>
          <w:lang w:val="fr-FR"/>
        </w:rPr>
        <w:tab/>
        <w:t>BC BEARER CONTEXT MODIFICATION REQUEST</w:t>
      </w:r>
      <w:bookmarkEnd w:id="3357"/>
      <w:bookmarkEnd w:id="3358"/>
      <w:bookmarkEnd w:id="3359"/>
      <w:bookmarkEnd w:id="3360"/>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361" w:name="_CR9_2_5_1_5"/>
      <w:bookmarkStart w:id="3362" w:name="_Toc105657269"/>
      <w:bookmarkStart w:id="3363" w:name="_Toc106108650"/>
      <w:bookmarkStart w:id="3364" w:name="_Toc112687743"/>
      <w:bookmarkStart w:id="3365" w:name="_Toc145326788"/>
      <w:bookmarkEnd w:id="3361"/>
      <w:r>
        <w:rPr>
          <w:lang w:val="fr-FR"/>
        </w:rPr>
        <w:t>9.2.5.</w:t>
      </w:r>
      <w:r w:rsidRPr="0076581A">
        <w:rPr>
          <w:lang w:val="fr-FR"/>
        </w:rPr>
        <w:t>1.5</w:t>
      </w:r>
      <w:r w:rsidRPr="0076581A">
        <w:rPr>
          <w:lang w:val="fr-FR"/>
        </w:rPr>
        <w:tab/>
        <w:t>BC BEARER CONTEXT MODIFICATION RESPONSE</w:t>
      </w:r>
      <w:bookmarkEnd w:id="3362"/>
      <w:bookmarkEnd w:id="3363"/>
      <w:bookmarkEnd w:id="3364"/>
      <w:bookmarkEnd w:id="3365"/>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366" w:name="_CR9_2_5_1_6"/>
      <w:bookmarkStart w:id="3367" w:name="_Toc105657270"/>
      <w:bookmarkStart w:id="3368" w:name="_Toc106108651"/>
      <w:bookmarkStart w:id="3369" w:name="_Toc112687744"/>
      <w:bookmarkStart w:id="3370" w:name="_Toc145326789"/>
      <w:bookmarkEnd w:id="3366"/>
      <w:r>
        <w:rPr>
          <w:lang w:val="fr-FR"/>
        </w:rPr>
        <w:t>9.2.5.</w:t>
      </w:r>
      <w:r w:rsidRPr="0076581A">
        <w:rPr>
          <w:lang w:val="fr-FR"/>
        </w:rPr>
        <w:t>1.6</w:t>
      </w:r>
      <w:r w:rsidRPr="0076581A">
        <w:rPr>
          <w:lang w:val="fr-FR"/>
        </w:rPr>
        <w:tab/>
        <w:t>BC BEARER CONTEXT MODIFICATION FAILURE</w:t>
      </w:r>
      <w:bookmarkEnd w:id="3367"/>
      <w:bookmarkEnd w:id="3368"/>
      <w:bookmarkEnd w:id="3369"/>
      <w:bookmarkEnd w:id="3370"/>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371" w:name="_CR9_2_5_1_7"/>
      <w:bookmarkStart w:id="3372" w:name="_Toc105657271"/>
      <w:bookmarkStart w:id="3373" w:name="_Toc106108652"/>
      <w:bookmarkStart w:id="3374" w:name="_Toc112687745"/>
      <w:bookmarkStart w:id="3375" w:name="_Toc145326790"/>
      <w:bookmarkEnd w:id="3371"/>
      <w:r>
        <w:t>9.2.5.</w:t>
      </w:r>
      <w:r w:rsidRPr="008C3F37">
        <w:t>1.</w:t>
      </w:r>
      <w:r>
        <w:rPr>
          <w:rFonts w:hint="eastAsia"/>
          <w:lang w:eastAsia="zh-CN"/>
        </w:rPr>
        <w:t>7</w:t>
      </w:r>
      <w:r w:rsidRPr="008C3F37">
        <w:tab/>
        <w:t>BC BEARER CONTEXT MODIFICATION REQUIRED</w:t>
      </w:r>
      <w:bookmarkEnd w:id="3372"/>
      <w:bookmarkEnd w:id="3373"/>
      <w:bookmarkEnd w:id="3374"/>
      <w:bookmarkEnd w:id="3375"/>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376" w:name="_CR9_2_5_1_8"/>
      <w:bookmarkStart w:id="3377" w:name="_Toc105657272"/>
      <w:bookmarkStart w:id="3378" w:name="_Toc106108653"/>
      <w:bookmarkStart w:id="3379" w:name="_Toc112687746"/>
      <w:bookmarkStart w:id="3380" w:name="_Toc145326791"/>
      <w:bookmarkEnd w:id="3376"/>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77"/>
      <w:bookmarkEnd w:id="3378"/>
      <w:bookmarkEnd w:id="3379"/>
      <w:bookmarkEnd w:id="3380"/>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381" w:name="_CR9_2_5_1_9"/>
      <w:bookmarkStart w:id="3382" w:name="_Toc105657273"/>
      <w:bookmarkStart w:id="3383" w:name="_Toc106108654"/>
      <w:bookmarkStart w:id="3384" w:name="_Toc112687747"/>
      <w:bookmarkStart w:id="3385" w:name="_Toc145326792"/>
      <w:bookmarkEnd w:id="3381"/>
      <w:r>
        <w:t>9.2.5.</w:t>
      </w:r>
      <w:r w:rsidRPr="008C3F37">
        <w:t>1.</w:t>
      </w:r>
      <w:r>
        <w:rPr>
          <w:rFonts w:hint="eastAsia"/>
          <w:lang w:eastAsia="zh-CN"/>
        </w:rPr>
        <w:t>9</w:t>
      </w:r>
      <w:r w:rsidRPr="008C3F37">
        <w:tab/>
        <w:t>BC BEARER CONTEXT RELEASE COMMAND</w:t>
      </w:r>
      <w:bookmarkEnd w:id="3382"/>
      <w:bookmarkEnd w:id="3383"/>
      <w:bookmarkEnd w:id="3384"/>
      <w:bookmarkEnd w:id="3385"/>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386" w:name="_CR9_2_5_1_10"/>
      <w:bookmarkStart w:id="3387" w:name="_Toc105657274"/>
      <w:bookmarkStart w:id="3388" w:name="_Toc106108655"/>
      <w:bookmarkStart w:id="3389" w:name="_Toc112687748"/>
      <w:bookmarkStart w:id="3390" w:name="_Toc145326793"/>
      <w:bookmarkEnd w:id="3386"/>
      <w:r>
        <w:t>9.2.5.</w:t>
      </w:r>
      <w:r w:rsidRPr="008C3F37">
        <w:t>1.</w:t>
      </w:r>
      <w:r>
        <w:rPr>
          <w:rFonts w:hint="eastAsia"/>
          <w:lang w:eastAsia="zh-CN"/>
        </w:rPr>
        <w:t>10</w:t>
      </w:r>
      <w:r w:rsidRPr="008C3F37">
        <w:tab/>
        <w:t>BC BEARER CONTEXT RELEASE COMPLETE</w:t>
      </w:r>
      <w:bookmarkEnd w:id="3387"/>
      <w:bookmarkEnd w:id="3388"/>
      <w:bookmarkEnd w:id="3389"/>
      <w:bookmarkEnd w:id="3390"/>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391" w:name="_CR9_2_5_1_11"/>
      <w:bookmarkStart w:id="3392" w:name="_Toc105657275"/>
      <w:bookmarkStart w:id="3393" w:name="_Toc106108656"/>
      <w:bookmarkStart w:id="3394" w:name="_Toc112687749"/>
      <w:bookmarkStart w:id="3395" w:name="_Toc145326794"/>
      <w:bookmarkEnd w:id="3391"/>
      <w:r>
        <w:t>9.2.5.</w:t>
      </w:r>
      <w:r w:rsidRPr="008C3F37">
        <w:t>1.</w:t>
      </w:r>
      <w:r>
        <w:rPr>
          <w:rFonts w:hint="eastAsia"/>
          <w:lang w:eastAsia="zh-CN"/>
        </w:rPr>
        <w:t>11</w:t>
      </w:r>
      <w:r w:rsidRPr="008C3F37">
        <w:tab/>
        <w:t>BC BEARER CONTEXT RELEASE REQUEST</w:t>
      </w:r>
      <w:bookmarkEnd w:id="3392"/>
      <w:bookmarkEnd w:id="3393"/>
      <w:bookmarkEnd w:id="3394"/>
      <w:bookmarkEnd w:id="3395"/>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396" w:name="_CR9_2_5_2"/>
      <w:bookmarkStart w:id="3397" w:name="_Toc105657276"/>
      <w:bookmarkStart w:id="3398" w:name="_Toc106108657"/>
      <w:bookmarkStart w:id="3399" w:name="_Toc112687750"/>
      <w:bookmarkStart w:id="3400" w:name="_Toc145326795"/>
      <w:bookmarkEnd w:id="3396"/>
      <w:r>
        <w:t>9.2.5.</w:t>
      </w:r>
      <w:r w:rsidRPr="008C3F37">
        <w:t>2</w:t>
      </w:r>
      <w:r w:rsidRPr="008C3F37">
        <w:tab/>
        <w:t>MBS Messages for Multicast</w:t>
      </w:r>
      <w:bookmarkEnd w:id="3397"/>
      <w:bookmarkEnd w:id="3398"/>
      <w:bookmarkEnd w:id="3399"/>
      <w:bookmarkEnd w:id="3400"/>
    </w:p>
    <w:p w14:paraId="2DF051FB" w14:textId="77777777" w:rsidR="000E3F2E" w:rsidRPr="0076581A" w:rsidRDefault="000E3F2E" w:rsidP="00101AE6">
      <w:pPr>
        <w:pStyle w:val="Heading5"/>
        <w:keepNext w:val="0"/>
        <w:keepLines w:val="0"/>
        <w:widowControl w:val="0"/>
        <w:rPr>
          <w:lang w:val="fr-FR"/>
        </w:rPr>
      </w:pPr>
      <w:bookmarkStart w:id="3401" w:name="_CR9_2_5_2_1"/>
      <w:bookmarkStart w:id="3402" w:name="_Toc105657277"/>
      <w:bookmarkStart w:id="3403" w:name="_Toc106108658"/>
      <w:bookmarkStart w:id="3404" w:name="_Toc112687751"/>
      <w:bookmarkStart w:id="3405" w:name="_Toc145326796"/>
      <w:bookmarkEnd w:id="3401"/>
      <w:r>
        <w:rPr>
          <w:lang w:val="fr-FR"/>
        </w:rPr>
        <w:t>9.2.5.</w:t>
      </w:r>
      <w:r w:rsidRPr="0076581A">
        <w:rPr>
          <w:lang w:val="fr-FR"/>
        </w:rPr>
        <w:t>2.1</w:t>
      </w:r>
      <w:r w:rsidRPr="0076581A">
        <w:rPr>
          <w:lang w:val="fr-FR"/>
        </w:rPr>
        <w:tab/>
        <w:t>MC BEARER CONTEXT SETUP REQUEST</w:t>
      </w:r>
      <w:bookmarkEnd w:id="3402"/>
      <w:bookmarkEnd w:id="3403"/>
      <w:bookmarkEnd w:id="3404"/>
      <w:bookmarkEnd w:id="3405"/>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406" w:name="_CR9_2_5_2_2"/>
      <w:bookmarkStart w:id="3407" w:name="_Toc105657278"/>
      <w:bookmarkStart w:id="3408" w:name="_Toc106108659"/>
      <w:bookmarkStart w:id="3409" w:name="_Toc112687752"/>
      <w:bookmarkStart w:id="3410" w:name="_Toc145326797"/>
      <w:bookmarkEnd w:id="3406"/>
      <w:r>
        <w:rPr>
          <w:lang w:val="fr-FR"/>
        </w:rPr>
        <w:t>9.2.5.</w:t>
      </w:r>
      <w:r w:rsidRPr="0076581A">
        <w:rPr>
          <w:lang w:val="fr-FR"/>
        </w:rPr>
        <w:t>2.2</w:t>
      </w:r>
      <w:r w:rsidRPr="0076581A">
        <w:rPr>
          <w:lang w:val="fr-FR"/>
        </w:rPr>
        <w:tab/>
      </w:r>
      <w:bookmarkStart w:id="3411" w:name="OLE_LINK143"/>
      <w:bookmarkStart w:id="3412" w:name="OLE_LINK144"/>
      <w:bookmarkStart w:id="3413" w:name="OLE_LINK147"/>
      <w:r w:rsidRPr="0076581A">
        <w:rPr>
          <w:lang w:val="fr-FR"/>
        </w:rPr>
        <w:t>MC BEARER CONTEXT SETUP RESPONSE</w:t>
      </w:r>
      <w:bookmarkEnd w:id="3407"/>
      <w:bookmarkEnd w:id="3408"/>
      <w:bookmarkEnd w:id="3409"/>
      <w:bookmarkEnd w:id="3410"/>
      <w:bookmarkEnd w:id="3411"/>
      <w:bookmarkEnd w:id="3412"/>
      <w:bookmarkEnd w:id="3413"/>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414" w:name="OLE_LINK145"/>
            <w:bookmarkStart w:id="3415" w:name="OLE_LINK146"/>
            <w:r w:rsidRPr="008C3F37">
              <w:t>Criticality Diagnostics</w:t>
            </w:r>
            <w:bookmarkEnd w:id="3414"/>
            <w:bookmarkEnd w:id="3415"/>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416" w:name="_CR9_2_5_2_3"/>
      <w:bookmarkStart w:id="3417" w:name="_Toc105657279"/>
      <w:bookmarkStart w:id="3418" w:name="_Toc106108660"/>
      <w:bookmarkStart w:id="3419" w:name="_Toc112687753"/>
      <w:bookmarkStart w:id="3420" w:name="_Toc145326798"/>
      <w:bookmarkEnd w:id="3416"/>
      <w:r>
        <w:t>9.2.5.</w:t>
      </w:r>
      <w:r w:rsidRPr="008C3F37">
        <w:t>2.3</w:t>
      </w:r>
      <w:r w:rsidRPr="008C3F37">
        <w:tab/>
        <w:t>MC BEARER CONTEXT SETUP FAILURE</w:t>
      </w:r>
      <w:bookmarkEnd w:id="3417"/>
      <w:bookmarkEnd w:id="3418"/>
      <w:bookmarkEnd w:id="3419"/>
      <w:bookmarkEnd w:id="3420"/>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421" w:name="_CR9_2_5_2_4"/>
      <w:bookmarkStart w:id="3422" w:name="_Toc105657280"/>
      <w:bookmarkStart w:id="3423" w:name="_Toc106108661"/>
      <w:bookmarkStart w:id="3424" w:name="_Toc112687754"/>
      <w:bookmarkStart w:id="3425" w:name="_Toc145326799"/>
      <w:bookmarkEnd w:id="3421"/>
      <w:r>
        <w:rPr>
          <w:lang w:val="fr-FR"/>
        </w:rPr>
        <w:t>9.2.5.</w:t>
      </w:r>
      <w:r w:rsidRPr="0076581A">
        <w:rPr>
          <w:lang w:val="fr-FR"/>
        </w:rPr>
        <w:t>2.4</w:t>
      </w:r>
      <w:r w:rsidRPr="0076581A">
        <w:rPr>
          <w:lang w:val="fr-FR"/>
        </w:rPr>
        <w:tab/>
        <w:t>MC BEARER CONTEXT MODIFICATION REQUEST</w:t>
      </w:r>
      <w:bookmarkEnd w:id="3422"/>
      <w:bookmarkEnd w:id="3423"/>
      <w:bookmarkEnd w:id="3424"/>
      <w:bookmarkEnd w:id="3425"/>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426" w:name="_CR9_2_5_2_5"/>
      <w:bookmarkStart w:id="3427" w:name="_Toc105657281"/>
      <w:bookmarkStart w:id="3428" w:name="_Toc106108662"/>
      <w:bookmarkStart w:id="3429" w:name="_Toc112687755"/>
      <w:bookmarkStart w:id="3430" w:name="_Toc145326800"/>
      <w:bookmarkEnd w:id="342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27"/>
      <w:bookmarkEnd w:id="3428"/>
      <w:bookmarkEnd w:id="3429"/>
      <w:bookmarkEnd w:id="3430"/>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431" w:name="_CR9_2_5_2_6"/>
      <w:bookmarkStart w:id="3432" w:name="_Toc105657282"/>
      <w:bookmarkStart w:id="3433" w:name="_Toc106108663"/>
      <w:bookmarkStart w:id="3434" w:name="_Toc112687756"/>
      <w:bookmarkStart w:id="3435" w:name="_Toc145326801"/>
      <w:bookmarkEnd w:id="3431"/>
      <w:r>
        <w:rPr>
          <w:lang w:val="fr-FR"/>
        </w:rPr>
        <w:t>9.2.5.</w:t>
      </w:r>
      <w:r w:rsidRPr="0076581A">
        <w:rPr>
          <w:lang w:val="fr-FR"/>
        </w:rPr>
        <w:t>2.6</w:t>
      </w:r>
      <w:r w:rsidRPr="0076581A">
        <w:rPr>
          <w:lang w:val="fr-FR"/>
        </w:rPr>
        <w:tab/>
        <w:t>MC BEARER CONTEXT MODIFICATION FAILURE</w:t>
      </w:r>
      <w:bookmarkEnd w:id="3432"/>
      <w:bookmarkEnd w:id="3433"/>
      <w:bookmarkEnd w:id="3434"/>
      <w:bookmarkEnd w:id="3435"/>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436" w:name="OLE_LINK148"/>
            <w:r w:rsidRPr="008C3F37">
              <w:t>MBS Multicast F1-U Context Descriptor</w:t>
            </w:r>
            <w:bookmarkEnd w:id="3436"/>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437" w:name="_CR9_2_5_2_7"/>
      <w:bookmarkStart w:id="3438" w:name="_Toc105657283"/>
      <w:bookmarkStart w:id="3439" w:name="_Toc106108664"/>
      <w:bookmarkStart w:id="3440" w:name="_Toc112687757"/>
      <w:bookmarkStart w:id="3441" w:name="_Toc145326802"/>
      <w:bookmarkEnd w:id="3437"/>
      <w:r>
        <w:t>9.2.5.</w:t>
      </w:r>
      <w:r w:rsidRPr="008C3F37">
        <w:t>2.</w:t>
      </w:r>
      <w:r>
        <w:rPr>
          <w:rFonts w:hint="eastAsia"/>
          <w:lang w:eastAsia="zh-CN"/>
        </w:rPr>
        <w:t>7</w:t>
      </w:r>
      <w:r w:rsidRPr="008C3F37">
        <w:tab/>
        <w:t>MC BEARER CONTEXT MODIFICATION REQUIRED</w:t>
      </w:r>
      <w:bookmarkEnd w:id="3438"/>
      <w:bookmarkEnd w:id="3439"/>
      <w:bookmarkEnd w:id="3440"/>
      <w:bookmarkEnd w:id="3441"/>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442" w:name="_CR9_2_5_2_8"/>
      <w:bookmarkStart w:id="3443" w:name="_Toc105657284"/>
      <w:bookmarkStart w:id="3444" w:name="_Toc106108665"/>
      <w:bookmarkStart w:id="3445" w:name="_Toc112687758"/>
      <w:bookmarkStart w:id="3446" w:name="_Toc145326803"/>
      <w:bookmarkEnd w:id="3442"/>
      <w:r>
        <w:t>9.2.5.</w:t>
      </w:r>
      <w:r w:rsidRPr="00751C88">
        <w:t>2.</w:t>
      </w:r>
      <w:r>
        <w:rPr>
          <w:rFonts w:hint="eastAsia"/>
          <w:lang w:eastAsia="zh-CN"/>
        </w:rPr>
        <w:t>8</w:t>
      </w:r>
      <w:r w:rsidRPr="00751C88">
        <w:tab/>
        <w:t>MC BEARER CONTEXT MODIFICATION CONFIRM</w:t>
      </w:r>
      <w:bookmarkEnd w:id="3443"/>
      <w:bookmarkEnd w:id="3444"/>
      <w:bookmarkEnd w:id="3445"/>
      <w:bookmarkEnd w:id="3446"/>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447" w:name="_CR9_2_5_2_9"/>
      <w:bookmarkStart w:id="3448" w:name="_Toc105657285"/>
      <w:bookmarkStart w:id="3449" w:name="_Toc106108666"/>
      <w:bookmarkStart w:id="3450" w:name="_Toc112687759"/>
      <w:bookmarkStart w:id="3451" w:name="_Toc145326804"/>
      <w:bookmarkEnd w:id="3447"/>
      <w:r>
        <w:t>9.2.5.</w:t>
      </w:r>
      <w:r w:rsidRPr="008C3F37">
        <w:t>2.</w:t>
      </w:r>
      <w:r>
        <w:rPr>
          <w:rFonts w:hint="eastAsia"/>
          <w:lang w:eastAsia="zh-CN"/>
        </w:rPr>
        <w:t>9</w:t>
      </w:r>
      <w:r w:rsidRPr="008C3F37">
        <w:tab/>
        <w:t>MC BEARER CONTEXT RELEASE COMMAND</w:t>
      </w:r>
      <w:bookmarkEnd w:id="3448"/>
      <w:bookmarkEnd w:id="3449"/>
      <w:bookmarkEnd w:id="3450"/>
      <w:bookmarkEnd w:id="3451"/>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452" w:name="_CR9_2_5_2_10"/>
      <w:bookmarkStart w:id="3453" w:name="_Toc105657286"/>
      <w:bookmarkStart w:id="3454" w:name="_Toc106108667"/>
      <w:bookmarkStart w:id="3455" w:name="_Toc112687760"/>
      <w:bookmarkStart w:id="3456" w:name="_Toc145326805"/>
      <w:bookmarkEnd w:id="3452"/>
      <w:r>
        <w:t>9.2.5.</w:t>
      </w:r>
      <w:r w:rsidRPr="008C3F37">
        <w:t>2.</w:t>
      </w:r>
      <w:r>
        <w:rPr>
          <w:rFonts w:hint="eastAsia"/>
          <w:lang w:eastAsia="zh-CN"/>
        </w:rPr>
        <w:t>10</w:t>
      </w:r>
      <w:r w:rsidRPr="008C3F37">
        <w:tab/>
        <w:t>MC BEARER CONTEXT RELEASE COMPLETE</w:t>
      </w:r>
      <w:bookmarkEnd w:id="3453"/>
      <w:bookmarkEnd w:id="3454"/>
      <w:bookmarkEnd w:id="3455"/>
      <w:bookmarkEnd w:id="3456"/>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457" w:name="_CR9_2_5_2_11"/>
      <w:bookmarkStart w:id="3458" w:name="_Toc105657287"/>
      <w:bookmarkStart w:id="3459" w:name="_Toc106108668"/>
      <w:bookmarkStart w:id="3460" w:name="_Toc112687761"/>
      <w:bookmarkStart w:id="3461" w:name="_Toc145326806"/>
      <w:bookmarkEnd w:id="3457"/>
      <w:r>
        <w:t>9.2.5.</w:t>
      </w:r>
      <w:r w:rsidRPr="008C3F37">
        <w:t>2.</w:t>
      </w:r>
      <w:r>
        <w:rPr>
          <w:rFonts w:hint="eastAsia"/>
          <w:lang w:eastAsia="zh-CN"/>
        </w:rPr>
        <w:t>11</w:t>
      </w:r>
      <w:r w:rsidRPr="008C3F37">
        <w:tab/>
        <w:t>MC BEARER CONTEXT RELEASE REQUEST</w:t>
      </w:r>
      <w:bookmarkEnd w:id="3458"/>
      <w:bookmarkEnd w:id="3459"/>
      <w:bookmarkEnd w:id="3460"/>
      <w:bookmarkEnd w:id="3461"/>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095E46A8" w:rsidR="00087547" w:rsidRPr="008C3F37" w:rsidRDefault="00087547" w:rsidP="00087547">
      <w:pPr>
        <w:pStyle w:val="Heading5"/>
        <w:keepNext w:val="0"/>
        <w:keepLines w:val="0"/>
        <w:widowControl w:val="0"/>
      </w:pPr>
      <w:bookmarkStart w:id="3462" w:name="_CR9_2_5_2_xxx12"/>
      <w:bookmarkEnd w:id="3462"/>
      <w:r>
        <w:t>9.2.5.</w:t>
      </w:r>
      <w:r w:rsidRPr="008C3F37">
        <w:t>2.</w:t>
      </w:r>
      <w:r>
        <w:rPr>
          <w:lang w:eastAsia="zh-CN"/>
        </w:rPr>
        <w:t>12</w:t>
      </w:r>
      <w:r w:rsidRPr="008C3F37">
        <w:tab/>
        <w:t xml:space="preserve">MC </w:t>
      </w:r>
      <w:r>
        <w:t>BEARER NOTIFICATION</w:t>
      </w:r>
    </w:p>
    <w:p w14:paraId="7548CE53" w14:textId="77777777" w:rsidR="00087547" w:rsidRPr="008C3F37" w:rsidRDefault="00087547" w:rsidP="00087547">
      <w:pPr>
        <w:widowControl w:val="0"/>
      </w:pPr>
      <w:r w:rsidRPr="008C3F37">
        <w:t>This message is sent by the gNB-CU-UP to</w:t>
      </w:r>
      <w:r>
        <w:t xml:space="preserve"> provide information about the DL data arrival or inactivity of the MC Bearer Context to the gNB-CU-CP.</w:t>
      </w:r>
    </w:p>
    <w:p w14:paraId="05203F51" w14:textId="77777777" w:rsidR="00087547" w:rsidRPr="008C3F37" w:rsidRDefault="00087547" w:rsidP="0008754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trPr>
        <w:tc>
          <w:tcPr>
            <w:tcW w:w="1529" w:type="pct"/>
          </w:tcPr>
          <w:p w14:paraId="4129AEF6" w14:textId="77777777" w:rsidR="00087547" w:rsidRPr="008C3F37" w:rsidRDefault="00087547" w:rsidP="008900AA">
            <w:pPr>
              <w:pStyle w:val="TAH"/>
              <w:keepNext w:val="0"/>
              <w:keepLines w:val="0"/>
              <w:widowControl w:val="0"/>
              <w:rPr>
                <w:lang w:eastAsia="ja-JP"/>
              </w:rPr>
            </w:pPr>
            <w:r w:rsidRPr="008C3F37">
              <w:rPr>
                <w:lang w:eastAsia="ja-JP"/>
              </w:rPr>
              <w:t>IE/Group Name</w:t>
            </w:r>
          </w:p>
        </w:tc>
        <w:tc>
          <w:tcPr>
            <w:tcW w:w="583" w:type="pct"/>
          </w:tcPr>
          <w:p w14:paraId="7729F778" w14:textId="77777777" w:rsidR="00087547" w:rsidRPr="008C3F37" w:rsidRDefault="00087547" w:rsidP="008900AA">
            <w:pPr>
              <w:pStyle w:val="TAH"/>
              <w:keepNext w:val="0"/>
              <w:keepLines w:val="0"/>
              <w:widowControl w:val="0"/>
              <w:rPr>
                <w:lang w:eastAsia="ja-JP"/>
              </w:rPr>
            </w:pPr>
            <w:r w:rsidRPr="008C3F37">
              <w:rPr>
                <w:lang w:eastAsia="ja-JP"/>
              </w:rPr>
              <w:t>Presence</w:t>
            </w:r>
          </w:p>
        </w:tc>
        <w:tc>
          <w:tcPr>
            <w:tcW w:w="438" w:type="pct"/>
          </w:tcPr>
          <w:p w14:paraId="2007AA36" w14:textId="77777777" w:rsidR="00087547" w:rsidRPr="008C3F37" w:rsidRDefault="00087547" w:rsidP="008900AA">
            <w:pPr>
              <w:pStyle w:val="TAH"/>
              <w:keepNext w:val="0"/>
              <w:keepLines w:val="0"/>
              <w:widowControl w:val="0"/>
              <w:rPr>
                <w:lang w:eastAsia="ja-JP"/>
              </w:rPr>
            </w:pPr>
            <w:r w:rsidRPr="008C3F37">
              <w:rPr>
                <w:lang w:eastAsia="ja-JP"/>
              </w:rPr>
              <w:t>Range</w:t>
            </w:r>
          </w:p>
        </w:tc>
        <w:tc>
          <w:tcPr>
            <w:tcW w:w="655" w:type="pct"/>
          </w:tcPr>
          <w:p w14:paraId="61199795" w14:textId="77777777" w:rsidR="00087547" w:rsidRPr="008C3F37" w:rsidRDefault="00087547" w:rsidP="008900AA">
            <w:pPr>
              <w:pStyle w:val="TAH"/>
              <w:keepNext w:val="0"/>
              <w:keepLines w:val="0"/>
              <w:widowControl w:val="0"/>
              <w:rPr>
                <w:lang w:eastAsia="ja-JP"/>
              </w:rPr>
            </w:pPr>
            <w:r w:rsidRPr="008C3F37">
              <w:rPr>
                <w:lang w:eastAsia="ja-JP"/>
              </w:rPr>
              <w:t>IE type and reference</w:t>
            </w:r>
          </w:p>
        </w:tc>
        <w:tc>
          <w:tcPr>
            <w:tcW w:w="686" w:type="pct"/>
          </w:tcPr>
          <w:p w14:paraId="2DD91149" w14:textId="77777777" w:rsidR="00087547" w:rsidRPr="008C3F37" w:rsidRDefault="00087547" w:rsidP="008900AA">
            <w:pPr>
              <w:pStyle w:val="TAH"/>
              <w:keepNext w:val="0"/>
              <w:keepLines w:val="0"/>
              <w:widowControl w:val="0"/>
              <w:rPr>
                <w:lang w:eastAsia="ja-JP"/>
              </w:rPr>
            </w:pPr>
            <w:r w:rsidRPr="008C3F37">
              <w:rPr>
                <w:lang w:eastAsia="ja-JP"/>
              </w:rPr>
              <w:t>Semantics description</w:t>
            </w:r>
          </w:p>
        </w:tc>
        <w:tc>
          <w:tcPr>
            <w:tcW w:w="555" w:type="pct"/>
          </w:tcPr>
          <w:p w14:paraId="7B78F568" w14:textId="77777777" w:rsidR="00087547" w:rsidRPr="008C3F37" w:rsidRDefault="00087547" w:rsidP="008900AA">
            <w:pPr>
              <w:pStyle w:val="TAH"/>
              <w:keepNext w:val="0"/>
              <w:keepLines w:val="0"/>
              <w:widowControl w:val="0"/>
              <w:rPr>
                <w:lang w:eastAsia="ja-JP"/>
              </w:rPr>
            </w:pPr>
            <w:r w:rsidRPr="008C3F37">
              <w:rPr>
                <w:lang w:eastAsia="ja-JP"/>
              </w:rPr>
              <w:t>Criticality</w:t>
            </w:r>
          </w:p>
        </w:tc>
        <w:tc>
          <w:tcPr>
            <w:tcW w:w="554" w:type="pct"/>
          </w:tcPr>
          <w:p w14:paraId="6A6B9974" w14:textId="77777777" w:rsidR="00087547" w:rsidRPr="008C3F37" w:rsidRDefault="00087547" w:rsidP="008900AA">
            <w:pPr>
              <w:pStyle w:val="TAH"/>
              <w:keepNext w:val="0"/>
              <w:keepLines w:val="0"/>
              <w:widowControl w:val="0"/>
              <w:rPr>
                <w:lang w:eastAsia="ja-JP"/>
              </w:rPr>
            </w:pPr>
            <w:r w:rsidRPr="008C3F37">
              <w:rPr>
                <w:lang w:eastAsia="ja-JP"/>
              </w:rPr>
              <w:t>Assigned Criticality</w:t>
            </w:r>
          </w:p>
        </w:tc>
      </w:tr>
      <w:tr w:rsidR="00087547" w:rsidRPr="008C3F37" w14:paraId="7B760968" w14:textId="77777777" w:rsidTr="008900AA">
        <w:tc>
          <w:tcPr>
            <w:tcW w:w="1529" w:type="pct"/>
          </w:tcPr>
          <w:p w14:paraId="1BDDCB21" w14:textId="77777777" w:rsidR="00087547" w:rsidRPr="008C3F37" w:rsidRDefault="00087547" w:rsidP="008900AA">
            <w:pPr>
              <w:pStyle w:val="TAL"/>
              <w:keepNext w:val="0"/>
              <w:keepLines w:val="0"/>
              <w:widowControl w:val="0"/>
              <w:rPr>
                <w:lang w:eastAsia="ja-JP"/>
              </w:rPr>
            </w:pPr>
            <w:r w:rsidRPr="008C3F37">
              <w:rPr>
                <w:lang w:eastAsia="ja-JP"/>
              </w:rPr>
              <w:t>Message Type</w:t>
            </w:r>
          </w:p>
        </w:tc>
        <w:tc>
          <w:tcPr>
            <w:tcW w:w="583" w:type="pct"/>
          </w:tcPr>
          <w:p w14:paraId="26C66537"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Pr>
          <w:p w14:paraId="2425B99C" w14:textId="77777777" w:rsidR="00087547" w:rsidRPr="008C3F37" w:rsidRDefault="00087547" w:rsidP="008900AA">
            <w:pPr>
              <w:pStyle w:val="TAL"/>
              <w:keepNext w:val="0"/>
              <w:keepLines w:val="0"/>
              <w:widowControl w:val="0"/>
              <w:rPr>
                <w:lang w:eastAsia="ja-JP"/>
              </w:rPr>
            </w:pPr>
          </w:p>
        </w:tc>
        <w:tc>
          <w:tcPr>
            <w:tcW w:w="655" w:type="pct"/>
          </w:tcPr>
          <w:p w14:paraId="564E6C37" w14:textId="77777777" w:rsidR="00087547" w:rsidRPr="008C3F37" w:rsidRDefault="00087547" w:rsidP="008900AA">
            <w:pPr>
              <w:pStyle w:val="TAL"/>
              <w:keepNext w:val="0"/>
              <w:keepLines w:val="0"/>
              <w:widowControl w:val="0"/>
              <w:rPr>
                <w:lang w:eastAsia="ja-JP"/>
              </w:rPr>
            </w:pPr>
            <w:r w:rsidRPr="008C3F37">
              <w:rPr>
                <w:lang w:eastAsia="ja-JP"/>
              </w:rPr>
              <w:t>9.3.1.1</w:t>
            </w:r>
          </w:p>
        </w:tc>
        <w:tc>
          <w:tcPr>
            <w:tcW w:w="686" w:type="pct"/>
          </w:tcPr>
          <w:p w14:paraId="199A4BF4" w14:textId="77777777" w:rsidR="00087547" w:rsidRPr="008C3F37" w:rsidRDefault="00087547" w:rsidP="008900AA">
            <w:pPr>
              <w:pStyle w:val="TAL"/>
              <w:keepNext w:val="0"/>
              <w:keepLines w:val="0"/>
              <w:widowControl w:val="0"/>
              <w:rPr>
                <w:lang w:eastAsia="ja-JP"/>
              </w:rPr>
            </w:pPr>
          </w:p>
        </w:tc>
        <w:tc>
          <w:tcPr>
            <w:tcW w:w="555" w:type="pct"/>
          </w:tcPr>
          <w:p w14:paraId="4F609E8A"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Pr>
          <w:p w14:paraId="48AEF83D"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2764B72E" w14:textId="77777777" w:rsidTr="008900AA">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0570B059" w14:textId="77777777" w:rsidTr="008900AA">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lang w:eastAsia="zh-CN"/>
              </w:rPr>
            </w:pPr>
            <w:r>
              <w:rPr>
                <w:rFonts w:hint="eastAsia"/>
                <w:lang w:eastAsia="zh-CN"/>
              </w:rPr>
              <w:t>reject</w:t>
            </w:r>
          </w:p>
        </w:tc>
      </w:tr>
      <w:tr w:rsidR="00087547" w:rsidRPr="008C3F37" w14:paraId="36904EDA" w14:textId="77777777" w:rsidTr="008900AA">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2F1E64C2" w14:textId="77777777" w:rsidTr="008900AA">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lang w:eastAsia="zh-CN"/>
              </w:rPr>
            </w:pPr>
          </w:p>
        </w:tc>
      </w:tr>
      <w:tr w:rsidR="00087547" w:rsidRPr="008C3F37" w14:paraId="35068E21" w14:textId="77777777" w:rsidTr="008900AA">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4554488B" w14:textId="77777777" w:rsidTr="008900AA">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1A3E55A6" w14:textId="77777777" w:rsidTr="008900AA">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lang w:eastAsia="zh-CN"/>
              </w:rPr>
            </w:pPr>
          </w:p>
        </w:tc>
      </w:tr>
      <w:tr w:rsidR="00087547" w:rsidRPr="008C3F37" w14:paraId="62743B17" w14:textId="77777777" w:rsidTr="008900AA">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lang w:eastAsia="zh-CN"/>
              </w:rPr>
            </w:pPr>
            <w:r>
              <w:rPr>
                <w:lang w:eastAsia="zh-CN"/>
              </w:rPr>
              <w:t>ignore</w:t>
            </w:r>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463" w:name="_CR9_3"/>
      <w:bookmarkStart w:id="3464" w:name="_Toc20955580"/>
      <w:bookmarkStart w:id="3465" w:name="_Toc29461018"/>
      <w:bookmarkStart w:id="3466" w:name="_Toc29505750"/>
      <w:bookmarkStart w:id="3467" w:name="_Toc36556275"/>
      <w:bookmarkStart w:id="3468" w:name="_Toc45881739"/>
      <w:bookmarkStart w:id="3469" w:name="_Toc51852378"/>
      <w:bookmarkStart w:id="3470" w:name="_Toc56620329"/>
      <w:bookmarkStart w:id="3471" w:name="_Toc64447969"/>
      <w:bookmarkStart w:id="3472" w:name="_Toc74152744"/>
      <w:bookmarkStart w:id="3473" w:name="_Toc88656169"/>
      <w:bookmarkStart w:id="3474" w:name="_Toc88657228"/>
      <w:bookmarkStart w:id="3475" w:name="_Toc105657288"/>
      <w:bookmarkStart w:id="3476" w:name="_Toc106108669"/>
      <w:bookmarkStart w:id="3477" w:name="_Toc112687762"/>
      <w:bookmarkStart w:id="3478" w:name="_Toc145326807"/>
      <w:bookmarkEnd w:id="3463"/>
      <w:r w:rsidRPr="00D629EF">
        <w:t>9.3</w:t>
      </w:r>
      <w:r w:rsidRPr="00D629EF">
        <w:tab/>
        <w:t>Information Element Definitions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5AF3297F" w14:textId="77777777" w:rsidR="00A85C4E" w:rsidRPr="00D629EF" w:rsidRDefault="00A85C4E" w:rsidP="00101AE6">
      <w:pPr>
        <w:pStyle w:val="Heading3"/>
        <w:keepNext w:val="0"/>
        <w:keepLines w:val="0"/>
        <w:widowControl w:val="0"/>
      </w:pPr>
      <w:bookmarkStart w:id="3479" w:name="_CR9_3_1"/>
      <w:bookmarkStart w:id="3480" w:name="_Toc20955581"/>
      <w:bookmarkStart w:id="3481" w:name="_Toc29461019"/>
      <w:bookmarkStart w:id="3482" w:name="_Toc29505751"/>
      <w:bookmarkStart w:id="3483" w:name="_Toc36556276"/>
      <w:bookmarkStart w:id="3484" w:name="_Toc45881740"/>
      <w:bookmarkStart w:id="3485" w:name="_Toc51852379"/>
      <w:bookmarkStart w:id="3486" w:name="_Toc56620330"/>
      <w:bookmarkStart w:id="3487" w:name="_Toc64447970"/>
      <w:bookmarkStart w:id="3488" w:name="_Toc74152745"/>
      <w:bookmarkStart w:id="3489" w:name="_Toc88656170"/>
      <w:bookmarkStart w:id="3490" w:name="_Toc88657229"/>
      <w:bookmarkStart w:id="3491" w:name="_Toc105657289"/>
      <w:bookmarkStart w:id="3492" w:name="_Toc106108670"/>
      <w:bookmarkStart w:id="3493" w:name="_Toc112687763"/>
      <w:bookmarkStart w:id="3494" w:name="_Toc145326808"/>
      <w:bookmarkEnd w:id="3479"/>
      <w:r w:rsidRPr="00D629EF">
        <w:t>9.3.1</w:t>
      </w:r>
      <w:r w:rsidRPr="00D629EF">
        <w:rPr>
          <w:b/>
        </w:rPr>
        <w:tab/>
      </w:r>
      <w:r w:rsidRPr="00D629EF">
        <w:t>Radio Network Layer Related IEs</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3D8BE0FA" w14:textId="77777777" w:rsidR="00A85C4E" w:rsidRPr="00D629EF" w:rsidRDefault="00A85C4E" w:rsidP="00101AE6">
      <w:pPr>
        <w:pStyle w:val="Heading4"/>
        <w:keepNext w:val="0"/>
        <w:keepLines w:val="0"/>
        <w:widowControl w:val="0"/>
      </w:pPr>
      <w:bookmarkStart w:id="3495" w:name="_CR9_3_1_1"/>
      <w:bookmarkStart w:id="3496" w:name="_Toc20955582"/>
      <w:bookmarkStart w:id="3497" w:name="_Toc29461020"/>
      <w:bookmarkStart w:id="3498" w:name="_Toc29505752"/>
      <w:bookmarkStart w:id="3499" w:name="_Toc36556277"/>
      <w:bookmarkStart w:id="3500" w:name="_Toc45881741"/>
      <w:bookmarkStart w:id="3501" w:name="_Toc51852380"/>
      <w:bookmarkStart w:id="3502" w:name="_Toc56620331"/>
      <w:bookmarkStart w:id="3503" w:name="_Toc64447971"/>
      <w:bookmarkStart w:id="3504" w:name="_Toc74152746"/>
      <w:bookmarkStart w:id="3505" w:name="_Toc88656171"/>
      <w:bookmarkStart w:id="3506" w:name="_Toc88657230"/>
      <w:bookmarkStart w:id="3507" w:name="_Toc105657290"/>
      <w:bookmarkStart w:id="3508" w:name="_Toc106108671"/>
      <w:bookmarkStart w:id="3509" w:name="_Toc112687764"/>
      <w:bookmarkStart w:id="3510" w:name="_Toc145326809"/>
      <w:bookmarkEnd w:id="3495"/>
      <w:r w:rsidRPr="00D629EF">
        <w:t>9.3.1.1</w:t>
      </w:r>
      <w:r w:rsidRPr="00D629EF">
        <w:tab/>
        <w:t>Message Type</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511" w:name="_CR9_3_1_2"/>
      <w:bookmarkStart w:id="3512" w:name="_Toc20955583"/>
      <w:bookmarkStart w:id="3513" w:name="_Toc29461021"/>
      <w:bookmarkStart w:id="3514" w:name="_Toc29505753"/>
      <w:bookmarkStart w:id="3515" w:name="_Toc36556278"/>
      <w:bookmarkStart w:id="3516" w:name="_Toc45881742"/>
      <w:bookmarkStart w:id="3517" w:name="_Toc51852381"/>
      <w:bookmarkStart w:id="3518" w:name="_Toc56620332"/>
      <w:bookmarkStart w:id="3519" w:name="_Toc64447972"/>
      <w:bookmarkStart w:id="3520" w:name="_Toc74152747"/>
      <w:bookmarkStart w:id="3521" w:name="_Toc88656172"/>
      <w:bookmarkStart w:id="3522" w:name="_Toc88657231"/>
      <w:bookmarkStart w:id="3523" w:name="_Toc105657291"/>
      <w:bookmarkStart w:id="3524" w:name="_Toc106108672"/>
      <w:bookmarkStart w:id="3525" w:name="_Toc112687765"/>
      <w:bookmarkStart w:id="3526" w:name="_Toc145326810"/>
      <w:bookmarkEnd w:id="3511"/>
      <w:r w:rsidRPr="00D629EF">
        <w:rPr>
          <w:lang w:eastAsia="zh-CN"/>
        </w:rPr>
        <w:t>9.3.1.2</w:t>
      </w:r>
      <w:r w:rsidRPr="00D629EF">
        <w:rPr>
          <w:lang w:eastAsia="zh-CN"/>
        </w:rPr>
        <w:tab/>
      </w:r>
      <w:r w:rsidRPr="00D629EF">
        <w:rPr>
          <w:rFonts w:cs="Arial"/>
          <w:szCs w:val="24"/>
        </w:rPr>
        <w:t>Cause</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527"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527"/>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528" w:name="_CR9_3_1_3"/>
      <w:bookmarkStart w:id="3529" w:name="_Toc20955584"/>
      <w:bookmarkStart w:id="3530" w:name="_Toc29461022"/>
      <w:bookmarkStart w:id="3531" w:name="_Toc29505754"/>
      <w:bookmarkStart w:id="3532" w:name="_Toc36556279"/>
      <w:bookmarkStart w:id="3533" w:name="_Toc45881743"/>
      <w:bookmarkStart w:id="3534" w:name="_Toc51852382"/>
      <w:bookmarkStart w:id="3535" w:name="_Toc56620333"/>
      <w:bookmarkStart w:id="3536" w:name="_Toc64447973"/>
      <w:bookmarkStart w:id="3537" w:name="_Toc74152748"/>
      <w:bookmarkStart w:id="3538" w:name="_Toc88656173"/>
      <w:bookmarkStart w:id="3539" w:name="_Toc88657232"/>
      <w:bookmarkStart w:id="3540" w:name="_Toc105657292"/>
      <w:bookmarkStart w:id="3541" w:name="_Toc106108673"/>
      <w:bookmarkStart w:id="3542" w:name="_Toc112687766"/>
      <w:bookmarkStart w:id="3543" w:name="_Toc145326811"/>
      <w:bookmarkEnd w:id="3528"/>
      <w:r w:rsidRPr="00D629EF">
        <w:rPr>
          <w:rFonts w:eastAsia="Batang"/>
          <w:lang w:eastAsia="zh-CN"/>
        </w:rPr>
        <w:t>9.3.1.3</w:t>
      </w:r>
      <w:r w:rsidRPr="00D629EF">
        <w:rPr>
          <w:rFonts w:eastAsia="Batang"/>
          <w:lang w:eastAsia="zh-CN"/>
        </w:rPr>
        <w:tab/>
      </w:r>
      <w:r w:rsidRPr="00D629EF">
        <w:t>Criticality Diagnostics</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544" w:name="_CR9_3_1_4"/>
      <w:bookmarkStart w:id="3545" w:name="_Toc20955585"/>
      <w:bookmarkStart w:id="3546" w:name="_Toc29461023"/>
      <w:bookmarkStart w:id="3547" w:name="_Toc29505755"/>
      <w:bookmarkStart w:id="3548" w:name="_Toc36556280"/>
      <w:bookmarkStart w:id="3549" w:name="_Toc45881744"/>
      <w:bookmarkStart w:id="3550" w:name="_Toc51852383"/>
      <w:bookmarkStart w:id="3551" w:name="_Toc56620334"/>
      <w:bookmarkStart w:id="3552" w:name="_Toc64447974"/>
      <w:bookmarkStart w:id="3553" w:name="_Toc74152749"/>
      <w:bookmarkStart w:id="3554" w:name="_Toc88656174"/>
      <w:bookmarkStart w:id="3555" w:name="_Toc88657233"/>
      <w:bookmarkStart w:id="3556" w:name="_Toc105657293"/>
      <w:bookmarkStart w:id="3557" w:name="_Toc106108674"/>
      <w:bookmarkStart w:id="3558" w:name="_Toc112687767"/>
      <w:bookmarkStart w:id="3559" w:name="_Toc145326812"/>
      <w:bookmarkEnd w:id="3544"/>
      <w:r w:rsidRPr="00D629EF">
        <w:t>9.3.1.4</w:t>
      </w:r>
      <w:r w:rsidRPr="00D629EF">
        <w:tab/>
        <w:t>gNB-CU-CP UE E1AP ID</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560" w:name="_CR9_3_1_5"/>
      <w:bookmarkStart w:id="3561" w:name="_Toc20955586"/>
      <w:bookmarkStart w:id="3562" w:name="_Toc29461024"/>
      <w:bookmarkStart w:id="3563" w:name="_Toc29505756"/>
      <w:bookmarkStart w:id="3564" w:name="_Toc36556281"/>
      <w:bookmarkStart w:id="3565" w:name="_Toc45881745"/>
      <w:bookmarkStart w:id="3566" w:name="_Toc51852384"/>
      <w:bookmarkStart w:id="3567" w:name="_Toc56620335"/>
      <w:bookmarkStart w:id="3568" w:name="_Toc64447975"/>
      <w:bookmarkStart w:id="3569" w:name="_Toc74152750"/>
      <w:bookmarkStart w:id="3570" w:name="_Toc88656175"/>
      <w:bookmarkStart w:id="3571" w:name="_Toc88657234"/>
      <w:bookmarkStart w:id="3572" w:name="_Toc105657294"/>
      <w:bookmarkStart w:id="3573" w:name="_Toc106108675"/>
      <w:bookmarkStart w:id="3574" w:name="_Toc112687768"/>
      <w:bookmarkStart w:id="3575" w:name="_Toc145326813"/>
      <w:bookmarkEnd w:id="3560"/>
      <w:r w:rsidRPr="00D629EF">
        <w:t>9.3.1.5</w:t>
      </w:r>
      <w:r w:rsidRPr="00D629EF">
        <w:tab/>
        <w:t>gNB-CU-UP UE E1AP ID</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576" w:name="_CR9_3_1_6"/>
      <w:bookmarkStart w:id="3577" w:name="_Toc20955587"/>
      <w:bookmarkStart w:id="3578" w:name="_Toc29461025"/>
      <w:bookmarkStart w:id="3579" w:name="_Toc29505757"/>
      <w:bookmarkStart w:id="3580" w:name="_Toc36556282"/>
      <w:bookmarkStart w:id="3581" w:name="_Toc45881746"/>
      <w:bookmarkStart w:id="3582" w:name="_Toc51852385"/>
      <w:bookmarkStart w:id="3583" w:name="_Toc56620336"/>
      <w:bookmarkStart w:id="3584" w:name="_Toc64447976"/>
      <w:bookmarkStart w:id="3585" w:name="_Toc74152751"/>
      <w:bookmarkStart w:id="3586" w:name="_Toc88656176"/>
      <w:bookmarkStart w:id="3587" w:name="_Toc88657235"/>
      <w:bookmarkStart w:id="3588" w:name="_Toc105657295"/>
      <w:bookmarkStart w:id="3589" w:name="_Toc106108676"/>
      <w:bookmarkStart w:id="3590" w:name="_Toc112687769"/>
      <w:bookmarkStart w:id="3591" w:name="_Toc145326814"/>
      <w:bookmarkEnd w:id="3576"/>
      <w:r w:rsidRPr="00D629EF">
        <w:t>9.3.1.6</w:t>
      </w:r>
      <w:r w:rsidRPr="00D629EF">
        <w:tab/>
        <w:t>Time To wait</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592" w:name="_CR9_3_1_7"/>
      <w:bookmarkStart w:id="3593" w:name="_Toc20955588"/>
      <w:bookmarkStart w:id="3594" w:name="_Toc29461026"/>
      <w:bookmarkStart w:id="3595" w:name="_Toc29505758"/>
      <w:bookmarkStart w:id="3596" w:name="_Toc36556283"/>
      <w:bookmarkStart w:id="3597" w:name="_Toc45881747"/>
      <w:bookmarkStart w:id="3598" w:name="_Toc51852386"/>
      <w:bookmarkStart w:id="3599" w:name="_Toc56620337"/>
      <w:bookmarkStart w:id="3600" w:name="_Toc64447977"/>
      <w:bookmarkStart w:id="3601" w:name="_Toc74152752"/>
      <w:bookmarkStart w:id="3602" w:name="_Toc88656177"/>
      <w:bookmarkStart w:id="3603" w:name="_Toc88657236"/>
      <w:bookmarkStart w:id="3604" w:name="_Toc105657296"/>
      <w:bookmarkStart w:id="3605" w:name="_Toc106108677"/>
      <w:bookmarkStart w:id="3606" w:name="_Toc112687770"/>
      <w:bookmarkStart w:id="3607" w:name="_Toc145326815"/>
      <w:bookmarkEnd w:id="3592"/>
      <w:r w:rsidRPr="00D629EF">
        <w:rPr>
          <w:lang w:eastAsia="zh-CN"/>
        </w:rPr>
        <w:t>9.3.1.7</w:t>
      </w:r>
      <w:r w:rsidRPr="00D629EF">
        <w:rPr>
          <w:lang w:eastAsia="zh-CN"/>
        </w:rPr>
        <w:tab/>
        <w:t>PLMN Identity</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608" w:name="_CR9_3_1_8"/>
      <w:bookmarkStart w:id="3609" w:name="_Toc20955589"/>
      <w:bookmarkStart w:id="3610" w:name="_Toc29461027"/>
      <w:bookmarkStart w:id="3611" w:name="_Toc29505759"/>
      <w:bookmarkStart w:id="3612" w:name="_Toc36556284"/>
      <w:bookmarkStart w:id="3613" w:name="_Toc45881748"/>
      <w:bookmarkStart w:id="3614" w:name="_Toc51852387"/>
      <w:bookmarkStart w:id="3615" w:name="_Toc56620338"/>
      <w:bookmarkStart w:id="3616" w:name="_Toc64447978"/>
      <w:bookmarkStart w:id="3617" w:name="_Toc74152753"/>
      <w:bookmarkStart w:id="3618" w:name="_Toc88656178"/>
      <w:bookmarkStart w:id="3619" w:name="_Toc88657237"/>
      <w:bookmarkStart w:id="3620" w:name="_Toc105657297"/>
      <w:bookmarkStart w:id="3621" w:name="_Toc106108678"/>
      <w:bookmarkStart w:id="3622" w:name="_Toc112687771"/>
      <w:bookmarkStart w:id="3623" w:name="_Toc145326816"/>
      <w:bookmarkEnd w:id="360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624" w:name="_CR9_3_1_9"/>
      <w:bookmarkStart w:id="3625" w:name="_Toc20955590"/>
      <w:bookmarkStart w:id="3626" w:name="_Toc29461028"/>
      <w:bookmarkStart w:id="3627" w:name="_Toc29505760"/>
      <w:bookmarkStart w:id="3628" w:name="_Toc36556285"/>
      <w:bookmarkStart w:id="3629" w:name="_Toc45881749"/>
      <w:bookmarkStart w:id="3630" w:name="_Toc51852388"/>
      <w:bookmarkStart w:id="3631" w:name="_Toc56620339"/>
      <w:bookmarkStart w:id="3632" w:name="_Toc64447979"/>
      <w:bookmarkStart w:id="3633" w:name="_Toc74152754"/>
      <w:bookmarkStart w:id="3634" w:name="_Toc88656179"/>
      <w:bookmarkStart w:id="3635" w:name="_Toc88657238"/>
      <w:bookmarkStart w:id="3636" w:name="_Toc105657298"/>
      <w:bookmarkStart w:id="3637" w:name="_Toc106108679"/>
      <w:bookmarkStart w:id="3638" w:name="_Toc112687772"/>
      <w:bookmarkStart w:id="3639" w:name="_Toc145326817"/>
      <w:bookmarkEnd w:id="3624"/>
      <w:r w:rsidRPr="00D629EF">
        <w:rPr>
          <w:lang w:eastAsia="zh-CN"/>
        </w:rPr>
        <w:t>9.3.1.9</w:t>
      </w:r>
      <w:r w:rsidRPr="00D629EF">
        <w:rPr>
          <w:lang w:eastAsia="zh-CN"/>
        </w:rPr>
        <w:tab/>
        <w:t>S-NSSAI</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640" w:name="_CR9_3_1_10"/>
      <w:bookmarkStart w:id="3641" w:name="_Toc20955591"/>
      <w:bookmarkStart w:id="3642" w:name="_Toc29461029"/>
      <w:bookmarkStart w:id="3643" w:name="_Toc29505761"/>
      <w:bookmarkStart w:id="3644" w:name="_Toc36556286"/>
      <w:bookmarkStart w:id="3645" w:name="_Toc45881750"/>
      <w:bookmarkStart w:id="3646" w:name="_Toc51852389"/>
      <w:bookmarkStart w:id="3647" w:name="_Toc56620340"/>
      <w:bookmarkStart w:id="3648" w:name="_Toc64447980"/>
      <w:bookmarkStart w:id="3649" w:name="_Toc74152755"/>
      <w:bookmarkStart w:id="3650" w:name="_Toc88656180"/>
      <w:bookmarkStart w:id="3651" w:name="_Toc88657239"/>
      <w:bookmarkStart w:id="3652" w:name="_Toc105657299"/>
      <w:bookmarkStart w:id="3653" w:name="_Toc106108680"/>
      <w:bookmarkStart w:id="3654" w:name="_Toc112687773"/>
      <w:bookmarkStart w:id="3655" w:name="_Toc145326818"/>
      <w:bookmarkEnd w:id="3640"/>
      <w:r w:rsidRPr="00D629EF">
        <w:t>9.3.1.10</w:t>
      </w:r>
      <w:r w:rsidRPr="00D629EF">
        <w:tab/>
        <w:t xml:space="preserve">Security </w:t>
      </w:r>
      <w:r w:rsidR="00A774C2" w:rsidRPr="00D629EF">
        <w:t>I</w:t>
      </w:r>
      <w:r w:rsidRPr="00D629EF">
        <w:t>nformation</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656" w:name="_CR9_3_1_11"/>
      <w:bookmarkStart w:id="3657" w:name="_Toc20955592"/>
      <w:bookmarkStart w:id="3658" w:name="_Toc29461030"/>
      <w:bookmarkStart w:id="3659" w:name="_Toc29505762"/>
      <w:bookmarkStart w:id="3660" w:name="_Toc36556287"/>
      <w:bookmarkStart w:id="3661" w:name="_Toc45881751"/>
      <w:bookmarkStart w:id="3662" w:name="_Toc51852390"/>
      <w:bookmarkStart w:id="3663" w:name="_Toc56620341"/>
      <w:bookmarkStart w:id="3664" w:name="_Toc64447981"/>
      <w:bookmarkStart w:id="3665" w:name="_Toc74152756"/>
      <w:bookmarkStart w:id="3666" w:name="_Toc88656181"/>
      <w:bookmarkStart w:id="3667" w:name="_Toc88657240"/>
      <w:bookmarkStart w:id="3668" w:name="_Toc105657300"/>
      <w:bookmarkStart w:id="3669" w:name="_Toc106108681"/>
      <w:bookmarkStart w:id="3670" w:name="_Toc112687774"/>
      <w:bookmarkStart w:id="3671" w:name="_Toc145326819"/>
      <w:bookmarkEnd w:id="3656"/>
      <w:r w:rsidRPr="00D629EF">
        <w:t>9.3.1.11</w:t>
      </w:r>
      <w:r w:rsidRPr="00D629EF">
        <w:tab/>
        <w:t>Cell Group Information</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672" w:name="_CR9_3_1_12"/>
      <w:bookmarkStart w:id="3673" w:name="_Toc20955593"/>
      <w:bookmarkStart w:id="3674" w:name="_Toc29461031"/>
      <w:bookmarkStart w:id="3675" w:name="_Toc29505763"/>
      <w:bookmarkStart w:id="3676" w:name="_Toc36556288"/>
      <w:bookmarkStart w:id="3677" w:name="_Toc45881752"/>
      <w:bookmarkStart w:id="3678" w:name="_Toc51852391"/>
      <w:bookmarkStart w:id="3679" w:name="_Toc56620342"/>
      <w:bookmarkStart w:id="3680" w:name="_Toc64447982"/>
      <w:bookmarkStart w:id="3681" w:name="_Toc74152757"/>
      <w:bookmarkStart w:id="3682" w:name="_Toc88656182"/>
      <w:bookmarkStart w:id="3683" w:name="_Toc88657241"/>
      <w:bookmarkStart w:id="3684" w:name="_Toc105657301"/>
      <w:bookmarkStart w:id="3685" w:name="_Toc106108682"/>
      <w:bookmarkStart w:id="3686" w:name="_Toc112687775"/>
      <w:bookmarkStart w:id="3687" w:name="_Toc145326820"/>
      <w:bookmarkEnd w:id="3672"/>
      <w:r w:rsidRPr="00D629EF">
        <w:t>9.3.1.12</w:t>
      </w:r>
      <w:r w:rsidRPr="00D629EF">
        <w:tab/>
        <w:t>QoS Flow List</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r w:rsidR="0003504A" w:rsidRPr="00D629EF" w14:paraId="02652C96" w14:textId="77777777" w:rsidTr="001239B3">
        <w:tc>
          <w:tcPr>
            <w:tcW w:w="2160" w:type="dxa"/>
          </w:tcPr>
          <w:p w14:paraId="2133A013" w14:textId="4AB5D86A" w:rsidR="0003504A" w:rsidRPr="00B90739" w:rsidRDefault="0003504A" w:rsidP="0003504A">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5490CADF" w14:textId="3D3C38D8" w:rsidR="0003504A" w:rsidRPr="00846790" w:rsidRDefault="0003504A" w:rsidP="0003504A">
            <w:pPr>
              <w:pStyle w:val="TAL"/>
              <w:keepNext w:val="0"/>
              <w:keepLines w:val="0"/>
              <w:widowControl w:val="0"/>
              <w:rPr>
                <w:rFonts w:cs="Arial"/>
                <w:szCs w:val="18"/>
                <w:lang w:eastAsia="ja-JP"/>
              </w:rPr>
            </w:pPr>
            <w:r>
              <w:rPr>
                <w:rFonts w:eastAsia="Batang"/>
                <w:lang w:eastAsia="ja-JP"/>
              </w:rPr>
              <w:t>O</w:t>
            </w:r>
          </w:p>
        </w:tc>
        <w:tc>
          <w:tcPr>
            <w:tcW w:w="1080" w:type="dxa"/>
          </w:tcPr>
          <w:p w14:paraId="51C3C246" w14:textId="77777777" w:rsidR="0003504A" w:rsidRPr="00D629EF" w:rsidRDefault="0003504A" w:rsidP="0003504A">
            <w:pPr>
              <w:pStyle w:val="TAL"/>
              <w:keepNext w:val="0"/>
              <w:keepLines w:val="0"/>
              <w:widowControl w:val="0"/>
              <w:rPr>
                <w:rFonts w:cs="Arial"/>
                <w:lang w:eastAsia="ja-JP"/>
              </w:rPr>
            </w:pPr>
          </w:p>
        </w:tc>
        <w:tc>
          <w:tcPr>
            <w:tcW w:w="1512" w:type="dxa"/>
          </w:tcPr>
          <w:p w14:paraId="5E00DB88" w14:textId="4A5D843E" w:rsidR="0003504A" w:rsidRPr="00846790" w:rsidRDefault="0003504A" w:rsidP="0003504A">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61F2E405" w14:textId="00A72D32" w:rsidR="0003504A" w:rsidRPr="00846790" w:rsidRDefault="0003504A" w:rsidP="0003504A">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3E227812" w14:textId="287D9582" w:rsidR="0003504A" w:rsidRDefault="0003504A" w:rsidP="0003504A">
            <w:pPr>
              <w:pStyle w:val="TAC"/>
              <w:keepNext w:val="0"/>
              <w:keepLines w:val="0"/>
              <w:widowControl w:val="0"/>
              <w:rPr>
                <w:lang w:eastAsia="ja-JP"/>
              </w:rPr>
            </w:pPr>
            <w:r>
              <w:rPr>
                <w:lang w:eastAsia="ja-JP"/>
              </w:rPr>
              <w:t>YES</w:t>
            </w:r>
          </w:p>
        </w:tc>
        <w:tc>
          <w:tcPr>
            <w:tcW w:w="1080" w:type="dxa"/>
          </w:tcPr>
          <w:p w14:paraId="4B6525BA" w14:textId="74DD547F" w:rsidR="0003504A" w:rsidRDefault="0003504A" w:rsidP="0003504A">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688" w:name="_CR9_3_1_13"/>
      <w:bookmarkStart w:id="3689" w:name="_Toc20955594"/>
      <w:bookmarkStart w:id="3690" w:name="_Toc29461032"/>
      <w:bookmarkStart w:id="3691" w:name="_Toc29505764"/>
      <w:bookmarkStart w:id="3692" w:name="_Toc36556289"/>
      <w:bookmarkStart w:id="3693" w:name="_Toc45881753"/>
      <w:bookmarkStart w:id="3694" w:name="_Toc51852392"/>
      <w:bookmarkStart w:id="3695" w:name="_Toc56620343"/>
      <w:bookmarkStart w:id="3696" w:name="_Toc64447983"/>
      <w:bookmarkStart w:id="3697" w:name="_Toc74152758"/>
      <w:bookmarkStart w:id="3698" w:name="_Toc88656183"/>
      <w:bookmarkStart w:id="3699" w:name="_Toc88657242"/>
      <w:bookmarkStart w:id="3700" w:name="_Toc105657302"/>
      <w:bookmarkStart w:id="3701" w:name="_Toc106108683"/>
      <w:bookmarkStart w:id="3702" w:name="_Toc112687776"/>
      <w:bookmarkStart w:id="3703" w:name="_Toc145326821"/>
      <w:bookmarkEnd w:id="3688"/>
      <w:r w:rsidRPr="00D629EF">
        <w:t>9.3.1.13</w:t>
      </w:r>
      <w:r w:rsidRPr="00D629EF">
        <w:tab/>
        <w:t>UP Parameters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r w:rsidR="00101A16" w:rsidRPr="00D629EF" w14:paraId="0541F9DE" w14:textId="77777777" w:rsidTr="00D42B48">
        <w:tc>
          <w:tcPr>
            <w:tcW w:w="2160" w:type="dxa"/>
          </w:tcPr>
          <w:p w14:paraId="19B9A535" w14:textId="4ADD01E2" w:rsidR="00101A16" w:rsidRDefault="00101A16" w:rsidP="00101A16">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02038FF7" w14:textId="1B9E0C8D" w:rsidR="00101A16" w:rsidRDefault="00101A16" w:rsidP="00101A16">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5DB6A290" w14:textId="77777777" w:rsidR="00101A16" w:rsidRPr="00D629EF" w:rsidRDefault="00101A16" w:rsidP="00101A16">
            <w:pPr>
              <w:pStyle w:val="TAL"/>
              <w:keepNext w:val="0"/>
              <w:keepLines w:val="0"/>
              <w:widowControl w:val="0"/>
              <w:rPr>
                <w:rFonts w:cs="Arial"/>
                <w:i/>
                <w:szCs w:val="18"/>
                <w:lang w:eastAsia="ja-JP"/>
              </w:rPr>
            </w:pPr>
          </w:p>
        </w:tc>
        <w:tc>
          <w:tcPr>
            <w:tcW w:w="1512" w:type="dxa"/>
          </w:tcPr>
          <w:p w14:paraId="4287521F" w14:textId="195441B6" w:rsidR="00101A16" w:rsidRDefault="00101A16" w:rsidP="00101A16">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C6637A4" w14:textId="50699757" w:rsidR="00101A16" w:rsidRDefault="00101A16" w:rsidP="00101A16">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58717A40" w14:textId="7DDFD598" w:rsidR="00101A16" w:rsidRPr="00947439" w:rsidRDefault="00101A16" w:rsidP="00101A16">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146BC3C4" w14:textId="0F122521" w:rsidR="00101A16" w:rsidRDefault="00101A16" w:rsidP="00101A16">
            <w:pPr>
              <w:pStyle w:val="TAC"/>
              <w:keepNext w:val="0"/>
              <w:keepLines w:val="0"/>
              <w:widowControl w:val="0"/>
              <w:rPr>
                <w:rFonts w:cs="Arial"/>
                <w:szCs w:val="18"/>
                <w:lang w:eastAsia="ja-JP"/>
              </w:rPr>
            </w:pPr>
            <w:r>
              <w:rPr>
                <w:rFonts w:cs="Arial" w:hint="eastAsia"/>
                <w:szCs w:val="18"/>
                <w:lang w:eastAsia="ja-JP"/>
              </w:rPr>
              <w:t>ignore</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704" w:name="_CR9_3_1_14"/>
      <w:bookmarkStart w:id="3705" w:name="_Toc20955595"/>
      <w:bookmarkStart w:id="3706" w:name="_Toc29461033"/>
      <w:bookmarkStart w:id="3707" w:name="_Toc29505765"/>
      <w:bookmarkStart w:id="3708" w:name="_Toc36556290"/>
      <w:bookmarkStart w:id="3709" w:name="_Toc45881754"/>
      <w:bookmarkStart w:id="3710" w:name="_Toc51852393"/>
      <w:bookmarkStart w:id="3711" w:name="_Toc56620344"/>
      <w:bookmarkStart w:id="3712" w:name="_Toc64447984"/>
      <w:bookmarkStart w:id="3713" w:name="_Toc74152759"/>
      <w:bookmarkStart w:id="3714" w:name="_Toc88656184"/>
      <w:bookmarkStart w:id="3715" w:name="_Toc88657243"/>
      <w:bookmarkStart w:id="3716" w:name="_Toc105657303"/>
      <w:bookmarkStart w:id="3717" w:name="_Toc106108684"/>
      <w:bookmarkStart w:id="3718" w:name="_Toc112687777"/>
      <w:bookmarkStart w:id="3719" w:name="_Toc145326822"/>
      <w:bookmarkEnd w:id="3704"/>
      <w:r w:rsidRPr="00D629EF">
        <w:rPr>
          <w:lang w:eastAsia="zh-CN"/>
        </w:rPr>
        <w:t>9.3.1.14</w:t>
      </w:r>
      <w:r w:rsidRPr="00D629EF">
        <w:rPr>
          <w:lang w:eastAsia="zh-CN"/>
        </w:rPr>
        <w:tab/>
        <w:t>NR CGI</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720" w:name="_CR9_3_1_15"/>
      <w:bookmarkStart w:id="3721" w:name="_Toc20955596"/>
      <w:bookmarkStart w:id="3722" w:name="_Toc29461034"/>
      <w:bookmarkStart w:id="3723" w:name="_Toc29505766"/>
      <w:bookmarkStart w:id="3724" w:name="_Toc36556291"/>
      <w:bookmarkStart w:id="3725" w:name="_Toc45881755"/>
      <w:bookmarkStart w:id="3726" w:name="_Toc51852394"/>
      <w:bookmarkStart w:id="3727" w:name="_Toc56620345"/>
      <w:bookmarkStart w:id="3728" w:name="_Toc64447985"/>
      <w:bookmarkStart w:id="3729" w:name="_Toc74152760"/>
      <w:bookmarkStart w:id="3730" w:name="_Toc88656185"/>
      <w:bookmarkStart w:id="3731" w:name="_Toc88657244"/>
      <w:bookmarkStart w:id="3732" w:name="_Toc105657304"/>
      <w:bookmarkStart w:id="3733" w:name="_Toc106108685"/>
      <w:bookmarkStart w:id="3734" w:name="_Toc112687778"/>
      <w:bookmarkStart w:id="3735" w:name="_Toc145326823"/>
      <w:bookmarkEnd w:id="3720"/>
      <w:r w:rsidRPr="00D629EF">
        <w:t>9.3.1.15</w:t>
      </w:r>
      <w:r w:rsidRPr="00D629EF">
        <w:tab/>
        <w:t>gNB-CU-UP ID</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736" w:name="_CR9_3_1_16"/>
      <w:bookmarkStart w:id="3737" w:name="_Toc20955597"/>
      <w:bookmarkStart w:id="3738" w:name="_Toc29461035"/>
      <w:bookmarkStart w:id="3739" w:name="_Toc29505767"/>
      <w:bookmarkStart w:id="3740" w:name="_Toc36556292"/>
      <w:bookmarkStart w:id="3741" w:name="_Toc45881756"/>
      <w:bookmarkStart w:id="3742" w:name="_Toc51852395"/>
      <w:bookmarkStart w:id="3743" w:name="_Toc56620346"/>
      <w:bookmarkStart w:id="3744" w:name="_Toc64447986"/>
      <w:bookmarkStart w:id="3745" w:name="_Toc74152761"/>
      <w:bookmarkStart w:id="3746" w:name="_Toc88656186"/>
      <w:bookmarkStart w:id="3747" w:name="_Toc88657245"/>
      <w:bookmarkStart w:id="3748" w:name="_Toc105657305"/>
      <w:bookmarkStart w:id="3749" w:name="_Toc106108686"/>
      <w:bookmarkStart w:id="3750" w:name="_Toc112687779"/>
      <w:bookmarkStart w:id="3751" w:name="_Toc145326824"/>
      <w:bookmarkEnd w:id="3736"/>
      <w:r w:rsidRPr="00D629EF">
        <w:t>9.3.1.16</w:t>
      </w:r>
      <w:r w:rsidRPr="00D629EF">
        <w:tab/>
        <w:t>DRB ID</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752" w:name="_CR9_3_1_16a"/>
      <w:bookmarkStart w:id="3753" w:name="_Toc105657306"/>
      <w:bookmarkStart w:id="3754" w:name="_Toc106108687"/>
      <w:bookmarkStart w:id="3755" w:name="_Toc112687780"/>
      <w:bookmarkStart w:id="3756" w:name="_Toc145326825"/>
      <w:bookmarkEnd w:id="3752"/>
      <w:r w:rsidRPr="008C3F37">
        <w:t>9.3.1.16a</w:t>
      </w:r>
      <w:r w:rsidRPr="008C3F37">
        <w:tab/>
        <w:t>MRB ID</w:t>
      </w:r>
      <w:bookmarkEnd w:id="3753"/>
      <w:bookmarkEnd w:id="3754"/>
      <w:bookmarkEnd w:id="3755"/>
      <w:bookmarkEnd w:id="3756"/>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757" w:name="_CR9_3_1_17"/>
      <w:bookmarkStart w:id="3758" w:name="_Toc20955598"/>
      <w:bookmarkStart w:id="3759" w:name="_Toc29461036"/>
      <w:bookmarkStart w:id="3760" w:name="_Toc29505768"/>
      <w:bookmarkStart w:id="3761" w:name="_Toc36556293"/>
      <w:bookmarkStart w:id="3762" w:name="_Toc45881757"/>
      <w:bookmarkStart w:id="3763" w:name="_Toc51852396"/>
      <w:bookmarkStart w:id="3764" w:name="_Toc56620347"/>
      <w:bookmarkStart w:id="3765" w:name="_Toc64447987"/>
      <w:bookmarkStart w:id="3766" w:name="_Toc74152762"/>
      <w:bookmarkStart w:id="3767" w:name="_Toc88656187"/>
      <w:bookmarkStart w:id="3768" w:name="_Toc88657246"/>
      <w:bookmarkStart w:id="3769" w:name="_Toc105657307"/>
      <w:bookmarkStart w:id="3770" w:name="_Toc106108688"/>
      <w:bookmarkStart w:id="3771" w:name="_Toc112687781"/>
      <w:bookmarkStart w:id="3772" w:name="_Toc145326826"/>
      <w:bookmarkEnd w:id="3757"/>
      <w:r w:rsidRPr="00D629EF">
        <w:t>9.3.1.17</w:t>
      </w:r>
      <w:r w:rsidRPr="00D629EF">
        <w:tab/>
        <w:t>E-UTRAN QoS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773" w:name="_CR9_3_1_18"/>
      <w:bookmarkStart w:id="3774" w:name="_Toc20955599"/>
      <w:bookmarkStart w:id="3775" w:name="_Toc29461037"/>
      <w:bookmarkStart w:id="3776" w:name="_Toc29505769"/>
      <w:bookmarkStart w:id="3777" w:name="_Toc36556294"/>
      <w:bookmarkStart w:id="3778" w:name="_Toc45881758"/>
      <w:bookmarkStart w:id="3779" w:name="_Toc51852397"/>
      <w:bookmarkStart w:id="3780" w:name="_Toc56620348"/>
      <w:bookmarkStart w:id="3781" w:name="_Toc64447988"/>
      <w:bookmarkStart w:id="3782" w:name="_Toc74152763"/>
      <w:bookmarkStart w:id="3783" w:name="_Toc88656188"/>
      <w:bookmarkStart w:id="3784" w:name="_Toc88657247"/>
      <w:bookmarkStart w:id="3785" w:name="_Toc105657308"/>
      <w:bookmarkStart w:id="3786" w:name="_Toc106108689"/>
      <w:bookmarkStart w:id="3787" w:name="_Toc112687782"/>
      <w:bookmarkStart w:id="3788" w:name="_Toc145326827"/>
      <w:bookmarkEnd w:id="3773"/>
      <w:r w:rsidRPr="00D629EF">
        <w:t>9.3.1.18</w:t>
      </w:r>
      <w:r w:rsidRPr="00D629EF">
        <w:tab/>
        <w:t>E-UTRAN Allocation and Retention Priority</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789" w:name="_CR9_3_1_19"/>
      <w:bookmarkStart w:id="3790" w:name="_Toc20955600"/>
      <w:bookmarkStart w:id="3791" w:name="_Toc29461038"/>
      <w:bookmarkStart w:id="3792" w:name="_Toc29505770"/>
      <w:bookmarkStart w:id="3793" w:name="_Toc36556295"/>
      <w:bookmarkStart w:id="3794" w:name="_Toc45881759"/>
      <w:bookmarkStart w:id="3795" w:name="_Toc51852398"/>
      <w:bookmarkStart w:id="3796" w:name="_Toc56620349"/>
      <w:bookmarkStart w:id="3797" w:name="_Toc64447989"/>
      <w:bookmarkStart w:id="3798" w:name="_Toc74152764"/>
      <w:bookmarkStart w:id="3799" w:name="_Toc88656189"/>
      <w:bookmarkStart w:id="3800" w:name="_Toc88657248"/>
      <w:bookmarkStart w:id="3801" w:name="_Toc105657309"/>
      <w:bookmarkStart w:id="3802" w:name="_Toc106108690"/>
      <w:bookmarkStart w:id="3803" w:name="_Toc112687783"/>
      <w:bookmarkStart w:id="3804" w:name="_Toc145326828"/>
      <w:bookmarkEnd w:id="3789"/>
      <w:r w:rsidRPr="00D629EF">
        <w:t>9.3.1.19</w:t>
      </w:r>
      <w:r w:rsidRPr="00D629EF">
        <w:tab/>
        <w:t>GBR QoS Information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805" w:name="_CR9_3_1_20"/>
      <w:bookmarkStart w:id="3806" w:name="_Toc20955601"/>
      <w:bookmarkStart w:id="3807" w:name="_Toc29461039"/>
      <w:bookmarkStart w:id="3808" w:name="_Toc29505771"/>
      <w:bookmarkStart w:id="3809" w:name="_Toc36556296"/>
      <w:bookmarkStart w:id="3810" w:name="_Toc45881760"/>
      <w:bookmarkStart w:id="3811" w:name="_Toc51852399"/>
      <w:bookmarkStart w:id="3812" w:name="_Toc56620350"/>
      <w:bookmarkStart w:id="3813" w:name="_Toc64447990"/>
      <w:bookmarkStart w:id="3814" w:name="_Toc74152765"/>
      <w:bookmarkStart w:id="3815" w:name="_Toc88656190"/>
      <w:bookmarkStart w:id="3816" w:name="_Toc88657249"/>
      <w:bookmarkStart w:id="3817" w:name="_Toc105657310"/>
      <w:bookmarkStart w:id="3818" w:name="_Toc106108691"/>
      <w:bookmarkStart w:id="3819" w:name="_Toc112687784"/>
      <w:bookmarkStart w:id="3820" w:name="_Toc145326829"/>
      <w:bookmarkEnd w:id="3805"/>
      <w:r w:rsidRPr="00D629EF">
        <w:t>9.3.1.20</w:t>
      </w:r>
      <w:r w:rsidRPr="00D629EF">
        <w:tab/>
        <w:t>Bit Rate</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3821" w:name="_CR9_3_1_21"/>
      <w:bookmarkStart w:id="3822" w:name="_Toc20955602"/>
      <w:bookmarkStart w:id="3823" w:name="_Toc29461040"/>
      <w:bookmarkStart w:id="3824" w:name="_Toc29505772"/>
      <w:bookmarkStart w:id="3825" w:name="_Toc36556297"/>
      <w:bookmarkStart w:id="3826" w:name="_Toc45881761"/>
      <w:bookmarkStart w:id="3827" w:name="_Toc51852400"/>
      <w:bookmarkStart w:id="3828" w:name="_Toc56620351"/>
      <w:bookmarkStart w:id="3829" w:name="_Toc64447991"/>
      <w:bookmarkStart w:id="3830" w:name="_Toc74152766"/>
      <w:bookmarkStart w:id="3831" w:name="_Toc88656191"/>
      <w:bookmarkStart w:id="3832" w:name="_Toc88657250"/>
      <w:bookmarkStart w:id="3833" w:name="_Toc105657311"/>
      <w:bookmarkStart w:id="3834" w:name="_Toc106108692"/>
      <w:bookmarkStart w:id="3835" w:name="_Toc112687785"/>
      <w:bookmarkStart w:id="3836" w:name="_Toc145326830"/>
      <w:bookmarkEnd w:id="3821"/>
      <w:r w:rsidRPr="00D629EF">
        <w:t>9.3.1.21</w:t>
      </w:r>
      <w:r w:rsidRPr="00D629EF">
        <w:tab/>
        <w:t>PDU Session ID</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3837" w:name="_CR9_3_1_22"/>
      <w:bookmarkStart w:id="3838" w:name="_Toc20955603"/>
      <w:bookmarkStart w:id="3839" w:name="_Toc29461041"/>
      <w:bookmarkStart w:id="3840" w:name="_Toc29505773"/>
      <w:bookmarkStart w:id="3841" w:name="_Toc36556298"/>
      <w:bookmarkStart w:id="3842" w:name="_Toc45881762"/>
      <w:bookmarkStart w:id="3843" w:name="_Toc51852401"/>
      <w:bookmarkStart w:id="3844" w:name="_Toc56620352"/>
      <w:bookmarkStart w:id="3845" w:name="_Toc64447992"/>
      <w:bookmarkStart w:id="3846" w:name="_Toc74152767"/>
      <w:bookmarkStart w:id="3847" w:name="_Toc88656192"/>
      <w:bookmarkStart w:id="3848" w:name="_Toc88657251"/>
      <w:bookmarkStart w:id="3849" w:name="_Toc105657312"/>
      <w:bookmarkStart w:id="3850" w:name="_Toc106108693"/>
      <w:bookmarkStart w:id="3851" w:name="_Toc112687786"/>
      <w:bookmarkStart w:id="3852" w:name="_Toc145326831"/>
      <w:bookmarkEnd w:id="3837"/>
      <w:r w:rsidRPr="00D629EF">
        <w:t>9.3.1.22</w:t>
      </w:r>
      <w:r w:rsidRPr="00D629EF">
        <w:tab/>
        <w:t>PDU Session Type</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3853" w:name="_CR9_3_1_23"/>
      <w:bookmarkStart w:id="3854" w:name="_Toc20955604"/>
      <w:bookmarkStart w:id="3855" w:name="_Toc29461042"/>
      <w:bookmarkStart w:id="3856" w:name="_Toc29505774"/>
      <w:bookmarkStart w:id="3857" w:name="_Toc36556299"/>
      <w:bookmarkStart w:id="3858" w:name="_Toc45881763"/>
      <w:bookmarkStart w:id="3859" w:name="_Toc51852402"/>
      <w:bookmarkStart w:id="3860" w:name="_Toc56620353"/>
      <w:bookmarkStart w:id="3861" w:name="_Toc64447993"/>
      <w:bookmarkStart w:id="3862" w:name="_Toc74152768"/>
      <w:bookmarkStart w:id="3863" w:name="_Toc88656193"/>
      <w:bookmarkStart w:id="3864" w:name="_Toc88657252"/>
      <w:bookmarkStart w:id="3865" w:name="_Toc105657313"/>
      <w:bookmarkStart w:id="3866" w:name="_Toc106108694"/>
      <w:bookmarkStart w:id="3867" w:name="_Toc112687787"/>
      <w:bookmarkStart w:id="3868" w:name="_Toc145326832"/>
      <w:bookmarkEnd w:id="3853"/>
      <w:r w:rsidRPr="00D629EF">
        <w:t>9.3.1.23</w:t>
      </w:r>
      <w:r w:rsidRPr="00D629EF">
        <w:tab/>
      </w:r>
      <w:r w:rsidRPr="00D629EF">
        <w:rPr>
          <w:rFonts w:hint="eastAsia"/>
        </w:rPr>
        <w:t>Security Indication</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3869" w:name="OLE_LINK140"/>
            <w:bookmarkStart w:id="3870"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69"/>
          <w:bookmarkEnd w:id="3870"/>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3871" w:name="_CR9_3_1_24"/>
      <w:bookmarkStart w:id="3872" w:name="_Toc20955605"/>
      <w:bookmarkStart w:id="3873" w:name="_Toc29461043"/>
      <w:bookmarkStart w:id="3874" w:name="_Toc29505775"/>
      <w:bookmarkStart w:id="3875" w:name="_Toc36556300"/>
      <w:bookmarkStart w:id="3876" w:name="_Toc45881764"/>
      <w:bookmarkStart w:id="3877" w:name="_Toc51852403"/>
      <w:bookmarkStart w:id="3878" w:name="_Toc56620354"/>
      <w:bookmarkStart w:id="3879" w:name="_Toc64447994"/>
      <w:bookmarkStart w:id="3880" w:name="_Toc74152769"/>
      <w:bookmarkStart w:id="3881" w:name="_Toc88656194"/>
      <w:bookmarkStart w:id="3882" w:name="_Toc88657253"/>
      <w:bookmarkStart w:id="3883" w:name="_Toc105657314"/>
      <w:bookmarkStart w:id="3884" w:name="_Toc106108695"/>
      <w:bookmarkStart w:id="3885" w:name="_Toc112687788"/>
      <w:bookmarkStart w:id="3886" w:name="_Toc145326833"/>
      <w:bookmarkEnd w:id="3871"/>
      <w:r w:rsidRPr="00D629EF">
        <w:rPr>
          <w:rFonts w:eastAsia="Batang"/>
        </w:rPr>
        <w:t>9.3.1.24</w:t>
      </w:r>
      <w:r w:rsidRPr="00D629EF">
        <w:rPr>
          <w:rFonts w:eastAsia="Batang"/>
        </w:rPr>
        <w:tab/>
        <w:t>QoS Flow Identifier</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3887" w:name="_CR9_3_1_25"/>
      <w:bookmarkStart w:id="3888" w:name="_Toc20955606"/>
      <w:bookmarkStart w:id="3889" w:name="_Toc29461044"/>
      <w:bookmarkStart w:id="3890" w:name="_Toc29505776"/>
      <w:bookmarkStart w:id="3891" w:name="_Toc36556301"/>
      <w:bookmarkStart w:id="3892" w:name="_Toc45881765"/>
      <w:bookmarkStart w:id="3893" w:name="_Toc51852404"/>
      <w:bookmarkStart w:id="3894" w:name="_Toc56620355"/>
      <w:bookmarkStart w:id="3895" w:name="_Toc64447995"/>
      <w:bookmarkStart w:id="3896" w:name="_Toc74152770"/>
      <w:bookmarkStart w:id="3897" w:name="_Toc88656195"/>
      <w:bookmarkStart w:id="3898" w:name="_Toc88657254"/>
      <w:bookmarkStart w:id="3899" w:name="_Toc105657315"/>
      <w:bookmarkStart w:id="3900" w:name="_Toc106108696"/>
      <w:bookmarkStart w:id="3901" w:name="_Toc112687789"/>
      <w:bookmarkStart w:id="3902" w:name="_Toc145326834"/>
      <w:bookmarkEnd w:id="3887"/>
      <w:r w:rsidRPr="00D629EF">
        <w:t>9.3.1.25</w:t>
      </w:r>
      <w:r w:rsidRPr="00D629EF">
        <w:tab/>
        <w:t>QoS Flow QoS Parameters List</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r w:rsidR="0003504A" w:rsidRPr="00D629EF" w14:paraId="62445B1E" w14:textId="77777777" w:rsidTr="001239B3">
        <w:tc>
          <w:tcPr>
            <w:tcW w:w="2160" w:type="dxa"/>
          </w:tcPr>
          <w:p w14:paraId="774FE004" w14:textId="5FA5E6E9" w:rsidR="0003504A" w:rsidRDefault="0003504A" w:rsidP="0003504A">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4E51F1E6" w14:textId="7A986044" w:rsidR="0003504A" w:rsidRDefault="0003504A" w:rsidP="0003504A">
            <w:pPr>
              <w:pStyle w:val="TAL"/>
              <w:keepNext w:val="0"/>
              <w:keepLines w:val="0"/>
              <w:widowControl w:val="0"/>
              <w:rPr>
                <w:lang w:eastAsia="zh-CN"/>
              </w:rPr>
            </w:pPr>
            <w:r>
              <w:rPr>
                <w:rFonts w:eastAsia="Batang"/>
                <w:lang w:eastAsia="ja-JP"/>
              </w:rPr>
              <w:t>O</w:t>
            </w:r>
          </w:p>
        </w:tc>
        <w:tc>
          <w:tcPr>
            <w:tcW w:w="1080" w:type="dxa"/>
          </w:tcPr>
          <w:p w14:paraId="38B9F120" w14:textId="77777777" w:rsidR="0003504A" w:rsidRPr="00D629EF" w:rsidRDefault="0003504A" w:rsidP="0003504A">
            <w:pPr>
              <w:pStyle w:val="TAL"/>
              <w:keepNext w:val="0"/>
              <w:keepLines w:val="0"/>
              <w:widowControl w:val="0"/>
              <w:rPr>
                <w:rFonts w:cs="Arial"/>
                <w:lang w:eastAsia="ja-JP"/>
              </w:rPr>
            </w:pPr>
          </w:p>
        </w:tc>
        <w:tc>
          <w:tcPr>
            <w:tcW w:w="1512" w:type="dxa"/>
          </w:tcPr>
          <w:p w14:paraId="50643A08" w14:textId="00C946F2" w:rsidR="0003504A" w:rsidRDefault="0003504A" w:rsidP="0003504A">
            <w:pPr>
              <w:pStyle w:val="TAL"/>
              <w:keepNext w:val="0"/>
              <w:keepLines w:val="0"/>
              <w:widowControl w:val="0"/>
            </w:pPr>
            <w:r>
              <w:rPr>
                <w:lang w:eastAsia="ja-JP"/>
              </w:rPr>
              <w:t>9.3.1.145</w:t>
            </w:r>
          </w:p>
        </w:tc>
        <w:tc>
          <w:tcPr>
            <w:tcW w:w="1728" w:type="dxa"/>
          </w:tcPr>
          <w:p w14:paraId="301323D7" w14:textId="77777777" w:rsidR="0003504A" w:rsidRDefault="0003504A" w:rsidP="0003504A">
            <w:pPr>
              <w:pStyle w:val="TAL"/>
              <w:keepNext w:val="0"/>
              <w:keepLines w:val="0"/>
              <w:widowControl w:val="0"/>
              <w:rPr>
                <w:lang w:eastAsia="zh-CN"/>
              </w:rPr>
            </w:pPr>
          </w:p>
        </w:tc>
        <w:tc>
          <w:tcPr>
            <w:tcW w:w="1080" w:type="dxa"/>
          </w:tcPr>
          <w:p w14:paraId="6952CE43" w14:textId="26F85C15" w:rsidR="0003504A" w:rsidRDefault="0003504A" w:rsidP="0003504A">
            <w:pPr>
              <w:pStyle w:val="TAC"/>
              <w:keepNext w:val="0"/>
              <w:keepLines w:val="0"/>
              <w:widowControl w:val="0"/>
              <w:rPr>
                <w:lang w:eastAsia="ja-JP"/>
              </w:rPr>
            </w:pPr>
            <w:r>
              <w:rPr>
                <w:rFonts w:cs="Arial"/>
                <w:lang w:eastAsia="ja-JP"/>
              </w:rPr>
              <w:t>YES</w:t>
            </w:r>
          </w:p>
        </w:tc>
        <w:tc>
          <w:tcPr>
            <w:tcW w:w="1080" w:type="dxa"/>
          </w:tcPr>
          <w:p w14:paraId="28BFD468" w14:textId="20F16A45" w:rsidR="0003504A" w:rsidRDefault="0003504A" w:rsidP="0003504A">
            <w:pPr>
              <w:pStyle w:val="TAC"/>
              <w:keepNext w:val="0"/>
              <w:keepLines w:val="0"/>
              <w:widowControl w:val="0"/>
              <w:rPr>
                <w:lang w:eastAsia="ja-JP"/>
              </w:rPr>
            </w:pPr>
            <w:r>
              <w:rPr>
                <w:rFonts w:cs="Arial"/>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3903" w:name="_CR9_3_1_26"/>
      <w:bookmarkStart w:id="3904" w:name="_Toc20955607"/>
      <w:bookmarkStart w:id="3905" w:name="_Toc29461045"/>
      <w:bookmarkStart w:id="3906" w:name="_Toc29505777"/>
      <w:bookmarkStart w:id="3907" w:name="_Toc36556302"/>
      <w:bookmarkStart w:id="3908" w:name="_Toc45881766"/>
      <w:bookmarkStart w:id="3909" w:name="_Toc51852405"/>
      <w:bookmarkStart w:id="3910" w:name="_Toc56620356"/>
      <w:bookmarkStart w:id="3911" w:name="_Toc64447996"/>
      <w:bookmarkStart w:id="3912" w:name="_Toc74152771"/>
      <w:bookmarkStart w:id="3913" w:name="_Toc88656196"/>
      <w:bookmarkStart w:id="3914" w:name="_Toc88657255"/>
      <w:bookmarkStart w:id="3915" w:name="_Toc105657316"/>
      <w:bookmarkStart w:id="3916" w:name="_Toc106108697"/>
      <w:bookmarkStart w:id="3917" w:name="_Toc112687790"/>
      <w:bookmarkStart w:id="3918" w:name="_Toc145326835"/>
      <w:bookmarkEnd w:id="3903"/>
      <w:r w:rsidRPr="00D629EF">
        <w:t>9.3.1.26</w:t>
      </w:r>
      <w:r w:rsidRPr="00D629EF">
        <w:tab/>
        <w:t>QoS Flow</w:t>
      </w:r>
      <w:r w:rsidRPr="00D629EF">
        <w:rPr>
          <w:rFonts w:eastAsia="Batang"/>
        </w:rPr>
        <w:t xml:space="preserve"> Level QoS Parameters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3919" w:name="OLE_LINK14"/>
            <w:r>
              <w:rPr>
                <w:rFonts w:hint="eastAsia"/>
                <w:lang w:eastAsia="zh-CN"/>
              </w:rPr>
              <w:t>I</w:t>
            </w:r>
            <w:r>
              <w:rPr>
                <w:lang w:eastAsia="zh-CN"/>
              </w:rPr>
              <w:t>ndicates the Reporting Frequency for RAN part delay for Qos monitoring.</w:t>
            </w:r>
            <w:bookmarkEnd w:id="3919"/>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03504A" w:rsidRPr="00D629EF" w14:paraId="30D5F3DE" w14:textId="77777777" w:rsidTr="001239B3">
        <w:trPr>
          <w:jc w:val="center"/>
        </w:trPr>
        <w:tc>
          <w:tcPr>
            <w:tcW w:w="2160" w:type="dxa"/>
          </w:tcPr>
          <w:p w14:paraId="2778191A" w14:textId="6919ABF1" w:rsidR="0003504A" w:rsidRPr="00846790" w:rsidRDefault="0003504A" w:rsidP="0003504A">
            <w:pPr>
              <w:pStyle w:val="TAL"/>
              <w:keepNext w:val="0"/>
              <w:keepLines w:val="0"/>
              <w:widowControl w:val="0"/>
              <w:rPr>
                <w:rFonts w:eastAsia="SimSun" w:cs="Arial"/>
                <w:szCs w:val="18"/>
                <w:lang w:val="en-US" w:eastAsia="zh-CN"/>
              </w:rPr>
            </w:pPr>
            <w:r>
              <w:rPr>
                <w:rFonts w:eastAsia="SimSun" w:cs="Arial"/>
                <w:szCs w:val="18"/>
                <w:lang w:val="en-US" w:eastAsia="zh-CN"/>
              </w:rPr>
              <w:t>PDU Set QoS Parameters</w:t>
            </w:r>
          </w:p>
        </w:tc>
        <w:tc>
          <w:tcPr>
            <w:tcW w:w="1080" w:type="dxa"/>
          </w:tcPr>
          <w:p w14:paraId="4567C500" w14:textId="18E61DA9" w:rsidR="0003504A" w:rsidRPr="00846790" w:rsidRDefault="0003504A" w:rsidP="0003504A">
            <w:pPr>
              <w:pStyle w:val="TAL"/>
              <w:keepNext w:val="0"/>
              <w:keepLines w:val="0"/>
              <w:widowControl w:val="0"/>
              <w:rPr>
                <w:rFonts w:eastAsia="SimSun" w:cs="Arial"/>
                <w:lang w:val="en-US" w:eastAsia="zh-CN"/>
              </w:rPr>
            </w:pPr>
            <w:r>
              <w:rPr>
                <w:rFonts w:eastAsia="SimSun" w:cs="Arial"/>
                <w:szCs w:val="18"/>
                <w:lang w:val="en-US" w:eastAsia="zh-CN"/>
              </w:rPr>
              <w:t>O</w:t>
            </w:r>
          </w:p>
        </w:tc>
        <w:tc>
          <w:tcPr>
            <w:tcW w:w="1080" w:type="dxa"/>
          </w:tcPr>
          <w:p w14:paraId="38FD6093" w14:textId="77777777" w:rsidR="0003504A" w:rsidRPr="00D629EF" w:rsidRDefault="0003504A" w:rsidP="0003504A">
            <w:pPr>
              <w:pStyle w:val="TAL"/>
              <w:keepNext w:val="0"/>
              <w:keepLines w:val="0"/>
              <w:widowControl w:val="0"/>
              <w:rPr>
                <w:i/>
                <w:lang w:eastAsia="ja-JP"/>
              </w:rPr>
            </w:pPr>
          </w:p>
        </w:tc>
        <w:tc>
          <w:tcPr>
            <w:tcW w:w="1512" w:type="dxa"/>
          </w:tcPr>
          <w:p w14:paraId="6B6EBD7E" w14:textId="44B34FF6" w:rsidR="0003504A" w:rsidRPr="00B90739" w:rsidRDefault="0003504A" w:rsidP="0003504A">
            <w:pPr>
              <w:pStyle w:val="TAL"/>
              <w:keepNext w:val="0"/>
              <w:keepLines w:val="0"/>
              <w:widowControl w:val="0"/>
              <w:rPr>
                <w:rFonts w:eastAsia="Batang"/>
              </w:rPr>
            </w:pPr>
            <w:r>
              <w:rPr>
                <w:rFonts w:eastAsia="SimSun" w:cs="Arial"/>
                <w:szCs w:val="18"/>
                <w:lang w:val="en-US" w:eastAsia="zh-CN"/>
              </w:rPr>
              <w:t>9.3.1.143</w:t>
            </w:r>
          </w:p>
        </w:tc>
        <w:tc>
          <w:tcPr>
            <w:tcW w:w="1728" w:type="dxa"/>
          </w:tcPr>
          <w:p w14:paraId="12687FAA" w14:textId="77777777" w:rsidR="0003504A" w:rsidRPr="00846790" w:rsidRDefault="0003504A" w:rsidP="0003504A">
            <w:pPr>
              <w:pStyle w:val="TAL"/>
              <w:keepNext w:val="0"/>
              <w:keepLines w:val="0"/>
              <w:widowControl w:val="0"/>
              <w:rPr>
                <w:rFonts w:eastAsia="SimSun" w:cs="Arial"/>
                <w:szCs w:val="18"/>
                <w:lang w:val="en-US" w:eastAsia="zh-CN"/>
              </w:rPr>
            </w:pPr>
          </w:p>
        </w:tc>
        <w:tc>
          <w:tcPr>
            <w:tcW w:w="1080" w:type="dxa"/>
          </w:tcPr>
          <w:p w14:paraId="4DF65E05" w14:textId="324E14C9" w:rsidR="0003504A" w:rsidRDefault="0003504A" w:rsidP="0003504A">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7F81C7AB" w14:textId="78802F38" w:rsidR="0003504A" w:rsidRDefault="0003504A" w:rsidP="0003504A">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3920" w:name="_CR9_3_1_27"/>
      <w:bookmarkStart w:id="3921" w:name="_Toc20955608"/>
      <w:bookmarkStart w:id="3922" w:name="_Toc29461046"/>
      <w:bookmarkStart w:id="3923" w:name="_Toc29505778"/>
      <w:bookmarkStart w:id="3924" w:name="_Toc36556303"/>
      <w:bookmarkStart w:id="3925" w:name="_Toc45881767"/>
      <w:bookmarkStart w:id="3926" w:name="_Toc51852406"/>
      <w:bookmarkStart w:id="3927" w:name="_Toc56620357"/>
      <w:bookmarkStart w:id="3928" w:name="_Toc64447997"/>
      <w:bookmarkStart w:id="3929" w:name="_Toc74152772"/>
      <w:bookmarkStart w:id="3930" w:name="_Toc88656197"/>
      <w:bookmarkStart w:id="3931" w:name="_Toc88657256"/>
      <w:bookmarkStart w:id="3932" w:name="_Toc105657317"/>
      <w:bookmarkStart w:id="3933" w:name="_Toc106108698"/>
      <w:bookmarkStart w:id="3934" w:name="_Toc112687791"/>
      <w:bookmarkStart w:id="3935" w:name="_Toc145326836"/>
      <w:bookmarkEnd w:id="3920"/>
      <w:r w:rsidRPr="00D629EF">
        <w:t>9.3.1.27</w:t>
      </w:r>
      <w:r w:rsidRPr="00D629EF">
        <w:tab/>
        <w:t>Non Dynamic 5QI Descriptor</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3936" w:name="_CR9_3_1_28"/>
      <w:bookmarkStart w:id="3937" w:name="_Toc20955609"/>
      <w:bookmarkStart w:id="3938" w:name="_Toc29461047"/>
      <w:bookmarkStart w:id="3939" w:name="_Toc29505779"/>
      <w:bookmarkStart w:id="3940" w:name="_Toc36556304"/>
      <w:bookmarkStart w:id="3941" w:name="_Toc45881768"/>
      <w:bookmarkStart w:id="3942" w:name="_Toc51852407"/>
      <w:bookmarkStart w:id="3943" w:name="_Toc56620358"/>
      <w:bookmarkStart w:id="3944" w:name="_Toc64447998"/>
      <w:bookmarkStart w:id="3945" w:name="_Toc74152773"/>
      <w:bookmarkStart w:id="3946" w:name="_Toc88656198"/>
      <w:bookmarkStart w:id="3947" w:name="_Toc88657257"/>
      <w:bookmarkStart w:id="3948" w:name="_Toc105657318"/>
      <w:bookmarkStart w:id="3949" w:name="_Toc106108699"/>
      <w:bookmarkStart w:id="3950" w:name="_Toc112687792"/>
      <w:bookmarkStart w:id="3951" w:name="_Toc145326837"/>
      <w:bookmarkEnd w:id="3936"/>
      <w:r w:rsidRPr="00D629EF">
        <w:t>9.3.1.28</w:t>
      </w:r>
      <w:r w:rsidRPr="00D629EF">
        <w:tab/>
        <w:t>Dynamic 5QI Descriptor</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3952" w:name="_CR9_3_1_29"/>
      <w:bookmarkStart w:id="3953" w:name="_Toc20955610"/>
      <w:bookmarkStart w:id="3954" w:name="_Toc29461048"/>
      <w:bookmarkStart w:id="3955" w:name="_Toc29505780"/>
      <w:bookmarkStart w:id="3956" w:name="_Toc36556305"/>
      <w:bookmarkStart w:id="3957" w:name="_Toc45881769"/>
      <w:bookmarkStart w:id="3958" w:name="_Toc51852408"/>
      <w:bookmarkStart w:id="3959" w:name="_Toc56620359"/>
      <w:bookmarkStart w:id="3960" w:name="_Toc64447999"/>
      <w:bookmarkStart w:id="3961" w:name="_Toc74152774"/>
      <w:bookmarkStart w:id="3962" w:name="_Toc88656199"/>
      <w:bookmarkStart w:id="3963" w:name="_Toc88657258"/>
      <w:bookmarkStart w:id="3964" w:name="_Toc105657319"/>
      <w:bookmarkStart w:id="3965" w:name="_Toc106108700"/>
      <w:bookmarkStart w:id="3966" w:name="_Toc112687793"/>
      <w:bookmarkStart w:id="3967" w:name="_Toc145326838"/>
      <w:bookmarkEnd w:id="3952"/>
      <w:r w:rsidRPr="00D629EF">
        <w:t>9.3.1.29</w:t>
      </w:r>
      <w:r w:rsidRPr="00D629EF">
        <w:tab/>
        <w:t>NG-RAN Allocation and Retention Priority</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3968" w:name="_CR9_3_1_30"/>
      <w:bookmarkStart w:id="3969" w:name="_Toc20955611"/>
      <w:bookmarkStart w:id="3970" w:name="_Toc29461049"/>
      <w:bookmarkStart w:id="3971" w:name="_Toc29505781"/>
      <w:bookmarkStart w:id="3972" w:name="_Toc36556306"/>
      <w:bookmarkStart w:id="3973" w:name="_Toc45881770"/>
      <w:bookmarkStart w:id="3974" w:name="_Toc51852409"/>
      <w:bookmarkStart w:id="3975" w:name="_Toc56620360"/>
      <w:bookmarkStart w:id="3976" w:name="_Toc64448000"/>
      <w:bookmarkStart w:id="3977" w:name="_Toc74152775"/>
      <w:bookmarkStart w:id="3978" w:name="_Toc88656200"/>
      <w:bookmarkStart w:id="3979" w:name="_Toc88657259"/>
      <w:bookmarkStart w:id="3980" w:name="_Toc105657320"/>
      <w:bookmarkStart w:id="3981" w:name="_Toc106108701"/>
      <w:bookmarkStart w:id="3982" w:name="_Toc112687794"/>
      <w:bookmarkStart w:id="3983" w:name="_Toc145326839"/>
      <w:bookmarkEnd w:id="3968"/>
      <w:r w:rsidRPr="00D629EF">
        <w:t>9.3.1.30</w:t>
      </w:r>
      <w:r w:rsidRPr="00D629EF">
        <w:tab/>
        <w:t>GBR QoS Flow Information</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3984" w:name="_CR9_3_1_31"/>
      <w:bookmarkStart w:id="3985" w:name="_Toc20955612"/>
      <w:bookmarkStart w:id="3986" w:name="_Toc29461050"/>
      <w:bookmarkStart w:id="3987" w:name="_Toc29505782"/>
      <w:bookmarkStart w:id="3988" w:name="_Toc36556307"/>
      <w:bookmarkStart w:id="3989" w:name="_Toc45881771"/>
      <w:bookmarkStart w:id="3990" w:name="_Toc51852410"/>
      <w:bookmarkStart w:id="3991" w:name="_Toc56620361"/>
      <w:bookmarkStart w:id="3992" w:name="_Toc64448001"/>
      <w:bookmarkStart w:id="3993" w:name="_Toc74152776"/>
      <w:bookmarkStart w:id="3994" w:name="_Toc88656201"/>
      <w:bookmarkStart w:id="3995" w:name="_Toc88657260"/>
      <w:bookmarkStart w:id="3996" w:name="_Toc105657321"/>
      <w:bookmarkStart w:id="3997" w:name="_Toc106108702"/>
      <w:bookmarkStart w:id="3998" w:name="_Toc112687795"/>
      <w:bookmarkStart w:id="3999" w:name="_Toc145326840"/>
      <w:bookmarkEnd w:id="3984"/>
      <w:r w:rsidRPr="00D629EF">
        <w:t>9.3.1.31</w:t>
      </w:r>
      <w:r w:rsidRPr="00D629EF">
        <w:tab/>
        <w:t>Security Algorithm</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000" w:name="_CR9_3_1_32"/>
      <w:bookmarkStart w:id="4001" w:name="_Toc20955613"/>
      <w:bookmarkStart w:id="4002" w:name="_Toc29461051"/>
      <w:bookmarkStart w:id="4003" w:name="_Toc29505783"/>
      <w:bookmarkStart w:id="4004" w:name="_Toc36556308"/>
      <w:bookmarkStart w:id="4005" w:name="_Toc45881772"/>
      <w:bookmarkStart w:id="4006" w:name="_Toc51852411"/>
      <w:bookmarkStart w:id="4007" w:name="_Toc56620362"/>
      <w:bookmarkStart w:id="4008" w:name="_Toc64448002"/>
      <w:bookmarkStart w:id="4009" w:name="_Toc74152777"/>
      <w:bookmarkStart w:id="4010" w:name="_Toc88656202"/>
      <w:bookmarkStart w:id="4011" w:name="_Toc88657261"/>
      <w:bookmarkStart w:id="4012" w:name="_Toc105657322"/>
      <w:bookmarkStart w:id="4013" w:name="_Toc106108703"/>
      <w:bookmarkStart w:id="4014" w:name="_Toc112687796"/>
      <w:bookmarkStart w:id="4015" w:name="_Toc145326841"/>
      <w:bookmarkStart w:id="4016" w:name="_Hlk512875178"/>
      <w:bookmarkEnd w:id="4000"/>
      <w:r w:rsidRPr="00D629EF">
        <w:t>9.3.1.32</w:t>
      </w:r>
      <w:r w:rsidRPr="00D629EF">
        <w:tab/>
        <w:t>User Plane Security Keys</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016"/>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017" w:name="_CR9_3_1_33"/>
      <w:bookmarkStart w:id="4018" w:name="_Toc20955614"/>
      <w:bookmarkStart w:id="4019" w:name="_Toc29461052"/>
      <w:bookmarkStart w:id="4020" w:name="_Toc29505784"/>
      <w:bookmarkStart w:id="4021" w:name="_Toc36556309"/>
      <w:bookmarkStart w:id="4022" w:name="_Toc45881773"/>
      <w:bookmarkStart w:id="4023" w:name="_Toc51852412"/>
      <w:bookmarkStart w:id="4024" w:name="_Toc56620363"/>
      <w:bookmarkStart w:id="4025" w:name="_Toc64448003"/>
      <w:bookmarkStart w:id="4026" w:name="_Toc74152778"/>
      <w:bookmarkStart w:id="4027" w:name="_Toc88656203"/>
      <w:bookmarkStart w:id="4028" w:name="_Toc88657262"/>
      <w:bookmarkStart w:id="4029" w:name="_Toc105657323"/>
      <w:bookmarkStart w:id="4030" w:name="_Toc106108704"/>
      <w:bookmarkStart w:id="4031" w:name="_Toc112687797"/>
      <w:bookmarkStart w:id="4032" w:name="_Toc145326842"/>
      <w:bookmarkEnd w:id="4017"/>
      <w:r w:rsidRPr="00D629EF">
        <w:t>9.3.1.33</w:t>
      </w:r>
      <w:r w:rsidRPr="00D629EF">
        <w:tab/>
        <w:t>UL Configuration</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033" w:name="_CR9_3_1_34"/>
      <w:bookmarkStart w:id="4034" w:name="_Toc20955615"/>
      <w:bookmarkStart w:id="4035" w:name="_Toc29461053"/>
      <w:bookmarkStart w:id="4036" w:name="_Toc29505785"/>
      <w:bookmarkStart w:id="4037" w:name="_Toc36556310"/>
      <w:bookmarkStart w:id="4038" w:name="_Toc45881774"/>
      <w:bookmarkStart w:id="4039" w:name="_Toc51852413"/>
      <w:bookmarkStart w:id="4040" w:name="_Toc56620364"/>
      <w:bookmarkStart w:id="4041" w:name="_Toc64448004"/>
      <w:bookmarkStart w:id="4042" w:name="_Toc74152779"/>
      <w:bookmarkStart w:id="4043" w:name="_Toc88656204"/>
      <w:bookmarkStart w:id="4044" w:name="_Toc88657263"/>
      <w:bookmarkStart w:id="4045" w:name="_Toc105657324"/>
      <w:bookmarkStart w:id="4046" w:name="_Toc106108705"/>
      <w:bookmarkStart w:id="4047" w:name="_Toc112687798"/>
      <w:bookmarkStart w:id="4048" w:name="_Toc145326843"/>
      <w:bookmarkEnd w:id="4033"/>
      <w:r w:rsidRPr="00D629EF">
        <w:t>9.3.1.34</w:t>
      </w:r>
      <w:r w:rsidRPr="00D629EF">
        <w:tab/>
        <w:t xml:space="preserve">gNB-CU-UP Cell Group Related </w:t>
      </w:r>
      <w:r w:rsidR="00A774C2" w:rsidRPr="00D629EF">
        <w:t>Configuration</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049" w:name="_CR9_3_1_35"/>
      <w:bookmarkStart w:id="4050" w:name="_Toc20955616"/>
      <w:bookmarkStart w:id="4051" w:name="_Toc29461054"/>
      <w:bookmarkStart w:id="4052" w:name="_Toc29505786"/>
      <w:bookmarkStart w:id="4053" w:name="_Toc36556311"/>
      <w:bookmarkStart w:id="4054" w:name="_Toc45881775"/>
      <w:bookmarkStart w:id="4055" w:name="_Toc51852414"/>
      <w:bookmarkStart w:id="4056" w:name="_Toc56620365"/>
      <w:bookmarkStart w:id="4057" w:name="_Toc64448005"/>
      <w:bookmarkStart w:id="4058" w:name="_Toc74152780"/>
      <w:bookmarkStart w:id="4059" w:name="_Toc88656205"/>
      <w:bookmarkStart w:id="4060" w:name="_Toc88657264"/>
      <w:bookmarkStart w:id="4061" w:name="_Toc105657325"/>
      <w:bookmarkStart w:id="4062" w:name="_Toc106108706"/>
      <w:bookmarkStart w:id="4063" w:name="_Toc112687799"/>
      <w:bookmarkStart w:id="4064" w:name="_Toc145326844"/>
      <w:bookmarkEnd w:id="4049"/>
      <w:r w:rsidRPr="00D629EF">
        <w:t>9.3.1.35</w:t>
      </w:r>
      <w:r w:rsidRPr="00D629EF">
        <w:tab/>
        <w:t>PDCP Count</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065" w:name="_CR9_3_1_35a"/>
      <w:bookmarkStart w:id="4066" w:name="_Toc145326845"/>
      <w:bookmarkStart w:id="4067" w:name="_Toc20955617"/>
      <w:bookmarkStart w:id="4068" w:name="_Toc29461055"/>
      <w:bookmarkStart w:id="4069" w:name="_Toc29505787"/>
      <w:bookmarkStart w:id="4070" w:name="_Toc36556312"/>
      <w:bookmarkStart w:id="4071" w:name="_Toc45881776"/>
      <w:bookmarkStart w:id="4072" w:name="_Toc51852415"/>
      <w:bookmarkStart w:id="4073" w:name="_Toc56620366"/>
      <w:bookmarkStart w:id="4074" w:name="_Toc64448006"/>
      <w:bookmarkStart w:id="4075" w:name="_Toc74152781"/>
      <w:bookmarkStart w:id="4076" w:name="_Toc88656206"/>
      <w:bookmarkStart w:id="4077" w:name="_Toc88657265"/>
      <w:bookmarkStart w:id="4078" w:name="_Toc105657326"/>
      <w:bookmarkStart w:id="4079" w:name="_Toc106108707"/>
      <w:bookmarkStart w:id="4080" w:name="_Toc112687800"/>
      <w:bookmarkEnd w:id="4065"/>
      <w:r w:rsidRPr="00D629EF">
        <w:t>9.3.1.35</w:t>
      </w:r>
      <w:r>
        <w:t>a</w:t>
      </w:r>
      <w:r w:rsidRPr="00D629EF">
        <w:tab/>
      </w:r>
      <w:r>
        <w:t xml:space="preserve">MBS </w:t>
      </w:r>
      <w:r w:rsidRPr="00D629EF">
        <w:t>PDCP C</w:t>
      </w:r>
      <w:r>
        <w:t>OUNT</w:t>
      </w:r>
      <w:bookmarkEnd w:id="4066"/>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081" w:name="_CR9_3_1_36"/>
      <w:bookmarkStart w:id="4082" w:name="_Toc145326846"/>
      <w:bookmarkEnd w:id="4081"/>
      <w:r w:rsidRPr="00D629EF">
        <w:t>9.3.1.36</w:t>
      </w:r>
      <w:r w:rsidRPr="00D629EF">
        <w:tab/>
        <w:t>NR CGI Support</w:t>
      </w:r>
      <w:r w:rsidRPr="00D629EF">
        <w:rPr>
          <w:rFonts w:hint="eastAsia"/>
        </w:rPr>
        <w:t xml:space="preserve"> </w:t>
      </w:r>
      <w:r w:rsidRPr="00D629EF">
        <w:t>List</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2"/>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083" w:name="_CR9_3_1_37"/>
      <w:bookmarkStart w:id="4084" w:name="_Toc20955618"/>
      <w:bookmarkStart w:id="4085" w:name="_Toc29461056"/>
      <w:bookmarkStart w:id="4086" w:name="_Toc29505788"/>
      <w:bookmarkStart w:id="4087" w:name="_Toc36556313"/>
      <w:bookmarkStart w:id="4088" w:name="_Toc45881777"/>
      <w:bookmarkStart w:id="4089" w:name="_Toc51852416"/>
      <w:bookmarkStart w:id="4090" w:name="_Toc56620367"/>
      <w:bookmarkStart w:id="4091" w:name="_Toc64448007"/>
      <w:bookmarkStart w:id="4092" w:name="_Toc74152782"/>
      <w:bookmarkStart w:id="4093" w:name="_Toc88656207"/>
      <w:bookmarkStart w:id="4094" w:name="_Toc88657266"/>
      <w:bookmarkStart w:id="4095" w:name="_Toc105657327"/>
      <w:bookmarkStart w:id="4096" w:name="_Toc106108708"/>
      <w:bookmarkStart w:id="4097" w:name="_Toc112687801"/>
      <w:bookmarkStart w:id="4098" w:name="_Toc145326847"/>
      <w:bookmarkEnd w:id="4083"/>
      <w:r w:rsidRPr="00D629EF">
        <w:t>9.3.1.37</w:t>
      </w:r>
      <w:r w:rsidRPr="00D629EF">
        <w:tab/>
        <w:t>QoS Parameters Support</w:t>
      </w:r>
      <w:r w:rsidRPr="00D629EF">
        <w:rPr>
          <w:rFonts w:hint="eastAsia"/>
        </w:rPr>
        <w:t xml:space="preserve"> </w:t>
      </w:r>
      <w:r w:rsidRPr="00D629EF">
        <w:t>List</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099" w:name="_CR9_3_1_38"/>
      <w:bookmarkStart w:id="4100" w:name="_Toc20955619"/>
      <w:bookmarkStart w:id="4101" w:name="_Toc29461057"/>
      <w:bookmarkStart w:id="4102" w:name="_Toc29505789"/>
      <w:bookmarkStart w:id="4103" w:name="_Toc36556314"/>
      <w:bookmarkStart w:id="4104" w:name="_Toc45881778"/>
      <w:bookmarkStart w:id="4105" w:name="_Toc51852417"/>
      <w:bookmarkStart w:id="4106" w:name="_Toc56620368"/>
      <w:bookmarkStart w:id="4107" w:name="_Toc64448008"/>
      <w:bookmarkStart w:id="4108" w:name="_Toc74152783"/>
      <w:bookmarkStart w:id="4109" w:name="_Toc88656208"/>
      <w:bookmarkStart w:id="4110" w:name="_Toc88657267"/>
      <w:bookmarkStart w:id="4111" w:name="_Toc105657328"/>
      <w:bookmarkStart w:id="4112" w:name="_Toc106108709"/>
      <w:bookmarkStart w:id="4113" w:name="_Toc112687802"/>
      <w:bookmarkStart w:id="4114" w:name="_Toc145326848"/>
      <w:bookmarkEnd w:id="4099"/>
      <w:r w:rsidRPr="00D629EF">
        <w:t>9.3.1.38</w:t>
      </w:r>
      <w:r w:rsidRPr="00D629EF">
        <w:tab/>
        <w:t>PDCP Configuration</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115" w:name="_CR9_3_1_39"/>
      <w:bookmarkStart w:id="4116" w:name="_Toc20955620"/>
      <w:bookmarkStart w:id="4117" w:name="_Toc29461058"/>
      <w:bookmarkStart w:id="4118" w:name="_Toc29505790"/>
      <w:bookmarkStart w:id="4119" w:name="_Toc36556315"/>
      <w:bookmarkStart w:id="4120" w:name="_Toc45881779"/>
      <w:bookmarkStart w:id="4121" w:name="_Toc51852418"/>
      <w:bookmarkStart w:id="4122" w:name="_Toc56620369"/>
      <w:bookmarkStart w:id="4123" w:name="_Toc64448009"/>
      <w:bookmarkStart w:id="4124" w:name="_Toc74152784"/>
      <w:bookmarkStart w:id="4125" w:name="_Toc88656209"/>
      <w:bookmarkStart w:id="4126" w:name="_Toc88657268"/>
      <w:bookmarkStart w:id="4127" w:name="_Toc105657329"/>
      <w:bookmarkStart w:id="4128" w:name="_Toc106108710"/>
      <w:bookmarkStart w:id="4129" w:name="_Toc112687803"/>
      <w:bookmarkStart w:id="4130" w:name="_Toc145326849"/>
      <w:bookmarkEnd w:id="4115"/>
      <w:r w:rsidRPr="00D629EF">
        <w:t>9.3.1.39</w:t>
      </w:r>
      <w:r w:rsidRPr="00D629EF">
        <w:tab/>
        <w:t>SDAP Configuration</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131" w:name="_CR9_3_1_40"/>
      <w:bookmarkStart w:id="4132" w:name="_Toc20955621"/>
      <w:bookmarkStart w:id="4133" w:name="_Toc29461059"/>
      <w:bookmarkStart w:id="4134" w:name="_Toc29505791"/>
      <w:bookmarkStart w:id="4135" w:name="_Toc36556316"/>
      <w:bookmarkStart w:id="4136" w:name="_Toc45881780"/>
      <w:bookmarkStart w:id="4137" w:name="_Toc51852419"/>
      <w:bookmarkStart w:id="4138" w:name="_Toc56620370"/>
      <w:bookmarkStart w:id="4139" w:name="_Toc64448010"/>
      <w:bookmarkStart w:id="4140" w:name="_Toc74152785"/>
      <w:bookmarkStart w:id="4141" w:name="_Toc88656210"/>
      <w:bookmarkStart w:id="4142" w:name="_Toc88657269"/>
      <w:bookmarkStart w:id="4143" w:name="_Toc105657330"/>
      <w:bookmarkStart w:id="4144" w:name="_Toc106108711"/>
      <w:bookmarkStart w:id="4145" w:name="_Toc112687804"/>
      <w:bookmarkStart w:id="4146" w:name="_Toc145326850"/>
      <w:bookmarkEnd w:id="4131"/>
      <w:r w:rsidRPr="00D629EF">
        <w:t>9.3.1.40</w:t>
      </w:r>
      <w:r w:rsidRPr="00D629EF">
        <w:tab/>
        <w:t>ROHC Parameters</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147" w:name="_CR9_3_1_41"/>
      <w:bookmarkStart w:id="4148" w:name="_Toc20955622"/>
      <w:bookmarkStart w:id="4149" w:name="_Toc29461060"/>
      <w:bookmarkStart w:id="4150" w:name="_Toc29505792"/>
      <w:bookmarkStart w:id="4151" w:name="_Toc36556317"/>
      <w:bookmarkStart w:id="4152" w:name="_Toc45881781"/>
      <w:bookmarkStart w:id="4153" w:name="_Toc51852420"/>
      <w:bookmarkStart w:id="4154" w:name="_Toc56620371"/>
      <w:bookmarkStart w:id="4155" w:name="_Toc64448011"/>
      <w:bookmarkStart w:id="4156" w:name="_Toc74152786"/>
      <w:bookmarkStart w:id="4157" w:name="_Toc88656211"/>
      <w:bookmarkStart w:id="4158" w:name="_Toc88657270"/>
      <w:bookmarkStart w:id="4159" w:name="_Toc105657331"/>
      <w:bookmarkStart w:id="4160" w:name="_Toc106108712"/>
      <w:bookmarkStart w:id="4161" w:name="_Toc112687805"/>
      <w:bookmarkStart w:id="4162" w:name="_Toc145326851"/>
      <w:bookmarkEnd w:id="4147"/>
      <w:r w:rsidRPr="00D629EF">
        <w:t>9.3.1.41</w:t>
      </w:r>
      <w:r w:rsidRPr="00D629EF">
        <w:tab/>
        <w:t>T-Reordering Timer</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163" w:name="_CR9_3_1_42"/>
      <w:bookmarkStart w:id="4164" w:name="_Toc20955623"/>
      <w:bookmarkStart w:id="4165" w:name="_Toc29461061"/>
      <w:bookmarkStart w:id="4166" w:name="_Toc29505793"/>
      <w:bookmarkStart w:id="4167" w:name="_Toc36556318"/>
      <w:bookmarkStart w:id="4168" w:name="_Toc45881782"/>
      <w:bookmarkStart w:id="4169" w:name="_Toc51852421"/>
      <w:bookmarkStart w:id="4170" w:name="_Toc56620372"/>
      <w:bookmarkStart w:id="4171" w:name="_Toc64448012"/>
      <w:bookmarkStart w:id="4172" w:name="_Toc74152787"/>
      <w:bookmarkStart w:id="4173" w:name="_Toc88656212"/>
      <w:bookmarkStart w:id="4174" w:name="_Toc88657271"/>
      <w:bookmarkStart w:id="4175" w:name="_Toc105657332"/>
      <w:bookmarkStart w:id="4176" w:name="_Toc106108713"/>
      <w:bookmarkStart w:id="4177" w:name="_Toc112687806"/>
      <w:bookmarkStart w:id="4178" w:name="_Toc145326852"/>
      <w:bookmarkEnd w:id="4163"/>
      <w:r w:rsidRPr="00D629EF">
        <w:t>9.3.1.42</w:t>
      </w:r>
      <w:r w:rsidRPr="00D629EF">
        <w:tab/>
        <w:t>Discard Timer</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179" w:name="_CR9_3_1_43"/>
      <w:bookmarkStart w:id="4180" w:name="_Toc20955624"/>
      <w:bookmarkStart w:id="4181" w:name="_Toc29461062"/>
      <w:bookmarkStart w:id="4182" w:name="_Toc29505794"/>
      <w:bookmarkStart w:id="4183" w:name="_Toc36556319"/>
      <w:bookmarkStart w:id="4184" w:name="_Toc45881783"/>
      <w:bookmarkStart w:id="4185" w:name="_Toc51852422"/>
      <w:bookmarkStart w:id="4186" w:name="_Toc56620373"/>
      <w:bookmarkStart w:id="4187" w:name="_Toc64448013"/>
      <w:bookmarkStart w:id="4188" w:name="_Toc74152788"/>
      <w:bookmarkStart w:id="4189" w:name="_Toc88656213"/>
      <w:bookmarkStart w:id="4190" w:name="_Toc88657272"/>
      <w:bookmarkStart w:id="4191" w:name="_Toc105657333"/>
      <w:bookmarkStart w:id="4192" w:name="_Toc106108714"/>
      <w:bookmarkStart w:id="4193" w:name="_Toc112687807"/>
      <w:bookmarkStart w:id="4194" w:name="_Toc145326853"/>
      <w:bookmarkEnd w:id="4179"/>
      <w:r w:rsidRPr="00D629EF">
        <w:t>9.3.1.43</w:t>
      </w:r>
      <w:r w:rsidRPr="00D629EF">
        <w:tab/>
        <w:t>UL Data Split Threshold</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195" w:name="_CR9_3_1_44"/>
      <w:bookmarkStart w:id="4196" w:name="_Toc20955625"/>
      <w:bookmarkStart w:id="4197" w:name="_Toc29461063"/>
      <w:bookmarkStart w:id="4198" w:name="_Toc29505795"/>
      <w:bookmarkStart w:id="4199" w:name="_Toc36556320"/>
      <w:bookmarkStart w:id="4200" w:name="_Toc45881784"/>
      <w:bookmarkStart w:id="4201" w:name="_Toc51852423"/>
      <w:bookmarkStart w:id="4202" w:name="_Toc56620374"/>
      <w:bookmarkStart w:id="4203" w:name="_Toc64448014"/>
      <w:bookmarkStart w:id="4204" w:name="_Toc74152789"/>
      <w:bookmarkStart w:id="4205" w:name="_Toc88656214"/>
      <w:bookmarkStart w:id="4206" w:name="_Toc88657273"/>
      <w:bookmarkStart w:id="4207" w:name="_Toc105657334"/>
      <w:bookmarkStart w:id="4208" w:name="_Toc106108715"/>
      <w:bookmarkStart w:id="4209" w:name="_Toc112687808"/>
      <w:bookmarkStart w:id="4210" w:name="_Toc145326854"/>
      <w:bookmarkEnd w:id="4195"/>
      <w:r w:rsidRPr="00D629EF">
        <w:t>9.3.1.44</w:t>
      </w:r>
      <w:r w:rsidRPr="00D629EF">
        <w:tab/>
        <w:t>Data Usage Report List</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211" w:name="_CR9_3_1_45"/>
      <w:bookmarkStart w:id="4212" w:name="_Toc20955626"/>
      <w:bookmarkStart w:id="4213" w:name="_Toc29461064"/>
      <w:bookmarkStart w:id="4214" w:name="_Toc29505796"/>
      <w:bookmarkStart w:id="4215" w:name="_Toc36556321"/>
      <w:bookmarkStart w:id="4216" w:name="_Toc45881785"/>
      <w:bookmarkStart w:id="4217" w:name="_Toc51852424"/>
      <w:bookmarkStart w:id="4218" w:name="_Toc56620375"/>
      <w:bookmarkStart w:id="4219" w:name="_Toc64448015"/>
      <w:bookmarkStart w:id="4220" w:name="_Toc74152790"/>
      <w:bookmarkStart w:id="4221" w:name="_Toc88656215"/>
      <w:bookmarkStart w:id="4222" w:name="_Toc88657274"/>
      <w:bookmarkStart w:id="4223" w:name="_Toc105657335"/>
      <w:bookmarkStart w:id="4224" w:name="_Toc106108716"/>
      <w:bookmarkStart w:id="4225" w:name="_Toc112687809"/>
      <w:bookmarkStart w:id="4226" w:name="_Toc145326855"/>
      <w:bookmarkEnd w:id="4211"/>
      <w:r w:rsidRPr="00D629EF">
        <w:t>9.3.1.45</w:t>
      </w:r>
      <w:r w:rsidRPr="00D629EF">
        <w:tab/>
        <w:t xml:space="preserve"> Flow Failed List</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227" w:name="_CR9_3_1_46"/>
      <w:bookmarkStart w:id="4228" w:name="_Toc20955627"/>
      <w:bookmarkStart w:id="4229" w:name="_Toc29461065"/>
      <w:bookmarkStart w:id="4230" w:name="_Toc29505797"/>
      <w:bookmarkStart w:id="4231" w:name="_Toc36556322"/>
      <w:bookmarkStart w:id="4232" w:name="_Toc45881786"/>
      <w:bookmarkStart w:id="4233" w:name="_Toc51852425"/>
      <w:bookmarkStart w:id="4234" w:name="_Toc56620376"/>
      <w:bookmarkStart w:id="4235" w:name="_Toc64448016"/>
      <w:bookmarkStart w:id="4236" w:name="_Toc74152791"/>
      <w:bookmarkStart w:id="4237" w:name="_Toc88656216"/>
      <w:bookmarkStart w:id="4238" w:name="_Toc88657275"/>
      <w:bookmarkStart w:id="4239" w:name="_Toc105657336"/>
      <w:bookmarkStart w:id="4240" w:name="_Toc106108717"/>
      <w:bookmarkStart w:id="4241" w:name="_Toc112687810"/>
      <w:bookmarkStart w:id="4242" w:name="_Toc145326856"/>
      <w:bookmarkEnd w:id="4227"/>
      <w:r w:rsidRPr="00D629EF">
        <w:rPr>
          <w:rFonts w:eastAsia="Batang"/>
        </w:rPr>
        <w:t>9.3.1.46</w:t>
      </w:r>
      <w:r w:rsidRPr="00D629EF">
        <w:rPr>
          <w:rFonts w:eastAsia="Batang"/>
        </w:rPr>
        <w:tab/>
      </w:r>
      <w:r w:rsidRPr="00D629EF">
        <w:rPr>
          <w:rFonts w:cs="Arial"/>
          <w:lang w:eastAsia="zh-CN"/>
        </w:rPr>
        <w:t>Packet Loss Rate</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243" w:name="_CR9_3_1_47"/>
      <w:bookmarkStart w:id="4244" w:name="_Toc20955628"/>
      <w:bookmarkStart w:id="4245" w:name="_Toc29461066"/>
      <w:bookmarkStart w:id="4246" w:name="_Toc29505798"/>
      <w:bookmarkStart w:id="4247" w:name="_Toc36556323"/>
      <w:bookmarkStart w:id="4248" w:name="_Toc45881787"/>
      <w:bookmarkStart w:id="4249" w:name="_Toc51852426"/>
      <w:bookmarkStart w:id="4250" w:name="_Toc56620377"/>
      <w:bookmarkStart w:id="4251" w:name="_Toc64448017"/>
      <w:bookmarkStart w:id="4252" w:name="_Toc74152792"/>
      <w:bookmarkStart w:id="4253" w:name="_Toc88656217"/>
      <w:bookmarkStart w:id="4254" w:name="_Toc88657276"/>
      <w:bookmarkStart w:id="4255" w:name="_Toc105657337"/>
      <w:bookmarkStart w:id="4256" w:name="_Toc106108718"/>
      <w:bookmarkStart w:id="4257" w:name="_Toc112687811"/>
      <w:bookmarkStart w:id="4258" w:name="_Toc145326857"/>
      <w:bookmarkEnd w:id="4243"/>
      <w:r w:rsidRPr="00D629EF">
        <w:rPr>
          <w:rFonts w:eastAsia="Batang"/>
        </w:rPr>
        <w:t>9.3.1.47</w:t>
      </w:r>
      <w:r w:rsidRPr="00D629EF">
        <w:rPr>
          <w:rFonts w:eastAsia="Batang"/>
        </w:rPr>
        <w:tab/>
      </w:r>
      <w:r w:rsidRPr="00D629EF">
        <w:t>Packet Delay Budget</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259" w:name="_CR9_3_1_48"/>
      <w:bookmarkStart w:id="4260" w:name="_Toc20955629"/>
      <w:bookmarkStart w:id="4261" w:name="_Toc29461067"/>
      <w:bookmarkStart w:id="4262" w:name="_Toc29505799"/>
      <w:bookmarkStart w:id="4263" w:name="_Toc36556324"/>
      <w:bookmarkStart w:id="4264" w:name="_Toc45881788"/>
      <w:bookmarkStart w:id="4265" w:name="_Toc51852427"/>
      <w:bookmarkStart w:id="4266" w:name="_Toc56620378"/>
      <w:bookmarkStart w:id="4267" w:name="_Toc64448018"/>
      <w:bookmarkStart w:id="4268" w:name="_Toc74152793"/>
      <w:bookmarkStart w:id="4269" w:name="_Toc88656218"/>
      <w:bookmarkStart w:id="4270" w:name="_Toc88657277"/>
      <w:bookmarkStart w:id="4271" w:name="_Toc105657338"/>
      <w:bookmarkStart w:id="4272" w:name="_Toc106108719"/>
      <w:bookmarkStart w:id="4273" w:name="_Toc112687812"/>
      <w:bookmarkStart w:id="4274" w:name="_Toc145326858"/>
      <w:bookmarkEnd w:id="4259"/>
      <w:r w:rsidRPr="00D629EF">
        <w:rPr>
          <w:rFonts w:eastAsia="Batang"/>
        </w:rPr>
        <w:t>9.3.1.48</w:t>
      </w:r>
      <w:r w:rsidRPr="00D629EF">
        <w:rPr>
          <w:rFonts w:eastAsia="Batang"/>
        </w:rPr>
        <w:tab/>
      </w:r>
      <w:r w:rsidRPr="00D629EF">
        <w:t>Packet Error Rate</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275" w:name="_CR9_3_1_49"/>
      <w:bookmarkStart w:id="4276" w:name="_Toc20955630"/>
      <w:bookmarkStart w:id="4277" w:name="_Toc29461068"/>
      <w:bookmarkStart w:id="4278" w:name="_Toc29505800"/>
      <w:bookmarkStart w:id="4279" w:name="_Toc36556325"/>
      <w:bookmarkStart w:id="4280" w:name="_Toc45881789"/>
      <w:bookmarkStart w:id="4281" w:name="_Toc51852428"/>
      <w:bookmarkStart w:id="4282" w:name="_Toc56620379"/>
      <w:bookmarkStart w:id="4283" w:name="_Toc64448019"/>
      <w:bookmarkStart w:id="4284" w:name="_Toc74152794"/>
      <w:bookmarkStart w:id="4285" w:name="_Toc88656219"/>
      <w:bookmarkStart w:id="4286" w:name="_Toc88657278"/>
      <w:bookmarkStart w:id="4287" w:name="_Toc105657339"/>
      <w:bookmarkStart w:id="4288" w:name="_Toc106108720"/>
      <w:bookmarkStart w:id="4289" w:name="_Toc112687813"/>
      <w:bookmarkStart w:id="4290" w:name="_Toc145326859"/>
      <w:bookmarkEnd w:id="4275"/>
      <w:r w:rsidRPr="00D629EF">
        <w:rPr>
          <w:rFonts w:eastAsia="Batang"/>
        </w:rPr>
        <w:t>9.3.1.49</w:t>
      </w:r>
      <w:r w:rsidRPr="00D629EF">
        <w:rPr>
          <w:rFonts w:eastAsia="Batang"/>
        </w:rPr>
        <w:tab/>
      </w:r>
      <w:r w:rsidRPr="00D629EF">
        <w:t>Averaging Window</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291" w:name="_CR9_3_1_50"/>
      <w:bookmarkStart w:id="4292" w:name="_Toc20955631"/>
      <w:bookmarkStart w:id="4293" w:name="_Toc29461069"/>
      <w:bookmarkStart w:id="4294" w:name="_Toc29505801"/>
      <w:bookmarkStart w:id="4295" w:name="_Toc36556326"/>
      <w:bookmarkStart w:id="4296" w:name="_Toc45881790"/>
      <w:bookmarkStart w:id="4297" w:name="_Toc51852429"/>
      <w:bookmarkStart w:id="4298" w:name="_Toc56620380"/>
      <w:bookmarkStart w:id="4299" w:name="_Toc64448020"/>
      <w:bookmarkStart w:id="4300" w:name="_Toc74152795"/>
      <w:bookmarkStart w:id="4301" w:name="_Toc88656220"/>
      <w:bookmarkStart w:id="4302" w:name="_Toc88657279"/>
      <w:bookmarkStart w:id="4303" w:name="_Toc105657340"/>
      <w:bookmarkStart w:id="4304" w:name="_Toc106108721"/>
      <w:bookmarkStart w:id="4305" w:name="_Toc112687814"/>
      <w:bookmarkStart w:id="4306" w:name="_Toc145326860"/>
      <w:bookmarkEnd w:id="4291"/>
      <w:r w:rsidRPr="00D629EF">
        <w:rPr>
          <w:rFonts w:eastAsia="Batang"/>
        </w:rPr>
        <w:t>9.3.1.50</w:t>
      </w:r>
      <w:r w:rsidRPr="00D629EF">
        <w:rPr>
          <w:rFonts w:eastAsia="Batang"/>
        </w:rPr>
        <w:tab/>
      </w:r>
      <w:r w:rsidRPr="00D629EF">
        <w:t>Maximum Data Burst Volume</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307" w:name="_CR9_3_1_51"/>
      <w:bookmarkStart w:id="4308" w:name="_Toc20955632"/>
      <w:bookmarkStart w:id="4309" w:name="_Toc29461070"/>
      <w:bookmarkStart w:id="4310" w:name="_Toc29505802"/>
      <w:bookmarkStart w:id="4311" w:name="_Toc36556327"/>
      <w:bookmarkStart w:id="4312" w:name="_Toc45881791"/>
      <w:bookmarkStart w:id="4313" w:name="_Toc51852430"/>
      <w:bookmarkStart w:id="4314" w:name="_Toc56620381"/>
      <w:bookmarkStart w:id="4315" w:name="_Toc64448021"/>
      <w:bookmarkStart w:id="4316" w:name="_Toc74152796"/>
      <w:bookmarkStart w:id="4317" w:name="_Toc88656221"/>
      <w:bookmarkStart w:id="4318" w:name="_Toc88657280"/>
      <w:bookmarkStart w:id="4319" w:name="_Toc105657341"/>
      <w:bookmarkStart w:id="4320" w:name="_Toc106108722"/>
      <w:bookmarkStart w:id="4321" w:name="_Toc112687815"/>
      <w:bookmarkStart w:id="4322" w:name="_Toc145326861"/>
      <w:bookmarkEnd w:id="4307"/>
      <w:r w:rsidRPr="00D629EF">
        <w:rPr>
          <w:rFonts w:eastAsia="Batang"/>
        </w:rPr>
        <w:t>9.3.1.51</w:t>
      </w:r>
      <w:r w:rsidRPr="00D629EF">
        <w:rPr>
          <w:rFonts w:eastAsia="Batang"/>
        </w:rPr>
        <w:tab/>
      </w:r>
      <w:r w:rsidRPr="00D629EF">
        <w:t>Priority Level</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323" w:name="_CR9_3_1_52"/>
      <w:bookmarkStart w:id="4324" w:name="_Toc20955633"/>
      <w:bookmarkStart w:id="4325" w:name="_Toc29461071"/>
      <w:bookmarkStart w:id="4326" w:name="_Toc29505803"/>
      <w:bookmarkStart w:id="4327" w:name="_Toc36556328"/>
      <w:bookmarkStart w:id="4328" w:name="_Toc45881792"/>
      <w:bookmarkStart w:id="4329" w:name="_Toc51852431"/>
      <w:bookmarkStart w:id="4330" w:name="_Toc56620382"/>
      <w:bookmarkStart w:id="4331" w:name="_Toc64448022"/>
      <w:bookmarkStart w:id="4332" w:name="_Toc74152797"/>
      <w:bookmarkStart w:id="4333" w:name="_Toc88656222"/>
      <w:bookmarkStart w:id="4334" w:name="_Toc88657281"/>
      <w:bookmarkStart w:id="4335" w:name="_Toc105657342"/>
      <w:bookmarkStart w:id="4336" w:name="_Toc106108723"/>
      <w:bookmarkStart w:id="4337" w:name="_Toc112687816"/>
      <w:bookmarkStart w:id="4338" w:name="_Toc145326862"/>
      <w:bookmarkEnd w:id="4323"/>
      <w:r w:rsidRPr="00D629EF">
        <w:t>9.3.1.52</w:t>
      </w:r>
      <w:r w:rsidRPr="00D629EF">
        <w:tab/>
      </w:r>
      <w:r w:rsidRPr="00D629EF">
        <w:rPr>
          <w:rFonts w:hint="eastAsia"/>
        </w:rPr>
        <w:t xml:space="preserve">Security </w:t>
      </w:r>
      <w:r w:rsidRPr="00D629EF">
        <w:t>Result</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339" w:name="_CR9_3_1_53"/>
      <w:bookmarkStart w:id="4340" w:name="_Toc20955634"/>
      <w:bookmarkStart w:id="4341" w:name="_Toc29461072"/>
      <w:bookmarkStart w:id="4342" w:name="_Toc29505804"/>
      <w:bookmarkStart w:id="4343" w:name="_Toc36556329"/>
      <w:bookmarkStart w:id="4344" w:name="_Toc45881793"/>
      <w:bookmarkStart w:id="4345" w:name="_Toc51852432"/>
      <w:bookmarkStart w:id="4346" w:name="_Toc56620383"/>
      <w:bookmarkStart w:id="4347" w:name="_Toc64448023"/>
      <w:bookmarkStart w:id="4348" w:name="_Toc74152798"/>
      <w:bookmarkStart w:id="4349" w:name="_Toc88656223"/>
      <w:bookmarkStart w:id="4350" w:name="_Toc88657282"/>
      <w:bookmarkStart w:id="4351" w:name="_Toc105657343"/>
      <w:bookmarkStart w:id="4352" w:name="_Toc106108724"/>
      <w:bookmarkStart w:id="4353" w:name="_Toc112687817"/>
      <w:bookmarkStart w:id="4354" w:name="_Toc145326863"/>
      <w:bookmarkEnd w:id="4339"/>
      <w:r w:rsidRPr="00D629EF">
        <w:rPr>
          <w:lang w:eastAsia="zh-CN"/>
        </w:rPr>
        <w:t>9.3.1.53</w:t>
      </w:r>
      <w:r w:rsidRPr="00D629EF">
        <w:rPr>
          <w:lang w:eastAsia="zh-CN"/>
        </w:rPr>
        <w:tab/>
        <w:t>Transaction ID</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355" w:name="_CR9_3_1_54"/>
      <w:bookmarkStart w:id="4356" w:name="_Toc20955635"/>
      <w:bookmarkStart w:id="4357" w:name="_Toc29461073"/>
      <w:bookmarkStart w:id="4358" w:name="_Toc29505805"/>
      <w:bookmarkStart w:id="4359" w:name="_Toc36556330"/>
      <w:bookmarkStart w:id="4360" w:name="_Toc45881794"/>
      <w:bookmarkStart w:id="4361" w:name="_Toc51852433"/>
      <w:bookmarkStart w:id="4362" w:name="_Toc56620384"/>
      <w:bookmarkStart w:id="4363" w:name="_Toc64448024"/>
      <w:bookmarkStart w:id="4364" w:name="_Toc74152799"/>
      <w:bookmarkStart w:id="4365" w:name="_Toc88656224"/>
      <w:bookmarkStart w:id="4366" w:name="_Toc88657283"/>
      <w:bookmarkStart w:id="4367" w:name="_Toc105657344"/>
      <w:bookmarkStart w:id="4368" w:name="_Toc106108725"/>
      <w:bookmarkStart w:id="4369" w:name="_Toc112687818"/>
      <w:bookmarkStart w:id="4370" w:name="_Toc145326864"/>
      <w:bookmarkEnd w:id="4355"/>
      <w:r w:rsidRPr="00D629EF">
        <w:rPr>
          <w:noProof/>
        </w:rPr>
        <w:t>9.3.1.54</w:t>
      </w:r>
      <w:r w:rsidRPr="00D629EF">
        <w:rPr>
          <w:noProof/>
        </w:rPr>
        <w:tab/>
        <w:t>Inactivity timer</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371" w:name="_CR9_3_1_55"/>
      <w:bookmarkStart w:id="4372" w:name="_Toc20955636"/>
      <w:bookmarkStart w:id="4373" w:name="_Toc29461074"/>
      <w:bookmarkStart w:id="4374" w:name="_Toc29505806"/>
      <w:bookmarkStart w:id="4375" w:name="_Toc36556331"/>
      <w:bookmarkStart w:id="4376" w:name="_Toc45881795"/>
      <w:bookmarkStart w:id="4377" w:name="_Toc51852434"/>
      <w:bookmarkStart w:id="4378" w:name="_Toc56620385"/>
      <w:bookmarkStart w:id="4379" w:name="_Toc64448025"/>
      <w:bookmarkStart w:id="4380" w:name="_Toc74152800"/>
      <w:bookmarkStart w:id="4381" w:name="_Toc88656225"/>
      <w:bookmarkStart w:id="4382" w:name="_Toc88657284"/>
      <w:bookmarkStart w:id="4383" w:name="_Toc105657345"/>
      <w:bookmarkStart w:id="4384" w:name="_Toc106108726"/>
      <w:bookmarkStart w:id="4385" w:name="_Toc112687819"/>
      <w:bookmarkStart w:id="4386" w:name="_Toc145326865"/>
      <w:bookmarkEnd w:id="4371"/>
      <w:r w:rsidRPr="00D629EF">
        <w:rPr>
          <w:noProof/>
        </w:rPr>
        <w:t>9.3.1.55</w:t>
      </w:r>
      <w:r w:rsidRPr="00D629EF">
        <w:rPr>
          <w:noProof/>
        </w:rPr>
        <w:tab/>
        <w:t>Paging Priority Indicator (PPI)</w:t>
      </w:r>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387" w:name="_CR9_3_1_56"/>
      <w:bookmarkStart w:id="4388" w:name="_Toc20955637"/>
      <w:bookmarkStart w:id="4389" w:name="_Toc29461075"/>
      <w:bookmarkStart w:id="4390" w:name="_Toc29505807"/>
      <w:bookmarkStart w:id="4391" w:name="_Toc36556332"/>
      <w:bookmarkStart w:id="4392" w:name="_Toc45881796"/>
      <w:bookmarkStart w:id="4393" w:name="_Toc51852435"/>
      <w:bookmarkStart w:id="4394" w:name="_Toc56620386"/>
      <w:bookmarkStart w:id="4395" w:name="_Toc64448026"/>
      <w:bookmarkStart w:id="4396" w:name="_Toc74152801"/>
      <w:bookmarkStart w:id="4397" w:name="_Toc88656226"/>
      <w:bookmarkStart w:id="4398" w:name="_Toc88657285"/>
      <w:bookmarkStart w:id="4399" w:name="_Toc105657346"/>
      <w:bookmarkStart w:id="4400" w:name="_Toc106108727"/>
      <w:bookmarkStart w:id="4401" w:name="_Toc112687820"/>
      <w:bookmarkStart w:id="4402" w:name="_Toc145326866"/>
      <w:bookmarkEnd w:id="4387"/>
      <w:r w:rsidRPr="00D629EF">
        <w:t>9.3.1.56</w:t>
      </w:r>
      <w:r w:rsidRPr="00D629EF">
        <w:tab/>
        <w:t xml:space="preserve">gNB-CU-UP </w:t>
      </w:r>
      <w:r w:rsidR="00A774C2" w:rsidRPr="00D629EF">
        <w:t>C</w:t>
      </w:r>
      <w:r w:rsidRPr="00D629EF">
        <w:t>apacity</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403" w:name="_CR9_3_1_57"/>
      <w:bookmarkStart w:id="4404" w:name="_Toc105657347"/>
      <w:bookmarkStart w:id="4405" w:name="_Toc106108728"/>
      <w:bookmarkStart w:id="4406" w:name="_Toc112687821"/>
      <w:bookmarkStart w:id="4407" w:name="_Toc145326867"/>
      <w:bookmarkEnd w:id="4403"/>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04"/>
      <w:bookmarkEnd w:id="4405"/>
      <w:bookmarkEnd w:id="4406"/>
      <w:bookmarkEnd w:id="4407"/>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408"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408"/>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409" w:name="_CR9_3_1_58"/>
      <w:bookmarkStart w:id="4410" w:name="_Toc20955638"/>
      <w:bookmarkStart w:id="4411" w:name="_Toc29461076"/>
      <w:bookmarkStart w:id="4412" w:name="_Toc29505808"/>
      <w:bookmarkStart w:id="4413" w:name="_Toc36556333"/>
      <w:bookmarkStart w:id="4414" w:name="_Toc45881797"/>
      <w:bookmarkStart w:id="4415" w:name="_Toc51852436"/>
      <w:bookmarkStart w:id="4416" w:name="_Toc56620387"/>
      <w:bookmarkStart w:id="4417" w:name="_Toc64448027"/>
      <w:bookmarkStart w:id="4418" w:name="_Toc74152802"/>
      <w:bookmarkStart w:id="4419" w:name="_Toc88656227"/>
      <w:bookmarkStart w:id="4420" w:name="_Toc88657286"/>
      <w:bookmarkStart w:id="4421" w:name="_Toc105657348"/>
      <w:bookmarkStart w:id="4422" w:name="_Toc106108729"/>
      <w:bookmarkStart w:id="4423" w:name="_Toc112687822"/>
      <w:bookmarkStart w:id="4424" w:name="_Toc145326868"/>
      <w:bookmarkEnd w:id="4409"/>
      <w:r w:rsidRPr="00D629EF">
        <w:t>9.3.1.58</w:t>
      </w:r>
      <w:r w:rsidRPr="00D629EF">
        <w:tab/>
        <w:t>PDCP SN Status Information</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425" w:name="_CR9_3_1_59"/>
      <w:bookmarkStart w:id="4426" w:name="_Toc20955639"/>
      <w:bookmarkStart w:id="4427" w:name="_Toc29461077"/>
      <w:bookmarkStart w:id="4428" w:name="_Toc29505809"/>
      <w:bookmarkStart w:id="4429" w:name="_Toc36556334"/>
      <w:bookmarkStart w:id="4430" w:name="_Toc45881798"/>
      <w:bookmarkStart w:id="4431" w:name="_Toc51852437"/>
      <w:bookmarkStart w:id="4432" w:name="_Toc56620388"/>
      <w:bookmarkStart w:id="4433" w:name="_Toc64448028"/>
      <w:bookmarkStart w:id="4434" w:name="_Toc74152803"/>
      <w:bookmarkStart w:id="4435" w:name="_Toc88656228"/>
      <w:bookmarkStart w:id="4436" w:name="_Toc88657287"/>
      <w:bookmarkStart w:id="4437" w:name="_Toc105657349"/>
      <w:bookmarkStart w:id="4438" w:name="_Toc106108730"/>
      <w:bookmarkStart w:id="4439" w:name="_Toc112687823"/>
      <w:bookmarkStart w:id="4440" w:name="_Toc145326869"/>
      <w:bookmarkEnd w:id="4425"/>
      <w:r w:rsidRPr="00D629EF">
        <w:t>9.3.1.59</w:t>
      </w:r>
      <w:r w:rsidRPr="00D629EF">
        <w:tab/>
        <w:t>QoS Flow Mapping List</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441" w:name="_CR9_3_1_60"/>
      <w:bookmarkStart w:id="4442" w:name="_Toc20955640"/>
      <w:bookmarkStart w:id="4443" w:name="_Toc29461078"/>
      <w:bookmarkStart w:id="4444" w:name="_Toc29505810"/>
      <w:bookmarkStart w:id="4445" w:name="_Toc36556335"/>
      <w:bookmarkStart w:id="4446" w:name="_Toc45881799"/>
      <w:bookmarkStart w:id="4447" w:name="_Toc51852438"/>
      <w:bookmarkStart w:id="4448" w:name="_Toc56620389"/>
      <w:bookmarkStart w:id="4449" w:name="_Toc64448029"/>
      <w:bookmarkStart w:id="4450" w:name="_Toc74152804"/>
      <w:bookmarkStart w:id="4451" w:name="_Toc88656229"/>
      <w:bookmarkStart w:id="4452" w:name="_Toc88657288"/>
      <w:bookmarkStart w:id="4453" w:name="_Toc105657350"/>
      <w:bookmarkStart w:id="4454" w:name="_Toc106108731"/>
      <w:bookmarkStart w:id="4455" w:name="_Toc112687824"/>
      <w:bookmarkStart w:id="4456" w:name="_Toc145326870"/>
      <w:bookmarkEnd w:id="4441"/>
      <w:r w:rsidRPr="00D629EF">
        <w:rPr>
          <w:rFonts w:eastAsia="Malgun Gothic"/>
        </w:rPr>
        <w:t>9.3.1.60</w:t>
      </w:r>
      <w:r w:rsidRPr="00D629EF">
        <w:rPr>
          <w:rFonts w:eastAsia="Malgun Gothic"/>
        </w:rPr>
        <w:tab/>
        <w:t>QoS Flow Mapping Indication</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457" w:name="_CR9_3_1_61"/>
      <w:bookmarkStart w:id="4458" w:name="_Toc20955641"/>
      <w:bookmarkStart w:id="4459" w:name="_Toc29461079"/>
      <w:bookmarkStart w:id="4460" w:name="_Toc29505811"/>
      <w:bookmarkStart w:id="4461" w:name="_Toc36556336"/>
      <w:bookmarkStart w:id="4462" w:name="_Toc45881800"/>
      <w:bookmarkStart w:id="4463" w:name="_Toc51852439"/>
      <w:bookmarkStart w:id="4464" w:name="_Toc56620390"/>
      <w:bookmarkStart w:id="4465" w:name="_Toc64448030"/>
      <w:bookmarkStart w:id="4466" w:name="_Toc74152805"/>
      <w:bookmarkStart w:id="4467" w:name="_Toc88656230"/>
      <w:bookmarkStart w:id="4468" w:name="_Toc88657289"/>
      <w:bookmarkStart w:id="4469" w:name="_Toc105657351"/>
      <w:bookmarkStart w:id="4470" w:name="_Toc106108732"/>
      <w:bookmarkStart w:id="4471" w:name="_Toc112687825"/>
      <w:bookmarkStart w:id="4472" w:name="_Toc145326871"/>
      <w:bookmarkStart w:id="4473" w:name="_Hlk528922881"/>
      <w:bookmarkEnd w:id="4457"/>
      <w:r w:rsidRPr="00D629EF">
        <w:t>9.3.1.61</w:t>
      </w:r>
      <w:r w:rsidRPr="00D629EF">
        <w:tab/>
        <w:t>PDCP SN Size</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473"/>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474" w:name="_CR9_3_1_62"/>
      <w:bookmarkStart w:id="4475" w:name="_Toc20955642"/>
      <w:bookmarkStart w:id="4476" w:name="_Toc29461080"/>
      <w:bookmarkStart w:id="4477" w:name="_Toc29505812"/>
      <w:bookmarkStart w:id="4478" w:name="_Toc36556337"/>
      <w:bookmarkStart w:id="4479" w:name="_Toc45881801"/>
      <w:bookmarkStart w:id="4480" w:name="_Toc51852440"/>
      <w:bookmarkStart w:id="4481" w:name="_Toc56620391"/>
      <w:bookmarkStart w:id="4482" w:name="_Toc64448031"/>
      <w:bookmarkStart w:id="4483" w:name="_Toc74152806"/>
      <w:bookmarkStart w:id="4484" w:name="_Toc88656231"/>
      <w:bookmarkStart w:id="4485" w:name="_Toc88657290"/>
      <w:bookmarkStart w:id="4486" w:name="_Toc105657352"/>
      <w:bookmarkStart w:id="4487" w:name="_Toc106108733"/>
      <w:bookmarkStart w:id="4488" w:name="_Toc112687826"/>
      <w:bookmarkStart w:id="4489" w:name="_Toc145326872"/>
      <w:bookmarkEnd w:id="4474"/>
      <w:r w:rsidRPr="00D629EF">
        <w:rPr>
          <w:rFonts w:eastAsia="Batang"/>
        </w:rPr>
        <w:t>9.3.1.62</w:t>
      </w:r>
      <w:r w:rsidRPr="00D629EF">
        <w:rPr>
          <w:rFonts w:eastAsia="Batang"/>
        </w:rPr>
        <w:tab/>
      </w:r>
      <w:r w:rsidRPr="00D629EF">
        <w:t>Network Instance</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490" w:name="_CR9_3_1_63"/>
      <w:bookmarkStart w:id="4491" w:name="_Toc20955643"/>
      <w:bookmarkStart w:id="4492" w:name="_Toc29461081"/>
      <w:bookmarkStart w:id="4493" w:name="_Toc29505813"/>
      <w:bookmarkStart w:id="4494" w:name="_Toc36556338"/>
      <w:bookmarkStart w:id="4495" w:name="_Toc45881802"/>
      <w:bookmarkStart w:id="4496" w:name="_Toc51852441"/>
      <w:bookmarkStart w:id="4497" w:name="_Toc56620392"/>
      <w:bookmarkStart w:id="4498" w:name="_Toc64448032"/>
      <w:bookmarkStart w:id="4499" w:name="_Toc74152807"/>
      <w:bookmarkStart w:id="4500" w:name="_Toc88656232"/>
      <w:bookmarkStart w:id="4501" w:name="_Toc88657291"/>
      <w:bookmarkStart w:id="4502" w:name="_Toc105657353"/>
      <w:bookmarkStart w:id="4503" w:name="_Toc106108734"/>
      <w:bookmarkStart w:id="4504" w:name="_Toc112687827"/>
      <w:bookmarkStart w:id="4505" w:name="_Toc145326873"/>
      <w:bookmarkEnd w:id="4490"/>
      <w:r w:rsidRPr="00D629EF">
        <w:rPr>
          <w:lang w:val="fr-FR"/>
        </w:rPr>
        <w:t>9.3.1.63</w:t>
      </w:r>
      <w:r w:rsidRPr="00D629EF">
        <w:rPr>
          <w:lang w:val="fr-FR"/>
        </w:rPr>
        <w:tab/>
      </w:r>
      <w:r w:rsidRPr="00D629EF">
        <w:rPr>
          <w:lang w:eastAsia="ja-JP"/>
        </w:rPr>
        <w:t>MR-DC Usage Information</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506" w:name="_CR9_3_1_64"/>
      <w:bookmarkStart w:id="4507" w:name="_Toc20955644"/>
      <w:bookmarkStart w:id="4508" w:name="_Toc29461082"/>
      <w:bookmarkStart w:id="4509" w:name="_Toc29505814"/>
      <w:bookmarkStart w:id="4510" w:name="_Toc36556339"/>
      <w:bookmarkStart w:id="4511" w:name="_Toc45881803"/>
      <w:bookmarkStart w:id="4512" w:name="_Toc51852442"/>
      <w:bookmarkStart w:id="4513" w:name="_Toc56620393"/>
      <w:bookmarkStart w:id="4514" w:name="_Toc64448033"/>
      <w:bookmarkStart w:id="4515" w:name="_Toc74152808"/>
      <w:bookmarkStart w:id="4516" w:name="_Toc88656233"/>
      <w:bookmarkStart w:id="4517" w:name="_Toc88657292"/>
      <w:bookmarkStart w:id="4518" w:name="_Toc105657354"/>
      <w:bookmarkStart w:id="4519" w:name="_Toc106108735"/>
      <w:bookmarkStart w:id="4520" w:name="_Toc112687828"/>
      <w:bookmarkStart w:id="4521" w:name="_Toc145326874"/>
      <w:bookmarkEnd w:id="4506"/>
      <w:r w:rsidRPr="007E6193">
        <w:rPr>
          <w:lang w:val="en-US"/>
        </w:rPr>
        <w:t>9.3.1.64</w:t>
      </w:r>
      <w:r w:rsidRPr="007E6193">
        <w:rPr>
          <w:lang w:val="en-US"/>
        </w:rPr>
        <w:tab/>
      </w:r>
      <w:r w:rsidRPr="00D629EF">
        <w:rPr>
          <w:lang w:eastAsia="ja-JP"/>
        </w:rPr>
        <w:t>MR-DC Data Usage Report List</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522" w:name="_CR9_3_1_65"/>
      <w:bookmarkStart w:id="4523" w:name="_Toc20955645"/>
      <w:bookmarkStart w:id="4524" w:name="_Toc29461083"/>
      <w:bookmarkStart w:id="4525" w:name="_Toc29505815"/>
      <w:bookmarkStart w:id="4526" w:name="_Toc36556340"/>
      <w:bookmarkStart w:id="4527" w:name="_Toc45881804"/>
      <w:bookmarkStart w:id="4528" w:name="_Toc51852443"/>
      <w:bookmarkStart w:id="4529" w:name="_Toc56620394"/>
      <w:bookmarkStart w:id="4530" w:name="_Toc64448034"/>
      <w:bookmarkStart w:id="4531" w:name="_Toc74152809"/>
      <w:bookmarkStart w:id="4532" w:name="_Toc88656234"/>
      <w:bookmarkStart w:id="4533" w:name="_Toc88657293"/>
      <w:bookmarkStart w:id="4534" w:name="_Toc105657355"/>
      <w:bookmarkStart w:id="4535" w:name="_Toc106108736"/>
      <w:bookmarkStart w:id="4536" w:name="_Toc112687829"/>
      <w:bookmarkStart w:id="4537" w:name="_Toc145326875"/>
      <w:bookmarkEnd w:id="4522"/>
      <w:r w:rsidRPr="00D629EF">
        <w:t>9.3.1.65</w:t>
      </w:r>
      <w:r w:rsidRPr="00D629EF">
        <w:tab/>
        <w:t>gNB-DU ID</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538" w:name="_CR9_3_1_66"/>
      <w:bookmarkStart w:id="4539" w:name="_Toc20955646"/>
      <w:bookmarkStart w:id="4540" w:name="_Toc29461084"/>
      <w:bookmarkStart w:id="4541" w:name="_Toc29505816"/>
      <w:bookmarkStart w:id="4542" w:name="_Toc36556341"/>
      <w:bookmarkStart w:id="4543" w:name="_Toc45881805"/>
      <w:bookmarkStart w:id="4544" w:name="_Toc51852444"/>
      <w:bookmarkStart w:id="4545" w:name="_Toc56620395"/>
      <w:bookmarkStart w:id="4546" w:name="_Toc64448035"/>
      <w:bookmarkStart w:id="4547" w:name="_Toc74152810"/>
      <w:bookmarkStart w:id="4548" w:name="_Toc88656235"/>
      <w:bookmarkStart w:id="4549" w:name="_Toc88657294"/>
      <w:bookmarkStart w:id="4550" w:name="_Toc105657356"/>
      <w:bookmarkStart w:id="4551" w:name="_Toc106108737"/>
      <w:bookmarkStart w:id="4552" w:name="_Toc112687830"/>
      <w:bookmarkStart w:id="4553" w:name="_Toc145326876"/>
      <w:bookmarkEnd w:id="4538"/>
      <w:r w:rsidRPr="00D629EF">
        <w:t>9.3.1.66</w:t>
      </w:r>
      <w:r w:rsidRPr="00D629EF">
        <w:tab/>
        <w:t>Common Network Instance</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554" w:name="_CR9_3_1_67"/>
      <w:bookmarkStart w:id="4555" w:name="_Toc20955647"/>
      <w:bookmarkStart w:id="4556" w:name="_Toc29461085"/>
      <w:bookmarkStart w:id="4557" w:name="_Toc29505817"/>
      <w:bookmarkStart w:id="4558" w:name="_Toc36556342"/>
      <w:bookmarkStart w:id="4559" w:name="_Toc45881806"/>
      <w:bookmarkStart w:id="4560" w:name="_Toc51852445"/>
      <w:bookmarkStart w:id="4561" w:name="_Toc56620396"/>
      <w:bookmarkStart w:id="4562" w:name="_Toc64448036"/>
      <w:bookmarkStart w:id="4563" w:name="_Toc74152811"/>
      <w:bookmarkStart w:id="4564" w:name="_Toc88656236"/>
      <w:bookmarkStart w:id="4565" w:name="_Toc88657295"/>
      <w:bookmarkStart w:id="4566" w:name="_Toc105657357"/>
      <w:bookmarkStart w:id="4567" w:name="_Toc106108738"/>
      <w:bookmarkStart w:id="4568" w:name="_Toc112687831"/>
      <w:bookmarkStart w:id="4569" w:name="_Toc145326877"/>
      <w:bookmarkEnd w:id="4554"/>
      <w:r w:rsidRPr="00D629EF">
        <w:rPr>
          <w:noProof/>
        </w:rPr>
        <w:t>9.3.1.67</w:t>
      </w:r>
      <w:r w:rsidRPr="00D629EF">
        <w:rPr>
          <w:noProof/>
        </w:rPr>
        <w:tab/>
        <w:t>Activity Notification Level</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570" w:name="_CR9_3_1_68"/>
      <w:bookmarkStart w:id="4571" w:name="_Toc29461086"/>
      <w:bookmarkStart w:id="4572" w:name="_Toc29505818"/>
      <w:bookmarkStart w:id="4573" w:name="_Toc36556343"/>
      <w:bookmarkStart w:id="4574" w:name="_Toc45881807"/>
      <w:bookmarkStart w:id="4575" w:name="_Toc51852446"/>
      <w:bookmarkStart w:id="4576" w:name="_Toc56620397"/>
      <w:bookmarkStart w:id="4577" w:name="_Toc64448037"/>
      <w:bookmarkStart w:id="4578" w:name="_Toc74152812"/>
      <w:bookmarkStart w:id="4579" w:name="_Toc88656237"/>
      <w:bookmarkStart w:id="4580" w:name="_Toc88657296"/>
      <w:bookmarkStart w:id="4581" w:name="_Toc105657358"/>
      <w:bookmarkStart w:id="4582" w:name="_Toc106108739"/>
      <w:bookmarkStart w:id="4583" w:name="_Toc112687832"/>
      <w:bookmarkStart w:id="4584" w:name="_Toc145326878"/>
      <w:bookmarkEnd w:id="4570"/>
      <w:r w:rsidRPr="00D629EF">
        <w:rPr>
          <w:rFonts w:eastAsia="SimSun"/>
        </w:rPr>
        <w:t>9.3.1.68</w:t>
      </w:r>
      <w:r w:rsidRPr="00D629EF">
        <w:rPr>
          <w:rFonts w:eastAsia="SimSun"/>
        </w:rPr>
        <w:tab/>
        <w:t>Trace Activation</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585" w:name="_CR9_3_1_69"/>
      <w:bookmarkStart w:id="4586" w:name="_Toc29461087"/>
      <w:bookmarkStart w:id="4587" w:name="_Toc29505819"/>
      <w:bookmarkStart w:id="4588" w:name="_Toc36556344"/>
      <w:bookmarkStart w:id="4589" w:name="_Toc45881808"/>
      <w:bookmarkStart w:id="4590" w:name="_Toc51852447"/>
      <w:bookmarkStart w:id="4591" w:name="_Toc56620398"/>
      <w:bookmarkStart w:id="4592" w:name="_Toc64448038"/>
      <w:bookmarkStart w:id="4593" w:name="_Toc74152813"/>
      <w:bookmarkStart w:id="4594" w:name="_Toc88656238"/>
      <w:bookmarkStart w:id="4595" w:name="_Toc88657297"/>
      <w:bookmarkStart w:id="4596" w:name="_Toc105657359"/>
      <w:bookmarkStart w:id="4597" w:name="_Toc106108740"/>
      <w:bookmarkStart w:id="4598" w:name="_Toc112687833"/>
      <w:bookmarkStart w:id="4599" w:name="_Toc145326879"/>
      <w:bookmarkStart w:id="4600" w:name="_Toc5646308"/>
      <w:bookmarkEnd w:id="4585"/>
      <w:r w:rsidRPr="00D629EF">
        <w:rPr>
          <w:lang w:eastAsia="zh-CN"/>
        </w:rPr>
        <w:t>9.3.1.69</w:t>
      </w:r>
      <w:r w:rsidRPr="00D629EF">
        <w:rPr>
          <w:lang w:eastAsia="zh-CN"/>
        </w:rPr>
        <w:tab/>
        <w:t>Subscriber Profile ID for RAT/Frequency priority</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r w:rsidRPr="00D629EF">
        <w:rPr>
          <w:lang w:eastAsia="zh-CN"/>
        </w:rPr>
        <w:t xml:space="preserve"> </w:t>
      </w:r>
      <w:bookmarkEnd w:id="4600"/>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601" w:name="_CR9_3_1_70"/>
      <w:bookmarkStart w:id="4602" w:name="_Toc29461088"/>
      <w:bookmarkStart w:id="4603" w:name="_Toc29505820"/>
      <w:bookmarkStart w:id="4604" w:name="_Toc36556345"/>
      <w:bookmarkStart w:id="4605" w:name="_Toc45881809"/>
      <w:bookmarkStart w:id="4606" w:name="_Toc51852448"/>
      <w:bookmarkStart w:id="4607" w:name="_Toc56620399"/>
      <w:bookmarkStart w:id="4608" w:name="_Toc64448039"/>
      <w:bookmarkStart w:id="4609" w:name="_Toc74152814"/>
      <w:bookmarkStart w:id="4610" w:name="_Toc88656239"/>
      <w:bookmarkStart w:id="4611" w:name="_Toc88657298"/>
      <w:bookmarkStart w:id="4612" w:name="_Toc105657360"/>
      <w:bookmarkStart w:id="4613" w:name="_Toc106108741"/>
      <w:bookmarkStart w:id="4614" w:name="_Toc112687834"/>
      <w:bookmarkStart w:id="4615" w:name="_Toc145326880"/>
      <w:bookmarkEnd w:id="4601"/>
      <w:r w:rsidRPr="00D629EF">
        <w:rPr>
          <w:rFonts w:eastAsia="Batang"/>
        </w:rPr>
        <w:t>9.3.1.70</w:t>
      </w:r>
      <w:r w:rsidRPr="00D629EF">
        <w:rPr>
          <w:rFonts w:eastAsia="Batang"/>
        </w:rPr>
        <w:tab/>
        <w:t>Additional RRM Policy Index</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616" w:name="_CR9_3_1_71"/>
      <w:bookmarkStart w:id="4617" w:name="_Toc29461089"/>
      <w:bookmarkStart w:id="4618" w:name="_Toc29505821"/>
      <w:bookmarkStart w:id="4619" w:name="_Toc36556346"/>
      <w:bookmarkStart w:id="4620" w:name="_Toc45881810"/>
      <w:bookmarkStart w:id="4621" w:name="_Toc51852449"/>
      <w:bookmarkStart w:id="4622" w:name="_Toc56620400"/>
      <w:bookmarkStart w:id="4623" w:name="_Toc64448040"/>
      <w:bookmarkStart w:id="4624" w:name="_Toc74152815"/>
      <w:bookmarkStart w:id="4625" w:name="_Toc88656240"/>
      <w:bookmarkStart w:id="4626" w:name="_Toc88657299"/>
      <w:bookmarkStart w:id="4627" w:name="_Toc105657361"/>
      <w:bookmarkStart w:id="4628" w:name="_Toc106108742"/>
      <w:bookmarkStart w:id="4629" w:name="_Toc112687835"/>
      <w:bookmarkStart w:id="4630" w:name="_Toc145326881"/>
      <w:bookmarkEnd w:id="4616"/>
      <w:r w:rsidRPr="00D629EF">
        <w:t>9.3.1.71</w:t>
      </w:r>
      <w:r w:rsidRPr="00D629EF">
        <w:tab/>
        <w:t>Retainability Measurements Information</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631" w:name="_CR9_3_1_72"/>
      <w:bookmarkStart w:id="4632" w:name="_Toc14207847"/>
      <w:bookmarkStart w:id="4633" w:name="_Toc45881811"/>
      <w:bookmarkStart w:id="4634" w:name="_Toc51852450"/>
      <w:bookmarkStart w:id="4635" w:name="_Toc56620401"/>
      <w:bookmarkStart w:id="4636" w:name="_Toc64448041"/>
      <w:bookmarkStart w:id="4637" w:name="_Toc74152816"/>
      <w:bookmarkStart w:id="4638" w:name="_Toc88656241"/>
      <w:bookmarkStart w:id="4639" w:name="_Toc88657300"/>
      <w:bookmarkStart w:id="4640" w:name="_Toc105657362"/>
      <w:bookmarkStart w:id="4641" w:name="_Toc106108743"/>
      <w:bookmarkStart w:id="4642" w:name="_Toc112687836"/>
      <w:bookmarkStart w:id="4643" w:name="_Toc145326882"/>
      <w:bookmarkEnd w:id="4631"/>
      <w:r>
        <w:rPr>
          <w:rFonts w:eastAsia="Yu Mincho"/>
        </w:rPr>
        <w:t>9.3.1.72</w:t>
      </w:r>
      <w:r w:rsidR="005F6451">
        <w:rPr>
          <w:rFonts w:eastAsia="Yu Mincho"/>
        </w:rPr>
        <w:tab/>
        <w:t>TNL Available Capacity Indicator</w:t>
      </w:r>
      <w:bookmarkEnd w:id="4632"/>
      <w:bookmarkEnd w:id="4633"/>
      <w:bookmarkEnd w:id="4634"/>
      <w:bookmarkEnd w:id="4635"/>
      <w:bookmarkEnd w:id="4636"/>
      <w:bookmarkEnd w:id="4637"/>
      <w:bookmarkEnd w:id="4638"/>
      <w:bookmarkEnd w:id="4639"/>
      <w:bookmarkEnd w:id="4640"/>
      <w:bookmarkEnd w:id="4641"/>
      <w:bookmarkEnd w:id="4642"/>
      <w:bookmarkEnd w:id="4643"/>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644" w:name="_CR9_3_1_73"/>
      <w:bookmarkStart w:id="4645" w:name="_Toc45881812"/>
      <w:bookmarkStart w:id="4646" w:name="_Toc51852451"/>
      <w:bookmarkStart w:id="4647" w:name="_Toc56620402"/>
      <w:bookmarkStart w:id="4648" w:name="_Toc64448042"/>
      <w:bookmarkStart w:id="4649" w:name="_Toc74152817"/>
      <w:bookmarkStart w:id="4650" w:name="_Toc88656242"/>
      <w:bookmarkStart w:id="4651" w:name="_Toc88657301"/>
      <w:bookmarkStart w:id="4652" w:name="_Toc105657363"/>
      <w:bookmarkStart w:id="4653" w:name="_Toc106108744"/>
      <w:bookmarkStart w:id="4654" w:name="_Toc112687837"/>
      <w:bookmarkStart w:id="4655" w:name="_Toc145326883"/>
      <w:bookmarkEnd w:id="4644"/>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645"/>
      <w:bookmarkEnd w:id="4646"/>
      <w:bookmarkEnd w:id="4647"/>
      <w:bookmarkEnd w:id="4648"/>
      <w:bookmarkEnd w:id="4649"/>
      <w:bookmarkEnd w:id="4650"/>
      <w:bookmarkEnd w:id="4651"/>
      <w:bookmarkEnd w:id="4652"/>
      <w:bookmarkEnd w:id="4653"/>
      <w:bookmarkEnd w:id="4654"/>
      <w:bookmarkEnd w:id="4655"/>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656" w:name="_CR9_3_1_74"/>
      <w:bookmarkStart w:id="4657" w:name="_Toc105657364"/>
      <w:bookmarkStart w:id="4658" w:name="_Toc106108745"/>
      <w:bookmarkStart w:id="4659" w:name="_Toc112687838"/>
      <w:bookmarkStart w:id="4660" w:name="_Toc145326884"/>
      <w:bookmarkEnd w:id="4656"/>
      <w:r>
        <w:t>9.3.1.74</w:t>
      </w:r>
      <w:r w:rsidR="00F65DB6">
        <w:tab/>
        <w:t>Redundant QoS Flow</w:t>
      </w:r>
      <w:r w:rsidR="00F65DB6" w:rsidRPr="00EC5DF3">
        <w:t xml:space="preserve"> Indicator</w:t>
      </w:r>
      <w:bookmarkEnd w:id="4657"/>
      <w:bookmarkEnd w:id="4658"/>
      <w:bookmarkEnd w:id="4659"/>
      <w:bookmarkEnd w:id="4660"/>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661" w:name="_CR9_3_1_75"/>
      <w:bookmarkStart w:id="4662" w:name="_Toc45881813"/>
      <w:bookmarkStart w:id="4663" w:name="_Toc51852452"/>
      <w:bookmarkStart w:id="4664" w:name="_Toc56620403"/>
      <w:bookmarkStart w:id="4665" w:name="_Toc64448043"/>
      <w:bookmarkStart w:id="4666" w:name="_Toc74152818"/>
      <w:bookmarkStart w:id="4667" w:name="_Toc88656243"/>
      <w:bookmarkStart w:id="4668" w:name="_Toc88657302"/>
      <w:bookmarkStart w:id="4669" w:name="_Toc105657365"/>
      <w:bookmarkStart w:id="4670" w:name="_Toc106108746"/>
      <w:bookmarkStart w:id="4671" w:name="_Toc112687839"/>
      <w:bookmarkStart w:id="4672" w:name="_Toc145326885"/>
      <w:bookmarkEnd w:id="4661"/>
      <w:r>
        <w:t>9.3.1.75</w:t>
      </w:r>
      <w:r w:rsidR="00F65DB6">
        <w:tab/>
        <w:t>TSC Traffic Characteristics</w:t>
      </w:r>
      <w:bookmarkEnd w:id="4662"/>
      <w:bookmarkEnd w:id="4663"/>
      <w:bookmarkEnd w:id="4664"/>
      <w:bookmarkEnd w:id="4665"/>
      <w:bookmarkEnd w:id="4666"/>
      <w:bookmarkEnd w:id="4667"/>
      <w:bookmarkEnd w:id="4668"/>
      <w:bookmarkEnd w:id="4669"/>
      <w:bookmarkEnd w:id="4670"/>
      <w:bookmarkEnd w:id="4671"/>
      <w:bookmarkEnd w:id="4672"/>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673" w:name="_CR9_3_1_76"/>
      <w:bookmarkStart w:id="4674" w:name="_Toc45881814"/>
      <w:bookmarkStart w:id="4675" w:name="_Toc51852453"/>
      <w:bookmarkStart w:id="4676" w:name="_Toc56620404"/>
      <w:bookmarkStart w:id="4677" w:name="_Toc64448044"/>
      <w:bookmarkStart w:id="4678" w:name="_Toc74152819"/>
      <w:bookmarkStart w:id="4679" w:name="_Toc88656244"/>
      <w:bookmarkStart w:id="4680" w:name="_Toc88657303"/>
      <w:bookmarkStart w:id="4681" w:name="_Toc105657366"/>
      <w:bookmarkStart w:id="4682" w:name="_Toc106108747"/>
      <w:bookmarkStart w:id="4683" w:name="_Toc112687840"/>
      <w:bookmarkStart w:id="4684" w:name="_Toc145326886"/>
      <w:bookmarkEnd w:id="4673"/>
      <w:r>
        <w:t>9.3.1.76</w:t>
      </w:r>
      <w:r w:rsidR="00F65DB6">
        <w:tab/>
        <w:t>TSC Assistance Information</w:t>
      </w:r>
      <w:bookmarkEnd w:id="4674"/>
      <w:bookmarkEnd w:id="4675"/>
      <w:bookmarkEnd w:id="4676"/>
      <w:bookmarkEnd w:id="4677"/>
      <w:bookmarkEnd w:id="4678"/>
      <w:bookmarkEnd w:id="4679"/>
      <w:bookmarkEnd w:id="4680"/>
      <w:bookmarkEnd w:id="4681"/>
      <w:bookmarkEnd w:id="4682"/>
      <w:bookmarkEnd w:id="4683"/>
      <w:bookmarkEnd w:id="4684"/>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D42B48" w14:paraId="2353994C" w14:textId="77777777" w:rsidTr="0003504A">
        <w:tc>
          <w:tcPr>
            <w:tcW w:w="1113"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3504A">
        <w:tc>
          <w:tcPr>
            <w:tcW w:w="1113"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3504A">
        <w:tc>
          <w:tcPr>
            <w:tcW w:w="1113"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3504A">
        <w:tc>
          <w:tcPr>
            <w:tcW w:w="1113"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r w:rsidR="0003504A" w14:paraId="5BB74BC2" w14:textId="77777777" w:rsidTr="0003504A">
        <w:tc>
          <w:tcPr>
            <w:tcW w:w="1113" w:type="pct"/>
          </w:tcPr>
          <w:p w14:paraId="66AB1690" w14:textId="2466E054" w:rsidR="0003504A" w:rsidRDefault="0003504A" w:rsidP="0003504A">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4C8D6DF3" w14:textId="19B8CFAF" w:rsidR="0003504A" w:rsidRDefault="0003504A" w:rsidP="0003504A">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68BFE2BC" w14:textId="77777777" w:rsidR="0003504A" w:rsidRDefault="0003504A" w:rsidP="0003504A">
            <w:pPr>
              <w:pStyle w:val="TAL"/>
              <w:keepNext w:val="0"/>
              <w:keepLines w:val="0"/>
              <w:widowControl w:val="0"/>
              <w:rPr>
                <w:i/>
                <w:lang w:eastAsia="ja-JP"/>
              </w:rPr>
            </w:pPr>
          </w:p>
        </w:tc>
        <w:tc>
          <w:tcPr>
            <w:tcW w:w="778" w:type="pct"/>
          </w:tcPr>
          <w:p w14:paraId="246A2FDF" w14:textId="2E0F63FD" w:rsidR="0003504A" w:rsidRDefault="0003504A" w:rsidP="0003504A">
            <w:pPr>
              <w:pStyle w:val="TAL"/>
              <w:keepNext w:val="0"/>
              <w:keepLines w:val="0"/>
              <w:widowControl w:val="0"/>
              <w:rPr>
                <w:rFonts w:eastAsia="SimSun" w:cs="Arial"/>
                <w:lang w:val="en-US" w:eastAsia="zh-CN"/>
              </w:rPr>
            </w:pPr>
            <w:r>
              <w:rPr>
                <w:rFonts w:eastAsia="Batang"/>
              </w:rPr>
              <w:t>9.3.1.144</w:t>
            </w:r>
          </w:p>
        </w:tc>
        <w:tc>
          <w:tcPr>
            <w:tcW w:w="889" w:type="pct"/>
          </w:tcPr>
          <w:p w14:paraId="18BB553B" w14:textId="77777777" w:rsidR="0003504A" w:rsidRDefault="0003504A" w:rsidP="0003504A">
            <w:pPr>
              <w:pStyle w:val="TAL"/>
              <w:keepNext w:val="0"/>
              <w:keepLines w:val="0"/>
              <w:widowControl w:val="0"/>
              <w:rPr>
                <w:rFonts w:cs="Arial"/>
                <w:lang w:eastAsia="ja-JP"/>
              </w:rPr>
            </w:pPr>
          </w:p>
        </w:tc>
        <w:tc>
          <w:tcPr>
            <w:tcW w:w="555" w:type="pct"/>
          </w:tcPr>
          <w:p w14:paraId="65C17C64" w14:textId="542E9A4E" w:rsidR="0003504A" w:rsidRDefault="0003504A" w:rsidP="0003504A">
            <w:pPr>
              <w:pStyle w:val="TAC"/>
              <w:keepNext w:val="0"/>
              <w:keepLines w:val="0"/>
              <w:widowControl w:val="0"/>
              <w:rPr>
                <w:lang w:eastAsia="zh-CN"/>
              </w:rPr>
            </w:pPr>
            <w:r>
              <w:rPr>
                <w:rFonts w:hint="eastAsia"/>
                <w:lang w:eastAsia="zh-CN"/>
              </w:rPr>
              <w:t>Y</w:t>
            </w:r>
            <w:r>
              <w:rPr>
                <w:lang w:eastAsia="zh-CN"/>
              </w:rPr>
              <w:t>ES</w:t>
            </w:r>
          </w:p>
        </w:tc>
        <w:tc>
          <w:tcPr>
            <w:tcW w:w="555" w:type="pct"/>
          </w:tcPr>
          <w:p w14:paraId="4ACDFEDD" w14:textId="1AE2938E" w:rsidR="0003504A" w:rsidRDefault="0003504A" w:rsidP="0003504A">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685" w:name="_CR9_3_1_77"/>
      <w:bookmarkStart w:id="4686" w:name="_Toc45881815"/>
      <w:bookmarkStart w:id="4687" w:name="_Toc51852454"/>
      <w:bookmarkStart w:id="4688" w:name="_Toc56620405"/>
      <w:bookmarkStart w:id="4689" w:name="_Toc64448045"/>
      <w:bookmarkStart w:id="4690" w:name="_Toc74152820"/>
      <w:bookmarkStart w:id="4691" w:name="_Toc88656245"/>
      <w:bookmarkStart w:id="4692" w:name="_Toc88657304"/>
      <w:bookmarkStart w:id="4693" w:name="_Toc105657367"/>
      <w:bookmarkStart w:id="4694" w:name="_Toc106108748"/>
      <w:bookmarkStart w:id="4695" w:name="_Toc112687841"/>
      <w:bookmarkStart w:id="4696" w:name="_Toc145326887"/>
      <w:bookmarkEnd w:id="4685"/>
      <w:r>
        <w:t>9.3.1.77</w:t>
      </w:r>
      <w:r w:rsidR="00F65DB6">
        <w:tab/>
        <w:t>Periodicity</w:t>
      </w:r>
      <w:bookmarkEnd w:id="4686"/>
      <w:bookmarkEnd w:id="4687"/>
      <w:bookmarkEnd w:id="4688"/>
      <w:bookmarkEnd w:id="4689"/>
      <w:bookmarkEnd w:id="4690"/>
      <w:bookmarkEnd w:id="4691"/>
      <w:bookmarkEnd w:id="4692"/>
      <w:bookmarkEnd w:id="4693"/>
      <w:bookmarkEnd w:id="4694"/>
      <w:bookmarkEnd w:id="4695"/>
      <w:bookmarkEnd w:id="4696"/>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697" w:name="_CR9_3_1_78"/>
      <w:bookmarkStart w:id="4698" w:name="_Toc45881816"/>
      <w:bookmarkStart w:id="4699" w:name="_Toc51852455"/>
      <w:bookmarkStart w:id="4700" w:name="_Toc56620406"/>
      <w:bookmarkStart w:id="4701" w:name="_Toc64448046"/>
      <w:bookmarkStart w:id="4702" w:name="_Toc74152821"/>
      <w:bookmarkStart w:id="4703" w:name="_Toc88656246"/>
      <w:bookmarkStart w:id="4704" w:name="_Toc88657305"/>
      <w:bookmarkStart w:id="4705" w:name="_Toc105657368"/>
      <w:bookmarkStart w:id="4706" w:name="_Toc106108749"/>
      <w:bookmarkStart w:id="4707" w:name="_Toc112687842"/>
      <w:bookmarkStart w:id="4708" w:name="_Toc145326888"/>
      <w:bookmarkEnd w:id="4697"/>
      <w:r>
        <w:t>9.3.1.78</w:t>
      </w:r>
      <w:r w:rsidR="00F65DB6">
        <w:tab/>
        <w:t>Burst Arrival Time</w:t>
      </w:r>
      <w:bookmarkEnd w:id="4698"/>
      <w:bookmarkEnd w:id="4699"/>
      <w:bookmarkEnd w:id="4700"/>
      <w:bookmarkEnd w:id="4701"/>
      <w:bookmarkEnd w:id="4702"/>
      <w:bookmarkEnd w:id="4703"/>
      <w:bookmarkEnd w:id="4704"/>
      <w:bookmarkEnd w:id="4705"/>
      <w:bookmarkEnd w:id="4706"/>
      <w:bookmarkEnd w:id="4707"/>
      <w:bookmarkEnd w:id="4708"/>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709" w:name="_CR9_3_1_79"/>
      <w:bookmarkStart w:id="4710" w:name="_Toc45881817"/>
      <w:bookmarkStart w:id="4711" w:name="_Toc51852456"/>
      <w:bookmarkStart w:id="4712" w:name="_Toc56620407"/>
      <w:bookmarkStart w:id="4713" w:name="_Toc64448047"/>
      <w:bookmarkStart w:id="4714" w:name="_Toc74152822"/>
      <w:bookmarkStart w:id="4715" w:name="_Toc88656247"/>
      <w:bookmarkStart w:id="4716" w:name="_Toc88657306"/>
      <w:bookmarkStart w:id="4717" w:name="_Toc105657369"/>
      <w:bookmarkStart w:id="4718" w:name="_Toc106108750"/>
      <w:bookmarkStart w:id="4719" w:name="_Toc112687843"/>
      <w:bookmarkStart w:id="4720" w:name="_Toc145326889"/>
      <w:bookmarkEnd w:id="4709"/>
      <w:r>
        <w:rPr>
          <w:rFonts w:eastAsia="Batang"/>
        </w:rPr>
        <w:t>9.3.1.79</w:t>
      </w:r>
      <w:r w:rsidR="00F65DB6">
        <w:rPr>
          <w:rFonts w:eastAsia="Batang"/>
        </w:rPr>
        <w:tab/>
        <w:t xml:space="preserve">Extended </w:t>
      </w:r>
      <w:r w:rsidR="00F65DB6">
        <w:t>Packet Delay Budget</w:t>
      </w:r>
      <w:bookmarkEnd w:id="4710"/>
      <w:bookmarkEnd w:id="4711"/>
      <w:bookmarkEnd w:id="4712"/>
      <w:bookmarkEnd w:id="4713"/>
      <w:bookmarkEnd w:id="4714"/>
      <w:bookmarkEnd w:id="4715"/>
      <w:bookmarkEnd w:id="4716"/>
      <w:bookmarkEnd w:id="4717"/>
      <w:bookmarkEnd w:id="4718"/>
      <w:bookmarkEnd w:id="4719"/>
      <w:bookmarkEnd w:id="4720"/>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721" w:name="_CR9_3_1_80"/>
      <w:bookmarkStart w:id="4722" w:name="_Toc45881818"/>
      <w:bookmarkStart w:id="4723" w:name="_Toc51852457"/>
      <w:bookmarkStart w:id="4724" w:name="_Toc56620408"/>
      <w:bookmarkStart w:id="4725" w:name="_Toc64448048"/>
      <w:bookmarkStart w:id="4726" w:name="_Toc74152823"/>
      <w:bookmarkStart w:id="4727" w:name="_Toc88656248"/>
      <w:bookmarkStart w:id="4728" w:name="_Toc88657307"/>
      <w:bookmarkStart w:id="4729" w:name="_Toc105657370"/>
      <w:bookmarkStart w:id="4730" w:name="_Toc106108751"/>
      <w:bookmarkStart w:id="4731" w:name="_Toc112687844"/>
      <w:bookmarkStart w:id="4732" w:name="_Toc145326890"/>
      <w:bookmarkEnd w:id="4721"/>
      <w:r>
        <w:rPr>
          <w:rFonts w:eastAsia="Batang"/>
        </w:rPr>
        <w:t>9.3.1.80</w:t>
      </w:r>
      <w:r w:rsidR="00F65DB6">
        <w:rPr>
          <w:rFonts w:eastAsia="Batang"/>
        </w:rPr>
        <w:tab/>
      </w:r>
      <w:r w:rsidR="00F65DB6">
        <w:rPr>
          <w:rFonts w:eastAsia="SimSun"/>
          <w:lang w:eastAsia="zh-CN"/>
        </w:rPr>
        <w:t>Redundant PDU Session Information</w:t>
      </w:r>
      <w:bookmarkEnd w:id="4722"/>
      <w:bookmarkEnd w:id="4723"/>
      <w:bookmarkEnd w:id="4724"/>
      <w:bookmarkEnd w:id="4725"/>
      <w:bookmarkEnd w:id="4726"/>
      <w:bookmarkEnd w:id="4727"/>
      <w:bookmarkEnd w:id="4728"/>
      <w:bookmarkEnd w:id="4729"/>
      <w:bookmarkEnd w:id="4730"/>
      <w:bookmarkEnd w:id="4731"/>
      <w:bookmarkEnd w:id="4732"/>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733" w:name="_CR9_3_1_81"/>
      <w:bookmarkStart w:id="4734" w:name="_Toc45881819"/>
      <w:bookmarkStart w:id="4735" w:name="_Toc51852458"/>
      <w:bookmarkStart w:id="4736" w:name="_Toc56620409"/>
      <w:bookmarkStart w:id="4737" w:name="_Toc64448049"/>
      <w:bookmarkStart w:id="4738" w:name="_Toc74152824"/>
      <w:bookmarkStart w:id="4739" w:name="_Toc88656249"/>
      <w:bookmarkStart w:id="4740" w:name="_Toc88657308"/>
      <w:bookmarkStart w:id="4741" w:name="_Toc105657371"/>
      <w:bookmarkStart w:id="4742" w:name="_Toc106108752"/>
      <w:bookmarkStart w:id="4743" w:name="_Toc112687845"/>
      <w:bookmarkStart w:id="4744" w:name="_Toc145326891"/>
      <w:bookmarkEnd w:id="4733"/>
      <w:r>
        <w:rPr>
          <w:noProof/>
        </w:rPr>
        <w:t>9.3.1.81</w:t>
      </w:r>
      <w:r w:rsidRPr="00FE76CD">
        <w:rPr>
          <w:noProof/>
        </w:rPr>
        <w:tab/>
      </w:r>
      <w:r>
        <w:rPr>
          <w:noProof/>
        </w:rPr>
        <w:t>QoS Mapping Information</w:t>
      </w:r>
      <w:bookmarkEnd w:id="4734"/>
      <w:bookmarkEnd w:id="4735"/>
      <w:bookmarkEnd w:id="4736"/>
      <w:bookmarkEnd w:id="4737"/>
      <w:bookmarkEnd w:id="4738"/>
      <w:bookmarkEnd w:id="4739"/>
      <w:bookmarkEnd w:id="4740"/>
      <w:bookmarkEnd w:id="4741"/>
      <w:bookmarkEnd w:id="4742"/>
      <w:bookmarkEnd w:id="4743"/>
      <w:bookmarkEnd w:id="4744"/>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745" w:name="_CR9_3_1_82"/>
      <w:bookmarkStart w:id="4746" w:name="_Toc45881820"/>
      <w:bookmarkStart w:id="4747" w:name="_Toc51852459"/>
      <w:bookmarkStart w:id="4748" w:name="_Toc56620410"/>
      <w:bookmarkStart w:id="4749" w:name="_Toc64448050"/>
      <w:bookmarkStart w:id="4750" w:name="_Toc74152825"/>
      <w:bookmarkStart w:id="4751" w:name="_Toc88656250"/>
      <w:bookmarkStart w:id="4752" w:name="_Toc88657309"/>
      <w:bookmarkStart w:id="4753" w:name="_Toc105657372"/>
      <w:bookmarkStart w:id="4754" w:name="_Toc106108753"/>
      <w:bookmarkStart w:id="4755" w:name="_Toc112687846"/>
      <w:bookmarkStart w:id="4756" w:name="_Toc145326892"/>
      <w:bookmarkEnd w:id="4745"/>
      <w:r>
        <w:t>9.3.1.82</w:t>
      </w:r>
      <w:r>
        <w:tab/>
        <w:t>NID</w:t>
      </w:r>
      <w:bookmarkEnd w:id="4746"/>
      <w:bookmarkEnd w:id="4747"/>
      <w:bookmarkEnd w:id="4748"/>
      <w:bookmarkEnd w:id="4749"/>
      <w:bookmarkEnd w:id="4750"/>
      <w:bookmarkEnd w:id="4751"/>
      <w:bookmarkEnd w:id="4752"/>
      <w:bookmarkEnd w:id="4753"/>
      <w:bookmarkEnd w:id="4754"/>
      <w:bookmarkEnd w:id="4755"/>
      <w:bookmarkEnd w:id="4756"/>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757" w:name="_CR9_3_1_83"/>
      <w:bookmarkStart w:id="4758" w:name="_Toc45881821"/>
      <w:bookmarkStart w:id="4759" w:name="_Toc51852460"/>
      <w:bookmarkStart w:id="4760" w:name="_Toc56620411"/>
      <w:bookmarkStart w:id="4761" w:name="_Toc64448051"/>
      <w:bookmarkStart w:id="4762" w:name="_Toc74152826"/>
      <w:bookmarkStart w:id="4763" w:name="_Toc88656251"/>
      <w:bookmarkStart w:id="4764" w:name="_Toc88657310"/>
      <w:bookmarkStart w:id="4765" w:name="_Toc105657373"/>
      <w:bookmarkStart w:id="4766" w:name="_Toc106108754"/>
      <w:bookmarkStart w:id="4767" w:name="_Toc112687847"/>
      <w:bookmarkStart w:id="4768" w:name="_Toc145326893"/>
      <w:bookmarkEnd w:id="4757"/>
      <w:r>
        <w:t>9.3.1.83</w:t>
      </w:r>
      <w:r>
        <w:tab/>
        <w:t xml:space="preserve">NPN </w:t>
      </w:r>
      <w:r>
        <w:rPr>
          <w:rFonts w:hint="eastAsia"/>
          <w:lang w:val="en-US" w:eastAsia="zh-CN"/>
        </w:rPr>
        <w:t xml:space="preserve">Support </w:t>
      </w:r>
      <w:r>
        <w:t>Information</w:t>
      </w:r>
      <w:bookmarkEnd w:id="4758"/>
      <w:bookmarkEnd w:id="4759"/>
      <w:bookmarkEnd w:id="4760"/>
      <w:bookmarkEnd w:id="4761"/>
      <w:bookmarkEnd w:id="4762"/>
      <w:bookmarkEnd w:id="4763"/>
      <w:bookmarkEnd w:id="4764"/>
      <w:bookmarkEnd w:id="4765"/>
      <w:bookmarkEnd w:id="4766"/>
      <w:bookmarkEnd w:id="4767"/>
      <w:bookmarkEnd w:id="4768"/>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769" w:name="_CR9_3_1_84"/>
      <w:bookmarkStart w:id="4770" w:name="_Toc45881822"/>
      <w:bookmarkStart w:id="4771" w:name="_Toc51852461"/>
      <w:bookmarkStart w:id="4772" w:name="_Toc56620412"/>
      <w:bookmarkStart w:id="4773" w:name="_Toc64448052"/>
      <w:bookmarkStart w:id="4774" w:name="_Toc74152827"/>
      <w:bookmarkStart w:id="4775" w:name="_Toc88656252"/>
      <w:bookmarkStart w:id="4776" w:name="_Toc88657311"/>
      <w:bookmarkStart w:id="4777" w:name="_Toc105657374"/>
      <w:bookmarkStart w:id="4778" w:name="_Toc106108755"/>
      <w:bookmarkStart w:id="4779" w:name="_Toc112687848"/>
      <w:bookmarkStart w:id="4780" w:name="_Toc145326894"/>
      <w:bookmarkEnd w:id="4769"/>
      <w:r>
        <w:t>9.3.1.84</w:t>
      </w:r>
      <w:r w:rsidR="00561D98">
        <w:tab/>
        <w:t>NPN Context Information</w:t>
      </w:r>
      <w:bookmarkEnd w:id="4770"/>
      <w:bookmarkEnd w:id="4771"/>
      <w:bookmarkEnd w:id="4772"/>
      <w:bookmarkEnd w:id="4773"/>
      <w:bookmarkEnd w:id="4774"/>
      <w:bookmarkEnd w:id="4775"/>
      <w:bookmarkEnd w:id="4776"/>
      <w:bookmarkEnd w:id="4777"/>
      <w:bookmarkEnd w:id="4778"/>
      <w:bookmarkEnd w:id="4779"/>
      <w:bookmarkEnd w:id="4780"/>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781" w:name="_CR9_3_1_85"/>
      <w:bookmarkStart w:id="4782" w:name="_Toc45881823"/>
      <w:bookmarkStart w:id="4783" w:name="_Toc51852462"/>
      <w:bookmarkStart w:id="4784" w:name="_Toc56620413"/>
      <w:bookmarkStart w:id="4785" w:name="_Toc64448053"/>
      <w:bookmarkStart w:id="4786" w:name="_Toc74152828"/>
      <w:bookmarkStart w:id="4787" w:name="_Toc88656253"/>
      <w:bookmarkStart w:id="4788" w:name="_Toc88657312"/>
      <w:bookmarkStart w:id="4789" w:name="_Toc105657375"/>
      <w:bookmarkStart w:id="4790" w:name="_Toc106108756"/>
      <w:bookmarkStart w:id="4791" w:name="_Toc112687849"/>
      <w:bookmarkStart w:id="4792" w:name="_Toc145326895"/>
      <w:bookmarkEnd w:id="4781"/>
      <w:r>
        <w:rPr>
          <w:rFonts w:eastAsia="Batang"/>
        </w:rPr>
        <w:t>9.3.1.85</w:t>
      </w:r>
      <w:r>
        <w:rPr>
          <w:rFonts w:eastAsia="Batang"/>
        </w:rPr>
        <w:tab/>
        <w:t>MDT C</w:t>
      </w:r>
      <w:r>
        <w:rPr>
          <w:rFonts w:eastAsia="SimSun"/>
          <w:lang w:eastAsia="zh-CN"/>
        </w:rPr>
        <w:t>onfiguration</w:t>
      </w:r>
      <w:bookmarkEnd w:id="4782"/>
      <w:bookmarkEnd w:id="4783"/>
      <w:bookmarkEnd w:id="4784"/>
      <w:bookmarkEnd w:id="4785"/>
      <w:bookmarkEnd w:id="4786"/>
      <w:bookmarkEnd w:id="4787"/>
      <w:bookmarkEnd w:id="4788"/>
      <w:bookmarkEnd w:id="4789"/>
      <w:bookmarkEnd w:id="4790"/>
      <w:bookmarkEnd w:id="4791"/>
      <w:bookmarkEnd w:id="4792"/>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793" w:name="_CR9_3_1_86"/>
      <w:bookmarkStart w:id="4794" w:name="_Toc20953795"/>
      <w:bookmarkStart w:id="4795" w:name="_Toc45881824"/>
      <w:bookmarkStart w:id="4796" w:name="_Toc51852463"/>
      <w:bookmarkStart w:id="4797" w:name="_Toc56620414"/>
      <w:bookmarkStart w:id="4798" w:name="_Toc64448054"/>
      <w:bookmarkStart w:id="4799" w:name="_Toc74152829"/>
      <w:bookmarkStart w:id="4800" w:name="_Toc88656254"/>
      <w:bookmarkStart w:id="4801" w:name="_Toc88657313"/>
      <w:bookmarkStart w:id="4802" w:name="_Toc105657376"/>
      <w:bookmarkStart w:id="4803" w:name="_Toc106108757"/>
      <w:bookmarkStart w:id="4804" w:name="_Toc112687850"/>
      <w:bookmarkStart w:id="4805" w:name="_Toc145326896"/>
      <w:bookmarkEnd w:id="4793"/>
      <w:r>
        <w:rPr>
          <w:rFonts w:eastAsia="MS Mincho"/>
        </w:rPr>
        <w:t>9.3.1.86</w:t>
      </w:r>
      <w:r>
        <w:rPr>
          <w:rFonts w:eastAsia="MS Mincho"/>
        </w:rPr>
        <w:tab/>
        <w:t>M4 Configuration</w:t>
      </w:r>
      <w:bookmarkEnd w:id="4794"/>
      <w:bookmarkEnd w:id="4795"/>
      <w:bookmarkEnd w:id="4796"/>
      <w:bookmarkEnd w:id="4797"/>
      <w:bookmarkEnd w:id="4798"/>
      <w:bookmarkEnd w:id="4799"/>
      <w:bookmarkEnd w:id="4800"/>
      <w:bookmarkEnd w:id="4801"/>
      <w:bookmarkEnd w:id="4802"/>
      <w:bookmarkEnd w:id="4803"/>
      <w:bookmarkEnd w:id="4804"/>
      <w:bookmarkEnd w:id="4805"/>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806" w:name="_CR9_3_1_87"/>
      <w:bookmarkStart w:id="4807" w:name="_Toc45881825"/>
      <w:bookmarkStart w:id="4808" w:name="_Toc51852464"/>
      <w:bookmarkStart w:id="4809" w:name="_Toc56620415"/>
      <w:bookmarkStart w:id="4810" w:name="_Toc64448055"/>
      <w:bookmarkStart w:id="4811" w:name="_Toc74152830"/>
      <w:bookmarkStart w:id="4812" w:name="_Toc88656255"/>
      <w:bookmarkStart w:id="4813" w:name="_Toc88657314"/>
      <w:bookmarkStart w:id="4814" w:name="_Toc105657377"/>
      <w:bookmarkStart w:id="4815" w:name="_Toc106108758"/>
      <w:bookmarkStart w:id="4816" w:name="_Toc112687851"/>
      <w:bookmarkStart w:id="4817" w:name="_Toc145326897"/>
      <w:bookmarkEnd w:id="4806"/>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07"/>
      <w:bookmarkEnd w:id="4808"/>
      <w:bookmarkEnd w:id="4809"/>
      <w:bookmarkEnd w:id="4810"/>
      <w:bookmarkEnd w:id="4811"/>
      <w:bookmarkEnd w:id="4812"/>
      <w:bookmarkEnd w:id="4813"/>
      <w:bookmarkEnd w:id="4814"/>
      <w:bookmarkEnd w:id="4815"/>
      <w:bookmarkEnd w:id="4816"/>
      <w:bookmarkEnd w:id="4817"/>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Pr="008956B8" w:rsidRDefault="00762315" w:rsidP="00101AE6">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6944D1" w14:textId="77777777" w:rsidR="00762315" w:rsidRPr="008956B8" w:rsidRDefault="00762315" w:rsidP="00101AE6">
            <w:pPr>
              <w:pStyle w:val="TAL"/>
              <w:keepNext w:val="0"/>
              <w:keepLines w:val="0"/>
              <w:widowControl w:val="0"/>
              <w:rPr>
                <w:i/>
                <w:lang w:val="sv-SE"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4818" w:name="_CR9_3_1_88"/>
      <w:bookmarkStart w:id="4819" w:name="_Toc45881826"/>
      <w:bookmarkStart w:id="4820" w:name="_Toc51852465"/>
      <w:bookmarkStart w:id="4821" w:name="_Toc56620416"/>
      <w:bookmarkStart w:id="4822" w:name="_Toc64448056"/>
      <w:bookmarkStart w:id="4823" w:name="_Toc74152831"/>
      <w:bookmarkStart w:id="4824" w:name="_Toc88656256"/>
      <w:bookmarkStart w:id="4825" w:name="_Toc88657315"/>
      <w:bookmarkStart w:id="4826" w:name="_Toc105657378"/>
      <w:bookmarkStart w:id="4827" w:name="_Toc106108759"/>
      <w:bookmarkStart w:id="4828" w:name="_Toc112687852"/>
      <w:bookmarkStart w:id="4829" w:name="_Toc145326898"/>
      <w:bookmarkEnd w:id="4818"/>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19"/>
      <w:bookmarkEnd w:id="4820"/>
      <w:bookmarkEnd w:id="4821"/>
      <w:bookmarkEnd w:id="4822"/>
      <w:bookmarkEnd w:id="4823"/>
      <w:bookmarkEnd w:id="4824"/>
      <w:bookmarkEnd w:id="4825"/>
      <w:bookmarkEnd w:id="4826"/>
      <w:bookmarkEnd w:id="4827"/>
      <w:bookmarkEnd w:id="4828"/>
      <w:bookmarkEnd w:id="4829"/>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4830" w:name="_CR9_3_1_89"/>
      <w:bookmarkStart w:id="4831" w:name="_Toc5641451"/>
      <w:bookmarkStart w:id="4832" w:name="_Toc45881827"/>
      <w:bookmarkStart w:id="4833" w:name="_Toc51852466"/>
      <w:bookmarkStart w:id="4834" w:name="_Toc56620417"/>
      <w:bookmarkStart w:id="4835" w:name="_Toc64448057"/>
      <w:bookmarkStart w:id="4836" w:name="_Toc74152832"/>
      <w:bookmarkStart w:id="4837" w:name="_Toc88656257"/>
      <w:bookmarkStart w:id="4838" w:name="_Toc88657316"/>
      <w:bookmarkStart w:id="4839" w:name="_Toc105657379"/>
      <w:bookmarkStart w:id="4840" w:name="_Toc106108760"/>
      <w:bookmarkStart w:id="4841" w:name="_Toc112687853"/>
      <w:bookmarkStart w:id="4842" w:name="_Toc145326899"/>
      <w:bookmarkEnd w:id="4830"/>
      <w:r>
        <w:rPr>
          <w:rFonts w:eastAsia="Batang"/>
        </w:rPr>
        <w:t>9.3.1.89</w:t>
      </w:r>
      <w:r>
        <w:rPr>
          <w:rFonts w:eastAsia="Batang"/>
        </w:rPr>
        <w:tab/>
      </w:r>
      <w:bookmarkEnd w:id="4831"/>
      <w:r>
        <w:rPr>
          <w:rFonts w:eastAsia="SimSun"/>
          <w:lang w:eastAsia="zh-CN"/>
        </w:rPr>
        <w:t>MDT PLMN List</w:t>
      </w:r>
      <w:bookmarkEnd w:id="4832"/>
      <w:bookmarkEnd w:id="4833"/>
      <w:bookmarkEnd w:id="4834"/>
      <w:bookmarkEnd w:id="4835"/>
      <w:bookmarkEnd w:id="4836"/>
      <w:bookmarkEnd w:id="4837"/>
      <w:bookmarkEnd w:id="4838"/>
      <w:bookmarkEnd w:id="4839"/>
      <w:bookmarkEnd w:id="4840"/>
      <w:bookmarkEnd w:id="4841"/>
      <w:bookmarkEnd w:id="4842"/>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4843" w:name="_CR9_3_1_90"/>
      <w:bookmarkStart w:id="4844" w:name="_Toc45881828"/>
      <w:bookmarkStart w:id="4845" w:name="_Toc51852467"/>
      <w:bookmarkStart w:id="4846" w:name="_Toc56620418"/>
      <w:bookmarkStart w:id="4847" w:name="_Toc64448058"/>
      <w:bookmarkStart w:id="4848" w:name="_Toc74152833"/>
      <w:bookmarkStart w:id="4849" w:name="_Toc88656258"/>
      <w:bookmarkStart w:id="4850" w:name="_Toc88657317"/>
      <w:bookmarkStart w:id="4851" w:name="_Toc105657380"/>
      <w:bookmarkStart w:id="4852" w:name="_Toc106108761"/>
      <w:bookmarkStart w:id="4853" w:name="_Toc112687854"/>
      <w:bookmarkStart w:id="4854" w:name="_Toc145326900"/>
      <w:bookmarkEnd w:id="4843"/>
      <w:r>
        <w:t>9.3.1.90</w:t>
      </w:r>
      <w:r w:rsidRPr="00DA21C4">
        <w:tab/>
      </w:r>
      <w:r>
        <w:t>EHC</w:t>
      </w:r>
      <w:r w:rsidRPr="00DA21C4">
        <w:t xml:space="preserve"> Parameters</w:t>
      </w:r>
      <w:bookmarkEnd w:id="4844"/>
      <w:bookmarkEnd w:id="4845"/>
      <w:bookmarkEnd w:id="4846"/>
      <w:bookmarkEnd w:id="4847"/>
      <w:bookmarkEnd w:id="4848"/>
      <w:bookmarkEnd w:id="4849"/>
      <w:bookmarkEnd w:id="4850"/>
      <w:bookmarkEnd w:id="4851"/>
      <w:bookmarkEnd w:id="4852"/>
      <w:bookmarkEnd w:id="4853"/>
      <w:bookmarkEnd w:id="4854"/>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4855" w:name="_CR9_3_1_91"/>
      <w:bookmarkStart w:id="4856" w:name="_Toc45881829"/>
      <w:bookmarkStart w:id="4857" w:name="_Toc51852468"/>
      <w:bookmarkStart w:id="4858" w:name="_Toc56620419"/>
      <w:bookmarkStart w:id="4859" w:name="_Toc64448059"/>
      <w:bookmarkStart w:id="4860" w:name="_Toc74152834"/>
      <w:bookmarkStart w:id="4861" w:name="_Toc88656259"/>
      <w:bookmarkStart w:id="4862" w:name="_Toc88657318"/>
      <w:bookmarkStart w:id="4863" w:name="_Toc105657381"/>
      <w:bookmarkStart w:id="4864" w:name="_Toc106108762"/>
      <w:bookmarkStart w:id="4865" w:name="_Toc112687855"/>
      <w:bookmarkStart w:id="4866" w:name="_Toc145326901"/>
      <w:bookmarkEnd w:id="4855"/>
      <w:r>
        <w:t>9.3.1.91</w:t>
      </w:r>
      <w:r w:rsidRPr="00220989">
        <w:tab/>
      </w:r>
      <w:r w:rsidRPr="00E47740">
        <w:t xml:space="preserve">DAPS </w:t>
      </w:r>
      <w:r>
        <w:t>Request</w:t>
      </w:r>
      <w:r w:rsidRPr="00E47740">
        <w:t xml:space="preserve"> Information</w:t>
      </w:r>
      <w:bookmarkEnd w:id="4856"/>
      <w:bookmarkEnd w:id="4857"/>
      <w:bookmarkEnd w:id="4858"/>
      <w:bookmarkEnd w:id="4859"/>
      <w:bookmarkEnd w:id="4860"/>
      <w:bookmarkEnd w:id="4861"/>
      <w:bookmarkEnd w:id="4862"/>
      <w:bookmarkEnd w:id="4863"/>
      <w:bookmarkEnd w:id="4864"/>
      <w:bookmarkEnd w:id="4865"/>
      <w:bookmarkEnd w:id="4866"/>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4867"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4867"/>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4868" w:name="_CR9_3_1_92"/>
      <w:bookmarkStart w:id="4869" w:name="_Toc45881830"/>
      <w:bookmarkStart w:id="4870" w:name="_Toc51852469"/>
      <w:bookmarkStart w:id="4871" w:name="_Toc56620420"/>
      <w:bookmarkStart w:id="4872" w:name="_Toc64448060"/>
      <w:bookmarkStart w:id="4873" w:name="_Toc74152835"/>
      <w:bookmarkStart w:id="4874" w:name="_Toc88656260"/>
      <w:bookmarkStart w:id="4875" w:name="_Toc88657319"/>
      <w:bookmarkStart w:id="4876" w:name="_Toc105657382"/>
      <w:bookmarkStart w:id="4877" w:name="_Toc106108763"/>
      <w:bookmarkStart w:id="4878" w:name="_Toc112687856"/>
      <w:bookmarkStart w:id="4879" w:name="_Toc145326902"/>
      <w:bookmarkEnd w:id="4868"/>
      <w:r>
        <w:t>9.3.1.92</w:t>
      </w:r>
      <w:r w:rsidRPr="00D629EF">
        <w:tab/>
      </w:r>
      <w:r>
        <w:t>Early Forwarding COUNT</w:t>
      </w:r>
      <w:r w:rsidRPr="00D629EF">
        <w:t xml:space="preserve"> Information</w:t>
      </w:r>
      <w:bookmarkEnd w:id="4869"/>
      <w:bookmarkEnd w:id="4870"/>
      <w:bookmarkEnd w:id="4871"/>
      <w:bookmarkEnd w:id="4872"/>
      <w:bookmarkEnd w:id="4873"/>
      <w:bookmarkEnd w:id="4874"/>
      <w:bookmarkEnd w:id="4875"/>
      <w:bookmarkEnd w:id="4876"/>
      <w:bookmarkEnd w:id="4877"/>
      <w:bookmarkEnd w:id="4878"/>
      <w:bookmarkEnd w:id="4879"/>
    </w:p>
    <w:p w14:paraId="7FFF1860" w14:textId="508EB063"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101A16" w:rsidRPr="00A77C21">
        <w:t xml:space="preserve"> </w:t>
      </w:r>
      <w:r w:rsidR="00101A16">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4880" w:name="_CR9_3_1_93"/>
      <w:bookmarkStart w:id="4881" w:name="_Toc45881831"/>
      <w:bookmarkStart w:id="4882" w:name="_Toc51852470"/>
      <w:bookmarkStart w:id="4883" w:name="_Toc56620421"/>
      <w:bookmarkStart w:id="4884" w:name="_Toc64448061"/>
      <w:bookmarkStart w:id="4885" w:name="_Toc74152836"/>
      <w:bookmarkStart w:id="4886" w:name="_Toc88656261"/>
      <w:bookmarkStart w:id="4887" w:name="_Toc88657320"/>
      <w:bookmarkStart w:id="4888" w:name="_Toc105657383"/>
      <w:bookmarkStart w:id="4889" w:name="_Toc106108764"/>
      <w:bookmarkStart w:id="4890" w:name="_Toc112687857"/>
      <w:bookmarkStart w:id="4891" w:name="_Toc145326903"/>
      <w:bookmarkEnd w:id="488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81"/>
      <w:bookmarkEnd w:id="4882"/>
      <w:bookmarkEnd w:id="4883"/>
      <w:bookmarkEnd w:id="4884"/>
      <w:bookmarkEnd w:id="4885"/>
      <w:bookmarkEnd w:id="4886"/>
      <w:bookmarkEnd w:id="4887"/>
      <w:bookmarkEnd w:id="4888"/>
      <w:bookmarkEnd w:id="4889"/>
      <w:bookmarkEnd w:id="4890"/>
      <w:bookmarkEnd w:id="4891"/>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4892"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4892"/>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4893" w:name="_CR9_3_1_94"/>
      <w:bookmarkStart w:id="4894" w:name="_Toc45881832"/>
      <w:bookmarkStart w:id="4895" w:name="_Toc51852471"/>
      <w:bookmarkStart w:id="4896" w:name="_Toc56620422"/>
      <w:bookmarkStart w:id="4897" w:name="_Toc64448062"/>
      <w:bookmarkStart w:id="4898" w:name="_Toc74152837"/>
      <w:bookmarkStart w:id="4899" w:name="_Toc88656262"/>
      <w:bookmarkStart w:id="4900" w:name="_Toc88657321"/>
      <w:bookmarkStart w:id="4901" w:name="_Toc105657384"/>
      <w:bookmarkStart w:id="4902" w:name="_Toc106108765"/>
      <w:bookmarkStart w:id="4903" w:name="_Toc112687858"/>
      <w:bookmarkStart w:id="4904" w:name="_Toc145326904"/>
      <w:bookmarkEnd w:id="4893"/>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894"/>
      <w:bookmarkEnd w:id="4895"/>
      <w:bookmarkEnd w:id="4896"/>
      <w:bookmarkEnd w:id="4897"/>
      <w:bookmarkEnd w:id="4898"/>
      <w:bookmarkEnd w:id="4899"/>
      <w:bookmarkEnd w:id="4900"/>
      <w:bookmarkEnd w:id="4901"/>
      <w:bookmarkEnd w:id="4902"/>
      <w:bookmarkEnd w:id="4903"/>
      <w:bookmarkEnd w:id="4904"/>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4905" w:name="_CR9_3_1_95"/>
      <w:bookmarkStart w:id="4906" w:name="_Toc20955997"/>
      <w:bookmarkStart w:id="4907" w:name="_Toc29404336"/>
      <w:bookmarkStart w:id="4908" w:name="_Toc36556732"/>
      <w:bookmarkStart w:id="4909" w:name="_Toc51852472"/>
      <w:bookmarkStart w:id="4910" w:name="_Toc56620423"/>
      <w:bookmarkStart w:id="4911" w:name="_Toc64448063"/>
      <w:bookmarkStart w:id="4912" w:name="_Toc74152838"/>
      <w:bookmarkStart w:id="4913" w:name="_Toc88656263"/>
      <w:bookmarkStart w:id="4914" w:name="_Toc88657322"/>
      <w:bookmarkStart w:id="4915" w:name="_Toc105657385"/>
      <w:bookmarkStart w:id="4916" w:name="_Toc106108766"/>
      <w:bookmarkStart w:id="4917" w:name="_Toc112687859"/>
      <w:bookmarkStart w:id="4918" w:name="_Toc145326905"/>
      <w:bookmarkStart w:id="4919" w:name="_Toc20955648"/>
      <w:bookmarkStart w:id="4920" w:name="_Toc29461090"/>
      <w:bookmarkStart w:id="4921" w:name="_Toc29505822"/>
      <w:bookmarkStart w:id="4922" w:name="_Toc36556347"/>
      <w:bookmarkStart w:id="4923" w:name="_Toc45881833"/>
      <w:bookmarkEnd w:id="4905"/>
      <w:r w:rsidRPr="00356814">
        <w:t>9.3.</w:t>
      </w:r>
      <w:r>
        <w:t>1</w:t>
      </w:r>
      <w:r w:rsidRPr="00356814">
        <w:t>.</w:t>
      </w:r>
      <w:r>
        <w:t>95</w:t>
      </w:r>
      <w:r w:rsidRPr="00356814">
        <w:tab/>
      </w:r>
      <w:bookmarkEnd w:id="4906"/>
      <w:bookmarkEnd w:id="4907"/>
      <w:bookmarkEnd w:id="4908"/>
      <w:r w:rsidRPr="003A5FEB">
        <w:t>Extended gNB-CU-CP Name</w:t>
      </w:r>
      <w:bookmarkEnd w:id="4909"/>
      <w:bookmarkEnd w:id="4910"/>
      <w:bookmarkEnd w:id="4911"/>
      <w:bookmarkEnd w:id="4912"/>
      <w:bookmarkEnd w:id="4913"/>
      <w:bookmarkEnd w:id="4914"/>
      <w:bookmarkEnd w:id="4915"/>
      <w:bookmarkEnd w:id="4916"/>
      <w:bookmarkEnd w:id="4917"/>
      <w:bookmarkEnd w:id="4918"/>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4924" w:name="_CR9_3_1_96"/>
      <w:bookmarkStart w:id="4925" w:name="_Toc51852473"/>
      <w:bookmarkStart w:id="4926" w:name="_Toc56620424"/>
      <w:bookmarkStart w:id="4927" w:name="_Toc64448064"/>
      <w:bookmarkStart w:id="4928" w:name="_Toc74152839"/>
      <w:bookmarkStart w:id="4929" w:name="_Toc88656264"/>
      <w:bookmarkStart w:id="4930" w:name="_Toc88657323"/>
      <w:bookmarkStart w:id="4931" w:name="_Toc105657386"/>
      <w:bookmarkStart w:id="4932" w:name="_Toc106108767"/>
      <w:bookmarkStart w:id="4933" w:name="_Toc112687860"/>
      <w:bookmarkStart w:id="4934" w:name="_Toc145326906"/>
      <w:bookmarkEnd w:id="4924"/>
      <w:r w:rsidRPr="00356814">
        <w:t>9.3.</w:t>
      </w:r>
      <w:r>
        <w:t>1</w:t>
      </w:r>
      <w:r w:rsidRPr="00356814">
        <w:t>.</w:t>
      </w:r>
      <w:r>
        <w:t>96</w:t>
      </w:r>
      <w:r w:rsidRPr="00356814">
        <w:tab/>
      </w:r>
      <w:r w:rsidRPr="003A5FEB">
        <w:t>Extended gNB-CU-</w:t>
      </w:r>
      <w:r>
        <w:t>U</w:t>
      </w:r>
      <w:r w:rsidRPr="003A5FEB">
        <w:t>P Name</w:t>
      </w:r>
      <w:bookmarkEnd w:id="4925"/>
      <w:bookmarkEnd w:id="4926"/>
      <w:bookmarkEnd w:id="4927"/>
      <w:bookmarkEnd w:id="4928"/>
      <w:bookmarkEnd w:id="4929"/>
      <w:bookmarkEnd w:id="4930"/>
      <w:bookmarkEnd w:id="4931"/>
      <w:bookmarkEnd w:id="4932"/>
      <w:bookmarkEnd w:id="4933"/>
      <w:bookmarkEnd w:id="4934"/>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4935" w:name="_CR9_3_1_97"/>
      <w:bookmarkStart w:id="4936" w:name="_Toc74152840"/>
      <w:bookmarkStart w:id="4937" w:name="_Toc88656265"/>
      <w:bookmarkStart w:id="4938" w:name="_Toc88657324"/>
      <w:bookmarkStart w:id="4939" w:name="_Toc105657387"/>
      <w:bookmarkStart w:id="4940" w:name="_Toc106108768"/>
      <w:bookmarkStart w:id="4941" w:name="_Toc112687861"/>
      <w:bookmarkStart w:id="4942" w:name="_Toc145326907"/>
      <w:bookmarkStart w:id="4943" w:name="_Toc51852474"/>
      <w:bookmarkStart w:id="4944" w:name="_Toc56620425"/>
      <w:bookmarkStart w:id="4945" w:name="_Toc64448065"/>
      <w:bookmarkEnd w:id="4935"/>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36"/>
      <w:bookmarkEnd w:id="4937"/>
      <w:bookmarkEnd w:id="4938"/>
      <w:bookmarkEnd w:id="4939"/>
      <w:bookmarkEnd w:id="4940"/>
      <w:bookmarkEnd w:id="4941"/>
      <w:bookmarkEnd w:id="4942"/>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4946" w:name="_CR9_3_1_98"/>
      <w:bookmarkStart w:id="4947" w:name="_Toc88656266"/>
      <w:bookmarkStart w:id="4948" w:name="_Toc88657325"/>
      <w:bookmarkStart w:id="4949" w:name="_Toc105657388"/>
      <w:bookmarkStart w:id="4950" w:name="_Toc106108769"/>
      <w:bookmarkStart w:id="4951" w:name="_Toc112687862"/>
      <w:bookmarkStart w:id="4952" w:name="_Toc145326908"/>
      <w:bookmarkStart w:id="4953" w:name="_Toc74152841"/>
      <w:bookmarkEnd w:id="4946"/>
      <w:r w:rsidRPr="00D629EF">
        <w:t>9.3.1.</w:t>
      </w:r>
      <w:r>
        <w:t>98</w:t>
      </w:r>
      <w:r w:rsidRPr="00D629EF">
        <w:tab/>
      </w:r>
      <w:r w:rsidRPr="0060494F">
        <w:t>Direct Forwarding Path Availability</w:t>
      </w:r>
      <w:bookmarkEnd w:id="4947"/>
      <w:bookmarkEnd w:id="4948"/>
      <w:bookmarkEnd w:id="4949"/>
      <w:bookmarkEnd w:id="4950"/>
      <w:bookmarkEnd w:id="4951"/>
      <w:bookmarkEnd w:id="4952"/>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4954" w:name="_Toc88656267"/>
      <w:bookmarkStart w:id="4955" w:name="_Toc88657326"/>
    </w:p>
    <w:p w14:paraId="78953AD9" w14:textId="77777777" w:rsidR="005504FA" w:rsidRPr="00135FF5" w:rsidRDefault="005504FA" w:rsidP="00101AE6">
      <w:pPr>
        <w:pStyle w:val="Heading4"/>
        <w:keepNext w:val="0"/>
        <w:keepLines w:val="0"/>
        <w:widowControl w:val="0"/>
      </w:pPr>
      <w:bookmarkStart w:id="4956" w:name="_CR9_3_1_99"/>
      <w:bookmarkStart w:id="4957" w:name="_Toc105657389"/>
      <w:bookmarkStart w:id="4958" w:name="_Toc106108770"/>
      <w:bookmarkStart w:id="4959" w:name="_Toc112687863"/>
      <w:bookmarkStart w:id="4960" w:name="_Toc145326909"/>
      <w:bookmarkEnd w:id="4956"/>
      <w:r w:rsidRPr="00135FF5">
        <w:t>9.3.1.99</w:t>
      </w:r>
      <w:r w:rsidRPr="00135FF5">
        <w:tab/>
        <w:t>IAB-donor-CU-UP PSK Info</w:t>
      </w:r>
      <w:bookmarkEnd w:id="4957"/>
      <w:bookmarkEnd w:id="4958"/>
      <w:bookmarkEnd w:id="4959"/>
      <w:bookmarkEnd w:id="4960"/>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4961" w:name="_CR9_3_1_100"/>
      <w:bookmarkStart w:id="4962" w:name="_Toc105657390"/>
      <w:bookmarkStart w:id="4963" w:name="_Toc106108771"/>
      <w:bookmarkStart w:id="4964" w:name="_Toc112687864"/>
      <w:bookmarkStart w:id="4965" w:name="_Toc145326910"/>
      <w:bookmarkEnd w:id="4961"/>
      <w:r w:rsidRPr="00792AD5">
        <w:t>9.3.1.</w:t>
      </w:r>
      <w:r w:rsidR="00257DD3">
        <w:t>100</w:t>
      </w:r>
      <w:r w:rsidRPr="00792AD5">
        <w:tab/>
        <w:t>ECGI Support List</w:t>
      </w:r>
      <w:bookmarkEnd w:id="4962"/>
      <w:bookmarkEnd w:id="4963"/>
      <w:bookmarkEnd w:id="4964"/>
      <w:bookmarkEnd w:id="4965"/>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4966" w:name="_CR9_3_1_101"/>
      <w:bookmarkStart w:id="4967" w:name="_Toc105657391"/>
      <w:bookmarkStart w:id="4968" w:name="_Toc106108772"/>
      <w:bookmarkStart w:id="4969" w:name="_Toc112687865"/>
      <w:bookmarkStart w:id="4970" w:name="_Toc145326911"/>
      <w:bookmarkEnd w:id="4966"/>
      <w:r w:rsidRPr="00792AD5">
        <w:t>9.3.1.10</w:t>
      </w:r>
      <w:r w:rsidR="00257DD3">
        <w:t>1</w:t>
      </w:r>
      <w:r w:rsidRPr="00792AD5">
        <w:tab/>
        <w:t>ECGI</w:t>
      </w:r>
      <w:bookmarkEnd w:id="4967"/>
      <w:bookmarkEnd w:id="4968"/>
      <w:bookmarkEnd w:id="4969"/>
      <w:bookmarkEnd w:id="4970"/>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4971" w:name="_CR9_3_1_102"/>
      <w:bookmarkStart w:id="4972" w:name="_Toc105657392"/>
      <w:bookmarkStart w:id="4973" w:name="_Toc106108773"/>
      <w:bookmarkStart w:id="4974" w:name="_Toc112687866"/>
      <w:bookmarkStart w:id="4975" w:name="_Toc145326912"/>
      <w:bookmarkEnd w:id="4971"/>
      <w:r>
        <w:t>9.3.1.</w:t>
      </w:r>
      <w:r>
        <w:rPr>
          <w:lang w:eastAsia="zh-CN"/>
        </w:rPr>
        <w:t>102</w:t>
      </w:r>
      <w:r>
        <w:tab/>
      </w:r>
      <w:bookmarkStart w:id="4976" w:name="OLE_LINK119"/>
      <w:r>
        <w:t>UE Slice Maximum Bit Rate List</w:t>
      </w:r>
      <w:bookmarkEnd w:id="4972"/>
      <w:bookmarkEnd w:id="4973"/>
      <w:bookmarkEnd w:id="4974"/>
      <w:bookmarkEnd w:id="4975"/>
      <w:bookmarkEnd w:id="4976"/>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4977" w:name="_CR9_3_1_103"/>
      <w:bookmarkStart w:id="4978" w:name="_Toc105657393"/>
      <w:bookmarkStart w:id="4979" w:name="_Toc106108774"/>
      <w:bookmarkStart w:id="4980" w:name="_Toc112687867"/>
      <w:bookmarkStart w:id="4981" w:name="_Toc145326913"/>
      <w:bookmarkEnd w:id="4977"/>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78"/>
      <w:bookmarkEnd w:id="4979"/>
      <w:bookmarkEnd w:id="4980"/>
      <w:bookmarkEnd w:id="4981"/>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4982" w:name="_CR9_3_1_104"/>
      <w:bookmarkStart w:id="4983" w:name="_Toc105657394"/>
      <w:bookmarkStart w:id="4984" w:name="_Toc106108775"/>
      <w:bookmarkStart w:id="4985" w:name="_Toc112687868"/>
      <w:bookmarkStart w:id="4986" w:name="_Toc145326914"/>
      <w:bookmarkEnd w:id="4982"/>
      <w:r w:rsidRPr="00D629EF">
        <w:t>9.3.1.</w:t>
      </w:r>
      <w:r>
        <w:t>104</w:t>
      </w:r>
      <w:r w:rsidRPr="00D629EF">
        <w:tab/>
      </w:r>
      <w:r>
        <w:t>UDC</w:t>
      </w:r>
      <w:r w:rsidRPr="00D629EF">
        <w:t xml:space="preserve"> Parameters</w:t>
      </w:r>
      <w:bookmarkEnd w:id="4983"/>
      <w:bookmarkEnd w:id="4984"/>
      <w:bookmarkEnd w:id="4985"/>
      <w:bookmarkEnd w:id="4986"/>
      <w:r w:rsidRPr="00D629EF">
        <w:t xml:space="preserve"> </w:t>
      </w:r>
    </w:p>
    <w:p w14:paraId="33CB21DF" w14:textId="77777777" w:rsidR="007C2226" w:rsidRPr="00D629EF" w:rsidRDefault="007C2226" w:rsidP="00101AE6">
      <w:pPr>
        <w:widowControl w:val="0"/>
      </w:pPr>
      <w:bookmarkStart w:id="4987" w:name="_Toc105657395"/>
      <w:bookmarkStart w:id="4988" w:name="_Toc106108776"/>
      <w:bookmarkStart w:id="4989"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4990" w:name="_CR9_3_1_105"/>
      <w:bookmarkStart w:id="4991" w:name="_Toc145326915"/>
      <w:bookmarkEnd w:id="4990"/>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87"/>
      <w:bookmarkEnd w:id="4988"/>
      <w:bookmarkEnd w:id="4989"/>
      <w:bookmarkEnd w:id="4991"/>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4992" w:name="_CR9_3_1_106"/>
      <w:bookmarkStart w:id="4993" w:name="_Toc105657396"/>
      <w:bookmarkStart w:id="4994" w:name="_Toc106108777"/>
      <w:bookmarkStart w:id="4995" w:name="_Toc112687870"/>
      <w:bookmarkStart w:id="4996" w:name="_Toc145326916"/>
      <w:bookmarkEnd w:id="4992"/>
      <w:r w:rsidRPr="008C3F37">
        <w:t>9.3.1.</w:t>
      </w:r>
      <w:r>
        <w:t>106</w:t>
      </w:r>
      <w:r w:rsidRPr="008C3F37">
        <w:tab/>
        <w:t>gNB-CU-CP MBS E1AP ID</w:t>
      </w:r>
      <w:bookmarkEnd w:id="4993"/>
      <w:bookmarkEnd w:id="4994"/>
      <w:bookmarkEnd w:id="4995"/>
      <w:bookmarkEnd w:id="4996"/>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4997" w:name="_CR9_3_1_107"/>
      <w:bookmarkStart w:id="4998" w:name="_Toc105657397"/>
      <w:bookmarkStart w:id="4999" w:name="_Toc106108778"/>
      <w:bookmarkStart w:id="5000" w:name="_Toc112687871"/>
      <w:bookmarkStart w:id="5001" w:name="_Toc145326917"/>
      <w:bookmarkEnd w:id="4997"/>
      <w:r w:rsidRPr="008C3F37">
        <w:t>9.3.1.</w:t>
      </w:r>
      <w:r>
        <w:t>107</w:t>
      </w:r>
      <w:r w:rsidRPr="008C3F37">
        <w:tab/>
        <w:t>gNB-CU-UP MBS E1AP ID</w:t>
      </w:r>
      <w:bookmarkEnd w:id="4998"/>
      <w:bookmarkEnd w:id="4999"/>
      <w:bookmarkEnd w:id="5000"/>
      <w:bookmarkEnd w:id="5001"/>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002" w:name="_CR9_3_1_108"/>
      <w:bookmarkStart w:id="5003" w:name="_Toc105657398"/>
      <w:bookmarkStart w:id="5004" w:name="_Toc106108779"/>
      <w:bookmarkStart w:id="5005" w:name="_Toc112687872"/>
      <w:bookmarkStart w:id="5006" w:name="_Toc145326918"/>
      <w:bookmarkEnd w:id="5002"/>
      <w:r w:rsidRPr="008C3F37">
        <w:t>9.3.1.</w:t>
      </w:r>
      <w:r>
        <w:t>108</w:t>
      </w:r>
      <w:r w:rsidRPr="008C3F37">
        <w:tab/>
        <w:t>Global MBS Session ID</w:t>
      </w:r>
      <w:bookmarkEnd w:id="5003"/>
      <w:bookmarkEnd w:id="5004"/>
      <w:bookmarkEnd w:id="5005"/>
      <w:bookmarkEnd w:id="5006"/>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007" w:name="_CR9_3_1_109"/>
      <w:bookmarkStart w:id="5008" w:name="_Toc105657399"/>
      <w:bookmarkStart w:id="5009" w:name="_Toc106108780"/>
      <w:bookmarkStart w:id="5010" w:name="_Toc112687873"/>
      <w:bookmarkStart w:id="5011" w:name="_Toc145326919"/>
      <w:bookmarkEnd w:id="5007"/>
      <w:r w:rsidRPr="008C3F37">
        <w:t>9.3.1.</w:t>
      </w:r>
      <w:r>
        <w:t>109</w:t>
      </w:r>
      <w:r w:rsidRPr="008C3F37">
        <w:tab/>
        <w:t>DU Cell Reference</w:t>
      </w:r>
      <w:bookmarkEnd w:id="5008"/>
      <w:bookmarkEnd w:id="5009"/>
      <w:bookmarkEnd w:id="5010"/>
      <w:bookmarkEnd w:id="5011"/>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012" w:name="_CR9_3_1_110"/>
      <w:bookmarkStart w:id="5013" w:name="_Toc56620678"/>
      <w:bookmarkStart w:id="5014" w:name="_Toc105657400"/>
      <w:bookmarkStart w:id="5015" w:name="_Toc106108781"/>
      <w:bookmarkStart w:id="5016" w:name="_Toc112687874"/>
      <w:bookmarkStart w:id="5017" w:name="_Toc145326920"/>
      <w:bookmarkEnd w:id="5012"/>
      <w:r>
        <w:t>9.3.1.110</w:t>
      </w:r>
      <w:r w:rsidRPr="008C3F37">
        <w:tab/>
        <w:t>gNB-CU-UP MBS Support Information</w:t>
      </w:r>
      <w:bookmarkEnd w:id="5013"/>
      <w:bookmarkEnd w:id="5014"/>
      <w:bookmarkEnd w:id="5015"/>
      <w:bookmarkEnd w:id="5016"/>
      <w:bookmarkEnd w:id="5017"/>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018" w:name="_CR9_3_1_111"/>
      <w:bookmarkStart w:id="5019" w:name="_Toc105657401"/>
      <w:bookmarkStart w:id="5020" w:name="_Toc106108782"/>
      <w:bookmarkStart w:id="5021" w:name="_Toc112687875"/>
      <w:bookmarkStart w:id="5022" w:name="_Toc145326921"/>
      <w:bookmarkEnd w:id="5018"/>
      <w:r>
        <w:t>9.3.1.111</w:t>
      </w:r>
      <w:r w:rsidRPr="008C3F37">
        <w:tab/>
        <w:t>MBS Area Session ID</w:t>
      </w:r>
      <w:bookmarkEnd w:id="5019"/>
      <w:bookmarkEnd w:id="5020"/>
      <w:bookmarkEnd w:id="5021"/>
      <w:bookmarkEnd w:id="5022"/>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023" w:name="_CR9_3_1_112"/>
      <w:bookmarkStart w:id="5024" w:name="_Toc105657402"/>
      <w:bookmarkStart w:id="5025" w:name="_Toc106108783"/>
      <w:bookmarkStart w:id="5026" w:name="_Toc112687876"/>
      <w:bookmarkStart w:id="5027" w:name="_Toc145326922"/>
      <w:bookmarkEnd w:id="5023"/>
      <w:r>
        <w:t>9.3.1.112</w:t>
      </w:r>
      <w:r w:rsidRPr="008C3F37">
        <w:tab/>
      </w:r>
      <w:r w:rsidRPr="008C3F37">
        <w:rPr>
          <w:noProof/>
          <w:lang w:eastAsia="ja-JP"/>
        </w:rPr>
        <w:t>BC Bearer Context NG-U TNL Info at 5GC</w:t>
      </w:r>
      <w:bookmarkEnd w:id="5024"/>
      <w:bookmarkEnd w:id="5025"/>
      <w:bookmarkEnd w:id="5026"/>
      <w:bookmarkEnd w:id="5027"/>
    </w:p>
    <w:p w14:paraId="624A5380" w14:textId="2379FF14" w:rsidR="009D7DFB" w:rsidRPr="008C3F37" w:rsidRDefault="009D7DFB" w:rsidP="00101AE6">
      <w:pPr>
        <w:widowControl w:val="0"/>
      </w:pPr>
      <w:r w:rsidRPr="008C3F37">
        <w:t>This IE contains TNL information for an MBS Session as provided by the 5GC for</w:t>
      </w:r>
      <w:r w:rsidR="000153A2"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028" w:name="_CR9_3_1_113"/>
      <w:bookmarkStart w:id="5029" w:name="_Toc105657403"/>
      <w:bookmarkStart w:id="5030" w:name="_Toc106108784"/>
      <w:bookmarkStart w:id="5031" w:name="_Toc112687877"/>
      <w:bookmarkStart w:id="5032" w:name="_Toc145326923"/>
      <w:bookmarkEnd w:id="5028"/>
      <w:r>
        <w:t>9.3.1.113</w:t>
      </w:r>
      <w:r w:rsidRPr="008C3F37">
        <w:tab/>
      </w:r>
      <w:r w:rsidRPr="008C3F37">
        <w:rPr>
          <w:bCs/>
          <w:noProof/>
          <w:lang w:eastAsia="ja-JP"/>
        </w:rPr>
        <w:t>MBS NG-U Information at 5GC</w:t>
      </w:r>
      <w:bookmarkEnd w:id="5029"/>
      <w:bookmarkEnd w:id="5030"/>
      <w:bookmarkEnd w:id="5031"/>
      <w:bookmarkEnd w:id="5032"/>
    </w:p>
    <w:p w14:paraId="31ACCD64" w14:textId="77777777" w:rsidR="00364B1C" w:rsidRPr="008C3F37" w:rsidRDefault="00364B1C" w:rsidP="00101AE6">
      <w:pPr>
        <w:widowControl w:val="0"/>
      </w:pPr>
      <w:bookmarkStart w:id="5033" w:name="_Toc105657404"/>
      <w:bookmarkStart w:id="5034" w:name="_Toc106108785"/>
      <w:bookmarkStart w:id="5035"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036" w:name="_CR9_3_1_114"/>
      <w:bookmarkStart w:id="5037" w:name="_Toc145326924"/>
      <w:bookmarkEnd w:id="5036"/>
      <w:r>
        <w:t>9.3.1.114</w:t>
      </w:r>
      <w:r w:rsidRPr="008C3F37">
        <w:tab/>
        <w:t>BC MRB Setup Configuration</w:t>
      </w:r>
      <w:bookmarkEnd w:id="5033"/>
      <w:bookmarkEnd w:id="5034"/>
      <w:bookmarkEnd w:id="5035"/>
      <w:bookmarkEnd w:id="5037"/>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038" w:name="_CR9_3_1_115"/>
      <w:bookmarkStart w:id="5039" w:name="_Toc105657405"/>
      <w:bookmarkStart w:id="5040" w:name="_Toc106108786"/>
      <w:bookmarkStart w:id="5041" w:name="_Toc112687879"/>
      <w:bookmarkStart w:id="5042" w:name="_Toc145326925"/>
      <w:bookmarkEnd w:id="5038"/>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039"/>
      <w:bookmarkEnd w:id="5040"/>
      <w:bookmarkEnd w:id="5041"/>
      <w:bookmarkEnd w:id="5042"/>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043" w:name="_CR9_3_1_116"/>
      <w:bookmarkStart w:id="5044" w:name="_Toc105657406"/>
      <w:bookmarkStart w:id="5045" w:name="_Toc106108787"/>
      <w:bookmarkStart w:id="5046" w:name="_Toc112687880"/>
      <w:bookmarkStart w:id="5047" w:name="_Toc145326926"/>
      <w:bookmarkEnd w:id="5043"/>
      <w:r>
        <w:t>9.3.1.116</w:t>
      </w:r>
      <w:r w:rsidRPr="008C3F37">
        <w:tab/>
      </w:r>
      <w:r w:rsidRPr="008C3F37">
        <w:rPr>
          <w:noProof/>
          <w:lang w:eastAsia="ja-JP"/>
        </w:rPr>
        <w:t>BC Bearer Context NG-U TNL Info at NG-RAN</w:t>
      </w:r>
      <w:bookmarkEnd w:id="5044"/>
      <w:bookmarkEnd w:id="5045"/>
      <w:bookmarkEnd w:id="5046"/>
      <w:bookmarkEnd w:id="5047"/>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048" w:name="_CR9_3_1_117"/>
      <w:bookmarkStart w:id="5049" w:name="_Toc105657407"/>
      <w:bookmarkStart w:id="5050" w:name="_Toc106108788"/>
      <w:bookmarkStart w:id="5051" w:name="_Toc112687881"/>
      <w:bookmarkStart w:id="5052" w:name="_Toc145326927"/>
      <w:bookmarkEnd w:id="5048"/>
      <w:r>
        <w:t>9.3.1.117</w:t>
      </w:r>
      <w:r w:rsidRPr="008C3F37">
        <w:tab/>
      </w:r>
      <w:r w:rsidRPr="008C3F37">
        <w:rPr>
          <w:bCs/>
          <w:noProof/>
          <w:lang w:eastAsia="ja-JP"/>
        </w:rPr>
        <w:t>MBS NG-U Information at NG-RAN</w:t>
      </w:r>
      <w:bookmarkEnd w:id="5049"/>
      <w:bookmarkEnd w:id="5050"/>
      <w:bookmarkEnd w:id="5051"/>
      <w:bookmarkEnd w:id="5052"/>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053" w:name="_CR9_3_1_118"/>
      <w:bookmarkStart w:id="5054" w:name="_Toc105657408"/>
      <w:bookmarkStart w:id="5055" w:name="_Toc106108789"/>
      <w:bookmarkStart w:id="5056" w:name="_Toc112687882"/>
      <w:bookmarkStart w:id="5057" w:name="_Toc145326928"/>
      <w:bookmarkEnd w:id="5053"/>
      <w:r>
        <w:t>9.3.1.118</w:t>
      </w:r>
      <w:r w:rsidRPr="008C3F37">
        <w:tab/>
      </w:r>
      <w:r w:rsidRPr="008C3F37">
        <w:rPr>
          <w:noProof/>
          <w:lang w:eastAsia="ja-JP"/>
        </w:rPr>
        <w:t>BC Bearer Context F1-U TNL Info at CU</w:t>
      </w:r>
      <w:bookmarkEnd w:id="5054"/>
      <w:bookmarkEnd w:id="5055"/>
      <w:bookmarkEnd w:id="5056"/>
      <w:bookmarkEnd w:id="5057"/>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058" w:name="_CR9_3_1_119"/>
      <w:bookmarkStart w:id="5059" w:name="_Toc105657409"/>
      <w:bookmarkStart w:id="5060" w:name="_Toc106108790"/>
      <w:bookmarkStart w:id="5061" w:name="_Toc112687883"/>
      <w:bookmarkStart w:id="5062" w:name="_Toc145326929"/>
      <w:bookmarkEnd w:id="5058"/>
      <w:r>
        <w:rPr>
          <w:lang w:val="fr-FR"/>
        </w:rPr>
        <w:t>9.3.1.119</w:t>
      </w:r>
      <w:r w:rsidRPr="0076581A">
        <w:rPr>
          <w:lang w:val="fr-FR"/>
        </w:rPr>
        <w:tab/>
      </w:r>
      <w:r w:rsidRPr="0076581A">
        <w:rPr>
          <w:noProof/>
          <w:lang w:val="fr-FR" w:eastAsia="ja-JP"/>
        </w:rPr>
        <w:t>BC Bearer Context F1-U TNL Info at DU</w:t>
      </w:r>
      <w:bookmarkEnd w:id="5059"/>
      <w:bookmarkEnd w:id="5060"/>
      <w:bookmarkEnd w:id="5061"/>
      <w:bookmarkEnd w:id="5062"/>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063" w:name="_CR9_3_1_120"/>
      <w:bookmarkStart w:id="5064" w:name="_Toc105657410"/>
      <w:bookmarkStart w:id="5065" w:name="_Toc106108791"/>
      <w:bookmarkStart w:id="5066" w:name="_Toc112687884"/>
      <w:bookmarkStart w:id="5067" w:name="_Toc145326930"/>
      <w:bookmarkEnd w:id="5063"/>
      <w:r>
        <w:t>9.3.1.120</w:t>
      </w:r>
      <w:r w:rsidRPr="008C3F37">
        <w:tab/>
      </w:r>
      <w:bookmarkStart w:id="5068" w:name="OLE_LINK96"/>
      <w:bookmarkStart w:id="5069" w:name="OLE_LINK97"/>
      <w:r w:rsidRPr="008C3F37">
        <w:t>MC MRB Setup Configuration</w:t>
      </w:r>
      <w:bookmarkEnd w:id="5064"/>
      <w:bookmarkEnd w:id="5065"/>
      <w:bookmarkEnd w:id="5066"/>
      <w:bookmarkEnd w:id="5067"/>
      <w:bookmarkEnd w:id="5068"/>
      <w:bookmarkEnd w:id="5069"/>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070" w:name="_CR9_3_1_121"/>
      <w:bookmarkStart w:id="5071" w:name="_Toc105657411"/>
      <w:bookmarkStart w:id="5072" w:name="_Toc106108792"/>
      <w:bookmarkStart w:id="5073" w:name="_Toc112687885"/>
      <w:bookmarkStart w:id="5074" w:name="_Toc145326931"/>
      <w:bookmarkEnd w:id="5070"/>
      <w:r>
        <w:t>9.3.1.121</w:t>
      </w:r>
      <w:r w:rsidRPr="008C3F37">
        <w:tab/>
      </w:r>
      <w:r w:rsidRPr="008C3F37">
        <w:rPr>
          <w:noProof/>
          <w:lang w:eastAsia="ja-JP"/>
        </w:rPr>
        <w:t>MC Bearer Context NG-U TNL Info at NG-RAN</w:t>
      </w:r>
      <w:bookmarkEnd w:id="5071"/>
      <w:bookmarkEnd w:id="5072"/>
      <w:bookmarkEnd w:id="5073"/>
      <w:bookmarkEnd w:id="5074"/>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075" w:name="_CR9_3_1_122"/>
      <w:bookmarkStart w:id="5076" w:name="_Toc105657412"/>
      <w:bookmarkStart w:id="5077" w:name="_Toc106108793"/>
      <w:bookmarkStart w:id="5078" w:name="_Toc112687886"/>
      <w:bookmarkStart w:id="5079" w:name="_Toc145326932"/>
      <w:bookmarkEnd w:id="5075"/>
      <w:r>
        <w:t>9.3.1.122</w:t>
      </w:r>
      <w:r w:rsidRPr="008C3F37">
        <w:tab/>
      </w:r>
      <w:r w:rsidRPr="008C3F37">
        <w:rPr>
          <w:noProof/>
          <w:lang w:eastAsia="ja-JP"/>
        </w:rPr>
        <w:t>MC Bearer Context NG-U TNL Info at 5GC</w:t>
      </w:r>
      <w:bookmarkEnd w:id="5076"/>
      <w:bookmarkEnd w:id="5077"/>
      <w:bookmarkEnd w:id="5078"/>
      <w:bookmarkEnd w:id="5079"/>
    </w:p>
    <w:p w14:paraId="02C54304" w14:textId="759F3A4A" w:rsidR="009D7DFB" w:rsidRPr="008C3F37" w:rsidRDefault="009D7DFB" w:rsidP="00101AE6">
      <w:pPr>
        <w:widowControl w:val="0"/>
      </w:pPr>
      <w:r w:rsidRPr="008C3F37">
        <w:t>This IE contains TNL information for a multicast MBS Session as provided by the 5GC for</w:t>
      </w:r>
      <w:r w:rsidR="000153A2"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080" w:name="_CR9_3_1_123"/>
      <w:bookmarkStart w:id="5081" w:name="_Toc105657413"/>
      <w:bookmarkStart w:id="5082" w:name="_Toc106108794"/>
      <w:bookmarkStart w:id="5083" w:name="_Toc112687887"/>
      <w:bookmarkStart w:id="5084" w:name="_Toc145326933"/>
      <w:bookmarkEnd w:id="5080"/>
      <w:r>
        <w:t>9.3.1.123</w:t>
      </w:r>
      <w:r w:rsidRPr="008C3F37">
        <w:tab/>
      </w:r>
      <w:r w:rsidRPr="008C3F37">
        <w:rPr>
          <w:noProof/>
          <w:lang w:eastAsia="ja-JP"/>
        </w:rPr>
        <w:t>MC Bearer Context NG-U TNL Info at NG-RAN Request</w:t>
      </w:r>
      <w:bookmarkEnd w:id="5081"/>
      <w:bookmarkEnd w:id="5082"/>
      <w:bookmarkEnd w:id="5083"/>
      <w:bookmarkEnd w:id="5084"/>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085" w:name="_CR9_3_1_124"/>
      <w:bookmarkStart w:id="5086" w:name="_Toc105657414"/>
      <w:bookmarkStart w:id="5087" w:name="_Toc106108795"/>
      <w:bookmarkStart w:id="5088" w:name="_Toc112687888"/>
      <w:bookmarkStart w:id="5089" w:name="_Toc145326934"/>
      <w:bookmarkEnd w:id="5085"/>
      <w:r>
        <w:t>9.3.1.124</w:t>
      </w:r>
      <w:r w:rsidRPr="008C3F37">
        <w:tab/>
      </w:r>
      <w:r w:rsidRPr="008C3F37">
        <w:rPr>
          <w:noProof/>
          <w:lang w:eastAsia="ja-JP"/>
        </w:rPr>
        <w:t>MC Bearer Context F1-U TNL Info at DU</w:t>
      </w:r>
      <w:bookmarkEnd w:id="5086"/>
      <w:bookmarkEnd w:id="5087"/>
      <w:bookmarkEnd w:id="5088"/>
      <w:bookmarkEnd w:id="5089"/>
    </w:p>
    <w:p w14:paraId="41D3FFD4" w14:textId="788C2749" w:rsidR="009D7DFB" w:rsidRPr="008C3F37" w:rsidRDefault="000153A2" w:rsidP="00101AE6">
      <w:pPr>
        <w:widowControl w:val="0"/>
      </w:pPr>
      <w:r w:rsidRPr="00E433D1">
        <w:t xml:space="preserve">This IE contains </w:t>
      </w:r>
      <w:r>
        <w:t>DU</w:t>
      </w:r>
      <w:r w:rsidRPr="00E433D1">
        <w:t xml:space="preserve"> </w:t>
      </w:r>
      <w:r w:rsidR="009D7DFB"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090" w:name="_CR9_3_1_125"/>
      <w:bookmarkStart w:id="5091" w:name="_Toc105657415"/>
      <w:bookmarkStart w:id="5092" w:name="_Toc106108796"/>
      <w:bookmarkStart w:id="5093" w:name="_Toc112687889"/>
      <w:bookmarkStart w:id="5094" w:name="_Toc145326935"/>
      <w:bookmarkEnd w:id="5090"/>
      <w:r>
        <w:t>9.3.1.125</w:t>
      </w:r>
      <w:r w:rsidRPr="008C3F37">
        <w:tab/>
        <w:t>MBS Multicast F1-U Context Descriptor</w:t>
      </w:r>
      <w:bookmarkEnd w:id="5091"/>
      <w:bookmarkEnd w:id="5092"/>
      <w:bookmarkEnd w:id="5093"/>
      <w:bookmarkEnd w:id="5094"/>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095" w:name="_CR9_3_1_126"/>
      <w:bookmarkStart w:id="5096" w:name="_Toc105657416"/>
      <w:bookmarkStart w:id="5097" w:name="_Toc106108797"/>
      <w:bookmarkStart w:id="5098" w:name="_Toc112687890"/>
      <w:bookmarkStart w:id="5099" w:name="_Toc145326936"/>
      <w:bookmarkEnd w:id="5095"/>
      <w:r>
        <w:t>9.3.1.126</w:t>
      </w:r>
      <w:r w:rsidRPr="008C3F37">
        <w:tab/>
      </w:r>
      <w:r w:rsidR="00683EAD">
        <w:t>Void</w:t>
      </w:r>
      <w:bookmarkEnd w:id="5096"/>
      <w:bookmarkEnd w:id="5097"/>
      <w:bookmarkEnd w:id="5098"/>
      <w:bookmarkEnd w:id="5099"/>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100" w:name="_CR9_3_1_127"/>
      <w:bookmarkStart w:id="5101" w:name="_Toc105657417"/>
      <w:bookmarkStart w:id="5102" w:name="_Toc106108798"/>
      <w:bookmarkStart w:id="5103" w:name="_Toc112687891"/>
      <w:bookmarkStart w:id="5104" w:name="_Toc145326937"/>
      <w:bookmarkEnd w:id="5100"/>
      <w:r>
        <w:t>9.3.1.127</w:t>
      </w:r>
      <w:r w:rsidRPr="008C3F37">
        <w:tab/>
      </w:r>
      <w:r w:rsidRPr="008C3F37">
        <w:rPr>
          <w:noProof/>
          <w:lang w:eastAsia="ja-JP"/>
        </w:rPr>
        <w:t>MC Bearer Context NG-U TNL Info at NG-RAN Modify Response</w:t>
      </w:r>
      <w:bookmarkEnd w:id="5101"/>
      <w:bookmarkEnd w:id="5102"/>
      <w:bookmarkEnd w:id="5103"/>
      <w:bookmarkEnd w:id="5104"/>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105" w:name="_CR9_3_1_128"/>
      <w:bookmarkStart w:id="5106" w:name="_Toc97907928"/>
      <w:bookmarkStart w:id="5107" w:name="_Toc105657418"/>
      <w:bookmarkStart w:id="5108" w:name="_Toc106108799"/>
      <w:bookmarkStart w:id="5109" w:name="_Toc112687892"/>
      <w:bookmarkStart w:id="5110" w:name="_Toc145326938"/>
      <w:bookmarkEnd w:id="5105"/>
      <w:r w:rsidRPr="00D629EF">
        <w:t>9.3.1.</w:t>
      </w:r>
      <w:r>
        <w:t>128</w:t>
      </w:r>
      <w:r w:rsidRPr="00D629EF">
        <w:tab/>
        <w:t>Discard Timer</w:t>
      </w:r>
      <w:bookmarkEnd w:id="5106"/>
      <w:r>
        <w:t xml:space="preserve"> Extended</w:t>
      </w:r>
      <w:bookmarkEnd w:id="5107"/>
      <w:bookmarkEnd w:id="5108"/>
      <w:bookmarkEnd w:id="5109"/>
      <w:bookmarkEnd w:id="5110"/>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111" w:name="_CR9_3_1_129"/>
      <w:bookmarkStart w:id="5112" w:name="_Toc45652436"/>
      <w:bookmarkStart w:id="5113" w:name="_Toc45658868"/>
      <w:bookmarkStart w:id="5114" w:name="_Toc99123568"/>
      <w:bookmarkStart w:id="5115" w:name="_Toc99662373"/>
      <w:bookmarkStart w:id="5116" w:name="_Toc97891425"/>
      <w:bookmarkStart w:id="5117" w:name="_Toc45720688"/>
      <w:bookmarkStart w:id="5118" w:name="_Toc88652382"/>
      <w:bookmarkStart w:id="5119" w:name="_Toc45897955"/>
      <w:bookmarkStart w:id="5120" w:name="_Toc51746159"/>
      <w:bookmarkStart w:id="5121" w:name="_Toc64446423"/>
      <w:bookmarkStart w:id="5122" w:name="_Toc73982293"/>
      <w:bookmarkStart w:id="5123" w:name="_Toc45798566"/>
      <w:bookmarkStart w:id="5124" w:name="_Toc105657419"/>
      <w:bookmarkStart w:id="5125" w:name="_Toc106108800"/>
      <w:bookmarkStart w:id="5126" w:name="_Toc112687893"/>
      <w:bookmarkStart w:id="5127" w:name="_Toc145326939"/>
      <w:bookmarkEnd w:id="5111"/>
      <w:r>
        <w:t>9.3.1.129</w:t>
      </w:r>
      <w:r>
        <w:tab/>
        <w:t xml:space="preserve">MDT PLMN </w:t>
      </w:r>
      <w:r>
        <w:rPr>
          <w:rFonts w:eastAsia="SimSun" w:hint="eastAsia"/>
          <w:lang w:val="en-US" w:eastAsia="zh-CN"/>
        </w:rPr>
        <w:t xml:space="preserve">Modification </w:t>
      </w:r>
      <w:r>
        <w:t>List</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128" w:name="_CR9_3_1_130"/>
      <w:bookmarkStart w:id="5129" w:name="_Toc112687894"/>
      <w:bookmarkStart w:id="5130" w:name="_Toc145326940"/>
      <w:bookmarkStart w:id="5131" w:name="_Toc105657420"/>
      <w:bookmarkStart w:id="5132" w:name="_Toc106108801"/>
      <w:bookmarkEnd w:id="5128"/>
      <w:r w:rsidRPr="0057718A">
        <w:t>9.3.1.</w:t>
      </w:r>
      <w:r>
        <w:t>130</w:t>
      </w:r>
      <w:r w:rsidRPr="0057718A">
        <w:tab/>
      </w:r>
      <w:r>
        <w:t>MRB</w:t>
      </w:r>
      <w:r w:rsidRPr="0057718A">
        <w:t xml:space="preserve"> Progress</w:t>
      </w:r>
      <w:r>
        <w:t xml:space="preserve"> Information</w:t>
      </w:r>
      <w:bookmarkEnd w:id="5129"/>
      <w:bookmarkEnd w:id="5130"/>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133" w:name="_CR9_3_1_131"/>
      <w:bookmarkStart w:id="5134" w:name="_Toc112687895"/>
      <w:bookmarkStart w:id="5135" w:name="_Toc145326941"/>
      <w:bookmarkEnd w:id="5133"/>
      <w:r w:rsidRPr="00EA4459">
        <w:t>9.3.1.</w:t>
      </w:r>
      <w:r>
        <w:t>131</w:t>
      </w:r>
      <w:r w:rsidRPr="00EA4459">
        <w:tab/>
        <w:t>MRB Progress Information Type</w:t>
      </w:r>
      <w:bookmarkEnd w:id="5134"/>
      <w:bookmarkEnd w:id="5135"/>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136" w:name="_CR9_3_1_132"/>
      <w:bookmarkStart w:id="5137" w:name="_Toc112687896"/>
      <w:bookmarkStart w:id="5138" w:name="_Toc145326942"/>
      <w:bookmarkEnd w:id="5136"/>
      <w:r w:rsidRPr="00C6587B">
        <w:t>9.3</w:t>
      </w:r>
      <w:r w:rsidRPr="00393174">
        <w:t>.</w:t>
      </w:r>
      <w:r w:rsidRPr="00C6587B">
        <w:t>1</w:t>
      </w:r>
      <w:r w:rsidRPr="00393174">
        <w:t>.</w:t>
      </w:r>
      <w:r>
        <w:t>132</w:t>
      </w:r>
      <w:r w:rsidRPr="00393174">
        <w:tab/>
      </w:r>
      <w:r w:rsidRPr="00C6587B">
        <w:t>M</w:t>
      </w:r>
      <w:r>
        <w:t>C Forwarding Resource ID</w:t>
      </w:r>
      <w:bookmarkEnd w:id="5137"/>
      <w:bookmarkEnd w:id="5138"/>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139" w:name="_CR9_3_1_133"/>
      <w:bookmarkStart w:id="5140" w:name="_Toc112687897"/>
      <w:bookmarkStart w:id="5141" w:name="_Toc145326943"/>
      <w:bookmarkEnd w:id="5139"/>
      <w:r w:rsidRPr="00C6587B">
        <w:t>9.3</w:t>
      </w:r>
      <w:r w:rsidRPr="00393174">
        <w:t>.</w:t>
      </w:r>
      <w:r w:rsidRPr="00C6587B">
        <w:t>1</w:t>
      </w:r>
      <w:r w:rsidRPr="00393174">
        <w:t>.</w:t>
      </w:r>
      <w:r>
        <w:t>133</w:t>
      </w:r>
      <w:r w:rsidRPr="00393174">
        <w:tab/>
      </w:r>
      <w:r>
        <w:t>MBS Session Associated Information</w:t>
      </w:r>
      <w:bookmarkEnd w:id="5140"/>
      <w:bookmarkEnd w:id="5141"/>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142" w:name="_CR9_3_1_134"/>
      <w:bookmarkStart w:id="5143" w:name="_Toc112687898"/>
      <w:bookmarkStart w:id="5144" w:name="_Toc145326944"/>
      <w:bookmarkEnd w:id="5142"/>
      <w:r w:rsidRPr="00C6587B">
        <w:t>9.3</w:t>
      </w:r>
      <w:r w:rsidRPr="00393174">
        <w:t>.</w:t>
      </w:r>
      <w:r w:rsidRPr="00C6587B">
        <w:t>1</w:t>
      </w:r>
      <w:r w:rsidRPr="00393174">
        <w:t>.</w:t>
      </w:r>
      <w:r w:rsidR="00173FD4">
        <w:t>134</w:t>
      </w:r>
      <w:r w:rsidRPr="00393174">
        <w:tab/>
      </w:r>
      <w:r w:rsidRPr="00C6587B">
        <w:t>M</w:t>
      </w:r>
      <w:r>
        <w:t>C Forwarding Resource Request</w:t>
      </w:r>
      <w:bookmarkEnd w:id="5143"/>
      <w:bookmarkEnd w:id="5144"/>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145" w:name="_CR9_3_1_135"/>
      <w:bookmarkStart w:id="5146" w:name="_Toc112687899"/>
      <w:bookmarkStart w:id="5147" w:name="_Toc145326945"/>
      <w:bookmarkEnd w:id="5145"/>
      <w:r w:rsidRPr="00C6587B">
        <w:t>9.3</w:t>
      </w:r>
      <w:r w:rsidRPr="00393174">
        <w:t>.</w:t>
      </w:r>
      <w:r w:rsidRPr="00C6587B">
        <w:t>1</w:t>
      </w:r>
      <w:r w:rsidRPr="00393174">
        <w:t>.</w:t>
      </w:r>
      <w:r w:rsidR="00173FD4">
        <w:t>135</w:t>
      </w:r>
      <w:r w:rsidRPr="00393174">
        <w:tab/>
      </w:r>
      <w:r w:rsidRPr="00C6587B">
        <w:t>M</w:t>
      </w:r>
      <w:r>
        <w:t>C Forwarding Resource Indication</w:t>
      </w:r>
      <w:bookmarkEnd w:id="5146"/>
      <w:bookmarkEnd w:id="5147"/>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148" w:name="_CR9_3_1_136"/>
      <w:bookmarkStart w:id="5149" w:name="_Toc112687900"/>
      <w:bookmarkStart w:id="5150" w:name="_Toc145326946"/>
      <w:bookmarkEnd w:id="5148"/>
      <w:r w:rsidRPr="00C6587B">
        <w:t>9.3</w:t>
      </w:r>
      <w:r w:rsidRPr="00393174">
        <w:t>.</w:t>
      </w:r>
      <w:r w:rsidRPr="00C6587B">
        <w:t>1</w:t>
      </w:r>
      <w:r w:rsidRPr="00393174">
        <w:t>.</w:t>
      </w:r>
      <w:r w:rsidR="00173FD4">
        <w:t>136</w:t>
      </w:r>
      <w:r w:rsidRPr="00393174">
        <w:tab/>
      </w:r>
      <w:r w:rsidRPr="00C6587B">
        <w:t>M</w:t>
      </w:r>
      <w:r>
        <w:t>C Forwarding Resource Response</w:t>
      </w:r>
      <w:bookmarkEnd w:id="5149"/>
      <w:bookmarkEnd w:id="5150"/>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151" w:name="_CR9_3_1_137"/>
      <w:bookmarkStart w:id="5152" w:name="_Toc112687901"/>
      <w:bookmarkStart w:id="5153" w:name="_Toc145326947"/>
      <w:bookmarkEnd w:id="5151"/>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152"/>
      <w:bookmarkEnd w:id="5153"/>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154" w:name="_CR9_3_1_138"/>
      <w:bookmarkStart w:id="5155" w:name="_Toc112687902"/>
      <w:bookmarkStart w:id="5156" w:name="_Toc145326948"/>
      <w:bookmarkEnd w:id="5154"/>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155"/>
      <w:bookmarkEnd w:id="5156"/>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157" w:name="_CR9_3_1_139"/>
      <w:bookmarkStart w:id="5158" w:name="_Toc112687903"/>
      <w:bookmarkStart w:id="5159" w:name="_Toc145326949"/>
      <w:bookmarkEnd w:id="5157"/>
      <w:r w:rsidRPr="00F85EA2">
        <w:t>9.3.</w:t>
      </w:r>
      <w:r>
        <w:t>1</w:t>
      </w:r>
      <w:r w:rsidRPr="00F85EA2">
        <w:t>.</w:t>
      </w:r>
      <w:r>
        <w:t>139</w:t>
      </w:r>
      <w:r w:rsidRPr="00F85EA2">
        <w:tab/>
        <w:t>Multicast F1-U</w:t>
      </w:r>
      <w:r>
        <w:t xml:space="preserve"> </w:t>
      </w:r>
      <w:r w:rsidRPr="00F85EA2">
        <w:t xml:space="preserve">Context </w:t>
      </w:r>
      <w:r>
        <w:t>ReferenceE1</w:t>
      </w:r>
      <w:bookmarkEnd w:id="5158"/>
      <w:bookmarkEnd w:id="5159"/>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160" w:name="_CR9_3_1_140"/>
      <w:bookmarkStart w:id="5161" w:name="_Toc98868321"/>
      <w:bookmarkStart w:id="5162" w:name="_Toc105174607"/>
      <w:bookmarkStart w:id="5163" w:name="_Toc106109444"/>
      <w:bookmarkStart w:id="5164" w:name="_Toc145326950"/>
      <w:bookmarkStart w:id="5165" w:name="_Toc112687904"/>
      <w:bookmarkEnd w:id="5160"/>
      <w:r w:rsidRPr="000007EC">
        <w:t>9.</w:t>
      </w:r>
      <w:r w:rsidRPr="000007EC">
        <w:rPr>
          <w:lang w:eastAsia="zh-CN"/>
        </w:rPr>
        <w:t>3</w:t>
      </w:r>
      <w:r w:rsidRPr="000007EC">
        <w:t>.1.</w:t>
      </w:r>
      <w:r>
        <w:rPr>
          <w:lang w:eastAsia="zh-CN"/>
        </w:rPr>
        <w:t>140</w:t>
      </w:r>
      <w:r w:rsidRPr="000007EC">
        <w:tab/>
        <w:t>MBS Session Associated Information</w:t>
      </w:r>
      <w:bookmarkEnd w:id="5161"/>
      <w:bookmarkEnd w:id="5162"/>
      <w:bookmarkEnd w:id="5163"/>
      <w:r>
        <w:rPr>
          <w:rFonts w:hint="eastAsia"/>
          <w:lang w:eastAsia="zh-CN"/>
        </w:rPr>
        <w:t xml:space="preserve"> Non-Support-to-Support</w:t>
      </w:r>
      <w:bookmarkEnd w:id="5164"/>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166" w:name="_CR9_3_1_141"/>
      <w:bookmarkStart w:id="5167" w:name="_Toc145326951"/>
      <w:bookmarkEnd w:id="516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67"/>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6BD2DBFF" w14:textId="33CC05D8" w:rsidR="00B52BB6" w:rsidRPr="00E07E32" w:rsidRDefault="00B52BB6" w:rsidP="0003504A">
      <w:pPr>
        <w:pStyle w:val="Heading4"/>
      </w:pPr>
      <w:r w:rsidRPr="00E07E32">
        <w:rPr>
          <w:noProof/>
        </w:rPr>
        <w:t>9.3.1.</w:t>
      </w:r>
      <w:r>
        <w:rPr>
          <w:noProof/>
        </w:rPr>
        <w:t>142</w:t>
      </w:r>
      <w:r w:rsidRPr="00E07E32">
        <w:rPr>
          <w:noProof/>
        </w:rPr>
        <w:tab/>
        <w:t>MT-</w:t>
      </w:r>
      <w:r w:rsidRPr="00E07E32">
        <w:rPr>
          <w:lang w:eastAsia="zh-CN"/>
        </w:rPr>
        <w:t xml:space="preserve">SDT Information </w:t>
      </w:r>
    </w:p>
    <w:p w14:paraId="134EB103" w14:textId="77777777" w:rsidR="00B52BB6" w:rsidRPr="00E07E32" w:rsidRDefault="00B52BB6" w:rsidP="00B52BB6">
      <w:pPr>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B52BB6" w:rsidRPr="00E07E32" w14:paraId="4BD3A235" w14:textId="77777777" w:rsidTr="009262EC">
        <w:tc>
          <w:tcPr>
            <w:tcW w:w="2694" w:type="dxa"/>
            <w:tcBorders>
              <w:top w:val="single" w:sz="4" w:space="0" w:color="auto"/>
              <w:left w:val="single" w:sz="4" w:space="0" w:color="auto"/>
              <w:bottom w:val="single" w:sz="4" w:space="0" w:color="auto"/>
              <w:right w:val="single" w:sz="4" w:space="0" w:color="auto"/>
            </w:tcBorders>
            <w:hideMark/>
          </w:tcPr>
          <w:p w14:paraId="4CE97ECE" w14:textId="77777777" w:rsidR="00B52BB6" w:rsidRPr="00E07E32" w:rsidRDefault="00B52BB6" w:rsidP="0003504A">
            <w:pPr>
              <w:pStyle w:val="TAH"/>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34B27FF3" w14:textId="77777777" w:rsidR="00B52BB6" w:rsidRPr="00E07E32" w:rsidRDefault="00B52BB6" w:rsidP="0003504A">
            <w:pPr>
              <w:pStyle w:val="TAH"/>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3EE36252" w14:textId="77777777" w:rsidR="00B52BB6" w:rsidRPr="00E07E32" w:rsidRDefault="00B52BB6" w:rsidP="0003504A">
            <w:pPr>
              <w:pStyle w:val="TAH"/>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343FC3D9" w14:textId="77777777" w:rsidR="00B52BB6" w:rsidRPr="00E07E32" w:rsidRDefault="00B52BB6" w:rsidP="0003504A">
            <w:pPr>
              <w:pStyle w:val="TAH"/>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0D49306E" w14:textId="77777777" w:rsidR="00B52BB6" w:rsidRPr="00E07E32" w:rsidRDefault="00B52BB6" w:rsidP="0003504A">
            <w:pPr>
              <w:pStyle w:val="TAH"/>
            </w:pPr>
            <w:r w:rsidRPr="00E07E32">
              <w:t>Semantics Description</w:t>
            </w:r>
          </w:p>
        </w:tc>
      </w:tr>
      <w:tr w:rsidR="00B52BB6" w:rsidRPr="00E07E32" w14:paraId="64385FE5" w14:textId="77777777" w:rsidTr="009262EC">
        <w:tc>
          <w:tcPr>
            <w:tcW w:w="2694" w:type="dxa"/>
            <w:tcBorders>
              <w:top w:val="single" w:sz="4" w:space="0" w:color="auto"/>
              <w:left w:val="single" w:sz="4" w:space="0" w:color="auto"/>
              <w:bottom w:val="single" w:sz="4" w:space="0" w:color="auto"/>
              <w:right w:val="single" w:sz="4" w:space="0" w:color="auto"/>
            </w:tcBorders>
          </w:tcPr>
          <w:p w14:paraId="1102B894" w14:textId="77777777" w:rsidR="00B52BB6" w:rsidRPr="00E07E32" w:rsidRDefault="00B52BB6" w:rsidP="0003504A">
            <w:pPr>
              <w:pStyle w:val="TAL"/>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306FB9C4" w14:textId="77777777" w:rsidR="00B52BB6" w:rsidRPr="00E07E32" w:rsidRDefault="00B52BB6" w:rsidP="0003504A">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936704A" w14:textId="77777777" w:rsidR="00B52BB6" w:rsidRPr="00E07E32" w:rsidRDefault="00B52BB6" w:rsidP="0003504A">
            <w:pPr>
              <w:pStyle w:val="TAL"/>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87EA9CA" w14:textId="77777777" w:rsidR="00B52BB6" w:rsidRPr="00E07E32" w:rsidRDefault="00B52BB6" w:rsidP="0003504A">
            <w:pPr>
              <w:pStyle w:val="TAL"/>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3E447B3B" w14:textId="77777777" w:rsidR="00B52BB6" w:rsidRPr="00E07E32" w:rsidRDefault="00B52BB6" w:rsidP="0003504A">
            <w:pPr>
              <w:pStyle w:val="TAL"/>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p>
        </w:tc>
      </w:tr>
    </w:tbl>
    <w:p w14:paraId="09B81E2D" w14:textId="77777777" w:rsidR="00B52BB6" w:rsidRDefault="00B52BB6" w:rsidP="00101AE6">
      <w:pPr>
        <w:widowControl w:val="0"/>
        <w:rPr>
          <w:noProof/>
          <w:lang w:eastAsia="zh-CN"/>
        </w:rPr>
      </w:pPr>
    </w:p>
    <w:p w14:paraId="0FD629EF" w14:textId="3508FFB8" w:rsidR="0003504A" w:rsidRDefault="0003504A" w:rsidP="0003504A">
      <w:pPr>
        <w:pStyle w:val="Heading4"/>
      </w:pPr>
      <w:r>
        <w:t>9.3.1.143</w:t>
      </w:r>
      <w:r>
        <w:tab/>
        <w:t>PDU Set QoS Parameters</w:t>
      </w:r>
    </w:p>
    <w:p w14:paraId="26136568" w14:textId="77777777" w:rsidR="0003504A" w:rsidRDefault="0003504A" w:rsidP="0003504A">
      <w:pPr>
        <w:widowControl w:val="0"/>
      </w:pPr>
      <w:r>
        <w:t>This IE defines PDU Set QoS parameters 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03504A" w14:paraId="3A13B89B" w14:textId="77777777" w:rsidTr="009262EC">
        <w:trPr>
          <w:trHeight w:val="405"/>
          <w:tblHeader/>
        </w:trPr>
        <w:tc>
          <w:tcPr>
            <w:tcW w:w="1431" w:type="pct"/>
          </w:tcPr>
          <w:p w14:paraId="5126075E" w14:textId="77777777" w:rsidR="0003504A" w:rsidRDefault="0003504A" w:rsidP="009262EC">
            <w:pPr>
              <w:pStyle w:val="TAH"/>
              <w:keepNext w:val="0"/>
              <w:keepLines w:val="0"/>
              <w:widowControl w:val="0"/>
              <w:rPr>
                <w:lang w:eastAsia="ja-JP"/>
              </w:rPr>
            </w:pPr>
            <w:r>
              <w:rPr>
                <w:lang w:eastAsia="ja-JP"/>
              </w:rPr>
              <w:t>IE/Group Name</w:t>
            </w:r>
          </w:p>
        </w:tc>
        <w:tc>
          <w:tcPr>
            <w:tcW w:w="714" w:type="pct"/>
          </w:tcPr>
          <w:p w14:paraId="3AF59104" w14:textId="77777777" w:rsidR="0003504A" w:rsidRDefault="0003504A" w:rsidP="009262EC">
            <w:pPr>
              <w:pStyle w:val="TAH"/>
              <w:keepNext w:val="0"/>
              <w:keepLines w:val="0"/>
              <w:widowControl w:val="0"/>
              <w:rPr>
                <w:lang w:eastAsia="ja-JP"/>
              </w:rPr>
            </w:pPr>
            <w:r>
              <w:rPr>
                <w:lang w:eastAsia="ja-JP"/>
              </w:rPr>
              <w:t>Presence</w:t>
            </w:r>
          </w:p>
        </w:tc>
        <w:tc>
          <w:tcPr>
            <w:tcW w:w="713" w:type="pct"/>
          </w:tcPr>
          <w:p w14:paraId="79C9278F" w14:textId="77777777" w:rsidR="0003504A" w:rsidRDefault="0003504A" w:rsidP="009262EC">
            <w:pPr>
              <w:pStyle w:val="TAH"/>
              <w:keepNext w:val="0"/>
              <w:keepLines w:val="0"/>
              <w:widowControl w:val="0"/>
              <w:rPr>
                <w:lang w:eastAsia="ja-JP"/>
              </w:rPr>
            </w:pPr>
            <w:r>
              <w:rPr>
                <w:lang w:eastAsia="ja-JP"/>
              </w:rPr>
              <w:t>Range</w:t>
            </w:r>
          </w:p>
        </w:tc>
        <w:tc>
          <w:tcPr>
            <w:tcW w:w="1000" w:type="pct"/>
          </w:tcPr>
          <w:p w14:paraId="34FF8260" w14:textId="77777777" w:rsidR="0003504A" w:rsidRDefault="0003504A" w:rsidP="009262EC">
            <w:pPr>
              <w:pStyle w:val="TAH"/>
              <w:keepNext w:val="0"/>
              <w:keepLines w:val="0"/>
              <w:widowControl w:val="0"/>
              <w:rPr>
                <w:lang w:eastAsia="ja-JP"/>
              </w:rPr>
            </w:pPr>
            <w:r>
              <w:rPr>
                <w:lang w:eastAsia="ja-JP"/>
              </w:rPr>
              <w:t>IE type and reference</w:t>
            </w:r>
          </w:p>
        </w:tc>
        <w:tc>
          <w:tcPr>
            <w:tcW w:w="1142" w:type="pct"/>
          </w:tcPr>
          <w:p w14:paraId="4939663B" w14:textId="77777777" w:rsidR="0003504A" w:rsidRDefault="0003504A" w:rsidP="009262EC">
            <w:pPr>
              <w:pStyle w:val="TAH"/>
              <w:keepNext w:val="0"/>
              <w:keepLines w:val="0"/>
              <w:widowControl w:val="0"/>
              <w:rPr>
                <w:lang w:eastAsia="ja-JP"/>
              </w:rPr>
            </w:pPr>
            <w:r>
              <w:rPr>
                <w:lang w:eastAsia="ja-JP"/>
              </w:rPr>
              <w:t>Semantics description</w:t>
            </w:r>
          </w:p>
        </w:tc>
      </w:tr>
      <w:tr w:rsidR="0003504A" w14:paraId="762259FD" w14:textId="77777777" w:rsidTr="009262EC">
        <w:trPr>
          <w:trHeight w:val="617"/>
        </w:trPr>
        <w:tc>
          <w:tcPr>
            <w:tcW w:w="1431" w:type="pct"/>
          </w:tcPr>
          <w:p w14:paraId="219DDD9D" w14:textId="77777777" w:rsidR="0003504A" w:rsidRDefault="0003504A" w:rsidP="009262EC">
            <w:pPr>
              <w:pStyle w:val="TAL"/>
              <w:keepNext w:val="0"/>
              <w:keepLines w:val="0"/>
              <w:widowControl w:val="0"/>
            </w:pPr>
            <w:r>
              <w:t>PDU Set Delay Budget</w:t>
            </w:r>
          </w:p>
        </w:tc>
        <w:tc>
          <w:tcPr>
            <w:tcW w:w="714" w:type="pct"/>
          </w:tcPr>
          <w:p w14:paraId="404B9891" w14:textId="77777777" w:rsidR="0003504A" w:rsidRDefault="0003504A" w:rsidP="009262EC">
            <w:pPr>
              <w:pStyle w:val="TAL"/>
              <w:keepNext w:val="0"/>
              <w:keepLines w:val="0"/>
              <w:widowControl w:val="0"/>
              <w:rPr>
                <w:lang w:eastAsia="ja-JP"/>
              </w:rPr>
            </w:pPr>
            <w:r>
              <w:rPr>
                <w:lang w:eastAsia="ja-JP"/>
              </w:rPr>
              <w:t>O</w:t>
            </w:r>
          </w:p>
        </w:tc>
        <w:tc>
          <w:tcPr>
            <w:tcW w:w="713" w:type="pct"/>
          </w:tcPr>
          <w:p w14:paraId="2F28C5EC" w14:textId="77777777" w:rsidR="0003504A" w:rsidRDefault="0003504A" w:rsidP="009262EC">
            <w:pPr>
              <w:pStyle w:val="TAL"/>
              <w:keepNext w:val="0"/>
              <w:keepLines w:val="0"/>
              <w:widowControl w:val="0"/>
              <w:rPr>
                <w:lang w:eastAsia="ja-JP"/>
              </w:rPr>
            </w:pPr>
          </w:p>
        </w:tc>
        <w:tc>
          <w:tcPr>
            <w:tcW w:w="1000" w:type="pct"/>
          </w:tcPr>
          <w:p w14:paraId="4A3DC101" w14:textId="77777777" w:rsidR="0003504A" w:rsidRDefault="0003504A" w:rsidP="009262EC">
            <w:pPr>
              <w:pStyle w:val="TAL"/>
              <w:keepNext w:val="0"/>
              <w:keepLines w:val="0"/>
              <w:widowControl w:val="0"/>
              <w:rPr>
                <w:rFonts w:eastAsia="Batang"/>
              </w:rPr>
            </w:pPr>
            <w:r>
              <w:rPr>
                <w:rFonts w:eastAsia="Batang"/>
              </w:rPr>
              <w:t>Extended Packet Delay Budget</w:t>
            </w:r>
          </w:p>
          <w:p w14:paraId="3E222E23" w14:textId="77777777" w:rsidR="0003504A" w:rsidRDefault="0003504A" w:rsidP="009262EC">
            <w:pPr>
              <w:pStyle w:val="TAL"/>
              <w:keepNext w:val="0"/>
              <w:keepLines w:val="0"/>
              <w:widowControl w:val="0"/>
              <w:rPr>
                <w:rFonts w:eastAsia="Batang"/>
              </w:rPr>
            </w:pPr>
            <w:r>
              <w:rPr>
                <w:rFonts w:eastAsia="Batang"/>
              </w:rPr>
              <w:t xml:space="preserve">9.3.1.79 </w:t>
            </w:r>
          </w:p>
        </w:tc>
        <w:tc>
          <w:tcPr>
            <w:tcW w:w="1142" w:type="pct"/>
          </w:tcPr>
          <w:p w14:paraId="4050C856" w14:textId="77777777" w:rsidR="0003504A" w:rsidRDefault="0003504A" w:rsidP="009262EC">
            <w:pPr>
              <w:pStyle w:val="TAL"/>
              <w:keepNext w:val="0"/>
              <w:keepLines w:val="0"/>
              <w:widowControl w:val="0"/>
              <w:rPr>
                <w:rFonts w:cs="Arial"/>
                <w:szCs w:val="18"/>
              </w:rPr>
            </w:pPr>
            <w:r>
              <w:rPr>
                <w:rFonts w:cs="Arial"/>
                <w:szCs w:val="18"/>
              </w:rPr>
              <w:t>The PDU Set Delay Budget is specified in TS 23.501 [20].</w:t>
            </w:r>
          </w:p>
        </w:tc>
      </w:tr>
      <w:tr w:rsidR="0003504A" w14:paraId="3B308053" w14:textId="77777777" w:rsidTr="009262EC">
        <w:trPr>
          <w:trHeight w:val="414"/>
        </w:trPr>
        <w:tc>
          <w:tcPr>
            <w:tcW w:w="1431" w:type="pct"/>
          </w:tcPr>
          <w:p w14:paraId="1EE33B71" w14:textId="77777777" w:rsidR="0003504A" w:rsidRDefault="0003504A" w:rsidP="009262EC">
            <w:pPr>
              <w:pStyle w:val="TAL"/>
              <w:keepNext w:val="0"/>
              <w:keepLines w:val="0"/>
              <w:widowControl w:val="0"/>
              <w:rPr>
                <w:lang w:eastAsia="ja-JP"/>
              </w:rPr>
            </w:pPr>
            <w:r>
              <w:t>PDU Set Error Rate</w:t>
            </w:r>
          </w:p>
        </w:tc>
        <w:tc>
          <w:tcPr>
            <w:tcW w:w="714" w:type="pct"/>
          </w:tcPr>
          <w:p w14:paraId="0E6C33B2" w14:textId="77777777" w:rsidR="0003504A" w:rsidRDefault="0003504A" w:rsidP="009262EC">
            <w:pPr>
              <w:pStyle w:val="TAL"/>
              <w:keepNext w:val="0"/>
              <w:keepLines w:val="0"/>
              <w:widowControl w:val="0"/>
              <w:rPr>
                <w:lang w:eastAsia="ja-JP"/>
              </w:rPr>
            </w:pPr>
            <w:r>
              <w:rPr>
                <w:lang w:eastAsia="ja-JP"/>
              </w:rPr>
              <w:t>O</w:t>
            </w:r>
          </w:p>
        </w:tc>
        <w:tc>
          <w:tcPr>
            <w:tcW w:w="713" w:type="pct"/>
          </w:tcPr>
          <w:p w14:paraId="6807FEBD" w14:textId="77777777" w:rsidR="0003504A" w:rsidRDefault="0003504A" w:rsidP="009262EC">
            <w:pPr>
              <w:pStyle w:val="TAL"/>
              <w:keepNext w:val="0"/>
              <w:keepLines w:val="0"/>
              <w:widowControl w:val="0"/>
              <w:rPr>
                <w:lang w:eastAsia="ja-JP"/>
              </w:rPr>
            </w:pPr>
          </w:p>
        </w:tc>
        <w:tc>
          <w:tcPr>
            <w:tcW w:w="1000" w:type="pct"/>
          </w:tcPr>
          <w:p w14:paraId="15C49904" w14:textId="77777777" w:rsidR="0003504A" w:rsidRDefault="0003504A" w:rsidP="009262EC">
            <w:pPr>
              <w:pStyle w:val="TAL"/>
              <w:keepNext w:val="0"/>
              <w:keepLines w:val="0"/>
              <w:widowControl w:val="0"/>
              <w:tabs>
                <w:tab w:val="right" w:pos="1710"/>
              </w:tabs>
              <w:rPr>
                <w:rFonts w:eastAsia="Batang"/>
              </w:rPr>
            </w:pPr>
            <w:r>
              <w:rPr>
                <w:rFonts w:eastAsia="Batang"/>
              </w:rPr>
              <w:t>Packet Error Rate</w:t>
            </w:r>
          </w:p>
          <w:p w14:paraId="322EE7B3" w14:textId="77777777" w:rsidR="0003504A" w:rsidRDefault="0003504A" w:rsidP="009262EC">
            <w:pPr>
              <w:pStyle w:val="TAL"/>
              <w:keepNext w:val="0"/>
              <w:keepLines w:val="0"/>
              <w:widowControl w:val="0"/>
              <w:tabs>
                <w:tab w:val="right" w:pos="1710"/>
              </w:tabs>
              <w:rPr>
                <w:lang w:eastAsia="ja-JP"/>
              </w:rPr>
            </w:pPr>
            <w:r>
              <w:rPr>
                <w:rFonts w:eastAsia="Batang"/>
              </w:rPr>
              <w:t>9.3.1.48</w:t>
            </w:r>
            <w:r>
              <w:rPr>
                <w:rFonts w:eastAsia="Batang"/>
              </w:rPr>
              <w:tab/>
            </w:r>
          </w:p>
        </w:tc>
        <w:tc>
          <w:tcPr>
            <w:tcW w:w="1142" w:type="pct"/>
          </w:tcPr>
          <w:p w14:paraId="4C7B8F2D" w14:textId="77777777" w:rsidR="0003504A" w:rsidRDefault="0003504A" w:rsidP="009262EC">
            <w:pPr>
              <w:pStyle w:val="TAL"/>
              <w:keepNext w:val="0"/>
              <w:keepLines w:val="0"/>
              <w:widowControl w:val="0"/>
              <w:rPr>
                <w:lang w:eastAsia="ja-JP"/>
              </w:rPr>
            </w:pPr>
            <w:r>
              <w:t>The PDU Set Error Rate is specified in</w:t>
            </w:r>
            <w:r>
              <w:rPr>
                <w:rFonts w:cs="Arial"/>
                <w:szCs w:val="18"/>
              </w:rPr>
              <w:t xml:space="preserve"> TS 23.501 [20].</w:t>
            </w:r>
          </w:p>
        </w:tc>
      </w:tr>
      <w:tr w:rsidR="0003504A" w14:paraId="2C1D336E" w14:textId="77777777" w:rsidTr="009262EC">
        <w:trPr>
          <w:trHeight w:val="405"/>
        </w:trPr>
        <w:tc>
          <w:tcPr>
            <w:tcW w:w="1431" w:type="pct"/>
          </w:tcPr>
          <w:p w14:paraId="4EB7B4DC" w14:textId="77777777" w:rsidR="0003504A" w:rsidRPr="008956B8" w:rsidRDefault="0003504A" w:rsidP="009262EC">
            <w:pPr>
              <w:pStyle w:val="TAL"/>
              <w:keepNext w:val="0"/>
              <w:keepLines w:val="0"/>
              <w:widowControl w:val="0"/>
              <w:rPr>
                <w:lang w:val="sv-SE" w:eastAsia="ja-JP"/>
              </w:rPr>
            </w:pPr>
            <w:r w:rsidRPr="008956B8">
              <w:rPr>
                <w:lang w:val="sv-SE"/>
              </w:rPr>
              <w:t>PDU Set Integrated Handling Information</w:t>
            </w:r>
          </w:p>
        </w:tc>
        <w:tc>
          <w:tcPr>
            <w:tcW w:w="714" w:type="pct"/>
          </w:tcPr>
          <w:p w14:paraId="78A24B69" w14:textId="77777777" w:rsidR="0003504A" w:rsidRDefault="0003504A" w:rsidP="009262EC">
            <w:pPr>
              <w:pStyle w:val="TAL"/>
              <w:keepNext w:val="0"/>
              <w:keepLines w:val="0"/>
              <w:widowControl w:val="0"/>
              <w:rPr>
                <w:lang w:eastAsia="ja-JP"/>
              </w:rPr>
            </w:pPr>
            <w:r>
              <w:rPr>
                <w:lang w:eastAsia="ja-JP"/>
              </w:rPr>
              <w:t>O</w:t>
            </w:r>
          </w:p>
        </w:tc>
        <w:tc>
          <w:tcPr>
            <w:tcW w:w="713" w:type="pct"/>
          </w:tcPr>
          <w:p w14:paraId="05340624" w14:textId="77777777" w:rsidR="0003504A" w:rsidRDefault="0003504A" w:rsidP="009262EC">
            <w:pPr>
              <w:pStyle w:val="TAL"/>
              <w:keepNext w:val="0"/>
              <w:keepLines w:val="0"/>
              <w:widowControl w:val="0"/>
              <w:rPr>
                <w:lang w:eastAsia="ja-JP"/>
              </w:rPr>
            </w:pPr>
          </w:p>
        </w:tc>
        <w:tc>
          <w:tcPr>
            <w:tcW w:w="1000" w:type="pct"/>
          </w:tcPr>
          <w:p w14:paraId="37DC4475" w14:textId="77777777" w:rsidR="0003504A" w:rsidRDefault="0003504A" w:rsidP="009262EC">
            <w:pPr>
              <w:pStyle w:val="TAL"/>
              <w:keepNext w:val="0"/>
              <w:keepLines w:val="0"/>
              <w:widowControl w:val="0"/>
              <w:rPr>
                <w:lang w:eastAsia="ja-JP"/>
              </w:rPr>
            </w:pPr>
            <w:r>
              <w:rPr>
                <w:lang w:eastAsia="ja-JP"/>
              </w:rPr>
              <w:t>ENUMERATED (true, false, …)</w:t>
            </w:r>
          </w:p>
        </w:tc>
        <w:tc>
          <w:tcPr>
            <w:tcW w:w="1142" w:type="pct"/>
          </w:tcPr>
          <w:p w14:paraId="183B0AE2" w14:textId="77777777" w:rsidR="0003504A" w:rsidRDefault="0003504A" w:rsidP="009262EC">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774AC6B1" w14:textId="77777777" w:rsidR="0003504A" w:rsidRDefault="0003504A" w:rsidP="0003504A">
      <w:pPr>
        <w:widowControl w:val="0"/>
      </w:pPr>
    </w:p>
    <w:p w14:paraId="0AB57C4D" w14:textId="3546FDED" w:rsidR="0003504A" w:rsidRDefault="0003504A" w:rsidP="0003504A">
      <w:pPr>
        <w:pStyle w:val="Heading4"/>
      </w:pPr>
      <w:r>
        <w:t>9.3.1.144</w:t>
      </w:r>
      <w:r>
        <w:tab/>
        <w:t>N6 Jitter Information</w:t>
      </w:r>
    </w:p>
    <w:p w14:paraId="6F6E3D28" w14:textId="77777777" w:rsidR="0003504A" w:rsidRDefault="0003504A" w:rsidP="0003504A">
      <w:pPr>
        <w:widowControl w:val="0"/>
      </w:pPr>
      <w:r>
        <w:t xml:space="preserve">This IE defines the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03504A" w14:paraId="2D4D49D4" w14:textId="77777777" w:rsidTr="009262EC">
        <w:trPr>
          <w:trHeight w:val="405"/>
          <w:tblHeader/>
        </w:trPr>
        <w:tc>
          <w:tcPr>
            <w:tcW w:w="1431" w:type="pct"/>
          </w:tcPr>
          <w:p w14:paraId="732D27A8" w14:textId="77777777" w:rsidR="0003504A" w:rsidRDefault="0003504A" w:rsidP="009262EC">
            <w:pPr>
              <w:pStyle w:val="TAH"/>
              <w:keepNext w:val="0"/>
              <w:keepLines w:val="0"/>
              <w:widowControl w:val="0"/>
              <w:rPr>
                <w:lang w:eastAsia="ja-JP"/>
              </w:rPr>
            </w:pPr>
            <w:r>
              <w:rPr>
                <w:lang w:eastAsia="ja-JP"/>
              </w:rPr>
              <w:t>IE/Group Name</w:t>
            </w:r>
          </w:p>
        </w:tc>
        <w:tc>
          <w:tcPr>
            <w:tcW w:w="714" w:type="pct"/>
          </w:tcPr>
          <w:p w14:paraId="26574940" w14:textId="77777777" w:rsidR="0003504A" w:rsidRDefault="0003504A" w:rsidP="009262EC">
            <w:pPr>
              <w:pStyle w:val="TAH"/>
              <w:keepNext w:val="0"/>
              <w:keepLines w:val="0"/>
              <w:widowControl w:val="0"/>
              <w:rPr>
                <w:lang w:eastAsia="ja-JP"/>
              </w:rPr>
            </w:pPr>
            <w:r>
              <w:rPr>
                <w:lang w:eastAsia="ja-JP"/>
              </w:rPr>
              <w:t>Presence</w:t>
            </w:r>
          </w:p>
        </w:tc>
        <w:tc>
          <w:tcPr>
            <w:tcW w:w="713" w:type="pct"/>
          </w:tcPr>
          <w:p w14:paraId="7DA1E168" w14:textId="77777777" w:rsidR="0003504A" w:rsidRDefault="0003504A" w:rsidP="009262EC">
            <w:pPr>
              <w:pStyle w:val="TAH"/>
              <w:keepNext w:val="0"/>
              <w:keepLines w:val="0"/>
              <w:widowControl w:val="0"/>
              <w:rPr>
                <w:lang w:eastAsia="ja-JP"/>
              </w:rPr>
            </w:pPr>
            <w:r>
              <w:rPr>
                <w:lang w:eastAsia="ja-JP"/>
              </w:rPr>
              <w:t>Range</w:t>
            </w:r>
          </w:p>
        </w:tc>
        <w:tc>
          <w:tcPr>
            <w:tcW w:w="1000" w:type="pct"/>
          </w:tcPr>
          <w:p w14:paraId="465145B9" w14:textId="77777777" w:rsidR="0003504A" w:rsidRDefault="0003504A" w:rsidP="009262EC">
            <w:pPr>
              <w:pStyle w:val="TAH"/>
              <w:keepNext w:val="0"/>
              <w:keepLines w:val="0"/>
              <w:widowControl w:val="0"/>
              <w:rPr>
                <w:lang w:eastAsia="ja-JP"/>
              </w:rPr>
            </w:pPr>
            <w:r>
              <w:rPr>
                <w:lang w:eastAsia="ja-JP"/>
              </w:rPr>
              <w:t>IE type and reference</w:t>
            </w:r>
          </w:p>
        </w:tc>
        <w:tc>
          <w:tcPr>
            <w:tcW w:w="1142" w:type="pct"/>
          </w:tcPr>
          <w:p w14:paraId="36EC9643" w14:textId="77777777" w:rsidR="0003504A" w:rsidRDefault="0003504A" w:rsidP="009262EC">
            <w:pPr>
              <w:pStyle w:val="TAH"/>
              <w:keepNext w:val="0"/>
              <w:keepLines w:val="0"/>
              <w:widowControl w:val="0"/>
              <w:rPr>
                <w:lang w:eastAsia="ja-JP"/>
              </w:rPr>
            </w:pPr>
            <w:r>
              <w:rPr>
                <w:lang w:eastAsia="ja-JP"/>
              </w:rPr>
              <w:t>Semantics description</w:t>
            </w:r>
          </w:p>
        </w:tc>
      </w:tr>
      <w:tr w:rsidR="0003504A" w14:paraId="60B50C8A" w14:textId="77777777" w:rsidTr="009262EC">
        <w:trPr>
          <w:trHeight w:val="617"/>
        </w:trPr>
        <w:tc>
          <w:tcPr>
            <w:tcW w:w="1431" w:type="pct"/>
          </w:tcPr>
          <w:p w14:paraId="09161A6B" w14:textId="77777777" w:rsidR="0003504A" w:rsidRDefault="0003504A" w:rsidP="009262EC">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30002A87" w14:textId="77777777" w:rsidR="0003504A" w:rsidRDefault="0003504A" w:rsidP="009262EC">
            <w:pPr>
              <w:pStyle w:val="TAL"/>
              <w:keepNext w:val="0"/>
              <w:keepLines w:val="0"/>
              <w:widowControl w:val="0"/>
              <w:rPr>
                <w:lang w:eastAsia="ja-JP"/>
              </w:rPr>
            </w:pPr>
            <w:r>
              <w:rPr>
                <w:rFonts w:eastAsia="SimSun" w:hint="eastAsia"/>
                <w:lang w:eastAsia="zh-CN"/>
              </w:rPr>
              <w:t>M</w:t>
            </w:r>
          </w:p>
        </w:tc>
        <w:tc>
          <w:tcPr>
            <w:tcW w:w="713" w:type="pct"/>
          </w:tcPr>
          <w:p w14:paraId="116C449A" w14:textId="77777777" w:rsidR="0003504A" w:rsidRDefault="0003504A" w:rsidP="009262EC">
            <w:pPr>
              <w:pStyle w:val="TAL"/>
              <w:keepNext w:val="0"/>
              <w:keepLines w:val="0"/>
              <w:widowControl w:val="0"/>
              <w:rPr>
                <w:lang w:eastAsia="ja-JP"/>
              </w:rPr>
            </w:pPr>
          </w:p>
        </w:tc>
        <w:tc>
          <w:tcPr>
            <w:tcW w:w="1000" w:type="pct"/>
          </w:tcPr>
          <w:p w14:paraId="01908D55" w14:textId="77777777" w:rsidR="0003504A" w:rsidRDefault="0003504A" w:rsidP="009262EC">
            <w:pPr>
              <w:pStyle w:val="TAL"/>
              <w:keepNext w:val="0"/>
              <w:keepLines w:val="0"/>
              <w:widowControl w:val="0"/>
              <w:rPr>
                <w:rFonts w:eastAsia="Batang"/>
              </w:rPr>
            </w:pPr>
            <w:r>
              <w:rPr>
                <w:rFonts w:eastAsia="SimSun" w:cs="Arial"/>
                <w:lang w:eastAsia="zh-CN"/>
              </w:rPr>
              <w:t>INTEGER (-127.. 127, …)</w:t>
            </w:r>
          </w:p>
        </w:tc>
        <w:tc>
          <w:tcPr>
            <w:tcW w:w="1142" w:type="pct"/>
          </w:tcPr>
          <w:p w14:paraId="218AB100" w14:textId="77777777" w:rsidR="0003504A" w:rsidRDefault="0003504A" w:rsidP="009262EC">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03504A" w14:paraId="683CE09C" w14:textId="77777777" w:rsidTr="009262EC">
        <w:trPr>
          <w:trHeight w:val="617"/>
        </w:trPr>
        <w:tc>
          <w:tcPr>
            <w:tcW w:w="1431" w:type="pct"/>
          </w:tcPr>
          <w:p w14:paraId="1CAEF0AD" w14:textId="77777777" w:rsidR="0003504A" w:rsidRDefault="0003504A" w:rsidP="009262EC">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7E53D33E" w14:textId="77777777" w:rsidR="0003504A" w:rsidRDefault="0003504A" w:rsidP="009262EC">
            <w:pPr>
              <w:pStyle w:val="TAL"/>
              <w:keepNext w:val="0"/>
              <w:keepLines w:val="0"/>
              <w:widowControl w:val="0"/>
              <w:rPr>
                <w:lang w:eastAsia="ja-JP"/>
              </w:rPr>
            </w:pPr>
            <w:r>
              <w:rPr>
                <w:rFonts w:eastAsia="SimSun" w:hint="eastAsia"/>
                <w:lang w:eastAsia="zh-CN"/>
              </w:rPr>
              <w:t>M</w:t>
            </w:r>
          </w:p>
        </w:tc>
        <w:tc>
          <w:tcPr>
            <w:tcW w:w="713" w:type="pct"/>
          </w:tcPr>
          <w:p w14:paraId="70DBECC7" w14:textId="77777777" w:rsidR="0003504A" w:rsidRDefault="0003504A" w:rsidP="009262EC">
            <w:pPr>
              <w:pStyle w:val="TAL"/>
              <w:keepNext w:val="0"/>
              <w:keepLines w:val="0"/>
              <w:widowControl w:val="0"/>
              <w:rPr>
                <w:lang w:eastAsia="ja-JP"/>
              </w:rPr>
            </w:pPr>
          </w:p>
        </w:tc>
        <w:tc>
          <w:tcPr>
            <w:tcW w:w="1000" w:type="pct"/>
          </w:tcPr>
          <w:p w14:paraId="401786DA" w14:textId="77777777" w:rsidR="0003504A" w:rsidRDefault="0003504A" w:rsidP="009262EC">
            <w:pPr>
              <w:pStyle w:val="TAL"/>
              <w:keepNext w:val="0"/>
              <w:keepLines w:val="0"/>
              <w:widowControl w:val="0"/>
              <w:rPr>
                <w:rFonts w:eastAsia="Batang"/>
              </w:rPr>
            </w:pPr>
            <w:r>
              <w:rPr>
                <w:rFonts w:eastAsia="SimSun" w:cs="Arial"/>
                <w:lang w:eastAsia="zh-CN"/>
              </w:rPr>
              <w:t>INTEGER (-127.. 127, …)</w:t>
            </w:r>
          </w:p>
        </w:tc>
        <w:tc>
          <w:tcPr>
            <w:tcW w:w="1142" w:type="pct"/>
          </w:tcPr>
          <w:p w14:paraId="619D3D13" w14:textId="77777777" w:rsidR="0003504A" w:rsidRDefault="0003504A" w:rsidP="009262EC">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0281B14B" w14:textId="77777777" w:rsidR="0003504A" w:rsidRDefault="0003504A" w:rsidP="0003504A">
      <w:pPr>
        <w:pStyle w:val="FirstChange"/>
        <w:jc w:val="left"/>
      </w:pPr>
    </w:p>
    <w:p w14:paraId="447B3DF2" w14:textId="7F883CE5" w:rsidR="0003504A" w:rsidRDefault="0003504A" w:rsidP="0003504A">
      <w:pPr>
        <w:pStyle w:val="Heading4"/>
        <w:rPr>
          <w:rFonts w:eastAsia="SimSun"/>
        </w:rPr>
      </w:pPr>
      <w:r>
        <w:rPr>
          <w:rFonts w:eastAsia="SimSun"/>
        </w:rPr>
        <w:t>9.3.1.145</w:t>
      </w:r>
      <w:r>
        <w:rPr>
          <w:rFonts w:eastAsia="SimSun"/>
        </w:rPr>
        <w:tab/>
        <w:t>ECN Marking or Congestion Information Reporting Request</w:t>
      </w:r>
    </w:p>
    <w:p w14:paraId="4704537E" w14:textId="77777777" w:rsidR="0003504A" w:rsidRDefault="0003504A" w:rsidP="0003504A">
      <w:pPr>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03504A" w14:paraId="316997B4" w14:textId="77777777" w:rsidTr="009262EC">
        <w:tc>
          <w:tcPr>
            <w:tcW w:w="2549" w:type="dxa"/>
          </w:tcPr>
          <w:p w14:paraId="0C03ECCE" w14:textId="77777777" w:rsidR="0003504A" w:rsidRDefault="0003504A" w:rsidP="009262EC">
            <w:pPr>
              <w:pStyle w:val="TAH"/>
              <w:rPr>
                <w:lang w:eastAsia="ja-JP"/>
              </w:rPr>
            </w:pPr>
            <w:r>
              <w:rPr>
                <w:lang w:eastAsia="ja-JP"/>
              </w:rPr>
              <w:t>IE/Group Name</w:t>
            </w:r>
          </w:p>
        </w:tc>
        <w:tc>
          <w:tcPr>
            <w:tcW w:w="1132" w:type="dxa"/>
          </w:tcPr>
          <w:p w14:paraId="0DA0611F" w14:textId="77777777" w:rsidR="0003504A" w:rsidRDefault="0003504A" w:rsidP="009262EC">
            <w:pPr>
              <w:pStyle w:val="TAH"/>
              <w:rPr>
                <w:lang w:eastAsia="ja-JP"/>
              </w:rPr>
            </w:pPr>
            <w:r>
              <w:rPr>
                <w:lang w:eastAsia="ja-JP"/>
              </w:rPr>
              <w:t>Presence</w:t>
            </w:r>
          </w:p>
        </w:tc>
        <w:tc>
          <w:tcPr>
            <w:tcW w:w="1417" w:type="dxa"/>
          </w:tcPr>
          <w:p w14:paraId="5CBAA446" w14:textId="77777777" w:rsidR="0003504A" w:rsidRDefault="0003504A" w:rsidP="009262EC">
            <w:pPr>
              <w:pStyle w:val="TAH"/>
              <w:rPr>
                <w:lang w:eastAsia="ja-JP"/>
              </w:rPr>
            </w:pPr>
            <w:r>
              <w:rPr>
                <w:lang w:eastAsia="ja-JP"/>
              </w:rPr>
              <w:t>Range</w:t>
            </w:r>
          </w:p>
        </w:tc>
        <w:tc>
          <w:tcPr>
            <w:tcW w:w="1843" w:type="dxa"/>
          </w:tcPr>
          <w:p w14:paraId="7F3CEC3D" w14:textId="77777777" w:rsidR="0003504A" w:rsidRDefault="0003504A" w:rsidP="009262EC">
            <w:pPr>
              <w:pStyle w:val="TAH"/>
              <w:rPr>
                <w:lang w:eastAsia="ja-JP"/>
              </w:rPr>
            </w:pPr>
            <w:r>
              <w:rPr>
                <w:lang w:eastAsia="ja-JP"/>
              </w:rPr>
              <w:t>IE type and reference</w:t>
            </w:r>
          </w:p>
        </w:tc>
        <w:tc>
          <w:tcPr>
            <w:tcW w:w="2835" w:type="dxa"/>
          </w:tcPr>
          <w:p w14:paraId="5F3FE60E" w14:textId="77777777" w:rsidR="0003504A" w:rsidRDefault="0003504A" w:rsidP="009262EC">
            <w:pPr>
              <w:pStyle w:val="TAH"/>
              <w:rPr>
                <w:lang w:eastAsia="ja-JP"/>
              </w:rPr>
            </w:pPr>
            <w:r>
              <w:rPr>
                <w:lang w:eastAsia="ja-JP"/>
              </w:rPr>
              <w:t>Semantics description</w:t>
            </w:r>
          </w:p>
        </w:tc>
      </w:tr>
      <w:tr w:rsidR="0003504A" w14:paraId="37A65E59" w14:textId="77777777" w:rsidTr="009262EC">
        <w:tc>
          <w:tcPr>
            <w:tcW w:w="2549" w:type="dxa"/>
          </w:tcPr>
          <w:p w14:paraId="3AEDAE74" w14:textId="77777777" w:rsidR="0003504A" w:rsidRDefault="0003504A" w:rsidP="009262EC">
            <w:pPr>
              <w:pStyle w:val="TAL"/>
              <w:rPr>
                <w:lang w:eastAsia="ja-JP"/>
              </w:rPr>
            </w:pPr>
            <w:r>
              <w:rPr>
                <w:lang w:eastAsia="ja-JP"/>
              </w:rPr>
              <w:t>CHOICE</w:t>
            </w:r>
            <w:r>
              <w:rPr>
                <w:i/>
                <w:iCs/>
                <w:lang w:eastAsia="ja-JP"/>
              </w:rPr>
              <w:t xml:space="preserve"> ECN Marking or Congestion Information Request</w:t>
            </w:r>
          </w:p>
        </w:tc>
        <w:tc>
          <w:tcPr>
            <w:tcW w:w="1132" w:type="dxa"/>
          </w:tcPr>
          <w:p w14:paraId="4B4A7EB8" w14:textId="77777777" w:rsidR="0003504A" w:rsidRDefault="0003504A" w:rsidP="009262EC">
            <w:pPr>
              <w:pStyle w:val="TAL"/>
              <w:rPr>
                <w:rFonts w:eastAsia="SimSun"/>
                <w:lang w:eastAsia="ja-JP"/>
              </w:rPr>
            </w:pPr>
            <w:r>
              <w:rPr>
                <w:rFonts w:eastAsia="SimSun"/>
                <w:lang w:eastAsia="ja-JP"/>
              </w:rPr>
              <w:t>M</w:t>
            </w:r>
          </w:p>
        </w:tc>
        <w:tc>
          <w:tcPr>
            <w:tcW w:w="1417" w:type="dxa"/>
          </w:tcPr>
          <w:p w14:paraId="03EC25E0" w14:textId="77777777" w:rsidR="0003504A" w:rsidRDefault="0003504A" w:rsidP="009262EC">
            <w:pPr>
              <w:pStyle w:val="TAL"/>
              <w:rPr>
                <w:rFonts w:eastAsia="SimSun"/>
                <w:lang w:eastAsia="ja-JP"/>
              </w:rPr>
            </w:pPr>
          </w:p>
        </w:tc>
        <w:tc>
          <w:tcPr>
            <w:tcW w:w="1843" w:type="dxa"/>
          </w:tcPr>
          <w:p w14:paraId="1575AB5D" w14:textId="77777777" w:rsidR="0003504A" w:rsidRDefault="0003504A" w:rsidP="009262EC">
            <w:pPr>
              <w:pStyle w:val="TAL"/>
              <w:rPr>
                <w:rFonts w:eastAsia="SimSun"/>
                <w:szCs w:val="18"/>
                <w:lang w:eastAsia="ja-JP"/>
              </w:rPr>
            </w:pPr>
          </w:p>
        </w:tc>
        <w:tc>
          <w:tcPr>
            <w:tcW w:w="2835" w:type="dxa"/>
          </w:tcPr>
          <w:p w14:paraId="5E3BCFF9" w14:textId="77777777" w:rsidR="0003504A" w:rsidRDefault="0003504A" w:rsidP="009262EC">
            <w:pPr>
              <w:pStyle w:val="TAL"/>
              <w:rPr>
                <w:rFonts w:eastAsia="SimSun"/>
                <w:lang w:eastAsia="ja-JP"/>
              </w:rPr>
            </w:pPr>
          </w:p>
        </w:tc>
      </w:tr>
      <w:tr w:rsidR="0003504A" w14:paraId="670B3A9C" w14:textId="77777777" w:rsidTr="009262EC">
        <w:tc>
          <w:tcPr>
            <w:tcW w:w="2549" w:type="dxa"/>
          </w:tcPr>
          <w:p w14:paraId="047E3C7A" w14:textId="77777777" w:rsidR="0003504A" w:rsidRDefault="0003504A" w:rsidP="009262EC">
            <w:pPr>
              <w:pStyle w:val="TAL"/>
              <w:ind w:leftChars="50" w:left="100"/>
              <w:rPr>
                <w:i/>
                <w:iCs/>
                <w:lang w:eastAsia="ja-JP"/>
              </w:rPr>
            </w:pPr>
            <w:r>
              <w:rPr>
                <w:i/>
                <w:iCs/>
                <w:lang w:eastAsia="ja-JP"/>
              </w:rPr>
              <w:t xml:space="preserve">&gt;ECN Marking </w:t>
            </w:r>
            <w:r>
              <w:rPr>
                <w:i/>
                <w:iCs/>
              </w:rPr>
              <w:t>at RAN</w:t>
            </w:r>
          </w:p>
        </w:tc>
        <w:tc>
          <w:tcPr>
            <w:tcW w:w="1132" w:type="dxa"/>
          </w:tcPr>
          <w:p w14:paraId="79E2B403" w14:textId="77777777" w:rsidR="0003504A" w:rsidRDefault="0003504A" w:rsidP="009262EC">
            <w:pPr>
              <w:pStyle w:val="TAL"/>
              <w:rPr>
                <w:rFonts w:eastAsia="SimSun"/>
                <w:lang w:eastAsia="ja-JP"/>
              </w:rPr>
            </w:pPr>
          </w:p>
        </w:tc>
        <w:tc>
          <w:tcPr>
            <w:tcW w:w="1417" w:type="dxa"/>
          </w:tcPr>
          <w:p w14:paraId="0920D0ED" w14:textId="77777777" w:rsidR="0003504A" w:rsidRDefault="0003504A" w:rsidP="009262EC">
            <w:pPr>
              <w:pStyle w:val="TAL"/>
              <w:rPr>
                <w:rFonts w:eastAsia="SimSun"/>
                <w:lang w:eastAsia="ja-JP"/>
              </w:rPr>
            </w:pPr>
          </w:p>
        </w:tc>
        <w:tc>
          <w:tcPr>
            <w:tcW w:w="1843" w:type="dxa"/>
          </w:tcPr>
          <w:p w14:paraId="4AFBD50F" w14:textId="77777777" w:rsidR="0003504A" w:rsidRDefault="0003504A" w:rsidP="009262EC">
            <w:pPr>
              <w:pStyle w:val="TAL"/>
              <w:rPr>
                <w:rFonts w:eastAsia="SimSun"/>
                <w:szCs w:val="18"/>
                <w:lang w:eastAsia="ja-JP"/>
              </w:rPr>
            </w:pPr>
          </w:p>
        </w:tc>
        <w:tc>
          <w:tcPr>
            <w:tcW w:w="2835" w:type="dxa"/>
          </w:tcPr>
          <w:p w14:paraId="3A298CCC" w14:textId="77777777" w:rsidR="0003504A" w:rsidRDefault="0003504A" w:rsidP="009262EC">
            <w:pPr>
              <w:pStyle w:val="TAL"/>
              <w:rPr>
                <w:rFonts w:eastAsia="SimSun"/>
                <w:lang w:eastAsia="ja-JP"/>
              </w:rPr>
            </w:pPr>
          </w:p>
        </w:tc>
      </w:tr>
      <w:tr w:rsidR="0003504A" w14:paraId="5733E37B" w14:textId="77777777" w:rsidTr="009262EC">
        <w:tc>
          <w:tcPr>
            <w:tcW w:w="2549" w:type="dxa"/>
          </w:tcPr>
          <w:p w14:paraId="34D45DF8" w14:textId="77777777" w:rsidR="0003504A" w:rsidRDefault="0003504A" w:rsidP="009262EC">
            <w:pPr>
              <w:pStyle w:val="TAL"/>
              <w:ind w:leftChars="100" w:left="200"/>
              <w:rPr>
                <w:lang w:eastAsia="ja-JP"/>
              </w:rPr>
            </w:pPr>
            <w:r>
              <w:rPr>
                <w:lang w:eastAsia="ja-JP"/>
              </w:rPr>
              <w:t xml:space="preserve">&gt;&gt;ECN Marking </w:t>
            </w:r>
            <w:r>
              <w:t>at NG-RAN</w:t>
            </w:r>
            <w:r>
              <w:rPr>
                <w:lang w:eastAsia="ja-JP"/>
              </w:rPr>
              <w:t xml:space="preserve"> Request</w:t>
            </w:r>
          </w:p>
        </w:tc>
        <w:tc>
          <w:tcPr>
            <w:tcW w:w="1132" w:type="dxa"/>
          </w:tcPr>
          <w:p w14:paraId="5225D121" w14:textId="77777777" w:rsidR="0003504A" w:rsidRDefault="0003504A" w:rsidP="009262EC">
            <w:pPr>
              <w:pStyle w:val="TAL"/>
              <w:rPr>
                <w:rFonts w:eastAsia="SimSun"/>
                <w:lang w:eastAsia="ja-JP"/>
              </w:rPr>
            </w:pPr>
            <w:r>
              <w:rPr>
                <w:rFonts w:eastAsia="SimSun"/>
                <w:lang w:eastAsia="ja-JP"/>
              </w:rPr>
              <w:t>M</w:t>
            </w:r>
          </w:p>
        </w:tc>
        <w:tc>
          <w:tcPr>
            <w:tcW w:w="1417" w:type="dxa"/>
          </w:tcPr>
          <w:p w14:paraId="0FD4B742" w14:textId="77777777" w:rsidR="0003504A" w:rsidRDefault="0003504A" w:rsidP="009262EC">
            <w:pPr>
              <w:pStyle w:val="TAL"/>
              <w:rPr>
                <w:rFonts w:eastAsia="SimSun"/>
                <w:lang w:eastAsia="ja-JP"/>
              </w:rPr>
            </w:pPr>
          </w:p>
        </w:tc>
        <w:tc>
          <w:tcPr>
            <w:tcW w:w="1843" w:type="dxa"/>
          </w:tcPr>
          <w:p w14:paraId="6E871167" w14:textId="77777777" w:rsidR="0003504A" w:rsidRDefault="0003504A" w:rsidP="009262EC">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EB37F9F" w14:textId="77777777" w:rsidR="0003504A" w:rsidRDefault="0003504A" w:rsidP="009262EC">
            <w:pPr>
              <w:pStyle w:val="TAL"/>
              <w:rPr>
                <w:rFonts w:eastAsia="SimSun"/>
                <w:lang w:eastAsia="ja-JP"/>
              </w:rPr>
            </w:pPr>
          </w:p>
        </w:tc>
      </w:tr>
      <w:tr w:rsidR="0003504A" w14:paraId="0D1AFE6A" w14:textId="77777777" w:rsidTr="009262EC">
        <w:tc>
          <w:tcPr>
            <w:tcW w:w="2549" w:type="dxa"/>
          </w:tcPr>
          <w:p w14:paraId="7CAAD506" w14:textId="77777777" w:rsidR="0003504A" w:rsidRDefault="0003504A" w:rsidP="009262EC">
            <w:pPr>
              <w:pStyle w:val="TAL"/>
              <w:ind w:leftChars="50" w:left="100"/>
              <w:rPr>
                <w:i/>
                <w:iCs/>
                <w:lang w:eastAsia="ja-JP"/>
              </w:rPr>
            </w:pPr>
            <w:r>
              <w:rPr>
                <w:i/>
                <w:iCs/>
              </w:rPr>
              <w:t xml:space="preserve">&gt;ECN Marking at UPF </w:t>
            </w:r>
          </w:p>
        </w:tc>
        <w:tc>
          <w:tcPr>
            <w:tcW w:w="1132" w:type="dxa"/>
          </w:tcPr>
          <w:p w14:paraId="40BB443C" w14:textId="77777777" w:rsidR="0003504A" w:rsidRDefault="0003504A" w:rsidP="009262EC">
            <w:pPr>
              <w:pStyle w:val="TAL"/>
              <w:rPr>
                <w:rFonts w:eastAsia="SimSun"/>
                <w:lang w:eastAsia="ja-JP"/>
              </w:rPr>
            </w:pPr>
          </w:p>
        </w:tc>
        <w:tc>
          <w:tcPr>
            <w:tcW w:w="1417" w:type="dxa"/>
          </w:tcPr>
          <w:p w14:paraId="6B3591C7" w14:textId="77777777" w:rsidR="0003504A" w:rsidRDefault="0003504A" w:rsidP="009262EC">
            <w:pPr>
              <w:pStyle w:val="TAL"/>
              <w:rPr>
                <w:rFonts w:eastAsia="SimSun"/>
                <w:lang w:eastAsia="ja-JP"/>
              </w:rPr>
            </w:pPr>
          </w:p>
        </w:tc>
        <w:tc>
          <w:tcPr>
            <w:tcW w:w="1843" w:type="dxa"/>
          </w:tcPr>
          <w:p w14:paraId="01267349" w14:textId="77777777" w:rsidR="0003504A" w:rsidRDefault="0003504A" w:rsidP="009262EC">
            <w:pPr>
              <w:pStyle w:val="TAL"/>
              <w:rPr>
                <w:rFonts w:eastAsia="SimSun"/>
                <w:szCs w:val="18"/>
                <w:lang w:eastAsia="ja-JP"/>
              </w:rPr>
            </w:pPr>
          </w:p>
        </w:tc>
        <w:tc>
          <w:tcPr>
            <w:tcW w:w="2835" w:type="dxa"/>
          </w:tcPr>
          <w:p w14:paraId="3B2171E4" w14:textId="77777777" w:rsidR="0003504A" w:rsidRDefault="0003504A" w:rsidP="009262EC">
            <w:pPr>
              <w:pStyle w:val="TAL"/>
              <w:rPr>
                <w:rFonts w:eastAsia="SimSun"/>
                <w:lang w:eastAsia="ja-JP"/>
              </w:rPr>
            </w:pPr>
          </w:p>
        </w:tc>
      </w:tr>
      <w:tr w:rsidR="0003504A" w14:paraId="18F2C6F0" w14:textId="77777777" w:rsidTr="009262EC">
        <w:tc>
          <w:tcPr>
            <w:tcW w:w="2549" w:type="dxa"/>
          </w:tcPr>
          <w:p w14:paraId="5F9EEB7E" w14:textId="77777777" w:rsidR="0003504A" w:rsidRDefault="0003504A" w:rsidP="009262EC">
            <w:pPr>
              <w:pStyle w:val="TAL"/>
              <w:ind w:leftChars="100" w:left="200"/>
              <w:rPr>
                <w:lang w:eastAsia="ja-JP"/>
              </w:rPr>
            </w:pPr>
            <w:r>
              <w:t xml:space="preserve">&gt;&gt;ECN Marking at UPF Request </w:t>
            </w:r>
          </w:p>
        </w:tc>
        <w:tc>
          <w:tcPr>
            <w:tcW w:w="1132" w:type="dxa"/>
          </w:tcPr>
          <w:p w14:paraId="6EBD2972" w14:textId="77777777" w:rsidR="0003504A" w:rsidRDefault="0003504A" w:rsidP="009262EC">
            <w:pPr>
              <w:pStyle w:val="TAL"/>
              <w:rPr>
                <w:rFonts w:eastAsia="SimSun"/>
                <w:lang w:eastAsia="ja-JP"/>
              </w:rPr>
            </w:pPr>
            <w:r>
              <w:rPr>
                <w:rFonts w:eastAsia="Malgun Gothic"/>
              </w:rPr>
              <w:t>M</w:t>
            </w:r>
          </w:p>
        </w:tc>
        <w:tc>
          <w:tcPr>
            <w:tcW w:w="1417" w:type="dxa"/>
          </w:tcPr>
          <w:p w14:paraId="69EBF119" w14:textId="77777777" w:rsidR="0003504A" w:rsidRDefault="0003504A" w:rsidP="009262EC">
            <w:pPr>
              <w:pStyle w:val="TAL"/>
              <w:rPr>
                <w:rFonts w:eastAsia="SimSun"/>
                <w:lang w:eastAsia="ja-JP"/>
              </w:rPr>
            </w:pPr>
          </w:p>
        </w:tc>
        <w:tc>
          <w:tcPr>
            <w:tcW w:w="1843" w:type="dxa"/>
          </w:tcPr>
          <w:p w14:paraId="1B8D417F" w14:textId="77777777" w:rsidR="0003504A" w:rsidRDefault="0003504A" w:rsidP="009262EC">
            <w:pPr>
              <w:pStyle w:val="TAL"/>
              <w:rPr>
                <w:rFonts w:eastAsia="SimSun"/>
                <w:szCs w:val="18"/>
                <w:lang w:eastAsia="ja-JP"/>
              </w:rPr>
            </w:pPr>
            <w:r>
              <w:rPr>
                <w:rFonts w:eastAsia="Malgun Gothic"/>
              </w:rPr>
              <w:t>ENUMERATED (ul, dl, both, stop, …)</w:t>
            </w:r>
          </w:p>
        </w:tc>
        <w:tc>
          <w:tcPr>
            <w:tcW w:w="2835" w:type="dxa"/>
          </w:tcPr>
          <w:p w14:paraId="151670D1" w14:textId="77777777" w:rsidR="0003504A" w:rsidRDefault="0003504A" w:rsidP="009262EC">
            <w:pPr>
              <w:pStyle w:val="TAL"/>
              <w:rPr>
                <w:rFonts w:eastAsia="SimSun"/>
                <w:lang w:eastAsia="ja-JP"/>
              </w:rPr>
            </w:pPr>
          </w:p>
        </w:tc>
      </w:tr>
      <w:tr w:rsidR="0003504A" w14:paraId="22651373" w14:textId="77777777" w:rsidTr="009262EC">
        <w:tc>
          <w:tcPr>
            <w:tcW w:w="2549" w:type="dxa"/>
          </w:tcPr>
          <w:p w14:paraId="34C6A3D4" w14:textId="77777777" w:rsidR="0003504A" w:rsidRDefault="0003504A" w:rsidP="009262EC">
            <w:pPr>
              <w:pStyle w:val="TAL"/>
              <w:ind w:leftChars="50" w:left="100"/>
              <w:rPr>
                <w:i/>
                <w:iCs/>
                <w:lang w:eastAsia="ja-JP"/>
              </w:rPr>
            </w:pPr>
            <w:r>
              <w:rPr>
                <w:i/>
                <w:iCs/>
                <w:lang w:eastAsia="ja-JP"/>
              </w:rPr>
              <w:t xml:space="preserve">&gt;Congestion </w:t>
            </w:r>
            <w:r>
              <w:rPr>
                <w:i/>
                <w:iCs/>
              </w:rPr>
              <w:t>Information</w:t>
            </w:r>
          </w:p>
        </w:tc>
        <w:tc>
          <w:tcPr>
            <w:tcW w:w="1132" w:type="dxa"/>
          </w:tcPr>
          <w:p w14:paraId="4387D029" w14:textId="77777777" w:rsidR="0003504A" w:rsidRDefault="0003504A" w:rsidP="009262EC">
            <w:pPr>
              <w:pStyle w:val="TAL"/>
              <w:rPr>
                <w:rFonts w:eastAsia="SimSun"/>
                <w:lang w:eastAsia="ja-JP"/>
              </w:rPr>
            </w:pPr>
          </w:p>
        </w:tc>
        <w:tc>
          <w:tcPr>
            <w:tcW w:w="1417" w:type="dxa"/>
          </w:tcPr>
          <w:p w14:paraId="4C498E0F" w14:textId="77777777" w:rsidR="0003504A" w:rsidRDefault="0003504A" w:rsidP="009262EC">
            <w:pPr>
              <w:pStyle w:val="TAL"/>
              <w:rPr>
                <w:rFonts w:eastAsia="SimSun"/>
                <w:lang w:eastAsia="ja-JP"/>
              </w:rPr>
            </w:pPr>
          </w:p>
        </w:tc>
        <w:tc>
          <w:tcPr>
            <w:tcW w:w="1843" w:type="dxa"/>
          </w:tcPr>
          <w:p w14:paraId="3CDBB522" w14:textId="77777777" w:rsidR="0003504A" w:rsidRDefault="0003504A" w:rsidP="009262EC">
            <w:pPr>
              <w:pStyle w:val="TAL"/>
              <w:rPr>
                <w:rFonts w:eastAsia="SimSun"/>
                <w:szCs w:val="18"/>
                <w:lang w:eastAsia="ja-JP"/>
              </w:rPr>
            </w:pPr>
          </w:p>
        </w:tc>
        <w:tc>
          <w:tcPr>
            <w:tcW w:w="2835" w:type="dxa"/>
          </w:tcPr>
          <w:p w14:paraId="53C0B177" w14:textId="77777777" w:rsidR="0003504A" w:rsidRDefault="0003504A" w:rsidP="009262EC">
            <w:pPr>
              <w:pStyle w:val="TAL"/>
              <w:rPr>
                <w:rFonts w:eastAsia="SimSun"/>
                <w:lang w:eastAsia="ja-JP"/>
              </w:rPr>
            </w:pPr>
          </w:p>
        </w:tc>
      </w:tr>
      <w:tr w:rsidR="0003504A" w14:paraId="63227631" w14:textId="77777777" w:rsidTr="009262EC">
        <w:tc>
          <w:tcPr>
            <w:tcW w:w="2549" w:type="dxa"/>
          </w:tcPr>
          <w:p w14:paraId="1AA7E7DD" w14:textId="77777777" w:rsidR="0003504A" w:rsidRDefault="0003504A" w:rsidP="009262EC">
            <w:pPr>
              <w:pStyle w:val="TAL"/>
              <w:ind w:leftChars="100" w:left="200"/>
              <w:rPr>
                <w:lang w:eastAsia="ja-JP"/>
              </w:rPr>
            </w:pPr>
            <w:r>
              <w:rPr>
                <w:lang w:eastAsia="ja-JP"/>
              </w:rPr>
              <w:t>&gt;&gt;Congestion Information Request</w:t>
            </w:r>
          </w:p>
        </w:tc>
        <w:tc>
          <w:tcPr>
            <w:tcW w:w="1132" w:type="dxa"/>
          </w:tcPr>
          <w:p w14:paraId="3676CEE5" w14:textId="77777777" w:rsidR="0003504A" w:rsidRDefault="0003504A" w:rsidP="009262EC">
            <w:pPr>
              <w:pStyle w:val="TAL"/>
              <w:rPr>
                <w:rFonts w:eastAsia="SimSun"/>
                <w:lang w:eastAsia="ja-JP"/>
              </w:rPr>
            </w:pPr>
            <w:r>
              <w:rPr>
                <w:rFonts w:eastAsia="SimSun"/>
                <w:lang w:eastAsia="ja-JP"/>
              </w:rPr>
              <w:t>M</w:t>
            </w:r>
          </w:p>
        </w:tc>
        <w:tc>
          <w:tcPr>
            <w:tcW w:w="1417" w:type="dxa"/>
          </w:tcPr>
          <w:p w14:paraId="06EBF738" w14:textId="77777777" w:rsidR="0003504A" w:rsidRDefault="0003504A" w:rsidP="009262EC">
            <w:pPr>
              <w:pStyle w:val="TAL"/>
              <w:rPr>
                <w:rFonts w:eastAsia="SimSun"/>
                <w:lang w:eastAsia="ja-JP"/>
              </w:rPr>
            </w:pPr>
          </w:p>
        </w:tc>
        <w:tc>
          <w:tcPr>
            <w:tcW w:w="1843" w:type="dxa"/>
          </w:tcPr>
          <w:p w14:paraId="2577D286" w14:textId="77777777" w:rsidR="0003504A" w:rsidRDefault="0003504A" w:rsidP="009262EC">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00D4147B" w14:textId="77777777" w:rsidR="0003504A" w:rsidRDefault="0003504A" w:rsidP="009262EC">
            <w:pPr>
              <w:pStyle w:val="TAL"/>
              <w:rPr>
                <w:rFonts w:eastAsia="SimSun"/>
                <w:lang w:eastAsia="ja-JP"/>
              </w:rPr>
            </w:pPr>
          </w:p>
        </w:tc>
      </w:tr>
    </w:tbl>
    <w:p w14:paraId="3C5ADA37" w14:textId="77777777" w:rsidR="0003504A" w:rsidRDefault="0003504A"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168" w:name="_CR9_3_2"/>
      <w:bookmarkStart w:id="5169" w:name="_Toc145326952"/>
      <w:bookmarkEnd w:id="5168"/>
      <w:r w:rsidRPr="00D629EF">
        <w:t>9.3.2</w:t>
      </w:r>
      <w:r w:rsidRPr="00D629EF">
        <w:tab/>
        <w:t>Transport Network Layer Related IEs</w:t>
      </w:r>
      <w:bookmarkEnd w:id="4919"/>
      <w:bookmarkEnd w:id="4920"/>
      <w:bookmarkEnd w:id="4921"/>
      <w:bookmarkEnd w:id="4922"/>
      <w:bookmarkEnd w:id="4923"/>
      <w:bookmarkEnd w:id="4943"/>
      <w:bookmarkEnd w:id="4944"/>
      <w:bookmarkEnd w:id="4945"/>
      <w:bookmarkEnd w:id="4953"/>
      <w:bookmarkEnd w:id="4954"/>
      <w:bookmarkEnd w:id="4955"/>
      <w:bookmarkEnd w:id="5131"/>
      <w:bookmarkEnd w:id="5132"/>
      <w:bookmarkEnd w:id="5165"/>
      <w:bookmarkEnd w:id="5169"/>
    </w:p>
    <w:p w14:paraId="43365089" w14:textId="77777777" w:rsidR="00A85C4E" w:rsidRPr="00D629EF" w:rsidRDefault="00A85C4E" w:rsidP="00101AE6">
      <w:pPr>
        <w:pStyle w:val="Heading4"/>
        <w:keepNext w:val="0"/>
        <w:keepLines w:val="0"/>
        <w:widowControl w:val="0"/>
      </w:pPr>
      <w:bookmarkStart w:id="5170" w:name="_CR9_3_2_1"/>
      <w:bookmarkStart w:id="5171" w:name="_Toc20955649"/>
      <w:bookmarkStart w:id="5172" w:name="_Toc29461091"/>
      <w:bookmarkStart w:id="5173" w:name="_Toc29505823"/>
      <w:bookmarkStart w:id="5174" w:name="_Toc36556348"/>
      <w:bookmarkStart w:id="5175" w:name="_Toc45881834"/>
      <w:bookmarkStart w:id="5176" w:name="_Toc51852475"/>
      <w:bookmarkStart w:id="5177" w:name="_Toc56620426"/>
      <w:bookmarkStart w:id="5178" w:name="_Toc64448066"/>
      <w:bookmarkStart w:id="5179" w:name="_Toc74152842"/>
      <w:bookmarkStart w:id="5180" w:name="_Toc88656268"/>
      <w:bookmarkStart w:id="5181" w:name="_Toc88657327"/>
      <w:bookmarkStart w:id="5182" w:name="_Toc105657421"/>
      <w:bookmarkStart w:id="5183" w:name="_Toc106108802"/>
      <w:bookmarkStart w:id="5184" w:name="_Toc112687905"/>
      <w:bookmarkStart w:id="5185" w:name="_Toc145326953"/>
      <w:bookmarkEnd w:id="5170"/>
      <w:r w:rsidRPr="00D629EF">
        <w:t>9.3.2.1</w:t>
      </w:r>
      <w:r w:rsidRPr="00D629EF">
        <w:tab/>
        <w:t>UP Transport Layer Information</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186" w:name="_CR9_3_2_2"/>
      <w:bookmarkStart w:id="5187" w:name="_Toc20955650"/>
      <w:bookmarkStart w:id="5188" w:name="_Toc29461092"/>
      <w:bookmarkStart w:id="5189" w:name="_Toc29505824"/>
      <w:bookmarkStart w:id="5190" w:name="_Toc36556349"/>
      <w:bookmarkStart w:id="5191" w:name="_Toc45881835"/>
      <w:bookmarkStart w:id="5192" w:name="_Toc51852476"/>
      <w:bookmarkStart w:id="5193" w:name="_Toc56620427"/>
      <w:bookmarkStart w:id="5194" w:name="_Toc64448067"/>
      <w:bookmarkStart w:id="5195" w:name="_Toc74152843"/>
      <w:bookmarkStart w:id="5196" w:name="_Toc88656269"/>
      <w:bookmarkStart w:id="5197" w:name="_Toc88657328"/>
      <w:bookmarkStart w:id="5198" w:name="_Toc105657422"/>
      <w:bookmarkStart w:id="5199" w:name="_Toc106108803"/>
      <w:bookmarkStart w:id="5200" w:name="_Toc112687906"/>
      <w:bookmarkStart w:id="5201" w:name="_Toc145326954"/>
      <w:bookmarkEnd w:id="5186"/>
      <w:r w:rsidRPr="00D629EF">
        <w:t>9.3.2.2</w:t>
      </w:r>
      <w:r w:rsidRPr="00D629EF">
        <w:tab/>
        <w:t>CP Transport Layer Information</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202" w:name="_CR9_3_2_3"/>
      <w:bookmarkStart w:id="5203" w:name="_Toc20955651"/>
      <w:bookmarkStart w:id="5204" w:name="_Toc29461093"/>
      <w:bookmarkStart w:id="5205" w:name="_Toc29505825"/>
      <w:bookmarkStart w:id="5206" w:name="_Toc36556350"/>
      <w:bookmarkStart w:id="5207" w:name="_Toc45881836"/>
      <w:bookmarkStart w:id="5208" w:name="_Toc51852477"/>
      <w:bookmarkStart w:id="5209" w:name="_Toc56620428"/>
      <w:bookmarkStart w:id="5210" w:name="_Toc64448068"/>
      <w:bookmarkStart w:id="5211" w:name="_Toc74152844"/>
      <w:bookmarkStart w:id="5212" w:name="_Toc88656270"/>
      <w:bookmarkStart w:id="5213" w:name="_Toc88657329"/>
      <w:bookmarkStart w:id="5214" w:name="_Toc105657423"/>
      <w:bookmarkStart w:id="5215" w:name="_Toc106108804"/>
      <w:bookmarkStart w:id="5216" w:name="_Toc112687907"/>
      <w:bookmarkStart w:id="5217" w:name="_Toc145326955"/>
      <w:bookmarkEnd w:id="5202"/>
      <w:r w:rsidRPr="00D629EF">
        <w:t>9.3.2.3</w:t>
      </w:r>
      <w:r w:rsidRPr="00D629EF">
        <w:tab/>
        <w:t>GTP-TEID</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218" w:name="_CR9_3_2_4"/>
      <w:bookmarkStart w:id="5219" w:name="_Toc20955652"/>
      <w:bookmarkStart w:id="5220" w:name="_Toc29461094"/>
      <w:bookmarkStart w:id="5221" w:name="_Toc29505826"/>
      <w:bookmarkStart w:id="5222" w:name="_Toc36556351"/>
      <w:bookmarkStart w:id="5223" w:name="_Toc45881837"/>
      <w:bookmarkStart w:id="5224" w:name="_Toc51852478"/>
      <w:bookmarkStart w:id="5225" w:name="_Toc56620429"/>
      <w:bookmarkStart w:id="5226" w:name="_Toc64448069"/>
      <w:bookmarkStart w:id="5227" w:name="_Toc74152845"/>
      <w:bookmarkStart w:id="5228" w:name="_Toc88656271"/>
      <w:bookmarkStart w:id="5229" w:name="_Toc88657330"/>
      <w:bookmarkStart w:id="5230" w:name="_Toc105657424"/>
      <w:bookmarkStart w:id="5231" w:name="_Toc106108805"/>
      <w:bookmarkStart w:id="5232" w:name="_Toc112687908"/>
      <w:bookmarkStart w:id="5233" w:name="_Toc145326956"/>
      <w:bookmarkEnd w:id="5218"/>
      <w:r w:rsidRPr="00D629EF">
        <w:t>9.3.2.4</w:t>
      </w:r>
      <w:r w:rsidRPr="00D629EF">
        <w:tab/>
        <w:t>Transport Layer Address</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234" w:name="_CR9_3_2_5"/>
      <w:bookmarkStart w:id="5235" w:name="_Toc20955653"/>
      <w:bookmarkStart w:id="5236" w:name="_Toc29461095"/>
      <w:bookmarkStart w:id="5237" w:name="_Toc29505827"/>
      <w:bookmarkStart w:id="5238" w:name="_Toc36556352"/>
      <w:bookmarkStart w:id="5239" w:name="_Toc45881838"/>
      <w:bookmarkStart w:id="5240" w:name="_Toc51852479"/>
      <w:bookmarkStart w:id="5241" w:name="_Toc56620430"/>
      <w:bookmarkStart w:id="5242" w:name="_Toc64448070"/>
      <w:bookmarkStart w:id="5243" w:name="_Toc74152846"/>
      <w:bookmarkStart w:id="5244" w:name="_Toc88656272"/>
      <w:bookmarkStart w:id="5245" w:name="_Toc88657331"/>
      <w:bookmarkStart w:id="5246" w:name="_Toc105657425"/>
      <w:bookmarkStart w:id="5247" w:name="_Toc106108806"/>
      <w:bookmarkStart w:id="5248" w:name="_Toc112687909"/>
      <w:bookmarkStart w:id="5249" w:name="_Toc145326957"/>
      <w:bookmarkEnd w:id="5234"/>
      <w:r w:rsidRPr="00D629EF">
        <w:t>9.3.2.5</w:t>
      </w:r>
      <w:r w:rsidRPr="00D629EF">
        <w:tab/>
        <w:t>Data Forwarding Information Request</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250" w:name="_CR9_3_2_6"/>
      <w:bookmarkStart w:id="5251" w:name="_Toc20955654"/>
      <w:bookmarkStart w:id="5252" w:name="_Toc29461096"/>
      <w:bookmarkStart w:id="5253" w:name="_Toc29505828"/>
      <w:bookmarkStart w:id="5254" w:name="_Toc36556353"/>
      <w:bookmarkStart w:id="5255" w:name="_Toc45881839"/>
      <w:bookmarkStart w:id="5256" w:name="_Toc51852480"/>
      <w:bookmarkStart w:id="5257" w:name="_Toc56620431"/>
      <w:bookmarkStart w:id="5258" w:name="_Toc64448071"/>
      <w:bookmarkStart w:id="5259" w:name="_Toc74152847"/>
      <w:bookmarkStart w:id="5260" w:name="_Toc88656273"/>
      <w:bookmarkStart w:id="5261" w:name="_Toc88657332"/>
      <w:bookmarkStart w:id="5262" w:name="_Toc105657426"/>
      <w:bookmarkStart w:id="5263" w:name="_Toc106108807"/>
      <w:bookmarkStart w:id="5264" w:name="_Toc112687910"/>
      <w:bookmarkStart w:id="5265" w:name="_Toc145326958"/>
      <w:bookmarkEnd w:id="5250"/>
      <w:r w:rsidRPr="00D629EF">
        <w:t>9.3.2.6</w:t>
      </w:r>
      <w:r w:rsidRPr="00D629EF">
        <w:tab/>
        <w:t>Data Forwarding Information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03504A" w:rsidRPr="00D629EF" w14:paraId="7C13B4AA" w14:textId="77777777" w:rsidTr="001239B3">
        <w:tc>
          <w:tcPr>
            <w:tcW w:w="2160" w:type="dxa"/>
          </w:tcPr>
          <w:p w14:paraId="554D2F58" w14:textId="042A4F77" w:rsidR="0003504A" w:rsidRDefault="0003504A" w:rsidP="0003504A">
            <w:pPr>
              <w:pStyle w:val="TAL"/>
              <w:keepNext w:val="0"/>
              <w:keepLines w:val="0"/>
              <w:widowControl w:val="0"/>
              <w:overflowPunct/>
              <w:autoSpaceDE/>
              <w:autoSpaceDN/>
              <w:adjustRightInd/>
              <w:textAlignment w:val="auto"/>
            </w:pPr>
            <w:r>
              <w:t xml:space="preserve">PDU </w:t>
            </w:r>
            <w:r w:rsidRPr="0003504A">
              <w:rPr>
                <w:rFonts w:eastAsiaTheme="minorEastAsia"/>
                <w:lang w:eastAsia="en-US"/>
              </w:rPr>
              <w:t>Set</w:t>
            </w:r>
            <w:r>
              <w:t xml:space="preserve"> based Handling Indicator</w:t>
            </w:r>
          </w:p>
        </w:tc>
        <w:tc>
          <w:tcPr>
            <w:tcW w:w="1080" w:type="dxa"/>
          </w:tcPr>
          <w:p w14:paraId="0D1E2D85" w14:textId="663740CD" w:rsidR="0003504A" w:rsidRDefault="0003504A" w:rsidP="0003504A">
            <w:pPr>
              <w:pStyle w:val="TAL"/>
              <w:keepNext w:val="0"/>
              <w:keepLines w:val="0"/>
              <w:widowControl w:val="0"/>
            </w:pPr>
            <w:r>
              <w:rPr>
                <w:rFonts w:cs="Arial"/>
                <w:szCs w:val="18"/>
                <w:lang w:eastAsia="ja-JP"/>
              </w:rPr>
              <w:t>O</w:t>
            </w:r>
          </w:p>
        </w:tc>
        <w:tc>
          <w:tcPr>
            <w:tcW w:w="1080" w:type="dxa"/>
          </w:tcPr>
          <w:p w14:paraId="59C50608" w14:textId="77777777" w:rsidR="0003504A" w:rsidRPr="00D629EF" w:rsidRDefault="0003504A" w:rsidP="0003504A">
            <w:pPr>
              <w:pStyle w:val="TAL"/>
              <w:keepNext w:val="0"/>
              <w:keepLines w:val="0"/>
              <w:widowControl w:val="0"/>
              <w:rPr>
                <w:i/>
                <w:lang w:eastAsia="ja-JP"/>
              </w:rPr>
            </w:pPr>
          </w:p>
        </w:tc>
        <w:tc>
          <w:tcPr>
            <w:tcW w:w="1512" w:type="dxa"/>
          </w:tcPr>
          <w:p w14:paraId="76853C04" w14:textId="70BDD7A1" w:rsidR="0003504A" w:rsidRDefault="0003504A" w:rsidP="0003504A">
            <w:pPr>
              <w:pStyle w:val="TAL"/>
              <w:keepNext w:val="0"/>
              <w:keepLines w:val="0"/>
              <w:widowControl w:val="0"/>
            </w:pPr>
            <w:r>
              <w:rPr>
                <w:rFonts w:eastAsia="Malgun Gothic" w:cs="Arial"/>
                <w:snapToGrid w:val="0"/>
                <w:lang w:eastAsia="ja-JP"/>
              </w:rPr>
              <w:t>ENUMERATED (supported, …)</w:t>
            </w:r>
          </w:p>
        </w:tc>
        <w:tc>
          <w:tcPr>
            <w:tcW w:w="1728" w:type="dxa"/>
          </w:tcPr>
          <w:p w14:paraId="705C60DB" w14:textId="3E062F8D" w:rsidR="0003504A" w:rsidRPr="00D629EF" w:rsidRDefault="0003504A" w:rsidP="0003504A">
            <w:pPr>
              <w:pStyle w:val="TAL"/>
              <w:keepNext w:val="0"/>
              <w:keepLines w:val="0"/>
              <w:widowControl w:val="0"/>
              <w:rPr>
                <w:lang w:eastAsia="ja-JP"/>
              </w:rPr>
            </w:pPr>
            <w:r>
              <w:t>Indicates the support of PDU Set based QoS handling.</w:t>
            </w:r>
          </w:p>
        </w:tc>
        <w:tc>
          <w:tcPr>
            <w:tcW w:w="1080" w:type="dxa"/>
          </w:tcPr>
          <w:p w14:paraId="22FCB80F" w14:textId="0E5B1C00" w:rsidR="0003504A" w:rsidRDefault="0003504A" w:rsidP="0003504A">
            <w:pPr>
              <w:pStyle w:val="TAC"/>
              <w:keepNext w:val="0"/>
              <w:keepLines w:val="0"/>
              <w:widowControl w:val="0"/>
              <w:rPr>
                <w:rFonts w:eastAsia="Yu Mincho"/>
              </w:rPr>
            </w:pPr>
            <w:r>
              <w:rPr>
                <w:rFonts w:eastAsia="Yu Mincho"/>
              </w:rPr>
              <w:t>YES</w:t>
            </w:r>
          </w:p>
        </w:tc>
        <w:tc>
          <w:tcPr>
            <w:tcW w:w="1080" w:type="dxa"/>
          </w:tcPr>
          <w:p w14:paraId="542DCCB9" w14:textId="584DF56E" w:rsidR="0003504A" w:rsidRDefault="0003504A" w:rsidP="0003504A">
            <w:pPr>
              <w:pStyle w:val="TAC"/>
              <w:keepNext w:val="0"/>
              <w:keepLines w:val="0"/>
              <w:widowControl w:val="0"/>
              <w:rPr>
                <w:rFonts w:eastAsia="Yu Mincho"/>
              </w:rPr>
            </w:pPr>
            <w:r>
              <w:rPr>
                <w:rFonts w:eastAsia="Yu Mincho"/>
              </w:rPr>
              <w:t>ignore</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266" w:name="_CR9_3_2_7"/>
      <w:bookmarkStart w:id="5267" w:name="_Toc5694533"/>
      <w:bookmarkStart w:id="5268" w:name="_Toc29461097"/>
      <w:bookmarkStart w:id="5269" w:name="_Toc29505829"/>
      <w:bookmarkStart w:id="5270" w:name="_Toc36556354"/>
      <w:bookmarkStart w:id="5271" w:name="_Toc45881840"/>
      <w:bookmarkStart w:id="5272" w:name="_Toc51852481"/>
      <w:bookmarkStart w:id="5273" w:name="_Toc56620432"/>
      <w:bookmarkStart w:id="5274" w:name="_Toc64448072"/>
      <w:bookmarkStart w:id="5275" w:name="_Toc74152848"/>
      <w:bookmarkStart w:id="5276" w:name="_Toc88656274"/>
      <w:bookmarkStart w:id="5277" w:name="_Toc88657333"/>
      <w:bookmarkStart w:id="5278" w:name="_Toc105657427"/>
      <w:bookmarkStart w:id="5279" w:name="_Toc106108808"/>
      <w:bookmarkStart w:id="5280" w:name="_Toc112687911"/>
      <w:bookmarkStart w:id="5281" w:name="_Toc145326959"/>
      <w:bookmarkEnd w:id="5266"/>
      <w:r w:rsidRPr="00D629EF">
        <w:t>9.3.2.7</w:t>
      </w:r>
      <w:r w:rsidRPr="00D629EF">
        <w:tab/>
        <w:t>Transport Network Layer Address Info</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282"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282"/>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283" w:name="_CR9_3_2_8"/>
      <w:bookmarkStart w:id="5284" w:name="_Toc45881841"/>
      <w:bookmarkStart w:id="5285" w:name="_Toc51852482"/>
      <w:bookmarkStart w:id="5286" w:name="_Toc56620433"/>
      <w:bookmarkStart w:id="5287" w:name="_Toc64448073"/>
      <w:bookmarkStart w:id="5288" w:name="_Toc74152849"/>
      <w:bookmarkStart w:id="5289" w:name="_Toc88656275"/>
      <w:bookmarkStart w:id="5290" w:name="_Toc88657334"/>
      <w:bookmarkStart w:id="5291" w:name="_Toc105657428"/>
      <w:bookmarkStart w:id="5292" w:name="_Toc106108809"/>
      <w:bookmarkStart w:id="5293" w:name="_Toc112687912"/>
      <w:bookmarkStart w:id="5294" w:name="_Toc145326960"/>
      <w:bookmarkEnd w:id="5283"/>
      <w:r>
        <w:t>9.3.2.8</w:t>
      </w:r>
      <w:r>
        <w:tab/>
      </w:r>
      <w:r>
        <w:rPr>
          <w:lang w:val="en-US"/>
        </w:rPr>
        <w:t>URI</w:t>
      </w:r>
      <w:bookmarkEnd w:id="5284"/>
      <w:bookmarkEnd w:id="5285"/>
      <w:bookmarkEnd w:id="5286"/>
      <w:bookmarkEnd w:id="5287"/>
      <w:bookmarkEnd w:id="5288"/>
      <w:bookmarkEnd w:id="5289"/>
      <w:bookmarkEnd w:id="5290"/>
      <w:bookmarkEnd w:id="5291"/>
      <w:bookmarkEnd w:id="5292"/>
      <w:bookmarkEnd w:id="5293"/>
      <w:bookmarkEnd w:id="5294"/>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295" w:name="_CR9_3_3"/>
      <w:bookmarkStart w:id="5296" w:name="_Toc20955655"/>
      <w:bookmarkStart w:id="5297" w:name="_Toc29461098"/>
      <w:bookmarkStart w:id="5298" w:name="_Toc29505830"/>
      <w:bookmarkStart w:id="5299" w:name="_Toc36556355"/>
      <w:bookmarkStart w:id="5300" w:name="_Toc45881842"/>
      <w:bookmarkStart w:id="5301" w:name="_Toc51852483"/>
      <w:bookmarkStart w:id="5302" w:name="_Toc56620434"/>
      <w:bookmarkStart w:id="5303" w:name="_Toc64448074"/>
      <w:bookmarkStart w:id="5304" w:name="_Toc74152850"/>
      <w:bookmarkStart w:id="5305" w:name="_Toc88656276"/>
      <w:bookmarkStart w:id="5306" w:name="_Toc88657335"/>
      <w:bookmarkStart w:id="5307" w:name="_Toc105657429"/>
      <w:bookmarkStart w:id="5308" w:name="_Toc106108810"/>
      <w:bookmarkStart w:id="5309" w:name="_Toc112687913"/>
      <w:bookmarkStart w:id="5310" w:name="_Toc145326961"/>
      <w:bookmarkEnd w:id="5295"/>
      <w:r w:rsidRPr="00D629EF">
        <w:t>9.3.3</w:t>
      </w:r>
      <w:r w:rsidRPr="00D629EF">
        <w:rPr>
          <w:b/>
        </w:rPr>
        <w:tab/>
      </w:r>
      <w:r w:rsidRPr="00D629EF">
        <w:t>Container and List IE definitions</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207444CD" w14:textId="77777777" w:rsidR="00032441" w:rsidRPr="00D629EF" w:rsidRDefault="00032441" w:rsidP="00101AE6">
      <w:pPr>
        <w:pStyle w:val="Heading4"/>
        <w:keepNext w:val="0"/>
        <w:keepLines w:val="0"/>
        <w:widowControl w:val="0"/>
      </w:pPr>
      <w:bookmarkStart w:id="5311" w:name="_CR9_3_3_1"/>
      <w:bookmarkStart w:id="5312" w:name="_Toc20955656"/>
      <w:bookmarkStart w:id="5313" w:name="_Toc29461099"/>
      <w:bookmarkStart w:id="5314" w:name="_Toc29505831"/>
      <w:bookmarkStart w:id="5315" w:name="_Toc36556356"/>
      <w:bookmarkStart w:id="5316" w:name="_Toc45881843"/>
      <w:bookmarkStart w:id="5317" w:name="_Toc51852484"/>
      <w:bookmarkStart w:id="5318" w:name="_Toc56620435"/>
      <w:bookmarkStart w:id="5319" w:name="_Toc64448075"/>
      <w:bookmarkStart w:id="5320" w:name="_Toc74152851"/>
      <w:bookmarkStart w:id="5321" w:name="_Toc88656277"/>
      <w:bookmarkStart w:id="5322" w:name="_Toc88657336"/>
      <w:bookmarkStart w:id="5323" w:name="_Toc105657430"/>
      <w:bookmarkStart w:id="5324" w:name="_Toc106108811"/>
      <w:bookmarkStart w:id="5325" w:name="_Toc112687914"/>
      <w:bookmarkStart w:id="5326" w:name="_Toc145326962"/>
      <w:bookmarkEnd w:id="5311"/>
      <w:r w:rsidRPr="00D629EF">
        <w:t>9.3.3.1</w:t>
      </w:r>
      <w:r w:rsidRPr="00D629EF">
        <w:tab/>
        <w:t>DRB To Setup List E-UTRAN</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327" w:name="_CR9_3_3_2"/>
      <w:bookmarkStart w:id="5328" w:name="_Toc20955657"/>
      <w:bookmarkStart w:id="5329" w:name="_Toc29461100"/>
      <w:bookmarkStart w:id="5330" w:name="_Toc29505832"/>
      <w:bookmarkStart w:id="5331" w:name="_Toc36556357"/>
      <w:bookmarkStart w:id="5332" w:name="_Toc45881844"/>
      <w:bookmarkStart w:id="5333" w:name="_Toc51852485"/>
      <w:bookmarkStart w:id="5334" w:name="_Toc56620436"/>
      <w:bookmarkStart w:id="5335" w:name="_Toc64448076"/>
      <w:bookmarkStart w:id="5336" w:name="_Toc74152852"/>
      <w:bookmarkStart w:id="5337" w:name="_Toc88656278"/>
      <w:bookmarkStart w:id="5338" w:name="_Toc88657337"/>
      <w:bookmarkStart w:id="5339" w:name="_Toc105657431"/>
      <w:bookmarkStart w:id="5340" w:name="_Toc106108812"/>
      <w:bookmarkStart w:id="5341" w:name="_Toc112687915"/>
      <w:bookmarkStart w:id="5342" w:name="_Toc145326963"/>
      <w:bookmarkEnd w:id="5327"/>
      <w:r w:rsidRPr="00D629EF">
        <w:t>9.3.3.2</w:t>
      </w:r>
      <w:r w:rsidRPr="00D629EF">
        <w:tab/>
        <w:t>PDU Session Resource To Setup List</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D0EBD" w:rsidRPr="00D629EF" w14:paraId="0AEA135B" w14:textId="77777777" w:rsidTr="001239B3">
        <w:tc>
          <w:tcPr>
            <w:tcW w:w="2160" w:type="dxa"/>
            <w:tcBorders>
              <w:top w:val="single" w:sz="4" w:space="0" w:color="auto"/>
              <w:left w:val="single" w:sz="4" w:space="0" w:color="auto"/>
              <w:bottom w:val="single" w:sz="4" w:space="0" w:color="auto"/>
              <w:right w:val="single" w:sz="4" w:space="0" w:color="auto"/>
            </w:tcBorders>
          </w:tcPr>
          <w:p w14:paraId="69359C99" w14:textId="0D588402" w:rsidR="00BD0EBD" w:rsidRPr="00D43CE6" w:rsidRDefault="00BD0EBD" w:rsidP="00BD0EBD">
            <w:pPr>
              <w:pStyle w:val="TAL"/>
              <w:keepNext w:val="0"/>
              <w:keepLines w:val="0"/>
              <w:widowControl w:val="0"/>
              <w:ind w:leftChars="202" w:left="404"/>
              <w:rPr>
                <w:rFonts w:cs="Arial"/>
                <w:noProof/>
                <w:szCs w:val="18"/>
              </w:rPr>
            </w:pPr>
            <w:r w:rsidRPr="00850262">
              <w:rPr>
                <w:rFonts w:cs="Arial"/>
                <w:noProof/>
                <w:szCs w:val="18"/>
                <w:lang w:eastAsia="zh-CN"/>
              </w:rPr>
              <w:t>&gt;&gt;&gt;</w:t>
            </w:r>
            <w:r w:rsidRPr="004F240D">
              <w:rPr>
                <w:rFonts w:cs="Arial"/>
                <w:noProof/>
                <w:szCs w:val="18"/>
                <w:lang w:eastAsia="ja-JP"/>
              </w:rPr>
              <w:t>SpecialTriggeringPurpose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48C5761E" w14:textId="17CCEFB6" w:rsidR="00BD0EBD" w:rsidRPr="00D43CE6" w:rsidRDefault="00BD0EBD" w:rsidP="00BD0EBD">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514340"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DCCBB" w14:textId="2C14C853" w:rsidR="00BD0EBD" w:rsidRPr="00D43CE6" w:rsidRDefault="00BD0EBD" w:rsidP="00BD0EBD">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CF42403" w14:textId="3455DC43" w:rsidR="00BD0EBD" w:rsidRPr="00D43CE6" w:rsidRDefault="00BD0EBD" w:rsidP="00BD0EBD">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2D164728" w14:textId="5CEFD473" w:rsidR="00BD0EBD" w:rsidRPr="00D43CE6" w:rsidRDefault="00BD0EBD" w:rsidP="00BD0EBD">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AB4889F" w14:textId="77B61F02" w:rsidR="00BD0EBD"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BD0EBD" w:rsidRPr="00D629EF" w:rsidRDefault="00BD0EBD" w:rsidP="00BD0EBD">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BD0EBD" w:rsidRDefault="00BD0EBD" w:rsidP="00BD0EBD">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BD0EBD" w:rsidRPr="00D629EF" w:rsidRDefault="00BD0EBD" w:rsidP="00BD0EBD">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BD0EBD" w:rsidRPr="00D629EF" w:rsidRDefault="00BD0EBD" w:rsidP="00BD0EBD">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BD0EBD" w:rsidRDefault="00BD0EBD" w:rsidP="00BD0EBD">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BD0EBD" w:rsidRPr="00D629EF" w:rsidRDefault="00BD0EBD" w:rsidP="00BD0EBD">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BD0EBD" w:rsidRPr="00D629EF"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BD0EBD" w:rsidRPr="00D629EF" w:rsidRDefault="00BD0EBD" w:rsidP="00BD0EBD">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BD0EBD" w:rsidRPr="00D629EF" w:rsidRDefault="00BD0EBD" w:rsidP="00BD0EBD">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BD0EBD" w:rsidRPr="00D629EF" w:rsidRDefault="00BD0EBD" w:rsidP="00BD0EBD">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BD0EBD" w:rsidRPr="00D629EF" w:rsidRDefault="00BD0EBD" w:rsidP="00BD0EBD">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BD0EBD" w:rsidRPr="00D629EF" w:rsidRDefault="00BD0EBD" w:rsidP="00BD0EBD">
            <w:pPr>
              <w:pStyle w:val="TAC"/>
              <w:keepNext w:val="0"/>
              <w:keepLines w:val="0"/>
              <w:widowControl w:val="0"/>
              <w:rPr>
                <w:rFonts w:cs="Arial"/>
                <w:szCs w:val="18"/>
                <w:lang w:eastAsia="ja-JP"/>
              </w:rPr>
            </w:pPr>
            <w:r>
              <w:rPr>
                <w:rFonts w:hint="eastAsia"/>
                <w:lang w:eastAsia="ja-JP"/>
              </w:rPr>
              <w:t>ignore</w:t>
            </w:r>
          </w:p>
        </w:tc>
      </w:tr>
      <w:tr w:rsidR="00BD0EBD" w:rsidRPr="00D629EF" w14:paraId="2C1008AA" w14:textId="77777777" w:rsidTr="001239B3">
        <w:tc>
          <w:tcPr>
            <w:tcW w:w="2160" w:type="dxa"/>
            <w:tcBorders>
              <w:top w:val="single" w:sz="4" w:space="0" w:color="auto"/>
              <w:left w:val="single" w:sz="4" w:space="0" w:color="auto"/>
              <w:bottom w:val="single" w:sz="4" w:space="0" w:color="auto"/>
              <w:right w:val="single" w:sz="4" w:space="0" w:color="auto"/>
            </w:tcBorders>
          </w:tcPr>
          <w:p w14:paraId="327DE37C" w14:textId="334E0751" w:rsidR="00BD0EBD" w:rsidRDefault="00BD0EBD" w:rsidP="00BD0EBD">
            <w:pPr>
              <w:widowControl w:val="0"/>
              <w:spacing w:after="0"/>
              <w:ind w:leftChars="60" w:left="120"/>
              <w:rPr>
                <w:rFonts w:ascii="Arial" w:hAnsi="Arial" w:cs="Arial"/>
                <w:noProof/>
                <w:sz w:val="18"/>
                <w:szCs w:val="18"/>
                <w:lang w:eastAsia="ja-JP"/>
              </w:rPr>
            </w:pPr>
            <w:r w:rsidRPr="001333C4">
              <w:rPr>
                <w:rFonts w:ascii="Arial" w:hAnsi="Arial" w:cs="Arial"/>
                <w:noProof/>
                <w:sz w:val="18"/>
                <w:szCs w:val="18"/>
                <w:lang w:eastAsia="ja-JP"/>
              </w:rPr>
              <w:t>&gt;</w:t>
            </w:r>
            <w:r w:rsidRPr="004F240D">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228CD507" w14:textId="537B789B" w:rsidR="00BD0EBD" w:rsidRDefault="00BD0EBD" w:rsidP="00BD0EBD">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FD5443D" w14:textId="77777777" w:rsidR="00BD0EBD" w:rsidRPr="00D629EF" w:rsidRDefault="00BD0EBD" w:rsidP="00BD0EB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A791B6" w14:textId="42CEA567" w:rsidR="00BD0EBD" w:rsidRDefault="00BD0EBD" w:rsidP="00BD0EBD">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4E8D9369" w14:textId="77777777" w:rsidR="00BD0EBD" w:rsidRPr="00D629EF"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85D0800" w14:textId="0CAC4B1F" w:rsidR="00BD0EBD" w:rsidRDefault="00BD0EBD" w:rsidP="00BD0EBD">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8AE36" w14:textId="48CA8A8D" w:rsidR="00BD0EBD" w:rsidRDefault="00BD0EBD" w:rsidP="00BD0EBD">
            <w:pPr>
              <w:pStyle w:val="TAC"/>
              <w:keepNext w:val="0"/>
              <w:keepLines w:val="0"/>
              <w:widowControl w:val="0"/>
              <w:rPr>
                <w:lang w:eastAsia="ja-JP"/>
              </w:rPr>
            </w:pPr>
            <w:r>
              <w:rPr>
                <w:rFonts w:cs="Arial"/>
                <w:szCs w:val="18"/>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343" w:name="_CR9_3_3_3"/>
      <w:bookmarkStart w:id="5344" w:name="_Toc20955658"/>
      <w:bookmarkStart w:id="5345" w:name="_Toc29461101"/>
      <w:bookmarkStart w:id="5346" w:name="_Toc29505833"/>
      <w:bookmarkStart w:id="5347" w:name="_Toc36556358"/>
      <w:bookmarkStart w:id="5348" w:name="_Toc45881845"/>
      <w:bookmarkStart w:id="5349" w:name="_Toc51852486"/>
      <w:bookmarkStart w:id="5350" w:name="_Toc56620437"/>
      <w:bookmarkStart w:id="5351" w:name="_Toc64448077"/>
      <w:bookmarkStart w:id="5352" w:name="_Toc74152853"/>
      <w:bookmarkStart w:id="5353" w:name="_Toc88656279"/>
      <w:bookmarkStart w:id="5354" w:name="_Toc88657338"/>
      <w:bookmarkStart w:id="5355" w:name="_Toc105657432"/>
      <w:bookmarkStart w:id="5356" w:name="_Toc106108813"/>
      <w:bookmarkStart w:id="5357" w:name="_Toc112687916"/>
      <w:bookmarkStart w:id="5358" w:name="_Toc145326964"/>
      <w:bookmarkEnd w:id="5343"/>
      <w:r w:rsidRPr="00D629EF">
        <w:t>9.3.3.3</w:t>
      </w:r>
      <w:r w:rsidRPr="00D629EF">
        <w:tab/>
        <w:t>DRB Setup List E-UTRAN</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359" w:name="_CR9_3_3_4"/>
      <w:bookmarkStart w:id="5360" w:name="_Toc20955659"/>
      <w:bookmarkStart w:id="5361" w:name="_Toc29461102"/>
      <w:bookmarkStart w:id="5362" w:name="_Toc29505834"/>
      <w:bookmarkStart w:id="5363" w:name="_Toc36556359"/>
      <w:bookmarkStart w:id="5364" w:name="_Toc45881846"/>
      <w:bookmarkStart w:id="5365" w:name="_Toc51852487"/>
      <w:bookmarkStart w:id="5366" w:name="_Toc56620438"/>
      <w:bookmarkStart w:id="5367" w:name="_Toc64448078"/>
      <w:bookmarkStart w:id="5368" w:name="_Toc74152854"/>
      <w:bookmarkStart w:id="5369" w:name="_Toc88656280"/>
      <w:bookmarkStart w:id="5370" w:name="_Toc88657339"/>
      <w:bookmarkStart w:id="5371" w:name="_Toc105657433"/>
      <w:bookmarkStart w:id="5372" w:name="_Toc106108814"/>
      <w:bookmarkStart w:id="5373" w:name="_Toc112687917"/>
      <w:bookmarkStart w:id="5374" w:name="_Toc145326965"/>
      <w:bookmarkEnd w:id="5359"/>
      <w:r w:rsidRPr="00D629EF">
        <w:t>9.3.3.4</w:t>
      </w:r>
      <w:r w:rsidRPr="00D629EF">
        <w:tab/>
        <w:t>DRB Failed List E-UTRAN</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375" w:name="_Hlk138603892"/>
    </w:p>
    <w:p w14:paraId="3246592B" w14:textId="77777777" w:rsidR="00032441" w:rsidRPr="00D629EF" w:rsidRDefault="00032441" w:rsidP="00101AE6">
      <w:pPr>
        <w:pStyle w:val="Heading4"/>
        <w:keepNext w:val="0"/>
        <w:keepLines w:val="0"/>
        <w:widowControl w:val="0"/>
      </w:pPr>
      <w:bookmarkStart w:id="5376" w:name="_CR9_3_3_5"/>
      <w:bookmarkStart w:id="5377" w:name="_Toc20955660"/>
      <w:bookmarkStart w:id="5378" w:name="_Toc29461103"/>
      <w:bookmarkStart w:id="5379" w:name="_Toc29505835"/>
      <w:bookmarkStart w:id="5380" w:name="_Toc36556360"/>
      <w:bookmarkStart w:id="5381" w:name="_Toc45881847"/>
      <w:bookmarkStart w:id="5382" w:name="_Toc51852488"/>
      <w:bookmarkStart w:id="5383" w:name="_Toc56620439"/>
      <w:bookmarkStart w:id="5384" w:name="_Toc64448079"/>
      <w:bookmarkStart w:id="5385" w:name="_Toc74152855"/>
      <w:bookmarkStart w:id="5386" w:name="_Toc88656281"/>
      <w:bookmarkStart w:id="5387" w:name="_Toc88657340"/>
      <w:bookmarkStart w:id="5388" w:name="_Toc105657434"/>
      <w:bookmarkStart w:id="5389" w:name="_Toc106108815"/>
      <w:bookmarkStart w:id="5390" w:name="_Toc112687918"/>
      <w:bookmarkStart w:id="5391" w:name="_Toc145326966"/>
      <w:bookmarkEnd w:id="5376"/>
      <w:r w:rsidRPr="00D629EF">
        <w:t>9.3.3.5</w:t>
      </w:r>
      <w:r w:rsidRPr="00D629EF">
        <w:tab/>
        <w:t>PDU Session Resource Setup List</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392" w:name="_CR9_3_3_6"/>
      <w:bookmarkStart w:id="5393" w:name="_Toc20955661"/>
      <w:bookmarkStart w:id="5394" w:name="_Toc29461104"/>
      <w:bookmarkStart w:id="5395" w:name="_Toc29505836"/>
      <w:bookmarkStart w:id="5396" w:name="_Toc36556361"/>
      <w:bookmarkStart w:id="5397" w:name="_Toc45881848"/>
      <w:bookmarkStart w:id="5398" w:name="_Toc51852489"/>
      <w:bookmarkStart w:id="5399" w:name="_Toc56620440"/>
      <w:bookmarkStart w:id="5400" w:name="_Toc64448080"/>
      <w:bookmarkStart w:id="5401" w:name="_Toc74152856"/>
      <w:bookmarkStart w:id="5402" w:name="_Toc88656282"/>
      <w:bookmarkStart w:id="5403" w:name="_Toc88657341"/>
      <w:bookmarkStart w:id="5404" w:name="_Toc105657435"/>
      <w:bookmarkStart w:id="5405" w:name="_Toc106108816"/>
      <w:bookmarkStart w:id="5406" w:name="_Toc112687919"/>
      <w:bookmarkStart w:id="5407" w:name="_Toc145326967"/>
      <w:bookmarkEnd w:id="5375"/>
      <w:bookmarkEnd w:id="5392"/>
      <w:r w:rsidRPr="00D629EF">
        <w:t>9.3.3.6</w:t>
      </w:r>
      <w:r w:rsidRPr="00D629EF">
        <w:tab/>
        <w:t>PDU Session Resource Failed List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5408" w:name="_CR9_3_3_7"/>
      <w:bookmarkStart w:id="5409" w:name="_Toc20955662"/>
      <w:bookmarkStart w:id="5410" w:name="_Toc29461105"/>
      <w:bookmarkStart w:id="5411" w:name="_Toc29505837"/>
      <w:bookmarkStart w:id="5412" w:name="_Toc36556362"/>
      <w:bookmarkStart w:id="5413" w:name="_Toc45881849"/>
      <w:bookmarkStart w:id="5414" w:name="_Toc51852490"/>
      <w:bookmarkStart w:id="5415" w:name="_Toc56620441"/>
      <w:bookmarkStart w:id="5416" w:name="_Toc64448081"/>
      <w:bookmarkStart w:id="5417" w:name="_Toc74152857"/>
      <w:bookmarkStart w:id="5418" w:name="_Toc88656283"/>
      <w:bookmarkStart w:id="5419" w:name="_Toc88657342"/>
      <w:bookmarkStart w:id="5420" w:name="_Toc105657436"/>
      <w:bookmarkStart w:id="5421" w:name="_Toc106108817"/>
      <w:bookmarkStart w:id="5422" w:name="_Toc112687920"/>
      <w:bookmarkStart w:id="5423" w:name="_Toc145326968"/>
      <w:bookmarkEnd w:id="5408"/>
      <w:r w:rsidRPr="00D629EF">
        <w:t>9.3.3.7</w:t>
      </w:r>
      <w:r w:rsidRPr="00D629EF">
        <w:tab/>
        <w:t>DRB To Setup Modification List E-UTRAN</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5424" w:name="_CR9_3_3_8"/>
      <w:bookmarkStart w:id="5425" w:name="_Toc20955663"/>
      <w:bookmarkStart w:id="5426" w:name="_Toc29461106"/>
      <w:bookmarkStart w:id="5427" w:name="_Toc29505838"/>
      <w:bookmarkStart w:id="5428" w:name="_Toc36556363"/>
      <w:bookmarkStart w:id="5429" w:name="_Toc45881850"/>
      <w:bookmarkStart w:id="5430" w:name="_Toc51852491"/>
      <w:bookmarkStart w:id="5431" w:name="_Toc56620442"/>
      <w:bookmarkStart w:id="5432" w:name="_Toc64448082"/>
      <w:bookmarkStart w:id="5433" w:name="_Toc74152858"/>
      <w:bookmarkStart w:id="5434" w:name="_Toc88656284"/>
      <w:bookmarkStart w:id="5435" w:name="_Toc88657343"/>
      <w:bookmarkStart w:id="5436" w:name="_Toc105657437"/>
      <w:bookmarkStart w:id="5437" w:name="_Toc106108818"/>
      <w:bookmarkStart w:id="5438" w:name="_Toc112687921"/>
      <w:bookmarkStart w:id="5439" w:name="_Toc145326969"/>
      <w:bookmarkEnd w:id="5424"/>
      <w:r w:rsidRPr="00D629EF">
        <w:t>9.3.3.8</w:t>
      </w:r>
      <w:r w:rsidRPr="00D629EF">
        <w:tab/>
        <w:t>DRB To Modify List E-UTRAN</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5440" w:name="_CR9_3_3_9"/>
      <w:bookmarkStart w:id="5441" w:name="_Toc20955664"/>
      <w:bookmarkStart w:id="5442" w:name="_Toc29461107"/>
      <w:bookmarkStart w:id="5443" w:name="_Toc29505839"/>
      <w:bookmarkStart w:id="5444" w:name="_Toc36556364"/>
      <w:bookmarkStart w:id="5445" w:name="_Toc45881851"/>
      <w:bookmarkStart w:id="5446" w:name="_Toc51852492"/>
      <w:bookmarkStart w:id="5447" w:name="_Toc56620443"/>
      <w:bookmarkStart w:id="5448" w:name="_Toc64448083"/>
      <w:bookmarkStart w:id="5449" w:name="_Toc74152859"/>
      <w:bookmarkStart w:id="5450" w:name="_Toc88656285"/>
      <w:bookmarkStart w:id="5451" w:name="_Toc88657344"/>
      <w:bookmarkStart w:id="5452" w:name="_Toc105657438"/>
      <w:bookmarkStart w:id="5453" w:name="_Toc106108819"/>
      <w:bookmarkStart w:id="5454" w:name="_Toc112687922"/>
      <w:bookmarkStart w:id="5455" w:name="_Toc145326970"/>
      <w:bookmarkEnd w:id="5440"/>
      <w:r w:rsidRPr="00D629EF">
        <w:t>9.3.3.9</w:t>
      </w:r>
      <w:r w:rsidRPr="00D629EF">
        <w:tab/>
        <w:t>DRB To Remove List E-UTRAN</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5456" w:name="_CR9_3_3_10"/>
      <w:bookmarkStart w:id="5457" w:name="_Toc20955665"/>
      <w:bookmarkStart w:id="5458" w:name="_Toc29461108"/>
      <w:bookmarkStart w:id="5459" w:name="_Toc29505840"/>
      <w:bookmarkStart w:id="5460" w:name="_Toc36556365"/>
      <w:bookmarkStart w:id="5461" w:name="_Toc45881852"/>
      <w:bookmarkStart w:id="5462" w:name="_Toc51852493"/>
      <w:bookmarkStart w:id="5463" w:name="_Toc56620444"/>
      <w:bookmarkStart w:id="5464" w:name="_Toc64448084"/>
      <w:bookmarkStart w:id="5465" w:name="_Toc74152860"/>
      <w:bookmarkStart w:id="5466" w:name="_Toc88656286"/>
      <w:bookmarkStart w:id="5467" w:name="_Toc88657345"/>
      <w:bookmarkStart w:id="5468" w:name="_Toc105657439"/>
      <w:bookmarkStart w:id="5469" w:name="_Toc106108820"/>
      <w:bookmarkStart w:id="5470" w:name="_Toc112687923"/>
      <w:bookmarkStart w:id="5471" w:name="_Toc145326971"/>
      <w:bookmarkEnd w:id="5456"/>
      <w:r w:rsidRPr="00D629EF">
        <w:t>9.3.3.10</w:t>
      </w:r>
      <w:r w:rsidRPr="00D629EF">
        <w:tab/>
        <w:t>PDU Session Resource To Setup Modification List</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BD0EBD" w:rsidRPr="00D629EF" w14:paraId="63951912" w14:textId="77777777" w:rsidTr="001239B3">
        <w:tc>
          <w:tcPr>
            <w:tcW w:w="2160" w:type="dxa"/>
            <w:tcBorders>
              <w:top w:val="single" w:sz="4" w:space="0" w:color="auto"/>
              <w:left w:val="single" w:sz="4" w:space="0" w:color="auto"/>
              <w:bottom w:val="single" w:sz="4" w:space="0" w:color="auto"/>
              <w:right w:val="single" w:sz="4" w:space="0" w:color="auto"/>
            </w:tcBorders>
          </w:tcPr>
          <w:p w14:paraId="79DA82AB" w14:textId="1DA93A01" w:rsidR="00BD0EBD" w:rsidRPr="00D43CE6" w:rsidRDefault="00BD0EBD" w:rsidP="00BD0EBD">
            <w:pPr>
              <w:pStyle w:val="TAL"/>
              <w:keepNext w:val="0"/>
              <w:keepLines w:val="0"/>
              <w:widowControl w:val="0"/>
              <w:ind w:leftChars="202" w:left="404"/>
              <w:rPr>
                <w:rFonts w:cs="Arial"/>
                <w:noProof/>
                <w:szCs w:val="18"/>
              </w:rPr>
            </w:pPr>
            <w:r w:rsidRPr="00850262">
              <w:rPr>
                <w:rFonts w:cs="Arial"/>
                <w:noProof/>
                <w:szCs w:val="18"/>
                <w:lang w:eastAsia="zh-CN"/>
              </w:rPr>
              <w:t>&gt;&gt;&gt;</w:t>
            </w:r>
            <w:r w:rsidRPr="00DF4543">
              <w:rPr>
                <w:rFonts w:cs="Arial"/>
                <w:noProof/>
                <w:szCs w:val="18"/>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4ED3E004" w14:textId="0022F07D" w:rsidR="00BD0EBD" w:rsidRPr="00D43CE6" w:rsidRDefault="00BD0EBD" w:rsidP="00BD0EBD">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45EA12"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318E9A" w14:textId="5770A0C2" w:rsidR="00BD0EBD" w:rsidRPr="00D43CE6" w:rsidRDefault="00BD0EBD" w:rsidP="00BD0EBD">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2389086" w14:textId="77777777" w:rsidR="00BD0EBD" w:rsidRPr="00D43CE6" w:rsidRDefault="00BD0EBD" w:rsidP="00BD0EBD">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F0D31B4" w14:textId="16D418E8" w:rsidR="00BD0EBD" w:rsidRPr="00D43CE6" w:rsidRDefault="00BD0EBD" w:rsidP="00BD0EBD">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838BC1A" w14:textId="61CC49C1" w:rsidR="00BD0EBD" w:rsidRDefault="00BD0EBD" w:rsidP="00BD0EBD">
            <w:pPr>
              <w:pStyle w:val="TAC"/>
              <w:keepNext w:val="0"/>
              <w:keepLines w:val="0"/>
              <w:widowControl w:val="0"/>
              <w:rPr>
                <w:rFonts w:cs="Arial"/>
                <w:szCs w:val="18"/>
                <w:lang w:eastAsia="ja-JP"/>
              </w:rPr>
            </w:pPr>
            <w:r>
              <w:rPr>
                <w:rFonts w:cs="Arial"/>
                <w:szCs w:val="18"/>
                <w:lang w:eastAsia="ja-JP"/>
              </w:rPr>
              <w:t>ignore</w:t>
            </w:r>
          </w:p>
        </w:tc>
      </w:tr>
      <w:tr w:rsidR="00BD0EBD"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BD0EBD" w:rsidRPr="002233A1" w:rsidRDefault="00BD0EBD" w:rsidP="00BD0EBD">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BD0EBD" w:rsidRPr="00D629EF" w:rsidRDefault="00BD0EBD" w:rsidP="00BD0EBD">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BD0EBD" w:rsidRDefault="00BD0EBD" w:rsidP="00BD0EBD">
            <w:pPr>
              <w:pStyle w:val="TAL"/>
              <w:keepNext w:val="0"/>
              <w:keepLines w:val="0"/>
              <w:widowControl w:val="0"/>
              <w:rPr>
                <w:lang w:eastAsia="ja-JP"/>
              </w:rPr>
            </w:pPr>
            <w:r>
              <w:rPr>
                <w:lang w:eastAsia="ja-JP"/>
              </w:rPr>
              <w:t>UP Transport Layer Information</w:t>
            </w:r>
          </w:p>
          <w:p w14:paraId="40FC35A9" w14:textId="77777777" w:rsidR="00BD0EBD" w:rsidRPr="00D629EF" w:rsidRDefault="00BD0EBD" w:rsidP="00BD0EBD">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BD0EBD" w:rsidRPr="00D629EF" w:rsidRDefault="00BD0EBD" w:rsidP="00BD0EB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BD0EBD" w:rsidRPr="00D629EF" w:rsidRDefault="00BD0EBD" w:rsidP="00BD0EBD">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BD0EBD" w:rsidRPr="00D629EF" w:rsidRDefault="00BD0EBD" w:rsidP="00BD0EBD">
            <w:pPr>
              <w:pStyle w:val="TAC"/>
              <w:keepNext w:val="0"/>
              <w:keepLines w:val="0"/>
              <w:widowControl w:val="0"/>
              <w:rPr>
                <w:lang w:eastAsia="ja-JP"/>
              </w:rPr>
            </w:pPr>
            <w:r>
              <w:rPr>
                <w:lang w:eastAsia="ja-JP"/>
              </w:rPr>
              <w:t>ignore</w:t>
            </w:r>
          </w:p>
        </w:tc>
      </w:tr>
      <w:tr w:rsidR="00BD0EBD"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BD0EBD" w:rsidRPr="002233A1" w:rsidRDefault="00BD0EBD" w:rsidP="00BD0EBD">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BD0EBD" w:rsidRPr="00D629EF" w:rsidRDefault="00BD0EBD" w:rsidP="00BD0EBD">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BD0EBD" w:rsidRDefault="00BD0EBD" w:rsidP="00BD0EBD">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BD0EBD" w:rsidRPr="00D629EF" w:rsidRDefault="00BD0EBD" w:rsidP="00BD0EBD">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BD0EBD" w:rsidRPr="00D629EF" w:rsidRDefault="00BD0EBD" w:rsidP="00BD0EB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BD0EBD" w:rsidRPr="00D629EF" w:rsidRDefault="00BD0EBD" w:rsidP="00BD0EBD">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BD0EBD" w:rsidRPr="00D629EF" w:rsidRDefault="00BD0EBD" w:rsidP="00BD0EBD">
            <w:pPr>
              <w:pStyle w:val="TAC"/>
              <w:keepNext w:val="0"/>
              <w:keepLines w:val="0"/>
              <w:widowControl w:val="0"/>
              <w:rPr>
                <w:lang w:eastAsia="ja-JP"/>
              </w:rPr>
            </w:pPr>
            <w:r>
              <w:rPr>
                <w:lang w:eastAsia="ja-JP"/>
              </w:rPr>
              <w:t>ignore</w:t>
            </w:r>
          </w:p>
        </w:tc>
      </w:tr>
      <w:tr w:rsidR="00BD0EBD" w:rsidRPr="00D629EF" w14:paraId="1B3D4C6A" w14:textId="77777777" w:rsidTr="001239B3">
        <w:tc>
          <w:tcPr>
            <w:tcW w:w="2160" w:type="dxa"/>
            <w:tcBorders>
              <w:top w:val="single" w:sz="4" w:space="0" w:color="auto"/>
              <w:left w:val="single" w:sz="4" w:space="0" w:color="auto"/>
              <w:bottom w:val="single" w:sz="4" w:space="0" w:color="auto"/>
              <w:right w:val="single" w:sz="4" w:space="0" w:color="auto"/>
            </w:tcBorders>
          </w:tcPr>
          <w:p w14:paraId="7EB8548D" w14:textId="5329800A" w:rsidR="00BD0EBD" w:rsidRPr="002233A1" w:rsidRDefault="00BD0EBD" w:rsidP="00BD0EBD">
            <w:pPr>
              <w:widowControl w:val="0"/>
              <w:spacing w:after="0"/>
              <w:ind w:leftChars="60" w:left="120"/>
              <w:rPr>
                <w:rFonts w:ascii="Arial" w:hAnsi="Arial" w:cs="Arial"/>
                <w:noProof/>
                <w:sz w:val="18"/>
                <w:szCs w:val="18"/>
                <w:lang w:eastAsia="ja-JP"/>
              </w:rPr>
            </w:pPr>
            <w:r w:rsidRPr="00937CE8">
              <w:rPr>
                <w:rFonts w:ascii="Arial" w:hAnsi="Arial" w:cs="Arial"/>
                <w:noProof/>
                <w:sz w:val="18"/>
                <w:szCs w:val="18"/>
                <w:lang w:eastAsia="ja-JP"/>
              </w:rPr>
              <w:t>&gt;</w:t>
            </w:r>
            <w:r w:rsidRPr="00B923E6">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009091DF" w14:textId="7A21F44B" w:rsidR="00BD0EBD" w:rsidRDefault="00BD0EBD" w:rsidP="00BD0EBD">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38DA2C" w14:textId="77777777" w:rsidR="00BD0EBD" w:rsidRPr="00D629EF" w:rsidRDefault="00BD0EBD" w:rsidP="00BD0EBD">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16B2BD" w14:textId="03A5DA56" w:rsidR="00BD0EBD" w:rsidRDefault="00BD0EBD" w:rsidP="00BD0EBD">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4ED3B90D" w14:textId="77777777" w:rsidR="00BD0EBD" w:rsidRPr="00D629EF" w:rsidRDefault="00BD0EBD" w:rsidP="00BD0EB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6F1100" w14:textId="0CB5B6BD" w:rsidR="00BD0EBD" w:rsidRDefault="00BD0EBD" w:rsidP="00BD0EBD">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EBE857" w14:textId="32302B8E" w:rsidR="00BD0EBD" w:rsidRDefault="00BD0EBD" w:rsidP="00BD0EBD">
            <w:pPr>
              <w:pStyle w:val="TAC"/>
              <w:keepNext w:val="0"/>
              <w:keepLines w:val="0"/>
              <w:widowControl w:val="0"/>
              <w:rPr>
                <w:lang w:eastAsia="ja-JP"/>
              </w:rPr>
            </w:pPr>
            <w:r>
              <w:rPr>
                <w:rFonts w:cs="Arial"/>
                <w:szCs w:val="18"/>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5472" w:name="_CR9_3_3_11"/>
      <w:bookmarkStart w:id="5473" w:name="_Toc20955666"/>
      <w:bookmarkStart w:id="5474" w:name="_Toc29461109"/>
      <w:bookmarkStart w:id="5475" w:name="_Toc29505841"/>
      <w:bookmarkStart w:id="5476" w:name="_Toc36556366"/>
      <w:bookmarkStart w:id="5477" w:name="_Toc45881853"/>
      <w:bookmarkStart w:id="5478" w:name="_Toc51852494"/>
      <w:bookmarkStart w:id="5479" w:name="_Toc56620445"/>
      <w:bookmarkStart w:id="5480" w:name="_Toc64448085"/>
      <w:bookmarkStart w:id="5481" w:name="_Toc74152861"/>
      <w:bookmarkStart w:id="5482" w:name="_Toc88656287"/>
      <w:bookmarkStart w:id="5483" w:name="_Toc88657346"/>
      <w:bookmarkStart w:id="5484" w:name="_Toc105657440"/>
      <w:bookmarkStart w:id="5485" w:name="_Toc106108821"/>
      <w:bookmarkStart w:id="5486" w:name="_Toc112687924"/>
      <w:bookmarkStart w:id="5487" w:name="_Toc145326972"/>
      <w:bookmarkEnd w:id="5472"/>
      <w:r w:rsidRPr="00D629EF">
        <w:t>9.3.3.11</w:t>
      </w:r>
      <w:r w:rsidRPr="00D629EF">
        <w:tab/>
        <w:t>PDU Session Resource To Modify List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488" w:name="_CR9_3_3_12"/>
      <w:bookmarkStart w:id="5489" w:name="_Toc20955667"/>
      <w:bookmarkStart w:id="5490" w:name="_Toc29461110"/>
      <w:bookmarkStart w:id="5491" w:name="_Toc29505842"/>
      <w:bookmarkStart w:id="5492" w:name="_Toc36556367"/>
      <w:bookmarkStart w:id="5493" w:name="_Toc45881854"/>
      <w:bookmarkStart w:id="5494" w:name="_Toc51852495"/>
      <w:bookmarkStart w:id="5495" w:name="_Toc56620446"/>
      <w:bookmarkStart w:id="5496" w:name="_Toc64448086"/>
      <w:bookmarkStart w:id="5497" w:name="_Toc74152862"/>
      <w:bookmarkStart w:id="5498" w:name="_Toc88656288"/>
      <w:bookmarkStart w:id="5499" w:name="_Toc88657347"/>
      <w:bookmarkStart w:id="5500" w:name="_Toc105657441"/>
      <w:bookmarkStart w:id="5501" w:name="_Toc106108822"/>
      <w:bookmarkStart w:id="5502" w:name="_Toc112687925"/>
      <w:bookmarkStart w:id="5503" w:name="_Toc145326973"/>
      <w:bookmarkEnd w:id="5488"/>
      <w:r w:rsidRPr="00D629EF">
        <w:t>9.3.3.12</w:t>
      </w:r>
      <w:r w:rsidRPr="00D629EF">
        <w:tab/>
        <w:t>PDU Session Resource To Remove List</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504" w:name="_CR9_3_3_13"/>
      <w:bookmarkStart w:id="5505" w:name="_Toc20955668"/>
      <w:bookmarkStart w:id="5506" w:name="_Toc29461111"/>
      <w:bookmarkStart w:id="5507" w:name="_Toc29505843"/>
      <w:bookmarkStart w:id="5508" w:name="_Toc36556368"/>
      <w:bookmarkStart w:id="5509" w:name="_Toc45881855"/>
      <w:bookmarkStart w:id="5510" w:name="_Toc51852496"/>
      <w:bookmarkStart w:id="5511" w:name="_Toc56620447"/>
      <w:bookmarkStart w:id="5512" w:name="_Toc64448087"/>
      <w:bookmarkStart w:id="5513" w:name="_Toc74152863"/>
      <w:bookmarkStart w:id="5514" w:name="_Toc88656289"/>
      <w:bookmarkStart w:id="5515" w:name="_Toc88657348"/>
      <w:bookmarkStart w:id="5516" w:name="_Toc105657442"/>
      <w:bookmarkStart w:id="5517" w:name="_Toc106108823"/>
      <w:bookmarkStart w:id="5518" w:name="_Toc112687926"/>
      <w:bookmarkStart w:id="5519" w:name="_Toc145326974"/>
      <w:bookmarkEnd w:id="5504"/>
      <w:r w:rsidRPr="00D629EF">
        <w:t>9.3.3.13</w:t>
      </w:r>
      <w:r w:rsidRPr="00D629EF">
        <w:tab/>
        <w:t>DRB Setup Modification List E-UTRAN</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520" w:name="_CR9_3_3_14"/>
      <w:bookmarkStart w:id="5521" w:name="_Toc20955669"/>
      <w:bookmarkStart w:id="5522" w:name="_Toc29461112"/>
      <w:bookmarkStart w:id="5523" w:name="_Toc29505844"/>
      <w:bookmarkStart w:id="5524" w:name="_Toc36556369"/>
      <w:bookmarkStart w:id="5525" w:name="_Toc45881856"/>
      <w:bookmarkStart w:id="5526" w:name="_Toc51852497"/>
      <w:bookmarkStart w:id="5527" w:name="_Toc56620448"/>
      <w:bookmarkStart w:id="5528" w:name="_Toc64448088"/>
      <w:bookmarkStart w:id="5529" w:name="_Toc74152864"/>
      <w:bookmarkStart w:id="5530" w:name="_Toc88656290"/>
      <w:bookmarkStart w:id="5531" w:name="_Toc88657349"/>
      <w:bookmarkStart w:id="5532" w:name="_Toc105657443"/>
      <w:bookmarkStart w:id="5533" w:name="_Toc106108824"/>
      <w:bookmarkStart w:id="5534" w:name="_Toc112687927"/>
      <w:bookmarkStart w:id="5535" w:name="_Toc145326975"/>
      <w:bookmarkEnd w:id="5520"/>
      <w:r w:rsidRPr="00D629EF">
        <w:t>9.3.3.14</w:t>
      </w:r>
      <w:r w:rsidRPr="00D629EF">
        <w:tab/>
        <w:t>DRB Failed Modification List E-UTRAN</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536" w:name="_CR9_3_3_15"/>
      <w:bookmarkStart w:id="5537" w:name="_Toc20955670"/>
      <w:bookmarkStart w:id="5538" w:name="_Toc29461113"/>
      <w:bookmarkStart w:id="5539" w:name="_Toc29505845"/>
      <w:bookmarkStart w:id="5540" w:name="_Toc36556370"/>
      <w:bookmarkStart w:id="5541" w:name="_Toc45881857"/>
      <w:bookmarkStart w:id="5542" w:name="_Toc51852498"/>
      <w:bookmarkStart w:id="5543" w:name="_Toc56620449"/>
      <w:bookmarkStart w:id="5544" w:name="_Toc64448089"/>
      <w:bookmarkStart w:id="5545" w:name="_Toc74152865"/>
      <w:bookmarkStart w:id="5546" w:name="_Toc88656291"/>
      <w:bookmarkStart w:id="5547" w:name="_Toc88657350"/>
      <w:bookmarkStart w:id="5548" w:name="_Toc105657444"/>
      <w:bookmarkStart w:id="5549" w:name="_Toc106108825"/>
      <w:bookmarkStart w:id="5550" w:name="_Toc112687928"/>
      <w:bookmarkStart w:id="5551" w:name="_Toc145326976"/>
      <w:bookmarkEnd w:id="5536"/>
      <w:r w:rsidRPr="00D629EF">
        <w:t>9.3.3.15</w:t>
      </w:r>
      <w:r w:rsidRPr="00D629EF">
        <w:tab/>
        <w:t>DRB Modified List E-UTRAN</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552" w:name="_CR9_3_3_16"/>
      <w:bookmarkStart w:id="5553" w:name="_Toc20955671"/>
      <w:bookmarkStart w:id="5554" w:name="_Toc29461114"/>
      <w:bookmarkStart w:id="5555" w:name="_Toc29505846"/>
      <w:bookmarkStart w:id="5556" w:name="_Toc36556371"/>
      <w:bookmarkStart w:id="5557" w:name="_Toc45881858"/>
      <w:bookmarkStart w:id="5558" w:name="_Toc51852499"/>
      <w:bookmarkStart w:id="5559" w:name="_Toc56620450"/>
      <w:bookmarkStart w:id="5560" w:name="_Toc64448090"/>
      <w:bookmarkStart w:id="5561" w:name="_Toc74152866"/>
      <w:bookmarkStart w:id="5562" w:name="_Toc88656292"/>
      <w:bookmarkStart w:id="5563" w:name="_Toc88657351"/>
      <w:bookmarkStart w:id="5564" w:name="_Toc105657445"/>
      <w:bookmarkStart w:id="5565" w:name="_Toc106108826"/>
      <w:bookmarkStart w:id="5566" w:name="_Toc112687929"/>
      <w:bookmarkStart w:id="5567" w:name="_Toc145326977"/>
      <w:bookmarkEnd w:id="5552"/>
      <w:r w:rsidRPr="00D629EF">
        <w:t>9.3.3.16</w:t>
      </w:r>
      <w:r w:rsidRPr="00D629EF">
        <w:tab/>
        <w:t>DRB Failed To Modify List E-UTRAN</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568" w:name="_CR9_3_3_17"/>
      <w:bookmarkStart w:id="5569" w:name="_Toc20955672"/>
      <w:bookmarkStart w:id="5570" w:name="_Toc29461115"/>
      <w:bookmarkStart w:id="5571" w:name="_Toc29505847"/>
      <w:bookmarkStart w:id="5572" w:name="_Toc36556372"/>
      <w:bookmarkStart w:id="5573" w:name="_Toc45881859"/>
      <w:bookmarkStart w:id="5574" w:name="_Toc51852500"/>
      <w:bookmarkStart w:id="5575" w:name="_Toc56620451"/>
      <w:bookmarkStart w:id="5576" w:name="_Toc64448091"/>
      <w:bookmarkStart w:id="5577" w:name="_Toc74152867"/>
      <w:bookmarkStart w:id="5578" w:name="_Toc88656293"/>
      <w:bookmarkStart w:id="5579" w:name="_Toc88657352"/>
      <w:bookmarkStart w:id="5580" w:name="_Toc105657446"/>
      <w:bookmarkStart w:id="5581" w:name="_Toc106108827"/>
      <w:bookmarkStart w:id="5582" w:name="_Toc112687930"/>
      <w:bookmarkStart w:id="5583" w:name="_Toc145326978"/>
      <w:bookmarkEnd w:id="5568"/>
      <w:r w:rsidRPr="00D629EF">
        <w:t>9.3.3.17</w:t>
      </w:r>
      <w:r w:rsidRPr="00D629EF">
        <w:tab/>
        <w:t>PDU Session Resource Setup Modification List</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584" w:name="_CR9_3_3_18"/>
      <w:bookmarkStart w:id="5585" w:name="_Toc20955673"/>
      <w:bookmarkStart w:id="5586" w:name="_Toc29461116"/>
      <w:bookmarkStart w:id="5587" w:name="_Toc29505848"/>
      <w:bookmarkStart w:id="5588" w:name="_Toc36556373"/>
      <w:bookmarkStart w:id="5589" w:name="_Toc45881860"/>
      <w:bookmarkStart w:id="5590" w:name="_Toc51852501"/>
      <w:bookmarkStart w:id="5591" w:name="_Toc56620452"/>
      <w:bookmarkStart w:id="5592" w:name="_Toc64448092"/>
      <w:bookmarkStart w:id="5593" w:name="_Toc74152868"/>
      <w:bookmarkStart w:id="5594" w:name="_Toc88656294"/>
      <w:bookmarkStart w:id="5595" w:name="_Toc88657353"/>
      <w:bookmarkStart w:id="5596" w:name="_Toc105657447"/>
      <w:bookmarkStart w:id="5597" w:name="_Toc106108828"/>
      <w:bookmarkStart w:id="5598" w:name="_Toc112687931"/>
      <w:bookmarkStart w:id="5599" w:name="_Toc145326979"/>
      <w:bookmarkEnd w:id="5584"/>
      <w:r w:rsidRPr="00D629EF">
        <w:t>9.3.3.18</w:t>
      </w:r>
      <w:r w:rsidRPr="00D629EF">
        <w:tab/>
        <w:t>PDU Session Resource Failed Modification List</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600" w:name="_CR9_3_3_19"/>
      <w:bookmarkStart w:id="5601" w:name="_Toc20955674"/>
      <w:bookmarkStart w:id="5602" w:name="_Toc29461117"/>
      <w:bookmarkStart w:id="5603" w:name="_Toc29505849"/>
      <w:bookmarkStart w:id="5604" w:name="_Toc36556374"/>
      <w:bookmarkStart w:id="5605" w:name="_Toc45881861"/>
      <w:bookmarkStart w:id="5606" w:name="_Toc51852502"/>
      <w:bookmarkStart w:id="5607" w:name="_Toc56620453"/>
      <w:bookmarkStart w:id="5608" w:name="_Toc64448093"/>
      <w:bookmarkStart w:id="5609" w:name="_Toc74152869"/>
      <w:bookmarkStart w:id="5610" w:name="_Toc88656295"/>
      <w:bookmarkStart w:id="5611" w:name="_Toc88657354"/>
      <w:bookmarkStart w:id="5612" w:name="_Toc105657448"/>
      <w:bookmarkStart w:id="5613" w:name="_Toc106108829"/>
      <w:bookmarkStart w:id="5614" w:name="_Toc112687932"/>
      <w:bookmarkStart w:id="5615" w:name="_Toc145326980"/>
      <w:bookmarkEnd w:id="5600"/>
      <w:r w:rsidRPr="00D629EF">
        <w:t>9.3.3.19</w:t>
      </w:r>
      <w:r w:rsidRPr="00D629EF">
        <w:tab/>
        <w:t>PDU Session Resource Modified List</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616" w:name="_CR9_3_3_20"/>
      <w:bookmarkStart w:id="5617" w:name="_Toc20955675"/>
      <w:bookmarkStart w:id="5618" w:name="_Toc29461118"/>
      <w:bookmarkStart w:id="5619" w:name="_Toc29505850"/>
      <w:bookmarkStart w:id="5620" w:name="_Toc36556375"/>
      <w:bookmarkStart w:id="5621" w:name="_Toc45881862"/>
      <w:bookmarkStart w:id="5622" w:name="_Toc51852503"/>
      <w:bookmarkStart w:id="5623" w:name="_Toc56620454"/>
      <w:bookmarkStart w:id="5624" w:name="_Toc64448094"/>
      <w:bookmarkStart w:id="5625" w:name="_Toc74152870"/>
      <w:bookmarkStart w:id="5626" w:name="_Toc88656296"/>
      <w:bookmarkStart w:id="5627" w:name="_Toc88657355"/>
      <w:bookmarkStart w:id="5628" w:name="_Toc105657449"/>
      <w:bookmarkStart w:id="5629" w:name="_Toc106108830"/>
      <w:bookmarkStart w:id="5630" w:name="_Toc112687933"/>
      <w:bookmarkStart w:id="5631" w:name="_Toc145326981"/>
      <w:bookmarkEnd w:id="5616"/>
      <w:r w:rsidRPr="00D629EF">
        <w:t>9.3.3.20</w:t>
      </w:r>
      <w:r w:rsidRPr="00D629EF">
        <w:tab/>
        <w:t>PDU Session Resource Failed To Modify List</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632" w:name="_CR9_3_3_21"/>
      <w:bookmarkStart w:id="5633" w:name="_Toc20955676"/>
      <w:bookmarkStart w:id="5634" w:name="_Toc29461119"/>
      <w:bookmarkStart w:id="5635" w:name="_Toc29505851"/>
      <w:bookmarkStart w:id="5636" w:name="_Toc36556376"/>
      <w:bookmarkStart w:id="5637" w:name="_Toc45881863"/>
      <w:bookmarkStart w:id="5638" w:name="_Toc51852504"/>
      <w:bookmarkStart w:id="5639" w:name="_Toc56620455"/>
      <w:bookmarkStart w:id="5640" w:name="_Toc64448095"/>
      <w:bookmarkStart w:id="5641" w:name="_Toc74152871"/>
      <w:bookmarkStart w:id="5642" w:name="_Toc88656297"/>
      <w:bookmarkStart w:id="5643" w:name="_Toc88657356"/>
      <w:bookmarkStart w:id="5644" w:name="_Toc105657450"/>
      <w:bookmarkStart w:id="5645" w:name="_Toc106108831"/>
      <w:bookmarkStart w:id="5646" w:name="_Toc112687934"/>
      <w:bookmarkStart w:id="5647" w:name="_Toc145326982"/>
      <w:bookmarkEnd w:id="5632"/>
      <w:r w:rsidRPr="00D629EF">
        <w:t>9.3.3.21</w:t>
      </w:r>
      <w:r w:rsidRPr="00D629EF">
        <w:tab/>
        <w:t>DRB Required To Modify List E-UTRAN</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648" w:name="_CR9_3_3_22"/>
      <w:bookmarkStart w:id="5649" w:name="_Toc20955677"/>
      <w:bookmarkStart w:id="5650" w:name="_Toc29461120"/>
      <w:bookmarkStart w:id="5651" w:name="_Toc29505852"/>
      <w:bookmarkStart w:id="5652" w:name="_Toc36556377"/>
      <w:bookmarkStart w:id="5653" w:name="_Toc45881864"/>
      <w:bookmarkStart w:id="5654" w:name="_Toc51852505"/>
      <w:bookmarkStart w:id="5655" w:name="_Toc56620456"/>
      <w:bookmarkStart w:id="5656" w:name="_Toc64448096"/>
      <w:bookmarkStart w:id="5657" w:name="_Toc74152872"/>
      <w:bookmarkStart w:id="5658" w:name="_Toc88656298"/>
      <w:bookmarkStart w:id="5659" w:name="_Toc88657357"/>
      <w:bookmarkStart w:id="5660" w:name="_Toc105657451"/>
      <w:bookmarkStart w:id="5661" w:name="_Toc106108832"/>
      <w:bookmarkStart w:id="5662" w:name="_Toc112687935"/>
      <w:bookmarkStart w:id="5663" w:name="_Toc145326983"/>
      <w:bookmarkEnd w:id="5648"/>
      <w:r w:rsidRPr="00D629EF">
        <w:t>9.3.3.22</w:t>
      </w:r>
      <w:r w:rsidRPr="00D629EF">
        <w:tab/>
        <w:t>DRB Required To Remove List E-UTRAN</w:t>
      </w:r>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664" w:name="_CR9_3_3_23"/>
      <w:bookmarkStart w:id="5665" w:name="_Toc20955678"/>
      <w:bookmarkStart w:id="5666" w:name="_Toc29461121"/>
      <w:bookmarkStart w:id="5667" w:name="_Toc29505853"/>
      <w:bookmarkStart w:id="5668" w:name="_Toc36556378"/>
      <w:bookmarkStart w:id="5669" w:name="_Toc45881865"/>
      <w:bookmarkStart w:id="5670" w:name="_Toc51852506"/>
      <w:bookmarkStart w:id="5671" w:name="_Toc56620457"/>
      <w:bookmarkStart w:id="5672" w:name="_Toc64448097"/>
      <w:bookmarkStart w:id="5673" w:name="_Toc74152873"/>
      <w:bookmarkStart w:id="5674" w:name="_Toc88656299"/>
      <w:bookmarkStart w:id="5675" w:name="_Toc88657358"/>
      <w:bookmarkStart w:id="5676" w:name="_Toc105657452"/>
      <w:bookmarkStart w:id="5677" w:name="_Toc106108833"/>
      <w:bookmarkStart w:id="5678" w:name="_Toc112687936"/>
      <w:bookmarkStart w:id="5679" w:name="_Toc145326984"/>
      <w:bookmarkEnd w:id="5664"/>
      <w:r w:rsidRPr="00D629EF">
        <w:t>9.3.3.23</w:t>
      </w:r>
      <w:r w:rsidRPr="00D629EF">
        <w:tab/>
        <w:t>PDU Session Resource Required To Modify List</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680" w:name="_CR9_3_3_24"/>
      <w:bookmarkStart w:id="5681" w:name="_Toc20955679"/>
      <w:bookmarkStart w:id="5682" w:name="_Toc29461122"/>
      <w:bookmarkStart w:id="5683" w:name="_Toc29505854"/>
      <w:bookmarkStart w:id="5684" w:name="_Toc36556379"/>
      <w:bookmarkStart w:id="5685" w:name="_Toc45881866"/>
      <w:bookmarkStart w:id="5686" w:name="_Toc51852507"/>
      <w:bookmarkStart w:id="5687" w:name="_Toc56620458"/>
      <w:bookmarkStart w:id="5688" w:name="_Toc64448098"/>
      <w:bookmarkStart w:id="5689" w:name="_Toc74152874"/>
      <w:bookmarkStart w:id="5690" w:name="_Toc88656300"/>
      <w:bookmarkStart w:id="5691" w:name="_Toc88657359"/>
      <w:bookmarkStart w:id="5692" w:name="_Toc105657453"/>
      <w:bookmarkStart w:id="5693" w:name="_Toc106108834"/>
      <w:bookmarkStart w:id="5694" w:name="_Toc112687937"/>
      <w:bookmarkStart w:id="5695" w:name="_Toc145326985"/>
      <w:bookmarkEnd w:id="5680"/>
      <w:r w:rsidRPr="00D629EF">
        <w:t>9.3.3.24</w:t>
      </w:r>
      <w:r w:rsidRPr="00D629EF">
        <w:tab/>
        <w:t>DRB Confirm Modified List E-UTRAN</w:t>
      </w:r>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696" w:name="_CR9_3_3_25"/>
      <w:bookmarkStart w:id="5697" w:name="_Toc20955680"/>
      <w:bookmarkStart w:id="5698" w:name="_Toc29461123"/>
      <w:bookmarkStart w:id="5699" w:name="_Toc29505855"/>
      <w:bookmarkStart w:id="5700" w:name="_Toc36556380"/>
      <w:bookmarkStart w:id="5701" w:name="_Toc45881867"/>
      <w:bookmarkStart w:id="5702" w:name="_Toc51852508"/>
      <w:bookmarkStart w:id="5703" w:name="_Toc56620459"/>
      <w:bookmarkStart w:id="5704" w:name="_Toc64448099"/>
      <w:bookmarkStart w:id="5705" w:name="_Toc74152875"/>
      <w:bookmarkStart w:id="5706" w:name="_Toc88656301"/>
      <w:bookmarkStart w:id="5707" w:name="_Toc88657360"/>
      <w:bookmarkStart w:id="5708" w:name="_Toc105657454"/>
      <w:bookmarkStart w:id="5709" w:name="_Toc106108835"/>
      <w:bookmarkStart w:id="5710" w:name="_Toc112687938"/>
      <w:bookmarkStart w:id="5711" w:name="_Toc145326986"/>
      <w:bookmarkEnd w:id="5696"/>
      <w:r w:rsidRPr="00D629EF">
        <w:t>9.3.3.25</w:t>
      </w:r>
      <w:r w:rsidRPr="00D629EF">
        <w:tab/>
        <w:t>PDU Session Resource Confirm Modified List</w:t>
      </w:r>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712" w:name="_CR9_3_3_26"/>
      <w:bookmarkStart w:id="5713" w:name="_Toc105657455"/>
      <w:bookmarkStart w:id="5714" w:name="_Toc106108836"/>
      <w:bookmarkStart w:id="5715" w:name="_Toc112687939"/>
      <w:bookmarkStart w:id="5716" w:name="_Toc145326987"/>
      <w:bookmarkEnd w:id="5712"/>
      <w:r w:rsidRPr="008C3F37">
        <w:t>9.3.3.</w:t>
      </w:r>
      <w:r>
        <w:t>26</w:t>
      </w:r>
      <w:r w:rsidRPr="008C3F37">
        <w:tab/>
        <w:t>BC Bearer Context To Setup</w:t>
      </w:r>
      <w:bookmarkEnd w:id="5713"/>
      <w:bookmarkEnd w:id="5714"/>
      <w:bookmarkEnd w:id="5715"/>
      <w:bookmarkEnd w:id="5716"/>
    </w:p>
    <w:p w14:paraId="59A34472" w14:textId="77777777" w:rsidR="00364B1C" w:rsidRPr="008C3F37" w:rsidRDefault="00364B1C" w:rsidP="00101AE6">
      <w:pPr>
        <w:widowControl w:val="0"/>
      </w:pPr>
      <w:bookmarkStart w:id="5717" w:name="_Toc105657456"/>
      <w:bookmarkStart w:id="5718" w:name="_Toc106108837"/>
      <w:bookmarkStart w:id="5719"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720" w:name="_CR9_3_3_27"/>
      <w:bookmarkStart w:id="5721" w:name="_Toc145326988"/>
      <w:bookmarkEnd w:id="5720"/>
      <w:r w:rsidRPr="008C3F37">
        <w:t>9.3.3.</w:t>
      </w:r>
      <w:r>
        <w:t>27</w:t>
      </w:r>
      <w:r w:rsidRPr="008C3F37">
        <w:tab/>
        <w:t>BC Bearer Context To Setup Response</w:t>
      </w:r>
      <w:bookmarkEnd w:id="5717"/>
      <w:bookmarkEnd w:id="5718"/>
      <w:bookmarkEnd w:id="5719"/>
      <w:bookmarkEnd w:id="5721"/>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5722" w:name="_CR9_3_3_28"/>
      <w:bookmarkStart w:id="5723" w:name="_Toc105657457"/>
      <w:bookmarkStart w:id="5724" w:name="_Toc106108838"/>
      <w:bookmarkStart w:id="5725" w:name="_Toc112687941"/>
      <w:bookmarkStart w:id="5726" w:name="_Toc145326989"/>
      <w:bookmarkEnd w:id="5722"/>
      <w:r w:rsidRPr="008C3F37">
        <w:t>9.3.3.</w:t>
      </w:r>
      <w:r>
        <w:t>28</w:t>
      </w:r>
      <w:r w:rsidRPr="008C3F37">
        <w:tab/>
        <w:t>BC Bearer Context To Modify</w:t>
      </w:r>
      <w:bookmarkEnd w:id="5723"/>
      <w:bookmarkEnd w:id="5724"/>
      <w:bookmarkEnd w:id="5725"/>
      <w:bookmarkEnd w:id="5726"/>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6318F2" w:rsidRPr="004653E6" w14:paraId="703226AA" w14:textId="153B1815" w:rsidTr="006318F2">
        <w:tc>
          <w:tcPr>
            <w:tcW w:w="2122" w:type="dxa"/>
            <w:tcBorders>
              <w:top w:val="single" w:sz="4" w:space="0" w:color="auto"/>
              <w:left w:val="single" w:sz="4" w:space="0" w:color="auto"/>
              <w:bottom w:val="single" w:sz="4" w:space="0" w:color="auto"/>
              <w:right w:val="single" w:sz="4" w:space="0" w:color="auto"/>
            </w:tcBorders>
          </w:tcPr>
          <w:p w14:paraId="06C80E45" w14:textId="77777777" w:rsidR="006318F2" w:rsidRPr="004653E6" w:rsidRDefault="006318F2" w:rsidP="006318F2">
            <w:pPr>
              <w:pStyle w:val="TAH"/>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3D82244" w14:textId="77777777" w:rsidR="006318F2" w:rsidRPr="004653E6" w:rsidRDefault="006318F2" w:rsidP="006318F2">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5A76331" w14:textId="77777777" w:rsidR="006318F2" w:rsidRPr="004653E6" w:rsidRDefault="006318F2" w:rsidP="006318F2">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11953C80" w14:textId="77777777" w:rsidR="006318F2" w:rsidRPr="004653E6" w:rsidRDefault="006318F2" w:rsidP="006318F2">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253EAAFB" w14:textId="77777777" w:rsidR="006318F2" w:rsidRPr="004653E6" w:rsidRDefault="006318F2" w:rsidP="006318F2">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8A743C5" w14:textId="4AB971B7" w:rsidR="006318F2" w:rsidRPr="004653E6" w:rsidRDefault="006318F2" w:rsidP="004043E1">
            <w:pPr>
              <w:pStyle w:val="TAH"/>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23DFBD27" w14:textId="474C4622" w:rsidR="006318F2" w:rsidRPr="004653E6" w:rsidRDefault="006318F2" w:rsidP="004043E1">
            <w:pPr>
              <w:pStyle w:val="TAH"/>
              <w:rPr>
                <w:lang w:eastAsia="ja-JP"/>
              </w:rPr>
            </w:pPr>
            <w:r>
              <w:rPr>
                <w:rFonts w:hint="eastAsia"/>
                <w:lang w:eastAsia="ja-JP"/>
              </w:rPr>
              <w:t>Assigned Criticality</w:t>
            </w:r>
          </w:p>
        </w:tc>
      </w:tr>
      <w:tr w:rsidR="006318F2" w:rsidRPr="004653E6" w14:paraId="790D79A4" w14:textId="0253DA60" w:rsidTr="006318F2">
        <w:tc>
          <w:tcPr>
            <w:tcW w:w="2122" w:type="dxa"/>
            <w:tcBorders>
              <w:top w:val="single" w:sz="4" w:space="0" w:color="auto"/>
              <w:left w:val="single" w:sz="4" w:space="0" w:color="auto"/>
              <w:bottom w:val="single" w:sz="4" w:space="0" w:color="auto"/>
              <w:right w:val="single" w:sz="4" w:space="0" w:color="auto"/>
            </w:tcBorders>
          </w:tcPr>
          <w:p w14:paraId="4F022C89" w14:textId="77777777" w:rsidR="006318F2" w:rsidRPr="004653E6" w:rsidRDefault="006318F2" w:rsidP="006318F2">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21736973"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A126E9" w14:textId="77777777" w:rsidR="006318F2" w:rsidRPr="004653E6" w:rsidRDefault="006318F2" w:rsidP="006318F2">
            <w:pPr>
              <w:widowControl w:val="0"/>
              <w:spacing w:after="0"/>
              <w:rPr>
                <w:rFonts w:ascii="Arial" w:hAnsi="Arial"/>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85E9315"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6318F2" w:rsidRPr="004653E6" w:rsidRDefault="006318F2" w:rsidP="006318F2">
            <w:pPr>
              <w:widowControl w:val="0"/>
              <w:spacing w:after="0"/>
              <w:rPr>
                <w:rFonts w:ascii="Arial" w:hAnsi="Arial"/>
                <w:sz w:val="18"/>
                <w:lang w:eastAsia="ja-JP"/>
              </w:rPr>
            </w:pPr>
            <w:r w:rsidRPr="004653E6">
              <w:rPr>
                <w:rFonts w:ascii="Arial" w:hAnsi="Arial"/>
                <w:noProof/>
                <w:sz w:val="18"/>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12F26B5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E7EC6B1" w14:textId="542B5939"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993DE2" w14:textId="77777777" w:rsidR="006318F2" w:rsidRPr="004653E6" w:rsidRDefault="006318F2" w:rsidP="004043E1">
            <w:pPr>
              <w:pStyle w:val="TAC"/>
              <w:rPr>
                <w:lang w:eastAsia="ja-JP"/>
              </w:rPr>
            </w:pPr>
          </w:p>
        </w:tc>
      </w:tr>
      <w:tr w:rsidR="006318F2" w:rsidRPr="004653E6" w14:paraId="601A1EA6" w14:textId="5B25B48F" w:rsidTr="006318F2">
        <w:tc>
          <w:tcPr>
            <w:tcW w:w="2122" w:type="dxa"/>
            <w:tcBorders>
              <w:top w:val="single" w:sz="4" w:space="0" w:color="auto"/>
              <w:left w:val="single" w:sz="4" w:space="0" w:color="auto"/>
              <w:bottom w:val="single" w:sz="4" w:space="0" w:color="auto"/>
              <w:right w:val="single" w:sz="4" w:space="0" w:color="auto"/>
            </w:tcBorders>
            <w:hideMark/>
          </w:tcPr>
          <w:p w14:paraId="150084E3"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4FF6B921"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728F776"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9AA46DB" w14:textId="77777777" w:rsidR="006318F2" w:rsidRPr="004653E6" w:rsidRDefault="006318F2" w:rsidP="006318F2">
            <w:pPr>
              <w:widowControl w:val="0"/>
              <w:spacing w:after="0"/>
              <w:rPr>
                <w:rFonts w:ascii="Arial" w:hAnsi="Arial"/>
                <w:sz w:val="18"/>
              </w:rPr>
            </w:pPr>
            <w:r w:rsidRPr="004653E6">
              <w:rPr>
                <w:rFonts w:ascii="Arial" w:hAnsi="Arial"/>
                <w:sz w:val="18"/>
              </w:rPr>
              <w:t>BC MRB Setup Configuration</w:t>
            </w:r>
          </w:p>
          <w:p w14:paraId="646D02FE" w14:textId="77777777" w:rsidR="006318F2" w:rsidRPr="004653E6" w:rsidRDefault="006318F2" w:rsidP="006318F2">
            <w:pPr>
              <w:widowControl w:val="0"/>
              <w:spacing w:after="0"/>
              <w:rPr>
                <w:rFonts w:ascii="Arial" w:hAnsi="Arial"/>
                <w:noProof/>
                <w:sz w:val="18"/>
                <w:lang w:eastAsia="ja-JP"/>
              </w:rPr>
            </w:pPr>
            <w:r w:rsidRPr="004653E6">
              <w:rPr>
                <w:rFonts w:ascii="Arial" w:hAnsi="Arial"/>
                <w:sz w:val="18"/>
              </w:rPr>
              <w:t>9.3.1.114</w:t>
            </w:r>
          </w:p>
        </w:tc>
        <w:tc>
          <w:tcPr>
            <w:tcW w:w="1701" w:type="dxa"/>
            <w:tcBorders>
              <w:top w:val="single" w:sz="4" w:space="0" w:color="auto"/>
              <w:left w:val="single" w:sz="4" w:space="0" w:color="auto"/>
              <w:bottom w:val="single" w:sz="4" w:space="0" w:color="auto"/>
              <w:right w:val="single" w:sz="4" w:space="0" w:color="auto"/>
            </w:tcBorders>
          </w:tcPr>
          <w:p w14:paraId="4518B665"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40FB8DE" w14:textId="1E0AB581"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33E64E" w14:textId="77777777" w:rsidR="006318F2" w:rsidRPr="004653E6" w:rsidRDefault="006318F2" w:rsidP="004043E1">
            <w:pPr>
              <w:pStyle w:val="TAC"/>
              <w:rPr>
                <w:lang w:eastAsia="ja-JP"/>
              </w:rPr>
            </w:pPr>
          </w:p>
        </w:tc>
      </w:tr>
      <w:tr w:rsidR="006318F2" w:rsidRPr="004653E6" w14:paraId="5E0B6805" w14:textId="4022D07E" w:rsidTr="006318F2">
        <w:tc>
          <w:tcPr>
            <w:tcW w:w="2122" w:type="dxa"/>
            <w:tcBorders>
              <w:top w:val="single" w:sz="4" w:space="0" w:color="auto"/>
              <w:left w:val="single" w:sz="4" w:space="0" w:color="auto"/>
              <w:bottom w:val="single" w:sz="4" w:space="0" w:color="auto"/>
              <w:right w:val="single" w:sz="4" w:space="0" w:color="auto"/>
            </w:tcBorders>
            <w:hideMark/>
          </w:tcPr>
          <w:p w14:paraId="6516BDF7" w14:textId="77777777" w:rsidR="006318F2" w:rsidRPr="004653E6" w:rsidRDefault="006318F2" w:rsidP="006318F2">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348289A4"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EE73B69" w14:textId="77777777" w:rsidR="006318F2" w:rsidRPr="004653E6" w:rsidRDefault="006318F2" w:rsidP="006318F2">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57DEF506" w14:textId="77777777" w:rsidR="006318F2" w:rsidRPr="004653E6" w:rsidRDefault="006318F2" w:rsidP="006318F2">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F6AC4C4"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5E77DEE" w14:textId="1BE1C884"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CD704AE" w14:textId="77777777" w:rsidR="006318F2" w:rsidRPr="004653E6" w:rsidRDefault="006318F2" w:rsidP="004043E1">
            <w:pPr>
              <w:pStyle w:val="TAC"/>
              <w:rPr>
                <w:lang w:eastAsia="ja-JP"/>
              </w:rPr>
            </w:pPr>
          </w:p>
        </w:tc>
      </w:tr>
      <w:tr w:rsidR="006318F2" w:rsidRPr="004653E6" w14:paraId="5E6AF473" w14:textId="6C71DF43" w:rsidTr="006318F2">
        <w:tc>
          <w:tcPr>
            <w:tcW w:w="2122" w:type="dxa"/>
            <w:tcBorders>
              <w:top w:val="single" w:sz="4" w:space="0" w:color="auto"/>
              <w:left w:val="single" w:sz="4" w:space="0" w:color="auto"/>
              <w:bottom w:val="single" w:sz="4" w:space="0" w:color="auto"/>
              <w:right w:val="single" w:sz="4" w:space="0" w:color="auto"/>
            </w:tcBorders>
            <w:hideMark/>
          </w:tcPr>
          <w:p w14:paraId="76A27954"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&gt;MRB ID</w:t>
            </w:r>
          </w:p>
        </w:tc>
        <w:tc>
          <w:tcPr>
            <w:tcW w:w="1134" w:type="dxa"/>
            <w:tcBorders>
              <w:top w:val="single" w:sz="4" w:space="0" w:color="auto"/>
              <w:left w:val="single" w:sz="4" w:space="0" w:color="auto"/>
              <w:bottom w:val="single" w:sz="4" w:space="0" w:color="auto"/>
              <w:right w:val="single" w:sz="4" w:space="0" w:color="auto"/>
            </w:tcBorders>
            <w:hideMark/>
          </w:tcPr>
          <w:p w14:paraId="521592D6"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0AEF762"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735523B2"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4474D3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B0AC538" w14:textId="3FD641B3"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73CC55E" w14:textId="77777777" w:rsidR="006318F2" w:rsidRPr="004653E6" w:rsidRDefault="006318F2" w:rsidP="004043E1">
            <w:pPr>
              <w:pStyle w:val="TAC"/>
              <w:rPr>
                <w:lang w:eastAsia="ja-JP"/>
              </w:rPr>
            </w:pPr>
          </w:p>
        </w:tc>
      </w:tr>
      <w:tr w:rsidR="006318F2" w:rsidRPr="004653E6" w14:paraId="4733A1FE" w14:textId="74389423" w:rsidTr="006318F2">
        <w:tc>
          <w:tcPr>
            <w:tcW w:w="2122" w:type="dxa"/>
            <w:tcBorders>
              <w:top w:val="single" w:sz="4" w:space="0" w:color="auto"/>
              <w:left w:val="single" w:sz="4" w:space="0" w:color="auto"/>
              <w:bottom w:val="single" w:sz="4" w:space="0" w:color="auto"/>
              <w:right w:val="single" w:sz="4" w:space="0" w:color="auto"/>
            </w:tcBorders>
          </w:tcPr>
          <w:p w14:paraId="4830D112" w14:textId="77777777" w:rsidR="006318F2" w:rsidRPr="004653E6" w:rsidRDefault="006318F2" w:rsidP="006318F2">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13D16B98"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41967B4"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DAC5B27"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1831BD30"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A91BC19" w14:textId="19A35063"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3E9F4F4" w14:textId="77777777" w:rsidR="006318F2" w:rsidRPr="004653E6" w:rsidRDefault="006318F2" w:rsidP="004043E1">
            <w:pPr>
              <w:pStyle w:val="TAC"/>
              <w:rPr>
                <w:lang w:eastAsia="ja-JP"/>
              </w:rPr>
            </w:pPr>
          </w:p>
        </w:tc>
      </w:tr>
      <w:tr w:rsidR="006318F2" w:rsidRPr="004653E6" w14:paraId="0D584FFF" w14:textId="15AC7A9B" w:rsidTr="006318F2">
        <w:tc>
          <w:tcPr>
            <w:tcW w:w="2122" w:type="dxa"/>
            <w:tcBorders>
              <w:top w:val="single" w:sz="4" w:space="0" w:color="auto"/>
              <w:left w:val="single" w:sz="4" w:space="0" w:color="auto"/>
              <w:bottom w:val="single" w:sz="4" w:space="0" w:color="auto"/>
              <w:right w:val="single" w:sz="4" w:space="0" w:color="auto"/>
            </w:tcBorders>
            <w:hideMark/>
          </w:tcPr>
          <w:p w14:paraId="1D5F0EFF"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2CF0668"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B359F58"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32ECB76"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0B45BC5F"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D6C0AC5" w14:textId="294FB012"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E61F9A" w14:textId="77777777" w:rsidR="006318F2" w:rsidRPr="004653E6" w:rsidRDefault="006318F2" w:rsidP="004043E1">
            <w:pPr>
              <w:pStyle w:val="TAC"/>
              <w:rPr>
                <w:lang w:eastAsia="ja-JP"/>
              </w:rPr>
            </w:pPr>
          </w:p>
        </w:tc>
      </w:tr>
      <w:tr w:rsidR="006318F2" w:rsidRPr="004653E6" w14:paraId="798986A0" w14:textId="2BB60146" w:rsidTr="006318F2">
        <w:tc>
          <w:tcPr>
            <w:tcW w:w="2122" w:type="dxa"/>
            <w:tcBorders>
              <w:top w:val="single" w:sz="4" w:space="0" w:color="auto"/>
              <w:left w:val="single" w:sz="4" w:space="0" w:color="auto"/>
              <w:bottom w:val="single" w:sz="4" w:space="0" w:color="auto"/>
              <w:right w:val="single" w:sz="4" w:space="0" w:color="auto"/>
            </w:tcBorders>
            <w:hideMark/>
          </w:tcPr>
          <w:p w14:paraId="1001A80E"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2A98E054"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5E2B5AE"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2560B2C6"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4F43DD31"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AEBE135" w14:textId="71226EAA"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2B9848" w14:textId="77777777" w:rsidR="006318F2" w:rsidRPr="004653E6" w:rsidRDefault="006318F2" w:rsidP="004043E1">
            <w:pPr>
              <w:pStyle w:val="TAC"/>
              <w:rPr>
                <w:lang w:eastAsia="ja-JP"/>
              </w:rPr>
            </w:pPr>
          </w:p>
        </w:tc>
      </w:tr>
      <w:tr w:rsidR="006318F2" w:rsidRPr="004653E6" w14:paraId="1F55E996" w14:textId="54E99D3C" w:rsidTr="006318F2">
        <w:tc>
          <w:tcPr>
            <w:tcW w:w="2122" w:type="dxa"/>
            <w:tcBorders>
              <w:top w:val="single" w:sz="4" w:space="0" w:color="auto"/>
              <w:left w:val="single" w:sz="4" w:space="0" w:color="auto"/>
              <w:bottom w:val="single" w:sz="4" w:space="0" w:color="auto"/>
              <w:right w:val="single" w:sz="4" w:space="0" w:color="auto"/>
            </w:tcBorders>
          </w:tcPr>
          <w:p w14:paraId="2BFEA28F" w14:textId="77777777" w:rsidR="006318F2" w:rsidRPr="004653E6" w:rsidRDefault="006318F2" w:rsidP="006318F2">
            <w:pPr>
              <w:widowControl w:val="0"/>
              <w:spacing w:after="0"/>
              <w:ind w:left="113"/>
              <w:rPr>
                <w:rFonts w:ascii="Arial" w:hAnsi="Arial"/>
                <w:bCs/>
                <w:noProof/>
                <w:sz w:val="18"/>
                <w:lang w:eastAsia="ja-JP"/>
              </w:rPr>
            </w:pPr>
            <w:r w:rsidRPr="004653E6">
              <w:rPr>
                <w:rFonts w:ascii="Arial" w:hAnsi="Arial"/>
                <w:sz w:val="18"/>
              </w:rPr>
              <w:t>&gt;MRB QoS</w:t>
            </w:r>
          </w:p>
        </w:tc>
        <w:tc>
          <w:tcPr>
            <w:tcW w:w="1134" w:type="dxa"/>
            <w:tcBorders>
              <w:top w:val="single" w:sz="4" w:space="0" w:color="auto"/>
              <w:left w:val="single" w:sz="4" w:space="0" w:color="auto"/>
              <w:bottom w:val="single" w:sz="4" w:space="0" w:color="auto"/>
              <w:right w:val="single" w:sz="4" w:space="0" w:color="auto"/>
            </w:tcBorders>
          </w:tcPr>
          <w:p w14:paraId="62AF1A4B"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290A0FC"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17CD969" w14:textId="77777777" w:rsidR="006318F2" w:rsidRPr="004653E6" w:rsidRDefault="006318F2" w:rsidP="006318F2">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1DAD6059"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ECD7819" w14:textId="50FC5E93"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B854FF1" w14:textId="77777777" w:rsidR="006318F2" w:rsidRPr="004653E6" w:rsidRDefault="006318F2" w:rsidP="004043E1">
            <w:pPr>
              <w:pStyle w:val="TAC"/>
              <w:rPr>
                <w:lang w:eastAsia="ja-JP"/>
              </w:rPr>
            </w:pPr>
          </w:p>
        </w:tc>
      </w:tr>
      <w:tr w:rsidR="006318F2" w:rsidRPr="004653E6" w14:paraId="047BCD00" w14:textId="78E33B4B" w:rsidTr="006318F2">
        <w:tc>
          <w:tcPr>
            <w:tcW w:w="2122" w:type="dxa"/>
            <w:tcBorders>
              <w:top w:val="single" w:sz="4" w:space="0" w:color="auto"/>
              <w:left w:val="single" w:sz="4" w:space="0" w:color="auto"/>
              <w:bottom w:val="single" w:sz="4" w:space="0" w:color="auto"/>
              <w:right w:val="single" w:sz="4" w:space="0" w:color="auto"/>
            </w:tcBorders>
            <w:hideMark/>
          </w:tcPr>
          <w:p w14:paraId="3DEEDC42" w14:textId="77777777" w:rsidR="006318F2" w:rsidRPr="004653E6" w:rsidRDefault="006318F2" w:rsidP="006318F2">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F84B5BC"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13C9408" w14:textId="77777777" w:rsidR="006318F2" w:rsidRPr="004653E6" w:rsidRDefault="006318F2" w:rsidP="006318F2">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C07F396" w14:textId="77777777" w:rsidR="006318F2" w:rsidRPr="004653E6" w:rsidRDefault="006318F2" w:rsidP="006318F2">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818A4ED"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87C50C7" w14:textId="7CC5201D"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433AE0B" w14:textId="77777777" w:rsidR="006318F2" w:rsidRPr="004653E6" w:rsidRDefault="006318F2" w:rsidP="004043E1">
            <w:pPr>
              <w:pStyle w:val="TAC"/>
              <w:rPr>
                <w:lang w:eastAsia="ja-JP"/>
              </w:rPr>
            </w:pPr>
          </w:p>
        </w:tc>
      </w:tr>
      <w:tr w:rsidR="006318F2" w:rsidRPr="004653E6" w14:paraId="3B3A9C89" w14:textId="3D8DEDFA" w:rsidTr="006318F2">
        <w:tc>
          <w:tcPr>
            <w:tcW w:w="2122" w:type="dxa"/>
            <w:tcBorders>
              <w:top w:val="single" w:sz="4" w:space="0" w:color="auto"/>
              <w:left w:val="single" w:sz="4" w:space="0" w:color="auto"/>
              <w:bottom w:val="single" w:sz="4" w:space="0" w:color="auto"/>
              <w:right w:val="single" w:sz="4" w:space="0" w:color="auto"/>
            </w:tcBorders>
            <w:hideMark/>
          </w:tcPr>
          <w:p w14:paraId="1C74359F" w14:textId="77777777" w:rsidR="006318F2" w:rsidRPr="004653E6" w:rsidRDefault="006318F2" w:rsidP="006318F2">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3139C637" w14:textId="77777777" w:rsidR="006318F2" w:rsidRPr="004653E6" w:rsidRDefault="006318F2" w:rsidP="006318F2">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760154" w14:textId="77777777" w:rsidR="006318F2" w:rsidRPr="004653E6" w:rsidRDefault="006318F2" w:rsidP="006318F2">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A1DA2B9" w14:textId="77777777" w:rsidR="006318F2" w:rsidRPr="004653E6" w:rsidRDefault="006318F2" w:rsidP="006318F2">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7DF85750" w14:textId="77777777" w:rsidR="006318F2" w:rsidRPr="004653E6" w:rsidRDefault="006318F2" w:rsidP="006318F2">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0009A20" w14:textId="316DFC43" w:rsidR="006318F2" w:rsidRPr="004653E6" w:rsidRDefault="006318F2" w:rsidP="004043E1">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2259224" w14:textId="77777777" w:rsidR="006318F2" w:rsidRPr="004653E6" w:rsidRDefault="006318F2" w:rsidP="004043E1">
            <w:pPr>
              <w:pStyle w:val="TAC"/>
              <w:rPr>
                <w:lang w:eastAsia="ja-JP"/>
              </w:rPr>
            </w:pPr>
          </w:p>
        </w:tc>
      </w:tr>
      <w:tr w:rsidR="006318F2" w:rsidRPr="004653E6" w14:paraId="4C46AAC7" w14:textId="62427ABF" w:rsidTr="006318F2">
        <w:tc>
          <w:tcPr>
            <w:tcW w:w="2122" w:type="dxa"/>
            <w:tcBorders>
              <w:top w:val="single" w:sz="4" w:space="0" w:color="auto"/>
              <w:left w:val="single" w:sz="4" w:space="0" w:color="auto"/>
              <w:bottom w:val="single" w:sz="4" w:space="0" w:color="auto"/>
              <w:right w:val="single" w:sz="4" w:space="0" w:color="auto"/>
            </w:tcBorders>
          </w:tcPr>
          <w:p w14:paraId="48B3E8E2" w14:textId="55FB6247" w:rsidR="006318F2" w:rsidRPr="004653E6" w:rsidRDefault="006318F2" w:rsidP="006318F2">
            <w:pPr>
              <w:pStyle w:val="TAL"/>
              <w:rPr>
                <w:noProof/>
                <w:lang w:eastAsia="ja-JP"/>
              </w:rPr>
            </w:pPr>
            <w:r>
              <w:rPr>
                <w:lang w:eastAsia="ja-JP"/>
              </w:rPr>
              <w:t>F1-U tunnel Not Established</w:t>
            </w:r>
          </w:p>
        </w:tc>
        <w:tc>
          <w:tcPr>
            <w:tcW w:w="1134" w:type="dxa"/>
            <w:tcBorders>
              <w:top w:val="single" w:sz="4" w:space="0" w:color="auto"/>
              <w:left w:val="single" w:sz="4" w:space="0" w:color="auto"/>
              <w:bottom w:val="single" w:sz="4" w:space="0" w:color="auto"/>
              <w:right w:val="single" w:sz="4" w:space="0" w:color="auto"/>
            </w:tcBorders>
          </w:tcPr>
          <w:p w14:paraId="38F9F467" w14:textId="27F613D0" w:rsidR="006318F2" w:rsidRPr="004653E6" w:rsidRDefault="006318F2" w:rsidP="006318F2">
            <w:pPr>
              <w:pStyle w:val="TAL"/>
              <w:rPr>
                <w:lang w:eastAsia="ja-JP"/>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6821E623" w14:textId="77777777" w:rsidR="006318F2" w:rsidRPr="004653E6" w:rsidRDefault="006318F2" w:rsidP="006318F2">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86BAEE" w14:textId="2662DA1F" w:rsidR="006318F2" w:rsidRPr="004653E6" w:rsidRDefault="006318F2" w:rsidP="006318F2">
            <w:pPr>
              <w:pStyle w:val="TAL"/>
              <w:rPr>
                <w:noProof/>
                <w:lang w:eastAsia="ja-JP"/>
              </w:rPr>
            </w:pPr>
            <w:r>
              <w:t>ENUMERATED (true, ...)</w:t>
            </w:r>
          </w:p>
        </w:tc>
        <w:tc>
          <w:tcPr>
            <w:tcW w:w="1701" w:type="dxa"/>
            <w:tcBorders>
              <w:top w:val="single" w:sz="4" w:space="0" w:color="auto"/>
              <w:left w:val="single" w:sz="4" w:space="0" w:color="auto"/>
              <w:bottom w:val="single" w:sz="4" w:space="0" w:color="auto"/>
              <w:right w:val="single" w:sz="4" w:space="0" w:color="auto"/>
            </w:tcBorders>
          </w:tcPr>
          <w:p w14:paraId="06BE4416" w14:textId="39569CA5" w:rsidR="006318F2" w:rsidRPr="004653E6" w:rsidRDefault="006318F2" w:rsidP="006318F2">
            <w:pPr>
              <w:pStyle w:val="TAL"/>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val="en-US" w:eastAsia="zh-CN"/>
              </w:rPr>
              <w:t xml:space="preserve">broadcast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756CF624" w14:textId="66F4E023" w:rsidR="006318F2" w:rsidRPr="004043E1" w:rsidRDefault="006318F2" w:rsidP="004043E1">
            <w:pPr>
              <w:pStyle w:val="TAC"/>
            </w:pPr>
            <w:r w:rsidRPr="004043E1">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702BCA65" w14:textId="6016AF30" w:rsidR="006318F2" w:rsidRPr="004043E1" w:rsidRDefault="006318F2" w:rsidP="004043E1">
            <w:pPr>
              <w:pStyle w:val="TAC"/>
            </w:pPr>
            <w:r w:rsidRPr="004043E1">
              <w:rPr>
                <w:rFonts w:hint="eastAsia"/>
              </w:rPr>
              <w:t>ignore</w:t>
            </w:r>
          </w:p>
        </w:tc>
      </w:tr>
    </w:tbl>
    <w:p w14:paraId="6F280F52" w14:textId="77777777" w:rsidR="006318F2" w:rsidRPr="008C3F37" w:rsidRDefault="006318F2"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727" w:name="_CR9_3_3_29"/>
      <w:bookmarkStart w:id="5728" w:name="_Toc105657458"/>
      <w:bookmarkStart w:id="5729" w:name="_Toc106108839"/>
      <w:bookmarkStart w:id="5730" w:name="_Toc112687942"/>
      <w:bookmarkStart w:id="5731" w:name="_Toc145326990"/>
      <w:bookmarkEnd w:id="5727"/>
      <w:r w:rsidRPr="008C3F37">
        <w:t>9.3.3.</w:t>
      </w:r>
      <w:r>
        <w:t>29</w:t>
      </w:r>
      <w:r w:rsidRPr="008C3F37">
        <w:tab/>
        <w:t>BC Bearer Context To Modify Response</w:t>
      </w:r>
      <w:bookmarkEnd w:id="5728"/>
      <w:bookmarkEnd w:id="5729"/>
      <w:bookmarkEnd w:id="5730"/>
      <w:bookmarkEnd w:id="5731"/>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732" w:name="_CR9_3_3_30"/>
      <w:bookmarkStart w:id="5733" w:name="_Toc105657459"/>
      <w:bookmarkStart w:id="5734" w:name="_Toc106108840"/>
      <w:bookmarkStart w:id="5735" w:name="_Toc112687943"/>
      <w:bookmarkStart w:id="5736" w:name="_Toc145326991"/>
      <w:bookmarkStart w:id="5737" w:name="OLE_LINK136"/>
      <w:bookmarkEnd w:id="5732"/>
      <w:r>
        <w:t>9.3.3.30</w:t>
      </w:r>
      <w:r w:rsidRPr="008C3F37">
        <w:tab/>
      </w:r>
      <w:r>
        <w:rPr>
          <w:rFonts w:hint="eastAsia"/>
          <w:lang w:eastAsia="zh-CN"/>
        </w:rPr>
        <w:t>B</w:t>
      </w:r>
      <w:r w:rsidRPr="008C3F37">
        <w:t>C Bearer Context To Modify Required</w:t>
      </w:r>
      <w:bookmarkEnd w:id="5733"/>
      <w:bookmarkEnd w:id="5734"/>
      <w:bookmarkEnd w:id="5735"/>
      <w:bookmarkEnd w:id="5736"/>
    </w:p>
    <w:bookmarkEnd w:id="5737"/>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738" w:name="_CR9_3_3_31"/>
      <w:bookmarkStart w:id="5739" w:name="_Toc105657460"/>
      <w:bookmarkStart w:id="5740" w:name="_Toc106108841"/>
      <w:bookmarkStart w:id="5741" w:name="_Toc112687944"/>
      <w:bookmarkStart w:id="5742" w:name="_Toc145326992"/>
      <w:bookmarkEnd w:id="5738"/>
      <w:r>
        <w:t>9.3.3.31</w:t>
      </w:r>
      <w:r w:rsidRPr="008C3F37">
        <w:tab/>
      </w:r>
      <w:r>
        <w:rPr>
          <w:rFonts w:hint="eastAsia"/>
          <w:lang w:eastAsia="zh-CN"/>
        </w:rPr>
        <w:t>B</w:t>
      </w:r>
      <w:r w:rsidRPr="008C3F37">
        <w:t>C Bearer Context To Modify Confirm</w:t>
      </w:r>
      <w:bookmarkEnd w:id="5739"/>
      <w:bookmarkEnd w:id="5740"/>
      <w:bookmarkEnd w:id="5741"/>
      <w:bookmarkEnd w:id="5742"/>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743" w:name="_CR9_3_3_32"/>
      <w:bookmarkStart w:id="5744" w:name="_Toc105657461"/>
      <w:bookmarkStart w:id="5745" w:name="_Toc106108842"/>
      <w:bookmarkStart w:id="5746" w:name="_Toc112687945"/>
      <w:bookmarkStart w:id="5747" w:name="_Toc145326993"/>
      <w:bookmarkEnd w:id="5743"/>
      <w:r w:rsidRPr="008C3F37">
        <w:t>9.3.3.</w:t>
      </w:r>
      <w:r>
        <w:t>32</w:t>
      </w:r>
      <w:r w:rsidRPr="008C3F37">
        <w:tab/>
        <w:t>MC Bearer Context To Setup</w:t>
      </w:r>
      <w:bookmarkEnd w:id="5744"/>
      <w:bookmarkEnd w:id="5745"/>
      <w:bookmarkEnd w:id="5746"/>
      <w:bookmarkEnd w:id="5747"/>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noProof/>
                <w:lang w:eastAsia="ja-JP"/>
              </w:rPr>
            </w:pPr>
            <w:bookmarkStart w:id="5748" w:name="_Hlk144733539"/>
            <w:r w:rsidRPr="00D629EF">
              <w:rPr>
                <w:noProof/>
                <w:lang w:eastAsia="ja-JP"/>
              </w:rPr>
              <w:t xml:space="preserve">Inactivity Timer </w:t>
            </w:r>
          </w:p>
          <w:p w14:paraId="7C79AD35" w14:textId="6C80C55A" w:rsidR="00087547" w:rsidRDefault="00087547" w:rsidP="00087547">
            <w:pPr>
              <w:pStyle w:val="TAL"/>
              <w:keepNext w:val="0"/>
              <w:keepLines w:val="0"/>
              <w:widowControl w:val="0"/>
            </w:pPr>
            <w:bookmarkStart w:id="5749" w:name="_Hlk144733522"/>
            <w:r w:rsidRPr="00D629EF">
              <w:rPr>
                <w:noProof/>
                <w:lang w:eastAsia="ja-JP"/>
              </w:rPr>
              <w:t>9.3.1.54</w:t>
            </w:r>
            <w:bookmarkEnd w:id="5748"/>
            <w:bookmarkEnd w:id="5749"/>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lang w:eastAsia="zh-CN"/>
              </w:rPr>
            </w:pPr>
            <w:r>
              <w:rPr>
                <w:lang w:eastAsia="zh-CN"/>
              </w:rPr>
              <w:t>ignore</w:t>
            </w:r>
          </w:p>
        </w:tc>
      </w:tr>
      <w:tr w:rsidR="00087547" w:rsidRPr="008C3F37" w14:paraId="6B5480F8" w14:textId="77777777" w:rsidTr="001239B3">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lang w:eastAsia="zh-CN"/>
              </w:rPr>
            </w:pPr>
            <w:r>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750" w:name="_CR9_3_3_33"/>
      <w:bookmarkStart w:id="5751" w:name="_Toc105657462"/>
      <w:bookmarkStart w:id="5752" w:name="_Toc106108843"/>
      <w:bookmarkStart w:id="5753" w:name="_Toc112687946"/>
      <w:bookmarkStart w:id="5754" w:name="_Toc145326994"/>
      <w:bookmarkEnd w:id="5750"/>
      <w:r w:rsidRPr="008C3F37">
        <w:t>9.3.3.</w:t>
      </w:r>
      <w:r>
        <w:t>33</w:t>
      </w:r>
      <w:r w:rsidRPr="008C3F37">
        <w:tab/>
        <w:t>MC Bearer Context To Setup Response</w:t>
      </w:r>
      <w:bookmarkEnd w:id="5751"/>
      <w:bookmarkEnd w:id="5752"/>
      <w:bookmarkEnd w:id="5753"/>
      <w:bookmarkEnd w:id="5754"/>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755" w:name="_CR9_3_3_34"/>
      <w:bookmarkStart w:id="5756" w:name="_Toc105657463"/>
      <w:bookmarkStart w:id="5757" w:name="_Toc106108844"/>
      <w:bookmarkStart w:id="5758" w:name="_Toc112687947"/>
      <w:bookmarkStart w:id="5759" w:name="_Toc145326995"/>
      <w:bookmarkEnd w:id="5755"/>
      <w:r w:rsidRPr="008C3F37">
        <w:t>9.3.3.</w:t>
      </w:r>
      <w:r>
        <w:t>34</w:t>
      </w:r>
      <w:r w:rsidRPr="008C3F37">
        <w:tab/>
        <w:t>MC Bearer Context To Modify</w:t>
      </w:r>
      <w:bookmarkEnd w:id="5756"/>
      <w:bookmarkEnd w:id="5757"/>
      <w:bookmarkEnd w:id="5758"/>
      <w:bookmarkEnd w:id="5759"/>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noProof/>
                <w:lang w:eastAsia="ja-JP"/>
              </w:rPr>
            </w:pPr>
            <w:r w:rsidRPr="00D629EF">
              <w:rPr>
                <w:noProof/>
                <w:lang w:eastAsia="ja-JP"/>
              </w:rPr>
              <w:t xml:space="preserve">Inactivity Timer </w:t>
            </w:r>
          </w:p>
          <w:p w14:paraId="5C020A51" w14:textId="6A378F87" w:rsidR="00087547" w:rsidRPr="004653E6" w:rsidRDefault="00087547" w:rsidP="00087547">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r w:rsidR="00087547" w:rsidRPr="004653E6" w14:paraId="6DAC352D" w14:textId="77777777" w:rsidTr="001239B3">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5760" w:name="_CR9_3_3_35"/>
      <w:bookmarkStart w:id="5761" w:name="_Toc105657464"/>
      <w:bookmarkStart w:id="5762" w:name="_Toc106108845"/>
      <w:bookmarkStart w:id="5763" w:name="_Toc112687948"/>
      <w:bookmarkStart w:id="5764" w:name="_Toc145326996"/>
      <w:bookmarkEnd w:id="5760"/>
      <w:r w:rsidRPr="008C3F37">
        <w:t>9.3.3.</w:t>
      </w:r>
      <w:r>
        <w:t>35</w:t>
      </w:r>
      <w:r w:rsidRPr="008C3F37">
        <w:tab/>
        <w:t>MC Bearer Context To Modify Response</w:t>
      </w:r>
      <w:bookmarkEnd w:id="5761"/>
      <w:bookmarkEnd w:id="5762"/>
      <w:bookmarkEnd w:id="5763"/>
      <w:bookmarkEnd w:id="5764"/>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5765" w:name="_CR9_3_3_36"/>
      <w:bookmarkStart w:id="5766" w:name="_Toc105657465"/>
      <w:bookmarkStart w:id="5767" w:name="_Toc106108846"/>
      <w:bookmarkStart w:id="5768" w:name="_Toc112687949"/>
      <w:bookmarkStart w:id="5769" w:name="_Toc145326997"/>
      <w:bookmarkEnd w:id="5765"/>
      <w:r w:rsidRPr="008C3F37">
        <w:t>9.3.3.</w:t>
      </w:r>
      <w:r>
        <w:t>36</w:t>
      </w:r>
      <w:r w:rsidRPr="008C3F37">
        <w:tab/>
        <w:t>MC Bearer Context To Modify Required</w:t>
      </w:r>
      <w:bookmarkEnd w:id="5766"/>
      <w:bookmarkEnd w:id="5767"/>
      <w:bookmarkEnd w:id="5768"/>
      <w:bookmarkEnd w:id="5769"/>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5770" w:name="_CR9_3_3_37"/>
      <w:bookmarkStart w:id="5771" w:name="OLE_LINK142"/>
      <w:bookmarkStart w:id="5772" w:name="_Toc105657466"/>
      <w:bookmarkStart w:id="5773" w:name="_Toc106108847"/>
      <w:bookmarkStart w:id="5774" w:name="_Toc112687950"/>
      <w:bookmarkStart w:id="5775" w:name="_Toc145326998"/>
      <w:bookmarkStart w:id="5776" w:name="OLE_LINK149"/>
      <w:bookmarkEnd w:id="5770"/>
      <w:r w:rsidRPr="008C3F37">
        <w:t>9.3.3.</w:t>
      </w:r>
      <w:bookmarkEnd w:id="5771"/>
      <w:r>
        <w:t>37</w:t>
      </w:r>
      <w:r w:rsidRPr="008C3F37">
        <w:tab/>
      </w:r>
      <w:bookmarkStart w:id="5777" w:name="OLE_LINK138"/>
      <w:bookmarkStart w:id="5778" w:name="OLE_LINK139"/>
      <w:r w:rsidRPr="008C3F37">
        <w:t>MC Bearer Context To Modify Confirm</w:t>
      </w:r>
      <w:bookmarkEnd w:id="5772"/>
      <w:bookmarkEnd w:id="5773"/>
      <w:bookmarkEnd w:id="5774"/>
      <w:bookmarkEnd w:id="5775"/>
      <w:bookmarkEnd w:id="5777"/>
      <w:bookmarkEnd w:id="5778"/>
    </w:p>
    <w:bookmarkEnd w:id="5776"/>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5779" w:name="OLE_LINK150"/>
            <w:bookmarkStart w:id="5780" w:name="OLE_LINK151"/>
            <w:bookmarkStart w:id="5781" w:name="OLE_LINK152"/>
            <w:r w:rsidRPr="008C3F37">
              <w:t>MBS Multicast F1-U Context Descriptor</w:t>
            </w:r>
            <w:bookmarkEnd w:id="5779"/>
            <w:bookmarkEnd w:id="5780"/>
            <w:bookmarkEnd w:id="5781"/>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Default="009D7DFB" w:rsidP="00035629">
      <w:pPr>
        <w:rPr>
          <w:rFonts w:eastAsia="Malgun Gothic"/>
        </w:rPr>
      </w:pPr>
    </w:p>
    <w:p w14:paraId="1D4B3E79" w14:textId="606F9661" w:rsidR="006318F2" w:rsidRDefault="006318F2" w:rsidP="006318F2">
      <w:pPr>
        <w:pStyle w:val="Heading4"/>
        <w:rPr>
          <w:lang w:eastAsia="zh-CN"/>
        </w:rPr>
      </w:pPr>
      <w:r>
        <w:rPr>
          <w:lang w:eastAsia="zh-CN"/>
        </w:rPr>
        <w:t xml:space="preserve">9.3.3.38 </w:t>
      </w:r>
      <w:r>
        <w:rPr>
          <w:lang w:val="en-US" w:eastAsia="zh-CN"/>
        </w:rPr>
        <w:t>Associated Session ID</w:t>
      </w:r>
    </w:p>
    <w:p w14:paraId="6AA86971" w14:textId="77777777" w:rsidR="006318F2" w:rsidRDefault="006318F2" w:rsidP="006318F2">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3D6742B6" w14:textId="77777777" w:rsidTr="009262EC">
        <w:trPr>
          <w:jc w:val="center"/>
        </w:trPr>
        <w:tc>
          <w:tcPr>
            <w:tcW w:w="2448" w:type="dxa"/>
          </w:tcPr>
          <w:p w14:paraId="59E20AD0" w14:textId="77777777" w:rsidR="006318F2" w:rsidRDefault="006318F2" w:rsidP="009262EC">
            <w:pPr>
              <w:pStyle w:val="TAH"/>
            </w:pPr>
            <w:r>
              <w:t>IE/Group Name</w:t>
            </w:r>
          </w:p>
        </w:tc>
        <w:tc>
          <w:tcPr>
            <w:tcW w:w="1080" w:type="dxa"/>
          </w:tcPr>
          <w:p w14:paraId="4FC5A394" w14:textId="77777777" w:rsidR="006318F2" w:rsidRDefault="006318F2" w:rsidP="009262EC">
            <w:pPr>
              <w:pStyle w:val="TAH"/>
            </w:pPr>
            <w:r>
              <w:t>Presence</w:t>
            </w:r>
          </w:p>
        </w:tc>
        <w:tc>
          <w:tcPr>
            <w:tcW w:w="1440" w:type="dxa"/>
          </w:tcPr>
          <w:p w14:paraId="6C2152AF" w14:textId="77777777" w:rsidR="006318F2" w:rsidRDefault="006318F2" w:rsidP="009262EC">
            <w:pPr>
              <w:pStyle w:val="TAH"/>
            </w:pPr>
            <w:r>
              <w:t>Range</w:t>
            </w:r>
          </w:p>
        </w:tc>
        <w:tc>
          <w:tcPr>
            <w:tcW w:w="1872" w:type="dxa"/>
          </w:tcPr>
          <w:p w14:paraId="556DEF52" w14:textId="77777777" w:rsidR="006318F2" w:rsidRDefault="006318F2" w:rsidP="009262EC">
            <w:pPr>
              <w:pStyle w:val="TAH"/>
            </w:pPr>
            <w:r>
              <w:t>IE type and reference</w:t>
            </w:r>
          </w:p>
        </w:tc>
        <w:tc>
          <w:tcPr>
            <w:tcW w:w="2880" w:type="dxa"/>
          </w:tcPr>
          <w:p w14:paraId="7582FE6B" w14:textId="77777777" w:rsidR="006318F2" w:rsidRDefault="006318F2" w:rsidP="009262EC">
            <w:pPr>
              <w:pStyle w:val="TAH"/>
            </w:pPr>
            <w:r>
              <w:t>Semantics description</w:t>
            </w:r>
          </w:p>
        </w:tc>
      </w:tr>
      <w:tr w:rsidR="006318F2" w14:paraId="1074DD6F" w14:textId="77777777" w:rsidTr="009262EC">
        <w:trPr>
          <w:jc w:val="center"/>
        </w:trPr>
        <w:tc>
          <w:tcPr>
            <w:tcW w:w="2448" w:type="dxa"/>
          </w:tcPr>
          <w:p w14:paraId="3D771310" w14:textId="77777777" w:rsidR="006318F2" w:rsidRDefault="006318F2" w:rsidP="009262EC">
            <w:pPr>
              <w:pStyle w:val="TAL"/>
            </w:pPr>
            <w:r>
              <w:t>Associated Session ID</w:t>
            </w:r>
          </w:p>
        </w:tc>
        <w:tc>
          <w:tcPr>
            <w:tcW w:w="1080" w:type="dxa"/>
          </w:tcPr>
          <w:p w14:paraId="1C232994" w14:textId="77777777" w:rsidR="006318F2" w:rsidRDefault="006318F2" w:rsidP="009262EC">
            <w:pPr>
              <w:pStyle w:val="TAL"/>
            </w:pPr>
            <w:r>
              <w:t>M</w:t>
            </w:r>
          </w:p>
        </w:tc>
        <w:tc>
          <w:tcPr>
            <w:tcW w:w="1440" w:type="dxa"/>
          </w:tcPr>
          <w:p w14:paraId="0BFEC14D" w14:textId="77777777" w:rsidR="006318F2" w:rsidRDefault="006318F2" w:rsidP="009262EC">
            <w:pPr>
              <w:pStyle w:val="TAL"/>
            </w:pPr>
          </w:p>
        </w:tc>
        <w:tc>
          <w:tcPr>
            <w:tcW w:w="1872" w:type="dxa"/>
          </w:tcPr>
          <w:p w14:paraId="474A52BB" w14:textId="77777777" w:rsidR="006318F2" w:rsidRDefault="006318F2" w:rsidP="009262EC">
            <w:pPr>
              <w:pStyle w:val="TAL"/>
            </w:pPr>
            <w:r w:rsidRPr="005B63CE">
              <w:rPr>
                <w:rFonts w:cs="Arial"/>
              </w:rPr>
              <w:t>OCTET STRING</w:t>
            </w:r>
          </w:p>
        </w:tc>
        <w:tc>
          <w:tcPr>
            <w:tcW w:w="2880" w:type="dxa"/>
          </w:tcPr>
          <w:p w14:paraId="0954ACC6" w14:textId="33E8E27F" w:rsidR="006318F2" w:rsidRDefault="006318F2" w:rsidP="009262EC">
            <w:pPr>
              <w:pStyle w:val="TAL"/>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6E5F92F5" w14:textId="77777777" w:rsidR="006318F2" w:rsidRDefault="006318F2" w:rsidP="006318F2">
      <w:pPr>
        <w:rPr>
          <w:lang w:eastAsia="zh-CN"/>
        </w:rPr>
      </w:pPr>
    </w:p>
    <w:p w14:paraId="52976BFE" w14:textId="0845F204" w:rsidR="006318F2" w:rsidRDefault="006318F2" w:rsidP="006318F2">
      <w:pPr>
        <w:pStyle w:val="Heading4"/>
      </w:pPr>
      <w:bookmarkStart w:id="5782" w:name="_Toc138796018"/>
      <w:bookmarkStart w:id="5783" w:name="_Toc99731164"/>
      <w:bookmarkStart w:id="5784" w:name="_Toc120124652"/>
      <w:bookmarkStart w:id="5785" w:name="_Toc105927827"/>
      <w:bookmarkStart w:id="5786" w:name="_Toc106110367"/>
      <w:bookmarkStart w:id="5787" w:name="_Toc105511295"/>
      <w:bookmarkStart w:id="5788" w:name="_Toc99038901"/>
      <w:bookmarkStart w:id="5789" w:name="_Toc113835804"/>
      <w:r>
        <w:t>9.3.3.39</w:t>
      </w:r>
      <w:r>
        <w:tab/>
        <w:t>MBS Service Area</w:t>
      </w:r>
      <w:bookmarkEnd w:id="5782"/>
      <w:bookmarkEnd w:id="5783"/>
      <w:bookmarkEnd w:id="5784"/>
      <w:bookmarkEnd w:id="5785"/>
      <w:bookmarkEnd w:id="5786"/>
      <w:bookmarkEnd w:id="5787"/>
      <w:bookmarkEnd w:id="5788"/>
      <w:bookmarkEnd w:id="5789"/>
    </w:p>
    <w:p w14:paraId="1616CBF6" w14:textId="77777777" w:rsidR="006318F2" w:rsidRDefault="006318F2" w:rsidP="006318F2">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112695BB" w14:textId="77777777" w:rsidTr="009262EC">
        <w:tc>
          <w:tcPr>
            <w:tcW w:w="2448" w:type="dxa"/>
          </w:tcPr>
          <w:p w14:paraId="039B6A4C" w14:textId="77777777" w:rsidR="006318F2" w:rsidRDefault="006318F2" w:rsidP="009262EC">
            <w:pPr>
              <w:pStyle w:val="TAH"/>
            </w:pPr>
            <w:r>
              <w:t>IE/Group Name</w:t>
            </w:r>
          </w:p>
        </w:tc>
        <w:tc>
          <w:tcPr>
            <w:tcW w:w="1080" w:type="dxa"/>
          </w:tcPr>
          <w:p w14:paraId="7C49957C" w14:textId="77777777" w:rsidR="006318F2" w:rsidRDefault="006318F2" w:rsidP="009262EC">
            <w:pPr>
              <w:pStyle w:val="TAH"/>
            </w:pPr>
            <w:r>
              <w:t>Presence</w:t>
            </w:r>
          </w:p>
        </w:tc>
        <w:tc>
          <w:tcPr>
            <w:tcW w:w="1440" w:type="dxa"/>
          </w:tcPr>
          <w:p w14:paraId="2DF8B8E0" w14:textId="77777777" w:rsidR="006318F2" w:rsidRDefault="006318F2" w:rsidP="009262EC">
            <w:pPr>
              <w:pStyle w:val="TAH"/>
            </w:pPr>
            <w:r>
              <w:t>Range</w:t>
            </w:r>
          </w:p>
        </w:tc>
        <w:tc>
          <w:tcPr>
            <w:tcW w:w="1872" w:type="dxa"/>
          </w:tcPr>
          <w:p w14:paraId="39D9228C" w14:textId="77777777" w:rsidR="006318F2" w:rsidRDefault="006318F2" w:rsidP="009262EC">
            <w:pPr>
              <w:pStyle w:val="TAH"/>
            </w:pPr>
            <w:r>
              <w:t>IE type and reference</w:t>
            </w:r>
          </w:p>
        </w:tc>
        <w:tc>
          <w:tcPr>
            <w:tcW w:w="2880" w:type="dxa"/>
          </w:tcPr>
          <w:p w14:paraId="5A0F1F0A" w14:textId="77777777" w:rsidR="006318F2" w:rsidRDefault="006318F2" w:rsidP="009262EC">
            <w:pPr>
              <w:pStyle w:val="TAH"/>
            </w:pPr>
            <w:r>
              <w:t>Semantics description</w:t>
            </w:r>
          </w:p>
        </w:tc>
      </w:tr>
      <w:tr w:rsidR="006318F2" w14:paraId="294C122A" w14:textId="77777777" w:rsidTr="009262EC">
        <w:tc>
          <w:tcPr>
            <w:tcW w:w="2448" w:type="dxa"/>
          </w:tcPr>
          <w:p w14:paraId="104AEB45" w14:textId="77777777" w:rsidR="006318F2" w:rsidRDefault="006318F2" w:rsidP="009262EC">
            <w:pPr>
              <w:pStyle w:val="TAL"/>
            </w:pPr>
            <w:r>
              <w:t>CHOICE Session Type</w:t>
            </w:r>
          </w:p>
        </w:tc>
        <w:tc>
          <w:tcPr>
            <w:tcW w:w="1080" w:type="dxa"/>
          </w:tcPr>
          <w:p w14:paraId="253082B8" w14:textId="77777777" w:rsidR="006318F2" w:rsidRDefault="006318F2" w:rsidP="009262EC">
            <w:pPr>
              <w:pStyle w:val="TAL"/>
            </w:pPr>
            <w:r>
              <w:t>M</w:t>
            </w:r>
          </w:p>
        </w:tc>
        <w:tc>
          <w:tcPr>
            <w:tcW w:w="1440" w:type="dxa"/>
          </w:tcPr>
          <w:p w14:paraId="51139FB7" w14:textId="77777777" w:rsidR="006318F2" w:rsidRDefault="006318F2" w:rsidP="009262EC">
            <w:pPr>
              <w:pStyle w:val="TAL"/>
              <w:rPr>
                <w:i/>
              </w:rPr>
            </w:pPr>
          </w:p>
        </w:tc>
        <w:tc>
          <w:tcPr>
            <w:tcW w:w="1872" w:type="dxa"/>
          </w:tcPr>
          <w:p w14:paraId="78E30545" w14:textId="77777777" w:rsidR="006318F2" w:rsidRDefault="006318F2" w:rsidP="009262EC">
            <w:pPr>
              <w:pStyle w:val="TAL"/>
            </w:pPr>
          </w:p>
        </w:tc>
        <w:tc>
          <w:tcPr>
            <w:tcW w:w="2880" w:type="dxa"/>
          </w:tcPr>
          <w:p w14:paraId="384E2772" w14:textId="77777777" w:rsidR="006318F2" w:rsidRDefault="006318F2" w:rsidP="009262EC">
            <w:pPr>
              <w:pStyle w:val="TAL"/>
            </w:pPr>
          </w:p>
        </w:tc>
      </w:tr>
      <w:tr w:rsidR="006318F2" w14:paraId="0C9A57EA" w14:textId="77777777" w:rsidTr="009262EC">
        <w:tc>
          <w:tcPr>
            <w:tcW w:w="2448" w:type="dxa"/>
          </w:tcPr>
          <w:p w14:paraId="66618F40" w14:textId="77777777" w:rsidR="006318F2" w:rsidRPr="0025316D" w:rsidRDefault="006318F2" w:rsidP="009262EC">
            <w:pPr>
              <w:pStyle w:val="TAL"/>
              <w:ind w:left="113"/>
              <w:rPr>
                <w:i/>
                <w:iCs/>
              </w:rPr>
            </w:pPr>
            <w:r w:rsidRPr="0025316D">
              <w:rPr>
                <w:i/>
                <w:iCs/>
              </w:rPr>
              <w:t>&gt;location dependent</w:t>
            </w:r>
          </w:p>
        </w:tc>
        <w:tc>
          <w:tcPr>
            <w:tcW w:w="1080" w:type="dxa"/>
          </w:tcPr>
          <w:p w14:paraId="47C17AB8" w14:textId="77777777" w:rsidR="006318F2" w:rsidRDefault="006318F2" w:rsidP="009262EC">
            <w:pPr>
              <w:pStyle w:val="TAL"/>
            </w:pPr>
          </w:p>
        </w:tc>
        <w:tc>
          <w:tcPr>
            <w:tcW w:w="1440" w:type="dxa"/>
          </w:tcPr>
          <w:p w14:paraId="648DB0F8" w14:textId="77777777" w:rsidR="006318F2" w:rsidRDefault="006318F2" w:rsidP="009262EC">
            <w:pPr>
              <w:pStyle w:val="TAL"/>
              <w:rPr>
                <w:i/>
              </w:rPr>
            </w:pPr>
          </w:p>
        </w:tc>
        <w:tc>
          <w:tcPr>
            <w:tcW w:w="1872" w:type="dxa"/>
          </w:tcPr>
          <w:p w14:paraId="2ACB08EA" w14:textId="77777777" w:rsidR="006318F2" w:rsidRDefault="006318F2" w:rsidP="009262EC">
            <w:pPr>
              <w:pStyle w:val="TAL"/>
            </w:pPr>
          </w:p>
        </w:tc>
        <w:tc>
          <w:tcPr>
            <w:tcW w:w="2880" w:type="dxa"/>
          </w:tcPr>
          <w:p w14:paraId="4A21C549" w14:textId="77777777" w:rsidR="006318F2" w:rsidRDefault="006318F2" w:rsidP="009262EC">
            <w:pPr>
              <w:pStyle w:val="TAL"/>
            </w:pPr>
          </w:p>
        </w:tc>
      </w:tr>
      <w:tr w:rsidR="006318F2" w14:paraId="7A322D1F" w14:textId="77777777" w:rsidTr="009262EC">
        <w:tc>
          <w:tcPr>
            <w:tcW w:w="2448" w:type="dxa"/>
          </w:tcPr>
          <w:p w14:paraId="182B700C" w14:textId="77777777" w:rsidR="006318F2" w:rsidRDefault="006318F2" w:rsidP="009262EC">
            <w:pPr>
              <w:pStyle w:val="TAL"/>
              <w:ind w:left="227"/>
              <w:rPr>
                <w:b/>
              </w:rPr>
            </w:pPr>
            <w:r>
              <w:rPr>
                <w:b/>
              </w:rPr>
              <w:t>&gt;&gt;MBS Service Area Information Location Dependent List</w:t>
            </w:r>
          </w:p>
        </w:tc>
        <w:tc>
          <w:tcPr>
            <w:tcW w:w="1080" w:type="dxa"/>
          </w:tcPr>
          <w:p w14:paraId="55762D23" w14:textId="77777777" w:rsidR="006318F2" w:rsidRDefault="006318F2" w:rsidP="009262EC">
            <w:pPr>
              <w:pStyle w:val="TAL"/>
            </w:pPr>
          </w:p>
        </w:tc>
        <w:tc>
          <w:tcPr>
            <w:tcW w:w="1440" w:type="dxa"/>
          </w:tcPr>
          <w:p w14:paraId="31AE7B12" w14:textId="77777777" w:rsidR="006318F2" w:rsidRDefault="006318F2" w:rsidP="009262EC">
            <w:pPr>
              <w:pStyle w:val="TAL"/>
              <w:rPr>
                <w:i/>
              </w:rPr>
            </w:pPr>
            <w:r>
              <w:rPr>
                <w:i/>
              </w:rPr>
              <w:t>1..maxnoofMBSServiceArea Information</w:t>
            </w:r>
          </w:p>
        </w:tc>
        <w:tc>
          <w:tcPr>
            <w:tcW w:w="1872" w:type="dxa"/>
          </w:tcPr>
          <w:p w14:paraId="0DB435D6" w14:textId="77777777" w:rsidR="006318F2" w:rsidRDefault="006318F2" w:rsidP="009262EC">
            <w:pPr>
              <w:pStyle w:val="TAL"/>
            </w:pPr>
          </w:p>
        </w:tc>
        <w:tc>
          <w:tcPr>
            <w:tcW w:w="2880" w:type="dxa"/>
          </w:tcPr>
          <w:p w14:paraId="5582137B" w14:textId="77777777" w:rsidR="006318F2" w:rsidRDefault="006318F2" w:rsidP="009262EC">
            <w:pPr>
              <w:pStyle w:val="TAL"/>
            </w:pPr>
          </w:p>
        </w:tc>
      </w:tr>
      <w:tr w:rsidR="006318F2" w14:paraId="07F04613" w14:textId="77777777" w:rsidTr="009262EC">
        <w:tc>
          <w:tcPr>
            <w:tcW w:w="2448" w:type="dxa"/>
          </w:tcPr>
          <w:p w14:paraId="71F9FD7D" w14:textId="77777777" w:rsidR="006318F2" w:rsidRDefault="006318F2" w:rsidP="009262EC">
            <w:pPr>
              <w:pStyle w:val="TAL"/>
              <w:ind w:left="340"/>
            </w:pPr>
            <w:r>
              <w:t>&gt;&gt;&gt;MBS Area Session ID</w:t>
            </w:r>
          </w:p>
        </w:tc>
        <w:tc>
          <w:tcPr>
            <w:tcW w:w="1080" w:type="dxa"/>
          </w:tcPr>
          <w:p w14:paraId="1E7E8EBC" w14:textId="77777777" w:rsidR="006318F2" w:rsidRDefault="006318F2" w:rsidP="009262EC">
            <w:pPr>
              <w:pStyle w:val="TAL"/>
            </w:pPr>
            <w:r>
              <w:t>M</w:t>
            </w:r>
          </w:p>
        </w:tc>
        <w:tc>
          <w:tcPr>
            <w:tcW w:w="1440" w:type="dxa"/>
          </w:tcPr>
          <w:p w14:paraId="7836928B" w14:textId="77777777" w:rsidR="006318F2" w:rsidRDefault="006318F2" w:rsidP="009262EC">
            <w:pPr>
              <w:pStyle w:val="TAL"/>
              <w:rPr>
                <w:i/>
              </w:rPr>
            </w:pPr>
          </w:p>
        </w:tc>
        <w:tc>
          <w:tcPr>
            <w:tcW w:w="1872" w:type="dxa"/>
          </w:tcPr>
          <w:p w14:paraId="60A0CCF0" w14:textId="77777777" w:rsidR="006318F2" w:rsidRDefault="006318F2" w:rsidP="009262EC">
            <w:pPr>
              <w:pStyle w:val="TAL"/>
            </w:pPr>
            <w:r>
              <w:t>9.3.1.111</w:t>
            </w:r>
          </w:p>
        </w:tc>
        <w:tc>
          <w:tcPr>
            <w:tcW w:w="2880" w:type="dxa"/>
          </w:tcPr>
          <w:p w14:paraId="13E30981" w14:textId="77777777" w:rsidR="006318F2" w:rsidRDefault="006318F2" w:rsidP="009262EC">
            <w:pPr>
              <w:pStyle w:val="TAL"/>
            </w:pPr>
          </w:p>
        </w:tc>
      </w:tr>
      <w:tr w:rsidR="006318F2" w14:paraId="107776C3" w14:textId="77777777" w:rsidTr="009262EC">
        <w:tc>
          <w:tcPr>
            <w:tcW w:w="2448" w:type="dxa"/>
          </w:tcPr>
          <w:p w14:paraId="27BD00D3" w14:textId="77777777" w:rsidR="006318F2" w:rsidRDefault="006318F2" w:rsidP="009262EC">
            <w:pPr>
              <w:pStyle w:val="TAL"/>
              <w:ind w:left="340"/>
            </w:pPr>
            <w:r>
              <w:t>&gt;&gt;&gt;MBS Service Area Information</w:t>
            </w:r>
          </w:p>
        </w:tc>
        <w:tc>
          <w:tcPr>
            <w:tcW w:w="1080" w:type="dxa"/>
          </w:tcPr>
          <w:p w14:paraId="18D561CA" w14:textId="77777777" w:rsidR="006318F2" w:rsidRDefault="006318F2" w:rsidP="009262EC">
            <w:pPr>
              <w:pStyle w:val="TAL"/>
            </w:pPr>
            <w:r>
              <w:t>M</w:t>
            </w:r>
          </w:p>
        </w:tc>
        <w:tc>
          <w:tcPr>
            <w:tcW w:w="1440" w:type="dxa"/>
          </w:tcPr>
          <w:p w14:paraId="4D1552A1" w14:textId="77777777" w:rsidR="006318F2" w:rsidRDefault="006318F2" w:rsidP="009262EC">
            <w:pPr>
              <w:pStyle w:val="TAL"/>
              <w:rPr>
                <w:i/>
              </w:rPr>
            </w:pPr>
          </w:p>
        </w:tc>
        <w:tc>
          <w:tcPr>
            <w:tcW w:w="1872" w:type="dxa"/>
          </w:tcPr>
          <w:p w14:paraId="460FD8EF" w14:textId="0BFD10E6" w:rsidR="006318F2" w:rsidRDefault="006318F2" w:rsidP="009262EC">
            <w:pPr>
              <w:pStyle w:val="TAL"/>
            </w:pPr>
            <w:r>
              <w:t>9.3.3.40</w:t>
            </w:r>
          </w:p>
        </w:tc>
        <w:tc>
          <w:tcPr>
            <w:tcW w:w="2880" w:type="dxa"/>
          </w:tcPr>
          <w:p w14:paraId="6902189F" w14:textId="77777777" w:rsidR="006318F2" w:rsidRDefault="006318F2" w:rsidP="009262EC">
            <w:pPr>
              <w:pStyle w:val="TAL"/>
            </w:pPr>
          </w:p>
        </w:tc>
      </w:tr>
    </w:tbl>
    <w:p w14:paraId="5213D900" w14:textId="77777777" w:rsidR="006318F2" w:rsidRDefault="006318F2" w:rsidP="006318F2">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6318F2" w14:paraId="79CFDEEC" w14:textId="77777777" w:rsidTr="009262EC">
        <w:tc>
          <w:tcPr>
            <w:tcW w:w="3289" w:type="dxa"/>
          </w:tcPr>
          <w:p w14:paraId="5E78BDC0" w14:textId="77777777" w:rsidR="006318F2" w:rsidRDefault="006318F2" w:rsidP="009262EC">
            <w:pPr>
              <w:pStyle w:val="TAH"/>
            </w:pPr>
            <w:r>
              <w:t>Range bound</w:t>
            </w:r>
          </w:p>
        </w:tc>
        <w:tc>
          <w:tcPr>
            <w:tcW w:w="6192" w:type="dxa"/>
          </w:tcPr>
          <w:p w14:paraId="5914460A" w14:textId="77777777" w:rsidR="006318F2" w:rsidRDefault="006318F2" w:rsidP="009262EC">
            <w:pPr>
              <w:pStyle w:val="TAH"/>
            </w:pPr>
            <w:r>
              <w:t>Explanation</w:t>
            </w:r>
          </w:p>
        </w:tc>
      </w:tr>
      <w:tr w:rsidR="006318F2" w14:paraId="281E984D" w14:textId="77777777" w:rsidTr="009262EC">
        <w:tc>
          <w:tcPr>
            <w:tcW w:w="3289" w:type="dxa"/>
          </w:tcPr>
          <w:p w14:paraId="36A7F627" w14:textId="77777777" w:rsidR="006318F2" w:rsidRDefault="006318F2" w:rsidP="009262EC">
            <w:pPr>
              <w:pStyle w:val="TAL"/>
            </w:pPr>
            <w:r>
              <w:t>maxnoofMBSServiceAreaInformation</w:t>
            </w:r>
          </w:p>
        </w:tc>
        <w:tc>
          <w:tcPr>
            <w:tcW w:w="6192" w:type="dxa"/>
          </w:tcPr>
          <w:p w14:paraId="649AF7BA" w14:textId="77777777" w:rsidR="006318F2" w:rsidRDefault="006318F2" w:rsidP="009262EC">
            <w:pPr>
              <w:pStyle w:val="TAL"/>
            </w:pPr>
            <w:r>
              <w:rPr>
                <w:rFonts w:cs="Arial"/>
                <w:szCs w:val="18"/>
              </w:rPr>
              <w:t>Maximum no. of MBS Service Area Information elements in the MBS Service Area Information Location Dependent List IE. Value is 256</w:t>
            </w:r>
          </w:p>
        </w:tc>
      </w:tr>
    </w:tbl>
    <w:p w14:paraId="38C593DF" w14:textId="77777777" w:rsidR="006318F2" w:rsidRDefault="006318F2" w:rsidP="006318F2">
      <w:pPr>
        <w:widowControl w:val="0"/>
        <w:rPr>
          <w:lang w:eastAsia="zh-CN"/>
        </w:rPr>
      </w:pPr>
    </w:p>
    <w:p w14:paraId="7A20B9E0" w14:textId="067DEF1F" w:rsidR="006318F2" w:rsidRDefault="006318F2" w:rsidP="006318F2">
      <w:pPr>
        <w:pStyle w:val="Heading4"/>
      </w:pPr>
      <w:bookmarkStart w:id="5790" w:name="_Toc99038902"/>
      <w:bookmarkStart w:id="5791" w:name="_Toc99731165"/>
      <w:bookmarkStart w:id="5792" w:name="_Toc138796019"/>
      <w:bookmarkStart w:id="5793" w:name="_Toc105927828"/>
      <w:bookmarkStart w:id="5794" w:name="_Toc106110368"/>
      <w:bookmarkStart w:id="5795" w:name="_Toc105511296"/>
      <w:bookmarkStart w:id="5796" w:name="_Toc113835805"/>
      <w:bookmarkStart w:id="5797" w:name="_Toc120124653"/>
      <w:r>
        <w:t>9.3.3.40</w:t>
      </w:r>
      <w:r>
        <w:tab/>
        <w:t>MBS Service Area information</w:t>
      </w:r>
      <w:bookmarkEnd w:id="5790"/>
      <w:bookmarkEnd w:id="5791"/>
      <w:bookmarkEnd w:id="5792"/>
      <w:bookmarkEnd w:id="5793"/>
      <w:bookmarkEnd w:id="5794"/>
      <w:bookmarkEnd w:id="5795"/>
      <w:bookmarkEnd w:id="5796"/>
      <w:bookmarkEnd w:id="5797"/>
    </w:p>
    <w:p w14:paraId="5487C8AD" w14:textId="77777777" w:rsidR="006318F2" w:rsidRDefault="006318F2" w:rsidP="006318F2">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318F2" w14:paraId="1E9B5427" w14:textId="77777777" w:rsidTr="009262EC">
        <w:trPr>
          <w:tblHeader/>
        </w:trPr>
        <w:tc>
          <w:tcPr>
            <w:tcW w:w="2448" w:type="dxa"/>
          </w:tcPr>
          <w:p w14:paraId="782A69E3" w14:textId="77777777" w:rsidR="006318F2" w:rsidRDefault="006318F2" w:rsidP="009262EC">
            <w:pPr>
              <w:pStyle w:val="TAH"/>
            </w:pPr>
            <w:r>
              <w:t>IE/Group Name</w:t>
            </w:r>
          </w:p>
        </w:tc>
        <w:tc>
          <w:tcPr>
            <w:tcW w:w="1080" w:type="dxa"/>
          </w:tcPr>
          <w:p w14:paraId="0E2D2FE4" w14:textId="77777777" w:rsidR="006318F2" w:rsidRDefault="006318F2" w:rsidP="009262EC">
            <w:pPr>
              <w:pStyle w:val="TAH"/>
            </w:pPr>
            <w:r>
              <w:t>Presence</w:t>
            </w:r>
          </w:p>
        </w:tc>
        <w:tc>
          <w:tcPr>
            <w:tcW w:w="1440" w:type="dxa"/>
          </w:tcPr>
          <w:p w14:paraId="7692EC35" w14:textId="77777777" w:rsidR="006318F2" w:rsidRDefault="006318F2" w:rsidP="009262EC">
            <w:pPr>
              <w:pStyle w:val="TAH"/>
            </w:pPr>
            <w:r>
              <w:t>Range</w:t>
            </w:r>
          </w:p>
        </w:tc>
        <w:tc>
          <w:tcPr>
            <w:tcW w:w="1872" w:type="dxa"/>
          </w:tcPr>
          <w:p w14:paraId="7D7C97CC" w14:textId="77777777" w:rsidR="006318F2" w:rsidRDefault="006318F2" w:rsidP="009262EC">
            <w:pPr>
              <w:pStyle w:val="TAH"/>
            </w:pPr>
            <w:r>
              <w:t>IE type and reference</w:t>
            </w:r>
          </w:p>
        </w:tc>
        <w:tc>
          <w:tcPr>
            <w:tcW w:w="2880" w:type="dxa"/>
          </w:tcPr>
          <w:p w14:paraId="2FD878B4" w14:textId="77777777" w:rsidR="006318F2" w:rsidRDefault="006318F2" w:rsidP="009262EC">
            <w:pPr>
              <w:pStyle w:val="TAH"/>
            </w:pPr>
            <w:r>
              <w:t>Semantics description</w:t>
            </w:r>
          </w:p>
        </w:tc>
      </w:tr>
      <w:tr w:rsidR="006318F2" w14:paraId="14D04170" w14:textId="77777777" w:rsidTr="009262EC">
        <w:tc>
          <w:tcPr>
            <w:tcW w:w="2448" w:type="dxa"/>
          </w:tcPr>
          <w:p w14:paraId="47F82FF0" w14:textId="77777777" w:rsidR="006318F2" w:rsidRPr="0025316D" w:rsidRDefault="006318F2" w:rsidP="009262EC">
            <w:pPr>
              <w:pStyle w:val="TAL"/>
              <w:rPr>
                <w:b/>
                <w:bCs/>
              </w:rPr>
            </w:pPr>
            <w:r w:rsidRPr="0025316D">
              <w:rPr>
                <w:b/>
                <w:bCs/>
              </w:rPr>
              <w:t>MBS Service Area Cell List</w:t>
            </w:r>
          </w:p>
        </w:tc>
        <w:tc>
          <w:tcPr>
            <w:tcW w:w="1080" w:type="dxa"/>
          </w:tcPr>
          <w:p w14:paraId="1753E6E0" w14:textId="77777777" w:rsidR="006318F2" w:rsidRDefault="006318F2" w:rsidP="009262EC">
            <w:pPr>
              <w:pStyle w:val="TAL"/>
            </w:pPr>
          </w:p>
        </w:tc>
        <w:tc>
          <w:tcPr>
            <w:tcW w:w="1440" w:type="dxa"/>
          </w:tcPr>
          <w:p w14:paraId="08CCED4E" w14:textId="77777777" w:rsidR="006318F2" w:rsidRDefault="006318F2" w:rsidP="009262EC">
            <w:pPr>
              <w:pStyle w:val="TAL"/>
              <w:rPr>
                <w:i/>
              </w:rPr>
            </w:pPr>
            <w:r>
              <w:rPr>
                <w:i/>
              </w:rPr>
              <w:t>0..&lt;maxnoofCellsforMBS&gt;</w:t>
            </w:r>
          </w:p>
        </w:tc>
        <w:tc>
          <w:tcPr>
            <w:tcW w:w="1872" w:type="dxa"/>
          </w:tcPr>
          <w:p w14:paraId="38B87937" w14:textId="77777777" w:rsidR="006318F2" w:rsidRDefault="006318F2" w:rsidP="009262EC">
            <w:pPr>
              <w:pStyle w:val="TAL"/>
            </w:pPr>
          </w:p>
        </w:tc>
        <w:tc>
          <w:tcPr>
            <w:tcW w:w="2880" w:type="dxa"/>
          </w:tcPr>
          <w:p w14:paraId="180F0F72" w14:textId="77777777" w:rsidR="006318F2" w:rsidRDefault="006318F2" w:rsidP="009262EC">
            <w:pPr>
              <w:pStyle w:val="TAL"/>
            </w:pPr>
          </w:p>
        </w:tc>
      </w:tr>
      <w:tr w:rsidR="006318F2" w14:paraId="22D56098" w14:textId="77777777" w:rsidTr="009262EC">
        <w:tc>
          <w:tcPr>
            <w:tcW w:w="2448" w:type="dxa"/>
          </w:tcPr>
          <w:p w14:paraId="146B21EF" w14:textId="77777777" w:rsidR="006318F2" w:rsidRDefault="006318F2" w:rsidP="009262EC">
            <w:pPr>
              <w:pStyle w:val="TAL"/>
              <w:ind w:left="113"/>
            </w:pPr>
            <w:r>
              <w:rPr>
                <w:i/>
              </w:rPr>
              <w:t>&gt;</w:t>
            </w:r>
            <w:r>
              <w:t xml:space="preserve">NR CGI </w:t>
            </w:r>
          </w:p>
        </w:tc>
        <w:tc>
          <w:tcPr>
            <w:tcW w:w="1080" w:type="dxa"/>
          </w:tcPr>
          <w:p w14:paraId="6D0182CC" w14:textId="77777777" w:rsidR="006318F2" w:rsidRDefault="006318F2" w:rsidP="009262EC">
            <w:pPr>
              <w:pStyle w:val="TAL"/>
            </w:pPr>
            <w:r>
              <w:t>M</w:t>
            </w:r>
          </w:p>
        </w:tc>
        <w:tc>
          <w:tcPr>
            <w:tcW w:w="1440" w:type="dxa"/>
          </w:tcPr>
          <w:p w14:paraId="6E03B60E" w14:textId="77777777" w:rsidR="006318F2" w:rsidRDefault="006318F2" w:rsidP="009262EC">
            <w:pPr>
              <w:pStyle w:val="TAL"/>
              <w:rPr>
                <w:i/>
              </w:rPr>
            </w:pPr>
          </w:p>
        </w:tc>
        <w:tc>
          <w:tcPr>
            <w:tcW w:w="1872" w:type="dxa"/>
          </w:tcPr>
          <w:p w14:paraId="1F6C314C" w14:textId="77777777" w:rsidR="006318F2" w:rsidRDefault="006318F2" w:rsidP="009262EC">
            <w:pPr>
              <w:pStyle w:val="TAL"/>
            </w:pPr>
            <w:r>
              <w:t>9.3.1.14</w:t>
            </w:r>
          </w:p>
        </w:tc>
        <w:tc>
          <w:tcPr>
            <w:tcW w:w="2880" w:type="dxa"/>
          </w:tcPr>
          <w:p w14:paraId="14ABEDFB" w14:textId="77777777" w:rsidR="006318F2" w:rsidRDefault="006318F2" w:rsidP="009262EC">
            <w:pPr>
              <w:pStyle w:val="TAL"/>
            </w:pPr>
          </w:p>
        </w:tc>
      </w:tr>
      <w:tr w:rsidR="006318F2" w14:paraId="5C81D70F" w14:textId="77777777" w:rsidTr="009262EC">
        <w:tc>
          <w:tcPr>
            <w:tcW w:w="2448" w:type="dxa"/>
          </w:tcPr>
          <w:p w14:paraId="6EE779B6" w14:textId="77777777" w:rsidR="006318F2" w:rsidRPr="0025316D" w:rsidRDefault="006318F2" w:rsidP="009262EC">
            <w:pPr>
              <w:pStyle w:val="TAL"/>
              <w:rPr>
                <w:b/>
                <w:bCs/>
              </w:rPr>
            </w:pPr>
            <w:r w:rsidRPr="0025316D">
              <w:rPr>
                <w:b/>
                <w:bCs/>
              </w:rPr>
              <w:t>MBS Service Area TAI List</w:t>
            </w:r>
          </w:p>
        </w:tc>
        <w:tc>
          <w:tcPr>
            <w:tcW w:w="1080" w:type="dxa"/>
          </w:tcPr>
          <w:p w14:paraId="41353ACC" w14:textId="77777777" w:rsidR="006318F2" w:rsidRDefault="006318F2" w:rsidP="009262EC">
            <w:pPr>
              <w:pStyle w:val="TAL"/>
            </w:pPr>
          </w:p>
        </w:tc>
        <w:tc>
          <w:tcPr>
            <w:tcW w:w="1440" w:type="dxa"/>
          </w:tcPr>
          <w:p w14:paraId="321D6B5E" w14:textId="77777777" w:rsidR="006318F2" w:rsidRDefault="006318F2" w:rsidP="009262EC">
            <w:pPr>
              <w:pStyle w:val="TAL"/>
              <w:rPr>
                <w:i/>
              </w:rPr>
            </w:pPr>
            <w:r>
              <w:rPr>
                <w:i/>
              </w:rPr>
              <w:t>0..&lt;maxnoofTAIforMBS&gt;</w:t>
            </w:r>
          </w:p>
        </w:tc>
        <w:tc>
          <w:tcPr>
            <w:tcW w:w="1872" w:type="dxa"/>
          </w:tcPr>
          <w:p w14:paraId="2DACC506" w14:textId="77777777" w:rsidR="006318F2" w:rsidRDefault="006318F2" w:rsidP="009262EC">
            <w:pPr>
              <w:pStyle w:val="TAL"/>
            </w:pPr>
          </w:p>
        </w:tc>
        <w:tc>
          <w:tcPr>
            <w:tcW w:w="2880" w:type="dxa"/>
          </w:tcPr>
          <w:p w14:paraId="580F42C8" w14:textId="77777777" w:rsidR="006318F2" w:rsidRDefault="006318F2" w:rsidP="009262EC">
            <w:pPr>
              <w:pStyle w:val="TAL"/>
            </w:pPr>
          </w:p>
        </w:tc>
      </w:tr>
      <w:tr w:rsidR="006318F2" w14:paraId="6DA8A6D4" w14:textId="77777777" w:rsidTr="009262EC">
        <w:tc>
          <w:tcPr>
            <w:tcW w:w="2448" w:type="dxa"/>
          </w:tcPr>
          <w:p w14:paraId="7C244392" w14:textId="77777777" w:rsidR="006318F2" w:rsidRDefault="006318F2" w:rsidP="009262EC">
            <w:pPr>
              <w:pStyle w:val="TAL"/>
              <w:ind w:left="113"/>
              <w:rPr>
                <w:iCs/>
              </w:rPr>
            </w:pPr>
            <w:r>
              <w:rPr>
                <w:iCs/>
              </w:rPr>
              <w:t>&gt;PLMN-Identity</w:t>
            </w:r>
          </w:p>
        </w:tc>
        <w:tc>
          <w:tcPr>
            <w:tcW w:w="1080" w:type="dxa"/>
          </w:tcPr>
          <w:p w14:paraId="1641322D" w14:textId="77777777" w:rsidR="006318F2" w:rsidRDefault="006318F2" w:rsidP="009262EC">
            <w:pPr>
              <w:pStyle w:val="TAL"/>
            </w:pPr>
            <w:r>
              <w:t>M</w:t>
            </w:r>
          </w:p>
        </w:tc>
        <w:tc>
          <w:tcPr>
            <w:tcW w:w="1440" w:type="dxa"/>
          </w:tcPr>
          <w:p w14:paraId="5E2E9ED2" w14:textId="77777777" w:rsidR="006318F2" w:rsidRDefault="006318F2" w:rsidP="009262EC">
            <w:pPr>
              <w:pStyle w:val="TAL"/>
              <w:rPr>
                <w:i/>
              </w:rPr>
            </w:pPr>
          </w:p>
        </w:tc>
        <w:tc>
          <w:tcPr>
            <w:tcW w:w="1872" w:type="dxa"/>
          </w:tcPr>
          <w:p w14:paraId="3D8FBA27" w14:textId="77777777" w:rsidR="006318F2" w:rsidRDefault="006318F2" w:rsidP="009262EC">
            <w:pPr>
              <w:pStyle w:val="TAL"/>
            </w:pPr>
            <w:r>
              <w:t>9.3.1.7</w:t>
            </w:r>
          </w:p>
        </w:tc>
        <w:tc>
          <w:tcPr>
            <w:tcW w:w="2880" w:type="dxa"/>
          </w:tcPr>
          <w:p w14:paraId="4DE5382B" w14:textId="77777777" w:rsidR="006318F2" w:rsidRDefault="006318F2" w:rsidP="009262EC">
            <w:pPr>
              <w:pStyle w:val="TAL"/>
            </w:pPr>
          </w:p>
        </w:tc>
      </w:tr>
      <w:tr w:rsidR="006318F2" w14:paraId="06FBCD4C" w14:textId="77777777" w:rsidTr="009262EC">
        <w:tc>
          <w:tcPr>
            <w:tcW w:w="2448" w:type="dxa"/>
          </w:tcPr>
          <w:p w14:paraId="7A1511B7" w14:textId="77777777" w:rsidR="006318F2" w:rsidRDefault="006318F2" w:rsidP="009262EC">
            <w:pPr>
              <w:pStyle w:val="TAL"/>
              <w:ind w:left="113"/>
              <w:rPr>
                <w:iCs/>
              </w:rPr>
            </w:pPr>
            <w:r>
              <w:rPr>
                <w:iCs/>
              </w:rPr>
              <w:t xml:space="preserve">&gt;5GS TAC </w:t>
            </w:r>
          </w:p>
        </w:tc>
        <w:tc>
          <w:tcPr>
            <w:tcW w:w="1080" w:type="dxa"/>
          </w:tcPr>
          <w:p w14:paraId="15559FAE" w14:textId="77777777" w:rsidR="006318F2" w:rsidRDefault="006318F2" w:rsidP="009262EC">
            <w:pPr>
              <w:pStyle w:val="TAL"/>
            </w:pPr>
            <w:r>
              <w:t>M</w:t>
            </w:r>
          </w:p>
        </w:tc>
        <w:tc>
          <w:tcPr>
            <w:tcW w:w="1440" w:type="dxa"/>
          </w:tcPr>
          <w:p w14:paraId="10DB95FA" w14:textId="77777777" w:rsidR="006318F2" w:rsidRDefault="006318F2" w:rsidP="009262EC">
            <w:pPr>
              <w:pStyle w:val="TAL"/>
              <w:rPr>
                <w:i/>
              </w:rPr>
            </w:pPr>
          </w:p>
        </w:tc>
        <w:tc>
          <w:tcPr>
            <w:tcW w:w="1872" w:type="dxa"/>
          </w:tcPr>
          <w:p w14:paraId="53156166" w14:textId="1443AD4A" w:rsidR="006318F2" w:rsidRDefault="006318F2" w:rsidP="009262EC">
            <w:pPr>
              <w:pStyle w:val="TAL"/>
            </w:pPr>
            <w:r>
              <w:t>9.3.3.41</w:t>
            </w:r>
          </w:p>
        </w:tc>
        <w:tc>
          <w:tcPr>
            <w:tcW w:w="2880" w:type="dxa"/>
          </w:tcPr>
          <w:p w14:paraId="76466E21" w14:textId="77777777" w:rsidR="006318F2" w:rsidRDefault="006318F2" w:rsidP="009262EC">
            <w:pPr>
              <w:pStyle w:val="TAL"/>
            </w:pPr>
          </w:p>
        </w:tc>
      </w:tr>
    </w:tbl>
    <w:p w14:paraId="04FF7FE8" w14:textId="77777777" w:rsidR="006318F2" w:rsidRDefault="006318F2" w:rsidP="006318F2">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6318F2" w14:paraId="197A903C" w14:textId="77777777" w:rsidTr="009262EC">
        <w:tc>
          <w:tcPr>
            <w:tcW w:w="3289" w:type="dxa"/>
          </w:tcPr>
          <w:p w14:paraId="58DA8999" w14:textId="77777777" w:rsidR="006318F2" w:rsidRDefault="006318F2" w:rsidP="009262EC">
            <w:pPr>
              <w:pStyle w:val="TAH"/>
            </w:pPr>
            <w:r>
              <w:t>Range bound</w:t>
            </w:r>
          </w:p>
        </w:tc>
        <w:tc>
          <w:tcPr>
            <w:tcW w:w="6192" w:type="dxa"/>
          </w:tcPr>
          <w:p w14:paraId="52DD93C3" w14:textId="77777777" w:rsidR="006318F2" w:rsidRDefault="006318F2" w:rsidP="009262EC">
            <w:pPr>
              <w:pStyle w:val="TAH"/>
            </w:pPr>
            <w:r>
              <w:t>Explanation</w:t>
            </w:r>
          </w:p>
        </w:tc>
      </w:tr>
      <w:tr w:rsidR="006318F2" w14:paraId="57C5D908" w14:textId="77777777" w:rsidTr="009262EC">
        <w:tc>
          <w:tcPr>
            <w:tcW w:w="3289" w:type="dxa"/>
          </w:tcPr>
          <w:p w14:paraId="0DFC12F6" w14:textId="77777777" w:rsidR="006318F2" w:rsidRDefault="006318F2" w:rsidP="009262EC">
            <w:pPr>
              <w:pStyle w:val="TAL"/>
              <w:rPr>
                <w:lang w:eastAsia="ja-JP"/>
              </w:rPr>
            </w:pPr>
            <w:r>
              <w:t>maxnoofCellsforMBS</w:t>
            </w:r>
          </w:p>
        </w:tc>
        <w:tc>
          <w:tcPr>
            <w:tcW w:w="6192" w:type="dxa"/>
          </w:tcPr>
          <w:p w14:paraId="1A700D95" w14:textId="77777777" w:rsidR="006318F2" w:rsidRDefault="006318F2" w:rsidP="009262EC">
            <w:pPr>
              <w:pStyle w:val="TAL"/>
              <w:rPr>
                <w:lang w:eastAsia="ja-JP"/>
              </w:rPr>
            </w:pPr>
            <w:r>
              <w:rPr>
                <w:rFonts w:cs="Arial"/>
                <w:szCs w:val="18"/>
                <w:lang w:eastAsia="ja-JP"/>
              </w:rPr>
              <w:t>Maximum no. of cells allowed within one MBS Service Area. Value is 512.</w:t>
            </w:r>
          </w:p>
        </w:tc>
      </w:tr>
      <w:tr w:rsidR="006318F2" w14:paraId="427238BB" w14:textId="77777777" w:rsidTr="009262EC">
        <w:tc>
          <w:tcPr>
            <w:tcW w:w="3289" w:type="dxa"/>
          </w:tcPr>
          <w:p w14:paraId="5C23E1D2" w14:textId="77777777" w:rsidR="006318F2" w:rsidRDefault="006318F2" w:rsidP="009262EC">
            <w:pPr>
              <w:pStyle w:val="TAL"/>
            </w:pPr>
            <w:r>
              <w:t>maxnoofTAIforMBS</w:t>
            </w:r>
          </w:p>
        </w:tc>
        <w:tc>
          <w:tcPr>
            <w:tcW w:w="6192" w:type="dxa"/>
          </w:tcPr>
          <w:p w14:paraId="679B0DED" w14:textId="77777777" w:rsidR="006318F2" w:rsidRDefault="006318F2" w:rsidP="009262EC">
            <w:pPr>
              <w:pStyle w:val="TAL"/>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32F72C89" w14:textId="77777777" w:rsidR="006318F2" w:rsidRDefault="006318F2" w:rsidP="006318F2">
      <w:pPr>
        <w:rPr>
          <w:rFonts w:eastAsia="SimSun"/>
          <w:lang w:eastAsia="zh-CN"/>
        </w:rPr>
      </w:pPr>
    </w:p>
    <w:p w14:paraId="31589C75" w14:textId="035BB379" w:rsidR="006318F2" w:rsidRDefault="006318F2" w:rsidP="006318F2">
      <w:pPr>
        <w:pStyle w:val="Heading4"/>
      </w:pPr>
      <w:r>
        <w:t>9.3.3.41</w:t>
      </w:r>
      <w:r>
        <w:tab/>
        <w:t>5GS TAC</w:t>
      </w:r>
    </w:p>
    <w:p w14:paraId="2F770C19" w14:textId="77777777" w:rsidR="006318F2" w:rsidRDefault="006318F2" w:rsidP="006318F2">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6318F2" w14:paraId="0DF13DFE" w14:textId="77777777" w:rsidTr="009262EC">
        <w:tc>
          <w:tcPr>
            <w:tcW w:w="1260" w:type="pct"/>
            <w:tcBorders>
              <w:top w:val="single" w:sz="4" w:space="0" w:color="auto"/>
              <w:left w:val="single" w:sz="4" w:space="0" w:color="auto"/>
              <w:bottom w:val="single" w:sz="4" w:space="0" w:color="auto"/>
              <w:right w:val="single" w:sz="4" w:space="0" w:color="auto"/>
            </w:tcBorders>
          </w:tcPr>
          <w:p w14:paraId="0517DB86" w14:textId="77777777" w:rsidR="006318F2" w:rsidRDefault="006318F2" w:rsidP="009262EC">
            <w:pPr>
              <w:pStyle w:val="TAH"/>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F4D5F3F" w14:textId="77777777" w:rsidR="006318F2" w:rsidRDefault="006318F2" w:rsidP="009262EC">
            <w:pPr>
              <w:pStyle w:val="TAH"/>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4BDD3C" w14:textId="77777777" w:rsidR="006318F2" w:rsidRDefault="006318F2" w:rsidP="009262EC">
            <w:pPr>
              <w:pStyle w:val="TAH"/>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7732F9F" w14:textId="77777777" w:rsidR="006318F2" w:rsidRDefault="006318F2" w:rsidP="009262EC">
            <w:pPr>
              <w:pStyle w:val="TAH"/>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8F6C505" w14:textId="77777777" w:rsidR="006318F2" w:rsidRDefault="006318F2" w:rsidP="009262EC">
            <w:pPr>
              <w:pStyle w:val="TAH"/>
              <w:rPr>
                <w:lang w:eastAsia="ja-JP"/>
              </w:rPr>
            </w:pPr>
            <w:r>
              <w:rPr>
                <w:lang w:eastAsia="ja-JP"/>
              </w:rPr>
              <w:t>Semantics description</w:t>
            </w:r>
          </w:p>
        </w:tc>
      </w:tr>
      <w:tr w:rsidR="006318F2" w14:paraId="1286AAB5" w14:textId="77777777" w:rsidTr="009262EC">
        <w:tc>
          <w:tcPr>
            <w:tcW w:w="1260" w:type="pct"/>
            <w:tcBorders>
              <w:top w:val="single" w:sz="4" w:space="0" w:color="auto"/>
              <w:left w:val="single" w:sz="4" w:space="0" w:color="auto"/>
              <w:bottom w:val="single" w:sz="4" w:space="0" w:color="auto"/>
              <w:right w:val="single" w:sz="4" w:space="0" w:color="auto"/>
            </w:tcBorders>
          </w:tcPr>
          <w:p w14:paraId="7AE3DF55" w14:textId="77777777" w:rsidR="006318F2" w:rsidRDefault="006318F2" w:rsidP="009262EC">
            <w:pPr>
              <w:pStyle w:val="TAL"/>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12FBCA93" w14:textId="77777777" w:rsidR="006318F2" w:rsidRDefault="006318F2" w:rsidP="009262EC">
            <w:pPr>
              <w:pStyle w:val="TAL"/>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60972545" w14:textId="77777777" w:rsidR="006318F2" w:rsidRDefault="006318F2" w:rsidP="009262EC">
            <w:pPr>
              <w:pStyle w:val="TAL"/>
              <w:rPr>
                <w:lang w:eastAsia="ja-JP"/>
              </w:rPr>
            </w:pPr>
          </w:p>
        </w:tc>
        <w:tc>
          <w:tcPr>
            <w:tcW w:w="963" w:type="pct"/>
            <w:tcBorders>
              <w:top w:val="single" w:sz="4" w:space="0" w:color="auto"/>
              <w:left w:val="single" w:sz="4" w:space="0" w:color="auto"/>
              <w:bottom w:val="single" w:sz="4" w:space="0" w:color="auto"/>
              <w:right w:val="single" w:sz="4" w:space="0" w:color="auto"/>
            </w:tcBorders>
          </w:tcPr>
          <w:p w14:paraId="217DA6EE" w14:textId="77777777" w:rsidR="006318F2" w:rsidRDefault="006318F2" w:rsidP="009262EC">
            <w:pPr>
              <w:pStyle w:val="TAL"/>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6C79AA49" w14:textId="77777777" w:rsidR="006318F2" w:rsidRDefault="006318F2" w:rsidP="009262EC">
            <w:pPr>
              <w:pStyle w:val="TAL"/>
              <w:rPr>
                <w:szCs w:val="18"/>
                <w:lang w:eastAsia="ja-JP"/>
              </w:rPr>
            </w:pPr>
          </w:p>
        </w:tc>
      </w:tr>
    </w:tbl>
    <w:p w14:paraId="1ECEFC7A" w14:textId="77777777" w:rsidR="006318F2" w:rsidRPr="00135FF5" w:rsidRDefault="006318F2" w:rsidP="00035629">
      <w:pPr>
        <w:rPr>
          <w:rFonts w:eastAsia="Malgun Gothic"/>
        </w:rPr>
      </w:pPr>
    </w:p>
    <w:p w14:paraId="2FC0C473" w14:textId="77777777" w:rsidR="00A85C4E" w:rsidRPr="00D629EF" w:rsidRDefault="00A85C4E" w:rsidP="00423AF0">
      <w:pPr>
        <w:pStyle w:val="Heading2"/>
      </w:pPr>
      <w:bookmarkStart w:id="5798" w:name="_CR9_4"/>
      <w:bookmarkStart w:id="5799" w:name="_Toc20955681"/>
      <w:bookmarkStart w:id="5800" w:name="_Toc29461124"/>
      <w:bookmarkStart w:id="5801" w:name="_Toc29505856"/>
      <w:bookmarkStart w:id="5802" w:name="_Toc36556381"/>
      <w:bookmarkStart w:id="5803" w:name="_Toc45881868"/>
      <w:bookmarkStart w:id="5804" w:name="_Toc51852509"/>
      <w:bookmarkStart w:id="5805" w:name="_Toc56620460"/>
      <w:bookmarkStart w:id="5806" w:name="_Toc64448100"/>
      <w:bookmarkStart w:id="5807" w:name="_Toc74152876"/>
      <w:bookmarkStart w:id="5808" w:name="_Toc88656302"/>
      <w:bookmarkStart w:id="5809" w:name="_Toc88657361"/>
      <w:bookmarkStart w:id="5810" w:name="_Toc105657467"/>
      <w:bookmarkStart w:id="5811" w:name="_Toc106108848"/>
      <w:bookmarkStart w:id="5812" w:name="_Toc112687951"/>
      <w:bookmarkStart w:id="5813" w:name="_Toc145326999"/>
      <w:bookmarkEnd w:id="5798"/>
      <w:r w:rsidRPr="00D629EF">
        <w:t>9.4</w:t>
      </w:r>
      <w:r w:rsidRPr="00D629EF">
        <w:tab/>
        <w:t>Message and Information Element Abstract Syntax (with ASN.1)</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p>
    <w:p w14:paraId="113D2C19" w14:textId="77777777" w:rsidR="00A85C4E" w:rsidRPr="00D629EF" w:rsidRDefault="00A85C4E" w:rsidP="00423AF0">
      <w:pPr>
        <w:pStyle w:val="Heading3"/>
      </w:pPr>
      <w:bookmarkStart w:id="5814" w:name="_CR9_4_1"/>
      <w:bookmarkStart w:id="5815" w:name="_Toc20955682"/>
      <w:bookmarkStart w:id="5816" w:name="_Toc29461125"/>
      <w:bookmarkStart w:id="5817" w:name="_Toc29505857"/>
      <w:bookmarkStart w:id="5818" w:name="_Toc36556382"/>
      <w:bookmarkStart w:id="5819" w:name="_Toc45881869"/>
      <w:bookmarkStart w:id="5820" w:name="_Toc51852510"/>
      <w:bookmarkStart w:id="5821" w:name="_Toc56620461"/>
      <w:bookmarkStart w:id="5822" w:name="_Toc64448101"/>
      <w:bookmarkStart w:id="5823" w:name="_Toc74152877"/>
      <w:bookmarkStart w:id="5824" w:name="_Toc88656303"/>
      <w:bookmarkStart w:id="5825" w:name="_Toc88657362"/>
      <w:bookmarkStart w:id="5826" w:name="_Toc105657468"/>
      <w:bookmarkStart w:id="5827" w:name="_Toc106108849"/>
      <w:bookmarkStart w:id="5828" w:name="_Toc112687952"/>
      <w:bookmarkStart w:id="5829" w:name="_Toc145327000"/>
      <w:bookmarkEnd w:id="5814"/>
      <w:r w:rsidRPr="00D629EF">
        <w:t>9.4.1</w:t>
      </w:r>
      <w:r w:rsidRPr="00D629EF">
        <w:tab/>
        <w:t>General</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5830" w:name="_CR9_4_2"/>
      <w:bookmarkStart w:id="5831" w:name="_Toc64448102"/>
      <w:bookmarkStart w:id="5832" w:name="_Toc74152878"/>
      <w:bookmarkStart w:id="5833" w:name="_Toc88656304"/>
      <w:bookmarkStart w:id="5834" w:name="_Toc88657363"/>
      <w:bookmarkStart w:id="5835" w:name="_Toc105657469"/>
      <w:bookmarkStart w:id="5836" w:name="_Toc106108850"/>
      <w:bookmarkStart w:id="5837" w:name="_Toc112687953"/>
      <w:bookmarkStart w:id="5838" w:name="_Toc145327001"/>
      <w:bookmarkEnd w:id="5830"/>
      <w:r w:rsidRPr="00D629EF">
        <w:t>9.4.2</w:t>
      </w:r>
      <w:r w:rsidRPr="00D629EF">
        <w:tab/>
        <w:t>Usage of private message mechanism for non-standard use</w:t>
      </w:r>
      <w:bookmarkEnd w:id="5831"/>
      <w:bookmarkEnd w:id="5832"/>
      <w:bookmarkEnd w:id="5833"/>
      <w:bookmarkEnd w:id="5834"/>
      <w:bookmarkEnd w:id="5835"/>
      <w:bookmarkEnd w:id="5836"/>
      <w:bookmarkEnd w:id="5837"/>
      <w:bookmarkEnd w:id="5838"/>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9"/>
          <w:footerReference w:type="default" r:id="rId12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5839" w:name="_CR9_4_3"/>
      <w:bookmarkStart w:id="5840" w:name="_Toc64448103"/>
      <w:bookmarkStart w:id="5841" w:name="_Toc74152879"/>
      <w:bookmarkStart w:id="5842" w:name="_Toc88656305"/>
      <w:bookmarkStart w:id="5843" w:name="_Toc88657364"/>
      <w:bookmarkStart w:id="5844" w:name="_Toc105657470"/>
      <w:bookmarkStart w:id="5845" w:name="_Toc106108851"/>
      <w:bookmarkStart w:id="5846" w:name="_Toc112687954"/>
      <w:bookmarkStart w:id="5847" w:name="_Toc145327002"/>
      <w:bookmarkEnd w:id="5839"/>
      <w:r w:rsidRPr="00D629EF">
        <w:t>9.4.3</w:t>
      </w:r>
      <w:r w:rsidRPr="00D629EF">
        <w:tab/>
        <w:t>Elementary Procedure Definitions</w:t>
      </w:r>
      <w:bookmarkEnd w:id="5840"/>
      <w:bookmarkEnd w:id="5841"/>
      <w:bookmarkEnd w:id="5842"/>
      <w:bookmarkEnd w:id="5843"/>
      <w:bookmarkEnd w:id="5844"/>
      <w:bookmarkEnd w:id="5845"/>
      <w:bookmarkEnd w:id="5846"/>
      <w:bookmarkEnd w:id="5847"/>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5848"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5848"/>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snapToGrid w:val="0"/>
          <w:lang w:val="fr-FR"/>
        </w:rPr>
      </w:pPr>
      <w:r w:rsidRPr="004F4B56">
        <w:rPr>
          <w:snapToGrid w:val="0"/>
          <w:lang w:val="fr-FR"/>
        </w:rPr>
        <w:tab/>
        <w:t>MCBearerContextModificationConfirm,</w:t>
      </w:r>
    </w:p>
    <w:p w14:paraId="33F40659" w14:textId="18DD80BA" w:rsidR="009D7DFB" w:rsidRPr="008956B8" w:rsidRDefault="00087547" w:rsidP="00087547">
      <w:pPr>
        <w:pStyle w:val="PL"/>
        <w:rPr>
          <w:snapToGrid w:val="0"/>
          <w:lang w:val="fr-FR"/>
        </w:rPr>
      </w:pPr>
      <w:r>
        <w:rPr>
          <w:snapToGrid w:val="0"/>
          <w:lang w:val="fr-FR"/>
        </w:rPr>
        <w:tab/>
      </w:r>
      <w:r w:rsidRPr="008956B8">
        <w:rPr>
          <w:snapToGrid w:val="0"/>
          <w:lang w:val="fr-FR"/>
        </w:rPr>
        <w:t>MCBearerNotification,</w:t>
      </w:r>
    </w:p>
    <w:p w14:paraId="33A452C8" w14:textId="77777777" w:rsidR="009D7DFB" w:rsidRPr="008956B8" w:rsidRDefault="009D7DFB" w:rsidP="009D7DFB">
      <w:pPr>
        <w:pStyle w:val="PL"/>
        <w:rPr>
          <w:snapToGrid w:val="0"/>
          <w:lang w:val="fr-FR"/>
        </w:rPr>
      </w:pPr>
      <w:r w:rsidRPr="008956B8">
        <w:rPr>
          <w:snapToGrid w:val="0"/>
          <w:lang w:val="fr-FR"/>
        </w:rPr>
        <w:tab/>
        <w:t>MCBearerContextReleaseCommand,</w:t>
      </w:r>
    </w:p>
    <w:p w14:paraId="4208A350" w14:textId="77777777" w:rsidR="009D7DFB" w:rsidRPr="008956B8" w:rsidRDefault="009D7DFB" w:rsidP="009D7DFB">
      <w:pPr>
        <w:pStyle w:val="PL"/>
        <w:rPr>
          <w:snapToGrid w:val="0"/>
          <w:lang w:val="fr-FR"/>
        </w:rPr>
      </w:pPr>
      <w:r w:rsidRPr="008956B8">
        <w:rPr>
          <w:snapToGrid w:val="0"/>
          <w:lang w:val="fr-FR"/>
        </w:rPr>
        <w:tab/>
        <w:t>MCBearerContextReleaseComplete,</w:t>
      </w:r>
    </w:p>
    <w:p w14:paraId="606E1A0A" w14:textId="77777777" w:rsidR="009D7DFB" w:rsidRPr="008956B8" w:rsidRDefault="009D7DFB" w:rsidP="009D7DFB">
      <w:pPr>
        <w:pStyle w:val="PL"/>
        <w:rPr>
          <w:snapToGrid w:val="0"/>
          <w:lang w:val="fr-FR"/>
        </w:rPr>
      </w:pPr>
      <w:r w:rsidRPr="008956B8">
        <w:rPr>
          <w:snapToGrid w:val="0"/>
          <w:lang w:val="fr-FR"/>
        </w:rPr>
        <w:tab/>
        <w:t>MCBearerContextReleaseRequest,</w:t>
      </w:r>
    </w:p>
    <w:p w14:paraId="7AE9D3A3" w14:textId="77777777" w:rsidR="00A85C4E" w:rsidRPr="004F4B56" w:rsidRDefault="00B4642F" w:rsidP="00B4642F">
      <w:pPr>
        <w:pStyle w:val="PL"/>
        <w:rPr>
          <w:snapToGrid w:val="0"/>
        </w:rPr>
      </w:pPr>
      <w:r w:rsidRPr="008956B8">
        <w:rPr>
          <w:snapToGrid w:val="0"/>
          <w:lang w:val="fr-FR"/>
        </w:rPr>
        <w:tab/>
      </w:r>
      <w:r w:rsidRPr="004F4B56">
        <w:rPr>
          <w:snapToGrid w:val="0"/>
        </w:rPr>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Pr="008956B8" w:rsidRDefault="005504FA" w:rsidP="009D7DFB">
      <w:pPr>
        <w:pStyle w:val="PL"/>
        <w:rPr>
          <w:snapToGrid w:val="0"/>
          <w:lang w:val="fr-FR"/>
        </w:rPr>
      </w:pPr>
      <w:r>
        <w:rPr>
          <w:snapToGrid w:val="0"/>
        </w:rPr>
        <w:tab/>
      </w:r>
      <w:r w:rsidRPr="008956B8">
        <w:rPr>
          <w:snapToGrid w:val="0"/>
          <w:lang w:val="fr-FR"/>
        </w:rPr>
        <w:t>id-iABPSKNotification</w:t>
      </w:r>
      <w:r w:rsidR="009D7DFB" w:rsidRPr="008956B8">
        <w:rPr>
          <w:snapToGrid w:val="0"/>
          <w:lang w:val="fr-FR"/>
        </w:rPr>
        <w:t>,</w:t>
      </w:r>
    </w:p>
    <w:p w14:paraId="1A9BF1A8" w14:textId="77777777" w:rsidR="009D7DFB" w:rsidRPr="008956B8" w:rsidRDefault="009D7DFB" w:rsidP="009D7DFB">
      <w:pPr>
        <w:pStyle w:val="PL"/>
        <w:rPr>
          <w:snapToGrid w:val="0"/>
          <w:lang w:val="fr-FR"/>
        </w:rPr>
      </w:pPr>
      <w:r w:rsidRPr="008956B8">
        <w:rPr>
          <w:snapToGrid w:val="0"/>
          <w:lang w:val="fr-FR"/>
        </w:rPr>
        <w:tab/>
        <w:t>id-BCBearerContextSetup,</w:t>
      </w:r>
    </w:p>
    <w:p w14:paraId="6B9275D2" w14:textId="77777777" w:rsidR="009D7DFB" w:rsidRPr="008956B8" w:rsidRDefault="009D7DFB" w:rsidP="009D7DFB">
      <w:pPr>
        <w:pStyle w:val="PL"/>
        <w:rPr>
          <w:snapToGrid w:val="0"/>
          <w:lang w:val="fr-FR"/>
        </w:rPr>
      </w:pPr>
      <w:r w:rsidRPr="008956B8">
        <w:rPr>
          <w:snapToGrid w:val="0"/>
          <w:lang w:val="fr-FR"/>
        </w:rPr>
        <w:tab/>
        <w:t>id-BCBearerContextModification,</w:t>
      </w:r>
    </w:p>
    <w:p w14:paraId="6CBEF78A" w14:textId="77777777" w:rsidR="009D7DFB" w:rsidRPr="008956B8" w:rsidRDefault="009D7DFB" w:rsidP="009D7DFB">
      <w:pPr>
        <w:pStyle w:val="PL"/>
        <w:rPr>
          <w:snapToGrid w:val="0"/>
          <w:lang w:val="fr-FR"/>
        </w:rPr>
      </w:pPr>
      <w:r w:rsidRPr="008956B8">
        <w:rPr>
          <w:snapToGrid w:val="0"/>
          <w:lang w:val="fr-FR"/>
        </w:rPr>
        <w:tab/>
        <w:t>id-BCBearerContextModificationRequired,</w:t>
      </w:r>
    </w:p>
    <w:p w14:paraId="752B6BE1" w14:textId="77777777" w:rsidR="009D7DFB" w:rsidRPr="008956B8" w:rsidRDefault="009D7DFB" w:rsidP="009D7DFB">
      <w:pPr>
        <w:pStyle w:val="PL"/>
        <w:rPr>
          <w:snapToGrid w:val="0"/>
          <w:lang w:val="fr-FR"/>
        </w:rPr>
      </w:pPr>
      <w:r w:rsidRPr="008956B8">
        <w:rPr>
          <w:snapToGrid w:val="0"/>
          <w:lang w:val="fr-FR"/>
        </w:rPr>
        <w:tab/>
        <w:t>id-BCBearerContextRelease,</w:t>
      </w:r>
    </w:p>
    <w:p w14:paraId="1DD69598" w14:textId="77777777" w:rsidR="009D7DFB" w:rsidRPr="008956B8" w:rsidRDefault="009D7DFB" w:rsidP="009D7DFB">
      <w:pPr>
        <w:pStyle w:val="PL"/>
        <w:rPr>
          <w:snapToGrid w:val="0"/>
          <w:lang w:val="fr-FR"/>
        </w:rPr>
      </w:pPr>
      <w:r w:rsidRPr="008956B8">
        <w:rPr>
          <w:snapToGrid w:val="0"/>
          <w:lang w:val="fr-FR"/>
        </w:rPr>
        <w:tab/>
        <w:t>id-BCBearerContextReleaseRequest,</w:t>
      </w:r>
    </w:p>
    <w:p w14:paraId="4C35AFA0" w14:textId="77777777" w:rsidR="009D7DFB" w:rsidRPr="008956B8" w:rsidRDefault="009D7DFB" w:rsidP="009D7DFB">
      <w:pPr>
        <w:pStyle w:val="PL"/>
        <w:rPr>
          <w:snapToGrid w:val="0"/>
          <w:lang w:val="fr-FR"/>
        </w:rPr>
      </w:pPr>
      <w:r w:rsidRPr="008956B8">
        <w:rPr>
          <w:snapToGrid w:val="0"/>
          <w:lang w:val="fr-FR"/>
        </w:rPr>
        <w:tab/>
        <w:t>id-MCBearerContextSetup,</w:t>
      </w:r>
    </w:p>
    <w:p w14:paraId="429F6AEF" w14:textId="77777777" w:rsidR="009D7DFB" w:rsidRPr="008956B8" w:rsidRDefault="009D7DFB" w:rsidP="009D7DFB">
      <w:pPr>
        <w:pStyle w:val="PL"/>
        <w:rPr>
          <w:snapToGrid w:val="0"/>
          <w:lang w:val="fr-FR"/>
        </w:rPr>
      </w:pPr>
      <w:r w:rsidRPr="008956B8">
        <w:rPr>
          <w:snapToGrid w:val="0"/>
          <w:lang w:val="fr-FR"/>
        </w:rPr>
        <w:tab/>
        <w:t>id-MCBearerContextModification,</w:t>
      </w:r>
    </w:p>
    <w:p w14:paraId="33DEC8C4" w14:textId="77777777" w:rsidR="00D87A61" w:rsidRDefault="009D7DFB" w:rsidP="00D87A61">
      <w:pPr>
        <w:pStyle w:val="PL"/>
        <w:rPr>
          <w:snapToGrid w:val="0"/>
        </w:rPr>
      </w:pPr>
      <w:r w:rsidRPr="008956B8">
        <w:rPr>
          <w:snapToGrid w:val="0"/>
          <w:lang w:val="fr-FR"/>
        </w:rPr>
        <w:tab/>
      </w:r>
      <w:r w:rsidRPr="008C3F37">
        <w:rPr>
          <w:snapToGrid w:val="0"/>
        </w:rPr>
        <w:t>id-MCBearerContextModificationRequired,</w:t>
      </w:r>
    </w:p>
    <w:p w14:paraId="78D63C8B" w14:textId="04C8DDF9" w:rsidR="009D7DFB" w:rsidRPr="008C3F37" w:rsidRDefault="00D87A61" w:rsidP="00D87A61">
      <w:pPr>
        <w:pStyle w:val="PL"/>
        <w:rPr>
          <w:snapToGrid w:val="0"/>
        </w:rPr>
      </w:pPr>
      <w:r>
        <w:rPr>
          <w:snapToGrid w:val="0"/>
        </w:rPr>
        <w:tab/>
        <w:t>id-</w:t>
      </w:r>
      <w:r w:rsidRPr="00F42E2E">
        <w:rPr>
          <w:snapToGrid w:val="0"/>
        </w:rPr>
        <w:t>MCBearerNotification,</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sidR="00D87A61">
        <w:rPr>
          <w:noProof w:val="0"/>
          <w:snapToGrid w:val="0"/>
        </w:rPr>
        <w:t>|</w:t>
      </w:r>
    </w:p>
    <w:p w14:paraId="26CE116E" w14:textId="5DFABB42" w:rsidR="00A85C4E" w:rsidRPr="00D629EF" w:rsidRDefault="00D87A61" w:rsidP="00D87A61">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pPr>
    </w:p>
    <w:p w14:paraId="53C67641" w14:textId="77777777" w:rsidR="00D87A61" w:rsidRPr="008C3F37" w:rsidRDefault="00D87A61" w:rsidP="00D87A61">
      <w:pPr>
        <w:pStyle w:val="PL"/>
      </w:pPr>
      <w:r w:rsidRPr="008C3F37">
        <w:rPr>
          <w:snapToGrid w:val="0"/>
        </w:rPr>
        <w:t>mCBearer</w:t>
      </w:r>
      <w:r>
        <w:rPr>
          <w:snapToGrid w:val="0"/>
        </w:rPr>
        <w:t>Notification</w:t>
      </w:r>
      <w:r w:rsidRPr="008C3F37">
        <w:t xml:space="preserve"> E1AP-ELEMENTARY-PROCEDURE ::= {</w:t>
      </w:r>
    </w:p>
    <w:p w14:paraId="7FB38BA1" w14:textId="77777777" w:rsidR="00D87A61" w:rsidRPr="008C3F37" w:rsidRDefault="00D87A61" w:rsidP="00D87A61">
      <w:pPr>
        <w:pStyle w:val="PL"/>
      </w:pPr>
      <w:r w:rsidRPr="008C3F37">
        <w:tab/>
        <w:t>INITIATING MESSAGE</w:t>
      </w:r>
      <w:r w:rsidRPr="008C3F37">
        <w:tab/>
      </w:r>
      <w:r w:rsidRPr="008C3F37">
        <w:tab/>
      </w:r>
      <w:r w:rsidRPr="008C3F37">
        <w:rPr>
          <w:snapToGrid w:val="0"/>
        </w:rPr>
        <w:t>MCBearer</w:t>
      </w:r>
      <w:r>
        <w:rPr>
          <w:snapToGrid w:val="0"/>
        </w:rPr>
        <w:t>Notification</w:t>
      </w:r>
    </w:p>
    <w:p w14:paraId="26008E89" w14:textId="77777777" w:rsidR="00D87A61" w:rsidRPr="008C3F37" w:rsidRDefault="00D87A61" w:rsidP="00D87A61">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7E68D8BC" w14:textId="77777777" w:rsidR="00D87A61" w:rsidRPr="008C3F37" w:rsidRDefault="00D87A61" w:rsidP="00D87A61">
      <w:pPr>
        <w:pStyle w:val="PL"/>
      </w:pPr>
      <w:r w:rsidRPr="008C3F37">
        <w:tab/>
        <w:t>CRITICALITY</w:t>
      </w:r>
      <w:r w:rsidRPr="008C3F37">
        <w:tab/>
      </w:r>
      <w:r w:rsidRPr="008C3F37">
        <w:tab/>
      </w:r>
      <w:r w:rsidRPr="008C3F37">
        <w:tab/>
      </w:r>
      <w:r w:rsidRPr="008C3F37">
        <w:tab/>
        <w:t>reject</w:t>
      </w:r>
    </w:p>
    <w:p w14:paraId="3CD5D82C" w14:textId="174FA2A1" w:rsidR="00D87A61" w:rsidRDefault="00D87A61" w:rsidP="00D87A61">
      <w:pPr>
        <w:pStyle w:val="PL"/>
      </w:pPr>
      <w:r w:rsidRPr="008C3F37">
        <w:t>}</w:t>
      </w:r>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5849" w:name="_CR9_4_4"/>
      <w:bookmarkStart w:id="5850" w:name="_Toc20955683"/>
      <w:bookmarkStart w:id="5851" w:name="_Toc29461126"/>
      <w:bookmarkStart w:id="5852" w:name="_Toc29505858"/>
      <w:bookmarkStart w:id="5853" w:name="_Toc36556383"/>
      <w:bookmarkStart w:id="5854" w:name="_Toc45881870"/>
      <w:bookmarkStart w:id="5855" w:name="_Toc51852511"/>
      <w:bookmarkStart w:id="5856" w:name="_Toc56620462"/>
      <w:bookmarkStart w:id="5857" w:name="_Toc64448104"/>
      <w:bookmarkStart w:id="5858" w:name="_Toc74152880"/>
      <w:bookmarkStart w:id="5859" w:name="_Toc88656306"/>
      <w:bookmarkStart w:id="5860" w:name="_Toc88657365"/>
      <w:bookmarkStart w:id="5861" w:name="_Toc105657471"/>
      <w:bookmarkStart w:id="5862" w:name="_Toc106108852"/>
      <w:bookmarkStart w:id="5863" w:name="_Toc112687955"/>
      <w:bookmarkStart w:id="5864" w:name="_Toc145327003"/>
      <w:bookmarkEnd w:id="5849"/>
      <w:r w:rsidRPr="00D629EF">
        <w:t>9.4.4</w:t>
      </w:r>
      <w:r w:rsidRPr="00D629EF">
        <w:tab/>
        <w:t>PDU Definitions</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36CF26A5" w14:textId="77777777" w:rsidR="00A85C4E" w:rsidRPr="00D629EF" w:rsidRDefault="00A85C4E" w:rsidP="008B1AD4">
      <w:pPr>
        <w:pStyle w:val="PL"/>
        <w:spacing w:line="0" w:lineRule="atLeast"/>
        <w:rPr>
          <w:noProof w:val="0"/>
          <w:snapToGrid w:val="0"/>
        </w:rPr>
      </w:pPr>
      <w:bookmarkStart w:id="5865"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3F4503" w:rsidRDefault="00A85C4E" w:rsidP="008B1AD4">
      <w:pPr>
        <w:pStyle w:val="PL"/>
        <w:spacing w:line="0" w:lineRule="atLeast"/>
        <w:rPr>
          <w:noProof w:val="0"/>
          <w:snapToGrid w:val="0"/>
        </w:rPr>
      </w:pPr>
      <w:r w:rsidRPr="003F4503">
        <w:rPr>
          <w:noProof w:val="0"/>
          <w:snapToGrid w:val="0"/>
        </w:rPr>
        <w:t>--</w:t>
      </w:r>
    </w:p>
    <w:p w14:paraId="01FAEB03" w14:textId="77777777" w:rsidR="00A85C4E" w:rsidRPr="003F4503" w:rsidRDefault="00A85C4E" w:rsidP="008B1AD4">
      <w:pPr>
        <w:pStyle w:val="PL"/>
        <w:spacing w:line="0" w:lineRule="atLeast"/>
        <w:rPr>
          <w:noProof w:val="0"/>
          <w:snapToGrid w:val="0"/>
        </w:rPr>
      </w:pPr>
      <w:r w:rsidRPr="003F4503">
        <w:rPr>
          <w:noProof w:val="0"/>
          <w:snapToGrid w:val="0"/>
        </w:rPr>
        <w:t>-- **************************************************************</w:t>
      </w:r>
    </w:p>
    <w:p w14:paraId="121681D3" w14:textId="77777777" w:rsidR="00A85C4E" w:rsidRPr="003F4503" w:rsidRDefault="00A85C4E" w:rsidP="008B1AD4">
      <w:pPr>
        <w:pStyle w:val="PL"/>
        <w:spacing w:line="0" w:lineRule="atLeast"/>
        <w:rPr>
          <w:noProof w:val="0"/>
          <w:snapToGrid w:val="0"/>
        </w:rPr>
      </w:pPr>
    </w:p>
    <w:p w14:paraId="047F23D2" w14:textId="77777777" w:rsidR="00A85C4E" w:rsidRPr="003F4503" w:rsidRDefault="00A85C4E" w:rsidP="008B1AD4">
      <w:pPr>
        <w:pStyle w:val="PL"/>
        <w:spacing w:line="0" w:lineRule="atLeast"/>
        <w:rPr>
          <w:noProof w:val="0"/>
          <w:snapToGrid w:val="0"/>
        </w:rPr>
      </w:pPr>
      <w:r w:rsidRPr="003F4503">
        <w:rPr>
          <w:noProof w:val="0"/>
          <w:snapToGrid w:val="0"/>
        </w:rPr>
        <w:t>E1AP-PDU-Contents {</w:t>
      </w:r>
    </w:p>
    <w:p w14:paraId="1C8DE132" w14:textId="77777777" w:rsidR="00A85C4E" w:rsidRPr="003F4503" w:rsidRDefault="00A85C4E" w:rsidP="008B1AD4">
      <w:pPr>
        <w:pStyle w:val="PL"/>
        <w:spacing w:line="0" w:lineRule="atLeast"/>
        <w:rPr>
          <w:noProof w:val="0"/>
          <w:snapToGrid w:val="0"/>
        </w:rPr>
      </w:pPr>
      <w:r w:rsidRPr="003F4503">
        <w:rPr>
          <w:noProof w:val="0"/>
          <w:snapToGrid w:val="0"/>
        </w:rPr>
        <w:t>itu-t (0) identified-organization (4) etsi (0) mobileDomain (0)</w:t>
      </w:r>
    </w:p>
    <w:p w14:paraId="0A04ED98" w14:textId="77777777" w:rsidR="00A85C4E" w:rsidRPr="003F4503" w:rsidRDefault="00A85C4E" w:rsidP="008B1AD4">
      <w:pPr>
        <w:pStyle w:val="PL"/>
        <w:spacing w:line="0" w:lineRule="atLeast"/>
        <w:rPr>
          <w:noProof w:val="0"/>
          <w:snapToGrid w:val="0"/>
        </w:rPr>
      </w:pPr>
      <w:r w:rsidRPr="003F4503">
        <w:rPr>
          <w:noProof w:val="0"/>
          <w:snapToGrid w:val="0"/>
        </w:rPr>
        <w:t>ngran-access (22) modules (3) e1ap (5) version1 (1) e1ap-PDU-Contents (1) }</w:t>
      </w:r>
    </w:p>
    <w:p w14:paraId="7A1B9D0F" w14:textId="77777777" w:rsidR="00A85C4E" w:rsidRPr="003F4503"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79353287" w14:textId="77777777" w:rsidR="00C74812" w:rsidRDefault="00C74812" w:rsidP="00C74812">
      <w:pPr>
        <w:pStyle w:val="PL"/>
        <w:rPr>
          <w:snapToGrid w:val="0"/>
        </w:rPr>
      </w:pPr>
      <w:r>
        <w:rPr>
          <w:snapToGrid w:val="0"/>
        </w:rPr>
        <w:tab/>
        <w:t>AssociatedSessionID,</w:t>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8956B8" w:rsidRDefault="00A85C4E" w:rsidP="00F16535">
      <w:pPr>
        <w:pStyle w:val="PL"/>
        <w:spacing w:line="0" w:lineRule="atLeast"/>
        <w:rPr>
          <w:noProof w:val="0"/>
          <w:snapToGrid w:val="0"/>
          <w:lang w:val="sv-SE"/>
        </w:rPr>
      </w:pPr>
      <w:r w:rsidRPr="00D629EF">
        <w:rPr>
          <w:noProof w:val="0"/>
          <w:snapToGrid w:val="0"/>
        </w:rPr>
        <w:tab/>
      </w:r>
      <w:r w:rsidRPr="008956B8">
        <w:rPr>
          <w:noProof w:val="0"/>
          <w:snapToGrid w:val="0"/>
          <w:lang w:val="sv-SE"/>
        </w:rPr>
        <w:t>DRB-To-Setup-Mod-List-EUTRAN,</w:t>
      </w:r>
    </w:p>
    <w:p w14:paraId="7639CBFD" w14:textId="77777777" w:rsidR="00A85C4E" w:rsidRPr="008956B8" w:rsidRDefault="00A85C4E" w:rsidP="00F16535">
      <w:pPr>
        <w:pStyle w:val="PL"/>
        <w:spacing w:line="0" w:lineRule="atLeast"/>
        <w:rPr>
          <w:noProof w:val="0"/>
          <w:snapToGrid w:val="0"/>
          <w:lang w:val="sv-SE"/>
        </w:rPr>
      </w:pPr>
      <w:r w:rsidRPr="008956B8">
        <w:rPr>
          <w:noProof w:val="0"/>
          <w:snapToGrid w:val="0"/>
          <w:lang w:val="sv-SE"/>
        </w:rPr>
        <w:tab/>
        <w:t>DRB-Setup-Mod-List-EUTRAN,</w:t>
      </w:r>
    </w:p>
    <w:p w14:paraId="2253AA9D" w14:textId="77777777" w:rsidR="00A85C4E" w:rsidRDefault="00A85C4E" w:rsidP="00F16535">
      <w:pPr>
        <w:pStyle w:val="PL"/>
        <w:spacing w:line="0" w:lineRule="atLeast"/>
        <w:rPr>
          <w:noProof w:val="0"/>
          <w:snapToGrid w:val="0"/>
        </w:rPr>
      </w:pPr>
      <w:r w:rsidRPr="008956B8">
        <w:rPr>
          <w:noProof w:val="0"/>
          <w:snapToGrid w:val="0"/>
          <w:lang w:val="sv-SE"/>
        </w:rPr>
        <w:tab/>
      </w:r>
      <w:r w:rsidRPr="00D629EF">
        <w:rPr>
          <w:noProof w:val="0"/>
          <w:snapToGrid w:val="0"/>
        </w:rPr>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5866" w:name="OLE_LINK75"/>
      <w:bookmarkStart w:id="5867" w:name="OLE_LINK76"/>
      <w:bookmarkStart w:id="5868" w:name="OLE_LINK77"/>
      <w:bookmarkStart w:id="5869" w:name="OLE_LINK78"/>
      <w:r w:rsidRPr="008C3F37">
        <w:rPr>
          <w:snapToGrid w:val="0"/>
        </w:rPr>
        <w:t>BCBearerContextToSetup</w:t>
      </w:r>
      <w:bookmarkEnd w:id="5866"/>
      <w:bookmarkEnd w:id="5867"/>
      <w:bookmarkEnd w:id="5868"/>
      <w:bookmarkEnd w:id="5869"/>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11EF4C50" w14:textId="77777777" w:rsidR="00C74812" w:rsidRDefault="00C74812" w:rsidP="00C74812">
      <w:pPr>
        <w:pStyle w:val="PL"/>
        <w:rPr>
          <w:snapToGrid w:val="0"/>
          <w:lang w:eastAsia="zh-CN"/>
        </w:rPr>
      </w:pPr>
      <w:r>
        <w:rPr>
          <w:snapToGrid w:val="0"/>
        </w:rPr>
        <w:tab/>
        <w:t>MBS-ServiceArea</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8956B8" w:rsidRDefault="003E53B8" w:rsidP="00D87A61">
      <w:pPr>
        <w:pStyle w:val="PL"/>
        <w:rPr>
          <w:snapToGrid w:val="0"/>
          <w:lang w:val="fr-FR" w:eastAsia="zh-CN"/>
        </w:rPr>
      </w:pPr>
      <w:r>
        <w:rPr>
          <w:snapToGrid w:val="0"/>
          <w:lang w:eastAsia="zh-CN"/>
        </w:rPr>
        <w:tab/>
      </w:r>
      <w:r w:rsidRPr="008956B8">
        <w:rPr>
          <w:rFonts w:hint="eastAsia"/>
          <w:noProof w:val="0"/>
          <w:snapToGrid w:val="0"/>
          <w:lang w:val="fr-FR" w:eastAsia="zh-CN"/>
        </w:rPr>
        <w:t>SDTContinueROHC</w:t>
      </w:r>
      <w:r w:rsidR="009367FE" w:rsidRPr="008956B8">
        <w:rPr>
          <w:rFonts w:hint="eastAsia"/>
          <w:snapToGrid w:val="0"/>
          <w:lang w:val="fr-FR" w:eastAsia="zh-CN"/>
        </w:rPr>
        <w:t>,</w:t>
      </w:r>
    </w:p>
    <w:p w14:paraId="2EF12551" w14:textId="77777777" w:rsidR="00A01DD0" w:rsidRPr="008956B8" w:rsidRDefault="00A01DD0" w:rsidP="00D87A61">
      <w:pPr>
        <w:pStyle w:val="PL"/>
        <w:rPr>
          <w:snapToGrid w:val="0"/>
          <w:lang w:val="fr-FR"/>
        </w:rPr>
      </w:pPr>
      <w:r w:rsidRPr="008956B8">
        <w:rPr>
          <w:snapToGrid w:val="0"/>
          <w:lang w:val="fr-FR"/>
        </w:rPr>
        <w:tab/>
        <w:t>MDTPLMN</w:t>
      </w:r>
      <w:r w:rsidRPr="008956B8">
        <w:rPr>
          <w:rFonts w:eastAsia="SimSun" w:hint="eastAsia"/>
          <w:snapToGrid w:val="0"/>
          <w:lang w:val="fr-FR" w:eastAsia="zh-CN"/>
        </w:rPr>
        <w:t>Modification</w:t>
      </w:r>
      <w:r w:rsidRPr="008956B8">
        <w:rPr>
          <w:snapToGrid w:val="0"/>
          <w:lang w:val="fr-FR"/>
        </w:rPr>
        <w:t>List,</w:t>
      </w:r>
    </w:p>
    <w:p w14:paraId="74315F47" w14:textId="77777777" w:rsidR="00A01DD0" w:rsidRPr="008956B8" w:rsidRDefault="00A01DD0" w:rsidP="000153A2">
      <w:pPr>
        <w:pStyle w:val="PL"/>
        <w:rPr>
          <w:snapToGrid w:val="0"/>
          <w:lang w:val="fr-FR"/>
        </w:rPr>
      </w:pPr>
      <w:r w:rsidRPr="008956B8">
        <w:rPr>
          <w:snapToGrid w:val="0"/>
          <w:lang w:val="fr-FR"/>
        </w:rPr>
        <w:tab/>
        <w:t>InactivityInformationRequest,</w:t>
      </w:r>
    </w:p>
    <w:p w14:paraId="1942D622" w14:textId="77777777" w:rsidR="00D87A61" w:rsidRPr="008956B8" w:rsidRDefault="00A01DD0" w:rsidP="000153A2">
      <w:pPr>
        <w:pStyle w:val="PL"/>
        <w:rPr>
          <w:snapToGrid w:val="0"/>
          <w:lang w:val="fr-FR"/>
        </w:rPr>
      </w:pPr>
      <w:r w:rsidRPr="008956B8">
        <w:rPr>
          <w:snapToGrid w:val="0"/>
          <w:lang w:val="fr-FR"/>
        </w:rPr>
        <w:tab/>
        <w:t>UEInactivityInformation</w:t>
      </w:r>
      <w:r w:rsidR="00D87A61" w:rsidRPr="008956B8">
        <w:rPr>
          <w:snapToGrid w:val="0"/>
          <w:lang w:val="fr-FR"/>
        </w:rPr>
        <w:t>,</w:t>
      </w:r>
    </w:p>
    <w:p w14:paraId="6F6B339A" w14:textId="77777777" w:rsidR="000153A2" w:rsidRPr="008956B8" w:rsidRDefault="00D87A61" w:rsidP="000153A2">
      <w:pPr>
        <w:pStyle w:val="PL"/>
        <w:rPr>
          <w:snapToGrid w:val="0"/>
          <w:lang w:val="fr-FR"/>
        </w:rPr>
      </w:pPr>
      <w:r w:rsidRPr="008956B8">
        <w:rPr>
          <w:noProof w:val="0"/>
          <w:snapToGrid w:val="0"/>
          <w:lang w:val="fr-FR"/>
        </w:rPr>
        <w:tab/>
        <w:t>MBSSessionResource</w:t>
      </w:r>
      <w:r w:rsidRPr="008956B8">
        <w:rPr>
          <w:snapToGrid w:val="0"/>
          <w:lang w:val="fr-FR"/>
        </w:rPr>
        <w:t>Notification</w:t>
      </w:r>
      <w:bookmarkStart w:id="5870" w:name="_Hlk152277805"/>
      <w:r w:rsidR="000153A2" w:rsidRPr="008956B8">
        <w:rPr>
          <w:snapToGrid w:val="0"/>
          <w:lang w:val="fr-FR"/>
        </w:rPr>
        <w:t>,</w:t>
      </w:r>
    </w:p>
    <w:p w14:paraId="7EA77C20" w14:textId="77777777" w:rsidR="000153A2" w:rsidRPr="008956B8" w:rsidRDefault="000153A2" w:rsidP="000153A2">
      <w:pPr>
        <w:pStyle w:val="PL"/>
        <w:rPr>
          <w:snapToGrid w:val="0"/>
          <w:lang w:val="fr-FR"/>
        </w:rPr>
      </w:pPr>
      <w:r w:rsidRPr="008956B8">
        <w:rPr>
          <w:snapToGrid w:val="0"/>
          <w:lang w:val="fr-FR"/>
        </w:rPr>
        <w:tab/>
        <w:t>MT-SDT-Information,</w:t>
      </w:r>
    </w:p>
    <w:p w14:paraId="7A51C817" w14:textId="77777777" w:rsidR="000153A2" w:rsidRPr="008956B8" w:rsidRDefault="000153A2" w:rsidP="000153A2">
      <w:pPr>
        <w:pStyle w:val="PL"/>
        <w:rPr>
          <w:snapToGrid w:val="0"/>
          <w:lang w:val="fr-FR"/>
        </w:rPr>
      </w:pPr>
      <w:r w:rsidRPr="008956B8">
        <w:rPr>
          <w:snapToGrid w:val="0"/>
          <w:lang w:val="fr-FR"/>
        </w:rPr>
        <w:tab/>
        <w:t>MT-SDT-Information-Request,</w:t>
      </w:r>
    </w:p>
    <w:p w14:paraId="2E760CEC" w14:textId="77777777" w:rsidR="000153A2" w:rsidRPr="008F4287" w:rsidRDefault="000153A2" w:rsidP="000153A2">
      <w:pPr>
        <w:pStyle w:val="PL"/>
        <w:rPr>
          <w:snapToGrid w:val="0"/>
          <w:lang w:val="en-US"/>
        </w:rPr>
      </w:pPr>
      <w:r w:rsidRPr="008956B8">
        <w:rPr>
          <w:snapToGrid w:val="0"/>
          <w:lang w:val="fr-FR"/>
        </w:rPr>
        <w:tab/>
      </w:r>
      <w:r w:rsidRPr="008F4287">
        <w:rPr>
          <w:snapToGrid w:val="0"/>
          <w:lang w:val="en-US"/>
        </w:rPr>
        <w:t>SDT-data-size-threshold,</w:t>
      </w:r>
    </w:p>
    <w:p w14:paraId="01DA893D" w14:textId="77777777" w:rsidR="000153A2" w:rsidRPr="008F4287" w:rsidRDefault="000153A2" w:rsidP="000153A2">
      <w:pPr>
        <w:pStyle w:val="PL"/>
        <w:rPr>
          <w:snapToGrid w:val="0"/>
          <w:lang w:val="en-US"/>
        </w:rPr>
      </w:pPr>
      <w:r w:rsidRPr="008F4287">
        <w:rPr>
          <w:snapToGrid w:val="0"/>
          <w:lang w:val="en-US"/>
        </w:rPr>
        <w:tab/>
        <w:t>SDT-data-size-threshold-Crossed</w:t>
      </w:r>
    </w:p>
    <w:bookmarkEnd w:id="5870"/>
    <w:p w14:paraId="2521293F" w14:textId="37CF91EC" w:rsidR="00A01DD0" w:rsidRPr="006318F2" w:rsidDel="00180017" w:rsidRDefault="00A01DD0" w:rsidP="00D87A61">
      <w:pPr>
        <w:pStyle w:val="PL"/>
        <w:rPr>
          <w:snapToGrid w:val="0"/>
        </w:rPr>
      </w:pPr>
    </w:p>
    <w:p w14:paraId="4C0CC4C3" w14:textId="77777777" w:rsidR="00A85C4E" w:rsidRPr="006318F2" w:rsidRDefault="00A85C4E" w:rsidP="00B579FC">
      <w:pPr>
        <w:pStyle w:val="PL"/>
        <w:spacing w:line="0" w:lineRule="atLeast"/>
        <w:rPr>
          <w:noProof w:val="0"/>
          <w:snapToGrid w:val="0"/>
        </w:rPr>
      </w:pPr>
    </w:p>
    <w:p w14:paraId="1C65E1A7" w14:textId="77777777" w:rsidR="00A01DD0" w:rsidRPr="006318F2" w:rsidRDefault="00A01DD0" w:rsidP="00B579FC">
      <w:pPr>
        <w:pStyle w:val="PL"/>
        <w:spacing w:line="0" w:lineRule="atLeast"/>
        <w:rPr>
          <w:noProof w:val="0"/>
          <w:snapToGrid w:val="0"/>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67C0BACF" w14:textId="77777777" w:rsidR="00C74812" w:rsidRPr="00995598" w:rsidRDefault="00C74812" w:rsidP="00C74812">
      <w:pPr>
        <w:pStyle w:val="PL"/>
        <w:rPr>
          <w:snapToGrid w:val="0"/>
          <w:lang w:val="fr-FR"/>
        </w:rPr>
      </w:pPr>
      <w:r w:rsidRPr="00995598">
        <w:rPr>
          <w:snapToGrid w:val="0"/>
          <w:lang w:val="fr-FR"/>
        </w:rPr>
        <w:tab/>
        <w:t>id-AssociatedSessionID,</w:t>
      </w:r>
    </w:p>
    <w:p w14:paraId="3470E08F" w14:textId="77777777" w:rsidR="00A85C4E" w:rsidRPr="003F4503" w:rsidRDefault="00A85C4E" w:rsidP="00B579FC">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id-Cause,</w:t>
      </w:r>
    </w:p>
    <w:p w14:paraId="696395CE" w14:textId="77777777" w:rsidR="00A85C4E" w:rsidRPr="003F4503" w:rsidRDefault="00A85C4E" w:rsidP="00B579FC">
      <w:pPr>
        <w:pStyle w:val="PL"/>
        <w:spacing w:line="0" w:lineRule="atLeast"/>
        <w:rPr>
          <w:noProof w:val="0"/>
          <w:snapToGrid w:val="0"/>
          <w:lang w:val="en-US"/>
        </w:rPr>
      </w:pPr>
      <w:r w:rsidRPr="003F4503">
        <w:rPr>
          <w:noProof w:val="0"/>
          <w:snapToGrid w:val="0"/>
          <w:lang w:val="en-US"/>
        </w:rPr>
        <w:tab/>
        <w:t>id-CriticalityDiagnostics,</w:t>
      </w:r>
    </w:p>
    <w:p w14:paraId="2C76E118" w14:textId="77777777" w:rsidR="00A85C4E" w:rsidRPr="003F4503" w:rsidRDefault="00A85C4E" w:rsidP="00B579FC">
      <w:pPr>
        <w:pStyle w:val="PL"/>
        <w:spacing w:line="0" w:lineRule="atLeast"/>
        <w:rPr>
          <w:noProof w:val="0"/>
          <w:snapToGrid w:val="0"/>
          <w:lang w:val="en-US"/>
        </w:rPr>
      </w:pPr>
      <w:r w:rsidRPr="003F4503">
        <w:rPr>
          <w:noProof w:val="0"/>
          <w:snapToGrid w:val="0"/>
          <w:lang w:val="en-US"/>
        </w:rPr>
        <w:tab/>
        <w:t xml:space="preserve">id-gNB-CU-CP-UE-E1AP-ID, </w:t>
      </w:r>
    </w:p>
    <w:p w14:paraId="67A626B7" w14:textId="77777777" w:rsidR="00A85C4E" w:rsidRPr="00D629EF" w:rsidRDefault="00A85C4E" w:rsidP="00B579FC">
      <w:pPr>
        <w:pStyle w:val="PL"/>
        <w:spacing w:line="0" w:lineRule="atLeast"/>
        <w:rPr>
          <w:noProof w:val="0"/>
          <w:snapToGrid w:val="0"/>
        </w:rPr>
      </w:pPr>
      <w:r w:rsidRPr="003F4503">
        <w:rPr>
          <w:noProof w:val="0"/>
          <w:snapToGrid w:val="0"/>
          <w:lang w:val="en-US"/>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8956B8" w:rsidRDefault="00A85C4E" w:rsidP="000C1EED">
      <w:pPr>
        <w:pStyle w:val="PL"/>
        <w:spacing w:line="0" w:lineRule="atLeast"/>
        <w:rPr>
          <w:noProof w:val="0"/>
          <w:snapToGrid w:val="0"/>
          <w:lang w:val="sv-SE"/>
        </w:rPr>
      </w:pPr>
      <w:r w:rsidRPr="00D629EF">
        <w:rPr>
          <w:noProof w:val="0"/>
          <w:snapToGrid w:val="0"/>
        </w:rPr>
        <w:tab/>
      </w:r>
      <w:r w:rsidRPr="008956B8">
        <w:rPr>
          <w:noProof w:val="0"/>
          <w:snapToGrid w:val="0"/>
          <w:lang w:val="sv-SE"/>
        </w:rPr>
        <w:t>id-DRB-Setup-List-EUTRAN,</w:t>
      </w:r>
    </w:p>
    <w:p w14:paraId="187ADA17" w14:textId="77777777" w:rsidR="00A85C4E" w:rsidRPr="00D629EF" w:rsidRDefault="00A85C4E" w:rsidP="000C1EED">
      <w:pPr>
        <w:pStyle w:val="PL"/>
        <w:spacing w:line="0" w:lineRule="atLeast"/>
        <w:rPr>
          <w:noProof w:val="0"/>
          <w:snapToGrid w:val="0"/>
        </w:rPr>
      </w:pPr>
      <w:r w:rsidRPr="008956B8">
        <w:rPr>
          <w:noProof w:val="0"/>
          <w:snapToGrid w:val="0"/>
          <w:lang w:val="sv-SE"/>
        </w:rPr>
        <w:tab/>
      </w:r>
      <w:r w:rsidRPr="00D629EF">
        <w:rPr>
          <w:noProof w:val="0"/>
          <w:snapToGrid w:val="0"/>
        </w:rPr>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8956B8" w:rsidRDefault="00A85C4E" w:rsidP="000C1EED">
      <w:pPr>
        <w:pStyle w:val="PL"/>
        <w:spacing w:line="0" w:lineRule="atLeast"/>
        <w:rPr>
          <w:noProof w:val="0"/>
          <w:snapToGrid w:val="0"/>
          <w:lang w:val="sv-SE"/>
        </w:rPr>
      </w:pPr>
      <w:r w:rsidRPr="00D629EF">
        <w:rPr>
          <w:noProof w:val="0"/>
          <w:snapToGrid w:val="0"/>
        </w:rPr>
        <w:tab/>
      </w:r>
      <w:r w:rsidRPr="008956B8">
        <w:rPr>
          <w:noProof w:val="0"/>
          <w:snapToGrid w:val="0"/>
          <w:lang w:val="sv-SE"/>
        </w:rPr>
        <w:t>id-DRB-To-Setup-Mod-List-EUTRAN,</w:t>
      </w:r>
    </w:p>
    <w:p w14:paraId="284D769A" w14:textId="77777777" w:rsidR="00A85C4E" w:rsidRPr="008956B8" w:rsidRDefault="00A85C4E" w:rsidP="000C1EED">
      <w:pPr>
        <w:pStyle w:val="PL"/>
        <w:spacing w:line="0" w:lineRule="atLeast"/>
        <w:rPr>
          <w:noProof w:val="0"/>
          <w:snapToGrid w:val="0"/>
          <w:lang w:val="sv-SE"/>
        </w:rPr>
      </w:pPr>
      <w:r w:rsidRPr="008956B8">
        <w:rPr>
          <w:noProof w:val="0"/>
          <w:snapToGrid w:val="0"/>
          <w:lang w:val="sv-SE"/>
        </w:rPr>
        <w:tab/>
        <w:t>id-DRB-Setup-Mod-List-EUTRAN,</w:t>
      </w:r>
    </w:p>
    <w:p w14:paraId="3ECBC44B" w14:textId="77777777" w:rsidR="003C4BB2" w:rsidRPr="00D629EF" w:rsidRDefault="00A85C4E" w:rsidP="000C1EED">
      <w:pPr>
        <w:pStyle w:val="PL"/>
        <w:spacing w:line="0" w:lineRule="atLeast"/>
        <w:rPr>
          <w:noProof w:val="0"/>
          <w:snapToGrid w:val="0"/>
        </w:rPr>
      </w:pPr>
      <w:r w:rsidRPr="008956B8">
        <w:rPr>
          <w:noProof w:val="0"/>
          <w:snapToGrid w:val="0"/>
          <w:lang w:val="sv-SE"/>
        </w:rPr>
        <w:tab/>
      </w:r>
      <w:r w:rsidRPr="00D629EF">
        <w:rPr>
          <w:noProof w:val="0"/>
          <w:snapToGrid w:val="0"/>
        </w:rPr>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8956B8" w:rsidRDefault="003C261D" w:rsidP="00BA3614">
      <w:pPr>
        <w:pStyle w:val="PL"/>
        <w:spacing w:line="0" w:lineRule="atLeast"/>
        <w:rPr>
          <w:snapToGrid w:val="0"/>
          <w:lang w:val="en-US"/>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8956B8">
        <w:rPr>
          <w:snapToGrid w:val="0"/>
          <w:lang w:val="en-US"/>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5871" w:name="OLE_LINK122"/>
      <w:bookmarkStart w:id="5872" w:name="OLE_LINK121"/>
      <w:r>
        <w:rPr>
          <w:snapToGrid w:val="0"/>
        </w:rPr>
        <w:t>id-</w:t>
      </w:r>
      <w:r>
        <w:rPr>
          <w:snapToGrid w:val="0"/>
          <w:lang w:eastAsia="zh-CN"/>
        </w:rPr>
        <w:t>UESliceMaximumBitRateList</w:t>
      </w:r>
      <w:bookmarkEnd w:id="5871"/>
      <w:bookmarkEnd w:id="5872"/>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0153A2">
      <w:pPr>
        <w:pStyle w:val="PL"/>
        <w:rPr>
          <w:snapToGrid w:val="0"/>
          <w:lang w:eastAsia="zh-CN"/>
        </w:rPr>
      </w:pPr>
      <w:r w:rsidRPr="001F0B31">
        <w:rPr>
          <w:snapToGrid w:val="0"/>
          <w:lang w:eastAsia="zh-CN"/>
        </w:rPr>
        <w:tab/>
        <w:t>id-ManagementBasedMDTPLMNModificationList,</w:t>
      </w:r>
    </w:p>
    <w:p w14:paraId="286B0E5B" w14:textId="77777777" w:rsidR="00C74812" w:rsidRDefault="00C74812" w:rsidP="00C74812">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23BE1D72" w14:textId="77777777" w:rsidR="00A01DD0" w:rsidRPr="005A1099" w:rsidRDefault="00A01DD0" w:rsidP="000153A2">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0153A2">
      <w:pPr>
        <w:pStyle w:val="PL"/>
        <w:rPr>
          <w:snapToGrid w:val="0"/>
          <w:lang w:eastAsia="zh-CN"/>
        </w:rPr>
      </w:pPr>
      <w:r w:rsidRPr="005A1099">
        <w:rPr>
          <w:snapToGrid w:val="0"/>
          <w:lang w:eastAsia="zh-CN"/>
        </w:rPr>
        <w:tab/>
        <w:t>id-UEInactivityInformation,</w:t>
      </w:r>
    </w:p>
    <w:p w14:paraId="684BD1EB" w14:textId="77777777" w:rsidR="000153A2" w:rsidRDefault="00D87A61" w:rsidP="000153A2">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873" w:name="_Hlk152277835"/>
    </w:p>
    <w:p w14:paraId="3FC10CAC" w14:textId="77777777" w:rsidR="000153A2" w:rsidRDefault="000153A2" w:rsidP="000153A2">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6C0FF654" w14:textId="77777777" w:rsidR="000153A2" w:rsidRDefault="000153A2" w:rsidP="000153A2">
      <w:pPr>
        <w:pStyle w:val="PL"/>
        <w:rPr>
          <w:snapToGrid w:val="0"/>
          <w:lang w:val="en-US"/>
        </w:rPr>
      </w:pPr>
      <w:r w:rsidRPr="00993651">
        <w:rPr>
          <w:snapToGrid w:val="0"/>
          <w:lang w:eastAsia="zh-CN"/>
        </w:rPr>
        <w:tab/>
        <w:t>id-</w:t>
      </w:r>
      <w:r w:rsidRPr="00993651">
        <w:rPr>
          <w:snapToGrid w:val="0"/>
          <w:lang w:val="en-US"/>
        </w:rPr>
        <w:t>MT-SDT-Information-Request,</w:t>
      </w:r>
    </w:p>
    <w:p w14:paraId="3B69D82C" w14:textId="77777777" w:rsidR="000153A2" w:rsidRPr="0039746E" w:rsidRDefault="000153A2" w:rsidP="000153A2">
      <w:pPr>
        <w:pStyle w:val="PL"/>
        <w:rPr>
          <w:rFonts w:eastAsia="MS Mincho"/>
          <w:snapToGrid w:val="0"/>
          <w:szCs w:val="24"/>
          <w:lang w:eastAsia="ja-JP"/>
        </w:rPr>
      </w:pPr>
      <w:r w:rsidRPr="0039746E">
        <w:rPr>
          <w:rFonts w:eastAsia="MS Mincho"/>
          <w:snapToGrid w:val="0"/>
          <w:szCs w:val="24"/>
          <w:lang w:eastAsia="ja-JP"/>
        </w:rPr>
        <w:tab/>
        <w:t>id-SDT-data-size-threshold,</w:t>
      </w:r>
    </w:p>
    <w:p w14:paraId="09ACE0DE" w14:textId="4AF4F856" w:rsidR="00FF5737" w:rsidRPr="000153A2" w:rsidRDefault="000153A2" w:rsidP="00D87A61">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5873"/>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5865"/>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8956B8" w:rsidRDefault="00A85C4E" w:rsidP="00180A44">
      <w:pPr>
        <w:pStyle w:val="PL"/>
        <w:spacing w:line="0" w:lineRule="atLeast"/>
        <w:rPr>
          <w:noProof w:val="0"/>
          <w:snapToGrid w:val="0"/>
          <w:lang w:val="fr-FR"/>
        </w:rPr>
      </w:pPr>
      <w:r w:rsidRPr="00D629EF">
        <w:rPr>
          <w:noProof w:val="0"/>
          <w:snapToGrid w:val="0"/>
        </w:rPr>
        <w:tab/>
      </w:r>
      <w:r w:rsidRPr="008956B8">
        <w:rPr>
          <w:noProof w:val="0"/>
          <w:snapToGrid w:val="0"/>
          <w:lang w:val="fr-FR"/>
        </w:rPr>
        <w:t>protocolIEs</w:t>
      </w:r>
      <w:r w:rsidRPr="008956B8">
        <w:rPr>
          <w:noProof w:val="0"/>
          <w:snapToGrid w:val="0"/>
          <w:lang w:val="fr-FR"/>
        </w:rPr>
        <w:tab/>
      </w:r>
      <w:r w:rsidRPr="008956B8">
        <w:rPr>
          <w:noProof w:val="0"/>
          <w:snapToGrid w:val="0"/>
          <w:lang w:val="fr-FR"/>
        </w:rPr>
        <w:tab/>
      </w:r>
      <w:r w:rsidRPr="008956B8">
        <w:rPr>
          <w:noProof w:val="0"/>
          <w:snapToGrid w:val="0"/>
          <w:lang w:val="fr-FR"/>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8956B8">
        <w:rPr>
          <w:noProof w:val="0"/>
          <w:snapToGrid w:val="0"/>
          <w:lang w:val="fr-FR"/>
        </w:rPr>
        <w:tab/>
      </w:r>
      <w:r w:rsidRPr="00D629EF">
        <w:rPr>
          <w:noProof w:val="0"/>
          <w:snapToGrid w:val="0"/>
        </w:rPr>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BearerContextSetupRequest ::= SEQUENCE {</w:t>
      </w:r>
    </w:p>
    <w:p w14:paraId="3B1A6DEA"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BearerContextSetupRequestIEs} },</w:t>
      </w:r>
    </w:p>
    <w:p w14:paraId="7FF78AF6"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w:t>
      </w:r>
    </w:p>
    <w:p w14:paraId="569B0138"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w:t>
      </w:r>
    </w:p>
    <w:p w14:paraId="138A92F2" w14:textId="77777777" w:rsidR="00A85C4E" w:rsidRPr="003F4503" w:rsidRDefault="00A85C4E" w:rsidP="00180A44">
      <w:pPr>
        <w:pStyle w:val="PL"/>
        <w:spacing w:line="0" w:lineRule="atLeast"/>
        <w:rPr>
          <w:noProof w:val="0"/>
          <w:snapToGrid w:val="0"/>
          <w:lang w:val="fr-FR"/>
        </w:rPr>
      </w:pPr>
    </w:p>
    <w:p w14:paraId="4633F9F9" w14:textId="77777777" w:rsidR="00A85C4E" w:rsidRPr="003F4503" w:rsidRDefault="00A85C4E" w:rsidP="007B27E7">
      <w:pPr>
        <w:pStyle w:val="PL"/>
        <w:rPr>
          <w:snapToGrid w:val="0"/>
          <w:lang w:val="fr-FR"/>
        </w:rPr>
      </w:pPr>
      <w:r w:rsidRPr="003F4503">
        <w:rPr>
          <w:snapToGrid w:val="0"/>
          <w:lang w:val="fr-FR"/>
        </w:rPr>
        <w:t>BearerContextSetupRequestIEs E1AP-PROTOCOL-IES ::= {</w:t>
      </w:r>
    </w:p>
    <w:p w14:paraId="530997CD" w14:textId="77777777" w:rsidR="00A85C4E" w:rsidRPr="003F4503" w:rsidRDefault="00A85C4E" w:rsidP="007B27E7">
      <w:pPr>
        <w:pStyle w:val="PL"/>
        <w:rPr>
          <w:snapToGrid w:val="0"/>
          <w:lang w:val="fr-FR"/>
        </w:rPr>
      </w:pPr>
      <w:r w:rsidRPr="003F4503">
        <w:rPr>
          <w:snapToGrid w:val="0"/>
          <w:lang w:val="fr-FR"/>
        </w:rPr>
        <w:tab/>
        <w:t>{ ID id-gNB-CU-CP-UE-E1AP-ID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TYPE GNB-CU-CP-UE-E1AP-ID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32118537" w14:textId="77777777" w:rsidR="00A85C4E" w:rsidRPr="00D629EF" w:rsidRDefault="00A85C4E" w:rsidP="007B27E7">
      <w:pPr>
        <w:pStyle w:val="PL"/>
        <w:rPr>
          <w:snapToGrid w:val="0"/>
        </w:rPr>
      </w:pPr>
      <w:r w:rsidRPr="003F4503">
        <w:rPr>
          <w:snapToGrid w:val="0"/>
          <w:lang w:val="fr-FR"/>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0153A2">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3E4453EA" w14:textId="77777777" w:rsidR="0029719A" w:rsidRDefault="00907EC8" w:rsidP="000153A2">
      <w:pPr>
        <w:pStyle w:val="PL"/>
        <w:rPr>
          <w:snapToGrid w:val="0"/>
        </w:rPr>
      </w:pPr>
      <w:r>
        <w:rPr>
          <w:snapToGrid w:val="0"/>
        </w:rPr>
        <w:tab/>
      </w:r>
      <w:bookmarkStart w:id="5874" w:name="OLE_LINK64"/>
      <w:bookmarkStart w:id="5875" w:name="OLE_LINK63"/>
      <w:r>
        <w:rPr>
          <w:snapToGrid w:val="0"/>
        </w:rPr>
        <w:t>{ ID id-</w:t>
      </w:r>
      <w:bookmarkStart w:id="5876" w:name="OLE_LINK123"/>
      <w:r>
        <w:rPr>
          <w:snapToGrid w:val="0"/>
          <w:lang w:eastAsia="zh-CN"/>
        </w:rPr>
        <w:t>UESliceMaximumBitRateList</w:t>
      </w:r>
      <w:bookmarkEnd w:id="5876"/>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874"/>
      <w:bookmarkEnd w:id="5875"/>
      <w:r w:rsidR="0029719A">
        <w:rPr>
          <w:snapToGrid w:val="0"/>
        </w:rPr>
        <w:t>|</w:t>
      </w:r>
    </w:p>
    <w:p w14:paraId="6246B7DA" w14:textId="77777777" w:rsidR="000153A2" w:rsidRDefault="0029719A" w:rsidP="000153A2">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sidR="00844F9D">
        <w:rPr>
          <w:snapToGrid w:val="0"/>
        </w:rPr>
        <w:tab/>
      </w:r>
      <w:r w:rsidR="00844F9D">
        <w:rPr>
          <w:snapToGrid w:val="0"/>
        </w:rPr>
        <w:tab/>
      </w:r>
      <w:r>
        <w:rPr>
          <w:snapToGrid w:val="0"/>
        </w:rPr>
        <w:t>PRESENCE optional }</w:t>
      </w:r>
      <w:bookmarkStart w:id="5877" w:name="_Hlk152277866"/>
      <w:r w:rsidR="000153A2">
        <w:rPr>
          <w:snapToGrid w:val="0"/>
        </w:rPr>
        <w:t>|</w:t>
      </w:r>
    </w:p>
    <w:p w14:paraId="4E080581" w14:textId="77777777" w:rsidR="000153A2" w:rsidRDefault="000153A2" w:rsidP="000153A2">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5E541C69" w14:textId="24C80181" w:rsidR="00A85C4E" w:rsidRPr="00D629EF" w:rsidRDefault="000153A2" w:rsidP="000153A2">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877"/>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6318F2" w:rsidRDefault="00A85C4E" w:rsidP="00180A44">
      <w:pPr>
        <w:pStyle w:val="PL"/>
        <w:spacing w:line="0" w:lineRule="atLeast"/>
        <w:rPr>
          <w:noProof w:val="0"/>
          <w:snapToGrid w:val="0"/>
        </w:rPr>
      </w:pPr>
      <w:r w:rsidRPr="00D629EF">
        <w:rPr>
          <w:noProof w:val="0"/>
          <w:snapToGrid w:val="0"/>
        </w:rPr>
        <w:tab/>
      </w:r>
      <w:r w:rsidRPr="006318F2">
        <w:rPr>
          <w:noProof w:val="0"/>
          <w:snapToGrid w:val="0"/>
        </w:rPr>
        <w:t>e-UTRAN-BearerContextSetupRequest</w:t>
      </w:r>
      <w:r w:rsidRPr="006318F2">
        <w:rPr>
          <w:noProof w:val="0"/>
          <w:snapToGrid w:val="0"/>
        </w:rPr>
        <w:tab/>
      </w:r>
      <w:r w:rsidRPr="006318F2">
        <w:rPr>
          <w:noProof w:val="0"/>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noProof w:val="0"/>
          <w:snapToGrid w:val="0"/>
        </w:rPr>
        <w:t>EUTRAN-BearerContextSetupRequest}},</w:t>
      </w:r>
    </w:p>
    <w:p w14:paraId="2CB3EC38" w14:textId="77777777" w:rsidR="00A85C4E" w:rsidRPr="008956B8" w:rsidRDefault="00A85C4E" w:rsidP="00052FCB">
      <w:pPr>
        <w:pStyle w:val="PL"/>
        <w:spacing w:line="0" w:lineRule="atLeast"/>
        <w:rPr>
          <w:noProof w:val="0"/>
          <w:snapToGrid w:val="0"/>
          <w:lang w:val="fr-FR"/>
        </w:rPr>
      </w:pPr>
      <w:r w:rsidRPr="006318F2">
        <w:rPr>
          <w:noProof w:val="0"/>
          <w:snapToGrid w:val="0"/>
        </w:rPr>
        <w:tab/>
      </w:r>
      <w:r w:rsidRPr="008956B8">
        <w:rPr>
          <w:noProof w:val="0"/>
          <w:snapToGrid w:val="0"/>
          <w:lang w:val="fr-FR"/>
        </w:rPr>
        <w:t>nG-RAN-BearerContextSetupRequest</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rFonts w:eastAsia="DengXian"/>
          <w:snapToGrid w:val="0"/>
          <w:lang w:val="fr-FR" w:eastAsia="zh-CN"/>
        </w:rPr>
        <w:tab/>
      </w:r>
      <w:r w:rsidRPr="008956B8">
        <w:rPr>
          <w:rFonts w:eastAsia="DengXian"/>
          <w:snapToGrid w:val="0"/>
          <w:lang w:val="fr-FR" w:eastAsia="zh-CN"/>
        </w:rPr>
        <w:tab/>
        <w:t xml:space="preserve"> </w:t>
      </w:r>
      <w:r w:rsidRPr="008956B8">
        <w:rPr>
          <w:rFonts w:eastAsia="DengXian"/>
          <w:snapToGrid w:val="0"/>
          <w:lang w:val="fr-FR" w:eastAsia="zh-CN"/>
        </w:rPr>
        <w:tab/>
        <w:t>{{</w:t>
      </w:r>
      <w:r w:rsidRPr="008956B8">
        <w:rPr>
          <w:noProof w:val="0"/>
          <w:snapToGrid w:val="0"/>
          <w:lang w:val="fr-FR"/>
        </w:rPr>
        <w:t>NG-RAN-BearerContextSetupRequest}},</w:t>
      </w:r>
    </w:p>
    <w:p w14:paraId="0D79D95E"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w:t>
      </w:r>
      <w:r w:rsidRPr="008956B8">
        <w:rPr>
          <w:rFonts w:eastAsia="SimSun"/>
          <w:lang w:val="fr-FR" w:eastAsia="en-US"/>
        </w:rPr>
        <w:tab/>
      </w:r>
      <w:r w:rsidRPr="008956B8">
        <w:rPr>
          <w:rFonts w:eastAsia="SimSun"/>
          <w:lang w:val="fr-FR" w:eastAsia="en-US"/>
        </w:rPr>
        <w:tab/>
        <w:t>{{</w:t>
      </w:r>
      <w:r w:rsidRPr="008956B8">
        <w:rPr>
          <w:noProof w:val="0"/>
          <w:snapToGrid w:val="0"/>
          <w:lang w:val="fr-FR"/>
        </w:rPr>
        <w:t>System-BearerContextSetupRequest</w:t>
      </w:r>
      <w:r w:rsidRPr="008956B8">
        <w:rPr>
          <w:rFonts w:eastAsia="SimSun"/>
          <w:lang w:val="fr-FR" w:eastAsia="en-US"/>
        </w:rPr>
        <w:t>-ExtIEs}}</w:t>
      </w:r>
    </w:p>
    <w:p w14:paraId="1694A765"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w:t>
      </w:r>
    </w:p>
    <w:p w14:paraId="5FE682AA" w14:textId="77777777" w:rsidR="00A85C4E" w:rsidRPr="008956B8" w:rsidRDefault="00A85C4E" w:rsidP="00052FCB">
      <w:pPr>
        <w:pStyle w:val="PL"/>
        <w:spacing w:line="0" w:lineRule="atLeast"/>
        <w:rPr>
          <w:noProof w:val="0"/>
          <w:snapToGrid w:val="0"/>
          <w:lang w:val="fr-FR"/>
        </w:rPr>
      </w:pPr>
    </w:p>
    <w:p w14:paraId="292F9DB5" w14:textId="77777777" w:rsidR="00A85C4E" w:rsidRPr="008956B8" w:rsidRDefault="00A85C4E" w:rsidP="00052FCB">
      <w:pPr>
        <w:pStyle w:val="PL"/>
        <w:rPr>
          <w:rFonts w:eastAsia="SimSun"/>
          <w:lang w:val="fr-FR" w:eastAsia="en-US"/>
        </w:rPr>
      </w:pPr>
      <w:r w:rsidRPr="008956B8">
        <w:rPr>
          <w:noProof w:val="0"/>
          <w:snapToGrid w:val="0"/>
          <w:lang w:val="fr-FR"/>
        </w:rPr>
        <w:t>System-BearerContextSetupRequest</w:t>
      </w:r>
      <w:r w:rsidRPr="008956B8">
        <w:rPr>
          <w:rFonts w:eastAsia="SimSun"/>
          <w:lang w:val="fr-FR" w:eastAsia="en-US"/>
        </w:rPr>
        <w:t xml:space="preserve">-ExtIEs </w:t>
      </w:r>
      <w:r w:rsidRPr="008956B8">
        <w:rPr>
          <w:noProof w:val="0"/>
          <w:snapToGrid w:val="0"/>
          <w:lang w:val="fr-FR" w:eastAsia="zh-CN"/>
        </w:rPr>
        <w:t>E1AP-PROTOCOL-IES</w:t>
      </w:r>
      <w:r w:rsidRPr="008956B8">
        <w:rPr>
          <w:rFonts w:eastAsia="SimSun"/>
          <w:lang w:val="fr-FR" w:eastAsia="en-US"/>
        </w:rPr>
        <w:t>::= {</w:t>
      </w:r>
    </w:p>
    <w:p w14:paraId="22C1FC73" w14:textId="77777777" w:rsidR="00A85C4E" w:rsidRPr="008956B8" w:rsidRDefault="00A85C4E" w:rsidP="00052FCB">
      <w:pPr>
        <w:pStyle w:val="PL"/>
        <w:rPr>
          <w:rFonts w:eastAsia="SimSun"/>
          <w:lang w:val="fr-FR" w:eastAsia="en-US"/>
        </w:rPr>
      </w:pPr>
      <w:r w:rsidRPr="008956B8">
        <w:rPr>
          <w:rFonts w:eastAsia="SimSun"/>
          <w:lang w:val="fr-FR" w:eastAsia="en-US"/>
        </w:rPr>
        <w:tab/>
        <w:t>...</w:t>
      </w:r>
    </w:p>
    <w:p w14:paraId="06FE9D80"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0ECE32E" w14:textId="77777777" w:rsidR="00A85C4E" w:rsidRPr="008956B8" w:rsidRDefault="00A85C4E" w:rsidP="00052FCB">
      <w:pPr>
        <w:pStyle w:val="PL"/>
        <w:spacing w:line="0" w:lineRule="atLeast"/>
        <w:rPr>
          <w:noProof w:val="0"/>
          <w:snapToGrid w:val="0"/>
          <w:lang w:val="fr-FR"/>
        </w:rPr>
      </w:pPr>
    </w:p>
    <w:p w14:paraId="4AD457F1" w14:textId="77777777" w:rsidR="00A85C4E" w:rsidRPr="008956B8" w:rsidRDefault="00A85C4E" w:rsidP="00052FCB">
      <w:pPr>
        <w:pStyle w:val="PL"/>
        <w:spacing w:line="0" w:lineRule="atLeast"/>
        <w:rPr>
          <w:noProof w:val="0"/>
          <w:snapToGrid w:val="0"/>
          <w:lang w:val="fr-FR"/>
        </w:rPr>
      </w:pPr>
    </w:p>
    <w:p w14:paraId="4F3E98AF"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EUTRAN-BearerContextSetupRequest</w:t>
      </w:r>
      <w:r w:rsidRPr="008956B8">
        <w:rPr>
          <w:rFonts w:eastAsia="DengXian"/>
          <w:snapToGrid w:val="0"/>
          <w:lang w:val="fr-FR"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8956B8">
        <w:rPr>
          <w:rFonts w:eastAsia="DengXian"/>
          <w:snapToGrid w:val="0"/>
          <w:lang w:val="fr-FR" w:eastAsia="zh-CN"/>
        </w:rPr>
        <w:tab/>
      </w:r>
      <w:r w:rsidRPr="00D629EF">
        <w:rPr>
          <w:rFonts w:eastAsia="DengXian"/>
          <w:snapToGrid w:val="0"/>
          <w:lang w:eastAsia="zh-CN"/>
        </w:rPr>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8956B8" w:rsidRDefault="00A85C4E" w:rsidP="00180A44">
      <w:pPr>
        <w:pStyle w:val="PL"/>
        <w:spacing w:line="0" w:lineRule="atLeast"/>
        <w:rPr>
          <w:noProof w:val="0"/>
          <w:snapToGrid w:val="0"/>
          <w:lang w:val="fr-FR"/>
        </w:rPr>
      </w:pPr>
      <w:r w:rsidRPr="00D629EF">
        <w:rPr>
          <w:noProof w:val="0"/>
          <w:snapToGrid w:val="0"/>
        </w:rPr>
        <w:tab/>
      </w:r>
      <w:r w:rsidRPr="008956B8">
        <w:rPr>
          <w:noProof w:val="0"/>
          <w:snapToGrid w:val="0"/>
          <w:lang w:val="fr-FR"/>
        </w:rPr>
        <w:t>...</w:t>
      </w:r>
    </w:p>
    <w:p w14:paraId="39450745"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2834C546" w14:textId="77777777" w:rsidR="00A85C4E" w:rsidRPr="008956B8" w:rsidRDefault="00A85C4E" w:rsidP="00180A44">
      <w:pPr>
        <w:pStyle w:val="PL"/>
        <w:spacing w:line="0" w:lineRule="atLeast"/>
        <w:rPr>
          <w:noProof w:val="0"/>
          <w:snapToGrid w:val="0"/>
          <w:lang w:val="fr-FR"/>
        </w:rPr>
      </w:pPr>
    </w:p>
    <w:p w14:paraId="0B80D4CA"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System-BearerContextSetupResponse::=</w:t>
      </w:r>
      <w:r w:rsidRPr="008956B8">
        <w:rPr>
          <w:noProof w:val="0"/>
          <w:snapToGrid w:val="0"/>
          <w:lang w:val="fr-FR"/>
        </w:rPr>
        <w:tab/>
        <w:t>CHOICE {</w:t>
      </w:r>
    </w:p>
    <w:p w14:paraId="6870125C"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ab/>
        <w:t>e-UTRAN-BearerContextSetupResponse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{{EUTRAN-BearerContextSetupResponse}},</w:t>
      </w:r>
    </w:p>
    <w:p w14:paraId="2E7D507B"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t>nG-RAN-BearerContextSetupResponse</w:t>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w:t>
      </w:r>
      <w:r w:rsidRPr="008956B8">
        <w:rPr>
          <w:noProof w:val="0"/>
          <w:snapToGrid w:val="0"/>
          <w:lang w:val="fr-FR"/>
        </w:rPr>
        <w:tab/>
      </w:r>
      <w:r w:rsidRPr="008956B8">
        <w:rPr>
          <w:noProof w:val="0"/>
          <w:snapToGrid w:val="0"/>
          <w:lang w:val="fr-FR"/>
        </w:rPr>
        <w:tab/>
      </w:r>
      <w:r w:rsidRPr="008956B8">
        <w:rPr>
          <w:noProof w:val="0"/>
          <w:snapToGrid w:val="0"/>
          <w:lang w:val="fr-FR"/>
        </w:rPr>
        <w:tab/>
        <w:t>{{NG-RAN-BearerContextSetupResponse}},</w:t>
      </w:r>
    </w:p>
    <w:p w14:paraId="1885383B"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w:t>
      </w:r>
      <w:r w:rsidRPr="008956B8">
        <w:rPr>
          <w:rFonts w:eastAsia="SimSun"/>
          <w:lang w:val="fr-FR" w:eastAsia="en-US"/>
        </w:rPr>
        <w:tab/>
      </w:r>
      <w:r w:rsidRPr="008956B8">
        <w:rPr>
          <w:rFonts w:eastAsia="SimSun"/>
          <w:lang w:val="fr-FR" w:eastAsia="en-US"/>
        </w:rPr>
        <w:tab/>
        <w:t>{{</w:t>
      </w:r>
      <w:r w:rsidRPr="008956B8">
        <w:rPr>
          <w:noProof w:val="0"/>
          <w:snapToGrid w:val="0"/>
          <w:lang w:val="fr-FR"/>
        </w:rPr>
        <w:t>System-BearerContextSetupResponse</w:t>
      </w:r>
      <w:r w:rsidRPr="008956B8">
        <w:rPr>
          <w:rFonts w:eastAsia="SimSun"/>
          <w:lang w:val="fr-FR" w:eastAsia="en-US"/>
        </w:rPr>
        <w:t>-ExtIEs}}</w:t>
      </w:r>
    </w:p>
    <w:p w14:paraId="49CAF617"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0A4FB536" w14:textId="77777777" w:rsidR="00A85C4E" w:rsidRPr="008956B8" w:rsidRDefault="00A85C4E" w:rsidP="00052FCB">
      <w:pPr>
        <w:pStyle w:val="PL"/>
        <w:spacing w:line="0" w:lineRule="atLeast"/>
        <w:rPr>
          <w:noProof w:val="0"/>
          <w:snapToGrid w:val="0"/>
          <w:lang w:val="fr-FR"/>
        </w:rPr>
      </w:pPr>
    </w:p>
    <w:p w14:paraId="2EE79ED4" w14:textId="77777777" w:rsidR="00A85C4E" w:rsidRPr="008956B8" w:rsidRDefault="00A85C4E" w:rsidP="00052FCB">
      <w:pPr>
        <w:pStyle w:val="PL"/>
        <w:rPr>
          <w:rFonts w:eastAsia="SimSun"/>
          <w:lang w:val="fr-FR" w:eastAsia="en-US"/>
        </w:rPr>
      </w:pPr>
      <w:r w:rsidRPr="008956B8">
        <w:rPr>
          <w:noProof w:val="0"/>
          <w:snapToGrid w:val="0"/>
          <w:lang w:val="fr-FR"/>
        </w:rPr>
        <w:t>System-BearerContextSetupResponse</w:t>
      </w:r>
      <w:r w:rsidRPr="008956B8">
        <w:rPr>
          <w:rFonts w:eastAsia="SimSun"/>
          <w:lang w:val="fr-FR" w:eastAsia="en-US"/>
        </w:rPr>
        <w:t xml:space="preserve">-ExtIEs </w:t>
      </w:r>
      <w:r w:rsidRPr="008956B8">
        <w:rPr>
          <w:noProof w:val="0"/>
          <w:snapToGrid w:val="0"/>
          <w:lang w:val="fr-FR" w:eastAsia="zh-CN"/>
        </w:rPr>
        <w:t xml:space="preserve">E1AP-PROTOCOL-IES </w:t>
      </w:r>
      <w:r w:rsidRPr="008956B8">
        <w:rPr>
          <w:rFonts w:eastAsia="SimSun"/>
          <w:lang w:val="fr-FR" w:eastAsia="en-US"/>
        </w:rPr>
        <w:t>::= {</w:t>
      </w:r>
    </w:p>
    <w:p w14:paraId="06C4E610" w14:textId="77777777" w:rsidR="00A85C4E" w:rsidRPr="008956B8" w:rsidRDefault="00A85C4E" w:rsidP="00052FCB">
      <w:pPr>
        <w:pStyle w:val="PL"/>
        <w:rPr>
          <w:rFonts w:eastAsia="SimSun"/>
          <w:lang w:val="fr-FR" w:eastAsia="en-US"/>
        </w:rPr>
      </w:pPr>
      <w:r w:rsidRPr="008956B8">
        <w:rPr>
          <w:rFonts w:eastAsia="SimSun"/>
          <w:lang w:val="fr-FR" w:eastAsia="en-US"/>
        </w:rPr>
        <w:tab/>
        <w:t>...</w:t>
      </w:r>
    </w:p>
    <w:p w14:paraId="4ABAAC62"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6740AC2" w14:textId="77777777" w:rsidR="00A85C4E" w:rsidRPr="008956B8" w:rsidRDefault="00A85C4E" w:rsidP="00052FCB">
      <w:pPr>
        <w:pStyle w:val="PL"/>
        <w:spacing w:line="0" w:lineRule="atLeast"/>
        <w:rPr>
          <w:noProof w:val="0"/>
          <w:snapToGrid w:val="0"/>
          <w:lang w:val="fr-FR"/>
        </w:rPr>
      </w:pPr>
    </w:p>
    <w:p w14:paraId="5CCDA88A"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EUTRAN-BearerContextSetupResponse</w:t>
      </w:r>
      <w:r w:rsidRPr="008956B8">
        <w:rPr>
          <w:rFonts w:eastAsia="DengXian"/>
          <w:snapToGrid w:val="0"/>
          <w:lang w:val="fr-FR" w:eastAsia="zh-CN"/>
        </w:rPr>
        <w:t xml:space="preserve"> E1AP-PROTOCOL-IES ::= {</w:t>
      </w:r>
    </w:p>
    <w:p w14:paraId="58C79DE8" w14:textId="77777777" w:rsidR="00A85C4E" w:rsidRPr="00D629EF" w:rsidRDefault="00A85C4E" w:rsidP="00052FCB">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5878" w:name="OLE_LINK177"/>
      <w:bookmarkStart w:id="5879" w:name="OLE_LINK125"/>
      <w:r>
        <w:rPr>
          <w:snapToGrid w:val="0"/>
          <w:lang w:eastAsia="zh-CN"/>
        </w:rPr>
        <w:t>UESliceMaximumBitRate</w:t>
      </w:r>
      <w:bookmarkEnd w:id="5878"/>
      <w:r>
        <w:rPr>
          <w:snapToGrid w:val="0"/>
          <w:lang w:eastAsia="zh-CN"/>
        </w:rPr>
        <w:t>List</w:t>
      </w:r>
      <w:bookmarkEnd w:id="5879"/>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0153A2">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sidR="009367FE">
        <w:rPr>
          <w:rFonts w:eastAsia="SimSun" w:hint="eastAsia"/>
          <w:snapToGrid w:val="0"/>
          <w:lang w:val="en-US" w:eastAsia="zh-CN"/>
        </w:rPr>
        <w:t>|</w:t>
      </w:r>
    </w:p>
    <w:p w14:paraId="1DA06D02" w14:textId="77777777" w:rsidR="00A01DD0" w:rsidRDefault="00A01DD0" w:rsidP="000153A2">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579DACE" w14:textId="77777777" w:rsidR="000153A2" w:rsidRDefault="00A01DD0" w:rsidP="000153A2">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880" w:name="_Hlk152277915"/>
      <w:r w:rsidR="000153A2">
        <w:rPr>
          <w:snapToGrid w:val="0"/>
        </w:rPr>
        <w:t>|</w:t>
      </w:r>
    </w:p>
    <w:p w14:paraId="1ECBF35E" w14:textId="4531827F" w:rsidR="000153A2" w:rsidRDefault="000153A2" w:rsidP="000153A2">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2E82AAD0" w14:textId="506AE389" w:rsidR="00A01DD0" w:rsidRPr="00D629EF" w:rsidRDefault="000153A2" w:rsidP="000153A2">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880"/>
      <w:r w:rsidR="00A01DD0" w:rsidRPr="00D629EF">
        <w:rPr>
          <w:snapToGrid w:val="0"/>
        </w:rPr>
        <w:t>,</w:t>
      </w:r>
    </w:p>
    <w:p w14:paraId="65DFB32B" w14:textId="77777777" w:rsidR="00A01DD0" w:rsidRPr="006318F2" w:rsidRDefault="00A01DD0" w:rsidP="00A01DD0">
      <w:pPr>
        <w:pStyle w:val="PL"/>
        <w:spacing w:line="0" w:lineRule="atLeast"/>
        <w:rPr>
          <w:noProof w:val="0"/>
          <w:snapToGrid w:val="0"/>
          <w:lang w:val="fr-FR"/>
        </w:rPr>
      </w:pPr>
      <w:r w:rsidRPr="00D629EF">
        <w:rPr>
          <w:noProof w:val="0"/>
          <w:snapToGrid w:val="0"/>
        </w:rPr>
        <w:tab/>
      </w:r>
      <w:r w:rsidRPr="006318F2">
        <w:rPr>
          <w:noProof w:val="0"/>
          <w:snapToGrid w:val="0"/>
          <w:lang w:val="fr-FR"/>
        </w:rPr>
        <w:t>...</w:t>
      </w:r>
    </w:p>
    <w:p w14:paraId="16581C2C"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 xml:space="preserve">} </w:t>
      </w:r>
    </w:p>
    <w:p w14:paraId="4D3D8565" w14:textId="77777777" w:rsidR="00A85C4E" w:rsidRPr="006318F2" w:rsidRDefault="00A85C4E" w:rsidP="00180A44">
      <w:pPr>
        <w:pStyle w:val="PL"/>
        <w:spacing w:line="0" w:lineRule="atLeast"/>
        <w:rPr>
          <w:noProof w:val="0"/>
          <w:snapToGrid w:val="0"/>
          <w:lang w:val="fr-FR"/>
        </w:rPr>
      </w:pPr>
    </w:p>
    <w:p w14:paraId="4C33637C"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System-BearerContextModificationRequest</w:t>
      </w:r>
      <w:r w:rsidRPr="006318F2">
        <w:rPr>
          <w:noProof w:val="0"/>
          <w:snapToGrid w:val="0"/>
          <w:lang w:val="fr-FR"/>
        </w:rPr>
        <w:tab/>
        <w:t>::=</w:t>
      </w:r>
      <w:r w:rsidRPr="006318F2">
        <w:rPr>
          <w:noProof w:val="0"/>
          <w:snapToGrid w:val="0"/>
          <w:lang w:val="fr-FR"/>
        </w:rPr>
        <w:tab/>
        <w:t>CHOICE {</w:t>
      </w:r>
    </w:p>
    <w:p w14:paraId="6A7C662F" w14:textId="77777777" w:rsidR="00A85C4E" w:rsidRPr="006318F2" w:rsidRDefault="00A85C4E" w:rsidP="00180A44">
      <w:pPr>
        <w:pStyle w:val="PL"/>
        <w:spacing w:line="0" w:lineRule="atLeast"/>
        <w:rPr>
          <w:noProof w:val="0"/>
          <w:snapToGrid w:val="0"/>
          <w:lang w:val="fr-FR"/>
        </w:rPr>
      </w:pPr>
      <w:r w:rsidRPr="006318F2">
        <w:rPr>
          <w:noProof w:val="0"/>
          <w:snapToGrid w:val="0"/>
          <w:lang w:val="fr-FR"/>
        </w:rPr>
        <w:tab/>
        <w:t>e-UTRAN-BearerContextModificationRequest</w:t>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{{EUTRAN-BearerContextModificationRequest}},</w:t>
      </w:r>
    </w:p>
    <w:p w14:paraId="4169069F"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tab/>
        <w:t>nG-RAN-BearerContextModificationRequest</w:t>
      </w:r>
      <w:r w:rsidRPr="006318F2">
        <w:rPr>
          <w:noProof w:val="0"/>
          <w:snapToGrid w:val="0"/>
          <w:lang w:val="fr-FR"/>
        </w:rPr>
        <w:tab/>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{{NG-RAN-BearerContextModificationRequest}},</w:t>
      </w:r>
    </w:p>
    <w:p w14:paraId="752FCAAA"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tab/>
      </w:r>
      <w:r w:rsidRPr="006318F2">
        <w:rPr>
          <w:rFonts w:eastAsia="SimSun"/>
          <w:lang w:val="fr-FR" w:eastAsia="en-US"/>
        </w:rPr>
        <w:t>choice-extension</w:t>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r>
      <w:r w:rsidRPr="006318F2">
        <w:rPr>
          <w:rFonts w:eastAsia="SimSun"/>
          <w:lang w:val="fr-FR" w:eastAsia="en-US"/>
        </w:rPr>
        <w:tab/>
        <w:t>ProtocolIE-SingleContainer</w:t>
      </w:r>
      <w:r w:rsidRPr="006318F2">
        <w:rPr>
          <w:rFonts w:eastAsia="SimSun"/>
          <w:lang w:val="fr-FR" w:eastAsia="en-US"/>
        </w:rPr>
        <w:tab/>
      </w:r>
      <w:r w:rsidRPr="006318F2">
        <w:rPr>
          <w:rFonts w:eastAsia="SimSun"/>
          <w:lang w:val="fr-FR" w:eastAsia="en-US"/>
        </w:rPr>
        <w:tab/>
        <w:t>{{</w:t>
      </w:r>
      <w:r w:rsidRPr="006318F2">
        <w:rPr>
          <w:noProof w:val="0"/>
          <w:snapToGrid w:val="0"/>
          <w:lang w:val="fr-FR"/>
        </w:rPr>
        <w:t>System-BearerContextModificationRequest</w:t>
      </w:r>
      <w:r w:rsidRPr="006318F2">
        <w:rPr>
          <w:rFonts w:eastAsia="SimSun"/>
          <w:lang w:val="fr-FR" w:eastAsia="en-US"/>
        </w:rPr>
        <w:t>-ExtIEs}}</w:t>
      </w:r>
    </w:p>
    <w:p w14:paraId="457ED1D8" w14:textId="77777777" w:rsidR="00A85C4E" w:rsidRPr="006318F2" w:rsidRDefault="00A85C4E" w:rsidP="00052FCB">
      <w:pPr>
        <w:pStyle w:val="PL"/>
        <w:spacing w:line="0" w:lineRule="atLeast"/>
        <w:rPr>
          <w:noProof w:val="0"/>
          <w:snapToGrid w:val="0"/>
          <w:lang w:val="fr-FR"/>
        </w:rPr>
      </w:pPr>
      <w:r w:rsidRPr="006318F2">
        <w:rPr>
          <w:noProof w:val="0"/>
          <w:snapToGrid w:val="0"/>
          <w:lang w:val="fr-FR"/>
        </w:rPr>
        <w:t>}</w:t>
      </w:r>
    </w:p>
    <w:p w14:paraId="2D452F80" w14:textId="77777777" w:rsidR="00A85C4E" w:rsidRPr="006318F2" w:rsidRDefault="00A85C4E" w:rsidP="00052FCB">
      <w:pPr>
        <w:pStyle w:val="PL"/>
        <w:spacing w:line="0" w:lineRule="atLeast"/>
        <w:rPr>
          <w:noProof w:val="0"/>
          <w:snapToGrid w:val="0"/>
          <w:lang w:val="fr-FR"/>
        </w:rPr>
      </w:pPr>
    </w:p>
    <w:p w14:paraId="523C07C8" w14:textId="77777777" w:rsidR="00A85C4E" w:rsidRPr="006318F2" w:rsidRDefault="00A85C4E" w:rsidP="00052FCB">
      <w:pPr>
        <w:pStyle w:val="PL"/>
        <w:rPr>
          <w:rFonts w:eastAsia="SimSun"/>
          <w:lang w:val="fr-FR" w:eastAsia="en-US"/>
        </w:rPr>
      </w:pPr>
      <w:r w:rsidRPr="006318F2">
        <w:rPr>
          <w:noProof w:val="0"/>
          <w:snapToGrid w:val="0"/>
          <w:lang w:val="fr-FR"/>
        </w:rPr>
        <w:t>System-BearerContextModificationRequest</w:t>
      </w:r>
      <w:r w:rsidRPr="006318F2">
        <w:rPr>
          <w:rFonts w:eastAsia="SimSun"/>
          <w:lang w:val="fr-FR" w:eastAsia="en-US"/>
        </w:rPr>
        <w:t xml:space="preserve">-ExtIEs </w:t>
      </w:r>
      <w:r w:rsidRPr="006318F2">
        <w:rPr>
          <w:noProof w:val="0"/>
          <w:snapToGrid w:val="0"/>
          <w:lang w:val="fr-FR" w:eastAsia="zh-CN"/>
        </w:rPr>
        <w:t xml:space="preserve">E1AP-PROTOCOL-IES </w:t>
      </w:r>
      <w:r w:rsidRPr="006318F2">
        <w:rPr>
          <w:rFonts w:eastAsia="SimSun"/>
          <w:lang w:val="fr-FR" w:eastAsia="en-US"/>
        </w:rPr>
        <w:t>::= {</w:t>
      </w:r>
    </w:p>
    <w:p w14:paraId="64036C08" w14:textId="77777777" w:rsidR="00A85C4E" w:rsidRPr="006318F2" w:rsidRDefault="00A85C4E" w:rsidP="00052FCB">
      <w:pPr>
        <w:pStyle w:val="PL"/>
        <w:rPr>
          <w:rFonts w:eastAsia="SimSun"/>
          <w:lang w:val="fr-FR" w:eastAsia="en-US"/>
        </w:rPr>
      </w:pPr>
      <w:r w:rsidRPr="006318F2">
        <w:rPr>
          <w:rFonts w:eastAsia="SimSun"/>
          <w:lang w:val="fr-FR" w:eastAsia="en-US"/>
        </w:rPr>
        <w:tab/>
        <w:t>...</w:t>
      </w:r>
    </w:p>
    <w:p w14:paraId="725449B7" w14:textId="77777777" w:rsidR="00A85C4E" w:rsidRPr="006318F2" w:rsidRDefault="00A85C4E" w:rsidP="00052FCB">
      <w:pPr>
        <w:pStyle w:val="PL"/>
        <w:rPr>
          <w:rFonts w:eastAsia="SimSun"/>
          <w:lang w:val="fr-FR" w:eastAsia="en-US"/>
        </w:rPr>
      </w:pPr>
      <w:r w:rsidRPr="006318F2">
        <w:rPr>
          <w:rFonts w:eastAsia="SimSun"/>
          <w:lang w:val="fr-FR" w:eastAsia="en-US"/>
        </w:rPr>
        <w:t>}</w:t>
      </w:r>
    </w:p>
    <w:p w14:paraId="269CF761" w14:textId="77777777" w:rsidR="00A85C4E" w:rsidRPr="006318F2" w:rsidRDefault="00A85C4E" w:rsidP="00052FCB">
      <w:pPr>
        <w:pStyle w:val="PL"/>
        <w:rPr>
          <w:rFonts w:eastAsia="SimSun"/>
          <w:lang w:val="fr-FR" w:eastAsia="en-US"/>
        </w:rPr>
      </w:pPr>
    </w:p>
    <w:p w14:paraId="6ECB0E7D" w14:textId="77777777" w:rsidR="00A85C4E" w:rsidRPr="006318F2" w:rsidRDefault="00A85C4E" w:rsidP="00052FCB">
      <w:pPr>
        <w:pStyle w:val="PL"/>
        <w:rPr>
          <w:rFonts w:eastAsia="DengXian"/>
          <w:snapToGrid w:val="0"/>
          <w:lang w:val="fr-FR" w:eastAsia="zh-CN"/>
        </w:rPr>
      </w:pPr>
      <w:r w:rsidRPr="006318F2">
        <w:rPr>
          <w:noProof w:val="0"/>
          <w:snapToGrid w:val="0"/>
          <w:lang w:val="fr-FR"/>
        </w:rPr>
        <w:t>EUTRAN-BearerContextModificationRequest</w:t>
      </w:r>
      <w:r w:rsidRPr="006318F2">
        <w:rPr>
          <w:rFonts w:eastAsia="DengXian"/>
          <w:snapToGrid w:val="0"/>
          <w:lang w:val="fr-FR" w:eastAsia="zh-CN"/>
        </w:rPr>
        <w:t xml:space="preserve"> E1AP-PROTOCOL-IES ::= {</w:t>
      </w:r>
    </w:p>
    <w:p w14:paraId="7EF7D1D5" w14:textId="77777777" w:rsidR="00A85C4E" w:rsidRPr="00D629EF" w:rsidRDefault="00A85C4E" w:rsidP="00052FCB">
      <w:pPr>
        <w:pStyle w:val="PL"/>
        <w:rPr>
          <w:noProof w:val="0"/>
          <w:snapToGrid w:val="0"/>
        </w:rPr>
      </w:pPr>
      <w:r w:rsidRPr="006318F2">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PRESENCE mandatory }|</w:t>
      </w:r>
    </w:p>
    <w:p w14:paraId="5D5ED76A"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8956B8" w:rsidRDefault="00A01DD0" w:rsidP="00A01DD0">
      <w:pPr>
        <w:pStyle w:val="PL"/>
        <w:spacing w:line="0" w:lineRule="atLeast"/>
        <w:rPr>
          <w:noProof w:val="0"/>
          <w:snapToGrid w:val="0"/>
          <w:lang w:val="fr-FR"/>
        </w:rPr>
      </w:pPr>
      <w:r w:rsidRPr="005A1099">
        <w:rPr>
          <w:noProof w:val="0"/>
          <w:snapToGrid w:val="0"/>
        </w:rPr>
        <w:tab/>
      </w:r>
      <w:r w:rsidRPr="008956B8">
        <w:rPr>
          <w:noProof w:val="0"/>
          <w:snapToGrid w:val="0"/>
          <w:lang w:val="fr-FR"/>
        </w:rPr>
        <w:t>{ ID id-UEInactivityInformation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CRITICALITY ignore</w:t>
      </w:r>
      <w:r w:rsidRPr="008956B8">
        <w:rPr>
          <w:noProof w:val="0"/>
          <w:snapToGrid w:val="0"/>
          <w:lang w:val="fr-FR"/>
        </w:rPr>
        <w:tab/>
        <w:t>TYPE UEInactivityInformation</w:t>
      </w:r>
      <w:r w:rsidRPr="008956B8">
        <w:rPr>
          <w:noProof w:val="0"/>
          <w:snapToGrid w:val="0"/>
          <w:lang w:val="fr-FR"/>
        </w:rPr>
        <w:tab/>
      </w:r>
      <w:r w:rsidRPr="008956B8">
        <w:rPr>
          <w:noProof w:val="0"/>
          <w:snapToGrid w:val="0"/>
          <w:lang w:val="fr-FR"/>
        </w:rPr>
        <w:tab/>
      </w:r>
      <w:r w:rsidRPr="008956B8">
        <w:rPr>
          <w:noProof w:val="0"/>
          <w:snapToGrid w:val="0"/>
          <w:lang w:val="fr-FR"/>
        </w:rPr>
        <w:tab/>
        <w:t>PRESENCE optional},</w:t>
      </w:r>
    </w:p>
    <w:p w14:paraId="4D47DA50" w14:textId="77777777" w:rsidR="00A01DD0" w:rsidRPr="008956B8" w:rsidRDefault="00A01DD0" w:rsidP="00A01DD0">
      <w:pPr>
        <w:pStyle w:val="PL"/>
        <w:spacing w:line="0" w:lineRule="atLeast"/>
        <w:rPr>
          <w:noProof w:val="0"/>
          <w:snapToGrid w:val="0"/>
          <w:lang w:val="fr-FR"/>
        </w:rPr>
      </w:pPr>
      <w:r w:rsidRPr="008956B8">
        <w:rPr>
          <w:noProof w:val="0"/>
          <w:snapToGrid w:val="0"/>
          <w:lang w:val="fr-FR"/>
        </w:rPr>
        <w:tab/>
        <w:t>...</w:t>
      </w:r>
    </w:p>
    <w:p w14:paraId="54C84413"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w:t>
      </w:r>
    </w:p>
    <w:p w14:paraId="21E869E4" w14:textId="77777777" w:rsidR="00A85C4E" w:rsidRPr="008956B8" w:rsidRDefault="00A85C4E" w:rsidP="00180A44">
      <w:pPr>
        <w:pStyle w:val="PL"/>
        <w:spacing w:line="0" w:lineRule="atLeast"/>
        <w:rPr>
          <w:noProof w:val="0"/>
          <w:snapToGrid w:val="0"/>
          <w:lang w:val="fr-FR"/>
        </w:rPr>
      </w:pPr>
    </w:p>
    <w:p w14:paraId="6C331343"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System-BearerContextModificationResponse</w:t>
      </w:r>
      <w:r w:rsidRPr="008956B8">
        <w:rPr>
          <w:noProof w:val="0"/>
          <w:snapToGrid w:val="0"/>
          <w:lang w:val="fr-FR"/>
        </w:rPr>
        <w:tab/>
        <w:t>::=</w:t>
      </w:r>
      <w:r w:rsidRPr="008956B8">
        <w:rPr>
          <w:noProof w:val="0"/>
          <w:snapToGrid w:val="0"/>
          <w:lang w:val="fr-FR"/>
        </w:rPr>
        <w:tab/>
        <w:t>CHOICE {</w:t>
      </w:r>
    </w:p>
    <w:p w14:paraId="7E76DD75" w14:textId="77777777" w:rsidR="00A85C4E" w:rsidRPr="008956B8" w:rsidRDefault="00A85C4E" w:rsidP="00180A44">
      <w:pPr>
        <w:pStyle w:val="PL"/>
        <w:spacing w:line="0" w:lineRule="atLeast"/>
        <w:rPr>
          <w:noProof w:val="0"/>
          <w:snapToGrid w:val="0"/>
          <w:lang w:val="fr-FR"/>
        </w:rPr>
      </w:pPr>
      <w:r w:rsidRPr="008956B8">
        <w:rPr>
          <w:noProof w:val="0"/>
          <w:snapToGrid w:val="0"/>
          <w:lang w:val="fr-FR"/>
        </w:rPr>
        <w:tab/>
        <w:t>e-UTRAN-BearerContextModificationResponse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bookmarkStart w:id="5881" w:name="_Hlk522991932"/>
      <w:r w:rsidRPr="008956B8">
        <w:rPr>
          <w:rFonts w:eastAsia="DengXian"/>
          <w:snapToGrid w:val="0"/>
          <w:lang w:val="fr-FR" w:eastAsia="zh-CN"/>
        </w:rPr>
        <w:t>ProtocolIE-Container</w:t>
      </w:r>
      <w:r w:rsidRPr="008956B8">
        <w:rPr>
          <w:noProof w:val="0"/>
          <w:snapToGrid w:val="0"/>
          <w:lang w:val="fr-FR"/>
        </w:rPr>
        <w:t xml:space="preserve"> {{</w:t>
      </w:r>
      <w:bookmarkEnd w:id="5881"/>
      <w:r w:rsidRPr="008956B8">
        <w:rPr>
          <w:noProof w:val="0"/>
          <w:snapToGrid w:val="0"/>
          <w:lang w:val="fr-FR"/>
        </w:rPr>
        <w:t>EUTRAN-BearerContextModificationResponse}},</w:t>
      </w:r>
    </w:p>
    <w:p w14:paraId="311AD5E7"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ab/>
        <w:t>nG-RAN-BearerContextModificationResponse</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rFonts w:eastAsia="DengXian"/>
          <w:snapToGrid w:val="0"/>
          <w:lang w:val="fr-FR" w:eastAsia="zh-CN"/>
        </w:rPr>
        <w:t>ProtocolIE-Container</w:t>
      </w:r>
      <w:r w:rsidRPr="008956B8">
        <w:rPr>
          <w:noProof w:val="0"/>
          <w:snapToGrid w:val="0"/>
          <w:lang w:val="fr-FR"/>
        </w:rPr>
        <w:t xml:space="preserve"> {{NG-RAN-BearerContextModificationResponse}},</w:t>
      </w:r>
    </w:p>
    <w:p w14:paraId="6D8CD742" w14:textId="77777777" w:rsidR="00A85C4E" w:rsidRPr="008956B8" w:rsidRDefault="00A85C4E" w:rsidP="00052FCB">
      <w:pPr>
        <w:pStyle w:val="PL"/>
        <w:spacing w:line="0" w:lineRule="atLeast"/>
        <w:rPr>
          <w:noProof w:val="0"/>
          <w:snapToGrid w:val="0"/>
          <w:lang w:val="fr-FR"/>
        </w:rPr>
      </w:pPr>
      <w:bookmarkStart w:id="5882" w:name="_Hlk522991952"/>
      <w:r w:rsidRPr="008956B8">
        <w:rPr>
          <w:noProof w:val="0"/>
          <w:snapToGrid w:val="0"/>
          <w:lang w:val="fr-FR"/>
        </w:rPr>
        <w:tab/>
      </w:r>
      <w:r w:rsidRPr="008956B8">
        <w:rPr>
          <w:rFonts w:eastAsia="SimSun"/>
          <w:lang w:val="fr-FR" w:eastAsia="en-US"/>
        </w:rPr>
        <w:t>choice-extension</w:t>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r>
      <w:r w:rsidRPr="008956B8">
        <w:rPr>
          <w:rFonts w:eastAsia="SimSun"/>
          <w:lang w:val="fr-FR" w:eastAsia="en-US"/>
        </w:rPr>
        <w:tab/>
        <w:t>ProtocolIE-SingleContainer {{</w:t>
      </w:r>
      <w:r w:rsidRPr="008956B8">
        <w:rPr>
          <w:noProof w:val="0"/>
          <w:snapToGrid w:val="0"/>
          <w:lang w:val="fr-FR"/>
        </w:rPr>
        <w:t>System-BearerContextModificationResponse</w:t>
      </w:r>
      <w:r w:rsidRPr="008956B8">
        <w:rPr>
          <w:rFonts w:eastAsia="SimSun"/>
          <w:lang w:val="fr-FR" w:eastAsia="en-US"/>
        </w:rPr>
        <w:t>-ExtIEs}}</w:t>
      </w:r>
      <w:bookmarkEnd w:id="5882"/>
    </w:p>
    <w:p w14:paraId="4F2ADEBC" w14:textId="77777777" w:rsidR="00A85C4E" w:rsidRPr="008956B8" w:rsidRDefault="00A85C4E" w:rsidP="00052FCB">
      <w:pPr>
        <w:pStyle w:val="PL"/>
        <w:spacing w:line="0" w:lineRule="atLeast"/>
        <w:rPr>
          <w:noProof w:val="0"/>
          <w:snapToGrid w:val="0"/>
          <w:lang w:val="fr-FR"/>
        </w:rPr>
      </w:pPr>
      <w:r w:rsidRPr="008956B8">
        <w:rPr>
          <w:noProof w:val="0"/>
          <w:snapToGrid w:val="0"/>
          <w:lang w:val="fr-FR"/>
        </w:rPr>
        <w:t>}</w:t>
      </w:r>
    </w:p>
    <w:p w14:paraId="3AAFB188" w14:textId="77777777" w:rsidR="00A85C4E" w:rsidRPr="008956B8" w:rsidRDefault="00A85C4E" w:rsidP="00052FCB">
      <w:pPr>
        <w:pStyle w:val="PL"/>
        <w:spacing w:line="0" w:lineRule="atLeast"/>
        <w:rPr>
          <w:noProof w:val="0"/>
          <w:snapToGrid w:val="0"/>
          <w:lang w:val="fr-FR"/>
        </w:rPr>
      </w:pPr>
    </w:p>
    <w:p w14:paraId="013A8314" w14:textId="77777777" w:rsidR="00A85C4E" w:rsidRPr="008956B8" w:rsidRDefault="00A85C4E" w:rsidP="00052FCB">
      <w:pPr>
        <w:pStyle w:val="PL"/>
        <w:rPr>
          <w:rFonts w:eastAsia="SimSun"/>
          <w:lang w:val="fr-FR" w:eastAsia="en-US"/>
        </w:rPr>
      </w:pPr>
      <w:bookmarkStart w:id="5883" w:name="_Hlk522991977"/>
      <w:r w:rsidRPr="008956B8">
        <w:rPr>
          <w:noProof w:val="0"/>
          <w:snapToGrid w:val="0"/>
          <w:lang w:val="fr-FR"/>
        </w:rPr>
        <w:t>System-BearerContextModificationResponse</w:t>
      </w:r>
      <w:r w:rsidRPr="008956B8">
        <w:rPr>
          <w:rFonts w:eastAsia="SimSun"/>
          <w:lang w:val="fr-FR" w:eastAsia="en-US"/>
        </w:rPr>
        <w:t xml:space="preserve">-ExtIEs </w:t>
      </w:r>
      <w:r w:rsidRPr="008956B8">
        <w:rPr>
          <w:noProof w:val="0"/>
          <w:snapToGrid w:val="0"/>
          <w:lang w:val="fr-FR" w:eastAsia="zh-CN"/>
        </w:rPr>
        <w:t xml:space="preserve">E1AP-PROTOCOL-IES </w:t>
      </w:r>
      <w:r w:rsidRPr="008956B8">
        <w:rPr>
          <w:rFonts w:eastAsia="SimSun"/>
          <w:lang w:val="fr-FR" w:eastAsia="en-US"/>
        </w:rPr>
        <w:t>::= {</w:t>
      </w:r>
    </w:p>
    <w:p w14:paraId="3CC3537C" w14:textId="77777777" w:rsidR="00A85C4E" w:rsidRPr="008956B8" w:rsidRDefault="00A85C4E" w:rsidP="00052FCB">
      <w:pPr>
        <w:pStyle w:val="PL"/>
        <w:rPr>
          <w:rFonts w:eastAsia="SimSun"/>
          <w:lang w:val="fr-FR" w:eastAsia="en-US"/>
        </w:rPr>
      </w:pPr>
      <w:r w:rsidRPr="008956B8">
        <w:rPr>
          <w:rFonts w:eastAsia="SimSun"/>
          <w:lang w:val="fr-FR" w:eastAsia="en-US"/>
        </w:rPr>
        <w:tab/>
        <w:t>...</w:t>
      </w:r>
    </w:p>
    <w:p w14:paraId="2C667EE3" w14:textId="77777777" w:rsidR="00A85C4E" w:rsidRPr="008956B8" w:rsidRDefault="00A85C4E" w:rsidP="00052FCB">
      <w:pPr>
        <w:pStyle w:val="PL"/>
        <w:rPr>
          <w:rFonts w:eastAsia="SimSun"/>
          <w:lang w:val="fr-FR" w:eastAsia="en-US"/>
        </w:rPr>
      </w:pPr>
      <w:r w:rsidRPr="008956B8">
        <w:rPr>
          <w:rFonts w:eastAsia="SimSun"/>
          <w:lang w:val="fr-FR" w:eastAsia="en-US"/>
        </w:rPr>
        <w:t>}</w:t>
      </w:r>
    </w:p>
    <w:p w14:paraId="731E8A4D" w14:textId="77777777" w:rsidR="00A85C4E" w:rsidRPr="008956B8" w:rsidRDefault="00A85C4E" w:rsidP="00052FCB">
      <w:pPr>
        <w:pStyle w:val="PL"/>
        <w:spacing w:line="0" w:lineRule="atLeast"/>
        <w:rPr>
          <w:noProof w:val="0"/>
          <w:snapToGrid w:val="0"/>
          <w:lang w:val="fr-FR"/>
        </w:rPr>
      </w:pPr>
    </w:p>
    <w:p w14:paraId="75ACA2E2" w14:textId="77777777" w:rsidR="00A85C4E" w:rsidRPr="008956B8" w:rsidRDefault="00A85C4E" w:rsidP="00052FCB">
      <w:pPr>
        <w:pStyle w:val="PL"/>
        <w:rPr>
          <w:rFonts w:eastAsia="DengXian"/>
          <w:snapToGrid w:val="0"/>
          <w:lang w:val="fr-FR" w:eastAsia="zh-CN"/>
        </w:rPr>
      </w:pPr>
      <w:r w:rsidRPr="008956B8">
        <w:rPr>
          <w:noProof w:val="0"/>
          <w:snapToGrid w:val="0"/>
          <w:lang w:val="fr-FR"/>
        </w:rPr>
        <w:t>EUTRAN-BearerContextModificationResponse</w:t>
      </w:r>
      <w:r w:rsidRPr="008956B8">
        <w:rPr>
          <w:rFonts w:eastAsia="DengXian"/>
          <w:snapToGrid w:val="0"/>
          <w:lang w:val="fr-FR" w:eastAsia="zh-CN"/>
        </w:rPr>
        <w:t xml:space="preserve"> E1AP-PROTOCOL-IES ::= {</w:t>
      </w:r>
    </w:p>
    <w:p w14:paraId="7AF19C21" w14:textId="77777777" w:rsidR="00A85C4E" w:rsidRPr="00D629EF" w:rsidRDefault="00A85C4E" w:rsidP="00052FCB">
      <w:pPr>
        <w:pStyle w:val="PL"/>
        <w:rPr>
          <w:noProof w:val="0"/>
          <w:snapToGrid w:val="0"/>
        </w:rPr>
      </w:pPr>
      <w:r w:rsidRPr="008956B8">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5883"/>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t>PRESENCE mandatory</w:t>
      </w:r>
      <w:r w:rsidRPr="003F4503">
        <w:rPr>
          <w:noProof w:val="0"/>
          <w:snapToGrid w:val="0"/>
          <w:lang w:val="fr-FR"/>
        </w:rPr>
        <w:tab/>
        <w:t>}|</w:t>
      </w:r>
    </w:p>
    <w:p w14:paraId="4862819C"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BearerContextModificationRequired ::= SEQUENCE {</w:t>
      </w:r>
    </w:p>
    <w:p w14:paraId="0EA76F78"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3F4503" w:rsidRDefault="00A85C4E" w:rsidP="00180A44">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 ID id-gNB-CU-CP-UE-E1AP-ID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CRITICALITY reject</w:t>
      </w:r>
      <w:r w:rsidRPr="003F4503">
        <w:rPr>
          <w:noProof w:val="0"/>
          <w:snapToGrid w:val="0"/>
          <w:lang w:val="fr-FR"/>
        </w:rPr>
        <w:tab/>
        <w:t>TYPE GNB-CU-CP-UE-E1AP-ID</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PRESENCE mandatory }|</w:t>
      </w:r>
    </w:p>
    <w:p w14:paraId="0559316A"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5884"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5884"/>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BearerContextReleaseCommand ::= SEQUENCE {</w:t>
      </w:r>
    </w:p>
    <w:p w14:paraId="324EE4DB" w14:textId="77777777" w:rsidR="00A85C4E" w:rsidRPr="003F4503" w:rsidRDefault="00A85C4E" w:rsidP="00180A44">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3F4503">
        <w:rPr>
          <w:noProof w:val="0"/>
          <w:snapToGrid w:val="0"/>
          <w:lang w:val="fr-FR"/>
        </w:rPr>
        <w:tab/>
      </w:r>
      <w:r w:rsidRPr="00D629EF">
        <w:rPr>
          <w:noProof w:val="0"/>
          <w:snapToGrid w:val="0"/>
        </w:rPr>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0153A2">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36116509" w14:textId="77777777" w:rsidR="000153A2" w:rsidRDefault="00E802A6" w:rsidP="000153A2">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885" w:name="_Hlk152277990"/>
      <w:r w:rsidR="000153A2">
        <w:rPr>
          <w:snapToGrid w:val="0"/>
        </w:rPr>
        <w:t>|</w:t>
      </w:r>
    </w:p>
    <w:p w14:paraId="545DE11C" w14:textId="030B4C03" w:rsidR="000153A2" w:rsidRDefault="000153A2" w:rsidP="000153A2">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16683C6C" w14:textId="48FBDE26" w:rsidR="00A85C4E" w:rsidRPr="00D629EF" w:rsidRDefault="000153A2" w:rsidP="000153A2">
      <w:pPr>
        <w:pStyle w:val="PL"/>
        <w:rPr>
          <w:noProof w:val="0"/>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885"/>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726178" w:rsidRDefault="00A85C4E" w:rsidP="00180A44">
      <w:pPr>
        <w:pStyle w:val="PL"/>
        <w:spacing w:line="0" w:lineRule="atLeast"/>
        <w:rPr>
          <w:rFonts w:eastAsiaTheme="minorEastAsia"/>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17ED233E"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EB182C">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BCBearerContextSetupRequest</w:t>
      </w:r>
      <w:r w:rsidRPr="003F4503">
        <w:rPr>
          <w:noProof w:val="0"/>
          <w:snapToGrid w:val="0"/>
          <w:lang w:val="fr-FR"/>
        </w:rPr>
        <w:t xml:space="preserve"> ::= SEQUENCE {</w:t>
      </w:r>
    </w:p>
    <w:p w14:paraId="5AA5675F"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BCBearerContextSetupRequest</w:t>
      </w:r>
      <w:r w:rsidRPr="003F4503">
        <w:rPr>
          <w:noProof w:val="0"/>
          <w:snapToGrid w:val="0"/>
          <w:lang w:val="fr-FR"/>
        </w:rPr>
        <w:t>IEs } },</w:t>
      </w:r>
    </w:p>
    <w:p w14:paraId="167B80D4"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1B0A0C46"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6B85A94D" w14:textId="77777777" w:rsidR="00275D00" w:rsidRPr="003F4503" w:rsidRDefault="00275D00" w:rsidP="00275D00">
      <w:pPr>
        <w:pStyle w:val="PL"/>
        <w:rPr>
          <w:snapToGrid w:val="0"/>
          <w:lang w:val="fr-FR"/>
        </w:rPr>
      </w:pPr>
    </w:p>
    <w:p w14:paraId="01BCE0F1" w14:textId="77777777" w:rsidR="00275D00" w:rsidRPr="003F4503" w:rsidRDefault="00275D00" w:rsidP="00275D00">
      <w:pPr>
        <w:pStyle w:val="PL"/>
        <w:rPr>
          <w:snapToGrid w:val="0"/>
          <w:lang w:val="fr-FR"/>
        </w:rPr>
      </w:pPr>
      <w:r w:rsidRPr="003F4503">
        <w:rPr>
          <w:snapToGrid w:val="0"/>
          <w:lang w:val="fr-FR"/>
        </w:rPr>
        <w:t>BCBearerContextSetupRequestIEs E1AP-PROTOCOL-IES ::= {</w:t>
      </w:r>
    </w:p>
    <w:p w14:paraId="460E3BAB"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2B13D8DB" w14:textId="77777777" w:rsidR="00275D00" w:rsidRPr="008C3F37" w:rsidRDefault="00275D00" w:rsidP="00275D00">
      <w:pPr>
        <w:pStyle w:val="PL"/>
        <w:rPr>
          <w:snapToGrid w:val="0"/>
        </w:rPr>
      </w:pPr>
      <w:r w:rsidRPr="003F4503">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D4E7AEB" w14:textId="77777777" w:rsidR="002777E3" w:rsidRDefault="00275D00" w:rsidP="002777E3">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002777E3">
        <w:rPr>
          <w:rFonts w:hint="eastAsia"/>
          <w:snapToGrid w:val="0"/>
        </w:rPr>
        <w:t>|</w:t>
      </w:r>
    </w:p>
    <w:p w14:paraId="66CE5A37" w14:textId="77777777" w:rsidR="002777E3" w:rsidRDefault="002777E3" w:rsidP="002777E3">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5F4D9DD3" w14:textId="1567EFD0" w:rsidR="00275D00" w:rsidRPr="008C3F37" w:rsidRDefault="002777E3" w:rsidP="002777E3">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00275D00" w:rsidRPr="008C3F37">
        <w:rPr>
          <w:snapToGrid w:val="0"/>
        </w:rPr>
        <w:t>,</w:t>
      </w:r>
    </w:p>
    <w:p w14:paraId="3FAC993E" w14:textId="77777777" w:rsidR="00275D00" w:rsidRPr="008956B8" w:rsidRDefault="00275D00" w:rsidP="00275D00">
      <w:pPr>
        <w:pStyle w:val="PL"/>
        <w:rPr>
          <w:snapToGrid w:val="0"/>
        </w:rPr>
      </w:pPr>
      <w:r w:rsidRPr="008C3F37">
        <w:rPr>
          <w:snapToGrid w:val="0"/>
        </w:rPr>
        <w:tab/>
      </w:r>
      <w:r w:rsidRPr="008956B8">
        <w:rPr>
          <w:snapToGrid w:val="0"/>
        </w:rPr>
        <w:t>...</w:t>
      </w:r>
    </w:p>
    <w:p w14:paraId="5B7FC773" w14:textId="77777777" w:rsidR="00275D00" w:rsidRPr="008956B8" w:rsidRDefault="00275D00" w:rsidP="00275D00">
      <w:pPr>
        <w:pStyle w:val="PL"/>
        <w:rPr>
          <w:snapToGrid w:val="0"/>
        </w:rPr>
      </w:pPr>
      <w:r w:rsidRPr="008956B8">
        <w:rPr>
          <w:snapToGrid w:val="0"/>
        </w:rPr>
        <w:t>}</w:t>
      </w:r>
    </w:p>
    <w:p w14:paraId="50135E25" w14:textId="77777777" w:rsidR="00275D00" w:rsidRPr="008956B8" w:rsidRDefault="00275D00" w:rsidP="00275D00">
      <w:pPr>
        <w:pStyle w:val="PL"/>
        <w:rPr>
          <w:snapToGrid w:val="0"/>
        </w:rPr>
      </w:pPr>
    </w:p>
    <w:p w14:paraId="120F8357" w14:textId="77777777" w:rsidR="00275D00" w:rsidRPr="008956B8" w:rsidRDefault="00275D00" w:rsidP="00275D00">
      <w:pPr>
        <w:pStyle w:val="PL"/>
        <w:spacing w:line="0" w:lineRule="atLeast"/>
        <w:rPr>
          <w:noProof w:val="0"/>
          <w:snapToGrid w:val="0"/>
        </w:rPr>
      </w:pPr>
      <w:r w:rsidRPr="008956B8">
        <w:rPr>
          <w:noProof w:val="0"/>
          <w:snapToGrid w:val="0"/>
        </w:rPr>
        <w:t>-- **************************************************************</w:t>
      </w:r>
    </w:p>
    <w:p w14:paraId="782E6889" w14:textId="77777777" w:rsidR="00275D00" w:rsidRPr="008956B8" w:rsidRDefault="00275D00" w:rsidP="00275D00">
      <w:pPr>
        <w:pStyle w:val="PL"/>
        <w:spacing w:line="0" w:lineRule="atLeast"/>
        <w:rPr>
          <w:noProof w:val="0"/>
          <w:snapToGrid w:val="0"/>
        </w:rPr>
      </w:pPr>
      <w:r w:rsidRPr="008956B8">
        <w:rPr>
          <w:noProof w:val="0"/>
          <w:snapToGrid w:val="0"/>
        </w:rPr>
        <w:t>--</w:t>
      </w:r>
    </w:p>
    <w:p w14:paraId="276D37FF" w14:textId="77777777" w:rsidR="00275D00" w:rsidRPr="008956B8" w:rsidRDefault="00275D00" w:rsidP="00275D00">
      <w:pPr>
        <w:pStyle w:val="PL"/>
        <w:spacing w:line="0" w:lineRule="atLeast"/>
        <w:rPr>
          <w:noProof w:val="0"/>
          <w:snapToGrid w:val="0"/>
        </w:rPr>
      </w:pPr>
      <w:r w:rsidRPr="008956B8">
        <w:rPr>
          <w:noProof w:val="0"/>
          <w:snapToGrid w:val="0"/>
        </w:rPr>
        <w:t>-- BC BEARER CONTEXT SETUP RESPONSE</w:t>
      </w:r>
    </w:p>
    <w:p w14:paraId="2409FE97" w14:textId="77777777" w:rsidR="00275D00" w:rsidRPr="008956B8" w:rsidRDefault="00275D00" w:rsidP="00275D00">
      <w:pPr>
        <w:pStyle w:val="PL"/>
        <w:spacing w:line="0" w:lineRule="atLeast"/>
        <w:rPr>
          <w:noProof w:val="0"/>
          <w:snapToGrid w:val="0"/>
        </w:rPr>
      </w:pPr>
      <w:r w:rsidRPr="008956B8">
        <w:rPr>
          <w:noProof w:val="0"/>
          <w:snapToGrid w:val="0"/>
        </w:rPr>
        <w:t>--</w:t>
      </w:r>
    </w:p>
    <w:p w14:paraId="2E78AF3D" w14:textId="77777777" w:rsidR="00275D00" w:rsidRPr="008956B8" w:rsidRDefault="00275D00" w:rsidP="00275D00">
      <w:pPr>
        <w:pStyle w:val="PL"/>
        <w:spacing w:line="0" w:lineRule="atLeast"/>
        <w:rPr>
          <w:noProof w:val="0"/>
          <w:snapToGrid w:val="0"/>
        </w:rPr>
      </w:pPr>
      <w:r w:rsidRPr="008956B8">
        <w:rPr>
          <w:noProof w:val="0"/>
          <w:snapToGrid w:val="0"/>
        </w:rPr>
        <w:t>-- **************************************************************</w:t>
      </w:r>
    </w:p>
    <w:p w14:paraId="66E77C77" w14:textId="77777777" w:rsidR="00275D00" w:rsidRPr="008956B8" w:rsidRDefault="00275D00" w:rsidP="00275D00">
      <w:pPr>
        <w:pStyle w:val="PL"/>
        <w:spacing w:line="0" w:lineRule="atLeast"/>
        <w:rPr>
          <w:noProof w:val="0"/>
          <w:snapToGrid w:val="0"/>
        </w:rPr>
      </w:pPr>
    </w:p>
    <w:p w14:paraId="599EE21B"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BCBearerContextSetupResponse</w:t>
      </w:r>
      <w:r w:rsidRPr="003F4503">
        <w:rPr>
          <w:noProof w:val="0"/>
          <w:snapToGrid w:val="0"/>
          <w:lang w:val="fr-FR"/>
        </w:rPr>
        <w:t xml:space="preserve"> ::= SEQUENCE {</w:t>
      </w:r>
    </w:p>
    <w:p w14:paraId="3F550FD5"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BCBearerContextSetupResponse</w:t>
      </w:r>
      <w:r w:rsidRPr="003F4503">
        <w:rPr>
          <w:noProof w:val="0"/>
          <w:snapToGrid w:val="0"/>
          <w:lang w:val="fr-FR"/>
        </w:rPr>
        <w:t>IEs } },</w:t>
      </w:r>
    </w:p>
    <w:p w14:paraId="3D4D390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56922C98"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40C595A4" w14:textId="77777777" w:rsidR="00275D00" w:rsidRPr="003F4503" w:rsidRDefault="00275D00" w:rsidP="00275D00">
      <w:pPr>
        <w:pStyle w:val="PL"/>
        <w:rPr>
          <w:snapToGrid w:val="0"/>
          <w:lang w:val="fr-FR"/>
        </w:rPr>
      </w:pPr>
    </w:p>
    <w:p w14:paraId="770A86EC" w14:textId="77777777" w:rsidR="00275D00" w:rsidRPr="003F4503" w:rsidRDefault="00275D00" w:rsidP="00275D00">
      <w:pPr>
        <w:pStyle w:val="PL"/>
        <w:rPr>
          <w:snapToGrid w:val="0"/>
          <w:lang w:val="fr-FR"/>
        </w:rPr>
      </w:pPr>
      <w:r w:rsidRPr="003F4503">
        <w:rPr>
          <w:snapToGrid w:val="0"/>
          <w:lang w:val="fr-FR"/>
        </w:rPr>
        <w:t>BCBearerContextSetupResponseIEs E1AP-PROTOCOL-IES ::= {</w:t>
      </w:r>
    </w:p>
    <w:p w14:paraId="69E6FD79"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5D9700F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1A4DBE70"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3F4503" w:rsidRDefault="00275D00" w:rsidP="00275D00">
      <w:pPr>
        <w:pStyle w:val="PL"/>
        <w:spacing w:line="0" w:lineRule="atLeast"/>
        <w:rPr>
          <w:noProof w:val="0"/>
          <w:snapToGrid w:val="0"/>
          <w:lang w:val="fr-FR"/>
        </w:rPr>
      </w:pPr>
      <w:r w:rsidRPr="003F4503">
        <w:rPr>
          <w:snapToGrid w:val="0"/>
          <w:lang w:val="fr-FR"/>
        </w:rPr>
        <w:t>BCBearerContextReleaseCommand</w:t>
      </w:r>
      <w:r w:rsidRPr="003F4503">
        <w:rPr>
          <w:noProof w:val="0"/>
          <w:snapToGrid w:val="0"/>
          <w:lang w:val="fr-FR"/>
        </w:rPr>
        <w:t xml:space="preserve"> ::= SEQUENCE {</w:t>
      </w:r>
    </w:p>
    <w:p w14:paraId="40133FA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BCBearerContextReleaseCommand</w:t>
      </w:r>
      <w:r w:rsidRPr="003F4503">
        <w:rPr>
          <w:noProof w:val="0"/>
          <w:snapToGrid w:val="0"/>
          <w:lang w:val="fr-FR"/>
        </w:rPr>
        <w:t>IEs } },</w:t>
      </w:r>
    </w:p>
    <w:p w14:paraId="3D7E492E"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30CA3D2F"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5999F4E3" w14:textId="77777777" w:rsidR="00275D00" w:rsidRPr="003F4503" w:rsidRDefault="00275D00" w:rsidP="00275D00">
      <w:pPr>
        <w:pStyle w:val="PL"/>
        <w:rPr>
          <w:snapToGrid w:val="0"/>
          <w:lang w:val="fr-FR"/>
        </w:rPr>
      </w:pPr>
    </w:p>
    <w:p w14:paraId="025486E1" w14:textId="77777777" w:rsidR="00275D00" w:rsidRPr="003F4503" w:rsidRDefault="00275D00" w:rsidP="00275D00">
      <w:pPr>
        <w:pStyle w:val="PL"/>
        <w:rPr>
          <w:snapToGrid w:val="0"/>
          <w:lang w:val="fr-FR"/>
        </w:rPr>
      </w:pPr>
      <w:r w:rsidRPr="003F4503">
        <w:rPr>
          <w:snapToGrid w:val="0"/>
          <w:lang w:val="fr-FR"/>
        </w:rPr>
        <w:t>BCBearerContextReleaseCommandIEs E1AP-PROTOCOL-IES ::= {</w:t>
      </w:r>
    </w:p>
    <w:p w14:paraId="7FC7141E" w14:textId="77777777" w:rsidR="00275D00" w:rsidRPr="003F4503" w:rsidRDefault="00275D00" w:rsidP="00275D00">
      <w:pPr>
        <w:pStyle w:val="PL"/>
        <w:rPr>
          <w:snapToGrid w:val="0"/>
          <w:lang w:val="fr-FR"/>
        </w:rPr>
      </w:pPr>
      <w:bookmarkStart w:id="5886" w:name="_Hlk97365929"/>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PRESENCE mandatory }|</w:t>
      </w:r>
    </w:p>
    <w:p w14:paraId="135BAD74"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5886"/>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3F4503" w:rsidRDefault="00275D00" w:rsidP="00275D00">
      <w:pPr>
        <w:pStyle w:val="PL"/>
        <w:spacing w:line="0" w:lineRule="atLeast"/>
        <w:rPr>
          <w:noProof w:val="0"/>
          <w:snapToGrid w:val="0"/>
          <w:lang w:val="fr-FR"/>
        </w:rPr>
      </w:pPr>
      <w:r w:rsidRPr="003F4503">
        <w:rPr>
          <w:snapToGrid w:val="0"/>
          <w:lang w:val="fr-FR"/>
        </w:rPr>
        <w:t>MCBearerContextSetupRequest</w:t>
      </w:r>
      <w:r w:rsidRPr="003F4503">
        <w:rPr>
          <w:noProof w:val="0"/>
          <w:snapToGrid w:val="0"/>
          <w:lang w:val="fr-FR"/>
        </w:rPr>
        <w:t xml:space="preserve"> ::= SEQUENCE {</w:t>
      </w:r>
    </w:p>
    <w:p w14:paraId="7A998B2E"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MCBearerContextSetupRequest</w:t>
      </w:r>
      <w:r w:rsidRPr="003F4503">
        <w:rPr>
          <w:noProof w:val="0"/>
          <w:snapToGrid w:val="0"/>
          <w:lang w:val="fr-FR"/>
        </w:rPr>
        <w:t>IEs } },</w:t>
      </w:r>
    </w:p>
    <w:p w14:paraId="6F7D6B68"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398E63C0"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2695970A" w14:textId="77777777" w:rsidR="00275D00" w:rsidRPr="003F4503" w:rsidRDefault="00275D00" w:rsidP="00275D00">
      <w:pPr>
        <w:pStyle w:val="PL"/>
        <w:rPr>
          <w:snapToGrid w:val="0"/>
          <w:lang w:val="fr-FR"/>
        </w:rPr>
      </w:pPr>
    </w:p>
    <w:p w14:paraId="53D02FC0" w14:textId="77777777" w:rsidR="00275D00" w:rsidRPr="003F4503" w:rsidRDefault="00275D00" w:rsidP="00275D00">
      <w:pPr>
        <w:pStyle w:val="PL"/>
        <w:rPr>
          <w:snapToGrid w:val="0"/>
          <w:lang w:val="fr-FR"/>
        </w:rPr>
      </w:pPr>
      <w:r w:rsidRPr="003F4503">
        <w:rPr>
          <w:snapToGrid w:val="0"/>
          <w:lang w:val="fr-FR"/>
        </w:rPr>
        <w:t>MCBearerContextSetupRequestIEs E1AP-PROTOCOL-IES ::= {</w:t>
      </w:r>
    </w:p>
    <w:p w14:paraId="74C4BFC6"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3AFE05C4" w14:textId="77777777" w:rsidR="00275D00" w:rsidRPr="008C3F37" w:rsidRDefault="00275D00" w:rsidP="00275D00">
      <w:pPr>
        <w:pStyle w:val="PL"/>
        <w:rPr>
          <w:snapToGrid w:val="0"/>
        </w:rPr>
      </w:pPr>
      <w:r w:rsidRPr="003F4503">
        <w:rPr>
          <w:snapToGrid w:val="0"/>
          <w:lang w:val="fr-FR"/>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w:t>
      </w:r>
      <w:r w:rsidRPr="003F4503">
        <w:rPr>
          <w:snapToGrid w:val="0"/>
          <w:lang w:val="fr-FR"/>
        </w:rPr>
        <w:tab/>
        <w:t>}|</w:t>
      </w:r>
    </w:p>
    <w:p w14:paraId="3CCF47B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7F6DB299"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r w:rsidR="00EB182C">
        <w:rPr>
          <w:snapToGrid w:val="0"/>
        </w:rPr>
        <w:t xml:space="preserve"> </w:t>
      </w:r>
      <w:r w:rsidR="00EB182C">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3F4503" w:rsidRDefault="00275D00" w:rsidP="00275D00">
      <w:pPr>
        <w:pStyle w:val="PL"/>
        <w:rPr>
          <w:snapToGrid w:val="0"/>
          <w:lang w:val="fr-FR"/>
        </w:rPr>
      </w:pPr>
      <w:r w:rsidRPr="004F4B56">
        <w:rPr>
          <w:snapToGrid w:val="0"/>
          <w:lang w:val="fr-FR"/>
        </w:rPr>
        <w:tab/>
      </w:r>
      <w:r w:rsidRPr="003F4503">
        <w:rPr>
          <w:snapToGrid w:val="0"/>
          <w:lang w:val="fr-FR"/>
        </w:rPr>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PRESENCE mandatory }|</w:t>
      </w:r>
    </w:p>
    <w:p w14:paraId="1B223A68"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3F4503" w:rsidRDefault="00275D00" w:rsidP="00275D00">
      <w:pPr>
        <w:pStyle w:val="PL"/>
        <w:spacing w:line="0" w:lineRule="atLeast"/>
        <w:rPr>
          <w:noProof w:val="0"/>
          <w:snapToGrid w:val="0"/>
          <w:lang w:val="fr-FR"/>
        </w:rPr>
      </w:pPr>
      <w:r w:rsidRPr="003F4503">
        <w:rPr>
          <w:snapToGrid w:val="0"/>
          <w:lang w:val="fr-FR"/>
        </w:rPr>
        <w:t>MCBearerContextReleaseCommand</w:t>
      </w:r>
      <w:r w:rsidRPr="003F4503">
        <w:rPr>
          <w:noProof w:val="0"/>
          <w:snapToGrid w:val="0"/>
          <w:lang w:val="fr-FR"/>
        </w:rPr>
        <w:t xml:space="preserve"> ::= SEQUENCE {</w:t>
      </w:r>
    </w:p>
    <w:p w14:paraId="1082B37B"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protocolIEs</w:t>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ProtocolIE-Container       { { </w:t>
      </w:r>
      <w:r w:rsidRPr="003F4503">
        <w:rPr>
          <w:snapToGrid w:val="0"/>
          <w:lang w:val="fr-FR"/>
        </w:rPr>
        <w:t>MCBearerContextReleaseCommand</w:t>
      </w:r>
      <w:r w:rsidRPr="003F4503">
        <w:rPr>
          <w:noProof w:val="0"/>
          <w:snapToGrid w:val="0"/>
          <w:lang w:val="fr-FR"/>
        </w:rPr>
        <w:t>IEs } },</w:t>
      </w:r>
    </w:p>
    <w:p w14:paraId="012C341A"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ab/>
        <w:t>...</w:t>
      </w:r>
    </w:p>
    <w:p w14:paraId="17D788B0" w14:textId="77777777" w:rsidR="00275D00" w:rsidRPr="003F4503" w:rsidRDefault="00275D00" w:rsidP="00275D00">
      <w:pPr>
        <w:pStyle w:val="PL"/>
        <w:spacing w:line="0" w:lineRule="atLeast"/>
        <w:rPr>
          <w:noProof w:val="0"/>
          <w:snapToGrid w:val="0"/>
          <w:lang w:val="fr-FR"/>
        </w:rPr>
      </w:pPr>
      <w:r w:rsidRPr="003F4503">
        <w:rPr>
          <w:noProof w:val="0"/>
          <w:snapToGrid w:val="0"/>
          <w:lang w:val="fr-FR"/>
        </w:rPr>
        <w:t>}</w:t>
      </w:r>
    </w:p>
    <w:p w14:paraId="42A3871A" w14:textId="77777777" w:rsidR="00275D00" w:rsidRPr="003F4503" w:rsidRDefault="00275D00" w:rsidP="00275D00">
      <w:pPr>
        <w:pStyle w:val="PL"/>
        <w:rPr>
          <w:snapToGrid w:val="0"/>
          <w:lang w:val="fr-FR"/>
        </w:rPr>
      </w:pPr>
    </w:p>
    <w:p w14:paraId="1682DA82" w14:textId="77777777" w:rsidR="00275D00" w:rsidRPr="003F4503" w:rsidRDefault="00275D00" w:rsidP="00275D00">
      <w:pPr>
        <w:pStyle w:val="PL"/>
        <w:rPr>
          <w:snapToGrid w:val="0"/>
          <w:lang w:val="fr-FR"/>
        </w:rPr>
      </w:pPr>
      <w:r w:rsidRPr="003F4503">
        <w:rPr>
          <w:snapToGrid w:val="0"/>
          <w:lang w:val="fr-FR"/>
        </w:rPr>
        <w:t>MCBearerContextReleaseCommandIEs E1AP-PROTOCOL-IES ::= {</w:t>
      </w:r>
    </w:p>
    <w:p w14:paraId="35057828" w14:textId="77777777" w:rsidR="00275D00" w:rsidRPr="003F4503" w:rsidRDefault="00275D00" w:rsidP="00275D00">
      <w:pPr>
        <w:pStyle w:val="PL"/>
        <w:rPr>
          <w:snapToGrid w:val="0"/>
          <w:lang w:val="fr-FR"/>
        </w:rPr>
      </w:pPr>
      <w:r w:rsidRPr="003F4503">
        <w:rPr>
          <w:snapToGrid w:val="0"/>
          <w:lang w:val="fr-FR"/>
        </w:rPr>
        <w:tab/>
        <w:t>{ ID id-</w:t>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CRITICALITY reject</w:t>
      </w:r>
      <w:r w:rsidRPr="003F4503">
        <w:rPr>
          <w:snapToGrid w:val="0"/>
          <w:lang w:val="fr-FR"/>
        </w:rPr>
        <w:tab/>
        <w:t xml:space="preserve">TYPE </w:t>
      </w:r>
      <w:r w:rsidRPr="003F4503">
        <w:rPr>
          <w:noProof w:val="0"/>
          <w:snapToGrid w:val="0"/>
          <w:lang w:val="fr-FR"/>
        </w:rPr>
        <w:tab/>
      </w:r>
      <w:r w:rsidRPr="003F4503">
        <w:rPr>
          <w:noProof w:val="0"/>
          <w:lang w:val="fr-FR"/>
        </w:rPr>
        <w:t>GNB-CU-CP-MBS-E1AP-ID</w:t>
      </w:r>
      <w:r w:rsidRPr="003F4503">
        <w:rPr>
          <w:snapToGrid w:val="0"/>
          <w:lang w:val="fr-FR"/>
        </w:rPr>
        <w:tab/>
      </w:r>
      <w:r w:rsidRPr="003F4503">
        <w:rPr>
          <w:snapToGrid w:val="0"/>
          <w:lang w:val="fr-FR"/>
        </w:rPr>
        <w:tab/>
      </w:r>
      <w:r w:rsidRPr="003F4503">
        <w:rPr>
          <w:snapToGrid w:val="0"/>
          <w:lang w:val="fr-FR"/>
        </w:rPr>
        <w:tab/>
        <w:t>PRESENCE mandatory }|</w:t>
      </w:r>
    </w:p>
    <w:p w14:paraId="2DDF6296" w14:textId="77777777" w:rsidR="00275D00" w:rsidRPr="008C3F37" w:rsidRDefault="00275D00" w:rsidP="00275D00">
      <w:pPr>
        <w:pStyle w:val="PL"/>
        <w:rPr>
          <w:snapToGrid w:val="0"/>
        </w:rPr>
      </w:pPr>
      <w:r w:rsidRPr="003F4503">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57992650" w14:textId="77777777" w:rsidR="00D87A61" w:rsidRPr="008C3F37" w:rsidRDefault="00D87A61" w:rsidP="00D87A61">
      <w:pPr>
        <w:pStyle w:val="PL"/>
        <w:spacing w:line="0" w:lineRule="atLeast"/>
        <w:rPr>
          <w:noProof w:val="0"/>
          <w:snapToGrid w:val="0"/>
        </w:rPr>
      </w:pPr>
      <w:r w:rsidRPr="008C3F37">
        <w:rPr>
          <w:noProof w:val="0"/>
          <w:snapToGrid w:val="0"/>
        </w:rPr>
        <w:t>-- **************************************************************</w:t>
      </w:r>
    </w:p>
    <w:p w14:paraId="295FAB1F" w14:textId="77777777" w:rsidR="00D87A61" w:rsidRPr="008C3F37" w:rsidRDefault="00D87A61" w:rsidP="00D87A61">
      <w:pPr>
        <w:pStyle w:val="PL"/>
        <w:spacing w:line="0" w:lineRule="atLeast"/>
        <w:rPr>
          <w:noProof w:val="0"/>
          <w:snapToGrid w:val="0"/>
        </w:rPr>
      </w:pPr>
      <w:r w:rsidRPr="008C3F37">
        <w:rPr>
          <w:noProof w:val="0"/>
          <w:snapToGrid w:val="0"/>
        </w:rPr>
        <w:t>--</w:t>
      </w:r>
    </w:p>
    <w:p w14:paraId="563498DB" w14:textId="77777777" w:rsidR="00D87A61" w:rsidRPr="008C3F37" w:rsidRDefault="00D87A61" w:rsidP="00D87A61">
      <w:pPr>
        <w:pStyle w:val="PL"/>
        <w:spacing w:line="0" w:lineRule="atLeast"/>
        <w:rPr>
          <w:noProof w:val="0"/>
          <w:snapToGrid w:val="0"/>
        </w:rPr>
      </w:pPr>
      <w:r w:rsidRPr="008C3F37">
        <w:rPr>
          <w:noProof w:val="0"/>
          <w:snapToGrid w:val="0"/>
        </w:rPr>
        <w:t xml:space="preserve">-- MC BEARER </w:t>
      </w:r>
      <w:r>
        <w:rPr>
          <w:noProof w:val="0"/>
          <w:snapToGrid w:val="0"/>
        </w:rPr>
        <w:t>NOTIFICATION</w:t>
      </w:r>
    </w:p>
    <w:p w14:paraId="3AD8E62C" w14:textId="77777777" w:rsidR="00D87A61" w:rsidRPr="008C3F37" w:rsidRDefault="00D87A61" w:rsidP="00D87A61">
      <w:pPr>
        <w:pStyle w:val="PL"/>
        <w:spacing w:line="0" w:lineRule="atLeast"/>
        <w:rPr>
          <w:noProof w:val="0"/>
          <w:snapToGrid w:val="0"/>
        </w:rPr>
      </w:pPr>
      <w:r w:rsidRPr="008C3F37">
        <w:rPr>
          <w:noProof w:val="0"/>
          <w:snapToGrid w:val="0"/>
        </w:rPr>
        <w:t>--</w:t>
      </w:r>
    </w:p>
    <w:p w14:paraId="2E02ECF1" w14:textId="77777777" w:rsidR="00D87A61" w:rsidRPr="008C3F37" w:rsidRDefault="00D87A61" w:rsidP="00D87A61">
      <w:pPr>
        <w:pStyle w:val="PL"/>
        <w:spacing w:line="0" w:lineRule="atLeast"/>
        <w:rPr>
          <w:noProof w:val="0"/>
          <w:snapToGrid w:val="0"/>
        </w:rPr>
      </w:pPr>
      <w:r w:rsidRPr="008C3F37">
        <w:rPr>
          <w:noProof w:val="0"/>
          <w:snapToGrid w:val="0"/>
        </w:rPr>
        <w:t>-- **************************************************************</w:t>
      </w:r>
    </w:p>
    <w:p w14:paraId="4148B3EA" w14:textId="77777777" w:rsidR="00D87A61" w:rsidRPr="008C3F37" w:rsidRDefault="00D87A61" w:rsidP="00D87A61">
      <w:pPr>
        <w:pStyle w:val="PL"/>
        <w:spacing w:line="0" w:lineRule="atLeast"/>
        <w:rPr>
          <w:noProof w:val="0"/>
          <w:snapToGrid w:val="0"/>
        </w:rPr>
      </w:pPr>
    </w:p>
    <w:p w14:paraId="1D2AF419" w14:textId="77777777" w:rsidR="00D87A61" w:rsidRPr="008C3F37" w:rsidRDefault="00D87A61" w:rsidP="00D87A61">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13E31FA1" w14:textId="77777777" w:rsidR="00D87A61" w:rsidRPr="008C3F37" w:rsidRDefault="00D87A61" w:rsidP="00D87A61">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0B410DFA" w14:textId="77777777" w:rsidR="00D87A61" w:rsidRPr="008C3F37" w:rsidRDefault="00D87A61" w:rsidP="00D87A61">
      <w:pPr>
        <w:pStyle w:val="PL"/>
        <w:spacing w:line="0" w:lineRule="atLeast"/>
        <w:rPr>
          <w:noProof w:val="0"/>
          <w:snapToGrid w:val="0"/>
        </w:rPr>
      </w:pPr>
      <w:r w:rsidRPr="008C3F37">
        <w:rPr>
          <w:noProof w:val="0"/>
          <w:snapToGrid w:val="0"/>
        </w:rPr>
        <w:tab/>
        <w:t>...</w:t>
      </w:r>
    </w:p>
    <w:p w14:paraId="59C1E2EC" w14:textId="77777777" w:rsidR="00D87A61" w:rsidRPr="008C3F37" w:rsidRDefault="00D87A61" w:rsidP="00D87A61">
      <w:pPr>
        <w:pStyle w:val="PL"/>
        <w:spacing w:line="0" w:lineRule="atLeast"/>
        <w:rPr>
          <w:noProof w:val="0"/>
          <w:snapToGrid w:val="0"/>
        </w:rPr>
      </w:pPr>
      <w:r w:rsidRPr="008C3F37">
        <w:rPr>
          <w:noProof w:val="0"/>
          <w:snapToGrid w:val="0"/>
        </w:rPr>
        <w:t>}</w:t>
      </w:r>
    </w:p>
    <w:p w14:paraId="7E2B4CED" w14:textId="77777777" w:rsidR="00D87A61" w:rsidRPr="008C3F37" w:rsidRDefault="00D87A61" w:rsidP="00D87A61">
      <w:pPr>
        <w:pStyle w:val="PL"/>
        <w:rPr>
          <w:snapToGrid w:val="0"/>
        </w:rPr>
      </w:pPr>
    </w:p>
    <w:p w14:paraId="5E330E17" w14:textId="77777777" w:rsidR="00D87A61" w:rsidRPr="008C3F37" w:rsidRDefault="00D87A61" w:rsidP="00D87A61">
      <w:pPr>
        <w:pStyle w:val="PL"/>
        <w:rPr>
          <w:snapToGrid w:val="0"/>
        </w:rPr>
      </w:pPr>
      <w:r w:rsidRPr="008C3F37">
        <w:rPr>
          <w:snapToGrid w:val="0"/>
        </w:rPr>
        <w:t>MCBearer</w:t>
      </w:r>
      <w:r>
        <w:rPr>
          <w:snapToGrid w:val="0"/>
        </w:rPr>
        <w:t>Notification</w:t>
      </w:r>
      <w:r w:rsidRPr="008C3F37">
        <w:rPr>
          <w:snapToGrid w:val="0"/>
        </w:rPr>
        <w:t>IEs E1AP-PROTOCOL-IES ::= {</w:t>
      </w:r>
    </w:p>
    <w:p w14:paraId="67B07B12" w14:textId="77777777" w:rsidR="00D87A61" w:rsidRPr="008C3F37" w:rsidRDefault="00D87A61" w:rsidP="00D87A61">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786E3EE6" w14:textId="77777777" w:rsidR="00D87A61" w:rsidRPr="008C3F37" w:rsidRDefault="00D87A61" w:rsidP="00D87A61">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386FE3D5" w14:textId="77777777" w:rsidR="00D87A61" w:rsidRPr="008C3F37" w:rsidRDefault="00D87A61" w:rsidP="00D87A61">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78439F9" w14:textId="77777777" w:rsidR="00D87A61" w:rsidRPr="008C3F37" w:rsidRDefault="00D87A61" w:rsidP="00D87A61">
      <w:pPr>
        <w:pStyle w:val="PL"/>
        <w:rPr>
          <w:snapToGrid w:val="0"/>
        </w:rPr>
      </w:pPr>
      <w:r w:rsidRPr="008C3F37">
        <w:rPr>
          <w:snapToGrid w:val="0"/>
        </w:rPr>
        <w:tab/>
        <w:t>...</w:t>
      </w:r>
    </w:p>
    <w:p w14:paraId="66B0C5E5" w14:textId="77777777" w:rsidR="00D87A61" w:rsidRDefault="00D87A61" w:rsidP="00D87A61">
      <w:pPr>
        <w:pStyle w:val="PL"/>
        <w:rPr>
          <w:snapToGrid w:val="0"/>
        </w:rPr>
      </w:pPr>
      <w:r w:rsidRPr="008C3F37">
        <w:rPr>
          <w:snapToGrid w:val="0"/>
        </w:rPr>
        <w:t>}</w:t>
      </w:r>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5887" w:name="_CR9_4_5"/>
      <w:bookmarkStart w:id="5888" w:name="_Toc20955684"/>
      <w:bookmarkStart w:id="5889" w:name="_Toc29461127"/>
      <w:bookmarkStart w:id="5890" w:name="_Toc29505859"/>
      <w:bookmarkStart w:id="5891" w:name="_Toc36556384"/>
      <w:bookmarkStart w:id="5892" w:name="_Toc45881871"/>
      <w:bookmarkStart w:id="5893" w:name="_Toc51852512"/>
      <w:bookmarkStart w:id="5894" w:name="_Toc56620463"/>
      <w:bookmarkStart w:id="5895" w:name="_Toc64448105"/>
      <w:bookmarkStart w:id="5896" w:name="_Toc74152881"/>
      <w:bookmarkStart w:id="5897" w:name="_Toc88656307"/>
      <w:bookmarkStart w:id="5898" w:name="_Toc88657366"/>
      <w:bookmarkStart w:id="5899" w:name="_Toc105657472"/>
      <w:bookmarkStart w:id="5900" w:name="_Toc106108853"/>
      <w:bookmarkStart w:id="5901" w:name="_Toc112687956"/>
      <w:bookmarkStart w:id="5902" w:name="_Toc145327004"/>
      <w:bookmarkEnd w:id="5887"/>
      <w:r w:rsidRPr="00D629EF">
        <w:t>9.4.5</w:t>
      </w:r>
      <w:r w:rsidRPr="00D629EF">
        <w:tab/>
        <w:t>Information Element Definitions</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5903" w:name="_Hlk56618322"/>
      <w:r>
        <w:rPr>
          <w:snapToGrid w:val="0"/>
        </w:rPr>
        <w:t>id-MCG-OfferedGBRQoSFlowInfo</w:t>
      </w:r>
      <w:bookmarkEnd w:id="5903"/>
      <w:r>
        <w:rPr>
          <w:snapToGrid w:val="0"/>
        </w:rPr>
        <w:t>,</w:t>
      </w:r>
    </w:p>
    <w:p w14:paraId="211E4D0A" w14:textId="77777777" w:rsidR="00213E46" w:rsidRDefault="00213E46" w:rsidP="00213E46">
      <w:pPr>
        <w:pStyle w:val="PL"/>
        <w:spacing w:line="0" w:lineRule="atLeast"/>
        <w:rPr>
          <w:snapToGrid w:val="0"/>
        </w:rPr>
      </w:pPr>
      <w:r>
        <w:rPr>
          <w:snapToGrid w:val="0"/>
        </w:rPr>
        <w:tab/>
      </w:r>
      <w:bookmarkStart w:id="5904" w:name="_Hlk56618347"/>
      <w:r>
        <w:rPr>
          <w:snapToGrid w:val="0"/>
        </w:rPr>
        <w:t>id-Number-of-tunnels</w:t>
      </w:r>
      <w:bookmarkEnd w:id="5904"/>
      <w:r>
        <w:rPr>
          <w:snapToGrid w:val="0"/>
        </w:rPr>
        <w:t>,</w:t>
      </w:r>
    </w:p>
    <w:p w14:paraId="227E3B79" w14:textId="77777777" w:rsidR="0081390E" w:rsidRDefault="0081390E" w:rsidP="0081390E">
      <w:pPr>
        <w:pStyle w:val="PL"/>
        <w:spacing w:line="0" w:lineRule="atLeast"/>
        <w:rPr>
          <w:snapToGrid w:val="0"/>
        </w:rPr>
      </w:pPr>
      <w:r>
        <w:rPr>
          <w:snapToGrid w:val="0"/>
        </w:rPr>
        <w:tab/>
      </w:r>
      <w:bookmarkStart w:id="5905" w:name="_Hlk56618382"/>
      <w:r w:rsidRPr="00EB2B46">
        <w:rPr>
          <w:snapToGrid w:val="0"/>
        </w:rPr>
        <w:t>id-DataForwardingtoE-UTRANInformationList</w:t>
      </w:r>
      <w:bookmarkEnd w:id="5905"/>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Pr="008956B8" w:rsidRDefault="00FF5737" w:rsidP="00FF5737">
      <w:pPr>
        <w:pStyle w:val="PL"/>
        <w:rPr>
          <w:lang w:val="en-US"/>
        </w:rPr>
      </w:pPr>
      <w:r>
        <w:rPr>
          <w:snapToGrid w:val="0"/>
        </w:rPr>
        <w:tab/>
        <w:t>id-M4ReportAmount</w:t>
      </w:r>
      <w:r w:rsidRPr="008956B8">
        <w:rPr>
          <w:lang w:val="en-US"/>
        </w:rPr>
        <w:t>,</w:t>
      </w:r>
    </w:p>
    <w:p w14:paraId="5D213BCE" w14:textId="77777777" w:rsidR="00FF5737" w:rsidRPr="008956B8" w:rsidRDefault="00FF5737" w:rsidP="00FF5737">
      <w:pPr>
        <w:pStyle w:val="PL"/>
        <w:rPr>
          <w:lang w:val="en-US"/>
        </w:rPr>
      </w:pPr>
      <w:r>
        <w:rPr>
          <w:snapToGrid w:val="0"/>
        </w:rPr>
        <w:tab/>
        <w:t>id-M6ReportAmount</w:t>
      </w:r>
      <w:r w:rsidRPr="008956B8">
        <w:rPr>
          <w:lang w:val="en-US"/>
        </w:rPr>
        <w:t>,</w:t>
      </w:r>
    </w:p>
    <w:p w14:paraId="5F003C94" w14:textId="77777777" w:rsidR="00FF5737" w:rsidRPr="008956B8" w:rsidRDefault="00FF5737" w:rsidP="00135FF5">
      <w:pPr>
        <w:pStyle w:val="PL"/>
        <w:spacing w:line="0" w:lineRule="atLeast"/>
        <w:rPr>
          <w:lang w:val="en-US"/>
        </w:rPr>
      </w:pPr>
      <w:r>
        <w:rPr>
          <w:snapToGrid w:val="0"/>
        </w:rPr>
        <w:tab/>
        <w:t>id-M7ReportAmount</w:t>
      </w:r>
      <w:r w:rsidRPr="008956B8">
        <w:rPr>
          <w:lang w:val="en-US"/>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snapToGrid w:val="0"/>
          <w:lang w:val="fr-FR"/>
        </w:rPr>
      </w:pPr>
      <w:r>
        <w:rPr>
          <w:snapToGrid w:val="0"/>
        </w:rPr>
        <w:tab/>
      </w:r>
      <w:r w:rsidRPr="00F42E2E">
        <w:rPr>
          <w:snapToGrid w:val="0"/>
          <w:lang w:val="fr-FR"/>
        </w:rPr>
        <w:t>id-MBSSessionResourceNotification,</w:t>
      </w:r>
    </w:p>
    <w:p w14:paraId="30615E4A" w14:textId="77777777" w:rsidR="00D87A61" w:rsidRPr="00F42E2E" w:rsidRDefault="00D87A61" w:rsidP="00D87A61">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6D99A4B1" w14:textId="226AF6F4" w:rsidR="00A811DA" w:rsidRDefault="00D87A61" w:rsidP="00D87A61">
      <w:pPr>
        <w:pStyle w:val="PL"/>
        <w:rPr>
          <w:snapToGrid w:val="0"/>
          <w:lang w:val="fr-FR"/>
        </w:rPr>
      </w:pPr>
      <w:r w:rsidRPr="00F42E2E">
        <w:rPr>
          <w:snapToGrid w:val="0"/>
          <w:lang w:val="fr-FR"/>
        </w:rPr>
        <w:tab/>
        <w:t>id-MCBearerContextStatusChange,</w:t>
      </w:r>
    </w:p>
    <w:p w14:paraId="6FF4868A" w14:textId="284A6BD7" w:rsidR="00BD0EBD" w:rsidRPr="006318F2" w:rsidRDefault="00BD0EBD" w:rsidP="00D87A61">
      <w:pPr>
        <w:pStyle w:val="PL"/>
        <w:rPr>
          <w:snapToGrid w:val="0"/>
        </w:rPr>
      </w:pPr>
      <w:r w:rsidRPr="006318F2">
        <w:rPr>
          <w:lang w:val="fr-FR"/>
        </w:rPr>
        <w:tab/>
      </w:r>
      <w:r w:rsidRPr="00EA3345">
        <w:t>id-</w:t>
      </w:r>
      <w:r>
        <w:t>SpecialTriggeringPurpose</w:t>
      </w:r>
      <w:r w:rsidRPr="00EA3345">
        <w:t>,</w:t>
      </w:r>
    </w:p>
    <w:p w14:paraId="0347EDE2" w14:textId="77777777" w:rsidR="002777E3" w:rsidRDefault="002777E3" w:rsidP="002777E3">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66BFF84A" w14:textId="77777777" w:rsidR="0003504A" w:rsidRDefault="0003504A" w:rsidP="0003504A">
      <w:pPr>
        <w:pStyle w:val="PL"/>
        <w:rPr>
          <w:snapToGrid w:val="0"/>
          <w:lang w:eastAsia="en-GB"/>
        </w:rPr>
      </w:pPr>
      <w:r>
        <w:rPr>
          <w:snapToGrid w:val="0"/>
        </w:rPr>
        <w:tab/>
        <w:t>id-PDUSetQoS</w:t>
      </w:r>
      <w:r>
        <w:rPr>
          <w:rFonts w:ascii="DengXian" w:eastAsia="DengXian" w:hAnsi="DengXian" w:hint="eastAsia"/>
          <w:snapToGrid w:val="0"/>
          <w:lang w:eastAsia="zh-CN"/>
        </w:rPr>
        <w:t>Parameters</w:t>
      </w:r>
      <w:r>
        <w:rPr>
          <w:snapToGrid w:val="0"/>
        </w:rPr>
        <w:t>,</w:t>
      </w:r>
    </w:p>
    <w:p w14:paraId="6DA5256B" w14:textId="77777777" w:rsidR="0003504A" w:rsidRDefault="0003504A" w:rsidP="0003504A">
      <w:pPr>
        <w:pStyle w:val="PL"/>
        <w:rPr>
          <w:snapToGrid w:val="0"/>
          <w:lang w:eastAsia="en-GB"/>
        </w:rPr>
      </w:pPr>
      <w:r>
        <w:rPr>
          <w:snapToGrid w:val="0"/>
          <w:lang w:eastAsia="en-GB"/>
        </w:rPr>
        <w:tab/>
        <w:t>id-N6JitterInformation,</w:t>
      </w:r>
    </w:p>
    <w:p w14:paraId="73996158" w14:textId="77777777" w:rsidR="0003504A" w:rsidRDefault="0003504A" w:rsidP="0003504A">
      <w:pPr>
        <w:pStyle w:val="PL"/>
        <w:rPr>
          <w:iCs/>
        </w:rPr>
      </w:pPr>
      <w:r>
        <w:rPr>
          <w:snapToGrid w:val="0"/>
        </w:rPr>
        <w:tab/>
        <w:t>id-</w:t>
      </w:r>
      <w:r>
        <w:rPr>
          <w:iCs/>
        </w:rPr>
        <w:t>ECNMarkingorCongestionInformationReportingRequest,</w:t>
      </w:r>
    </w:p>
    <w:p w14:paraId="5E386753" w14:textId="77777777" w:rsidR="0003504A" w:rsidRDefault="0003504A" w:rsidP="0003504A">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4E0CCD2" w14:textId="77777777" w:rsidR="0003504A" w:rsidRDefault="0003504A" w:rsidP="0003504A">
      <w:pPr>
        <w:pStyle w:val="PL"/>
        <w:rPr>
          <w:snapToGrid w:val="0"/>
        </w:rPr>
      </w:pPr>
      <w:r>
        <w:rPr>
          <w:snapToGrid w:val="0"/>
        </w:rPr>
        <w:tab/>
        <w:t>id-PDUSetbasedHandlingIndicator,</w:t>
      </w:r>
    </w:p>
    <w:p w14:paraId="024012A7" w14:textId="789230FE" w:rsidR="00101A16" w:rsidRDefault="00101A16" w:rsidP="00D87A61">
      <w:pPr>
        <w:pStyle w:val="PL"/>
        <w:rPr>
          <w:snapToGrid w:val="0"/>
        </w:rPr>
      </w:pPr>
      <w:r>
        <w:rPr>
          <w:snapToGrid w:val="0"/>
        </w:rPr>
        <w:tab/>
      </w:r>
      <w:r w:rsidRPr="00113640">
        <w:rPr>
          <w:snapToGrid w:val="0"/>
        </w:rPr>
        <w:t>id-IndirectPathIndication,</w:t>
      </w:r>
    </w:p>
    <w:p w14:paraId="491B4EBE" w14:textId="78E4F2B5" w:rsidR="00F57308" w:rsidRPr="00346C06" w:rsidRDefault="00F57308" w:rsidP="00D87A61">
      <w:pPr>
        <w:pStyle w:val="PL"/>
        <w:rPr>
          <w:snapToGrid w:val="0"/>
        </w:rPr>
      </w:pPr>
      <w:r w:rsidRPr="006318F2">
        <w:rPr>
          <w:snapToGrid w:val="0"/>
        </w:rPr>
        <w:tab/>
      </w:r>
      <w:r w:rsidRPr="00346C06">
        <w:rPr>
          <w:snapToGrid w:val="0"/>
        </w:rPr>
        <w:t>maxnoofMBSAreaSessionIDs,</w:t>
      </w:r>
    </w:p>
    <w:p w14:paraId="72AB9FE0" w14:textId="77777777" w:rsidR="00275D00" w:rsidRPr="008C3F37" w:rsidRDefault="00275D00" w:rsidP="00D87A61">
      <w:pPr>
        <w:pStyle w:val="PL"/>
        <w:rPr>
          <w:noProof w:val="0"/>
          <w:snapToGrid w:val="0"/>
        </w:rPr>
      </w:pPr>
      <w:r w:rsidRPr="008C3F37">
        <w:rPr>
          <w:noProof w:val="0"/>
          <w:snapToGrid w:val="0"/>
        </w:rPr>
        <w:tab/>
        <w:t>maxnoofSharedNG-UTerminations,</w:t>
      </w:r>
    </w:p>
    <w:p w14:paraId="3D2138C8" w14:textId="77777777" w:rsidR="00275D00" w:rsidRDefault="00275D00" w:rsidP="00D87A61">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8956B8" w:rsidRDefault="00275D00" w:rsidP="00135FF5">
      <w:pPr>
        <w:pStyle w:val="PL"/>
        <w:spacing w:line="0" w:lineRule="atLeast"/>
        <w:rPr>
          <w:rFonts w:eastAsia="Malgun Gothic"/>
          <w:lang w:val="en-US"/>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50D7C27A" w14:textId="77777777" w:rsidR="002777E3" w:rsidRPr="00F91218" w:rsidRDefault="00907EC8" w:rsidP="002777E3">
      <w:pPr>
        <w:pStyle w:val="PL"/>
        <w:rPr>
          <w:snapToGrid w:val="0"/>
        </w:rPr>
      </w:pPr>
      <w:r>
        <w:rPr>
          <w:snapToGrid w:val="0"/>
        </w:rPr>
        <w:tab/>
      </w:r>
      <w:r>
        <w:rPr>
          <w:rFonts w:cs="Arial"/>
          <w:szCs w:val="18"/>
          <w:lang w:eastAsia="ja-JP"/>
        </w:rPr>
        <w:t>maxnoofSMBRValues</w:t>
      </w:r>
      <w:r w:rsidR="002777E3" w:rsidRPr="00F91218">
        <w:rPr>
          <w:snapToGrid w:val="0"/>
        </w:rPr>
        <w:t>,</w:t>
      </w:r>
    </w:p>
    <w:p w14:paraId="004CB1AB" w14:textId="77777777" w:rsidR="002777E3" w:rsidRPr="00F91218" w:rsidRDefault="002777E3" w:rsidP="002777E3">
      <w:pPr>
        <w:pStyle w:val="PL"/>
        <w:rPr>
          <w:snapToGrid w:val="0"/>
        </w:rPr>
      </w:pPr>
      <w:r w:rsidRPr="00F91218">
        <w:rPr>
          <w:snapToGrid w:val="0"/>
        </w:rPr>
        <w:tab/>
        <w:t>maxnoofCellsforMBS,</w:t>
      </w:r>
    </w:p>
    <w:p w14:paraId="19489D74" w14:textId="77777777" w:rsidR="002777E3" w:rsidRPr="00F91218" w:rsidRDefault="002777E3" w:rsidP="002777E3">
      <w:pPr>
        <w:pStyle w:val="PL"/>
        <w:rPr>
          <w:snapToGrid w:val="0"/>
        </w:rPr>
      </w:pPr>
      <w:r w:rsidRPr="00F91218">
        <w:rPr>
          <w:snapToGrid w:val="0"/>
        </w:rPr>
        <w:tab/>
        <w:t>maxnoofTAIforMBS,</w:t>
      </w:r>
    </w:p>
    <w:p w14:paraId="03A0A5FD" w14:textId="11CD24B1" w:rsidR="00E12DB6" w:rsidRDefault="002777E3" w:rsidP="002777E3">
      <w:pPr>
        <w:pStyle w:val="PL"/>
        <w:spacing w:line="0" w:lineRule="atLeast"/>
        <w:rPr>
          <w:snapToGrid w:val="0"/>
        </w:rPr>
      </w:pPr>
      <w:r w:rsidRPr="00F91218">
        <w:rPr>
          <w:snapToGrid w:val="0"/>
        </w:rPr>
        <w:tab/>
        <w:t>maxnoofMBSServiceAreaInformation</w:t>
      </w:r>
    </w:p>
    <w:p w14:paraId="407DAB93" w14:textId="77777777" w:rsidR="002777E3" w:rsidRDefault="002777E3" w:rsidP="002777E3">
      <w:pPr>
        <w:pStyle w:val="PL"/>
        <w:spacing w:line="0" w:lineRule="atLeast"/>
        <w:rPr>
          <w:noProof w:val="0"/>
          <w:snapToGrid w:val="0"/>
        </w:rPr>
      </w:pP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Default="00B4793B" w:rsidP="00B4793B">
      <w:pPr>
        <w:pStyle w:val="PL"/>
        <w:rPr>
          <w:snapToGrid w:val="0"/>
        </w:rPr>
      </w:pPr>
    </w:p>
    <w:p w14:paraId="0A56B18C" w14:textId="77777777" w:rsidR="002777E3" w:rsidRDefault="002777E3" w:rsidP="002777E3">
      <w:pPr>
        <w:pStyle w:val="PL"/>
      </w:pPr>
      <w:r>
        <w:rPr>
          <w:rFonts w:eastAsia="SimSun"/>
        </w:rPr>
        <w:t>AssociatedSessionID</w:t>
      </w:r>
      <w:r>
        <w:rPr>
          <w:rFonts w:eastAsia="SimSun"/>
          <w:snapToGrid w:val="0"/>
        </w:rPr>
        <w:t xml:space="preserve"> ::= OCTET STRING</w:t>
      </w:r>
    </w:p>
    <w:p w14:paraId="11205F66" w14:textId="77777777" w:rsidR="002777E3" w:rsidRPr="00D629EF" w:rsidRDefault="002777E3"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8956B8"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C93F36">
        <w:rPr>
          <w:rFonts w:ascii="Courier New" w:hAnsi="Courier New"/>
          <w:noProof/>
          <w:snapToGrid w:val="0"/>
          <w:sz w:val="16"/>
        </w:rPr>
        <w:tab/>
      </w:r>
      <w:r w:rsidRPr="008956B8">
        <w:rPr>
          <w:rFonts w:ascii="Courier New" w:hAnsi="Courier New"/>
          <w:noProof/>
          <w:snapToGrid w:val="0"/>
          <w:sz w:val="16"/>
          <w:lang w:val="fr-FR"/>
        </w:rPr>
        <w:t>iE-Extensions</w:t>
      </w:r>
      <w:r w:rsidRPr="008956B8">
        <w:rPr>
          <w:rFonts w:ascii="Courier New" w:hAnsi="Courier New"/>
          <w:noProof/>
          <w:snapToGrid w:val="0"/>
          <w:sz w:val="16"/>
          <w:lang w:val="fr-FR"/>
        </w:rPr>
        <w:tab/>
      </w:r>
      <w:r w:rsidRPr="008956B8">
        <w:rPr>
          <w:rFonts w:ascii="Courier New" w:hAnsi="Courier New"/>
          <w:noProof/>
          <w:snapToGrid w:val="0"/>
          <w:sz w:val="16"/>
          <w:lang w:val="fr-FR"/>
        </w:rPr>
        <w:tab/>
        <w:t>ProtocolExtensionContainer { {</w:t>
      </w:r>
      <w:r w:rsidRPr="008956B8">
        <w:rPr>
          <w:rFonts w:ascii="Courier New" w:hAnsi="Courier New"/>
          <w:snapToGrid w:val="0"/>
          <w:sz w:val="16"/>
          <w:lang w:val="fr-FR"/>
        </w:rPr>
        <w:t>BCMRBSetupConfiguration-Item</w:t>
      </w:r>
      <w:r w:rsidRPr="008956B8">
        <w:rPr>
          <w:rFonts w:ascii="Courier New" w:hAnsi="Courier New"/>
          <w:noProof/>
          <w:snapToGrid w:val="0"/>
          <w:sz w:val="16"/>
          <w:lang w:val="fr-FR"/>
        </w:rPr>
        <w:t>-ExtIEs} }</w:t>
      </w:r>
      <w:r w:rsidRPr="008956B8">
        <w:rPr>
          <w:rFonts w:ascii="Courier New" w:hAnsi="Courier New"/>
          <w:noProof/>
          <w:snapToGrid w:val="0"/>
          <w:sz w:val="16"/>
          <w:lang w:val="fr-FR"/>
        </w:rPr>
        <w:tab/>
        <w:t>OPTIONAL,</w:t>
      </w:r>
    </w:p>
    <w:p w14:paraId="1F9ABB34" w14:textId="77777777" w:rsidR="00A20615" w:rsidRPr="008956B8"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val="fr-FR"/>
        </w:rPr>
      </w:pPr>
      <w:r w:rsidRPr="008956B8">
        <w:rPr>
          <w:rFonts w:ascii="Courier New" w:hAnsi="Courier New"/>
          <w:noProof/>
          <w:snapToGrid w:val="0"/>
          <w:sz w:val="16"/>
          <w:lang w:val="fr-FR"/>
        </w:rPr>
        <w:tab/>
        <w:t>...</w:t>
      </w:r>
    </w:p>
    <w:p w14:paraId="60458C05" w14:textId="77777777" w:rsidR="00275D00" w:rsidRPr="008956B8" w:rsidRDefault="00275D00" w:rsidP="00275D00">
      <w:pPr>
        <w:pStyle w:val="PL"/>
        <w:rPr>
          <w:snapToGrid w:val="0"/>
          <w:lang w:val="fr-FR"/>
        </w:rPr>
      </w:pPr>
      <w:r w:rsidRPr="008956B8">
        <w:rPr>
          <w:snapToGrid w:val="0"/>
          <w:lang w:val="fr-FR"/>
        </w:rPr>
        <w:t>}</w:t>
      </w:r>
    </w:p>
    <w:p w14:paraId="67198A8F" w14:textId="77777777" w:rsidR="00275D00" w:rsidRPr="008956B8" w:rsidRDefault="00275D00" w:rsidP="00275D00">
      <w:pPr>
        <w:pStyle w:val="PL"/>
        <w:spacing w:line="0" w:lineRule="atLeast"/>
        <w:rPr>
          <w:noProof w:val="0"/>
          <w:snapToGrid w:val="0"/>
          <w:lang w:val="fr-FR"/>
        </w:rPr>
      </w:pPr>
    </w:p>
    <w:p w14:paraId="59E58715" w14:textId="77777777" w:rsidR="00275D00" w:rsidRPr="008956B8" w:rsidRDefault="00275D00" w:rsidP="00275D00">
      <w:pPr>
        <w:pStyle w:val="PL"/>
        <w:rPr>
          <w:snapToGrid w:val="0"/>
          <w:lang w:val="fr-FR"/>
        </w:rPr>
      </w:pPr>
      <w:r w:rsidRPr="008956B8">
        <w:rPr>
          <w:noProof w:val="0"/>
          <w:snapToGrid w:val="0"/>
          <w:lang w:val="fr-FR"/>
        </w:rPr>
        <w:t>BCMRBSetupConfiguration-Item</w:t>
      </w:r>
      <w:r w:rsidRPr="008956B8">
        <w:rPr>
          <w:snapToGrid w:val="0"/>
          <w:lang w:val="fr-FR"/>
        </w:rPr>
        <w:t>-ExtIEs E1AP-PROTOCOL-EXTENSION ::= {</w:t>
      </w:r>
    </w:p>
    <w:p w14:paraId="557C297D" w14:textId="77777777" w:rsidR="00275D00" w:rsidRPr="008956B8" w:rsidRDefault="00275D00" w:rsidP="00275D00">
      <w:pPr>
        <w:pStyle w:val="PL"/>
        <w:rPr>
          <w:snapToGrid w:val="0"/>
          <w:lang w:val="fr-FR"/>
        </w:rPr>
      </w:pPr>
      <w:r w:rsidRPr="008956B8">
        <w:rPr>
          <w:snapToGrid w:val="0"/>
          <w:lang w:val="fr-FR"/>
        </w:rPr>
        <w:tab/>
        <w:t>...</w:t>
      </w:r>
    </w:p>
    <w:p w14:paraId="175079BA" w14:textId="77777777" w:rsidR="00275D00" w:rsidRPr="008956B8" w:rsidRDefault="00275D00" w:rsidP="00275D00">
      <w:pPr>
        <w:pStyle w:val="PL"/>
        <w:rPr>
          <w:snapToGrid w:val="0"/>
          <w:lang w:val="fr-FR"/>
        </w:rPr>
      </w:pPr>
      <w:r w:rsidRPr="008956B8">
        <w:rPr>
          <w:snapToGrid w:val="0"/>
          <w:lang w:val="fr-FR"/>
        </w:rPr>
        <w:t>}</w:t>
      </w:r>
    </w:p>
    <w:p w14:paraId="055A9BD5" w14:textId="77777777" w:rsidR="00275D00" w:rsidRPr="008956B8" w:rsidRDefault="00275D00" w:rsidP="00275D00">
      <w:pPr>
        <w:pStyle w:val="PL"/>
        <w:spacing w:line="0" w:lineRule="atLeast"/>
        <w:rPr>
          <w:noProof w:val="0"/>
          <w:snapToGrid w:val="0"/>
          <w:lang w:val="fr-FR"/>
        </w:rPr>
      </w:pPr>
    </w:p>
    <w:p w14:paraId="0018E3E5" w14:textId="77777777" w:rsidR="00275D00" w:rsidRPr="008956B8" w:rsidRDefault="00275D00" w:rsidP="00275D00">
      <w:pPr>
        <w:pStyle w:val="PL"/>
        <w:spacing w:line="0" w:lineRule="atLeast"/>
        <w:outlineLvl w:val="4"/>
        <w:rPr>
          <w:noProof w:val="0"/>
          <w:snapToGrid w:val="0"/>
          <w:lang w:val="fr-FR"/>
        </w:rPr>
      </w:pPr>
      <w:r w:rsidRPr="008956B8">
        <w:rPr>
          <w:noProof w:val="0"/>
          <w:snapToGrid w:val="0"/>
          <w:lang w:val="fr-FR"/>
        </w:rPr>
        <w:t>-- BCBearerContextToSetupResponse</w:t>
      </w:r>
    </w:p>
    <w:p w14:paraId="55EB6D6E" w14:textId="77777777" w:rsidR="00275D00" w:rsidRPr="008956B8" w:rsidRDefault="00275D00" w:rsidP="00275D00">
      <w:pPr>
        <w:pStyle w:val="PL"/>
        <w:spacing w:line="0" w:lineRule="atLeast"/>
        <w:rPr>
          <w:noProof w:val="0"/>
          <w:snapToGrid w:val="0"/>
          <w:lang w:val="fr-FR"/>
        </w:rPr>
      </w:pPr>
    </w:p>
    <w:p w14:paraId="43D1F95E"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BCBearerContextToSetupResponse ::= SEQUENCE {</w:t>
      </w:r>
    </w:p>
    <w:p w14:paraId="69585B8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BCBearerContextNGU-TNLInfoatNGRAN</w:t>
      </w:r>
      <w:r w:rsidRPr="008956B8">
        <w:rPr>
          <w:noProof w:val="0"/>
          <w:snapToGrid w:val="0"/>
          <w:lang w:val="fr-FR"/>
        </w:rPr>
        <w:tab/>
      </w:r>
      <w:r w:rsidRPr="008956B8">
        <w:rPr>
          <w:noProof w:val="0"/>
          <w:snapToGrid w:val="0"/>
          <w:lang w:val="fr-FR"/>
        </w:rPr>
        <w:tab/>
      </w:r>
      <w:r w:rsidRPr="008956B8">
        <w:rPr>
          <w:noProof w:val="0"/>
          <w:snapToGrid w:val="0"/>
          <w:lang w:val="fr-FR"/>
        </w:rPr>
        <w:tab/>
        <w:t>OPTIONAL,</w:t>
      </w:r>
    </w:p>
    <w:p w14:paraId="51E5824B" w14:textId="77777777" w:rsidR="00275D00" w:rsidRPr="008C3F37" w:rsidRDefault="00275D00" w:rsidP="00275D00">
      <w:pPr>
        <w:pStyle w:val="PL"/>
        <w:spacing w:line="0" w:lineRule="atLeast"/>
        <w:rPr>
          <w:noProof w:val="0"/>
          <w:snapToGrid w:val="0"/>
        </w:rPr>
      </w:pPr>
      <w:r w:rsidRPr="008956B8">
        <w:rPr>
          <w:noProof w:val="0"/>
          <w:snapToGrid w:val="0"/>
          <w:lang w:val="fr-FR"/>
        </w:rPr>
        <w:tab/>
      </w:r>
      <w:r w:rsidRPr="008C3F37">
        <w:rPr>
          <w:noProof w:val="0"/>
          <w:snapToGrid w:val="0"/>
        </w:rPr>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5A5D55C4" w14:textId="77777777" w:rsidR="002777E3" w:rsidRDefault="002777E3" w:rsidP="002777E3">
      <w:pPr>
        <w:pStyle w:val="PL"/>
        <w:spacing w:line="0" w:lineRule="atLeast"/>
        <w:rPr>
          <w:snapToGrid w:val="0"/>
        </w:rPr>
      </w:pPr>
      <w:r>
        <w:rPr>
          <w:snapToGrid w:val="0"/>
        </w:rPr>
        <w:t xml:space="preserve">{ ID </w:t>
      </w:r>
      <w:r>
        <w:t>id-</w:t>
      </w:r>
      <w:r>
        <w:rPr>
          <w:rFonts w:eastAsia="SimSun"/>
          <w:snapToGrid w:val="0"/>
        </w:rPr>
        <w:t>F1UTunnelNotEstablished</w:t>
      </w:r>
      <w:r>
        <w:tab/>
      </w:r>
      <w:r>
        <w:tab/>
      </w:r>
      <w:r>
        <w:tab/>
        <w:t>CRITICALITY ignore</w:t>
      </w:r>
      <w:r>
        <w:tab/>
        <w:t xml:space="preserve">EXTENSION </w:t>
      </w:r>
      <w:r>
        <w:rPr>
          <w:rFonts w:eastAsia="SimSun"/>
          <w:snapToGrid w:val="0"/>
        </w:rPr>
        <w:t>F1UTunnelNotEstablished</w:t>
      </w:r>
      <w:r>
        <w:tab/>
      </w:r>
      <w:r>
        <w:tab/>
      </w:r>
      <w:r>
        <w:tab/>
        <w:t>PRESENCE optional},</w:t>
      </w:r>
    </w:p>
    <w:p w14:paraId="1FF4F4DE" w14:textId="77777777" w:rsidR="00275D00" w:rsidRPr="008C3F37" w:rsidRDefault="00275D00" w:rsidP="002777E3">
      <w:pPr>
        <w:pStyle w:val="PL"/>
        <w:rPr>
          <w:snapToGrid w:val="0"/>
        </w:rPr>
      </w:pPr>
      <w:r w:rsidRPr="008C3F37">
        <w:rPr>
          <w:snapToGrid w:val="0"/>
        </w:rPr>
        <w:tab/>
        <w:t>...</w:t>
      </w:r>
    </w:p>
    <w:p w14:paraId="1362AC29" w14:textId="77777777" w:rsidR="00275D00" w:rsidRPr="008C3F37" w:rsidRDefault="00275D00" w:rsidP="002777E3">
      <w:pPr>
        <w:pStyle w:val="PL"/>
        <w:rPr>
          <w:snapToGrid w:val="0"/>
        </w:rPr>
      </w:pPr>
      <w:r w:rsidRPr="008C3F37">
        <w:rPr>
          <w:snapToGrid w:val="0"/>
        </w:rPr>
        <w:t>}</w:t>
      </w:r>
    </w:p>
    <w:p w14:paraId="4B736D9F" w14:textId="77777777" w:rsidR="00275D00" w:rsidRPr="008C3F37" w:rsidRDefault="00275D00" w:rsidP="002777E3">
      <w:pPr>
        <w:pStyle w:val="PL"/>
        <w:rPr>
          <w:noProof w:val="0"/>
          <w:snapToGrid w:val="0"/>
        </w:rPr>
      </w:pPr>
    </w:p>
    <w:p w14:paraId="2641469A" w14:textId="77777777" w:rsidR="00275D00" w:rsidRPr="008C3F37" w:rsidRDefault="00275D00" w:rsidP="002777E3">
      <w:pPr>
        <w:pStyle w:val="PL"/>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77E3">
      <w:pPr>
        <w:pStyle w:val="PL"/>
        <w:rPr>
          <w:noProof w:val="0"/>
          <w:snapToGrid w:val="0"/>
        </w:rPr>
      </w:pPr>
    </w:p>
    <w:p w14:paraId="14F76C20" w14:textId="77777777" w:rsidR="00A20615" w:rsidRPr="00C93F36" w:rsidRDefault="00A20615" w:rsidP="002777E3">
      <w:pPr>
        <w:pStyle w:val="PL"/>
        <w:rPr>
          <w:snapToGrid w:val="0"/>
        </w:rPr>
      </w:pPr>
      <w:r w:rsidRPr="00C93F36">
        <w:rPr>
          <w:snapToGrid w:val="0"/>
        </w:rPr>
        <w:t>BCMRBModifyConfiguration-Item ::= SEQUENCE {</w:t>
      </w:r>
    </w:p>
    <w:p w14:paraId="72FBC537" w14:textId="77777777" w:rsidR="00A20615" w:rsidRPr="00C93F36" w:rsidRDefault="00A20615" w:rsidP="002777E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FC9B4A9" w14:textId="77777777" w:rsidR="00A20615" w:rsidRPr="008956B8" w:rsidRDefault="00A20615" w:rsidP="002777E3">
      <w:pPr>
        <w:pStyle w:val="PL"/>
        <w:rPr>
          <w:snapToGrid w:val="0"/>
        </w:rPr>
      </w:pPr>
      <w:r w:rsidRPr="00C93F36">
        <w:rPr>
          <w:snapToGrid w:val="0"/>
        </w:rPr>
        <w:tab/>
      </w:r>
      <w:r w:rsidRPr="008956B8">
        <w:rPr>
          <w:snapToGrid w:val="0"/>
        </w:rPr>
        <w:t xml:space="preserve">bcBearerContextF1U-TNLInfoatDU </w:t>
      </w:r>
      <w:r w:rsidRPr="008956B8">
        <w:rPr>
          <w:snapToGrid w:val="0"/>
        </w:rPr>
        <w:tab/>
        <w:t>BCBearerContextF1U-TNLInfoatDU</w:t>
      </w:r>
      <w:r w:rsidRPr="008956B8">
        <w:rPr>
          <w:snapToGrid w:val="0"/>
        </w:rPr>
        <w:tab/>
        <w:t>OPTIONAL,</w:t>
      </w:r>
    </w:p>
    <w:p w14:paraId="6AF35E5A" w14:textId="77777777" w:rsidR="00A20615" w:rsidRPr="00032C00" w:rsidRDefault="00A20615" w:rsidP="002777E3">
      <w:pPr>
        <w:pStyle w:val="PL"/>
        <w:rPr>
          <w:snapToGrid w:val="0"/>
        </w:rPr>
      </w:pPr>
      <w:r w:rsidRPr="008956B8">
        <w:rPr>
          <w:snapToGrid w:val="0"/>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157781A2" w14:textId="77777777" w:rsidR="00A20615" w:rsidRPr="00032C00" w:rsidRDefault="00A20615" w:rsidP="002777E3">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24B4DCB9" w14:textId="77777777" w:rsidR="00A20615" w:rsidRPr="00032C00" w:rsidRDefault="00A20615" w:rsidP="002777E3">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498479E0" w14:textId="77777777" w:rsidR="00A20615" w:rsidRPr="008956B8" w:rsidRDefault="00A20615" w:rsidP="002777E3">
      <w:pPr>
        <w:pStyle w:val="PL"/>
        <w:rPr>
          <w:snapToGrid w:val="0"/>
          <w:lang w:val="fr-FR"/>
        </w:rPr>
      </w:pPr>
      <w:r w:rsidRPr="00032C00">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{BCMRBModifyConfiguration-Item-ExtIEs} }</w:t>
      </w:r>
      <w:r w:rsidRPr="008956B8">
        <w:rPr>
          <w:snapToGrid w:val="0"/>
          <w:lang w:val="fr-FR"/>
        </w:rPr>
        <w:tab/>
        <w:t>OPTIONAL,</w:t>
      </w:r>
    </w:p>
    <w:p w14:paraId="7A4469F4" w14:textId="77777777" w:rsidR="00A20615" w:rsidRPr="008956B8" w:rsidRDefault="00A20615" w:rsidP="002777E3">
      <w:pPr>
        <w:pStyle w:val="PL"/>
        <w:rPr>
          <w:snapToGrid w:val="0"/>
          <w:lang w:val="fr-FR"/>
        </w:rPr>
      </w:pPr>
      <w:r w:rsidRPr="008956B8">
        <w:rPr>
          <w:snapToGrid w:val="0"/>
          <w:lang w:val="fr-FR"/>
        </w:rPr>
        <w:tab/>
        <w:t>...</w:t>
      </w:r>
    </w:p>
    <w:p w14:paraId="38E695C4" w14:textId="77777777" w:rsidR="00275D00" w:rsidRPr="008956B8" w:rsidRDefault="00275D00" w:rsidP="002777E3">
      <w:pPr>
        <w:pStyle w:val="PL"/>
        <w:rPr>
          <w:snapToGrid w:val="0"/>
          <w:lang w:val="fr-FR"/>
        </w:rPr>
      </w:pPr>
      <w:r w:rsidRPr="008956B8">
        <w:rPr>
          <w:snapToGrid w:val="0"/>
          <w:lang w:val="fr-FR"/>
        </w:rPr>
        <w:t>}</w:t>
      </w:r>
    </w:p>
    <w:p w14:paraId="010C3FBF" w14:textId="77777777" w:rsidR="00275D00" w:rsidRPr="008956B8" w:rsidRDefault="00275D00" w:rsidP="002777E3">
      <w:pPr>
        <w:pStyle w:val="PL"/>
        <w:rPr>
          <w:noProof w:val="0"/>
          <w:snapToGrid w:val="0"/>
          <w:lang w:val="fr-FR"/>
        </w:rPr>
      </w:pPr>
    </w:p>
    <w:p w14:paraId="4DF63710" w14:textId="77777777" w:rsidR="00275D00" w:rsidRPr="008956B8" w:rsidRDefault="00275D00" w:rsidP="002777E3">
      <w:pPr>
        <w:pStyle w:val="PL"/>
        <w:rPr>
          <w:snapToGrid w:val="0"/>
          <w:lang w:val="fr-FR"/>
        </w:rPr>
      </w:pPr>
      <w:r w:rsidRPr="008956B8">
        <w:rPr>
          <w:noProof w:val="0"/>
          <w:snapToGrid w:val="0"/>
          <w:lang w:val="fr-FR"/>
        </w:rPr>
        <w:t>BCMRBModifyConfiguration-Item</w:t>
      </w:r>
      <w:r w:rsidRPr="008956B8">
        <w:rPr>
          <w:snapToGrid w:val="0"/>
          <w:lang w:val="fr-FR"/>
        </w:rPr>
        <w:t>-ExtIEs E1AP-PROTOCOL-EXTENSION ::= {</w:t>
      </w:r>
    </w:p>
    <w:p w14:paraId="79AB2EE3" w14:textId="77777777" w:rsidR="00275D00" w:rsidRPr="008956B8" w:rsidRDefault="00275D00" w:rsidP="00275D00">
      <w:pPr>
        <w:pStyle w:val="PL"/>
        <w:rPr>
          <w:snapToGrid w:val="0"/>
          <w:lang w:val="fr-FR"/>
        </w:rPr>
      </w:pPr>
      <w:r w:rsidRPr="008956B8">
        <w:rPr>
          <w:snapToGrid w:val="0"/>
          <w:lang w:val="fr-FR"/>
        </w:rPr>
        <w:tab/>
        <w:t>...</w:t>
      </w:r>
    </w:p>
    <w:p w14:paraId="3732AA1C" w14:textId="77777777" w:rsidR="00275D00" w:rsidRPr="008956B8" w:rsidRDefault="00275D00" w:rsidP="00275D00">
      <w:pPr>
        <w:pStyle w:val="PL"/>
        <w:rPr>
          <w:snapToGrid w:val="0"/>
          <w:lang w:val="fr-FR"/>
        </w:rPr>
      </w:pPr>
      <w:r w:rsidRPr="008956B8">
        <w:rPr>
          <w:snapToGrid w:val="0"/>
          <w:lang w:val="fr-FR"/>
        </w:rPr>
        <w:t>}</w:t>
      </w:r>
    </w:p>
    <w:p w14:paraId="2DB4C086" w14:textId="77777777" w:rsidR="00275D00" w:rsidRPr="008956B8" w:rsidRDefault="00275D00" w:rsidP="00275D00">
      <w:pPr>
        <w:pStyle w:val="PL"/>
        <w:spacing w:line="0" w:lineRule="atLeast"/>
        <w:rPr>
          <w:noProof w:val="0"/>
          <w:snapToGrid w:val="0"/>
          <w:lang w:val="fr-FR"/>
        </w:rPr>
      </w:pPr>
    </w:p>
    <w:p w14:paraId="0A4AB20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BCBearerContextF1U-TNLInfoatDU ::= CHOICE {</w:t>
      </w:r>
    </w:p>
    <w:p w14:paraId="6E9D0FE8"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locationind</w:t>
      </w:r>
      <w:r w:rsidR="00811118" w:rsidRPr="008956B8">
        <w:rPr>
          <w:noProof w:val="0"/>
          <w:snapToGrid w:val="0"/>
          <w:lang w:val="fr-FR"/>
        </w:rPr>
        <w:t>e</w:t>
      </w:r>
      <w:r w:rsidRPr="008956B8">
        <w:rPr>
          <w:noProof w:val="0"/>
          <w:snapToGrid w:val="0"/>
          <w:lang w:val="fr-FR"/>
        </w:rPr>
        <w:t>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MBSF1UInformationAtDU,</w:t>
      </w:r>
    </w:p>
    <w:p w14:paraId="1A78352A"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locationdependent</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LocationDependentMBSF1UInformationAtDU</w:t>
      </w:r>
      <w:r w:rsidRPr="008956B8">
        <w:rPr>
          <w:noProof w:val="0"/>
          <w:lang w:val="fr-FR"/>
        </w:rPr>
        <w:t>,</w:t>
      </w:r>
    </w:p>
    <w:p w14:paraId="109C45BB"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ab/>
        <w:t>choice-extension</w:t>
      </w:r>
      <w:r w:rsidRPr="008956B8">
        <w:rPr>
          <w:noProof w:val="0"/>
          <w:snapToGrid w:val="0"/>
          <w:lang w:val="fr-FR"/>
        </w:rPr>
        <w:tab/>
        <w:t>ProtocolIE-SingleContainer</w:t>
      </w:r>
      <w:r w:rsidRPr="008956B8">
        <w:rPr>
          <w:noProof w:val="0"/>
          <w:snapToGrid w:val="0"/>
          <w:lang w:val="fr-FR"/>
        </w:rPr>
        <w:tab/>
        <w:t>{{BCBearerContextF1U-TNLInfoatDU-ExtIEs}}</w:t>
      </w:r>
    </w:p>
    <w:p w14:paraId="562BD69F"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w:t>
      </w:r>
    </w:p>
    <w:p w14:paraId="6AD57ABC" w14:textId="77777777" w:rsidR="00275D00" w:rsidRPr="008956B8" w:rsidRDefault="00275D00" w:rsidP="00275D00">
      <w:pPr>
        <w:pStyle w:val="PL"/>
        <w:spacing w:line="0" w:lineRule="atLeast"/>
        <w:rPr>
          <w:noProof w:val="0"/>
          <w:snapToGrid w:val="0"/>
          <w:lang w:val="fr-FR"/>
        </w:rPr>
      </w:pPr>
    </w:p>
    <w:p w14:paraId="1AD26A7F"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956B8">
        <w:rPr>
          <w:noProof w:val="0"/>
          <w:snapToGrid w:val="0"/>
          <w:lang w:val="fr-FR"/>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956B8" w:rsidRDefault="00275D00" w:rsidP="00275D00">
      <w:pPr>
        <w:pStyle w:val="PL"/>
        <w:rPr>
          <w:snapToGrid w:val="0"/>
          <w:lang w:val="fr-FR"/>
        </w:rPr>
      </w:pPr>
      <w:r w:rsidRPr="008C3F37">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BCBearerContextToModifyRequired</w:t>
      </w:r>
      <w:r w:rsidRPr="008956B8">
        <w:rPr>
          <w:snapToGrid w:val="0"/>
          <w:lang w:val="fr-FR"/>
        </w:rPr>
        <w:t>-ExtIEs} }</w:t>
      </w:r>
      <w:r w:rsidRPr="008956B8">
        <w:rPr>
          <w:snapToGrid w:val="0"/>
          <w:lang w:val="fr-FR"/>
        </w:rPr>
        <w:tab/>
        <w:t>OPTIONAL,</w:t>
      </w:r>
    </w:p>
    <w:p w14:paraId="055C7031" w14:textId="77777777" w:rsidR="00275D00" w:rsidRPr="008956B8" w:rsidRDefault="00275D00" w:rsidP="00275D00">
      <w:pPr>
        <w:pStyle w:val="PL"/>
        <w:rPr>
          <w:snapToGrid w:val="0"/>
          <w:lang w:val="fr-FR"/>
        </w:rPr>
      </w:pPr>
      <w:r w:rsidRPr="008956B8">
        <w:rPr>
          <w:snapToGrid w:val="0"/>
          <w:lang w:val="fr-FR"/>
        </w:rPr>
        <w:tab/>
        <w:t>...</w:t>
      </w:r>
    </w:p>
    <w:p w14:paraId="4648C83C" w14:textId="77777777" w:rsidR="00275D00" w:rsidRPr="008956B8" w:rsidRDefault="00275D00" w:rsidP="00275D00">
      <w:pPr>
        <w:pStyle w:val="PL"/>
        <w:rPr>
          <w:snapToGrid w:val="0"/>
          <w:lang w:val="fr-FR"/>
        </w:rPr>
      </w:pPr>
      <w:r w:rsidRPr="008956B8">
        <w:rPr>
          <w:snapToGrid w:val="0"/>
          <w:lang w:val="fr-FR"/>
        </w:rPr>
        <w:t>}</w:t>
      </w:r>
    </w:p>
    <w:p w14:paraId="71368019" w14:textId="77777777" w:rsidR="00275D00" w:rsidRPr="008956B8" w:rsidRDefault="00275D00" w:rsidP="00275D00">
      <w:pPr>
        <w:pStyle w:val="PL"/>
        <w:spacing w:line="0" w:lineRule="atLeast"/>
        <w:rPr>
          <w:noProof w:val="0"/>
          <w:snapToGrid w:val="0"/>
          <w:lang w:val="fr-FR"/>
        </w:rPr>
      </w:pPr>
    </w:p>
    <w:p w14:paraId="52DD2B0E" w14:textId="77777777" w:rsidR="00275D00" w:rsidRPr="008956B8" w:rsidRDefault="00275D00" w:rsidP="00275D00">
      <w:pPr>
        <w:pStyle w:val="PL"/>
        <w:rPr>
          <w:snapToGrid w:val="0"/>
          <w:lang w:val="fr-FR"/>
        </w:rPr>
      </w:pPr>
      <w:r w:rsidRPr="008956B8">
        <w:rPr>
          <w:noProof w:val="0"/>
          <w:snapToGrid w:val="0"/>
          <w:lang w:val="fr-FR"/>
        </w:rPr>
        <w:t>BCBearerContextToModifyRequired</w:t>
      </w:r>
      <w:r w:rsidRPr="008956B8">
        <w:rPr>
          <w:snapToGrid w:val="0"/>
          <w:lang w:val="fr-FR"/>
        </w:rPr>
        <w:t>-ExtIEs E1AP-PROTOCOL-EXTENSION ::= {</w:t>
      </w:r>
    </w:p>
    <w:p w14:paraId="09C98830" w14:textId="77777777" w:rsidR="00275D00" w:rsidRPr="008956B8" w:rsidRDefault="00275D00" w:rsidP="00275D00">
      <w:pPr>
        <w:pStyle w:val="PL"/>
        <w:rPr>
          <w:snapToGrid w:val="0"/>
          <w:lang w:val="fr-FR"/>
        </w:rPr>
      </w:pPr>
      <w:r w:rsidRPr="008956B8">
        <w:rPr>
          <w:snapToGrid w:val="0"/>
          <w:lang w:val="fr-FR"/>
        </w:rPr>
        <w:tab/>
        <w:t>...</w:t>
      </w:r>
    </w:p>
    <w:p w14:paraId="137A5396" w14:textId="77777777" w:rsidR="00275D00" w:rsidRPr="008956B8" w:rsidRDefault="00275D00" w:rsidP="00275D00">
      <w:pPr>
        <w:pStyle w:val="PL"/>
        <w:rPr>
          <w:snapToGrid w:val="0"/>
          <w:lang w:val="fr-FR"/>
        </w:rPr>
      </w:pPr>
      <w:r w:rsidRPr="008956B8">
        <w:rPr>
          <w:snapToGrid w:val="0"/>
          <w:lang w:val="fr-FR"/>
        </w:rPr>
        <w:t>}</w:t>
      </w:r>
    </w:p>
    <w:p w14:paraId="56E5532B" w14:textId="77777777" w:rsidR="00275D00" w:rsidRPr="008956B8" w:rsidRDefault="00275D00" w:rsidP="00275D00">
      <w:pPr>
        <w:pStyle w:val="PL"/>
        <w:spacing w:line="0" w:lineRule="atLeast"/>
        <w:rPr>
          <w:noProof w:val="0"/>
          <w:snapToGrid w:val="0"/>
          <w:lang w:val="fr-FR"/>
        </w:rPr>
      </w:pPr>
    </w:p>
    <w:p w14:paraId="36B482DF" w14:textId="77777777" w:rsidR="00275D00" w:rsidRPr="008956B8" w:rsidRDefault="00275D00" w:rsidP="00275D00">
      <w:pPr>
        <w:pStyle w:val="PL"/>
        <w:spacing w:line="0" w:lineRule="atLeast"/>
        <w:outlineLvl w:val="4"/>
        <w:rPr>
          <w:noProof w:val="0"/>
          <w:snapToGrid w:val="0"/>
          <w:lang w:val="fr-FR"/>
        </w:rPr>
      </w:pPr>
      <w:r w:rsidRPr="008956B8">
        <w:rPr>
          <w:noProof w:val="0"/>
          <w:snapToGrid w:val="0"/>
          <w:lang w:val="fr-FR"/>
        </w:rPr>
        <w:t>-- BCBearerContextToModifyConfirm</w:t>
      </w:r>
    </w:p>
    <w:p w14:paraId="460D6E37" w14:textId="77777777" w:rsidR="00275D00" w:rsidRPr="008956B8" w:rsidRDefault="00275D00" w:rsidP="00275D00">
      <w:pPr>
        <w:pStyle w:val="PL"/>
        <w:spacing w:line="0" w:lineRule="atLeast"/>
        <w:rPr>
          <w:noProof w:val="0"/>
          <w:snapToGrid w:val="0"/>
          <w:lang w:val="fr-FR"/>
        </w:rPr>
      </w:pPr>
    </w:p>
    <w:p w14:paraId="0C4A1F95" w14:textId="77777777" w:rsidR="00275D00" w:rsidRPr="008956B8" w:rsidRDefault="00275D00" w:rsidP="00275D00">
      <w:pPr>
        <w:pStyle w:val="PL"/>
        <w:spacing w:line="0" w:lineRule="atLeast"/>
        <w:rPr>
          <w:noProof w:val="0"/>
          <w:snapToGrid w:val="0"/>
          <w:lang w:val="fr-FR"/>
        </w:rPr>
      </w:pPr>
      <w:r w:rsidRPr="008956B8">
        <w:rPr>
          <w:noProof w:val="0"/>
          <w:snapToGrid w:val="0"/>
          <w:lang w:val="fr-FR"/>
        </w:rPr>
        <w:t>BCBearerContextToModifyConfirm ::= SEQUENCE {</w:t>
      </w:r>
    </w:p>
    <w:p w14:paraId="12AA4450" w14:textId="77777777" w:rsidR="00275D00" w:rsidRPr="008956B8" w:rsidRDefault="00275D00" w:rsidP="00275D00">
      <w:pPr>
        <w:pStyle w:val="PL"/>
        <w:rPr>
          <w:snapToGrid w:val="0"/>
          <w:lang w:val="fr-FR"/>
        </w:rPr>
      </w:pPr>
      <w:r w:rsidRPr="008956B8">
        <w:rPr>
          <w:snapToGrid w:val="0"/>
          <w:lang w:val="fr-FR"/>
        </w:rPr>
        <w:tab/>
        <w:t>iE-Extensions</w:t>
      </w:r>
      <w:r w:rsidRPr="008956B8">
        <w:rPr>
          <w:snapToGrid w:val="0"/>
          <w:lang w:val="fr-FR"/>
        </w:rPr>
        <w:tab/>
      </w:r>
      <w:r w:rsidRPr="008956B8">
        <w:rPr>
          <w:snapToGrid w:val="0"/>
          <w:lang w:val="fr-FR"/>
        </w:rPr>
        <w:tab/>
        <w:t>ProtocolExtensionContainer { {</w:t>
      </w:r>
      <w:r w:rsidRPr="008956B8">
        <w:rPr>
          <w:noProof w:val="0"/>
          <w:snapToGrid w:val="0"/>
          <w:lang w:val="fr-FR"/>
        </w:rPr>
        <w:t>BCBearerContextToModifyConfirm</w:t>
      </w:r>
      <w:r w:rsidRPr="008956B8">
        <w:rPr>
          <w:snapToGrid w:val="0"/>
          <w:lang w:val="fr-FR"/>
        </w:rPr>
        <w:t>-ExtIEs} }</w:t>
      </w:r>
      <w:bookmarkStart w:id="5906" w:name="OLE_LINK62"/>
      <w:r w:rsidRPr="008956B8">
        <w:rPr>
          <w:snapToGrid w:val="0"/>
          <w:lang w:val="fr-FR"/>
        </w:rPr>
        <w:tab/>
        <w:t>OPTIONAL,</w:t>
      </w:r>
    </w:p>
    <w:p w14:paraId="290B78D8" w14:textId="77777777" w:rsidR="00275D00" w:rsidRPr="008956B8" w:rsidRDefault="00275D00" w:rsidP="00275D00">
      <w:pPr>
        <w:pStyle w:val="PL"/>
        <w:rPr>
          <w:snapToGrid w:val="0"/>
          <w:lang w:val="fr-FR"/>
        </w:rPr>
      </w:pPr>
      <w:r w:rsidRPr="008956B8">
        <w:rPr>
          <w:snapToGrid w:val="0"/>
          <w:lang w:val="fr-FR"/>
        </w:rPr>
        <w:tab/>
        <w:t>...</w:t>
      </w:r>
    </w:p>
    <w:p w14:paraId="3827D0C2" w14:textId="77777777" w:rsidR="00275D00" w:rsidRPr="008956B8" w:rsidRDefault="00275D00" w:rsidP="00275D00">
      <w:pPr>
        <w:pStyle w:val="PL"/>
        <w:rPr>
          <w:snapToGrid w:val="0"/>
          <w:lang w:val="fr-FR"/>
        </w:rPr>
      </w:pPr>
      <w:r w:rsidRPr="008956B8">
        <w:rPr>
          <w:snapToGrid w:val="0"/>
          <w:lang w:val="fr-FR"/>
        </w:rPr>
        <w:t>}</w:t>
      </w:r>
    </w:p>
    <w:p w14:paraId="6A807798" w14:textId="77777777" w:rsidR="00275D00" w:rsidRPr="008956B8" w:rsidRDefault="00275D00" w:rsidP="00275D00">
      <w:pPr>
        <w:pStyle w:val="PL"/>
        <w:spacing w:line="0" w:lineRule="atLeast"/>
        <w:rPr>
          <w:noProof w:val="0"/>
          <w:snapToGrid w:val="0"/>
          <w:lang w:val="fr-FR"/>
        </w:rPr>
      </w:pPr>
    </w:p>
    <w:p w14:paraId="5D78E93E" w14:textId="77777777" w:rsidR="00275D00" w:rsidRPr="008956B8" w:rsidRDefault="00275D00" w:rsidP="00275D00">
      <w:pPr>
        <w:pStyle w:val="PL"/>
        <w:rPr>
          <w:snapToGrid w:val="0"/>
          <w:lang w:val="fr-FR"/>
        </w:rPr>
      </w:pPr>
      <w:r w:rsidRPr="008956B8">
        <w:rPr>
          <w:noProof w:val="0"/>
          <w:snapToGrid w:val="0"/>
          <w:lang w:val="fr-FR"/>
        </w:rPr>
        <w:t>BCBearerContextToModifyConfirm</w:t>
      </w:r>
      <w:r w:rsidRPr="008956B8">
        <w:rPr>
          <w:snapToGrid w:val="0"/>
          <w:lang w:val="fr-FR"/>
        </w:rPr>
        <w:t>-ExtIEs E1AP-PROTOCOL-EXTENSION ::= {</w:t>
      </w:r>
    </w:p>
    <w:p w14:paraId="0298E65D" w14:textId="77777777" w:rsidR="00275D00" w:rsidRPr="008C3F37" w:rsidRDefault="00275D00" w:rsidP="00275D00">
      <w:pPr>
        <w:pStyle w:val="PL"/>
        <w:rPr>
          <w:snapToGrid w:val="0"/>
        </w:rPr>
      </w:pPr>
      <w:r w:rsidRPr="008956B8">
        <w:rPr>
          <w:snapToGrid w:val="0"/>
          <w:lang w:val="fr-FR"/>
        </w:rPr>
        <w:tab/>
      </w:r>
      <w:r w:rsidRPr="008C3F37">
        <w:rPr>
          <w:snapToGrid w:val="0"/>
        </w:rPr>
        <w:t>...</w:t>
      </w:r>
    </w:p>
    <w:bookmarkEnd w:id="5906"/>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3F4503" w:rsidRDefault="00A85C4E" w:rsidP="007A76C4">
      <w:pPr>
        <w:pStyle w:val="PL"/>
        <w:rPr>
          <w:rFonts w:eastAsia="SimSun"/>
          <w:lang w:val="fr-FR" w:eastAsia="en-US"/>
        </w:rPr>
      </w:pPr>
      <w:r w:rsidRPr="003F4503">
        <w:rPr>
          <w:noProof w:val="0"/>
          <w:snapToGrid w:val="0"/>
          <w:lang w:val="fr-FR"/>
        </w:rPr>
        <w:t>Cause</w:t>
      </w:r>
      <w:r w:rsidRPr="003F4503">
        <w:rPr>
          <w:rFonts w:eastAsia="SimSun"/>
          <w:lang w:val="fr-FR" w:eastAsia="en-US"/>
        </w:rPr>
        <w:t xml:space="preserve">-ExtIEs </w:t>
      </w:r>
      <w:r w:rsidRPr="003F4503">
        <w:rPr>
          <w:noProof w:val="0"/>
          <w:snapToGrid w:val="0"/>
          <w:lang w:val="fr-FR" w:eastAsia="zh-CN"/>
        </w:rPr>
        <w:t xml:space="preserve">E1AP-PROTOCOL-IES </w:t>
      </w:r>
      <w:r w:rsidRPr="003F4503">
        <w:rPr>
          <w:rFonts w:eastAsia="SimSun"/>
          <w:lang w:val="fr-FR" w:eastAsia="en-US"/>
        </w:rPr>
        <w:t>::= {</w:t>
      </w:r>
    </w:p>
    <w:p w14:paraId="5E42F615" w14:textId="77777777" w:rsidR="00A85C4E" w:rsidRPr="00D629EF" w:rsidRDefault="00A85C4E" w:rsidP="007A76C4">
      <w:pPr>
        <w:pStyle w:val="PL"/>
        <w:rPr>
          <w:rFonts w:eastAsia="SimSun"/>
          <w:lang w:eastAsia="en-US"/>
        </w:rPr>
      </w:pPr>
      <w:r w:rsidRPr="003F4503">
        <w:rPr>
          <w:rFonts w:eastAsia="SimSun"/>
          <w:lang w:val="fr-FR" w:eastAsia="en-US"/>
        </w:rPr>
        <w:tab/>
      </w:r>
      <w:r w:rsidRPr="00D629EF">
        <w:rPr>
          <w:rFonts w:eastAsia="SimSun"/>
          <w:lang w:eastAsia="en-US"/>
        </w:rPr>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8956B8">
        <w:rPr>
          <w:snapToGrid w:val="0"/>
          <w:lang w:val="en-US"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{CriticalityDiagnostics-ExtIEs} }</w:t>
      </w:r>
      <w:r w:rsidRPr="003F4503">
        <w:rPr>
          <w:noProof w:val="0"/>
          <w:snapToGrid w:val="0"/>
          <w:lang w:val="fr-FR"/>
        </w:rPr>
        <w:tab/>
        <w:t>OPTIONAL,</w:t>
      </w:r>
    </w:p>
    <w:p w14:paraId="567CEF28"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3F4503">
        <w:rPr>
          <w:noProof w:val="0"/>
          <w:snapToGrid w:val="0"/>
          <w:lang w:val="fr-FR"/>
        </w:rPr>
        <w:tab/>
      </w:r>
      <w:r w:rsidRPr="00D629EF">
        <w:rPr>
          <w:noProof w:val="0"/>
          <w:snapToGrid w:val="0"/>
        </w:rPr>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4B1C48DD" w14:textId="77777777" w:rsidR="0003504A" w:rsidRDefault="00F30619" w:rsidP="0003504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r w:rsidR="0003504A">
        <w:rPr>
          <w:snapToGrid w:val="0"/>
        </w:rPr>
        <w:t>|</w:t>
      </w:r>
    </w:p>
    <w:p w14:paraId="3310B7DB" w14:textId="172430C3" w:rsidR="00F30619" w:rsidRDefault="0003504A" w:rsidP="0003504A">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F30619">
        <w:rPr>
          <w:snapToGrid w:val="0"/>
        </w:rPr>
        <w:t>,</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07" w:name="OLE_LINK23"/>
      <w:bookmarkStart w:id="5908" w:name="OLE_LINK24"/>
      <w:r>
        <w:rPr>
          <w:snapToGrid w:val="0"/>
        </w:rPr>
        <w:tab/>
      </w:r>
      <w:r>
        <w:rPr>
          <w:snapToGrid w:val="0"/>
        </w:rPr>
        <w:tab/>
      </w:r>
      <w:r>
        <w:rPr>
          <w:snapToGrid w:val="0"/>
        </w:rPr>
        <w:tab/>
      </w:r>
      <w:r>
        <w:rPr>
          <w:snapToGrid w:val="0"/>
        </w:rPr>
        <w:tab/>
      </w:r>
      <w:r w:rsidRPr="00D629EF">
        <w:rPr>
          <w:noProof w:val="0"/>
          <w:snapToGrid w:val="0"/>
        </w:rPr>
        <w:t>UP-TNL-Information</w:t>
      </w:r>
      <w:bookmarkEnd w:id="5907"/>
      <w:bookmarkEnd w:id="5908"/>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8956B8" w:rsidRDefault="0043528F" w:rsidP="0043528F">
      <w:pPr>
        <w:pStyle w:val="PL"/>
        <w:rPr>
          <w:snapToGrid w:val="0"/>
          <w:lang w:val="fr-FR"/>
        </w:rPr>
      </w:pPr>
      <w:r w:rsidRPr="00B4793B">
        <w:rPr>
          <w:snapToGrid w:val="0"/>
        </w:rPr>
        <w:tab/>
      </w:r>
      <w:r w:rsidRPr="008956B8">
        <w:rPr>
          <w:snapToGrid w:val="0"/>
          <w:lang w:val="fr-FR"/>
        </w:rPr>
        <w:t>iE-Extensions</w:t>
      </w:r>
      <w:r w:rsidRPr="008956B8">
        <w:rPr>
          <w:snapToGrid w:val="0"/>
          <w:lang w:val="fr-FR"/>
        </w:rPr>
        <w:tab/>
      </w:r>
      <w:r w:rsidRPr="008956B8">
        <w:rPr>
          <w:snapToGrid w:val="0"/>
          <w:lang w:val="fr-FR"/>
        </w:rPr>
        <w:tab/>
        <w:t>ProtocolExtensionContainer { {</w:t>
      </w:r>
      <w:r w:rsidRPr="008956B8">
        <w:rPr>
          <w:noProof w:val="0"/>
          <w:snapToGrid w:val="0"/>
          <w:lang w:val="fr-FR"/>
        </w:rPr>
        <w:t xml:space="preserve"> DataForwardingtoE-UTRANInformationListItem</w:t>
      </w:r>
      <w:r w:rsidRPr="008956B8">
        <w:rPr>
          <w:snapToGrid w:val="0"/>
          <w:lang w:val="fr-FR"/>
        </w:rPr>
        <w:t>-ExtIEs} }</w:t>
      </w:r>
      <w:r w:rsidRPr="008956B8">
        <w:rPr>
          <w:snapToGrid w:val="0"/>
          <w:lang w:val="fr-FR"/>
        </w:rPr>
        <w:tab/>
        <w:t>OPTIONAL,</w:t>
      </w:r>
    </w:p>
    <w:p w14:paraId="1CF870F7" w14:textId="77777777" w:rsidR="0043528F" w:rsidRPr="008956B8" w:rsidRDefault="0043528F" w:rsidP="0043528F">
      <w:pPr>
        <w:pStyle w:val="PL"/>
        <w:rPr>
          <w:snapToGrid w:val="0"/>
          <w:lang w:val="fr-FR"/>
        </w:rPr>
      </w:pPr>
      <w:r w:rsidRPr="008956B8">
        <w:rPr>
          <w:snapToGrid w:val="0"/>
          <w:lang w:val="fr-FR"/>
        </w:rPr>
        <w:tab/>
        <w:t>...</w:t>
      </w:r>
    </w:p>
    <w:p w14:paraId="02126BDB" w14:textId="77777777" w:rsidR="0043528F" w:rsidRPr="008956B8" w:rsidRDefault="0043528F" w:rsidP="0043528F">
      <w:pPr>
        <w:pStyle w:val="PL"/>
        <w:rPr>
          <w:snapToGrid w:val="0"/>
          <w:lang w:val="fr-FR"/>
        </w:rPr>
      </w:pPr>
      <w:r w:rsidRPr="008956B8">
        <w:rPr>
          <w:snapToGrid w:val="0"/>
          <w:lang w:val="fr-FR"/>
        </w:rPr>
        <w:t>}</w:t>
      </w:r>
    </w:p>
    <w:p w14:paraId="17C065E9" w14:textId="77777777" w:rsidR="0043528F" w:rsidRPr="008956B8" w:rsidRDefault="0043528F" w:rsidP="0043528F">
      <w:pPr>
        <w:pStyle w:val="PL"/>
        <w:rPr>
          <w:snapToGrid w:val="0"/>
          <w:lang w:val="fr-FR"/>
        </w:rPr>
      </w:pPr>
    </w:p>
    <w:p w14:paraId="4B125BB6" w14:textId="77777777" w:rsidR="0043528F" w:rsidRPr="008956B8" w:rsidRDefault="0043528F" w:rsidP="0043528F">
      <w:pPr>
        <w:pStyle w:val="PL"/>
        <w:spacing w:line="0" w:lineRule="atLeast"/>
        <w:rPr>
          <w:noProof w:val="0"/>
          <w:snapToGrid w:val="0"/>
          <w:lang w:val="fr-FR"/>
        </w:rPr>
      </w:pPr>
      <w:r w:rsidRPr="008956B8">
        <w:rPr>
          <w:noProof w:val="0"/>
          <w:snapToGrid w:val="0"/>
          <w:lang w:val="fr-FR"/>
        </w:rPr>
        <w:t>DataForwardingtoE-UTRANInformationListItem-ExtIEs E1AP-PROTOCOL-EXTENSION ::= {</w:t>
      </w:r>
    </w:p>
    <w:p w14:paraId="1A552B36" w14:textId="77777777" w:rsidR="0043528F" w:rsidRPr="008956B8" w:rsidRDefault="0043528F" w:rsidP="0043528F">
      <w:pPr>
        <w:pStyle w:val="PL"/>
        <w:spacing w:line="0" w:lineRule="atLeast"/>
        <w:rPr>
          <w:noProof w:val="0"/>
          <w:snapToGrid w:val="0"/>
          <w:lang w:val="fr-FR"/>
        </w:rPr>
      </w:pPr>
      <w:r w:rsidRPr="008956B8">
        <w:rPr>
          <w:noProof w:val="0"/>
          <w:snapToGrid w:val="0"/>
          <w:lang w:val="fr-FR"/>
        </w:rPr>
        <w:tab/>
        <w:t>...</w:t>
      </w:r>
    </w:p>
    <w:p w14:paraId="50678524" w14:textId="77777777" w:rsidR="0043528F" w:rsidRPr="008956B8" w:rsidRDefault="0043528F" w:rsidP="0043528F">
      <w:pPr>
        <w:pStyle w:val="PL"/>
        <w:rPr>
          <w:snapToGrid w:val="0"/>
          <w:lang w:val="fr-FR"/>
        </w:rPr>
      </w:pPr>
      <w:r w:rsidRPr="008956B8">
        <w:rPr>
          <w:snapToGrid w:val="0"/>
          <w:lang w:val="fr-FR"/>
        </w:rPr>
        <w:t>}</w:t>
      </w:r>
    </w:p>
    <w:p w14:paraId="2E6B9DB5" w14:textId="77777777" w:rsidR="0043528F" w:rsidRPr="008956B8" w:rsidRDefault="0043528F" w:rsidP="00F21049">
      <w:pPr>
        <w:pStyle w:val="PL"/>
        <w:spacing w:line="0" w:lineRule="atLeast"/>
        <w:rPr>
          <w:noProof w:val="0"/>
          <w:snapToGrid w:val="0"/>
          <w:lang w:val="fr-FR"/>
        </w:rPr>
      </w:pPr>
    </w:p>
    <w:p w14:paraId="718DE43F" w14:textId="77777777" w:rsidR="00F21049" w:rsidRPr="003F4503" w:rsidRDefault="00F21049" w:rsidP="00F21049">
      <w:pPr>
        <w:pStyle w:val="PL"/>
        <w:spacing w:line="0" w:lineRule="atLeast"/>
        <w:rPr>
          <w:noProof w:val="0"/>
          <w:snapToGrid w:val="0"/>
          <w:lang w:val="en-US"/>
        </w:rPr>
      </w:pPr>
      <w:r w:rsidRPr="003F4503">
        <w:rPr>
          <w:noProof w:val="0"/>
          <w:snapToGrid w:val="0"/>
          <w:lang w:val="en-US"/>
        </w:rPr>
        <w:t>Data-Usage-per-PDU-Session-Report ::= SEQUENCE {</w:t>
      </w:r>
    </w:p>
    <w:p w14:paraId="6B7A2744" w14:textId="77777777" w:rsidR="00F21049" w:rsidRPr="003F4503" w:rsidRDefault="00F21049" w:rsidP="00F21049">
      <w:pPr>
        <w:pStyle w:val="PL"/>
        <w:spacing w:line="0" w:lineRule="atLeast"/>
        <w:rPr>
          <w:noProof w:val="0"/>
          <w:snapToGrid w:val="0"/>
          <w:lang w:val="en-US"/>
        </w:rPr>
      </w:pPr>
      <w:r w:rsidRPr="003F4503">
        <w:rPr>
          <w:noProof w:val="0"/>
          <w:snapToGrid w:val="0"/>
          <w:lang w:val="en-US"/>
        </w:rPr>
        <w:tab/>
        <w:t>secondaryRATType</w:t>
      </w:r>
      <w:r w:rsidRPr="003F4503">
        <w:rPr>
          <w:noProof w:val="0"/>
          <w:snapToGrid w:val="0"/>
          <w:lang w:val="en-US"/>
        </w:rPr>
        <w:tab/>
      </w:r>
      <w:r w:rsidRPr="003F4503">
        <w:rPr>
          <w:noProof w:val="0"/>
          <w:snapToGrid w:val="0"/>
          <w:lang w:val="en-US"/>
        </w:rPr>
        <w:tab/>
      </w:r>
      <w:r w:rsidRPr="003F4503">
        <w:rPr>
          <w:noProof w:val="0"/>
          <w:snapToGrid w:val="0"/>
          <w:lang w:val="en-US"/>
        </w:rPr>
        <w:tab/>
        <w:t>ENUMERATED {nR, e-UTRA, ...},</w:t>
      </w:r>
    </w:p>
    <w:p w14:paraId="48414893" w14:textId="77777777" w:rsidR="00F21049" w:rsidRPr="00D629EF" w:rsidRDefault="00F21049" w:rsidP="00F21049">
      <w:pPr>
        <w:pStyle w:val="PL"/>
        <w:spacing w:line="0" w:lineRule="atLeast"/>
        <w:rPr>
          <w:noProof w:val="0"/>
          <w:snapToGrid w:val="0"/>
        </w:rPr>
      </w:pPr>
      <w:r w:rsidRPr="003F4503">
        <w:rPr>
          <w:noProof w:val="0"/>
          <w:snapToGrid w:val="0"/>
          <w:lang w:val="en-US"/>
        </w:rPr>
        <w:tab/>
      </w:r>
      <w:r w:rsidRPr="00D629EF">
        <w:rPr>
          <w:noProof w:val="0"/>
          <w:snapToGrid w:val="0"/>
        </w:rPr>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t>ProtocolExtensionContainer { { Data-Usage-Report-ItemExtIEs } }</w:t>
      </w:r>
      <w:r w:rsidRPr="003F4503">
        <w:rPr>
          <w:noProof w:val="0"/>
          <w:snapToGrid w:val="0"/>
          <w:lang w:val="fr-FR"/>
        </w:rPr>
        <w:tab/>
        <w:t>OPTIONAL,</w:t>
      </w:r>
    </w:p>
    <w:p w14:paraId="06CEE4FF"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3F4503" w:rsidRDefault="002E74A3" w:rsidP="002E74A3">
      <w:pPr>
        <w:pStyle w:val="PL"/>
        <w:spacing w:line="0" w:lineRule="atLeast"/>
        <w:rPr>
          <w:noProof w:val="0"/>
          <w:snapToGrid w:val="0"/>
          <w:lang w:val="fr-FR"/>
        </w:rPr>
      </w:pPr>
      <w:r w:rsidRPr="002E74A3">
        <w:rPr>
          <w:noProof w:val="0"/>
          <w:snapToGrid w:val="0"/>
        </w:rPr>
        <w:tab/>
      </w:r>
      <w:r w:rsidRPr="003F4503">
        <w:rPr>
          <w:noProof w:val="0"/>
          <w:snapToGrid w:val="0"/>
          <w:lang w:val="fr-FR"/>
        </w:rPr>
        <w:t>iE-Extensions</w:t>
      </w:r>
      <w:r w:rsidRPr="003F4503">
        <w:rPr>
          <w:noProof w:val="0"/>
          <w:snapToGrid w:val="0"/>
          <w:lang w:val="fr-FR"/>
        </w:rPr>
        <w:tab/>
        <w:t>ProtocolExtensionContainer { { DLUPTNLAddressToUpdateItemExtIEs } }</w:t>
      </w:r>
      <w:r w:rsidRPr="003F4503">
        <w:rPr>
          <w:noProof w:val="0"/>
          <w:snapToGrid w:val="0"/>
          <w:lang w:val="fr-FR"/>
        </w:rPr>
        <w:tab/>
        <w:t>OPTIONAL,</w:t>
      </w:r>
    </w:p>
    <w:p w14:paraId="68DD89A1"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ab/>
        <w:t>...</w:t>
      </w:r>
    </w:p>
    <w:p w14:paraId="15F5E46B"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w:t>
      </w:r>
    </w:p>
    <w:p w14:paraId="1548AB2D" w14:textId="77777777" w:rsidR="002E74A3" w:rsidRPr="003F4503" w:rsidRDefault="002E74A3" w:rsidP="002E74A3">
      <w:pPr>
        <w:pStyle w:val="PL"/>
        <w:spacing w:line="0" w:lineRule="atLeast"/>
        <w:rPr>
          <w:noProof w:val="0"/>
          <w:snapToGrid w:val="0"/>
          <w:lang w:val="fr-FR"/>
        </w:rPr>
      </w:pPr>
    </w:p>
    <w:p w14:paraId="1FDB89B5"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 xml:space="preserve">DLUPTNLAddressToUpdateItemExtIEs </w:t>
      </w:r>
      <w:r w:rsidRPr="003F4503">
        <w:rPr>
          <w:noProof w:val="0"/>
          <w:snapToGrid w:val="0"/>
          <w:lang w:val="fr-FR"/>
        </w:rPr>
        <w:tab/>
        <w:t>E1AP-PROTOCOL-EXTENSION ::= {</w:t>
      </w:r>
    </w:p>
    <w:p w14:paraId="443EAC9C"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ab/>
        <w:t>...</w:t>
      </w:r>
    </w:p>
    <w:p w14:paraId="3370BDEE" w14:textId="77777777" w:rsidR="002E74A3" w:rsidRPr="003F4503" w:rsidRDefault="002E74A3" w:rsidP="002E74A3">
      <w:pPr>
        <w:pStyle w:val="PL"/>
        <w:spacing w:line="0" w:lineRule="atLeast"/>
        <w:rPr>
          <w:noProof w:val="0"/>
          <w:snapToGrid w:val="0"/>
          <w:lang w:val="fr-FR"/>
        </w:rPr>
      </w:pPr>
      <w:r w:rsidRPr="003F4503">
        <w:rPr>
          <w:noProof w:val="0"/>
          <w:snapToGrid w:val="0"/>
          <w:lang w:val="fr-FR"/>
        </w:rPr>
        <w:t>}</w:t>
      </w:r>
    </w:p>
    <w:p w14:paraId="07332476" w14:textId="77777777" w:rsidR="002E74A3" w:rsidRPr="003F4503" w:rsidRDefault="002E74A3" w:rsidP="00976AF7">
      <w:pPr>
        <w:pStyle w:val="PL"/>
        <w:spacing w:line="0" w:lineRule="atLeast"/>
        <w:rPr>
          <w:noProof w:val="0"/>
          <w:snapToGrid w:val="0"/>
          <w:lang w:val="fr-FR"/>
        </w:rPr>
      </w:pPr>
    </w:p>
    <w:p w14:paraId="500A83E7"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DL-TX-Stop</w:t>
      </w:r>
      <w:r w:rsidRPr="003F4503">
        <w:rPr>
          <w:noProof w:val="0"/>
          <w:snapToGrid w:val="0"/>
          <w:lang w:val="fr-FR"/>
        </w:rPr>
        <w:tab/>
        <w:t>::=</w:t>
      </w:r>
      <w:r w:rsidRPr="003F4503">
        <w:rPr>
          <w:noProof w:val="0"/>
          <w:snapToGrid w:val="0"/>
          <w:lang w:val="fr-FR"/>
        </w:rPr>
        <w:tab/>
        <w:t>ENUMERATED</w:t>
      </w:r>
      <w:r w:rsidRPr="003F4503">
        <w:rPr>
          <w:noProof w:val="0"/>
          <w:snapToGrid w:val="0"/>
          <w:lang w:val="fr-FR"/>
        </w:rPr>
        <w:tab/>
        <w:t>{</w:t>
      </w:r>
    </w:p>
    <w:p w14:paraId="3E73283C"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t>ProtocolExtensionContainer { { DRB-Activity-ItemExtIEs } }</w:t>
      </w:r>
      <w:r w:rsidRPr="003F4503">
        <w:rPr>
          <w:noProof w:val="0"/>
          <w:snapToGrid w:val="0"/>
          <w:lang w:val="fr-FR"/>
        </w:rPr>
        <w:tab/>
        <w:t>OPTIONAL,</w:t>
      </w:r>
    </w:p>
    <w:p w14:paraId="08ADC3BA" w14:textId="77777777" w:rsidR="00A85C4E" w:rsidRPr="00D629EF" w:rsidRDefault="00A85C4E" w:rsidP="00976AF7">
      <w:pPr>
        <w:pStyle w:val="PL"/>
        <w:spacing w:line="0" w:lineRule="atLeast"/>
        <w:rPr>
          <w:noProof w:val="0"/>
          <w:snapToGrid w:val="0"/>
        </w:rPr>
      </w:pPr>
      <w:r w:rsidRPr="003F4503">
        <w:rPr>
          <w:noProof w:val="0"/>
          <w:snapToGrid w:val="0"/>
          <w:lang w:val="fr-FR"/>
        </w:rPr>
        <w:tab/>
      </w:r>
      <w:r w:rsidRPr="00D629EF">
        <w:rPr>
          <w:noProof w:val="0"/>
          <w:snapToGrid w:val="0"/>
        </w:rPr>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8956B8" w:rsidRDefault="00A85C4E" w:rsidP="00976AF7">
      <w:pPr>
        <w:pStyle w:val="PL"/>
        <w:spacing w:line="0" w:lineRule="atLeast"/>
        <w:rPr>
          <w:noProof w:val="0"/>
          <w:snapToGrid w:val="0"/>
          <w:lang w:val="fr-FR"/>
        </w:rPr>
      </w:pPr>
      <w:r w:rsidRPr="007E6193">
        <w:rPr>
          <w:noProof w:val="0"/>
          <w:snapToGrid w:val="0"/>
          <w:lang w:val="fr-FR"/>
        </w:rPr>
        <w:tab/>
      </w:r>
      <w:r w:rsidRPr="008956B8">
        <w:rPr>
          <w:noProof w:val="0"/>
          <w:snapToGrid w:val="0"/>
          <w:lang w:val="fr-FR"/>
        </w:rPr>
        <w:t>iE-Extensions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t>ProtocolExtensionContainer { { DRB-Failed-Item-EUTRAN-ExtIEs } }</w:t>
      </w:r>
      <w:r w:rsidRPr="008956B8">
        <w:rPr>
          <w:noProof w:val="0"/>
          <w:snapToGrid w:val="0"/>
          <w:lang w:val="fr-FR"/>
        </w:rPr>
        <w:tab/>
        <w:t>OPTIONAL,</w:t>
      </w:r>
    </w:p>
    <w:p w14:paraId="5EEB9B81"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ab/>
        <w:t>...</w:t>
      </w:r>
    </w:p>
    <w:p w14:paraId="0FB98F50"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w:t>
      </w:r>
    </w:p>
    <w:p w14:paraId="5CBBB5AB" w14:textId="77777777" w:rsidR="00A85C4E" w:rsidRPr="008956B8" w:rsidRDefault="00A85C4E" w:rsidP="00976AF7">
      <w:pPr>
        <w:pStyle w:val="PL"/>
        <w:spacing w:line="0" w:lineRule="atLeast"/>
        <w:rPr>
          <w:noProof w:val="0"/>
          <w:snapToGrid w:val="0"/>
          <w:lang w:val="fr-FR"/>
        </w:rPr>
      </w:pPr>
    </w:p>
    <w:p w14:paraId="28355782" w14:textId="77777777" w:rsidR="00A85C4E" w:rsidRPr="003F4503" w:rsidRDefault="00A85C4E" w:rsidP="00976AF7">
      <w:pPr>
        <w:pStyle w:val="PL"/>
        <w:spacing w:line="0" w:lineRule="atLeast"/>
        <w:rPr>
          <w:noProof w:val="0"/>
          <w:snapToGrid w:val="0"/>
          <w:lang w:val="en-US"/>
        </w:rPr>
      </w:pPr>
      <w:r w:rsidRPr="003F4503">
        <w:rPr>
          <w:noProof w:val="0"/>
          <w:snapToGrid w:val="0"/>
          <w:lang w:val="en-US"/>
        </w:rPr>
        <w:t>DRB-Failed-Item-EUTRAN-ExtIEs</w:t>
      </w:r>
      <w:r w:rsidRPr="003F4503">
        <w:rPr>
          <w:noProof w:val="0"/>
          <w:snapToGrid w:val="0"/>
          <w:lang w:val="en-US"/>
        </w:rPr>
        <w:tab/>
      </w:r>
      <w:r w:rsidRPr="003F4503">
        <w:rPr>
          <w:noProof w:val="0"/>
          <w:snapToGrid w:val="0"/>
          <w:lang w:val="en-US"/>
        </w:rPr>
        <w:tab/>
        <w:t>E1AP-PROTOCOL-EXTENSION ::= {</w:t>
      </w:r>
    </w:p>
    <w:p w14:paraId="216AEFC5" w14:textId="77777777" w:rsidR="00A85C4E" w:rsidRPr="008956B8" w:rsidRDefault="00A85C4E" w:rsidP="00976AF7">
      <w:pPr>
        <w:pStyle w:val="PL"/>
        <w:spacing w:line="0" w:lineRule="atLeast"/>
        <w:rPr>
          <w:noProof w:val="0"/>
          <w:snapToGrid w:val="0"/>
          <w:lang w:val="fr-FR"/>
        </w:rPr>
      </w:pPr>
      <w:r w:rsidRPr="003F4503">
        <w:rPr>
          <w:noProof w:val="0"/>
          <w:snapToGrid w:val="0"/>
          <w:lang w:val="en-US"/>
        </w:rPr>
        <w:tab/>
      </w:r>
      <w:r w:rsidRPr="008956B8">
        <w:rPr>
          <w:noProof w:val="0"/>
          <w:snapToGrid w:val="0"/>
          <w:lang w:val="fr-FR"/>
        </w:rPr>
        <w:t>...</w:t>
      </w:r>
    </w:p>
    <w:p w14:paraId="1E7D0E5E" w14:textId="77777777" w:rsidR="00A85C4E" w:rsidRPr="008956B8" w:rsidRDefault="00A85C4E" w:rsidP="00976AF7">
      <w:pPr>
        <w:pStyle w:val="PL"/>
        <w:spacing w:line="0" w:lineRule="atLeast"/>
        <w:rPr>
          <w:noProof w:val="0"/>
          <w:snapToGrid w:val="0"/>
          <w:lang w:val="fr-FR"/>
        </w:rPr>
      </w:pPr>
      <w:r w:rsidRPr="008956B8">
        <w:rPr>
          <w:noProof w:val="0"/>
          <w:snapToGrid w:val="0"/>
          <w:lang w:val="fr-FR"/>
        </w:rPr>
        <w:t>}</w:t>
      </w:r>
    </w:p>
    <w:p w14:paraId="3E9CEFA9" w14:textId="77777777" w:rsidR="00A85C4E" w:rsidRPr="008956B8" w:rsidRDefault="00A85C4E" w:rsidP="00860CEE">
      <w:pPr>
        <w:pStyle w:val="PL"/>
        <w:spacing w:line="0" w:lineRule="atLeast"/>
        <w:rPr>
          <w:noProof w:val="0"/>
          <w:snapToGrid w:val="0"/>
          <w:lang w:val="fr-FR"/>
        </w:rPr>
      </w:pPr>
    </w:p>
    <w:p w14:paraId="25A2F31F" w14:textId="77777777" w:rsidR="00A85C4E" w:rsidRPr="00D629EF" w:rsidRDefault="00A85C4E" w:rsidP="00860CEE">
      <w:pPr>
        <w:pStyle w:val="PL"/>
        <w:spacing w:line="0" w:lineRule="atLeast"/>
        <w:rPr>
          <w:noProof w:val="0"/>
          <w:snapToGrid w:val="0"/>
        </w:rPr>
      </w:pPr>
      <w:r w:rsidRPr="003F4503">
        <w:rPr>
          <w:noProof w:val="0"/>
          <w:snapToGrid w:val="0"/>
          <w:lang w:val="en-US"/>
        </w:rPr>
        <w:t>DRB-Failed-Mod-List-EUTRAN</w:t>
      </w:r>
      <w:r w:rsidRPr="003F4503">
        <w:rPr>
          <w:noProof w:val="0"/>
          <w:snapToGrid w:val="0"/>
          <w:lang w:val="en-US"/>
        </w:rPr>
        <w:tab/>
        <w:t xml:space="preserve">::= SEQUENCE (SIZE(1.. </w:t>
      </w:r>
      <w:r w:rsidRPr="00D629EF">
        <w:rPr>
          <w:noProof w:val="0"/>
          <w:snapToGrid w:val="0"/>
        </w:rPr>
        <w:t>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5B3C76" w:rsidRDefault="00A85C4E" w:rsidP="00976AF7">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 { { DRB-Failed-Item-NG-RAN-ExtIEs } }</w:t>
      </w:r>
      <w:r w:rsidRPr="005B3C76">
        <w:rPr>
          <w:noProof w:val="0"/>
          <w:snapToGrid w:val="0"/>
          <w:lang w:val="fr-FR"/>
        </w:rPr>
        <w:tab/>
        <w:t>OPTIONAL,</w:t>
      </w:r>
    </w:p>
    <w:p w14:paraId="2A2ABAFE" w14:textId="77777777" w:rsidR="00A85C4E" w:rsidRPr="005B3C76" w:rsidRDefault="00A85C4E" w:rsidP="00976AF7">
      <w:pPr>
        <w:pStyle w:val="PL"/>
        <w:spacing w:line="0" w:lineRule="atLeast"/>
        <w:rPr>
          <w:noProof w:val="0"/>
          <w:snapToGrid w:val="0"/>
          <w:lang w:val="fr-FR"/>
        </w:rPr>
      </w:pPr>
      <w:r w:rsidRPr="005B3C76">
        <w:rPr>
          <w:noProof w:val="0"/>
          <w:snapToGrid w:val="0"/>
          <w:lang w:val="fr-FR"/>
        </w:rPr>
        <w:tab/>
        <w:t>...</w:t>
      </w:r>
    </w:p>
    <w:p w14:paraId="4454713F" w14:textId="77777777" w:rsidR="00A85C4E" w:rsidRPr="005B3C76" w:rsidRDefault="00A85C4E" w:rsidP="00976AF7">
      <w:pPr>
        <w:pStyle w:val="PL"/>
        <w:spacing w:line="0" w:lineRule="atLeast"/>
        <w:rPr>
          <w:noProof w:val="0"/>
          <w:snapToGrid w:val="0"/>
          <w:lang w:val="fr-FR"/>
        </w:rPr>
      </w:pPr>
      <w:r w:rsidRPr="005B3C76">
        <w:rPr>
          <w:noProof w:val="0"/>
          <w:snapToGrid w:val="0"/>
          <w:lang w:val="fr-FR"/>
        </w:rPr>
        <w:t>}</w:t>
      </w:r>
    </w:p>
    <w:p w14:paraId="768968F5" w14:textId="77777777" w:rsidR="00A85C4E" w:rsidRPr="005B3C76" w:rsidRDefault="00A85C4E" w:rsidP="00976AF7">
      <w:pPr>
        <w:pStyle w:val="PL"/>
        <w:spacing w:line="0" w:lineRule="atLeast"/>
        <w:rPr>
          <w:noProof w:val="0"/>
          <w:snapToGrid w:val="0"/>
          <w:lang w:val="fr-FR"/>
        </w:rPr>
      </w:pPr>
    </w:p>
    <w:p w14:paraId="108C6E80" w14:textId="77777777" w:rsidR="00A85C4E" w:rsidRPr="003F4503" w:rsidRDefault="00A85C4E" w:rsidP="00976AF7">
      <w:pPr>
        <w:pStyle w:val="PL"/>
        <w:spacing w:line="0" w:lineRule="atLeast"/>
        <w:rPr>
          <w:noProof w:val="0"/>
          <w:snapToGrid w:val="0"/>
          <w:lang w:val="en-US"/>
        </w:rPr>
      </w:pPr>
      <w:r w:rsidRPr="003F4503">
        <w:rPr>
          <w:noProof w:val="0"/>
          <w:snapToGrid w:val="0"/>
          <w:lang w:val="en-US"/>
        </w:rPr>
        <w:t>DRB-Failed-Item-NG-RAN-ExtIEs</w:t>
      </w:r>
      <w:r w:rsidRPr="003F4503">
        <w:rPr>
          <w:noProof w:val="0"/>
          <w:snapToGrid w:val="0"/>
          <w:lang w:val="en-US"/>
        </w:rPr>
        <w:tab/>
      </w:r>
      <w:r w:rsidRPr="003F4503">
        <w:rPr>
          <w:noProof w:val="0"/>
          <w:snapToGrid w:val="0"/>
          <w:lang w:val="en-US"/>
        </w:rPr>
        <w:tab/>
        <w:t>E1AP-PROTOCOL-EXTENSION ::= {</w:t>
      </w:r>
    </w:p>
    <w:p w14:paraId="7677E2C3" w14:textId="77777777" w:rsidR="00A85C4E" w:rsidRPr="005B3C76" w:rsidRDefault="00A85C4E" w:rsidP="00976AF7">
      <w:pPr>
        <w:pStyle w:val="PL"/>
        <w:spacing w:line="0" w:lineRule="atLeast"/>
        <w:rPr>
          <w:noProof w:val="0"/>
          <w:snapToGrid w:val="0"/>
          <w:lang w:val="fr-FR"/>
        </w:rPr>
      </w:pPr>
      <w:r w:rsidRPr="003F4503">
        <w:rPr>
          <w:noProof w:val="0"/>
          <w:snapToGrid w:val="0"/>
          <w:lang w:val="en-US"/>
        </w:rPr>
        <w:tab/>
      </w:r>
      <w:r w:rsidRPr="005B3C76">
        <w:rPr>
          <w:noProof w:val="0"/>
          <w:snapToGrid w:val="0"/>
          <w:lang w:val="fr-FR"/>
        </w:rPr>
        <w:t>...</w:t>
      </w:r>
    </w:p>
    <w:p w14:paraId="704350DE" w14:textId="77777777" w:rsidR="00A85C4E" w:rsidRPr="005B3C76" w:rsidRDefault="00A85C4E" w:rsidP="00860CEE">
      <w:pPr>
        <w:pStyle w:val="PL"/>
        <w:spacing w:line="0" w:lineRule="atLeast"/>
        <w:rPr>
          <w:noProof w:val="0"/>
          <w:snapToGrid w:val="0"/>
          <w:lang w:val="fr-FR"/>
        </w:rPr>
      </w:pPr>
      <w:r w:rsidRPr="005B3C76">
        <w:rPr>
          <w:noProof w:val="0"/>
          <w:snapToGrid w:val="0"/>
          <w:lang w:val="fr-FR"/>
        </w:rPr>
        <w:t>}</w:t>
      </w:r>
    </w:p>
    <w:p w14:paraId="61824291" w14:textId="77777777" w:rsidR="00A85C4E" w:rsidRPr="005B3C76" w:rsidRDefault="00A85C4E" w:rsidP="00860CEE">
      <w:pPr>
        <w:pStyle w:val="PL"/>
        <w:spacing w:line="0" w:lineRule="atLeast"/>
        <w:rPr>
          <w:noProof w:val="0"/>
          <w:snapToGrid w:val="0"/>
          <w:lang w:val="fr-FR"/>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5909"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Pr="005B3C76" w:rsidRDefault="00F5512D" w:rsidP="003D0A27">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115FF008" w14:textId="77777777" w:rsidR="00F5512D" w:rsidRPr="005B3C76" w:rsidRDefault="00F5512D" w:rsidP="003D0A27">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28880B5F" w14:textId="77777777" w:rsidR="00F5512D" w:rsidRPr="005B3C76" w:rsidRDefault="00F5512D" w:rsidP="003D0A27">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0628F24A" w14:textId="77777777" w:rsidR="00F5512D" w:rsidRPr="005B3C76" w:rsidRDefault="00F5512D" w:rsidP="003D0A27">
      <w:pPr>
        <w:pStyle w:val="PL"/>
        <w:rPr>
          <w:snapToGrid w:val="0"/>
          <w:lang w:val="sv-SE"/>
        </w:rPr>
      </w:pPr>
      <w:r w:rsidRPr="005B3C76">
        <w:rPr>
          <w:snapToGrid w:val="0"/>
          <w:lang w:val="sv-SE"/>
        </w:rPr>
        <w:tab/>
        <w:t>...</w:t>
      </w:r>
    </w:p>
    <w:p w14:paraId="6BE3ABE4" w14:textId="77777777" w:rsidR="00F5512D" w:rsidRPr="005B3C76" w:rsidRDefault="00F5512D" w:rsidP="003D0A27">
      <w:pPr>
        <w:pStyle w:val="PL"/>
        <w:rPr>
          <w:snapToGrid w:val="0"/>
          <w:lang w:val="sv-SE"/>
        </w:rPr>
      </w:pPr>
      <w:r w:rsidRPr="005B3C76">
        <w:rPr>
          <w:snapToGrid w:val="0"/>
          <w:lang w:val="sv-SE"/>
        </w:rPr>
        <w:t>}</w:t>
      </w:r>
    </w:p>
    <w:p w14:paraId="18462DB6" w14:textId="77777777" w:rsidR="00F5512D" w:rsidRPr="005B3C76" w:rsidRDefault="00F5512D" w:rsidP="003D0A27">
      <w:pPr>
        <w:pStyle w:val="PL"/>
        <w:rPr>
          <w:snapToGrid w:val="0"/>
          <w:lang w:val="sv-SE"/>
        </w:rPr>
      </w:pPr>
    </w:p>
    <w:p w14:paraId="57545789" w14:textId="77777777" w:rsidR="00F5512D" w:rsidRPr="005B3C76" w:rsidRDefault="00F5512D" w:rsidP="003D0A27">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9AF1A5B" w14:textId="77777777" w:rsidR="00F5512D" w:rsidRDefault="00F5512D" w:rsidP="003D0A27">
      <w:pPr>
        <w:pStyle w:val="PL"/>
        <w:rPr>
          <w:snapToGrid w:val="0"/>
        </w:rPr>
      </w:pPr>
      <w:r w:rsidRPr="005B3C76">
        <w:rPr>
          <w:snapToGrid w:val="0"/>
          <w:lang w:val="sv-SE"/>
        </w:rPr>
        <w:tab/>
      </w:r>
      <w:r>
        <w:rPr>
          <w:snapToGrid w:val="0"/>
        </w:rPr>
        <w:t>...</w:t>
      </w:r>
    </w:p>
    <w:p w14:paraId="2D92EB01" w14:textId="77777777" w:rsidR="00F5512D" w:rsidRDefault="00F5512D" w:rsidP="003D0A27">
      <w:pPr>
        <w:pStyle w:val="PL"/>
        <w:rPr>
          <w:snapToGrid w:val="0"/>
        </w:rPr>
      </w:pPr>
      <w:r>
        <w:rPr>
          <w:snapToGrid w:val="0"/>
        </w:rPr>
        <w:t>}</w:t>
      </w:r>
    </w:p>
    <w:bookmarkEnd w:id="5909"/>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5910"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910"/>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5911"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5911"/>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1ADF9B93" w14:textId="77777777" w:rsidR="00BD0EBD" w:rsidRDefault="00AD182E" w:rsidP="00BD0EBD">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BD0EBD">
        <w:rPr>
          <w:snapToGrid w:val="0"/>
        </w:rPr>
        <w:t>|</w:t>
      </w:r>
    </w:p>
    <w:p w14:paraId="062B7380" w14:textId="0F6029A7" w:rsidR="008D34BA" w:rsidRPr="00D629EF" w:rsidRDefault="00BD0EBD" w:rsidP="00BD0EBD">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176A3FD9" w14:textId="77777777" w:rsidR="00BD0EBD" w:rsidRDefault="00AD182E" w:rsidP="00BD0EBD">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BD0EBD">
        <w:rPr>
          <w:snapToGrid w:val="0"/>
        </w:rPr>
        <w:t>|</w:t>
      </w:r>
    </w:p>
    <w:p w14:paraId="0621509C" w14:textId="62201FF4" w:rsidR="008D34BA" w:rsidRPr="00D629EF" w:rsidRDefault="00BD0EBD" w:rsidP="00BD0EBD">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3F4503" w:rsidRDefault="00A85C4E" w:rsidP="00976AF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DRB-Usage-Report-Item-ExtIEs} } OPTIONAL,</w:t>
      </w:r>
    </w:p>
    <w:p w14:paraId="78CAD0DC"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w:t>
      </w:r>
    </w:p>
    <w:p w14:paraId="17BB825C"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w:t>
      </w:r>
    </w:p>
    <w:p w14:paraId="0F84AF68" w14:textId="77777777" w:rsidR="00A85C4E" w:rsidRPr="003F4503" w:rsidRDefault="00A85C4E" w:rsidP="00976AF7">
      <w:pPr>
        <w:pStyle w:val="PL"/>
        <w:spacing w:line="0" w:lineRule="atLeast"/>
        <w:rPr>
          <w:noProof w:val="0"/>
          <w:snapToGrid w:val="0"/>
          <w:lang w:val="fr-FR"/>
        </w:rPr>
      </w:pPr>
    </w:p>
    <w:p w14:paraId="7049F428"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DRB-Usage-Report-Item-ExtIEs E1AP-PROTOCOL-EXTENSION ::= {</w:t>
      </w:r>
    </w:p>
    <w:p w14:paraId="60289864"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w:t>
      </w:r>
    </w:p>
    <w:p w14:paraId="106B29E5"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w:t>
      </w:r>
    </w:p>
    <w:p w14:paraId="7A32E970" w14:textId="77777777" w:rsidR="00A85C4E" w:rsidRPr="003F4503" w:rsidRDefault="00A85C4E" w:rsidP="00976AF7">
      <w:pPr>
        <w:pStyle w:val="PL"/>
        <w:spacing w:line="0" w:lineRule="atLeast"/>
        <w:rPr>
          <w:noProof w:val="0"/>
          <w:snapToGrid w:val="0"/>
          <w:lang w:val="fr-FR"/>
        </w:rPr>
      </w:pPr>
    </w:p>
    <w:p w14:paraId="0E32772F"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Duplication-Activation</w:t>
      </w:r>
      <w:r w:rsidRPr="003F4503">
        <w:rPr>
          <w:noProof w:val="0"/>
          <w:snapToGrid w:val="0"/>
          <w:lang w:val="fr-FR"/>
        </w:rPr>
        <w:tab/>
        <w:t>::=</w:t>
      </w:r>
      <w:r w:rsidRPr="003F4503">
        <w:rPr>
          <w:noProof w:val="0"/>
          <w:snapToGrid w:val="0"/>
          <w:lang w:val="fr-FR"/>
        </w:rPr>
        <w:tab/>
      </w:r>
      <w:r w:rsidRPr="003F4503">
        <w:rPr>
          <w:noProof w:val="0"/>
          <w:snapToGrid w:val="0"/>
          <w:lang w:val="fr-FR"/>
        </w:rPr>
        <w:tab/>
        <w:t>ENUMERATED {</w:t>
      </w:r>
    </w:p>
    <w:p w14:paraId="4113058A"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 xml:space="preserve">active, </w:t>
      </w:r>
    </w:p>
    <w:p w14:paraId="11C85335"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inactive,</w:t>
      </w:r>
    </w:p>
    <w:p w14:paraId="4D2CC416"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ab/>
        <w:t>...</w:t>
      </w:r>
    </w:p>
    <w:p w14:paraId="496B63CC" w14:textId="77777777" w:rsidR="00A85C4E" w:rsidRPr="003F4503" w:rsidRDefault="00A85C4E" w:rsidP="007B27E7">
      <w:pPr>
        <w:pStyle w:val="PL"/>
        <w:spacing w:line="0" w:lineRule="atLeast"/>
        <w:rPr>
          <w:noProof w:val="0"/>
          <w:snapToGrid w:val="0"/>
          <w:lang w:val="fr-FR"/>
        </w:rPr>
      </w:pPr>
      <w:r w:rsidRPr="003F4503">
        <w:rPr>
          <w:noProof w:val="0"/>
          <w:snapToGrid w:val="0"/>
          <w:lang w:val="fr-FR"/>
        </w:rPr>
        <w:t>}</w:t>
      </w:r>
    </w:p>
    <w:p w14:paraId="37E060DA" w14:textId="77777777" w:rsidR="00A85C4E" w:rsidRPr="003F4503" w:rsidRDefault="00A85C4E" w:rsidP="00976AF7">
      <w:pPr>
        <w:pStyle w:val="PL"/>
        <w:spacing w:line="0" w:lineRule="atLeast"/>
        <w:rPr>
          <w:noProof w:val="0"/>
          <w:snapToGrid w:val="0"/>
          <w:lang w:val="fr-FR"/>
        </w:rPr>
      </w:pPr>
    </w:p>
    <w:p w14:paraId="35F05992" w14:textId="77777777" w:rsidR="00A85C4E" w:rsidRPr="003F4503" w:rsidRDefault="00A85C4E" w:rsidP="00976AF7">
      <w:pPr>
        <w:pStyle w:val="PL"/>
        <w:spacing w:line="0" w:lineRule="atLeast"/>
        <w:rPr>
          <w:noProof w:val="0"/>
          <w:snapToGrid w:val="0"/>
          <w:lang w:val="fr-FR"/>
        </w:rPr>
      </w:pPr>
    </w:p>
    <w:p w14:paraId="60A90FBA"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Dynamic5QIDescriptor</w:t>
      </w:r>
      <w:r w:rsidRPr="003F4503">
        <w:rPr>
          <w:noProof w:val="0"/>
          <w:snapToGrid w:val="0"/>
          <w:lang w:val="fr-FR"/>
        </w:rPr>
        <w:tab/>
        <w:t>::= SEQUENCE {</w:t>
      </w:r>
    </w:p>
    <w:p w14:paraId="50CD3CAB"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qoSPriorityLevel</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QoSPriorityLevel,</w:t>
      </w:r>
    </w:p>
    <w:p w14:paraId="6C9D4DC0" w14:textId="77777777" w:rsidR="00A85C4E" w:rsidRPr="003F4503" w:rsidRDefault="00A85C4E" w:rsidP="00976AF7">
      <w:pPr>
        <w:pStyle w:val="PL"/>
        <w:spacing w:line="0" w:lineRule="atLeast"/>
        <w:rPr>
          <w:noProof w:val="0"/>
          <w:snapToGrid w:val="0"/>
          <w:lang w:val="fr-FR"/>
        </w:rPr>
      </w:pPr>
      <w:r w:rsidRPr="003F4503">
        <w:rPr>
          <w:noProof w:val="0"/>
          <w:snapToGrid w:val="0"/>
          <w:lang w:val="fr-FR"/>
        </w:rPr>
        <w:tab/>
        <w:t>packetDelayBudget</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PacketDelayBudget,</w:t>
      </w:r>
    </w:p>
    <w:p w14:paraId="69BCB296" w14:textId="77777777" w:rsidR="00A85C4E" w:rsidRPr="00D629EF" w:rsidRDefault="00A85C4E" w:rsidP="00860CEE">
      <w:pPr>
        <w:pStyle w:val="PL"/>
        <w:spacing w:line="0" w:lineRule="atLeast"/>
        <w:rPr>
          <w:noProof w:val="0"/>
          <w:snapToGrid w:val="0"/>
        </w:rPr>
      </w:pPr>
      <w:r w:rsidRPr="003F4503">
        <w:rPr>
          <w:noProof w:val="0"/>
          <w:snapToGrid w:val="0"/>
          <w:lang w:val="fr-FR"/>
        </w:rPr>
        <w:tab/>
      </w:r>
      <w:r w:rsidRPr="00D629EF">
        <w:rPr>
          <w:noProof w:val="0"/>
          <w:snapToGrid w:val="0"/>
        </w:rPr>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6FE17B6A" w14:textId="77777777" w:rsidR="0003504A" w:rsidRDefault="0003504A" w:rsidP="0003504A">
      <w:pPr>
        <w:pStyle w:val="PL"/>
        <w:spacing w:line="0" w:lineRule="atLeast"/>
        <w:rPr>
          <w:snapToGrid w:val="0"/>
        </w:rPr>
      </w:pPr>
      <w:r>
        <w:rPr>
          <w:iCs/>
        </w:rPr>
        <w:t>ECNMarkingorCongestionInformationReportingRequest</w:t>
      </w:r>
      <w:r>
        <w:rPr>
          <w:snapToGrid w:val="0"/>
        </w:rPr>
        <w:t xml:space="preserve"> ::= CHOICE {</w:t>
      </w:r>
    </w:p>
    <w:p w14:paraId="38488D97" w14:textId="77777777" w:rsidR="0003504A" w:rsidRDefault="0003504A" w:rsidP="0003504A">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526CABE7" w14:textId="77777777" w:rsidR="0003504A" w:rsidRDefault="0003504A" w:rsidP="0003504A">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0D0B0902" w14:textId="77777777" w:rsidR="0003504A" w:rsidRDefault="0003504A" w:rsidP="0003504A">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B6538FC" w14:textId="77777777" w:rsidR="0003504A" w:rsidRDefault="0003504A" w:rsidP="0003504A">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754822A4" w14:textId="77777777" w:rsidR="0003504A" w:rsidRDefault="0003504A" w:rsidP="0003504A">
      <w:pPr>
        <w:pStyle w:val="PL"/>
        <w:spacing w:line="0" w:lineRule="atLeast"/>
        <w:rPr>
          <w:snapToGrid w:val="0"/>
        </w:rPr>
      </w:pPr>
      <w:r>
        <w:rPr>
          <w:snapToGrid w:val="0"/>
        </w:rPr>
        <w:t>}</w:t>
      </w:r>
    </w:p>
    <w:p w14:paraId="6B65DA99" w14:textId="77777777" w:rsidR="0003504A" w:rsidRDefault="0003504A" w:rsidP="0003504A">
      <w:pPr>
        <w:pStyle w:val="PL"/>
        <w:spacing w:line="0" w:lineRule="atLeast"/>
        <w:rPr>
          <w:snapToGrid w:val="0"/>
        </w:rPr>
      </w:pPr>
    </w:p>
    <w:p w14:paraId="3D800483" w14:textId="77777777" w:rsidR="0003504A" w:rsidRDefault="0003504A" w:rsidP="0003504A">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7339E2D7" w14:textId="77777777" w:rsidR="0003504A" w:rsidRDefault="0003504A" w:rsidP="0003504A">
      <w:pPr>
        <w:pStyle w:val="PL"/>
        <w:spacing w:line="0" w:lineRule="atLeast"/>
        <w:rPr>
          <w:snapToGrid w:val="0"/>
        </w:rPr>
      </w:pPr>
      <w:r>
        <w:rPr>
          <w:snapToGrid w:val="0"/>
        </w:rPr>
        <w:tab/>
        <w:t>...</w:t>
      </w:r>
    </w:p>
    <w:p w14:paraId="0EC0365D" w14:textId="77777777" w:rsidR="0003504A" w:rsidRDefault="0003504A" w:rsidP="0003504A">
      <w:pPr>
        <w:pStyle w:val="PL"/>
        <w:spacing w:line="0" w:lineRule="atLeast"/>
        <w:rPr>
          <w:snapToGrid w:val="0"/>
        </w:rPr>
      </w:pPr>
      <w:r>
        <w:rPr>
          <w:snapToGrid w:val="0"/>
        </w:rPr>
        <w:t>}</w:t>
      </w:r>
    </w:p>
    <w:p w14:paraId="7EF242C2" w14:textId="77777777" w:rsidR="0003504A" w:rsidRDefault="0003504A" w:rsidP="0003504A">
      <w:pPr>
        <w:pStyle w:val="PL"/>
        <w:rPr>
          <w:rFonts w:cs="Arial"/>
          <w:szCs w:val="18"/>
        </w:rPr>
      </w:pPr>
    </w:p>
    <w:p w14:paraId="2EF7F66D" w14:textId="77777777" w:rsidR="0003504A" w:rsidRDefault="0003504A" w:rsidP="0003504A">
      <w:pPr>
        <w:pStyle w:val="PL"/>
        <w:rPr>
          <w:rFonts w:cs="Arial"/>
          <w:szCs w:val="18"/>
          <w:lang w:eastAsia="zh-CN"/>
        </w:rPr>
      </w:pPr>
    </w:p>
    <w:p w14:paraId="79B58770" w14:textId="77777777" w:rsidR="0003504A" w:rsidRDefault="0003504A" w:rsidP="0003504A">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4419DDB5" w14:textId="77777777" w:rsidR="0003504A" w:rsidRDefault="0003504A" w:rsidP="0003504A">
      <w:pPr>
        <w:pStyle w:val="PL"/>
        <w:rPr>
          <w:rFonts w:cs="Arial"/>
          <w:szCs w:val="18"/>
        </w:rPr>
      </w:pPr>
    </w:p>
    <w:p w14:paraId="28E8390D" w14:textId="77777777" w:rsidR="0003504A" w:rsidRDefault="0003504A"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5B3C76" w:rsidRDefault="000D2FF6" w:rsidP="000D2FF6">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EHC-Common-Parameters-ExtIEs } } </w:t>
      </w:r>
      <w:r w:rsidRPr="005B3C76">
        <w:rPr>
          <w:snapToGrid w:val="0"/>
          <w:lang w:val="fr-FR"/>
        </w:rPr>
        <w:tab/>
      </w:r>
      <w:r w:rsidRPr="005B3C76">
        <w:rPr>
          <w:snapToGrid w:val="0"/>
          <w:lang w:val="fr-FR"/>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5B3C76" w:rsidRDefault="000D2FF6" w:rsidP="000D2FF6">
      <w:pPr>
        <w:pStyle w:val="PL"/>
        <w:rPr>
          <w:snapToGrid w:val="0"/>
          <w:lang w:val="fr-FR"/>
        </w:rPr>
      </w:pPr>
      <w:r w:rsidRPr="000D2FF6">
        <w:rPr>
          <w:snapToGrid w:val="0"/>
        </w:rPr>
        <w:tab/>
      </w:r>
      <w:r w:rsidRPr="005B3C76">
        <w:rPr>
          <w:snapToGrid w:val="0"/>
          <w:lang w:val="fr-FR"/>
        </w:rPr>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 xml:space="preserve">ProtocolExtensionContainer { { EHC-Uplink-Parameters-ExtIEs } } </w:t>
      </w:r>
      <w:r w:rsidRPr="005B3C76">
        <w:rPr>
          <w:snapToGrid w:val="0"/>
          <w:lang w:val="fr-FR"/>
        </w:rPr>
        <w:tab/>
      </w:r>
      <w:r w:rsidRPr="005B3C76">
        <w:rPr>
          <w:snapToGrid w:val="0"/>
          <w:lang w:val="fr-FR"/>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3F4503" w:rsidRDefault="00E12DB6" w:rsidP="00E12DB6">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ECGI-ExtIEs } }</w:t>
      </w:r>
      <w:r w:rsidRPr="003F4503">
        <w:rPr>
          <w:noProof w:val="0"/>
          <w:snapToGrid w:val="0"/>
          <w:lang w:val="fr-FR"/>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3F4503" w:rsidRDefault="00A85C4E" w:rsidP="00546CFA">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w:t>
      </w:r>
    </w:p>
    <w:p w14:paraId="75BA8942" w14:textId="77777777" w:rsidR="00A85C4E" w:rsidRPr="003F4503" w:rsidRDefault="00A85C4E" w:rsidP="00546CFA">
      <w:pPr>
        <w:pStyle w:val="PL"/>
        <w:spacing w:line="0" w:lineRule="atLeast"/>
        <w:rPr>
          <w:noProof w:val="0"/>
          <w:snapToGrid w:val="0"/>
          <w:lang w:val="en-US"/>
        </w:rPr>
      </w:pPr>
      <w:r w:rsidRPr="003F4503">
        <w:rPr>
          <w:noProof w:val="0"/>
          <w:snapToGrid w:val="0"/>
          <w:lang w:val="en-US"/>
        </w:rPr>
        <w:t>}</w:t>
      </w:r>
    </w:p>
    <w:p w14:paraId="10308E22" w14:textId="77777777" w:rsidR="00A85C4E" w:rsidRPr="003F4503" w:rsidRDefault="00A85C4E" w:rsidP="00546CFA">
      <w:pPr>
        <w:pStyle w:val="PL"/>
        <w:spacing w:line="0" w:lineRule="atLeast"/>
        <w:rPr>
          <w:noProof w:val="0"/>
          <w:snapToGrid w:val="0"/>
          <w:lang w:val="en-US"/>
        </w:rPr>
      </w:pPr>
    </w:p>
    <w:p w14:paraId="31C96A38" w14:textId="77777777" w:rsidR="00A85C4E" w:rsidRPr="003F4503" w:rsidRDefault="00A85C4E" w:rsidP="00546CFA">
      <w:pPr>
        <w:pStyle w:val="PL"/>
        <w:spacing w:line="0" w:lineRule="atLeast"/>
        <w:rPr>
          <w:noProof w:val="0"/>
          <w:snapToGrid w:val="0"/>
          <w:lang w:val="en-US"/>
        </w:rPr>
      </w:pPr>
      <w:r w:rsidRPr="003F4503">
        <w:rPr>
          <w:noProof w:val="0"/>
          <w:snapToGrid w:val="0"/>
          <w:lang w:val="en-US"/>
        </w:rPr>
        <w:t>EUTRAN-QoS-ExtIEs E1AP-PROTOCOL-EXTENSION ::= {</w:t>
      </w:r>
    </w:p>
    <w:p w14:paraId="16FCC535" w14:textId="77777777" w:rsidR="00A85C4E" w:rsidRPr="00D629EF" w:rsidRDefault="00A85C4E" w:rsidP="00546CFA">
      <w:pPr>
        <w:pStyle w:val="PL"/>
        <w:spacing w:line="0" w:lineRule="atLeast"/>
        <w:rPr>
          <w:noProof w:val="0"/>
          <w:snapToGrid w:val="0"/>
        </w:rPr>
      </w:pPr>
      <w:r w:rsidRPr="003F4503">
        <w:rPr>
          <w:noProof w:val="0"/>
          <w:snapToGrid w:val="0"/>
          <w:lang w:val="en-US"/>
        </w:rPr>
        <w:tab/>
      </w:r>
      <w:r w:rsidRPr="00D629EF">
        <w:rPr>
          <w:noProof w:val="0"/>
          <w:snapToGrid w:val="0"/>
        </w:rPr>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Default="00C97DA3" w:rsidP="00C97DA3">
      <w:pPr>
        <w:pStyle w:val="PL"/>
        <w:spacing w:line="0" w:lineRule="atLeast"/>
        <w:rPr>
          <w:noProof w:val="0"/>
          <w:snapToGrid w:val="0"/>
        </w:rPr>
      </w:pPr>
    </w:p>
    <w:p w14:paraId="58904376" w14:textId="2D7CCB1C" w:rsidR="002777E3" w:rsidRPr="002777E3" w:rsidRDefault="002777E3" w:rsidP="002777E3">
      <w:pPr>
        <w:pStyle w:val="PL"/>
      </w:pPr>
      <w:r>
        <w:t>FiveGS-TAC ::= OCTET STRING (SIZE(3))</w:t>
      </w:r>
    </w:p>
    <w:p w14:paraId="04A0FAA3" w14:textId="77777777" w:rsidR="002777E3" w:rsidRPr="00D629EF" w:rsidRDefault="002777E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3F4503" w:rsidRDefault="00275D00" w:rsidP="00275D00">
      <w:pPr>
        <w:pStyle w:val="PL"/>
        <w:rPr>
          <w:lang w:val="fr-FR"/>
        </w:rPr>
      </w:pPr>
      <w:r w:rsidRPr="008C3F37">
        <w:rPr>
          <w:snapToGrid w:val="0"/>
        </w:rPr>
        <w:tab/>
      </w:r>
      <w:r w:rsidRPr="003F4503">
        <w:rPr>
          <w:lang w:val="fr-FR"/>
        </w:rPr>
        <w:t>iE-Extensions</w:t>
      </w:r>
      <w:r w:rsidRPr="003F4503">
        <w:rPr>
          <w:lang w:val="fr-FR"/>
        </w:rPr>
        <w:tab/>
      </w:r>
      <w:r w:rsidRPr="003F4503">
        <w:rPr>
          <w:lang w:val="fr-FR"/>
        </w:rPr>
        <w:tab/>
      </w:r>
      <w:r w:rsidRPr="003F4503">
        <w:rPr>
          <w:lang w:val="fr-FR"/>
        </w:rPr>
        <w:tab/>
      </w:r>
      <w:r w:rsidRPr="003F4503">
        <w:rPr>
          <w:lang w:val="fr-FR"/>
        </w:rPr>
        <w:tab/>
      </w:r>
      <w:r w:rsidRPr="003F4503">
        <w:rPr>
          <w:lang w:val="fr-FR"/>
        </w:rPr>
        <w:tab/>
      </w:r>
      <w:r w:rsidRPr="003F4503">
        <w:rPr>
          <w:lang w:val="fr-FR"/>
        </w:rPr>
        <w:tab/>
        <w:t>ProtocolExtensionContainer</w:t>
      </w:r>
      <w:r w:rsidRPr="003F4503">
        <w:rPr>
          <w:snapToGrid w:val="0"/>
          <w:lang w:val="fr-FR"/>
        </w:rPr>
        <w:t xml:space="preserve"> { { </w:t>
      </w:r>
      <w:r w:rsidRPr="003F4503">
        <w:rPr>
          <w:noProof w:val="0"/>
          <w:lang w:val="fr-FR"/>
        </w:rPr>
        <w:t>GlobalMBSSessionID-Ext</w:t>
      </w:r>
      <w:r w:rsidRPr="003F4503">
        <w:rPr>
          <w:lang w:val="fr-FR"/>
        </w:rPr>
        <w:t>IEs</w:t>
      </w:r>
      <w:r w:rsidRPr="003F4503">
        <w:rPr>
          <w:snapToGrid w:val="0"/>
          <w:lang w:val="fr-FR"/>
        </w:rPr>
        <w:t xml:space="preserve"> } } </w:t>
      </w:r>
      <w:r w:rsidRPr="003F4503">
        <w:rPr>
          <w:lang w:val="fr-FR"/>
        </w:rPr>
        <w:t>OPTIONAL,</w:t>
      </w:r>
    </w:p>
    <w:p w14:paraId="5C835AE2" w14:textId="77777777" w:rsidR="00275D00" w:rsidRPr="008C3F37" w:rsidRDefault="00275D00" w:rsidP="00275D00">
      <w:pPr>
        <w:pStyle w:val="PL"/>
      </w:pPr>
      <w:r w:rsidRPr="003F4503">
        <w:rPr>
          <w:lang w:val="fr-FR"/>
        </w:rPr>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5B3C76" w:rsidRDefault="002D0DF2" w:rsidP="002D0DF2">
      <w:pPr>
        <w:pStyle w:val="PL"/>
        <w:rPr>
          <w:noProof w:val="0"/>
          <w:lang w:val="sv-SE"/>
        </w:rPr>
      </w:pPr>
      <w:r w:rsidRPr="005B3C76">
        <w:rPr>
          <w:noProof w:val="0"/>
          <w:lang w:val="sv-SE"/>
        </w:rPr>
        <w:t>GNB-DU-ID</w:t>
      </w:r>
      <w:r w:rsidRPr="005B3C76">
        <w:rPr>
          <w:noProof w:val="0"/>
          <w:lang w:val="sv-SE"/>
        </w:rPr>
        <w:tab/>
        <w:t>::= INTEGER (0..68719476735)</w:t>
      </w:r>
    </w:p>
    <w:p w14:paraId="3F9B0862" w14:textId="77777777" w:rsidR="002D0DF2" w:rsidRPr="005B3C76" w:rsidRDefault="002D0DF2" w:rsidP="002D0DF2">
      <w:pPr>
        <w:pStyle w:val="PL"/>
        <w:rPr>
          <w:rFonts w:eastAsia="SimSun"/>
          <w:lang w:val="sv-SE"/>
        </w:rPr>
      </w:pPr>
    </w:p>
    <w:p w14:paraId="399D7F01" w14:textId="77777777" w:rsidR="00A85C4E" w:rsidRPr="005B3C76" w:rsidRDefault="00A85C4E" w:rsidP="00976AF7">
      <w:pPr>
        <w:pStyle w:val="PL"/>
        <w:spacing w:line="0" w:lineRule="atLeast"/>
        <w:rPr>
          <w:noProof w:val="0"/>
          <w:snapToGrid w:val="0"/>
          <w:lang w:val="sv-SE"/>
        </w:rPr>
      </w:pPr>
    </w:p>
    <w:p w14:paraId="6A1E1650" w14:textId="77777777" w:rsidR="00A85C4E" w:rsidRPr="005B3C76" w:rsidRDefault="00A85C4E" w:rsidP="008B1AD4">
      <w:pPr>
        <w:pStyle w:val="PL"/>
        <w:spacing w:line="0" w:lineRule="atLeast"/>
        <w:outlineLvl w:val="3"/>
        <w:rPr>
          <w:noProof w:val="0"/>
          <w:snapToGrid w:val="0"/>
          <w:lang w:val="sv-SE"/>
        </w:rPr>
      </w:pPr>
      <w:r w:rsidRPr="005B3C76">
        <w:rPr>
          <w:noProof w:val="0"/>
          <w:snapToGrid w:val="0"/>
          <w:lang w:val="sv-SE"/>
        </w:rPr>
        <w:t>-- H</w:t>
      </w:r>
    </w:p>
    <w:p w14:paraId="1F4AE9CF" w14:textId="77777777" w:rsidR="00A85C4E" w:rsidRPr="005B3C76" w:rsidRDefault="00A85C4E" w:rsidP="008B1AD4">
      <w:pPr>
        <w:pStyle w:val="PL"/>
        <w:spacing w:line="0" w:lineRule="atLeast"/>
        <w:rPr>
          <w:noProof w:val="0"/>
          <w:snapToGrid w:val="0"/>
          <w:lang w:val="sv-SE"/>
        </w:rPr>
      </w:pPr>
    </w:p>
    <w:p w14:paraId="17F86F83" w14:textId="77777777" w:rsidR="00A85C4E" w:rsidRPr="005B3C76" w:rsidRDefault="00A85C4E" w:rsidP="008B1AD4">
      <w:pPr>
        <w:pStyle w:val="PL"/>
        <w:spacing w:line="0" w:lineRule="atLeast"/>
        <w:rPr>
          <w:noProof w:val="0"/>
          <w:snapToGrid w:val="0"/>
          <w:lang w:val="sv-SE"/>
        </w:rPr>
      </w:pPr>
      <w:r w:rsidRPr="005B3C76">
        <w:rPr>
          <w:noProof w:val="0"/>
          <w:snapToGrid w:val="0"/>
          <w:lang w:val="sv-SE"/>
        </w:rPr>
        <w:t>HFN</w:t>
      </w:r>
      <w:r w:rsidRPr="005B3C76">
        <w:rPr>
          <w:noProof w:val="0"/>
          <w:snapToGrid w:val="0"/>
          <w:lang w:val="sv-SE"/>
        </w:rPr>
        <w:tab/>
      </w:r>
      <w:r w:rsidRPr="005B3C76">
        <w:rPr>
          <w:noProof w:val="0"/>
          <w:snapToGrid w:val="0"/>
          <w:lang w:val="sv-SE"/>
        </w:rPr>
        <w:tab/>
        <w:t>::=</w:t>
      </w:r>
      <w:r w:rsidRPr="005B3C76">
        <w:rPr>
          <w:noProof w:val="0"/>
          <w:snapToGrid w:val="0"/>
          <w:lang w:val="sv-SE"/>
        </w:rPr>
        <w:tab/>
      </w:r>
      <w:r w:rsidRPr="005B3C76">
        <w:rPr>
          <w:noProof w:val="0"/>
          <w:snapToGrid w:val="0"/>
          <w:lang w:val="sv-SE"/>
        </w:rPr>
        <w:tab/>
        <w:t>INTEGER</w:t>
      </w:r>
      <w:r w:rsidRPr="005B3C76">
        <w:rPr>
          <w:noProof w:val="0"/>
          <w:snapToGrid w:val="0"/>
          <w:lang w:val="sv-SE"/>
        </w:rPr>
        <w:tab/>
        <w:t>(0..4294967295)</w:t>
      </w:r>
    </w:p>
    <w:p w14:paraId="30DAA8BE" w14:textId="77777777" w:rsidR="00A85C4E" w:rsidRPr="005B3C76" w:rsidRDefault="00A85C4E" w:rsidP="008B1AD4">
      <w:pPr>
        <w:pStyle w:val="PL"/>
        <w:spacing w:line="0" w:lineRule="atLeast"/>
        <w:rPr>
          <w:noProof w:val="0"/>
          <w:snapToGrid w:val="0"/>
          <w:lang w:val="sv-SE"/>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3F4503" w:rsidRDefault="00A1709E" w:rsidP="00A1709E">
      <w:pPr>
        <w:pStyle w:val="PL"/>
        <w:spacing w:line="0" w:lineRule="atLeast"/>
        <w:rPr>
          <w:noProof w:val="0"/>
          <w:snapToGrid w:val="0"/>
          <w:lang w:val="fr-FR"/>
        </w:rPr>
      </w:pPr>
      <w:r w:rsidRPr="005C2B60">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t>ProtocolExtensionContainer { { HW-CapacityIndicator-ExtIEs } } OPTIONAL,</w:t>
      </w:r>
    </w:p>
    <w:p w14:paraId="435C62E7" w14:textId="77777777" w:rsidR="005C2B60" w:rsidRPr="005C2B60" w:rsidRDefault="005C2B60" w:rsidP="005C2B60">
      <w:pPr>
        <w:pStyle w:val="PL"/>
        <w:spacing w:line="0" w:lineRule="atLeast"/>
        <w:rPr>
          <w:noProof w:val="0"/>
          <w:snapToGrid w:val="0"/>
        </w:rPr>
      </w:pPr>
      <w:r w:rsidRPr="003F4503">
        <w:rPr>
          <w:noProof w:val="0"/>
          <w:snapToGrid w:val="0"/>
          <w:lang w:val="fr-FR"/>
        </w:rPr>
        <w:tab/>
      </w:r>
      <w:r w:rsidRPr="005C2B60">
        <w:rPr>
          <w:noProof w:val="0"/>
          <w:snapToGrid w:val="0"/>
        </w:rPr>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Default="00A85C4E" w:rsidP="008B1AD4">
      <w:pPr>
        <w:pStyle w:val="PL"/>
        <w:spacing w:line="0" w:lineRule="atLeast"/>
        <w:rPr>
          <w:noProof w:val="0"/>
          <w:snapToGrid w:val="0"/>
        </w:rPr>
      </w:pPr>
    </w:p>
    <w:p w14:paraId="50E9322D" w14:textId="77777777" w:rsidR="00101A16" w:rsidRDefault="00101A16" w:rsidP="00101A16">
      <w:pPr>
        <w:pStyle w:val="PL"/>
        <w:spacing w:line="0" w:lineRule="atLeast"/>
        <w:rPr>
          <w:snapToGrid w:val="0"/>
        </w:rPr>
      </w:pPr>
    </w:p>
    <w:p w14:paraId="1D36B8E6" w14:textId="77777777" w:rsidR="00101A16" w:rsidRPr="00FA52B0" w:rsidRDefault="00101A16" w:rsidP="00101A16">
      <w:pPr>
        <w:pStyle w:val="PL"/>
        <w:rPr>
          <w:snapToGrid w:val="0"/>
        </w:rPr>
      </w:pPr>
      <w:r>
        <w:rPr>
          <w:noProof w:val="0"/>
          <w:snapToGrid w:val="0"/>
        </w:rPr>
        <w:t>IndirectPathIndication</w:t>
      </w:r>
      <w:r w:rsidRPr="00FA52B0">
        <w:rPr>
          <w:snapToGrid w:val="0"/>
        </w:rPr>
        <w:tab/>
        <w:t>::=</w:t>
      </w:r>
      <w:r w:rsidRPr="00FA52B0">
        <w:rPr>
          <w:snapToGrid w:val="0"/>
        </w:rPr>
        <w:tab/>
        <w:t>ENUMERATED</w:t>
      </w:r>
      <w:r w:rsidRPr="00FA52B0">
        <w:rPr>
          <w:snapToGrid w:val="0"/>
        </w:rPr>
        <w:tab/>
        <w:t>{</w:t>
      </w:r>
    </w:p>
    <w:p w14:paraId="57600D25" w14:textId="77777777" w:rsidR="00101A16" w:rsidRPr="00FA52B0" w:rsidRDefault="00101A16" w:rsidP="00101A16">
      <w:pPr>
        <w:pStyle w:val="PL"/>
        <w:rPr>
          <w:snapToGrid w:val="0"/>
        </w:rPr>
      </w:pPr>
      <w:r w:rsidRPr="00FA52B0">
        <w:rPr>
          <w:snapToGrid w:val="0"/>
        </w:rPr>
        <w:tab/>
        <w:t>true,</w:t>
      </w:r>
    </w:p>
    <w:p w14:paraId="1AE52A1F" w14:textId="77777777" w:rsidR="00101A16" w:rsidRPr="00FA52B0" w:rsidRDefault="00101A16" w:rsidP="00101A16">
      <w:pPr>
        <w:pStyle w:val="PL"/>
        <w:rPr>
          <w:snapToGrid w:val="0"/>
        </w:rPr>
      </w:pPr>
      <w:r w:rsidRPr="00FA52B0">
        <w:rPr>
          <w:snapToGrid w:val="0"/>
        </w:rPr>
        <w:tab/>
        <w:t>...</w:t>
      </w:r>
    </w:p>
    <w:p w14:paraId="648DAD65" w14:textId="77777777" w:rsidR="00101A16" w:rsidRDefault="00101A16" w:rsidP="00101A16">
      <w:pPr>
        <w:pStyle w:val="PL"/>
        <w:spacing w:line="0" w:lineRule="atLeast"/>
        <w:rPr>
          <w:snapToGrid w:val="0"/>
        </w:rPr>
      </w:pPr>
      <w:r w:rsidRPr="00FA52B0">
        <w:rPr>
          <w:snapToGrid w:val="0"/>
        </w:rPr>
        <w:t>}</w:t>
      </w:r>
    </w:p>
    <w:p w14:paraId="3A43AA4D" w14:textId="77777777" w:rsidR="00101A16" w:rsidRPr="00D629EF" w:rsidRDefault="00101A16"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3F4503" w:rsidRDefault="00D44F5E" w:rsidP="00D44F5E">
      <w:pPr>
        <w:pStyle w:val="PL"/>
        <w:spacing w:line="0" w:lineRule="atLeast"/>
        <w:rPr>
          <w:noProof w:val="0"/>
          <w:snapToGrid w:val="0"/>
          <w:lang w:val="fr-FR"/>
        </w:rPr>
      </w:pPr>
      <w:r w:rsidRPr="00D44F5E">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3F4503">
        <w:rPr>
          <w:noProof w:val="0"/>
          <w:snapToGrid w:val="0"/>
          <w:lang w:val="fr-FR"/>
        </w:rPr>
        <w:tab/>
      </w:r>
      <w:r w:rsidRPr="00D44F5E">
        <w:rPr>
          <w:noProof w:val="0"/>
          <w:snapToGrid w:val="0"/>
        </w:rPr>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Pr="005B3C76" w:rsidRDefault="00D95C19" w:rsidP="00D95C19">
      <w:pPr>
        <w:pStyle w:val="PL"/>
        <w:spacing w:line="0" w:lineRule="atLeast"/>
        <w:rPr>
          <w:lang w:val="sv-SE"/>
        </w:rPr>
      </w:pPr>
      <w:r>
        <w:tab/>
      </w:r>
      <w:r w:rsidRPr="005B3C76">
        <w:rPr>
          <w:lang w:val="sv-SE"/>
        </w:rPr>
        <w:t>...</w:t>
      </w:r>
    </w:p>
    <w:p w14:paraId="0E217C83" w14:textId="77777777" w:rsidR="00D95C19" w:rsidRPr="005B3C76" w:rsidRDefault="00D95C19" w:rsidP="00D95C19">
      <w:pPr>
        <w:pStyle w:val="PL"/>
        <w:spacing w:line="0" w:lineRule="atLeast"/>
        <w:rPr>
          <w:lang w:val="sv-SE"/>
        </w:rPr>
      </w:pPr>
      <w:r w:rsidRPr="005B3C76">
        <w:rPr>
          <w:lang w:val="sv-SE"/>
        </w:rPr>
        <w:t>}</w:t>
      </w:r>
    </w:p>
    <w:p w14:paraId="35B271A0" w14:textId="77777777" w:rsidR="00D95C19" w:rsidRPr="005B3C76" w:rsidRDefault="00D95C19" w:rsidP="00D44F5E">
      <w:pPr>
        <w:pStyle w:val="PL"/>
        <w:spacing w:line="0" w:lineRule="atLeast"/>
        <w:rPr>
          <w:lang w:val="sv-SE"/>
        </w:rPr>
      </w:pPr>
      <w:r w:rsidRPr="005B3C76">
        <w:rPr>
          <w:lang w:val="sv-SE"/>
        </w:rPr>
        <w:t>IAB-donor-CU-UPPSK</w:t>
      </w:r>
      <w:r w:rsidRPr="005B3C76">
        <w:rPr>
          <w:lang w:val="sv-SE"/>
        </w:rPr>
        <w:tab/>
        <w:t>::= OCTET STRING</w:t>
      </w:r>
    </w:p>
    <w:p w14:paraId="387B3A7F" w14:textId="77777777" w:rsidR="00A01DD0" w:rsidRPr="005B3C76"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val="sv-SE"/>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3F4503">
        <w:rPr>
          <w:noProof w:val="0"/>
          <w:snapToGrid w:val="0"/>
          <w:lang w:val="fr-FR"/>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5B3C76" w:rsidRDefault="00A85C4E" w:rsidP="001D1CD3">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3A43CDA2"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w:t>
      </w:r>
    </w:p>
    <w:p w14:paraId="56349B90" w14:textId="77777777" w:rsidR="00A85C4E" w:rsidRPr="005B3C76" w:rsidRDefault="00A85C4E" w:rsidP="001D1CD3">
      <w:pPr>
        <w:pStyle w:val="PL"/>
        <w:spacing w:line="0" w:lineRule="atLeast"/>
        <w:rPr>
          <w:noProof w:val="0"/>
          <w:snapToGrid w:val="0"/>
          <w:lang w:val="fr-FR"/>
        </w:rPr>
      </w:pPr>
    </w:p>
    <w:p w14:paraId="3B40C9BD"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MaximumIPdatarate-ExtIEs E1AP-PROTOCOL-EXTENSION ::= {</w:t>
      </w:r>
    </w:p>
    <w:p w14:paraId="3F883D1D"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ab/>
        <w:t>...</w:t>
      </w:r>
    </w:p>
    <w:p w14:paraId="689D5920"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w:t>
      </w:r>
    </w:p>
    <w:p w14:paraId="7771076C" w14:textId="77777777" w:rsidR="00A85C4E" w:rsidRPr="005B3C76" w:rsidRDefault="00A85C4E" w:rsidP="001D1CD3">
      <w:pPr>
        <w:pStyle w:val="PL"/>
        <w:spacing w:line="0" w:lineRule="atLeast"/>
        <w:rPr>
          <w:noProof w:val="0"/>
          <w:snapToGrid w:val="0"/>
          <w:lang w:val="fr-FR"/>
        </w:rPr>
      </w:pPr>
    </w:p>
    <w:p w14:paraId="4636C287"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MaxIPrate ::= ENUMERATED {</w:t>
      </w:r>
    </w:p>
    <w:p w14:paraId="3DD19E78" w14:textId="77777777" w:rsidR="00A85C4E" w:rsidRPr="005B3C76" w:rsidRDefault="00A85C4E" w:rsidP="001D1CD3">
      <w:pPr>
        <w:pStyle w:val="PL"/>
        <w:spacing w:line="0" w:lineRule="atLeast"/>
        <w:rPr>
          <w:noProof w:val="0"/>
          <w:snapToGrid w:val="0"/>
          <w:lang w:val="fr-FR"/>
        </w:rPr>
      </w:pPr>
      <w:r w:rsidRPr="005B3C76">
        <w:rPr>
          <w:noProof w:val="0"/>
          <w:snapToGrid w:val="0"/>
          <w:lang w:val="fr-FR"/>
        </w:rPr>
        <w:tab/>
        <w:t>bitrate64kbs,</w:t>
      </w:r>
    </w:p>
    <w:p w14:paraId="2DB92AE0" w14:textId="77777777" w:rsidR="00A85C4E" w:rsidRPr="003F4503" w:rsidRDefault="00A85C4E" w:rsidP="001D1CD3">
      <w:pPr>
        <w:pStyle w:val="PL"/>
        <w:spacing w:line="0" w:lineRule="atLeast"/>
        <w:rPr>
          <w:noProof w:val="0"/>
          <w:snapToGrid w:val="0"/>
          <w:lang w:val="fr-FR"/>
        </w:rPr>
      </w:pPr>
      <w:r w:rsidRPr="005B3C76">
        <w:rPr>
          <w:noProof w:val="0"/>
          <w:snapToGrid w:val="0"/>
          <w:lang w:val="fr-FR"/>
        </w:rPr>
        <w:tab/>
      </w:r>
      <w:r w:rsidRPr="003F4503">
        <w:rPr>
          <w:noProof w:val="0"/>
          <w:snapToGrid w:val="0"/>
          <w:lang w:val="fr-FR"/>
        </w:rPr>
        <w:t>max-UErate,</w:t>
      </w:r>
    </w:p>
    <w:p w14:paraId="33AE9F94"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ab/>
        <w:t>...</w:t>
      </w:r>
    </w:p>
    <w:p w14:paraId="4D2CC030" w14:textId="77777777" w:rsidR="00A85C4E" w:rsidRPr="003F4503" w:rsidRDefault="00A85C4E" w:rsidP="001D1CD3">
      <w:pPr>
        <w:pStyle w:val="PL"/>
        <w:spacing w:line="0" w:lineRule="atLeast"/>
        <w:rPr>
          <w:noProof w:val="0"/>
          <w:snapToGrid w:val="0"/>
          <w:lang w:val="fr-FR"/>
        </w:rPr>
      </w:pPr>
      <w:r w:rsidRPr="003F4503">
        <w:rPr>
          <w:noProof w:val="0"/>
          <w:snapToGrid w:val="0"/>
          <w:lang w:val="fr-FR"/>
        </w:rPr>
        <w:t>}</w:t>
      </w:r>
    </w:p>
    <w:p w14:paraId="48D5DFF5" w14:textId="77777777" w:rsidR="00A85C4E" w:rsidRPr="003F4503" w:rsidRDefault="00A85C4E" w:rsidP="00C4010C">
      <w:pPr>
        <w:pStyle w:val="PL"/>
        <w:spacing w:line="0" w:lineRule="atLeast"/>
        <w:rPr>
          <w:noProof w:val="0"/>
          <w:snapToGrid w:val="0"/>
          <w:lang w:val="fr-FR"/>
        </w:rPr>
      </w:pPr>
    </w:p>
    <w:p w14:paraId="4FFD90C5" w14:textId="77777777" w:rsidR="00A85C4E" w:rsidRPr="003F4503" w:rsidRDefault="00A85C4E" w:rsidP="00C4010C">
      <w:pPr>
        <w:pStyle w:val="PL"/>
        <w:spacing w:line="0" w:lineRule="atLeast"/>
        <w:rPr>
          <w:noProof w:val="0"/>
          <w:snapToGrid w:val="0"/>
          <w:lang w:val="fr-FR"/>
        </w:rPr>
      </w:pPr>
      <w:r w:rsidRPr="003F4503">
        <w:rPr>
          <w:noProof w:val="0"/>
          <w:snapToGrid w:val="0"/>
          <w:lang w:val="fr-FR"/>
        </w:rPr>
        <w:t>MaxPacketLossRate ::= INTEGER (0..1000, ...)</w:t>
      </w:r>
    </w:p>
    <w:p w14:paraId="4DA7BC71" w14:textId="77777777" w:rsidR="00A85C4E" w:rsidRPr="003F4503" w:rsidRDefault="00A85C4E" w:rsidP="00C4010C">
      <w:pPr>
        <w:pStyle w:val="PL"/>
        <w:spacing w:line="0" w:lineRule="atLeast"/>
        <w:rPr>
          <w:noProof w:val="0"/>
          <w:snapToGrid w:val="0"/>
          <w:lang w:val="fr-FR"/>
        </w:rPr>
      </w:pPr>
    </w:p>
    <w:p w14:paraId="36F523F4" w14:textId="77777777" w:rsidR="00D80408" w:rsidRPr="003F4503" w:rsidRDefault="00D80408" w:rsidP="00D80408">
      <w:pPr>
        <w:pStyle w:val="PL"/>
        <w:spacing w:line="0" w:lineRule="atLeast"/>
        <w:rPr>
          <w:rFonts w:eastAsia="Malgun Gothic"/>
          <w:snapToGrid w:val="0"/>
          <w:lang w:val="en-US" w:eastAsia="zh-CN"/>
        </w:rPr>
      </w:pPr>
      <w:r w:rsidRPr="003F4503">
        <w:rPr>
          <w:rFonts w:eastAsia="Malgun Gothic" w:hint="eastAsia"/>
          <w:snapToGrid w:val="0"/>
          <w:lang w:val="en-US" w:eastAsia="zh-CN"/>
        </w:rPr>
        <w:t>M</w:t>
      </w:r>
      <w:r w:rsidRPr="003F4503">
        <w:rPr>
          <w:rFonts w:eastAsia="Malgun Gothic"/>
          <w:snapToGrid w:val="0"/>
          <w:lang w:val="en-US" w:eastAsia="zh-CN"/>
        </w:rPr>
        <w:t>axCIDEHCDL ::= INTEGER (1..32767, ...)</w:t>
      </w:r>
    </w:p>
    <w:p w14:paraId="75710681" w14:textId="77777777" w:rsidR="00D80408" w:rsidRPr="003F4503" w:rsidRDefault="00D80408" w:rsidP="00F21049">
      <w:pPr>
        <w:pStyle w:val="PL"/>
        <w:spacing w:line="0" w:lineRule="atLeast"/>
        <w:rPr>
          <w:rFonts w:eastAsia="Malgun Gothic"/>
          <w:noProof w:val="0"/>
          <w:snapToGrid w:val="0"/>
          <w:lang w:val="en-US"/>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5B3C76" w:rsidRDefault="001A2601" w:rsidP="001A2601">
      <w:pPr>
        <w:pStyle w:val="PL"/>
        <w:spacing w:line="0" w:lineRule="atLeast"/>
        <w:rPr>
          <w:lang w:val="en-US"/>
        </w:rPr>
      </w:pPr>
      <w:r w:rsidRPr="004F4B56">
        <w:rPr>
          <w:lang w:val="fr-FR"/>
        </w:rPr>
        <w:tab/>
      </w:r>
      <w:r w:rsidRPr="005B3C76">
        <w:rPr>
          <w:lang w:val="en-US"/>
        </w:rPr>
        <w:t>mbs-f1u-info-at-DU</w:t>
      </w:r>
      <w:r w:rsidRPr="005B3C76">
        <w:rPr>
          <w:lang w:val="en-US"/>
        </w:rPr>
        <w:tab/>
      </w:r>
      <w:r w:rsidRPr="005B3C76">
        <w:rPr>
          <w:lang w:val="en-US"/>
        </w:rPr>
        <w:tab/>
      </w:r>
      <w:r w:rsidRPr="005B3C76">
        <w:rPr>
          <w:lang w:val="en-US"/>
        </w:rPr>
        <w:tab/>
      </w:r>
      <w:r w:rsidRPr="005B3C76">
        <w:rPr>
          <w:lang w:val="en-US"/>
        </w:rPr>
        <w:tab/>
        <w:t>UP-TNL-Information,</w:t>
      </w:r>
    </w:p>
    <w:p w14:paraId="69AE6C5D" w14:textId="77777777" w:rsidR="001A2601" w:rsidRPr="004F4B56" w:rsidRDefault="001A2601" w:rsidP="001A2601">
      <w:pPr>
        <w:pStyle w:val="PL"/>
        <w:spacing w:line="0" w:lineRule="atLeast"/>
        <w:rPr>
          <w:noProof w:val="0"/>
          <w:snapToGrid w:val="0"/>
          <w:lang w:val="fr-FR"/>
        </w:rPr>
      </w:pPr>
      <w:r w:rsidRPr="005B3C76">
        <w:rPr>
          <w:noProof w:val="0"/>
          <w:snapToGrid w:val="0"/>
          <w:lang w:val="en-US"/>
        </w:rP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MBSNGUInformationAtNGRAN ::= CHOICE {</w:t>
      </w:r>
    </w:p>
    <w:p w14:paraId="24681453"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unicast</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lang w:val="en-US"/>
        </w:rPr>
        <w:t>UP-TNL-Information,</w:t>
      </w:r>
    </w:p>
    <w:p w14:paraId="47E08081"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choice-extension</w:t>
      </w:r>
      <w:r w:rsidRPr="003F4503">
        <w:rPr>
          <w:noProof w:val="0"/>
          <w:snapToGrid w:val="0"/>
          <w:lang w:val="en-US"/>
        </w:rPr>
        <w:tab/>
        <w:t>ProtocolIE-SingleContainer</w:t>
      </w:r>
      <w:r w:rsidRPr="003F4503">
        <w:rPr>
          <w:noProof w:val="0"/>
          <w:snapToGrid w:val="0"/>
          <w:lang w:val="en-US"/>
        </w:rPr>
        <w:tab/>
        <w:t>{{MBSNGUInformationAtNGRAN-ExtIEs}}</w:t>
      </w:r>
    </w:p>
    <w:p w14:paraId="0AAEB23A"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w:t>
      </w:r>
    </w:p>
    <w:p w14:paraId="6AF81AFB" w14:textId="77777777" w:rsidR="001A2601" w:rsidRPr="003F4503" w:rsidRDefault="001A2601" w:rsidP="001A2601">
      <w:pPr>
        <w:pStyle w:val="PL"/>
        <w:spacing w:line="0" w:lineRule="atLeast"/>
        <w:rPr>
          <w:noProof w:val="0"/>
          <w:snapToGrid w:val="0"/>
          <w:lang w:val="en-US"/>
        </w:rPr>
      </w:pPr>
    </w:p>
    <w:p w14:paraId="4B300D10"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MBSNGUInformationAtNGRAN-ExtIEs E1AP-PROTOCOL-IES ::= {</w:t>
      </w:r>
    </w:p>
    <w:p w14:paraId="0D71FEA6"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ab/>
        <w:t>...</w:t>
      </w:r>
    </w:p>
    <w:p w14:paraId="6942E5FE" w14:textId="77777777" w:rsidR="001A2601" w:rsidRPr="003F4503" w:rsidRDefault="001A2601" w:rsidP="001A2601">
      <w:pPr>
        <w:pStyle w:val="PL"/>
        <w:spacing w:line="0" w:lineRule="atLeast"/>
        <w:rPr>
          <w:noProof w:val="0"/>
          <w:snapToGrid w:val="0"/>
          <w:lang w:val="en-US"/>
        </w:rPr>
      </w:pPr>
      <w:r w:rsidRPr="003F4503">
        <w:rPr>
          <w:noProof w:val="0"/>
          <w:snapToGrid w:val="0"/>
          <w:lang w:val="en-US"/>
        </w:rPr>
        <w:t>}</w:t>
      </w:r>
    </w:p>
    <w:p w14:paraId="467E2A3F" w14:textId="77777777" w:rsidR="001A2601" w:rsidRPr="003F4503" w:rsidRDefault="001A2601" w:rsidP="001A2601">
      <w:pPr>
        <w:pStyle w:val="PL"/>
        <w:spacing w:line="0" w:lineRule="atLeast"/>
        <w:rPr>
          <w:noProof w:val="0"/>
          <w:snapToGrid w:val="0"/>
          <w:lang w:val="en-US"/>
        </w:rPr>
      </w:pPr>
    </w:p>
    <w:p w14:paraId="3B392CE2" w14:textId="77777777" w:rsidR="00497358" w:rsidRPr="003F4503" w:rsidRDefault="00497358" w:rsidP="009C7677">
      <w:pPr>
        <w:pStyle w:val="PL"/>
        <w:rPr>
          <w:snapToGrid w:val="0"/>
          <w:lang w:val="en-US"/>
        </w:rPr>
      </w:pPr>
    </w:p>
    <w:p w14:paraId="6913DEF6"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 ::= SEQUENCE {</w:t>
      </w:r>
    </w:p>
    <w:p w14:paraId="3A5D6440"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ab/>
      </w:r>
      <w:r w:rsidRPr="003F4503">
        <w:rPr>
          <w:rFonts w:hint="eastAsia"/>
          <w:noProof w:val="0"/>
          <w:snapToGrid w:val="0"/>
          <w:lang w:val="en-US" w:eastAsia="zh-CN"/>
        </w:rPr>
        <w:t>ue-Reference-ID</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rFonts w:hint="eastAsia"/>
          <w:noProof w:val="0"/>
          <w:snapToGrid w:val="0"/>
          <w:lang w:val="en-US" w:eastAsia="zh-CN"/>
        </w:rPr>
        <w:tab/>
      </w:r>
      <w:r w:rsidRPr="003F4503">
        <w:rPr>
          <w:noProof w:val="0"/>
          <w:snapToGrid w:val="0"/>
          <w:lang w:val="en-US"/>
        </w:rPr>
        <w:t>GNB-CU-CP-UE-E1AP-ID,</w:t>
      </w:r>
    </w:p>
    <w:p w14:paraId="2BDBBFC5" w14:textId="77777777" w:rsidR="00497358" w:rsidRPr="003F4503" w:rsidRDefault="00497358" w:rsidP="00497358">
      <w:pPr>
        <w:pStyle w:val="PL"/>
        <w:spacing w:line="0" w:lineRule="atLeast"/>
        <w:rPr>
          <w:noProof w:val="0"/>
          <w:snapToGrid w:val="0"/>
          <w:lang w:val="en-US"/>
        </w:rPr>
      </w:pPr>
      <w:r w:rsidRPr="003F4503">
        <w:rPr>
          <w:noProof w:val="0"/>
          <w:snapToGrid w:val="0"/>
          <w:lang w:val="en-US"/>
        </w:rPr>
        <w:tab/>
        <w:t>pDU-Session-ID</w:t>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noProof w:val="0"/>
          <w:snapToGrid w:val="0"/>
          <w:lang w:val="en-US"/>
        </w:rPr>
        <w:tab/>
      </w:r>
      <w:r w:rsidRPr="003F4503">
        <w:rPr>
          <w:rFonts w:hint="eastAsia"/>
          <w:noProof w:val="0"/>
          <w:snapToGrid w:val="0"/>
          <w:lang w:val="en-US" w:eastAsia="zh-CN"/>
        </w:rPr>
        <w:tab/>
      </w:r>
      <w:r w:rsidRPr="003F4503">
        <w:rPr>
          <w:noProof w:val="0"/>
          <w:snapToGrid w:val="0"/>
          <w:lang w:val="en-US"/>
        </w:rPr>
        <w:t>PDU-Session-ID,</w:t>
      </w:r>
    </w:p>
    <w:p w14:paraId="2858BE36" w14:textId="77777777" w:rsidR="00497358" w:rsidRPr="003F4503" w:rsidRDefault="00497358" w:rsidP="00497358">
      <w:pPr>
        <w:pStyle w:val="PL"/>
        <w:spacing w:line="0" w:lineRule="atLeast"/>
        <w:rPr>
          <w:snapToGrid w:val="0"/>
          <w:lang w:val="en-US"/>
        </w:rPr>
      </w:pPr>
      <w:r w:rsidRPr="003F4503">
        <w:rPr>
          <w:noProof w:val="0"/>
          <w:snapToGrid w:val="0"/>
          <w:lang w:val="en-US"/>
        </w:rPr>
        <w:tab/>
      </w:r>
      <w:r w:rsidRPr="003F4503">
        <w:rPr>
          <w:rFonts w:hint="eastAsia"/>
          <w:noProof w:val="0"/>
          <w:snapToGrid w:val="0"/>
          <w:lang w:val="en-US" w:eastAsia="zh-CN"/>
        </w:rPr>
        <w:t>a</w:t>
      </w:r>
      <w:r w:rsidRPr="003F4503">
        <w:rPr>
          <w:noProof w:val="0"/>
          <w:snapToGrid w:val="0"/>
          <w:lang w:val="en-US"/>
        </w:rPr>
        <w:t>ssociatedQoSFlowInformationList</w:t>
      </w:r>
      <w:r w:rsidRPr="003F4503">
        <w:rPr>
          <w:noProof w:val="0"/>
          <w:snapToGrid w:val="0"/>
          <w:lang w:val="en-US"/>
        </w:rPr>
        <w:tab/>
      </w:r>
      <w:r w:rsidRPr="003F4503">
        <w:rPr>
          <w:snapToGrid w:val="0"/>
          <w:lang w:val="en-US"/>
        </w:rPr>
        <w:t>MBSSessionAssociatedInformationList,</w:t>
      </w:r>
    </w:p>
    <w:p w14:paraId="6F85E8B1" w14:textId="77777777" w:rsidR="00497358" w:rsidRPr="003F4503" w:rsidRDefault="00497358" w:rsidP="00497358">
      <w:pPr>
        <w:pStyle w:val="PL"/>
        <w:rPr>
          <w:snapToGrid w:val="0"/>
          <w:lang w:val="en-US"/>
        </w:rPr>
      </w:pPr>
      <w:r w:rsidRPr="003F4503">
        <w:rPr>
          <w:snapToGrid w:val="0"/>
          <w:lang w:val="en-US"/>
        </w:rPr>
        <w:tab/>
        <w:t>iE-Extensions</w:t>
      </w:r>
      <w:r w:rsidRPr="003F4503">
        <w:rPr>
          <w:snapToGrid w:val="0"/>
          <w:lang w:val="en-US"/>
        </w:rPr>
        <w:tab/>
      </w:r>
      <w:r w:rsidRPr="003F4503">
        <w:rPr>
          <w:snapToGrid w:val="0"/>
          <w:lang w:val="en-US"/>
        </w:rPr>
        <w:tab/>
        <w:t>ProtocolExtensionContainer { {</w:t>
      </w: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w:t>
      </w:r>
      <w:r w:rsidRPr="003F4503">
        <w:rPr>
          <w:snapToGrid w:val="0"/>
          <w:lang w:val="en-US"/>
        </w:rPr>
        <w:t>-ExtIEs} }</w:t>
      </w:r>
      <w:r w:rsidRPr="003F4503">
        <w:rPr>
          <w:snapToGrid w:val="0"/>
          <w:lang w:val="en-US"/>
        </w:rPr>
        <w:tab/>
        <w:t>OPTIONAL,</w:t>
      </w:r>
    </w:p>
    <w:p w14:paraId="7F3CCEA6" w14:textId="77777777" w:rsidR="00497358" w:rsidRPr="003F4503" w:rsidRDefault="00497358" w:rsidP="00497358">
      <w:pPr>
        <w:pStyle w:val="PL"/>
        <w:rPr>
          <w:snapToGrid w:val="0"/>
          <w:lang w:val="en-US"/>
        </w:rPr>
      </w:pPr>
      <w:r w:rsidRPr="003F4503">
        <w:rPr>
          <w:snapToGrid w:val="0"/>
          <w:lang w:val="en-US"/>
        </w:rPr>
        <w:tab/>
        <w:t>...</w:t>
      </w:r>
    </w:p>
    <w:p w14:paraId="5AD0BC5A" w14:textId="77777777" w:rsidR="00497358" w:rsidRPr="003F4503" w:rsidRDefault="00497358" w:rsidP="00497358">
      <w:pPr>
        <w:pStyle w:val="PL"/>
        <w:rPr>
          <w:snapToGrid w:val="0"/>
          <w:lang w:val="en-US"/>
        </w:rPr>
      </w:pPr>
      <w:r w:rsidRPr="003F4503">
        <w:rPr>
          <w:snapToGrid w:val="0"/>
          <w:lang w:val="en-US"/>
        </w:rPr>
        <w:t>}</w:t>
      </w:r>
    </w:p>
    <w:p w14:paraId="14D6A0E4" w14:textId="77777777" w:rsidR="00497358" w:rsidRPr="003F4503" w:rsidRDefault="00497358" w:rsidP="00497358">
      <w:pPr>
        <w:pStyle w:val="PL"/>
        <w:spacing w:line="0" w:lineRule="atLeast"/>
        <w:rPr>
          <w:noProof w:val="0"/>
          <w:snapToGrid w:val="0"/>
          <w:lang w:val="en-US"/>
        </w:rPr>
      </w:pPr>
    </w:p>
    <w:p w14:paraId="08E6F64A" w14:textId="77777777" w:rsidR="00497358" w:rsidRPr="003F4503" w:rsidRDefault="00497358" w:rsidP="00497358">
      <w:pPr>
        <w:pStyle w:val="PL"/>
        <w:rPr>
          <w:snapToGrid w:val="0"/>
          <w:lang w:val="en-US"/>
        </w:rPr>
      </w:pPr>
      <w:r w:rsidRPr="003F4503">
        <w:rPr>
          <w:noProof w:val="0"/>
          <w:snapToGrid w:val="0"/>
          <w:lang w:val="en-US"/>
        </w:rPr>
        <w:t>MBSSessionAssociatedInfoNonSupport</w:t>
      </w:r>
      <w:r w:rsidRPr="003F4503">
        <w:rPr>
          <w:rFonts w:hint="eastAsia"/>
          <w:noProof w:val="0"/>
          <w:snapToGrid w:val="0"/>
          <w:lang w:val="en-US" w:eastAsia="zh-CN"/>
        </w:rPr>
        <w:t>T</w:t>
      </w:r>
      <w:r w:rsidRPr="003F4503">
        <w:rPr>
          <w:noProof w:val="0"/>
          <w:snapToGrid w:val="0"/>
          <w:lang w:val="en-US"/>
        </w:rPr>
        <w:t>oSupport</w:t>
      </w:r>
      <w:r w:rsidRPr="003F4503">
        <w:rPr>
          <w:snapToGrid w:val="0"/>
          <w:lang w:val="en-US"/>
        </w:rPr>
        <w:t>-ExtIEs E1AP-PROTOCOL-EXTENSION ::= {</w:t>
      </w:r>
    </w:p>
    <w:p w14:paraId="1F8335D9" w14:textId="77777777" w:rsidR="00497358" w:rsidRPr="003F4503" w:rsidRDefault="00497358" w:rsidP="00497358">
      <w:pPr>
        <w:pStyle w:val="PL"/>
        <w:rPr>
          <w:snapToGrid w:val="0"/>
          <w:lang w:val="en-US"/>
        </w:rPr>
      </w:pPr>
      <w:r w:rsidRPr="003F4503">
        <w:rPr>
          <w:snapToGrid w:val="0"/>
          <w:lang w:val="en-US"/>
        </w:rPr>
        <w:tab/>
        <w:t>...</w:t>
      </w:r>
    </w:p>
    <w:p w14:paraId="07B58BD2" w14:textId="77777777" w:rsidR="00497358" w:rsidRPr="003F4503" w:rsidRDefault="00497358" w:rsidP="00497358">
      <w:pPr>
        <w:pStyle w:val="PL"/>
        <w:rPr>
          <w:snapToGrid w:val="0"/>
          <w:lang w:val="en-US"/>
        </w:rPr>
      </w:pPr>
      <w:r w:rsidRPr="003F4503">
        <w:rPr>
          <w:snapToGrid w:val="0"/>
          <w:lang w:val="en-US"/>
        </w:rPr>
        <w:t>}</w:t>
      </w:r>
    </w:p>
    <w:p w14:paraId="5AC19D6D" w14:textId="77777777" w:rsidR="00497358" w:rsidRPr="003F4503" w:rsidRDefault="00497358" w:rsidP="00497358">
      <w:pPr>
        <w:pStyle w:val="PL"/>
        <w:spacing w:line="0" w:lineRule="atLeast"/>
        <w:rPr>
          <w:noProof w:val="0"/>
          <w:snapToGrid w:val="0"/>
          <w:lang w:val="en-US"/>
        </w:rPr>
      </w:pPr>
    </w:p>
    <w:p w14:paraId="6ACD0869" w14:textId="2E0970CD" w:rsidR="009C7677" w:rsidRPr="003F4503" w:rsidRDefault="009C7677" w:rsidP="009C7677">
      <w:pPr>
        <w:pStyle w:val="PL"/>
        <w:rPr>
          <w:snapToGrid w:val="0"/>
          <w:lang w:val="en-US"/>
        </w:rPr>
      </w:pPr>
      <w:r w:rsidRPr="003F4503">
        <w:rPr>
          <w:snapToGrid w:val="0"/>
          <w:lang w:val="en-US"/>
        </w:rPr>
        <w:t>MBSSessionAssociatedInformation ::= SEQUENCE {</w:t>
      </w:r>
    </w:p>
    <w:p w14:paraId="56C8A026" w14:textId="77777777" w:rsidR="009C7677" w:rsidRPr="003F4503" w:rsidRDefault="009C7677" w:rsidP="009C7677">
      <w:pPr>
        <w:pStyle w:val="PL"/>
        <w:rPr>
          <w:lang w:val="en-US"/>
        </w:rPr>
      </w:pPr>
      <w:r w:rsidRPr="003F4503">
        <w:rPr>
          <w:snapToGrid w:val="0"/>
          <w:lang w:val="en-US"/>
        </w:rPr>
        <w:tab/>
        <w:t>mbsSessionAssociatedInformationList</w:t>
      </w:r>
      <w:r w:rsidRPr="003F4503">
        <w:rPr>
          <w:snapToGrid w:val="0"/>
          <w:lang w:val="en-US"/>
        </w:rPr>
        <w:tab/>
      </w:r>
      <w:r w:rsidRPr="003F4503">
        <w:rPr>
          <w:snapToGrid w:val="0"/>
          <w:lang w:val="en-US"/>
        </w:rPr>
        <w:tab/>
        <w:t>MBSSessionAssociatedInformationList</w:t>
      </w:r>
      <w:r w:rsidRPr="003F4503">
        <w:rPr>
          <w:lang w:val="en-US"/>
        </w:rPr>
        <w:t>,</w:t>
      </w:r>
    </w:p>
    <w:p w14:paraId="3FB87F5C" w14:textId="6E846CD0" w:rsidR="00DC75A2" w:rsidRPr="003F4503" w:rsidRDefault="00DC75A2" w:rsidP="00DC75A2">
      <w:pPr>
        <w:pStyle w:val="PL"/>
        <w:rPr>
          <w:snapToGrid w:val="0"/>
          <w:lang w:val="en-US"/>
        </w:rPr>
      </w:pPr>
      <w:r w:rsidRPr="003F4503">
        <w:rPr>
          <w:lang w:val="en-US"/>
        </w:rPr>
        <w:tab/>
        <w:t>mbsSessionForwardingAddress</w:t>
      </w:r>
      <w:r w:rsidRPr="003F4503">
        <w:rPr>
          <w:lang w:val="en-US"/>
        </w:rPr>
        <w:tab/>
      </w:r>
      <w:r w:rsidRPr="003F4503">
        <w:rPr>
          <w:lang w:val="en-US"/>
        </w:rPr>
        <w:tab/>
      </w:r>
      <w:r w:rsidRPr="003F4503">
        <w:rPr>
          <w:lang w:val="en-US"/>
        </w:rPr>
        <w:tab/>
      </w:r>
      <w:r w:rsidRPr="003F4503">
        <w:rPr>
          <w:lang w:val="en-US"/>
        </w:rPr>
        <w:tab/>
      </w:r>
      <w:r w:rsidRPr="003F4503">
        <w:rPr>
          <w:noProof w:val="0"/>
          <w:lang w:val="en-US"/>
        </w:rPr>
        <w:t>UP-TNL-Information</w:t>
      </w:r>
      <w:r w:rsidRPr="003F4503">
        <w:rPr>
          <w:lang w:val="en-US"/>
        </w:rPr>
        <w:t>,</w:t>
      </w:r>
    </w:p>
    <w:p w14:paraId="56B601BF" w14:textId="77777777" w:rsidR="009C7677" w:rsidRPr="003F4503" w:rsidRDefault="009C7677" w:rsidP="009C7677">
      <w:pPr>
        <w:pStyle w:val="PL"/>
        <w:rPr>
          <w:snapToGrid w:val="0"/>
          <w:lang w:val="en-US"/>
        </w:rPr>
      </w:pPr>
      <w:r w:rsidRPr="003F4503">
        <w:rPr>
          <w:snapToGrid w:val="0"/>
          <w:lang w:val="en-US"/>
        </w:rPr>
        <w:tab/>
        <w:t>iE-Extensions</w:t>
      </w:r>
      <w:r w:rsidRPr="003F4503">
        <w:rPr>
          <w:snapToGrid w:val="0"/>
          <w:lang w:val="en-US"/>
        </w:rPr>
        <w:tab/>
      </w:r>
      <w:r w:rsidRPr="003F4503">
        <w:rPr>
          <w:snapToGrid w:val="0"/>
          <w:lang w:val="en-US"/>
        </w:rPr>
        <w:tab/>
        <w:t>ProtocolExtensionContainer { {MBSSessionAssociatedInformation-ExtIEs} }</w:t>
      </w:r>
      <w:r w:rsidRPr="003F4503">
        <w:rPr>
          <w:snapToGrid w:val="0"/>
          <w:lang w:val="en-US"/>
        </w:rPr>
        <w:tab/>
        <w:t>OPTIONAL,</w:t>
      </w:r>
    </w:p>
    <w:p w14:paraId="1F6DD7E0" w14:textId="77777777" w:rsidR="009C7677" w:rsidRPr="003F4503" w:rsidRDefault="009C7677" w:rsidP="009C7677">
      <w:pPr>
        <w:pStyle w:val="PL"/>
        <w:rPr>
          <w:snapToGrid w:val="0"/>
          <w:lang w:val="en-US"/>
        </w:rPr>
      </w:pPr>
      <w:r w:rsidRPr="003F4503">
        <w:rPr>
          <w:snapToGrid w:val="0"/>
          <w:lang w:val="en-US"/>
        </w:rPr>
        <w:tab/>
        <w:t>...</w:t>
      </w:r>
    </w:p>
    <w:p w14:paraId="53FF7DE5" w14:textId="77777777" w:rsidR="009C7677" w:rsidRPr="003F4503" w:rsidRDefault="009C7677" w:rsidP="009C7677">
      <w:pPr>
        <w:pStyle w:val="PL"/>
        <w:rPr>
          <w:snapToGrid w:val="0"/>
          <w:lang w:val="en-US"/>
        </w:rPr>
      </w:pPr>
      <w:r w:rsidRPr="003F4503">
        <w:rPr>
          <w:snapToGrid w:val="0"/>
          <w:lang w:val="en-US"/>
        </w:rPr>
        <w:t>}</w:t>
      </w:r>
    </w:p>
    <w:p w14:paraId="0B8DAC03" w14:textId="77777777" w:rsidR="009C7677" w:rsidRPr="003F4503" w:rsidRDefault="009C7677" w:rsidP="009C7677">
      <w:pPr>
        <w:pStyle w:val="PL"/>
        <w:rPr>
          <w:snapToGrid w:val="0"/>
          <w:lang w:val="en-US"/>
        </w:rPr>
      </w:pPr>
    </w:p>
    <w:p w14:paraId="550C9F31" w14:textId="77777777" w:rsidR="009C7677" w:rsidRPr="003F4503" w:rsidRDefault="009C7677" w:rsidP="009C7677">
      <w:pPr>
        <w:pStyle w:val="PL"/>
        <w:rPr>
          <w:snapToGrid w:val="0"/>
          <w:lang w:val="en-US"/>
        </w:rPr>
      </w:pPr>
      <w:r w:rsidRPr="003F4503">
        <w:rPr>
          <w:snapToGrid w:val="0"/>
          <w:lang w:val="en-US"/>
        </w:rPr>
        <w:t>MBSSessionAssociatedInformation-ExtIEs E1AP-PROTOCOL-EXTENSION ::= {</w:t>
      </w:r>
    </w:p>
    <w:p w14:paraId="60440C2A" w14:textId="77777777" w:rsidR="009C7677" w:rsidRPr="00EA4459" w:rsidRDefault="009C7677" w:rsidP="009C7677">
      <w:pPr>
        <w:pStyle w:val="PL"/>
        <w:rPr>
          <w:snapToGrid w:val="0"/>
        </w:rPr>
      </w:pPr>
      <w:r w:rsidRPr="003F4503">
        <w:rPr>
          <w:snapToGrid w:val="0"/>
          <w:lang w:val="en-US"/>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91F8C16" w14:textId="77777777" w:rsidR="00D87A61" w:rsidRDefault="00D87A61" w:rsidP="00D87A61">
      <w:pPr>
        <w:pStyle w:val="PL"/>
        <w:spacing w:line="0" w:lineRule="atLeast"/>
        <w:rPr>
          <w:noProof w:val="0"/>
          <w:snapToGrid w:val="0"/>
          <w:lang w:eastAsia="zh-CN"/>
        </w:rPr>
      </w:pPr>
    </w:p>
    <w:p w14:paraId="4A4E31A3"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34D3079E" w14:textId="77777777" w:rsidR="00D87A61" w:rsidRPr="00F42E2E" w:rsidRDefault="00D87A61" w:rsidP="00D87A61">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1ED8043A" w14:textId="77777777" w:rsidR="00D87A61" w:rsidRPr="00F42E2E" w:rsidRDefault="00D87A61" w:rsidP="00D87A61">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6026F804" w14:textId="77777777" w:rsidR="00D87A61" w:rsidRPr="00F42E2E" w:rsidRDefault="00D87A61" w:rsidP="00D87A61">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52058E37" w14:textId="77777777" w:rsidR="00D87A61" w:rsidRPr="00F42E2E" w:rsidRDefault="00D87A61" w:rsidP="00D87A61">
      <w:pPr>
        <w:pStyle w:val="PL"/>
        <w:spacing w:line="0" w:lineRule="atLeast"/>
        <w:rPr>
          <w:noProof w:val="0"/>
          <w:snapToGrid w:val="0"/>
        </w:rPr>
      </w:pPr>
      <w:r w:rsidRPr="00F42E2E">
        <w:rPr>
          <w:noProof w:val="0"/>
          <w:snapToGrid w:val="0"/>
        </w:rPr>
        <w:t>}</w:t>
      </w:r>
    </w:p>
    <w:p w14:paraId="3A2DA8E0" w14:textId="77777777" w:rsidR="00D87A61" w:rsidRPr="00F42E2E" w:rsidRDefault="00D87A61" w:rsidP="00D87A61">
      <w:pPr>
        <w:pStyle w:val="PL"/>
        <w:spacing w:line="0" w:lineRule="atLeast"/>
        <w:rPr>
          <w:noProof w:val="0"/>
          <w:snapToGrid w:val="0"/>
        </w:rPr>
      </w:pPr>
    </w:p>
    <w:p w14:paraId="04B46B80" w14:textId="77777777" w:rsidR="00D87A61" w:rsidRPr="00F42E2E" w:rsidRDefault="00D87A61" w:rsidP="00D87A61">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188CC3FA" w14:textId="77777777" w:rsidR="00D87A61" w:rsidRPr="00F42E2E" w:rsidRDefault="00D87A61" w:rsidP="00D87A61">
      <w:pPr>
        <w:pStyle w:val="PL"/>
        <w:spacing w:line="0" w:lineRule="atLeast"/>
        <w:rPr>
          <w:noProof w:val="0"/>
          <w:snapToGrid w:val="0"/>
        </w:rPr>
      </w:pPr>
      <w:r w:rsidRPr="00F42E2E">
        <w:rPr>
          <w:noProof w:val="0"/>
          <w:snapToGrid w:val="0"/>
        </w:rPr>
        <w:tab/>
        <w:t>...</w:t>
      </w:r>
    </w:p>
    <w:p w14:paraId="6B470351" w14:textId="77777777" w:rsidR="00D87A61" w:rsidRPr="00F42E2E" w:rsidRDefault="00D87A61" w:rsidP="00D87A61">
      <w:pPr>
        <w:pStyle w:val="PL"/>
        <w:spacing w:line="0" w:lineRule="atLeast"/>
        <w:rPr>
          <w:noProof w:val="0"/>
          <w:snapToGrid w:val="0"/>
        </w:rPr>
      </w:pPr>
      <w:r w:rsidRPr="00F42E2E">
        <w:rPr>
          <w:noProof w:val="0"/>
          <w:snapToGrid w:val="0"/>
        </w:rPr>
        <w:t>}</w:t>
      </w:r>
    </w:p>
    <w:p w14:paraId="1E572ECB" w14:textId="77777777" w:rsidR="00D87A61" w:rsidRDefault="00D87A61" w:rsidP="00D87A61">
      <w:pPr>
        <w:pStyle w:val="PL"/>
        <w:spacing w:line="0" w:lineRule="atLeast"/>
        <w:rPr>
          <w:noProof w:val="0"/>
          <w:snapToGrid w:val="0"/>
          <w:lang w:eastAsia="zh-CN"/>
        </w:rPr>
      </w:pPr>
    </w:p>
    <w:p w14:paraId="11AAD8AC" w14:textId="77777777" w:rsidR="00D87A61" w:rsidRPr="008C3F37" w:rsidRDefault="00D87A61" w:rsidP="00D87A61">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6246F76E" w14:textId="77777777" w:rsidR="00D87A61" w:rsidRDefault="00D87A61" w:rsidP="00D87A61">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578F1299" w14:textId="77777777" w:rsidR="00D87A61" w:rsidRPr="008C3F37" w:rsidRDefault="00D87A61" w:rsidP="00D87A61">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26C9570B" w14:textId="77777777" w:rsidR="00D87A61" w:rsidRPr="003F4503" w:rsidRDefault="00D87A61" w:rsidP="00D87A61">
      <w:pPr>
        <w:pStyle w:val="PL"/>
        <w:rPr>
          <w:snapToGrid w:val="0"/>
          <w:lang w:val="fr-FR"/>
        </w:rPr>
      </w:pPr>
      <w:r w:rsidRPr="008C3F37">
        <w:rPr>
          <w:snapToGrid w:val="0"/>
        </w:rPr>
        <w:tab/>
      </w:r>
      <w:r w:rsidRPr="003F4503">
        <w:rPr>
          <w:snapToGrid w:val="0"/>
          <w:lang w:val="fr-FR"/>
        </w:rPr>
        <w:t>iE-Extensions</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ProtocolExtensionContainer { {</w:t>
      </w:r>
      <w:r w:rsidRPr="003F4503">
        <w:rPr>
          <w:rFonts w:hint="eastAsia"/>
          <w:noProof w:val="0"/>
          <w:snapToGrid w:val="0"/>
          <w:lang w:val="fr-FR" w:eastAsia="zh-CN"/>
        </w:rPr>
        <w:t xml:space="preserve"> </w:t>
      </w:r>
      <w:r w:rsidRPr="003F4503">
        <w:rPr>
          <w:noProof w:val="0"/>
          <w:snapToGrid w:val="0"/>
          <w:lang w:val="fr-FR"/>
        </w:rPr>
        <w:t>MBS-DL-Data-Arrival</w:t>
      </w:r>
      <w:r w:rsidRPr="003F4503">
        <w:rPr>
          <w:snapToGrid w:val="0"/>
          <w:lang w:val="fr-FR"/>
        </w:rPr>
        <w:t>-ExtIEs} }</w:t>
      </w:r>
      <w:r w:rsidRPr="003F4503">
        <w:rPr>
          <w:snapToGrid w:val="0"/>
          <w:lang w:val="fr-FR"/>
        </w:rPr>
        <w:tab/>
        <w:t>OPTIONAL,</w:t>
      </w:r>
    </w:p>
    <w:p w14:paraId="151D0436" w14:textId="77777777" w:rsidR="00D87A61" w:rsidRPr="003F4503" w:rsidRDefault="00D87A61" w:rsidP="00D87A61">
      <w:pPr>
        <w:pStyle w:val="PL"/>
        <w:rPr>
          <w:snapToGrid w:val="0"/>
          <w:lang w:val="fr-FR"/>
        </w:rPr>
      </w:pPr>
      <w:r w:rsidRPr="003F4503">
        <w:rPr>
          <w:snapToGrid w:val="0"/>
          <w:lang w:val="fr-FR"/>
        </w:rPr>
        <w:tab/>
        <w:t>...</w:t>
      </w:r>
    </w:p>
    <w:p w14:paraId="15373C79" w14:textId="77777777" w:rsidR="00D87A61" w:rsidRPr="003F4503" w:rsidRDefault="00D87A61" w:rsidP="00D87A61">
      <w:pPr>
        <w:pStyle w:val="PL"/>
        <w:rPr>
          <w:snapToGrid w:val="0"/>
          <w:lang w:val="fr-FR"/>
        </w:rPr>
      </w:pPr>
      <w:r w:rsidRPr="003F4503">
        <w:rPr>
          <w:snapToGrid w:val="0"/>
          <w:lang w:val="fr-FR"/>
        </w:rPr>
        <w:t>}</w:t>
      </w:r>
    </w:p>
    <w:p w14:paraId="0317B1EC" w14:textId="77777777" w:rsidR="00D87A61" w:rsidRPr="003F4503" w:rsidRDefault="00D87A61" w:rsidP="00D87A61">
      <w:pPr>
        <w:pStyle w:val="PL"/>
        <w:rPr>
          <w:snapToGrid w:val="0"/>
          <w:lang w:val="fr-FR"/>
        </w:rPr>
      </w:pPr>
    </w:p>
    <w:p w14:paraId="3F11548B" w14:textId="77777777" w:rsidR="00D87A61" w:rsidRPr="003F4503" w:rsidRDefault="00D87A61" w:rsidP="00D87A61">
      <w:pPr>
        <w:pStyle w:val="PL"/>
        <w:rPr>
          <w:snapToGrid w:val="0"/>
          <w:lang w:val="fr-FR"/>
        </w:rPr>
      </w:pPr>
      <w:r w:rsidRPr="003F4503">
        <w:rPr>
          <w:noProof w:val="0"/>
          <w:snapToGrid w:val="0"/>
          <w:lang w:val="fr-FR"/>
        </w:rPr>
        <w:t>MBS-DL-Data-Arrival</w:t>
      </w:r>
      <w:r w:rsidRPr="003F4503">
        <w:rPr>
          <w:snapToGrid w:val="0"/>
          <w:lang w:val="fr-FR"/>
        </w:rPr>
        <w:t>-ExtIEs E1AP-PROTOCOL-EXTENSION ::= {</w:t>
      </w:r>
    </w:p>
    <w:p w14:paraId="16E53FFA" w14:textId="77777777" w:rsidR="00D87A61" w:rsidRPr="003F4503" w:rsidRDefault="00D87A61" w:rsidP="00D87A61">
      <w:pPr>
        <w:pStyle w:val="PL"/>
        <w:rPr>
          <w:snapToGrid w:val="0"/>
          <w:lang w:val="fr-FR"/>
        </w:rPr>
      </w:pPr>
      <w:r w:rsidRPr="003F4503">
        <w:rPr>
          <w:snapToGrid w:val="0"/>
          <w:lang w:val="fr-FR"/>
        </w:rPr>
        <w:tab/>
        <w:t>...</w:t>
      </w:r>
    </w:p>
    <w:p w14:paraId="73D41E60" w14:textId="77777777" w:rsidR="00D87A61" w:rsidRPr="003F4503" w:rsidRDefault="00D87A61" w:rsidP="00D87A61">
      <w:pPr>
        <w:pStyle w:val="PL"/>
        <w:rPr>
          <w:snapToGrid w:val="0"/>
          <w:lang w:val="fr-FR"/>
        </w:rPr>
      </w:pPr>
      <w:r w:rsidRPr="003F4503">
        <w:rPr>
          <w:snapToGrid w:val="0"/>
          <w:lang w:val="fr-FR"/>
        </w:rPr>
        <w:t>}</w:t>
      </w:r>
    </w:p>
    <w:p w14:paraId="2B9E50CC" w14:textId="77777777" w:rsidR="00D87A61" w:rsidRPr="003F4503" w:rsidRDefault="00D87A61" w:rsidP="00D87A61">
      <w:pPr>
        <w:pStyle w:val="PL"/>
        <w:spacing w:line="0" w:lineRule="atLeast"/>
        <w:rPr>
          <w:noProof w:val="0"/>
          <w:snapToGrid w:val="0"/>
          <w:lang w:val="fr-FR"/>
        </w:rPr>
      </w:pPr>
    </w:p>
    <w:p w14:paraId="738E68C4" w14:textId="77777777" w:rsidR="00D87A61" w:rsidRPr="003F4503" w:rsidRDefault="00D87A61" w:rsidP="00D87A61">
      <w:pPr>
        <w:pStyle w:val="PL"/>
        <w:spacing w:line="0" w:lineRule="atLeast"/>
        <w:rPr>
          <w:noProof w:val="0"/>
          <w:snapToGrid w:val="0"/>
          <w:lang w:val="fr-FR" w:eastAsia="zh-CN"/>
        </w:rPr>
      </w:pPr>
    </w:p>
    <w:p w14:paraId="39560C0F" w14:textId="77777777" w:rsidR="00D87A61" w:rsidRPr="003F4503" w:rsidRDefault="00D87A61" w:rsidP="00D87A61">
      <w:pPr>
        <w:pStyle w:val="PL"/>
        <w:spacing w:line="0" w:lineRule="atLeast"/>
        <w:rPr>
          <w:noProof w:val="0"/>
          <w:snapToGrid w:val="0"/>
          <w:lang w:val="fr-FR"/>
        </w:rPr>
      </w:pPr>
      <w:r w:rsidRPr="003F4503">
        <w:rPr>
          <w:noProof w:val="0"/>
          <w:snapToGrid w:val="0"/>
          <w:lang w:val="fr-FR"/>
        </w:rPr>
        <w:t>MCBearerContext-Inactivity</w:t>
      </w:r>
      <w:r w:rsidRPr="003F4503">
        <w:rPr>
          <w:rFonts w:hint="eastAsia"/>
          <w:noProof w:val="0"/>
          <w:snapToGrid w:val="0"/>
          <w:lang w:val="fr-FR" w:eastAsia="zh-CN"/>
        </w:rPr>
        <w:t xml:space="preserve"> ::= </w:t>
      </w:r>
      <w:r w:rsidRPr="003F4503">
        <w:rPr>
          <w:noProof w:val="0"/>
          <w:snapToGrid w:val="0"/>
          <w:lang w:val="fr-FR"/>
        </w:rPr>
        <w:t>SEQUENCE {</w:t>
      </w:r>
    </w:p>
    <w:p w14:paraId="351961CF" w14:textId="77777777" w:rsidR="00D87A61" w:rsidRPr="003F4503" w:rsidRDefault="00D87A61" w:rsidP="00D87A61">
      <w:pPr>
        <w:pStyle w:val="PL"/>
        <w:spacing w:line="0" w:lineRule="atLeast"/>
        <w:rPr>
          <w:noProof w:val="0"/>
          <w:snapToGrid w:val="0"/>
          <w:lang w:val="fr-FR"/>
        </w:rPr>
      </w:pPr>
      <w:r w:rsidRPr="003F4503">
        <w:rPr>
          <w:noProof w:val="0"/>
          <w:snapToGrid w:val="0"/>
          <w:lang w:val="fr-FR"/>
        </w:rPr>
        <w:tab/>
        <w:t>mcBearerContext-Inactivity-Indication</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ENUMERATED {true, ...},</w:t>
      </w:r>
    </w:p>
    <w:p w14:paraId="29CA0B2E" w14:textId="77777777" w:rsidR="00D87A61" w:rsidRPr="003F4503" w:rsidRDefault="00D87A61" w:rsidP="00D87A61">
      <w:pPr>
        <w:pStyle w:val="PL"/>
        <w:rPr>
          <w:snapToGrid w:val="0"/>
          <w:lang w:val="fr-FR"/>
        </w:rPr>
      </w:pPr>
      <w:r w:rsidRPr="003F4503">
        <w:rPr>
          <w:snapToGrid w:val="0"/>
          <w:lang w:val="fr-FR"/>
        </w:rPr>
        <w:tab/>
        <w:t>iE-Extensions</w:t>
      </w:r>
      <w:r w:rsidRPr="003F4503">
        <w:rPr>
          <w:snapToGrid w:val="0"/>
          <w:lang w:val="fr-FR"/>
        </w:rPr>
        <w:tab/>
      </w:r>
      <w:r w:rsidRPr="003F4503">
        <w:rPr>
          <w:snapToGrid w:val="0"/>
          <w:lang w:val="fr-FR"/>
        </w:rPr>
        <w:tab/>
        <w:t>ProtocolExtensionContainer { {</w:t>
      </w:r>
      <w:r w:rsidRPr="003F4503">
        <w:rPr>
          <w:noProof w:val="0"/>
          <w:snapToGrid w:val="0"/>
          <w:lang w:val="fr-FR"/>
        </w:rPr>
        <w:t>MCBearerContext-Inactivity</w:t>
      </w:r>
      <w:r w:rsidRPr="003F4503">
        <w:rPr>
          <w:snapToGrid w:val="0"/>
          <w:lang w:val="fr-FR"/>
        </w:rPr>
        <w:t>-ExtIEs} }</w:t>
      </w:r>
      <w:r w:rsidRPr="003F4503">
        <w:rPr>
          <w:snapToGrid w:val="0"/>
          <w:lang w:val="fr-FR"/>
        </w:rPr>
        <w:tab/>
        <w:t>OPTIONAL,</w:t>
      </w:r>
    </w:p>
    <w:p w14:paraId="471BBA67" w14:textId="77777777" w:rsidR="00D87A61" w:rsidRPr="00575FAC" w:rsidRDefault="00D87A61" w:rsidP="00D87A61">
      <w:pPr>
        <w:pStyle w:val="PL"/>
        <w:rPr>
          <w:snapToGrid w:val="0"/>
        </w:rPr>
      </w:pPr>
      <w:r w:rsidRPr="003F4503">
        <w:rPr>
          <w:snapToGrid w:val="0"/>
          <w:lang w:val="fr-FR"/>
        </w:rPr>
        <w:tab/>
      </w:r>
      <w:r w:rsidRPr="00575FAC">
        <w:rPr>
          <w:snapToGrid w:val="0"/>
        </w:rPr>
        <w:t>...</w:t>
      </w:r>
    </w:p>
    <w:p w14:paraId="0DCAE154" w14:textId="77777777" w:rsidR="00D87A61" w:rsidRPr="00575FAC" w:rsidRDefault="00D87A61" w:rsidP="00D87A61">
      <w:pPr>
        <w:pStyle w:val="PL"/>
        <w:rPr>
          <w:snapToGrid w:val="0"/>
        </w:rPr>
      </w:pPr>
      <w:r w:rsidRPr="00575FAC">
        <w:rPr>
          <w:snapToGrid w:val="0"/>
        </w:rPr>
        <w:t>}</w:t>
      </w:r>
    </w:p>
    <w:p w14:paraId="3B331A2C" w14:textId="77777777" w:rsidR="00D87A61" w:rsidRPr="00575FAC" w:rsidRDefault="00D87A61" w:rsidP="00D87A61">
      <w:pPr>
        <w:pStyle w:val="PL"/>
        <w:rPr>
          <w:snapToGrid w:val="0"/>
        </w:rPr>
      </w:pPr>
    </w:p>
    <w:p w14:paraId="327FEED7" w14:textId="77777777" w:rsidR="00D87A61" w:rsidRPr="00575FAC" w:rsidRDefault="00D87A61" w:rsidP="00D87A61">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70FA7450" w14:textId="77777777" w:rsidR="00D87A61" w:rsidRPr="008C3F37" w:rsidRDefault="00D87A61" w:rsidP="00D87A61">
      <w:pPr>
        <w:pStyle w:val="PL"/>
        <w:rPr>
          <w:snapToGrid w:val="0"/>
        </w:rPr>
      </w:pPr>
      <w:r w:rsidRPr="00575FAC">
        <w:rPr>
          <w:snapToGrid w:val="0"/>
        </w:rPr>
        <w:tab/>
      </w:r>
      <w:r w:rsidRPr="008C3F37">
        <w:rPr>
          <w:snapToGrid w:val="0"/>
        </w:rPr>
        <w:t>...</w:t>
      </w:r>
    </w:p>
    <w:p w14:paraId="534D0278" w14:textId="77777777" w:rsidR="00D87A61" w:rsidRDefault="00D87A61" w:rsidP="00D87A61">
      <w:pPr>
        <w:pStyle w:val="PL"/>
        <w:spacing w:line="0" w:lineRule="atLeast"/>
        <w:rPr>
          <w:noProof w:val="0"/>
          <w:snapToGrid w:val="0"/>
          <w:lang w:eastAsia="zh-CN"/>
        </w:rPr>
      </w:pPr>
      <w:r w:rsidRPr="008C3F37">
        <w:rPr>
          <w:snapToGrid w:val="0"/>
        </w:rPr>
        <w:t>}</w:t>
      </w:r>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5B3C76" w:rsidRDefault="001A2601" w:rsidP="001A2601">
      <w:pPr>
        <w:pStyle w:val="PL"/>
        <w:spacing w:line="0" w:lineRule="atLeast"/>
        <w:rPr>
          <w:noProof w:val="0"/>
          <w:snapToGrid w:val="0"/>
          <w:lang w:val="fr-FR"/>
        </w:rPr>
      </w:pPr>
      <w:r w:rsidRPr="008C3F37">
        <w:rPr>
          <w:noProof w:val="0"/>
          <w:snapToGrid w:val="0"/>
        </w:rPr>
        <w:tab/>
      </w:r>
      <w:r w:rsidRPr="005B3C76">
        <w:rPr>
          <w:noProof w:val="0"/>
          <w:snapToGrid w:val="0"/>
          <w:lang w:val="fr-FR"/>
        </w:rPr>
        <w:t>mcMRBToSetupList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MCMRBSetupConfiguration</w:t>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r>
      <w:r w:rsidR="005B1265" w:rsidRPr="005B3C76">
        <w:rPr>
          <w:noProof w:val="0"/>
          <w:snapToGrid w:val="0"/>
          <w:lang w:val="fr-FR"/>
        </w:rPr>
        <w:tab/>
        <w:t>OPTIONAL</w:t>
      </w:r>
      <w:r w:rsidRPr="005B3C76">
        <w:rPr>
          <w:noProof w:val="0"/>
          <w:snapToGrid w:val="0"/>
          <w:lang w:val="fr-FR"/>
        </w:rPr>
        <w:t>,</w:t>
      </w:r>
    </w:p>
    <w:p w14:paraId="2191EC1D" w14:textId="114C03A3" w:rsidR="00F76772" w:rsidRPr="005B3C76" w:rsidRDefault="00F76772" w:rsidP="004B0D4C">
      <w:pPr>
        <w:pStyle w:val="PL"/>
        <w:rPr>
          <w:snapToGrid w:val="0"/>
          <w:lang w:val="fr-FR"/>
        </w:rPr>
      </w:pPr>
      <w:r w:rsidRPr="005B3C76">
        <w:rPr>
          <w:snapToGrid w:val="0"/>
          <w:lang w:val="fr-FR"/>
        </w:rPr>
        <w:tab/>
        <w:t>requestedAction</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r>
      <w:r w:rsidRPr="005B3C76">
        <w:rPr>
          <w:rFonts w:hint="eastAsia"/>
          <w:snapToGrid w:val="0"/>
          <w:lang w:val="fr-FR" w:eastAsia="zh-CN"/>
        </w:rPr>
        <w:tab/>
      </w:r>
      <w:r w:rsidRPr="005B3C76">
        <w:rPr>
          <w:snapToGrid w:val="0"/>
          <w:lang w:val="fr-FR"/>
        </w:rPr>
        <w:t>RequestedAction4AvailNGUTermination</w:t>
      </w:r>
      <w:r w:rsidRPr="005B3C76">
        <w:rPr>
          <w:snapToGrid w:val="0"/>
          <w:lang w:val="fr-FR"/>
        </w:rPr>
        <w:tab/>
      </w:r>
      <w:r w:rsidRPr="005B3C76">
        <w:rPr>
          <w:snapToGrid w:val="0"/>
          <w:lang w:val="fr-FR"/>
        </w:rPr>
        <w:tab/>
        <w:t>OPTIONAL,</w:t>
      </w:r>
    </w:p>
    <w:p w14:paraId="761BC682" w14:textId="77777777" w:rsidR="001A2601" w:rsidRPr="005B3C76" w:rsidRDefault="001A2601" w:rsidP="001A2601">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MCBearerContextToSetup</w:t>
      </w:r>
      <w:r w:rsidRPr="005B3C76">
        <w:rPr>
          <w:snapToGrid w:val="0"/>
          <w:lang w:val="fr-FR"/>
        </w:rPr>
        <w:t>-ExtIEs} }</w:t>
      </w:r>
      <w:r w:rsidRPr="005B3C76">
        <w:rPr>
          <w:snapToGrid w:val="0"/>
          <w:lang w:val="fr-FR"/>
        </w:rPr>
        <w:tab/>
        <w:t>OPTIONAL,</w:t>
      </w:r>
    </w:p>
    <w:p w14:paraId="229B6F5A" w14:textId="77777777" w:rsidR="001A2601" w:rsidRPr="005B3C76" w:rsidRDefault="001A2601" w:rsidP="001A2601">
      <w:pPr>
        <w:pStyle w:val="PL"/>
        <w:rPr>
          <w:snapToGrid w:val="0"/>
          <w:lang w:val="fr-FR"/>
        </w:rPr>
      </w:pPr>
      <w:r w:rsidRPr="005B3C76">
        <w:rPr>
          <w:snapToGrid w:val="0"/>
          <w:lang w:val="fr-FR"/>
        </w:rPr>
        <w:tab/>
        <w:t>...</w:t>
      </w:r>
    </w:p>
    <w:p w14:paraId="400B8891" w14:textId="77777777" w:rsidR="001A2601" w:rsidRPr="005B3C76" w:rsidRDefault="001A2601" w:rsidP="001A2601">
      <w:pPr>
        <w:pStyle w:val="PL"/>
        <w:rPr>
          <w:snapToGrid w:val="0"/>
          <w:lang w:val="fr-FR"/>
        </w:rPr>
      </w:pPr>
      <w:r w:rsidRPr="005B3C76">
        <w:rPr>
          <w:snapToGrid w:val="0"/>
          <w:lang w:val="fr-FR"/>
        </w:rPr>
        <w:t>}</w:t>
      </w:r>
    </w:p>
    <w:p w14:paraId="1582F759" w14:textId="77777777" w:rsidR="001A2601" w:rsidRPr="005B3C76" w:rsidRDefault="001A2601" w:rsidP="001A2601">
      <w:pPr>
        <w:pStyle w:val="PL"/>
        <w:rPr>
          <w:snapToGrid w:val="0"/>
          <w:lang w:val="fr-FR"/>
        </w:rPr>
      </w:pPr>
    </w:p>
    <w:p w14:paraId="5C57CE8C" w14:textId="77777777" w:rsidR="001A2601" w:rsidRPr="005B3C76" w:rsidRDefault="001A2601" w:rsidP="001A2601">
      <w:pPr>
        <w:pStyle w:val="PL"/>
        <w:rPr>
          <w:snapToGrid w:val="0"/>
          <w:lang w:val="fr-FR"/>
        </w:rPr>
      </w:pPr>
      <w:r w:rsidRPr="005B3C76">
        <w:rPr>
          <w:noProof w:val="0"/>
          <w:snapToGrid w:val="0"/>
          <w:lang w:val="fr-FR"/>
        </w:rPr>
        <w:t>MCBearerContextToSetup</w:t>
      </w:r>
      <w:r w:rsidRPr="005B3C76">
        <w:rPr>
          <w:snapToGrid w:val="0"/>
          <w:lang w:val="fr-FR"/>
        </w:rPr>
        <w:t>-ExtIEs E1AP-PROTOCOL-EXTENSION ::= {</w:t>
      </w:r>
    </w:p>
    <w:p w14:paraId="2ADFD97E" w14:textId="77777777" w:rsidR="00F57308" w:rsidRDefault="00F57308" w:rsidP="00D158F7">
      <w:pPr>
        <w:pStyle w:val="PL"/>
        <w:rPr>
          <w:snapToGrid w:val="0"/>
        </w:rPr>
      </w:pPr>
      <w:r w:rsidRPr="005B3C76">
        <w:rPr>
          <w:snapToGrid w:val="0"/>
          <w:lang w:val="fr-FR"/>
        </w:rPr>
        <w:tab/>
      </w:r>
      <w:bookmarkStart w:id="5912"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5912"/>
      <w:r>
        <w:rPr>
          <w:snapToGrid w:val="0"/>
        </w:rPr>
        <w:t>|</w:t>
      </w:r>
    </w:p>
    <w:p w14:paraId="72A28081" w14:textId="289DA070" w:rsidR="00D87A61" w:rsidRPr="00AD0627" w:rsidRDefault="00F57308" w:rsidP="00D158F7">
      <w:pPr>
        <w:pStyle w:val="PL"/>
        <w:rPr>
          <w:snapToGrid w:val="0"/>
        </w:rPr>
      </w:pPr>
      <w:r>
        <w:rPr>
          <w:snapToGrid w:val="0"/>
        </w:rPr>
        <w:tab/>
      </w:r>
      <w:r w:rsidRPr="00CF4F83">
        <w:rPr>
          <w:snapToGrid w:val="0"/>
        </w:rPr>
        <w:t>{ID id-MBS</w:t>
      </w:r>
      <w:r>
        <w:rPr>
          <w:snapToGrid w:val="0"/>
        </w:rPr>
        <w:t>AreaSessionID</w:t>
      </w:r>
      <w:r w:rsidRPr="00CF4F83">
        <w:rPr>
          <w:snapToGrid w:val="0"/>
        </w:rPr>
        <w:tab/>
      </w:r>
      <w:r w:rsidR="00D87A61">
        <w:rPr>
          <w:snapToGrid w:val="0"/>
        </w:rPr>
        <w:tab/>
      </w:r>
      <w:r w:rsidR="00D87A61">
        <w:rPr>
          <w:snapToGrid w:val="0"/>
        </w:rPr>
        <w:tab/>
      </w:r>
      <w:r w:rsidR="00D87A61">
        <w:rPr>
          <w:snapToGrid w:val="0"/>
        </w:rPr>
        <w:tab/>
      </w:r>
      <w:r w:rsidR="00D87A61">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sidR="00D87A61">
        <w:rPr>
          <w:snapToGrid w:val="0"/>
        </w:rPr>
        <w:tab/>
      </w:r>
      <w:r w:rsidR="00D87A61">
        <w:rPr>
          <w:snapToGrid w:val="0"/>
        </w:rPr>
        <w:tab/>
      </w:r>
      <w:r w:rsidR="00D87A61">
        <w:rPr>
          <w:snapToGrid w:val="0"/>
        </w:rPr>
        <w:tab/>
      </w:r>
      <w:r w:rsidR="00D87A61">
        <w:rPr>
          <w:snapToGrid w:val="0"/>
        </w:rPr>
        <w:tab/>
      </w:r>
      <w:r w:rsidRPr="00CF4F83">
        <w:rPr>
          <w:snapToGrid w:val="0"/>
        </w:rPr>
        <w:t>PRESENCE optional}</w:t>
      </w:r>
      <w:r w:rsidR="00D87A61" w:rsidRPr="00AD0627">
        <w:rPr>
          <w:snapToGrid w:val="0"/>
        </w:rPr>
        <w:t>|</w:t>
      </w:r>
    </w:p>
    <w:p w14:paraId="5F28D284" w14:textId="38BA9AEA" w:rsidR="00D87A61" w:rsidRPr="00AD0627" w:rsidRDefault="00D87A61" w:rsidP="00D158F7">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68A76E12" w14:textId="21F024B2" w:rsidR="00F57308" w:rsidRPr="00CF4F83" w:rsidRDefault="00D87A61" w:rsidP="00D158F7">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00F57308" w:rsidRPr="00CF4F83">
        <w:rPr>
          <w:snapToGrid w:val="0"/>
        </w:rPr>
        <w:t>,</w:t>
      </w:r>
    </w:p>
    <w:p w14:paraId="7A368453" w14:textId="77777777" w:rsidR="00F57308" w:rsidRPr="00CF4F83" w:rsidRDefault="00F57308" w:rsidP="00D158F7">
      <w:pPr>
        <w:pStyle w:val="PL"/>
        <w:rPr>
          <w:snapToGrid w:val="0"/>
        </w:rPr>
      </w:pPr>
      <w:r w:rsidRPr="00CF4F83">
        <w:rPr>
          <w:snapToGrid w:val="0"/>
        </w:rPr>
        <w:tab/>
        <w:t>...</w:t>
      </w:r>
    </w:p>
    <w:p w14:paraId="043DAC31" w14:textId="77777777" w:rsidR="001A2601" w:rsidRPr="008C3F37" w:rsidRDefault="001A2601" w:rsidP="00D158F7">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5B3C76" w:rsidRDefault="00A20615" w:rsidP="00A20615">
      <w:pPr>
        <w:pStyle w:val="PL"/>
        <w:rPr>
          <w:snapToGrid w:val="0"/>
          <w:lang w:val="fr-FR"/>
        </w:rPr>
      </w:pPr>
      <w:r w:rsidRPr="00C93F36">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{MCMRBSetupConfiguration-Item-ExtIEs} }</w:t>
      </w:r>
      <w:r w:rsidRPr="005B3C76">
        <w:rPr>
          <w:snapToGrid w:val="0"/>
          <w:lang w:val="fr-FR"/>
        </w:rPr>
        <w:tab/>
        <w:t>OPTIONAL,</w:t>
      </w:r>
    </w:p>
    <w:p w14:paraId="22FF7975" w14:textId="77777777" w:rsidR="00A20615" w:rsidRPr="00C93F36" w:rsidRDefault="00A20615" w:rsidP="00A20615">
      <w:pPr>
        <w:pStyle w:val="PL"/>
        <w:rPr>
          <w:snapToGrid w:val="0"/>
        </w:rPr>
      </w:pPr>
      <w:r w:rsidRPr="005B3C76">
        <w:rPr>
          <w:snapToGrid w:val="0"/>
          <w:lang w:val="fr-FR"/>
        </w:rPr>
        <w:tab/>
      </w:r>
      <w:r w:rsidRPr="00C93F36">
        <w:rPr>
          <w:snapToGrid w:val="0"/>
        </w:rPr>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noProof w:val="0"/>
          <w:snapToGrid w:val="0"/>
        </w:rPr>
      </w:pPr>
    </w:p>
    <w:p w14:paraId="1E90F2B3" w14:textId="77777777" w:rsidR="00275531" w:rsidRPr="00D629EF" w:rsidRDefault="00275531" w:rsidP="00275531">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CB242E" w:rsidRDefault="001A2601" w:rsidP="001A2601">
      <w:pPr>
        <w:pStyle w:val="PL"/>
        <w:spacing w:line="0" w:lineRule="atLeast"/>
        <w:rPr>
          <w:noProof w:val="0"/>
          <w:snapToGrid w:val="0"/>
        </w:rPr>
      </w:pPr>
      <w:r w:rsidRPr="00CB242E">
        <w:rPr>
          <w:noProof w:val="0"/>
          <w:snapToGrid w:val="0"/>
        </w:rPr>
        <w:t>MCBearerContextToSetupResponse ::= SEQUENCE {</w:t>
      </w:r>
    </w:p>
    <w:p w14:paraId="54E209DB" w14:textId="6A40B35C" w:rsidR="001A2601" w:rsidRPr="00CB242E" w:rsidRDefault="001A2601" w:rsidP="001A2601">
      <w:pPr>
        <w:pStyle w:val="PL"/>
        <w:spacing w:line="0" w:lineRule="atLeast"/>
        <w:rPr>
          <w:noProof w:val="0"/>
          <w:snapToGrid w:val="0"/>
        </w:rPr>
      </w:pPr>
      <w:r w:rsidRPr="00CB242E">
        <w:rPr>
          <w:noProof w:val="0"/>
          <w:snapToGrid w:val="0"/>
        </w:rPr>
        <w:tab/>
        <w:t>mcBearerContextNGU-TNLInfoatNGRAN</w:t>
      </w:r>
      <w:r w:rsidRPr="00CB242E">
        <w:rPr>
          <w:noProof w:val="0"/>
          <w:snapToGrid w:val="0"/>
        </w:rPr>
        <w:tab/>
      </w:r>
      <w:r w:rsidRPr="00CB242E">
        <w:rPr>
          <w:noProof w:val="0"/>
          <w:snapToGrid w:val="0"/>
        </w:rPr>
        <w:tab/>
        <w:t>MCBearerContextNGU-TNLInfoatNGRAN</w:t>
      </w:r>
      <w:r w:rsidRPr="00CB242E">
        <w:rPr>
          <w:noProof w:val="0"/>
          <w:snapToGrid w:val="0"/>
        </w:rPr>
        <w:tab/>
      </w:r>
      <w:r w:rsidRPr="00CB242E">
        <w:rPr>
          <w:noProof w:val="0"/>
          <w:snapToGrid w:val="0"/>
        </w:rPr>
        <w:tab/>
        <w:t>OPTIONAL,</w:t>
      </w:r>
    </w:p>
    <w:p w14:paraId="7DD49A80" w14:textId="07A7E737" w:rsidR="001A2601" w:rsidRPr="008C3F37" w:rsidRDefault="001A2601" w:rsidP="001A2601">
      <w:pPr>
        <w:pStyle w:val="PL"/>
        <w:spacing w:line="0" w:lineRule="atLeast"/>
        <w:rPr>
          <w:noProof w:val="0"/>
          <w:snapToGrid w:val="0"/>
        </w:rPr>
      </w:pPr>
      <w:r w:rsidRPr="00CB242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6A43377" w14:textId="77777777" w:rsidR="00275531" w:rsidRDefault="00497358" w:rsidP="00275531">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sidR="00275531">
        <w:rPr>
          <w:noProof w:val="0"/>
          <w:snapToGrid w:val="0"/>
        </w:rPr>
        <w:t>|</w:t>
      </w:r>
    </w:p>
    <w:p w14:paraId="64571267" w14:textId="39E64113" w:rsidR="00275531"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0705A3BD" w14:textId="7B69DFC4" w:rsidR="00E52883" w:rsidRDefault="00275531" w:rsidP="00275531">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CB242E" w:rsidRDefault="001A2601" w:rsidP="001A2601">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w:t>
      </w:r>
      <w:r w:rsidRPr="00CB242E">
        <w:rPr>
          <w:noProof w:val="0"/>
          <w:snapToGrid w:val="0"/>
          <w:lang w:val="fr-FR"/>
        </w:rPr>
        <w:t>MCBearerContextNGUTNLInfoat5GC</w:t>
      </w:r>
      <w:r w:rsidRPr="00CB242E">
        <w:rPr>
          <w:snapToGrid w:val="0"/>
          <w:lang w:val="fr-FR"/>
        </w:rPr>
        <w:t>-ExtIEs} }</w:t>
      </w:r>
      <w:r w:rsidRPr="00CB242E">
        <w:rPr>
          <w:snapToGrid w:val="0"/>
          <w:lang w:val="fr-FR"/>
        </w:rPr>
        <w:tab/>
        <w:t>OPTIONAL,</w:t>
      </w:r>
    </w:p>
    <w:p w14:paraId="7AFD7EAE" w14:textId="77777777" w:rsidR="001A2601" w:rsidRPr="004F4B56" w:rsidRDefault="001A2601" w:rsidP="001A2601">
      <w:pPr>
        <w:pStyle w:val="PL"/>
        <w:rPr>
          <w:snapToGrid w:val="0"/>
          <w:lang w:val="fr-FR"/>
        </w:rPr>
      </w:pPr>
      <w:r w:rsidRPr="00CB242E">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5B3C76" w:rsidRDefault="001A2601" w:rsidP="001A2601">
      <w:pPr>
        <w:pStyle w:val="PL"/>
        <w:rPr>
          <w:snapToGrid w:val="0"/>
          <w:lang w:val="fr-FR"/>
        </w:rPr>
      </w:pPr>
      <w:r w:rsidRPr="004F4B56">
        <w:rPr>
          <w:snapToGrid w:val="0"/>
          <w:lang w:val="fr-FR"/>
        </w:rPr>
        <w:tab/>
      </w:r>
      <w:r w:rsidRPr="005B3C76">
        <w:rPr>
          <w:snapToGrid w:val="0"/>
          <w:lang w:val="fr-FR"/>
        </w:rPr>
        <w:t>...</w:t>
      </w:r>
    </w:p>
    <w:p w14:paraId="179D32BF" w14:textId="77777777" w:rsidR="001A2601" w:rsidRPr="005B3C76" w:rsidRDefault="001A2601" w:rsidP="001A2601">
      <w:pPr>
        <w:pStyle w:val="PL"/>
        <w:rPr>
          <w:snapToGrid w:val="0"/>
          <w:lang w:val="fr-FR"/>
        </w:rPr>
      </w:pPr>
      <w:r w:rsidRPr="005B3C76">
        <w:rPr>
          <w:snapToGrid w:val="0"/>
          <w:lang w:val="fr-FR"/>
        </w:rPr>
        <w:t>}</w:t>
      </w:r>
    </w:p>
    <w:p w14:paraId="04B0948B" w14:textId="77777777" w:rsidR="001A2601" w:rsidRPr="005B3C76" w:rsidRDefault="001A2601" w:rsidP="001A2601">
      <w:pPr>
        <w:pStyle w:val="PL"/>
        <w:rPr>
          <w:snapToGrid w:val="0"/>
          <w:lang w:val="fr-FR"/>
        </w:rPr>
      </w:pPr>
    </w:p>
    <w:p w14:paraId="053F5318" w14:textId="77777777" w:rsidR="001A2601" w:rsidRPr="005B3C76" w:rsidRDefault="001A2601" w:rsidP="001A2601">
      <w:pPr>
        <w:pStyle w:val="PL"/>
        <w:spacing w:line="0" w:lineRule="atLeast"/>
        <w:rPr>
          <w:noProof w:val="0"/>
          <w:snapToGrid w:val="0"/>
          <w:lang w:val="fr-FR"/>
        </w:rPr>
      </w:pPr>
    </w:p>
    <w:p w14:paraId="696374D7" w14:textId="77777777" w:rsidR="001A2601" w:rsidRPr="005B3C76" w:rsidRDefault="001A2601" w:rsidP="001A2601">
      <w:pPr>
        <w:pStyle w:val="PL"/>
        <w:rPr>
          <w:noProof w:val="0"/>
          <w:snapToGrid w:val="0"/>
          <w:lang w:val="fr-FR"/>
        </w:rPr>
      </w:pPr>
      <w:r w:rsidRPr="005B3C76">
        <w:rPr>
          <w:noProof w:val="0"/>
          <w:snapToGrid w:val="0"/>
          <w:lang w:val="fr-FR"/>
        </w:rPr>
        <w:t>MCBearerContextNGUTnlInfoatNGRANRequest ::= SEQUENCE {</w:t>
      </w:r>
    </w:p>
    <w:p w14:paraId="278653FE" w14:textId="77777777" w:rsidR="001A2601" w:rsidRPr="005B3C76" w:rsidRDefault="001A2601" w:rsidP="001A2601">
      <w:pPr>
        <w:pStyle w:val="PL"/>
        <w:rPr>
          <w:noProof w:val="0"/>
          <w:snapToGrid w:val="0"/>
          <w:lang w:val="fr-FR"/>
        </w:rPr>
      </w:pPr>
      <w:r w:rsidRPr="005B3C76">
        <w:rPr>
          <w:noProof w:val="0"/>
          <w:snapToGrid w:val="0"/>
          <w:lang w:val="fr-FR"/>
        </w:rPr>
        <w:tab/>
        <w:t>ngRANNGUTNLRequested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ENUMERATED {requested, ...},</w:t>
      </w:r>
    </w:p>
    <w:p w14:paraId="675102B9" w14:textId="77777777" w:rsidR="001A2601" w:rsidRPr="005B3C76" w:rsidRDefault="001A2601" w:rsidP="001A2601">
      <w:pPr>
        <w:pStyle w:val="PL"/>
        <w:spacing w:line="0" w:lineRule="atLeast"/>
        <w:rPr>
          <w:noProof w:val="0"/>
          <w:snapToGrid w:val="0"/>
          <w:lang w:val="fr-FR"/>
        </w:rPr>
      </w:pPr>
      <w:r w:rsidRPr="005B3C76">
        <w:rPr>
          <w:noProof w:val="0"/>
          <w:snapToGrid w:val="0"/>
          <w:lang w:val="fr-FR"/>
        </w:rPr>
        <w:tab/>
        <w:t>mbsAreaSession-ID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MBSAreaSessionID</w:t>
      </w:r>
      <w:r w:rsidRPr="005B3C76">
        <w:rPr>
          <w:noProof w:val="0"/>
          <w:snapToGrid w:val="0"/>
          <w:lang w:val="fr-FR"/>
        </w:rPr>
        <w:tab/>
      </w:r>
      <w:r w:rsidRPr="005B3C76">
        <w:rPr>
          <w:noProof w:val="0"/>
          <w:snapToGrid w:val="0"/>
          <w:lang w:val="fr-FR"/>
        </w:rPr>
        <w:tab/>
        <w:t>OPTIONAL,</w:t>
      </w:r>
    </w:p>
    <w:p w14:paraId="29E2700A" w14:textId="77777777" w:rsidR="001A2601" w:rsidRPr="005B3C76" w:rsidRDefault="001A2601" w:rsidP="001A2601">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MCBearerContextNGUTnlInfoatNGRANRequest</w:t>
      </w:r>
      <w:r w:rsidRPr="005B3C76">
        <w:rPr>
          <w:snapToGrid w:val="0"/>
          <w:lang w:val="fr-FR"/>
        </w:rPr>
        <w:t>-ExtIEs} }</w:t>
      </w:r>
      <w:r w:rsidRPr="005B3C76">
        <w:rPr>
          <w:snapToGrid w:val="0"/>
          <w:lang w:val="fr-FR"/>
        </w:rPr>
        <w:tab/>
        <w:t>OPTIONAL,</w:t>
      </w:r>
    </w:p>
    <w:p w14:paraId="6EF0FAA2" w14:textId="77777777" w:rsidR="001A2601" w:rsidRPr="005B3C76" w:rsidRDefault="001A2601" w:rsidP="001A2601">
      <w:pPr>
        <w:pStyle w:val="PL"/>
        <w:rPr>
          <w:snapToGrid w:val="0"/>
          <w:lang w:val="fr-FR"/>
        </w:rPr>
      </w:pPr>
      <w:r w:rsidRPr="005B3C76">
        <w:rPr>
          <w:snapToGrid w:val="0"/>
          <w:lang w:val="fr-FR"/>
        </w:rPr>
        <w:tab/>
        <w:t>...</w:t>
      </w:r>
    </w:p>
    <w:p w14:paraId="2DCC123D" w14:textId="77777777" w:rsidR="001A2601" w:rsidRPr="005B3C76" w:rsidRDefault="001A2601" w:rsidP="001A2601">
      <w:pPr>
        <w:pStyle w:val="PL"/>
        <w:rPr>
          <w:snapToGrid w:val="0"/>
          <w:lang w:val="fr-FR"/>
        </w:rPr>
      </w:pPr>
      <w:r w:rsidRPr="005B3C76">
        <w:rPr>
          <w:snapToGrid w:val="0"/>
          <w:lang w:val="fr-FR"/>
        </w:rPr>
        <w:t>}</w:t>
      </w:r>
    </w:p>
    <w:p w14:paraId="08E46B88" w14:textId="77777777" w:rsidR="001A2601" w:rsidRPr="005B3C76" w:rsidRDefault="001A2601" w:rsidP="001A2601">
      <w:pPr>
        <w:pStyle w:val="PL"/>
        <w:spacing w:line="0" w:lineRule="atLeast"/>
        <w:rPr>
          <w:noProof w:val="0"/>
          <w:snapToGrid w:val="0"/>
          <w:lang w:val="fr-FR"/>
        </w:rPr>
      </w:pPr>
    </w:p>
    <w:p w14:paraId="3DFDEAD1" w14:textId="77777777" w:rsidR="001A2601" w:rsidRPr="005B3C76" w:rsidRDefault="001A2601" w:rsidP="001A2601">
      <w:pPr>
        <w:pStyle w:val="PL"/>
        <w:rPr>
          <w:snapToGrid w:val="0"/>
          <w:lang w:val="fr-FR"/>
        </w:rPr>
      </w:pPr>
      <w:r w:rsidRPr="005B3C76">
        <w:rPr>
          <w:noProof w:val="0"/>
          <w:snapToGrid w:val="0"/>
          <w:lang w:val="fr-FR"/>
        </w:rPr>
        <w:t>MCBearerContextNGUTnlInfoatNGRANRequest</w:t>
      </w:r>
      <w:r w:rsidRPr="005B3C76">
        <w:rPr>
          <w:snapToGrid w:val="0"/>
          <w:lang w:val="fr-FR"/>
        </w:rPr>
        <w:t>-ExtIEs E1AP-PROTOCOL-EXTENSION ::= {</w:t>
      </w:r>
    </w:p>
    <w:p w14:paraId="5126266C"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5913"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5913"/>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5B3C76" w:rsidRDefault="001A2601" w:rsidP="001A2601">
      <w:pPr>
        <w:pStyle w:val="PL"/>
        <w:rPr>
          <w:snapToGrid w:val="0"/>
        </w:rPr>
      </w:pPr>
      <w:r w:rsidRPr="008C3F37">
        <w:rPr>
          <w:snapToGrid w:val="0"/>
        </w:rPr>
        <w:tab/>
      </w:r>
      <w:r w:rsidRPr="005B3C76">
        <w:rPr>
          <w:snapToGrid w:val="0"/>
        </w:rPr>
        <w:t>iE-Extensions</w:t>
      </w:r>
      <w:r w:rsidRPr="005B3C76">
        <w:rPr>
          <w:snapToGrid w:val="0"/>
        </w:rPr>
        <w:tab/>
      </w:r>
      <w:r w:rsidRPr="005B3C76">
        <w:rPr>
          <w:snapToGrid w:val="0"/>
        </w:rPr>
        <w:tab/>
        <w:t>ProtocolExtensionContainer { {</w:t>
      </w:r>
      <w:r w:rsidRPr="005B3C76">
        <w:rPr>
          <w:noProof w:val="0"/>
          <w:snapToGrid w:val="0"/>
        </w:rPr>
        <w:t>MCBearerContextF1UTNLInfoatDU</w:t>
      </w:r>
      <w:r w:rsidRPr="005B3C76">
        <w:rPr>
          <w:snapToGrid w:val="0"/>
        </w:rPr>
        <w:t>-ExtIEs} }</w:t>
      </w:r>
      <w:r w:rsidRPr="005B3C76">
        <w:rPr>
          <w:snapToGrid w:val="0"/>
        </w:rPr>
        <w:tab/>
        <w:t>OPTIONAL,</w:t>
      </w:r>
    </w:p>
    <w:p w14:paraId="5B7000D4" w14:textId="77777777" w:rsidR="001A2601" w:rsidRPr="004F4B56" w:rsidRDefault="001A2601" w:rsidP="001A2601">
      <w:pPr>
        <w:pStyle w:val="PL"/>
        <w:rPr>
          <w:snapToGrid w:val="0"/>
          <w:lang w:val="fr-FR"/>
        </w:rPr>
      </w:pPr>
      <w:r w:rsidRPr="005B3C76">
        <w:rPr>
          <w:snapToGrid w:val="0"/>
        </w:rPr>
        <w:tab/>
      </w:r>
      <w:r w:rsidRPr="004F4B56">
        <w:rPr>
          <w:snapToGrid w:val="0"/>
          <w:lang w:val="fr-FR"/>
        </w:rPr>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5B3C76" w:rsidRDefault="001A2601" w:rsidP="001A2601">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MCBearerContextToModifyRequired</w:t>
      </w:r>
      <w:r w:rsidRPr="005B3C76">
        <w:rPr>
          <w:snapToGrid w:val="0"/>
          <w:lang w:val="fr-FR"/>
        </w:rPr>
        <w:t>-ExtIEs} }</w:t>
      </w:r>
      <w:r w:rsidRPr="005B3C76">
        <w:rPr>
          <w:snapToGrid w:val="0"/>
          <w:lang w:val="fr-FR"/>
        </w:rPr>
        <w:tab/>
        <w:t>OPTIONAL,</w:t>
      </w:r>
    </w:p>
    <w:p w14:paraId="580C1A63"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5B3C76" w:rsidRDefault="00767C54" w:rsidP="00767C54">
      <w:pPr>
        <w:pStyle w:val="PL"/>
        <w:rPr>
          <w:snapToGrid w:val="0"/>
          <w:lang w:val="fr-FR"/>
        </w:rPr>
      </w:pPr>
      <w:r w:rsidRPr="008C3F37">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w:t>
      </w:r>
      <w:r w:rsidRPr="005B3C76">
        <w:rPr>
          <w:noProof w:val="0"/>
          <w:snapToGrid w:val="0"/>
          <w:lang w:val="fr-FR"/>
        </w:rPr>
        <w:t xml:space="preserve"> MCMRBModifyConfirmList-Item</w:t>
      </w:r>
      <w:r w:rsidRPr="005B3C76">
        <w:rPr>
          <w:snapToGrid w:val="0"/>
          <w:lang w:val="fr-FR"/>
        </w:rPr>
        <w:t>-ExtIEs} }</w:t>
      </w:r>
      <w:r w:rsidRPr="005B3C76">
        <w:rPr>
          <w:snapToGrid w:val="0"/>
          <w:lang w:val="fr-FR"/>
        </w:rPr>
        <w:tab/>
        <w:t>OPTIONAL,</w:t>
      </w:r>
    </w:p>
    <w:p w14:paraId="7D84517E" w14:textId="77777777" w:rsidR="00767C54" w:rsidRPr="005B3C76" w:rsidRDefault="00767C54" w:rsidP="00767C54">
      <w:pPr>
        <w:pStyle w:val="PL"/>
        <w:rPr>
          <w:snapToGrid w:val="0"/>
          <w:lang w:val="fr-FR"/>
        </w:rPr>
      </w:pPr>
      <w:r w:rsidRPr="005B3C76">
        <w:rPr>
          <w:snapToGrid w:val="0"/>
          <w:lang w:val="fr-FR"/>
        </w:rPr>
        <w:tab/>
        <w:t>...</w:t>
      </w:r>
    </w:p>
    <w:p w14:paraId="58375199" w14:textId="77777777" w:rsidR="00767C54" w:rsidRPr="005B3C76" w:rsidRDefault="00767C54" w:rsidP="00767C54">
      <w:pPr>
        <w:pStyle w:val="PL"/>
        <w:rPr>
          <w:snapToGrid w:val="0"/>
          <w:lang w:val="fr-FR"/>
        </w:rPr>
      </w:pPr>
      <w:r w:rsidRPr="005B3C76">
        <w:rPr>
          <w:snapToGrid w:val="0"/>
          <w:lang w:val="fr-FR"/>
        </w:rPr>
        <w:t>}</w:t>
      </w:r>
    </w:p>
    <w:p w14:paraId="5D423A1D" w14:textId="77777777" w:rsidR="00767C54" w:rsidRPr="005B3C76" w:rsidRDefault="00767C54" w:rsidP="00767C54">
      <w:pPr>
        <w:pStyle w:val="PL"/>
        <w:spacing w:line="0" w:lineRule="atLeast"/>
        <w:rPr>
          <w:noProof w:val="0"/>
          <w:snapToGrid w:val="0"/>
          <w:lang w:val="fr-FR"/>
        </w:rPr>
      </w:pPr>
    </w:p>
    <w:p w14:paraId="50BC5B14" w14:textId="77777777" w:rsidR="00767C54" w:rsidRPr="005B3C76" w:rsidRDefault="00767C54" w:rsidP="00767C54">
      <w:pPr>
        <w:pStyle w:val="PL"/>
        <w:rPr>
          <w:snapToGrid w:val="0"/>
          <w:lang w:val="fr-FR"/>
        </w:rPr>
      </w:pPr>
      <w:r w:rsidRPr="005B3C76">
        <w:rPr>
          <w:noProof w:val="0"/>
          <w:snapToGrid w:val="0"/>
          <w:lang w:val="fr-FR"/>
        </w:rPr>
        <w:t>MCMRBModifyConfirmList-Item</w:t>
      </w:r>
      <w:r w:rsidRPr="005B3C76">
        <w:rPr>
          <w:snapToGrid w:val="0"/>
          <w:lang w:val="fr-FR"/>
        </w:rPr>
        <w:t>-ExtIEs E1AP-PROTOCOL-EXTENSION ::= {</w:t>
      </w:r>
    </w:p>
    <w:p w14:paraId="64FEE15C" w14:textId="77777777" w:rsidR="00767C54" w:rsidRPr="005B3C76" w:rsidRDefault="00767C54" w:rsidP="00767C54">
      <w:pPr>
        <w:pStyle w:val="PL"/>
        <w:rPr>
          <w:snapToGrid w:val="0"/>
          <w:lang w:val="fr-FR"/>
        </w:rPr>
      </w:pPr>
      <w:r w:rsidRPr="005B3C76">
        <w:rPr>
          <w:snapToGrid w:val="0"/>
          <w:lang w:val="fr-FR"/>
        </w:rPr>
        <w:tab/>
        <w:t>...</w:t>
      </w:r>
    </w:p>
    <w:p w14:paraId="2118711F" w14:textId="77777777" w:rsidR="00767C54" w:rsidRPr="005B3C76" w:rsidRDefault="00767C54" w:rsidP="00767C54">
      <w:pPr>
        <w:pStyle w:val="PL"/>
        <w:rPr>
          <w:snapToGrid w:val="0"/>
          <w:lang w:val="fr-FR"/>
        </w:rPr>
      </w:pPr>
      <w:r w:rsidRPr="005B3C76">
        <w:rPr>
          <w:snapToGrid w:val="0"/>
          <w:lang w:val="fr-FR"/>
        </w:rPr>
        <w:t>}</w:t>
      </w:r>
    </w:p>
    <w:p w14:paraId="41B87EEA" w14:textId="77777777" w:rsidR="00767C54" w:rsidRPr="005B3C76" w:rsidRDefault="00767C54" w:rsidP="001A2601">
      <w:pPr>
        <w:pStyle w:val="PL"/>
        <w:rPr>
          <w:noProof w:val="0"/>
          <w:snapToGrid w:val="0"/>
          <w:lang w:val="fr-FR"/>
        </w:rPr>
      </w:pPr>
    </w:p>
    <w:p w14:paraId="5DE9A9E1" w14:textId="77777777" w:rsidR="001A2601" w:rsidRPr="005B3C76" w:rsidRDefault="001A2601" w:rsidP="001A2601">
      <w:pPr>
        <w:pStyle w:val="PL"/>
        <w:rPr>
          <w:snapToGrid w:val="0"/>
          <w:lang w:val="fr-FR"/>
        </w:rPr>
      </w:pPr>
      <w:r w:rsidRPr="005B3C76">
        <w:rPr>
          <w:noProof w:val="0"/>
          <w:snapToGrid w:val="0"/>
          <w:lang w:val="fr-FR"/>
        </w:rPr>
        <w:t>MCBearerContextToModifyConfirm</w:t>
      </w:r>
      <w:r w:rsidRPr="005B3C76">
        <w:rPr>
          <w:snapToGrid w:val="0"/>
          <w:lang w:val="fr-FR"/>
        </w:rPr>
        <w:t>-ExtIEs E1AP-PROTOCOL-EXTENSION ::= {</w:t>
      </w:r>
    </w:p>
    <w:p w14:paraId="6826F287" w14:textId="77777777" w:rsidR="001A2601" w:rsidRPr="008C3F37" w:rsidRDefault="001A2601" w:rsidP="001A2601">
      <w:pPr>
        <w:pStyle w:val="PL"/>
        <w:rPr>
          <w:snapToGrid w:val="0"/>
        </w:rPr>
      </w:pPr>
      <w:r w:rsidRPr="005B3C76">
        <w:rPr>
          <w:snapToGrid w:val="0"/>
          <w:lang w:val="fr-FR"/>
        </w:rPr>
        <w:tab/>
      </w:r>
      <w:r w:rsidRPr="008C3F37">
        <w:rPr>
          <w:snapToGrid w:val="0"/>
        </w:rPr>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5B3C76" w:rsidRDefault="00307D96" w:rsidP="00307D96">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{MCForwardingResourceRequest-ExtIEs} }</w:t>
      </w:r>
      <w:r w:rsidRPr="005B3C76">
        <w:rPr>
          <w:snapToGrid w:val="0"/>
          <w:lang w:val="fr-FR"/>
        </w:rPr>
        <w:tab/>
        <w:t>OPTIONAL,</w:t>
      </w:r>
    </w:p>
    <w:p w14:paraId="142C0E9C" w14:textId="77777777" w:rsidR="00307D96" w:rsidRPr="008D7D88" w:rsidRDefault="00307D96" w:rsidP="00307D96">
      <w:pPr>
        <w:pStyle w:val="PL"/>
        <w:rPr>
          <w:snapToGrid w:val="0"/>
        </w:rPr>
      </w:pPr>
      <w:r w:rsidRPr="005B3C76">
        <w:rPr>
          <w:snapToGrid w:val="0"/>
          <w:lang w:val="fr-FR"/>
        </w:rPr>
        <w:tab/>
      </w:r>
      <w:r w:rsidRPr="008D7D88">
        <w:rPr>
          <w:snapToGrid w:val="0"/>
        </w:rPr>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5B3C76" w:rsidRDefault="00307D96" w:rsidP="00307D96">
      <w:pPr>
        <w:pStyle w:val="PL"/>
        <w:rPr>
          <w:snapToGrid w:val="0"/>
          <w:lang w:val="fr-FR"/>
        </w:rPr>
      </w:pPr>
      <w:r w:rsidRPr="008D7D88">
        <w:rPr>
          <w:snapToGrid w:val="0"/>
        </w:rPr>
        <w:tab/>
      </w:r>
      <w:r w:rsidRPr="005B3C76">
        <w:rPr>
          <w:snapToGrid w:val="0"/>
          <w:lang w:val="fr-FR"/>
        </w:rPr>
        <w:t>iE-Extensions</w:t>
      </w:r>
      <w:r w:rsidRPr="005B3C76">
        <w:rPr>
          <w:snapToGrid w:val="0"/>
          <w:lang w:val="fr-FR"/>
        </w:rPr>
        <w:tab/>
      </w:r>
      <w:r w:rsidRPr="005B3C76">
        <w:rPr>
          <w:snapToGrid w:val="0"/>
          <w:lang w:val="fr-FR"/>
        </w:rPr>
        <w:tab/>
        <w:t>ProtocolExtensionContainer { {MCForwardingResourceResponse-ExtIEs} }</w:t>
      </w:r>
      <w:r w:rsidRPr="005B3C76">
        <w:rPr>
          <w:snapToGrid w:val="0"/>
          <w:lang w:val="fr-FR"/>
        </w:rPr>
        <w:tab/>
        <w:t>OPTIONAL,</w:t>
      </w:r>
    </w:p>
    <w:p w14:paraId="0EFD75BE" w14:textId="77777777" w:rsidR="00307D96" w:rsidRPr="008D7D88" w:rsidRDefault="00307D96" w:rsidP="00307D96">
      <w:pPr>
        <w:pStyle w:val="PL"/>
        <w:rPr>
          <w:snapToGrid w:val="0"/>
        </w:rPr>
      </w:pPr>
      <w:r w:rsidRPr="005B3C76">
        <w:rPr>
          <w:snapToGrid w:val="0"/>
          <w:lang w:val="fr-FR"/>
        </w:rPr>
        <w:tab/>
      </w:r>
      <w:r w:rsidRPr="008D7D88">
        <w:rPr>
          <w:snapToGrid w:val="0"/>
        </w:rPr>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Pr="005B3C76" w:rsidRDefault="003B3CB2" w:rsidP="003B3CB2">
      <w:pPr>
        <w:pStyle w:val="PL"/>
        <w:rPr>
          <w:snapToGrid w:val="0"/>
          <w:lang w:val="fr-FR"/>
        </w:rPr>
      </w:pPr>
      <w:r>
        <w:rPr>
          <w:snapToGrid w:val="0"/>
        </w:rPr>
        <w:tab/>
      </w:r>
      <w:r w:rsidRPr="005B3C76">
        <w:rPr>
          <w:snapToGrid w:val="0"/>
          <w:lang w:val="fr-FR"/>
        </w:rPr>
        <w:t>...</w:t>
      </w:r>
    </w:p>
    <w:p w14:paraId="1A89F9D9" w14:textId="77777777" w:rsidR="003B3CB2" w:rsidRPr="005B3C76" w:rsidRDefault="003B3CB2" w:rsidP="003B3CB2">
      <w:pPr>
        <w:pStyle w:val="PL"/>
        <w:rPr>
          <w:lang w:val="fr-FR" w:eastAsia="en-US"/>
        </w:rPr>
      </w:pPr>
      <w:r w:rsidRPr="005B3C76">
        <w:rPr>
          <w:snapToGrid w:val="0"/>
          <w:lang w:val="fr-FR"/>
        </w:rPr>
        <w:t>}</w:t>
      </w:r>
    </w:p>
    <w:p w14:paraId="3A42C117" w14:textId="77777777" w:rsidR="003B3CB2" w:rsidRPr="005B3C76" w:rsidRDefault="003B3CB2" w:rsidP="00F21049">
      <w:pPr>
        <w:pStyle w:val="PL"/>
        <w:spacing w:line="0" w:lineRule="atLeast"/>
        <w:rPr>
          <w:rFonts w:eastAsia="Malgun Gothic"/>
          <w:noProof w:val="0"/>
          <w:snapToGrid w:val="0"/>
          <w:lang w:val="fr-FR"/>
        </w:rPr>
      </w:pPr>
    </w:p>
    <w:p w14:paraId="2DF65F3B" w14:textId="3539FED8" w:rsidR="0045550E" w:rsidRPr="005B3C76" w:rsidRDefault="0045550E" w:rsidP="00F21049">
      <w:pPr>
        <w:pStyle w:val="PL"/>
        <w:spacing w:line="0" w:lineRule="atLeast"/>
        <w:rPr>
          <w:noProof w:val="0"/>
          <w:snapToGrid w:val="0"/>
          <w:lang w:val="fr-FR"/>
        </w:rPr>
      </w:pPr>
      <w:r w:rsidRPr="005B3C76">
        <w:rPr>
          <w:noProof w:val="0"/>
          <w:snapToGrid w:val="0"/>
          <w:lang w:val="fr-FR"/>
        </w:rPr>
        <w:t>MRB-ID</w:t>
      </w:r>
      <w:r w:rsidRPr="005B3C76">
        <w:rPr>
          <w:noProof w:val="0"/>
          <w:snapToGrid w:val="0"/>
          <w:lang w:val="fr-FR"/>
        </w:rPr>
        <w:tab/>
        <w:t>::=</w:t>
      </w:r>
      <w:r w:rsidRPr="005B3C76">
        <w:rPr>
          <w:noProof w:val="0"/>
          <w:snapToGrid w:val="0"/>
          <w:lang w:val="fr-FR"/>
        </w:rPr>
        <w:tab/>
        <w:t>INTEGER (1..</w:t>
      </w:r>
      <w:r w:rsidR="00714ED9" w:rsidRPr="005B3C76">
        <w:rPr>
          <w:noProof w:val="0"/>
          <w:snapToGrid w:val="0"/>
          <w:lang w:val="fr-FR"/>
        </w:rPr>
        <w:t>512</w:t>
      </w:r>
      <w:r w:rsidRPr="005B3C76">
        <w:rPr>
          <w:noProof w:val="0"/>
          <w:snapToGrid w:val="0"/>
          <w:lang w:val="fr-FR"/>
        </w:rPr>
        <w:t>, ...)</w:t>
      </w:r>
    </w:p>
    <w:p w14:paraId="5FB02609" w14:textId="77777777" w:rsidR="0045550E" w:rsidRPr="005B3C76" w:rsidRDefault="0045550E" w:rsidP="00F21049">
      <w:pPr>
        <w:pStyle w:val="PL"/>
        <w:spacing w:line="0" w:lineRule="atLeast"/>
        <w:rPr>
          <w:rFonts w:eastAsia="Malgun Gothic"/>
          <w:noProof w:val="0"/>
          <w:snapToGrid w:val="0"/>
          <w:lang w:val="fr-FR"/>
        </w:rPr>
      </w:pPr>
    </w:p>
    <w:p w14:paraId="15BC3FA6" w14:textId="77777777" w:rsidR="00307D96" w:rsidRPr="005B3C76" w:rsidRDefault="00307D96" w:rsidP="00307D96">
      <w:pPr>
        <w:pStyle w:val="PL"/>
        <w:rPr>
          <w:snapToGrid w:val="0"/>
          <w:lang w:val="fr-FR"/>
        </w:rPr>
      </w:pPr>
      <w:r w:rsidRPr="005B3C76">
        <w:rPr>
          <w:noProof w:val="0"/>
          <w:snapToGrid w:val="0"/>
          <w:lang w:val="fr-FR" w:eastAsia="zh-CN"/>
        </w:rPr>
        <w:t>MRB-ProgressInformation</w:t>
      </w:r>
      <w:r w:rsidRPr="005B3C76">
        <w:rPr>
          <w:snapToGrid w:val="0"/>
          <w:lang w:val="fr-FR"/>
        </w:rPr>
        <w:t xml:space="preserve"> ::= SEQUENCE {</w:t>
      </w:r>
    </w:p>
    <w:p w14:paraId="71E290B4" w14:textId="77777777" w:rsidR="00307D96" w:rsidRPr="005B3C76" w:rsidRDefault="00307D96" w:rsidP="00307D96">
      <w:pPr>
        <w:pStyle w:val="PL"/>
        <w:rPr>
          <w:snapToGrid w:val="0"/>
          <w:lang w:val="fr-FR"/>
        </w:rPr>
      </w:pPr>
      <w:r w:rsidRPr="005B3C76">
        <w:rPr>
          <w:snapToGrid w:val="0"/>
          <w:lang w:val="fr-FR"/>
        </w:rPr>
        <w:tab/>
        <w:t>mrb-ProgressInformationSNs</w:t>
      </w:r>
      <w:r w:rsidRPr="005B3C76">
        <w:rPr>
          <w:snapToGrid w:val="0"/>
          <w:lang w:val="fr-FR"/>
        </w:rPr>
        <w:tab/>
        <w:t>MRB-ProgressInformationSNs,</w:t>
      </w:r>
    </w:p>
    <w:p w14:paraId="1BD63B95" w14:textId="77777777" w:rsidR="00307D96" w:rsidRPr="005B3C76" w:rsidRDefault="00307D96" w:rsidP="00307D96">
      <w:pPr>
        <w:pStyle w:val="PL"/>
        <w:rPr>
          <w:snapToGrid w:val="0"/>
          <w:lang w:val="fr-FR"/>
        </w:rPr>
      </w:pPr>
      <w:r w:rsidRPr="005B3C76">
        <w:rPr>
          <w:snapToGrid w:val="0"/>
          <w:lang w:val="fr-FR"/>
        </w:rPr>
        <w:tab/>
        <w:t>mrb-ProgressInformationType</w:t>
      </w:r>
      <w:r w:rsidRPr="005B3C76">
        <w:rPr>
          <w:snapToGrid w:val="0"/>
          <w:lang w:val="fr-FR"/>
        </w:rPr>
        <w:tab/>
        <w:t>MRB-ProgressInformationType,</w:t>
      </w:r>
    </w:p>
    <w:p w14:paraId="04B89614" w14:textId="77777777" w:rsidR="00307D96" w:rsidRPr="005B3C76" w:rsidRDefault="00307D96" w:rsidP="00307D96">
      <w:pPr>
        <w:pStyle w:val="PL"/>
        <w:rPr>
          <w:snapToGrid w:val="0"/>
          <w:lang w:val="fr-FR"/>
        </w:rPr>
      </w:pPr>
      <w:r w:rsidRPr="005B3C76">
        <w:rPr>
          <w:snapToGrid w:val="0"/>
          <w:lang w:val="fr-FR"/>
        </w:rPr>
        <w:tab/>
        <w:t>iE-Extensions</w:t>
      </w:r>
      <w:r w:rsidRPr="005B3C76">
        <w:rPr>
          <w:snapToGrid w:val="0"/>
          <w:lang w:val="fr-FR"/>
        </w:rPr>
        <w:tab/>
      </w:r>
      <w:r w:rsidRPr="005B3C76">
        <w:rPr>
          <w:snapToGrid w:val="0"/>
          <w:lang w:val="fr-FR"/>
        </w:rPr>
        <w:tab/>
      </w:r>
      <w:r w:rsidRPr="005B3C76">
        <w:rPr>
          <w:snapToGrid w:val="0"/>
          <w:lang w:val="fr-FR"/>
        </w:rPr>
        <w:tab/>
      </w:r>
      <w:r w:rsidRPr="005B3C76">
        <w:rPr>
          <w:snapToGrid w:val="0"/>
          <w:lang w:val="fr-FR"/>
        </w:rPr>
        <w:tab/>
        <w:t>ProtocolExtensionContainer { {</w:t>
      </w:r>
      <w:r w:rsidRPr="005B3C76">
        <w:rPr>
          <w:noProof w:val="0"/>
          <w:snapToGrid w:val="0"/>
          <w:lang w:val="fr-FR" w:eastAsia="zh-CN"/>
        </w:rPr>
        <w:t>MRB-ProgressInformation</w:t>
      </w:r>
      <w:r w:rsidRPr="005B3C76">
        <w:rPr>
          <w:snapToGrid w:val="0"/>
          <w:lang w:val="fr-FR"/>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3F4503" w:rsidRDefault="00307D96" w:rsidP="00307D96">
      <w:pPr>
        <w:pStyle w:val="PL"/>
        <w:rPr>
          <w:noProof w:val="0"/>
          <w:snapToGrid w:val="0"/>
          <w:lang w:val="fr-FR"/>
        </w:rPr>
      </w:pPr>
      <w:r w:rsidRPr="004F4B56">
        <w:rPr>
          <w:noProof w:val="0"/>
          <w:snapToGrid w:val="0"/>
          <w:lang w:val="fr-FR"/>
        </w:rPr>
        <w:tab/>
      </w:r>
      <w:r w:rsidRPr="003F4503">
        <w:rPr>
          <w:noProof w:val="0"/>
          <w:snapToGrid w:val="0"/>
          <w:lang w:val="fr-FR"/>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5B3C76" w:rsidRDefault="00D44F5E" w:rsidP="00D44F5E">
      <w:pPr>
        <w:pStyle w:val="PL"/>
        <w:spacing w:line="0" w:lineRule="atLeast"/>
        <w:rPr>
          <w:noProof w:val="0"/>
          <w:snapToGrid w:val="0"/>
          <w:lang w:val="sv-SE"/>
        </w:rPr>
      </w:pPr>
      <w:r w:rsidRPr="005B3C76">
        <w:rPr>
          <w:noProof w:val="0"/>
          <w:snapToGrid w:val="0"/>
          <w:lang w:val="sv-SE"/>
        </w:rPr>
        <w:t>M6report-Interval ::= ENUMERATED { ms120, ms240, ms480, ms640, ms1024, ms2048, ms5120, ms10240, ms20480 ,ms40960, min1, min6, min12, min30, ... }</w:t>
      </w:r>
    </w:p>
    <w:p w14:paraId="3C64F030" w14:textId="77777777" w:rsidR="00D44F5E" w:rsidRPr="005B3C76" w:rsidRDefault="00D44F5E" w:rsidP="00D44F5E">
      <w:pPr>
        <w:pStyle w:val="PL"/>
        <w:spacing w:line="0" w:lineRule="atLeast"/>
        <w:rPr>
          <w:noProof w:val="0"/>
          <w:snapToGrid w:val="0"/>
          <w:lang w:val="sv-SE"/>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5B3C76" w:rsidRDefault="00D44F5E" w:rsidP="00D44F5E">
      <w:pPr>
        <w:pStyle w:val="PL"/>
        <w:spacing w:line="0" w:lineRule="atLeast"/>
        <w:rPr>
          <w:noProof w:val="0"/>
          <w:snapToGrid w:val="0"/>
          <w:lang w:val="fr-FR"/>
        </w:rPr>
      </w:pPr>
      <w:r w:rsidRPr="00D44F5E">
        <w:rPr>
          <w:noProof w:val="0"/>
          <w:snapToGrid w:val="0"/>
        </w:rPr>
        <w:tab/>
      </w:r>
      <w:r w:rsidRPr="00D44F5E">
        <w:rPr>
          <w:noProof w:val="0"/>
          <w:snapToGrid w:val="0"/>
        </w:rPr>
        <w:tab/>
      </w:r>
      <w:r w:rsidRPr="005B3C76">
        <w:rPr>
          <w:noProof w:val="0"/>
          <w:snapToGrid w:val="0"/>
          <w:lang w:val="fr-FR"/>
        </w:rPr>
        <w:t>...</w:t>
      </w:r>
    </w:p>
    <w:p w14:paraId="2C73F0A6" w14:textId="77777777" w:rsidR="00D44F5E" w:rsidRPr="005B3C76" w:rsidRDefault="00D44F5E" w:rsidP="00D44F5E">
      <w:pPr>
        <w:pStyle w:val="PL"/>
        <w:spacing w:line="0" w:lineRule="atLeast"/>
        <w:rPr>
          <w:noProof w:val="0"/>
          <w:snapToGrid w:val="0"/>
          <w:lang w:val="fr-FR"/>
        </w:rPr>
      </w:pPr>
      <w:r w:rsidRPr="005B3C76">
        <w:rPr>
          <w:noProof w:val="0"/>
          <w:snapToGrid w:val="0"/>
          <w:lang w:val="fr-FR"/>
        </w:rPr>
        <w:t>}</w:t>
      </w:r>
    </w:p>
    <w:p w14:paraId="76E3E5B8" w14:textId="77777777" w:rsidR="00D44F5E" w:rsidRPr="005B3C76" w:rsidRDefault="00D44F5E" w:rsidP="00D44F5E">
      <w:pPr>
        <w:pStyle w:val="PL"/>
        <w:spacing w:line="0" w:lineRule="atLeast"/>
        <w:rPr>
          <w:noProof w:val="0"/>
          <w:snapToGrid w:val="0"/>
          <w:lang w:val="fr-FR"/>
        </w:rPr>
      </w:pPr>
    </w:p>
    <w:p w14:paraId="1FF0C6BF" w14:textId="77777777" w:rsidR="00D44F5E" w:rsidRPr="005B3C76" w:rsidRDefault="00D44F5E" w:rsidP="00D44F5E">
      <w:pPr>
        <w:pStyle w:val="PL"/>
        <w:spacing w:line="0" w:lineRule="atLeast"/>
        <w:rPr>
          <w:noProof w:val="0"/>
          <w:snapToGrid w:val="0"/>
          <w:lang w:val="fr-FR"/>
        </w:rPr>
      </w:pPr>
      <w:r w:rsidRPr="005B3C76">
        <w:rPr>
          <w:noProof w:val="0"/>
          <w:snapToGrid w:val="0"/>
          <w:lang w:val="fr-FR"/>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5B3C76">
        <w:rPr>
          <w:noProof w:val="0"/>
          <w:snapToGrid w:val="0"/>
          <w:lang w:val="fr-FR"/>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0153A2">
      <w:pPr>
        <w:pStyle w:val="PL"/>
        <w:rPr>
          <w:snapToGrid w:val="0"/>
        </w:rPr>
      </w:pPr>
    </w:p>
    <w:p w14:paraId="79ACC162" w14:textId="77777777" w:rsidR="009367FE" w:rsidRDefault="009367FE" w:rsidP="000153A2">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0153A2">
      <w:pPr>
        <w:pStyle w:val="PL"/>
        <w:rPr>
          <w:snapToGrid w:val="0"/>
        </w:rPr>
      </w:pPr>
    </w:p>
    <w:p w14:paraId="7088F543" w14:textId="77777777" w:rsidR="000153A2" w:rsidRPr="004D4B18" w:rsidRDefault="000153A2" w:rsidP="000153A2">
      <w:pPr>
        <w:pStyle w:val="PL"/>
        <w:rPr>
          <w:snapToGrid w:val="0"/>
        </w:rPr>
      </w:pPr>
      <w:bookmarkStart w:id="5914" w:name="_Hlk152278555"/>
      <w:r>
        <w:rPr>
          <w:snapToGrid w:val="0"/>
        </w:rPr>
        <w:t>MT-SDT-Information</w:t>
      </w:r>
      <w:r w:rsidRPr="004D4B18">
        <w:rPr>
          <w:snapToGrid w:val="0"/>
        </w:rPr>
        <w:t xml:space="preserve"> ::= SEQUENCE {</w:t>
      </w:r>
    </w:p>
    <w:p w14:paraId="5135EDF2" w14:textId="77777777" w:rsidR="000153A2" w:rsidRPr="004D4B18" w:rsidRDefault="000153A2" w:rsidP="000153A2">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1CF63841" w14:textId="77777777" w:rsidR="000153A2" w:rsidRPr="004D4B18" w:rsidRDefault="000153A2" w:rsidP="000153A2">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2CD8D933" w14:textId="77777777" w:rsidR="000153A2" w:rsidRPr="005B3C76" w:rsidRDefault="000153A2" w:rsidP="000153A2">
      <w:pPr>
        <w:pStyle w:val="PL"/>
        <w:rPr>
          <w:snapToGrid w:val="0"/>
          <w:lang w:val="en-US"/>
        </w:rPr>
      </w:pPr>
      <w:r w:rsidRPr="005B3C76">
        <w:rPr>
          <w:snapToGrid w:val="0"/>
          <w:lang w:val="en-US"/>
        </w:rPr>
        <w:t>}</w:t>
      </w:r>
    </w:p>
    <w:p w14:paraId="16114D3A" w14:textId="77777777" w:rsidR="000153A2" w:rsidRPr="005B3C76" w:rsidRDefault="000153A2" w:rsidP="000153A2">
      <w:pPr>
        <w:pStyle w:val="PL"/>
        <w:rPr>
          <w:snapToGrid w:val="0"/>
          <w:lang w:val="en-US"/>
        </w:rPr>
      </w:pPr>
    </w:p>
    <w:p w14:paraId="30CC596D" w14:textId="77777777" w:rsidR="000153A2" w:rsidRPr="005B3C76" w:rsidRDefault="000153A2" w:rsidP="000153A2">
      <w:pPr>
        <w:pStyle w:val="PL"/>
        <w:rPr>
          <w:snapToGrid w:val="0"/>
          <w:lang w:val="en-US"/>
        </w:rPr>
      </w:pPr>
      <w:r w:rsidRPr="005B3C76">
        <w:rPr>
          <w:snapToGrid w:val="0"/>
          <w:lang w:val="en-US"/>
        </w:rPr>
        <w:t>MT-SDT-Information-ExtIEs E1AP-PROTOCOL-EXTENSION ::= {</w:t>
      </w:r>
    </w:p>
    <w:p w14:paraId="2A8F7CA5" w14:textId="77777777" w:rsidR="000153A2" w:rsidRPr="004D4B18" w:rsidRDefault="000153A2" w:rsidP="000153A2">
      <w:pPr>
        <w:pStyle w:val="PL"/>
        <w:rPr>
          <w:snapToGrid w:val="0"/>
        </w:rPr>
      </w:pPr>
      <w:r w:rsidRPr="005B3C76">
        <w:rPr>
          <w:snapToGrid w:val="0"/>
          <w:lang w:val="en-US"/>
        </w:rPr>
        <w:tab/>
      </w:r>
      <w:r w:rsidRPr="004D4B18">
        <w:rPr>
          <w:snapToGrid w:val="0"/>
        </w:rPr>
        <w:t>...</w:t>
      </w:r>
    </w:p>
    <w:p w14:paraId="5DAD9BCF" w14:textId="77777777" w:rsidR="000153A2" w:rsidRPr="004D4B18" w:rsidRDefault="000153A2" w:rsidP="000153A2">
      <w:pPr>
        <w:pStyle w:val="PL"/>
        <w:rPr>
          <w:snapToGrid w:val="0"/>
        </w:rPr>
      </w:pPr>
      <w:r w:rsidRPr="004D4B18">
        <w:rPr>
          <w:snapToGrid w:val="0"/>
        </w:rPr>
        <w:t>}</w:t>
      </w:r>
    </w:p>
    <w:p w14:paraId="683F342E" w14:textId="77777777" w:rsidR="000153A2" w:rsidRPr="00487043" w:rsidRDefault="000153A2" w:rsidP="000153A2">
      <w:pPr>
        <w:pStyle w:val="PL"/>
        <w:rPr>
          <w:snapToGrid w:val="0"/>
        </w:rPr>
      </w:pPr>
    </w:p>
    <w:p w14:paraId="5BC1BCB3" w14:textId="77777777" w:rsidR="000153A2" w:rsidRPr="00950ABF" w:rsidRDefault="000153A2" w:rsidP="000153A2">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3270FFC3" w14:textId="77777777" w:rsidR="000153A2" w:rsidRPr="00950ABF" w:rsidRDefault="000153A2" w:rsidP="000153A2">
      <w:pPr>
        <w:pStyle w:val="PL"/>
        <w:rPr>
          <w:snapToGrid w:val="0"/>
        </w:rPr>
      </w:pPr>
    </w:p>
    <w:p w14:paraId="3410A26C" w14:textId="77777777" w:rsidR="000153A2" w:rsidRPr="00950ABF" w:rsidRDefault="000153A2" w:rsidP="000153A2">
      <w:pPr>
        <w:pStyle w:val="PL"/>
        <w:rPr>
          <w:snapToGrid w:val="0"/>
        </w:rPr>
      </w:pPr>
      <w:r w:rsidRPr="00950ABF">
        <w:rPr>
          <w:snapToGrid w:val="0"/>
        </w:rPr>
        <w:t>MT-SDT-Data-Size::= INTEGER (1..96000, ...)</w:t>
      </w:r>
    </w:p>
    <w:bookmarkEnd w:id="5914"/>
    <w:p w14:paraId="3C58111B" w14:textId="77777777" w:rsidR="000153A2" w:rsidRDefault="000153A2" w:rsidP="00910EAE">
      <w:pPr>
        <w:pStyle w:val="PL"/>
        <w:spacing w:line="0" w:lineRule="atLeast"/>
        <w:outlineLvl w:val="3"/>
        <w:rPr>
          <w:noProof w:val="0"/>
          <w:snapToGrid w:val="0"/>
        </w:rPr>
      </w:pPr>
    </w:p>
    <w:p w14:paraId="3FB5E2CC" w14:textId="77777777" w:rsidR="002777E3" w:rsidRDefault="002777E3" w:rsidP="002777E3">
      <w:pPr>
        <w:pStyle w:val="PL"/>
        <w:rPr>
          <w:snapToGrid w:val="0"/>
        </w:rPr>
      </w:pPr>
      <w:r>
        <w:rPr>
          <w:snapToGrid w:val="0"/>
        </w:rPr>
        <w:t>MBS-ServiceArea ::= CHOICE {</w:t>
      </w:r>
    </w:p>
    <w:p w14:paraId="3FCA8460" w14:textId="77777777" w:rsidR="002777E3" w:rsidRDefault="002777E3" w:rsidP="002777E3">
      <w:pPr>
        <w:pStyle w:val="PL"/>
        <w:rPr>
          <w:snapToGrid w:val="0"/>
        </w:rPr>
      </w:pPr>
      <w:r>
        <w:rPr>
          <w:snapToGrid w:val="0"/>
        </w:rPr>
        <w:tab/>
        <w:t>locationdependent</w:t>
      </w:r>
      <w:r>
        <w:rPr>
          <w:snapToGrid w:val="0"/>
        </w:rPr>
        <w:tab/>
      </w:r>
      <w:r>
        <w:rPr>
          <w:snapToGrid w:val="0"/>
        </w:rPr>
        <w:tab/>
        <w:t>MBS-ServiceAreaInformationList,</w:t>
      </w:r>
    </w:p>
    <w:p w14:paraId="57452FAA" w14:textId="77777777" w:rsidR="002777E3" w:rsidRDefault="002777E3" w:rsidP="002777E3">
      <w:pPr>
        <w:pStyle w:val="PL"/>
        <w:rPr>
          <w:snapToGrid w:val="0"/>
        </w:rPr>
      </w:pPr>
      <w:r>
        <w:tab/>
        <w:t>choice-Extensions</w:t>
      </w:r>
      <w:r>
        <w:tab/>
      </w:r>
      <w:r>
        <w:tab/>
        <w:t>ProtocolIE-SingleContainer { {</w:t>
      </w:r>
      <w:r>
        <w:rPr>
          <w:snapToGrid w:val="0"/>
        </w:rPr>
        <w:t>MBSServiceArea</w:t>
      </w:r>
      <w:r>
        <w:t>-ExtIEs} }</w:t>
      </w:r>
    </w:p>
    <w:p w14:paraId="14426FF7" w14:textId="77777777" w:rsidR="002777E3" w:rsidRDefault="002777E3" w:rsidP="002777E3">
      <w:pPr>
        <w:pStyle w:val="PL"/>
        <w:rPr>
          <w:snapToGrid w:val="0"/>
        </w:rPr>
      </w:pPr>
      <w:r>
        <w:rPr>
          <w:snapToGrid w:val="0"/>
        </w:rPr>
        <w:t>}</w:t>
      </w:r>
    </w:p>
    <w:p w14:paraId="53CE1D16" w14:textId="77777777" w:rsidR="002777E3" w:rsidRDefault="002777E3" w:rsidP="002777E3">
      <w:pPr>
        <w:pStyle w:val="PL"/>
        <w:rPr>
          <w:snapToGrid w:val="0"/>
        </w:rPr>
      </w:pPr>
    </w:p>
    <w:p w14:paraId="253EC456" w14:textId="77777777" w:rsidR="002777E3" w:rsidRDefault="002777E3" w:rsidP="002777E3">
      <w:pPr>
        <w:pStyle w:val="PL"/>
      </w:pPr>
      <w:r>
        <w:rPr>
          <w:snapToGrid w:val="0"/>
        </w:rPr>
        <w:t>MBSServiceArea</w:t>
      </w:r>
      <w:r>
        <w:t>-ExtIEs E1AP</w:t>
      </w:r>
      <w:r>
        <w:rPr>
          <w:snapToGrid w:val="0"/>
        </w:rPr>
        <w:t xml:space="preserve">-PROTOCOL-IES </w:t>
      </w:r>
      <w:r>
        <w:t>::= {</w:t>
      </w:r>
    </w:p>
    <w:p w14:paraId="73FEEDEE" w14:textId="77777777" w:rsidR="002777E3" w:rsidRDefault="002777E3" w:rsidP="002777E3">
      <w:pPr>
        <w:pStyle w:val="PL"/>
      </w:pPr>
      <w:r>
        <w:tab/>
        <w:t>...</w:t>
      </w:r>
    </w:p>
    <w:p w14:paraId="15FAC9BC" w14:textId="77777777" w:rsidR="002777E3" w:rsidRDefault="002777E3" w:rsidP="002777E3">
      <w:pPr>
        <w:pStyle w:val="PL"/>
      </w:pPr>
      <w:r>
        <w:t>}</w:t>
      </w:r>
    </w:p>
    <w:p w14:paraId="5119F7F4" w14:textId="77777777" w:rsidR="002777E3" w:rsidRDefault="002777E3" w:rsidP="002777E3">
      <w:pPr>
        <w:pStyle w:val="PL"/>
        <w:rPr>
          <w:snapToGrid w:val="0"/>
        </w:rPr>
      </w:pPr>
    </w:p>
    <w:p w14:paraId="6C4A307E" w14:textId="77777777" w:rsidR="002777E3" w:rsidRDefault="002777E3" w:rsidP="002777E3">
      <w:pPr>
        <w:pStyle w:val="PL"/>
        <w:rPr>
          <w:snapToGrid w:val="0"/>
        </w:rPr>
      </w:pPr>
    </w:p>
    <w:p w14:paraId="75333E57" w14:textId="77777777" w:rsidR="002777E3" w:rsidRDefault="002777E3" w:rsidP="002777E3">
      <w:pPr>
        <w:pStyle w:val="PL"/>
        <w:rPr>
          <w:snapToGrid w:val="0"/>
        </w:rPr>
      </w:pPr>
      <w:r>
        <w:rPr>
          <w:snapToGrid w:val="0"/>
        </w:rPr>
        <w:t>MBS-ServiceAreaInformation ::= SEQUENCE {</w:t>
      </w:r>
    </w:p>
    <w:p w14:paraId="49EB9773" w14:textId="77777777" w:rsidR="002777E3" w:rsidRDefault="002777E3" w:rsidP="002777E3">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E1DFCC1" w14:textId="77777777" w:rsidR="002777E3" w:rsidRDefault="002777E3" w:rsidP="002777E3">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F765A1F" w14:textId="77777777" w:rsidR="002777E3" w:rsidRDefault="002777E3" w:rsidP="002777E3">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A6C2137" w14:textId="77777777" w:rsidR="002777E3" w:rsidRDefault="002777E3" w:rsidP="002777E3">
      <w:pPr>
        <w:pStyle w:val="PL"/>
        <w:rPr>
          <w:snapToGrid w:val="0"/>
        </w:rPr>
      </w:pPr>
      <w:r>
        <w:rPr>
          <w:snapToGrid w:val="0"/>
          <w:lang w:val="fr-FR"/>
        </w:rPr>
        <w:tab/>
      </w:r>
      <w:r>
        <w:rPr>
          <w:snapToGrid w:val="0"/>
        </w:rPr>
        <w:t>...</w:t>
      </w:r>
    </w:p>
    <w:p w14:paraId="31431F89" w14:textId="77777777" w:rsidR="002777E3" w:rsidRDefault="002777E3" w:rsidP="002777E3">
      <w:pPr>
        <w:pStyle w:val="PL"/>
        <w:rPr>
          <w:snapToGrid w:val="0"/>
        </w:rPr>
      </w:pPr>
      <w:r>
        <w:rPr>
          <w:snapToGrid w:val="0"/>
        </w:rPr>
        <w:t>}</w:t>
      </w:r>
    </w:p>
    <w:p w14:paraId="771D9B77" w14:textId="77777777" w:rsidR="002777E3" w:rsidRDefault="002777E3" w:rsidP="002777E3">
      <w:pPr>
        <w:pStyle w:val="PL"/>
        <w:rPr>
          <w:snapToGrid w:val="0"/>
          <w:lang w:eastAsia="zh-CN"/>
        </w:rPr>
      </w:pPr>
    </w:p>
    <w:p w14:paraId="45E2161F" w14:textId="77777777" w:rsidR="002777E3" w:rsidRDefault="002777E3" w:rsidP="002777E3">
      <w:pPr>
        <w:pStyle w:val="PL"/>
        <w:rPr>
          <w:snapToGrid w:val="0"/>
        </w:rPr>
      </w:pPr>
      <w:r>
        <w:rPr>
          <w:snapToGrid w:val="0"/>
        </w:rPr>
        <w:t>MBS-ServiceAreaInformation-ExtIEs E1AP-PROTOCOL-EXTENSION ::= {</w:t>
      </w:r>
    </w:p>
    <w:p w14:paraId="0D7780B3" w14:textId="77777777" w:rsidR="002777E3" w:rsidRDefault="002777E3" w:rsidP="002777E3">
      <w:pPr>
        <w:pStyle w:val="PL"/>
        <w:rPr>
          <w:snapToGrid w:val="0"/>
        </w:rPr>
      </w:pPr>
      <w:r>
        <w:rPr>
          <w:snapToGrid w:val="0"/>
        </w:rPr>
        <w:tab/>
        <w:t>...</w:t>
      </w:r>
    </w:p>
    <w:p w14:paraId="3C9119E9" w14:textId="77777777" w:rsidR="002777E3" w:rsidRDefault="002777E3" w:rsidP="002777E3">
      <w:pPr>
        <w:pStyle w:val="PL"/>
        <w:rPr>
          <w:snapToGrid w:val="0"/>
        </w:rPr>
      </w:pPr>
      <w:r>
        <w:rPr>
          <w:snapToGrid w:val="0"/>
        </w:rPr>
        <w:t>}</w:t>
      </w:r>
    </w:p>
    <w:p w14:paraId="259BD30B" w14:textId="77777777" w:rsidR="002777E3" w:rsidRDefault="002777E3" w:rsidP="002777E3">
      <w:pPr>
        <w:pStyle w:val="PL"/>
        <w:rPr>
          <w:snapToGrid w:val="0"/>
          <w:lang w:eastAsia="zh-CN"/>
        </w:rPr>
      </w:pPr>
    </w:p>
    <w:p w14:paraId="65FC06D7" w14:textId="77777777" w:rsidR="002777E3" w:rsidRDefault="002777E3" w:rsidP="002777E3">
      <w:pPr>
        <w:pStyle w:val="PL"/>
        <w:rPr>
          <w:snapToGrid w:val="0"/>
        </w:rPr>
      </w:pPr>
      <w:r>
        <w:rPr>
          <w:snapToGrid w:val="0"/>
        </w:rPr>
        <w:t>MBS-ServiceAreaCellList ::= SEQUENCE (SIZE(1..</w:t>
      </w:r>
      <w:r>
        <w:t xml:space="preserve"> maxnoofCellsforMBS</w:t>
      </w:r>
      <w:r>
        <w:rPr>
          <w:snapToGrid w:val="0"/>
        </w:rPr>
        <w:t>)) OF NR-CGI</w:t>
      </w:r>
    </w:p>
    <w:p w14:paraId="109F48A4" w14:textId="77777777" w:rsidR="002777E3" w:rsidRDefault="002777E3" w:rsidP="002777E3">
      <w:pPr>
        <w:pStyle w:val="PL"/>
        <w:rPr>
          <w:snapToGrid w:val="0"/>
        </w:rPr>
      </w:pPr>
    </w:p>
    <w:p w14:paraId="49B26995" w14:textId="77777777" w:rsidR="002777E3" w:rsidRDefault="002777E3" w:rsidP="002777E3">
      <w:pPr>
        <w:pStyle w:val="PL"/>
        <w:rPr>
          <w:snapToGrid w:val="0"/>
        </w:rPr>
      </w:pPr>
      <w:r>
        <w:rPr>
          <w:snapToGrid w:val="0"/>
        </w:rPr>
        <w:t>MBS-ServiceAreaTAIList ::= SEQUENCE (SIZE(1..</w:t>
      </w:r>
      <w:r>
        <w:t xml:space="preserve"> maxnoofTAIforMBS</w:t>
      </w:r>
      <w:r>
        <w:rPr>
          <w:snapToGrid w:val="0"/>
        </w:rPr>
        <w:t>)) OF MBS-ServiceAreaTAIList-Item</w:t>
      </w:r>
    </w:p>
    <w:p w14:paraId="5C896732" w14:textId="77777777" w:rsidR="002777E3" w:rsidRDefault="002777E3" w:rsidP="002777E3">
      <w:pPr>
        <w:pStyle w:val="PL"/>
        <w:rPr>
          <w:snapToGrid w:val="0"/>
        </w:rPr>
      </w:pPr>
      <w:r>
        <w:rPr>
          <w:snapToGrid w:val="0"/>
        </w:rPr>
        <w:t>MBS-ServiceAreaTAIList-Item ::= SEQUENCE {</w:t>
      </w:r>
    </w:p>
    <w:p w14:paraId="1E48E2DA" w14:textId="77777777" w:rsidR="002777E3" w:rsidRDefault="002777E3" w:rsidP="002777E3">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6D337812" w14:textId="77777777" w:rsidR="002777E3" w:rsidRDefault="002777E3" w:rsidP="002777E3">
      <w:pPr>
        <w:pStyle w:val="PL"/>
        <w:rPr>
          <w:snapToGrid w:val="0"/>
        </w:rPr>
      </w:pPr>
      <w:r>
        <w:rPr>
          <w:snapToGrid w:val="0"/>
        </w:rPr>
        <w:tab/>
        <w:t>five5-TAC</w:t>
      </w:r>
      <w:r>
        <w:rPr>
          <w:snapToGrid w:val="0"/>
        </w:rPr>
        <w:tab/>
      </w:r>
      <w:r>
        <w:rPr>
          <w:snapToGrid w:val="0"/>
        </w:rPr>
        <w:tab/>
      </w:r>
      <w:r>
        <w:rPr>
          <w:snapToGrid w:val="0"/>
        </w:rPr>
        <w:tab/>
      </w:r>
      <w:r>
        <w:rPr>
          <w:snapToGrid w:val="0"/>
        </w:rPr>
        <w:tab/>
      </w:r>
      <w:r>
        <w:rPr>
          <w:snapToGrid w:val="0"/>
        </w:rPr>
        <w:tab/>
      </w:r>
      <w:r>
        <w:rPr>
          <w:snapToGrid w:val="0"/>
        </w:rPr>
        <w:tab/>
        <w:t>FiveGS-TAC,</w:t>
      </w:r>
    </w:p>
    <w:p w14:paraId="6A923130" w14:textId="77777777" w:rsidR="002777E3" w:rsidRDefault="002777E3" w:rsidP="002777E3">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0575F8F3" w14:textId="77777777" w:rsidR="002777E3" w:rsidRDefault="002777E3" w:rsidP="002777E3">
      <w:pPr>
        <w:pStyle w:val="PL"/>
        <w:rPr>
          <w:snapToGrid w:val="0"/>
        </w:rPr>
      </w:pPr>
      <w:r>
        <w:rPr>
          <w:snapToGrid w:val="0"/>
        </w:rPr>
        <w:tab/>
        <w:t>...</w:t>
      </w:r>
    </w:p>
    <w:p w14:paraId="19DC3515" w14:textId="77777777" w:rsidR="002777E3" w:rsidRDefault="002777E3" w:rsidP="002777E3">
      <w:pPr>
        <w:pStyle w:val="PL"/>
        <w:rPr>
          <w:snapToGrid w:val="0"/>
        </w:rPr>
      </w:pPr>
      <w:r>
        <w:rPr>
          <w:snapToGrid w:val="0"/>
        </w:rPr>
        <w:t>}</w:t>
      </w:r>
    </w:p>
    <w:p w14:paraId="2FED1FF3" w14:textId="77777777" w:rsidR="002777E3" w:rsidRDefault="002777E3" w:rsidP="002777E3">
      <w:pPr>
        <w:pStyle w:val="PL"/>
        <w:rPr>
          <w:snapToGrid w:val="0"/>
        </w:rPr>
      </w:pPr>
    </w:p>
    <w:p w14:paraId="36EF8565" w14:textId="77777777" w:rsidR="002777E3" w:rsidRDefault="002777E3" w:rsidP="002777E3">
      <w:pPr>
        <w:pStyle w:val="PL"/>
        <w:rPr>
          <w:snapToGrid w:val="0"/>
        </w:rPr>
      </w:pPr>
      <w:r>
        <w:rPr>
          <w:snapToGrid w:val="0"/>
        </w:rPr>
        <w:t>MBS-ServiceAreaTAIList-Item-ExtIEs E1AP-PROTOCOL-EXTENSION ::= {</w:t>
      </w:r>
    </w:p>
    <w:p w14:paraId="1DDD3E8C" w14:textId="77777777" w:rsidR="002777E3" w:rsidRDefault="002777E3" w:rsidP="002777E3">
      <w:pPr>
        <w:pStyle w:val="PL"/>
        <w:rPr>
          <w:snapToGrid w:val="0"/>
        </w:rPr>
      </w:pPr>
      <w:r>
        <w:rPr>
          <w:snapToGrid w:val="0"/>
        </w:rPr>
        <w:tab/>
        <w:t>...</w:t>
      </w:r>
    </w:p>
    <w:p w14:paraId="4BB545F1" w14:textId="77777777" w:rsidR="002777E3" w:rsidRDefault="002777E3" w:rsidP="002777E3">
      <w:pPr>
        <w:pStyle w:val="PL"/>
        <w:rPr>
          <w:snapToGrid w:val="0"/>
        </w:rPr>
      </w:pPr>
      <w:r>
        <w:rPr>
          <w:snapToGrid w:val="0"/>
        </w:rPr>
        <w:t>}</w:t>
      </w:r>
    </w:p>
    <w:p w14:paraId="04491A87" w14:textId="77777777" w:rsidR="002777E3" w:rsidRDefault="002777E3" w:rsidP="002777E3">
      <w:pPr>
        <w:pStyle w:val="PL"/>
        <w:rPr>
          <w:snapToGrid w:val="0"/>
          <w:lang w:eastAsia="zh-CN"/>
        </w:rPr>
      </w:pPr>
    </w:p>
    <w:p w14:paraId="038B56B5" w14:textId="77777777" w:rsidR="002777E3" w:rsidRDefault="002777E3" w:rsidP="002777E3">
      <w:pPr>
        <w:pStyle w:val="PL"/>
        <w:rPr>
          <w:snapToGrid w:val="0"/>
          <w:lang w:eastAsia="zh-CN"/>
        </w:rPr>
      </w:pPr>
    </w:p>
    <w:p w14:paraId="138A10EF" w14:textId="77777777" w:rsidR="002777E3" w:rsidRDefault="002777E3" w:rsidP="002777E3">
      <w:pPr>
        <w:pStyle w:val="PL"/>
        <w:rPr>
          <w:snapToGrid w:val="0"/>
        </w:rPr>
      </w:pPr>
      <w:r>
        <w:rPr>
          <w:snapToGrid w:val="0"/>
        </w:rPr>
        <w:t>MBS-ServiceAreaInformationList ::= SEQUENCE (SIZE(1..maxnoofMBSServiceAreaInformation)) OF MBS-ServiceAreaInformationItem</w:t>
      </w:r>
    </w:p>
    <w:p w14:paraId="32B856A0" w14:textId="77777777" w:rsidR="002777E3" w:rsidRDefault="002777E3" w:rsidP="002777E3">
      <w:pPr>
        <w:pStyle w:val="PL"/>
        <w:rPr>
          <w:snapToGrid w:val="0"/>
        </w:rPr>
      </w:pPr>
    </w:p>
    <w:p w14:paraId="64DFFBA2" w14:textId="77777777" w:rsidR="002777E3" w:rsidRDefault="002777E3" w:rsidP="002777E3">
      <w:pPr>
        <w:pStyle w:val="PL"/>
      </w:pPr>
      <w:r>
        <w:rPr>
          <w:snapToGrid w:val="0"/>
          <w:lang w:eastAsia="zh-CN"/>
        </w:rPr>
        <w:t>MBS-ServiceAreaInformationItem</w:t>
      </w:r>
      <w:r>
        <w:t xml:space="preserve"> ::= SEQUENCE {</w:t>
      </w:r>
    </w:p>
    <w:p w14:paraId="7FC568F0" w14:textId="77777777" w:rsidR="002777E3" w:rsidRDefault="002777E3" w:rsidP="002777E3">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357BF64" w14:textId="77777777" w:rsidR="002777E3" w:rsidRDefault="002777E3" w:rsidP="002777E3">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68563113" w14:textId="77777777" w:rsidR="002777E3" w:rsidRDefault="002777E3" w:rsidP="002777E3">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4DA58642" w14:textId="77777777" w:rsidR="002777E3" w:rsidRDefault="002777E3" w:rsidP="002777E3">
      <w:pPr>
        <w:pStyle w:val="PL"/>
      </w:pPr>
      <w:r>
        <w:tab/>
        <w:t>...</w:t>
      </w:r>
    </w:p>
    <w:p w14:paraId="621C8271" w14:textId="77777777" w:rsidR="002777E3" w:rsidRDefault="002777E3" w:rsidP="002777E3">
      <w:pPr>
        <w:pStyle w:val="PL"/>
      </w:pPr>
      <w:r>
        <w:t>}</w:t>
      </w:r>
    </w:p>
    <w:p w14:paraId="7AC51B8A" w14:textId="77777777" w:rsidR="002777E3" w:rsidRDefault="002777E3" w:rsidP="002777E3">
      <w:pPr>
        <w:pStyle w:val="PL"/>
      </w:pPr>
      <w:r>
        <w:rPr>
          <w:snapToGrid w:val="0"/>
          <w:lang w:eastAsia="zh-CN"/>
        </w:rPr>
        <w:t>MBS-ServiceAreaInformationItem</w:t>
      </w:r>
      <w:r>
        <w:t>-ExtIEs E1AP-PROTOCOL-EXTENSION ::= {</w:t>
      </w:r>
    </w:p>
    <w:p w14:paraId="76BE6BF3" w14:textId="77777777" w:rsidR="002777E3" w:rsidRDefault="002777E3" w:rsidP="002777E3">
      <w:pPr>
        <w:pStyle w:val="PL"/>
      </w:pPr>
      <w:r>
        <w:tab/>
        <w:t>...</w:t>
      </w:r>
    </w:p>
    <w:p w14:paraId="02403BFF" w14:textId="77777777" w:rsidR="002777E3" w:rsidRDefault="002777E3" w:rsidP="002777E3">
      <w:pPr>
        <w:pStyle w:val="PL"/>
      </w:pPr>
      <w:r>
        <w:t>}</w:t>
      </w:r>
    </w:p>
    <w:p w14:paraId="0A81F749" w14:textId="77777777" w:rsidR="002777E3" w:rsidRDefault="002777E3" w:rsidP="00910EAE">
      <w:pPr>
        <w:pStyle w:val="PL"/>
        <w:spacing w:line="0" w:lineRule="atLeast"/>
        <w:outlineLvl w:val="3"/>
        <w:rPr>
          <w:noProof w:val="0"/>
          <w:snapToGrid w:val="0"/>
        </w:rPr>
      </w:pPr>
    </w:p>
    <w:p w14:paraId="73441894" w14:textId="77777777" w:rsidR="002777E3" w:rsidRDefault="002777E3"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3F4503" w:rsidRDefault="00A85C4E" w:rsidP="00910EAE">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NR-CGI-ExtIEs } }</w:t>
      </w:r>
      <w:r w:rsidRPr="003F4503">
        <w:rPr>
          <w:noProof w:val="0"/>
          <w:snapToGrid w:val="0"/>
          <w:lang w:val="fr-FR"/>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Default="00A85C4E" w:rsidP="0003504A">
      <w:pPr>
        <w:pStyle w:val="PL"/>
        <w:rPr>
          <w:snapToGrid w:val="0"/>
        </w:rPr>
      </w:pPr>
    </w:p>
    <w:p w14:paraId="275FAE06" w14:textId="77777777" w:rsidR="0003504A" w:rsidRDefault="0003504A" w:rsidP="0003504A">
      <w:pPr>
        <w:pStyle w:val="PL"/>
        <w:rPr>
          <w:snapToGrid w:val="0"/>
        </w:rPr>
      </w:pPr>
      <w:r>
        <w:rPr>
          <w:snapToGrid w:val="0"/>
          <w:lang w:eastAsia="en-GB"/>
        </w:rPr>
        <w:t xml:space="preserve">N6JitterInformation ::= </w:t>
      </w:r>
      <w:r>
        <w:rPr>
          <w:snapToGrid w:val="0"/>
        </w:rPr>
        <w:t>SEQUENCE {</w:t>
      </w:r>
    </w:p>
    <w:p w14:paraId="1CA3D906" w14:textId="77777777" w:rsidR="0003504A" w:rsidRDefault="0003504A" w:rsidP="0003504A">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54C98189" w14:textId="77777777" w:rsidR="0003504A" w:rsidRDefault="0003504A" w:rsidP="0003504A">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517B541D" w14:textId="77777777" w:rsidR="0003504A" w:rsidRPr="005B3C76" w:rsidRDefault="0003504A" w:rsidP="0003504A">
      <w:pPr>
        <w:pStyle w:val="PL"/>
        <w:rPr>
          <w:snapToGrid w:val="0"/>
        </w:rPr>
      </w:pPr>
      <w:r>
        <w:rPr>
          <w:snapToGrid w:val="0"/>
        </w:rPr>
        <w:tab/>
      </w:r>
      <w:r w:rsidRPr="005B3C76">
        <w:rPr>
          <w:snapToGrid w:val="0"/>
        </w:rPr>
        <w:t>iE-Extensions</w:t>
      </w:r>
      <w:r w:rsidRPr="005B3C76">
        <w:rPr>
          <w:snapToGrid w:val="0"/>
        </w:rPr>
        <w:tab/>
        <w:t>ProtocolExtensionContainer { { N6JitterInformationExtIEs } }</w:t>
      </w:r>
      <w:r w:rsidRPr="005B3C76">
        <w:rPr>
          <w:snapToGrid w:val="0"/>
        </w:rPr>
        <w:tab/>
        <w:t>OPTIONAL,</w:t>
      </w:r>
    </w:p>
    <w:p w14:paraId="0356B33B" w14:textId="77777777" w:rsidR="0003504A" w:rsidRDefault="0003504A" w:rsidP="0003504A">
      <w:pPr>
        <w:pStyle w:val="PL"/>
        <w:rPr>
          <w:snapToGrid w:val="0"/>
        </w:rPr>
      </w:pPr>
      <w:r w:rsidRPr="005B3C76">
        <w:rPr>
          <w:snapToGrid w:val="0"/>
        </w:rPr>
        <w:tab/>
      </w:r>
      <w:r>
        <w:rPr>
          <w:snapToGrid w:val="0"/>
        </w:rPr>
        <w:t>...</w:t>
      </w:r>
    </w:p>
    <w:p w14:paraId="302697FB" w14:textId="77777777" w:rsidR="0003504A" w:rsidRDefault="0003504A" w:rsidP="0003504A">
      <w:pPr>
        <w:pStyle w:val="PL"/>
        <w:rPr>
          <w:snapToGrid w:val="0"/>
        </w:rPr>
      </w:pPr>
      <w:r>
        <w:rPr>
          <w:snapToGrid w:val="0"/>
        </w:rPr>
        <w:t>}</w:t>
      </w:r>
    </w:p>
    <w:p w14:paraId="53A13ED7" w14:textId="77777777" w:rsidR="0003504A" w:rsidRDefault="0003504A" w:rsidP="0003504A">
      <w:pPr>
        <w:pStyle w:val="PL"/>
        <w:rPr>
          <w:snapToGrid w:val="0"/>
        </w:rPr>
      </w:pPr>
    </w:p>
    <w:p w14:paraId="6BF4A2F5" w14:textId="77777777" w:rsidR="0003504A" w:rsidRDefault="0003504A" w:rsidP="0003504A">
      <w:pPr>
        <w:pStyle w:val="PL"/>
        <w:rPr>
          <w:snapToGrid w:val="0"/>
        </w:rPr>
      </w:pPr>
      <w:r>
        <w:rPr>
          <w:snapToGrid w:val="0"/>
        </w:rPr>
        <w:t xml:space="preserve">N6JitterInformationExtIEs </w:t>
      </w:r>
      <w:r>
        <w:rPr>
          <w:snapToGrid w:val="0"/>
        </w:rPr>
        <w:tab/>
        <w:t>E1AP-PROTOCOL-EXTENSION ::= {</w:t>
      </w:r>
    </w:p>
    <w:p w14:paraId="231C7D94" w14:textId="77777777" w:rsidR="0003504A" w:rsidRDefault="0003504A" w:rsidP="0003504A">
      <w:pPr>
        <w:pStyle w:val="PL"/>
        <w:rPr>
          <w:snapToGrid w:val="0"/>
        </w:rPr>
      </w:pPr>
      <w:r>
        <w:rPr>
          <w:snapToGrid w:val="0"/>
        </w:rPr>
        <w:tab/>
        <w:t>...</w:t>
      </w:r>
    </w:p>
    <w:p w14:paraId="170A51E3" w14:textId="77777777" w:rsidR="0003504A" w:rsidRDefault="0003504A" w:rsidP="0003504A">
      <w:pPr>
        <w:pStyle w:val="PL"/>
        <w:rPr>
          <w:snapToGrid w:val="0"/>
        </w:rPr>
      </w:pPr>
      <w:r>
        <w:rPr>
          <w:snapToGrid w:val="0"/>
        </w:rPr>
        <w:t>}</w:t>
      </w:r>
    </w:p>
    <w:p w14:paraId="01F43102" w14:textId="77777777" w:rsidR="0003504A" w:rsidRDefault="0003504A" w:rsidP="0003504A">
      <w:pPr>
        <w:pStyle w:val="PL"/>
        <w:rPr>
          <w:rFonts w:eastAsia="SimSun"/>
          <w:snapToGrid w:val="0"/>
        </w:rPr>
      </w:pPr>
    </w:p>
    <w:p w14:paraId="1008CE68" w14:textId="77777777" w:rsidR="0003504A" w:rsidRDefault="0003504A" w:rsidP="0003504A">
      <w:pPr>
        <w:pStyle w:val="PL"/>
      </w:pPr>
    </w:p>
    <w:p w14:paraId="57350077" w14:textId="77777777" w:rsidR="0003504A" w:rsidRPr="00D629EF" w:rsidRDefault="0003504A"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5B3C76" w:rsidRDefault="00A85C4E" w:rsidP="007B27E7">
      <w:pPr>
        <w:pStyle w:val="PL"/>
        <w:rPr>
          <w:snapToGrid w:val="0"/>
        </w:rPr>
      </w:pPr>
      <w:r w:rsidRPr="00D629EF">
        <w:rPr>
          <w:snapToGrid w:val="0"/>
        </w:rPr>
        <w:tab/>
      </w:r>
      <w:r w:rsidRPr="005B3C76">
        <w:rPr>
          <w:snapToGrid w:val="0"/>
        </w:rPr>
        <w:t>iE-Extensions</w:t>
      </w:r>
      <w:r w:rsidRPr="005B3C76">
        <w:rPr>
          <w:snapToGrid w:val="0"/>
        </w:rPr>
        <w:tab/>
      </w:r>
      <w:r w:rsidRPr="005B3C76">
        <w:rPr>
          <w:snapToGrid w:val="0"/>
        </w:rPr>
        <w:tab/>
        <w:t>ProtocolExtensionContainer { {PacketErrorRate-ExtIEs} }</w:t>
      </w:r>
      <w:r w:rsidRPr="005B3C76">
        <w:rPr>
          <w:snapToGrid w:val="0"/>
        </w:rPr>
        <w:tab/>
        <w:t>OPTIONAL,</w:t>
      </w:r>
    </w:p>
    <w:p w14:paraId="539CDC68" w14:textId="77777777" w:rsidR="00A85C4E" w:rsidRPr="00D629EF" w:rsidRDefault="00A85C4E" w:rsidP="007B27E7">
      <w:pPr>
        <w:pStyle w:val="PL"/>
        <w:rPr>
          <w:snapToGrid w:val="0"/>
        </w:rPr>
      </w:pPr>
      <w:r w:rsidRPr="005B3C76">
        <w:rPr>
          <w:snapToGrid w:val="0"/>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5B3C76" w:rsidRDefault="00A85C4E" w:rsidP="007B27E7">
      <w:pPr>
        <w:pStyle w:val="PL"/>
        <w:rPr>
          <w:snapToGrid w:val="0"/>
          <w:lang w:val="sv-SE"/>
        </w:rPr>
      </w:pPr>
      <w:r w:rsidRPr="005B3C76">
        <w:rPr>
          <w:snapToGrid w:val="0"/>
          <w:lang w:val="sv-SE"/>
        </w:rPr>
        <w:t>PER-Scalar ::= INTEGER (0..9, ...)</w:t>
      </w:r>
    </w:p>
    <w:p w14:paraId="5C24B3AD" w14:textId="77777777" w:rsidR="00A85C4E" w:rsidRPr="005B3C76" w:rsidRDefault="00A85C4E" w:rsidP="007B27E7">
      <w:pPr>
        <w:pStyle w:val="PL"/>
        <w:rPr>
          <w:snapToGrid w:val="0"/>
          <w:lang w:val="sv-SE"/>
        </w:rPr>
      </w:pPr>
      <w:r w:rsidRPr="005B3C76">
        <w:rPr>
          <w:snapToGrid w:val="0"/>
          <w:lang w:val="sv-SE"/>
        </w:rPr>
        <w:t>PER-Exponent ::= INTEGER (0..9, ...)</w:t>
      </w:r>
    </w:p>
    <w:p w14:paraId="070DD3AF" w14:textId="77777777" w:rsidR="00A85C4E" w:rsidRPr="005B3C76" w:rsidRDefault="00A85C4E" w:rsidP="007B27E7">
      <w:pPr>
        <w:pStyle w:val="PL"/>
        <w:rPr>
          <w:snapToGrid w:val="0"/>
          <w:lang w:val="sv-SE"/>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5B3C76" w:rsidRDefault="00A85C4E" w:rsidP="001D1CD3">
      <w:pPr>
        <w:pStyle w:val="PL"/>
        <w:rPr>
          <w:noProof w:val="0"/>
          <w:snapToGrid w:val="0"/>
          <w:lang w:val="fr-FR"/>
        </w:rPr>
      </w:pPr>
      <w:r w:rsidRPr="00D629EF">
        <w:rPr>
          <w:snapToGrid w:val="0"/>
        </w:rPr>
        <w:tab/>
      </w:r>
      <w:r w:rsidRPr="005B3C76">
        <w:rPr>
          <w:snapToGrid w:val="0"/>
          <w:lang w:val="fr-FR"/>
        </w:rPr>
        <w:t>rL</w:t>
      </w:r>
      <w:r w:rsidRPr="005B3C76">
        <w:rPr>
          <w:noProof w:val="0"/>
          <w:snapToGrid w:val="0"/>
          <w:lang w:val="fr-FR"/>
        </w:rPr>
        <w:t>C-Mode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RLC-Mode,</w:t>
      </w:r>
    </w:p>
    <w:p w14:paraId="26372ACB"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ROHC-Parameters</w:t>
      </w:r>
      <w:r w:rsidRPr="005B3C76">
        <w:rPr>
          <w:noProof w:val="0"/>
          <w:snapToGrid w:val="0"/>
          <w:lang w:val="fr-FR"/>
        </w:rPr>
        <w:tab/>
      </w:r>
      <w:r w:rsidRPr="005B3C76">
        <w:rPr>
          <w:noProof w:val="0"/>
          <w:snapToGrid w:val="0"/>
          <w:lang w:val="fr-FR"/>
        </w:rPr>
        <w:tab/>
      </w:r>
      <w:r w:rsidRPr="005B3C76">
        <w:rPr>
          <w:noProof w:val="0"/>
          <w:snapToGrid w:val="0"/>
          <w:lang w:val="fr-FR"/>
        </w:rPr>
        <w:tab/>
        <w:t>OPTIONAL,</w:t>
      </w:r>
    </w:p>
    <w:p w14:paraId="2D7166B1" w14:textId="77777777" w:rsidR="00A85C4E" w:rsidRPr="00D629EF" w:rsidRDefault="00A85C4E" w:rsidP="00592822">
      <w:pPr>
        <w:pStyle w:val="PL"/>
        <w:spacing w:line="0" w:lineRule="atLeast"/>
        <w:rPr>
          <w:noProof w:val="0"/>
          <w:snapToGrid w:val="0"/>
        </w:rPr>
      </w:pPr>
      <w:r w:rsidRPr="005B3C76">
        <w:rPr>
          <w:noProof w:val="0"/>
          <w:snapToGrid w:val="0"/>
          <w:lang w:val="fr-FR"/>
        </w:rPr>
        <w:tab/>
      </w:r>
      <w:r w:rsidRPr="00D629EF">
        <w:rPr>
          <w:noProof w:val="0"/>
          <w:snapToGrid w:val="0"/>
        </w:rPr>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5B3C76" w:rsidRDefault="00A85C4E" w:rsidP="00592822">
      <w:pPr>
        <w:pStyle w:val="PL"/>
        <w:spacing w:line="0" w:lineRule="atLeast"/>
        <w:rPr>
          <w:noProof w:val="0"/>
          <w:snapToGrid w:val="0"/>
          <w:lang w:val="fr-FR"/>
        </w:rPr>
      </w:pPr>
      <w:r w:rsidRPr="007E6193">
        <w:rPr>
          <w:noProof w:val="0"/>
          <w:snapToGrid w:val="0"/>
          <w:lang w:val="fr-FR"/>
        </w:rPr>
        <w:tab/>
      </w:r>
      <w:r w:rsidRPr="005B3C76">
        <w:rPr>
          <w:noProof w:val="0"/>
          <w:snapToGrid w:val="0"/>
          <w:lang w:val="fr-FR"/>
        </w:rPr>
        <w:t>...</w:t>
      </w:r>
    </w:p>
    <w:p w14:paraId="5C090182"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w:t>
      </w:r>
    </w:p>
    <w:p w14:paraId="608BC758" w14:textId="77777777" w:rsidR="00A85C4E" w:rsidRPr="005B3C76" w:rsidRDefault="00A85C4E" w:rsidP="00592822">
      <w:pPr>
        <w:pStyle w:val="PL"/>
        <w:spacing w:line="0" w:lineRule="atLeast"/>
        <w:rPr>
          <w:noProof w:val="0"/>
          <w:snapToGrid w:val="0"/>
          <w:lang w:val="fr-FR"/>
        </w:rPr>
      </w:pPr>
    </w:p>
    <w:p w14:paraId="6D6B631E" w14:textId="77777777" w:rsidR="00A85C4E" w:rsidRPr="005B3C76" w:rsidRDefault="00A85C4E" w:rsidP="00592822">
      <w:pPr>
        <w:pStyle w:val="PL"/>
        <w:spacing w:line="0" w:lineRule="atLeast"/>
        <w:rPr>
          <w:noProof w:val="0"/>
          <w:snapToGrid w:val="0"/>
          <w:lang w:val="fr-FR"/>
        </w:rPr>
      </w:pPr>
      <w:r w:rsidRPr="005B3C76">
        <w:rPr>
          <w:noProof w:val="0"/>
          <w:snapToGrid w:val="0"/>
          <w:lang w:val="fr-FR"/>
        </w:rPr>
        <w:t>PDCP-Configuration-ExtIEs</w:t>
      </w:r>
      <w:r w:rsidRPr="005B3C76">
        <w:rPr>
          <w:noProof w:val="0"/>
          <w:snapToGrid w:val="0"/>
          <w:lang w:val="fr-FR"/>
        </w:rPr>
        <w:tab/>
      </w:r>
      <w:r w:rsidRPr="005B3C76">
        <w:rPr>
          <w:noProof w:val="0"/>
          <w:snapToGrid w:val="0"/>
          <w:lang w:val="fr-FR"/>
        </w:rPr>
        <w:tab/>
        <w:t>E1AP-PROTOCOL-EXTENSION ::= {</w:t>
      </w:r>
    </w:p>
    <w:p w14:paraId="4BC6622B" w14:textId="77777777" w:rsidR="00FF0374" w:rsidRPr="005B3C76" w:rsidRDefault="00FF0374" w:rsidP="00592822">
      <w:pPr>
        <w:pStyle w:val="PL"/>
        <w:spacing w:line="0" w:lineRule="atLeast"/>
        <w:rPr>
          <w:noProof w:val="0"/>
          <w:snapToGrid w:val="0"/>
          <w:lang w:val="fr-FR"/>
        </w:rPr>
      </w:pPr>
      <w:r w:rsidRPr="005B3C76">
        <w:rPr>
          <w:noProof w:val="0"/>
          <w:snapToGrid w:val="0"/>
          <w:lang w:val="fr-FR"/>
        </w:rPr>
        <w:tab/>
        <w:t>{ID id-PDCP-StatusReportIndication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PDCP-StatusReportIndication</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PRESENCE</w:t>
      </w:r>
      <w:r w:rsidRPr="005B3C76">
        <w:rPr>
          <w:noProof w:val="0"/>
          <w:snapToGrid w:val="0"/>
          <w:lang w:val="fr-FR"/>
        </w:rPr>
        <w:tab/>
        <w:t>optional}|</w:t>
      </w:r>
    </w:p>
    <w:p w14:paraId="14B0F799" w14:textId="77777777" w:rsidR="000D2FF6" w:rsidRPr="005B3C76" w:rsidRDefault="00475276" w:rsidP="00592822">
      <w:pPr>
        <w:pStyle w:val="PL"/>
        <w:spacing w:line="0" w:lineRule="atLeast"/>
        <w:rPr>
          <w:noProof w:val="0"/>
          <w:snapToGrid w:val="0"/>
          <w:lang w:val="fr-FR"/>
        </w:rPr>
      </w:pPr>
      <w:r w:rsidRPr="005B3C76">
        <w:rPr>
          <w:noProof w:val="0"/>
          <w:snapToGrid w:val="0"/>
          <w:lang w:val="fr-FR"/>
        </w:rPr>
        <w:tab/>
        <w:t>{ ID id-AdditionalPDCPduplicationInformation</w:t>
      </w:r>
      <w:r w:rsidRPr="005B3C76">
        <w:rPr>
          <w:noProof w:val="0"/>
          <w:snapToGrid w:val="0"/>
          <w:lang w:val="fr-FR"/>
        </w:rPr>
        <w:tab/>
      </w:r>
      <w:r w:rsidRPr="005B3C76">
        <w:rPr>
          <w:noProof w:val="0"/>
          <w:snapToGrid w:val="0"/>
          <w:lang w:val="fr-FR"/>
        </w:rPr>
        <w:tab/>
        <w:t>CRITICALITY ignore</w:t>
      </w:r>
      <w:r w:rsidRPr="005B3C76">
        <w:rPr>
          <w:noProof w:val="0"/>
          <w:snapToGrid w:val="0"/>
          <w:lang w:val="fr-FR"/>
        </w:rPr>
        <w:tab/>
        <w:t>EXTENSION AdditionalPDCPduplicationInformation</w:t>
      </w:r>
      <w:r w:rsidRPr="005B3C76">
        <w:rPr>
          <w:noProof w:val="0"/>
          <w:snapToGrid w:val="0"/>
          <w:lang w:val="fr-FR"/>
        </w:rPr>
        <w:tab/>
        <w:t>PRESENCE optional</w:t>
      </w:r>
      <w:r w:rsidRPr="005B3C76">
        <w:rPr>
          <w:noProof w:val="0"/>
          <w:snapToGrid w:val="0"/>
          <w:lang w:val="fr-FR"/>
        </w:rPr>
        <w:tab/>
        <w:t>}</w:t>
      </w:r>
      <w:r w:rsidR="000D2FF6" w:rsidRPr="005B3C76">
        <w:rPr>
          <w:noProof w:val="0"/>
          <w:snapToGrid w:val="0"/>
          <w:lang w:val="fr-FR"/>
        </w:rPr>
        <w:t>|</w:t>
      </w:r>
    </w:p>
    <w:p w14:paraId="6417523E" w14:textId="77777777" w:rsidR="00832A2F" w:rsidRDefault="000D2FF6" w:rsidP="00832A2F">
      <w:pPr>
        <w:pStyle w:val="PL"/>
        <w:spacing w:line="0" w:lineRule="atLeast"/>
        <w:rPr>
          <w:noProof w:val="0"/>
          <w:snapToGrid w:val="0"/>
        </w:rPr>
      </w:pPr>
      <w:r w:rsidRPr="005B3C76">
        <w:rPr>
          <w:noProof w:val="0"/>
          <w:snapToGrid w:val="0"/>
          <w:lang w:val="fr-FR"/>
        </w:rPr>
        <w:tab/>
      </w:r>
      <w:r w:rsidRPr="000D2FF6">
        <w:rPr>
          <w:noProof w:val="0"/>
          <w:snapToGrid w:val="0"/>
        </w:rPr>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3F4503" w:rsidRDefault="00121626" w:rsidP="00121626">
      <w:pPr>
        <w:pStyle w:val="PL"/>
        <w:spacing w:line="0" w:lineRule="atLeast"/>
        <w:rPr>
          <w:noProof w:val="0"/>
          <w:snapToGrid w:val="0"/>
          <w:lang w:val="en-US"/>
        </w:rPr>
      </w:pPr>
      <w:r w:rsidRPr="007E6193">
        <w:rPr>
          <w:noProof w:val="0"/>
          <w:snapToGrid w:val="0"/>
          <w:lang w:val="fr-FR"/>
        </w:rPr>
        <w:tab/>
      </w:r>
      <w:r w:rsidRPr="003F4503">
        <w:rPr>
          <w:noProof w:val="0"/>
          <w:snapToGrid w:val="0"/>
          <w:lang w:val="en-US"/>
        </w:rPr>
        <w:t>...</w:t>
      </w:r>
    </w:p>
    <w:p w14:paraId="443F3F0A"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w:t>
      </w:r>
    </w:p>
    <w:p w14:paraId="496234FB" w14:textId="77777777" w:rsidR="00121626" w:rsidRPr="003F4503" w:rsidRDefault="00121626" w:rsidP="00121626">
      <w:pPr>
        <w:pStyle w:val="PL"/>
        <w:spacing w:line="0" w:lineRule="atLeast"/>
        <w:rPr>
          <w:noProof w:val="0"/>
          <w:snapToGrid w:val="0"/>
          <w:lang w:val="en-US"/>
        </w:rPr>
      </w:pPr>
    </w:p>
    <w:p w14:paraId="57974C8F"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PDU-Session-Resource-Data-Usage-Item-ExtIEs</w:t>
      </w:r>
      <w:r w:rsidRPr="003F4503">
        <w:rPr>
          <w:noProof w:val="0"/>
          <w:snapToGrid w:val="0"/>
          <w:lang w:val="en-US"/>
        </w:rPr>
        <w:tab/>
      </w:r>
      <w:r w:rsidRPr="003F4503">
        <w:rPr>
          <w:noProof w:val="0"/>
          <w:snapToGrid w:val="0"/>
          <w:lang w:val="en-US"/>
        </w:rPr>
        <w:tab/>
        <w:t>E1AP-PROTOCOL-EXTENSION ::= {</w:t>
      </w:r>
    </w:p>
    <w:p w14:paraId="6260FFCF"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ab/>
        <w:t>...</w:t>
      </w:r>
    </w:p>
    <w:p w14:paraId="3E429DB0" w14:textId="77777777" w:rsidR="00121626" w:rsidRPr="003F4503" w:rsidRDefault="00121626" w:rsidP="00121626">
      <w:pPr>
        <w:pStyle w:val="PL"/>
        <w:spacing w:line="0" w:lineRule="atLeast"/>
        <w:rPr>
          <w:noProof w:val="0"/>
          <w:snapToGrid w:val="0"/>
          <w:lang w:val="en-US"/>
        </w:rPr>
      </w:pPr>
      <w:r w:rsidRPr="003F4503">
        <w:rPr>
          <w:noProof w:val="0"/>
          <w:snapToGrid w:val="0"/>
          <w:lang w:val="en-US"/>
        </w:rPr>
        <w:t>}</w:t>
      </w:r>
    </w:p>
    <w:p w14:paraId="1CA83B96" w14:textId="77777777" w:rsidR="00121626" w:rsidRPr="003F4503" w:rsidRDefault="00121626" w:rsidP="00121626">
      <w:pPr>
        <w:pStyle w:val="PL"/>
        <w:spacing w:line="0" w:lineRule="atLeast"/>
        <w:rPr>
          <w:noProof w:val="0"/>
          <w:snapToGrid w:val="0"/>
          <w:lang w:val="en-US"/>
        </w:rPr>
      </w:pPr>
    </w:p>
    <w:p w14:paraId="7D02AA60"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PDCP-SN</w:t>
      </w:r>
      <w:r w:rsidRPr="003F4503">
        <w:rPr>
          <w:noProof w:val="0"/>
          <w:snapToGrid w:val="0"/>
          <w:lang w:val="en-US"/>
        </w:rPr>
        <w:tab/>
      </w:r>
      <w:r w:rsidRPr="003F4503">
        <w:rPr>
          <w:noProof w:val="0"/>
          <w:snapToGrid w:val="0"/>
          <w:lang w:val="en-US"/>
        </w:rPr>
        <w:tab/>
        <w:t>::=</w:t>
      </w:r>
      <w:r w:rsidRPr="003F4503">
        <w:rPr>
          <w:noProof w:val="0"/>
          <w:snapToGrid w:val="0"/>
          <w:lang w:val="en-US"/>
        </w:rPr>
        <w:tab/>
      </w:r>
      <w:r w:rsidRPr="003F4503">
        <w:rPr>
          <w:noProof w:val="0"/>
          <w:snapToGrid w:val="0"/>
          <w:lang w:val="en-US"/>
        </w:rPr>
        <w:tab/>
        <w:t>INTEGER</w:t>
      </w:r>
      <w:r w:rsidRPr="003F4503">
        <w:rPr>
          <w:noProof w:val="0"/>
          <w:snapToGrid w:val="0"/>
          <w:lang w:val="en-US"/>
        </w:rPr>
        <w:tab/>
        <w:t>(0..262143)</w:t>
      </w:r>
    </w:p>
    <w:p w14:paraId="6A4F309D" w14:textId="77777777" w:rsidR="00A85C4E" w:rsidRPr="003F4503" w:rsidRDefault="00A85C4E" w:rsidP="00592822">
      <w:pPr>
        <w:pStyle w:val="PL"/>
        <w:spacing w:line="0" w:lineRule="atLeast"/>
        <w:rPr>
          <w:noProof w:val="0"/>
          <w:snapToGrid w:val="0"/>
          <w:lang w:val="en-US"/>
        </w:rPr>
      </w:pPr>
    </w:p>
    <w:p w14:paraId="7B08EE18"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PDCP-SN-Size</w:t>
      </w:r>
      <w:r w:rsidRPr="003F4503">
        <w:rPr>
          <w:noProof w:val="0"/>
          <w:snapToGrid w:val="0"/>
          <w:lang w:val="en-US"/>
        </w:rPr>
        <w:tab/>
        <w:t>::=</w:t>
      </w:r>
      <w:r w:rsidRPr="003F4503">
        <w:rPr>
          <w:noProof w:val="0"/>
          <w:snapToGrid w:val="0"/>
          <w:lang w:val="en-US"/>
        </w:rPr>
        <w:tab/>
        <w:t>ENUMERATED</w:t>
      </w:r>
      <w:r w:rsidRPr="003F4503">
        <w:rPr>
          <w:noProof w:val="0"/>
          <w:snapToGrid w:val="0"/>
          <w:lang w:val="en-US"/>
        </w:rPr>
        <w:tab/>
        <w:t>{</w:t>
      </w:r>
    </w:p>
    <w:p w14:paraId="20A3009D" w14:textId="77777777" w:rsidR="00A85C4E" w:rsidRPr="00D629EF" w:rsidRDefault="00A85C4E" w:rsidP="00592822">
      <w:pPr>
        <w:pStyle w:val="PL"/>
        <w:spacing w:line="0" w:lineRule="atLeast"/>
        <w:rPr>
          <w:noProof w:val="0"/>
          <w:snapToGrid w:val="0"/>
        </w:rPr>
      </w:pPr>
      <w:r w:rsidRPr="003F4503">
        <w:rPr>
          <w:noProof w:val="0"/>
          <w:snapToGrid w:val="0"/>
          <w:lang w:val="en-US"/>
        </w:rPr>
        <w:tab/>
      </w:r>
      <w:r w:rsidRPr="00D629EF">
        <w:rPr>
          <w:noProof w:val="0"/>
          <w:snapToGrid w:val="0"/>
        </w:rPr>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3F4503" w:rsidRDefault="00A85C4E" w:rsidP="008E5299">
      <w:pPr>
        <w:pStyle w:val="PL"/>
        <w:spacing w:line="0" w:lineRule="atLeast"/>
        <w:rPr>
          <w:noProof w:val="0"/>
          <w:snapToGrid w:val="0"/>
          <w:lang w:val="fr-FR"/>
        </w:rPr>
      </w:pPr>
      <w:r w:rsidRPr="007E6193">
        <w:rPr>
          <w:noProof w:val="0"/>
          <w:snapToGrid w:val="0"/>
          <w:lang w:val="fr-FR"/>
        </w:rPr>
        <w:tab/>
      </w:r>
      <w:r w:rsidRPr="003F4503">
        <w:rPr>
          <w:noProof w:val="0"/>
          <w:snapToGrid w:val="0"/>
          <w:lang w:val="fr-FR"/>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5B3C76" w:rsidRDefault="00A85C4E" w:rsidP="00592822">
      <w:pPr>
        <w:pStyle w:val="PL"/>
        <w:spacing w:line="0" w:lineRule="atLeast"/>
        <w:rPr>
          <w:noProof w:val="0"/>
          <w:snapToGrid w:val="0"/>
          <w:lang w:val="en-US"/>
        </w:rPr>
      </w:pPr>
      <w:r w:rsidRPr="00D629EF">
        <w:rPr>
          <w:noProof w:val="0"/>
          <w:snapToGrid w:val="0"/>
        </w:rPr>
        <w:tab/>
      </w:r>
      <w:r w:rsidRPr="005B3C76">
        <w:rPr>
          <w:noProof w:val="0"/>
          <w:snapToGrid w:val="0"/>
          <w:lang w:val="en-US"/>
        </w:rPr>
        <w:t>pDU-Session-ID</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PDU-Session-ID,</w:t>
      </w:r>
    </w:p>
    <w:p w14:paraId="3C655149" w14:textId="77777777" w:rsidR="00A85C4E" w:rsidRPr="00D629EF" w:rsidRDefault="00A85C4E" w:rsidP="00592822">
      <w:pPr>
        <w:pStyle w:val="PL"/>
        <w:spacing w:line="0" w:lineRule="atLeast"/>
        <w:rPr>
          <w:noProof w:val="0"/>
          <w:snapToGrid w:val="0"/>
        </w:rPr>
      </w:pPr>
      <w:r w:rsidRPr="005B3C76">
        <w:rPr>
          <w:noProof w:val="0"/>
          <w:snapToGrid w:val="0"/>
          <w:lang w:val="en-US"/>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PDU-Session-Resource-Failed-To-Modify-Item-ExtIEs</w:t>
      </w:r>
      <w:r w:rsidRPr="003F4503">
        <w:rPr>
          <w:noProof w:val="0"/>
          <w:snapToGrid w:val="0"/>
          <w:lang w:val="en-US"/>
        </w:rPr>
        <w:tab/>
      </w:r>
      <w:r w:rsidRPr="003F4503">
        <w:rPr>
          <w:noProof w:val="0"/>
          <w:snapToGrid w:val="0"/>
          <w:lang w:val="en-US"/>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3F4503">
        <w:rPr>
          <w:noProof w:val="0"/>
          <w:snapToGrid w:val="0"/>
          <w:lang w:val="en-US"/>
        </w:rPr>
        <w:tab/>
      </w:r>
      <w:r w:rsidRPr="007E6193">
        <w:rPr>
          <w:noProof w:val="0"/>
          <w:snapToGrid w:val="0"/>
          <w:lang w:val="fr-FR"/>
        </w:rPr>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5B3C76" w:rsidRDefault="00A85C4E" w:rsidP="008E5299">
      <w:pPr>
        <w:pStyle w:val="PL"/>
        <w:spacing w:line="0" w:lineRule="atLeast"/>
        <w:rPr>
          <w:noProof w:val="0"/>
          <w:snapToGrid w:val="0"/>
          <w:lang w:val="sv-SE"/>
        </w:rPr>
      </w:pPr>
      <w:r w:rsidRPr="00D629EF">
        <w:rPr>
          <w:noProof w:val="0"/>
          <w:snapToGrid w:val="0"/>
        </w:rPr>
        <w:tab/>
      </w:r>
      <w:r w:rsidRPr="005B3C76">
        <w:rPr>
          <w:noProof w:val="0"/>
          <w:snapToGrid w:val="0"/>
          <w:lang w:val="sv-SE"/>
        </w:rPr>
        <w:t>dRB-Setup-Mod-List-NG-RAN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DRB-Setup-Mod-List-NG-RAN,</w:t>
      </w:r>
    </w:p>
    <w:p w14:paraId="4737502C" w14:textId="77777777" w:rsidR="00A85C4E" w:rsidRPr="00D629EF" w:rsidRDefault="00A85C4E" w:rsidP="008E5299">
      <w:pPr>
        <w:pStyle w:val="PL"/>
        <w:spacing w:line="0" w:lineRule="atLeast"/>
        <w:rPr>
          <w:noProof w:val="0"/>
          <w:snapToGrid w:val="0"/>
        </w:rPr>
      </w:pPr>
      <w:r w:rsidRPr="005B3C76">
        <w:rPr>
          <w:noProof w:val="0"/>
          <w:snapToGrid w:val="0"/>
          <w:lang w:val="sv-SE"/>
        </w:rPr>
        <w:tab/>
      </w:r>
      <w:r w:rsidRPr="00D629EF">
        <w:rPr>
          <w:noProof w:val="0"/>
          <w:snapToGrid w:val="0"/>
        </w:rPr>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5B3C76" w:rsidRDefault="00A85C4E" w:rsidP="008E5299">
      <w:pPr>
        <w:pStyle w:val="PL"/>
        <w:spacing w:line="0" w:lineRule="atLeast"/>
        <w:rPr>
          <w:noProof w:val="0"/>
          <w:snapToGrid w:val="0"/>
          <w:lang w:val="fr-FR"/>
        </w:rPr>
      </w:pPr>
      <w:r w:rsidRPr="00D629EF">
        <w:rPr>
          <w:noProof w:val="0"/>
          <w:snapToGrid w:val="0"/>
        </w:rPr>
        <w:tab/>
      </w:r>
      <w:r w:rsidRPr="005B3C76">
        <w:rPr>
          <w:noProof w:val="0"/>
          <w:snapToGrid w:val="0"/>
          <w:lang w:val="fr-FR"/>
        </w:rPr>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ProtocolExtensionContainer</w:t>
      </w:r>
      <w:r w:rsidRPr="005B3C76">
        <w:rPr>
          <w:noProof w:val="0"/>
          <w:snapToGrid w:val="0"/>
          <w:lang w:val="fr-FR"/>
        </w:rPr>
        <w:tab/>
        <w:t>{ { PDU-Session-Resource-Setup-Mod-Item-ExtIEs } }</w:t>
      </w:r>
      <w:r w:rsidRPr="005B3C76">
        <w:rPr>
          <w:noProof w:val="0"/>
          <w:snapToGrid w:val="0"/>
          <w:lang w:val="fr-FR"/>
        </w:rPr>
        <w:tab/>
        <w:t>OPTIONAL,</w:t>
      </w:r>
    </w:p>
    <w:p w14:paraId="4227885A" w14:textId="77777777" w:rsidR="00A85C4E" w:rsidRPr="00D629EF" w:rsidRDefault="00A85C4E" w:rsidP="008E5299">
      <w:pPr>
        <w:pStyle w:val="PL"/>
        <w:spacing w:line="0" w:lineRule="atLeast"/>
        <w:rPr>
          <w:noProof w:val="0"/>
          <w:snapToGrid w:val="0"/>
        </w:rPr>
      </w:pPr>
      <w:r w:rsidRPr="005B3C76">
        <w:rPr>
          <w:noProof w:val="0"/>
          <w:snapToGrid w:val="0"/>
          <w:lang w:val="fr-FR"/>
        </w:rPr>
        <w:tab/>
      </w:r>
      <w:r w:rsidRPr="00D629EF">
        <w:rPr>
          <w:noProof w:val="0"/>
          <w:snapToGrid w:val="0"/>
        </w:rPr>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3F4503" w:rsidRDefault="00A85C4E" w:rsidP="00592822">
      <w:pPr>
        <w:pStyle w:val="PL"/>
        <w:spacing w:line="0" w:lineRule="atLeast"/>
        <w:rPr>
          <w:noProof w:val="0"/>
          <w:snapToGrid w:val="0"/>
          <w:lang w:val="en-US"/>
        </w:rPr>
      </w:pPr>
      <w:r w:rsidRPr="003F4503">
        <w:rPr>
          <w:noProof w:val="0"/>
          <w:snapToGrid w:val="0"/>
          <w:lang w:val="en-US"/>
        </w:rPr>
        <w:t>PDU-Session-Resource-To-Remove-Item-ExtIEs</w:t>
      </w:r>
      <w:r w:rsidRPr="003F4503">
        <w:rPr>
          <w:noProof w:val="0"/>
          <w:snapToGrid w:val="0"/>
          <w:lang w:val="en-US"/>
        </w:rPr>
        <w:tab/>
      </w:r>
      <w:r w:rsidRPr="003F4503">
        <w:rPr>
          <w:noProof w:val="0"/>
          <w:snapToGrid w:val="0"/>
          <w:lang w:val="en-US"/>
        </w:rPr>
        <w:tab/>
        <w:t>E1AP-PROTOCOL-EXTENSION ::= {</w:t>
      </w:r>
    </w:p>
    <w:p w14:paraId="2954D962" w14:textId="77777777" w:rsidR="00836A23" w:rsidRPr="00D629EF" w:rsidRDefault="00836A23" w:rsidP="00592822">
      <w:pPr>
        <w:pStyle w:val="PL"/>
        <w:spacing w:line="0" w:lineRule="atLeast"/>
        <w:rPr>
          <w:noProof w:val="0"/>
          <w:snapToGrid w:val="0"/>
        </w:rPr>
      </w:pPr>
      <w:r w:rsidRPr="003F4503">
        <w:rPr>
          <w:noProof w:val="0"/>
          <w:snapToGrid w:val="0"/>
          <w:lang w:val="en-US"/>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ED1AF7B" w14:textId="77777777" w:rsidR="00BD0EBD" w:rsidRDefault="00475276" w:rsidP="00BD0EBD">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BD0EBD">
        <w:rPr>
          <w:snapToGrid w:val="0"/>
        </w:rPr>
        <w:t>|</w:t>
      </w:r>
    </w:p>
    <w:p w14:paraId="679A0CEB" w14:textId="7D45F06D" w:rsidR="00536E6F" w:rsidRPr="00D629EF" w:rsidRDefault="00BD0EBD" w:rsidP="00BD0EBD">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215110C2" w14:textId="77777777" w:rsidR="00BD0EBD" w:rsidRDefault="00475276" w:rsidP="00BD0EBD">
      <w:pPr>
        <w:pStyle w:val="PL"/>
        <w:spacing w:line="0" w:lineRule="atLeast"/>
        <w:rPr>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BD0EBD">
        <w:rPr>
          <w:snapToGrid w:val="0"/>
        </w:rPr>
        <w:t>|</w:t>
      </w:r>
    </w:p>
    <w:p w14:paraId="57CB010C" w14:textId="3DFCB02D" w:rsidR="00A85C4E" w:rsidRPr="00D629EF" w:rsidRDefault="00BD0EBD" w:rsidP="00BD0EBD">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08011BA7" w14:textId="77777777" w:rsidR="0003504A" w:rsidRDefault="0003504A" w:rsidP="0003504A">
      <w:pPr>
        <w:pStyle w:val="PL"/>
      </w:pPr>
      <w:r>
        <w:rPr>
          <w:snapToGrid w:val="0"/>
        </w:rPr>
        <w:t>PDUSetbasedHandlingIndicator</w:t>
      </w:r>
      <w:r>
        <w:t xml:space="preserve"> ::= ENUMERATED {supported, ...}</w:t>
      </w:r>
    </w:p>
    <w:p w14:paraId="2D8E7883" w14:textId="77777777" w:rsidR="0003504A" w:rsidRDefault="0003504A" w:rsidP="0003504A">
      <w:pPr>
        <w:pStyle w:val="PL"/>
        <w:spacing w:line="0" w:lineRule="atLeast"/>
        <w:rPr>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74BA35B" w14:textId="77777777" w:rsidR="0003504A" w:rsidRDefault="0003504A" w:rsidP="0003504A">
      <w:pPr>
        <w:pStyle w:val="PL"/>
        <w:spacing w:line="0" w:lineRule="atLeast"/>
        <w:rPr>
          <w:snapToGrid w:val="0"/>
        </w:rPr>
      </w:pPr>
    </w:p>
    <w:p w14:paraId="4BC688E3" w14:textId="77777777" w:rsidR="0003504A" w:rsidRDefault="0003504A" w:rsidP="0003504A">
      <w:pPr>
        <w:pStyle w:val="PL"/>
        <w:rPr>
          <w:snapToGrid w:val="0"/>
        </w:rPr>
      </w:pPr>
      <w:r>
        <w:rPr>
          <w:rFonts w:eastAsia="DengXian" w:hint="eastAsia"/>
          <w:snapToGrid w:val="0"/>
          <w:lang w:eastAsia="zh-CN"/>
        </w:rPr>
        <w:t>P</w:t>
      </w:r>
      <w:r>
        <w:rPr>
          <w:rFonts w:eastAsia="DengXian"/>
          <w:snapToGrid w:val="0"/>
          <w:lang w:eastAsia="zh-CN"/>
        </w:rPr>
        <w:t xml:space="preserve">DUSetQoSParameters </w:t>
      </w:r>
      <w:r>
        <w:rPr>
          <w:snapToGrid w:val="0"/>
        </w:rPr>
        <w:t>::= SEQUENCE {</w:t>
      </w:r>
    </w:p>
    <w:p w14:paraId="1A7E5A76" w14:textId="77777777" w:rsidR="0003504A" w:rsidRDefault="0003504A" w:rsidP="0003504A">
      <w:pPr>
        <w:pStyle w:val="PL"/>
        <w:rPr>
          <w:snapToGrid w:val="0"/>
        </w:rPr>
      </w:pPr>
      <w:r>
        <w:rPr>
          <w:snapToGrid w:val="0"/>
        </w:rPr>
        <w:tab/>
        <w:t>pdu</w:t>
      </w:r>
      <w:r>
        <w:rPr>
          <w:rFonts w:ascii="DengXian" w:eastAsia="DengXian" w:hAnsi="DengXian" w:hint="eastAsia"/>
          <w:snapToGrid w:val="0"/>
          <w:lang w:eastAsia="zh-CN"/>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7C612D37" w14:textId="77777777" w:rsidR="0003504A" w:rsidRDefault="0003504A" w:rsidP="0003504A">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7109AB5" w14:textId="77777777" w:rsidR="0003504A" w:rsidRDefault="0003504A" w:rsidP="0003504A">
      <w:pPr>
        <w:pStyle w:val="PL"/>
        <w:rPr>
          <w:snapToGrid w:val="0"/>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t>OPTIONAL,</w:t>
      </w:r>
    </w:p>
    <w:p w14:paraId="130BD1D2" w14:textId="77777777" w:rsidR="0003504A" w:rsidRDefault="0003504A" w:rsidP="0003504A">
      <w:pPr>
        <w:pStyle w:val="PL"/>
        <w:rPr>
          <w:snapToGrid w:val="0"/>
        </w:rPr>
      </w:pPr>
      <w:r>
        <w:rPr>
          <w:snapToGrid w:val="0"/>
        </w:rPr>
        <w:tab/>
        <w:t>iE-Extensions</w:t>
      </w:r>
      <w:r>
        <w:rPr>
          <w:snapToGrid w:val="0"/>
        </w:rPr>
        <w:tab/>
      </w:r>
      <w:r>
        <w:rPr>
          <w:snapToGrid w:val="0"/>
        </w:rPr>
        <w:tab/>
      </w:r>
      <w:r>
        <w:rPr>
          <w:snapToGrid w:val="0"/>
        </w:rPr>
        <w:tab/>
        <w:t>ProtocolExtensionContainer { { PDUSetQoSParameters-ExtIEs } }</w:t>
      </w:r>
      <w:r>
        <w:rPr>
          <w:snapToGrid w:val="0"/>
        </w:rPr>
        <w:tab/>
        <w:t>OPTIONAL</w:t>
      </w:r>
    </w:p>
    <w:p w14:paraId="477D2461" w14:textId="77777777" w:rsidR="0003504A" w:rsidRDefault="0003504A" w:rsidP="0003504A">
      <w:pPr>
        <w:pStyle w:val="PL"/>
        <w:rPr>
          <w:snapToGrid w:val="0"/>
        </w:rPr>
      </w:pPr>
      <w:r>
        <w:rPr>
          <w:snapToGrid w:val="0"/>
        </w:rPr>
        <w:t>}</w:t>
      </w:r>
    </w:p>
    <w:p w14:paraId="26E974D5" w14:textId="77777777" w:rsidR="0003504A" w:rsidRDefault="0003504A" w:rsidP="0003504A">
      <w:pPr>
        <w:pStyle w:val="PL"/>
        <w:rPr>
          <w:snapToGrid w:val="0"/>
        </w:rPr>
      </w:pPr>
    </w:p>
    <w:p w14:paraId="6533CFD1" w14:textId="77777777" w:rsidR="0003504A" w:rsidRDefault="0003504A" w:rsidP="0003504A">
      <w:pPr>
        <w:pStyle w:val="PL"/>
        <w:rPr>
          <w:rFonts w:eastAsia="DengXian"/>
          <w:snapToGrid w:val="0"/>
          <w:lang w:eastAsia="zh-CN"/>
        </w:rPr>
      </w:pPr>
      <w:r>
        <w:rPr>
          <w:rFonts w:eastAsia="DengXian"/>
          <w:snapToGrid w:val="0"/>
          <w:lang w:eastAsia="zh-CN"/>
        </w:rPr>
        <w:t>PDUSetQoSParameters-ExtIEs E1AP-PROTOCOL-EXTENSION ::= {</w:t>
      </w:r>
    </w:p>
    <w:p w14:paraId="0FB866DC" w14:textId="77777777" w:rsidR="0003504A" w:rsidRDefault="0003504A" w:rsidP="0003504A">
      <w:pPr>
        <w:pStyle w:val="PL"/>
        <w:rPr>
          <w:rFonts w:eastAsia="DengXian"/>
          <w:snapToGrid w:val="0"/>
          <w:lang w:eastAsia="zh-CN"/>
        </w:rPr>
      </w:pPr>
      <w:r>
        <w:rPr>
          <w:rFonts w:eastAsia="DengXian"/>
          <w:snapToGrid w:val="0"/>
          <w:lang w:eastAsia="zh-CN"/>
        </w:rPr>
        <w:tab/>
        <w:t>...</w:t>
      </w:r>
    </w:p>
    <w:p w14:paraId="304EC8E9" w14:textId="77777777" w:rsidR="0003504A" w:rsidRDefault="0003504A" w:rsidP="0003504A">
      <w:pPr>
        <w:pStyle w:val="PL"/>
        <w:rPr>
          <w:rFonts w:eastAsia="DengXian"/>
          <w:snapToGrid w:val="0"/>
          <w:lang w:eastAsia="zh-CN"/>
        </w:rPr>
      </w:pPr>
      <w:r>
        <w:rPr>
          <w:rFonts w:eastAsia="DengXian"/>
          <w:snapToGrid w:val="0"/>
          <w:lang w:eastAsia="zh-CN"/>
        </w:rPr>
        <w:t>}</w:t>
      </w:r>
    </w:p>
    <w:p w14:paraId="749DE310" w14:textId="77777777" w:rsidR="0003504A" w:rsidRPr="00D629EF" w:rsidRDefault="0003504A"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3F4503" w:rsidRDefault="00A85C4E" w:rsidP="00B52C49">
      <w:pPr>
        <w:pStyle w:val="PL"/>
        <w:spacing w:line="0" w:lineRule="atLeast"/>
        <w:rPr>
          <w:noProof w:val="0"/>
          <w:snapToGrid w:val="0"/>
          <w:lang w:val="en-US"/>
        </w:rPr>
      </w:pPr>
      <w:r w:rsidRPr="003F4503">
        <w:rPr>
          <w:noProof w:val="0"/>
          <w:snapToGrid w:val="0"/>
          <w:lang w:val="en-US"/>
        </w:rPr>
        <w:t>QoS-Characteristics ::= CHOICE {</w:t>
      </w:r>
    </w:p>
    <w:p w14:paraId="3EDCE974" w14:textId="77777777" w:rsidR="00A85C4E" w:rsidRPr="005B3C76" w:rsidRDefault="00A85C4E" w:rsidP="00B52C49">
      <w:pPr>
        <w:pStyle w:val="PL"/>
        <w:spacing w:line="0" w:lineRule="atLeast"/>
        <w:rPr>
          <w:noProof w:val="0"/>
          <w:snapToGrid w:val="0"/>
          <w:lang w:val="fr-FR"/>
        </w:rPr>
      </w:pPr>
      <w:r w:rsidRPr="003F4503">
        <w:rPr>
          <w:noProof w:val="0"/>
          <w:snapToGrid w:val="0"/>
          <w:lang w:val="en-US"/>
        </w:rPr>
        <w:tab/>
      </w:r>
      <w:r w:rsidRPr="005B3C76">
        <w:rPr>
          <w:noProof w:val="0"/>
          <w:snapToGrid w:val="0"/>
          <w:lang w:val="fr-FR"/>
        </w:rPr>
        <w:t>non-Dynamic-5QI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Non-Dynamic5QIDescriptor,</w:t>
      </w:r>
    </w:p>
    <w:p w14:paraId="3BF4CB8D"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ab/>
        <w:t>dynamic-5QI</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Dynamic5QIDescriptor,</w:t>
      </w:r>
    </w:p>
    <w:p w14:paraId="3931B3D8"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ab/>
      </w:r>
      <w:r w:rsidRPr="005B3C76">
        <w:rPr>
          <w:rFonts w:eastAsia="SimSun"/>
          <w:lang w:val="fr-FR" w:eastAsia="en-US"/>
        </w:rPr>
        <w:t>choice-extension</w:t>
      </w:r>
      <w:r w:rsidRPr="005B3C76">
        <w:rPr>
          <w:rFonts w:eastAsia="SimSun"/>
          <w:lang w:val="fr-FR" w:eastAsia="en-US"/>
        </w:rPr>
        <w:tab/>
      </w:r>
      <w:r w:rsidRPr="005B3C76">
        <w:rPr>
          <w:rFonts w:eastAsia="SimSun"/>
          <w:lang w:val="fr-FR" w:eastAsia="en-US"/>
        </w:rPr>
        <w:tab/>
      </w:r>
      <w:r w:rsidRPr="005B3C76">
        <w:rPr>
          <w:rFonts w:eastAsia="SimSun"/>
          <w:lang w:val="fr-FR" w:eastAsia="en-US"/>
        </w:rPr>
        <w:tab/>
        <w:t>ProtocolIE-SingleContainer</w:t>
      </w:r>
      <w:r w:rsidRPr="005B3C76">
        <w:rPr>
          <w:rFonts w:eastAsia="SimSun"/>
          <w:lang w:val="fr-FR" w:eastAsia="en-US"/>
        </w:rPr>
        <w:tab/>
        <w:t>{{</w:t>
      </w:r>
      <w:r w:rsidRPr="005B3C76">
        <w:rPr>
          <w:noProof w:val="0"/>
          <w:snapToGrid w:val="0"/>
          <w:lang w:val="fr-FR"/>
        </w:rPr>
        <w:t>QoS-Characteristics-</w:t>
      </w:r>
      <w:r w:rsidRPr="005B3C76">
        <w:rPr>
          <w:rFonts w:eastAsia="SimSun"/>
          <w:lang w:val="fr-FR" w:eastAsia="en-US"/>
        </w:rPr>
        <w:t>ExtIEs}}</w:t>
      </w:r>
    </w:p>
    <w:p w14:paraId="42CD3438" w14:textId="77777777" w:rsidR="00A85C4E" w:rsidRPr="005B3C76" w:rsidRDefault="00A85C4E" w:rsidP="008E5299">
      <w:pPr>
        <w:pStyle w:val="PL"/>
        <w:spacing w:line="0" w:lineRule="atLeast"/>
        <w:rPr>
          <w:noProof w:val="0"/>
          <w:snapToGrid w:val="0"/>
          <w:lang w:val="fr-FR"/>
        </w:rPr>
      </w:pPr>
      <w:r w:rsidRPr="005B3C76">
        <w:rPr>
          <w:noProof w:val="0"/>
          <w:snapToGrid w:val="0"/>
          <w:lang w:val="fr-FR"/>
        </w:rPr>
        <w:t>}</w:t>
      </w:r>
    </w:p>
    <w:p w14:paraId="55591E83" w14:textId="77777777" w:rsidR="00A85C4E" w:rsidRPr="005B3C76" w:rsidRDefault="00A85C4E" w:rsidP="008E5299">
      <w:pPr>
        <w:pStyle w:val="PL"/>
        <w:spacing w:line="0" w:lineRule="atLeast"/>
        <w:rPr>
          <w:noProof w:val="0"/>
          <w:snapToGrid w:val="0"/>
          <w:lang w:val="fr-FR"/>
        </w:rPr>
      </w:pPr>
    </w:p>
    <w:p w14:paraId="56F45D15" w14:textId="77777777" w:rsidR="00A85C4E" w:rsidRPr="005B3C76" w:rsidRDefault="00A85C4E" w:rsidP="008E5299">
      <w:pPr>
        <w:pStyle w:val="PL"/>
        <w:rPr>
          <w:rFonts w:eastAsia="SimSun"/>
          <w:lang w:val="fr-FR" w:eastAsia="en-US"/>
        </w:rPr>
      </w:pPr>
      <w:r w:rsidRPr="005B3C76">
        <w:rPr>
          <w:noProof w:val="0"/>
          <w:snapToGrid w:val="0"/>
          <w:lang w:val="fr-FR"/>
        </w:rPr>
        <w:t>QoS-Characteristics-</w:t>
      </w:r>
      <w:r w:rsidRPr="005B3C76">
        <w:rPr>
          <w:rFonts w:eastAsia="SimSun"/>
          <w:lang w:val="fr-FR" w:eastAsia="en-US"/>
        </w:rPr>
        <w:t xml:space="preserve">ExtIEs </w:t>
      </w:r>
      <w:r w:rsidRPr="005B3C76">
        <w:rPr>
          <w:noProof w:val="0"/>
          <w:snapToGrid w:val="0"/>
          <w:lang w:val="fr-FR" w:eastAsia="zh-CN"/>
        </w:rPr>
        <w:t xml:space="preserve">E1AP-PROTOCOL-IES </w:t>
      </w:r>
      <w:r w:rsidRPr="005B3C76">
        <w:rPr>
          <w:rFonts w:eastAsia="SimSun"/>
          <w:lang w:val="fr-FR" w:eastAsia="en-US"/>
        </w:rPr>
        <w:t>::= {</w:t>
      </w:r>
    </w:p>
    <w:p w14:paraId="77A3D221" w14:textId="77777777" w:rsidR="00A85C4E" w:rsidRPr="005B3C76" w:rsidRDefault="00A85C4E" w:rsidP="008E5299">
      <w:pPr>
        <w:pStyle w:val="PL"/>
        <w:rPr>
          <w:rFonts w:eastAsia="SimSun"/>
          <w:lang w:val="fr-FR" w:eastAsia="en-US"/>
        </w:rPr>
      </w:pPr>
      <w:r w:rsidRPr="005B3C76">
        <w:rPr>
          <w:rFonts w:eastAsia="SimSun"/>
          <w:lang w:val="fr-FR" w:eastAsia="en-US"/>
        </w:rPr>
        <w:tab/>
        <w:t>...</w:t>
      </w:r>
    </w:p>
    <w:p w14:paraId="62C14495" w14:textId="77777777" w:rsidR="00A85C4E" w:rsidRPr="005B3C76" w:rsidRDefault="00A85C4E" w:rsidP="008E5299">
      <w:pPr>
        <w:pStyle w:val="PL"/>
        <w:spacing w:line="0" w:lineRule="atLeast"/>
        <w:rPr>
          <w:noProof w:val="0"/>
          <w:snapToGrid w:val="0"/>
          <w:lang w:val="fr-FR"/>
        </w:rPr>
      </w:pPr>
      <w:r w:rsidRPr="005B3C76">
        <w:rPr>
          <w:rFonts w:eastAsia="SimSun"/>
          <w:lang w:val="fr-FR" w:eastAsia="en-US"/>
        </w:rPr>
        <w:t>}</w:t>
      </w:r>
    </w:p>
    <w:p w14:paraId="2B70E711" w14:textId="77777777" w:rsidR="00A85C4E" w:rsidRPr="005B3C76" w:rsidRDefault="00A85C4E" w:rsidP="00B52C49">
      <w:pPr>
        <w:pStyle w:val="PL"/>
        <w:spacing w:line="0" w:lineRule="atLeast"/>
        <w:rPr>
          <w:noProof w:val="0"/>
          <w:snapToGrid w:val="0"/>
          <w:lang w:val="fr-FR"/>
        </w:rPr>
      </w:pPr>
    </w:p>
    <w:p w14:paraId="255D2FF9" w14:textId="77777777" w:rsidR="00A85C4E" w:rsidRPr="003F4503" w:rsidRDefault="00A85C4E" w:rsidP="00B52C49">
      <w:pPr>
        <w:pStyle w:val="PL"/>
        <w:spacing w:line="0" w:lineRule="atLeast"/>
        <w:rPr>
          <w:noProof w:val="0"/>
          <w:snapToGrid w:val="0"/>
          <w:lang w:val="en-US"/>
        </w:rPr>
      </w:pPr>
      <w:r w:rsidRPr="003F4503">
        <w:rPr>
          <w:noProof w:val="0"/>
          <w:snapToGrid w:val="0"/>
          <w:lang w:val="en-US"/>
        </w:rPr>
        <w:t>QoS-Flow-Identifier</w:t>
      </w:r>
      <w:r w:rsidRPr="003F4503">
        <w:rPr>
          <w:noProof w:val="0"/>
          <w:snapToGrid w:val="0"/>
          <w:lang w:val="en-US"/>
        </w:rPr>
        <w:tab/>
        <w:t>::=</w:t>
      </w:r>
      <w:r w:rsidRPr="003F4503">
        <w:rPr>
          <w:noProof w:val="0"/>
          <w:snapToGrid w:val="0"/>
          <w:lang w:val="en-US"/>
        </w:rPr>
        <w:tab/>
        <w:t>INTEGER (0..63)</w:t>
      </w:r>
    </w:p>
    <w:p w14:paraId="03063129" w14:textId="77777777" w:rsidR="00A85C4E" w:rsidRPr="003F4503" w:rsidRDefault="00A85C4E" w:rsidP="00B52C49">
      <w:pPr>
        <w:pStyle w:val="PL"/>
        <w:spacing w:line="0" w:lineRule="atLeast"/>
        <w:rPr>
          <w:noProof w:val="0"/>
          <w:snapToGrid w:val="0"/>
          <w:lang w:val="en-US"/>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3F4503" w:rsidRDefault="00A85C4E" w:rsidP="00B52C49">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w:t>
      </w:r>
      <w:r w:rsidRPr="003F4503">
        <w:rPr>
          <w:noProof w:val="0"/>
          <w:snapToGrid w:val="0"/>
          <w:lang w:val="fr-FR"/>
        </w:rPr>
        <w:tab/>
        <w:t>{ { QoS-Flow-Item-ExtIEs } }</w:t>
      </w:r>
      <w:r w:rsidRPr="003F4503">
        <w:rPr>
          <w:noProof w:val="0"/>
          <w:snapToGrid w:val="0"/>
          <w:lang w:val="fr-FR"/>
        </w:rPr>
        <w:tab/>
        <w:t>OPTIONAL,</w:t>
      </w:r>
    </w:p>
    <w:p w14:paraId="031B59E6" w14:textId="77777777" w:rsidR="00A85C4E" w:rsidRPr="00D629EF" w:rsidRDefault="00A85C4E" w:rsidP="00B52C49">
      <w:pPr>
        <w:pStyle w:val="PL"/>
        <w:spacing w:line="0" w:lineRule="atLeast"/>
        <w:rPr>
          <w:noProof w:val="0"/>
          <w:snapToGrid w:val="0"/>
        </w:rPr>
      </w:pPr>
      <w:r w:rsidRPr="003F4503">
        <w:rPr>
          <w:noProof w:val="0"/>
          <w:snapToGrid w:val="0"/>
          <w:lang w:val="fr-FR"/>
        </w:rPr>
        <w:tab/>
      </w:r>
      <w:r w:rsidRPr="00D629EF">
        <w:rPr>
          <w:noProof w:val="0"/>
          <w:snapToGrid w:val="0"/>
        </w:rPr>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31A2E78E" w14:textId="77777777" w:rsidR="0003504A" w:rsidRDefault="00801617" w:rsidP="0003504A">
      <w:pPr>
        <w:pStyle w:val="PL"/>
        <w:rPr>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03504A">
        <w:rPr>
          <w:snapToGrid w:val="0"/>
        </w:rPr>
        <w:t>|</w:t>
      </w:r>
    </w:p>
    <w:p w14:paraId="1A942E4F" w14:textId="519A07A1" w:rsidR="00A85C4E" w:rsidRPr="00D629EF" w:rsidRDefault="0003504A" w:rsidP="0003504A">
      <w:pPr>
        <w:pStyle w:val="PL"/>
        <w:spacing w:line="0" w:lineRule="atLeast"/>
        <w:rPr>
          <w:noProof w:val="0"/>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14CDB343" w14:textId="77777777" w:rsidR="0003504A" w:rsidRDefault="00475276" w:rsidP="0003504A">
      <w:pPr>
        <w:pStyle w:val="PL"/>
        <w:spacing w:line="0" w:lineRule="atLeast"/>
        <w:rPr>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r w:rsidR="0003504A">
        <w:rPr>
          <w:snapToGrid w:val="0"/>
        </w:rPr>
        <w:t>|</w:t>
      </w:r>
    </w:p>
    <w:p w14:paraId="60D862B0" w14:textId="3262CFC2" w:rsidR="00475276" w:rsidRDefault="0003504A" w:rsidP="0003504A">
      <w:pPr>
        <w:pStyle w:val="PL"/>
        <w:spacing w:line="0" w:lineRule="atLeast"/>
        <w:rPr>
          <w:noProof w:val="0"/>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00475276" w:rsidRPr="00475276">
        <w:rPr>
          <w:noProof w:val="0"/>
          <w:snapToGrid w:val="0"/>
        </w:rPr>
        <w:t>,</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22FD6AEB" w14:textId="77777777" w:rsidR="0003504A" w:rsidRDefault="00801617" w:rsidP="0003504A">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03504A">
        <w:rPr>
          <w:snapToGrid w:val="0"/>
        </w:rPr>
        <w:t>|</w:t>
      </w:r>
    </w:p>
    <w:p w14:paraId="7912F860" w14:textId="6EFB7D07" w:rsidR="00CE7C72" w:rsidRDefault="0003504A" w:rsidP="0003504A">
      <w:pPr>
        <w:pStyle w:val="PL"/>
        <w:rPr>
          <w:snapToGrid w:val="0"/>
        </w:rPr>
      </w:pPr>
      <w:r>
        <w:rPr>
          <w:snapToGrid w:val="0"/>
        </w:rPr>
        <w:tab/>
        <w:t>{ID id-PDUSetQoS</w:t>
      </w:r>
      <w:r>
        <w:rPr>
          <w:rFonts w:ascii="DengXian" w:eastAsia="DengXian" w:hAnsi="DengXian" w:hint="eastAsia"/>
          <w:snapToGrid w:val="0"/>
          <w:lang w:eastAsia="zh-CN"/>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Pr>
          <w:rFonts w:ascii="DengXian" w:eastAsia="DengXian" w:hAnsi="DengXian" w:hint="eastAsia"/>
          <w:snapToGrid w:val="0"/>
          <w:lang w:eastAsia="zh-CN"/>
        </w:rPr>
        <w:t>Parameters</w:t>
      </w:r>
      <w:r>
        <w:rPr>
          <w:snapToGrid w:val="0"/>
        </w:rPr>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5B3C76" w:rsidRDefault="00A85C4E" w:rsidP="007B27E7">
      <w:pPr>
        <w:pStyle w:val="PL"/>
        <w:spacing w:line="0" w:lineRule="atLeast"/>
        <w:rPr>
          <w:noProof w:val="0"/>
          <w:snapToGrid w:val="0"/>
          <w:lang w:val="fr-FR"/>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B3C76">
        <w:rPr>
          <w:noProof w:val="0"/>
          <w:snapToGrid w:val="0"/>
          <w:lang w:val="fr-FR"/>
        </w:rPr>
        <w:t>OPTIONAL,</w:t>
      </w:r>
    </w:p>
    <w:p w14:paraId="564B50DA" w14:textId="77777777" w:rsidR="00A85C4E" w:rsidRPr="005B3C76" w:rsidRDefault="00A85C4E" w:rsidP="007B27E7">
      <w:pPr>
        <w:pStyle w:val="PL"/>
        <w:spacing w:line="0" w:lineRule="atLeast"/>
        <w:rPr>
          <w:noProof w:val="0"/>
          <w:snapToGrid w:val="0"/>
          <w:lang w:val="fr-FR"/>
        </w:rPr>
      </w:pPr>
      <w:r w:rsidRPr="005B3C76">
        <w:rPr>
          <w:noProof w:val="0"/>
          <w:snapToGrid w:val="0"/>
          <w:lang w:val="fr-FR"/>
        </w:rPr>
        <w:tab/>
        <w:t>iE-Extensions</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 xml:space="preserve">ProtocolExtensionContainer { { ROHC-ExtIEs } } </w:t>
      </w:r>
      <w:r w:rsidRPr="005B3C76">
        <w:rPr>
          <w:noProof w:val="0"/>
          <w:snapToGrid w:val="0"/>
          <w:lang w:val="fr-FR"/>
        </w:rPr>
        <w:tab/>
      </w:r>
      <w:r w:rsidRPr="005B3C76">
        <w:rPr>
          <w:noProof w:val="0"/>
          <w:snapToGrid w:val="0"/>
          <w:lang w:val="fr-FR"/>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0153A2">
      <w:pPr>
        <w:pStyle w:val="PL"/>
        <w:rPr>
          <w:snapToGrid w:val="0"/>
        </w:rPr>
      </w:pPr>
      <w:r w:rsidRPr="00D629EF">
        <w:rPr>
          <w:snapToGrid w:val="0"/>
        </w:rPr>
        <w:t>-- S</w:t>
      </w:r>
    </w:p>
    <w:p w14:paraId="7331E09C" w14:textId="77777777" w:rsidR="00A85C4E" w:rsidRDefault="00A85C4E" w:rsidP="000153A2">
      <w:pPr>
        <w:pStyle w:val="PL"/>
        <w:rPr>
          <w:rFonts w:eastAsia="Malgun Gothic"/>
          <w:snapToGrid w:val="0"/>
        </w:rPr>
      </w:pPr>
    </w:p>
    <w:p w14:paraId="75F1516D" w14:textId="77777777" w:rsidR="000153A2" w:rsidRPr="003D2FDE" w:rsidRDefault="000153A2" w:rsidP="000153A2">
      <w:pPr>
        <w:pStyle w:val="PL"/>
        <w:rPr>
          <w:snapToGrid w:val="0"/>
          <w:szCs w:val="22"/>
          <w:lang w:val="en-US"/>
        </w:rPr>
      </w:pPr>
      <w:bookmarkStart w:id="5915"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45CDCC17" w14:textId="77777777" w:rsidR="000153A2" w:rsidRPr="003D2FDE" w:rsidRDefault="000153A2" w:rsidP="000153A2">
      <w:pPr>
        <w:pStyle w:val="PL"/>
        <w:rPr>
          <w:snapToGrid w:val="0"/>
          <w:szCs w:val="22"/>
          <w:lang w:val="en-US"/>
        </w:rPr>
      </w:pPr>
    </w:p>
    <w:p w14:paraId="031B7430" w14:textId="77777777" w:rsidR="000153A2" w:rsidRPr="003D2FDE" w:rsidRDefault="000153A2" w:rsidP="000153A2">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5915"/>
    <w:p w14:paraId="43B910C0" w14:textId="77777777" w:rsidR="000153A2" w:rsidRPr="000153A2" w:rsidRDefault="000153A2" w:rsidP="008B1AD4">
      <w:pPr>
        <w:pStyle w:val="PL"/>
        <w:spacing w:line="0" w:lineRule="atLeast"/>
        <w:rPr>
          <w:rFonts w:eastAsia="Malgun Gothic"/>
          <w:noProof w:val="0"/>
          <w:snapToGrid w:val="0"/>
          <w:lang w:val="en-US"/>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3F4503" w:rsidRDefault="00A85C4E" w:rsidP="003864FB">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ProtocolExtensionContainer { { SecurityInformation-ExtIEs } }</w:t>
      </w:r>
      <w:r w:rsidRPr="003F4503">
        <w:rPr>
          <w:noProof w:val="0"/>
          <w:snapToGrid w:val="0"/>
          <w:lang w:val="fr-FR"/>
        </w:rPr>
        <w:tab/>
        <w:t>OPTIONAL,</w:t>
      </w:r>
    </w:p>
    <w:p w14:paraId="5725EA28" w14:textId="77777777" w:rsidR="00A85C4E" w:rsidRPr="00D629EF" w:rsidRDefault="00A85C4E" w:rsidP="003864FB">
      <w:pPr>
        <w:pStyle w:val="PL"/>
        <w:spacing w:line="0" w:lineRule="atLeast"/>
        <w:rPr>
          <w:noProof w:val="0"/>
          <w:snapToGrid w:val="0"/>
        </w:rPr>
      </w:pPr>
      <w:r w:rsidRPr="003F4503">
        <w:rPr>
          <w:noProof w:val="0"/>
          <w:snapToGrid w:val="0"/>
          <w:lang w:val="fr-FR"/>
        </w:rPr>
        <w:tab/>
      </w:r>
      <w:r w:rsidRPr="00D629EF">
        <w:rPr>
          <w:noProof w:val="0"/>
          <w:snapToGrid w:val="0"/>
        </w:rPr>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3F4503" w:rsidRDefault="00A85C4E" w:rsidP="003864FB">
      <w:pPr>
        <w:pStyle w:val="PL"/>
        <w:spacing w:line="0" w:lineRule="atLeast"/>
        <w:rPr>
          <w:noProof w:val="0"/>
          <w:snapToGrid w:val="0"/>
        </w:rPr>
      </w:pPr>
      <w:r w:rsidRPr="00D629EF">
        <w:rPr>
          <w:noProof w:val="0"/>
          <w:snapToGrid w:val="0"/>
        </w:rPr>
        <w:tab/>
      </w:r>
      <w:r w:rsidRPr="003F4503">
        <w:rPr>
          <w:noProof w:val="0"/>
          <w:snapToGrid w:val="0"/>
        </w:rPr>
        <w:t>sNSSAI</w:t>
      </w:r>
      <w:r w:rsidRPr="003F4503">
        <w:rPr>
          <w:noProof w:val="0"/>
          <w:snapToGrid w:val="0"/>
        </w:rPr>
        <w:tab/>
        <w:t>SNSSAI,</w:t>
      </w:r>
    </w:p>
    <w:p w14:paraId="46ED089C" w14:textId="77777777" w:rsidR="00A85C4E" w:rsidRPr="003F4503" w:rsidRDefault="00A85C4E" w:rsidP="003864FB">
      <w:pPr>
        <w:pStyle w:val="PL"/>
        <w:spacing w:line="0" w:lineRule="atLeast"/>
        <w:rPr>
          <w:noProof w:val="0"/>
          <w:snapToGrid w:val="0"/>
        </w:rPr>
      </w:pPr>
      <w:r w:rsidRPr="003F4503">
        <w:rPr>
          <w:noProof w:val="0"/>
          <w:snapToGrid w:val="0"/>
        </w:rPr>
        <w:tab/>
        <w:t>iE-Extensions</w:t>
      </w:r>
      <w:r w:rsidRPr="003F4503">
        <w:rPr>
          <w:noProof w:val="0"/>
          <w:snapToGrid w:val="0"/>
        </w:rPr>
        <w:tab/>
      </w:r>
      <w:r w:rsidRPr="003F4503">
        <w:rPr>
          <w:noProof w:val="0"/>
          <w:snapToGrid w:val="0"/>
        </w:rPr>
        <w:tab/>
      </w:r>
      <w:r w:rsidRPr="003F4503">
        <w:rPr>
          <w:noProof w:val="0"/>
          <w:snapToGrid w:val="0"/>
        </w:rPr>
        <w:tab/>
      </w:r>
      <w:r w:rsidRPr="003F4503">
        <w:rPr>
          <w:noProof w:val="0"/>
          <w:snapToGrid w:val="0"/>
        </w:rPr>
        <w:tab/>
        <w:t>ProtocolExtensionContainer { { Slice-Support-Item-ExtIEs } }</w:t>
      </w:r>
      <w:r w:rsidRPr="003F4503">
        <w:rPr>
          <w:noProof w:val="0"/>
          <w:snapToGrid w:val="0"/>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5B3C76" w:rsidRDefault="00A85C4E" w:rsidP="003864FB">
      <w:pPr>
        <w:pStyle w:val="PL"/>
        <w:spacing w:line="0" w:lineRule="atLeast"/>
        <w:rPr>
          <w:noProof w:val="0"/>
          <w:snapToGrid w:val="0"/>
        </w:rPr>
      </w:pPr>
      <w:r w:rsidRPr="00D629EF">
        <w:rPr>
          <w:noProof w:val="0"/>
          <w:snapToGrid w:val="0"/>
        </w:rPr>
        <w:tab/>
      </w:r>
      <w:r w:rsidRPr="005B3C76">
        <w:rPr>
          <w:noProof w:val="0"/>
          <w:snapToGrid w:val="0"/>
        </w:rPr>
        <w:t>iE-Extensions</w:t>
      </w:r>
      <w:r w:rsidRPr="005B3C76">
        <w:rPr>
          <w:noProof w:val="0"/>
          <w:snapToGrid w:val="0"/>
        </w:rPr>
        <w:tab/>
      </w:r>
      <w:r w:rsidRPr="005B3C76">
        <w:rPr>
          <w:noProof w:val="0"/>
          <w:snapToGrid w:val="0"/>
        </w:rPr>
        <w:tab/>
      </w:r>
      <w:r w:rsidRPr="005B3C76">
        <w:rPr>
          <w:noProof w:val="0"/>
          <w:snapToGrid w:val="0"/>
        </w:rPr>
        <w:tab/>
      </w:r>
      <w:r w:rsidRPr="005B3C76">
        <w:rPr>
          <w:noProof w:val="0"/>
          <w:snapToGrid w:val="0"/>
        </w:rPr>
        <w:tab/>
        <w:t>ProtocolExtensionContainer { { SNSSAI-ExtIEs } }</w:t>
      </w:r>
      <w:r w:rsidRPr="005B3C76">
        <w:rPr>
          <w:noProof w:val="0"/>
          <w:snapToGrid w:val="0"/>
        </w:rPr>
        <w:tab/>
        <w:t>OPTIONAL,</w:t>
      </w:r>
    </w:p>
    <w:p w14:paraId="65014EED" w14:textId="77777777" w:rsidR="00A85C4E" w:rsidRPr="005B3C76" w:rsidRDefault="00A85C4E" w:rsidP="003864FB">
      <w:pPr>
        <w:pStyle w:val="PL"/>
        <w:spacing w:line="0" w:lineRule="atLeast"/>
        <w:rPr>
          <w:noProof w:val="0"/>
          <w:snapToGrid w:val="0"/>
        </w:rPr>
      </w:pPr>
      <w:r w:rsidRPr="005B3C76">
        <w:rPr>
          <w:noProof w:val="0"/>
          <w:snapToGrid w:val="0"/>
        </w:rPr>
        <w:tab/>
        <w:t>...</w:t>
      </w:r>
    </w:p>
    <w:p w14:paraId="7E3DD700" w14:textId="77777777" w:rsidR="00A85C4E" w:rsidRPr="005B3C76" w:rsidRDefault="00A85C4E" w:rsidP="003864FB">
      <w:pPr>
        <w:pStyle w:val="PL"/>
        <w:spacing w:line="0" w:lineRule="atLeast"/>
        <w:rPr>
          <w:noProof w:val="0"/>
          <w:snapToGrid w:val="0"/>
        </w:rPr>
      </w:pPr>
      <w:r w:rsidRPr="005B3C76">
        <w:rPr>
          <w:noProof w:val="0"/>
          <w:snapToGrid w:val="0"/>
        </w:rPr>
        <w:t>}</w:t>
      </w:r>
    </w:p>
    <w:p w14:paraId="256E1356" w14:textId="77777777" w:rsidR="00A85C4E" w:rsidRPr="005B3C76" w:rsidRDefault="00A85C4E" w:rsidP="003864FB">
      <w:pPr>
        <w:pStyle w:val="PL"/>
        <w:spacing w:line="0" w:lineRule="atLeast"/>
        <w:rPr>
          <w:noProof w:val="0"/>
          <w:snapToGrid w:val="0"/>
        </w:rPr>
      </w:pPr>
    </w:p>
    <w:p w14:paraId="0AE8994C" w14:textId="77777777" w:rsidR="00A85C4E" w:rsidRPr="005B3C76" w:rsidRDefault="00A85C4E" w:rsidP="003864FB">
      <w:pPr>
        <w:pStyle w:val="PL"/>
        <w:spacing w:line="0" w:lineRule="atLeast"/>
        <w:rPr>
          <w:noProof w:val="0"/>
          <w:snapToGrid w:val="0"/>
        </w:rPr>
      </w:pPr>
      <w:r w:rsidRPr="005B3C76">
        <w:rPr>
          <w:noProof w:val="0"/>
          <w:snapToGrid w:val="0"/>
        </w:rPr>
        <w:t>SNSSAI-ExtIEs</w:t>
      </w:r>
      <w:r w:rsidRPr="005B3C76">
        <w:rPr>
          <w:noProof w:val="0"/>
          <w:snapToGrid w:val="0"/>
        </w:rPr>
        <w:tab/>
        <w:t>E1AP-PROTOCOL-EXTENSION ::= {</w:t>
      </w:r>
    </w:p>
    <w:p w14:paraId="184D9DED" w14:textId="77777777" w:rsidR="00A85C4E" w:rsidRPr="00D629EF" w:rsidRDefault="00A85C4E" w:rsidP="003864FB">
      <w:pPr>
        <w:pStyle w:val="PL"/>
        <w:spacing w:line="0" w:lineRule="atLeast"/>
        <w:rPr>
          <w:noProof w:val="0"/>
          <w:snapToGrid w:val="0"/>
        </w:rPr>
      </w:pPr>
      <w:r w:rsidRPr="005B3C76">
        <w:rPr>
          <w:noProof w:val="0"/>
          <w:snapToGrid w:val="0"/>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Default="00A85C4E" w:rsidP="007B27E7">
      <w:pPr>
        <w:pStyle w:val="PL"/>
        <w:rPr>
          <w:snapToGrid w:val="0"/>
        </w:rPr>
      </w:pPr>
    </w:p>
    <w:p w14:paraId="743FC047" w14:textId="77777777" w:rsidR="00BD0EBD" w:rsidRPr="00711CBE" w:rsidRDefault="00BD0EBD" w:rsidP="00BD0EBD">
      <w:pPr>
        <w:pStyle w:val="PL"/>
        <w:rPr>
          <w:snapToGrid w:val="0"/>
          <w:szCs w:val="16"/>
        </w:rPr>
      </w:pPr>
      <w:r w:rsidRPr="00711CBE">
        <w:rPr>
          <w:snapToGrid w:val="0"/>
        </w:rPr>
        <w:t>SpecialTriggeringPurpose    ::= ENUMERATED  {</w:t>
      </w:r>
    </w:p>
    <w:p w14:paraId="4CC05CCD" w14:textId="088DEB21" w:rsidR="00BD0EBD" w:rsidRDefault="00BD0EBD" w:rsidP="00BD0EBD">
      <w:pPr>
        <w:pStyle w:val="PL"/>
        <w:rPr>
          <w:snapToGrid w:val="0"/>
          <w:sz w:val="20"/>
        </w:rPr>
      </w:pPr>
      <w:r>
        <w:rPr>
          <w:snapToGrid w:val="0"/>
        </w:rPr>
        <w:tab/>
      </w:r>
      <w:r w:rsidRPr="00711CBE">
        <w:rPr>
          <w:snapToGrid w:val="0"/>
        </w:rPr>
        <w:t>indirect-data-forwarding,</w:t>
      </w:r>
    </w:p>
    <w:p w14:paraId="0AB50BCD" w14:textId="49878659" w:rsidR="00BD0EBD" w:rsidRDefault="00BD0EBD" w:rsidP="00BD0EBD">
      <w:pPr>
        <w:pStyle w:val="PL"/>
        <w:rPr>
          <w:snapToGrid w:val="0"/>
        </w:rPr>
      </w:pPr>
      <w:r>
        <w:rPr>
          <w:snapToGrid w:val="0"/>
        </w:rPr>
        <w:tab/>
        <w:t>...</w:t>
      </w:r>
    </w:p>
    <w:p w14:paraId="5E927D74" w14:textId="77777777" w:rsidR="00BD0EBD" w:rsidRDefault="00BD0EBD" w:rsidP="00BD0EBD">
      <w:pPr>
        <w:pStyle w:val="PL"/>
        <w:rPr>
          <w:snapToGrid w:val="0"/>
        </w:rPr>
      </w:pPr>
      <w:r>
        <w:rPr>
          <w:snapToGrid w:val="0"/>
        </w:rPr>
        <w:t>}</w:t>
      </w:r>
    </w:p>
    <w:p w14:paraId="4BE70A96" w14:textId="77777777" w:rsidR="00BD0EBD" w:rsidRDefault="00BD0EBD" w:rsidP="007B27E7">
      <w:pPr>
        <w:pStyle w:val="PL"/>
        <w:rPr>
          <w:snapToGrid w:val="0"/>
        </w:rPr>
      </w:pPr>
    </w:p>
    <w:p w14:paraId="32194934" w14:textId="77777777" w:rsidR="002777E3" w:rsidRDefault="002777E3" w:rsidP="002777E3">
      <w:pPr>
        <w:pStyle w:val="PL"/>
        <w:rPr>
          <w:snapToGrid w:val="0"/>
        </w:rPr>
      </w:pPr>
      <w:r>
        <w:rPr>
          <w:rFonts w:eastAsia="SimSun"/>
          <w:snapToGrid w:val="0"/>
        </w:rPr>
        <w:t>F1UTunnelNotEstablished</w:t>
      </w:r>
      <w:r>
        <w:rPr>
          <w:snapToGrid w:val="0"/>
        </w:rPr>
        <w:t>::= ENUMERATED {</w:t>
      </w:r>
    </w:p>
    <w:p w14:paraId="0F1A17AD" w14:textId="77777777" w:rsidR="002777E3" w:rsidRDefault="002777E3" w:rsidP="002777E3">
      <w:pPr>
        <w:pStyle w:val="PL"/>
        <w:rPr>
          <w:snapToGrid w:val="0"/>
        </w:rPr>
      </w:pPr>
      <w:r>
        <w:rPr>
          <w:snapToGrid w:val="0"/>
        </w:rPr>
        <w:tab/>
        <w:t>true,</w:t>
      </w:r>
    </w:p>
    <w:p w14:paraId="770AFBC5" w14:textId="77777777" w:rsidR="002777E3" w:rsidRDefault="002777E3" w:rsidP="002777E3">
      <w:pPr>
        <w:pStyle w:val="PL"/>
        <w:rPr>
          <w:snapToGrid w:val="0"/>
        </w:rPr>
      </w:pPr>
      <w:r>
        <w:rPr>
          <w:snapToGrid w:val="0"/>
        </w:rPr>
        <w:tab/>
        <w:t>...</w:t>
      </w:r>
    </w:p>
    <w:p w14:paraId="7B69B00C" w14:textId="77777777" w:rsidR="002777E3" w:rsidRDefault="002777E3" w:rsidP="002777E3">
      <w:pPr>
        <w:pStyle w:val="PL"/>
      </w:pPr>
      <w:r>
        <w:rPr>
          <w:snapToGrid w:val="0"/>
        </w:rPr>
        <w:t>}</w:t>
      </w:r>
    </w:p>
    <w:p w14:paraId="192E072E" w14:textId="77777777" w:rsidR="002777E3" w:rsidRPr="00D629EF" w:rsidRDefault="002777E3"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Pr="005B3C76" w:rsidRDefault="00475276" w:rsidP="00475276">
      <w:pPr>
        <w:pStyle w:val="PL"/>
        <w:rPr>
          <w:lang w:val="fr-FR"/>
        </w:rPr>
      </w:pPr>
      <w:r w:rsidRPr="005B3C76">
        <w:rPr>
          <w:lang w:val="fr-FR"/>
        </w:rPr>
        <w:t>}</w:t>
      </w:r>
    </w:p>
    <w:p w14:paraId="72D165E4" w14:textId="77777777" w:rsidR="00475276" w:rsidRPr="005B3C76" w:rsidRDefault="00475276" w:rsidP="00475276">
      <w:pPr>
        <w:pStyle w:val="PL"/>
        <w:rPr>
          <w:lang w:val="fr-FR"/>
        </w:rPr>
      </w:pPr>
    </w:p>
    <w:p w14:paraId="663EC434" w14:textId="77777777" w:rsidR="00475276" w:rsidRPr="005B3C76" w:rsidRDefault="00475276" w:rsidP="00475276">
      <w:pPr>
        <w:pStyle w:val="PL"/>
        <w:rPr>
          <w:lang w:val="fr-FR"/>
        </w:rPr>
      </w:pPr>
      <w:r w:rsidRPr="005B3C76">
        <w:rPr>
          <w:lang w:val="fr-FR"/>
        </w:rPr>
        <w:t xml:space="preserve">TSCTrafficInformation-ExtIEs </w:t>
      </w:r>
      <w:r w:rsidRPr="005B3C76">
        <w:rPr>
          <w:lang w:val="fr-FR"/>
        </w:rPr>
        <w:tab/>
        <w:t>E1AP-PROTOCOL-EXTENSION ::= {</w:t>
      </w:r>
    </w:p>
    <w:p w14:paraId="076BC59F" w14:textId="1E0E81A7" w:rsidR="0003504A" w:rsidRPr="0003504A" w:rsidRDefault="00ED1E52" w:rsidP="0003504A">
      <w:pPr>
        <w:pStyle w:val="PL"/>
      </w:pPr>
      <w:r w:rsidRPr="005B3C76">
        <w:rPr>
          <w:lang w:val="fr-FR"/>
        </w:rPr>
        <w:tab/>
      </w:r>
      <w:r w:rsidRPr="00D5645F">
        <w:t>{ID id-SurvivalTime</w:t>
      </w:r>
      <w:r w:rsidRPr="00D5645F">
        <w:tab/>
      </w:r>
      <w:r w:rsidRPr="00D5645F">
        <w:tab/>
      </w:r>
      <w:r w:rsidR="0003504A">
        <w:tab/>
      </w:r>
      <w:r w:rsidR="0003504A">
        <w:tab/>
      </w:r>
      <w:r w:rsidRPr="00D5645F">
        <w:t>CRITICALITY ignore</w:t>
      </w:r>
      <w:r w:rsidRPr="00D5645F">
        <w:tab/>
      </w:r>
      <w:r w:rsidRPr="00D5645F">
        <w:tab/>
        <w:t>EXTENSION SurvivalTime</w:t>
      </w:r>
      <w:r w:rsidRPr="00D5645F">
        <w:tab/>
      </w:r>
      <w:r w:rsidRPr="00D5645F">
        <w:tab/>
      </w:r>
      <w:r w:rsidR="0003504A">
        <w:tab/>
      </w:r>
      <w:r w:rsidR="0003504A">
        <w:tab/>
      </w:r>
      <w:r w:rsidRPr="00D5645F">
        <w:t>PRESENCE optional}</w:t>
      </w:r>
      <w:r w:rsidR="0003504A" w:rsidRPr="0003504A">
        <w:rPr>
          <w:snapToGrid w:val="0"/>
        </w:rPr>
        <w:t>|</w:t>
      </w:r>
    </w:p>
    <w:p w14:paraId="10F9D9C8" w14:textId="4C8915FD" w:rsidR="00ED1E52" w:rsidRDefault="0003504A" w:rsidP="0003504A">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00ED1E52" w:rsidRPr="00D5645F">
        <w:t>,</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3F4503" w:rsidRDefault="00BA3614" w:rsidP="00BA3614">
      <w:pPr>
        <w:pStyle w:val="PL"/>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t>ProtocolExtensionContainer { {TraceActivation-ExtIEs} }</w:t>
      </w:r>
      <w:r w:rsidRPr="003F4503">
        <w:rPr>
          <w:noProof w:val="0"/>
          <w:snapToGrid w:val="0"/>
          <w:lang w:val="fr-FR"/>
        </w:rPr>
        <w:tab/>
        <w:t>OPTIONAL,</w:t>
      </w:r>
    </w:p>
    <w:p w14:paraId="7918AC1F" w14:textId="77777777" w:rsidR="00BA3614" w:rsidRPr="00D629EF" w:rsidRDefault="00BA3614" w:rsidP="00BA3614">
      <w:pPr>
        <w:pStyle w:val="PL"/>
        <w:rPr>
          <w:noProof w:val="0"/>
          <w:snapToGrid w:val="0"/>
        </w:rPr>
      </w:pPr>
      <w:r w:rsidRPr="003F4503">
        <w:rPr>
          <w:noProof w:val="0"/>
          <w:snapToGrid w:val="0"/>
          <w:lang w:val="fr-FR"/>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5B3C76" w:rsidRDefault="00A85C4E" w:rsidP="007B27E7">
      <w:pPr>
        <w:pStyle w:val="PL"/>
      </w:pPr>
      <w:r w:rsidRPr="00D629EF">
        <w:tab/>
      </w:r>
      <w:r w:rsidRPr="00D629EF">
        <w:tab/>
      </w:r>
      <w:r w:rsidRPr="005B3C76">
        <w:t>iE-Extensions</w:t>
      </w:r>
      <w:r w:rsidRPr="005B3C76">
        <w:tab/>
      </w:r>
      <w:r w:rsidRPr="005B3C76">
        <w:tab/>
      </w:r>
      <w:r w:rsidRPr="005B3C76">
        <w:tab/>
      </w:r>
      <w:r w:rsidRPr="005B3C76">
        <w:tab/>
        <w:t>ProtocolExtensionContainer { { T-ReorderingTimer-ExtIEs } }</w:t>
      </w:r>
      <w:r w:rsidRPr="005B3C76">
        <w:tab/>
        <w:t>OPTIONAL,</w:t>
      </w:r>
    </w:p>
    <w:p w14:paraId="6E0C614C" w14:textId="77777777" w:rsidR="00A85C4E" w:rsidRPr="00D629EF" w:rsidRDefault="00A85C4E" w:rsidP="007B27E7">
      <w:pPr>
        <w:pStyle w:val="PL"/>
      </w:pPr>
      <w:r w:rsidRPr="005B3C76">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5916" w:name="OLE_LINK126"/>
      <w:bookmarkStart w:id="5917" w:name="OLE_LINK127"/>
      <w:bookmarkStart w:id="5918" w:name="OLE_LINK68"/>
      <w:bookmarkStart w:id="5919" w:name="OLE_LINK67"/>
      <w:r>
        <w:rPr>
          <w:snapToGrid w:val="0"/>
          <w:lang w:eastAsia="zh-CN"/>
        </w:rPr>
        <w:t>UESliceMaximumBitRate</w:t>
      </w:r>
      <w:bookmarkEnd w:id="5916"/>
      <w:r>
        <w:rPr>
          <w:snapToGrid w:val="0"/>
          <w:lang w:eastAsia="zh-CN"/>
        </w:rPr>
        <w:t>List</w:t>
      </w:r>
      <w:bookmarkEnd w:id="5917"/>
      <w:r>
        <w:rPr>
          <w:snapToGrid w:val="0"/>
        </w:rPr>
        <w:t xml:space="preserve"> ::= SEQUENCE (SIZE(1.. </w:t>
      </w:r>
      <w:r>
        <w:rPr>
          <w:rFonts w:cs="Arial"/>
          <w:szCs w:val="18"/>
          <w:lang w:eastAsia="ja-JP"/>
        </w:rPr>
        <w:t>maxnoofSMBRValues</w:t>
      </w:r>
      <w:r>
        <w:rPr>
          <w:snapToGrid w:val="0"/>
        </w:rPr>
        <w:t xml:space="preserve">)) OF </w:t>
      </w:r>
      <w:bookmarkStart w:id="5920" w:name="OLE_LINK131"/>
      <w:bookmarkStart w:id="5921" w:name="OLE_LINK130"/>
      <w:r>
        <w:rPr>
          <w:snapToGrid w:val="0"/>
          <w:lang w:eastAsia="zh-CN"/>
        </w:rPr>
        <w:t>UESliceMaximumBitRate</w:t>
      </w:r>
      <w:r>
        <w:rPr>
          <w:snapToGrid w:val="0"/>
        </w:rPr>
        <w:t>Item</w:t>
      </w:r>
      <w:bookmarkEnd w:id="5920"/>
      <w:bookmarkEnd w:id="5921"/>
    </w:p>
    <w:p w14:paraId="00BCAFEB" w14:textId="77777777" w:rsidR="00907EC8" w:rsidRDefault="00907EC8" w:rsidP="00907EC8">
      <w:pPr>
        <w:pStyle w:val="PL"/>
        <w:rPr>
          <w:snapToGrid w:val="0"/>
        </w:rPr>
      </w:pPr>
      <w:bookmarkStart w:id="5922" w:name="OLE_LINK134"/>
      <w:r>
        <w:rPr>
          <w:snapToGrid w:val="0"/>
          <w:lang w:eastAsia="zh-CN"/>
        </w:rPr>
        <w:t>UESliceMaximumBitRate</w:t>
      </w:r>
      <w:r>
        <w:rPr>
          <w:snapToGrid w:val="0"/>
        </w:rPr>
        <w:t>Item</w:t>
      </w:r>
      <w:bookmarkEnd w:id="5922"/>
      <w:r>
        <w:t xml:space="preserve"> ::= SEQUENCE {</w:t>
      </w:r>
    </w:p>
    <w:p w14:paraId="61B57DB2" w14:textId="77777777" w:rsidR="00907EC8" w:rsidRPr="005B3C76" w:rsidRDefault="00907EC8" w:rsidP="00907EC8">
      <w:pPr>
        <w:pStyle w:val="PL"/>
        <w:tabs>
          <w:tab w:val="clear" w:pos="1536"/>
          <w:tab w:val="clear" w:pos="1920"/>
          <w:tab w:val="clear" w:pos="2304"/>
          <w:tab w:val="clear" w:pos="2688"/>
          <w:tab w:val="left" w:pos="3130"/>
          <w:tab w:val="left" w:pos="3175"/>
        </w:tabs>
        <w:rPr>
          <w:snapToGrid w:val="0"/>
        </w:rPr>
      </w:pPr>
      <w:r>
        <w:rPr>
          <w:snapToGrid w:val="0"/>
        </w:rPr>
        <w:tab/>
      </w:r>
      <w:r w:rsidRPr="005B3C76">
        <w:rPr>
          <w:rFonts w:hint="eastAsia"/>
          <w:snapToGrid w:val="0"/>
          <w:lang w:eastAsia="zh-CN"/>
        </w:rPr>
        <w:t>s</w:t>
      </w:r>
      <w:r w:rsidRPr="005B3C76">
        <w:rPr>
          <w:snapToGrid w:val="0"/>
        </w:rPr>
        <w:t>NSSAI</w:t>
      </w:r>
      <w:r w:rsidRPr="005B3C76">
        <w:rPr>
          <w:snapToGrid w:val="0"/>
        </w:rPr>
        <w:tab/>
      </w:r>
      <w:r w:rsidRPr="005B3C76">
        <w:rPr>
          <w:snapToGrid w:val="0"/>
        </w:rPr>
        <w:tab/>
        <w:t>SNSSAI,</w:t>
      </w:r>
    </w:p>
    <w:p w14:paraId="0AA3FFC4" w14:textId="77777777" w:rsidR="00907EC8" w:rsidRPr="005B3C76" w:rsidRDefault="00907EC8" w:rsidP="00907EC8">
      <w:pPr>
        <w:pStyle w:val="PL"/>
        <w:rPr>
          <w:snapToGrid w:val="0"/>
        </w:rPr>
      </w:pPr>
      <w:r w:rsidRPr="005B3C76">
        <w:rPr>
          <w:snapToGrid w:val="0"/>
        </w:rPr>
        <w:tab/>
        <w:t>u</w:t>
      </w:r>
      <w:r w:rsidRPr="005B3C76">
        <w:rPr>
          <w:snapToGrid w:val="0"/>
          <w:lang w:eastAsia="zh-CN"/>
        </w:rPr>
        <w:t>ESliceMaximumBitRate</w:t>
      </w:r>
      <w:r w:rsidRPr="005B3C76">
        <w:rPr>
          <w:snapToGrid w:val="0"/>
        </w:rPr>
        <w:t>DL</w:t>
      </w:r>
      <w:r w:rsidRPr="005B3C76">
        <w:rPr>
          <w:snapToGrid w:val="0"/>
        </w:rPr>
        <w:tab/>
      </w:r>
      <w:r w:rsidRPr="005B3C76">
        <w:rPr>
          <w:snapToGrid w:val="0"/>
        </w:rPr>
        <w:tab/>
        <w:t>BitRate,</w:t>
      </w:r>
    </w:p>
    <w:p w14:paraId="5097C8EF" w14:textId="77777777" w:rsidR="00907EC8" w:rsidRPr="005B3C76" w:rsidRDefault="00907EC8" w:rsidP="00907EC8">
      <w:pPr>
        <w:pStyle w:val="PL"/>
        <w:rPr>
          <w:snapToGrid w:val="0"/>
        </w:rPr>
      </w:pPr>
      <w:r w:rsidRPr="005B3C76">
        <w:rPr>
          <w:snapToGrid w:val="0"/>
        </w:rPr>
        <w:tab/>
        <w:t>iE-Extensions</w:t>
      </w:r>
      <w:r w:rsidRPr="005B3C76">
        <w:rPr>
          <w:snapToGrid w:val="0"/>
        </w:rPr>
        <w:tab/>
      </w:r>
      <w:r w:rsidRPr="005B3C76">
        <w:rPr>
          <w:snapToGrid w:val="0"/>
        </w:rPr>
        <w:tab/>
        <w:t xml:space="preserve">ProtocolExtensionContainer { { </w:t>
      </w:r>
      <w:bookmarkStart w:id="5923" w:name="OLE_LINK135"/>
      <w:r w:rsidRPr="005B3C76">
        <w:rPr>
          <w:snapToGrid w:val="0"/>
          <w:lang w:eastAsia="zh-CN"/>
        </w:rPr>
        <w:t>UESliceMaximumBitRate</w:t>
      </w:r>
      <w:r w:rsidRPr="005B3C76">
        <w:rPr>
          <w:snapToGrid w:val="0"/>
        </w:rPr>
        <w:t>Item</w:t>
      </w:r>
      <w:bookmarkEnd w:id="5923"/>
      <w:r w:rsidRPr="005B3C76">
        <w:rPr>
          <w:snapToGrid w:val="0"/>
        </w:rPr>
        <w:t>-ExtIEs} } OPTIONAL,</w:t>
      </w:r>
    </w:p>
    <w:p w14:paraId="6A0464A5" w14:textId="77777777" w:rsidR="00907EC8" w:rsidRDefault="00907EC8" w:rsidP="00907EC8">
      <w:pPr>
        <w:pStyle w:val="PL"/>
        <w:rPr>
          <w:snapToGrid w:val="0"/>
        </w:rPr>
      </w:pPr>
      <w:r w:rsidRPr="005B3C76">
        <w:rPr>
          <w:snapToGrid w:val="0"/>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5918"/>
      <w:bookmarkEnd w:id="5919"/>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Pr="003F4503" w:rsidRDefault="002E74A3" w:rsidP="002E74A3">
      <w:pPr>
        <w:pStyle w:val="PL"/>
        <w:rPr>
          <w:noProof w:val="0"/>
          <w:lang w:val="fr-FR"/>
        </w:rPr>
      </w:pPr>
      <w:r>
        <w:rPr>
          <w:noProof w:val="0"/>
        </w:rPr>
        <w:tab/>
      </w:r>
      <w:r w:rsidRPr="003F4503">
        <w:rPr>
          <w:noProof w:val="0"/>
          <w:lang w:val="fr-FR"/>
        </w:rPr>
        <w:t>iE-Extensions</w:t>
      </w:r>
      <w:r w:rsidRPr="003F4503">
        <w:rPr>
          <w:noProof w:val="0"/>
          <w:lang w:val="fr-FR"/>
        </w:rPr>
        <w:tab/>
        <w:t>ProtocolExtensionContainer { { ULUPTNLAddressToUpdateItemExtIEs } }</w:t>
      </w:r>
      <w:r w:rsidRPr="003F4503">
        <w:rPr>
          <w:noProof w:val="0"/>
          <w:lang w:val="fr-FR"/>
        </w:rPr>
        <w:tab/>
        <w:t>OPTIONAL,</w:t>
      </w:r>
    </w:p>
    <w:p w14:paraId="5ED3C707" w14:textId="77777777" w:rsidR="002E74A3" w:rsidRPr="004D56D6" w:rsidRDefault="002E74A3" w:rsidP="002E74A3">
      <w:pPr>
        <w:pStyle w:val="PL"/>
        <w:rPr>
          <w:noProof w:val="0"/>
          <w:lang w:val="fr-FR"/>
        </w:rPr>
      </w:pPr>
      <w:r w:rsidRPr="003F4503">
        <w:rPr>
          <w:noProof w:val="0"/>
          <w:lang w:val="fr-FR"/>
        </w:rPr>
        <w:tab/>
      </w:r>
      <w:r w:rsidRPr="004D56D6">
        <w:rPr>
          <w:noProof w:val="0"/>
          <w:lang w:val="fr-FR"/>
        </w:rPr>
        <w:t>...</w:t>
      </w:r>
    </w:p>
    <w:p w14:paraId="7D8746A8" w14:textId="77777777" w:rsidR="002E74A3" w:rsidRPr="004D56D6" w:rsidRDefault="002E74A3" w:rsidP="002E74A3">
      <w:pPr>
        <w:pStyle w:val="PL"/>
        <w:rPr>
          <w:noProof w:val="0"/>
          <w:lang w:val="fr-FR"/>
        </w:rPr>
      </w:pPr>
      <w:r w:rsidRPr="004D56D6">
        <w:rPr>
          <w:noProof w:val="0"/>
          <w:lang w:val="fr-FR"/>
        </w:rPr>
        <w:t>}</w:t>
      </w:r>
    </w:p>
    <w:p w14:paraId="49AEA98B" w14:textId="77777777" w:rsidR="002E74A3" w:rsidRPr="004D56D6" w:rsidRDefault="002E74A3" w:rsidP="002E74A3">
      <w:pPr>
        <w:pStyle w:val="PL"/>
        <w:rPr>
          <w:noProof w:val="0"/>
          <w:lang w:val="fr-FR"/>
        </w:rPr>
      </w:pPr>
    </w:p>
    <w:p w14:paraId="4CAB25EB" w14:textId="77777777" w:rsidR="002E74A3" w:rsidRPr="004D56D6" w:rsidRDefault="002E74A3" w:rsidP="002E74A3">
      <w:pPr>
        <w:pStyle w:val="PL"/>
        <w:rPr>
          <w:noProof w:val="0"/>
          <w:lang w:val="fr-FR"/>
        </w:rPr>
      </w:pPr>
      <w:r w:rsidRPr="004D56D6">
        <w:rPr>
          <w:noProof w:val="0"/>
          <w:lang w:val="fr-FR"/>
        </w:rPr>
        <w:t xml:space="preserve">ULUPTNLAddressToUpdateItemExtIEs </w:t>
      </w:r>
      <w:r w:rsidRPr="004D56D6">
        <w:rPr>
          <w:noProof w:val="0"/>
          <w:lang w:val="fr-FR"/>
        </w:rPr>
        <w:tab/>
        <w:t>E1AP-PROTOCOL-EXTENSION ::= {</w:t>
      </w:r>
    </w:p>
    <w:p w14:paraId="5CDA7BD7" w14:textId="77777777" w:rsidR="002E74A3" w:rsidRPr="004D56D6" w:rsidRDefault="002E74A3" w:rsidP="002E74A3">
      <w:pPr>
        <w:pStyle w:val="PL"/>
        <w:rPr>
          <w:noProof w:val="0"/>
          <w:lang w:val="fr-FR"/>
        </w:rPr>
      </w:pPr>
      <w:r w:rsidRPr="004D56D6">
        <w:rPr>
          <w:noProof w:val="0"/>
          <w:lang w:val="fr-FR"/>
        </w:rPr>
        <w:tab/>
        <w:t>...</w:t>
      </w:r>
    </w:p>
    <w:p w14:paraId="44CDCE48" w14:textId="77777777" w:rsidR="002E74A3" w:rsidRPr="004D56D6" w:rsidRDefault="002E74A3" w:rsidP="002E74A3">
      <w:pPr>
        <w:pStyle w:val="PL"/>
        <w:rPr>
          <w:noProof w:val="0"/>
          <w:lang w:val="fr-FR"/>
        </w:rPr>
      </w:pPr>
      <w:r w:rsidRPr="004D56D6">
        <w:rPr>
          <w:noProof w:val="0"/>
          <w:lang w:val="fr-FR"/>
        </w:rPr>
        <w:t>}</w:t>
      </w:r>
    </w:p>
    <w:p w14:paraId="266F7E91" w14:textId="77777777" w:rsidR="002E74A3" w:rsidRPr="004D56D6" w:rsidRDefault="002E74A3" w:rsidP="002E74A3">
      <w:pPr>
        <w:pStyle w:val="PL"/>
        <w:rPr>
          <w:noProof w:val="0"/>
          <w:lang w:val="fr-FR"/>
        </w:rPr>
      </w:pPr>
    </w:p>
    <w:p w14:paraId="1E57556C" w14:textId="77777777" w:rsidR="00A85C4E" w:rsidRPr="004D56D6" w:rsidRDefault="00A85C4E" w:rsidP="003864FB">
      <w:pPr>
        <w:pStyle w:val="PL"/>
        <w:rPr>
          <w:noProof w:val="0"/>
          <w:lang w:val="fr-FR"/>
        </w:rPr>
      </w:pPr>
      <w:r w:rsidRPr="004D56D6">
        <w:rPr>
          <w:noProof w:val="0"/>
          <w:lang w:val="fr-FR"/>
        </w:rPr>
        <w:t>ULDataSplitThreshold</w:t>
      </w:r>
      <w:r w:rsidRPr="004D56D6">
        <w:rPr>
          <w:noProof w:val="0"/>
          <w:lang w:val="fr-FR"/>
        </w:rPr>
        <w:tab/>
        <w:t>::=</w:t>
      </w:r>
      <w:r w:rsidRPr="004D56D6">
        <w:rPr>
          <w:noProof w:val="0"/>
          <w:lang w:val="fr-FR"/>
        </w:rPr>
        <w:tab/>
        <w:t>ENUMERATED {b0, b100, b200, b400, b800, b1600, b3200, b6400, b12800, b25600, b51200, b102400, b204800, b409600, b819200, b1228800, b1638400, b2457600, b3276800, b4096000, b4915200, b5734400, b6553600, infinity, ...}</w:t>
      </w:r>
    </w:p>
    <w:p w14:paraId="1774D46C" w14:textId="77777777" w:rsidR="00A85C4E" w:rsidRPr="004D56D6" w:rsidRDefault="00A85C4E" w:rsidP="003864FB">
      <w:pPr>
        <w:pStyle w:val="PL"/>
        <w:rPr>
          <w:noProof w:val="0"/>
          <w:lang w:val="fr-FR"/>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0D848A39" w14:textId="77777777" w:rsidR="00101A16" w:rsidRDefault="002E74A3" w:rsidP="00101A16">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r w:rsidR="00101A16">
        <w:rPr>
          <w:noProof w:val="0"/>
        </w:rPr>
        <w:t>|</w:t>
      </w:r>
    </w:p>
    <w:p w14:paraId="3F33DFDF" w14:textId="30B76308" w:rsidR="002E74A3" w:rsidRDefault="00101A16" w:rsidP="00101A16">
      <w:pPr>
        <w:pStyle w:val="PL"/>
        <w:rPr>
          <w:noProof w:val="0"/>
        </w:rPr>
      </w:pPr>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r w:rsidR="002E74A3" w:rsidRPr="002E74A3">
        <w:rPr>
          <w:noProof w:val="0"/>
        </w:rPr>
        <w:t>,</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3F4503" w:rsidRDefault="00A85C4E" w:rsidP="007B27E7">
      <w:pPr>
        <w:pStyle w:val="PL"/>
        <w:spacing w:line="0" w:lineRule="atLeast"/>
        <w:rPr>
          <w:noProof w:val="0"/>
          <w:snapToGrid w:val="0"/>
          <w:lang w:val="fr-FR"/>
        </w:rPr>
      </w:pPr>
      <w:r w:rsidRPr="00D629EF">
        <w:rPr>
          <w:noProof w:val="0"/>
          <w:snapToGrid w:val="0"/>
        </w:rPr>
        <w:tab/>
      </w:r>
      <w:r w:rsidRPr="003F4503">
        <w:rPr>
          <w:noProof w:val="0"/>
          <w:snapToGrid w:val="0"/>
          <w:lang w:val="fr-FR"/>
        </w:rPr>
        <w:t>iE-Extensions</w:t>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r>
      <w:r w:rsidRPr="003F4503">
        <w:rPr>
          <w:noProof w:val="0"/>
          <w:snapToGrid w:val="0"/>
          <w:lang w:val="fr-FR"/>
        </w:rPr>
        <w:tab/>
        <w:t xml:space="preserve">ProtocolExtensionContainer { { UplinkOnlyROHC-ExtIEs } } </w:t>
      </w:r>
      <w:r w:rsidRPr="003F4503">
        <w:rPr>
          <w:noProof w:val="0"/>
          <w:snapToGrid w:val="0"/>
          <w:lang w:val="fr-FR"/>
        </w:rPr>
        <w:tab/>
      </w:r>
      <w:r w:rsidRPr="003F4503">
        <w:rPr>
          <w:noProof w:val="0"/>
          <w:snapToGrid w:val="0"/>
          <w:lang w:val="fr-FR"/>
        </w:rPr>
        <w:tab/>
        <w:t>OPTIONAL</w:t>
      </w:r>
    </w:p>
    <w:p w14:paraId="37B3A59B"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w:t>
      </w:r>
    </w:p>
    <w:p w14:paraId="01E4F8B7" w14:textId="77777777" w:rsidR="00A85C4E" w:rsidRPr="004D56D6" w:rsidRDefault="00A85C4E" w:rsidP="007B27E7">
      <w:pPr>
        <w:pStyle w:val="PL"/>
        <w:spacing w:line="0" w:lineRule="atLeast"/>
        <w:rPr>
          <w:noProof w:val="0"/>
          <w:snapToGrid w:val="0"/>
          <w:lang w:val="fr-FR"/>
        </w:rPr>
      </w:pPr>
    </w:p>
    <w:p w14:paraId="482629F2"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UplinkOnlyROHC-ExtIEs E1AP-PROTOCOL-EXTENSION ::= {</w:t>
      </w:r>
    </w:p>
    <w:p w14:paraId="7B23FBDC"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ab/>
        <w:t>...</w:t>
      </w:r>
    </w:p>
    <w:p w14:paraId="2E821AB0" w14:textId="77777777" w:rsidR="00A85C4E" w:rsidRPr="004D56D6" w:rsidRDefault="00A85C4E" w:rsidP="007B27E7">
      <w:pPr>
        <w:pStyle w:val="PL"/>
        <w:spacing w:line="0" w:lineRule="atLeast"/>
        <w:rPr>
          <w:noProof w:val="0"/>
          <w:snapToGrid w:val="0"/>
          <w:lang w:val="fr-FR"/>
        </w:rPr>
      </w:pPr>
      <w:r w:rsidRPr="004D56D6">
        <w:rPr>
          <w:noProof w:val="0"/>
          <w:snapToGrid w:val="0"/>
          <w:lang w:val="fr-FR"/>
        </w:rPr>
        <w:t>}</w:t>
      </w:r>
    </w:p>
    <w:p w14:paraId="50469DD7" w14:textId="77777777" w:rsidR="00A85C4E" w:rsidRPr="004D56D6" w:rsidRDefault="00A85C4E" w:rsidP="008B1AD4">
      <w:pPr>
        <w:pStyle w:val="PL"/>
        <w:rPr>
          <w:noProof w:val="0"/>
          <w:lang w:val="fr-FR"/>
        </w:rPr>
      </w:pPr>
    </w:p>
    <w:p w14:paraId="40221B05" w14:textId="77777777" w:rsidR="00A85C4E" w:rsidRPr="004D56D6" w:rsidRDefault="00D44F5E" w:rsidP="008B1AD4">
      <w:pPr>
        <w:pStyle w:val="PL"/>
        <w:rPr>
          <w:noProof w:val="0"/>
          <w:lang w:val="fr-FR"/>
        </w:rPr>
      </w:pPr>
      <w:r w:rsidRPr="004D56D6">
        <w:rPr>
          <w:noProof w:val="0"/>
          <w:lang w:val="fr-FR"/>
        </w:rPr>
        <w:t>URIaddress ::= VisibleString</w:t>
      </w:r>
    </w:p>
    <w:p w14:paraId="77736774" w14:textId="77777777" w:rsidR="00D44F5E" w:rsidRPr="004D56D6" w:rsidRDefault="00D44F5E" w:rsidP="008B1AD4">
      <w:pPr>
        <w:pStyle w:val="PL"/>
        <w:rPr>
          <w:noProof w:val="0"/>
          <w:lang w:val="fr-FR"/>
        </w:rPr>
      </w:pPr>
    </w:p>
    <w:p w14:paraId="04EC5B07" w14:textId="359FCCCA" w:rsidR="00A01DD0" w:rsidRPr="004D56D6" w:rsidRDefault="00A01DD0" w:rsidP="008B1AD4">
      <w:pPr>
        <w:pStyle w:val="PL"/>
        <w:rPr>
          <w:noProof w:val="0"/>
          <w:lang w:val="fr-FR"/>
        </w:rPr>
      </w:pPr>
      <w:r w:rsidRPr="004D56D6">
        <w:rPr>
          <w:snapToGrid w:val="0"/>
          <w:lang w:val="fr-FR"/>
        </w:rPr>
        <w:t>UEInactivityInformation ::= INTEGER (1..7200, ...)</w:t>
      </w:r>
    </w:p>
    <w:p w14:paraId="7007AAFB" w14:textId="77777777" w:rsidR="00A01DD0" w:rsidRPr="004D56D6" w:rsidRDefault="00A01DD0" w:rsidP="008B1AD4">
      <w:pPr>
        <w:pStyle w:val="PL"/>
        <w:rPr>
          <w:noProof w:val="0"/>
          <w:lang w:val="fr-FR"/>
        </w:rPr>
      </w:pPr>
    </w:p>
    <w:p w14:paraId="2154C8C6" w14:textId="77777777" w:rsidR="00A85C4E" w:rsidRPr="004D56D6" w:rsidRDefault="00A85C4E" w:rsidP="008B1AD4">
      <w:pPr>
        <w:pStyle w:val="PL"/>
        <w:spacing w:line="0" w:lineRule="atLeast"/>
        <w:outlineLvl w:val="3"/>
        <w:rPr>
          <w:noProof w:val="0"/>
          <w:snapToGrid w:val="0"/>
          <w:lang w:val="fr-FR"/>
        </w:rPr>
      </w:pPr>
      <w:r w:rsidRPr="004D56D6">
        <w:rPr>
          <w:noProof w:val="0"/>
          <w:snapToGrid w:val="0"/>
          <w:lang w:val="fr-FR"/>
        </w:rPr>
        <w:t>-- V</w:t>
      </w:r>
    </w:p>
    <w:p w14:paraId="4CA722AE" w14:textId="77777777" w:rsidR="00A85C4E" w:rsidRPr="004D56D6" w:rsidRDefault="00A85C4E" w:rsidP="008B1AD4">
      <w:pPr>
        <w:pStyle w:val="PL"/>
        <w:spacing w:line="0" w:lineRule="atLeast"/>
        <w:rPr>
          <w:noProof w:val="0"/>
          <w:snapToGrid w:val="0"/>
          <w:lang w:val="fr-FR"/>
        </w:rPr>
      </w:pPr>
    </w:p>
    <w:p w14:paraId="42EA4361" w14:textId="77777777" w:rsidR="00A85C4E" w:rsidRPr="004D56D6" w:rsidRDefault="00A85C4E" w:rsidP="008B1AD4">
      <w:pPr>
        <w:pStyle w:val="PL"/>
        <w:spacing w:line="0" w:lineRule="atLeast"/>
        <w:outlineLvl w:val="3"/>
        <w:rPr>
          <w:noProof w:val="0"/>
          <w:snapToGrid w:val="0"/>
          <w:lang w:val="fr-FR"/>
        </w:rPr>
      </w:pPr>
      <w:r w:rsidRPr="004D56D6">
        <w:rPr>
          <w:noProof w:val="0"/>
          <w:snapToGrid w:val="0"/>
          <w:lang w:val="fr-FR"/>
        </w:rPr>
        <w:t>-- W</w:t>
      </w:r>
    </w:p>
    <w:p w14:paraId="3027B5BC" w14:textId="77777777" w:rsidR="00A85C4E" w:rsidRPr="004D56D6" w:rsidRDefault="00A85C4E" w:rsidP="008B1AD4">
      <w:pPr>
        <w:pStyle w:val="PL"/>
        <w:spacing w:line="0" w:lineRule="atLeast"/>
        <w:rPr>
          <w:noProof w:val="0"/>
          <w:snapToGrid w:val="0"/>
          <w:lang w:val="fr-FR"/>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5924" w:name="_CR9_4_6"/>
      <w:bookmarkStart w:id="5925" w:name="_Toc20955685"/>
      <w:bookmarkStart w:id="5926" w:name="_Toc29461128"/>
      <w:bookmarkStart w:id="5927" w:name="_Toc29505860"/>
      <w:bookmarkStart w:id="5928" w:name="_Toc36556385"/>
      <w:bookmarkStart w:id="5929" w:name="_Toc45881872"/>
      <w:bookmarkStart w:id="5930" w:name="_Toc51852513"/>
      <w:bookmarkStart w:id="5931" w:name="_Toc56620464"/>
      <w:bookmarkStart w:id="5932" w:name="_Toc64448106"/>
      <w:bookmarkStart w:id="5933" w:name="_Toc74152882"/>
      <w:bookmarkStart w:id="5934" w:name="_Toc88656308"/>
      <w:bookmarkStart w:id="5935" w:name="_Toc88657367"/>
      <w:bookmarkStart w:id="5936" w:name="_Toc105657473"/>
      <w:bookmarkStart w:id="5937" w:name="_Toc106108854"/>
      <w:bookmarkStart w:id="5938" w:name="_Toc112687957"/>
      <w:bookmarkStart w:id="5939" w:name="_Toc145327005"/>
      <w:bookmarkEnd w:id="5924"/>
      <w:r w:rsidRPr="00D629EF">
        <w:t>9.4.6</w:t>
      </w:r>
      <w:r w:rsidRPr="00D629EF">
        <w:tab/>
        <w:t>Common Definitions</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w:t>
      </w:r>
    </w:p>
    <w:p w14:paraId="40521AFB"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w:t>
      </w:r>
    </w:p>
    <w:p w14:paraId="28E1DBB0" w14:textId="77777777" w:rsidR="00A85C4E" w:rsidRPr="005B3C76" w:rsidRDefault="00A85C4E" w:rsidP="008B1AD4">
      <w:pPr>
        <w:pStyle w:val="PL"/>
        <w:spacing w:line="0" w:lineRule="atLeast"/>
        <w:outlineLvl w:val="3"/>
        <w:rPr>
          <w:noProof w:val="0"/>
          <w:snapToGrid w:val="0"/>
          <w:lang w:val="fr-FR"/>
        </w:rPr>
      </w:pPr>
      <w:r w:rsidRPr="005B3C76">
        <w:rPr>
          <w:noProof w:val="0"/>
          <w:snapToGrid w:val="0"/>
          <w:lang w:val="fr-FR"/>
        </w:rPr>
        <w:t>-- Extension constants</w:t>
      </w:r>
    </w:p>
    <w:p w14:paraId="7BB5B3DE"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w:t>
      </w:r>
    </w:p>
    <w:p w14:paraId="04C2500D"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w:t>
      </w:r>
    </w:p>
    <w:p w14:paraId="2D85B4B4" w14:textId="77777777" w:rsidR="00A85C4E" w:rsidRPr="005B3C76" w:rsidRDefault="00A85C4E" w:rsidP="008B1AD4">
      <w:pPr>
        <w:pStyle w:val="PL"/>
        <w:spacing w:line="0" w:lineRule="atLeast"/>
        <w:rPr>
          <w:noProof w:val="0"/>
          <w:snapToGrid w:val="0"/>
          <w:lang w:val="fr-FR"/>
        </w:rPr>
      </w:pPr>
    </w:p>
    <w:p w14:paraId="7D7216C8"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xml:space="preserve">maxPrivateIEs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1CE0FC1B" w14:textId="77777777" w:rsidR="00A85C4E" w:rsidRPr="005B3C76" w:rsidRDefault="00A85C4E" w:rsidP="008B1AD4">
      <w:pPr>
        <w:pStyle w:val="PL"/>
        <w:spacing w:line="0" w:lineRule="atLeast"/>
        <w:rPr>
          <w:noProof w:val="0"/>
          <w:snapToGrid w:val="0"/>
          <w:lang w:val="fr-FR"/>
        </w:rPr>
      </w:pPr>
      <w:r w:rsidRPr="005B3C76">
        <w:rPr>
          <w:noProof w:val="0"/>
          <w:snapToGrid w:val="0"/>
          <w:lang w:val="fr-FR"/>
        </w:rPr>
        <w:t xml:space="preserve">maxProtocolExtensions </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5940" w:name="_CR9_4_7"/>
      <w:bookmarkStart w:id="5941" w:name="_Toc20955686"/>
      <w:bookmarkStart w:id="5942" w:name="_Toc29461129"/>
      <w:bookmarkStart w:id="5943" w:name="_Toc29505861"/>
      <w:bookmarkStart w:id="5944" w:name="_Toc36556386"/>
      <w:bookmarkStart w:id="5945" w:name="_Toc45881873"/>
      <w:bookmarkStart w:id="5946" w:name="_Toc51852514"/>
      <w:bookmarkStart w:id="5947" w:name="_Toc56620465"/>
      <w:bookmarkStart w:id="5948" w:name="_Toc64448107"/>
      <w:bookmarkStart w:id="5949" w:name="_Toc74152883"/>
      <w:bookmarkStart w:id="5950" w:name="_Toc88656309"/>
      <w:bookmarkStart w:id="5951" w:name="_Toc88657368"/>
      <w:bookmarkStart w:id="5952" w:name="_Toc105657474"/>
      <w:bookmarkStart w:id="5953" w:name="_Toc106108855"/>
      <w:bookmarkStart w:id="5954" w:name="_Toc112687958"/>
      <w:bookmarkStart w:id="5955" w:name="_Toc145327006"/>
      <w:bookmarkEnd w:id="5940"/>
      <w:r w:rsidRPr="00D629EF">
        <w:t>9.4.7</w:t>
      </w:r>
      <w:r w:rsidRPr="00D629EF">
        <w:tab/>
        <w:t>Constant Definitions</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5956"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00275531">
        <w:rPr>
          <w:snapToGrid w:val="0"/>
        </w:rPr>
        <w:tab/>
      </w:r>
      <w:r w:rsidRPr="008C3F37">
        <w:rPr>
          <w:snapToGrid w:val="0"/>
        </w:rPr>
        <w:t xml:space="preserve">ProcedureCode ::= </w:t>
      </w:r>
      <w:r>
        <w:rPr>
          <w:snapToGrid w:val="0"/>
        </w:rPr>
        <w:t>38</w:t>
      </w:r>
    </w:p>
    <w:p w14:paraId="2715BE6C" w14:textId="2BD3400D" w:rsidR="00D95C19" w:rsidRPr="00340237" w:rsidRDefault="00275531" w:rsidP="003D0A27">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956"/>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4D56D6" w:rsidRDefault="00A85C4E" w:rsidP="007C2E34">
      <w:pPr>
        <w:pStyle w:val="PL"/>
        <w:spacing w:line="0" w:lineRule="atLeast"/>
        <w:rPr>
          <w:noProof w:val="0"/>
          <w:snapToGrid w:val="0"/>
          <w:lang w:val="sv-SE"/>
        </w:rPr>
      </w:pPr>
      <w:r w:rsidRPr="004D56D6">
        <w:rPr>
          <w:noProof w:val="0"/>
          <w:snapToGrid w:val="0"/>
          <w:lang w:val="sv-SE"/>
        </w:rPr>
        <w:t>maxnooftimeperiods</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INTEGER</w:t>
      </w:r>
      <w:r w:rsidRPr="004D56D6">
        <w:rPr>
          <w:noProof w:val="0"/>
          <w:snapToGrid w:val="0"/>
          <w:lang w:val="sv-SE"/>
        </w:rPr>
        <w:tab/>
        <w:t>::= 2</w:t>
      </w:r>
    </w:p>
    <w:p w14:paraId="2F81817F" w14:textId="77777777" w:rsidR="00A85C4E" w:rsidRPr="004D56D6" w:rsidRDefault="00A85C4E" w:rsidP="007B27E7">
      <w:pPr>
        <w:pStyle w:val="PL"/>
        <w:rPr>
          <w:snapToGrid w:val="0"/>
          <w:lang w:val="sv-SE"/>
        </w:rPr>
      </w:pPr>
      <w:r w:rsidRPr="004D56D6">
        <w:rPr>
          <w:snapToGrid w:val="0"/>
          <w:lang w:val="sv-SE"/>
        </w:rPr>
        <w:t>maxnoofTNLAssociations</w:t>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t>INTEGER ::= 32</w:t>
      </w:r>
    </w:p>
    <w:p w14:paraId="1651AB7F" w14:textId="77777777" w:rsidR="007F419D" w:rsidRPr="004D56D6" w:rsidRDefault="007F419D" w:rsidP="007F419D">
      <w:pPr>
        <w:pStyle w:val="PL"/>
        <w:rPr>
          <w:snapToGrid w:val="0"/>
          <w:lang w:val="sv-SE"/>
        </w:rPr>
      </w:pPr>
      <w:r w:rsidRPr="004D56D6">
        <w:rPr>
          <w:snapToGrid w:val="0"/>
          <w:lang w:val="sv-SE"/>
        </w:rPr>
        <w:t>maxnoofTLAs</w:t>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r>
      <w:r w:rsidRPr="004D56D6">
        <w:rPr>
          <w:snapToGrid w:val="0"/>
          <w:lang w:val="sv-SE"/>
        </w:rPr>
        <w:tab/>
        <w:t>INTEGER ::= 16</w:t>
      </w:r>
    </w:p>
    <w:p w14:paraId="562CF01E" w14:textId="77777777" w:rsidR="007F419D" w:rsidRPr="005B3C76" w:rsidRDefault="007F419D" w:rsidP="007F419D">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15048598" w14:textId="77777777" w:rsidR="002E74A3" w:rsidRPr="005B3C76" w:rsidRDefault="002E74A3" w:rsidP="007F419D">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6985D1C3" w14:textId="77777777" w:rsidR="000C739B" w:rsidRPr="005B3C76" w:rsidRDefault="000C739B" w:rsidP="007F419D">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4DCD12DC" w14:textId="77777777" w:rsidR="00B4793B" w:rsidRPr="005B3C76" w:rsidRDefault="00B4793B" w:rsidP="007F419D">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F5966C6" w14:textId="77777777" w:rsidR="003C4BB2" w:rsidRPr="005B3C76" w:rsidRDefault="003C4BB2" w:rsidP="007F419D">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33C8A680" w14:textId="77777777" w:rsidR="0081390E" w:rsidRPr="005B3C76" w:rsidRDefault="0081390E" w:rsidP="0081390E">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33A85DE8" w14:textId="77777777" w:rsidR="00E12DB6" w:rsidRPr="005B3C76" w:rsidRDefault="00BE38C0" w:rsidP="00E12DB6">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D276C37" w14:textId="77777777" w:rsidR="00D95C19" w:rsidRPr="005B3C76" w:rsidRDefault="00D95C19" w:rsidP="00E12DB6">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4C6F5924" w14:textId="77777777" w:rsidR="00907EC8" w:rsidRPr="005B3C76" w:rsidRDefault="00E12DB6" w:rsidP="00907EC8">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512</w:t>
      </w:r>
      <w:r w:rsidR="00907EC8" w:rsidRPr="005B3C76">
        <w:rPr>
          <w:snapToGrid w:val="0"/>
          <w:lang w:val="sv-SE"/>
        </w:rPr>
        <w:t xml:space="preserve"> </w:t>
      </w:r>
    </w:p>
    <w:p w14:paraId="66BB87C7" w14:textId="77777777" w:rsidR="00FE78E6" w:rsidRPr="005B3C76" w:rsidRDefault="00907EC8" w:rsidP="00907EC8">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4354C4FE" w14:textId="77777777" w:rsidR="0045550E" w:rsidRPr="005B3C76" w:rsidRDefault="0045550E" w:rsidP="0045550E">
      <w:pPr>
        <w:pStyle w:val="PL"/>
        <w:rPr>
          <w:noProof w:val="0"/>
          <w:snapToGrid w:val="0"/>
          <w:lang w:val="sv-SE"/>
        </w:rPr>
      </w:pPr>
      <w:r w:rsidRPr="005B3C76">
        <w:rPr>
          <w:noProof w:val="0"/>
          <w:snapToGrid w:val="0"/>
          <w:lang w:val="sv-SE"/>
        </w:rPr>
        <w:t>maxnoofMBSAreaSessionIDs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256</w:t>
      </w:r>
    </w:p>
    <w:p w14:paraId="26162D1A" w14:textId="77777777" w:rsidR="0045550E" w:rsidRPr="005B3C76" w:rsidRDefault="0045550E" w:rsidP="0045550E">
      <w:pPr>
        <w:pStyle w:val="PL"/>
        <w:rPr>
          <w:noProof w:val="0"/>
          <w:snapToGrid w:val="0"/>
          <w:lang w:val="sv-SE"/>
        </w:rPr>
      </w:pPr>
      <w:r w:rsidRPr="005B3C76">
        <w:rPr>
          <w:noProof w:val="0"/>
          <w:snapToGrid w:val="0"/>
          <w:lang w:val="sv-SE"/>
        </w:rPr>
        <w:t>maxnoofSharedNG-UTerminations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8</w:t>
      </w:r>
    </w:p>
    <w:p w14:paraId="3BCCF658" w14:textId="77777777" w:rsidR="0045550E" w:rsidRPr="005B3C76" w:rsidRDefault="0045550E" w:rsidP="0045550E">
      <w:pPr>
        <w:pStyle w:val="PL"/>
        <w:rPr>
          <w:snapToGrid w:val="0"/>
          <w:lang w:val="sv-SE"/>
        </w:rPr>
      </w:pPr>
      <w:r w:rsidRPr="005B3C76">
        <w:rPr>
          <w:noProof w:val="0"/>
          <w:snapToGrid w:val="0"/>
          <w:lang w:val="sv-SE"/>
        </w:rPr>
        <w:t>maxnoofMRBs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32</w:t>
      </w:r>
    </w:p>
    <w:p w14:paraId="411354C7" w14:textId="77777777" w:rsidR="0045550E" w:rsidRPr="005B3C76" w:rsidRDefault="0045550E" w:rsidP="0045550E">
      <w:pPr>
        <w:pStyle w:val="PL"/>
        <w:rPr>
          <w:snapToGrid w:val="0"/>
          <w:lang w:val="sv-SE"/>
        </w:rPr>
      </w:pPr>
      <w:r w:rsidRPr="005B3C76">
        <w:rPr>
          <w:noProof w:val="0"/>
          <w:snapToGrid w:val="0"/>
          <w:lang w:val="sv-SE"/>
        </w:rPr>
        <w:t>maxnoofMBSSessionIDs</w:t>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t>INTEGER ::= 512</w:t>
      </w:r>
    </w:p>
    <w:p w14:paraId="0C536676" w14:textId="77777777" w:rsidR="002777E3" w:rsidRPr="005B3C76" w:rsidRDefault="002777E3" w:rsidP="002777E3">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 ::= 512</w:t>
      </w:r>
    </w:p>
    <w:p w14:paraId="768E7D3A" w14:textId="77777777" w:rsidR="002777E3" w:rsidRPr="005B3C76" w:rsidRDefault="002777E3" w:rsidP="002777E3">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 ::= 512</w:t>
      </w:r>
    </w:p>
    <w:p w14:paraId="53671B65" w14:textId="77777777" w:rsidR="002777E3" w:rsidRPr="005B3C76" w:rsidRDefault="002777E3" w:rsidP="002777E3">
      <w:pPr>
        <w:pStyle w:val="PL"/>
        <w:rPr>
          <w:rFonts w:eastAsia="SimSun"/>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t>INTEGER ::= 256</w:t>
      </w:r>
    </w:p>
    <w:p w14:paraId="1DA822B9" w14:textId="77777777" w:rsidR="00A85C4E" w:rsidRPr="005B3C76" w:rsidRDefault="00A85C4E" w:rsidP="00C3217A">
      <w:pPr>
        <w:pStyle w:val="PL"/>
        <w:spacing w:line="0" w:lineRule="atLeast"/>
        <w:rPr>
          <w:noProof w:val="0"/>
          <w:snapToGrid w:val="0"/>
          <w:lang w:val="sv-SE"/>
        </w:rPr>
      </w:pPr>
    </w:p>
    <w:p w14:paraId="5648D12C" w14:textId="77777777" w:rsidR="00A85C4E" w:rsidRPr="005B3C76" w:rsidRDefault="00A85C4E" w:rsidP="00C3217A">
      <w:pPr>
        <w:pStyle w:val="PL"/>
        <w:spacing w:line="0" w:lineRule="atLeast"/>
        <w:rPr>
          <w:noProof w:val="0"/>
          <w:lang w:val="sv-SE"/>
        </w:rPr>
      </w:pPr>
    </w:p>
    <w:p w14:paraId="428D6724"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 **************************************************************</w:t>
      </w:r>
    </w:p>
    <w:p w14:paraId="45BAA7F8"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w:t>
      </w:r>
    </w:p>
    <w:p w14:paraId="24CAB168" w14:textId="77777777" w:rsidR="00A85C4E" w:rsidRPr="004D56D6" w:rsidRDefault="00A85C4E" w:rsidP="008B1AD4">
      <w:pPr>
        <w:pStyle w:val="PL"/>
        <w:spacing w:line="0" w:lineRule="atLeast"/>
        <w:outlineLvl w:val="3"/>
        <w:rPr>
          <w:noProof w:val="0"/>
          <w:snapToGrid w:val="0"/>
          <w:lang w:val="sv-SE"/>
        </w:rPr>
      </w:pPr>
      <w:r w:rsidRPr="004D56D6">
        <w:rPr>
          <w:noProof w:val="0"/>
          <w:snapToGrid w:val="0"/>
          <w:lang w:val="sv-SE"/>
        </w:rPr>
        <w:t>-- IEs</w:t>
      </w:r>
    </w:p>
    <w:p w14:paraId="0F04B43B"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w:t>
      </w:r>
    </w:p>
    <w:p w14:paraId="4282FFEB" w14:textId="77777777" w:rsidR="00A85C4E" w:rsidRPr="004D56D6" w:rsidRDefault="00A85C4E" w:rsidP="008B1AD4">
      <w:pPr>
        <w:pStyle w:val="PL"/>
        <w:spacing w:line="0" w:lineRule="atLeast"/>
        <w:rPr>
          <w:noProof w:val="0"/>
          <w:snapToGrid w:val="0"/>
          <w:lang w:val="sv-SE"/>
        </w:rPr>
      </w:pPr>
      <w:r w:rsidRPr="004D56D6">
        <w:rPr>
          <w:noProof w:val="0"/>
          <w:snapToGrid w:val="0"/>
          <w:lang w:val="sv-SE"/>
        </w:rPr>
        <w:t>-- **************************************************************</w:t>
      </w:r>
    </w:p>
    <w:p w14:paraId="36A0B4F6" w14:textId="77777777" w:rsidR="00A85C4E" w:rsidRPr="004D56D6" w:rsidRDefault="00A85C4E" w:rsidP="008B1AD4">
      <w:pPr>
        <w:pStyle w:val="PL"/>
        <w:spacing w:line="0" w:lineRule="atLeast"/>
        <w:rPr>
          <w:noProof w:val="0"/>
          <w:snapToGrid w:val="0"/>
          <w:lang w:val="sv-SE"/>
        </w:rPr>
      </w:pPr>
    </w:p>
    <w:p w14:paraId="4E4B0BFF"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id-Cause</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0</w:t>
      </w:r>
    </w:p>
    <w:p w14:paraId="30180C2E"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id-CriticalityDiagnostics</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1</w:t>
      </w:r>
    </w:p>
    <w:p w14:paraId="259812AF" w14:textId="77777777" w:rsidR="00A85C4E" w:rsidRPr="004D56D6" w:rsidRDefault="00A85C4E" w:rsidP="00C3217A">
      <w:pPr>
        <w:pStyle w:val="PL"/>
        <w:spacing w:line="0" w:lineRule="atLeast"/>
        <w:rPr>
          <w:noProof w:val="0"/>
          <w:snapToGrid w:val="0"/>
          <w:lang w:val="sv-SE"/>
        </w:rPr>
      </w:pPr>
      <w:r w:rsidRPr="004D56D6">
        <w:rPr>
          <w:noProof w:val="0"/>
          <w:snapToGrid w:val="0"/>
          <w:lang w:val="sv-SE"/>
        </w:rPr>
        <w:t xml:space="preserve">id-gNB-CU-CP-UE-E1AP-ID </w:t>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r>
      <w:r w:rsidRPr="004D56D6">
        <w:rPr>
          <w:noProof w:val="0"/>
          <w:snapToGrid w:val="0"/>
          <w:lang w:val="sv-SE"/>
        </w:rPr>
        <w:tab/>
        <w:t>ProtocolIE-ID ::= 2</w:t>
      </w:r>
    </w:p>
    <w:p w14:paraId="56119279"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id-gNB-CU-UP-UE-E1AP-ID</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3</w:t>
      </w:r>
    </w:p>
    <w:p w14:paraId="7B2D100F"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id-ResetType</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4</w:t>
      </w:r>
    </w:p>
    <w:p w14:paraId="0ACE0311"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id-UE-associatedLogicalE1-ConnectionItem</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5</w:t>
      </w:r>
    </w:p>
    <w:p w14:paraId="1C586125"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id-UE-associatedLogicalE1-ConnectionListResAck</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6</w:t>
      </w:r>
    </w:p>
    <w:p w14:paraId="0593843D" w14:textId="77777777" w:rsidR="00A85C4E" w:rsidRPr="004D56D6" w:rsidRDefault="00A85C4E" w:rsidP="00C3217A">
      <w:pPr>
        <w:pStyle w:val="PL"/>
        <w:spacing w:line="0" w:lineRule="atLeast"/>
        <w:rPr>
          <w:noProof w:val="0"/>
          <w:snapToGrid w:val="0"/>
          <w:lang w:val="en-US"/>
        </w:rPr>
      </w:pPr>
      <w:r w:rsidRPr="004D56D6">
        <w:rPr>
          <w:noProof w:val="0"/>
          <w:snapToGrid w:val="0"/>
          <w:lang w:val="en-US"/>
        </w:rPr>
        <w:t>id-gNB-CU-UP-ID</w:t>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r>
      <w:r w:rsidRPr="004D56D6">
        <w:rPr>
          <w:noProof w:val="0"/>
          <w:snapToGrid w:val="0"/>
          <w:lang w:val="en-US"/>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id-System-BearerContextModificationRequest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18</w:t>
      </w:r>
    </w:p>
    <w:p w14:paraId="13056AE1"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id-System-BearerContextModificationResponse</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19</w:t>
      </w:r>
    </w:p>
    <w:p w14:paraId="51E1E3B3"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id-System-BearerContextModificationConfirm</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20</w:t>
      </w:r>
    </w:p>
    <w:p w14:paraId="61E91913"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id-System-BearerContextModificationRequired</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21</w:t>
      </w:r>
    </w:p>
    <w:p w14:paraId="4673DFF1" w14:textId="77777777" w:rsidR="00A85C4E" w:rsidRPr="005B3C76" w:rsidRDefault="00A85C4E" w:rsidP="00C3217A">
      <w:pPr>
        <w:pStyle w:val="PL"/>
        <w:spacing w:line="0" w:lineRule="atLeast"/>
        <w:rPr>
          <w:noProof w:val="0"/>
          <w:snapToGrid w:val="0"/>
          <w:lang w:val="fr-FR"/>
        </w:rPr>
      </w:pPr>
      <w:r w:rsidRPr="005B3C76">
        <w:rPr>
          <w:noProof w:val="0"/>
          <w:snapToGrid w:val="0"/>
          <w:lang w:val="fr-FR"/>
        </w:rPr>
        <w:t>id-DRB-Status-List</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22</w:t>
      </w:r>
    </w:p>
    <w:p w14:paraId="66630BEC" w14:textId="77777777" w:rsidR="00A85C4E" w:rsidRPr="005B3C76" w:rsidRDefault="00A85C4E" w:rsidP="007C2E34">
      <w:pPr>
        <w:pStyle w:val="PL"/>
        <w:spacing w:line="0" w:lineRule="atLeast"/>
        <w:rPr>
          <w:noProof w:val="0"/>
          <w:snapToGrid w:val="0"/>
          <w:lang w:val="fr-FR"/>
        </w:rPr>
      </w:pPr>
      <w:r w:rsidRPr="005B3C76">
        <w:rPr>
          <w:noProof w:val="0"/>
          <w:snapToGrid w:val="0"/>
          <w:lang w:val="fr-FR"/>
        </w:rPr>
        <w:t>id-ActivityNotificationLevel</w:t>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r>
      <w:r w:rsidRPr="005B3C76">
        <w:rPr>
          <w:noProof w:val="0"/>
          <w:snapToGrid w:val="0"/>
          <w:lang w:val="fr-FR"/>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id-DRB-Setup-List-EUTRAN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id-DRB-Setup-Mod-List-EUTRAN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52</w:t>
      </w:r>
    </w:p>
    <w:p w14:paraId="40355D56"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id-DRB-Failed-Mod-List-EUTRAN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53</w:t>
      </w:r>
    </w:p>
    <w:p w14:paraId="5A4A737F"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id-PDU-Session-Resource-Setup-Mod-List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54</w:t>
      </w:r>
    </w:p>
    <w:p w14:paraId="753DC55F" w14:textId="77777777" w:rsidR="00A85C4E" w:rsidRPr="005B3C76" w:rsidRDefault="00A85C4E" w:rsidP="007C2E34">
      <w:pPr>
        <w:pStyle w:val="PL"/>
        <w:spacing w:line="0" w:lineRule="atLeast"/>
        <w:rPr>
          <w:noProof w:val="0"/>
          <w:snapToGrid w:val="0"/>
          <w:lang w:val="sv-SE"/>
        </w:rPr>
      </w:pPr>
      <w:r w:rsidRPr="005B3C76">
        <w:rPr>
          <w:noProof w:val="0"/>
          <w:snapToGrid w:val="0"/>
          <w:lang w:val="sv-SE"/>
        </w:rPr>
        <w:t>id-PDU-Session-Resource-Failed-Mod-List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5B3C76" w:rsidRDefault="008D34BA" w:rsidP="007C2E34">
      <w:pPr>
        <w:pStyle w:val="PL"/>
        <w:spacing w:line="0" w:lineRule="atLeast"/>
        <w:rPr>
          <w:noProof w:val="0"/>
          <w:snapToGrid w:val="0"/>
          <w:lang w:val="en-US"/>
        </w:rPr>
      </w:pPr>
      <w:r w:rsidRPr="005B3C76">
        <w:rPr>
          <w:noProof w:val="0"/>
          <w:snapToGrid w:val="0"/>
          <w:lang w:val="en-US"/>
        </w:rPr>
        <w:t>id-DRB-QoS</w:t>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r>
      <w:r w:rsidRPr="005B3C76">
        <w:rPr>
          <w:noProof w:val="0"/>
          <w:snapToGrid w:val="0"/>
          <w:lang w:val="en-US"/>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5957"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957"/>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Pr="008956B8" w:rsidRDefault="00907EC8" w:rsidP="00135FF5">
      <w:pPr>
        <w:pStyle w:val="PL"/>
        <w:rPr>
          <w:snapToGrid w:val="0"/>
          <w:lang w:val="fr-FR" w:eastAsia="en-GB"/>
        </w:rPr>
      </w:pPr>
      <w:r w:rsidRPr="008956B8">
        <w:rPr>
          <w:rFonts w:eastAsia="SimSun"/>
          <w:snapToGrid w:val="0"/>
          <w:lang w:val="fr-FR" w:eastAsia="zh-CN"/>
        </w:rPr>
        <w:t>id-</w:t>
      </w:r>
      <w:r w:rsidRPr="008956B8">
        <w:rPr>
          <w:snapToGrid w:val="0"/>
          <w:lang w:val="fr-FR" w:eastAsia="zh-CN"/>
        </w:rPr>
        <w:t>UESliceMaximumBitRateList</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w:t>
      </w:r>
      <w:r w:rsidRPr="008956B8">
        <w:rPr>
          <w:snapToGrid w:val="0"/>
          <w:lang w:val="fr-FR" w:eastAsia="en-GB"/>
        </w:rPr>
        <w:t>rotocolIE-ID ::= 150</w:t>
      </w:r>
    </w:p>
    <w:p w14:paraId="52D505C5" w14:textId="77777777" w:rsidR="00FB4F9C" w:rsidRPr="008956B8" w:rsidRDefault="00FB4F9C" w:rsidP="00135FF5">
      <w:pPr>
        <w:pStyle w:val="PL"/>
        <w:rPr>
          <w:rFonts w:eastAsia="SimSun"/>
          <w:snapToGrid w:val="0"/>
          <w:lang w:val="fr-FR" w:eastAsia="zh-CN"/>
        </w:rPr>
      </w:pPr>
      <w:r w:rsidRPr="008956B8">
        <w:rPr>
          <w:rFonts w:eastAsia="SimSun"/>
          <w:snapToGrid w:val="0"/>
          <w:lang w:val="fr-FR" w:eastAsia="zh-CN"/>
        </w:rPr>
        <w:t>id-PDUSession-PairID</w:t>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r>
      <w:r w:rsidRPr="008956B8">
        <w:rPr>
          <w:rFonts w:eastAsia="SimSun"/>
          <w:snapToGrid w:val="0"/>
          <w:lang w:val="fr-FR" w:eastAsia="zh-CN"/>
        </w:rPr>
        <w:tab/>
        <w:t>ProtocolIE-ID ::= 151</w:t>
      </w:r>
    </w:p>
    <w:p w14:paraId="514B3E31" w14:textId="77777777" w:rsidR="00ED1E52" w:rsidRPr="008956B8" w:rsidRDefault="00ED1E52" w:rsidP="00135FF5">
      <w:pPr>
        <w:pStyle w:val="PL"/>
        <w:rPr>
          <w:rFonts w:eastAsia="SimSun"/>
          <w:snapToGrid w:val="0"/>
          <w:lang w:val="fr-FR" w:eastAsia="zh-CN"/>
        </w:rPr>
      </w:pPr>
      <w:r w:rsidRPr="008956B8">
        <w:rPr>
          <w:rFonts w:hint="eastAsia"/>
          <w:snapToGrid w:val="0"/>
          <w:lang w:val="fr-FR" w:eastAsia="zh-CN"/>
        </w:rPr>
        <w:t>id-S</w:t>
      </w:r>
      <w:r w:rsidRPr="008956B8">
        <w:rPr>
          <w:snapToGrid w:val="0"/>
          <w:lang w:val="fr-FR" w:eastAsia="en-GB"/>
        </w:rPr>
        <w:t>urvivalTime</w:t>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hint="eastAsia"/>
          <w:snapToGrid w:val="0"/>
          <w:lang w:val="fr-FR" w:eastAsia="zh-CN"/>
        </w:rPr>
        <w:tab/>
      </w:r>
      <w:r w:rsidRPr="008956B8">
        <w:rPr>
          <w:rFonts w:eastAsia="SimSun"/>
          <w:snapToGrid w:val="0"/>
          <w:lang w:val="fr-FR" w:eastAsia="zh-CN"/>
        </w:rPr>
        <w:tab/>
      </w:r>
      <w:r w:rsidRPr="008956B8">
        <w:rPr>
          <w:snapToGrid w:val="0"/>
          <w:lang w:val="fr-FR"/>
        </w:rPr>
        <w:t xml:space="preserve">ProtocolIE-ID ::= </w:t>
      </w:r>
      <w:r w:rsidRPr="008956B8">
        <w:rPr>
          <w:rFonts w:eastAsia="SimSun" w:hint="eastAsia"/>
          <w:snapToGrid w:val="0"/>
          <w:lang w:val="fr-FR" w:eastAsia="zh-CN"/>
        </w:rPr>
        <w:t>1</w:t>
      </w:r>
      <w:r w:rsidRPr="008956B8">
        <w:rPr>
          <w:rFonts w:eastAsia="SimSun"/>
          <w:snapToGrid w:val="0"/>
          <w:lang w:val="fr-FR" w:eastAsia="zh-CN"/>
        </w:rPr>
        <w:t>52</w:t>
      </w:r>
    </w:p>
    <w:p w14:paraId="4E9DBFA8" w14:textId="77777777" w:rsidR="00832A2F" w:rsidRPr="008956B8" w:rsidRDefault="00832A2F" w:rsidP="00135FF5">
      <w:pPr>
        <w:pStyle w:val="PL"/>
        <w:rPr>
          <w:snapToGrid w:val="0"/>
          <w:lang w:val="fr-FR"/>
        </w:rPr>
      </w:pPr>
      <w:r w:rsidRPr="008956B8">
        <w:rPr>
          <w:snapToGrid w:val="0"/>
          <w:lang w:val="fr-FR"/>
        </w:rPr>
        <w:t>id-</w:t>
      </w:r>
      <w:r w:rsidRPr="008956B8">
        <w:rPr>
          <w:lang w:val="fr-FR"/>
        </w:rPr>
        <w:t>UDC-Parameters</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153</w:t>
      </w:r>
    </w:p>
    <w:p w14:paraId="14CE726A" w14:textId="77777777" w:rsidR="000C2725" w:rsidRPr="008956B8" w:rsidRDefault="000C2725" w:rsidP="00135FF5">
      <w:pPr>
        <w:pStyle w:val="PL"/>
        <w:rPr>
          <w:snapToGrid w:val="0"/>
          <w:lang w:val="fr-FR"/>
        </w:rPr>
      </w:pPr>
      <w:r w:rsidRPr="008956B8">
        <w:rPr>
          <w:noProof w:val="0"/>
          <w:snapToGrid w:val="0"/>
          <w:lang w:val="fr-FR"/>
        </w:rPr>
        <w:t>id-SCGActivationStatus</w:t>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noProof w:val="0"/>
          <w:snapToGrid w:val="0"/>
          <w:lang w:val="fr-FR"/>
        </w:rPr>
        <w:tab/>
      </w:r>
      <w:r w:rsidRPr="008956B8">
        <w:rPr>
          <w:snapToGrid w:val="0"/>
          <w:lang w:val="fr-FR"/>
        </w:rPr>
        <w:t>ProtocolIE-ID ::= 154</w:t>
      </w:r>
    </w:p>
    <w:p w14:paraId="4F0812F1" w14:textId="77777777" w:rsidR="0045550E" w:rsidRPr="008956B8" w:rsidRDefault="0045550E" w:rsidP="00135FF5">
      <w:pPr>
        <w:pStyle w:val="PL"/>
        <w:tabs>
          <w:tab w:val="clear" w:pos="6528"/>
        </w:tabs>
        <w:spacing w:line="0" w:lineRule="atLeast"/>
        <w:rPr>
          <w:snapToGrid w:val="0"/>
          <w:lang w:val="fr-FR"/>
        </w:rPr>
      </w:pPr>
      <w:r w:rsidRPr="008956B8">
        <w:rPr>
          <w:snapToGrid w:val="0"/>
          <w:lang w:val="fr-FR"/>
        </w:rPr>
        <w:t>id-GNB-CU-CP-MBS-E1AP-ID</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155</w:t>
      </w:r>
    </w:p>
    <w:p w14:paraId="03CB7781" w14:textId="77777777" w:rsidR="0045550E" w:rsidRPr="003F4503" w:rsidRDefault="0045550E" w:rsidP="0045550E">
      <w:pPr>
        <w:pStyle w:val="PL"/>
        <w:spacing w:line="0" w:lineRule="atLeast"/>
        <w:rPr>
          <w:snapToGrid w:val="0"/>
          <w:lang w:val="fr-FR"/>
        </w:rPr>
      </w:pPr>
      <w:r w:rsidRPr="003F4503">
        <w:rPr>
          <w:snapToGrid w:val="0"/>
          <w:lang w:val="fr-FR"/>
        </w:rPr>
        <w:t>id-GNB-CU-UP-MBS-E1AP-ID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156</w:t>
      </w:r>
    </w:p>
    <w:p w14:paraId="2FB43C13" w14:textId="77777777" w:rsidR="0045550E" w:rsidRPr="003F4503" w:rsidRDefault="0045550E" w:rsidP="0045550E">
      <w:pPr>
        <w:pStyle w:val="PL"/>
        <w:spacing w:line="0" w:lineRule="atLeast"/>
        <w:rPr>
          <w:snapToGrid w:val="0"/>
          <w:lang w:val="fr-FR"/>
        </w:rPr>
      </w:pPr>
      <w:r w:rsidRPr="003F4503">
        <w:rPr>
          <w:snapToGrid w:val="0"/>
          <w:lang w:val="fr-FR"/>
        </w:rPr>
        <w:t>id-GlobalMBSSessionID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157</w:t>
      </w:r>
    </w:p>
    <w:p w14:paraId="30715ED3" w14:textId="77777777" w:rsidR="0045550E" w:rsidRPr="003F4503" w:rsidRDefault="0045550E" w:rsidP="0045550E">
      <w:pPr>
        <w:pStyle w:val="PL"/>
        <w:spacing w:line="0" w:lineRule="atLeast"/>
        <w:rPr>
          <w:snapToGrid w:val="0"/>
          <w:lang w:val="fr-FR"/>
        </w:rPr>
      </w:pPr>
      <w:r w:rsidRPr="003F4503">
        <w:rPr>
          <w:snapToGrid w:val="0"/>
          <w:lang w:val="fr-FR"/>
        </w:rPr>
        <w:t>id-BCBearerContextToSetup</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158</w:t>
      </w:r>
    </w:p>
    <w:p w14:paraId="084F87CB" w14:textId="77777777" w:rsidR="0045550E" w:rsidRPr="003F4503" w:rsidRDefault="0045550E" w:rsidP="0045550E">
      <w:pPr>
        <w:pStyle w:val="PL"/>
        <w:spacing w:line="0" w:lineRule="atLeast"/>
        <w:rPr>
          <w:snapToGrid w:val="0"/>
          <w:lang w:val="fr-FR"/>
        </w:rPr>
      </w:pPr>
      <w:r w:rsidRPr="003F4503">
        <w:rPr>
          <w:snapToGrid w:val="0"/>
          <w:lang w:val="fr-FR"/>
        </w:rPr>
        <w:t>id-BCBearerContextToSetupResponse</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159</w:t>
      </w:r>
    </w:p>
    <w:p w14:paraId="6E1920A1" w14:textId="77777777" w:rsidR="0045550E" w:rsidRPr="003F4503" w:rsidRDefault="0045550E" w:rsidP="0045550E">
      <w:pPr>
        <w:pStyle w:val="PL"/>
        <w:spacing w:line="0" w:lineRule="atLeast"/>
        <w:rPr>
          <w:snapToGrid w:val="0"/>
          <w:lang w:val="fr-FR"/>
        </w:rPr>
      </w:pPr>
      <w:r w:rsidRPr="003F4503">
        <w:rPr>
          <w:snapToGrid w:val="0"/>
          <w:lang w:val="fr-FR"/>
        </w:rPr>
        <w:t>id-BCBearerContextToModify</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160</w:t>
      </w:r>
    </w:p>
    <w:p w14:paraId="5505AEEE" w14:textId="77777777" w:rsidR="0045550E" w:rsidRPr="003F4503" w:rsidRDefault="0045550E" w:rsidP="0045550E">
      <w:pPr>
        <w:pStyle w:val="PL"/>
        <w:spacing w:line="0" w:lineRule="atLeast"/>
        <w:rPr>
          <w:snapToGrid w:val="0"/>
          <w:lang w:val="fr-FR"/>
        </w:rPr>
      </w:pPr>
      <w:r w:rsidRPr="003F4503">
        <w:rPr>
          <w:snapToGrid w:val="0"/>
          <w:lang w:val="fr-FR"/>
        </w:rPr>
        <w:t>id-BCBearerContextToModifyResponse</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161</w:t>
      </w:r>
    </w:p>
    <w:p w14:paraId="5614D6C6" w14:textId="77777777" w:rsidR="0045550E" w:rsidRPr="003F4503" w:rsidRDefault="0045550E" w:rsidP="0045550E">
      <w:pPr>
        <w:pStyle w:val="PL"/>
        <w:spacing w:line="0" w:lineRule="atLeast"/>
        <w:rPr>
          <w:snapToGrid w:val="0"/>
          <w:lang w:val="fr-FR"/>
        </w:rPr>
      </w:pPr>
      <w:r w:rsidRPr="003F4503">
        <w:rPr>
          <w:snapToGrid w:val="0"/>
          <w:lang w:val="fr-FR"/>
        </w:rPr>
        <w:t>id-BCBearerContextToModifyRequired</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162</w:t>
      </w:r>
    </w:p>
    <w:p w14:paraId="78803C7F" w14:textId="77777777" w:rsidR="0045550E" w:rsidRPr="003F4503" w:rsidRDefault="0045550E" w:rsidP="0045550E">
      <w:pPr>
        <w:pStyle w:val="PL"/>
        <w:spacing w:line="0" w:lineRule="atLeast"/>
        <w:rPr>
          <w:snapToGrid w:val="0"/>
          <w:lang w:val="fr-FR"/>
        </w:rPr>
      </w:pPr>
      <w:r w:rsidRPr="003F4503">
        <w:rPr>
          <w:snapToGrid w:val="0"/>
          <w:lang w:val="fr-FR"/>
        </w:rPr>
        <w:t>id-BCBearerContextToModifyConfirm</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163</w:t>
      </w:r>
    </w:p>
    <w:p w14:paraId="6A9DDAC8" w14:textId="77777777" w:rsidR="0045550E" w:rsidRPr="003F4503" w:rsidRDefault="0045550E" w:rsidP="0045550E">
      <w:pPr>
        <w:pStyle w:val="PL"/>
        <w:spacing w:line="0" w:lineRule="atLeast"/>
        <w:rPr>
          <w:snapToGrid w:val="0"/>
          <w:lang w:val="fr-FR"/>
        </w:rPr>
      </w:pPr>
      <w:r w:rsidRPr="003F4503">
        <w:rPr>
          <w:snapToGrid w:val="0"/>
          <w:lang w:val="fr-FR"/>
        </w:rPr>
        <w:t>id-MCBearerContextToSetup</w:t>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r>
      <w:r w:rsidRPr="003F4503">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956B8" w:rsidRDefault="0045550E" w:rsidP="0045550E">
      <w:pPr>
        <w:pStyle w:val="PL"/>
        <w:spacing w:line="0" w:lineRule="atLeast"/>
        <w:rPr>
          <w:snapToGrid w:val="0"/>
          <w:lang w:val="fr-FR"/>
        </w:rPr>
      </w:pPr>
      <w:r w:rsidRPr="008956B8">
        <w:rPr>
          <w:snapToGrid w:val="0"/>
          <w:lang w:val="fr-FR"/>
        </w:rPr>
        <w:t>id-MBSMulticastF1UContextDescriptor</w:t>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r>
      <w:r w:rsidRPr="008956B8">
        <w:rPr>
          <w:snapToGrid w:val="0"/>
          <w:lang w:val="fr-FR"/>
        </w:rPr>
        <w:tab/>
        <w:t>ProtocolIE-ID ::= 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45F089ED" w:rsidR="00126B4D" w:rsidRPr="00F42E2E" w:rsidRDefault="00A811DA" w:rsidP="00126B4D">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r>
      <w:r w:rsidR="00126B4D">
        <w:rPr>
          <w:snapToGrid w:val="0"/>
          <w:lang w:val="it-IT" w:eastAsia="zh-CN"/>
        </w:rPr>
        <w:tab/>
      </w:r>
      <w:r w:rsidRPr="00CB242E">
        <w:rPr>
          <w:snapToGrid w:val="0"/>
          <w:lang w:val="it-IT"/>
        </w:rPr>
        <w:t>ProtocolIE-ID ::= 190</w:t>
      </w:r>
    </w:p>
    <w:p w14:paraId="4E776CAA" w14:textId="5E0CEDB1" w:rsidR="00126B4D" w:rsidRDefault="00126B4D" w:rsidP="000153A2">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56909EF5" w14:textId="3107850E" w:rsidR="00126B4D" w:rsidRPr="00CC3267" w:rsidRDefault="00126B4D" w:rsidP="000153A2">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052EF7BF" w14:textId="08883731" w:rsidR="00126B4D" w:rsidRDefault="00126B4D" w:rsidP="000153A2">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59E8CBB4" w14:textId="6CBA02C1" w:rsidR="000153A2" w:rsidRPr="0039746E" w:rsidRDefault="000153A2" w:rsidP="000153A2">
      <w:pPr>
        <w:pStyle w:val="PL"/>
        <w:rPr>
          <w:snapToGrid w:val="0"/>
          <w:lang w:val="it-IT" w:eastAsia="zh-CN"/>
        </w:rPr>
      </w:pPr>
      <w:bookmarkStart w:id="5958"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52DB8CAF" w14:textId="3708898B" w:rsidR="000153A2" w:rsidRPr="0039746E" w:rsidRDefault="000153A2" w:rsidP="000153A2">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4BB0FCAD" w14:textId="5D9174D5" w:rsidR="000153A2" w:rsidRPr="00E2595C" w:rsidRDefault="000153A2" w:rsidP="000153A2">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5FDA504A" w14:textId="303BF954" w:rsidR="000153A2" w:rsidRPr="00E2595C" w:rsidRDefault="000153A2" w:rsidP="000153A2">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5958"/>
    <w:p w14:paraId="16EFE140" w14:textId="0E0A2EBD" w:rsidR="00ED065C" w:rsidRPr="000153A2" w:rsidRDefault="00BD0EBD" w:rsidP="00ED065C">
      <w:pPr>
        <w:pStyle w:val="PL"/>
        <w:spacing w:line="0" w:lineRule="atLeast"/>
        <w:rPr>
          <w:noProof w:val="0"/>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7769AE14" w14:textId="37AFAFEC" w:rsidR="002777E3" w:rsidRDefault="002777E3" w:rsidP="002777E3">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2C483445" w14:textId="69FCD177" w:rsidR="002777E3" w:rsidRDefault="002777E3" w:rsidP="002777E3">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71901FAB" w14:textId="52D92F3B" w:rsidR="0003504A" w:rsidRDefault="0003504A" w:rsidP="0003504A">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411BD34A" w14:textId="22E43BA9" w:rsidR="0003504A" w:rsidRDefault="0003504A" w:rsidP="0003504A">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63859493" w14:textId="07F12EAF" w:rsidR="0003504A" w:rsidRDefault="0003504A" w:rsidP="0003504A">
      <w:pPr>
        <w:pStyle w:val="PL"/>
        <w:rPr>
          <w:iCs/>
        </w:rPr>
      </w:pPr>
      <w:r>
        <w:rPr>
          <w:snapToGrid w:val="0"/>
        </w:rPr>
        <w:t>id-</w:t>
      </w:r>
      <w:r>
        <w:rPr>
          <w:iCs/>
        </w:rPr>
        <w:t>ECNMarkingorCongestionInformationReportingRequest</w:t>
      </w:r>
      <w:r>
        <w:rPr>
          <w:iCs/>
        </w:rPr>
        <w:tab/>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6A1AB50" w14:textId="5FBC187A" w:rsidR="0003504A" w:rsidRDefault="0003504A" w:rsidP="0003504A">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5335E2B8" w14:textId="04BE299B" w:rsidR="0003504A" w:rsidRDefault="0003504A" w:rsidP="0003504A">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554791B2" w14:textId="0E4ECCF1" w:rsidR="0003504A" w:rsidRDefault="00101A16" w:rsidP="0003504A">
      <w:pPr>
        <w:pStyle w:val="PL"/>
        <w:spacing w:line="0" w:lineRule="atLeast"/>
        <w:rPr>
          <w:snapToGrid w:val="0"/>
        </w:rPr>
      </w:pPr>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206</w:t>
      </w:r>
    </w:p>
    <w:p w14:paraId="3CE23477" w14:textId="5328D54C" w:rsidR="003F4503" w:rsidRDefault="003F4503" w:rsidP="0003504A">
      <w:pPr>
        <w:pStyle w:val="PL"/>
        <w:spacing w:line="0" w:lineRule="atLeast"/>
        <w:rPr>
          <w:rFonts w:eastAsia="Malgun Gothic"/>
          <w:snapToGrid w:val="0"/>
          <w:lang w:val="it-IT"/>
        </w:rPr>
      </w:pPr>
      <w:r w:rsidRPr="003F4503">
        <w:rPr>
          <w:rFonts w:eastAsia="Malgun Gothic"/>
          <w:snapToGrid w:val="0"/>
          <w:lang w:val="it-IT"/>
        </w:rPr>
        <w:t>id-F1UtunnelNotEstablished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50A57A78" w14:textId="77777777" w:rsidR="00A85C4E" w:rsidRPr="0003504A" w:rsidRDefault="00A85C4E" w:rsidP="008B1AD4">
      <w:pPr>
        <w:pStyle w:val="PL"/>
        <w:spacing w:line="0" w:lineRule="atLeast"/>
        <w:rPr>
          <w:rFonts w:eastAsia="Malgun Gothic"/>
          <w:noProof w:val="0"/>
          <w:snapToGrid w:val="0"/>
          <w:lang w:val="it-IT"/>
        </w:rPr>
      </w:pPr>
    </w:p>
    <w:p w14:paraId="1BF869A8" w14:textId="77777777" w:rsidR="0003504A" w:rsidRPr="002777E3" w:rsidRDefault="0003504A" w:rsidP="008B1AD4">
      <w:pPr>
        <w:pStyle w:val="PL"/>
        <w:spacing w:line="0" w:lineRule="atLeast"/>
        <w:rPr>
          <w:rFonts w:eastAsia="Malgun Gothic"/>
          <w:noProof w:val="0"/>
          <w:snapToGrid w:val="0"/>
        </w:rPr>
      </w:pPr>
    </w:p>
    <w:p w14:paraId="775834EB" w14:textId="77777777" w:rsidR="00AD182E" w:rsidRPr="00CB242E" w:rsidRDefault="00AD182E" w:rsidP="008B1AD4">
      <w:pPr>
        <w:pStyle w:val="PL"/>
        <w:spacing w:line="0" w:lineRule="atLeast"/>
        <w:rPr>
          <w:rFonts w:eastAsia="Malgun Gothic"/>
          <w:noProof w:val="0"/>
          <w:snapToGrid w:val="0"/>
          <w:lang w:val="it-IT"/>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5959" w:name="_CR9_4_8"/>
      <w:bookmarkStart w:id="5960" w:name="_Toc20955687"/>
      <w:bookmarkStart w:id="5961" w:name="_Toc29461130"/>
      <w:bookmarkStart w:id="5962" w:name="_Toc29505862"/>
      <w:bookmarkStart w:id="5963" w:name="_Toc36556387"/>
      <w:bookmarkStart w:id="5964" w:name="_Toc45881874"/>
      <w:bookmarkStart w:id="5965" w:name="_Toc51852515"/>
      <w:bookmarkStart w:id="5966" w:name="_Toc56620466"/>
      <w:bookmarkStart w:id="5967" w:name="_Toc64448108"/>
      <w:bookmarkStart w:id="5968" w:name="_Toc74152884"/>
      <w:bookmarkStart w:id="5969" w:name="_Toc88656310"/>
      <w:bookmarkStart w:id="5970" w:name="_Toc88657369"/>
      <w:bookmarkStart w:id="5971" w:name="_Toc105657475"/>
      <w:bookmarkStart w:id="5972" w:name="_Toc106108856"/>
      <w:bookmarkStart w:id="5973" w:name="_Toc112687959"/>
      <w:bookmarkStart w:id="5974" w:name="_Toc145327007"/>
      <w:bookmarkEnd w:id="5959"/>
      <w:r w:rsidRPr="00D629EF">
        <w:t>9.4.8</w:t>
      </w:r>
      <w:r w:rsidRPr="00D629EF">
        <w:tab/>
        <w:t>Container Definitions</w:t>
      </w:r>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 **************************************************************</w:t>
      </w:r>
    </w:p>
    <w:p w14:paraId="0395EEC5"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w:t>
      </w:r>
    </w:p>
    <w:p w14:paraId="29F5B14B" w14:textId="77777777" w:rsidR="00A85C4E" w:rsidRPr="008956B8" w:rsidRDefault="00A85C4E" w:rsidP="0025045C">
      <w:pPr>
        <w:pStyle w:val="PL"/>
        <w:spacing w:line="0" w:lineRule="atLeast"/>
        <w:outlineLvl w:val="3"/>
        <w:rPr>
          <w:noProof w:val="0"/>
          <w:snapToGrid w:val="0"/>
          <w:lang w:val="fr-FR"/>
        </w:rPr>
      </w:pPr>
      <w:r w:rsidRPr="008956B8">
        <w:rPr>
          <w:noProof w:val="0"/>
          <w:snapToGrid w:val="0"/>
          <w:lang w:val="fr-FR"/>
        </w:rPr>
        <w:t>-- Container for Protocol Extensions</w:t>
      </w:r>
    </w:p>
    <w:p w14:paraId="519F46CA"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w:t>
      </w:r>
    </w:p>
    <w:p w14:paraId="666B843A"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 **************************************************************</w:t>
      </w:r>
    </w:p>
    <w:p w14:paraId="45BCA4E6" w14:textId="77777777" w:rsidR="00A85C4E" w:rsidRPr="008956B8" w:rsidRDefault="00A85C4E" w:rsidP="0025045C">
      <w:pPr>
        <w:pStyle w:val="PL"/>
        <w:spacing w:line="0" w:lineRule="atLeast"/>
        <w:rPr>
          <w:noProof w:val="0"/>
          <w:snapToGrid w:val="0"/>
          <w:lang w:val="fr-FR"/>
        </w:rPr>
      </w:pPr>
    </w:p>
    <w:p w14:paraId="710EE0BF" w14:textId="77777777" w:rsidR="00A85C4E" w:rsidRPr="008956B8" w:rsidRDefault="00A85C4E" w:rsidP="0025045C">
      <w:pPr>
        <w:pStyle w:val="PL"/>
        <w:spacing w:line="0" w:lineRule="atLeast"/>
        <w:rPr>
          <w:noProof w:val="0"/>
          <w:snapToGrid w:val="0"/>
          <w:lang w:val="fr-FR"/>
        </w:rPr>
      </w:pPr>
      <w:r w:rsidRPr="008956B8">
        <w:rPr>
          <w:noProof w:val="0"/>
          <w:snapToGrid w:val="0"/>
          <w:lang w:val="fr-FR"/>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8956B8">
        <w:rPr>
          <w:noProof w:val="0"/>
          <w:snapToGrid w:val="0"/>
          <w:lang w:val="fr-FR"/>
        </w:rPr>
        <w:tab/>
      </w:r>
      <w:r w:rsidRPr="00D629EF">
        <w:rPr>
          <w:noProof w:val="0"/>
          <w:snapToGrid w:val="0"/>
        </w:rPr>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5975" w:name="_CR10"/>
      <w:bookmarkStart w:id="5976" w:name="_Toc20955688"/>
      <w:bookmarkStart w:id="5977" w:name="_Toc29461131"/>
      <w:bookmarkStart w:id="5978" w:name="_Toc29505863"/>
      <w:bookmarkStart w:id="5979" w:name="_Toc36556388"/>
      <w:bookmarkStart w:id="5980" w:name="_Toc45881875"/>
      <w:bookmarkStart w:id="5981" w:name="_Toc51852516"/>
      <w:bookmarkStart w:id="5982" w:name="_Toc56620467"/>
      <w:bookmarkStart w:id="5983" w:name="_Toc64448109"/>
      <w:bookmarkStart w:id="5984" w:name="_Toc74152885"/>
      <w:bookmarkStart w:id="5985" w:name="_Toc88656311"/>
      <w:bookmarkStart w:id="5986" w:name="_Toc88657370"/>
      <w:bookmarkStart w:id="5987" w:name="_Toc105657476"/>
      <w:bookmarkStart w:id="5988" w:name="_Toc106108857"/>
      <w:bookmarkStart w:id="5989" w:name="_Toc112687960"/>
      <w:bookmarkStart w:id="5990" w:name="_Toc145327008"/>
      <w:bookmarkEnd w:id="5975"/>
      <w:r w:rsidRPr="00D629EF">
        <w:t>10</w:t>
      </w:r>
      <w:r w:rsidRPr="00D629EF">
        <w:tab/>
        <w:t>Handling of unknown, unforeseen and erroneous protocol data</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99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991"/>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5992" w:name="_CRAnnexAinformative"/>
      <w:bookmarkStart w:id="5993" w:name="historyclause"/>
      <w:bookmarkEnd w:id="5992"/>
      <w:r w:rsidRPr="00D629EF">
        <w:br w:type="page"/>
      </w:r>
      <w:bookmarkStart w:id="5994" w:name="_Toc20955689"/>
      <w:bookmarkStart w:id="5995" w:name="_Toc29461132"/>
      <w:bookmarkStart w:id="5996" w:name="_Toc29505864"/>
      <w:bookmarkStart w:id="5997" w:name="_Toc36556389"/>
      <w:bookmarkStart w:id="5998" w:name="_Toc45881876"/>
      <w:bookmarkStart w:id="5999" w:name="_Toc51852517"/>
      <w:bookmarkStart w:id="6000" w:name="_Toc56620468"/>
      <w:bookmarkStart w:id="6001" w:name="_Toc64448110"/>
      <w:bookmarkStart w:id="6002" w:name="_Toc74152886"/>
      <w:bookmarkStart w:id="6003" w:name="_Toc88656312"/>
      <w:bookmarkStart w:id="6004" w:name="_Toc88657371"/>
      <w:bookmarkStart w:id="6005" w:name="_Toc105657477"/>
      <w:bookmarkStart w:id="6006" w:name="_Toc106108858"/>
      <w:bookmarkStart w:id="6007" w:name="_Toc112687961"/>
      <w:bookmarkStart w:id="6008" w:name="_Toc145327009"/>
      <w:r w:rsidRPr="00D629EF">
        <w:t>Annex A (informative):</w:t>
      </w:r>
      <w:r w:rsidRPr="00D629EF">
        <w:br/>
        <w:t>Change History</w:t>
      </w:r>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5993"/>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bookmarkEnd w:id="1"/>
      <w:bookmarkEnd w:id="2"/>
    </w:tbl>
    <w:p w14:paraId="5703FB3D" w14:textId="77777777" w:rsidR="00D4104A" w:rsidRPr="00D629EF" w:rsidRDefault="00D4104A" w:rsidP="00A85C4E"/>
    <w:sectPr w:rsidR="00D4104A" w:rsidRPr="00D629EF" w:rsidSect="00816676">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AC39" w14:textId="77777777" w:rsidR="00204883" w:rsidRDefault="00204883">
      <w:r>
        <w:separator/>
      </w:r>
    </w:p>
  </w:endnote>
  <w:endnote w:type="continuationSeparator" w:id="0">
    <w:p w14:paraId="467433F6" w14:textId="77777777" w:rsidR="00204883" w:rsidRDefault="00204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1D5F2" w14:textId="77777777" w:rsidR="00204883" w:rsidRDefault="00204883">
      <w:r>
        <w:separator/>
      </w:r>
    </w:p>
  </w:footnote>
  <w:footnote w:type="continuationSeparator" w:id="0">
    <w:p w14:paraId="1BFC8BF4" w14:textId="77777777" w:rsidR="00204883" w:rsidRDefault="00204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2141906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121B">
      <w:rPr>
        <w:rFonts w:ascii="Arial" w:hAnsi="Arial" w:cs="Arial"/>
        <w:b/>
        <w:noProof/>
        <w:sz w:val="18"/>
        <w:szCs w:val="18"/>
      </w:rPr>
      <w:t>3GPP TS 37.483 V18.0.0 (2023-12)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371B1DD2"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121B">
      <w:rPr>
        <w:rFonts w:ascii="Arial" w:hAnsi="Arial" w:cs="Arial"/>
        <w:b/>
        <w:noProof/>
        <w:sz w:val="18"/>
        <w:szCs w:val="18"/>
      </w:rPr>
      <w:t>Release 18</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3FC01D3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121B">
      <w:rPr>
        <w:rFonts w:ascii="Arial" w:hAnsi="Arial" w:cs="Arial"/>
        <w:b/>
        <w:noProof/>
        <w:sz w:val="18"/>
        <w:szCs w:val="18"/>
      </w:rPr>
      <w:t>3GPP TS 37.483 V18.0.0 (2023-12)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37FE8AB6"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121B">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2441"/>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73FAB"/>
    <w:rsid w:val="00076CA3"/>
    <w:rsid w:val="00077166"/>
    <w:rsid w:val="0007785E"/>
    <w:rsid w:val="00080512"/>
    <w:rsid w:val="0008390A"/>
    <w:rsid w:val="00083B24"/>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4883"/>
    <w:rsid w:val="0020590D"/>
    <w:rsid w:val="00206905"/>
    <w:rsid w:val="002069C5"/>
    <w:rsid w:val="002113DD"/>
    <w:rsid w:val="00213370"/>
    <w:rsid w:val="00213E46"/>
    <w:rsid w:val="00214E12"/>
    <w:rsid w:val="00220933"/>
    <w:rsid w:val="00222426"/>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2CEF"/>
    <w:rsid w:val="00274FFF"/>
    <w:rsid w:val="00275531"/>
    <w:rsid w:val="00275D00"/>
    <w:rsid w:val="002777E3"/>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03"/>
    <w:rsid w:val="003F4568"/>
    <w:rsid w:val="003F58C2"/>
    <w:rsid w:val="003F6B0E"/>
    <w:rsid w:val="00400A48"/>
    <w:rsid w:val="00402FAF"/>
    <w:rsid w:val="004043E1"/>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3C76"/>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8F2"/>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1753D"/>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6B8"/>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6919"/>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emf"/><Relationship Id="rId112" Type="http://schemas.openxmlformats.org/officeDocument/2006/relationships/package" Target="embeddings/Microsoft_Visio_Drawing41.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vsd"/><Relationship Id="rId102" Type="http://schemas.openxmlformats.org/officeDocument/2006/relationships/package" Target="embeddings/Microsoft_Visio_Drawing36.vsdx"/><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package" Target="embeddings/Microsoft_Visio_Drawing30.vsdx"/><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package" Target="embeddings/Microsoft_Visio_Drawing3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5.bin"/><Relationship Id="rId93" Type="http://schemas.openxmlformats.org/officeDocument/2006/relationships/image" Target="media/image44.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image" Target="media/image49.emf"/><Relationship Id="rId108" Type="http://schemas.openxmlformats.org/officeDocument/2006/relationships/package" Target="embeddings/Microsoft_Visio_Drawing39.vsdx"/><Relationship Id="rId116" Type="http://schemas.openxmlformats.org/officeDocument/2006/relationships/package" Target="embeddings/Microsoft_Visio_Drawing43.vsdx"/><Relationship Id="rId124"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package" Target="embeddings/Microsoft_Visio_Drawing33.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package" Target="embeddings/Microsoft_Visio_Drawing38.vsdx"/><Relationship Id="rId114" Type="http://schemas.openxmlformats.org/officeDocument/2006/relationships/package" Target="embeddings/Microsoft_Visio_Drawing42.vsdx"/><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oleObject" Target="embeddings/Microsoft_Visio_2003-2010_Drawing1.vsd"/><Relationship Id="rId86" Type="http://schemas.openxmlformats.org/officeDocument/2006/relationships/image" Target="media/image40.emf"/><Relationship Id="rId94" Type="http://schemas.openxmlformats.org/officeDocument/2006/relationships/package" Target="embeddings/Microsoft_Visio_Drawing3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7.vsdx"/><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oleObject6.bin"/><Relationship Id="rId110" Type="http://schemas.openxmlformats.org/officeDocument/2006/relationships/package" Target="embeddings/Microsoft_Visio_Drawing40.vsd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230</TotalTime>
  <Pages>1</Pages>
  <Words>94614</Words>
  <Characters>539302</Characters>
  <Application>Microsoft Office Word</Application>
  <DocSecurity>0</DocSecurity>
  <Lines>4494</Lines>
  <Paragraphs>1265</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632651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7730</cp:lastModifiedBy>
  <cp:revision>8</cp:revision>
  <cp:lastPrinted>2017-12-03T16:24:00Z</cp:lastPrinted>
  <dcterms:created xsi:type="dcterms:W3CDTF">2023-12-22T10:23:00Z</dcterms:created>
  <dcterms:modified xsi:type="dcterms:W3CDTF">2023-12-25T12:34:00Z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