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EA75E" w14:textId="71684773" w:rsidR="00C3696E" w:rsidRPr="00CB168F" w:rsidRDefault="00C3696E" w:rsidP="006A4834">
      <w:pPr>
        <w:tabs>
          <w:tab w:val="left" w:pos="1985"/>
          <w:tab w:val="left" w:pos="7800"/>
        </w:tabs>
        <w:spacing w:after="0"/>
        <w:jc w:val="both"/>
        <w:rPr>
          <w:rFonts w:ascii="Arial" w:hAnsi="Arial" w:cs="Arial"/>
          <w:b/>
          <w:sz w:val="24"/>
        </w:rPr>
      </w:pPr>
      <w:bookmarkStart w:id="0" w:name="_Toc508617208"/>
      <w:r w:rsidRPr="00AC5DDB">
        <w:rPr>
          <w:rFonts w:ascii="Arial" w:hAnsi="Arial" w:cs="Arial"/>
          <w:b/>
          <w:sz w:val="24"/>
          <w:lang w:val="de-DE"/>
        </w:rPr>
        <w:t xml:space="preserve">3GPP TSG-RAN WG4 Meeting </w:t>
      </w:r>
      <w:r w:rsidRPr="006D5C99">
        <w:rPr>
          <w:rFonts w:ascii="Arial" w:hAnsi="Arial" w:cs="Arial"/>
          <w:b/>
          <w:sz w:val="24"/>
          <w:lang w:val="de-DE"/>
        </w:rPr>
        <w:t>#</w:t>
      </w:r>
      <w:r>
        <w:rPr>
          <w:rFonts w:ascii="Arial" w:hAnsi="Arial" w:cs="Arial"/>
          <w:b/>
          <w:sz w:val="24"/>
          <w:lang w:val="de-DE"/>
        </w:rPr>
        <w:t>11</w:t>
      </w:r>
      <w:r w:rsidR="00E6705B">
        <w:rPr>
          <w:rFonts w:ascii="Arial" w:hAnsi="Arial" w:cs="Arial"/>
          <w:b/>
          <w:sz w:val="24"/>
          <w:lang w:val="de-DE"/>
        </w:rPr>
        <w:t>2</w:t>
      </w:r>
      <w:r w:rsidR="00610A3A">
        <w:rPr>
          <w:rFonts w:ascii="Arial" w:hAnsi="Arial" w:cs="Arial"/>
          <w:b/>
          <w:sz w:val="24"/>
          <w:lang w:val="de-DE"/>
        </w:rPr>
        <w:t>bis</w:t>
      </w:r>
      <w:r w:rsidRPr="0012486F">
        <w:rPr>
          <w:rFonts w:ascii="Arial" w:hAnsi="Arial" w:cs="Arial"/>
          <w:b/>
          <w:sz w:val="24"/>
          <w:lang w:val="de-DE"/>
        </w:rPr>
        <w:tab/>
      </w:r>
      <w:r w:rsidR="006A4834" w:rsidRPr="006A4834">
        <w:rPr>
          <w:rFonts w:ascii="Arial" w:hAnsi="Arial" w:cs="Arial"/>
          <w:b/>
          <w:color w:val="FF0000"/>
          <w:sz w:val="24"/>
          <w:lang w:val="de-DE"/>
        </w:rPr>
        <w:t xml:space="preserve">Rev </w:t>
      </w:r>
      <w:r w:rsidR="002B2C27" w:rsidRPr="002B2C27">
        <w:rPr>
          <w:rFonts w:ascii="Arial" w:hAnsi="Arial" w:cs="Arial"/>
          <w:b/>
          <w:sz w:val="24"/>
          <w:lang w:val="de-DE"/>
        </w:rPr>
        <w:t>R4-2414982</w:t>
      </w:r>
      <w:r w:rsidRPr="0012486F">
        <w:rPr>
          <w:rFonts w:ascii="Arial" w:hAnsi="Arial" w:cs="Arial"/>
          <w:b/>
          <w:sz w:val="24"/>
          <w:lang w:val="de-DE"/>
        </w:rPr>
        <w:br/>
      </w:r>
      <w:r w:rsidR="00610A3A" w:rsidRPr="00A01738">
        <w:rPr>
          <w:rFonts w:ascii="Arial" w:eastAsia="宋体" w:hAnsi="Arial" w:cs="Arial"/>
          <w:b/>
          <w:sz w:val="24"/>
          <w:szCs w:val="24"/>
          <w:lang w:eastAsia="zh-CN"/>
        </w:rPr>
        <w:t>Hefei,</w:t>
      </w:r>
      <w:r w:rsidR="00610A3A">
        <w:rPr>
          <w:rFonts w:ascii="Arial" w:eastAsia="宋体" w:hAnsi="Arial" w:cs="Arial"/>
          <w:b/>
          <w:sz w:val="24"/>
          <w:szCs w:val="24"/>
          <w:lang w:eastAsia="zh-CN"/>
        </w:rPr>
        <w:t xml:space="preserve"> Anhui,</w:t>
      </w:r>
      <w:r w:rsidR="00610A3A" w:rsidRPr="00A01738">
        <w:rPr>
          <w:rFonts w:ascii="Arial" w:eastAsia="宋体" w:hAnsi="Arial" w:cs="Arial"/>
          <w:b/>
          <w:sz w:val="24"/>
          <w:szCs w:val="24"/>
          <w:lang w:eastAsia="zh-CN"/>
        </w:rPr>
        <w:t xml:space="preserve"> </w:t>
      </w:r>
      <w:r w:rsidR="00610A3A">
        <w:rPr>
          <w:rFonts w:ascii="Arial" w:eastAsia="宋体" w:hAnsi="Arial" w:cs="Arial"/>
          <w:b/>
          <w:sz w:val="24"/>
          <w:szCs w:val="24"/>
          <w:lang w:eastAsia="zh-CN"/>
        </w:rPr>
        <w:t>China, 14</w:t>
      </w:r>
      <w:r w:rsidR="00610A3A" w:rsidRPr="0052514D">
        <w:rPr>
          <w:rFonts w:ascii="Arial" w:eastAsia="宋体" w:hAnsi="Arial" w:cs="Arial"/>
          <w:b/>
          <w:sz w:val="24"/>
          <w:szCs w:val="24"/>
          <w:vertAlign w:val="superscript"/>
          <w:lang w:eastAsia="zh-CN"/>
        </w:rPr>
        <w:t>th</w:t>
      </w:r>
      <w:r w:rsidR="00610A3A" w:rsidRPr="0052514D">
        <w:rPr>
          <w:rFonts w:ascii="Arial" w:eastAsia="宋体" w:hAnsi="Arial" w:cs="Arial"/>
          <w:b/>
          <w:sz w:val="24"/>
          <w:szCs w:val="24"/>
          <w:lang w:eastAsia="zh-CN"/>
        </w:rPr>
        <w:t xml:space="preserve"> – </w:t>
      </w:r>
      <w:r w:rsidR="00610A3A">
        <w:rPr>
          <w:rFonts w:ascii="Arial" w:eastAsia="宋体" w:hAnsi="Arial" w:cs="Arial"/>
          <w:b/>
          <w:sz w:val="24"/>
          <w:szCs w:val="24"/>
          <w:lang w:eastAsia="zh-CN"/>
        </w:rPr>
        <w:t>18</w:t>
      </w:r>
      <w:r w:rsidR="00610A3A" w:rsidRPr="00A01738">
        <w:rPr>
          <w:rFonts w:ascii="Arial" w:eastAsia="宋体" w:hAnsi="Arial" w:cs="Arial"/>
          <w:b/>
          <w:sz w:val="24"/>
          <w:szCs w:val="24"/>
          <w:vertAlign w:val="superscript"/>
          <w:lang w:eastAsia="zh-CN"/>
        </w:rPr>
        <w:t>th</w:t>
      </w:r>
      <w:r w:rsidR="00610A3A">
        <w:rPr>
          <w:rFonts w:ascii="Arial" w:eastAsia="宋体" w:hAnsi="Arial" w:cs="Arial"/>
          <w:b/>
          <w:sz w:val="24"/>
          <w:szCs w:val="24"/>
          <w:lang w:eastAsia="zh-CN"/>
        </w:rPr>
        <w:t xml:space="preserve"> October</w:t>
      </w:r>
      <w:r w:rsidR="00610A3A" w:rsidRPr="0052514D">
        <w:rPr>
          <w:rFonts w:ascii="Arial" w:eastAsia="宋体" w:hAnsi="Arial" w:cs="Arial"/>
          <w:b/>
          <w:sz w:val="24"/>
          <w:szCs w:val="24"/>
          <w:lang w:eastAsia="zh-CN"/>
        </w:rPr>
        <w:t>, 2024</w:t>
      </w:r>
      <w:bookmarkStart w:id="1" w:name="_GoBack"/>
      <w:bookmarkEnd w:id="1"/>
    </w:p>
    <w:p w14:paraId="657E11A7" w14:textId="77777777" w:rsidR="00816C9D" w:rsidRPr="00C3696E" w:rsidRDefault="00816C9D" w:rsidP="00816C9D">
      <w:pPr>
        <w:rPr>
          <w:rFonts w:ascii="Arial" w:hAnsi="Arial" w:cs="Arial"/>
          <w:b/>
          <w:sz w:val="24"/>
          <w:szCs w:val="24"/>
        </w:rPr>
      </w:pPr>
    </w:p>
    <w:p w14:paraId="30781B38" w14:textId="1B67F76F" w:rsidR="00F00144" w:rsidRPr="0008103A" w:rsidRDefault="00F00144" w:rsidP="00F00144">
      <w:pPr>
        <w:tabs>
          <w:tab w:val="left" w:pos="2250"/>
        </w:tabs>
        <w:spacing w:after="0"/>
        <w:ind w:left="2160" w:hanging="2160"/>
        <w:rPr>
          <w:rFonts w:ascii="Arial" w:hAnsi="Arial" w:cs="Arial"/>
          <w:b/>
          <w:sz w:val="24"/>
          <w:szCs w:val="24"/>
        </w:rPr>
      </w:pPr>
      <w:r w:rsidRPr="0008103A">
        <w:rPr>
          <w:rFonts w:ascii="Arial" w:hAnsi="Arial" w:cs="Arial"/>
          <w:b/>
          <w:sz w:val="24"/>
          <w:szCs w:val="24"/>
        </w:rPr>
        <w:t>Title:</w:t>
      </w:r>
      <w:r w:rsidRPr="0008103A">
        <w:rPr>
          <w:rFonts w:ascii="Arial" w:hAnsi="Arial" w:cs="Arial"/>
          <w:b/>
          <w:sz w:val="24"/>
          <w:szCs w:val="24"/>
        </w:rPr>
        <w:tab/>
      </w:r>
      <w:r w:rsidR="00C3696E" w:rsidRPr="00C3696E">
        <w:rPr>
          <w:rFonts w:ascii="Arial" w:hAnsi="Arial" w:cs="Arial"/>
          <w:b/>
          <w:sz w:val="24"/>
          <w:szCs w:val="24"/>
        </w:rPr>
        <w:t xml:space="preserve">R19 </w:t>
      </w:r>
      <w:r w:rsidR="00CA563D">
        <w:rPr>
          <w:rFonts w:ascii="Arial" w:hAnsi="Arial" w:cs="Arial"/>
          <w:b/>
          <w:sz w:val="24"/>
          <w:szCs w:val="24"/>
        </w:rPr>
        <w:t>A</w:t>
      </w:r>
      <w:r w:rsidR="009929B7" w:rsidRPr="009929B7">
        <w:rPr>
          <w:rFonts w:ascii="Arial" w:hAnsi="Arial" w:cs="Arial"/>
          <w:b/>
          <w:sz w:val="24"/>
          <w:szCs w:val="24"/>
        </w:rPr>
        <w:t xml:space="preserve">MPR for </w:t>
      </w:r>
      <w:r w:rsidR="00F07457">
        <w:rPr>
          <w:rFonts w:ascii="Arial" w:hAnsi="Arial" w:cs="Arial"/>
          <w:b/>
          <w:sz w:val="24"/>
          <w:szCs w:val="24"/>
        </w:rPr>
        <w:t>n28 40MHz</w:t>
      </w:r>
    </w:p>
    <w:p w14:paraId="0AB90E3C" w14:textId="77777777" w:rsidR="00F00144" w:rsidRPr="0012486F" w:rsidRDefault="00F00144" w:rsidP="00F00144">
      <w:pPr>
        <w:tabs>
          <w:tab w:val="left" w:pos="2160"/>
        </w:tabs>
        <w:spacing w:after="0"/>
        <w:rPr>
          <w:rFonts w:ascii="Arial" w:hAnsi="Arial" w:cs="Arial"/>
          <w:b/>
          <w:sz w:val="24"/>
          <w:szCs w:val="24"/>
        </w:rPr>
      </w:pPr>
      <w:r w:rsidRPr="0012486F">
        <w:rPr>
          <w:rFonts w:ascii="Arial" w:hAnsi="Arial" w:cs="Arial"/>
          <w:b/>
          <w:sz w:val="24"/>
          <w:szCs w:val="24"/>
        </w:rPr>
        <w:t>Source:</w:t>
      </w:r>
      <w:r w:rsidRPr="0012486F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OPPO</w:t>
      </w:r>
    </w:p>
    <w:p w14:paraId="7863D3EF" w14:textId="3319FE5F" w:rsidR="00816C9D" w:rsidRPr="0012486F" w:rsidRDefault="00816C9D" w:rsidP="00626B46">
      <w:pPr>
        <w:tabs>
          <w:tab w:val="left" w:pos="2160"/>
        </w:tabs>
        <w:spacing w:after="0"/>
        <w:rPr>
          <w:rFonts w:ascii="Arial" w:hAnsi="Arial" w:cs="Arial"/>
          <w:b/>
          <w:sz w:val="24"/>
          <w:szCs w:val="24"/>
        </w:rPr>
      </w:pPr>
      <w:r w:rsidRPr="0012486F">
        <w:rPr>
          <w:rFonts w:ascii="Arial" w:hAnsi="Arial" w:cs="Arial"/>
          <w:b/>
          <w:sz w:val="24"/>
          <w:szCs w:val="24"/>
        </w:rPr>
        <w:t>Agenda item:</w:t>
      </w:r>
      <w:r w:rsidRPr="0012486F">
        <w:rPr>
          <w:rFonts w:ascii="Arial" w:hAnsi="Arial" w:cs="Arial"/>
          <w:b/>
          <w:sz w:val="24"/>
          <w:szCs w:val="24"/>
        </w:rPr>
        <w:tab/>
      </w:r>
      <w:r w:rsidR="00F07457">
        <w:rPr>
          <w:rFonts w:ascii="Arial" w:hAnsi="Arial" w:cs="Arial"/>
          <w:b/>
          <w:sz w:val="24"/>
          <w:szCs w:val="24"/>
        </w:rPr>
        <w:t>5.20.</w:t>
      </w:r>
      <w:r w:rsidR="00824A4B">
        <w:rPr>
          <w:rFonts w:ascii="Arial" w:hAnsi="Arial" w:cs="Arial"/>
          <w:b/>
          <w:sz w:val="24"/>
          <w:szCs w:val="24"/>
        </w:rPr>
        <w:t>2</w:t>
      </w:r>
    </w:p>
    <w:p w14:paraId="28C6643F" w14:textId="77777777" w:rsidR="00816C9D" w:rsidRPr="0008103A" w:rsidRDefault="00816C9D" w:rsidP="00626B46">
      <w:pPr>
        <w:tabs>
          <w:tab w:val="left" w:pos="2160"/>
        </w:tabs>
        <w:spacing w:after="0"/>
        <w:rPr>
          <w:rFonts w:ascii="Arial" w:hAnsi="Arial" w:cs="Arial"/>
          <w:b/>
          <w:sz w:val="24"/>
          <w:szCs w:val="24"/>
        </w:rPr>
      </w:pPr>
      <w:r w:rsidRPr="0008103A">
        <w:rPr>
          <w:rFonts w:ascii="Arial" w:hAnsi="Arial" w:cs="Arial"/>
          <w:b/>
          <w:sz w:val="24"/>
          <w:szCs w:val="24"/>
        </w:rPr>
        <w:t>Document for:</w:t>
      </w:r>
      <w:r w:rsidRPr="0008103A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Approval</w:t>
      </w:r>
    </w:p>
    <w:p w14:paraId="5E00986E" w14:textId="77777777" w:rsidR="00816C9D" w:rsidRDefault="00816C9D" w:rsidP="00F0257E">
      <w:pPr>
        <w:pStyle w:val="1"/>
        <w:numPr>
          <w:ilvl w:val="0"/>
          <w:numId w:val="3"/>
        </w:numPr>
      </w:pPr>
      <w:r w:rsidRPr="00647B25">
        <w:t>Introduction</w:t>
      </w:r>
    </w:p>
    <w:p w14:paraId="743B2B58" w14:textId="0E5A8BF6" w:rsidR="003B63B9" w:rsidRDefault="00277A34" w:rsidP="00597583">
      <w:pPr>
        <w:spacing w:after="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This paper discuss</w:t>
      </w:r>
      <w:r w:rsidR="00663DBA">
        <w:rPr>
          <w:rFonts w:eastAsiaTheme="minorEastAsia"/>
          <w:lang w:eastAsia="zh-CN"/>
        </w:rPr>
        <w:t>es</w:t>
      </w:r>
      <w:r>
        <w:rPr>
          <w:rFonts w:eastAsiaTheme="minorEastAsia"/>
          <w:lang w:eastAsia="zh-CN"/>
        </w:rPr>
        <w:t xml:space="preserve"> the </w:t>
      </w:r>
      <w:r w:rsidR="00103E1B">
        <w:rPr>
          <w:rFonts w:eastAsiaTheme="minorEastAsia"/>
          <w:lang w:eastAsia="zh-CN"/>
        </w:rPr>
        <w:t>NS_18 A</w:t>
      </w:r>
      <w:r w:rsidR="00204D4C">
        <w:rPr>
          <w:rFonts w:eastAsiaTheme="minorEastAsia"/>
          <w:lang w:eastAsia="zh-CN"/>
        </w:rPr>
        <w:t xml:space="preserve">MPR </w:t>
      </w:r>
      <w:r w:rsidR="00204D4C">
        <w:rPr>
          <w:rFonts w:eastAsiaTheme="minorEastAsia" w:hint="eastAsia"/>
          <w:lang w:eastAsia="zh-CN"/>
        </w:rPr>
        <w:t>for</w:t>
      </w:r>
      <w:r w:rsidR="00ED5D94">
        <w:rPr>
          <w:rFonts w:eastAsiaTheme="minorEastAsia"/>
          <w:lang w:eastAsia="zh-CN"/>
        </w:rPr>
        <w:t xml:space="preserve"> n28 40MHz for both PC3 and PC2</w:t>
      </w:r>
      <w:r w:rsidR="00B325E4">
        <w:rPr>
          <w:rFonts w:eastAsiaTheme="minorEastAsia"/>
          <w:lang w:eastAsia="zh-CN"/>
        </w:rPr>
        <w:t xml:space="preserve"> per WF [1]</w:t>
      </w:r>
      <w:r w:rsidR="002C052B">
        <w:rPr>
          <w:rFonts w:eastAsiaTheme="minorEastAsia"/>
          <w:lang w:eastAsia="zh-CN"/>
        </w:rPr>
        <w:t>.</w:t>
      </w:r>
    </w:p>
    <w:p w14:paraId="0F93E8BE" w14:textId="6CF6CCB3" w:rsidR="00D50C15" w:rsidRDefault="00D50C15" w:rsidP="00D50C15">
      <w:pPr>
        <w:pStyle w:val="1"/>
        <w:numPr>
          <w:ilvl w:val="0"/>
          <w:numId w:val="3"/>
        </w:numPr>
      </w:pPr>
      <w:r>
        <w:t>Discussion</w:t>
      </w:r>
    </w:p>
    <w:p w14:paraId="3274BDCF" w14:textId="21DB4C42" w:rsidR="004D7D8A" w:rsidRDefault="00103E1B" w:rsidP="00AF3957">
      <w:pPr>
        <w:pStyle w:val="2"/>
        <w:numPr>
          <w:ilvl w:val="1"/>
          <w:numId w:val="25"/>
        </w:numPr>
        <w:spacing w:before="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A</w:t>
      </w:r>
      <w:r w:rsidR="004D7D8A">
        <w:rPr>
          <w:rFonts w:eastAsiaTheme="minorEastAsia"/>
          <w:lang w:eastAsia="zh-CN"/>
        </w:rPr>
        <w:t>MRP</w:t>
      </w:r>
      <w:r w:rsidR="004908D2">
        <w:rPr>
          <w:rFonts w:eastAsiaTheme="minorEastAsia"/>
          <w:lang w:eastAsia="zh-CN"/>
        </w:rPr>
        <w:t xml:space="preserve"> </w:t>
      </w:r>
      <w:r w:rsidR="00CE6F45">
        <w:rPr>
          <w:rFonts w:eastAsiaTheme="minorEastAsia"/>
          <w:lang w:eastAsia="zh-CN"/>
        </w:rPr>
        <w:t>for PC3</w:t>
      </w:r>
      <w:r w:rsidR="00950837">
        <w:rPr>
          <w:rFonts w:eastAsiaTheme="minorEastAsia"/>
          <w:lang w:eastAsia="zh-CN"/>
        </w:rPr>
        <w:t xml:space="preserve"> with 1Tx</w:t>
      </w:r>
    </w:p>
    <w:p w14:paraId="43FB8463" w14:textId="4885BC17" w:rsidR="001B26FC" w:rsidRPr="00727054" w:rsidRDefault="001B26FC" w:rsidP="00727054">
      <w:pPr>
        <w:pStyle w:val="3"/>
        <w:ind w:left="720" w:hanging="720"/>
        <w:rPr>
          <w:rFonts w:eastAsia="宋体"/>
          <w:szCs w:val="18"/>
          <w:lang w:val="sv-SE" w:eastAsia="zh-CN"/>
        </w:rPr>
      </w:pPr>
      <w:r w:rsidRPr="00727054">
        <w:rPr>
          <w:rFonts w:eastAsia="宋体"/>
          <w:szCs w:val="18"/>
          <w:lang w:val="sv-SE" w:eastAsia="zh-CN"/>
        </w:rPr>
        <w:t>2.</w:t>
      </w:r>
      <w:r w:rsidR="00AF3957">
        <w:rPr>
          <w:rFonts w:eastAsia="宋体"/>
          <w:szCs w:val="18"/>
          <w:lang w:val="sv-SE" w:eastAsia="zh-CN"/>
        </w:rPr>
        <w:t>1</w:t>
      </w:r>
      <w:r w:rsidR="00555049" w:rsidRPr="00727054">
        <w:rPr>
          <w:rFonts w:eastAsia="宋体"/>
          <w:szCs w:val="18"/>
          <w:lang w:val="sv-SE" w:eastAsia="zh-CN"/>
        </w:rPr>
        <w:t>.1</w:t>
      </w:r>
      <w:r w:rsidRPr="00727054">
        <w:rPr>
          <w:rFonts w:eastAsia="宋体"/>
          <w:szCs w:val="18"/>
          <w:lang w:val="sv-SE" w:eastAsia="zh-CN"/>
        </w:rPr>
        <w:t xml:space="preserve"> </w:t>
      </w:r>
      <w:r w:rsidR="00103E1B">
        <w:rPr>
          <w:rFonts w:eastAsia="宋体"/>
          <w:szCs w:val="18"/>
          <w:lang w:val="sv-SE" w:eastAsia="zh-CN"/>
        </w:rPr>
        <w:t>A</w:t>
      </w:r>
      <w:r w:rsidRPr="00727054">
        <w:rPr>
          <w:rFonts w:eastAsia="宋体"/>
          <w:szCs w:val="18"/>
          <w:lang w:val="sv-SE" w:eastAsia="zh-CN"/>
        </w:rPr>
        <w:t xml:space="preserve">MRP </w:t>
      </w:r>
      <w:r w:rsidR="00950837">
        <w:rPr>
          <w:rFonts w:eastAsia="宋体"/>
          <w:szCs w:val="18"/>
          <w:lang w:val="sv-SE" w:eastAsia="zh-CN"/>
        </w:rPr>
        <w:t>region definition</w:t>
      </w:r>
    </w:p>
    <w:p w14:paraId="31BAADFC" w14:textId="42EF73F5" w:rsidR="00BD05C4" w:rsidRDefault="0045400D" w:rsidP="004D7D8A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 xml:space="preserve">The </w:t>
      </w:r>
      <w:r w:rsidR="00CD5E0F">
        <w:rPr>
          <w:rFonts w:eastAsiaTheme="minorEastAsia"/>
          <w:lang w:eastAsia="zh-CN"/>
        </w:rPr>
        <w:t xml:space="preserve">AMPR simulation </w:t>
      </w:r>
      <w:r>
        <w:rPr>
          <w:rFonts w:eastAsiaTheme="minorEastAsia"/>
          <w:lang w:eastAsia="zh-CN"/>
        </w:rPr>
        <w:t>configurations</w:t>
      </w:r>
      <w:r w:rsidR="00BD05C4">
        <w:rPr>
          <w:rFonts w:eastAsiaTheme="minorEastAsia"/>
          <w:lang w:eastAsia="zh-CN"/>
        </w:rPr>
        <w:t xml:space="preserve"> are:</w:t>
      </w:r>
    </w:p>
    <w:p w14:paraId="59DD7C65" w14:textId="267EBD30" w:rsidR="00735979" w:rsidRDefault="00735979" w:rsidP="00BD05C4">
      <w:pPr>
        <w:pStyle w:val="af5"/>
        <w:numPr>
          <w:ilvl w:val="0"/>
          <w:numId w:val="23"/>
        </w:numPr>
        <w:rPr>
          <w:rFonts w:ascii="Times New Roman" w:eastAsiaTheme="minorEastAsia" w:hAnsi="Times New Roman"/>
          <w:sz w:val="20"/>
          <w:szCs w:val="20"/>
          <w:lang w:val="en-GB" w:eastAsia="zh-CN"/>
        </w:rPr>
      </w:pPr>
      <w:r>
        <w:rPr>
          <w:rFonts w:ascii="Times New Roman" w:eastAsiaTheme="minorEastAsia" w:hAnsi="Times New Roman"/>
          <w:sz w:val="20"/>
          <w:szCs w:val="20"/>
          <w:lang w:val="en-GB" w:eastAsia="zh-CN"/>
        </w:rPr>
        <w:t>power class PC</w:t>
      </w:r>
      <w:r w:rsidR="00CE6F45">
        <w:rPr>
          <w:rFonts w:ascii="Times New Roman" w:eastAsiaTheme="minorEastAsia" w:hAnsi="Times New Roman"/>
          <w:sz w:val="20"/>
          <w:szCs w:val="20"/>
          <w:lang w:val="en-GB" w:eastAsia="zh-CN"/>
        </w:rPr>
        <w:t>3</w:t>
      </w:r>
    </w:p>
    <w:p w14:paraId="2A581D3E" w14:textId="0F7636E8" w:rsidR="00750219" w:rsidRDefault="00CE6F45" w:rsidP="00BD05C4">
      <w:pPr>
        <w:pStyle w:val="af5"/>
        <w:numPr>
          <w:ilvl w:val="0"/>
          <w:numId w:val="23"/>
        </w:numPr>
        <w:rPr>
          <w:rFonts w:ascii="Times New Roman" w:eastAsiaTheme="minorEastAsia" w:hAnsi="Times New Roman"/>
          <w:sz w:val="20"/>
          <w:szCs w:val="20"/>
          <w:lang w:val="en-GB" w:eastAsia="zh-CN"/>
        </w:rPr>
      </w:pPr>
      <w:r>
        <w:rPr>
          <w:rFonts w:ascii="Times New Roman" w:eastAsiaTheme="minorEastAsia" w:hAnsi="Times New Roman"/>
          <w:sz w:val="20"/>
          <w:szCs w:val="20"/>
          <w:lang w:val="en-GB" w:eastAsia="zh-CN"/>
        </w:rPr>
        <w:t xml:space="preserve">One </w:t>
      </w:r>
      <w:r w:rsidR="00750219">
        <w:rPr>
          <w:rFonts w:ascii="Times New Roman" w:eastAsiaTheme="minorEastAsia" w:hAnsi="Times New Roman" w:hint="eastAsia"/>
          <w:sz w:val="20"/>
          <w:szCs w:val="20"/>
          <w:lang w:val="en-GB" w:eastAsia="zh-CN"/>
        </w:rPr>
        <w:t>P</w:t>
      </w:r>
      <w:r w:rsidR="00750219">
        <w:rPr>
          <w:rFonts w:ascii="Times New Roman" w:eastAsiaTheme="minorEastAsia" w:hAnsi="Times New Roman"/>
          <w:sz w:val="20"/>
          <w:szCs w:val="20"/>
          <w:lang w:val="en-GB" w:eastAsia="zh-CN"/>
        </w:rPr>
        <w:t>C</w:t>
      </w:r>
      <w:r>
        <w:rPr>
          <w:rFonts w:ascii="Times New Roman" w:eastAsiaTheme="minorEastAsia" w:hAnsi="Times New Roman"/>
          <w:sz w:val="20"/>
          <w:szCs w:val="20"/>
          <w:lang w:val="en-GB" w:eastAsia="zh-CN"/>
        </w:rPr>
        <w:t>3</w:t>
      </w:r>
      <w:r w:rsidR="00750219">
        <w:rPr>
          <w:rFonts w:ascii="Times New Roman" w:eastAsiaTheme="minorEastAsia" w:hAnsi="Times New Roman"/>
          <w:sz w:val="20"/>
          <w:szCs w:val="20"/>
          <w:lang w:val="en-GB" w:eastAsia="zh-CN"/>
        </w:rPr>
        <w:t xml:space="preserve"> </w:t>
      </w:r>
      <w:r w:rsidR="002B497B">
        <w:rPr>
          <w:rFonts w:ascii="Times New Roman" w:eastAsiaTheme="minorEastAsia" w:hAnsi="Times New Roman"/>
          <w:sz w:val="20"/>
          <w:szCs w:val="20"/>
          <w:lang w:val="en-GB" w:eastAsia="zh-CN"/>
        </w:rPr>
        <w:t xml:space="preserve">low band </w:t>
      </w:r>
      <w:r w:rsidR="00750219">
        <w:rPr>
          <w:rFonts w:ascii="Times New Roman" w:eastAsiaTheme="minorEastAsia" w:hAnsi="Times New Roman"/>
          <w:sz w:val="20"/>
          <w:szCs w:val="20"/>
          <w:lang w:val="en-GB" w:eastAsia="zh-CN"/>
        </w:rPr>
        <w:t>PA</w:t>
      </w:r>
    </w:p>
    <w:p w14:paraId="5635B924" w14:textId="06A706C4" w:rsidR="00C55001" w:rsidRDefault="00C55001" w:rsidP="00C55001">
      <w:pPr>
        <w:pStyle w:val="af5"/>
        <w:numPr>
          <w:ilvl w:val="0"/>
          <w:numId w:val="23"/>
        </w:numPr>
        <w:rPr>
          <w:rFonts w:ascii="Times New Roman" w:eastAsiaTheme="minorEastAsia" w:hAnsi="Times New Roman"/>
          <w:sz w:val="20"/>
          <w:szCs w:val="20"/>
          <w:lang w:val="en-GB" w:eastAsia="zh-CN"/>
        </w:rPr>
      </w:pPr>
      <w:r>
        <w:rPr>
          <w:rFonts w:ascii="Times New Roman" w:eastAsiaTheme="minorEastAsia" w:hAnsi="Times New Roman"/>
          <w:sz w:val="20"/>
          <w:szCs w:val="20"/>
          <w:lang w:val="en-GB" w:eastAsia="zh-CN"/>
        </w:rPr>
        <w:t xml:space="preserve">40MHz CBW with 30khz </w:t>
      </w:r>
      <w:proofErr w:type="spellStart"/>
      <w:r w:rsidRPr="00BD05C4">
        <w:rPr>
          <w:rFonts w:ascii="Times New Roman" w:eastAsiaTheme="minorEastAsia" w:hAnsi="Times New Roman"/>
          <w:sz w:val="20"/>
          <w:szCs w:val="20"/>
          <w:lang w:val="en-GB" w:eastAsia="zh-CN"/>
        </w:rPr>
        <w:t>scs</w:t>
      </w:r>
      <w:proofErr w:type="spellEnd"/>
      <w:r w:rsidR="00CB2A4D">
        <w:rPr>
          <w:rFonts w:ascii="Times New Roman" w:eastAsiaTheme="minorEastAsia" w:hAnsi="Times New Roman"/>
          <w:sz w:val="20"/>
          <w:szCs w:val="20"/>
          <w:lang w:val="en-GB" w:eastAsia="zh-CN"/>
        </w:rPr>
        <w:t xml:space="preserve"> (figure 1)</w:t>
      </w:r>
    </w:p>
    <w:p w14:paraId="2CDF439C" w14:textId="452529B0" w:rsidR="00BD05C4" w:rsidRDefault="00346778" w:rsidP="00BD05C4">
      <w:pPr>
        <w:pStyle w:val="af5"/>
        <w:numPr>
          <w:ilvl w:val="0"/>
          <w:numId w:val="23"/>
        </w:numPr>
        <w:rPr>
          <w:rFonts w:ascii="Times New Roman" w:eastAsiaTheme="minorEastAsia" w:hAnsi="Times New Roman"/>
          <w:sz w:val="20"/>
          <w:szCs w:val="20"/>
          <w:lang w:val="en-GB" w:eastAsia="zh-CN"/>
        </w:rPr>
      </w:pPr>
      <w:r w:rsidRPr="00BD05C4">
        <w:rPr>
          <w:rFonts w:ascii="Times New Roman" w:eastAsiaTheme="minorEastAsia" w:hAnsi="Times New Roman"/>
          <w:sz w:val="20"/>
          <w:szCs w:val="20"/>
          <w:lang w:val="en-GB" w:eastAsia="zh-CN"/>
        </w:rPr>
        <w:t>CP-OFDM</w:t>
      </w:r>
      <w:r w:rsidR="00BD05C4">
        <w:rPr>
          <w:rFonts w:ascii="Times New Roman" w:eastAsiaTheme="minorEastAsia" w:hAnsi="Times New Roman"/>
          <w:sz w:val="20"/>
          <w:szCs w:val="20"/>
          <w:lang w:val="en-GB" w:eastAsia="zh-CN"/>
        </w:rPr>
        <w:t xml:space="preserve"> /</w:t>
      </w:r>
      <w:r w:rsidR="002B497B">
        <w:rPr>
          <w:rFonts w:ascii="Times New Roman" w:eastAsiaTheme="minorEastAsia" w:hAnsi="Times New Roman"/>
          <w:sz w:val="20"/>
          <w:szCs w:val="20"/>
          <w:lang w:val="en-GB" w:eastAsia="zh-CN"/>
        </w:rPr>
        <w:t xml:space="preserve"> </w:t>
      </w:r>
      <w:r w:rsidRPr="00BD05C4">
        <w:rPr>
          <w:rFonts w:ascii="Times New Roman" w:eastAsiaTheme="minorEastAsia" w:hAnsi="Times New Roman"/>
          <w:sz w:val="20"/>
          <w:szCs w:val="20"/>
          <w:lang w:val="en-GB" w:eastAsia="zh-CN"/>
        </w:rPr>
        <w:t>DFT-S-OFDM</w:t>
      </w:r>
    </w:p>
    <w:p w14:paraId="004CE83A" w14:textId="6A99A603" w:rsidR="006214DC" w:rsidRDefault="00DA4A7E" w:rsidP="006214DC">
      <w:pPr>
        <w:pStyle w:val="af5"/>
        <w:numPr>
          <w:ilvl w:val="0"/>
          <w:numId w:val="23"/>
        </w:numPr>
        <w:rPr>
          <w:rFonts w:ascii="Times New Roman" w:eastAsiaTheme="minorEastAsia" w:hAnsi="Times New Roman"/>
          <w:sz w:val="20"/>
          <w:szCs w:val="20"/>
          <w:lang w:val="en-GB" w:eastAsia="zh-CN"/>
        </w:rPr>
      </w:pPr>
      <w:r>
        <w:rPr>
          <w:rFonts w:ascii="Times New Roman" w:eastAsiaTheme="minorEastAsia" w:hAnsi="Times New Roman"/>
          <w:sz w:val="20"/>
          <w:szCs w:val="20"/>
          <w:lang w:val="en-GB" w:eastAsia="zh-CN"/>
        </w:rPr>
        <w:t>M</w:t>
      </w:r>
      <w:r w:rsidR="00264559">
        <w:rPr>
          <w:rFonts w:ascii="Times New Roman" w:eastAsiaTheme="minorEastAsia" w:hAnsi="Times New Roman"/>
          <w:sz w:val="20"/>
          <w:szCs w:val="20"/>
          <w:lang w:val="en-GB" w:eastAsia="zh-CN"/>
        </w:rPr>
        <w:t xml:space="preserve">odulation </w:t>
      </w:r>
      <w:r w:rsidR="00A42F94">
        <w:rPr>
          <w:rFonts w:ascii="Times New Roman" w:eastAsiaTheme="minorEastAsia" w:hAnsi="Times New Roman"/>
          <w:sz w:val="20"/>
          <w:szCs w:val="20"/>
          <w:lang w:val="en-GB" w:eastAsia="zh-CN"/>
        </w:rPr>
        <w:t xml:space="preserve">pi/2 </w:t>
      </w:r>
      <w:proofErr w:type="spellStart"/>
      <w:r w:rsidR="00A42F94">
        <w:rPr>
          <w:rFonts w:ascii="Times New Roman" w:eastAsiaTheme="minorEastAsia" w:hAnsi="Times New Roman"/>
          <w:sz w:val="20"/>
          <w:szCs w:val="20"/>
          <w:lang w:val="en-GB" w:eastAsia="zh-CN"/>
        </w:rPr>
        <w:t>bpsk</w:t>
      </w:r>
      <w:proofErr w:type="spellEnd"/>
      <w:r w:rsidR="00A42F94">
        <w:rPr>
          <w:rFonts w:ascii="Times New Roman" w:eastAsiaTheme="minorEastAsia" w:hAnsi="Times New Roman"/>
          <w:sz w:val="20"/>
          <w:szCs w:val="20"/>
          <w:lang w:val="en-GB" w:eastAsia="zh-CN"/>
        </w:rPr>
        <w:t xml:space="preserve">, </w:t>
      </w:r>
      <w:proofErr w:type="spellStart"/>
      <w:r w:rsidR="00264559">
        <w:rPr>
          <w:rFonts w:ascii="Times New Roman" w:eastAsiaTheme="minorEastAsia" w:hAnsi="Times New Roman"/>
          <w:sz w:val="20"/>
          <w:szCs w:val="20"/>
          <w:lang w:val="en-GB" w:eastAsia="zh-CN"/>
        </w:rPr>
        <w:t>qpsk</w:t>
      </w:r>
      <w:proofErr w:type="spellEnd"/>
      <w:r w:rsidR="00A42F94">
        <w:rPr>
          <w:rFonts w:ascii="Times New Roman" w:eastAsiaTheme="minorEastAsia" w:hAnsi="Times New Roman"/>
          <w:sz w:val="20"/>
          <w:szCs w:val="20"/>
          <w:lang w:val="en-GB" w:eastAsia="zh-CN"/>
        </w:rPr>
        <w:t>, 16qam, 64qam, 256qam</w:t>
      </w:r>
    </w:p>
    <w:p w14:paraId="2382BE99" w14:textId="35C18165" w:rsidR="006214DC" w:rsidRDefault="006214DC" w:rsidP="006214DC">
      <w:pPr>
        <w:pStyle w:val="af5"/>
        <w:numPr>
          <w:ilvl w:val="0"/>
          <w:numId w:val="23"/>
        </w:numPr>
        <w:rPr>
          <w:rFonts w:ascii="Times New Roman" w:eastAsiaTheme="minorEastAsia" w:hAnsi="Times New Roman"/>
          <w:sz w:val="20"/>
          <w:szCs w:val="20"/>
          <w:lang w:val="en-GB" w:eastAsia="zh-CN"/>
        </w:rPr>
      </w:pPr>
      <w:r>
        <w:rPr>
          <w:rFonts w:ascii="Times New Roman" w:eastAsiaTheme="minorEastAsia" w:hAnsi="Times New Roman"/>
          <w:sz w:val="20"/>
          <w:szCs w:val="20"/>
          <w:lang w:val="en-GB" w:eastAsia="zh-CN"/>
        </w:rPr>
        <w:t>AMPR</w:t>
      </w:r>
      <w:r w:rsidR="003F561F">
        <w:rPr>
          <w:rFonts w:ascii="Times New Roman" w:eastAsiaTheme="minorEastAsia" w:hAnsi="Times New Roman"/>
          <w:sz w:val="20"/>
          <w:szCs w:val="20"/>
          <w:lang w:val="en-GB" w:eastAsia="zh-CN"/>
        </w:rPr>
        <w:t xml:space="preserve">-MPR results are </w:t>
      </w:r>
      <w:r>
        <w:rPr>
          <w:rFonts w:ascii="Times New Roman" w:eastAsiaTheme="minorEastAsia" w:hAnsi="Times New Roman"/>
          <w:sz w:val="20"/>
          <w:szCs w:val="20"/>
          <w:lang w:val="en-GB" w:eastAsia="zh-CN"/>
        </w:rPr>
        <w:t>shown</w:t>
      </w:r>
      <w:r w:rsidR="003F561F">
        <w:rPr>
          <w:rFonts w:ascii="Times New Roman" w:eastAsiaTheme="minorEastAsia" w:hAnsi="Times New Roman"/>
          <w:sz w:val="20"/>
          <w:szCs w:val="20"/>
          <w:lang w:val="en-GB" w:eastAsia="zh-CN"/>
        </w:rPr>
        <w:t xml:space="preserve"> in annex A</w:t>
      </w:r>
    </w:p>
    <w:p w14:paraId="449F08D5" w14:textId="0F7ABC1C" w:rsidR="003F561F" w:rsidRPr="006214DC" w:rsidRDefault="003F561F" w:rsidP="006214DC">
      <w:pPr>
        <w:pStyle w:val="af5"/>
        <w:numPr>
          <w:ilvl w:val="0"/>
          <w:numId w:val="23"/>
        </w:numPr>
        <w:rPr>
          <w:rFonts w:ascii="Times New Roman" w:eastAsiaTheme="minorEastAsia" w:hAnsi="Times New Roman" w:hint="eastAsia"/>
          <w:sz w:val="20"/>
          <w:szCs w:val="20"/>
          <w:lang w:val="en-GB" w:eastAsia="zh-CN"/>
        </w:rPr>
      </w:pPr>
      <w:r>
        <w:rPr>
          <w:rFonts w:ascii="Times New Roman" w:eastAsiaTheme="minorEastAsia" w:hAnsi="Times New Roman"/>
          <w:sz w:val="20"/>
          <w:szCs w:val="20"/>
          <w:lang w:val="en-GB" w:eastAsia="zh-CN"/>
        </w:rPr>
        <w:t>AMPR results are shown in annex B</w:t>
      </w:r>
    </w:p>
    <w:p w14:paraId="2C63961C" w14:textId="7F9B067F" w:rsidR="00191DFD" w:rsidRDefault="00191DFD" w:rsidP="00191DFD">
      <w:pPr>
        <w:jc w:val="center"/>
        <w:rPr>
          <w:rFonts w:eastAsiaTheme="minorEastAsia"/>
          <w:lang w:eastAsia="zh-CN"/>
        </w:rPr>
      </w:pPr>
      <w:r>
        <w:rPr>
          <w:noProof/>
        </w:rPr>
        <w:drawing>
          <wp:inline distT="0" distB="0" distL="0" distR="0" wp14:anchorId="1F4D591D" wp14:editId="1746F433">
            <wp:extent cx="3831961" cy="17106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5528" cy="171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5216E" w14:textId="25A977F9" w:rsidR="00CB2A4D" w:rsidRDefault="00CB2A4D" w:rsidP="00191DFD">
      <w:pPr>
        <w:jc w:val="center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F</w:t>
      </w:r>
      <w:r>
        <w:rPr>
          <w:rFonts w:eastAsiaTheme="minorEastAsia"/>
          <w:lang w:eastAsia="zh-CN"/>
        </w:rPr>
        <w:t>igure 1 40MHz CBW location and NS_18 emission region</w:t>
      </w:r>
    </w:p>
    <w:p w14:paraId="161038C7" w14:textId="686D2C55" w:rsidR="005032DC" w:rsidRDefault="005032DC" w:rsidP="004D7D8A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T</w:t>
      </w:r>
      <w:r>
        <w:rPr>
          <w:rFonts w:eastAsiaTheme="minorEastAsia"/>
          <w:lang w:eastAsia="zh-CN"/>
        </w:rPr>
        <w:t xml:space="preserve">he </w:t>
      </w:r>
      <w:r w:rsidR="00A63AAF">
        <w:rPr>
          <w:rFonts w:eastAsiaTheme="minorEastAsia"/>
          <w:lang w:eastAsia="zh-CN"/>
        </w:rPr>
        <w:t>A</w:t>
      </w:r>
      <w:r>
        <w:rPr>
          <w:rFonts w:eastAsiaTheme="minorEastAsia"/>
          <w:lang w:eastAsia="zh-CN"/>
        </w:rPr>
        <w:t>MPR</w:t>
      </w:r>
      <w:r w:rsidR="00CB1EA0">
        <w:rPr>
          <w:rFonts w:eastAsiaTheme="minorEastAsia"/>
          <w:lang w:eastAsia="zh-CN"/>
        </w:rPr>
        <w:t>-MPR</w:t>
      </w:r>
      <w:r>
        <w:rPr>
          <w:rFonts w:eastAsiaTheme="minorEastAsia"/>
          <w:lang w:eastAsia="zh-CN"/>
        </w:rPr>
        <w:t xml:space="preserve"> results </w:t>
      </w:r>
      <w:r w:rsidR="00C55001">
        <w:rPr>
          <w:rFonts w:eastAsiaTheme="minorEastAsia"/>
          <w:lang w:eastAsia="zh-CN"/>
        </w:rPr>
        <w:t xml:space="preserve">can be found in </w:t>
      </w:r>
      <w:r w:rsidR="00C55001" w:rsidRPr="00A63AAF">
        <w:rPr>
          <w:rFonts w:eastAsiaTheme="minorEastAsia"/>
          <w:b/>
          <w:u w:val="single"/>
          <w:lang w:eastAsia="zh-CN"/>
        </w:rPr>
        <w:t>annex A</w:t>
      </w:r>
      <w:r w:rsidR="000A222E">
        <w:rPr>
          <w:rFonts w:eastAsiaTheme="minorEastAsia"/>
          <w:lang w:eastAsia="zh-CN"/>
        </w:rPr>
        <w:t>.</w:t>
      </w:r>
    </w:p>
    <w:p w14:paraId="384FAC0D" w14:textId="43403CC5" w:rsidR="00A63AAF" w:rsidRDefault="00C27D6D" w:rsidP="004D7D8A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 xml:space="preserve">Following similar region definition in 30MHz, below figure 2 </w:t>
      </w:r>
      <w:r w:rsidR="00E267CC">
        <w:rPr>
          <w:rFonts w:eastAsiaTheme="minorEastAsia"/>
          <w:lang w:eastAsia="zh-CN"/>
        </w:rPr>
        <w:t xml:space="preserve">shows </w:t>
      </w:r>
      <w:r w:rsidR="000F0217">
        <w:rPr>
          <w:rFonts w:eastAsiaTheme="minorEastAsia"/>
          <w:lang w:eastAsia="zh-CN"/>
        </w:rPr>
        <w:t>AMPR-MPR results (</w:t>
      </w:r>
      <w:r w:rsidR="00E267CC">
        <w:rPr>
          <w:rFonts w:eastAsiaTheme="minorEastAsia"/>
          <w:lang w:eastAsia="zh-CN"/>
        </w:rPr>
        <w:t>where AMPR is larg</w:t>
      </w:r>
      <w:r w:rsidR="000F0217">
        <w:rPr>
          <w:rFonts w:eastAsiaTheme="minorEastAsia"/>
          <w:lang w:eastAsia="zh-CN"/>
        </w:rPr>
        <w:t xml:space="preserve">er than MPR) and </w:t>
      </w:r>
      <w:r>
        <w:rPr>
          <w:rFonts w:eastAsiaTheme="minorEastAsia"/>
          <w:lang w:eastAsia="zh-CN"/>
        </w:rPr>
        <w:t>gives the region definition for 40MHz PC3</w:t>
      </w:r>
      <w:r w:rsidR="00E57760">
        <w:rPr>
          <w:rFonts w:eastAsiaTheme="minorEastAsia"/>
          <w:lang w:eastAsia="zh-CN"/>
        </w:rPr>
        <w:t>.</w:t>
      </w:r>
    </w:p>
    <w:p w14:paraId="15E1746B" w14:textId="0D212ED6" w:rsidR="00CB2A4D" w:rsidRDefault="00B4550C" w:rsidP="00CB2A4D">
      <w:pPr>
        <w:jc w:val="center"/>
        <w:rPr>
          <w:rFonts w:eastAsiaTheme="minorEastAsia"/>
          <w:lang w:eastAsia="zh-CN"/>
        </w:rPr>
      </w:pPr>
      <w:r>
        <w:rPr>
          <w:noProof/>
        </w:rPr>
        <w:lastRenderedPageBreak/>
        <w:drawing>
          <wp:inline distT="0" distB="0" distL="0" distR="0" wp14:anchorId="4D0E6FE8" wp14:editId="7390A72F">
            <wp:extent cx="3993833" cy="3758565"/>
            <wp:effectExtent l="0" t="0" r="698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471"/>
                    <a:stretch/>
                  </pic:blipFill>
                  <pic:spPr bwMode="auto">
                    <a:xfrm>
                      <a:off x="0" y="0"/>
                      <a:ext cx="3999278" cy="3763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62625" w14:textId="50178F87" w:rsidR="00BE49E1" w:rsidRDefault="003646D4" w:rsidP="00BE49E1">
      <w:pPr>
        <w:jc w:val="center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 xml:space="preserve">Figure </w:t>
      </w:r>
      <w:r w:rsidR="00C27D6D">
        <w:rPr>
          <w:rFonts w:eastAsiaTheme="minorEastAsia"/>
          <w:lang w:eastAsia="zh-CN"/>
        </w:rPr>
        <w:t>2</w:t>
      </w:r>
      <w:r w:rsidR="00513F80">
        <w:rPr>
          <w:rFonts w:eastAsiaTheme="minorEastAsia"/>
          <w:lang w:eastAsia="zh-CN"/>
        </w:rPr>
        <w:t xml:space="preserve"> </w:t>
      </w:r>
      <w:r w:rsidR="0007636B">
        <w:rPr>
          <w:rFonts w:eastAsiaTheme="minorEastAsia"/>
          <w:lang w:eastAsia="zh-CN"/>
        </w:rPr>
        <w:t>Shown of AMPR region definition (</w:t>
      </w:r>
      <w:r w:rsidR="00BE49E1">
        <w:rPr>
          <w:rFonts w:eastAsiaTheme="minorEastAsia"/>
          <w:lang w:eastAsia="zh-CN"/>
        </w:rPr>
        <w:t xml:space="preserve">30khz </w:t>
      </w:r>
      <w:proofErr w:type="spellStart"/>
      <w:r w:rsidR="00BE49E1">
        <w:rPr>
          <w:rFonts w:eastAsiaTheme="minorEastAsia"/>
          <w:lang w:eastAsia="zh-CN"/>
        </w:rPr>
        <w:t>scs</w:t>
      </w:r>
      <w:proofErr w:type="spellEnd"/>
      <w:r w:rsidR="00BE49E1">
        <w:rPr>
          <w:rFonts w:eastAsiaTheme="minorEastAsia"/>
          <w:lang w:eastAsia="zh-CN"/>
        </w:rPr>
        <w:t xml:space="preserve">, </w:t>
      </w:r>
      <w:r w:rsidR="00B4550C">
        <w:rPr>
          <w:rFonts w:eastAsiaTheme="minorEastAsia"/>
          <w:lang w:eastAsia="zh-CN"/>
        </w:rPr>
        <w:t>CP</w:t>
      </w:r>
      <w:r w:rsidR="00912430">
        <w:rPr>
          <w:rFonts w:eastAsiaTheme="minorEastAsia"/>
          <w:lang w:eastAsia="zh-CN"/>
        </w:rPr>
        <w:t>-OFDM</w:t>
      </w:r>
      <w:r w:rsidR="00BF0F8C">
        <w:rPr>
          <w:rFonts w:eastAsiaTheme="minorEastAsia"/>
          <w:lang w:eastAsia="zh-CN"/>
        </w:rPr>
        <w:t xml:space="preserve"> </w:t>
      </w:r>
      <w:r w:rsidR="00B4550C">
        <w:rPr>
          <w:rFonts w:eastAsiaTheme="minorEastAsia"/>
          <w:lang w:eastAsia="zh-CN"/>
        </w:rPr>
        <w:t>16QAM</w:t>
      </w:r>
      <w:r w:rsidR="00681060">
        <w:rPr>
          <w:rFonts w:eastAsiaTheme="minorEastAsia"/>
          <w:lang w:eastAsia="zh-CN"/>
        </w:rPr>
        <w:t xml:space="preserve"> </w:t>
      </w:r>
      <w:r w:rsidR="00BF0F8C">
        <w:rPr>
          <w:rFonts w:eastAsiaTheme="minorEastAsia"/>
          <w:lang w:eastAsia="zh-CN"/>
        </w:rPr>
        <w:t>A</w:t>
      </w:r>
      <w:r w:rsidR="000F2889">
        <w:rPr>
          <w:rFonts w:eastAsiaTheme="minorEastAsia"/>
          <w:lang w:eastAsia="zh-CN"/>
        </w:rPr>
        <w:t>MPR</w:t>
      </w:r>
      <w:r w:rsidR="00B4550C">
        <w:rPr>
          <w:rFonts w:eastAsiaTheme="minorEastAsia"/>
          <w:lang w:eastAsia="zh-CN"/>
        </w:rPr>
        <w:t>-MPR</w:t>
      </w:r>
      <w:r w:rsidR="000F2889">
        <w:rPr>
          <w:rFonts w:eastAsiaTheme="minorEastAsia"/>
          <w:lang w:eastAsia="zh-CN"/>
        </w:rPr>
        <w:t xml:space="preserve"> results</w:t>
      </w:r>
      <w:r w:rsidR="0007636B">
        <w:rPr>
          <w:rFonts w:eastAsiaTheme="minorEastAsia"/>
          <w:lang w:eastAsia="zh-CN"/>
        </w:rPr>
        <w:t>)</w:t>
      </w:r>
    </w:p>
    <w:p w14:paraId="756EA444" w14:textId="22B46F75" w:rsidR="001A4A43" w:rsidRDefault="001A4A43" w:rsidP="000A222E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T</w:t>
      </w:r>
      <w:r>
        <w:rPr>
          <w:rFonts w:eastAsiaTheme="minorEastAsia"/>
          <w:lang w:eastAsia="zh-CN"/>
        </w:rPr>
        <w:t>he region definition is in table 1.</w:t>
      </w:r>
    </w:p>
    <w:p w14:paraId="7F24A6E1" w14:textId="01DB89BB" w:rsidR="006A74E6" w:rsidRDefault="006A74E6" w:rsidP="006A74E6">
      <w:pPr>
        <w:jc w:val="center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T</w:t>
      </w:r>
      <w:r>
        <w:rPr>
          <w:rFonts w:eastAsiaTheme="minorEastAsia"/>
          <w:lang w:eastAsia="zh-CN"/>
        </w:rPr>
        <w:t>able 1 AMPR region definition</w:t>
      </w:r>
      <w:r w:rsidR="00D617BE">
        <w:rPr>
          <w:rFonts w:eastAsiaTheme="minorEastAsia"/>
          <w:lang w:eastAsia="zh-CN"/>
        </w:rPr>
        <w:t xml:space="preserve"> for 1T PC3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142"/>
        <w:gridCol w:w="1147"/>
        <w:gridCol w:w="2868"/>
        <w:gridCol w:w="3013"/>
        <w:gridCol w:w="1147"/>
      </w:tblGrid>
      <w:tr w:rsidR="00140BD7" w14:paraId="442CB91B" w14:textId="77777777" w:rsidTr="00C2138E">
        <w:trPr>
          <w:trHeight w:val="289"/>
        </w:trPr>
        <w:tc>
          <w:tcPr>
            <w:tcW w:w="1142" w:type="dxa"/>
            <w:vMerge w:val="restart"/>
            <w:shd w:val="clear" w:color="auto" w:fill="B4C6E7" w:themeFill="accent1" w:themeFillTint="66"/>
            <w:vAlign w:val="center"/>
          </w:tcPr>
          <w:p w14:paraId="49BC4F91" w14:textId="76E6782F" w:rsidR="00140BD7" w:rsidRDefault="00D93B3D" w:rsidP="00BE49E1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CBW</w:t>
            </w:r>
            <w:r w:rsidR="00140BD7" w:rsidRPr="00140BD7">
              <w:rPr>
                <w:rFonts w:eastAsiaTheme="minorEastAsia"/>
                <w:lang w:eastAsia="zh-CN"/>
              </w:rPr>
              <w:t>, MHz</w:t>
            </w:r>
          </w:p>
        </w:tc>
        <w:tc>
          <w:tcPr>
            <w:tcW w:w="1147" w:type="dxa"/>
            <w:vMerge w:val="restart"/>
            <w:shd w:val="clear" w:color="auto" w:fill="B4C6E7" w:themeFill="accent1" w:themeFillTint="66"/>
            <w:vAlign w:val="center"/>
          </w:tcPr>
          <w:p w14:paraId="584538AE" w14:textId="1C0D8E88" w:rsidR="00140BD7" w:rsidRDefault="00D93B3D" w:rsidP="00BE49E1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Tx BW</w:t>
            </w:r>
            <w:r w:rsidR="00140BD7" w:rsidRPr="00140BD7">
              <w:rPr>
                <w:rFonts w:eastAsiaTheme="minorEastAsia"/>
                <w:lang w:eastAsia="zh-CN"/>
              </w:rPr>
              <w:t>, MHz</w:t>
            </w:r>
          </w:p>
        </w:tc>
        <w:tc>
          <w:tcPr>
            <w:tcW w:w="5881" w:type="dxa"/>
            <w:gridSpan w:val="2"/>
            <w:shd w:val="clear" w:color="auto" w:fill="B4C6E7" w:themeFill="accent1" w:themeFillTint="66"/>
            <w:vAlign w:val="center"/>
          </w:tcPr>
          <w:p w14:paraId="729C3E3B" w14:textId="1ADBB84E" w:rsidR="00140BD7" w:rsidRDefault="00140BD7" w:rsidP="00BE49E1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140BD7">
              <w:rPr>
                <w:rFonts w:eastAsiaTheme="minorEastAsia"/>
                <w:lang w:eastAsia="zh-CN"/>
              </w:rPr>
              <w:t>Regions</w:t>
            </w:r>
          </w:p>
        </w:tc>
        <w:tc>
          <w:tcPr>
            <w:tcW w:w="1147" w:type="dxa"/>
            <w:vMerge w:val="restart"/>
            <w:shd w:val="clear" w:color="auto" w:fill="B4C6E7" w:themeFill="accent1" w:themeFillTint="66"/>
            <w:vAlign w:val="center"/>
          </w:tcPr>
          <w:p w14:paraId="6F0C4129" w14:textId="59FC73C9" w:rsidR="00140BD7" w:rsidRDefault="00140BD7" w:rsidP="00BE49E1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140BD7">
              <w:rPr>
                <w:rFonts w:eastAsiaTheme="minorEastAsia"/>
                <w:lang w:eastAsia="zh-CN"/>
              </w:rPr>
              <w:t>A-MPR</w:t>
            </w:r>
          </w:p>
        </w:tc>
      </w:tr>
      <w:tr w:rsidR="00140BD7" w14:paraId="2AC9E07A" w14:textId="77777777" w:rsidTr="00C2138E">
        <w:trPr>
          <w:trHeight w:val="301"/>
        </w:trPr>
        <w:tc>
          <w:tcPr>
            <w:tcW w:w="1142" w:type="dxa"/>
            <w:vMerge/>
            <w:shd w:val="clear" w:color="auto" w:fill="B4C6E7" w:themeFill="accent1" w:themeFillTint="66"/>
            <w:vAlign w:val="center"/>
          </w:tcPr>
          <w:p w14:paraId="4985ADF3" w14:textId="77777777" w:rsidR="00140BD7" w:rsidRPr="00140BD7" w:rsidRDefault="00140BD7" w:rsidP="00BE49E1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1147" w:type="dxa"/>
            <w:vMerge/>
            <w:shd w:val="clear" w:color="auto" w:fill="B4C6E7" w:themeFill="accent1" w:themeFillTint="66"/>
            <w:vAlign w:val="center"/>
          </w:tcPr>
          <w:p w14:paraId="286F0F8E" w14:textId="77777777" w:rsidR="00140BD7" w:rsidRPr="00140BD7" w:rsidRDefault="00140BD7" w:rsidP="00BE49E1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2868" w:type="dxa"/>
            <w:shd w:val="clear" w:color="auto" w:fill="B4C6E7" w:themeFill="accent1" w:themeFillTint="66"/>
            <w:vAlign w:val="center"/>
          </w:tcPr>
          <w:p w14:paraId="47B490FA" w14:textId="07C88586" w:rsidR="00140BD7" w:rsidRPr="00140BD7" w:rsidRDefault="00140BD7" w:rsidP="00BE49E1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140BD7">
              <w:rPr>
                <w:rFonts w:eastAsiaTheme="minorEastAsia"/>
                <w:lang w:eastAsia="zh-CN"/>
              </w:rPr>
              <w:t>RB</w:t>
            </w:r>
            <w:r w:rsidRPr="00E16CCB">
              <w:rPr>
                <w:rFonts w:eastAsiaTheme="minorEastAsia"/>
                <w:vertAlign w:val="subscript"/>
                <w:lang w:eastAsia="zh-CN"/>
              </w:rPr>
              <w:t xml:space="preserve">start </w:t>
            </w:r>
            <w:r w:rsidRPr="00140BD7">
              <w:rPr>
                <w:rFonts w:eastAsiaTheme="minorEastAsia"/>
                <w:lang w:eastAsia="zh-CN"/>
              </w:rPr>
              <w:t xml:space="preserve">*12*SCS </w:t>
            </w:r>
            <w:r w:rsidR="00AA2A90">
              <w:rPr>
                <w:rFonts w:eastAsiaTheme="minorEastAsia"/>
                <w:lang w:eastAsia="zh-CN"/>
              </w:rPr>
              <w:t>(</w:t>
            </w:r>
            <w:r w:rsidRPr="00140BD7">
              <w:rPr>
                <w:rFonts w:eastAsiaTheme="minorEastAsia"/>
                <w:lang w:eastAsia="zh-CN"/>
              </w:rPr>
              <w:t>MHz</w:t>
            </w:r>
            <w:r w:rsidR="00AA2A90">
              <w:rPr>
                <w:rFonts w:eastAsiaTheme="minorEastAsia"/>
                <w:lang w:eastAsia="zh-CN"/>
              </w:rPr>
              <w:t>)</w:t>
            </w:r>
          </w:p>
        </w:tc>
        <w:tc>
          <w:tcPr>
            <w:tcW w:w="3013" w:type="dxa"/>
            <w:shd w:val="clear" w:color="auto" w:fill="B4C6E7" w:themeFill="accent1" w:themeFillTint="66"/>
            <w:vAlign w:val="center"/>
          </w:tcPr>
          <w:p w14:paraId="752AB137" w14:textId="37860B99" w:rsidR="00140BD7" w:rsidRDefault="00140BD7" w:rsidP="00BE49E1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140BD7">
              <w:rPr>
                <w:rFonts w:eastAsiaTheme="minorEastAsia"/>
                <w:lang w:eastAsia="zh-CN"/>
              </w:rPr>
              <w:t>L</w:t>
            </w:r>
            <w:r w:rsidRPr="00E16CCB">
              <w:rPr>
                <w:rFonts w:eastAsiaTheme="minorEastAsia"/>
                <w:vertAlign w:val="subscript"/>
                <w:lang w:eastAsia="zh-CN"/>
              </w:rPr>
              <w:t>CRB</w:t>
            </w:r>
            <w:r w:rsidRPr="00140BD7">
              <w:rPr>
                <w:rFonts w:eastAsiaTheme="minorEastAsia"/>
                <w:lang w:eastAsia="zh-CN"/>
              </w:rPr>
              <w:t xml:space="preserve"> *12*SCS </w:t>
            </w:r>
            <w:r w:rsidR="00AA2A90">
              <w:rPr>
                <w:rFonts w:eastAsiaTheme="minorEastAsia"/>
                <w:lang w:eastAsia="zh-CN"/>
              </w:rPr>
              <w:t>(</w:t>
            </w:r>
            <w:r w:rsidRPr="00140BD7">
              <w:rPr>
                <w:rFonts w:eastAsiaTheme="minorEastAsia"/>
                <w:lang w:eastAsia="zh-CN"/>
              </w:rPr>
              <w:t>MHz</w:t>
            </w:r>
            <w:r w:rsidR="00AA2A90">
              <w:rPr>
                <w:rFonts w:eastAsiaTheme="minorEastAsia"/>
                <w:lang w:eastAsia="zh-CN"/>
              </w:rPr>
              <w:t>)</w:t>
            </w:r>
          </w:p>
        </w:tc>
        <w:tc>
          <w:tcPr>
            <w:tcW w:w="1147" w:type="dxa"/>
            <w:vMerge/>
            <w:shd w:val="clear" w:color="auto" w:fill="B4C6E7" w:themeFill="accent1" w:themeFillTint="66"/>
            <w:vAlign w:val="center"/>
          </w:tcPr>
          <w:p w14:paraId="01DD887D" w14:textId="77777777" w:rsidR="00140BD7" w:rsidRDefault="00140BD7" w:rsidP="00BE49E1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</w:tr>
      <w:tr w:rsidR="00FC18E5" w14:paraId="39779912" w14:textId="77777777" w:rsidTr="00FC18E5">
        <w:trPr>
          <w:trHeight w:val="519"/>
        </w:trPr>
        <w:tc>
          <w:tcPr>
            <w:tcW w:w="1142" w:type="dxa"/>
            <w:vMerge w:val="restart"/>
            <w:vAlign w:val="center"/>
          </w:tcPr>
          <w:p w14:paraId="02C61A5A" w14:textId="68E09F32" w:rsidR="00FC18E5" w:rsidRDefault="00FC18E5" w:rsidP="00FC18E5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4</w:t>
            </w:r>
            <w:r>
              <w:rPr>
                <w:rFonts w:eastAsiaTheme="minorEastAsia"/>
                <w:lang w:eastAsia="zh-CN"/>
              </w:rPr>
              <w:t>0MHz</w:t>
            </w:r>
          </w:p>
        </w:tc>
        <w:tc>
          <w:tcPr>
            <w:tcW w:w="1147" w:type="dxa"/>
            <w:vMerge w:val="restart"/>
            <w:vAlign w:val="center"/>
          </w:tcPr>
          <w:p w14:paraId="04EDA47F" w14:textId="175A1BED" w:rsidR="00FC18E5" w:rsidRDefault="00FC18E5" w:rsidP="00FC18E5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7</w:t>
            </w:r>
            <w:r>
              <w:rPr>
                <w:rFonts w:eastAsiaTheme="minorEastAsia"/>
                <w:lang w:eastAsia="zh-CN"/>
              </w:rPr>
              <w:t>03-743</w:t>
            </w:r>
          </w:p>
        </w:tc>
        <w:tc>
          <w:tcPr>
            <w:tcW w:w="2868" w:type="dxa"/>
            <w:vAlign w:val="center"/>
          </w:tcPr>
          <w:p w14:paraId="23A5A76F" w14:textId="11CAAB2F" w:rsidR="00FC18E5" w:rsidRPr="00914C43" w:rsidRDefault="00FC18E5" w:rsidP="00FC18E5">
            <w:pPr>
              <w:spacing w:after="0"/>
              <w:jc w:val="center"/>
              <w:rPr>
                <w:rFonts w:eastAsiaTheme="minorEastAsia"/>
                <w:lang w:val="en-US" w:eastAsia="zh-CN"/>
              </w:rPr>
            </w:pPr>
            <w:r w:rsidRPr="008A24F9">
              <w:rPr>
                <w:rFonts w:hint="eastAsia"/>
              </w:rPr>
              <w:t>&gt;(L</w:t>
            </w:r>
            <w:r w:rsidRPr="00FC18E5">
              <w:rPr>
                <w:rFonts w:hint="eastAsia"/>
                <w:vertAlign w:val="subscript"/>
              </w:rPr>
              <w:t>CRB</w:t>
            </w:r>
            <w:r w:rsidRPr="008A24F9">
              <w:rPr>
                <w:rFonts w:hint="eastAsia"/>
              </w:rPr>
              <w:t>*12*SCS)/2+8.46</w:t>
            </w:r>
          </w:p>
        </w:tc>
        <w:tc>
          <w:tcPr>
            <w:tcW w:w="3013" w:type="dxa"/>
            <w:vAlign w:val="center"/>
          </w:tcPr>
          <w:p w14:paraId="2BCC5FA7" w14:textId="369147F3" w:rsidR="00FC18E5" w:rsidRPr="00E16CCB" w:rsidRDefault="00FC18E5" w:rsidP="00FC18E5">
            <w:pPr>
              <w:spacing w:after="0"/>
              <w:jc w:val="center"/>
              <w:rPr>
                <w:rFonts w:eastAsiaTheme="minorEastAsia"/>
                <w:lang w:val="en-US" w:eastAsia="zh-CN"/>
              </w:rPr>
            </w:pPr>
            <w:r w:rsidRPr="008A24F9">
              <w:rPr>
                <w:rFonts w:hint="eastAsia"/>
              </w:rPr>
              <w:t>≥</w:t>
            </w:r>
            <w:r w:rsidRPr="008A24F9">
              <w:rPr>
                <w:rFonts w:hint="eastAsia"/>
              </w:rPr>
              <w:t>Max</w:t>
            </w:r>
            <w:r>
              <w:t xml:space="preserve"> </w:t>
            </w:r>
            <w:r w:rsidRPr="008A24F9">
              <w:rPr>
                <w:rFonts w:hint="eastAsia"/>
              </w:rPr>
              <w:t>(0, 12*SCS*N</w:t>
            </w:r>
            <w:r w:rsidRPr="00FC18E5">
              <w:rPr>
                <w:rFonts w:hint="eastAsia"/>
                <w:vertAlign w:val="subscript"/>
              </w:rPr>
              <w:t>RB</w:t>
            </w:r>
            <w:r w:rsidRPr="008A24F9">
              <w:rPr>
                <w:rFonts w:hint="eastAsia"/>
              </w:rPr>
              <w:t xml:space="preserve"> </w:t>
            </w:r>
            <w:r w:rsidRPr="008A24F9">
              <w:rPr>
                <w:rFonts w:hint="eastAsia"/>
              </w:rPr>
              <w:t>–</w:t>
            </w:r>
            <w:r w:rsidRPr="008A24F9">
              <w:rPr>
                <w:rFonts w:hint="eastAsia"/>
              </w:rPr>
              <w:t xml:space="preserve"> 1.8 </w:t>
            </w:r>
            <w:r w:rsidRPr="008A24F9">
              <w:rPr>
                <w:rFonts w:hint="eastAsia"/>
              </w:rPr>
              <w:t>–</w:t>
            </w:r>
            <w:r w:rsidRPr="008A24F9">
              <w:rPr>
                <w:rFonts w:hint="eastAsia"/>
              </w:rPr>
              <w:t xml:space="preserve"> RBstart*12*SCS)</w:t>
            </w:r>
          </w:p>
        </w:tc>
        <w:tc>
          <w:tcPr>
            <w:tcW w:w="1147" w:type="dxa"/>
            <w:vAlign w:val="center"/>
          </w:tcPr>
          <w:p w14:paraId="5A7E4706" w14:textId="20ABFABB" w:rsidR="00FC18E5" w:rsidRDefault="00FC18E5" w:rsidP="00FC18E5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3</w:t>
            </w:r>
          </w:p>
        </w:tc>
      </w:tr>
      <w:tr w:rsidR="00FC18E5" w14:paraId="27BBC147" w14:textId="77777777" w:rsidTr="00FC18E5">
        <w:trPr>
          <w:trHeight w:val="301"/>
        </w:trPr>
        <w:tc>
          <w:tcPr>
            <w:tcW w:w="1142" w:type="dxa"/>
            <w:vMerge/>
            <w:vAlign w:val="center"/>
          </w:tcPr>
          <w:p w14:paraId="3C380847" w14:textId="77777777" w:rsidR="00FC18E5" w:rsidRDefault="00FC18E5" w:rsidP="00FC18E5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1147" w:type="dxa"/>
            <w:vMerge/>
            <w:vAlign w:val="center"/>
          </w:tcPr>
          <w:p w14:paraId="4CA2633C" w14:textId="77777777" w:rsidR="00FC18E5" w:rsidRDefault="00FC18E5" w:rsidP="00FC18E5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2868" w:type="dxa"/>
            <w:vAlign w:val="center"/>
          </w:tcPr>
          <w:p w14:paraId="323F84F9" w14:textId="6D3E9394" w:rsidR="00FC18E5" w:rsidRPr="00175297" w:rsidRDefault="00FC18E5" w:rsidP="00FC18E5">
            <w:pPr>
              <w:spacing w:after="0"/>
              <w:jc w:val="center"/>
              <w:rPr>
                <w:rFonts w:eastAsiaTheme="minorEastAsia"/>
                <w:lang w:val="en-US" w:eastAsia="zh-CN"/>
              </w:rPr>
            </w:pPr>
            <w:r w:rsidRPr="008A24F9">
              <w:rPr>
                <w:rFonts w:hint="eastAsia"/>
              </w:rPr>
              <w:t>≤</w:t>
            </w:r>
            <w:r w:rsidRPr="008A24F9">
              <w:rPr>
                <w:rFonts w:hint="eastAsia"/>
              </w:rPr>
              <w:t>(L</w:t>
            </w:r>
            <w:r w:rsidRPr="00FC18E5">
              <w:rPr>
                <w:rFonts w:hint="eastAsia"/>
                <w:vertAlign w:val="subscript"/>
              </w:rPr>
              <w:t>CRB</w:t>
            </w:r>
            <w:r w:rsidRPr="008A24F9">
              <w:rPr>
                <w:rFonts w:hint="eastAsia"/>
              </w:rPr>
              <w:t>*12*SCS)/2+8.46</w:t>
            </w:r>
          </w:p>
        </w:tc>
        <w:tc>
          <w:tcPr>
            <w:tcW w:w="3013" w:type="dxa"/>
            <w:vAlign w:val="center"/>
          </w:tcPr>
          <w:p w14:paraId="0CC5CDAA" w14:textId="52B4DDD8" w:rsidR="00FC18E5" w:rsidRDefault="00FC18E5" w:rsidP="00FC18E5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8A24F9">
              <w:rPr>
                <w:rFonts w:hint="eastAsia"/>
              </w:rPr>
              <w:t>≥</w:t>
            </w:r>
            <w:r w:rsidRPr="008A24F9">
              <w:rPr>
                <w:rFonts w:hint="eastAsia"/>
              </w:rPr>
              <w:t>5.4</w:t>
            </w:r>
          </w:p>
        </w:tc>
        <w:tc>
          <w:tcPr>
            <w:tcW w:w="1147" w:type="dxa"/>
            <w:vAlign w:val="center"/>
          </w:tcPr>
          <w:p w14:paraId="1B6FB692" w14:textId="299525B5" w:rsidR="00FC18E5" w:rsidRDefault="00FC18E5" w:rsidP="00FC18E5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4</w:t>
            </w:r>
          </w:p>
        </w:tc>
      </w:tr>
      <w:tr w:rsidR="00FC18E5" w14:paraId="0DA2A5C8" w14:textId="77777777" w:rsidTr="00FC18E5">
        <w:trPr>
          <w:trHeight w:val="301"/>
        </w:trPr>
        <w:tc>
          <w:tcPr>
            <w:tcW w:w="1142" w:type="dxa"/>
            <w:vMerge/>
            <w:vAlign w:val="center"/>
          </w:tcPr>
          <w:p w14:paraId="68F28A25" w14:textId="77777777" w:rsidR="00FC18E5" w:rsidRDefault="00FC18E5" w:rsidP="00FC18E5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1147" w:type="dxa"/>
            <w:vMerge/>
            <w:vAlign w:val="center"/>
          </w:tcPr>
          <w:p w14:paraId="3BAAA6FA" w14:textId="77777777" w:rsidR="00FC18E5" w:rsidRDefault="00FC18E5" w:rsidP="00FC18E5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2868" w:type="dxa"/>
            <w:vAlign w:val="center"/>
          </w:tcPr>
          <w:p w14:paraId="4119EFB7" w14:textId="0B879F4C" w:rsidR="00FC18E5" w:rsidRDefault="00FC18E5" w:rsidP="00FC18E5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8A24F9">
              <w:rPr>
                <w:rFonts w:hint="eastAsia"/>
              </w:rPr>
              <w:t>≤</w:t>
            </w:r>
            <w:r w:rsidRPr="008A24F9">
              <w:rPr>
                <w:rFonts w:hint="eastAsia"/>
              </w:rPr>
              <w:t>11.16</w:t>
            </w:r>
          </w:p>
        </w:tc>
        <w:tc>
          <w:tcPr>
            <w:tcW w:w="3013" w:type="dxa"/>
            <w:vAlign w:val="center"/>
          </w:tcPr>
          <w:p w14:paraId="1CD49020" w14:textId="54C3138B" w:rsidR="00FC18E5" w:rsidRDefault="00FC18E5" w:rsidP="00FC18E5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8A24F9">
              <w:rPr>
                <w:rFonts w:hint="eastAsia"/>
              </w:rPr>
              <w:t>&lt;5.4</w:t>
            </w:r>
          </w:p>
        </w:tc>
        <w:tc>
          <w:tcPr>
            <w:tcW w:w="1147" w:type="dxa"/>
            <w:vAlign w:val="center"/>
          </w:tcPr>
          <w:p w14:paraId="21A9E428" w14:textId="3FC0434E" w:rsidR="00FC18E5" w:rsidRDefault="00FC18E5" w:rsidP="00FC18E5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5</w:t>
            </w:r>
          </w:p>
        </w:tc>
      </w:tr>
    </w:tbl>
    <w:p w14:paraId="2D2C91E6" w14:textId="5762CA90" w:rsidR="00BE49E1" w:rsidRDefault="00BE49E1" w:rsidP="000A222E">
      <w:pPr>
        <w:rPr>
          <w:rFonts w:eastAsiaTheme="minorEastAsia"/>
          <w:lang w:eastAsia="zh-CN"/>
        </w:rPr>
      </w:pPr>
    </w:p>
    <w:p w14:paraId="1A8296C4" w14:textId="4AEC7528" w:rsidR="001A4A43" w:rsidRPr="00AF3957" w:rsidRDefault="007B09A4" w:rsidP="00AF3957">
      <w:pPr>
        <w:pStyle w:val="3"/>
        <w:ind w:left="720" w:hanging="720"/>
        <w:rPr>
          <w:rFonts w:eastAsia="宋体"/>
          <w:szCs w:val="18"/>
          <w:lang w:val="sv-SE" w:eastAsia="zh-CN"/>
        </w:rPr>
      </w:pPr>
      <w:r w:rsidRPr="00727054">
        <w:rPr>
          <w:rFonts w:eastAsia="宋体"/>
          <w:szCs w:val="18"/>
          <w:lang w:val="sv-SE" w:eastAsia="zh-CN"/>
        </w:rPr>
        <w:t>2.</w:t>
      </w:r>
      <w:r w:rsidR="00AF3957">
        <w:rPr>
          <w:rFonts w:eastAsia="宋体"/>
          <w:szCs w:val="18"/>
          <w:lang w:val="sv-SE" w:eastAsia="zh-CN"/>
        </w:rPr>
        <w:t>1</w:t>
      </w:r>
      <w:r w:rsidRPr="00727054">
        <w:rPr>
          <w:rFonts w:eastAsia="宋体"/>
          <w:szCs w:val="18"/>
          <w:lang w:val="sv-SE" w:eastAsia="zh-CN"/>
        </w:rPr>
        <w:t>.</w:t>
      </w:r>
      <w:r>
        <w:rPr>
          <w:rFonts w:eastAsia="宋体"/>
          <w:szCs w:val="18"/>
          <w:lang w:val="sv-SE" w:eastAsia="zh-CN"/>
        </w:rPr>
        <w:t>2</w:t>
      </w:r>
      <w:r w:rsidRPr="00727054">
        <w:rPr>
          <w:rFonts w:eastAsia="宋体"/>
          <w:szCs w:val="18"/>
          <w:lang w:val="sv-SE" w:eastAsia="zh-CN"/>
        </w:rPr>
        <w:t xml:space="preserve"> </w:t>
      </w:r>
      <w:r>
        <w:rPr>
          <w:rFonts w:eastAsia="宋体"/>
          <w:szCs w:val="18"/>
          <w:lang w:val="sv-SE" w:eastAsia="zh-CN"/>
        </w:rPr>
        <w:t>A</w:t>
      </w:r>
      <w:r w:rsidRPr="00727054">
        <w:rPr>
          <w:rFonts w:eastAsia="宋体"/>
          <w:szCs w:val="18"/>
          <w:lang w:val="sv-SE" w:eastAsia="zh-CN"/>
        </w:rPr>
        <w:t xml:space="preserve">MRP </w:t>
      </w:r>
      <w:r>
        <w:rPr>
          <w:rFonts w:eastAsia="宋体"/>
          <w:szCs w:val="18"/>
          <w:lang w:val="sv-SE" w:eastAsia="zh-CN"/>
        </w:rPr>
        <w:t>requirements</w:t>
      </w:r>
    </w:p>
    <w:p w14:paraId="444ED7E4" w14:textId="5A1A0304" w:rsidR="00B72A8F" w:rsidRDefault="003D1C22" w:rsidP="000A222E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Based on above AMPR region definition</w:t>
      </w:r>
      <w:r w:rsidR="0001339F">
        <w:rPr>
          <w:rFonts w:eastAsiaTheme="minorEastAsia"/>
          <w:lang w:eastAsia="zh-CN"/>
        </w:rPr>
        <w:t xml:space="preserve"> and the AMPR simulation results in </w:t>
      </w:r>
      <w:r w:rsidR="0001339F" w:rsidRPr="0001339F">
        <w:rPr>
          <w:rFonts w:eastAsiaTheme="minorEastAsia"/>
          <w:b/>
          <w:u w:val="single"/>
          <w:lang w:eastAsia="zh-CN"/>
        </w:rPr>
        <w:t>Annex B</w:t>
      </w:r>
      <w:r>
        <w:rPr>
          <w:rFonts w:eastAsiaTheme="minorEastAsia"/>
          <w:lang w:eastAsia="zh-CN"/>
        </w:rPr>
        <w:t xml:space="preserve">, the AMPR </w:t>
      </w:r>
      <w:r w:rsidR="00BD3546">
        <w:rPr>
          <w:rFonts w:eastAsiaTheme="minorEastAsia"/>
          <w:lang w:eastAsia="zh-CN"/>
        </w:rPr>
        <w:t>requirements</w:t>
      </w:r>
      <w:r>
        <w:rPr>
          <w:rFonts w:eastAsiaTheme="minorEastAsia"/>
          <w:lang w:eastAsia="zh-CN"/>
        </w:rPr>
        <w:t xml:space="preserve"> are </w:t>
      </w:r>
      <w:r w:rsidR="000A222E">
        <w:rPr>
          <w:rFonts w:eastAsiaTheme="minorEastAsia"/>
          <w:lang w:eastAsia="zh-CN"/>
        </w:rPr>
        <w:t xml:space="preserve">summarized in table </w:t>
      </w:r>
      <w:r w:rsidR="001A4A43">
        <w:rPr>
          <w:rFonts w:eastAsiaTheme="minorEastAsia"/>
          <w:lang w:eastAsia="zh-CN"/>
        </w:rPr>
        <w:t>2</w:t>
      </w:r>
      <w:r w:rsidR="000A222E">
        <w:rPr>
          <w:rFonts w:eastAsiaTheme="minorEastAsia"/>
          <w:lang w:eastAsia="zh-CN"/>
        </w:rPr>
        <w:t xml:space="preserve"> for DFT-S-OFDM and CP-OFDM</w:t>
      </w:r>
      <w:r w:rsidR="00D46EEE">
        <w:rPr>
          <w:rFonts w:eastAsiaTheme="minorEastAsia"/>
          <w:lang w:eastAsia="zh-CN"/>
        </w:rPr>
        <w:t xml:space="preserve"> with </w:t>
      </w:r>
      <w:r w:rsidR="004C2328">
        <w:rPr>
          <w:rFonts w:eastAsiaTheme="minorEastAsia"/>
          <w:lang w:eastAsia="zh-CN"/>
        </w:rPr>
        <w:t xml:space="preserve">1dB </w:t>
      </w:r>
      <w:r w:rsidR="00D46EEE">
        <w:rPr>
          <w:rFonts w:eastAsiaTheme="minorEastAsia"/>
          <w:lang w:eastAsia="zh-CN"/>
        </w:rPr>
        <w:t>implementation margin considered</w:t>
      </w:r>
      <w:r w:rsidR="000A222E">
        <w:rPr>
          <w:rFonts w:eastAsiaTheme="minorEastAsia"/>
          <w:lang w:eastAsia="zh-CN"/>
        </w:rPr>
        <w:t>.</w:t>
      </w:r>
    </w:p>
    <w:p w14:paraId="3CEA2647" w14:textId="13DCC7FF" w:rsidR="00173326" w:rsidRDefault="00173326" w:rsidP="00173326">
      <w:pPr>
        <w:jc w:val="center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Table</w:t>
      </w:r>
      <w:r w:rsidR="001A4A43">
        <w:rPr>
          <w:rFonts w:eastAsiaTheme="minorEastAsia"/>
          <w:lang w:eastAsia="zh-CN"/>
        </w:rPr>
        <w:t xml:space="preserve"> 2</w:t>
      </w:r>
      <w:r>
        <w:rPr>
          <w:rFonts w:eastAsiaTheme="minorEastAsia"/>
          <w:lang w:eastAsia="zh-CN"/>
        </w:rPr>
        <w:t xml:space="preserve"> AMPR for </w:t>
      </w:r>
      <w:r w:rsidR="00E7433C">
        <w:rPr>
          <w:rFonts w:eastAsiaTheme="minorEastAsia"/>
          <w:lang w:eastAsia="zh-CN"/>
        </w:rPr>
        <w:t>1T PC3</w:t>
      </w:r>
    </w:p>
    <w:tbl>
      <w:tblPr>
        <w:tblStyle w:val="af8"/>
        <w:tblW w:w="0" w:type="auto"/>
        <w:jc w:val="center"/>
        <w:tblLook w:val="04A0" w:firstRow="1" w:lastRow="0" w:firstColumn="1" w:lastColumn="0" w:noHBand="0" w:noVBand="1"/>
      </w:tblPr>
      <w:tblGrid>
        <w:gridCol w:w="1305"/>
        <w:gridCol w:w="1023"/>
        <w:gridCol w:w="1020"/>
        <w:gridCol w:w="1014"/>
        <w:gridCol w:w="1020"/>
        <w:gridCol w:w="1012"/>
        <w:gridCol w:w="1025"/>
      </w:tblGrid>
      <w:tr w:rsidR="008E6A58" w:rsidRPr="00951AFD" w14:paraId="22FCBF7C" w14:textId="77777777" w:rsidTr="005E64C5">
        <w:trPr>
          <w:trHeight w:hRule="exact" w:val="320"/>
          <w:jc w:val="center"/>
        </w:trPr>
        <w:tc>
          <w:tcPr>
            <w:tcW w:w="1305" w:type="dxa"/>
            <w:vAlign w:val="center"/>
          </w:tcPr>
          <w:p w14:paraId="6D9E54AA" w14:textId="161FD179" w:rsidR="008E6A58" w:rsidRPr="00951AFD" w:rsidRDefault="008E6A58" w:rsidP="00E607DB">
            <w:pPr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3057" w:type="dxa"/>
            <w:gridSpan w:val="3"/>
            <w:vAlign w:val="bottom"/>
          </w:tcPr>
          <w:p w14:paraId="0815576D" w14:textId="5FB500C9" w:rsidR="008E6A58" w:rsidRPr="008E6A58" w:rsidRDefault="008E6A58" w:rsidP="00E607DB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D</w:t>
            </w:r>
            <w:r>
              <w:rPr>
                <w:rFonts w:eastAsiaTheme="minorEastAsia"/>
                <w:lang w:eastAsia="zh-CN"/>
              </w:rPr>
              <w:t>FT-S-OFDM</w:t>
            </w:r>
          </w:p>
        </w:tc>
        <w:tc>
          <w:tcPr>
            <w:tcW w:w="3057" w:type="dxa"/>
            <w:gridSpan w:val="3"/>
            <w:vAlign w:val="bottom"/>
          </w:tcPr>
          <w:p w14:paraId="290EDA41" w14:textId="04DB10CD" w:rsidR="008E6A58" w:rsidRPr="008E6A58" w:rsidRDefault="008E6A58" w:rsidP="00E607DB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C</w:t>
            </w:r>
            <w:r>
              <w:rPr>
                <w:rFonts w:eastAsiaTheme="minorEastAsia"/>
                <w:lang w:eastAsia="zh-CN"/>
              </w:rPr>
              <w:t>P-OFDM</w:t>
            </w:r>
          </w:p>
        </w:tc>
      </w:tr>
      <w:tr w:rsidR="008E6A58" w:rsidRPr="00951AFD" w14:paraId="6285C4F0" w14:textId="77777777" w:rsidTr="008E6A58">
        <w:trPr>
          <w:trHeight w:hRule="exact" w:val="320"/>
          <w:jc w:val="center"/>
        </w:trPr>
        <w:tc>
          <w:tcPr>
            <w:tcW w:w="1305" w:type="dxa"/>
            <w:vAlign w:val="center"/>
          </w:tcPr>
          <w:p w14:paraId="5EEE18A3" w14:textId="77777777" w:rsidR="008E6A58" w:rsidRPr="00951AFD" w:rsidRDefault="008E6A58" w:rsidP="008E6A58">
            <w:pPr>
              <w:jc w:val="center"/>
            </w:pPr>
          </w:p>
        </w:tc>
        <w:tc>
          <w:tcPr>
            <w:tcW w:w="1023" w:type="dxa"/>
            <w:vAlign w:val="bottom"/>
          </w:tcPr>
          <w:p w14:paraId="6F3409EA" w14:textId="61F0B948" w:rsidR="008E6A58" w:rsidRPr="008E6A58" w:rsidRDefault="008E6A58" w:rsidP="008E6A58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3</w:t>
            </w:r>
          </w:p>
        </w:tc>
        <w:tc>
          <w:tcPr>
            <w:tcW w:w="1020" w:type="dxa"/>
            <w:vAlign w:val="bottom"/>
          </w:tcPr>
          <w:p w14:paraId="3A6D5B02" w14:textId="1B29D975" w:rsidR="008E6A58" w:rsidRPr="008E6A58" w:rsidRDefault="008E6A58" w:rsidP="008E6A58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4</w:t>
            </w:r>
          </w:p>
        </w:tc>
        <w:tc>
          <w:tcPr>
            <w:tcW w:w="1014" w:type="dxa"/>
            <w:vAlign w:val="bottom"/>
          </w:tcPr>
          <w:p w14:paraId="10491F17" w14:textId="13B52B33" w:rsidR="008E6A58" w:rsidRPr="008E6A58" w:rsidRDefault="008E6A58" w:rsidP="008E6A58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5</w:t>
            </w:r>
          </w:p>
        </w:tc>
        <w:tc>
          <w:tcPr>
            <w:tcW w:w="1020" w:type="dxa"/>
            <w:vAlign w:val="bottom"/>
          </w:tcPr>
          <w:p w14:paraId="3D869186" w14:textId="62E46186" w:rsidR="008E6A58" w:rsidRPr="00B910E9" w:rsidRDefault="008E6A58" w:rsidP="008E6A58">
            <w:pPr>
              <w:jc w:val="center"/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3</w:t>
            </w:r>
          </w:p>
        </w:tc>
        <w:tc>
          <w:tcPr>
            <w:tcW w:w="1012" w:type="dxa"/>
            <w:vAlign w:val="bottom"/>
          </w:tcPr>
          <w:p w14:paraId="6E89929A" w14:textId="6E7E3E19" w:rsidR="008E6A58" w:rsidRPr="00B910E9" w:rsidRDefault="008E6A58" w:rsidP="008E6A58">
            <w:pPr>
              <w:jc w:val="center"/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4</w:t>
            </w:r>
          </w:p>
        </w:tc>
        <w:tc>
          <w:tcPr>
            <w:tcW w:w="1025" w:type="dxa"/>
            <w:vAlign w:val="bottom"/>
          </w:tcPr>
          <w:p w14:paraId="2EC9FE61" w14:textId="7C213EE9" w:rsidR="008E6A58" w:rsidRPr="00B910E9" w:rsidRDefault="008E6A58" w:rsidP="008E6A58">
            <w:pPr>
              <w:jc w:val="center"/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5</w:t>
            </w:r>
          </w:p>
        </w:tc>
      </w:tr>
      <w:tr w:rsidR="004C2328" w:rsidRPr="00951AFD" w14:paraId="480A2379" w14:textId="77777777" w:rsidTr="005E64C5">
        <w:trPr>
          <w:trHeight w:hRule="exact" w:val="320"/>
          <w:jc w:val="center"/>
        </w:trPr>
        <w:tc>
          <w:tcPr>
            <w:tcW w:w="1305" w:type="dxa"/>
            <w:vAlign w:val="center"/>
          </w:tcPr>
          <w:p w14:paraId="12FCF86D" w14:textId="5DB3CD39" w:rsidR="004C2328" w:rsidRPr="00951AFD" w:rsidRDefault="004C2328" w:rsidP="004C2328">
            <w:pPr>
              <w:jc w:val="center"/>
            </w:pPr>
            <w:r w:rsidRPr="00951AFD">
              <w:t>Pi/2 BPSK</w:t>
            </w:r>
          </w:p>
        </w:tc>
        <w:tc>
          <w:tcPr>
            <w:tcW w:w="1023" w:type="dxa"/>
          </w:tcPr>
          <w:p w14:paraId="0DD31C05" w14:textId="7047A97C" w:rsidR="004C2328" w:rsidRPr="00376609" w:rsidRDefault="004C2328" w:rsidP="004C2328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1</w:t>
            </w:r>
          </w:p>
        </w:tc>
        <w:tc>
          <w:tcPr>
            <w:tcW w:w="1020" w:type="dxa"/>
          </w:tcPr>
          <w:p w14:paraId="76E6A04D" w14:textId="49356359" w:rsidR="004C2328" w:rsidRPr="00376609" w:rsidRDefault="004C2328" w:rsidP="004C2328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8</w:t>
            </w:r>
          </w:p>
        </w:tc>
        <w:tc>
          <w:tcPr>
            <w:tcW w:w="1014" w:type="dxa"/>
          </w:tcPr>
          <w:p w14:paraId="08A0A02D" w14:textId="16E9C97B" w:rsidR="004C2328" w:rsidRPr="00376609" w:rsidRDefault="004C2328" w:rsidP="004C2328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5</w:t>
            </w:r>
          </w:p>
        </w:tc>
        <w:tc>
          <w:tcPr>
            <w:tcW w:w="1020" w:type="dxa"/>
          </w:tcPr>
          <w:p w14:paraId="10799ABE" w14:textId="77777777" w:rsidR="004C2328" w:rsidRPr="00B910E9" w:rsidRDefault="004C2328" w:rsidP="004C2328">
            <w:pPr>
              <w:jc w:val="center"/>
            </w:pPr>
          </w:p>
        </w:tc>
        <w:tc>
          <w:tcPr>
            <w:tcW w:w="1012" w:type="dxa"/>
          </w:tcPr>
          <w:p w14:paraId="2432185B" w14:textId="77777777" w:rsidR="004C2328" w:rsidRPr="00B910E9" w:rsidRDefault="004C2328" w:rsidP="004C2328">
            <w:pPr>
              <w:jc w:val="center"/>
            </w:pPr>
          </w:p>
        </w:tc>
        <w:tc>
          <w:tcPr>
            <w:tcW w:w="1025" w:type="dxa"/>
          </w:tcPr>
          <w:p w14:paraId="30DD30C7" w14:textId="77777777" w:rsidR="004C2328" w:rsidRPr="00B910E9" w:rsidRDefault="004C2328" w:rsidP="004C2328">
            <w:pPr>
              <w:jc w:val="center"/>
            </w:pPr>
          </w:p>
        </w:tc>
      </w:tr>
      <w:tr w:rsidR="004C2328" w:rsidRPr="00951AFD" w14:paraId="3D5FA00A" w14:textId="77777777" w:rsidTr="005E64C5">
        <w:trPr>
          <w:trHeight w:hRule="exact" w:val="320"/>
          <w:jc w:val="center"/>
        </w:trPr>
        <w:tc>
          <w:tcPr>
            <w:tcW w:w="1305" w:type="dxa"/>
            <w:vAlign w:val="center"/>
          </w:tcPr>
          <w:p w14:paraId="554AAFA5" w14:textId="4A32D927" w:rsidR="004C2328" w:rsidRPr="00951AFD" w:rsidRDefault="004C2328" w:rsidP="004C2328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QPSK</w:t>
            </w:r>
          </w:p>
        </w:tc>
        <w:tc>
          <w:tcPr>
            <w:tcW w:w="1023" w:type="dxa"/>
          </w:tcPr>
          <w:p w14:paraId="2D411E3D" w14:textId="2402EED1" w:rsidR="004C2328" w:rsidRPr="00C245E0" w:rsidRDefault="004C2328" w:rsidP="004C2328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4</w:t>
            </w:r>
          </w:p>
        </w:tc>
        <w:tc>
          <w:tcPr>
            <w:tcW w:w="1020" w:type="dxa"/>
          </w:tcPr>
          <w:p w14:paraId="3631E712" w14:textId="073974CE" w:rsidR="004C2328" w:rsidRPr="00C245E0" w:rsidRDefault="004C2328" w:rsidP="004C2328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8</w:t>
            </w:r>
          </w:p>
        </w:tc>
        <w:tc>
          <w:tcPr>
            <w:tcW w:w="1014" w:type="dxa"/>
          </w:tcPr>
          <w:p w14:paraId="485599E9" w14:textId="16333766" w:rsidR="004C2328" w:rsidRPr="00C245E0" w:rsidRDefault="004C2328" w:rsidP="004C2328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5</w:t>
            </w:r>
          </w:p>
        </w:tc>
        <w:tc>
          <w:tcPr>
            <w:tcW w:w="1020" w:type="dxa"/>
          </w:tcPr>
          <w:p w14:paraId="7D9B8663" w14:textId="6408FC9E" w:rsidR="004C2328" w:rsidRPr="00063D5D" w:rsidRDefault="004C2328" w:rsidP="004C2328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6</w:t>
            </w:r>
          </w:p>
        </w:tc>
        <w:tc>
          <w:tcPr>
            <w:tcW w:w="1012" w:type="dxa"/>
          </w:tcPr>
          <w:p w14:paraId="614478D7" w14:textId="174A9CA2" w:rsidR="004C2328" w:rsidRPr="00063D5D" w:rsidRDefault="004C2328" w:rsidP="004C2328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10</w:t>
            </w:r>
          </w:p>
        </w:tc>
        <w:tc>
          <w:tcPr>
            <w:tcW w:w="1025" w:type="dxa"/>
          </w:tcPr>
          <w:p w14:paraId="527F87EA" w14:textId="38C64648" w:rsidR="004C2328" w:rsidRPr="00063D5D" w:rsidRDefault="004C2328" w:rsidP="004C2328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7</w:t>
            </w:r>
          </w:p>
        </w:tc>
      </w:tr>
      <w:tr w:rsidR="004C2328" w:rsidRPr="00951AFD" w14:paraId="4F3757E3" w14:textId="77777777" w:rsidTr="005E64C5">
        <w:trPr>
          <w:trHeight w:hRule="exact" w:val="320"/>
          <w:jc w:val="center"/>
        </w:trPr>
        <w:tc>
          <w:tcPr>
            <w:tcW w:w="1305" w:type="dxa"/>
            <w:vAlign w:val="center"/>
          </w:tcPr>
          <w:p w14:paraId="188B7C79" w14:textId="69E40AED" w:rsidR="004C2328" w:rsidRPr="00951AFD" w:rsidRDefault="004C2328" w:rsidP="004C2328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16QAM</w:t>
            </w:r>
          </w:p>
        </w:tc>
        <w:tc>
          <w:tcPr>
            <w:tcW w:w="1023" w:type="dxa"/>
          </w:tcPr>
          <w:p w14:paraId="3A32EEEC" w14:textId="230BA42F" w:rsidR="004C2328" w:rsidRPr="005E6B61" w:rsidRDefault="004C2328" w:rsidP="004C2328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6</w:t>
            </w:r>
          </w:p>
        </w:tc>
        <w:tc>
          <w:tcPr>
            <w:tcW w:w="1020" w:type="dxa"/>
          </w:tcPr>
          <w:p w14:paraId="4F0499B8" w14:textId="59B0C643" w:rsidR="004C2328" w:rsidRPr="005E6B61" w:rsidRDefault="004C2328" w:rsidP="004C2328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10</w:t>
            </w:r>
          </w:p>
        </w:tc>
        <w:tc>
          <w:tcPr>
            <w:tcW w:w="1014" w:type="dxa"/>
          </w:tcPr>
          <w:p w14:paraId="36685F78" w14:textId="014CD3D8" w:rsidR="004C2328" w:rsidRPr="005E6B61" w:rsidRDefault="004C2328" w:rsidP="004C2328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6</w:t>
            </w:r>
          </w:p>
        </w:tc>
        <w:tc>
          <w:tcPr>
            <w:tcW w:w="1020" w:type="dxa"/>
          </w:tcPr>
          <w:p w14:paraId="0D6FBF45" w14:textId="52B68A0A" w:rsidR="004C2328" w:rsidRPr="00B910E9" w:rsidRDefault="004C2328" w:rsidP="004C2328">
            <w:pPr>
              <w:jc w:val="center"/>
            </w:pPr>
            <w:r w:rsidRPr="00B00C39">
              <w:t>6</w:t>
            </w:r>
          </w:p>
        </w:tc>
        <w:tc>
          <w:tcPr>
            <w:tcW w:w="1012" w:type="dxa"/>
          </w:tcPr>
          <w:p w14:paraId="1FFA48DF" w14:textId="3B4CA7CD" w:rsidR="004C2328" w:rsidRPr="00951AFD" w:rsidRDefault="004C2328" w:rsidP="004C2328">
            <w:pPr>
              <w:jc w:val="center"/>
            </w:pPr>
            <w:r w:rsidRPr="00B00C39">
              <w:t>10</w:t>
            </w:r>
          </w:p>
        </w:tc>
        <w:tc>
          <w:tcPr>
            <w:tcW w:w="1025" w:type="dxa"/>
          </w:tcPr>
          <w:p w14:paraId="130971BE" w14:textId="32B6A4DB" w:rsidR="004C2328" w:rsidRPr="00B910E9" w:rsidRDefault="004C2328" w:rsidP="004C2328">
            <w:pPr>
              <w:jc w:val="center"/>
            </w:pPr>
            <w:r w:rsidRPr="00B00C39">
              <w:t>7</w:t>
            </w:r>
          </w:p>
        </w:tc>
      </w:tr>
      <w:tr w:rsidR="004C2328" w:rsidRPr="00951AFD" w14:paraId="6AE7EF85" w14:textId="77777777" w:rsidTr="005E64C5">
        <w:trPr>
          <w:trHeight w:hRule="exact" w:val="320"/>
          <w:jc w:val="center"/>
        </w:trPr>
        <w:tc>
          <w:tcPr>
            <w:tcW w:w="1305" w:type="dxa"/>
            <w:vAlign w:val="center"/>
          </w:tcPr>
          <w:p w14:paraId="193382BF" w14:textId="10BB0798" w:rsidR="004C2328" w:rsidRPr="00951AFD" w:rsidRDefault="004C2328" w:rsidP="004C2328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64QAM</w:t>
            </w:r>
          </w:p>
        </w:tc>
        <w:tc>
          <w:tcPr>
            <w:tcW w:w="1023" w:type="dxa"/>
          </w:tcPr>
          <w:p w14:paraId="682BA6B6" w14:textId="4290ABC4" w:rsidR="004C2328" w:rsidRPr="00B910E9" w:rsidRDefault="004C2328" w:rsidP="004C2328">
            <w:pPr>
              <w:jc w:val="center"/>
            </w:pPr>
            <w:r w:rsidRPr="00B00C39">
              <w:t>6</w:t>
            </w:r>
          </w:p>
        </w:tc>
        <w:tc>
          <w:tcPr>
            <w:tcW w:w="1020" w:type="dxa"/>
          </w:tcPr>
          <w:p w14:paraId="6DA77F56" w14:textId="6603A068" w:rsidR="004C2328" w:rsidRPr="00B910E9" w:rsidRDefault="004C2328" w:rsidP="004C2328">
            <w:pPr>
              <w:jc w:val="center"/>
            </w:pPr>
            <w:r w:rsidRPr="00B00C39">
              <w:t>10</w:t>
            </w:r>
          </w:p>
        </w:tc>
        <w:tc>
          <w:tcPr>
            <w:tcW w:w="1014" w:type="dxa"/>
          </w:tcPr>
          <w:p w14:paraId="309CC525" w14:textId="54B783BE" w:rsidR="004C2328" w:rsidRPr="00951AFD" w:rsidRDefault="004C2328" w:rsidP="004C2328">
            <w:pPr>
              <w:jc w:val="center"/>
            </w:pPr>
            <w:r w:rsidRPr="00B00C39">
              <w:t>6</w:t>
            </w:r>
          </w:p>
        </w:tc>
        <w:tc>
          <w:tcPr>
            <w:tcW w:w="1020" w:type="dxa"/>
          </w:tcPr>
          <w:p w14:paraId="4D12BA05" w14:textId="57046226" w:rsidR="004C2328" w:rsidRPr="00063D5D" w:rsidRDefault="004C2328" w:rsidP="004C2328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6</w:t>
            </w:r>
          </w:p>
        </w:tc>
        <w:tc>
          <w:tcPr>
            <w:tcW w:w="1012" w:type="dxa"/>
          </w:tcPr>
          <w:p w14:paraId="6F8E891A" w14:textId="5DFE803C" w:rsidR="004C2328" w:rsidRPr="00063D5D" w:rsidRDefault="004C2328" w:rsidP="004C2328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10</w:t>
            </w:r>
          </w:p>
        </w:tc>
        <w:tc>
          <w:tcPr>
            <w:tcW w:w="1025" w:type="dxa"/>
          </w:tcPr>
          <w:p w14:paraId="6277382B" w14:textId="614B1A25" w:rsidR="004C2328" w:rsidRPr="00063D5D" w:rsidRDefault="004C2328" w:rsidP="004C2328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7</w:t>
            </w:r>
          </w:p>
        </w:tc>
      </w:tr>
      <w:tr w:rsidR="004C2328" w:rsidRPr="00951AFD" w14:paraId="6F487AEC" w14:textId="77777777" w:rsidTr="005E64C5">
        <w:trPr>
          <w:trHeight w:hRule="exact" w:val="320"/>
          <w:jc w:val="center"/>
        </w:trPr>
        <w:tc>
          <w:tcPr>
            <w:tcW w:w="1305" w:type="dxa"/>
            <w:vAlign w:val="center"/>
          </w:tcPr>
          <w:p w14:paraId="5EDCA7BE" w14:textId="5FCB7E09" w:rsidR="004C2328" w:rsidRPr="00951AFD" w:rsidRDefault="004C2328" w:rsidP="004C2328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256QAM</w:t>
            </w:r>
          </w:p>
        </w:tc>
        <w:tc>
          <w:tcPr>
            <w:tcW w:w="1023" w:type="dxa"/>
          </w:tcPr>
          <w:p w14:paraId="521C098D" w14:textId="6918A960" w:rsidR="004C2328" w:rsidRPr="005E6B61" w:rsidRDefault="004C2328" w:rsidP="004C2328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6</w:t>
            </w:r>
          </w:p>
        </w:tc>
        <w:tc>
          <w:tcPr>
            <w:tcW w:w="1020" w:type="dxa"/>
          </w:tcPr>
          <w:p w14:paraId="18A744C9" w14:textId="53C84518" w:rsidR="004C2328" w:rsidRPr="005E6B61" w:rsidRDefault="004C2328" w:rsidP="004C2328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10</w:t>
            </w:r>
          </w:p>
        </w:tc>
        <w:tc>
          <w:tcPr>
            <w:tcW w:w="1014" w:type="dxa"/>
          </w:tcPr>
          <w:p w14:paraId="0B3E4885" w14:textId="7FB550ED" w:rsidR="004C2328" w:rsidRPr="005E6B61" w:rsidRDefault="004C2328" w:rsidP="004C2328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6</w:t>
            </w:r>
          </w:p>
        </w:tc>
        <w:tc>
          <w:tcPr>
            <w:tcW w:w="1020" w:type="dxa"/>
          </w:tcPr>
          <w:p w14:paraId="6AB5B88C" w14:textId="023D4E65" w:rsidR="004C2328" w:rsidRPr="00063D5D" w:rsidRDefault="004C2328" w:rsidP="004C2328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6</w:t>
            </w:r>
          </w:p>
        </w:tc>
        <w:tc>
          <w:tcPr>
            <w:tcW w:w="1012" w:type="dxa"/>
          </w:tcPr>
          <w:p w14:paraId="7BA8D039" w14:textId="4B61AE2B" w:rsidR="004C2328" w:rsidRPr="00063D5D" w:rsidRDefault="004C2328" w:rsidP="004C2328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10</w:t>
            </w:r>
          </w:p>
        </w:tc>
        <w:tc>
          <w:tcPr>
            <w:tcW w:w="1025" w:type="dxa"/>
          </w:tcPr>
          <w:p w14:paraId="5875B8B0" w14:textId="6D13C568" w:rsidR="004C2328" w:rsidRPr="00063D5D" w:rsidRDefault="004C2328" w:rsidP="004C2328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7</w:t>
            </w:r>
          </w:p>
        </w:tc>
      </w:tr>
    </w:tbl>
    <w:p w14:paraId="28BACCAE" w14:textId="77777777" w:rsidR="00282558" w:rsidRPr="00153335" w:rsidRDefault="00282558" w:rsidP="00E6705B">
      <w:pPr>
        <w:rPr>
          <w:rFonts w:eastAsiaTheme="minorEastAsia"/>
          <w:lang w:eastAsia="zh-CN"/>
        </w:rPr>
      </w:pPr>
    </w:p>
    <w:p w14:paraId="5C8B432C" w14:textId="2B443257" w:rsidR="00A604EF" w:rsidRDefault="006F098D" w:rsidP="00A604EF">
      <w:pPr>
        <w:ind w:left="1418" w:hangingChars="709" w:hanging="1418"/>
        <w:rPr>
          <w:rFonts w:eastAsia="等线"/>
          <w:b/>
          <w:lang w:val="en-US" w:eastAsia="zh-CN"/>
        </w:rPr>
      </w:pPr>
      <w:r w:rsidRPr="00214022">
        <w:rPr>
          <w:rFonts w:eastAsia="等线" w:hint="eastAsia"/>
          <w:b/>
          <w:lang w:val="en-US" w:eastAsia="zh-CN"/>
        </w:rPr>
        <w:lastRenderedPageBreak/>
        <w:t>Proposal</w:t>
      </w:r>
      <w:r w:rsidRPr="00214022">
        <w:rPr>
          <w:rFonts w:eastAsia="等线"/>
          <w:b/>
          <w:lang w:val="en-US" w:eastAsia="zh-CN"/>
        </w:rPr>
        <w:t xml:space="preserve"> </w:t>
      </w:r>
      <w:r w:rsidR="00196444">
        <w:rPr>
          <w:rFonts w:eastAsia="等线"/>
          <w:b/>
          <w:lang w:val="en-US" w:eastAsia="zh-CN"/>
        </w:rPr>
        <w:t>1</w:t>
      </w:r>
      <w:r w:rsidRPr="00214022">
        <w:rPr>
          <w:rFonts w:eastAsia="等线" w:hint="eastAsia"/>
          <w:b/>
          <w:lang w:val="en-US" w:eastAsia="zh-CN"/>
        </w:rPr>
        <w:t xml:space="preserve">: </w:t>
      </w:r>
      <w:r w:rsidRPr="00214022">
        <w:rPr>
          <w:rFonts w:eastAsia="等线"/>
          <w:b/>
          <w:lang w:val="en-US" w:eastAsia="zh-CN"/>
        </w:rPr>
        <w:t xml:space="preserve">        </w:t>
      </w:r>
      <w:r>
        <w:rPr>
          <w:rFonts w:eastAsia="等线"/>
          <w:b/>
          <w:lang w:val="en-US" w:eastAsia="zh-CN"/>
        </w:rPr>
        <w:t xml:space="preserve">Consider </w:t>
      </w:r>
      <w:r w:rsidR="00043419">
        <w:rPr>
          <w:rFonts w:eastAsia="等线"/>
          <w:b/>
          <w:lang w:val="en-US" w:eastAsia="zh-CN"/>
        </w:rPr>
        <w:t>Table 1 as the AMPR region definition and Table 2 as the AMPR requirements</w:t>
      </w:r>
      <w:r w:rsidR="00D617BE" w:rsidRPr="00D617BE">
        <w:rPr>
          <w:rFonts w:eastAsia="等线"/>
          <w:b/>
          <w:lang w:val="en-US" w:eastAsia="zh-CN"/>
        </w:rPr>
        <w:t xml:space="preserve"> </w:t>
      </w:r>
      <w:r w:rsidR="00D617BE">
        <w:rPr>
          <w:rFonts w:eastAsia="等线"/>
          <w:b/>
          <w:lang w:val="en-US" w:eastAsia="zh-CN"/>
        </w:rPr>
        <w:t xml:space="preserve">for 1T </w:t>
      </w:r>
      <w:r w:rsidR="00D617BE">
        <w:rPr>
          <w:rFonts w:eastAsia="等线"/>
          <w:b/>
          <w:lang w:val="en-US" w:eastAsia="zh-CN"/>
        </w:rPr>
        <w:t>PC3</w:t>
      </w:r>
      <w:r>
        <w:rPr>
          <w:rFonts w:eastAsia="等线"/>
          <w:b/>
          <w:lang w:val="en-US" w:eastAsia="zh-CN"/>
        </w:rPr>
        <w:t>.</w:t>
      </w:r>
    </w:p>
    <w:p w14:paraId="238242BD" w14:textId="77777777" w:rsidR="00826026" w:rsidRPr="00043419" w:rsidRDefault="00826026" w:rsidP="00A604EF">
      <w:pPr>
        <w:ind w:left="1424" w:hangingChars="709" w:hanging="1424"/>
        <w:rPr>
          <w:rFonts w:eastAsia="宋体"/>
          <w:b/>
          <w:lang w:val="en-US" w:eastAsia="zh-CN"/>
        </w:rPr>
      </w:pPr>
    </w:p>
    <w:p w14:paraId="2F43B5EB" w14:textId="3F05AA5A" w:rsidR="00E42F67" w:rsidRDefault="00103E1B" w:rsidP="00AF3957">
      <w:pPr>
        <w:pStyle w:val="2"/>
        <w:numPr>
          <w:ilvl w:val="1"/>
          <w:numId w:val="25"/>
        </w:numPr>
        <w:spacing w:before="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A</w:t>
      </w:r>
      <w:r w:rsidR="00E42F67">
        <w:rPr>
          <w:rFonts w:eastAsiaTheme="minorEastAsia"/>
          <w:lang w:eastAsia="zh-CN"/>
        </w:rPr>
        <w:t>MRP for PC2</w:t>
      </w:r>
    </w:p>
    <w:p w14:paraId="5D6DC5CD" w14:textId="77777777" w:rsidR="003345F2" w:rsidRPr="00727054" w:rsidRDefault="003345F2" w:rsidP="003345F2">
      <w:pPr>
        <w:pStyle w:val="3"/>
        <w:ind w:left="720" w:hanging="720"/>
        <w:rPr>
          <w:rFonts w:eastAsia="宋体"/>
          <w:szCs w:val="18"/>
          <w:lang w:val="sv-SE" w:eastAsia="zh-CN"/>
        </w:rPr>
      </w:pPr>
      <w:r w:rsidRPr="00727054">
        <w:rPr>
          <w:rFonts w:eastAsia="宋体"/>
          <w:szCs w:val="18"/>
          <w:lang w:val="sv-SE" w:eastAsia="zh-CN"/>
        </w:rPr>
        <w:t>2.</w:t>
      </w:r>
      <w:r>
        <w:rPr>
          <w:rFonts w:eastAsia="宋体"/>
          <w:szCs w:val="18"/>
          <w:lang w:val="sv-SE" w:eastAsia="zh-CN"/>
        </w:rPr>
        <w:t>1</w:t>
      </w:r>
      <w:r w:rsidRPr="00727054">
        <w:rPr>
          <w:rFonts w:eastAsia="宋体"/>
          <w:szCs w:val="18"/>
          <w:lang w:val="sv-SE" w:eastAsia="zh-CN"/>
        </w:rPr>
        <w:t xml:space="preserve">.1 </w:t>
      </w:r>
      <w:r>
        <w:rPr>
          <w:rFonts w:eastAsia="宋体"/>
          <w:szCs w:val="18"/>
          <w:lang w:val="sv-SE" w:eastAsia="zh-CN"/>
        </w:rPr>
        <w:t>A</w:t>
      </w:r>
      <w:r w:rsidRPr="00727054">
        <w:rPr>
          <w:rFonts w:eastAsia="宋体"/>
          <w:szCs w:val="18"/>
          <w:lang w:val="sv-SE" w:eastAsia="zh-CN"/>
        </w:rPr>
        <w:t xml:space="preserve">MRP </w:t>
      </w:r>
      <w:r>
        <w:rPr>
          <w:rFonts w:eastAsia="宋体"/>
          <w:szCs w:val="18"/>
          <w:lang w:val="sv-SE" w:eastAsia="zh-CN"/>
        </w:rPr>
        <w:t>region definition</w:t>
      </w:r>
    </w:p>
    <w:p w14:paraId="771600C8" w14:textId="77777777" w:rsidR="003345F2" w:rsidRDefault="003345F2" w:rsidP="003345F2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The AMPR simulation configurations are:</w:t>
      </w:r>
    </w:p>
    <w:p w14:paraId="2228E814" w14:textId="0A64852C" w:rsidR="003345F2" w:rsidRDefault="003345F2" w:rsidP="003345F2">
      <w:pPr>
        <w:pStyle w:val="af5"/>
        <w:numPr>
          <w:ilvl w:val="0"/>
          <w:numId w:val="23"/>
        </w:numPr>
        <w:rPr>
          <w:rFonts w:ascii="Times New Roman" w:eastAsiaTheme="minorEastAsia" w:hAnsi="Times New Roman"/>
          <w:sz w:val="20"/>
          <w:szCs w:val="20"/>
          <w:lang w:val="en-GB" w:eastAsia="zh-CN"/>
        </w:rPr>
      </w:pPr>
      <w:r>
        <w:rPr>
          <w:rFonts w:ascii="Times New Roman" w:eastAsiaTheme="minorEastAsia" w:hAnsi="Times New Roman"/>
          <w:sz w:val="20"/>
          <w:szCs w:val="20"/>
          <w:lang w:val="en-GB" w:eastAsia="zh-CN"/>
        </w:rPr>
        <w:t>P</w:t>
      </w:r>
      <w:r>
        <w:rPr>
          <w:rFonts w:ascii="Times New Roman" w:eastAsiaTheme="minorEastAsia" w:hAnsi="Times New Roman"/>
          <w:sz w:val="20"/>
          <w:szCs w:val="20"/>
          <w:lang w:val="en-GB" w:eastAsia="zh-CN"/>
        </w:rPr>
        <w:t xml:space="preserve">ower class </w:t>
      </w:r>
      <w:r>
        <w:rPr>
          <w:rFonts w:ascii="Times New Roman" w:eastAsiaTheme="minorEastAsia" w:hAnsi="Times New Roman"/>
          <w:sz w:val="20"/>
          <w:szCs w:val="20"/>
          <w:lang w:val="en-GB" w:eastAsia="zh-CN"/>
        </w:rPr>
        <w:t>2 with 1*PC2 PA or 2*PC3 PA</w:t>
      </w:r>
    </w:p>
    <w:p w14:paraId="624495F8" w14:textId="503CE3E0" w:rsidR="003345F2" w:rsidRDefault="003345F2" w:rsidP="003345F2">
      <w:pPr>
        <w:pStyle w:val="af5"/>
        <w:numPr>
          <w:ilvl w:val="0"/>
          <w:numId w:val="23"/>
        </w:numPr>
        <w:rPr>
          <w:rFonts w:ascii="Times New Roman" w:eastAsiaTheme="minorEastAsia" w:hAnsi="Times New Roman"/>
          <w:sz w:val="20"/>
          <w:szCs w:val="20"/>
          <w:lang w:val="en-GB" w:eastAsia="zh-CN"/>
        </w:rPr>
      </w:pPr>
      <w:r>
        <w:rPr>
          <w:rFonts w:ascii="Times New Roman" w:eastAsiaTheme="minorEastAsia" w:hAnsi="Times New Roman"/>
          <w:sz w:val="20"/>
          <w:szCs w:val="20"/>
          <w:lang w:val="en-GB" w:eastAsia="zh-CN"/>
        </w:rPr>
        <w:t xml:space="preserve">40MHz CBW with 30khz </w:t>
      </w:r>
      <w:proofErr w:type="spellStart"/>
      <w:r w:rsidRPr="00BD05C4">
        <w:rPr>
          <w:rFonts w:ascii="Times New Roman" w:eastAsiaTheme="minorEastAsia" w:hAnsi="Times New Roman"/>
          <w:sz w:val="20"/>
          <w:szCs w:val="20"/>
          <w:lang w:val="en-GB" w:eastAsia="zh-CN"/>
        </w:rPr>
        <w:t>scs</w:t>
      </w:r>
      <w:proofErr w:type="spellEnd"/>
      <w:r>
        <w:rPr>
          <w:rFonts w:ascii="Times New Roman" w:eastAsiaTheme="minorEastAsia" w:hAnsi="Times New Roman"/>
          <w:sz w:val="20"/>
          <w:szCs w:val="20"/>
          <w:lang w:val="en-GB" w:eastAsia="zh-CN"/>
        </w:rPr>
        <w:t xml:space="preserve"> (f</w:t>
      </w:r>
      <w:r>
        <w:rPr>
          <w:rFonts w:ascii="Times New Roman" w:eastAsiaTheme="minorEastAsia" w:hAnsi="Times New Roman"/>
          <w:sz w:val="20"/>
          <w:szCs w:val="20"/>
          <w:lang w:val="en-GB" w:eastAsia="zh-CN"/>
        </w:rPr>
        <w:t>igure 1)</w:t>
      </w:r>
    </w:p>
    <w:p w14:paraId="7C3A345D" w14:textId="77777777" w:rsidR="003345F2" w:rsidRDefault="003345F2" w:rsidP="003345F2">
      <w:pPr>
        <w:pStyle w:val="af5"/>
        <w:numPr>
          <w:ilvl w:val="0"/>
          <w:numId w:val="23"/>
        </w:numPr>
        <w:rPr>
          <w:rFonts w:ascii="Times New Roman" w:eastAsiaTheme="minorEastAsia" w:hAnsi="Times New Roman"/>
          <w:sz w:val="20"/>
          <w:szCs w:val="20"/>
          <w:lang w:val="en-GB" w:eastAsia="zh-CN"/>
        </w:rPr>
      </w:pPr>
      <w:r w:rsidRPr="00BD05C4">
        <w:rPr>
          <w:rFonts w:ascii="Times New Roman" w:eastAsiaTheme="minorEastAsia" w:hAnsi="Times New Roman"/>
          <w:sz w:val="20"/>
          <w:szCs w:val="20"/>
          <w:lang w:val="en-GB" w:eastAsia="zh-CN"/>
        </w:rPr>
        <w:t>CP-OFDM</w:t>
      </w:r>
      <w:r>
        <w:rPr>
          <w:rFonts w:ascii="Times New Roman" w:eastAsiaTheme="minorEastAsia" w:hAnsi="Times New Roman"/>
          <w:sz w:val="20"/>
          <w:szCs w:val="20"/>
          <w:lang w:val="en-GB" w:eastAsia="zh-CN"/>
        </w:rPr>
        <w:t xml:space="preserve"> / </w:t>
      </w:r>
      <w:r w:rsidRPr="00BD05C4">
        <w:rPr>
          <w:rFonts w:ascii="Times New Roman" w:eastAsiaTheme="minorEastAsia" w:hAnsi="Times New Roman"/>
          <w:sz w:val="20"/>
          <w:szCs w:val="20"/>
          <w:lang w:val="en-GB" w:eastAsia="zh-CN"/>
        </w:rPr>
        <w:t>DFT-S-OFDM</w:t>
      </w:r>
    </w:p>
    <w:p w14:paraId="5FF7DBDA" w14:textId="77777777" w:rsidR="003345F2" w:rsidRDefault="003345F2" w:rsidP="003345F2">
      <w:pPr>
        <w:pStyle w:val="af5"/>
        <w:numPr>
          <w:ilvl w:val="0"/>
          <w:numId w:val="23"/>
        </w:numPr>
        <w:rPr>
          <w:rFonts w:ascii="Times New Roman" w:eastAsiaTheme="minorEastAsia" w:hAnsi="Times New Roman"/>
          <w:sz w:val="20"/>
          <w:szCs w:val="20"/>
          <w:lang w:val="en-GB" w:eastAsia="zh-CN"/>
        </w:rPr>
      </w:pPr>
      <w:r>
        <w:rPr>
          <w:rFonts w:ascii="Times New Roman" w:eastAsiaTheme="minorEastAsia" w:hAnsi="Times New Roman"/>
          <w:sz w:val="20"/>
          <w:szCs w:val="20"/>
          <w:lang w:val="en-GB" w:eastAsia="zh-CN"/>
        </w:rPr>
        <w:t xml:space="preserve">Modulation pi/2 </w:t>
      </w:r>
      <w:proofErr w:type="spellStart"/>
      <w:r>
        <w:rPr>
          <w:rFonts w:ascii="Times New Roman" w:eastAsiaTheme="minorEastAsia" w:hAnsi="Times New Roman"/>
          <w:sz w:val="20"/>
          <w:szCs w:val="20"/>
          <w:lang w:val="en-GB" w:eastAsia="zh-CN"/>
        </w:rPr>
        <w:t>bpsk</w:t>
      </w:r>
      <w:proofErr w:type="spellEnd"/>
      <w:r>
        <w:rPr>
          <w:rFonts w:ascii="Times New Roman" w:eastAsiaTheme="minorEastAsia" w:hAnsi="Times New Roman"/>
          <w:sz w:val="20"/>
          <w:szCs w:val="20"/>
          <w:lang w:val="en-GB" w:eastAsia="zh-CN"/>
        </w:rPr>
        <w:t xml:space="preserve">, </w:t>
      </w:r>
      <w:proofErr w:type="spellStart"/>
      <w:r>
        <w:rPr>
          <w:rFonts w:ascii="Times New Roman" w:eastAsiaTheme="minorEastAsia" w:hAnsi="Times New Roman"/>
          <w:sz w:val="20"/>
          <w:szCs w:val="20"/>
          <w:lang w:val="en-GB" w:eastAsia="zh-CN"/>
        </w:rPr>
        <w:t>qpsk</w:t>
      </w:r>
      <w:proofErr w:type="spellEnd"/>
      <w:r>
        <w:rPr>
          <w:rFonts w:ascii="Times New Roman" w:eastAsiaTheme="minorEastAsia" w:hAnsi="Times New Roman"/>
          <w:sz w:val="20"/>
          <w:szCs w:val="20"/>
          <w:lang w:val="en-GB" w:eastAsia="zh-CN"/>
        </w:rPr>
        <w:t>, 16qam, 64qam, 256qam</w:t>
      </w:r>
    </w:p>
    <w:p w14:paraId="42BA3501" w14:textId="77777777" w:rsidR="003345F2" w:rsidRDefault="003345F2" w:rsidP="003345F2">
      <w:pPr>
        <w:pStyle w:val="af5"/>
        <w:numPr>
          <w:ilvl w:val="0"/>
          <w:numId w:val="23"/>
        </w:numPr>
        <w:rPr>
          <w:rFonts w:ascii="Times New Roman" w:eastAsiaTheme="minorEastAsia" w:hAnsi="Times New Roman"/>
          <w:sz w:val="20"/>
          <w:szCs w:val="20"/>
          <w:lang w:val="en-GB" w:eastAsia="zh-CN"/>
        </w:rPr>
      </w:pPr>
      <w:r>
        <w:rPr>
          <w:rFonts w:ascii="Times New Roman" w:eastAsiaTheme="minorEastAsia" w:hAnsi="Times New Roman"/>
          <w:sz w:val="20"/>
          <w:szCs w:val="20"/>
          <w:lang w:val="en-GB" w:eastAsia="zh-CN"/>
        </w:rPr>
        <w:t>AMPR-MPR results are shown in annex A</w:t>
      </w:r>
    </w:p>
    <w:p w14:paraId="7C903609" w14:textId="16030460" w:rsidR="003345F2" w:rsidRDefault="003345F2" w:rsidP="003345F2">
      <w:pPr>
        <w:pStyle w:val="af5"/>
        <w:numPr>
          <w:ilvl w:val="0"/>
          <w:numId w:val="23"/>
        </w:numPr>
        <w:rPr>
          <w:rFonts w:ascii="Times New Roman" w:eastAsiaTheme="minorEastAsia" w:hAnsi="Times New Roman"/>
          <w:sz w:val="20"/>
          <w:szCs w:val="20"/>
          <w:lang w:val="en-GB" w:eastAsia="zh-CN"/>
        </w:rPr>
      </w:pPr>
      <w:r>
        <w:rPr>
          <w:rFonts w:ascii="Times New Roman" w:eastAsiaTheme="minorEastAsia" w:hAnsi="Times New Roman"/>
          <w:sz w:val="20"/>
          <w:szCs w:val="20"/>
          <w:lang w:val="en-GB" w:eastAsia="zh-CN"/>
        </w:rPr>
        <w:t>AMPR results are shown in annex B</w:t>
      </w:r>
    </w:p>
    <w:p w14:paraId="0CCB9F8F" w14:textId="4AAEAE1C" w:rsidR="003345F2" w:rsidRDefault="003345F2" w:rsidP="003345F2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B</w:t>
      </w:r>
      <w:r>
        <w:rPr>
          <w:rFonts w:eastAsiaTheme="minorEastAsia"/>
          <w:lang w:eastAsia="zh-CN"/>
        </w:rPr>
        <w:t>elow figure 3</w:t>
      </w:r>
      <w:r w:rsidR="00FD181D">
        <w:rPr>
          <w:rFonts w:eastAsiaTheme="minorEastAsia"/>
          <w:lang w:eastAsia="zh-CN"/>
        </w:rPr>
        <w:t xml:space="preserve"> and 4 gives the AMPR region status for </w:t>
      </w:r>
      <w:r w:rsidR="00FD181D" w:rsidRPr="005B6ED5">
        <w:rPr>
          <w:rFonts w:eastAsiaTheme="minorEastAsia"/>
          <w:b/>
          <w:u w:val="single"/>
          <w:lang w:eastAsia="zh-CN"/>
        </w:rPr>
        <w:t>1T PC2</w:t>
      </w:r>
      <w:r w:rsidR="00612DFE">
        <w:rPr>
          <w:rFonts w:eastAsiaTheme="minorEastAsia"/>
          <w:lang w:eastAsia="zh-CN"/>
        </w:rPr>
        <w:t>. I</w:t>
      </w:r>
      <w:r w:rsidR="00FD181D">
        <w:rPr>
          <w:rFonts w:eastAsiaTheme="minorEastAsia"/>
          <w:lang w:eastAsia="zh-CN"/>
        </w:rPr>
        <w:t xml:space="preserve">t can be seen most of PC3 region definition can be reused except </w:t>
      </w:r>
      <w:r w:rsidR="00F72266">
        <w:rPr>
          <w:rFonts w:eastAsiaTheme="minorEastAsia"/>
          <w:lang w:eastAsia="zh-CN"/>
        </w:rPr>
        <w:t>for QPSK with DFT and CP-OFDM where MPR might be needed for the yellow highlighted region.</w:t>
      </w:r>
      <w:r w:rsidR="00273985">
        <w:rPr>
          <w:rFonts w:eastAsiaTheme="minorEastAsia"/>
          <w:lang w:eastAsia="zh-CN"/>
        </w:rPr>
        <w:t xml:space="preserve"> And this new region is marked with A6.</w:t>
      </w:r>
    </w:p>
    <w:p w14:paraId="2A5A4B4E" w14:textId="13140555" w:rsidR="008C749C" w:rsidRPr="003345F2" w:rsidRDefault="008C749C" w:rsidP="003345F2">
      <w:pPr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t>S</w:t>
      </w:r>
      <w:r>
        <w:rPr>
          <w:rFonts w:eastAsiaTheme="minorEastAsia"/>
          <w:lang w:eastAsia="zh-CN"/>
        </w:rPr>
        <w:t xml:space="preserve">imilar issue can be found also in </w:t>
      </w:r>
      <w:r w:rsidR="000410D0" w:rsidRPr="000410D0">
        <w:rPr>
          <w:rFonts w:eastAsiaTheme="minorEastAsia"/>
          <w:b/>
          <w:u w:val="single"/>
          <w:lang w:eastAsia="zh-CN"/>
        </w:rPr>
        <w:t>2T PC2</w:t>
      </w:r>
      <w:r w:rsidR="000410D0">
        <w:rPr>
          <w:rFonts w:eastAsiaTheme="minorEastAsia"/>
          <w:lang w:eastAsia="zh-CN"/>
        </w:rPr>
        <w:t xml:space="preserve"> QPSK and 16QAM simulation results</w:t>
      </w:r>
      <w:r w:rsidR="00FB1C9D">
        <w:rPr>
          <w:rFonts w:eastAsiaTheme="minorEastAsia"/>
          <w:lang w:eastAsia="zh-CN"/>
        </w:rPr>
        <w:t xml:space="preserve"> (Annex A)</w:t>
      </w:r>
      <w:r w:rsidR="000410D0">
        <w:rPr>
          <w:rFonts w:eastAsiaTheme="minorEastAsia"/>
          <w:lang w:eastAsia="zh-CN"/>
        </w:rPr>
        <w:t>.</w:t>
      </w:r>
    </w:p>
    <w:p w14:paraId="65CD5AEE" w14:textId="57402825" w:rsidR="003345F2" w:rsidRDefault="00FD181D" w:rsidP="003345F2">
      <w:pPr>
        <w:jc w:val="center"/>
        <w:rPr>
          <w:rFonts w:eastAsiaTheme="minorEastAsia"/>
          <w:lang w:eastAsia="zh-CN"/>
        </w:rPr>
      </w:pPr>
      <w:r>
        <w:rPr>
          <w:noProof/>
        </w:rPr>
        <w:drawing>
          <wp:inline distT="0" distB="0" distL="0" distR="0" wp14:anchorId="5350F72C" wp14:editId="0BC5160B">
            <wp:extent cx="3657600" cy="3496743"/>
            <wp:effectExtent l="0" t="0" r="0" b="889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0579" cy="350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EB5E" w14:textId="7F100F10" w:rsidR="003345F2" w:rsidRDefault="003345F2" w:rsidP="003345F2">
      <w:pPr>
        <w:jc w:val="center"/>
        <w:rPr>
          <w:rFonts w:eastAsiaTheme="minorEastAsia" w:hint="eastAsia"/>
          <w:lang w:eastAsia="zh-CN"/>
        </w:rPr>
      </w:pPr>
      <w:r>
        <w:rPr>
          <w:rFonts w:eastAsiaTheme="minorEastAsia"/>
          <w:lang w:eastAsia="zh-CN"/>
        </w:rPr>
        <w:t xml:space="preserve">Figure </w:t>
      </w:r>
      <w:r w:rsidR="00F72266">
        <w:rPr>
          <w:rFonts w:eastAsiaTheme="minorEastAsia"/>
          <w:lang w:eastAsia="zh-CN"/>
        </w:rPr>
        <w:t>3</w:t>
      </w:r>
      <w:r>
        <w:rPr>
          <w:rFonts w:eastAsiaTheme="minorEastAsia"/>
          <w:lang w:eastAsia="zh-CN"/>
        </w:rPr>
        <w:t xml:space="preserve"> Shown of AMPR region definition </w:t>
      </w:r>
      <w:r w:rsidR="00FD181D">
        <w:rPr>
          <w:rFonts w:eastAsiaTheme="minorEastAsia"/>
          <w:lang w:eastAsia="zh-CN"/>
        </w:rPr>
        <w:t xml:space="preserve">for PC2 1Tx </w:t>
      </w:r>
      <w:r>
        <w:rPr>
          <w:rFonts w:eastAsiaTheme="minorEastAsia"/>
          <w:lang w:eastAsia="zh-CN"/>
        </w:rPr>
        <w:t xml:space="preserve">(30khz </w:t>
      </w:r>
      <w:proofErr w:type="spellStart"/>
      <w:r>
        <w:rPr>
          <w:rFonts w:eastAsiaTheme="minorEastAsia"/>
          <w:lang w:eastAsia="zh-CN"/>
        </w:rPr>
        <w:t>scs</w:t>
      </w:r>
      <w:proofErr w:type="spellEnd"/>
      <w:r>
        <w:rPr>
          <w:rFonts w:eastAsiaTheme="minorEastAsia"/>
          <w:lang w:eastAsia="zh-CN"/>
        </w:rPr>
        <w:t xml:space="preserve">, </w:t>
      </w:r>
      <w:r w:rsidR="00FD181D">
        <w:rPr>
          <w:rFonts w:eastAsiaTheme="minorEastAsia"/>
          <w:lang w:eastAsia="zh-CN"/>
        </w:rPr>
        <w:t>DFT</w:t>
      </w:r>
      <w:r>
        <w:rPr>
          <w:rFonts w:eastAsiaTheme="minorEastAsia"/>
          <w:lang w:eastAsia="zh-CN"/>
        </w:rPr>
        <w:t xml:space="preserve"> </w:t>
      </w:r>
      <w:r w:rsidR="00FD181D">
        <w:rPr>
          <w:rFonts w:eastAsiaTheme="minorEastAsia"/>
          <w:lang w:eastAsia="zh-CN"/>
        </w:rPr>
        <w:t>QPSK</w:t>
      </w:r>
      <w:r>
        <w:rPr>
          <w:rFonts w:eastAsiaTheme="minorEastAsia"/>
          <w:lang w:eastAsia="zh-CN"/>
        </w:rPr>
        <w:t xml:space="preserve"> AMPR-MPR results)</w:t>
      </w:r>
    </w:p>
    <w:p w14:paraId="6492995E" w14:textId="77777777" w:rsidR="003345F2" w:rsidRPr="00A93D04" w:rsidRDefault="003345F2" w:rsidP="003345F2">
      <w:pPr>
        <w:jc w:val="center"/>
        <w:rPr>
          <w:rFonts w:eastAsiaTheme="minorEastAsia" w:hint="eastAsia"/>
          <w:lang w:eastAsia="zh-CN"/>
        </w:rPr>
      </w:pPr>
    </w:p>
    <w:p w14:paraId="67129BFD" w14:textId="16647C6E" w:rsidR="003345F2" w:rsidRDefault="00FD181D" w:rsidP="003345F2">
      <w:pPr>
        <w:jc w:val="center"/>
        <w:rPr>
          <w:rFonts w:eastAsiaTheme="minorEastAsia"/>
          <w:lang w:eastAsia="zh-CN"/>
        </w:rPr>
      </w:pPr>
      <w:r>
        <w:rPr>
          <w:noProof/>
        </w:rPr>
        <w:lastRenderedPageBreak/>
        <w:drawing>
          <wp:inline distT="0" distB="0" distL="0" distR="0" wp14:anchorId="28063572" wp14:editId="0A17B95E">
            <wp:extent cx="3708400" cy="3544925"/>
            <wp:effectExtent l="0" t="0" r="635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0225" cy="355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5E128" w14:textId="05D79E77" w:rsidR="00FD181D" w:rsidRDefault="00FD181D" w:rsidP="00FD181D">
      <w:pPr>
        <w:jc w:val="center"/>
        <w:rPr>
          <w:rFonts w:eastAsiaTheme="minorEastAsia" w:hint="eastAsia"/>
          <w:lang w:eastAsia="zh-CN"/>
        </w:rPr>
      </w:pPr>
      <w:r>
        <w:rPr>
          <w:rFonts w:eastAsiaTheme="minorEastAsia"/>
          <w:lang w:eastAsia="zh-CN"/>
        </w:rPr>
        <w:t xml:space="preserve">Figure </w:t>
      </w:r>
      <w:r w:rsidR="00F72266">
        <w:rPr>
          <w:rFonts w:eastAsiaTheme="minorEastAsia"/>
          <w:lang w:eastAsia="zh-CN"/>
        </w:rPr>
        <w:t>4</w:t>
      </w:r>
      <w:r>
        <w:rPr>
          <w:rFonts w:eastAsiaTheme="minorEastAsia"/>
          <w:lang w:eastAsia="zh-CN"/>
        </w:rPr>
        <w:t xml:space="preserve"> Shown of AMPR region definition for PC2 1Tx (30khz </w:t>
      </w:r>
      <w:proofErr w:type="spellStart"/>
      <w:r>
        <w:rPr>
          <w:rFonts w:eastAsiaTheme="minorEastAsia"/>
          <w:lang w:eastAsia="zh-CN"/>
        </w:rPr>
        <w:t>scs</w:t>
      </w:r>
      <w:proofErr w:type="spellEnd"/>
      <w:r>
        <w:rPr>
          <w:rFonts w:eastAsiaTheme="minorEastAsia"/>
          <w:lang w:eastAsia="zh-CN"/>
        </w:rPr>
        <w:t xml:space="preserve">, </w:t>
      </w:r>
      <w:r>
        <w:rPr>
          <w:rFonts w:eastAsiaTheme="minorEastAsia"/>
          <w:lang w:eastAsia="zh-CN"/>
        </w:rPr>
        <w:t>CP-OFDM</w:t>
      </w:r>
      <w:r>
        <w:rPr>
          <w:rFonts w:eastAsiaTheme="minorEastAsia"/>
          <w:lang w:eastAsia="zh-CN"/>
        </w:rPr>
        <w:t xml:space="preserve"> QPSK AMPR-MPR results)</w:t>
      </w:r>
    </w:p>
    <w:p w14:paraId="5F77D5B3" w14:textId="6104F8F1" w:rsidR="00DE2692" w:rsidRDefault="00DE2692" w:rsidP="00DE2692">
      <w:pPr>
        <w:ind w:left="1418" w:hangingChars="709" w:hanging="1418"/>
        <w:rPr>
          <w:rFonts w:eastAsia="等线"/>
          <w:b/>
          <w:lang w:val="en-US" w:eastAsia="zh-CN"/>
        </w:rPr>
      </w:pPr>
      <w:r w:rsidRPr="00214022">
        <w:rPr>
          <w:rFonts w:eastAsia="等线" w:hint="eastAsia"/>
          <w:b/>
          <w:lang w:val="en-US" w:eastAsia="zh-CN"/>
        </w:rPr>
        <w:t>Proposal</w:t>
      </w:r>
      <w:r w:rsidRPr="00214022">
        <w:rPr>
          <w:rFonts w:eastAsia="等线"/>
          <w:b/>
          <w:lang w:val="en-US" w:eastAsia="zh-CN"/>
        </w:rPr>
        <w:t xml:space="preserve"> </w:t>
      </w:r>
      <w:r>
        <w:rPr>
          <w:rFonts w:eastAsia="等线"/>
          <w:b/>
          <w:lang w:val="en-US" w:eastAsia="zh-CN"/>
        </w:rPr>
        <w:t>2</w:t>
      </w:r>
      <w:r w:rsidRPr="00214022">
        <w:rPr>
          <w:rFonts w:eastAsia="等线" w:hint="eastAsia"/>
          <w:b/>
          <w:lang w:val="en-US" w:eastAsia="zh-CN"/>
        </w:rPr>
        <w:t xml:space="preserve">: </w:t>
      </w:r>
      <w:r w:rsidRPr="00214022">
        <w:rPr>
          <w:rFonts w:eastAsia="等线"/>
          <w:b/>
          <w:lang w:val="en-US" w:eastAsia="zh-CN"/>
        </w:rPr>
        <w:t xml:space="preserve">        </w:t>
      </w:r>
      <w:r>
        <w:rPr>
          <w:rFonts w:eastAsia="等线"/>
          <w:b/>
          <w:lang w:val="en-US" w:eastAsia="zh-CN"/>
        </w:rPr>
        <w:t xml:space="preserve">Consider Table </w:t>
      </w:r>
      <w:r w:rsidR="00201E5E">
        <w:rPr>
          <w:rFonts w:eastAsia="等线"/>
          <w:b/>
          <w:lang w:val="en-US" w:eastAsia="zh-CN"/>
        </w:rPr>
        <w:t>3</w:t>
      </w:r>
      <w:r>
        <w:rPr>
          <w:rFonts w:eastAsia="等线"/>
          <w:b/>
          <w:lang w:val="en-US" w:eastAsia="zh-CN"/>
        </w:rPr>
        <w:t xml:space="preserve"> as the AMPR region definition for PC</w:t>
      </w:r>
      <w:r w:rsidR="006402F5">
        <w:rPr>
          <w:rFonts w:eastAsia="等线"/>
          <w:b/>
          <w:lang w:val="en-US" w:eastAsia="zh-CN"/>
        </w:rPr>
        <w:t>2 with 1Tx or 2Tx</w:t>
      </w:r>
      <w:r>
        <w:rPr>
          <w:rFonts w:eastAsia="等线"/>
          <w:b/>
          <w:lang w:val="en-US" w:eastAsia="zh-CN"/>
        </w:rPr>
        <w:t>.</w:t>
      </w:r>
    </w:p>
    <w:p w14:paraId="6CECEA29" w14:textId="25F507B8" w:rsidR="00DE2692" w:rsidRDefault="00DE2692" w:rsidP="00DE2692">
      <w:pPr>
        <w:jc w:val="center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T</w:t>
      </w:r>
      <w:r>
        <w:rPr>
          <w:rFonts w:eastAsiaTheme="minorEastAsia"/>
          <w:lang w:eastAsia="zh-CN"/>
        </w:rPr>
        <w:t xml:space="preserve">able </w:t>
      </w:r>
      <w:r w:rsidR="00201E5E">
        <w:rPr>
          <w:rFonts w:eastAsiaTheme="minorEastAsia"/>
          <w:lang w:eastAsia="zh-CN"/>
        </w:rPr>
        <w:t>3</w:t>
      </w:r>
      <w:r>
        <w:rPr>
          <w:rFonts w:eastAsiaTheme="minorEastAsia"/>
          <w:lang w:eastAsia="zh-CN"/>
        </w:rPr>
        <w:t xml:space="preserve"> AMPR region definition for PC</w:t>
      </w:r>
      <w:r w:rsidR="00B33DD5">
        <w:rPr>
          <w:rFonts w:eastAsiaTheme="minorEastAsia"/>
          <w:lang w:eastAsia="zh-CN"/>
        </w:rPr>
        <w:t>2</w:t>
      </w:r>
      <w:r w:rsidR="00E5028C">
        <w:rPr>
          <w:rFonts w:eastAsiaTheme="minorEastAsia"/>
          <w:lang w:eastAsia="zh-CN"/>
        </w:rPr>
        <w:t xml:space="preserve"> with 1Tx or 2Tx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142"/>
        <w:gridCol w:w="1147"/>
        <w:gridCol w:w="2868"/>
        <w:gridCol w:w="3013"/>
        <w:gridCol w:w="1147"/>
      </w:tblGrid>
      <w:tr w:rsidR="00DE2692" w14:paraId="54DB9155" w14:textId="77777777" w:rsidTr="00CD7AC0">
        <w:trPr>
          <w:trHeight w:val="289"/>
        </w:trPr>
        <w:tc>
          <w:tcPr>
            <w:tcW w:w="1142" w:type="dxa"/>
            <w:vMerge w:val="restart"/>
            <w:shd w:val="clear" w:color="auto" w:fill="B4C6E7" w:themeFill="accent1" w:themeFillTint="66"/>
            <w:vAlign w:val="center"/>
          </w:tcPr>
          <w:p w14:paraId="57E029F1" w14:textId="77777777" w:rsidR="00DE2692" w:rsidRDefault="00DE2692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CBW</w:t>
            </w:r>
            <w:r w:rsidRPr="00140BD7">
              <w:rPr>
                <w:rFonts w:eastAsiaTheme="minorEastAsia"/>
                <w:lang w:eastAsia="zh-CN"/>
              </w:rPr>
              <w:t>, MHz</w:t>
            </w:r>
          </w:p>
        </w:tc>
        <w:tc>
          <w:tcPr>
            <w:tcW w:w="1147" w:type="dxa"/>
            <w:vMerge w:val="restart"/>
            <w:shd w:val="clear" w:color="auto" w:fill="B4C6E7" w:themeFill="accent1" w:themeFillTint="66"/>
            <w:vAlign w:val="center"/>
          </w:tcPr>
          <w:p w14:paraId="4DB5F6EA" w14:textId="77777777" w:rsidR="00DE2692" w:rsidRDefault="00DE2692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Tx BW</w:t>
            </w:r>
            <w:r w:rsidRPr="00140BD7">
              <w:rPr>
                <w:rFonts w:eastAsiaTheme="minorEastAsia"/>
                <w:lang w:eastAsia="zh-CN"/>
              </w:rPr>
              <w:t>, MHz</w:t>
            </w:r>
          </w:p>
        </w:tc>
        <w:tc>
          <w:tcPr>
            <w:tcW w:w="5881" w:type="dxa"/>
            <w:gridSpan w:val="2"/>
            <w:shd w:val="clear" w:color="auto" w:fill="B4C6E7" w:themeFill="accent1" w:themeFillTint="66"/>
            <w:vAlign w:val="center"/>
          </w:tcPr>
          <w:p w14:paraId="58CE4C38" w14:textId="77777777" w:rsidR="00DE2692" w:rsidRDefault="00DE2692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140BD7">
              <w:rPr>
                <w:rFonts w:eastAsiaTheme="minorEastAsia"/>
                <w:lang w:eastAsia="zh-CN"/>
              </w:rPr>
              <w:t>Regions</w:t>
            </w:r>
          </w:p>
        </w:tc>
        <w:tc>
          <w:tcPr>
            <w:tcW w:w="1147" w:type="dxa"/>
            <w:vMerge w:val="restart"/>
            <w:shd w:val="clear" w:color="auto" w:fill="B4C6E7" w:themeFill="accent1" w:themeFillTint="66"/>
            <w:vAlign w:val="center"/>
          </w:tcPr>
          <w:p w14:paraId="7D4ED8AE" w14:textId="77777777" w:rsidR="00DE2692" w:rsidRDefault="00DE2692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140BD7">
              <w:rPr>
                <w:rFonts w:eastAsiaTheme="minorEastAsia"/>
                <w:lang w:eastAsia="zh-CN"/>
              </w:rPr>
              <w:t>A-MPR</w:t>
            </w:r>
          </w:p>
        </w:tc>
      </w:tr>
      <w:tr w:rsidR="00DE2692" w14:paraId="48CF979D" w14:textId="77777777" w:rsidTr="00CD7AC0">
        <w:trPr>
          <w:trHeight w:val="301"/>
        </w:trPr>
        <w:tc>
          <w:tcPr>
            <w:tcW w:w="1142" w:type="dxa"/>
            <w:vMerge/>
            <w:shd w:val="clear" w:color="auto" w:fill="B4C6E7" w:themeFill="accent1" w:themeFillTint="66"/>
            <w:vAlign w:val="center"/>
          </w:tcPr>
          <w:p w14:paraId="0663491E" w14:textId="77777777" w:rsidR="00DE2692" w:rsidRPr="00140BD7" w:rsidRDefault="00DE2692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1147" w:type="dxa"/>
            <w:vMerge/>
            <w:shd w:val="clear" w:color="auto" w:fill="B4C6E7" w:themeFill="accent1" w:themeFillTint="66"/>
            <w:vAlign w:val="center"/>
          </w:tcPr>
          <w:p w14:paraId="29F8B235" w14:textId="77777777" w:rsidR="00DE2692" w:rsidRPr="00140BD7" w:rsidRDefault="00DE2692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2868" w:type="dxa"/>
            <w:shd w:val="clear" w:color="auto" w:fill="B4C6E7" w:themeFill="accent1" w:themeFillTint="66"/>
            <w:vAlign w:val="center"/>
          </w:tcPr>
          <w:p w14:paraId="44D95878" w14:textId="77777777" w:rsidR="00DE2692" w:rsidRPr="00140BD7" w:rsidRDefault="00DE2692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140BD7">
              <w:rPr>
                <w:rFonts w:eastAsiaTheme="minorEastAsia"/>
                <w:lang w:eastAsia="zh-CN"/>
              </w:rPr>
              <w:t>RB</w:t>
            </w:r>
            <w:r w:rsidRPr="00E16CCB">
              <w:rPr>
                <w:rFonts w:eastAsiaTheme="minorEastAsia"/>
                <w:vertAlign w:val="subscript"/>
                <w:lang w:eastAsia="zh-CN"/>
              </w:rPr>
              <w:t xml:space="preserve">start </w:t>
            </w:r>
            <w:r w:rsidRPr="00140BD7">
              <w:rPr>
                <w:rFonts w:eastAsiaTheme="minorEastAsia"/>
                <w:lang w:eastAsia="zh-CN"/>
              </w:rPr>
              <w:t xml:space="preserve">*12*SCS </w:t>
            </w:r>
            <w:r>
              <w:rPr>
                <w:rFonts w:eastAsiaTheme="minorEastAsia"/>
                <w:lang w:eastAsia="zh-CN"/>
              </w:rPr>
              <w:t>(</w:t>
            </w:r>
            <w:r w:rsidRPr="00140BD7">
              <w:rPr>
                <w:rFonts w:eastAsiaTheme="minorEastAsia"/>
                <w:lang w:eastAsia="zh-CN"/>
              </w:rPr>
              <w:t>MHz</w:t>
            </w:r>
            <w:r>
              <w:rPr>
                <w:rFonts w:eastAsiaTheme="minorEastAsia"/>
                <w:lang w:eastAsia="zh-CN"/>
              </w:rPr>
              <w:t>)</w:t>
            </w:r>
          </w:p>
        </w:tc>
        <w:tc>
          <w:tcPr>
            <w:tcW w:w="3013" w:type="dxa"/>
            <w:shd w:val="clear" w:color="auto" w:fill="B4C6E7" w:themeFill="accent1" w:themeFillTint="66"/>
            <w:vAlign w:val="center"/>
          </w:tcPr>
          <w:p w14:paraId="6123DCCB" w14:textId="77777777" w:rsidR="00DE2692" w:rsidRDefault="00DE2692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140BD7">
              <w:rPr>
                <w:rFonts w:eastAsiaTheme="minorEastAsia"/>
                <w:lang w:eastAsia="zh-CN"/>
              </w:rPr>
              <w:t>L</w:t>
            </w:r>
            <w:r w:rsidRPr="00E16CCB">
              <w:rPr>
                <w:rFonts w:eastAsiaTheme="minorEastAsia"/>
                <w:vertAlign w:val="subscript"/>
                <w:lang w:eastAsia="zh-CN"/>
              </w:rPr>
              <w:t>CRB</w:t>
            </w:r>
            <w:r w:rsidRPr="00140BD7">
              <w:rPr>
                <w:rFonts w:eastAsiaTheme="minorEastAsia"/>
                <w:lang w:eastAsia="zh-CN"/>
              </w:rPr>
              <w:t xml:space="preserve"> *12*SCS </w:t>
            </w:r>
            <w:r>
              <w:rPr>
                <w:rFonts w:eastAsiaTheme="minorEastAsia"/>
                <w:lang w:eastAsia="zh-CN"/>
              </w:rPr>
              <w:t>(</w:t>
            </w:r>
            <w:r w:rsidRPr="00140BD7">
              <w:rPr>
                <w:rFonts w:eastAsiaTheme="minorEastAsia"/>
                <w:lang w:eastAsia="zh-CN"/>
              </w:rPr>
              <w:t>MHz</w:t>
            </w:r>
            <w:r>
              <w:rPr>
                <w:rFonts w:eastAsiaTheme="minorEastAsia"/>
                <w:lang w:eastAsia="zh-CN"/>
              </w:rPr>
              <w:t>)</w:t>
            </w:r>
          </w:p>
        </w:tc>
        <w:tc>
          <w:tcPr>
            <w:tcW w:w="1147" w:type="dxa"/>
            <w:vMerge/>
            <w:shd w:val="clear" w:color="auto" w:fill="B4C6E7" w:themeFill="accent1" w:themeFillTint="66"/>
            <w:vAlign w:val="center"/>
          </w:tcPr>
          <w:p w14:paraId="37DA327C" w14:textId="77777777" w:rsidR="00DE2692" w:rsidRDefault="00DE2692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</w:tr>
      <w:tr w:rsidR="00DE2692" w14:paraId="08260DD5" w14:textId="77777777" w:rsidTr="00CD7AC0">
        <w:trPr>
          <w:trHeight w:val="519"/>
        </w:trPr>
        <w:tc>
          <w:tcPr>
            <w:tcW w:w="1142" w:type="dxa"/>
            <w:vMerge w:val="restart"/>
            <w:vAlign w:val="center"/>
          </w:tcPr>
          <w:p w14:paraId="5EF83055" w14:textId="77777777" w:rsidR="00DE2692" w:rsidRDefault="00DE2692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4</w:t>
            </w:r>
            <w:r>
              <w:rPr>
                <w:rFonts w:eastAsiaTheme="minorEastAsia"/>
                <w:lang w:eastAsia="zh-CN"/>
              </w:rPr>
              <w:t>0MHz</w:t>
            </w:r>
          </w:p>
        </w:tc>
        <w:tc>
          <w:tcPr>
            <w:tcW w:w="1147" w:type="dxa"/>
            <w:vMerge w:val="restart"/>
            <w:vAlign w:val="center"/>
          </w:tcPr>
          <w:p w14:paraId="726325F6" w14:textId="77777777" w:rsidR="00DE2692" w:rsidRDefault="00DE2692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7</w:t>
            </w:r>
            <w:r>
              <w:rPr>
                <w:rFonts w:eastAsiaTheme="minorEastAsia"/>
                <w:lang w:eastAsia="zh-CN"/>
              </w:rPr>
              <w:t>03-743</w:t>
            </w:r>
          </w:p>
        </w:tc>
        <w:tc>
          <w:tcPr>
            <w:tcW w:w="2868" w:type="dxa"/>
            <w:vAlign w:val="center"/>
          </w:tcPr>
          <w:p w14:paraId="60B43C96" w14:textId="77777777" w:rsidR="00DE2692" w:rsidRPr="00914C43" w:rsidRDefault="00DE2692" w:rsidP="00CD7AC0">
            <w:pPr>
              <w:spacing w:after="0"/>
              <w:jc w:val="center"/>
              <w:rPr>
                <w:rFonts w:eastAsiaTheme="minorEastAsia"/>
                <w:lang w:val="en-US" w:eastAsia="zh-CN"/>
              </w:rPr>
            </w:pPr>
            <w:r w:rsidRPr="008A24F9">
              <w:rPr>
                <w:rFonts w:hint="eastAsia"/>
              </w:rPr>
              <w:t>&gt;(L</w:t>
            </w:r>
            <w:r w:rsidRPr="00FC18E5">
              <w:rPr>
                <w:rFonts w:hint="eastAsia"/>
                <w:vertAlign w:val="subscript"/>
              </w:rPr>
              <w:t>CRB</w:t>
            </w:r>
            <w:r w:rsidRPr="008A24F9">
              <w:rPr>
                <w:rFonts w:hint="eastAsia"/>
              </w:rPr>
              <w:t>*12*SCS)/2+8.46</w:t>
            </w:r>
          </w:p>
        </w:tc>
        <w:tc>
          <w:tcPr>
            <w:tcW w:w="3013" w:type="dxa"/>
            <w:vAlign w:val="center"/>
          </w:tcPr>
          <w:p w14:paraId="7D8527D2" w14:textId="77777777" w:rsidR="00DE2692" w:rsidRPr="00E16CCB" w:rsidRDefault="00DE2692" w:rsidP="00CD7AC0">
            <w:pPr>
              <w:spacing w:after="0"/>
              <w:jc w:val="center"/>
              <w:rPr>
                <w:rFonts w:eastAsiaTheme="minorEastAsia"/>
                <w:lang w:val="en-US" w:eastAsia="zh-CN"/>
              </w:rPr>
            </w:pPr>
            <w:r w:rsidRPr="008A24F9">
              <w:rPr>
                <w:rFonts w:hint="eastAsia"/>
              </w:rPr>
              <w:t>≥</w:t>
            </w:r>
            <w:r w:rsidRPr="008A24F9">
              <w:rPr>
                <w:rFonts w:hint="eastAsia"/>
              </w:rPr>
              <w:t>Max</w:t>
            </w:r>
            <w:r>
              <w:t xml:space="preserve"> </w:t>
            </w:r>
            <w:r w:rsidRPr="008A24F9">
              <w:rPr>
                <w:rFonts w:hint="eastAsia"/>
              </w:rPr>
              <w:t>(0, 12*SCS*N</w:t>
            </w:r>
            <w:r w:rsidRPr="00FC18E5">
              <w:rPr>
                <w:rFonts w:hint="eastAsia"/>
                <w:vertAlign w:val="subscript"/>
              </w:rPr>
              <w:t>RB</w:t>
            </w:r>
            <w:r w:rsidRPr="008A24F9">
              <w:rPr>
                <w:rFonts w:hint="eastAsia"/>
              </w:rPr>
              <w:t xml:space="preserve"> </w:t>
            </w:r>
            <w:r w:rsidRPr="008A24F9">
              <w:rPr>
                <w:rFonts w:hint="eastAsia"/>
              </w:rPr>
              <w:t>–</w:t>
            </w:r>
            <w:r w:rsidRPr="008A24F9">
              <w:rPr>
                <w:rFonts w:hint="eastAsia"/>
              </w:rPr>
              <w:t xml:space="preserve"> 1.8 </w:t>
            </w:r>
            <w:r w:rsidRPr="008A24F9">
              <w:rPr>
                <w:rFonts w:hint="eastAsia"/>
              </w:rPr>
              <w:t>–</w:t>
            </w:r>
            <w:r w:rsidRPr="008A24F9">
              <w:rPr>
                <w:rFonts w:hint="eastAsia"/>
              </w:rPr>
              <w:t xml:space="preserve"> RBstart*12*SCS)</w:t>
            </w:r>
          </w:p>
        </w:tc>
        <w:tc>
          <w:tcPr>
            <w:tcW w:w="1147" w:type="dxa"/>
            <w:vAlign w:val="center"/>
          </w:tcPr>
          <w:p w14:paraId="7855A19D" w14:textId="77777777" w:rsidR="00DE2692" w:rsidRDefault="00DE2692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3</w:t>
            </w:r>
          </w:p>
        </w:tc>
      </w:tr>
      <w:tr w:rsidR="00DE2692" w14:paraId="7D7258E0" w14:textId="77777777" w:rsidTr="00CD7AC0">
        <w:trPr>
          <w:trHeight w:val="301"/>
        </w:trPr>
        <w:tc>
          <w:tcPr>
            <w:tcW w:w="1142" w:type="dxa"/>
            <w:vMerge/>
            <w:vAlign w:val="center"/>
          </w:tcPr>
          <w:p w14:paraId="36ED595B" w14:textId="77777777" w:rsidR="00DE2692" w:rsidRDefault="00DE2692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1147" w:type="dxa"/>
            <w:vMerge/>
            <w:vAlign w:val="center"/>
          </w:tcPr>
          <w:p w14:paraId="4A89BBA5" w14:textId="77777777" w:rsidR="00DE2692" w:rsidRDefault="00DE2692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2868" w:type="dxa"/>
            <w:vAlign w:val="center"/>
          </w:tcPr>
          <w:p w14:paraId="20F07CA3" w14:textId="77777777" w:rsidR="00DE2692" w:rsidRPr="00175297" w:rsidRDefault="00DE2692" w:rsidP="00CD7AC0">
            <w:pPr>
              <w:spacing w:after="0"/>
              <w:jc w:val="center"/>
              <w:rPr>
                <w:rFonts w:eastAsiaTheme="minorEastAsia"/>
                <w:lang w:val="en-US" w:eastAsia="zh-CN"/>
              </w:rPr>
            </w:pPr>
            <w:r w:rsidRPr="008A24F9">
              <w:rPr>
                <w:rFonts w:hint="eastAsia"/>
              </w:rPr>
              <w:t>≤</w:t>
            </w:r>
            <w:r w:rsidRPr="008A24F9">
              <w:rPr>
                <w:rFonts w:hint="eastAsia"/>
              </w:rPr>
              <w:t>(L</w:t>
            </w:r>
            <w:r w:rsidRPr="00FC18E5">
              <w:rPr>
                <w:rFonts w:hint="eastAsia"/>
                <w:vertAlign w:val="subscript"/>
              </w:rPr>
              <w:t>CRB</w:t>
            </w:r>
            <w:r w:rsidRPr="008A24F9">
              <w:rPr>
                <w:rFonts w:hint="eastAsia"/>
              </w:rPr>
              <w:t>*12*SCS)/2+8.46</w:t>
            </w:r>
          </w:p>
        </w:tc>
        <w:tc>
          <w:tcPr>
            <w:tcW w:w="3013" w:type="dxa"/>
            <w:vAlign w:val="center"/>
          </w:tcPr>
          <w:p w14:paraId="44EA4EEF" w14:textId="77777777" w:rsidR="00DE2692" w:rsidRDefault="00DE2692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8A24F9">
              <w:rPr>
                <w:rFonts w:hint="eastAsia"/>
              </w:rPr>
              <w:t>≥</w:t>
            </w:r>
            <w:r w:rsidRPr="008A24F9">
              <w:rPr>
                <w:rFonts w:hint="eastAsia"/>
              </w:rPr>
              <w:t>5.4</w:t>
            </w:r>
          </w:p>
        </w:tc>
        <w:tc>
          <w:tcPr>
            <w:tcW w:w="1147" w:type="dxa"/>
            <w:vAlign w:val="center"/>
          </w:tcPr>
          <w:p w14:paraId="6BE2F8DE" w14:textId="77777777" w:rsidR="00DE2692" w:rsidRDefault="00DE2692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4</w:t>
            </w:r>
          </w:p>
        </w:tc>
      </w:tr>
      <w:tr w:rsidR="0025119D" w14:paraId="457F21A9" w14:textId="77777777" w:rsidTr="00CD7AC0">
        <w:trPr>
          <w:trHeight w:val="301"/>
        </w:trPr>
        <w:tc>
          <w:tcPr>
            <w:tcW w:w="1142" w:type="dxa"/>
            <w:vMerge/>
            <w:vAlign w:val="center"/>
          </w:tcPr>
          <w:p w14:paraId="1D36A13D" w14:textId="77777777" w:rsidR="0025119D" w:rsidRDefault="0025119D" w:rsidP="0025119D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1147" w:type="dxa"/>
            <w:vMerge/>
            <w:vAlign w:val="center"/>
          </w:tcPr>
          <w:p w14:paraId="53D45AB4" w14:textId="77777777" w:rsidR="0025119D" w:rsidRDefault="0025119D" w:rsidP="0025119D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2868" w:type="dxa"/>
            <w:vAlign w:val="center"/>
          </w:tcPr>
          <w:p w14:paraId="14A8986A" w14:textId="133891BA" w:rsidR="0025119D" w:rsidRPr="008A24F9" w:rsidRDefault="0025119D" w:rsidP="0025119D">
            <w:pPr>
              <w:spacing w:after="0"/>
              <w:jc w:val="center"/>
              <w:rPr>
                <w:rFonts w:hint="eastAsia"/>
              </w:rPr>
            </w:pPr>
            <w:r w:rsidRPr="008A24F9">
              <w:rPr>
                <w:rFonts w:hint="eastAsia"/>
              </w:rPr>
              <w:t>≤</w:t>
            </w:r>
            <w:r w:rsidRPr="008A24F9">
              <w:rPr>
                <w:rFonts w:hint="eastAsia"/>
              </w:rPr>
              <w:t>11.16</w:t>
            </w:r>
          </w:p>
        </w:tc>
        <w:tc>
          <w:tcPr>
            <w:tcW w:w="3013" w:type="dxa"/>
            <w:vAlign w:val="center"/>
          </w:tcPr>
          <w:p w14:paraId="22EBD900" w14:textId="7C3B55FF" w:rsidR="0025119D" w:rsidRPr="008A24F9" w:rsidRDefault="0025119D" w:rsidP="0025119D">
            <w:pPr>
              <w:spacing w:after="0"/>
              <w:jc w:val="center"/>
              <w:rPr>
                <w:rFonts w:hint="eastAsia"/>
              </w:rPr>
            </w:pPr>
            <w:r w:rsidRPr="008A24F9">
              <w:rPr>
                <w:rFonts w:hint="eastAsia"/>
              </w:rPr>
              <w:t>&lt;5.4</w:t>
            </w:r>
          </w:p>
        </w:tc>
        <w:tc>
          <w:tcPr>
            <w:tcW w:w="1147" w:type="dxa"/>
            <w:vAlign w:val="center"/>
          </w:tcPr>
          <w:p w14:paraId="4CF09B35" w14:textId="0B5F1824" w:rsidR="0025119D" w:rsidRDefault="0025119D" w:rsidP="0025119D">
            <w:pPr>
              <w:spacing w:after="0"/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5</w:t>
            </w:r>
          </w:p>
        </w:tc>
      </w:tr>
      <w:tr w:rsidR="0025119D" w14:paraId="455FA250" w14:textId="77777777" w:rsidTr="006537D7">
        <w:trPr>
          <w:trHeight w:val="301"/>
        </w:trPr>
        <w:tc>
          <w:tcPr>
            <w:tcW w:w="1142" w:type="dxa"/>
            <w:vMerge/>
            <w:vAlign w:val="center"/>
          </w:tcPr>
          <w:p w14:paraId="26C88FE0" w14:textId="77777777" w:rsidR="0025119D" w:rsidRDefault="0025119D" w:rsidP="0025119D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1147" w:type="dxa"/>
            <w:vMerge/>
            <w:vAlign w:val="center"/>
          </w:tcPr>
          <w:p w14:paraId="774439A5" w14:textId="77777777" w:rsidR="0025119D" w:rsidRDefault="0025119D" w:rsidP="0025119D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2868" w:type="dxa"/>
          </w:tcPr>
          <w:p w14:paraId="6D0A5A8A" w14:textId="77777777" w:rsidR="0025119D" w:rsidRPr="0025119D" w:rsidRDefault="0025119D" w:rsidP="0025119D">
            <w:pPr>
              <w:pStyle w:val="TAC"/>
              <w:rPr>
                <w:rFonts w:ascii="Times New Roman" w:hAnsi="Times New Roman"/>
                <w:lang w:eastAsia="ko-KR"/>
              </w:rPr>
            </w:pPr>
            <w:r w:rsidRPr="0025119D">
              <w:rPr>
                <w:rFonts w:ascii="Times New Roman" w:hAnsi="Times New Roman"/>
                <w:lang w:eastAsia="ko-KR"/>
              </w:rPr>
              <w:t>&gt;(L</w:t>
            </w:r>
            <w:r w:rsidRPr="0025119D">
              <w:rPr>
                <w:rFonts w:ascii="Times New Roman" w:hAnsi="Times New Roman"/>
                <w:vertAlign w:val="subscript"/>
                <w:lang w:eastAsia="ko-KR"/>
              </w:rPr>
              <w:t>CRB</w:t>
            </w:r>
            <w:r w:rsidRPr="0025119D">
              <w:rPr>
                <w:rFonts w:ascii="Times New Roman" w:hAnsi="Times New Roman"/>
                <w:lang w:eastAsia="ko-KR"/>
              </w:rPr>
              <w:t>*12*SCS)/2+8.46</w:t>
            </w:r>
          </w:p>
          <w:p w14:paraId="0F6474C4" w14:textId="41404895" w:rsidR="0025119D" w:rsidRPr="0025119D" w:rsidRDefault="0025119D" w:rsidP="0025119D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25119D">
              <w:rPr>
                <w:lang w:eastAsia="ko-KR"/>
              </w:rPr>
              <w:t>≤(L</w:t>
            </w:r>
            <w:r w:rsidRPr="0025119D">
              <w:rPr>
                <w:vertAlign w:val="subscript"/>
                <w:lang w:eastAsia="ko-KR"/>
              </w:rPr>
              <w:t>CRB</w:t>
            </w:r>
            <w:r w:rsidRPr="0025119D">
              <w:rPr>
                <w:lang w:eastAsia="ko-KR"/>
              </w:rPr>
              <w:t>*12*SCS)/2+11.7</w:t>
            </w:r>
          </w:p>
        </w:tc>
        <w:tc>
          <w:tcPr>
            <w:tcW w:w="3013" w:type="dxa"/>
          </w:tcPr>
          <w:p w14:paraId="5A2D5E0F" w14:textId="534D0005" w:rsidR="0025119D" w:rsidRPr="0025119D" w:rsidRDefault="0025119D" w:rsidP="0025119D">
            <w:pPr>
              <w:pStyle w:val="TAC"/>
              <w:rPr>
                <w:rFonts w:ascii="Times New Roman" w:hAnsi="Times New Roman"/>
                <w:kern w:val="24"/>
                <w:szCs w:val="18"/>
                <w:lang w:eastAsia="fr-FR"/>
              </w:rPr>
            </w:pPr>
            <w:r w:rsidRPr="0025119D">
              <w:rPr>
                <w:rFonts w:ascii="Times New Roman" w:hAnsi="Times New Roman"/>
                <w:kern w:val="24"/>
                <w:szCs w:val="18"/>
                <w:lang w:eastAsia="fr-FR"/>
              </w:rPr>
              <w:t>&lt;Max</w:t>
            </w:r>
            <w:r w:rsidR="00310E0F">
              <w:rPr>
                <w:rFonts w:ascii="Times New Roman" w:hAnsi="Times New Roman"/>
                <w:kern w:val="24"/>
                <w:szCs w:val="18"/>
                <w:lang w:eastAsia="fr-FR"/>
              </w:rPr>
              <w:t xml:space="preserve"> </w:t>
            </w:r>
            <w:r w:rsidRPr="0025119D">
              <w:rPr>
                <w:rFonts w:ascii="Times New Roman" w:hAnsi="Times New Roman"/>
                <w:kern w:val="24"/>
                <w:szCs w:val="18"/>
                <w:lang w:eastAsia="fr-FR"/>
              </w:rPr>
              <w:t>(0, 12*SCS*N</w:t>
            </w:r>
            <w:r w:rsidRPr="0025119D">
              <w:rPr>
                <w:rFonts w:ascii="Times New Roman" w:hAnsi="Times New Roman"/>
                <w:kern w:val="24"/>
                <w:szCs w:val="18"/>
                <w:vertAlign w:val="subscript"/>
                <w:lang w:eastAsia="fr-FR"/>
              </w:rPr>
              <w:t xml:space="preserve">RB </w:t>
            </w:r>
            <w:r w:rsidRPr="0025119D">
              <w:rPr>
                <w:rFonts w:ascii="Times New Roman" w:hAnsi="Times New Roman"/>
                <w:kern w:val="24"/>
                <w:szCs w:val="18"/>
                <w:lang w:eastAsia="fr-FR"/>
              </w:rPr>
              <w:t>– 1.8 – RBstart*12*SCS)</w:t>
            </w:r>
          </w:p>
          <w:p w14:paraId="197E4ECD" w14:textId="77777777" w:rsidR="0025119D" w:rsidRPr="00C60718" w:rsidRDefault="0025119D" w:rsidP="0025119D">
            <w:pPr>
              <w:pStyle w:val="TAC"/>
              <w:rPr>
                <w:rFonts w:ascii="Times New Roman" w:hAnsi="Times New Roman"/>
                <w:kern w:val="24"/>
                <w:szCs w:val="18"/>
                <w:lang w:eastAsia="fr-FR"/>
              </w:rPr>
            </w:pPr>
          </w:p>
          <w:p w14:paraId="1BE04691" w14:textId="1DA1D0C9" w:rsidR="0025119D" w:rsidRPr="0025119D" w:rsidRDefault="0025119D" w:rsidP="0025119D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25119D">
              <w:rPr>
                <w:kern w:val="24"/>
                <w:szCs w:val="18"/>
                <w:lang w:eastAsia="fr-FR"/>
              </w:rPr>
              <w:t>≥5.4</w:t>
            </w:r>
          </w:p>
        </w:tc>
        <w:tc>
          <w:tcPr>
            <w:tcW w:w="1147" w:type="dxa"/>
          </w:tcPr>
          <w:p w14:paraId="05FFE778" w14:textId="43C92205" w:rsidR="0025119D" w:rsidRPr="0025119D" w:rsidRDefault="0025119D" w:rsidP="0025119D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25119D">
              <w:rPr>
                <w:lang w:eastAsia="fr-FR"/>
              </w:rPr>
              <w:t>A6</w:t>
            </w:r>
          </w:p>
        </w:tc>
      </w:tr>
    </w:tbl>
    <w:p w14:paraId="57651F47" w14:textId="77777777" w:rsidR="003345F2" w:rsidRPr="00DE2692" w:rsidRDefault="003345F2" w:rsidP="003345F2">
      <w:pPr>
        <w:rPr>
          <w:rFonts w:eastAsiaTheme="minorEastAsia" w:hint="eastAsia"/>
          <w:lang w:val="en-US" w:eastAsia="zh-CN"/>
        </w:rPr>
      </w:pPr>
    </w:p>
    <w:p w14:paraId="02973E42" w14:textId="109A5650" w:rsidR="00AF3957" w:rsidRPr="00AF3957" w:rsidRDefault="00AF3957" w:rsidP="00AF3957">
      <w:pPr>
        <w:pStyle w:val="3"/>
        <w:ind w:left="720" w:hanging="720"/>
        <w:rPr>
          <w:rFonts w:eastAsia="宋体"/>
          <w:szCs w:val="18"/>
          <w:lang w:val="sv-SE" w:eastAsia="zh-CN"/>
        </w:rPr>
      </w:pPr>
      <w:r w:rsidRPr="00727054">
        <w:rPr>
          <w:rFonts w:eastAsia="宋体"/>
          <w:szCs w:val="18"/>
          <w:lang w:val="sv-SE" w:eastAsia="zh-CN"/>
        </w:rPr>
        <w:t xml:space="preserve">2.2.1 </w:t>
      </w:r>
      <w:r>
        <w:rPr>
          <w:rFonts w:eastAsia="宋体"/>
          <w:szCs w:val="18"/>
          <w:lang w:val="sv-SE" w:eastAsia="zh-CN"/>
        </w:rPr>
        <w:t>1T PC2</w:t>
      </w:r>
      <w:r w:rsidR="00642343">
        <w:rPr>
          <w:rFonts w:eastAsia="宋体"/>
          <w:szCs w:val="18"/>
          <w:lang w:val="sv-SE" w:eastAsia="zh-CN"/>
        </w:rPr>
        <w:t xml:space="preserve"> results</w:t>
      </w:r>
    </w:p>
    <w:p w14:paraId="03DDD408" w14:textId="7C98CFA6" w:rsidR="00043419" w:rsidRDefault="00373EB5" w:rsidP="00043419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T</w:t>
      </w:r>
      <w:r w:rsidR="00043419">
        <w:rPr>
          <w:rFonts w:eastAsiaTheme="minorEastAsia"/>
          <w:lang w:eastAsia="zh-CN"/>
        </w:rPr>
        <w:t>he AMPR</w:t>
      </w:r>
      <w:r>
        <w:rPr>
          <w:rFonts w:eastAsiaTheme="minorEastAsia"/>
          <w:lang w:eastAsia="zh-CN"/>
        </w:rPr>
        <w:t xml:space="preserve"> simulation</w:t>
      </w:r>
      <w:r w:rsidR="00043419">
        <w:rPr>
          <w:rFonts w:eastAsiaTheme="minorEastAsia"/>
          <w:lang w:eastAsia="zh-CN"/>
        </w:rPr>
        <w:t xml:space="preserve"> results for 1T PC2 can be found in </w:t>
      </w:r>
      <w:r w:rsidR="00043419" w:rsidRPr="00A63AAF">
        <w:rPr>
          <w:rFonts w:eastAsiaTheme="minorEastAsia"/>
          <w:b/>
          <w:u w:val="single"/>
          <w:lang w:eastAsia="zh-CN"/>
        </w:rPr>
        <w:t xml:space="preserve">annex </w:t>
      </w:r>
      <w:r w:rsidR="00043419">
        <w:rPr>
          <w:rFonts w:eastAsiaTheme="minorEastAsia"/>
          <w:b/>
          <w:u w:val="single"/>
          <w:lang w:eastAsia="zh-CN"/>
        </w:rPr>
        <w:t>B</w:t>
      </w:r>
      <w:r w:rsidR="00043419">
        <w:rPr>
          <w:rFonts w:eastAsiaTheme="minorEastAsia"/>
          <w:lang w:eastAsia="zh-CN"/>
        </w:rPr>
        <w:t>.</w:t>
      </w:r>
    </w:p>
    <w:p w14:paraId="30B64BEB" w14:textId="675C3FBA" w:rsidR="00A604EF" w:rsidRDefault="00043419" w:rsidP="00E6705B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B</w:t>
      </w:r>
      <w:r w:rsidR="00826026">
        <w:rPr>
          <w:rFonts w:eastAsiaTheme="minorEastAsia"/>
          <w:lang w:eastAsia="zh-CN"/>
        </w:rPr>
        <w:t xml:space="preserve">elow </w:t>
      </w:r>
      <w:r w:rsidR="00556158">
        <w:rPr>
          <w:rFonts w:eastAsiaTheme="minorEastAsia"/>
          <w:lang w:eastAsia="zh-CN"/>
        </w:rPr>
        <w:t xml:space="preserve">table </w:t>
      </w:r>
      <w:r w:rsidR="00201E5E">
        <w:rPr>
          <w:rFonts w:eastAsiaTheme="minorEastAsia"/>
          <w:lang w:eastAsia="zh-CN"/>
        </w:rPr>
        <w:t>4</w:t>
      </w:r>
      <w:r w:rsidR="00556158">
        <w:rPr>
          <w:rFonts w:eastAsiaTheme="minorEastAsia"/>
          <w:lang w:eastAsia="zh-CN"/>
        </w:rPr>
        <w:t xml:space="preserve"> summarize</w:t>
      </w:r>
      <w:r w:rsidR="003F561F">
        <w:rPr>
          <w:rFonts w:eastAsiaTheme="minorEastAsia"/>
          <w:lang w:eastAsia="zh-CN"/>
        </w:rPr>
        <w:t>s</w:t>
      </w:r>
      <w:r w:rsidR="00556158">
        <w:rPr>
          <w:rFonts w:eastAsiaTheme="minorEastAsia"/>
          <w:lang w:eastAsia="zh-CN"/>
        </w:rPr>
        <w:t xml:space="preserve"> </w:t>
      </w:r>
      <w:r w:rsidR="00826026">
        <w:rPr>
          <w:rFonts w:eastAsiaTheme="minorEastAsia"/>
          <w:lang w:eastAsia="zh-CN"/>
        </w:rPr>
        <w:t xml:space="preserve">the AMPR results for </w:t>
      </w:r>
      <w:r w:rsidR="00A746BD">
        <w:rPr>
          <w:rFonts w:eastAsiaTheme="minorEastAsia"/>
          <w:lang w:eastAsia="zh-CN"/>
        </w:rPr>
        <w:t>1T PC2</w:t>
      </w:r>
      <w:r w:rsidR="00A16AF9">
        <w:rPr>
          <w:rFonts w:eastAsiaTheme="minorEastAsia"/>
          <w:lang w:eastAsia="zh-CN"/>
        </w:rPr>
        <w:t xml:space="preserve"> </w:t>
      </w:r>
      <w:r w:rsidR="00955C8D">
        <w:rPr>
          <w:rFonts w:eastAsiaTheme="minorEastAsia"/>
          <w:lang w:eastAsia="zh-CN"/>
        </w:rPr>
        <w:t xml:space="preserve">with 1dB margin </w:t>
      </w:r>
      <w:r w:rsidR="00A16AF9">
        <w:rPr>
          <w:rFonts w:eastAsiaTheme="minorEastAsia"/>
          <w:lang w:eastAsia="zh-CN"/>
        </w:rPr>
        <w:t xml:space="preserve">based on the region definition in Table </w:t>
      </w:r>
      <w:r w:rsidR="00B15707">
        <w:rPr>
          <w:rFonts w:eastAsiaTheme="minorEastAsia"/>
          <w:lang w:eastAsia="zh-CN"/>
        </w:rPr>
        <w:t>3</w:t>
      </w:r>
      <w:r w:rsidR="00A746BD">
        <w:rPr>
          <w:rFonts w:eastAsiaTheme="minorEastAsia"/>
          <w:lang w:eastAsia="zh-CN"/>
        </w:rPr>
        <w:t>.</w:t>
      </w:r>
    </w:p>
    <w:p w14:paraId="18B65F50" w14:textId="211DFA89" w:rsidR="003F50B6" w:rsidRDefault="003F50B6" w:rsidP="003F50B6">
      <w:pPr>
        <w:jc w:val="center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 xml:space="preserve">Table </w:t>
      </w:r>
      <w:r w:rsidR="00201E5E">
        <w:rPr>
          <w:rFonts w:eastAsiaTheme="minorEastAsia"/>
          <w:lang w:eastAsia="zh-CN"/>
        </w:rPr>
        <w:t>4</w:t>
      </w:r>
      <w:r>
        <w:rPr>
          <w:rFonts w:eastAsiaTheme="minorEastAsia"/>
          <w:lang w:eastAsia="zh-CN"/>
        </w:rPr>
        <w:t xml:space="preserve"> AMPR for 1T PC2</w:t>
      </w:r>
    </w:p>
    <w:tbl>
      <w:tblPr>
        <w:tblStyle w:val="af8"/>
        <w:tblW w:w="0" w:type="auto"/>
        <w:jc w:val="center"/>
        <w:tblLook w:val="04A0" w:firstRow="1" w:lastRow="0" w:firstColumn="1" w:lastColumn="0" w:noHBand="0" w:noVBand="1"/>
      </w:tblPr>
      <w:tblGrid>
        <w:gridCol w:w="1189"/>
        <w:gridCol w:w="932"/>
        <w:gridCol w:w="929"/>
        <w:gridCol w:w="923"/>
        <w:gridCol w:w="925"/>
        <w:gridCol w:w="933"/>
        <w:gridCol w:w="922"/>
        <w:gridCol w:w="933"/>
        <w:gridCol w:w="936"/>
      </w:tblGrid>
      <w:tr w:rsidR="00AC2C0B" w:rsidRPr="00951AFD" w14:paraId="43147FC1" w14:textId="77777777" w:rsidTr="00080472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179A7867" w14:textId="77777777" w:rsidR="00AC2C0B" w:rsidRPr="00951AFD" w:rsidRDefault="00AC2C0B" w:rsidP="005E64C5">
            <w:pPr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3709" w:type="dxa"/>
            <w:gridSpan w:val="4"/>
          </w:tcPr>
          <w:p w14:paraId="1C09B979" w14:textId="36E947AE" w:rsidR="00AC2C0B" w:rsidRPr="008E6A58" w:rsidRDefault="00AC2C0B" w:rsidP="005E64C5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D</w:t>
            </w:r>
            <w:r>
              <w:rPr>
                <w:rFonts w:eastAsiaTheme="minorEastAsia"/>
                <w:lang w:eastAsia="zh-CN"/>
              </w:rPr>
              <w:t>FT-S-OFDM</w:t>
            </w:r>
          </w:p>
        </w:tc>
        <w:tc>
          <w:tcPr>
            <w:tcW w:w="3724" w:type="dxa"/>
            <w:gridSpan w:val="4"/>
          </w:tcPr>
          <w:p w14:paraId="3C1D1752" w14:textId="7049625F" w:rsidR="00AC2C0B" w:rsidRPr="008E6A58" w:rsidRDefault="00AC2C0B" w:rsidP="005E64C5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C</w:t>
            </w:r>
            <w:r>
              <w:rPr>
                <w:rFonts w:eastAsiaTheme="minorEastAsia"/>
                <w:lang w:eastAsia="zh-CN"/>
              </w:rPr>
              <w:t>P-OFDM</w:t>
            </w:r>
          </w:p>
        </w:tc>
      </w:tr>
      <w:tr w:rsidR="00AC2C0B" w:rsidRPr="00951AFD" w14:paraId="5B30B6A5" w14:textId="77777777" w:rsidTr="000F48D3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0475D639" w14:textId="77777777" w:rsidR="00AC2C0B" w:rsidRPr="00951AFD" w:rsidRDefault="00AC2C0B" w:rsidP="00AC2C0B">
            <w:pPr>
              <w:jc w:val="center"/>
            </w:pPr>
          </w:p>
        </w:tc>
        <w:tc>
          <w:tcPr>
            <w:tcW w:w="932" w:type="dxa"/>
            <w:vAlign w:val="bottom"/>
          </w:tcPr>
          <w:p w14:paraId="37A80AA5" w14:textId="77777777" w:rsidR="00AC2C0B" w:rsidRPr="008E6A58" w:rsidRDefault="00AC2C0B" w:rsidP="00AC2C0B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3</w:t>
            </w:r>
          </w:p>
        </w:tc>
        <w:tc>
          <w:tcPr>
            <w:tcW w:w="929" w:type="dxa"/>
            <w:vAlign w:val="bottom"/>
          </w:tcPr>
          <w:p w14:paraId="44AD2FC9" w14:textId="77777777" w:rsidR="00AC2C0B" w:rsidRPr="008E6A58" w:rsidRDefault="00AC2C0B" w:rsidP="00AC2C0B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4</w:t>
            </w:r>
          </w:p>
        </w:tc>
        <w:tc>
          <w:tcPr>
            <w:tcW w:w="923" w:type="dxa"/>
            <w:vAlign w:val="bottom"/>
          </w:tcPr>
          <w:p w14:paraId="0C47693E" w14:textId="74A3AB95" w:rsidR="00AC2C0B" w:rsidRDefault="00AC2C0B" w:rsidP="00AC2C0B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5</w:t>
            </w:r>
          </w:p>
        </w:tc>
        <w:tc>
          <w:tcPr>
            <w:tcW w:w="925" w:type="dxa"/>
            <w:vAlign w:val="bottom"/>
          </w:tcPr>
          <w:p w14:paraId="430F15AD" w14:textId="6DA2F6DF" w:rsidR="00AC2C0B" w:rsidRPr="008E6A58" w:rsidRDefault="00080472" w:rsidP="00AC2C0B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6</w:t>
            </w:r>
          </w:p>
        </w:tc>
        <w:tc>
          <w:tcPr>
            <w:tcW w:w="933" w:type="dxa"/>
            <w:vAlign w:val="bottom"/>
          </w:tcPr>
          <w:p w14:paraId="34BF57A7" w14:textId="77777777" w:rsidR="00AC2C0B" w:rsidRPr="00B910E9" w:rsidRDefault="00AC2C0B" w:rsidP="00AC2C0B">
            <w:pPr>
              <w:jc w:val="center"/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3</w:t>
            </w:r>
          </w:p>
        </w:tc>
        <w:tc>
          <w:tcPr>
            <w:tcW w:w="922" w:type="dxa"/>
            <w:vAlign w:val="bottom"/>
          </w:tcPr>
          <w:p w14:paraId="2B927849" w14:textId="77777777" w:rsidR="00AC2C0B" w:rsidRPr="00B910E9" w:rsidRDefault="00AC2C0B" w:rsidP="00AC2C0B">
            <w:pPr>
              <w:jc w:val="center"/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4</w:t>
            </w:r>
          </w:p>
        </w:tc>
        <w:tc>
          <w:tcPr>
            <w:tcW w:w="933" w:type="dxa"/>
            <w:vAlign w:val="bottom"/>
          </w:tcPr>
          <w:p w14:paraId="2A9491CE" w14:textId="42DD699D" w:rsidR="00AC2C0B" w:rsidRDefault="00AC2C0B" w:rsidP="00AC2C0B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5</w:t>
            </w:r>
          </w:p>
        </w:tc>
        <w:tc>
          <w:tcPr>
            <w:tcW w:w="936" w:type="dxa"/>
            <w:vAlign w:val="bottom"/>
          </w:tcPr>
          <w:p w14:paraId="2D1D6176" w14:textId="4AAD7406" w:rsidR="00AC2C0B" w:rsidRPr="00080472" w:rsidRDefault="00080472" w:rsidP="00AC2C0B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6</w:t>
            </w:r>
          </w:p>
        </w:tc>
      </w:tr>
      <w:tr w:rsidR="000F48D3" w:rsidRPr="00951AFD" w14:paraId="748465E4" w14:textId="77777777" w:rsidTr="000F48D3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76DBBC6B" w14:textId="77777777" w:rsidR="000F48D3" w:rsidRPr="00951AFD" w:rsidRDefault="000F48D3" w:rsidP="000F48D3">
            <w:pPr>
              <w:jc w:val="center"/>
            </w:pPr>
            <w:r w:rsidRPr="00951AFD">
              <w:t>Pi/2 BPSK</w:t>
            </w:r>
          </w:p>
        </w:tc>
        <w:tc>
          <w:tcPr>
            <w:tcW w:w="932" w:type="dxa"/>
          </w:tcPr>
          <w:p w14:paraId="66D844F6" w14:textId="762F4AC4" w:rsidR="000F48D3" w:rsidRPr="00376609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2</w:t>
            </w:r>
          </w:p>
        </w:tc>
        <w:tc>
          <w:tcPr>
            <w:tcW w:w="929" w:type="dxa"/>
          </w:tcPr>
          <w:p w14:paraId="11DA8762" w14:textId="2B0B2ACF" w:rsidR="000F48D3" w:rsidRPr="00376609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8</w:t>
            </w:r>
          </w:p>
        </w:tc>
        <w:tc>
          <w:tcPr>
            <w:tcW w:w="923" w:type="dxa"/>
          </w:tcPr>
          <w:p w14:paraId="690CABE7" w14:textId="45FA6C4A" w:rsidR="000F48D3" w:rsidRPr="006014FC" w:rsidRDefault="000F48D3" w:rsidP="000F48D3">
            <w:pPr>
              <w:jc w:val="center"/>
            </w:pPr>
            <w:r w:rsidRPr="006014FC">
              <w:t>5</w:t>
            </w:r>
          </w:p>
        </w:tc>
        <w:tc>
          <w:tcPr>
            <w:tcW w:w="925" w:type="dxa"/>
          </w:tcPr>
          <w:p w14:paraId="0788714E" w14:textId="1FD15254" w:rsidR="000F48D3" w:rsidRPr="00376609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2</w:t>
            </w:r>
          </w:p>
        </w:tc>
        <w:tc>
          <w:tcPr>
            <w:tcW w:w="933" w:type="dxa"/>
          </w:tcPr>
          <w:p w14:paraId="186F6161" w14:textId="77777777" w:rsidR="000F48D3" w:rsidRPr="00B910E9" w:rsidRDefault="000F48D3" w:rsidP="000F48D3">
            <w:pPr>
              <w:jc w:val="center"/>
            </w:pPr>
          </w:p>
        </w:tc>
        <w:tc>
          <w:tcPr>
            <w:tcW w:w="922" w:type="dxa"/>
          </w:tcPr>
          <w:p w14:paraId="03F787E1" w14:textId="77777777" w:rsidR="000F48D3" w:rsidRPr="00B910E9" w:rsidRDefault="000F48D3" w:rsidP="000F48D3">
            <w:pPr>
              <w:jc w:val="center"/>
            </w:pPr>
          </w:p>
        </w:tc>
        <w:tc>
          <w:tcPr>
            <w:tcW w:w="933" w:type="dxa"/>
          </w:tcPr>
          <w:p w14:paraId="3F76A449" w14:textId="77777777" w:rsidR="000F48D3" w:rsidRPr="00B910E9" w:rsidRDefault="000F48D3" w:rsidP="000F48D3">
            <w:pPr>
              <w:jc w:val="center"/>
            </w:pPr>
          </w:p>
        </w:tc>
        <w:tc>
          <w:tcPr>
            <w:tcW w:w="936" w:type="dxa"/>
          </w:tcPr>
          <w:p w14:paraId="4A247AB6" w14:textId="20AA471B" w:rsidR="000F48D3" w:rsidRPr="00B910E9" w:rsidRDefault="000F48D3" w:rsidP="000F48D3">
            <w:pPr>
              <w:jc w:val="center"/>
            </w:pPr>
          </w:p>
        </w:tc>
      </w:tr>
      <w:tr w:rsidR="000F48D3" w:rsidRPr="00951AFD" w14:paraId="58E51C4D" w14:textId="77777777" w:rsidTr="000F48D3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1645CA80" w14:textId="77777777" w:rsidR="000F48D3" w:rsidRPr="00951AFD" w:rsidRDefault="000F48D3" w:rsidP="000F48D3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QPSK</w:t>
            </w:r>
          </w:p>
        </w:tc>
        <w:tc>
          <w:tcPr>
            <w:tcW w:w="932" w:type="dxa"/>
          </w:tcPr>
          <w:p w14:paraId="0E764EEB" w14:textId="1B785D5A" w:rsidR="000F48D3" w:rsidRPr="00C245E0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4</w:t>
            </w:r>
          </w:p>
        </w:tc>
        <w:tc>
          <w:tcPr>
            <w:tcW w:w="929" w:type="dxa"/>
          </w:tcPr>
          <w:p w14:paraId="6BBE4C9C" w14:textId="28FD71DB" w:rsidR="000F48D3" w:rsidRPr="00C245E0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10</w:t>
            </w:r>
          </w:p>
        </w:tc>
        <w:tc>
          <w:tcPr>
            <w:tcW w:w="923" w:type="dxa"/>
          </w:tcPr>
          <w:p w14:paraId="75231587" w14:textId="331921C9" w:rsidR="000F48D3" w:rsidRPr="006014FC" w:rsidRDefault="000F48D3" w:rsidP="000F48D3">
            <w:pPr>
              <w:jc w:val="center"/>
            </w:pPr>
            <w:r w:rsidRPr="006014FC">
              <w:t>5</w:t>
            </w:r>
          </w:p>
        </w:tc>
        <w:tc>
          <w:tcPr>
            <w:tcW w:w="925" w:type="dxa"/>
          </w:tcPr>
          <w:p w14:paraId="7E8DE232" w14:textId="3C502706" w:rsidR="000F48D3" w:rsidRPr="00C245E0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4</w:t>
            </w:r>
          </w:p>
        </w:tc>
        <w:tc>
          <w:tcPr>
            <w:tcW w:w="933" w:type="dxa"/>
          </w:tcPr>
          <w:p w14:paraId="242B9D2A" w14:textId="680C22AD" w:rsidR="000F48D3" w:rsidRPr="00063D5D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6</w:t>
            </w:r>
          </w:p>
        </w:tc>
        <w:tc>
          <w:tcPr>
            <w:tcW w:w="922" w:type="dxa"/>
          </w:tcPr>
          <w:p w14:paraId="3839179F" w14:textId="4394544F" w:rsidR="000F48D3" w:rsidRPr="00063D5D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13</w:t>
            </w:r>
          </w:p>
        </w:tc>
        <w:tc>
          <w:tcPr>
            <w:tcW w:w="933" w:type="dxa"/>
          </w:tcPr>
          <w:p w14:paraId="40E78D40" w14:textId="43299529" w:rsidR="000F48D3" w:rsidRPr="006014FC" w:rsidRDefault="000F48D3" w:rsidP="000F48D3">
            <w:pPr>
              <w:jc w:val="center"/>
            </w:pPr>
            <w:r w:rsidRPr="006014FC">
              <w:t>8</w:t>
            </w:r>
          </w:p>
        </w:tc>
        <w:tc>
          <w:tcPr>
            <w:tcW w:w="936" w:type="dxa"/>
          </w:tcPr>
          <w:p w14:paraId="014BED8E" w14:textId="31B37956" w:rsidR="000F48D3" w:rsidRPr="00063D5D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6</w:t>
            </w:r>
          </w:p>
        </w:tc>
      </w:tr>
      <w:tr w:rsidR="000F48D3" w:rsidRPr="00951AFD" w14:paraId="168C4F40" w14:textId="77777777" w:rsidTr="000F48D3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687BAD42" w14:textId="77777777" w:rsidR="000F48D3" w:rsidRPr="00951AFD" w:rsidRDefault="000F48D3" w:rsidP="000F48D3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16QAM</w:t>
            </w:r>
          </w:p>
        </w:tc>
        <w:tc>
          <w:tcPr>
            <w:tcW w:w="932" w:type="dxa"/>
          </w:tcPr>
          <w:p w14:paraId="6BB2A8DF" w14:textId="71F25998" w:rsidR="000F48D3" w:rsidRPr="005E6B61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5</w:t>
            </w:r>
          </w:p>
        </w:tc>
        <w:tc>
          <w:tcPr>
            <w:tcW w:w="929" w:type="dxa"/>
          </w:tcPr>
          <w:p w14:paraId="4005626E" w14:textId="0CC65979" w:rsidR="000F48D3" w:rsidRPr="005E6B61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10</w:t>
            </w:r>
          </w:p>
        </w:tc>
        <w:tc>
          <w:tcPr>
            <w:tcW w:w="923" w:type="dxa"/>
          </w:tcPr>
          <w:p w14:paraId="6E8CD37E" w14:textId="6631D9C2" w:rsidR="000F48D3" w:rsidRPr="006014FC" w:rsidRDefault="000F48D3" w:rsidP="000F48D3">
            <w:pPr>
              <w:jc w:val="center"/>
            </w:pPr>
            <w:r w:rsidRPr="006014FC">
              <w:t>6</w:t>
            </w:r>
          </w:p>
        </w:tc>
        <w:tc>
          <w:tcPr>
            <w:tcW w:w="925" w:type="dxa"/>
          </w:tcPr>
          <w:p w14:paraId="299DF3B3" w14:textId="69F5E818" w:rsidR="000F48D3" w:rsidRPr="005E6B61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5</w:t>
            </w:r>
          </w:p>
        </w:tc>
        <w:tc>
          <w:tcPr>
            <w:tcW w:w="933" w:type="dxa"/>
          </w:tcPr>
          <w:p w14:paraId="2B9AD66C" w14:textId="41D4D4BF" w:rsidR="000F48D3" w:rsidRPr="00B910E9" w:rsidRDefault="000F48D3" w:rsidP="000F48D3">
            <w:pPr>
              <w:jc w:val="center"/>
            </w:pPr>
            <w:r w:rsidRPr="006014FC">
              <w:t>6</w:t>
            </w:r>
          </w:p>
        </w:tc>
        <w:tc>
          <w:tcPr>
            <w:tcW w:w="922" w:type="dxa"/>
          </w:tcPr>
          <w:p w14:paraId="6E20B025" w14:textId="1C567BC8" w:rsidR="000F48D3" w:rsidRPr="00951AFD" w:rsidRDefault="000F48D3" w:rsidP="000F48D3">
            <w:pPr>
              <w:jc w:val="center"/>
            </w:pPr>
            <w:r w:rsidRPr="006014FC">
              <w:t>13</w:t>
            </w:r>
          </w:p>
        </w:tc>
        <w:tc>
          <w:tcPr>
            <w:tcW w:w="933" w:type="dxa"/>
          </w:tcPr>
          <w:p w14:paraId="63628056" w14:textId="2D4C19AA" w:rsidR="000F48D3" w:rsidRPr="006014FC" w:rsidRDefault="000F48D3" w:rsidP="000F48D3">
            <w:pPr>
              <w:jc w:val="center"/>
            </w:pPr>
            <w:r w:rsidRPr="006014FC">
              <w:t>8</w:t>
            </w:r>
          </w:p>
        </w:tc>
        <w:tc>
          <w:tcPr>
            <w:tcW w:w="936" w:type="dxa"/>
          </w:tcPr>
          <w:p w14:paraId="77125D25" w14:textId="4D42A99D" w:rsidR="000F48D3" w:rsidRPr="00B910E9" w:rsidRDefault="000F48D3" w:rsidP="000F48D3">
            <w:pPr>
              <w:jc w:val="center"/>
            </w:pPr>
            <w:r w:rsidRPr="006014FC">
              <w:t>6</w:t>
            </w:r>
          </w:p>
        </w:tc>
      </w:tr>
      <w:tr w:rsidR="000F48D3" w:rsidRPr="00951AFD" w14:paraId="559F32B2" w14:textId="77777777" w:rsidTr="000F48D3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1FC91900" w14:textId="77777777" w:rsidR="000F48D3" w:rsidRPr="00951AFD" w:rsidRDefault="000F48D3" w:rsidP="000F48D3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64QAM</w:t>
            </w:r>
          </w:p>
        </w:tc>
        <w:tc>
          <w:tcPr>
            <w:tcW w:w="932" w:type="dxa"/>
          </w:tcPr>
          <w:p w14:paraId="00D0EB2C" w14:textId="03B4134E" w:rsidR="000F48D3" w:rsidRPr="009D359A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5</w:t>
            </w:r>
          </w:p>
        </w:tc>
        <w:tc>
          <w:tcPr>
            <w:tcW w:w="929" w:type="dxa"/>
          </w:tcPr>
          <w:p w14:paraId="69DAA61D" w14:textId="19E196B4" w:rsidR="000F48D3" w:rsidRPr="009D359A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10</w:t>
            </w:r>
          </w:p>
        </w:tc>
        <w:tc>
          <w:tcPr>
            <w:tcW w:w="923" w:type="dxa"/>
          </w:tcPr>
          <w:p w14:paraId="5EA5FD42" w14:textId="217BDB18" w:rsidR="000F48D3" w:rsidRPr="006014FC" w:rsidRDefault="000F48D3" w:rsidP="000F48D3">
            <w:pPr>
              <w:jc w:val="center"/>
            </w:pPr>
            <w:r w:rsidRPr="006014FC">
              <w:t>6</w:t>
            </w:r>
          </w:p>
        </w:tc>
        <w:tc>
          <w:tcPr>
            <w:tcW w:w="925" w:type="dxa"/>
          </w:tcPr>
          <w:p w14:paraId="04238A0C" w14:textId="19D5D589" w:rsidR="000F48D3" w:rsidRPr="009D359A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5</w:t>
            </w:r>
          </w:p>
        </w:tc>
        <w:tc>
          <w:tcPr>
            <w:tcW w:w="933" w:type="dxa"/>
          </w:tcPr>
          <w:p w14:paraId="62738F53" w14:textId="3905F722" w:rsidR="000F48D3" w:rsidRPr="00063D5D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6</w:t>
            </w:r>
          </w:p>
        </w:tc>
        <w:tc>
          <w:tcPr>
            <w:tcW w:w="922" w:type="dxa"/>
          </w:tcPr>
          <w:p w14:paraId="064E605D" w14:textId="11A8B5CD" w:rsidR="000F48D3" w:rsidRPr="00063D5D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14</w:t>
            </w:r>
          </w:p>
        </w:tc>
        <w:tc>
          <w:tcPr>
            <w:tcW w:w="933" w:type="dxa"/>
          </w:tcPr>
          <w:p w14:paraId="07CF4EFA" w14:textId="5B816B71" w:rsidR="000F48D3" w:rsidRPr="006014FC" w:rsidRDefault="000F48D3" w:rsidP="000F48D3">
            <w:pPr>
              <w:jc w:val="center"/>
            </w:pPr>
            <w:r w:rsidRPr="006014FC">
              <w:t>8</w:t>
            </w:r>
          </w:p>
        </w:tc>
        <w:tc>
          <w:tcPr>
            <w:tcW w:w="936" w:type="dxa"/>
          </w:tcPr>
          <w:p w14:paraId="07D370E8" w14:textId="1171CFEB" w:rsidR="000F48D3" w:rsidRPr="00063D5D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6</w:t>
            </w:r>
          </w:p>
        </w:tc>
      </w:tr>
      <w:tr w:rsidR="000F48D3" w:rsidRPr="00951AFD" w14:paraId="461B83EA" w14:textId="77777777" w:rsidTr="000F48D3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5768BC44" w14:textId="77777777" w:rsidR="000F48D3" w:rsidRPr="00951AFD" w:rsidRDefault="000F48D3" w:rsidP="000F48D3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256QAM</w:t>
            </w:r>
          </w:p>
        </w:tc>
        <w:tc>
          <w:tcPr>
            <w:tcW w:w="932" w:type="dxa"/>
          </w:tcPr>
          <w:p w14:paraId="680B623B" w14:textId="1D8DE434" w:rsidR="000F48D3" w:rsidRPr="005E6B61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5</w:t>
            </w:r>
          </w:p>
        </w:tc>
        <w:tc>
          <w:tcPr>
            <w:tcW w:w="929" w:type="dxa"/>
          </w:tcPr>
          <w:p w14:paraId="17C44FFF" w14:textId="0DCEBF65" w:rsidR="000F48D3" w:rsidRPr="005E6B61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10</w:t>
            </w:r>
          </w:p>
        </w:tc>
        <w:tc>
          <w:tcPr>
            <w:tcW w:w="923" w:type="dxa"/>
          </w:tcPr>
          <w:p w14:paraId="73F7F64F" w14:textId="2790E59D" w:rsidR="000F48D3" w:rsidRPr="006014FC" w:rsidRDefault="000F48D3" w:rsidP="000F48D3">
            <w:pPr>
              <w:jc w:val="center"/>
            </w:pPr>
            <w:r w:rsidRPr="006014FC">
              <w:t>6</w:t>
            </w:r>
          </w:p>
        </w:tc>
        <w:tc>
          <w:tcPr>
            <w:tcW w:w="925" w:type="dxa"/>
          </w:tcPr>
          <w:p w14:paraId="613DA5F4" w14:textId="3B6DA310" w:rsidR="000F48D3" w:rsidRPr="005E6B61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5</w:t>
            </w:r>
          </w:p>
        </w:tc>
        <w:tc>
          <w:tcPr>
            <w:tcW w:w="933" w:type="dxa"/>
          </w:tcPr>
          <w:p w14:paraId="151463F3" w14:textId="0F880A91" w:rsidR="000F48D3" w:rsidRPr="00063D5D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6</w:t>
            </w:r>
          </w:p>
        </w:tc>
        <w:tc>
          <w:tcPr>
            <w:tcW w:w="922" w:type="dxa"/>
          </w:tcPr>
          <w:p w14:paraId="4A4B20BE" w14:textId="2CFD389B" w:rsidR="000F48D3" w:rsidRPr="00063D5D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14</w:t>
            </w:r>
          </w:p>
        </w:tc>
        <w:tc>
          <w:tcPr>
            <w:tcW w:w="933" w:type="dxa"/>
          </w:tcPr>
          <w:p w14:paraId="4C91D02E" w14:textId="0F03C258" w:rsidR="000F48D3" w:rsidRPr="006014FC" w:rsidRDefault="000F48D3" w:rsidP="000F48D3">
            <w:pPr>
              <w:jc w:val="center"/>
            </w:pPr>
            <w:r w:rsidRPr="006014FC">
              <w:t>8</w:t>
            </w:r>
          </w:p>
        </w:tc>
        <w:tc>
          <w:tcPr>
            <w:tcW w:w="936" w:type="dxa"/>
          </w:tcPr>
          <w:p w14:paraId="3F33ED18" w14:textId="564222B7" w:rsidR="000F48D3" w:rsidRPr="00063D5D" w:rsidRDefault="000F48D3" w:rsidP="000F48D3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6</w:t>
            </w:r>
          </w:p>
        </w:tc>
      </w:tr>
    </w:tbl>
    <w:p w14:paraId="7B3D3C94" w14:textId="77777777" w:rsidR="00A746BD" w:rsidRDefault="00A746BD" w:rsidP="00E6705B">
      <w:pPr>
        <w:rPr>
          <w:rFonts w:eastAsiaTheme="minorEastAsia"/>
          <w:lang w:eastAsia="zh-CN"/>
        </w:rPr>
      </w:pPr>
    </w:p>
    <w:p w14:paraId="2CB6735C" w14:textId="07B6B93B" w:rsidR="00E42F67" w:rsidRPr="00AF3957" w:rsidRDefault="00AF3957" w:rsidP="00AF3957">
      <w:pPr>
        <w:pStyle w:val="3"/>
        <w:ind w:left="720" w:hanging="720"/>
        <w:rPr>
          <w:rFonts w:eastAsia="宋体"/>
          <w:szCs w:val="18"/>
          <w:lang w:val="sv-SE" w:eastAsia="zh-CN"/>
        </w:rPr>
      </w:pPr>
      <w:r>
        <w:rPr>
          <w:rFonts w:eastAsia="宋体"/>
          <w:szCs w:val="18"/>
          <w:lang w:val="sv-SE" w:eastAsia="zh-CN"/>
        </w:rPr>
        <w:lastRenderedPageBreak/>
        <w:t xml:space="preserve">2.2.2 </w:t>
      </w:r>
      <w:r w:rsidR="00E42F67" w:rsidRPr="00AF3957">
        <w:rPr>
          <w:rFonts w:eastAsia="宋体"/>
          <w:szCs w:val="18"/>
          <w:lang w:val="sv-SE" w:eastAsia="zh-CN"/>
        </w:rPr>
        <w:t>2T PC2</w:t>
      </w:r>
      <w:r w:rsidR="00642343">
        <w:rPr>
          <w:rFonts w:eastAsia="宋体"/>
          <w:szCs w:val="18"/>
          <w:lang w:val="sv-SE" w:eastAsia="zh-CN"/>
        </w:rPr>
        <w:t xml:space="preserve"> results</w:t>
      </w:r>
    </w:p>
    <w:p w14:paraId="7FFE16E8" w14:textId="0F9952EB" w:rsidR="00043419" w:rsidRDefault="005F78B3" w:rsidP="005F78B3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 xml:space="preserve">Similar as </w:t>
      </w:r>
      <w:r w:rsidR="00411EDD">
        <w:rPr>
          <w:rFonts w:eastAsiaTheme="minorEastAsia"/>
          <w:lang w:eastAsia="zh-CN"/>
        </w:rPr>
        <w:t>1</w:t>
      </w:r>
      <w:r>
        <w:rPr>
          <w:rFonts w:eastAsiaTheme="minorEastAsia"/>
          <w:lang w:eastAsia="zh-CN"/>
        </w:rPr>
        <w:t>T PC</w:t>
      </w:r>
      <w:r w:rsidR="00706310">
        <w:rPr>
          <w:rFonts w:eastAsiaTheme="minorEastAsia"/>
          <w:lang w:eastAsia="zh-CN"/>
        </w:rPr>
        <w:t>2</w:t>
      </w:r>
      <w:r w:rsidR="00043419">
        <w:rPr>
          <w:rFonts w:eastAsiaTheme="minorEastAsia"/>
          <w:lang w:eastAsia="zh-CN"/>
        </w:rPr>
        <w:t xml:space="preserve">, the AMPR results for </w:t>
      </w:r>
      <w:r w:rsidR="00556158">
        <w:rPr>
          <w:rFonts w:eastAsiaTheme="minorEastAsia"/>
          <w:lang w:eastAsia="zh-CN"/>
        </w:rPr>
        <w:t>2</w:t>
      </w:r>
      <w:r w:rsidR="00043419">
        <w:rPr>
          <w:rFonts w:eastAsiaTheme="minorEastAsia"/>
          <w:lang w:eastAsia="zh-CN"/>
        </w:rPr>
        <w:t xml:space="preserve">T PC2 can be found in </w:t>
      </w:r>
      <w:r w:rsidR="00043419" w:rsidRPr="00A63AAF">
        <w:rPr>
          <w:rFonts w:eastAsiaTheme="minorEastAsia"/>
          <w:b/>
          <w:u w:val="single"/>
          <w:lang w:eastAsia="zh-CN"/>
        </w:rPr>
        <w:t xml:space="preserve">annex </w:t>
      </w:r>
      <w:r w:rsidR="00411EDD">
        <w:rPr>
          <w:rFonts w:eastAsiaTheme="minorEastAsia"/>
          <w:b/>
          <w:u w:val="single"/>
          <w:lang w:eastAsia="zh-CN"/>
        </w:rPr>
        <w:t>B</w:t>
      </w:r>
      <w:r w:rsidR="00043419">
        <w:rPr>
          <w:rFonts w:eastAsiaTheme="minorEastAsia"/>
          <w:lang w:eastAsia="zh-CN"/>
        </w:rPr>
        <w:t>.</w:t>
      </w:r>
    </w:p>
    <w:p w14:paraId="27E53794" w14:textId="489BAAD0" w:rsidR="005F78B3" w:rsidRDefault="00043419" w:rsidP="005F78B3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B</w:t>
      </w:r>
      <w:r w:rsidR="005F78B3">
        <w:rPr>
          <w:rFonts w:eastAsiaTheme="minorEastAsia"/>
          <w:lang w:eastAsia="zh-CN"/>
        </w:rPr>
        <w:t xml:space="preserve">elow </w:t>
      </w:r>
      <w:r w:rsidR="00556158">
        <w:rPr>
          <w:rFonts w:eastAsiaTheme="minorEastAsia"/>
          <w:lang w:eastAsia="zh-CN"/>
        </w:rPr>
        <w:t xml:space="preserve">table </w:t>
      </w:r>
      <w:r w:rsidR="00B15707">
        <w:rPr>
          <w:rFonts w:eastAsiaTheme="minorEastAsia"/>
          <w:lang w:eastAsia="zh-CN"/>
        </w:rPr>
        <w:t>5</w:t>
      </w:r>
      <w:r w:rsidR="00556158">
        <w:rPr>
          <w:rFonts w:eastAsiaTheme="minorEastAsia"/>
          <w:lang w:eastAsia="zh-CN"/>
        </w:rPr>
        <w:t xml:space="preserve"> summarize</w:t>
      </w:r>
      <w:r w:rsidR="005E64C5">
        <w:rPr>
          <w:rFonts w:eastAsiaTheme="minorEastAsia"/>
          <w:lang w:eastAsia="zh-CN"/>
        </w:rPr>
        <w:t>s</w:t>
      </w:r>
      <w:r w:rsidR="00556158">
        <w:rPr>
          <w:rFonts w:eastAsiaTheme="minorEastAsia"/>
          <w:lang w:eastAsia="zh-CN"/>
        </w:rPr>
        <w:t xml:space="preserve"> </w:t>
      </w:r>
      <w:r w:rsidR="005F78B3">
        <w:rPr>
          <w:rFonts w:eastAsiaTheme="minorEastAsia"/>
          <w:lang w:eastAsia="zh-CN"/>
        </w:rPr>
        <w:t xml:space="preserve">the AMPR results for </w:t>
      </w:r>
      <w:r w:rsidR="00EB4319">
        <w:rPr>
          <w:rFonts w:eastAsiaTheme="minorEastAsia"/>
          <w:lang w:eastAsia="zh-CN"/>
        </w:rPr>
        <w:t>2</w:t>
      </w:r>
      <w:r w:rsidR="005F78B3">
        <w:rPr>
          <w:rFonts w:eastAsiaTheme="minorEastAsia"/>
          <w:lang w:eastAsia="zh-CN"/>
        </w:rPr>
        <w:t>T PC2</w:t>
      </w:r>
      <w:r w:rsidR="00A16AF9" w:rsidRPr="00A16AF9">
        <w:rPr>
          <w:rFonts w:eastAsiaTheme="minorEastAsia"/>
          <w:lang w:eastAsia="zh-CN"/>
        </w:rPr>
        <w:t xml:space="preserve"> </w:t>
      </w:r>
      <w:r w:rsidR="00411EDD">
        <w:rPr>
          <w:rFonts w:eastAsiaTheme="minorEastAsia"/>
          <w:lang w:eastAsia="zh-CN"/>
        </w:rPr>
        <w:t xml:space="preserve">with 1dB margin </w:t>
      </w:r>
      <w:r w:rsidR="00A16AF9">
        <w:rPr>
          <w:rFonts w:eastAsiaTheme="minorEastAsia"/>
          <w:lang w:eastAsia="zh-CN"/>
        </w:rPr>
        <w:t xml:space="preserve">based on the region definition in Table </w:t>
      </w:r>
      <w:r w:rsidR="00B15707">
        <w:rPr>
          <w:rFonts w:eastAsiaTheme="minorEastAsia"/>
          <w:lang w:eastAsia="zh-CN"/>
        </w:rPr>
        <w:t>3</w:t>
      </w:r>
      <w:r w:rsidR="005F78B3">
        <w:rPr>
          <w:rFonts w:eastAsiaTheme="minorEastAsia"/>
          <w:lang w:eastAsia="zh-CN"/>
        </w:rPr>
        <w:t>.</w:t>
      </w:r>
    </w:p>
    <w:p w14:paraId="1F91EAB4" w14:textId="46F28976" w:rsidR="005F78B3" w:rsidRDefault="005F78B3" w:rsidP="005F78B3">
      <w:pPr>
        <w:jc w:val="center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 xml:space="preserve">Table </w:t>
      </w:r>
      <w:r w:rsidR="00B15707">
        <w:rPr>
          <w:rFonts w:eastAsiaTheme="minorEastAsia"/>
          <w:lang w:eastAsia="zh-CN"/>
        </w:rPr>
        <w:t>5</w:t>
      </w:r>
      <w:r>
        <w:rPr>
          <w:rFonts w:eastAsiaTheme="minorEastAsia"/>
          <w:lang w:eastAsia="zh-CN"/>
        </w:rPr>
        <w:t xml:space="preserve"> AMPR for </w:t>
      </w:r>
      <w:r w:rsidR="00CE6C3C">
        <w:rPr>
          <w:rFonts w:eastAsiaTheme="minorEastAsia"/>
          <w:lang w:eastAsia="zh-CN"/>
        </w:rPr>
        <w:t>2</w:t>
      </w:r>
      <w:r>
        <w:rPr>
          <w:rFonts w:eastAsiaTheme="minorEastAsia"/>
          <w:lang w:eastAsia="zh-CN"/>
        </w:rPr>
        <w:t>T PC2</w:t>
      </w:r>
    </w:p>
    <w:tbl>
      <w:tblPr>
        <w:tblStyle w:val="af8"/>
        <w:tblW w:w="0" w:type="auto"/>
        <w:jc w:val="center"/>
        <w:tblLook w:val="04A0" w:firstRow="1" w:lastRow="0" w:firstColumn="1" w:lastColumn="0" w:noHBand="0" w:noVBand="1"/>
      </w:tblPr>
      <w:tblGrid>
        <w:gridCol w:w="1189"/>
        <w:gridCol w:w="932"/>
        <w:gridCol w:w="929"/>
        <w:gridCol w:w="923"/>
        <w:gridCol w:w="925"/>
        <w:gridCol w:w="933"/>
        <w:gridCol w:w="922"/>
        <w:gridCol w:w="933"/>
        <w:gridCol w:w="936"/>
      </w:tblGrid>
      <w:tr w:rsidR="003C56DE" w:rsidRPr="00951AFD" w14:paraId="6916DBDF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1E7CAF15" w14:textId="77777777" w:rsidR="003C56DE" w:rsidRPr="00951AFD" w:rsidRDefault="003C56DE" w:rsidP="00CD7AC0">
            <w:pPr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3709" w:type="dxa"/>
            <w:gridSpan w:val="4"/>
          </w:tcPr>
          <w:p w14:paraId="30557685" w14:textId="77777777" w:rsidR="003C56DE" w:rsidRPr="008E6A58" w:rsidRDefault="003C56DE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D</w:t>
            </w:r>
            <w:r>
              <w:rPr>
                <w:rFonts w:eastAsiaTheme="minorEastAsia"/>
                <w:lang w:eastAsia="zh-CN"/>
              </w:rPr>
              <w:t>FT-S-OFDM</w:t>
            </w:r>
          </w:p>
        </w:tc>
        <w:tc>
          <w:tcPr>
            <w:tcW w:w="3724" w:type="dxa"/>
            <w:gridSpan w:val="4"/>
          </w:tcPr>
          <w:p w14:paraId="59B0A781" w14:textId="77777777" w:rsidR="003C56DE" w:rsidRPr="008E6A58" w:rsidRDefault="003C56DE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C</w:t>
            </w:r>
            <w:r>
              <w:rPr>
                <w:rFonts w:eastAsiaTheme="minorEastAsia"/>
                <w:lang w:eastAsia="zh-CN"/>
              </w:rPr>
              <w:t>P-OFDM</w:t>
            </w:r>
          </w:p>
        </w:tc>
      </w:tr>
      <w:tr w:rsidR="003C56DE" w:rsidRPr="00951AFD" w14:paraId="759FF0BB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2CFDFC50" w14:textId="77777777" w:rsidR="003C56DE" w:rsidRPr="00951AFD" w:rsidRDefault="003C56DE" w:rsidP="00CD7AC0">
            <w:pPr>
              <w:jc w:val="center"/>
            </w:pPr>
          </w:p>
        </w:tc>
        <w:tc>
          <w:tcPr>
            <w:tcW w:w="932" w:type="dxa"/>
            <w:vAlign w:val="bottom"/>
          </w:tcPr>
          <w:p w14:paraId="26C55E08" w14:textId="77777777" w:rsidR="003C56DE" w:rsidRPr="008E6A58" w:rsidRDefault="003C56DE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3</w:t>
            </w:r>
          </w:p>
        </w:tc>
        <w:tc>
          <w:tcPr>
            <w:tcW w:w="929" w:type="dxa"/>
            <w:vAlign w:val="bottom"/>
          </w:tcPr>
          <w:p w14:paraId="7CB531FE" w14:textId="77777777" w:rsidR="003C56DE" w:rsidRPr="008E6A58" w:rsidRDefault="003C56DE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4</w:t>
            </w:r>
          </w:p>
        </w:tc>
        <w:tc>
          <w:tcPr>
            <w:tcW w:w="923" w:type="dxa"/>
            <w:vAlign w:val="bottom"/>
          </w:tcPr>
          <w:p w14:paraId="4E4BDC5A" w14:textId="77777777" w:rsidR="003C56DE" w:rsidRDefault="003C56DE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5</w:t>
            </w:r>
          </w:p>
        </w:tc>
        <w:tc>
          <w:tcPr>
            <w:tcW w:w="925" w:type="dxa"/>
            <w:vAlign w:val="bottom"/>
          </w:tcPr>
          <w:p w14:paraId="4F5144EE" w14:textId="77777777" w:rsidR="003C56DE" w:rsidRPr="008E6A58" w:rsidRDefault="003C56DE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6</w:t>
            </w:r>
          </w:p>
        </w:tc>
        <w:tc>
          <w:tcPr>
            <w:tcW w:w="933" w:type="dxa"/>
            <w:vAlign w:val="bottom"/>
          </w:tcPr>
          <w:p w14:paraId="7BCE4F4D" w14:textId="77777777" w:rsidR="003C56DE" w:rsidRPr="00B910E9" w:rsidRDefault="003C56DE" w:rsidP="00CD7AC0">
            <w:pPr>
              <w:jc w:val="center"/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3</w:t>
            </w:r>
          </w:p>
        </w:tc>
        <w:tc>
          <w:tcPr>
            <w:tcW w:w="922" w:type="dxa"/>
            <w:vAlign w:val="bottom"/>
          </w:tcPr>
          <w:p w14:paraId="34C52BF1" w14:textId="77777777" w:rsidR="003C56DE" w:rsidRPr="00B910E9" w:rsidRDefault="003C56DE" w:rsidP="00CD7AC0">
            <w:pPr>
              <w:jc w:val="center"/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4</w:t>
            </w:r>
          </w:p>
        </w:tc>
        <w:tc>
          <w:tcPr>
            <w:tcW w:w="933" w:type="dxa"/>
            <w:vAlign w:val="bottom"/>
          </w:tcPr>
          <w:p w14:paraId="0B3396D8" w14:textId="77777777" w:rsidR="003C56DE" w:rsidRDefault="003C56DE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5</w:t>
            </w:r>
          </w:p>
        </w:tc>
        <w:tc>
          <w:tcPr>
            <w:tcW w:w="936" w:type="dxa"/>
            <w:vAlign w:val="bottom"/>
          </w:tcPr>
          <w:p w14:paraId="552E8B39" w14:textId="77777777" w:rsidR="003C56DE" w:rsidRPr="00080472" w:rsidRDefault="003C56DE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6</w:t>
            </w:r>
          </w:p>
        </w:tc>
      </w:tr>
      <w:tr w:rsidR="003C56DE" w:rsidRPr="00951AFD" w14:paraId="7BC2C2D7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13E32CC6" w14:textId="77777777" w:rsidR="003C56DE" w:rsidRPr="00951AFD" w:rsidRDefault="003C56DE" w:rsidP="003C56DE">
            <w:pPr>
              <w:jc w:val="center"/>
            </w:pPr>
            <w:r w:rsidRPr="00951AFD">
              <w:t>Pi/2 BPSK</w:t>
            </w:r>
          </w:p>
        </w:tc>
        <w:tc>
          <w:tcPr>
            <w:tcW w:w="932" w:type="dxa"/>
          </w:tcPr>
          <w:p w14:paraId="0D395EB5" w14:textId="007E8209" w:rsidR="003C56DE" w:rsidRPr="00376609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3</w:t>
            </w:r>
          </w:p>
        </w:tc>
        <w:tc>
          <w:tcPr>
            <w:tcW w:w="929" w:type="dxa"/>
          </w:tcPr>
          <w:p w14:paraId="6CF2F0C3" w14:textId="104F4F97" w:rsidR="003C56DE" w:rsidRPr="00376609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10</w:t>
            </w:r>
          </w:p>
        </w:tc>
        <w:tc>
          <w:tcPr>
            <w:tcW w:w="923" w:type="dxa"/>
          </w:tcPr>
          <w:p w14:paraId="3F0B4CB8" w14:textId="4DAD0FCC" w:rsidR="003C56DE" w:rsidRPr="006014FC" w:rsidRDefault="003C56DE" w:rsidP="003C56DE">
            <w:pPr>
              <w:jc w:val="center"/>
            </w:pPr>
            <w:r w:rsidRPr="00211BE6">
              <w:t>5</w:t>
            </w:r>
          </w:p>
        </w:tc>
        <w:tc>
          <w:tcPr>
            <w:tcW w:w="925" w:type="dxa"/>
          </w:tcPr>
          <w:p w14:paraId="2F8B0DA1" w14:textId="1B8A7551" w:rsidR="003C56DE" w:rsidRPr="00376609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3</w:t>
            </w:r>
          </w:p>
        </w:tc>
        <w:tc>
          <w:tcPr>
            <w:tcW w:w="933" w:type="dxa"/>
          </w:tcPr>
          <w:p w14:paraId="0496AAB7" w14:textId="77777777" w:rsidR="003C56DE" w:rsidRPr="00B910E9" w:rsidRDefault="003C56DE" w:rsidP="003C56DE">
            <w:pPr>
              <w:jc w:val="center"/>
            </w:pPr>
          </w:p>
        </w:tc>
        <w:tc>
          <w:tcPr>
            <w:tcW w:w="922" w:type="dxa"/>
          </w:tcPr>
          <w:p w14:paraId="231FDE10" w14:textId="77777777" w:rsidR="003C56DE" w:rsidRPr="00B910E9" w:rsidRDefault="003C56DE" w:rsidP="003C56DE">
            <w:pPr>
              <w:jc w:val="center"/>
            </w:pPr>
          </w:p>
        </w:tc>
        <w:tc>
          <w:tcPr>
            <w:tcW w:w="933" w:type="dxa"/>
          </w:tcPr>
          <w:p w14:paraId="1896CC67" w14:textId="77777777" w:rsidR="003C56DE" w:rsidRPr="00B910E9" w:rsidRDefault="003C56DE" w:rsidP="003C56DE">
            <w:pPr>
              <w:jc w:val="center"/>
            </w:pPr>
          </w:p>
        </w:tc>
        <w:tc>
          <w:tcPr>
            <w:tcW w:w="936" w:type="dxa"/>
          </w:tcPr>
          <w:p w14:paraId="6C2C54EC" w14:textId="77777777" w:rsidR="003C56DE" w:rsidRPr="00B910E9" w:rsidRDefault="003C56DE" w:rsidP="003C56DE">
            <w:pPr>
              <w:jc w:val="center"/>
            </w:pPr>
          </w:p>
        </w:tc>
      </w:tr>
      <w:tr w:rsidR="003C56DE" w:rsidRPr="00951AFD" w14:paraId="3058E6D2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79B99B87" w14:textId="77777777" w:rsidR="003C56DE" w:rsidRPr="00951AFD" w:rsidRDefault="003C56DE" w:rsidP="003C56DE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QPSK</w:t>
            </w:r>
          </w:p>
        </w:tc>
        <w:tc>
          <w:tcPr>
            <w:tcW w:w="932" w:type="dxa"/>
          </w:tcPr>
          <w:p w14:paraId="609079C2" w14:textId="0343F671" w:rsidR="003C56DE" w:rsidRPr="00C245E0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5</w:t>
            </w:r>
          </w:p>
        </w:tc>
        <w:tc>
          <w:tcPr>
            <w:tcW w:w="929" w:type="dxa"/>
          </w:tcPr>
          <w:p w14:paraId="219C0116" w14:textId="61520971" w:rsidR="003C56DE" w:rsidRPr="00C245E0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13</w:t>
            </w:r>
          </w:p>
        </w:tc>
        <w:tc>
          <w:tcPr>
            <w:tcW w:w="923" w:type="dxa"/>
          </w:tcPr>
          <w:p w14:paraId="78E27B43" w14:textId="23411D54" w:rsidR="003C56DE" w:rsidRPr="006014FC" w:rsidRDefault="003C56DE" w:rsidP="003C56DE">
            <w:pPr>
              <w:jc w:val="center"/>
            </w:pPr>
            <w:r w:rsidRPr="00211BE6">
              <w:t>7</w:t>
            </w:r>
          </w:p>
        </w:tc>
        <w:tc>
          <w:tcPr>
            <w:tcW w:w="925" w:type="dxa"/>
          </w:tcPr>
          <w:p w14:paraId="239FA41D" w14:textId="29C35A3A" w:rsidR="003C56DE" w:rsidRPr="00C245E0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5</w:t>
            </w:r>
          </w:p>
        </w:tc>
        <w:tc>
          <w:tcPr>
            <w:tcW w:w="933" w:type="dxa"/>
          </w:tcPr>
          <w:p w14:paraId="3E67C03B" w14:textId="526BB5C5" w:rsidR="003C56DE" w:rsidRPr="00063D5D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  <w:tc>
          <w:tcPr>
            <w:tcW w:w="922" w:type="dxa"/>
          </w:tcPr>
          <w:p w14:paraId="2D466D27" w14:textId="09291AA4" w:rsidR="003C56DE" w:rsidRPr="00063D5D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13</w:t>
            </w:r>
          </w:p>
        </w:tc>
        <w:tc>
          <w:tcPr>
            <w:tcW w:w="933" w:type="dxa"/>
          </w:tcPr>
          <w:p w14:paraId="01D64338" w14:textId="08EFB16A" w:rsidR="003C56DE" w:rsidRPr="006014FC" w:rsidRDefault="003C56DE" w:rsidP="003C56DE">
            <w:pPr>
              <w:jc w:val="center"/>
            </w:pPr>
            <w:r w:rsidRPr="00211BE6">
              <w:t>8</w:t>
            </w:r>
          </w:p>
        </w:tc>
        <w:tc>
          <w:tcPr>
            <w:tcW w:w="936" w:type="dxa"/>
          </w:tcPr>
          <w:p w14:paraId="13DD6ADA" w14:textId="0866166C" w:rsidR="003C56DE" w:rsidRPr="00063D5D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</w:tr>
      <w:tr w:rsidR="003C56DE" w:rsidRPr="00951AFD" w14:paraId="7E244535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5D9BC48E" w14:textId="77777777" w:rsidR="003C56DE" w:rsidRPr="00951AFD" w:rsidRDefault="003C56DE" w:rsidP="003C56DE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16QAM</w:t>
            </w:r>
          </w:p>
        </w:tc>
        <w:tc>
          <w:tcPr>
            <w:tcW w:w="932" w:type="dxa"/>
          </w:tcPr>
          <w:p w14:paraId="3BD05341" w14:textId="140EF1DD" w:rsidR="003C56DE" w:rsidRPr="005E6B61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  <w:tc>
          <w:tcPr>
            <w:tcW w:w="929" w:type="dxa"/>
          </w:tcPr>
          <w:p w14:paraId="4216AC05" w14:textId="1C6176AA" w:rsidR="003C56DE" w:rsidRPr="005E6B61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13</w:t>
            </w:r>
          </w:p>
        </w:tc>
        <w:tc>
          <w:tcPr>
            <w:tcW w:w="923" w:type="dxa"/>
          </w:tcPr>
          <w:p w14:paraId="7AD219A0" w14:textId="62122741" w:rsidR="003C56DE" w:rsidRPr="006014FC" w:rsidRDefault="003C56DE" w:rsidP="003C56DE">
            <w:pPr>
              <w:jc w:val="center"/>
            </w:pPr>
            <w:r w:rsidRPr="00211BE6">
              <w:t>7</w:t>
            </w:r>
          </w:p>
        </w:tc>
        <w:tc>
          <w:tcPr>
            <w:tcW w:w="925" w:type="dxa"/>
          </w:tcPr>
          <w:p w14:paraId="692DF8D9" w14:textId="46693D95" w:rsidR="003C56DE" w:rsidRPr="005E6B61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  <w:tc>
          <w:tcPr>
            <w:tcW w:w="933" w:type="dxa"/>
          </w:tcPr>
          <w:p w14:paraId="23B08210" w14:textId="6E75ECF2" w:rsidR="003C56DE" w:rsidRPr="00B910E9" w:rsidRDefault="003C56DE" w:rsidP="003C56DE">
            <w:pPr>
              <w:jc w:val="center"/>
            </w:pPr>
            <w:r w:rsidRPr="00211BE6">
              <w:t>6</w:t>
            </w:r>
          </w:p>
        </w:tc>
        <w:tc>
          <w:tcPr>
            <w:tcW w:w="922" w:type="dxa"/>
          </w:tcPr>
          <w:p w14:paraId="457A6280" w14:textId="3D0FFE05" w:rsidR="003C56DE" w:rsidRPr="00951AFD" w:rsidRDefault="003C56DE" w:rsidP="003C56DE">
            <w:pPr>
              <w:jc w:val="center"/>
            </w:pPr>
            <w:r w:rsidRPr="00211BE6">
              <w:t>13</w:t>
            </w:r>
          </w:p>
        </w:tc>
        <w:tc>
          <w:tcPr>
            <w:tcW w:w="933" w:type="dxa"/>
          </w:tcPr>
          <w:p w14:paraId="0321954E" w14:textId="2990D445" w:rsidR="003C56DE" w:rsidRPr="006014FC" w:rsidRDefault="003C56DE" w:rsidP="003C56DE">
            <w:pPr>
              <w:jc w:val="center"/>
            </w:pPr>
            <w:r w:rsidRPr="00211BE6">
              <w:t>8</w:t>
            </w:r>
          </w:p>
        </w:tc>
        <w:tc>
          <w:tcPr>
            <w:tcW w:w="936" w:type="dxa"/>
          </w:tcPr>
          <w:p w14:paraId="3A698BC8" w14:textId="4F76EAE6" w:rsidR="003C56DE" w:rsidRPr="00B910E9" w:rsidRDefault="003C56DE" w:rsidP="003C56DE">
            <w:pPr>
              <w:jc w:val="center"/>
            </w:pPr>
            <w:r w:rsidRPr="00211BE6">
              <w:t>6</w:t>
            </w:r>
          </w:p>
        </w:tc>
      </w:tr>
      <w:tr w:rsidR="003C56DE" w:rsidRPr="00951AFD" w14:paraId="03C09E94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507FF305" w14:textId="77777777" w:rsidR="003C56DE" w:rsidRPr="00951AFD" w:rsidRDefault="003C56DE" w:rsidP="003C56DE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64QAM</w:t>
            </w:r>
          </w:p>
        </w:tc>
        <w:tc>
          <w:tcPr>
            <w:tcW w:w="932" w:type="dxa"/>
          </w:tcPr>
          <w:p w14:paraId="579AEEE4" w14:textId="6D78DE19" w:rsidR="003C56DE" w:rsidRPr="009D359A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  <w:tc>
          <w:tcPr>
            <w:tcW w:w="929" w:type="dxa"/>
          </w:tcPr>
          <w:p w14:paraId="6DCB8621" w14:textId="50ED5E17" w:rsidR="003C56DE" w:rsidRPr="009D359A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13</w:t>
            </w:r>
          </w:p>
        </w:tc>
        <w:tc>
          <w:tcPr>
            <w:tcW w:w="923" w:type="dxa"/>
          </w:tcPr>
          <w:p w14:paraId="33E59002" w14:textId="3D3F7FAF" w:rsidR="003C56DE" w:rsidRPr="006014FC" w:rsidRDefault="003C56DE" w:rsidP="003C56DE">
            <w:pPr>
              <w:jc w:val="center"/>
            </w:pPr>
            <w:r w:rsidRPr="00211BE6">
              <w:t>7</w:t>
            </w:r>
          </w:p>
        </w:tc>
        <w:tc>
          <w:tcPr>
            <w:tcW w:w="925" w:type="dxa"/>
          </w:tcPr>
          <w:p w14:paraId="08D2657C" w14:textId="4E6C6727" w:rsidR="003C56DE" w:rsidRPr="009D359A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  <w:tc>
          <w:tcPr>
            <w:tcW w:w="933" w:type="dxa"/>
          </w:tcPr>
          <w:p w14:paraId="0A8C07D6" w14:textId="342C155D" w:rsidR="003C56DE" w:rsidRPr="00063D5D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  <w:tc>
          <w:tcPr>
            <w:tcW w:w="922" w:type="dxa"/>
          </w:tcPr>
          <w:p w14:paraId="391562A7" w14:textId="1A3C5067" w:rsidR="003C56DE" w:rsidRPr="00063D5D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13</w:t>
            </w:r>
          </w:p>
        </w:tc>
        <w:tc>
          <w:tcPr>
            <w:tcW w:w="933" w:type="dxa"/>
          </w:tcPr>
          <w:p w14:paraId="04766635" w14:textId="16E53B10" w:rsidR="003C56DE" w:rsidRPr="006014FC" w:rsidRDefault="003C56DE" w:rsidP="003C56DE">
            <w:pPr>
              <w:jc w:val="center"/>
            </w:pPr>
            <w:r w:rsidRPr="00211BE6">
              <w:t>8</w:t>
            </w:r>
          </w:p>
        </w:tc>
        <w:tc>
          <w:tcPr>
            <w:tcW w:w="936" w:type="dxa"/>
          </w:tcPr>
          <w:p w14:paraId="4D3BA1F2" w14:textId="201E6634" w:rsidR="003C56DE" w:rsidRPr="00063D5D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</w:tr>
      <w:tr w:rsidR="003C56DE" w:rsidRPr="00951AFD" w14:paraId="625AB24F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0F904931" w14:textId="77777777" w:rsidR="003C56DE" w:rsidRPr="00951AFD" w:rsidRDefault="003C56DE" w:rsidP="003C56DE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256QAM</w:t>
            </w:r>
          </w:p>
        </w:tc>
        <w:tc>
          <w:tcPr>
            <w:tcW w:w="932" w:type="dxa"/>
          </w:tcPr>
          <w:p w14:paraId="2D54A3D6" w14:textId="4812228F" w:rsidR="003C56DE" w:rsidRPr="005E6B61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  <w:tc>
          <w:tcPr>
            <w:tcW w:w="929" w:type="dxa"/>
          </w:tcPr>
          <w:p w14:paraId="231E03B6" w14:textId="7AC49473" w:rsidR="003C56DE" w:rsidRPr="005E6B61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13</w:t>
            </w:r>
          </w:p>
        </w:tc>
        <w:tc>
          <w:tcPr>
            <w:tcW w:w="923" w:type="dxa"/>
          </w:tcPr>
          <w:p w14:paraId="51813515" w14:textId="627FEB13" w:rsidR="003C56DE" w:rsidRPr="006014FC" w:rsidRDefault="003C56DE" w:rsidP="003C56DE">
            <w:pPr>
              <w:jc w:val="center"/>
            </w:pPr>
            <w:r w:rsidRPr="00211BE6">
              <w:t>7</w:t>
            </w:r>
          </w:p>
        </w:tc>
        <w:tc>
          <w:tcPr>
            <w:tcW w:w="925" w:type="dxa"/>
          </w:tcPr>
          <w:p w14:paraId="64DE49E8" w14:textId="2FBE1DD5" w:rsidR="003C56DE" w:rsidRPr="005E6B61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  <w:tc>
          <w:tcPr>
            <w:tcW w:w="933" w:type="dxa"/>
          </w:tcPr>
          <w:p w14:paraId="3EC63CF9" w14:textId="73179EC4" w:rsidR="003C56DE" w:rsidRPr="00063D5D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  <w:tc>
          <w:tcPr>
            <w:tcW w:w="922" w:type="dxa"/>
          </w:tcPr>
          <w:p w14:paraId="561DE151" w14:textId="6C32A9C1" w:rsidR="003C56DE" w:rsidRPr="00063D5D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13</w:t>
            </w:r>
          </w:p>
        </w:tc>
        <w:tc>
          <w:tcPr>
            <w:tcW w:w="933" w:type="dxa"/>
          </w:tcPr>
          <w:p w14:paraId="5359B77E" w14:textId="6EA74852" w:rsidR="003C56DE" w:rsidRPr="006014FC" w:rsidRDefault="003C56DE" w:rsidP="003C56DE">
            <w:pPr>
              <w:jc w:val="center"/>
            </w:pPr>
            <w:r w:rsidRPr="00211BE6">
              <w:t>8</w:t>
            </w:r>
          </w:p>
        </w:tc>
        <w:tc>
          <w:tcPr>
            <w:tcW w:w="936" w:type="dxa"/>
          </w:tcPr>
          <w:p w14:paraId="33E13929" w14:textId="49439AE7" w:rsidR="003C56DE" w:rsidRPr="00063D5D" w:rsidRDefault="003C56DE" w:rsidP="003C56D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</w:tr>
    </w:tbl>
    <w:p w14:paraId="392071B1" w14:textId="0DB30697" w:rsidR="00E42F67" w:rsidRDefault="00E42F67" w:rsidP="00E6705B">
      <w:pPr>
        <w:rPr>
          <w:rFonts w:eastAsiaTheme="minorEastAsia" w:hint="eastAsia"/>
          <w:lang w:eastAsia="zh-CN"/>
        </w:rPr>
      </w:pPr>
    </w:p>
    <w:p w14:paraId="1D397EFC" w14:textId="2CB060C6" w:rsidR="00AF3957" w:rsidRPr="00AF3957" w:rsidRDefault="00AF3957" w:rsidP="00AF3957">
      <w:pPr>
        <w:pStyle w:val="3"/>
        <w:ind w:left="720" w:hanging="720"/>
        <w:rPr>
          <w:rFonts w:eastAsia="宋体"/>
          <w:szCs w:val="18"/>
          <w:lang w:val="sv-SE" w:eastAsia="zh-CN"/>
        </w:rPr>
      </w:pPr>
      <w:r w:rsidRPr="00727054">
        <w:rPr>
          <w:rFonts w:eastAsia="宋体"/>
          <w:szCs w:val="18"/>
          <w:lang w:val="sv-SE" w:eastAsia="zh-CN"/>
        </w:rPr>
        <w:t>2.</w:t>
      </w:r>
      <w:r>
        <w:rPr>
          <w:rFonts w:eastAsia="宋体"/>
          <w:szCs w:val="18"/>
          <w:lang w:val="sv-SE" w:eastAsia="zh-CN"/>
        </w:rPr>
        <w:t>2</w:t>
      </w:r>
      <w:r w:rsidRPr="00727054">
        <w:rPr>
          <w:rFonts w:eastAsia="宋体"/>
          <w:szCs w:val="18"/>
          <w:lang w:val="sv-SE" w:eastAsia="zh-CN"/>
        </w:rPr>
        <w:t>.</w:t>
      </w:r>
      <w:r>
        <w:rPr>
          <w:rFonts w:eastAsia="宋体"/>
          <w:szCs w:val="18"/>
          <w:lang w:val="sv-SE" w:eastAsia="zh-CN"/>
        </w:rPr>
        <w:t>3</w:t>
      </w:r>
      <w:r w:rsidRPr="00727054">
        <w:rPr>
          <w:rFonts w:eastAsia="宋体"/>
          <w:szCs w:val="18"/>
          <w:lang w:val="sv-SE" w:eastAsia="zh-CN"/>
        </w:rPr>
        <w:t xml:space="preserve"> </w:t>
      </w:r>
      <w:r>
        <w:rPr>
          <w:rFonts w:eastAsia="宋体"/>
          <w:szCs w:val="18"/>
          <w:lang w:val="sv-SE" w:eastAsia="zh-CN"/>
        </w:rPr>
        <w:t>A</w:t>
      </w:r>
      <w:r w:rsidRPr="00727054">
        <w:rPr>
          <w:rFonts w:eastAsia="宋体"/>
          <w:szCs w:val="18"/>
          <w:lang w:val="sv-SE" w:eastAsia="zh-CN"/>
        </w:rPr>
        <w:t xml:space="preserve">MRP </w:t>
      </w:r>
      <w:r>
        <w:rPr>
          <w:rFonts w:eastAsia="宋体"/>
          <w:szCs w:val="18"/>
          <w:lang w:val="sv-SE" w:eastAsia="zh-CN"/>
        </w:rPr>
        <w:t>requirements</w:t>
      </w:r>
    </w:p>
    <w:p w14:paraId="281087E1" w14:textId="703E2E43" w:rsidR="00AF3957" w:rsidRDefault="00CE6C3C" w:rsidP="00E6705B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 xml:space="preserve">From table </w:t>
      </w:r>
      <w:r w:rsidR="00B15707">
        <w:rPr>
          <w:rFonts w:eastAsiaTheme="minorEastAsia"/>
          <w:lang w:eastAsia="zh-CN"/>
        </w:rPr>
        <w:t>4</w:t>
      </w:r>
      <w:r>
        <w:rPr>
          <w:rFonts w:eastAsiaTheme="minorEastAsia"/>
          <w:lang w:eastAsia="zh-CN"/>
        </w:rPr>
        <w:t xml:space="preserve"> and table </w:t>
      </w:r>
      <w:r w:rsidR="00B15707">
        <w:rPr>
          <w:rFonts w:eastAsiaTheme="minorEastAsia"/>
          <w:lang w:eastAsia="zh-CN"/>
        </w:rPr>
        <w:t>5</w:t>
      </w:r>
      <w:r>
        <w:rPr>
          <w:rFonts w:eastAsiaTheme="minorEastAsia"/>
          <w:lang w:eastAsia="zh-CN"/>
        </w:rPr>
        <w:t xml:space="preserve">, it can be seen the difference between 1T and 2T are around 0-2dB. If one AMPR table for 1Tx and 2Tx, then AMPR table </w:t>
      </w:r>
      <w:r w:rsidR="00B15707">
        <w:rPr>
          <w:rFonts w:eastAsiaTheme="minorEastAsia"/>
          <w:lang w:eastAsia="zh-CN"/>
        </w:rPr>
        <w:t>6</w:t>
      </w:r>
      <w:r>
        <w:rPr>
          <w:rFonts w:eastAsiaTheme="minorEastAsia"/>
          <w:lang w:eastAsia="zh-CN"/>
        </w:rPr>
        <w:t xml:space="preserve"> can be used.</w:t>
      </w:r>
    </w:p>
    <w:p w14:paraId="11CD763B" w14:textId="795ADAE7" w:rsidR="00C51175" w:rsidRDefault="00C51175" w:rsidP="00C51175">
      <w:pPr>
        <w:jc w:val="center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 xml:space="preserve">Table </w:t>
      </w:r>
      <w:r w:rsidR="00B15707">
        <w:rPr>
          <w:rFonts w:eastAsiaTheme="minorEastAsia"/>
          <w:lang w:eastAsia="zh-CN"/>
        </w:rPr>
        <w:t>6</w:t>
      </w:r>
      <w:r>
        <w:rPr>
          <w:rFonts w:eastAsiaTheme="minorEastAsia"/>
          <w:lang w:eastAsia="zh-CN"/>
        </w:rPr>
        <w:t xml:space="preserve"> AMPR for </w:t>
      </w:r>
      <w:r w:rsidR="009C56DE">
        <w:rPr>
          <w:rFonts w:eastAsiaTheme="minorEastAsia"/>
          <w:lang w:eastAsia="zh-CN"/>
        </w:rPr>
        <w:t xml:space="preserve">both </w:t>
      </w:r>
      <w:r>
        <w:rPr>
          <w:rFonts w:eastAsiaTheme="minorEastAsia"/>
          <w:lang w:eastAsia="zh-CN"/>
        </w:rPr>
        <w:t xml:space="preserve">1T </w:t>
      </w:r>
      <w:r w:rsidR="009C56DE">
        <w:rPr>
          <w:rFonts w:eastAsiaTheme="minorEastAsia"/>
          <w:lang w:eastAsia="zh-CN"/>
        </w:rPr>
        <w:t xml:space="preserve">and 2T </w:t>
      </w:r>
      <w:r>
        <w:rPr>
          <w:rFonts w:eastAsiaTheme="minorEastAsia"/>
          <w:lang w:eastAsia="zh-CN"/>
        </w:rPr>
        <w:t>PC2</w:t>
      </w:r>
    </w:p>
    <w:tbl>
      <w:tblPr>
        <w:tblStyle w:val="af8"/>
        <w:tblW w:w="0" w:type="auto"/>
        <w:jc w:val="center"/>
        <w:tblLook w:val="04A0" w:firstRow="1" w:lastRow="0" w:firstColumn="1" w:lastColumn="0" w:noHBand="0" w:noVBand="1"/>
      </w:tblPr>
      <w:tblGrid>
        <w:gridCol w:w="1189"/>
        <w:gridCol w:w="932"/>
        <w:gridCol w:w="929"/>
        <w:gridCol w:w="923"/>
        <w:gridCol w:w="925"/>
        <w:gridCol w:w="933"/>
        <w:gridCol w:w="922"/>
        <w:gridCol w:w="933"/>
        <w:gridCol w:w="936"/>
      </w:tblGrid>
      <w:tr w:rsidR="00D2539E" w:rsidRPr="00951AFD" w14:paraId="1E5788C2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6C3DC0F0" w14:textId="77777777" w:rsidR="00D2539E" w:rsidRPr="00951AFD" w:rsidRDefault="00D2539E" w:rsidP="00CD7AC0">
            <w:pPr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3709" w:type="dxa"/>
            <w:gridSpan w:val="4"/>
          </w:tcPr>
          <w:p w14:paraId="181FB033" w14:textId="77777777" w:rsidR="00D2539E" w:rsidRPr="008E6A58" w:rsidRDefault="00D2539E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D</w:t>
            </w:r>
            <w:r>
              <w:rPr>
                <w:rFonts w:eastAsiaTheme="minorEastAsia"/>
                <w:lang w:eastAsia="zh-CN"/>
              </w:rPr>
              <w:t>FT-S-OFDM</w:t>
            </w:r>
          </w:p>
        </w:tc>
        <w:tc>
          <w:tcPr>
            <w:tcW w:w="3724" w:type="dxa"/>
            <w:gridSpan w:val="4"/>
          </w:tcPr>
          <w:p w14:paraId="12B7557E" w14:textId="77777777" w:rsidR="00D2539E" w:rsidRPr="008E6A58" w:rsidRDefault="00D2539E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C</w:t>
            </w:r>
            <w:r>
              <w:rPr>
                <w:rFonts w:eastAsiaTheme="minorEastAsia"/>
                <w:lang w:eastAsia="zh-CN"/>
              </w:rPr>
              <w:t>P-OFDM</w:t>
            </w:r>
          </w:p>
        </w:tc>
      </w:tr>
      <w:tr w:rsidR="00D2539E" w:rsidRPr="00951AFD" w14:paraId="1C4C6B9B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1F2646FB" w14:textId="77777777" w:rsidR="00D2539E" w:rsidRPr="00951AFD" w:rsidRDefault="00D2539E" w:rsidP="00CD7AC0">
            <w:pPr>
              <w:jc w:val="center"/>
            </w:pPr>
          </w:p>
        </w:tc>
        <w:tc>
          <w:tcPr>
            <w:tcW w:w="932" w:type="dxa"/>
            <w:vAlign w:val="bottom"/>
          </w:tcPr>
          <w:p w14:paraId="1A7DD01F" w14:textId="77777777" w:rsidR="00D2539E" w:rsidRPr="008E6A58" w:rsidRDefault="00D2539E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3</w:t>
            </w:r>
          </w:p>
        </w:tc>
        <w:tc>
          <w:tcPr>
            <w:tcW w:w="929" w:type="dxa"/>
            <w:vAlign w:val="bottom"/>
          </w:tcPr>
          <w:p w14:paraId="67A5ECEE" w14:textId="77777777" w:rsidR="00D2539E" w:rsidRPr="008E6A58" w:rsidRDefault="00D2539E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4</w:t>
            </w:r>
          </w:p>
        </w:tc>
        <w:tc>
          <w:tcPr>
            <w:tcW w:w="923" w:type="dxa"/>
            <w:vAlign w:val="bottom"/>
          </w:tcPr>
          <w:p w14:paraId="637F6517" w14:textId="77777777" w:rsidR="00D2539E" w:rsidRDefault="00D2539E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5</w:t>
            </w:r>
          </w:p>
        </w:tc>
        <w:tc>
          <w:tcPr>
            <w:tcW w:w="925" w:type="dxa"/>
            <w:vAlign w:val="bottom"/>
          </w:tcPr>
          <w:p w14:paraId="2955FC26" w14:textId="77777777" w:rsidR="00D2539E" w:rsidRPr="008E6A58" w:rsidRDefault="00D2539E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6</w:t>
            </w:r>
          </w:p>
        </w:tc>
        <w:tc>
          <w:tcPr>
            <w:tcW w:w="933" w:type="dxa"/>
            <w:vAlign w:val="bottom"/>
          </w:tcPr>
          <w:p w14:paraId="62B6FAA5" w14:textId="77777777" w:rsidR="00D2539E" w:rsidRPr="00B910E9" w:rsidRDefault="00D2539E" w:rsidP="00CD7AC0">
            <w:pPr>
              <w:jc w:val="center"/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3</w:t>
            </w:r>
          </w:p>
        </w:tc>
        <w:tc>
          <w:tcPr>
            <w:tcW w:w="922" w:type="dxa"/>
            <w:vAlign w:val="bottom"/>
          </w:tcPr>
          <w:p w14:paraId="20BA78AA" w14:textId="77777777" w:rsidR="00D2539E" w:rsidRPr="00B910E9" w:rsidRDefault="00D2539E" w:rsidP="00CD7AC0">
            <w:pPr>
              <w:jc w:val="center"/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4</w:t>
            </w:r>
          </w:p>
        </w:tc>
        <w:tc>
          <w:tcPr>
            <w:tcW w:w="933" w:type="dxa"/>
            <w:vAlign w:val="bottom"/>
          </w:tcPr>
          <w:p w14:paraId="2CB3DABD" w14:textId="77777777" w:rsidR="00D2539E" w:rsidRDefault="00D2539E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5</w:t>
            </w:r>
          </w:p>
        </w:tc>
        <w:tc>
          <w:tcPr>
            <w:tcW w:w="936" w:type="dxa"/>
            <w:vAlign w:val="bottom"/>
          </w:tcPr>
          <w:p w14:paraId="0ADB5B5B" w14:textId="77777777" w:rsidR="00D2539E" w:rsidRPr="00080472" w:rsidRDefault="00D2539E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6</w:t>
            </w:r>
          </w:p>
        </w:tc>
      </w:tr>
      <w:tr w:rsidR="00D2539E" w:rsidRPr="00951AFD" w14:paraId="1BF12487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3AC8DFF7" w14:textId="77777777" w:rsidR="00D2539E" w:rsidRPr="00951AFD" w:rsidRDefault="00D2539E" w:rsidP="00D2539E">
            <w:pPr>
              <w:jc w:val="center"/>
            </w:pPr>
            <w:r w:rsidRPr="00951AFD">
              <w:t>Pi/2 BPSK</w:t>
            </w:r>
          </w:p>
        </w:tc>
        <w:tc>
          <w:tcPr>
            <w:tcW w:w="932" w:type="dxa"/>
          </w:tcPr>
          <w:p w14:paraId="4744EB95" w14:textId="11379594" w:rsidR="00D2539E" w:rsidRPr="00376609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3</w:t>
            </w:r>
          </w:p>
        </w:tc>
        <w:tc>
          <w:tcPr>
            <w:tcW w:w="929" w:type="dxa"/>
          </w:tcPr>
          <w:p w14:paraId="3A0E9FB3" w14:textId="1C721906" w:rsidR="00D2539E" w:rsidRPr="00376609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10</w:t>
            </w:r>
          </w:p>
        </w:tc>
        <w:tc>
          <w:tcPr>
            <w:tcW w:w="923" w:type="dxa"/>
          </w:tcPr>
          <w:p w14:paraId="5E11776F" w14:textId="6036AEE1" w:rsidR="00D2539E" w:rsidRPr="006014FC" w:rsidRDefault="00D2539E" w:rsidP="00D2539E">
            <w:pPr>
              <w:jc w:val="center"/>
            </w:pPr>
            <w:r w:rsidRPr="00135BFC">
              <w:t>5</w:t>
            </w:r>
          </w:p>
        </w:tc>
        <w:tc>
          <w:tcPr>
            <w:tcW w:w="925" w:type="dxa"/>
          </w:tcPr>
          <w:p w14:paraId="5F1FBC42" w14:textId="40EEF62F" w:rsidR="00D2539E" w:rsidRPr="00376609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3</w:t>
            </w:r>
          </w:p>
        </w:tc>
        <w:tc>
          <w:tcPr>
            <w:tcW w:w="933" w:type="dxa"/>
          </w:tcPr>
          <w:p w14:paraId="5F860F22" w14:textId="77777777" w:rsidR="00D2539E" w:rsidRPr="00B910E9" w:rsidRDefault="00D2539E" w:rsidP="00D2539E">
            <w:pPr>
              <w:jc w:val="center"/>
            </w:pPr>
          </w:p>
        </w:tc>
        <w:tc>
          <w:tcPr>
            <w:tcW w:w="922" w:type="dxa"/>
          </w:tcPr>
          <w:p w14:paraId="34FF7F6B" w14:textId="77777777" w:rsidR="00D2539E" w:rsidRPr="00B910E9" w:rsidRDefault="00D2539E" w:rsidP="00D2539E">
            <w:pPr>
              <w:jc w:val="center"/>
            </w:pPr>
          </w:p>
        </w:tc>
        <w:tc>
          <w:tcPr>
            <w:tcW w:w="933" w:type="dxa"/>
          </w:tcPr>
          <w:p w14:paraId="48C7ED35" w14:textId="77777777" w:rsidR="00D2539E" w:rsidRPr="00B910E9" w:rsidRDefault="00D2539E" w:rsidP="00D2539E">
            <w:pPr>
              <w:jc w:val="center"/>
            </w:pPr>
          </w:p>
        </w:tc>
        <w:tc>
          <w:tcPr>
            <w:tcW w:w="936" w:type="dxa"/>
          </w:tcPr>
          <w:p w14:paraId="38E3F314" w14:textId="77777777" w:rsidR="00D2539E" w:rsidRPr="00B910E9" w:rsidRDefault="00D2539E" w:rsidP="00D2539E">
            <w:pPr>
              <w:jc w:val="center"/>
            </w:pPr>
          </w:p>
        </w:tc>
      </w:tr>
      <w:tr w:rsidR="00D2539E" w:rsidRPr="00951AFD" w14:paraId="19E09A5A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0D1315DB" w14:textId="77777777" w:rsidR="00D2539E" w:rsidRPr="00951AFD" w:rsidRDefault="00D2539E" w:rsidP="00D2539E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QPSK</w:t>
            </w:r>
          </w:p>
        </w:tc>
        <w:tc>
          <w:tcPr>
            <w:tcW w:w="932" w:type="dxa"/>
          </w:tcPr>
          <w:p w14:paraId="303A18A0" w14:textId="2CDFD451" w:rsidR="00D2539E" w:rsidRPr="00C245E0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5</w:t>
            </w:r>
          </w:p>
        </w:tc>
        <w:tc>
          <w:tcPr>
            <w:tcW w:w="929" w:type="dxa"/>
          </w:tcPr>
          <w:p w14:paraId="3FCF7017" w14:textId="21E0F474" w:rsidR="00D2539E" w:rsidRPr="00C245E0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13</w:t>
            </w:r>
          </w:p>
        </w:tc>
        <w:tc>
          <w:tcPr>
            <w:tcW w:w="923" w:type="dxa"/>
          </w:tcPr>
          <w:p w14:paraId="140C0484" w14:textId="4E0ED57D" w:rsidR="00D2539E" w:rsidRPr="006014FC" w:rsidRDefault="00D2539E" w:rsidP="00D2539E">
            <w:pPr>
              <w:jc w:val="center"/>
            </w:pPr>
            <w:r w:rsidRPr="00135BFC">
              <w:t>7</w:t>
            </w:r>
          </w:p>
        </w:tc>
        <w:tc>
          <w:tcPr>
            <w:tcW w:w="925" w:type="dxa"/>
          </w:tcPr>
          <w:p w14:paraId="2C15ED7B" w14:textId="2A673880" w:rsidR="00D2539E" w:rsidRPr="00C245E0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5</w:t>
            </w:r>
          </w:p>
        </w:tc>
        <w:tc>
          <w:tcPr>
            <w:tcW w:w="933" w:type="dxa"/>
          </w:tcPr>
          <w:p w14:paraId="604463FE" w14:textId="6FB7D332" w:rsidR="00D2539E" w:rsidRPr="00063D5D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  <w:tc>
          <w:tcPr>
            <w:tcW w:w="922" w:type="dxa"/>
          </w:tcPr>
          <w:p w14:paraId="3ABCFF16" w14:textId="7A2E207E" w:rsidR="00D2539E" w:rsidRPr="00063D5D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13</w:t>
            </w:r>
          </w:p>
        </w:tc>
        <w:tc>
          <w:tcPr>
            <w:tcW w:w="933" w:type="dxa"/>
          </w:tcPr>
          <w:p w14:paraId="7F92B379" w14:textId="56A18160" w:rsidR="00D2539E" w:rsidRPr="006014FC" w:rsidRDefault="00D2539E" w:rsidP="00D2539E">
            <w:pPr>
              <w:jc w:val="center"/>
            </w:pPr>
            <w:r w:rsidRPr="00135BFC">
              <w:t>8</w:t>
            </w:r>
          </w:p>
        </w:tc>
        <w:tc>
          <w:tcPr>
            <w:tcW w:w="936" w:type="dxa"/>
          </w:tcPr>
          <w:p w14:paraId="39FC29E9" w14:textId="70EA83BA" w:rsidR="00D2539E" w:rsidRPr="00063D5D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</w:tr>
      <w:tr w:rsidR="00D2539E" w:rsidRPr="00951AFD" w14:paraId="6E521B62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588E25D7" w14:textId="77777777" w:rsidR="00D2539E" w:rsidRPr="00951AFD" w:rsidRDefault="00D2539E" w:rsidP="00D2539E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16QAM</w:t>
            </w:r>
          </w:p>
        </w:tc>
        <w:tc>
          <w:tcPr>
            <w:tcW w:w="932" w:type="dxa"/>
          </w:tcPr>
          <w:p w14:paraId="604E9D51" w14:textId="2A2103F6" w:rsidR="00D2539E" w:rsidRPr="005E6B61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  <w:tc>
          <w:tcPr>
            <w:tcW w:w="929" w:type="dxa"/>
          </w:tcPr>
          <w:p w14:paraId="42F62210" w14:textId="4FA1CF41" w:rsidR="00D2539E" w:rsidRPr="005E6B61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13</w:t>
            </w:r>
          </w:p>
        </w:tc>
        <w:tc>
          <w:tcPr>
            <w:tcW w:w="923" w:type="dxa"/>
          </w:tcPr>
          <w:p w14:paraId="7785A064" w14:textId="0D98D71E" w:rsidR="00D2539E" w:rsidRPr="006014FC" w:rsidRDefault="00D2539E" w:rsidP="00D2539E">
            <w:pPr>
              <w:jc w:val="center"/>
            </w:pPr>
            <w:r w:rsidRPr="00135BFC">
              <w:t>7</w:t>
            </w:r>
          </w:p>
        </w:tc>
        <w:tc>
          <w:tcPr>
            <w:tcW w:w="925" w:type="dxa"/>
          </w:tcPr>
          <w:p w14:paraId="5C6721B3" w14:textId="54EF4EA8" w:rsidR="00D2539E" w:rsidRPr="005E6B61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  <w:tc>
          <w:tcPr>
            <w:tcW w:w="933" w:type="dxa"/>
          </w:tcPr>
          <w:p w14:paraId="7B84B627" w14:textId="0CED269B" w:rsidR="00D2539E" w:rsidRPr="00B910E9" w:rsidRDefault="00D2539E" w:rsidP="00D2539E">
            <w:pPr>
              <w:jc w:val="center"/>
            </w:pPr>
            <w:r w:rsidRPr="00135BFC">
              <w:t>6</w:t>
            </w:r>
          </w:p>
        </w:tc>
        <w:tc>
          <w:tcPr>
            <w:tcW w:w="922" w:type="dxa"/>
          </w:tcPr>
          <w:p w14:paraId="2D4CE61D" w14:textId="00EEBCEA" w:rsidR="00D2539E" w:rsidRPr="00951AFD" w:rsidRDefault="00D2539E" w:rsidP="00D2539E">
            <w:pPr>
              <w:jc w:val="center"/>
            </w:pPr>
            <w:r w:rsidRPr="00135BFC">
              <w:t>13</w:t>
            </w:r>
          </w:p>
        </w:tc>
        <w:tc>
          <w:tcPr>
            <w:tcW w:w="933" w:type="dxa"/>
          </w:tcPr>
          <w:p w14:paraId="7A24A865" w14:textId="61D1FDC0" w:rsidR="00D2539E" w:rsidRPr="006014FC" w:rsidRDefault="00D2539E" w:rsidP="00D2539E">
            <w:pPr>
              <w:jc w:val="center"/>
            </w:pPr>
            <w:r w:rsidRPr="00135BFC">
              <w:t>8</w:t>
            </w:r>
          </w:p>
        </w:tc>
        <w:tc>
          <w:tcPr>
            <w:tcW w:w="936" w:type="dxa"/>
          </w:tcPr>
          <w:p w14:paraId="6B5D1DEE" w14:textId="6FCC61B7" w:rsidR="00D2539E" w:rsidRPr="00B910E9" w:rsidRDefault="00D2539E" w:rsidP="00D2539E">
            <w:pPr>
              <w:jc w:val="center"/>
            </w:pPr>
            <w:r w:rsidRPr="00135BFC">
              <w:t>6</w:t>
            </w:r>
          </w:p>
        </w:tc>
      </w:tr>
      <w:tr w:rsidR="00D2539E" w:rsidRPr="00951AFD" w14:paraId="6BBA6627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5EF17C68" w14:textId="77777777" w:rsidR="00D2539E" w:rsidRPr="00951AFD" w:rsidRDefault="00D2539E" w:rsidP="00D2539E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64QAM</w:t>
            </w:r>
          </w:p>
        </w:tc>
        <w:tc>
          <w:tcPr>
            <w:tcW w:w="932" w:type="dxa"/>
          </w:tcPr>
          <w:p w14:paraId="713E7AB8" w14:textId="3B815FF5" w:rsidR="00D2539E" w:rsidRPr="009D359A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  <w:tc>
          <w:tcPr>
            <w:tcW w:w="929" w:type="dxa"/>
          </w:tcPr>
          <w:p w14:paraId="04F6D5FD" w14:textId="6D4B0D79" w:rsidR="00D2539E" w:rsidRPr="009D359A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13</w:t>
            </w:r>
          </w:p>
        </w:tc>
        <w:tc>
          <w:tcPr>
            <w:tcW w:w="923" w:type="dxa"/>
          </w:tcPr>
          <w:p w14:paraId="0C7C092E" w14:textId="7350C221" w:rsidR="00D2539E" w:rsidRPr="006014FC" w:rsidRDefault="00D2539E" w:rsidP="00D2539E">
            <w:pPr>
              <w:jc w:val="center"/>
            </w:pPr>
            <w:r w:rsidRPr="00135BFC">
              <w:t>7</w:t>
            </w:r>
          </w:p>
        </w:tc>
        <w:tc>
          <w:tcPr>
            <w:tcW w:w="925" w:type="dxa"/>
          </w:tcPr>
          <w:p w14:paraId="0D78DB04" w14:textId="7BA959CB" w:rsidR="00D2539E" w:rsidRPr="009D359A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  <w:tc>
          <w:tcPr>
            <w:tcW w:w="933" w:type="dxa"/>
          </w:tcPr>
          <w:p w14:paraId="7076EFDB" w14:textId="5000970D" w:rsidR="00D2539E" w:rsidRPr="00063D5D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  <w:tc>
          <w:tcPr>
            <w:tcW w:w="922" w:type="dxa"/>
          </w:tcPr>
          <w:p w14:paraId="1DDCA8BC" w14:textId="41AFAD08" w:rsidR="00D2539E" w:rsidRPr="00063D5D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14</w:t>
            </w:r>
          </w:p>
        </w:tc>
        <w:tc>
          <w:tcPr>
            <w:tcW w:w="933" w:type="dxa"/>
          </w:tcPr>
          <w:p w14:paraId="3541F7A9" w14:textId="0B8DE78C" w:rsidR="00D2539E" w:rsidRPr="006014FC" w:rsidRDefault="00D2539E" w:rsidP="00D2539E">
            <w:pPr>
              <w:jc w:val="center"/>
            </w:pPr>
            <w:r w:rsidRPr="00135BFC">
              <w:t>8</w:t>
            </w:r>
          </w:p>
        </w:tc>
        <w:tc>
          <w:tcPr>
            <w:tcW w:w="936" w:type="dxa"/>
          </w:tcPr>
          <w:p w14:paraId="3EC6CD2F" w14:textId="0ECDA018" w:rsidR="00D2539E" w:rsidRPr="00063D5D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</w:tr>
      <w:tr w:rsidR="00D2539E" w:rsidRPr="00951AFD" w14:paraId="54392C7D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68EDDD74" w14:textId="77777777" w:rsidR="00D2539E" w:rsidRPr="00951AFD" w:rsidRDefault="00D2539E" w:rsidP="00D2539E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256QAM</w:t>
            </w:r>
          </w:p>
        </w:tc>
        <w:tc>
          <w:tcPr>
            <w:tcW w:w="932" w:type="dxa"/>
          </w:tcPr>
          <w:p w14:paraId="08558B94" w14:textId="7C3470D5" w:rsidR="00D2539E" w:rsidRPr="005E6B61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  <w:tc>
          <w:tcPr>
            <w:tcW w:w="929" w:type="dxa"/>
          </w:tcPr>
          <w:p w14:paraId="54D85779" w14:textId="02D99D89" w:rsidR="00D2539E" w:rsidRPr="005E6B61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13</w:t>
            </w:r>
          </w:p>
        </w:tc>
        <w:tc>
          <w:tcPr>
            <w:tcW w:w="923" w:type="dxa"/>
          </w:tcPr>
          <w:p w14:paraId="0AA0AB54" w14:textId="717D3183" w:rsidR="00D2539E" w:rsidRPr="006014FC" w:rsidRDefault="00D2539E" w:rsidP="00D2539E">
            <w:pPr>
              <w:jc w:val="center"/>
            </w:pPr>
            <w:r w:rsidRPr="00135BFC">
              <w:t>7</w:t>
            </w:r>
          </w:p>
        </w:tc>
        <w:tc>
          <w:tcPr>
            <w:tcW w:w="925" w:type="dxa"/>
          </w:tcPr>
          <w:p w14:paraId="50D97E58" w14:textId="2AE6CDFD" w:rsidR="00D2539E" w:rsidRPr="005E6B61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  <w:tc>
          <w:tcPr>
            <w:tcW w:w="933" w:type="dxa"/>
          </w:tcPr>
          <w:p w14:paraId="42D0E516" w14:textId="5DF89EF4" w:rsidR="00D2539E" w:rsidRPr="00063D5D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  <w:tc>
          <w:tcPr>
            <w:tcW w:w="922" w:type="dxa"/>
          </w:tcPr>
          <w:p w14:paraId="62F16524" w14:textId="25F6E037" w:rsidR="00D2539E" w:rsidRPr="00063D5D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14</w:t>
            </w:r>
          </w:p>
        </w:tc>
        <w:tc>
          <w:tcPr>
            <w:tcW w:w="933" w:type="dxa"/>
          </w:tcPr>
          <w:p w14:paraId="61C20259" w14:textId="0B047533" w:rsidR="00D2539E" w:rsidRPr="006014FC" w:rsidRDefault="00D2539E" w:rsidP="00D2539E">
            <w:pPr>
              <w:jc w:val="center"/>
            </w:pPr>
            <w:r w:rsidRPr="00135BFC">
              <w:t>8</w:t>
            </w:r>
          </w:p>
        </w:tc>
        <w:tc>
          <w:tcPr>
            <w:tcW w:w="936" w:type="dxa"/>
          </w:tcPr>
          <w:p w14:paraId="6AE0FC3A" w14:textId="018380E1" w:rsidR="00D2539E" w:rsidRPr="00063D5D" w:rsidRDefault="00D2539E" w:rsidP="00D2539E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</w:tr>
    </w:tbl>
    <w:p w14:paraId="7D53C585" w14:textId="7254CE0E" w:rsidR="00C51175" w:rsidRDefault="00C51175" w:rsidP="00E6705B">
      <w:pPr>
        <w:rPr>
          <w:rFonts w:eastAsiaTheme="minorEastAsia" w:hint="eastAsia"/>
          <w:lang w:eastAsia="zh-CN"/>
        </w:rPr>
      </w:pPr>
    </w:p>
    <w:p w14:paraId="3C2187CE" w14:textId="46FEDE2E" w:rsidR="00771113" w:rsidRDefault="00771113" w:rsidP="00771113">
      <w:pPr>
        <w:ind w:left="1418" w:hangingChars="709" w:hanging="1418"/>
        <w:rPr>
          <w:rFonts w:eastAsia="等线"/>
          <w:b/>
          <w:lang w:val="en-US" w:eastAsia="zh-CN"/>
        </w:rPr>
      </w:pPr>
      <w:r w:rsidRPr="00214022">
        <w:rPr>
          <w:rFonts w:eastAsia="等线" w:hint="eastAsia"/>
          <w:b/>
          <w:lang w:val="en-US" w:eastAsia="zh-CN"/>
        </w:rPr>
        <w:t>Proposal</w:t>
      </w:r>
      <w:r w:rsidRPr="00214022">
        <w:rPr>
          <w:rFonts w:eastAsia="等线"/>
          <w:b/>
          <w:lang w:val="en-US" w:eastAsia="zh-CN"/>
        </w:rPr>
        <w:t xml:space="preserve"> </w:t>
      </w:r>
      <w:r w:rsidR="00B15707">
        <w:rPr>
          <w:rFonts w:eastAsia="等线"/>
          <w:b/>
          <w:lang w:val="en-US" w:eastAsia="zh-CN"/>
        </w:rPr>
        <w:t>3</w:t>
      </w:r>
      <w:r w:rsidRPr="00214022">
        <w:rPr>
          <w:rFonts w:eastAsia="等线" w:hint="eastAsia"/>
          <w:b/>
          <w:lang w:val="en-US" w:eastAsia="zh-CN"/>
        </w:rPr>
        <w:t xml:space="preserve">: </w:t>
      </w:r>
      <w:r w:rsidRPr="00214022">
        <w:rPr>
          <w:rFonts w:eastAsia="等线"/>
          <w:b/>
          <w:lang w:val="en-US" w:eastAsia="zh-CN"/>
        </w:rPr>
        <w:t xml:space="preserve">        </w:t>
      </w:r>
      <w:r w:rsidRPr="007D6555">
        <w:rPr>
          <w:rFonts w:eastAsia="等线"/>
          <w:b/>
          <w:lang w:val="en-US" w:eastAsia="zh-CN"/>
        </w:rPr>
        <w:t xml:space="preserve">If </w:t>
      </w:r>
      <w:r w:rsidR="00696870">
        <w:rPr>
          <w:rFonts w:eastAsia="等线"/>
          <w:b/>
          <w:lang w:val="en-US" w:eastAsia="zh-CN"/>
        </w:rPr>
        <w:t>separate</w:t>
      </w:r>
      <w:r w:rsidRPr="007D6555">
        <w:rPr>
          <w:rFonts w:eastAsia="等线"/>
          <w:b/>
          <w:lang w:val="en-US" w:eastAsia="zh-CN"/>
        </w:rPr>
        <w:t xml:space="preserve"> AMPR table</w:t>
      </w:r>
      <w:r>
        <w:rPr>
          <w:rFonts w:eastAsia="等线"/>
          <w:b/>
          <w:lang w:val="en-US" w:eastAsia="zh-CN"/>
        </w:rPr>
        <w:t>s</w:t>
      </w:r>
      <w:r w:rsidRPr="007D6555">
        <w:rPr>
          <w:rFonts w:eastAsia="等线"/>
          <w:b/>
          <w:lang w:val="en-US" w:eastAsia="zh-CN"/>
        </w:rPr>
        <w:t xml:space="preserve"> for </w:t>
      </w:r>
      <w:r>
        <w:rPr>
          <w:rFonts w:eastAsia="等线"/>
          <w:b/>
          <w:lang w:val="en-US" w:eastAsia="zh-CN"/>
        </w:rPr>
        <w:t xml:space="preserve">PC2 with </w:t>
      </w:r>
      <w:r w:rsidRPr="007D6555">
        <w:rPr>
          <w:rFonts w:eastAsia="等线"/>
          <w:b/>
          <w:lang w:val="en-US" w:eastAsia="zh-CN"/>
        </w:rPr>
        <w:t xml:space="preserve">1Tx and 2Tx, then AMPR table </w:t>
      </w:r>
      <w:r w:rsidR="00B15707">
        <w:rPr>
          <w:rFonts w:eastAsia="等线"/>
          <w:b/>
          <w:lang w:val="en-US" w:eastAsia="zh-CN"/>
        </w:rPr>
        <w:t>4</w:t>
      </w:r>
      <w:r>
        <w:rPr>
          <w:rFonts w:eastAsia="等线"/>
          <w:b/>
          <w:lang w:val="en-US" w:eastAsia="zh-CN"/>
        </w:rPr>
        <w:t xml:space="preserve"> and </w:t>
      </w:r>
      <w:r w:rsidR="00B15707">
        <w:rPr>
          <w:rFonts w:eastAsia="等线"/>
          <w:b/>
          <w:lang w:val="en-US" w:eastAsia="zh-CN"/>
        </w:rPr>
        <w:t>5</w:t>
      </w:r>
      <w:r w:rsidRPr="007D6555">
        <w:rPr>
          <w:rFonts w:eastAsia="等线"/>
          <w:b/>
          <w:lang w:val="en-US" w:eastAsia="zh-CN"/>
        </w:rPr>
        <w:t xml:space="preserve"> can be used.</w:t>
      </w:r>
    </w:p>
    <w:p w14:paraId="541568BB" w14:textId="66FD83FE" w:rsidR="007D6555" w:rsidRPr="007D6555" w:rsidRDefault="007D6555" w:rsidP="008828E5">
      <w:pPr>
        <w:ind w:left="1418" w:hangingChars="709" w:hanging="1418"/>
        <w:rPr>
          <w:rFonts w:eastAsiaTheme="minorEastAsia"/>
          <w:lang w:val="en-US" w:eastAsia="zh-CN"/>
        </w:rPr>
      </w:pPr>
      <w:r w:rsidRPr="00214022">
        <w:rPr>
          <w:rFonts w:eastAsia="等线" w:hint="eastAsia"/>
          <w:b/>
          <w:lang w:val="en-US" w:eastAsia="zh-CN"/>
        </w:rPr>
        <w:t>Proposal</w:t>
      </w:r>
      <w:r w:rsidRPr="00214022">
        <w:rPr>
          <w:rFonts w:eastAsia="等线"/>
          <w:b/>
          <w:lang w:val="en-US" w:eastAsia="zh-CN"/>
        </w:rPr>
        <w:t xml:space="preserve"> </w:t>
      </w:r>
      <w:r w:rsidR="00B15707">
        <w:rPr>
          <w:rFonts w:eastAsia="等线"/>
          <w:b/>
          <w:lang w:val="en-US" w:eastAsia="zh-CN"/>
        </w:rPr>
        <w:t>4</w:t>
      </w:r>
      <w:r w:rsidRPr="00214022">
        <w:rPr>
          <w:rFonts w:eastAsia="等线" w:hint="eastAsia"/>
          <w:b/>
          <w:lang w:val="en-US" w:eastAsia="zh-CN"/>
        </w:rPr>
        <w:t xml:space="preserve">: </w:t>
      </w:r>
      <w:r w:rsidRPr="00214022">
        <w:rPr>
          <w:rFonts w:eastAsia="等线"/>
          <w:b/>
          <w:lang w:val="en-US" w:eastAsia="zh-CN"/>
        </w:rPr>
        <w:t xml:space="preserve">        </w:t>
      </w:r>
      <w:r w:rsidRPr="007D6555">
        <w:rPr>
          <w:rFonts w:eastAsia="等线"/>
          <w:b/>
          <w:lang w:val="en-US" w:eastAsia="zh-CN"/>
        </w:rPr>
        <w:t xml:space="preserve">If one AMPR table for </w:t>
      </w:r>
      <w:r w:rsidR="00780BEB">
        <w:rPr>
          <w:rFonts w:eastAsia="等线"/>
          <w:b/>
          <w:lang w:val="en-US" w:eastAsia="zh-CN"/>
        </w:rPr>
        <w:t xml:space="preserve">PC2 with </w:t>
      </w:r>
      <w:r w:rsidRPr="007D6555">
        <w:rPr>
          <w:rFonts w:eastAsia="等线"/>
          <w:b/>
          <w:lang w:val="en-US" w:eastAsia="zh-CN"/>
        </w:rPr>
        <w:t xml:space="preserve">1Tx and 2Tx, then AMPR table </w:t>
      </w:r>
      <w:r w:rsidR="00B15707">
        <w:rPr>
          <w:rFonts w:eastAsia="等线"/>
          <w:b/>
          <w:lang w:val="en-US" w:eastAsia="zh-CN"/>
        </w:rPr>
        <w:t>6</w:t>
      </w:r>
      <w:r w:rsidRPr="007D6555">
        <w:rPr>
          <w:rFonts w:eastAsia="等线"/>
          <w:b/>
          <w:lang w:val="en-US" w:eastAsia="zh-CN"/>
        </w:rPr>
        <w:t xml:space="preserve"> can be used.</w:t>
      </w:r>
    </w:p>
    <w:p w14:paraId="7C2A5535" w14:textId="0C0D5BE4" w:rsidR="0023469E" w:rsidRDefault="0023469E" w:rsidP="00AF3957">
      <w:pPr>
        <w:pStyle w:val="1"/>
        <w:numPr>
          <w:ilvl w:val="0"/>
          <w:numId w:val="25"/>
        </w:numPr>
      </w:pPr>
      <w:r>
        <w:t>Conclusion</w:t>
      </w:r>
    </w:p>
    <w:p w14:paraId="52F56159" w14:textId="2302C78F" w:rsidR="0023469E" w:rsidRDefault="0023469E" w:rsidP="0023469E">
      <w:pPr>
        <w:spacing w:after="0"/>
        <w:rPr>
          <w:rFonts w:eastAsiaTheme="minorEastAsia"/>
          <w:lang w:val="en-US" w:eastAsia="zh-CN"/>
        </w:rPr>
      </w:pPr>
      <w:r>
        <w:rPr>
          <w:rFonts w:eastAsiaTheme="minorEastAsia" w:hint="eastAsia"/>
          <w:lang w:val="en-US" w:eastAsia="zh-CN"/>
        </w:rPr>
        <w:t>T</w:t>
      </w:r>
      <w:r>
        <w:rPr>
          <w:rFonts w:eastAsiaTheme="minorEastAsia"/>
          <w:lang w:val="en-US" w:eastAsia="zh-CN"/>
        </w:rPr>
        <w:t xml:space="preserve">his paper </w:t>
      </w:r>
      <w:r w:rsidR="001F2DFC">
        <w:rPr>
          <w:rFonts w:eastAsiaTheme="minorEastAsia"/>
          <w:lang w:val="en-US" w:eastAsia="zh-CN"/>
        </w:rPr>
        <w:t xml:space="preserve">shared the AMPR simulation results </w:t>
      </w:r>
      <w:r w:rsidR="005B375B">
        <w:rPr>
          <w:rFonts w:eastAsiaTheme="minorEastAsia"/>
          <w:lang w:val="en-US" w:eastAsia="zh-CN"/>
        </w:rPr>
        <w:t xml:space="preserve">for NS_18 with 40MHz CBW in n28 </w:t>
      </w:r>
      <w:r w:rsidR="001F2DFC">
        <w:rPr>
          <w:rFonts w:eastAsiaTheme="minorEastAsia"/>
          <w:lang w:val="en-US" w:eastAsia="zh-CN"/>
        </w:rPr>
        <w:t>and</w:t>
      </w:r>
      <w:r w:rsidR="00663DBA">
        <w:rPr>
          <w:rFonts w:eastAsiaTheme="minorEastAsia"/>
          <w:lang w:val="en-US" w:eastAsia="zh-CN"/>
        </w:rPr>
        <w:t xml:space="preserve"> got below observations and proposals.</w:t>
      </w:r>
      <w:r w:rsidR="00584C15">
        <w:rPr>
          <w:rFonts w:eastAsiaTheme="minorEastAsia"/>
          <w:lang w:val="en-US" w:eastAsia="zh-CN"/>
        </w:rPr>
        <w:t xml:space="preserve"> </w:t>
      </w:r>
    </w:p>
    <w:p w14:paraId="4093BC6F" w14:textId="2D734FBB" w:rsidR="00584C15" w:rsidRDefault="00584C15" w:rsidP="0023469E">
      <w:pPr>
        <w:spacing w:after="0"/>
        <w:rPr>
          <w:rFonts w:eastAsiaTheme="minorEastAsia"/>
          <w:lang w:val="en-US" w:eastAsia="zh-CN"/>
        </w:rPr>
      </w:pPr>
    </w:p>
    <w:p w14:paraId="3BC69565" w14:textId="063D3E44" w:rsidR="005167D8" w:rsidRPr="005167D8" w:rsidRDefault="005167D8" w:rsidP="005167D8">
      <w:pPr>
        <w:ind w:left="1418" w:hangingChars="709" w:hanging="1418"/>
        <w:rPr>
          <w:rFonts w:eastAsia="等线" w:hint="eastAsia"/>
          <w:b/>
          <w:lang w:val="en-US" w:eastAsia="zh-CN"/>
        </w:rPr>
      </w:pPr>
      <w:r w:rsidRPr="00214022">
        <w:rPr>
          <w:rFonts w:eastAsia="等线" w:hint="eastAsia"/>
          <w:b/>
          <w:lang w:val="en-US" w:eastAsia="zh-CN"/>
        </w:rPr>
        <w:t>Proposal</w:t>
      </w:r>
      <w:r w:rsidRPr="00214022">
        <w:rPr>
          <w:rFonts w:eastAsia="等线"/>
          <w:b/>
          <w:lang w:val="en-US" w:eastAsia="zh-CN"/>
        </w:rPr>
        <w:t xml:space="preserve"> </w:t>
      </w:r>
      <w:r>
        <w:rPr>
          <w:rFonts w:eastAsia="等线"/>
          <w:b/>
          <w:lang w:val="en-US" w:eastAsia="zh-CN"/>
        </w:rPr>
        <w:t>1</w:t>
      </w:r>
      <w:r w:rsidRPr="00214022">
        <w:rPr>
          <w:rFonts w:eastAsia="等线" w:hint="eastAsia"/>
          <w:b/>
          <w:lang w:val="en-US" w:eastAsia="zh-CN"/>
        </w:rPr>
        <w:t xml:space="preserve">: </w:t>
      </w:r>
      <w:r w:rsidRPr="00214022">
        <w:rPr>
          <w:rFonts w:eastAsia="等线"/>
          <w:b/>
          <w:lang w:val="en-US" w:eastAsia="zh-CN"/>
        </w:rPr>
        <w:t xml:space="preserve">        </w:t>
      </w:r>
      <w:r>
        <w:rPr>
          <w:rFonts w:eastAsia="等线"/>
          <w:b/>
          <w:lang w:val="en-US" w:eastAsia="zh-CN"/>
        </w:rPr>
        <w:t>Consider Table 1 as the AMPR region definition and Table 2 as the AMPR requirements</w:t>
      </w:r>
      <w:r w:rsidRPr="00D617BE">
        <w:rPr>
          <w:rFonts w:eastAsia="等线"/>
          <w:b/>
          <w:lang w:val="en-US" w:eastAsia="zh-CN"/>
        </w:rPr>
        <w:t xml:space="preserve"> </w:t>
      </w:r>
      <w:r>
        <w:rPr>
          <w:rFonts w:eastAsia="等线"/>
          <w:b/>
          <w:lang w:val="en-US" w:eastAsia="zh-CN"/>
        </w:rPr>
        <w:t>for 1T PC3.</w:t>
      </w:r>
    </w:p>
    <w:bookmarkEnd w:id="0"/>
    <w:p w14:paraId="245FA6EB" w14:textId="77777777" w:rsidR="005167D8" w:rsidRDefault="005167D8" w:rsidP="005167D8">
      <w:pPr>
        <w:jc w:val="center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T</w:t>
      </w:r>
      <w:r>
        <w:rPr>
          <w:rFonts w:eastAsiaTheme="minorEastAsia"/>
          <w:lang w:eastAsia="zh-CN"/>
        </w:rPr>
        <w:t>able 1 AMPR region definition for 1T PC3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142"/>
        <w:gridCol w:w="1147"/>
        <w:gridCol w:w="2868"/>
        <w:gridCol w:w="3013"/>
        <w:gridCol w:w="1147"/>
      </w:tblGrid>
      <w:tr w:rsidR="005167D8" w14:paraId="6B58189D" w14:textId="77777777" w:rsidTr="00C2138E">
        <w:trPr>
          <w:trHeight w:val="289"/>
        </w:trPr>
        <w:tc>
          <w:tcPr>
            <w:tcW w:w="1142" w:type="dxa"/>
            <w:vMerge w:val="restart"/>
            <w:shd w:val="clear" w:color="auto" w:fill="B4C6E7" w:themeFill="accent1" w:themeFillTint="66"/>
            <w:vAlign w:val="center"/>
          </w:tcPr>
          <w:p w14:paraId="04935433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CBW</w:t>
            </w:r>
            <w:r w:rsidRPr="00140BD7">
              <w:rPr>
                <w:rFonts w:eastAsiaTheme="minorEastAsia"/>
                <w:lang w:eastAsia="zh-CN"/>
              </w:rPr>
              <w:t>, MHz</w:t>
            </w:r>
          </w:p>
        </w:tc>
        <w:tc>
          <w:tcPr>
            <w:tcW w:w="1147" w:type="dxa"/>
            <w:vMerge w:val="restart"/>
            <w:shd w:val="clear" w:color="auto" w:fill="B4C6E7" w:themeFill="accent1" w:themeFillTint="66"/>
            <w:vAlign w:val="center"/>
          </w:tcPr>
          <w:p w14:paraId="2311DF4D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Tx BW</w:t>
            </w:r>
            <w:r w:rsidRPr="00140BD7">
              <w:rPr>
                <w:rFonts w:eastAsiaTheme="minorEastAsia"/>
                <w:lang w:eastAsia="zh-CN"/>
              </w:rPr>
              <w:t>, MHz</w:t>
            </w:r>
          </w:p>
        </w:tc>
        <w:tc>
          <w:tcPr>
            <w:tcW w:w="5881" w:type="dxa"/>
            <w:gridSpan w:val="2"/>
            <w:shd w:val="clear" w:color="auto" w:fill="B4C6E7" w:themeFill="accent1" w:themeFillTint="66"/>
            <w:vAlign w:val="center"/>
          </w:tcPr>
          <w:p w14:paraId="7FB05E57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140BD7">
              <w:rPr>
                <w:rFonts w:eastAsiaTheme="minorEastAsia"/>
                <w:lang w:eastAsia="zh-CN"/>
              </w:rPr>
              <w:t>Regions</w:t>
            </w:r>
          </w:p>
        </w:tc>
        <w:tc>
          <w:tcPr>
            <w:tcW w:w="1147" w:type="dxa"/>
            <w:vMerge w:val="restart"/>
            <w:shd w:val="clear" w:color="auto" w:fill="B4C6E7" w:themeFill="accent1" w:themeFillTint="66"/>
            <w:vAlign w:val="center"/>
          </w:tcPr>
          <w:p w14:paraId="2C2039DA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140BD7">
              <w:rPr>
                <w:rFonts w:eastAsiaTheme="minorEastAsia"/>
                <w:lang w:eastAsia="zh-CN"/>
              </w:rPr>
              <w:t>A-MPR</w:t>
            </w:r>
          </w:p>
        </w:tc>
      </w:tr>
      <w:tr w:rsidR="005167D8" w14:paraId="3B1E3E3D" w14:textId="77777777" w:rsidTr="00C2138E">
        <w:trPr>
          <w:trHeight w:val="301"/>
        </w:trPr>
        <w:tc>
          <w:tcPr>
            <w:tcW w:w="1142" w:type="dxa"/>
            <w:vMerge/>
            <w:shd w:val="clear" w:color="auto" w:fill="B4C6E7" w:themeFill="accent1" w:themeFillTint="66"/>
            <w:vAlign w:val="center"/>
          </w:tcPr>
          <w:p w14:paraId="2DB5369F" w14:textId="77777777" w:rsidR="005167D8" w:rsidRPr="00140BD7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1147" w:type="dxa"/>
            <w:vMerge/>
            <w:shd w:val="clear" w:color="auto" w:fill="B4C6E7" w:themeFill="accent1" w:themeFillTint="66"/>
            <w:vAlign w:val="center"/>
          </w:tcPr>
          <w:p w14:paraId="1BFD47B5" w14:textId="77777777" w:rsidR="005167D8" w:rsidRPr="00140BD7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2868" w:type="dxa"/>
            <w:shd w:val="clear" w:color="auto" w:fill="B4C6E7" w:themeFill="accent1" w:themeFillTint="66"/>
            <w:vAlign w:val="center"/>
          </w:tcPr>
          <w:p w14:paraId="5EB4AB57" w14:textId="77777777" w:rsidR="005167D8" w:rsidRPr="00140BD7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140BD7">
              <w:rPr>
                <w:rFonts w:eastAsiaTheme="minorEastAsia"/>
                <w:lang w:eastAsia="zh-CN"/>
              </w:rPr>
              <w:t>RB</w:t>
            </w:r>
            <w:r w:rsidRPr="00E16CCB">
              <w:rPr>
                <w:rFonts w:eastAsiaTheme="minorEastAsia"/>
                <w:vertAlign w:val="subscript"/>
                <w:lang w:eastAsia="zh-CN"/>
              </w:rPr>
              <w:t xml:space="preserve">start </w:t>
            </w:r>
            <w:r w:rsidRPr="00140BD7">
              <w:rPr>
                <w:rFonts w:eastAsiaTheme="minorEastAsia"/>
                <w:lang w:eastAsia="zh-CN"/>
              </w:rPr>
              <w:t xml:space="preserve">*12*SCS </w:t>
            </w:r>
            <w:r>
              <w:rPr>
                <w:rFonts w:eastAsiaTheme="minorEastAsia"/>
                <w:lang w:eastAsia="zh-CN"/>
              </w:rPr>
              <w:t>(</w:t>
            </w:r>
            <w:r w:rsidRPr="00140BD7">
              <w:rPr>
                <w:rFonts w:eastAsiaTheme="minorEastAsia"/>
                <w:lang w:eastAsia="zh-CN"/>
              </w:rPr>
              <w:t>MHz</w:t>
            </w:r>
            <w:r>
              <w:rPr>
                <w:rFonts w:eastAsiaTheme="minorEastAsia"/>
                <w:lang w:eastAsia="zh-CN"/>
              </w:rPr>
              <w:t>)</w:t>
            </w:r>
          </w:p>
        </w:tc>
        <w:tc>
          <w:tcPr>
            <w:tcW w:w="3013" w:type="dxa"/>
            <w:shd w:val="clear" w:color="auto" w:fill="B4C6E7" w:themeFill="accent1" w:themeFillTint="66"/>
            <w:vAlign w:val="center"/>
          </w:tcPr>
          <w:p w14:paraId="541E1879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140BD7">
              <w:rPr>
                <w:rFonts w:eastAsiaTheme="minorEastAsia"/>
                <w:lang w:eastAsia="zh-CN"/>
              </w:rPr>
              <w:t>L</w:t>
            </w:r>
            <w:r w:rsidRPr="00E16CCB">
              <w:rPr>
                <w:rFonts w:eastAsiaTheme="minorEastAsia"/>
                <w:vertAlign w:val="subscript"/>
                <w:lang w:eastAsia="zh-CN"/>
              </w:rPr>
              <w:t>CRB</w:t>
            </w:r>
            <w:r w:rsidRPr="00140BD7">
              <w:rPr>
                <w:rFonts w:eastAsiaTheme="minorEastAsia"/>
                <w:lang w:eastAsia="zh-CN"/>
              </w:rPr>
              <w:t xml:space="preserve"> *12*SCS </w:t>
            </w:r>
            <w:r>
              <w:rPr>
                <w:rFonts w:eastAsiaTheme="minorEastAsia"/>
                <w:lang w:eastAsia="zh-CN"/>
              </w:rPr>
              <w:t>(</w:t>
            </w:r>
            <w:r w:rsidRPr="00140BD7">
              <w:rPr>
                <w:rFonts w:eastAsiaTheme="minorEastAsia"/>
                <w:lang w:eastAsia="zh-CN"/>
              </w:rPr>
              <w:t>MHz</w:t>
            </w:r>
            <w:r>
              <w:rPr>
                <w:rFonts w:eastAsiaTheme="minorEastAsia"/>
                <w:lang w:eastAsia="zh-CN"/>
              </w:rPr>
              <w:t>)</w:t>
            </w:r>
          </w:p>
        </w:tc>
        <w:tc>
          <w:tcPr>
            <w:tcW w:w="1147" w:type="dxa"/>
            <w:vMerge/>
            <w:shd w:val="clear" w:color="auto" w:fill="B4C6E7" w:themeFill="accent1" w:themeFillTint="66"/>
            <w:vAlign w:val="center"/>
          </w:tcPr>
          <w:p w14:paraId="219DBB11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</w:tr>
      <w:tr w:rsidR="005167D8" w14:paraId="494C66AE" w14:textId="77777777" w:rsidTr="00FC18E5">
        <w:trPr>
          <w:trHeight w:val="519"/>
        </w:trPr>
        <w:tc>
          <w:tcPr>
            <w:tcW w:w="1142" w:type="dxa"/>
            <w:vMerge w:val="restart"/>
            <w:vAlign w:val="center"/>
          </w:tcPr>
          <w:p w14:paraId="12467371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4</w:t>
            </w:r>
            <w:r>
              <w:rPr>
                <w:rFonts w:eastAsiaTheme="minorEastAsia"/>
                <w:lang w:eastAsia="zh-CN"/>
              </w:rPr>
              <w:t>0MHz</w:t>
            </w:r>
          </w:p>
        </w:tc>
        <w:tc>
          <w:tcPr>
            <w:tcW w:w="1147" w:type="dxa"/>
            <w:vMerge w:val="restart"/>
            <w:vAlign w:val="center"/>
          </w:tcPr>
          <w:p w14:paraId="33C78241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7</w:t>
            </w:r>
            <w:r>
              <w:rPr>
                <w:rFonts w:eastAsiaTheme="minorEastAsia"/>
                <w:lang w:eastAsia="zh-CN"/>
              </w:rPr>
              <w:t>03-743</w:t>
            </w:r>
          </w:p>
        </w:tc>
        <w:tc>
          <w:tcPr>
            <w:tcW w:w="2868" w:type="dxa"/>
            <w:vAlign w:val="center"/>
          </w:tcPr>
          <w:p w14:paraId="07DCC70B" w14:textId="77777777" w:rsidR="005167D8" w:rsidRPr="00914C43" w:rsidRDefault="005167D8" w:rsidP="00CD7AC0">
            <w:pPr>
              <w:spacing w:after="0"/>
              <w:jc w:val="center"/>
              <w:rPr>
                <w:rFonts w:eastAsiaTheme="minorEastAsia"/>
                <w:lang w:val="en-US" w:eastAsia="zh-CN"/>
              </w:rPr>
            </w:pPr>
            <w:r w:rsidRPr="008A24F9">
              <w:rPr>
                <w:rFonts w:hint="eastAsia"/>
              </w:rPr>
              <w:t>&gt;(L</w:t>
            </w:r>
            <w:r w:rsidRPr="00FC18E5">
              <w:rPr>
                <w:rFonts w:hint="eastAsia"/>
                <w:vertAlign w:val="subscript"/>
              </w:rPr>
              <w:t>CRB</w:t>
            </w:r>
            <w:r w:rsidRPr="008A24F9">
              <w:rPr>
                <w:rFonts w:hint="eastAsia"/>
              </w:rPr>
              <w:t>*12*SCS)/2+8.46</w:t>
            </w:r>
          </w:p>
        </w:tc>
        <w:tc>
          <w:tcPr>
            <w:tcW w:w="3013" w:type="dxa"/>
            <w:vAlign w:val="center"/>
          </w:tcPr>
          <w:p w14:paraId="3BCC92CA" w14:textId="77777777" w:rsidR="005167D8" w:rsidRPr="00E16CCB" w:rsidRDefault="005167D8" w:rsidP="00CD7AC0">
            <w:pPr>
              <w:spacing w:after="0"/>
              <w:jc w:val="center"/>
              <w:rPr>
                <w:rFonts w:eastAsiaTheme="minorEastAsia"/>
                <w:lang w:val="en-US" w:eastAsia="zh-CN"/>
              </w:rPr>
            </w:pPr>
            <w:r w:rsidRPr="008A24F9">
              <w:rPr>
                <w:rFonts w:hint="eastAsia"/>
              </w:rPr>
              <w:t>≥</w:t>
            </w:r>
            <w:r w:rsidRPr="008A24F9">
              <w:rPr>
                <w:rFonts w:hint="eastAsia"/>
              </w:rPr>
              <w:t>Max</w:t>
            </w:r>
            <w:r>
              <w:t xml:space="preserve"> </w:t>
            </w:r>
            <w:r w:rsidRPr="008A24F9">
              <w:rPr>
                <w:rFonts w:hint="eastAsia"/>
              </w:rPr>
              <w:t>(0, 12*SCS*N</w:t>
            </w:r>
            <w:r w:rsidRPr="00FC18E5">
              <w:rPr>
                <w:rFonts w:hint="eastAsia"/>
                <w:vertAlign w:val="subscript"/>
              </w:rPr>
              <w:t>RB</w:t>
            </w:r>
            <w:r w:rsidRPr="008A24F9">
              <w:rPr>
                <w:rFonts w:hint="eastAsia"/>
              </w:rPr>
              <w:t xml:space="preserve"> </w:t>
            </w:r>
            <w:r w:rsidRPr="008A24F9">
              <w:rPr>
                <w:rFonts w:hint="eastAsia"/>
              </w:rPr>
              <w:t>–</w:t>
            </w:r>
            <w:r w:rsidRPr="008A24F9">
              <w:rPr>
                <w:rFonts w:hint="eastAsia"/>
              </w:rPr>
              <w:t xml:space="preserve"> 1.8 </w:t>
            </w:r>
            <w:r w:rsidRPr="008A24F9">
              <w:rPr>
                <w:rFonts w:hint="eastAsia"/>
              </w:rPr>
              <w:t>–</w:t>
            </w:r>
            <w:r w:rsidRPr="008A24F9">
              <w:rPr>
                <w:rFonts w:hint="eastAsia"/>
              </w:rPr>
              <w:t xml:space="preserve"> RBstart*12*SCS)</w:t>
            </w:r>
          </w:p>
        </w:tc>
        <w:tc>
          <w:tcPr>
            <w:tcW w:w="1147" w:type="dxa"/>
            <w:vAlign w:val="center"/>
          </w:tcPr>
          <w:p w14:paraId="32282627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3</w:t>
            </w:r>
          </w:p>
        </w:tc>
      </w:tr>
      <w:tr w:rsidR="005167D8" w14:paraId="13F1743D" w14:textId="77777777" w:rsidTr="00FC18E5">
        <w:trPr>
          <w:trHeight w:val="301"/>
        </w:trPr>
        <w:tc>
          <w:tcPr>
            <w:tcW w:w="1142" w:type="dxa"/>
            <w:vMerge/>
            <w:vAlign w:val="center"/>
          </w:tcPr>
          <w:p w14:paraId="130C0A1D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1147" w:type="dxa"/>
            <w:vMerge/>
            <w:vAlign w:val="center"/>
          </w:tcPr>
          <w:p w14:paraId="4FECB966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2868" w:type="dxa"/>
            <w:vAlign w:val="center"/>
          </w:tcPr>
          <w:p w14:paraId="4791671B" w14:textId="77777777" w:rsidR="005167D8" w:rsidRPr="00175297" w:rsidRDefault="005167D8" w:rsidP="00CD7AC0">
            <w:pPr>
              <w:spacing w:after="0"/>
              <w:jc w:val="center"/>
              <w:rPr>
                <w:rFonts w:eastAsiaTheme="minorEastAsia"/>
                <w:lang w:val="en-US" w:eastAsia="zh-CN"/>
              </w:rPr>
            </w:pPr>
            <w:r w:rsidRPr="008A24F9">
              <w:rPr>
                <w:rFonts w:hint="eastAsia"/>
              </w:rPr>
              <w:t>≤</w:t>
            </w:r>
            <w:r w:rsidRPr="008A24F9">
              <w:rPr>
                <w:rFonts w:hint="eastAsia"/>
              </w:rPr>
              <w:t>(L</w:t>
            </w:r>
            <w:r w:rsidRPr="00FC18E5">
              <w:rPr>
                <w:rFonts w:hint="eastAsia"/>
                <w:vertAlign w:val="subscript"/>
              </w:rPr>
              <w:t>CRB</w:t>
            </w:r>
            <w:r w:rsidRPr="008A24F9">
              <w:rPr>
                <w:rFonts w:hint="eastAsia"/>
              </w:rPr>
              <w:t>*12*SCS)/2+8.46</w:t>
            </w:r>
          </w:p>
        </w:tc>
        <w:tc>
          <w:tcPr>
            <w:tcW w:w="3013" w:type="dxa"/>
            <w:vAlign w:val="center"/>
          </w:tcPr>
          <w:p w14:paraId="302D439D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8A24F9">
              <w:rPr>
                <w:rFonts w:hint="eastAsia"/>
              </w:rPr>
              <w:t>≥</w:t>
            </w:r>
            <w:r w:rsidRPr="008A24F9">
              <w:rPr>
                <w:rFonts w:hint="eastAsia"/>
              </w:rPr>
              <w:t>5.4</w:t>
            </w:r>
          </w:p>
        </w:tc>
        <w:tc>
          <w:tcPr>
            <w:tcW w:w="1147" w:type="dxa"/>
            <w:vAlign w:val="center"/>
          </w:tcPr>
          <w:p w14:paraId="5387987A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4</w:t>
            </w:r>
          </w:p>
        </w:tc>
      </w:tr>
      <w:tr w:rsidR="005167D8" w14:paraId="0B2B3BE0" w14:textId="77777777" w:rsidTr="00FC18E5">
        <w:trPr>
          <w:trHeight w:val="301"/>
        </w:trPr>
        <w:tc>
          <w:tcPr>
            <w:tcW w:w="1142" w:type="dxa"/>
            <w:vMerge/>
            <w:vAlign w:val="center"/>
          </w:tcPr>
          <w:p w14:paraId="3104FB90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1147" w:type="dxa"/>
            <w:vMerge/>
            <w:vAlign w:val="center"/>
          </w:tcPr>
          <w:p w14:paraId="27338E05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2868" w:type="dxa"/>
            <w:vAlign w:val="center"/>
          </w:tcPr>
          <w:p w14:paraId="7FDC0CF6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8A24F9">
              <w:rPr>
                <w:rFonts w:hint="eastAsia"/>
              </w:rPr>
              <w:t>≤</w:t>
            </w:r>
            <w:r w:rsidRPr="008A24F9">
              <w:rPr>
                <w:rFonts w:hint="eastAsia"/>
              </w:rPr>
              <w:t>11.16</w:t>
            </w:r>
          </w:p>
        </w:tc>
        <w:tc>
          <w:tcPr>
            <w:tcW w:w="3013" w:type="dxa"/>
            <w:vAlign w:val="center"/>
          </w:tcPr>
          <w:p w14:paraId="37EA2D95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8A24F9">
              <w:rPr>
                <w:rFonts w:hint="eastAsia"/>
              </w:rPr>
              <w:t>&lt;5.4</w:t>
            </w:r>
          </w:p>
        </w:tc>
        <w:tc>
          <w:tcPr>
            <w:tcW w:w="1147" w:type="dxa"/>
            <w:vAlign w:val="center"/>
          </w:tcPr>
          <w:p w14:paraId="2DE37C7B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5</w:t>
            </w:r>
          </w:p>
        </w:tc>
      </w:tr>
    </w:tbl>
    <w:p w14:paraId="674D8DDF" w14:textId="77777777" w:rsidR="005167D8" w:rsidRDefault="005167D8" w:rsidP="00D90F6D">
      <w:pPr>
        <w:spacing w:after="0"/>
        <w:jc w:val="center"/>
        <w:rPr>
          <w:rFonts w:eastAsiaTheme="minorEastAsia"/>
          <w:lang w:eastAsia="zh-CN"/>
        </w:rPr>
      </w:pPr>
    </w:p>
    <w:p w14:paraId="14A4B4E7" w14:textId="64A9F5F4" w:rsidR="005167D8" w:rsidRDefault="005167D8" w:rsidP="005167D8">
      <w:pPr>
        <w:jc w:val="center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Table 2 AMPR for 1T PC3</w:t>
      </w:r>
    </w:p>
    <w:tbl>
      <w:tblPr>
        <w:tblStyle w:val="af8"/>
        <w:tblW w:w="0" w:type="auto"/>
        <w:jc w:val="center"/>
        <w:tblLook w:val="04A0" w:firstRow="1" w:lastRow="0" w:firstColumn="1" w:lastColumn="0" w:noHBand="0" w:noVBand="1"/>
      </w:tblPr>
      <w:tblGrid>
        <w:gridCol w:w="1305"/>
        <w:gridCol w:w="1023"/>
        <w:gridCol w:w="1020"/>
        <w:gridCol w:w="1014"/>
        <w:gridCol w:w="1020"/>
        <w:gridCol w:w="1012"/>
        <w:gridCol w:w="1025"/>
      </w:tblGrid>
      <w:tr w:rsidR="005167D8" w:rsidRPr="00951AFD" w14:paraId="7433A0D6" w14:textId="77777777" w:rsidTr="005E64C5">
        <w:trPr>
          <w:trHeight w:hRule="exact" w:val="320"/>
          <w:jc w:val="center"/>
        </w:trPr>
        <w:tc>
          <w:tcPr>
            <w:tcW w:w="1305" w:type="dxa"/>
            <w:vAlign w:val="center"/>
          </w:tcPr>
          <w:p w14:paraId="0DBCC20F" w14:textId="77777777" w:rsidR="005167D8" w:rsidRPr="00951AFD" w:rsidRDefault="005167D8" w:rsidP="00CD7AC0">
            <w:pPr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3057" w:type="dxa"/>
            <w:gridSpan w:val="3"/>
            <w:vAlign w:val="bottom"/>
          </w:tcPr>
          <w:p w14:paraId="1D6D7F82" w14:textId="77777777" w:rsidR="005167D8" w:rsidRPr="008E6A5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D</w:t>
            </w:r>
            <w:r>
              <w:rPr>
                <w:rFonts w:eastAsiaTheme="minorEastAsia"/>
                <w:lang w:eastAsia="zh-CN"/>
              </w:rPr>
              <w:t>FT-S-OFDM</w:t>
            </w:r>
          </w:p>
        </w:tc>
        <w:tc>
          <w:tcPr>
            <w:tcW w:w="3057" w:type="dxa"/>
            <w:gridSpan w:val="3"/>
            <w:vAlign w:val="bottom"/>
          </w:tcPr>
          <w:p w14:paraId="0CC171B3" w14:textId="77777777" w:rsidR="005167D8" w:rsidRPr="008E6A5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C</w:t>
            </w:r>
            <w:r>
              <w:rPr>
                <w:rFonts w:eastAsiaTheme="minorEastAsia"/>
                <w:lang w:eastAsia="zh-CN"/>
              </w:rPr>
              <w:t>P-OFDM</w:t>
            </w:r>
          </w:p>
        </w:tc>
      </w:tr>
      <w:tr w:rsidR="005167D8" w:rsidRPr="00951AFD" w14:paraId="26C66B8D" w14:textId="77777777" w:rsidTr="008E6A58">
        <w:trPr>
          <w:trHeight w:hRule="exact" w:val="320"/>
          <w:jc w:val="center"/>
        </w:trPr>
        <w:tc>
          <w:tcPr>
            <w:tcW w:w="1305" w:type="dxa"/>
            <w:vAlign w:val="center"/>
          </w:tcPr>
          <w:p w14:paraId="7BAE3683" w14:textId="77777777" w:rsidR="005167D8" w:rsidRPr="00951AFD" w:rsidRDefault="005167D8" w:rsidP="00CD7AC0">
            <w:pPr>
              <w:jc w:val="center"/>
            </w:pPr>
          </w:p>
        </w:tc>
        <w:tc>
          <w:tcPr>
            <w:tcW w:w="1023" w:type="dxa"/>
            <w:vAlign w:val="bottom"/>
          </w:tcPr>
          <w:p w14:paraId="656E3AB2" w14:textId="77777777" w:rsidR="005167D8" w:rsidRPr="008E6A5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3</w:t>
            </w:r>
          </w:p>
        </w:tc>
        <w:tc>
          <w:tcPr>
            <w:tcW w:w="1020" w:type="dxa"/>
            <w:vAlign w:val="bottom"/>
          </w:tcPr>
          <w:p w14:paraId="50CEA949" w14:textId="77777777" w:rsidR="005167D8" w:rsidRPr="008E6A5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4</w:t>
            </w:r>
          </w:p>
        </w:tc>
        <w:tc>
          <w:tcPr>
            <w:tcW w:w="1014" w:type="dxa"/>
            <w:vAlign w:val="bottom"/>
          </w:tcPr>
          <w:p w14:paraId="23414191" w14:textId="77777777" w:rsidR="005167D8" w:rsidRPr="008E6A5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5</w:t>
            </w:r>
          </w:p>
        </w:tc>
        <w:tc>
          <w:tcPr>
            <w:tcW w:w="1020" w:type="dxa"/>
            <w:vAlign w:val="bottom"/>
          </w:tcPr>
          <w:p w14:paraId="197D2EAC" w14:textId="77777777" w:rsidR="005167D8" w:rsidRPr="00B910E9" w:rsidRDefault="005167D8" w:rsidP="00CD7AC0">
            <w:pPr>
              <w:jc w:val="center"/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3</w:t>
            </w:r>
          </w:p>
        </w:tc>
        <w:tc>
          <w:tcPr>
            <w:tcW w:w="1012" w:type="dxa"/>
            <w:vAlign w:val="bottom"/>
          </w:tcPr>
          <w:p w14:paraId="72742B89" w14:textId="77777777" w:rsidR="005167D8" w:rsidRPr="00B910E9" w:rsidRDefault="005167D8" w:rsidP="00CD7AC0">
            <w:pPr>
              <w:jc w:val="center"/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4</w:t>
            </w:r>
          </w:p>
        </w:tc>
        <w:tc>
          <w:tcPr>
            <w:tcW w:w="1025" w:type="dxa"/>
            <w:vAlign w:val="bottom"/>
          </w:tcPr>
          <w:p w14:paraId="6DB729AB" w14:textId="77777777" w:rsidR="005167D8" w:rsidRPr="00B910E9" w:rsidRDefault="005167D8" w:rsidP="00CD7AC0">
            <w:pPr>
              <w:jc w:val="center"/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5</w:t>
            </w:r>
          </w:p>
        </w:tc>
      </w:tr>
      <w:tr w:rsidR="005167D8" w:rsidRPr="00951AFD" w14:paraId="467E47D6" w14:textId="77777777" w:rsidTr="005E64C5">
        <w:trPr>
          <w:trHeight w:hRule="exact" w:val="320"/>
          <w:jc w:val="center"/>
        </w:trPr>
        <w:tc>
          <w:tcPr>
            <w:tcW w:w="1305" w:type="dxa"/>
            <w:vAlign w:val="center"/>
          </w:tcPr>
          <w:p w14:paraId="2518BF64" w14:textId="77777777" w:rsidR="005167D8" w:rsidRPr="00951AFD" w:rsidRDefault="005167D8" w:rsidP="00CD7AC0">
            <w:pPr>
              <w:jc w:val="center"/>
            </w:pPr>
            <w:r w:rsidRPr="00951AFD">
              <w:t>Pi/2 BPSK</w:t>
            </w:r>
          </w:p>
        </w:tc>
        <w:tc>
          <w:tcPr>
            <w:tcW w:w="1023" w:type="dxa"/>
          </w:tcPr>
          <w:p w14:paraId="41731786" w14:textId="77777777" w:rsidR="005167D8" w:rsidRPr="00376609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1</w:t>
            </w:r>
          </w:p>
        </w:tc>
        <w:tc>
          <w:tcPr>
            <w:tcW w:w="1020" w:type="dxa"/>
          </w:tcPr>
          <w:p w14:paraId="775A525B" w14:textId="77777777" w:rsidR="005167D8" w:rsidRPr="00376609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8</w:t>
            </w:r>
          </w:p>
        </w:tc>
        <w:tc>
          <w:tcPr>
            <w:tcW w:w="1014" w:type="dxa"/>
          </w:tcPr>
          <w:p w14:paraId="5F1675BA" w14:textId="77777777" w:rsidR="005167D8" w:rsidRPr="00376609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5</w:t>
            </w:r>
          </w:p>
        </w:tc>
        <w:tc>
          <w:tcPr>
            <w:tcW w:w="1020" w:type="dxa"/>
          </w:tcPr>
          <w:p w14:paraId="7BAF4665" w14:textId="77777777" w:rsidR="005167D8" w:rsidRPr="00B910E9" w:rsidRDefault="005167D8" w:rsidP="00CD7AC0">
            <w:pPr>
              <w:jc w:val="center"/>
            </w:pPr>
          </w:p>
        </w:tc>
        <w:tc>
          <w:tcPr>
            <w:tcW w:w="1012" w:type="dxa"/>
          </w:tcPr>
          <w:p w14:paraId="0E2C8B21" w14:textId="77777777" w:rsidR="005167D8" w:rsidRPr="00B910E9" w:rsidRDefault="005167D8" w:rsidP="00CD7AC0">
            <w:pPr>
              <w:jc w:val="center"/>
            </w:pPr>
          </w:p>
        </w:tc>
        <w:tc>
          <w:tcPr>
            <w:tcW w:w="1025" w:type="dxa"/>
          </w:tcPr>
          <w:p w14:paraId="5DE21CF8" w14:textId="77777777" w:rsidR="005167D8" w:rsidRPr="00B910E9" w:rsidRDefault="005167D8" w:rsidP="00CD7AC0">
            <w:pPr>
              <w:jc w:val="center"/>
            </w:pPr>
          </w:p>
        </w:tc>
      </w:tr>
      <w:tr w:rsidR="005167D8" w:rsidRPr="00951AFD" w14:paraId="32B1EB3E" w14:textId="77777777" w:rsidTr="005E64C5">
        <w:trPr>
          <w:trHeight w:hRule="exact" w:val="320"/>
          <w:jc w:val="center"/>
        </w:trPr>
        <w:tc>
          <w:tcPr>
            <w:tcW w:w="1305" w:type="dxa"/>
            <w:vAlign w:val="center"/>
          </w:tcPr>
          <w:p w14:paraId="7596AC3D" w14:textId="77777777" w:rsidR="005167D8" w:rsidRPr="00951AFD" w:rsidRDefault="005167D8" w:rsidP="00CD7AC0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QPSK</w:t>
            </w:r>
          </w:p>
        </w:tc>
        <w:tc>
          <w:tcPr>
            <w:tcW w:w="1023" w:type="dxa"/>
          </w:tcPr>
          <w:p w14:paraId="305A95A6" w14:textId="77777777" w:rsidR="005167D8" w:rsidRPr="00C245E0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4</w:t>
            </w:r>
          </w:p>
        </w:tc>
        <w:tc>
          <w:tcPr>
            <w:tcW w:w="1020" w:type="dxa"/>
          </w:tcPr>
          <w:p w14:paraId="1E2BD3F4" w14:textId="77777777" w:rsidR="005167D8" w:rsidRPr="00C245E0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8</w:t>
            </w:r>
          </w:p>
        </w:tc>
        <w:tc>
          <w:tcPr>
            <w:tcW w:w="1014" w:type="dxa"/>
          </w:tcPr>
          <w:p w14:paraId="126EF888" w14:textId="77777777" w:rsidR="005167D8" w:rsidRPr="00C245E0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5</w:t>
            </w:r>
          </w:p>
        </w:tc>
        <w:tc>
          <w:tcPr>
            <w:tcW w:w="1020" w:type="dxa"/>
          </w:tcPr>
          <w:p w14:paraId="4641386C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6</w:t>
            </w:r>
          </w:p>
        </w:tc>
        <w:tc>
          <w:tcPr>
            <w:tcW w:w="1012" w:type="dxa"/>
          </w:tcPr>
          <w:p w14:paraId="4F1E57DB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10</w:t>
            </w:r>
          </w:p>
        </w:tc>
        <w:tc>
          <w:tcPr>
            <w:tcW w:w="1025" w:type="dxa"/>
          </w:tcPr>
          <w:p w14:paraId="5A1D577B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7</w:t>
            </w:r>
          </w:p>
        </w:tc>
      </w:tr>
      <w:tr w:rsidR="005167D8" w:rsidRPr="00951AFD" w14:paraId="0F730148" w14:textId="77777777" w:rsidTr="005E64C5">
        <w:trPr>
          <w:trHeight w:hRule="exact" w:val="320"/>
          <w:jc w:val="center"/>
        </w:trPr>
        <w:tc>
          <w:tcPr>
            <w:tcW w:w="1305" w:type="dxa"/>
            <w:vAlign w:val="center"/>
          </w:tcPr>
          <w:p w14:paraId="6E9A7007" w14:textId="77777777" w:rsidR="005167D8" w:rsidRPr="00951AFD" w:rsidRDefault="005167D8" w:rsidP="00CD7AC0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16QAM</w:t>
            </w:r>
          </w:p>
        </w:tc>
        <w:tc>
          <w:tcPr>
            <w:tcW w:w="1023" w:type="dxa"/>
          </w:tcPr>
          <w:p w14:paraId="35C8B9D3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6</w:t>
            </w:r>
          </w:p>
        </w:tc>
        <w:tc>
          <w:tcPr>
            <w:tcW w:w="1020" w:type="dxa"/>
          </w:tcPr>
          <w:p w14:paraId="708DA21A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10</w:t>
            </w:r>
          </w:p>
        </w:tc>
        <w:tc>
          <w:tcPr>
            <w:tcW w:w="1014" w:type="dxa"/>
          </w:tcPr>
          <w:p w14:paraId="0490A01B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6</w:t>
            </w:r>
          </w:p>
        </w:tc>
        <w:tc>
          <w:tcPr>
            <w:tcW w:w="1020" w:type="dxa"/>
          </w:tcPr>
          <w:p w14:paraId="3B5AEB93" w14:textId="77777777" w:rsidR="005167D8" w:rsidRPr="00B910E9" w:rsidRDefault="005167D8" w:rsidP="00CD7AC0">
            <w:pPr>
              <w:jc w:val="center"/>
            </w:pPr>
            <w:r w:rsidRPr="00B00C39">
              <w:t>6</w:t>
            </w:r>
          </w:p>
        </w:tc>
        <w:tc>
          <w:tcPr>
            <w:tcW w:w="1012" w:type="dxa"/>
          </w:tcPr>
          <w:p w14:paraId="2A0C2FFC" w14:textId="77777777" w:rsidR="005167D8" w:rsidRPr="00951AFD" w:rsidRDefault="005167D8" w:rsidP="00CD7AC0">
            <w:pPr>
              <w:jc w:val="center"/>
            </w:pPr>
            <w:r w:rsidRPr="00B00C39">
              <w:t>10</w:t>
            </w:r>
          </w:p>
        </w:tc>
        <w:tc>
          <w:tcPr>
            <w:tcW w:w="1025" w:type="dxa"/>
          </w:tcPr>
          <w:p w14:paraId="30999843" w14:textId="77777777" w:rsidR="005167D8" w:rsidRPr="00B910E9" w:rsidRDefault="005167D8" w:rsidP="00CD7AC0">
            <w:pPr>
              <w:jc w:val="center"/>
            </w:pPr>
            <w:r w:rsidRPr="00B00C39">
              <w:t>7</w:t>
            </w:r>
          </w:p>
        </w:tc>
      </w:tr>
      <w:tr w:rsidR="005167D8" w:rsidRPr="00951AFD" w14:paraId="78EE1765" w14:textId="77777777" w:rsidTr="005E64C5">
        <w:trPr>
          <w:trHeight w:hRule="exact" w:val="320"/>
          <w:jc w:val="center"/>
        </w:trPr>
        <w:tc>
          <w:tcPr>
            <w:tcW w:w="1305" w:type="dxa"/>
            <w:vAlign w:val="center"/>
          </w:tcPr>
          <w:p w14:paraId="4A04F0CF" w14:textId="77777777" w:rsidR="005167D8" w:rsidRPr="00951AFD" w:rsidRDefault="005167D8" w:rsidP="00CD7AC0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64QAM</w:t>
            </w:r>
          </w:p>
        </w:tc>
        <w:tc>
          <w:tcPr>
            <w:tcW w:w="1023" w:type="dxa"/>
          </w:tcPr>
          <w:p w14:paraId="3A97243E" w14:textId="77777777" w:rsidR="005167D8" w:rsidRPr="00B910E9" w:rsidRDefault="005167D8" w:rsidP="00CD7AC0">
            <w:pPr>
              <w:jc w:val="center"/>
            </w:pPr>
            <w:r w:rsidRPr="00B00C39">
              <w:t>6</w:t>
            </w:r>
          </w:p>
        </w:tc>
        <w:tc>
          <w:tcPr>
            <w:tcW w:w="1020" w:type="dxa"/>
          </w:tcPr>
          <w:p w14:paraId="53563FB4" w14:textId="77777777" w:rsidR="005167D8" w:rsidRPr="00B910E9" w:rsidRDefault="005167D8" w:rsidP="00CD7AC0">
            <w:pPr>
              <w:jc w:val="center"/>
            </w:pPr>
            <w:r w:rsidRPr="00B00C39">
              <w:t>10</w:t>
            </w:r>
          </w:p>
        </w:tc>
        <w:tc>
          <w:tcPr>
            <w:tcW w:w="1014" w:type="dxa"/>
          </w:tcPr>
          <w:p w14:paraId="2ED6CCC9" w14:textId="77777777" w:rsidR="005167D8" w:rsidRPr="00951AFD" w:rsidRDefault="005167D8" w:rsidP="00CD7AC0">
            <w:pPr>
              <w:jc w:val="center"/>
            </w:pPr>
            <w:r w:rsidRPr="00B00C39">
              <w:t>6</w:t>
            </w:r>
          </w:p>
        </w:tc>
        <w:tc>
          <w:tcPr>
            <w:tcW w:w="1020" w:type="dxa"/>
          </w:tcPr>
          <w:p w14:paraId="017B002F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6</w:t>
            </w:r>
          </w:p>
        </w:tc>
        <w:tc>
          <w:tcPr>
            <w:tcW w:w="1012" w:type="dxa"/>
          </w:tcPr>
          <w:p w14:paraId="66C2B149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10</w:t>
            </w:r>
          </w:p>
        </w:tc>
        <w:tc>
          <w:tcPr>
            <w:tcW w:w="1025" w:type="dxa"/>
          </w:tcPr>
          <w:p w14:paraId="56182FC9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7</w:t>
            </w:r>
          </w:p>
        </w:tc>
      </w:tr>
      <w:tr w:rsidR="005167D8" w:rsidRPr="00951AFD" w14:paraId="35A444F9" w14:textId="77777777" w:rsidTr="005E64C5">
        <w:trPr>
          <w:trHeight w:hRule="exact" w:val="320"/>
          <w:jc w:val="center"/>
        </w:trPr>
        <w:tc>
          <w:tcPr>
            <w:tcW w:w="1305" w:type="dxa"/>
            <w:vAlign w:val="center"/>
          </w:tcPr>
          <w:p w14:paraId="610474AD" w14:textId="77777777" w:rsidR="005167D8" w:rsidRPr="00951AFD" w:rsidRDefault="005167D8" w:rsidP="00CD7AC0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256QAM</w:t>
            </w:r>
          </w:p>
        </w:tc>
        <w:tc>
          <w:tcPr>
            <w:tcW w:w="1023" w:type="dxa"/>
          </w:tcPr>
          <w:p w14:paraId="02FCFBC6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6</w:t>
            </w:r>
          </w:p>
        </w:tc>
        <w:tc>
          <w:tcPr>
            <w:tcW w:w="1020" w:type="dxa"/>
          </w:tcPr>
          <w:p w14:paraId="3E539620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10</w:t>
            </w:r>
          </w:p>
        </w:tc>
        <w:tc>
          <w:tcPr>
            <w:tcW w:w="1014" w:type="dxa"/>
          </w:tcPr>
          <w:p w14:paraId="27B31023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6</w:t>
            </w:r>
          </w:p>
        </w:tc>
        <w:tc>
          <w:tcPr>
            <w:tcW w:w="1020" w:type="dxa"/>
          </w:tcPr>
          <w:p w14:paraId="1B7ED646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6</w:t>
            </w:r>
          </w:p>
        </w:tc>
        <w:tc>
          <w:tcPr>
            <w:tcW w:w="1012" w:type="dxa"/>
          </w:tcPr>
          <w:p w14:paraId="6BEF00D0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10</w:t>
            </w:r>
          </w:p>
        </w:tc>
        <w:tc>
          <w:tcPr>
            <w:tcW w:w="1025" w:type="dxa"/>
          </w:tcPr>
          <w:p w14:paraId="4AFF0D0B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B00C39">
              <w:t>7</w:t>
            </w:r>
          </w:p>
        </w:tc>
      </w:tr>
    </w:tbl>
    <w:p w14:paraId="69FC9B43" w14:textId="77777777" w:rsidR="005167D8" w:rsidRDefault="005167D8" w:rsidP="005167D8">
      <w:pPr>
        <w:ind w:left="1418" w:hangingChars="709" w:hanging="1418"/>
        <w:rPr>
          <w:rFonts w:eastAsia="等线"/>
          <w:b/>
          <w:lang w:val="en-US" w:eastAsia="zh-CN"/>
        </w:rPr>
      </w:pPr>
    </w:p>
    <w:p w14:paraId="0FF42D30" w14:textId="254883FF" w:rsidR="005167D8" w:rsidRDefault="005167D8" w:rsidP="005167D8">
      <w:pPr>
        <w:ind w:left="1418" w:hangingChars="709" w:hanging="1418"/>
        <w:rPr>
          <w:rFonts w:eastAsia="等线"/>
          <w:b/>
          <w:lang w:val="en-US" w:eastAsia="zh-CN"/>
        </w:rPr>
      </w:pPr>
      <w:r w:rsidRPr="00214022">
        <w:rPr>
          <w:rFonts w:eastAsia="等线" w:hint="eastAsia"/>
          <w:b/>
          <w:lang w:val="en-US" w:eastAsia="zh-CN"/>
        </w:rPr>
        <w:t>Proposal</w:t>
      </w:r>
      <w:r w:rsidRPr="00214022">
        <w:rPr>
          <w:rFonts w:eastAsia="等线"/>
          <w:b/>
          <w:lang w:val="en-US" w:eastAsia="zh-CN"/>
        </w:rPr>
        <w:t xml:space="preserve"> </w:t>
      </w:r>
      <w:r>
        <w:rPr>
          <w:rFonts w:eastAsia="等线"/>
          <w:b/>
          <w:lang w:val="en-US" w:eastAsia="zh-CN"/>
        </w:rPr>
        <w:t>2</w:t>
      </w:r>
      <w:r w:rsidRPr="00214022">
        <w:rPr>
          <w:rFonts w:eastAsia="等线" w:hint="eastAsia"/>
          <w:b/>
          <w:lang w:val="en-US" w:eastAsia="zh-CN"/>
        </w:rPr>
        <w:t xml:space="preserve">: </w:t>
      </w:r>
      <w:r w:rsidRPr="00214022">
        <w:rPr>
          <w:rFonts w:eastAsia="等线"/>
          <w:b/>
          <w:lang w:val="en-US" w:eastAsia="zh-CN"/>
        </w:rPr>
        <w:t xml:space="preserve">        </w:t>
      </w:r>
      <w:r>
        <w:rPr>
          <w:rFonts w:eastAsia="等线"/>
          <w:b/>
          <w:lang w:val="en-US" w:eastAsia="zh-CN"/>
        </w:rPr>
        <w:t>Consider Table 3 as the AMPR region definition for PC2 with 1Tx or 2Tx.</w:t>
      </w:r>
    </w:p>
    <w:p w14:paraId="257648B4" w14:textId="77777777" w:rsidR="005167D8" w:rsidRDefault="005167D8" w:rsidP="005167D8">
      <w:pPr>
        <w:jc w:val="center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T</w:t>
      </w:r>
      <w:r>
        <w:rPr>
          <w:rFonts w:eastAsiaTheme="minorEastAsia"/>
          <w:lang w:eastAsia="zh-CN"/>
        </w:rPr>
        <w:t>able 3 AMPR region definition for PC2 with 1Tx or 2Tx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142"/>
        <w:gridCol w:w="1147"/>
        <w:gridCol w:w="2868"/>
        <w:gridCol w:w="3013"/>
        <w:gridCol w:w="1147"/>
      </w:tblGrid>
      <w:tr w:rsidR="005167D8" w14:paraId="19DCC12B" w14:textId="77777777" w:rsidTr="00CD7AC0">
        <w:trPr>
          <w:trHeight w:val="289"/>
        </w:trPr>
        <w:tc>
          <w:tcPr>
            <w:tcW w:w="1142" w:type="dxa"/>
            <w:vMerge w:val="restart"/>
            <w:shd w:val="clear" w:color="auto" w:fill="B4C6E7" w:themeFill="accent1" w:themeFillTint="66"/>
            <w:vAlign w:val="center"/>
          </w:tcPr>
          <w:p w14:paraId="45CFF90F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CBW</w:t>
            </w:r>
            <w:r w:rsidRPr="00140BD7">
              <w:rPr>
                <w:rFonts w:eastAsiaTheme="minorEastAsia"/>
                <w:lang w:eastAsia="zh-CN"/>
              </w:rPr>
              <w:t>, MHz</w:t>
            </w:r>
          </w:p>
        </w:tc>
        <w:tc>
          <w:tcPr>
            <w:tcW w:w="1147" w:type="dxa"/>
            <w:vMerge w:val="restart"/>
            <w:shd w:val="clear" w:color="auto" w:fill="B4C6E7" w:themeFill="accent1" w:themeFillTint="66"/>
            <w:vAlign w:val="center"/>
          </w:tcPr>
          <w:p w14:paraId="56927BDB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Tx BW</w:t>
            </w:r>
            <w:r w:rsidRPr="00140BD7">
              <w:rPr>
                <w:rFonts w:eastAsiaTheme="minorEastAsia"/>
                <w:lang w:eastAsia="zh-CN"/>
              </w:rPr>
              <w:t>, MHz</w:t>
            </w:r>
          </w:p>
        </w:tc>
        <w:tc>
          <w:tcPr>
            <w:tcW w:w="5881" w:type="dxa"/>
            <w:gridSpan w:val="2"/>
            <w:shd w:val="clear" w:color="auto" w:fill="B4C6E7" w:themeFill="accent1" w:themeFillTint="66"/>
            <w:vAlign w:val="center"/>
          </w:tcPr>
          <w:p w14:paraId="4CA65E5E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140BD7">
              <w:rPr>
                <w:rFonts w:eastAsiaTheme="minorEastAsia"/>
                <w:lang w:eastAsia="zh-CN"/>
              </w:rPr>
              <w:t>Regions</w:t>
            </w:r>
          </w:p>
        </w:tc>
        <w:tc>
          <w:tcPr>
            <w:tcW w:w="1147" w:type="dxa"/>
            <w:vMerge w:val="restart"/>
            <w:shd w:val="clear" w:color="auto" w:fill="B4C6E7" w:themeFill="accent1" w:themeFillTint="66"/>
            <w:vAlign w:val="center"/>
          </w:tcPr>
          <w:p w14:paraId="257F25E0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140BD7">
              <w:rPr>
                <w:rFonts w:eastAsiaTheme="minorEastAsia"/>
                <w:lang w:eastAsia="zh-CN"/>
              </w:rPr>
              <w:t>A-MPR</w:t>
            </w:r>
          </w:p>
        </w:tc>
      </w:tr>
      <w:tr w:rsidR="005167D8" w14:paraId="51A141DB" w14:textId="77777777" w:rsidTr="00CD7AC0">
        <w:trPr>
          <w:trHeight w:val="301"/>
        </w:trPr>
        <w:tc>
          <w:tcPr>
            <w:tcW w:w="1142" w:type="dxa"/>
            <w:vMerge/>
            <w:shd w:val="clear" w:color="auto" w:fill="B4C6E7" w:themeFill="accent1" w:themeFillTint="66"/>
            <w:vAlign w:val="center"/>
          </w:tcPr>
          <w:p w14:paraId="44EB4A57" w14:textId="77777777" w:rsidR="005167D8" w:rsidRPr="00140BD7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1147" w:type="dxa"/>
            <w:vMerge/>
            <w:shd w:val="clear" w:color="auto" w:fill="B4C6E7" w:themeFill="accent1" w:themeFillTint="66"/>
            <w:vAlign w:val="center"/>
          </w:tcPr>
          <w:p w14:paraId="118FBC88" w14:textId="77777777" w:rsidR="005167D8" w:rsidRPr="00140BD7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2868" w:type="dxa"/>
            <w:shd w:val="clear" w:color="auto" w:fill="B4C6E7" w:themeFill="accent1" w:themeFillTint="66"/>
            <w:vAlign w:val="center"/>
          </w:tcPr>
          <w:p w14:paraId="5240677A" w14:textId="77777777" w:rsidR="005167D8" w:rsidRPr="00140BD7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140BD7">
              <w:rPr>
                <w:rFonts w:eastAsiaTheme="minorEastAsia"/>
                <w:lang w:eastAsia="zh-CN"/>
              </w:rPr>
              <w:t>RB</w:t>
            </w:r>
            <w:r w:rsidRPr="00E16CCB">
              <w:rPr>
                <w:rFonts w:eastAsiaTheme="minorEastAsia"/>
                <w:vertAlign w:val="subscript"/>
                <w:lang w:eastAsia="zh-CN"/>
              </w:rPr>
              <w:t xml:space="preserve">start </w:t>
            </w:r>
            <w:r w:rsidRPr="00140BD7">
              <w:rPr>
                <w:rFonts w:eastAsiaTheme="minorEastAsia"/>
                <w:lang w:eastAsia="zh-CN"/>
              </w:rPr>
              <w:t xml:space="preserve">*12*SCS </w:t>
            </w:r>
            <w:r>
              <w:rPr>
                <w:rFonts w:eastAsiaTheme="minorEastAsia"/>
                <w:lang w:eastAsia="zh-CN"/>
              </w:rPr>
              <w:t>(</w:t>
            </w:r>
            <w:r w:rsidRPr="00140BD7">
              <w:rPr>
                <w:rFonts w:eastAsiaTheme="minorEastAsia"/>
                <w:lang w:eastAsia="zh-CN"/>
              </w:rPr>
              <w:t>MHz</w:t>
            </w:r>
            <w:r>
              <w:rPr>
                <w:rFonts w:eastAsiaTheme="minorEastAsia"/>
                <w:lang w:eastAsia="zh-CN"/>
              </w:rPr>
              <w:t>)</w:t>
            </w:r>
          </w:p>
        </w:tc>
        <w:tc>
          <w:tcPr>
            <w:tcW w:w="3013" w:type="dxa"/>
            <w:shd w:val="clear" w:color="auto" w:fill="B4C6E7" w:themeFill="accent1" w:themeFillTint="66"/>
            <w:vAlign w:val="center"/>
          </w:tcPr>
          <w:p w14:paraId="0BCE8465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140BD7">
              <w:rPr>
                <w:rFonts w:eastAsiaTheme="minorEastAsia"/>
                <w:lang w:eastAsia="zh-CN"/>
              </w:rPr>
              <w:t>L</w:t>
            </w:r>
            <w:r w:rsidRPr="00E16CCB">
              <w:rPr>
                <w:rFonts w:eastAsiaTheme="minorEastAsia"/>
                <w:vertAlign w:val="subscript"/>
                <w:lang w:eastAsia="zh-CN"/>
              </w:rPr>
              <w:t>CRB</w:t>
            </w:r>
            <w:r w:rsidRPr="00140BD7">
              <w:rPr>
                <w:rFonts w:eastAsiaTheme="minorEastAsia"/>
                <w:lang w:eastAsia="zh-CN"/>
              </w:rPr>
              <w:t xml:space="preserve"> *12*SCS </w:t>
            </w:r>
            <w:r>
              <w:rPr>
                <w:rFonts w:eastAsiaTheme="minorEastAsia"/>
                <w:lang w:eastAsia="zh-CN"/>
              </w:rPr>
              <w:t>(</w:t>
            </w:r>
            <w:r w:rsidRPr="00140BD7">
              <w:rPr>
                <w:rFonts w:eastAsiaTheme="minorEastAsia"/>
                <w:lang w:eastAsia="zh-CN"/>
              </w:rPr>
              <w:t>MHz</w:t>
            </w:r>
            <w:r>
              <w:rPr>
                <w:rFonts w:eastAsiaTheme="minorEastAsia"/>
                <w:lang w:eastAsia="zh-CN"/>
              </w:rPr>
              <w:t>)</w:t>
            </w:r>
          </w:p>
        </w:tc>
        <w:tc>
          <w:tcPr>
            <w:tcW w:w="1147" w:type="dxa"/>
            <w:vMerge/>
            <w:shd w:val="clear" w:color="auto" w:fill="B4C6E7" w:themeFill="accent1" w:themeFillTint="66"/>
            <w:vAlign w:val="center"/>
          </w:tcPr>
          <w:p w14:paraId="0CB9DEB3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</w:tr>
      <w:tr w:rsidR="005167D8" w14:paraId="09D81CDE" w14:textId="77777777" w:rsidTr="00CD7AC0">
        <w:trPr>
          <w:trHeight w:val="519"/>
        </w:trPr>
        <w:tc>
          <w:tcPr>
            <w:tcW w:w="1142" w:type="dxa"/>
            <w:vMerge w:val="restart"/>
            <w:vAlign w:val="center"/>
          </w:tcPr>
          <w:p w14:paraId="32685DAE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4</w:t>
            </w:r>
            <w:r>
              <w:rPr>
                <w:rFonts w:eastAsiaTheme="minorEastAsia"/>
                <w:lang w:eastAsia="zh-CN"/>
              </w:rPr>
              <w:t>0MHz</w:t>
            </w:r>
          </w:p>
        </w:tc>
        <w:tc>
          <w:tcPr>
            <w:tcW w:w="1147" w:type="dxa"/>
            <w:vMerge w:val="restart"/>
            <w:vAlign w:val="center"/>
          </w:tcPr>
          <w:p w14:paraId="68DE9DFF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7</w:t>
            </w:r>
            <w:r>
              <w:rPr>
                <w:rFonts w:eastAsiaTheme="minorEastAsia"/>
                <w:lang w:eastAsia="zh-CN"/>
              </w:rPr>
              <w:t>03-743</w:t>
            </w:r>
          </w:p>
        </w:tc>
        <w:tc>
          <w:tcPr>
            <w:tcW w:w="2868" w:type="dxa"/>
            <w:vAlign w:val="center"/>
          </w:tcPr>
          <w:p w14:paraId="3F602BE9" w14:textId="77777777" w:rsidR="005167D8" w:rsidRPr="00914C43" w:rsidRDefault="005167D8" w:rsidP="00CD7AC0">
            <w:pPr>
              <w:spacing w:after="0"/>
              <w:jc w:val="center"/>
              <w:rPr>
                <w:rFonts w:eastAsiaTheme="minorEastAsia"/>
                <w:lang w:val="en-US" w:eastAsia="zh-CN"/>
              </w:rPr>
            </w:pPr>
            <w:r w:rsidRPr="008A24F9">
              <w:rPr>
                <w:rFonts w:hint="eastAsia"/>
              </w:rPr>
              <w:t>&gt;(L</w:t>
            </w:r>
            <w:r w:rsidRPr="00FC18E5">
              <w:rPr>
                <w:rFonts w:hint="eastAsia"/>
                <w:vertAlign w:val="subscript"/>
              </w:rPr>
              <w:t>CRB</w:t>
            </w:r>
            <w:r w:rsidRPr="008A24F9">
              <w:rPr>
                <w:rFonts w:hint="eastAsia"/>
              </w:rPr>
              <w:t>*12*SCS)/2+8.46</w:t>
            </w:r>
          </w:p>
        </w:tc>
        <w:tc>
          <w:tcPr>
            <w:tcW w:w="3013" w:type="dxa"/>
            <w:vAlign w:val="center"/>
          </w:tcPr>
          <w:p w14:paraId="67814F2D" w14:textId="77777777" w:rsidR="005167D8" w:rsidRPr="00E16CCB" w:rsidRDefault="005167D8" w:rsidP="00CD7AC0">
            <w:pPr>
              <w:spacing w:after="0"/>
              <w:jc w:val="center"/>
              <w:rPr>
                <w:rFonts w:eastAsiaTheme="minorEastAsia"/>
                <w:lang w:val="en-US" w:eastAsia="zh-CN"/>
              </w:rPr>
            </w:pPr>
            <w:r w:rsidRPr="008A24F9">
              <w:rPr>
                <w:rFonts w:hint="eastAsia"/>
              </w:rPr>
              <w:t>≥</w:t>
            </w:r>
            <w:r w:rsidRPr="008A24F9">
              <w:rPr>
                <w:rFonts w:hint="eastAsia"/>
              </w:rPr>
              <w:t>Max</w:t>
            </w:r>
            <w:r>
              <w:t xml:space="preserve"> </w:t>
            </w:r>
            <w:r w:rsidRPr="008A24F9">
              <w:rPr>
                <w:rFonts w:hint="eastAsia"/>
              </w:rPr>
              <w:t>(0, 12*SCS*N</w:t>
            </w:r>
            <w:r w:rsidRPr="00FC18E5">
              <w:rPr>
                <w:rFonts w:hint="eastAsia"/>
                <w:vertAlign w:val="subscript"/>
              </w:rPr>
              <w:t>RB</w:t>
            </w:r>
            <w:r w:rsidRPr="008A24F9">
              <w:rPr>
                <w:rFonts w:hint="eastAsia"/>
              </w:rPr>
              <w:t xml:space="preserve"> </w:t>
            </w:r>
            <w:r w:rsidRPr="008A24F9">
              <w:rPr>
                <w:rFonts w:hint="eastAsia"/>
              </w:rPr>
              <w:t>–</w:t>
            </w:r>
            <w:r w:rsidRPr="008A24F9">
              <w:rPr>
                <w:rFonts w:hint="eastAsia"/>
              </w:rPr>
              <w:t xml:space="preserve"> 1.8 </w:t>
            </w:r>
            <w:r w:rsidRPr="008A24F9">
              <w:rPr>
                <w:rFonts w:hint="eastAsia"/>
              </w:rPr>
              <w:t>–</w:t>
            </w:r>
            <w:r w:rsidRPr="008A24F9">
              <w:rPr>
                <w:rFonts w:hint="eastAsia"/>
              </w:rPr>
              <w:t xml:space="preserve"> RBstart*12*SCS)</w:t>
            </w:r>
          </w:p>
        </w:tc>
        <w:tc>
          <w:tcPr>
            <w:tcW w:w="1147" w:type="dxa"/>
            <w:vAlign w:val="center"/>
          </w:tcPr>
          <w:p w14:paraId="66C760C4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3</w:t>
            </w:r>
          </w:p>
        </w:tc>
      </w:tr>
      <w:tr w:rsidR="005167D8" w14:paraId="70661C16" w14:textId="77777777" w:rsidTr="00CD7AC0">
        <w:trPr>
          <w:trHeight w:val="301"/>
        </w:trPr>
        <w:tc>
          <w:tcPr>
            <w:tcW w:w="1142" w:type="dxa"/>
            <w:vMerge/>
            <w:vAlign w:val="center"/>
          </w:tcPr>
          <w:p w14:paraId="42D82613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1147" w:type="dxa"/>
            <w:vMerge/>
            <w:vAlign w:val="center"/>
          </w:tcPr>
          <w:p w14:paraId="79396DEE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2868" w:type="dxa"/>
            <w:vAlign w:val="center"/>
          </w:tcPr>
          <w:p w14:paraId="2B3B4B28" w14:textId="77777777" w:rsidR="005167D8" w:rsidRPr="00175297" w:rsidRDefault="005167D8" w:rsidP="00CD7AC0">
            <w:pPr>
              <w:spacing w:after="0"/>
              <w:jc w:val="center"/>
              <w:rPr>
                <w:rFonts w:eastAsiaTheme="minorEastAsia"/>
                <w:lang w:val="en-US" w:eastAsia="zh-CN"/>
              </w:rPr>
            </w:pPr>
            <w:r w:rsidRPr="008A24F9">
              <w:rPr>
                <w:rFonts w:hint="eastAsia"/>
              </w:rPr>
              <w:t>≤</w:t>
            </w:r>
            <w:r w:rsidRPr="008A24F9">
              <w:rPr>
                <w:rFonts w:hint="eastAsia"/>
              </w:rPr>
              <w:t>(L</w:t>
            </w:r>
            <w:r w:rsidRPr="00FC18E5">
              <w:rPr>
                <w:rFonts w:hint="eastAsia"/>
                <w:vertAlign w:val="subscript"/>
              </w:rPr>
              <w:t>CRB</w:t>
            </w:r>
            <w:r w:rsidRPr="008A24F9">
              <w:rPr>
                <w:rFonts w:hint="eastAsia"/>
              </w:rPr>
              <w:t>*12*SCS)/2+8.46</w:t>
            </w:r>
          </w:p>
        </w:tc>
        <w:tc>
          <w:tcPr>
            <w:tcW w:w="3013" w:type="dxa"/>
            <w:vAlign w:val="center"/>
          </w:tcPr>
          <w:p w14:paraId="1CBF1593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8A24F9">
              <w:rPr>
                <w:rFonts w:hint="eastAsia"/>
              </w:rPr>
              <w:t>≥</w:t>
            </w:r>
            <w:r w:rsidRPr="008A24F9">
              <w:rPr>
                <w:rFonts w:hint="eastAsia"/>
              </w:rPr>
              <w:t>5.4</w:t>
            </w:r>
          </w:p>
        </w:tc>
        <w:tc>
          <w:tcPr>
            <w:tcW w:w="1147" w:type="dxa"/>
            <w:vAlign w:val="center"/>
          </w:tcPr>
          <w:p w14:paraId="69AB6C49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4</w:t>
            </w:r>
          </w:p>
        </w:tc>
      </w:tr>
      <w:tr w:rsidR="005167D8" w14:paraId="16421406" w14:textId="77777777" w:rsidTr="00CD7AC0">
        <w:trPr>
          <w:trHeight w:val="301"/>
        </w:trPr>
        <w:tc>
          <w:tcPr>
            <w:tcW w:w="1142" w:type="dxa"/>
            <w:vMerge/>
            <w:vAlign w:val="center"/>
          </w:tcPr>
          <w:p w14:paraId="18506398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1147" w:type="dxa"/>
            <w:vMerge/>
            <w:vAlign w:val="center"/>
          </w:tcPr>
          <w:p w14:paraId="5F096B66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2868" w:type="dxa"/>
            <w:vAlign w:val="center"/>
          </w:tcPr>
          <w:p w14:paraId="076A1634" w14:textId="77777777" w:rsidR="005167D8" w:rsidRPr="008A24F9" w:rsidRDefault="005167D8" w:rsidP="00CD7AC0">
            <w:pPr>
              <w:spacing w:after="0"/>
              <w:jc w:val="center"/>
              <w:rPr>
                <w:rFonts w:hint="eastAsia"/>
              </w:rPr>
            </w:pPr>
            <w:r w:rsidRPr="008A24F9">
              <w:rPr>
                <w:rFonts w:hint="eastAsia"/>
              </w:rPr>
              <w:t>≤</w:t>
            </w:r>
            <w:r w:rsidRPr="008A24F9">
              <w:rPr>
                <w:rFonts w:hint="eastAsia"/>
              </w:rPr>
              <w:t>11.16</w:t>
            </w:r>
          </w:p>
        </w:tc>
        <w:tc>
          <w:tcPr>
            <w:tcW w:w="3013" w:type="dxa"/>
            <w:vAlign w:val="center"/>
          </w:tcPr>
          <w:p w14:paraId="0BE27CD2" w14:textId="77777777" w:rsidR="005167D8" w:rsidRPr="008A24F9" w:rsidRDefault="005167D8" w:rsidP="00CD7AC0">
            <w:pPr>
              <w:spacing w:after="0"/>
              <w:jc w:val="center"/>
              <w:rPr>
                <w:rFonts w:hint="eastAsia"/>
              </w:rPr>
            </w:pPr>
            <w:r w:rsidRPr="008A24F9">
              <w:rPr>
                <w:rFonts w:hint="eastAsia"/>
              </w:rPr>
              <w:t>&lt;5.4</w:t>
            </w:r>
          </w:p>
        </w:tc>
        <w:tc>
          <w:tcPr>
            <w:tcW w:w="1147" w:type="dxa"/>
            <w:vAlign w:val="center"/>
          </w:tcPr>
          <w:p w14:paraId="0ADB330C" w14:textId="77777777" w:rsidR="005167D8" w:rsidRDefault="005167D8" w:rsidP="00CD7AC0">
            <w:pPr>
              <w:spacing w:after="0"/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5</w:t>
            </w:r>
          </w:p>
        </w:tc>
      </w:tr>
      <w:tr w:rsidR="005167D8" w14:paraId="71ECDFCF" w14:textId="77777777" w:rsidTr="006537D7">
        <w:trPr>
          <w:trHeight w:val="301"/>
        </w:trPr>
        <w:tc>
          <w:tcPr>
            <w:tcW w:w="1142" w:type="dxa"/>
            <w:vMerge/>
            <w:vAlign w:val="center"/>
          </w:tcPr>
          <w:p w14:paraId="0006FAA8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1147" w:type="dxa"/>
            <w:vMerge/>
            <w:vAlign w:val="center"/>
          </w:tcPr>
          <w:p w14:paraId="26CAB5A8" w14:textId="77777777" w:rsidR="005167D8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2868" w:type="dxa"/>
          </w:tcPr>
          <w:p w14:paraId="49A7B178" w14:textId="77777777" w:rsidR="005167D8" w:rsidRPr="0025119D" w:rsidRDefault="005167D8" w:rsidP="00CD7AC0">
            <w:pPr>
              <w:pStyle w:val="TAC"/>
              <w:rPr>
                <w:rFonts w:ascii="Times New Roman" w:hAnsi="Times New Roman"/>
                <w:lang w:eastAsia="ko-KR"/>
              </w:rPr>
            </w:pPr>
            <w:r w:rsidRPr="0025119D">
              <w:rPr>
                <w:rFonts w:ascii="Times New Roman" w:hAnsi="Times New Roman"/>
                <w:lang w:eastAsia="ko-KR"/>
              </w:rPr>
              <w:t>&gt;(L</w:t>
            </w:r>
            <w:r w:rsidRPr="0025119D">
              <w:rPr>
                <w:rFonts w:ascii="Times New Roman" w:hAnsi="Times New Roman"/>
                <w:vertAlign w:val="subscript"/>
                <w:lang w:eastAsia="ko-KR"/>
              </w:rPr>
              <w:t>CRB</w:t>
            </w:r>
            <w:r w:rsidRPr="0025119D">
              <w:rPr>
                <w:rFonts w:ascii="Times New Roman" w:hAnsi="Times New Roman"/>
                <w:lang w:eastAsia="ko-KR"/>
              </w:rPr>
              <w:t>*12*SCS)/2+8.46</w:t>
            </w:r>
          </w:p>
          <w:p w14:paraId="41501BFD" w14:textId="77777777" w:rsidR="005167D8" w:rsidRPr="0025119D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25119D">
              <w:rPr>
                <w:lang w:eastAsia="ko-KR"/>
              </w:rPr>
              <w:t>≤(L</w:t>
            </w:r>
            <w:r w:rsidRPr="0025119D">
              <w:rPr>
                <w:vertAlign w:val="subscript"/>
                <w:lang w:eastAsia="ko-KR"/>
              </w:rPr>
              <w:t>CRB</w:t>
            </w:r>
            <w:r w:rsidRPr="0025119D">
              <w:rPr>
                <w:lang w:eastAsia="ko-KR"/>
              </w:rPr>
              <w:t>*12*SCS)/2+11.7</w:t>
            </w:r>
          </w:p>
        </w:tc>
        <w:tc>
          <w:tcPr>
            <w:tcW w:w="3013" w:type="dxa"/>
          </w:tcPr>
          <w:p w14:paraId="394E991E" w14:textId="77777777" w:rsidR="005167D8" w:rsidRPr="0025119D" w:rsidRDefault="005167D8" w:rsidP="00CD7AC0">
            <w:pPr>
              <w:pStyle w:val="TAC"/>
              <w:rPr>
                <w:rFonts w:ascii="Times New Roman" w:hAnsi="Times New Roman"/>
                <w:kern w:val="24"/>
                <w:szCs w:val="18"/>
                <w:lang w:eastAsia="fr-FR"/>
              </w:rPr>
            </w:pPr>
            <w:r w:rsidRPr="0025119D">
              <w:rPr>
                <w:rFonts w:ascii="Times New Roman" w:hAnsi="Times New Roman"/>
                <w:kern w:val="24"/>
                <w:szCs w:val="18"/>
                <w:lang w:eastAsia="fr-FR"/>
              </w:rPr>
              <w:t>&lt;Max</w:t>
            </w:r>
            <w:r>
              <w:rPr>
                <w:rFonts w:ascii="Times New Roman" w:hAnsi="Times New Roman"/>
                <w:kern w:val="24"/>
                <w:szCs w:val="18"/>
                <w:lang w:eastAsia="fr-FR"/>
              </w:rPr>
              <w:t xml:space="preserve"> </w:t>
            </w:r>
            <w:r w:rsidRPr="0025119D">
              <w:rPr>
                <w:rFonts w:ascii="Times New Roman" w:hAnsi="Times New Roman"/>
                <w:kern w:val="24"/>
                <w:szCs w:val="18"/>
                <w:lang w:eastAsia="fr-FR"/>
              </w:rPr>
              <w:t>(0, 12*SCS*N</w:t>
            </w:r>
            <w:r w:rsidRPr="0025119D">
              <w:rPr>
                <w:rFonts w:ascii="Times New Roman" w:hAnsi="Times New Roman"/>
                <w:kern w:val="24"/>
                <w:szCs w:val="18"/>
                <w:vertAlign w:val="subscript"/>
                <w:lang w:eastAsia="fr-FR"/>
              </w:rPr>
              <w:t xml:space="preserve">RB </w:t>
            </w:r>
            <w:r w:rsidRPr="0025119D">
              <w:rPr>
                <w:rFonts w:ascii="Times New Roman" w:hAnsi="Times New Roman"/>
                <w:kern w:val="24"/>
                <w:szCs w:val="18"/>
                <w:lang w:eastAsia="fr-FR"/>
              </w:rPr>
              <w:t>– 1.8 – RBstart*12*SCS)</w:t>
            </w:r>
          </w:p>
          <w:p w14:paraId="1754F66F" w14:textId="77777777" w:rsidR="005167D8" w:rsidRPr="00C60718" w:rsidRDefault="005167D8" w:rsidP="00CD7AC0">
            <w:pPr>
              <w:pStyle w:val="TAC"/>
              <w:rPr>
                <w:rFonts w:ascii="Times New Roman" w:hAnsi="Times New Roman"/>
                <w:kern w:val="24"/>
                <w:szCs w:val="18"/>
                <w:lang w:eastAsia="fr-FR"/>
              </w:rPr>
            </w:pPr>
          </w:p>
          <w:p w14:paraId="317EAE55" w14:textId="77777777" w:rsidR="005167D8" w:rsidRPr="0025119D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25119D">
              <w:rPr>
                <w:kern w:val="24"/>
                <w:szCs w:val="18"/>
                <w:lang w:eastAsia="fr-FR"/>
              </w:rPr>
              <w:t>≥5.4</w:t>
            </w:r>
          </w:p>
        </w:tc>
        <w:tc>
          <w:tcPr>
            <w:tcW w:w="1147" w:type="dxa"/>
          </w:tcPr>
          <w:p w14:paraId="63F2BA95" w14:textId="77777777" w:rsidR="005167D8" w:rsidRPr="0025119D" w:rsidRDefault="005167D8" w:rsidP="00CD7AC0">
            <w:pPr>
              <w:spacing w:after="0"/>
              <w:jc w:val="center"/>
              <w:rPr>
                <w:rFonts w:eastAsiaTheme="minorEastAsia"/>
                <w:lang w:eastAsia="zh-CN"/>
              </w:rPr>
            </w:pPr>
            <w:r w:rsidRPr="0025119D">
              <w:rPr>
                <w:lang w:eastAsia="fr-FR"/>
              </w:rPr>
              <w:t>A6</w:t>
            </w:r>
          </w:p>
        </w:tc>
      </w:tr>
    </w:tbl>
    <w:p w14:paraId="78A0367B" w14:textId="77777777" w:rsidR="005167D8" w:rsidRDefault="005167D8" w:rsidP="005167D8">
      <w:pPr>
        <w:rPr>
          <w:rFonts w:eastAsiaTheme="minorEastAsia" w:hint="eastAsia"/>
          <w:lang w:eastAsia="zh-CN"/>
        </w:rPr>
      </w:pPr>
    </w:p>
    <w:p w14:paraId="355707A4" w14:textId="34388220" w:rsidR="005167D8" w:rsidRDefault="005167D8" w:rsidP="005167D8">
      <w:pPr>
        <w:ind w:left="1418" w:hangingChars="709" w:hanging="1418"/>
        <w:rPr>
          <w:rFonts w:eastAsia="等线"/>
          <w:b/>
          <w:lang w:val="en-US" w:eastAsia="zh-CN"/>
        </w:rPr>
      </w:pPr>
      <w:r w:rsidRPr="00214022">
        <w:rPr>
          <w:rFonts w:eastAsia="等线" w:hint="eastAsia"/>
          <w:b/>
          <w:lang w:val="en-US" w:eastAsia="zh-CN"/>
        </w:rPr>
        <w:t>Proposal</w:t>
      </w:r>
      <w:r w:rsidRPr="00214022">
        <w:rPr>
          <w:rFonts w:eastAsia="等线"/>
          <w:b/>
          <w:lang w:val="en-US" w:eastAsia="zh-CN"/>
        </w:rPr>
        <w:t xml:space="preserve"> </w:t>
      </w:r>
      <w:r>
        <w:rPr>
          <w:rFonts w:eastAsia="等线"/>
          <w:b/>
          <w:lang w:val="en-US" w:eastAsia="zh-CN"/>
        </w:rPr>
        <w:t>3</w:t>
      </w:r>
      <w:r w:rsidRPr="00214022">
        <w:rPr>
          <w:rFonts w:eastAsia="等线" w:hint="eastAsia"/>
          <w:b/>
          <w:lang w:val="en-US" w:eastAsia="zh-CN"/>
        </w:rPr>
        <w:t xml:space="preserve">: </w:t>
      </w:r>
      <w:r w:rsidRPr="00214022">
        <w:rPr>
          <w:rFonts w:eastAsia="等线"/>
          <w:b/>
          <w:lang w:val="en-US" w:eastAsia="zh-CN"/>
        </w:rPr>
        <w:t xml:space="preserve">        </w:t>
      </w:r>
      <w:r w:rsidRPr="007D6555">
        <w:rPr>
          <w:rFonts w:eastAsia="等线"/>
          <w:b/>
          <w:lang w:val="en-US" w:eastAsia="zh-CN"/>
        </w:rPr>
        <w:t xml:space="preserve">If </w:t>
      </w:r>
      <w:r>
        <w:rPr>
          <w:rFonts w:eastAsia="等线"/>
          <w:b/>
          <w:lang w:val="en-US" w:eastAsia="zh-CN"/>
        </w:rPr>
        <w:t>separate</w:t>
      </w:r>
      <w:r w:rsidRPr="007D6555">
        <w:rPr>
          <w:rFonts w:eastAsia="等线"/>
          <w:b/>
          <w:lang w:val="en-US" w:eastAsia="zh-CN"/>
        </w:rPr>
        <w:t xml:space="preserve"> AMPR table</w:t>
      </w:r>
      <w:r>
        <w:rPr>
          <w:rFonts w:eastAsia="等线"/>
          <w:b/>
          <w:lang w:val="en-US" w:eastAsia="zh-CN"/>
        </w:rPr>
        <w:t>s</w:t>
      </w:r>
      <w:r w:rsidRPr="007D6555">
        <w:rPr>
          <w:rFonts w:eastAsia="等线"/>
          <w:b/>
          <w:lang w:val="en-US" w:eastAsia="zh-CN"/>
        </w:rPr>
        <w:t xml:space="preserve"> for </w:t>
      </w:r>
      <w:r>
        <w:rPr>
          <w:rFonts w:eastAsia="等线"/>
          <w:b/>
          <w:lang w:val="en-US" w:eastAsia="zh-CN"/>
        </w:rPr>
        <w:t xml:space="preserve">PC2 with </w:t>
      </w:r>
      <w:r w:rsidRPr="007D6555">
        <w:rPr>
          <w:rFonts w:eastAsia="等线"/>
          <w:b/>
          <w:lang w:val="en-US" w:eastAsia="zh-CN"/>
        </w:rPr>
        <w:t xml:space="preserve">1Tx and 2Tx, then AMPR table </w:t>
      </w:r>
      <w:r>
        <w:rPr>
          <w:rFonts w:eastAsia="等线"/>
          <w:b/>
          <w:lang w:val="en-US" w:eastAsia="zh-CN"/>
        </w:rPr>
        <w:t>4 and 5</w:t>
      </w:r>
      <w:r w:rsidRPr="007D6555">
        <w:rPr>
          <w:rFonts w:eastAsia="等线"/>
          <w:b/>
          <w:lang w:val="en-US" w:eastAsia="zh-CN"/>
        </w:rPr>
        <w:t xml:space="preserve"> can be used.</w:t>
      </w:r>
    </w:p>
    <w:p w14:paraId="46AB1AE7" w14:textId="77777777" w:rsidR="005167D8" w:rsidRDefault="005167D8" w:rsidP="005167D8">
      <w:pPr>
        <w:jc w:val="center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Table 4 AMPR for 1T PC2</w:t>
      </w:r>
    </w:p>
    <w:tbl>
      <w:tblPr>
        <w:tblStyle w:val="af8"/>
        <w:tblW w:w="0" w:type="auto"/>
        <w:jc w:val="center"/>
        <w:tblLook w:val="04A0" w:firstRow="1" w:lastRow="0" w:firstColumn="1" w:lastColumn="0" w:noHBand="0" w:noVBand="1"/>
      </w:tblPr>
      <w:tblGrid>
        <w:gridCol w:w="1189"/>
        <w:gridCol w:w="932"/>
        <w:gridCol w:w="929"/>
        <w:gridCol w:w="923"/>
        <w:gridCol w:w="925"/>
        <w:gridCol w:w="933"/>
        <w:gridCol w:w="922"/>
        <w:gridCol w:w="933"/>
        <w:gridCol w:w="936"/>
      </w:tblGrid>
      <w:tr w:rsidR="005167D8" w:rsidRPr="00951AFD" w14:paraId="722B2BB9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2D33D7C7" w14:textId="77777777" w:rsidR="005167D8" w:rsidRPr="00951AFD" w:rsidRDefault="005167D8" w:rsidP="00CD7AC0">
            <w:pPr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3709" w:type="dxa"/>
            <w:gridSpan w:val="4"/>
          </w:tcPr>
          <w:p w14:paraId="38E9A830" w14:textId="77777777" w:rsidR="005167D8" w:rsidRPr="008E6A5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D</w:t>
            </w:r>
            <w:r>
              <w:rPr>
                <w:rFonts w:eastAsiaTheme="minorEastAsia"/>
                <w:lang w:eastAsia="zh-CN"/>
              </w:rPr>
              <w:t>FT-S-OFDM</w:t>
            </w:r>
          </w:p>
        </w:tc>
        <w:tc>
          <w:tcPr>
            <w:tcW w:w="3724" w:type="dxa"/>
            <w:gridSpan w:val="4"/>
          </w:tcPr>
          <w:p w14:paraId="76E60A6F" w14:textId="77777777" w:rsidR="005167D8" w:rsidRPr="008E6A5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C</w:t>
            </w:r>
            <w:r>
              <w:rPr>
                <w:rFonts w:eastAsiaTheme="minorEastAsia"/>
                <w:lang w:eastAsia="zh-CN"/>
              </w:rPr>
              <w:t>P-OFDM</w:t>
            </w:r>
          </w:p>
        </w:tc>
      </w:tr>
      <w:tr w:rsidR="005167D8" w:rsidRPr="00951AFD" w14:paraId="279F08E6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7D394B85" w14:textId="77777777" w:rsidR="005167D8" w:rsidRPr="00951AFD" w:rsidRDefault="005167D8" w:rsidP="00CD7AC0">
            <w:pPr>
              <w:jc w:val="center"/>
            </w:pPr>
          </w:p>
        </w:tc>
        <w:tc>
          <w:tcPr>
            <w:tcW w:w="932" w:type="dxa"/>
            <w:vAlign w:val="bottom"/>
          </w:tcPr>
          <w:p w14:paraId="1A131C23" w14:textId="77777777" w:rsidR="005167D8" w:rsidRPr="008E6A5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3</w:t>
            </w:r>
          </w:p>
        </w:tc>
        <w:tc>
          <w:tcPr>
            <w:tcW w:w="929" w:type="dxa"/>
            <w:vAlign w:val="bottom"/>
          </w:tcPr>
          <w:p w14:paraId="6A2B3711" w14:textId="77777777" w:rsidR="005167D8" w:rsidRPr="008E6A5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4</w:t>
            </w:r>
          </w:p>
        </w:tc>
        <w:tc>
          <w:tcPr>
            <w:tcW w:w="923" w:type="dxa"/>
            <w:vAlign w:val="bottom"/>
          </w:tcPr>
          <w:p w14:paraId="16EC648A" w14:textId="77777777" w:rsidR="005167D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5</w:t>
            </w:r>
          </w:p>
        </w:tc>
        <w:tc>
          <w:tcPr>
            <w:tcW w:w="925" w:type="dxa"/>
            <w:vAlign w:val="bottom"/>
          </w:tcPr>
          <w:p w14:paraId="05D9C20D" w14:textId="77777777" w:rsidR="005167D8" w:rsidRPr="008E6A5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6</w:t>
            </w:r>
          </w:p>
        </w:tc>
        <w:tc>
          <w:tcPr>
            <w:tcW w:w="933" w:type="dxa"/>
            <w:vAlign w:val="bottom"/>
          </w:tcPr>
          <w:p w14:paraId="0DF61DE1" w14:textId="77777777" w:rsidR="005167D8" w:rsidRPr="00B910E9" w:rsidRDefault="005167D8" w:rsidP="00CD7AC0">
            <w:pPr>
              <w:jc w:val="center"/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3</w:t>
            </w:r>
          </w:p>
        </w:tc>
        <w:tc>
          <w:tcPr>
            <w:tcW w:w="922" w:type="dxa"/>
            <w:vAlign w:val="bottom"/>
          </w:tcPr>
          <w:p w14:paraId="35E4FA36" w14:textId="77777777" w:rsidR="005167D8" w:rsidRPr="00B910E9" w:rsidRDefault="005167D8" w:rsidP="00CD7AC0">
            <w:pPr>
              <w:jc w:val="center"/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4</w:t>
            </w:r>
          </w:p>
        </w:tc>
        <w:tc>
          <w:tcPr>
            <w:tcW w:w="933" w:type="dxa"/>
            <w:vAlign w:val="bottom"/>
          </w:tcPr>
          <w:p w14:paraId="2C5FA94F" w14:textId="77777777" w:rsidR="005167D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5</w:t>
            </w:r>
          </w:p>
        </w:tc>
        <w:tc>
          <w:tcPr>
            <w:tcW w:w="936" w:type="dxa"/>
            <w:vAlign w:val="bottom"/>
          </w:tcPr>
          <w:p w14:paraId="6CEEFE4F" w14:textId="77777777" w:rsidR="005167D8" w:rsidRPr="00080472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6</w:t>
            </w:r>
          </w:p>
        </w:tc>
      </w:tr>
      <w:tr w:rsidR="005167D8" w:rsidRPr="00951AFD" w14:paraId="649129E0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1B251E1F" w14:textId="77777777" w:rsidR="005167D8" w:rsidRPr="00951AFD" w:rsidRDefault="005167D8" w:rsidP="00CD7AC0">
            <w:pPr>
              <w:jc w:val="center"/>
            </w:pPr>
            <w:r w:rsidRPr="00951AFD">
              <w:t>Pi/2 BPSK</w:t>
            </w:r>
          </w:p>
        </w:tc>
        <w:tc>
          <w:tcPr>
            <w:tcW w:w="932" w:type="dxa"/>
          </w:tcPr>
          <w:p w14:paraId="7A01586F" w14:textId="77777777" w:rsidR="005167D8" w:rsidRPr="00376609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2</w:t>
            </w:r>
          </w:p>
        </w:tc>
        <w:tc>
          <w:tcPr>
            <w:tcW w:w="929" w:type="dxa"/>
          </w:tcPr>
          <w:p w14:paraId="20AA9DFA" w14:textId="77777777" w:rsidR="005167D8" w:rsidRPr="00376609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8</w:t>
            </w:r>
          </w:p>
        </w:tc>
        <w:tc>
          <w:tcPr>
            <w:tcW w:w="923" w:type="dxa"/>
          </w:tcPr>
          <w:p w14:paraId="4C7B38D7" w14:textId="77777777" w:rsidR="005167D8" w:rsidRPr="006014FC" w:rsidRDefault="005167D8" w:rsidP="00CD7AC0">
            <w:pPr>
              <w:jc w:val="center"/>
            </w:pPr>
            <w:r w:rsidRPr="006014FC">
              <w:t>5</w:t>
            </w:r>
          </w:p>
        </w:tc>
        <w:tc>
          <w:tcPr>
            <w:tcW w:w="925" w:type="dxa"/>
          </w:tcPr>
          <w:p w14:paraId="2E4072B6" w14:textId="77777777" w:rsidR="005167D8" w:rsidRPr="00376609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2</w:t>
            </w:r>
          </w:p>
        </w:tc>
        <w:tc>
          <w:tcPr>
            <w:tcW w:w="933" w:type="dxa"/>
          </w:tcPr>
          <w:p w14:paraId="797D8B74" w14:textId="77777777" w:rsidR="005167D8" w:rsidRPr="00B910E9" w:rsidRDefault="005167D8" w:rsidP="00CD7AC0">
            <w:pPr>
              <w:jc w:val="center"/>
            </w:pPr>
          </w:p>
        </w:tc>
        <w:tc>
          <w:tcPr>
            <w:tcW w:w="922" w:type="dxa"/>
          </w:tcPr>
          <w:p w14:paraId="605BCB16" w14:textId="77777777" w:rsidR="005167D8" w:rsidRPr="00B910E9" w:rsidRDefault="005167D8" w:rsidP="00CD7AC0">
            <w:pPr>
              <w:jc w:val="center"/>
            </w:pPr>
          </w:p>
        </w:tc>
        <w:tc>
          <w:tcPr>
            <w:tcW w:w="933" w:type="dxa"/>
          </w:tcPr>
          <w:p w14:paraId="3C8B0533" w14:textId="77777777" w:rsidR="005167D8" w:rsidRPr="00B910E9" w:rsidRDefault="005167D8" w:rsidP="00CD7AC0">
            <w:pPr>
              <w:jc w:val="center"/>
            </w:pPr>
          </w:p>
        </w:tc>
        <w:tc>
          <w:tcPr>
            <w:tcW w:w="936" w:type="dxa"/>
          </w:tcPr>
          <w:p w14:paraId="3C53592F" w14:textId="77777777" w:rsidR="005167D8" w:rsidRPr="00B910E9" w:rsidRDefault="005167D8" w:rsidP="00CD7AC0">
            <w:pPr>
              <w:jc w:val="center"/>
            </w:pPr>
          </w:p>
        </w:tc>
      </w:tr>
      <w:tr w:rsidR="005167D8" w:rsidRPr="00951AFD" w14:paraId="5A30C27F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3000735B" w14:textId="77777777" w:rsidR="005167D8" w:rsidRPr="00951AFD" w:rsidRDefault="005167D8" w:rsidP="00CD7AC0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QPSK</w:t>
            </w:r>
          </w:p>
        </w:tc>
        <w:tc>
          <w:tcPr>
            <w:tcW w:w="932" w:type="dxa"/>
          </w:tcPr>
          <w:p w14:paraId="1C564300" w14:textId="77777777" w:rsidR="005167D8" w:rsidRPr="00C245E0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4</w:t>
            </w:r>
          </w:p>
        </w:tc>
        <w:tc>
          <w:tcPr>
            <w:tcW w:w="929" w:type="dxa"/>
          </w:tcPr>
          <w:p w14:paraId="345521C8" w14:textId="77777777" w:rsidR="005167D8" w:rsidRPr="00C245E0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10</w:t>
            </w:r>
          </w:p>
        </w:tc>
        <w:tc>
          <w:tcPr>
            <w:tcW w:w="923" w:type="dxa"/>
          </w:tcPr>
          <w:p w14:paraId="40FDB3C6" w14:textId="77777777" w:rsidR="005167D8" w:rsidRPr="006014FC" w:rsidRDefault="005167D8" w:rsidP="00CD7AC0">
            <w:pPr>
              <w:jc w:val="center"/>
            </w:pPr>
            <w:r w:rsidRPr="006014FC">
              <w:t>5</w:t>
            </w:r>
          </w:p>
        </w:tc>
        <w:tc>
          <w:tcPr>
            <w:tcW w:w="925" w:type="dxa"/>
          </w:tcPr>
          <w:p w14:paraId="5FE67CA8" w14:textId="77777777" w:rsidR="005167D8" w:rsidRPr="00C245E0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4</w:t>
            </w:r>
          </w:p>
        </w:tc>
        <w:tc>
          <w:tcPr>
            <w:tcW w:w="933" w:type="dxa"/>
          </w:tcPr>
          <w:p w14:paraId="28492F0C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6</w:t>
            </w:r>
          </w:p>
        </w:tc>
        <w:tc>
          <w:tcPr>
            <w:tcW w:w="922" w:type="dxa"/>
          </w:tcPr>
          <w:p w14:paraId="1A9E960F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13</w:t>
            </w:r>
          </w:p>
        </w:tc>
        <w:tc>
          <w:tcPr>
            <w:tcW w:w="933" w:type="dxa"/>
          </w:tcPr>
          <w:p w14:paraId="50EF87DA" w14:textId="77777777" w:rsidR="005167D8" w:rsidRPr="006014FC" w:rsidRDefault="005167D8" w:rsidP="00CD7AC0">
            <w:pPr>
              <w:jc w:val="center"/>
            </w:pPr>
            <w:r w:rsidRPr="006014FC">
              <w:t>8</w:t>
            </w:r>
          </w:p>
        </w:tc>
        <w:tc>
          <w:tcPr>
            <w:tcW w:w="936" w:type="dxa"/>
          </w:tcPr>
          <w:p w14:paraId="103B9E33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6</w:t>
            </w:r>
          </w:p>
        </w:tc>
      </w:tr>
      <w:tr w:rsidR="005167D8" w:rsidRPr="00951AFD" w14:paraId="569D089D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1BA27647" w14:textId="77777777" w:rsidR="005167D8" w:rsidRPr="00951AFD" w:rsidRDefault="005167D8" w:rsidP="00CD7AC0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16QAM</w:t>
            </w:r>
          </w:p>
        </w:tc>
        <w:tc>
          <w:tcPr>
            <w:tcW w:w="932" w:type="dxa"/>
          </w:tcPr>
          <w:p w14:paraId="42A04A19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5</w:t>
            </w:r>
          </w:p>
        </w:tc>
        <w:tc>
          <w:tcPr>
            <w:tcW w:w="929" w:type="dxa"/>
          </w:tcPr>
          <w:p w14:paraId="1A4785CA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10</w:t>
            </w:r>
          </w:p>
        </w:tc>
        <w:tc>
          <w:tcPr>
            <w:tcW w:w="923" w:type="dxa"/>
          </w:tcPr>
          <w:p w14:paraId="44E44EA7" w14:textId="77777777" w:rsidR="005167D8" w:rsidRPr="006014FC" w:rsidRDefault="005167D8" w:rsidP="00CD7AC0">
            <w:pPr>
              <w:jc w:val="center"/>
            </w:pPr>
            <w:r w:rsidRPr="006014FC">
              <w:t>6</w:t>
            </w:r>
          </w:p>
        </w:tc>
        <w:tc>
          <w:tcPr>
            <w:tcW w:w="925" w:type="dxa"/>
          </w:tcPr>
          <w:p w14:paraId="05AA4652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5</w:t>
            </w:r>
          </w:p>
        </w:tc>
        <w:tc>
          <w:tcPr>
            <w:tcW w:w="933" w:type="dxa"/>
          </w:tcPr>
          <w:p w14:paraId="70586F9C" w14:textId="77777777" w:rsidR="005167D8" w:rsidRPr="00B910E9" w:rsidRDefault="005167D8" w:rsidP="00CD7AC0">
            <w:pPr>
              <w:jc w:val="center"/>
            </w:pPr>
            <w:r w:rsidRPr="006014FC">
              <w:t>6</w:t>
            </w:r>
          </w:p>
        </w:tc>
        <w:tc>
          <w:tcPr>
            <w:tcW w:w="922" w:type="dxa"/>
          </w:tcPr>
          <w:p w14:paraId="0BBE99E1" w14:textId="77777777" w:rsidR="005167D8" w:rsidRPr="00951AFD" w:rsidRDefault="005167D8" w:rsidP="00CD7AC0">
            <w:pPr>
              <w:jc w:val="center"/>
            </w:pPr>
            <w:r w:rsidRPr="006014FC">
              <w:t>13</w:t>
            </w:r>
          </w:p>
        </w:tc>
        <w:tc>
          <w:tcPr>
            <w:tcW w:w="933" w:type="dxa"/>
          </w:tcPr>
          <w:p w14:paraId="2A21F6ED" w14:textId="77777777" w:rsidR="005167D8" w:rsidRPr="006014FC" w:rsidRDefault="005167D8" w:rsidP="00CD7AC0">
            <w:pPr>
              <w:jc w:val="center"/>
            </w:pPr>
            <w:r w:rsidRPr="006014FC">
              <w:t>8</w:t>
            </w:r>
          </w:p>
        </w:tc>
        <w:tc>
          <w:tcPr>
            <w:tcW w:w="936" w:type="dxa"/>
          </w:tcPr>
          <w:p w14:paraId="740A9FB0" w14:textId="77777777" w:rsidR="005167D8" w:rsidRPr="00B910E9" w:rsidRDefault="005167D8" w:rsidP="00CD7AC0">
            <w:pPr>
              <w:jc w:val="center"/>
            </w:pPr>
            <w:r w:rsidRPr="006014FC">
              <w:t>6</w:t>
            </w:r>
          </w:p>
        </w:tc>
      </w:tr>
      <w:tr w:rsidR="005167D8" w:rsidRPr="00951AFD" w14:paraId="13B258A6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61605B9B" w14:textId="77777777" w:rsidR="005167D8" w:rsidRPr="00951AFD" w:rsidRDefault="005167D8" w:rsidP="00CD7AC0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64QAM</w:t>
            </w:r>
          </w:p>
        </w:tc>
        <w:tc>
          <w:tcPr>
            <w:tcW w:w="932" w:type="dxa"/>
          </w:tcPr>
          <w:p w14:paraId="48A72AB7" w14:textId="77777777" w:rsidR="005167D8" w:rsidRPr="009D359A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5</w:t>
            </w:r>
          </w:p>
        </w:tc>
        <w:tc>
          <w:tcPr>
            <w:tcW w:w="929" w:type="dxa"/>
          </w:tcPr>
          <w:p w14:paraId="501E8D6A" w14:textId="77777777" w:rsidR="005167D8" w:rsidRPr="009D359A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10</w:t>
            </w:r>
          </w:p>
        </w:tc>
        <w:tc>
          <w:tcPr>
            <w:tcW w:w="923" w:type="dxa"/>
          </w:tcPr>
          <w:p w14:paraId="3F23FAAB" w14:textId="77777777" w:rsidR="005167D8" w:rsidRPr="006014FC" w:rsidRDefault="005167D8" w:rsidP="00CD7AC0">
            <w:pPr>
              <w:jc w:val="center"/>
            </w:pPr>
            <w:r w:rsidRPr="006014FC">
              <w:t>6</w:t>
            </w:r>
          </w:p>
        </w:tc>
        <w:tc>
          <w:tcPr>
            <w:tcW w:w="925" w:type="dxa"/>
          </w:tcPr>
          <w:p w14:paraId="62543FD2" w14:textId="77777777" w:rsidR="005167D8" w:rsidRPr="009D359A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5</w:t>
            </w:r>
          </w:p>
        </w:tc>
        <w:tc>
          <w:tcPr>
            <w:tcW w:w="933" w:type="dxa"/>
          </w:tcPr>
          <w:p w14:paraId="552142FD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6</w:t>
            </w:r>
          </w:p>
        </w:tc>
        <w:tc>
          <w:tcPr>
            <w:tcW w:w="922" w:type="dxa"/>
          </w:tcPr>
          <w:p w14:paraId="7813CCBB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14</w:t>
            </w:r>
          </w:p>
        </w:tc>
        <w:tc>
          <w:tcPr>
            <w:tcW w:w="933" w:type="dxa"/>
          </w:tcPr>
          <w:p w14:paraId="2AA2268F" w14:textId="77777777" w:rsidR="005167D8" w:rsidRPr="006014FC" w:rsidRDefault="005167D8" w:rsidP="00CD7AC0">
            <w:pPr>
              <w:jc w:val="center"/>
            </w:pPr>
            <w:r w:rsidRPr="006014FC">
              <w:t>8</w:t>
            </w:r>
          </w:p>
        </w:tc>
        <w:tc>
          <w:tcPr>
            <w:tcW w:w="936" w:type="dxa"/>
          </w:tcPr>
          <w:p w14:paraId="29AE02E8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6</w:t>
            </w:r>
          </w:p>
        </w:tc>
      </w:tr>
      <w:tr w:rsidR="005167D8" w:rsidRPr="00951AFD" w14:paraId="483E4B98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3BFF8E07" w14:textId="77777777" w:rsidR="005167D8" w:rsidRPr="00951AFD" w:rsidRDefault="005167D8" w:rsidP="00CD7AC0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256QAM</w:t>
            </w:r>
          </w:p>
        </w:tc>
        <w:tc>
          <w:tcPr>
            <w:tcW w:w="932" w:type="dxa"/>
          </w:tcPr>
          <w:p w14:paraId="55F88573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5</w:t>
            </w:r>
          </w:p>
        </w:tc>
        <w:tc>
          <w:tcPr>
            <w:tcW w:w="929" w:type="dxa"/>
          </w:tcPr>
          <w:p w14:paraId="3A245DA0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10</w:t>
            </w:r>
          </w:p>
        </w:tc>
        <w:tc>
          <w:tcPr>
            <w:tcW w:w="923" w:type="dxa"/>
          </w:tcPr>
          <w:p w14:paraId="20289C97" w14:textId="77777777" w:rsidR="005167D8" w:rsidRPr="006014FC" w:rsidRDefault="005167D8" w:rsidP="00CD7AC0">
            <w:pPr>
              <w:jc w:val="center"/>
            </w:pPr>
            <w:r w:rsidRPr="006014FC">
              <w:t>6</w:t>
            </w:r>
          </w:p>
        </w:tc>
        <w:tc>
          <w:tcPr>
            <w:tcW w:w="925" w:type="dxa"/>
          </w:tcPr>
          <w:p w14:paraId="510C220C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5</w:t>
            </w:r>
          </w:p>
        </w:tc>
        <w:tc>
          <w:tcPr>
            <w:tcW w:w="933" w:type="dxa"/>
          </w:tcPr>
          <w:p w14:paraId="5983145A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6</w:t>
            </w:r>
          </w:p>
        </w:tc>
        <w:tc>
          <w:tcPr>
            <w:tcW w:w="922" w:type="dxa"/>
          </w:tcPr>
          <w:p w14:paraId="14B0B36A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14</w:t>
            </w:r>
          </w:p>
        </w:tc>
        <w:tc>
          <w:tcPr>
            <w:tcW w:w="933" w:type="dxa"/>
          </w:tcPr>
          <w:p w14:paraId="59DFA081" w14:textId="77777777" w:rsidR="005167D8" w:rsidRPr="006014FC" w:rsidRDefault="005167D8" w:rsidP="00CD7AC0">
            <w:pPr>
              <w:jc w:val="center"/>
            </w:pPr>
            <w:r w:rsidRPr="006014FC">
              <w:t>8</w:t>
            </w:r>
          </w:p>
        </w:tc>
        <w:tc>
          <w:tcPr>
            <w:tcW w:w="936" w:type="dxa"/>
          </w:tcPr>
          <w:p w14:paraId="731D5B23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6014FC">
              <w:t>6</w:t>
            </w:r>
          </w:p>
        </w:tc>
      </w:tr>
    </w:tbl>
    <w:p w14:paraId="18E6E60E" w14:textId="77777777" w:rsidR="005167D8" w:rsidRDefault="005167D8" w:rsidP="005167D8">
      <w:pPr>
        <w:jc w:val="center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Table 5 AMPR for 2T PC2</w:t>
      </w:r>
    </w:p>
    <w:tbl>
      <w:tblPr>
        <w:tblStyle w:val="af8"/>
        <w:tblW w:w="0" w:type="auto"/>
        <w:jc w:val="center"/>
        <w:tblLook w:val="04A0" w:firstRow="1" w:lastRow="0" w:firstColumn="1" w:lastColumn="0" w:noHBand="0" w:noVBand="1"/>
      </w:tblPr>
      <w:tblGrid>
        <w:gridCol w:w="1189"/>
        <w:gridCol w:w="932"/>
        <w:gridCol w:w="929"/>
        <w:gridCol w:w="923"/>
        <w:gridCol w:w="925"/>
        <w:gridCol w:w="933"/>
        <w:gridCol w:w="922"/>
        <w:gridCol w:w="933"/>
        <w:gridCol w:w="936"/>
      </w:tblGrid>
      <w:tr w:rsidR="005167D8" w:rsidRPr="00951AFD" w14:paraId="5C9D7155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6D1466C6" w14:textId="77777777" w:rsidR="005167D8" w:rsidRPr="00951AFD" w:rsidRDefault="005167D8" w:rsidP="00CD7AC0">
            <w:pPr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3709" w:type="dxa"/>
            <w:gridSpan w:val="4"/>
          </w:tcPr>
          <w:p w14:paraId="42B7A2E8" w14:textId="77777777" w:rsidR="005167D8" w:rsidRPr="008E6A5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D</w:t>
            </w:r>
            <w:r>
              <w:rPr>
                <w:rFonts w:eastAsiaTheme="minorEastAsia"/>
                <w:lang w:eastAsia="zh-CN"/>
              </w:rPr>
              <w:t>FT-S-OFDM</w:t>
            </w:r>
          </w:p>
        </w:tc>
        <w:tc>
          <w:tcPr>
            <w:tcW w:w="3724" w:type="dxa"/>
            <w:gridSpan w:val="4"/>
          </w:tcPr>
          <w:p w14:paraId="19F16431" w14:textId="77777777" w:rsidR="005167D8" w:rsidRPr="008E6A5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C</w:t>
            </w:r>
            <w:r>
              <w:rPr>
                <w:rFonts w:eastAsiaTheme="minorEastAsia"/>
                <w:lang w:eastAsia="zh-CN"/>
              </w:rPr>
              <w:t>P-OFDM</w:t>
            </w:r>
          </w:p>
        </w:tc>
      </w:tr>
      <w:tr w:rsidR="005167D8" w:rsidRPr="00951AFD" w14:paraId="7BBF65CE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1F11B94D" w14:textId="77777777" w:rsidR="005167D8" w:rsidRPr="00951AFD" w:rsidRDefault="005167D8" w:rsidP="00CD7AC0">
            <w:pPr>
              <w:jc w:val="center"/>
            </w:pPr>
          </w:p>
        </w:tc>
        <w:tc>
          <w:tcPr>
            <w:tcW w:w="932" w:type="dxa"/>
            <w:vAlign w:val="bottom"/>
          </w:tcPr>
          <w:p w14:paraId="05FE7646" w14:textId="77777777" w:rsidR="005167D8" w:rsidRPr="008E6A5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3</w:t>
            </w:r>
          </w:p>
        </w:tc>
        <w:tc>
          <w:tcPr>
            <w:tcW w:w="929" w:type="dxa"/>
            <w:vAlign w:val="bottom"/>
          </w:tcPr>
          <w:p w14:paraId="0E0C10DB" w14:textId="77777777" w:rsidR="005167D8" w:rsidRPr="008E6A5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4</w:t>
            </w:r>
          </w:p>
        </w:tc>
        <w:tc>
          <w:tcPr>
            <w:tcW w:w="923" w:type="dxa"/>
            <w:vAlign w:val="bottom"/>
          </w:tcPr>
          <w:p w14:paraId="7FEF6896" w14:textId="77777777" w:rsidR="005167D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5</w:t>
            </w:r>
          </w:p>
        </w:tc>
        <w:tc>
          <w:tcPr>
            <w:tcW w:w="925" w:type="dxa"/>
            <w:vAlign w:val="bottom"/>
          </w:tcPr>
          <w:p w14:paraId="1E8C4A31" w14:textId="77777777" w:rsidR="005167D8" w:rsidRPr="008E6A5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6</w:t>
            </w:r>
          </w:p>
        </w:tc>
        <w:tc>
          <w:tcPr>
            <w:tcW w:w="933" w:type="dxa"/>
            <w:vAlign w:val="bottom"/>
          </w:tcPr>
          <w:p w14:paraId="0706EB7B" w14:textId="77777777" w:rsidR="005167D8" w:rsidRPr="00B910E9" w:rsidRDefault="005167D8" w:rsidP="00CD7AC0">
            <w:pPr>
              <w:jc w:val="center"/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3</w:t>
            </w:r>
          </w:p>
        </w:tc>
        <w:tc>
          <w:tcPr>
            <w:tcW w:w="922" w:type="dxa"/>
            <w:vAlign w:val="bottom"/>
          </w:tcPr>
          <w:p w14:paraId="2F849192" w14:textId="77777777" w:rsidR="005167D8" w:rsidRPr="00B910E9" w:rsidRDefault="005167D8" w:rsidP="00CD7AC0">
            <w:pPr>
              <w:jc w:val="center"/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4</w:t>
            </w:r>
          </w:p>
        </w:tc>
        <w:tc>
          <w:tcPr>
            <w:tcW w:w="933" w:type="dxa"/>
            <w:vAlign w:val="bottom"/>
          </w:tcPr>
          <w:p w14:paraId="0BD1573F" w14:textId="77777777" w:rsidR="005167D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5</w:t>
            </w:r>
          </w:p>
        </w:tc>
        <w:tc>
          <w:tcPr>
            <w:tcW w:w="936" w:type="dxa"/>
            <w:vAlign w:val="bottom"/>
          </w:tcPr>
          <w:p w14:paraId="790CD11E" w14:textId="77777777" w:rsidR="005167D8" w:rsidRPr="00080472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6</w:t>
            </w:r>
          </w:p>
        </w:tc>
      </w:tr>
      <w:tr w:rsidR="005167D8" w:rsidRPr="00951AFD" w14:paraId="590FD75D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78B17E0D" w14:textId="77777777" w:rsidR="005167D8" w:rsidRPr="00951AFD" w:rsidRDefault="005167D8" w:rsidP="00CD7AC0">
            <w:pPr>
              <w:jc w:val="center"/>
            </w:pPr>
            <w:r w:rsidRPr="00951AFD">
              <w:t>Pi/2 BPSK</w:t>
            </w:r>
          </w:p>
        </w:tc>
        <w:tc>
          <w:tcPr>
            <w:tcW w:w="932" w:type="dxa"/>
          </w:tcPr>
          <w:p w14:paraId="4C3DC06B" w14:textId="77777777" w:rsidR="005167D8" w:rsidRPr="00376609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3</w:t>
            </w:r>
          </w:p>
        </w:tc>
        <w:tc>
          <w:tcPr>
            <w:tcW w:w="929" w:type="dxa"/>
          </w:tcPr>
          <w:p w14:paraId="780BA0E9" w14:textId="77777777" w:rsidR="005167D8" w:rsidRPr="00376609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10</w:t>
            </w:r>
          </w:p>
        </w:tc>
        <w:tc>
          <w:tcPr>
            <w:tcW w:w="923" w:type="dxa"/>
          </w:tcPr>
          <w:p w14:paraId="7128F4E4" w14:textId="77777777" w:rsidR="005167D8" w:rsidRPr="006014FC" w:rsidRDefault="005167D8" w:rsidP="00CD7AC0">
            <w:pPr>
              <w:jc w:val="center"/>
            </w:pPr>
            <w:r w:rsidRPr="00211BE6">
              <w:t>5</w:t>
            </w:r>
          </w:p>
        </w:tc>
        <w:tc>
          <w:tcPr>
            <w:tcW w:w="925" w:type="dxa"/>
          </w:tcPr>
          <w:p w14:paraId="4B47BE8C" w14:textId="77777777" w:rsidR="005167D8" w:rsidRPr="00376609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3</w:t>
            </w:r>
          </w:p>
        </w:tc>
        <w:tc>
          <w:tcPr>
            <w:tcW w:w="933" w:type="dxa"/>
          </w:tcPr>
          <w:p w14:paraId="1A65D41B" w14:textId="77777777" w:rsidR="005167D8" w:rsidRPr="00B910E9" w:rsidRDefault="005167D8" w:rsidP="00CD7AC0">
            <w:pPr>
              <w:jc w:val="center"/>
            </w:pPr>
          </w:p>
        </w:tc>
        <w:tc>
          <w:tcPr>
            <w:tcW w:w="922" w:type="dxa"/>
          </w:tcPr>
          <w:p w14:paraId="4F86E214" w14:textId="77777777" w:rsidR="005167D8" w:rsidRPr="00B910E9" w:rsidRDefault="005167D8" w:rsidP="00CD7AC0">
            <w:pPr>
              <w:jc w:val="center"/>
            </w:pPr>
          </w:p>
        </w:tc>
        <w:tc>
          <w:tcPr>
            <w:tcW w:w="933" w:type="dxa"/>
          </w:tcPr>
          <w:p w14:paraId="049C040B" w14:textId="77777777" w:rsidR="005167D8" w:rsidRPr="00B910E9" w:rsidRDefault="005167D8" w:rsidP="00CD7AC0">
            <w:pPr>
              <w:jc w:val="center"/>
            </w:pPr>
          </w:p>
        </w:tc>
        <w:tc>
          <w:tcPr>
            <w:tcW w:w="936" w:type="dxa"/>
          </w:tcPr>
          <w:p w14:paraId="7053C740" w14:textId="77777777" w:rsidR="005167D8" w:rsidRPr="00B910E9" w:rsidRDefault="005167D8" w:rsidP="00CD7AC0">
            <w:pPr>
              <w:jc w:val="center"/>
            </w:pPr>
          </w:p>
        </w:tc>
      </w:tr>
      <w:tr w:rsidR="005167D8" w:rsidRPr="00951AFD" w14:paraId="2ACC13CA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4FC5E107" w14:textId="77777777" w:rsidR="005167D8" w:rsidRPr="00951AFD" w:rsidRDefault="005167D8" w:rsidP="00CD7AC0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QPSK</w:t>
            </w:r>
          </w:p>
        </w:tc>
        <w:tc>
          <w:tcPr>
            <w:tcW w:w="932" w:type="dxa"/>
          </w:tcPr>
          <w:p w14:paraId="7556A600" w14:textId="77777777" w:rsidR="005167D8" w:rsidRPr="00C245E0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5</w:t>
            </w:r>
          </w:p>
        </w:tc>
        <w:tc>
          <w:tcPr>
            <w:tcW w:w="929" w:type="dxa"/>
          </w:tcPr>
          <w:p w14:paraId="182B53C0" w14:textId="77777777" w:rsidR="005167D8" w:rsidRPr="00C245E0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13</w:t>
            </w:r>
          </w:p>
        </w:tc>
        <w:tc>
          <w:tcPr>
            <w:tcW w:w="923" w:type="dxa"/>
          </w:tcPr>
          <w:p w14:paraId="5138A911" w14:textId="77777777" w:rsidR="005167D8" w:rsidRPr="006014FC" w:rsidRDefault="005167D8" w:rsidP="00CD7AC0">
            <w:pPr>
              <w:jc w:val="center"/>
            </w:pPr>
            <w:r w:rsidRPr="00211BE6">
              <w:t>7</w:t>
            </w:r>
          </w:p>
        </w:tc>
        <w:tc>
          <w:tcPr>
            <w:tcW w:w="925" w:type="dxa"/>
          </w:tcPr>
          <w:p w14:paraId="05BAD37C" w14:textId="77777777" w:rsidR="005167D8" w:rsidRPr="00C245E0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5</w:t>
            </w:r>
          </w:p>
        </w:tc>
        <w:tc>
          <w:tcPr>
            <w:tcW w:w="933" w:type="dxa"/>
          </w:tcPr>
          <w:p w14:paraId="6B4FFB82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  <w:tc>
          <w:tcPr>
            <w:tcW w:w="922" w:type="dxa"/>
          </w:tcPr>
          <w:p w14:paraId="7670A4A8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13</w:t>
            </w:r>
          </w:p>
        </w:tc>
        <w:tc>
          <w:tcPr>
            <w:tcW w:w="933" w:type="dxa"/>
          </w:tcPr>
          <w:p w14:paraId="5A69B9BD" w14:textId="77777777" w:rsidR="005167D8" w:rsidRPr="006014FC" w:rsidRDefault="005167D8" w:rsidP="00CD7AC0">
            <w:pPr>
              <w:jc w:val="center"/>
            </w:pPr>
            <w:r w:rsidRPr="00211BE6">
              <w:t>8</w:t>
            </w:r>
          </w:p>
        </w:tc>
        <w:tc>
          <w:tcPr>
            <w:tcW w:w="936" w:type="dxa"/>
          </w:tcPr>
          <w:p w14:paraId="2507797A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</w:tr>
      <w:tr w:rsidR="005167D8" w:rsidRPr="00951AFD" w14:paraId="4FA61060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721FF762" w14:textId="77777777" w:rsidR="005167D8" w:rsidRPr="00951AFD" w:rsidRDefault="005167D8" w:rsidP="00CD7AC0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16QAM</w:t>
            </w:r>
          </w:p>
        </w:tc>
        <w:tc>
          <w:tcPr>
            <w:tcW w:w="932" w:type="dxa"/>
          </w:tcPr>
          <w:p w14:paraId="4F6263FC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  <w:tc>
          <w:tcPr>
            <w:tcW w:w="929" w:type="dxa"/>
          </w:tcPr>
          <w:p w14:paraId="0CA29E48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13</w:t>
            </w:r>
          </w:p>
        </w:tc>
        <w:tc>
          <w:tcPr>
            <w:tcW w:w="923" w:type="dxa"/>
          </w:tcPr>
          <w:p w14:paraId="559EDA91" w14:textId="77777777" w:rsidR="005167D8" w:rsidRPr="006014FC" w:rsidRDefault="005167D8" w:rsidP="00CD7AC0">
            <w:pPr>
              <w:jc w:val="center"/>
            </w:pPr>
            <w:r w:rsidRPr="00211BE6">
              <w:t>7</w:t>
            </w:r>
          </w:p>
        </w:tc>
        <w:tc>
          <w:tcPr>
            <w:tcW w:w="925" w:type="dxa"/>
          </w:tcPr>
          <w:p w14:paraId="4A33BF2C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  <w:tc>
          <w:tcPr>
            <w:tcW w:w="933" w:type="dxa"/>
          </w:tcPr>
          <w:p w14:paraId="3E39D44D" w14:textId="77777777" w:rsidR="005167D8" w:rsidRPr="00B910E9" w:rsidRDefault="005167D8" w:rsidP="00CD7AC0">
            <w:pPr>
              <w:jc w:val="center"/>
            </w:pPr>
            <w:r w:rsidRPr="00211BE6">
              <w:t>6</w:t>
            </w:r>
          </w:p>
        </w:tc>
        <w:tc>
          <w:tcPr>
            <w:tcW w:w="922" w:type="dxa"/>
          </w:tcPr>
          <w:p w14:paraId="4B92553B" w14:textId="77777777" w:rsidR="005167D8" w:rsidRPr="00951AFD" w:rsidRDefault="005167D8" w:rsidP="00CD7AC0">
            <w:pPr>
              <w:jc w:val="center"/>
            </w:pPr>
            <w:r w:rsidRPr="00211BE6">
              <w:t>13</w:t>
            </w:r>
          </w:p>
        </w:tc>
        <w:tc>
          <w:tcPr>
            <w:tcW w:w="933" w:type="dxa"/>
          </w:tcPr>
          <w:p w14:paraId="47DC884F" w14:textId="77777777" w:rsidR="005167D8" w:rsidRPr="006014FC" w:rsidRDefault="005167D8" w:rsidP="00CD7AC0">
            <w:pPr>
              <w:jc w:val="center"/>
            </w:pPr>
            <w:r w:rsidRPr="00211BE6">
              <w:t>8</w:t>
            </w:r>
          </w:p>
        </w:tc>
        <w:tc>
          <w:tcPr>
            <w:tcW w:w="936" w:type="dxa"/>
          </w:tcPr>
          <w:p w14:paraId="72660A4D" w14:textId="77777777" w:rsidR="005167D8" w:rsidRPr="00B910E9" w:rsidRDefault="005167D8" w:rsidP="00CD7AC0">
            <w:pPr>
              <w:jc w:val="center"/>
            </w:pPr>
            <w:r w:rsidRPr="00211BE6">
              <w:t>6</w:t>
            </w:r>
          </w:p>
        </w:tc>
      </w:tr>
      <w:tr w:rsidR="005167D8" w:rsidRPr="00951AFD" w14:paraId="5A082304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30CF1C00" w14:textId="77777777" w:rsidR="005167D8" w:rsidRPr="00951AFD" w:rsidRDefault="005167D8" w:rsidP="00CD7AC0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64QAM</w:t>
            </w:r>
          </w:p>
        </w:tc>
        <w:tc>
          <w:tcPr>
            <w:tcW w:w="932" w:type="dxa"/>
          </w:tcPr>
          <w:p w14:paraId="1471FFC6" w14:textId="77777777" w:rsidR="005167D8" w:rsidRPr="009D359A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  <w:tc>
          <w:tcPr>
            <w:tcW w:w="929" w:type="dxa"/>
          </w:tcPr>
          <w:p w14:paraId="746E0540" w14:textId="77777777" w:rsidR="005167D8" w:rsidRPr="009D359A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13</w:t>
            </w:r>
          </w:p>
        </w:tc>
        <w:tc>
          <w:tcPr>
            <w:tcW w:w="923" w:type="dxa"/>
          </w:tcPr>
          <w:p w14:paraId="3BCC5C8A" w14:textId="77777777" w:rsidR="005167D8" w:rsidRPr="006014FC" w:rsidRDefault="005167D8" w:rsidP="00CD7AC0">
            <w:pPr>
              <w:jc w:val="center"/>
            </w:pPr>
            <w:r w:rsidRPr="00211BE6">
              <w:t>7</w:t>
            </w:r>
          </w:p>
        </w:tc>
        <w:tc>
          <w:tcPr>
            <w:tcW w:w="925" w:type="dxa"/>
          </w:tcPr>
          <w:p w14:paraId="2A06F060" w14:textId="77777777" w:rsidR="005167D8" w:rsidRPr="009D359A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  <w:tc>
          <w:tcPr>
            <w:tcW w:w="933" w:type="dxa"/>
          </w:tcPr>
          <w:p w14:paraId="67406F56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  <w:tc>
          <w:tcPr>
            <w:tcW w:w="922" w:type="dxa"/>
          </w:tcPr>
          <w:p w14:paraId="2DFC15A1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13</w:t>
            </w:r>
          </w:p>
        </w:tc>
        <w:tc>
          <w:tcPr>
            <w:tcW w:w="933" w:type="dxa"/>
          </w:tcPr>
          <w:p w14:paraId="3AD67DBB" w14:textId="77777777" w:rsidR="005167D8" w:rsidRPr="006014FC" w:rsidRDefault="005167D8" w:rsidP="00CD7AC0">
            <w:pPr>
              <w:jc w:val="center"/>
            </w:pPr>
            <w:r w:rsidRPr="00211BE6">
              <w:t>8</w:t>
            </w:r>
          </w:p>
        </w:tc>
        <w:tc>
          <w:tcPr>
            <w:tcW w:w="936" w:type="dxa"/>
          </w:tcPr>
          <w:p w14:paraId="51A24A45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</w:tr>
      <w:tr w:rsidR="005167D8" w:rsidRPr="00951AFD" w14:paraId="66493290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05342427" w14:textId="77777777" w:rsidR="005167D8" w:rsidRPr="00951AFD" w:rsidRDefault="005167D8" w:rsidP="00CD7AC0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256QAM</w:t>
            </w:r>
          </w:p>
        </w:tc>
        <w:tc>
          <w:tcPr>
            <w:tcW w:w="932" w:type="dxa"/>
          </w:tcPr>
          <w:p w14:paraId="3C5B9B86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  <w:tc>
          <w:tcPr>
            <w:tcW w:w="929" w:type="dxa"/>
          </w:tcPr>
          <w:p w14:paraId="216A35BA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13</w:t>
            </w:r>
          </w:p>
        </w:tc>
        <w:tc>
          <w:tcPr>
            <w:tcW w:w="923" w:type="dxa"/>
          </w:tcPr>
          <w:p w14:paraId="029BF671" w14:textId="77777777" w:rsidR="005167D8" w:rsidRPr="006014FC" w:rsidRDefault="005167D8" w:rsidP="00CD7AC0">
            <w:pPr>
              <w:jc w:val="center"/>
            </w:pPr>
            <w:r w:rsidRPr="00211BE6">
              <w:t>7</w:t>
            </w:r>
          </w:p>
        </w:tc>
        <w:tc>
          <w:tcPr>
            <w:tcW w:w="925" w:type="dxa"/>
          </w:tcPr>
          <w:p w14:paraId="344A06AC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  <w:tc>
          <w:tcPr>
            <w:tcW w:w="933" w:type="dxa"/>
          </w:tcPr>
          <w:p w14:paraId="16EEC21E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  <w:tc>
          <w:tcPr>
            <w:tcW w:w="922" w:type="dxa"/>
          </w:tcPr>
          <w:p w14:paraId="6099A3E8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13</w:t>
            </w:r>
          </w:p>
        </w:tc>
        <w:tc>
          <w:tcPr>
            <w:tcW w:w="933" w:type="dxa"/>
          </w:tcPr>
          <w:p w14:paraId="0131DF2A" w14:textId="77777777" w:rsidR="005167D8" w:rsidRPr="006014FC" w:rsidRDefault="005167D8" w:rsidP="00CD7AC0">
            <w:pPr>
              <w:jc w:val="center"/>
            </w:pPr>
            <w:r w:rsidRPr="00211BE6">
              <w:t>8</w:t>
            </w:r>
          </w:p>
        </w:tc>
        <w:tc>
          <w:tcPr>
            <w:tcW w:w="936" w:type="dxa"/>
          </w:tcPr>
          <w:p w14:paraId="714B069A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211BE6">
              <w:t>6</w:t>
            </w:r>
          </w:p>
        </w:tc>
      </w:tr>
    </w:tbl>
    <w:p w14:paraId="76E4E827" w14:textId="77777777" w:rsidR="005167D8" w:rsidRDefault="005167D8" w:rsidP="005167D8">
      <w:pPr>
        <w:ind w:left="1418" w:hangingChars="709" w:hanging="1418"/>
        <w:rPr>
          <w:rFonts w:eastAsia="等线" w:hint="eastAsia"/>
          <w:b/>
          <w:lang w:val="en-US" w:eastAsia="zh-CN"/>
        </w:rPr>
      </w:pPr>
    </w:p>
    <w:p w14:paraId="66CCFB43" w14:textId="77777777" w:rsidR="005167D8" w:rsidRPr="007D6555" w:rsidRDefault="005167D8" w:rsidP="005167D8">
      <w:pPr>
        <w:ind w:left="1418" w:hangingChars="709" w:hanging="1418"/>
        <w:rPr>
          <w:rFonts w:eastAsiaTheme="minorEastAsia"/>
          <w:lang w:val="en-US" w:eastAsia="zh-CN"/>
        </w:rPr>
      </w:pPr>
      <w:r w:rsidRPr="00214022">
        <w:rPr>
          <w:rFonts w:eastAsia="等线" w:hint="eastAsia"/>
          <w:b/>
          <w:lang w:val="en-US" w:eastAsia="zh-CN"/>
        </w:rPr>
        <w:t>Proposal</w:t>
      </w:r>
      <w:r w:rsidRPr="00214022">
        <w:rPr>
          <w:rFonts w:eastAsia="等线"/>
          <w:b/>
          <w:lang w:val="en-US" w:eastAsia="zh-CN"/>
        </w:rPr>
        <w:t xml:space="preserve"> </w:t>
      </w:r>
      <w:r>
        <w:rPr>
          <w:rFonts w:eastAsia="等线"/>
          <w:b/>
          <w:lang w:val="en-US" w:eastAsia="zh-CN"/>
        </w:rPr>
        <w:t>4</w:t>
      </w:r>
      <w:r w:rsidRPr="00214022">
        <w:rPr>
          <w:rFonts w:eastAsia="等线" w:hint="eastAsia"/>
          <w:b/>
          <w:lang w:val="en-US" w:eastAsia="zh-CN"/>
        </w:rPr>
        <w:t xml:space="preserve">: </w:t>
      </w:r>
      <w:r w:rsidRPr="00214022">
        <w:rPr>
          <w:rFonts w:eastAsia="等线"/>
          <w:b/>
          <w:lang w:val="en-US" w:eastAsia="zh-CN"/>
        </w:rPr>
        <w:t xml:space="preserve">        </w:t>
      </w:r>
      <w:r w:rsidRPr="007D6555">
        <w:rPr>
          <w:rFonts w:eastAsia="等线"/>
          <w:b/>
          <w:lang w:val="en-US" w:eastAsia="zh-CN"/>
        </w:rPr>
        <w:t xml:space="preserve">If one AMPR table for </w:t>
      </w:r>
      <w:r>
        <w:rPr>
          <w:rFonts w:eastAsia="等线"/>
          <w:b/>
          <w:lang w:val="en-US" w:eastAsia="zh-CN"/>
        </w:rPr>
        <w:t xml:space="preserve">PC2 with </w:t>
      </w:r>
      <w:r w:rsidRPr="007D6555">
        <w:rPr>
          <w:rFonts w:eastAsia="等线"/>
          <w:b/>
          <w:lang w:val="en-US" w:eastAsia="zh-CN"/>
        </w:rPr>
        <w:t xml:space="preserve">1Tx and 2Tx, then AMPR table </w:t>
      </w:r>
      <w:r>
        <w:rPr>
          <w:rFonts w:eastAsia="等线"/>
          <w:b/>
          <w:lang w:val="en-US" w:eastAsia="zh-CN"/>
        </w:rPr>
        <w:t>6</w:t>
      </w:r>
      <w:r w:rsidRPr="007D6555">
        <w:rPr>
          <w:rFonts w:eastAsia="等线"/>
          <w:b/>
          <w:lang w:val="en-US" w:eastAsia="zh-CN"/>
        </w:rPr>
        <w:t xml:space="preserve"> can be used.</w:t>
      </w:r>
    </w:p>
    <w:p w14:paraId="74211782" w14:textId="77777777" w:rsidR="005167D8" w:rsidRDefault="005167D8" w:rsidP="005167D8">
      <w:pPr>
        <w:jc w:val="center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Table 6 AMPR for both 1T and 2T PC2</w:t>
      </w:r>
    </w:p>
    <w:tbl>
      <w:tblPr>
        <w:tblStyle w:val="af8"/>
        <w:tblW w:w="0" w:type="auto"/>
        <w:jc w:val="center"/>
        <w:tblLook w:val="04A0" w:firstRow="1" w:lastRow="0" w:firstColumn="1" w:lastColumn="0" w:noHBand="0" w:noVBand="1"/>
      </w:tblPr>
      <w:tblGrid>
        <w:gridCol w:w="1189"/>
        <w:gridCol w:w="932"/>
        <w:gridCol w:w="929"/>
        <w:gridCol w:w="923"/>
        <w:gridCol w:w="925"/>
        <w:gridCol w:w="933"/>
        <w:gridCol w:w="922"/>
        <w:gridCol w:w="933"/>
        <w:gridCol w:w="936"/>
      </w:tblGrid>
      <w:tr w:rsidR="005167D8" w:rsidRPr="00951AFD" w14:paraId="3F0AD0F5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348FCECA" w14:textId="77777777" w:rsidR="005167D8" w:rsidRPr="00951AFD" w:rsidRDefault="005167D8" w:rsidP="00CD7AC0">
            <w:pPr>
              <w:jc w:val="center"/>
              <w:rPr>
                <w:rFonts w:eastAsiaTheme="minorEastAsia"/>
                <w:lang w:eastAsia="zh-CN"/>
              </w:rPr>
            </w:pPr>
          </w:p>
        </w:tc>
        <w:tc>
          <w:tcPr>
            <w:tcW w:w="3709" w:type="dxa"/>
            <w:gridSpan w:val="4"/>
          </w:tcPr>
          <w:p w14:paraId="0BFCD8E7" w14:textId="77777777" w:rsidR="005167D8" w:rsidRPr="008E6A5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D</w:t>
            </w:r>
            <w:r>
              <w:rPr>
                <w:rFonts w:eastAsiaTheme="minorEastAsia"/>
                <w:lang w:eastAsia="zh-CN"/>
              </w:rPr>
              <w:t>FT-S-OFDM</w:t>
            </w:r>
          </w:p>
        </w:tc>
        <w:tc>
          <w:tcPr>
            <w:tcW w:w="3724" w:type="dxa"/>
            <w:gridSpan w:val="4"/>
          </w:tcPr>
          <w:p w14:paraId="7E19CE43" w14:textId="77777777" w:rsidR="005167D8" w:rsidRPr="008E6A5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C</w:t>
            </w:r>
            <w:r>
              <w:rPr>
                <w:rFonts w:eastAsiaTheme="minorEastAsia"/>
                <w:lang w:eastAsia="zh-CN"/>
              </w:rPr>
              <w:t>P-OFDM</w:t>
            </w:r>
          </w:p>
        </w:tc>
      </w:tr>
      <w:tr w:rsidR="005167D8" w:rsidRPr="00951AFD" w14:paraId="64CCBB0F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1CFF2125" w14:textId="77777777" w:rsidR="005167D8" w:rsidRPr="00951AFD" w:rsidRDefault="005167D8" w:rsidP="00CD7AC0">
            <w:pPr>
              <w:jc w:val="center"/>
            </w:pPr>
          </w:p>
        </w:tc>
        <w:tc>
          <w:tcPr>
            <w:tcW w:w="932" w:type="dxa"/>
            <w:vAlign w:val="bottom"/>
          </w:tcPr>
          <w:p w14:paraId="02A74FA1" w14:textId="77777777" w:rsidR="005167D8" w:rsidRPr="008E6A5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3</w:t>
            </w:r>
          </w:p>
        </w:tc>
        <w:tc>
          <w:tcPr>
            <w:tcW w:w="929" w:type="dxa"/>
            <w:vAlign w:val="bottom"/>
          </w:tcPr>
          <w:p w14:paraId="67A67607" w14:textId="77777777" w:rsidR="005167D8" w:rsidRPr="008E6A5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4</w:t>
            </w:r>
          </w:p>
        </w:tc>
        <w:tc>
          <w:tcPr>
            <w:tcW w:w="923" w:type="dxa"/>
            <w:vAlign w:val="bottom"/>
          </w:tcPr>
          <w:p w14:paraId="780AE0A1" w14:textId="77777777" w:rsidR="005167D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5</w:t>
            </w:r>
          </w:p>
        </w:tc>
        <w:tc>
          <w:tcPr>
            <w:tcW w:w="925" w:type="dxa"/>
            <w:vAlign w:val="bottom"/>
          </w:tcPr>
          <w:p w14:paraId="54587B85" w14:textId="77777777" w:rsidR="005167D8" w:rsidRPr="008E6A5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6</w:t>
            </w:r>
          </w:p>
        </w:tc>
        <w:tc>
          <w:tcPr>
            <w:tcW w:w="933" w:type="dxa"/>
            <w:vAlign w:val="bottom"/>
          </w:tcPr>
          <w:p w14:paraId="6187810B" w14:textId="77777777" w:rsidR="005167D8" w:rsidRPr="00B910E9" w:rsidRDefault="005167D8" w:rsidP="00CD7AC0">
            <w:pPr>
              <w:jc w:val="center"/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3</w:t>
            </w:r>
          </w:p>
        </w:tc>
        <w:tc>
          <w:tcPr>
            <w:tcW w:w="922" w:type="dxa"/>
            <w:vAlign w:val="bottom"/>
          </w:tcPr>
          <w:p w14:paraId="266E7A22" w14:textId="77777777" w:rsidR="005167D8" w:rsidRPr="00B910E9" w:rsidRDefault="005167D8" w:rsidP="00CD7AC0">
            <w:pPr>
              <w:jc w:val="center"/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4</w:t>
            </w:r>
          </w:p>
        </w:tc>
        <w:tc>
          <w:tcPr>
            <w:tcW w:w="933" w:type="dxa"/>
            <w:vAlign w:val="bottom"/>
          </w:tcPr>
          <w:p w14:paraId="77503CD8" w14:textId="77777777" w:rsidR="005167D8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5</w:t>
            </w:r>
          </w:p>
        </w:tc>
        <w:tc>
          <w:tcPr>
            <w:tcW w:w="936" w:type="dxa"/>
            <w:vAlign w:val="bottom"/>
          </w:tcPr>
          <w:p w14:paraId="5C3B2A25" w14:textId="77777777" w:rsidR="005167D8" w:rsidRPr="00080472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A</w:t>
            </w:r>
            <w:r>
              <w:rPr>
                <w:rFonts w:eastAsiaTheme="minorEastAsia"/>
                <w:lang w:eastAsia="zh-CN"/>
              </w:rPr>
              <w:t>6</w:t>
            </w:r>
          </w:p>
        </w:tc>
      </w:tr>
      <w:tr w:rsidR="005167D8" w:rsidRPr="00951AFD" w14:paraId="77A17E1E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1D3124B0" w14:textId="77777777" w:rsidR="005167D8" w:rsidRPr="00951AFD" w:rsidRDefault="005167D8" w:rsidP="00CD7AC0">
            <w:pPr>
              <w:jc w:val="center"/>
            </w:pPr>
            <w:r w:rsidRPr="00951AFD">
              <w:t>Pi/2 BPSK</w:t>
            </w:r>
          </w:p>
        </w:tc>
        <w:tc>
          <w:tcPr>
            <w:tcW w:w="932" w:type="dxa"/>
          </w:tcPr>
          <w:p w14:paraId="01593F8B" w14:textId="77777777" w:rsidR="005167D8" w:rsidRPr="00376609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3</w:t>
            </w:r>
          </w:p>
        </w:tc>
        <w:tc>
          <w:tcPr>
            <w:tcW w:w="929" w:type="dxa"/>
          </w:tcPr>
          <w:p w14:paraId="57E77589" w14:textId="77777777" w:rsidR="005167D8" w:rsidRPr="00376609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10</w:t>
            </w:r>
          </w:p>
        </w:tc>
        <w:tc>
          <w:tcPr>
            <w:tcW w:w="923" w:type="dxa"/>
          </w:tcPr>
          <w:p w14:paraId="6594F1E5" w14:textId="77777777" w:rsidR="005167D8" w:rsidRPr="006014FC" w:rsidRDefault="005167D8" w:rsidP="00CD7AC0">
            <w:pPr>
              <w:jc w:val="center"/>
            </w:pPr>
            <w:r w:rsidRPr="00135BFC">
              <w:t>5</w:t>
            </w:r>
          </w:p>
        </w:tc>
        <w:tc>
          <w:tcPr>
            <w:tcW w:w="925" w:type="dxa"/>
          </w:tcPr>
          <w:p w14:paraId="1E10BD6D" w14:textId="77777777" w:rsidR="005167D8" w:rsidRPr="00376609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3</w:t>
            </w:r>
          </w:p>
        </w:tc>
        <w:tc>
          <w:tcPr>
            <w:tcW w:w="933" w:type="dxa"/>
          </w:tcPr>
          <w:p w14:paraId="033FD345" w14:textId="77777777" w:rsidR="005167D8" w:rsidRPr="00B910E9" w:rsidRDefault="005167D8" w:rsidP="00CD7AC0">
            <w:pPr>
              <w:jc w:val="center"/>
            </w:pPr>
          </w:p>
        </w:tc>
        <w:tc>
          <w:tcPr>
            <w:tcW w:w="922" w:type="dxa"/>
          </w:tcPr>
          <w:p w14:paraId="4298BB48" w14:textId="77777777" w:rsidR="005167D8" w:rsidRPr="00B910E9" w:rsidRDefault="005167D8" w:rsidP="00CD7AC0">
            <w:pPr>
              <w:jc w:val="center"/>
            </w:pPr>
          </w:p>
        </w:tc>
        <w:tc>
          <w:tcPr>
            <w:tcW w:w="933" w:type="dxa"/>
          </w:tcPr>
          <w:p w14:paraId="7855A25B" w14:textId="77777777" w:rsidR="005167D8" w:rsidRPr="00B910E9" w:rsidRDefault="005167D8" w:rsidP="00CD7AC0">
            <w:pPr>
              <w:jc w:val="center"/>
            </w:pPr>
          </w:p>
        </w:tc>
        <w:tc>
          <w:tcPr>
            <w:tcW w:w="936" w:type="dxa"/>
          </w:tcPr>
          <w:p w14:paraId="08426ECE" w14:textId="77777777" w:rsidR="005167D8" w:rsidRPr="00B910E9" w:rsidRDefault="005167D8" w:rsidP="00CD7AC0">
            <w:pPr>
              <w:jc w:val="center"/>
            </w:pPr>
          </w:p>
        </w:tc>
      </w:tr>
      <w:tr w:rsidR="005167D8" w:rsidRPr="00951AFD" w14:paraId="3F3AA669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09704854" w14:textId="77777777" w:rsidR="005167D8" w:rsidRPr="00951AFD" w:rsidRDefault="005167D8" w:rsidP="00CD7AC0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QPSK</w:t>
            </w:r>
          </w:p>
        </w:tc>
        <w:tc>
          <w:tcPr>
            <w:tcW w:w="932" w:type="dxa"/>
          </w:tcPr>
          <w:p w14:paraId="339362B5" w14:textId="77777777" w:rsidR="005167D8" w:rsidRPr="00C245E0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5</w:t>
            </w:r>
          </w:p>
        </w:tc>
        <w:tc>
          <w:tcPr>
            <w:tcW w:w="929" w:type="dxa"/>
          </w:tcPr>
          <w:p w14:paraId="383E8954" w14:textId="77777777" w:rsidR="005167D8" w:rsidRPr="00C245E0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13</w:t>
            </w:r>
          </w:p>
        </w:tc>
        <w:tc>
          <w:tcPr>
            <w:tcW w:w="923" w:type="dxa"/>
          </w:tcPr>
          <w:p w14:paraId="5227319C" w14:textId="77777777" w:rsidR="005167D8" w:rsidRPr="006014FC" w:rsidRDefault="005167D8" w:rsidP="00CD7AC0">
            <w:pPr>
              <w:jc w:val="center"/>
            </w:pPr>
            <w:r w:rsidRPr="00135BFC">
              <w:t>7</w:t>
            </w:r>
          </w:p>
        </w:tc>
        <w:tc>
          <w:tcPr>
            <w:tcW w:w="925" w:type="dxa"/>
          </w:tcPr>
          <w:p w14:paraId="44A6FC32" w14:textId="77777777" w:rsidR="005167D8" w:rsidRPr="00C245E0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5</w:t>
            </w:r>
          </w:p>
        </w:tc>
        <w:tc>
          <w:tcPr>
            <w:tcW w:w="933" w:type="dxa"/>
          </w:tcPr>
          <w:p w14:paraId="5525F1CA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  <w:tc>
          <w:tcPr>
            <w:tcW w:w="922" w:type="dxa"/>
          </w:tcPr>
          <w:p w14:paraId="2BB9B43E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13</w:t>
            </w:r>
          </w:p>
        </w:tc>
        <w:tc>
          <w:tcPr>
            <w:tcW w:w="933" w:type="dxa"/>
          </w:tcPr>
          <w:p w14:paraId="0E446A8B" w14:textId="77777777" w:rsidR="005167D8" w:rsidRPr="006014FC" w:rsidRDefault="005167D8" w:rsidP="00CD7AC0">
            <w:pPr>
              <w:jc w:val="center"/>
            </w:pPr>
            <w:r w:rsidRPr="00135BFC">
              <w:t>8</w:t>
            </w:r>
          </w:p>
        </w:tc>
        <w:tc>
          <w:tcPr>
            <w:tcW w:w="936" w:type="dxa"/>
          </w:tcPr>
          <w:p w14:paraId="71B81CED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</w:tr>
      <w:tr w:rsidR="005167D8" w:rsidRPr="00951AFD" w14:paraId="2240391C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480EDCCA" w14:textId="77777777" w:rsidR="005167D8" w:rsidRPr="00951AFD" w:rsidRDefault="005167D8" w:rsidP="00CD7AC0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16QAM</w:t>
            </w:r>
          </w:p>
        </w:tc>
        <w:tc>
          <w:tcPr>
            <w:tcW w:w="932" w:type="dxa"/>
          </w:tcPr>
          <w:p w14:paraId="7D3918A1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  <w:tc>
          <w:tcPr>
            <w:tcW w:w="929" w:type="dxa"/>
          </w:tcPr>
          <w:p w14:paraId="1272E43C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13</w:t>
            </w:r>
          </w:p>
        </w:tc>
        <w:tc>
          <w:tcPr>
            <w:tcW w:w="923" w:type="dxa"/>
          </w:tcPr>
          <w:p w14:paraId="5CAA7C21" w14:textId="77777777" w:rsidR="005167D8" w:rsidRPr="006014FC" w:rsidRDefault="005167D8" w:rsidP="00CD7AC0">
            <w:pPr>
              <w:jc w:val="center"/>
            </w:pPr>
            <w:r w:rsidRPr="00135BFC">
              <w:t>7</w:t>
            </w:r>
          </w:p>
        </w:tc>
        <w:tc>
          <w:tcPr>
            <w:tcW w:w="925" w:type="dxa"/>
          </w:tcPr>
          <w:p w14:paraId="1368EFE2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  <w:tc>
          <w:tcPr>
            <w:tcW w:w="933" w:type="dxa"/>
          </w:tcPr>
          <w:p w14:paraId="3BC7682D" w14:textId="77777777" w:rsidR="005167D8" w:rsidRPr="00B910E9" w:rsidRDefault="005167D8" w:rsidP="00CD7AC0">
            <w:pPr>
              <w:jc w:val="center"/>
            </w:pPr>
            <w:r w:rsidRPr="00135BFC">
              <w:t>6</w:t>
            </w:r>
          </w:p>
        </w:tc>
        <w:tc>
          <w:tcPr>
            <w:tcW w:w="922" w:type="dxa"/>
          </w:tcPr>
          <w:p w14:paraId="6BF44D3A" w14:textId="77777777" w:rsidR="005167D8" w:rsidRPr="00951AFD" w:rsidRDefault="005167D8" w:rsidP="00CD7AC0">
            <w:pPr>
              <w:jc w:val="center"/>
            </w:pPr>
            <w:r w:rsidRPr="00135BFC">
              <w:t>13</w:t>
            </w:r>
          </w:p>
        </w:tc>
        <w:tc>
          <w:tcPr>
            <w:tcW w:w="933" w:type="dxa"/>
          </w:tcPr>
          <w:p w14:paraId="1643A3D5" w14:textId="77777777" w:rsidR="005167D8" w:rsidRPr="006014FC" w:rsidRDefault="005167D8" w:rsidP="00CD7AC0">
            <w:pPr>
              <w:jc w:val="center"/>
            </w:pPr>
            <w:r w:rsidRPr="00135BFC">
              <w:t>8</w:t>
            </w:r>
          </w:p>
        </w:tc>
        <w:tc>
          <w:tcPr>
            <w:tcW w:w="936" w:type="dxa"/>
          </w:tcPr>
          <w:p w14:paraId="3BF0DC4D" w14:textId="77777777" w:rsidR="005167D8" w:rsidRPr="00B910E9" w:rsidRDefault="005167D8" w:rsidP="00CD7AC0">
            <w:pPr>
              <w:jc w:val="center"/>
            </w:pPr>
            <w:r w:rsidRPr="00135BFC">
              <w:t>6</w:t>
            </w:r>
          </w:p>
        </w:tc>
      </w:tr>
      <w:tr w:rsidR="005167D8" w:rsidRPr="00951AFD" w14:paraId="13E56A5C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14DBB76C" w14:textId="77777777" w:rsidR="005167D8" w:rsidRPr="00951AFD" w:rsidRDefault="005167D8" w:rsidP="00CD7AC0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t>64QAM</w:t>
            </w:r>
          </w:p>
        </w:tc>
        <w:tc>
          <w:tcPr>
            <w:tcW w:w="932" w:type="dxa"/>
          </w:tcPr>
          <w:p w14:paraId="4C187251" w14:textId="77777777" w:rsidR="005167D8" w:rsidRPr="009D359A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  <w:tc>
          <w:tcPr>
            <w:tcW w:w="929" w:type="dxa"/>
          </w:tcPr>
          <w:p w14:paraId="60E65D39" w14:textId="77777777" w:rsidR="005167D8" w:rsidRPr="009D359A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13</w:t>
            </w:r>
          </w:p>
        </w:tc>
        <w:tc>
          <w:tcPr>
            <w:tcW w:w="923" w:type="dxa"/>
          </w:tcPr>
          <w:p w14:paraId="00933EB5" w14:textId="77777777" w:rsidR="005167D8" w:rsidRPr="006014FC" w:rsidRDefault="005167D8" w:rsidP="00CD7AC0">
            <w:pPr>
              <w:jc w:val="center"/>
            </w:pPr>
            <w:r w:rsidRPr="00135BFC">
              <w:t>7</w:t>
            </w:r>
          </w:p>
        </w:tc>
        <w:tc>
          <w:tcPr>
            <w:tcW w:w="925" w:type="dxa"/>
          </w:tcPr>
          <w:p w14:paraId="2BD967EB" w14:textId="77777777" w:rsidR="005167D8" w:rsidRPr="009D359A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  <w:tc>
          <w:tcPr>
            <w:tcW w:w="933" w:type="dxa"/>
          </w:tcPr>
          <w:p w14:paraId="4E7464C2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  <w:tc>
          <w:tcPr>
            <w:tcW w:w="922" w:type="dxa"/>
          </w:tcPr>
          <w:p w14:paraId="624A4945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14</w:t>
            </w:r>
          </w:p>
        </w:tc>
        <w:tc>
          <w:tcPr>
            <w:tcW w:w="933" w:type="dxa"/>
          </w:tcPr>
          <w:p w14:paraId="56E9B5AE" w14:textId="77777777" w:rsidR="005167D8" w:rsidRPr="006014FC" w:rsidRDefault="005167D8" w:rsidP="00CD7AC0">
            <w:pPr>
              <w:jc w:val="center"/>
            </w:pPr>
            <w:r w:rsidRPr="00135BFC">
              <w:t>8</w:t>
            </w:r>
          </w:p>
        </w:tc>
        <w:tc>
          <w:tcPr>
            <w:tcW w:w="936" w:type="dxa"/>
          </w:tcPr>
          <w:p w14:paraId="5EEBB757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</w:tr>
      <w:tr w:rsidR="005167D8" w:rsidRPr="00951AFD" w14:paraId="3147F477" w14:textId="77777777" w:rsidTr="00CD7AC0">
        <w:trPr>
          <w:trHeight w:hRule="exact" w:val="261"/>
          <w:jc w:val="center"/>
        </w:trPr>
        <w:tc>
          <w:tcPr>
            <w:tcW w:w="1189" w:type="dxa"/>
            <w:vAlign w:val="center"/>
          </w:tcPr>
          <w:p w14:paraId="632E1885" w14:textId="77777777" w:rsidR="005167D8" w:rsidRPr="00951AFD" w:rsidRDefault="005167D8" w:rsidP="00CD7AC0">
            <w:pPr>
              <w:jc w:val="center"/>
              <w:rPr>
                <w:rFonts w:eastAsiaTheme="minorEastAsia"/>
                <w:lang w:eastAsia="zh-CN"/>
              </w:rPr>
            </w:pPr>
            <w:r w:rsidRPr="00951AFD">
              <w:lastRenderedPageBreak/>
              <w:t>256QAM</w:t>
            </w:r>
          </w:p>
        </w:tc>
        <w:tc>
          <w:tcPr>
            <w:tcW w:w="932" w:type="dxa"/>
          </w:tcPr>
          <w:p w14:paraId="7A6FA2FE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  <w:tc>
          <w:tcPr>
            <w:tcW w:w="929" w:type="dxa"/>
          </w:tcPr>
          <w:p w14:paraId="27CCF412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13</w:t>
            </w:r>
          </w:p>
        </w:tc>
        <w:tc>
          <w:tcPr>
            <w:tcW w:w="923" w:type="dxa"/>
          </w:tcPr>
          <w:p w14:paraId="7CBC0B83" w14:textId="77777777" w:rsidR="005167D8" w:rsidRPr="006014FC" w:rsidRDefault="005167D8" w:rsidP="00CD7AC0">
            <w:pPr>
              <w:jc w:val="center"/>
            </w:pPr>
            <w:r w:rsidRPr="00135BFC">
              <w:t>7</w:t>
            </w:r>
          </w:p>
        </w:tc>
        <w:tc>
          <w:tcPr>
            <w:tcW w:w="925" w:type="dxa"/>
          </w:tcPr>
          <w:p w14:paraId="55128A8A" w14:textId="77777777" w:rsidR="005167D8" w:rsidRPr="005E6B61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  <w:tc>
          <w:tcPr>
            <w:tcW w:w="933" w:type="dxa"/>
          </w:tcPr>
          <w:p w14:paraId="4359A3FA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  <w:tc>
          <w:tcPr>
            <w:tcW w:w="922" w:type="dxa"/>
          </w:tcPr>
          <w:p w14:paraId="60F49179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14</w:t>
            </w:r>
          </w:p>
        </w:tc>
        <w:tc>
          <w:tcPr>
            <w:tcW w:w="933" w:type="dxa"/>
          </w:tcPr>
          <w:p w14:paraId="217DBF20" w14:textId="77777777" w:rsidR="005167D8" w:rsidRPr="006014FC" w:rsidRDefault="005167D8" w:rsidP="00CD7AC0">
            <w:pPr>
              <w:jc w:val="center"/>
            </w:pPr>
            <w:r w:rsidRPr="00135BFC">
              <w:t>8</w:t>
            </w:r>
          </w:p>
        </w:tc>
        <w:tc>
          <w:tcPr>
            <w:tcW w:w="936" w:type="dxa"/>
          </w:tcPr>
          <w:p w14:paraId="701A053D" w14:textId="77777777" w:rsidR="005167D8" w:rsidRPr="00063D5D" w:rsidRDefault="005167D8" w:rsidP="00CD7AC0">
            <w:pPr>
              <w:jc w:val="center"/>
              <w:rPr>
                <w:rFonts w:eastAsiaTheme="minorEastAsia" w:hint="eastAsia"/>
                <w:lang w:eastAsia="zh-CN"/>
              </w:rPr>
            </w:pPr>
            <w:r w:rsidRPr="00135BFC">
              <w:t>6</w:t>
            </w:r>
          </w:p>
        </w:tc>
      </w:tr>
    </w:tbl>
    <w:p w14:paraId="16A757BF" w14:textId="77777777" w:rsidR="00D9229B" w:rsidRDefault="00D9229B" w:rsidP="0023469E">
      <w:pPr>
        <w:overflowPunct w:val="0"/>
        <w:autoSpaceDE w:val="0"/>
        <w:autoSpaceDN w:val="0"/>
        <w:adjustRightInd w:val="0"/>
        <w:spacing w:after="100"/>
        <w:textAlignment w:val="baseline"/>
      </w:pPr>
    </w:p>
    <w:p w14:paraId="6541D2B4" w14:textId="4E17FDB2" w:rsidR="003B6BA5" w:rsidRDefault="003B6BA5" w:rsidP="00AF3957">
      <w:pPr>
        <w:pStyle w:val="1"/>
        <w:numPr>
          <w:ilvl w:val="0"/>
          <w:numId w:val="25"/>
        </w:numPr>
      </w:pPr>
      <w:bookmarkStart w:id="2" w:name="_Hlk173939413"/>
      <w:r>
        <w:t>Reference</w:t>
      </w:r>
    </w:p>
    <w:p w14:paraId="77BB3DE1" w14:textId="614E1C72" w:rsidR="003B6BA5" w:rsidRDefault="00EF21E8" w:rsidP="0023469E">
      <w:pPr>
        <w:overflowPunct w:val="0"/>
        <w:autoSpaceDE w:val="0"/>
        <w:autoSpaceDN w:val="0"/>
        <w:adjustRightInd w:val="0"/>
        <w:spacing w:after="100"/>
        <w:textAlignment w:val="baseline"/>
        <w:rPr>
          <w:rFonts w:eastAsia="华文楷体"/>
          <w:szCs w:val="28"/>
        </w:rPr>
      </w:pPr>
      <w:r>
        <w:rPr>
          <w:rFonts w:eastAsiaTheme="minorEastAsia" w:hint="eastAsia"/>
          <w:lang w:eastAsia="zh-CN"/>
        </w:rPr>
        <w:t>[</w:t>
      </w:r>
      <w:r>
        <w:rPr>
          <w:rFonts w:eastAsiaTheme="minorEastAsia"/>
          <w:lang w:eastAsia="zh-CN"/>
        </w:rPr>
        <w:t xml:space="preserve">1] </w:t>
      </w:r>
      <w:hyperlink r:id="rId13" w:history="1">
        <w:r w:rsidR="00ED5D94" w:rsidRPr="00A90830">
          <w:rPr>
            <w:rFonts w:eastAsia="华文楷体"/>
          </w:rPr>
          <w:t>R4-24142</w:t>
        </w:r>
      </w:hyperlink>
      <w:r w:rsidR="00ED5D94">
        <w:rPr>
          <w:rFonts w:eastAsia="华文楷体"/>
        </w:rPr>
        <w:t>74</w:t>
      </w:r>
      <w:r>
        <w:rPr>
          <w:rFonts w:eastAsia="华文楷体"/>
          <w:szCs w:val="28"/>
        </w:rPr>
        <w:t xml:space="preserve"> </w:t>
      </w:r>
      <w:r w:rsidR="00ED5D94" w:rsidRPr="00462666">
        <w:rPr>
          <w:rFonts w:eastAsia="华文楷体"/>
        </w:rPr>
        <w:t>WF on introduction of PC2 and 40MHz CBW in NR band n28</w:t>
      </w:r>
      <w:r>
        <w:rPr>
          <w:rFonts w:eastAsia="华文楷体"/>
          <w:szCs w:val="28"/>
        </w:rPr>
        <w:t xml:space="preserve">, </w:t>
      </w:r>
      <w:r w:rsidR="00ED5D94" w:rsidRPr="00462666">
        <w:rPr>
          <w:rFonts w:eastAsia="华文楷体"/>
        </w:rPr>
        <w:t>CMCC</w:t>
      </w:r>
      <w:r>
        <w:rPr>
          <w:rFonts w:eastAsia="华文楷体"/>
          <w:szCs w:val="28"/>
        </w:rPr>
        <w:t xml:space="preserve">, </w:t>
      </w:r>
      <w:r w:rsidR="00A4713F" w:rsidRPr="004C0DA8">
        <w:rPr>
          <w:rFonts w:eastAsia="华文楷体"/>
          <w:szCs w:val="28"/>
        </w:rPr>
        <w:t>#</w:t>
      </w:r>
      <w:r w:rsidR="00A4713F">
        <w:rPr>
          <w:rFonts w:eastAsia="华文楷体"/>
          <w:szCs w:val="28"/>
        </w:rPr>
        <w:t>112</w:t>
      </w:r>
      <w:r w:rsidR="00A4713F" w:rsidRPr="004C0DA8">
        <w:rPr>
          <w:rFonts w:eastAsia="华文楷体"/>
          <w:szCs w:val="28"/>
        </w:rPr>
        <w:t xml:space="preserve"> 202</w:t>
      </w:r>
      <w:r w:rsidR="00A4713F">
        <w:rPr>
          <w:rFonts w:eastAsia="华文楷体"/>
          <w:szCs w:val="28"/>
        </w:rPr>
        <w:t>4</w:t>
      </w:r>
      <w:r w:rsidR="00A4713F" w:rsidRPr="004C0DA8">
        <w:rPr>
          <w:rFonts w:eastAsia="华文楷体"/>
          <w:szCs w:val="28"/>
        </w:rPr>
        <w:t>-</w:t>
      </w:r>
      <w:r w:rsidR="00A4713F">
        <w:rPr>
          <w:rFonts w:eastAsia="华文楷体"/>
          <w:szCs w:val="28"/>
        </w:rPr>
        <w:t>08</w:t>
      </w:r>
    </w:p>
    <w:bookmarkEnd w:id="2"/>
    <w:p w14:paraId="75400946" w14:textId="6BF6C546" w:rsidR="004F7A40" w:rsidRDefault="004F7A40" w:rsidP="0023469E">
      <w:pPr>
        <w:overflowPunct w:val="0"/>
        <w:autoSpaceDE w:val="0"/>
        <w:autoSpaceDN w:val="0"/>
        <w:adjustRightInd w:val="0"/>
        <w:spacing w:after="100"/>
        <w:textAlignment w:val="baseline"/>
        <w:rPr>
          <w:rFonts w:eastAsiaTheme="minorEastAsia"/>
          <w:lang w:eastAsia="zh-CN"/>
        </w:rPr>
      </w:pPr>
    </w:p>
    <w:p w14:paraId="5CA70308" w14:textId="6F8D0629" w:rsidR="003D432B" w:rsidRDefault="003D432B" w:rsidP="00134512">
      <w:pPr>
        <w:pStyle w:val="1"/>
      </w:pPr>
      <w:r>
        <w:t xml:space="preserve">Annex A: </w:t>
      </w:r>
      <w:r w:rsidR="002F40D5">
        <w:t>AMPR-MPR</w:t>
      </w:r>
      <w:r w:rsidR="003F3647">
        <w:t xml:space="preserve"> simulation results</w:t>
      </w:r>
    </w:p>
    <w:p w14:paraId="755E3156" w14:textId="3F349294" w:rsidR="00134512" w:rsidRPr="00134512" w:rsidRDefault="00134512" w:rsidP="00134512">
      <w:pPr>
        <w:pStyle w:val="2"/>
        <w:spacing w:before="0"/>
        <w:rPr>
          <w:rFonts w:eastAsiaTheme="minorEastAsia"/>
          <w:lang w:eastAsia="zh-CN"/>
        </w:rPr>
      </w:pPr>
      <w:r>
        <w:t>Annex A.1</w:t>
      </w:r>
      <w:r>
        <w:rPr>
          <w:rFonts w:eastAsiaTheme="minorEastAsia"/>
          <w:lang w:eastAsia="zh-CN"/>
        </w:rPr>
        <w:t xml:space="preserve"> </w:t>
      </w:r>
      <w:r w:rsidR="008F56FA">
        <w:t xml:space="preserve">1T PC3 </w:t>
      </w:r>
      <w:r>
        <w:rPr>
          <w:rFonts w:eastAsiaTheme="minorEastAsia"/>
          <w:lang w:eastAsia="zh-CN"/>
        </w:rPr>
        <w:t>DFT-S-OFDM</w:t>
      </w:r>
    </w:p>
    <w:p w14:paraId="74FB02CA" w14:textId="2AA7C468" w:rsidR="003D432B" w:rsidRDefault="00134512" w:rsidP="0023469E">
      <w:pPr>
        <w:overflowPunct w:val="0"/>
        <w:autoSpaceDE w:val="0"/>
        <w:autoSpaceDN w:val="0"/>
        <w:adjustRightInd w:val="0"/>
        <w:spacing w:after="100"/>
        <w:textAlignment w:val="baseline"/>
        <w:rPr>
          <w:noProof/>
        </w:rPr>
      </w:pPr>
      <w:r w:rsidRPr="00134512">
        <w:rPr>
          <w:noProof/>
        </w:rPr>
        <w:t xml:space="preserve"> </w:t>
      </w:r>
      <w:r w:rsidR="00467185" w:rsidRPr="00467185">
        <w:rPr>
          <w:noProof/>
        </w:rPr>
        <w:drawing>
          <wp:inline distT="0" distB="0" distL="0" distR="0" wp14:anchorId="485001D0" wp14:editId="41E8CE98">
            <wp:extent cx="2514600" cy="2401142"/>
            <wp:effectExtent l="0" t="0" r="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4513AA60-71A4-4152-8A67-D88A2A9881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4513AA60-71A4-4152-8A67-D88A2A9881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2982" cy="240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185">
        <w:rPr>
          <w:noProof/>
        </w:rPr>
        <w:t xml:space="preserve"> </w:t>
      </w:r>
      <w:r w:rsidR="00467185" w:rsidRPr="00467185">
        <w:rPr>
          <w:noProof/>
        </w:rPr>
        <w:drawing>
          <wp:inline distT="0" distB="0" distL="0" distR="0" wp14:anchorId="19760A9F" wp14:editId="25939AD6">
            <wp:extent cx="2513991" cy="2400300"/>
            <wp:effectExtent l="0" t="0" r="635" b="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B850B390-2F83-431E-9479-110E34322F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B850B390-2F83-431E-9479-110E34322F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6978" cy="24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348B4" w14:textId="4CFAC95A" w:rsidR="00EC2E4C" w:rsidRPr="00EC2E4C" w:rsidRDefault="00EC2E4C" w:rsidP="00EC2E4C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pi/2 BPSK]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[QPSK]</w:t>
      </w:r>
    </w:p>
    <w:p w14:paraId="50C0CBCA" w14:textId="50E80DC0" w:rsidR="00134512" w:rsidRDefault="00134512" w:rsidP="0023469E">
      <w:pPr>
        <w:overflowPunct w:val="0"/>
        <w:autoSpaceDE w:val="0"/>
        <w:autoSpaceDN w:val="0"/>
        <w:adjustRightInd w:val="0"/>
        <w:spacing w:after="100"/>
        <w:textAlignment w:val="baseline"/>
        <w:rPr>
          <w:noProof/>
        </w:rPr>
      </w:pPr>
      <w:r w:rsidRPr="00134512">
        <w:rPr>
          <w:noProof/>
        </w:rPr>
        <w:t xml:space="preserve"> </w:t>
      </w:r>
      <w:r w:rsidR="00467185" w:rsidRPr="00467185">
        <w:rPr>
          <w:noProof/>
        </w:rPr>
        <w:drawing>
          <wp:inline distT="0" distB="0" distL="0" distR="0" wp14:anchorId="7492F297" wp14:editId="46C02C00">
            <wp:extent cx="2552700" cy="2410515"/>
            <wp:effectExtent l="0" t="0" r="0" b="889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18997F93-DEFC-4871-80A6-F798605C8B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18997F93-DEFC-4871-80A6-F798605C8B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1512" cy="241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185">
        <w:rPr>
          <w:noProof/>
        </w:rPr>
        <w:t xml:space="preserve"> </w:t>
      </w:r>
      <w:r w:rsidR="00467185" w:rsidRPr="00467185">
        <w:rPr>
          <w:noProof/>
        </w:rPr>
        <w:drawing>
          <wp:inline distT="0" distB="0" distL="0" distR="0" wp14:anchorId="716460FA" wp14:editId="54A708A0">
            <wp:extent cx="2522163" cy="2419350"/>
            <wp:effectExtent l="0" t="0" r="0" b="0"/>
            <wp:docPr id="2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48C463C9-A68A-4AE0-ADE2-0651334F6C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48C463C9-A68A-4AE0-ADE2-0651334F6C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2257" cy="242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053E" w14:textId="425F4C38" w:rsidR="00EC2E4C" w:rsidRPr="00EC2E4C" w:rsidRDefault="00EC2E4C" w:rsidP="00EC2E4C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16QAM]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[64QAM]</w:t>
      </w:r>
    </w:p>
    <w:p w14:paraId="181FDC9D" w14:textId="2E1C4B7A" w:rsidR="00134512" w:rsidRDefault="00467185" w:rsidP="0023469E">
      <w:pPr>
        <w:overflowPunct w:val="0"/>
        <w:autoSpaceDE w:val="0"/>
        <w:autoSpaceDN w:val="0"/>
        <w:adjustRightInd w:val="0"/>
        <w:spacing w:after="100"/>
        <w:textAlignment w:val="baseline"/>
        <w:rPr>
          <w:rFonts w:eastAsiaTheme="minorEastAsia"/>
          <w:lang w:eastAsia="zh-CN"/>
        </w:rPr>
      </w:pPr>
      <w:r w:rsidRPr="00467185">
        <w:rPr>
          <w:rFonts w:eastAsiaTheme="minorEastAsia"/>
          <w:lang w:eastAsia="zh-CN"/>
        </w:rPr>
        <w:lastRenderedPageBreak/>
        <w:drawing>
          <wp:inline distT="0" distB="0" distL="0" distR="0" wp14:anchorId="0F0B9DD8" wp14:editId="5A0FE04A">
            <wp:extent cx="2584450" cy="2482048"/>
            <wp:effectExtent l="0" t="0" r="6350" b="0"/>
            <wp:docPr id="12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0BF4286D-9A4B-4152-9A89-64E67BAAE7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0BF4286D-9A4B-4152-9A89-64E67BAAE7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r="1109"/>
                    <a:stretch/>
                  </pic:blipFill>
                  <pic:spPr>
                    <a:xfrm>
                      <a:off x="0" y="0"/>
                      <a:ext cx="2599070" cy="249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</w:t>
      </w:r>
    </w:p>
    <w:p w14:paraId="6A5C4FFC" w14:textId="6D4A9549" w:rsidR="00EC2E4C" w:rsidRPr="00EC2E4C" w:rsidRDefault="00EC2E4C" w:rsidP="00EC2E4C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256QAM]</w:t>
      </w:r>
    </w:p>
    <w:p w14:paraId="42C067D6" w14:textId="6359782E" w:rsidR="00EC2E4C" w:rsidRDefault="00EC2E4C" w:rsidP="00EC2E4C">
      <w:pPr>
        <w:pStyle w:val="2"/>
        <w:spacing w:before="0"/>
        <w:rPr>
          <w:rFonts w:eastAsiaTheme="minorEastAsia"/>
          <w:lang w:eastAsia="zh-CN"/>
        </w:rPr>
      </w:pPr>
      <w:r>
        <w:t>Annex A.2</w:t>
      </w:r>
      <w:r>
        <w:rPr>
          <w:rFonts w:eastAsiaTheme="minorEastAsia"/>
          <w:lang w:eastAsia="zh-CN"/>
        </w:rPr>
        <w:t xml:space="preserve"> </w:t>
      </w:r>
      <w:r w:rsidR="008F56FA">
        <w:t xml:space="preserve">1T PC3 </w:t>
      </w:r>
      <w:r>
        <w:rPr>
          <w:rFonts w:eastAsiaTheme="minorEastAsia"/>
          <w:lang w:eastAsia="zh-CN"/>
        </w:rPr>
        <w:t>CP-OFDM</w:t>
      </w:r>
    </w:p>
    <w:p w14:paraId="4FB0E84F" w14:textId="3375CA12" w:rsidR="00134512" w:rsidRDefault="00134512" w:rsidP="0023469E">
      <w:pPr>
        <w:overflowPunct w:val="0"/>
        <w:autoSpaceDE w:val="0"/>
        <w:autoSpaceDN w:val="0"/>
        <w:adjustRightInd w:val="0"/>
        <w:spacing w:after="100"/>
        <w:textAlignment w:val="baseline"/>
        <w:rPr>
          <w:noProof/>
        </w:rPr>
      </w:pPr>
      <w:r w:rsidRPr="00134512">
        <w:rPr>
          <w:noProof/>
        </w:rPr>
        <w:t xml:space="preserve"> </w:t>
      </w:r>
      <w:r w:rsidR="00467185" w:rsidRPr="00467185">
        <w:rPr>
          <w:noProof/>
        </w:rPr>
        <w:drawing>
          <wp:inline distT="0" distB="0" distL="0" distR="0" wp14:anchorId="6778ADBA" wp14:editId="25E2E9A2">
            <wp:extent cx="2413000" cy="2311634"/>
            <wp:effectExtent l="0" t="0" r="6350" b="0"/>
            <wp:docPr id="30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F265B644-E63B-43F1-8F6F-2BE011795A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F265B644-E63B-43F1-8F6F-2BE011795A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1298" cy="231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185">
        <w:rPr>
          <w:noProof/>
        </w:rPr>
        <w:t xml:space="preserve"> </w:t>
      </w:r>
      <w:r w:rsidR="00467185" w:rsidRPr="00467185">
        <w:rPr>
          <w:noProof/>
        </w:rPr>
        <w:drawing>
          <wp:inline distT="0" distB="0" distL="0" distR="0" wp14:anchorId="48D5E6BC" wp14:editId="2DDF312A">
            <wp:extent cx="2426417" cy="2311400"/>
            <wp:effectExtent l="0" t="0" r="0" b="0"/>
            <wp:docPr id="31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7D6FBCBE-A8EA-4409-9609-1549B42BA4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7D6FBCBE-A8EA-4409-9609-1549B42BA4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4501" cy="231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FBAEE" w14:textId="57105B46" w:rsidR="00EC2E4C" w:rsidRPr="00EC2E4C" w:rsidRDefault="00EC2E4C" w:rsidP="00EC2E4C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 w:rsidR="002C4631">
        <w:rPr>
          <w:rFonts w:eastAsiaTheme="minorEastAsia"/>
          <w:noProof/>
          <w:lang w:eastAsia="zh-CN"/>
        </w:rPr>
        <w:t>QPSK</w:t>
      </w:r>
      <w:r>
        <w:rPr>
          <w:rFonts w:eastAsiaTheme="minorEastAsia"/>
          <w:noProof/>
          <w:lang w:eastAsia="zh-CN"/>
        </w:rPr>
        <w:t>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</w:t>
      </w:r>
      <w:r w:rsidR="002C4631">
        <w:rPr>
          <w:rFonts w:eastAsiaTheme="minorEastAsia"/>
          <w:noProof/>
          <w:lang w:eastAsia="zh-CN"/>
        </w:rPr>
        <w:t>16QAM</w:t>
      </w:r>
      <w:r>
        <w:rPr>
          <w:rFonts w:eastAsiaTheme="minorEastAsia"/>
          <w:noProof/>
          <w:lang w:eastAsia="zh-CN"/>
        </w:rPr>
        <w:t>]</w:t>
      </w:r>
    </w:p>
    <w:p w14:paraId="3183CA39" w14:textId="1A9A9554" w:rsidR="00134512" w:rsidRDefault="00134512" w:rsidP="0023469E">
      <w:pPr>
        <w:overflowPunct w:val="0"/>
        <w:autoSpaceDE w:val="0"/>
        <w:autoSpaceDN w:val="0"/>
        <w:adjustRightInd w:val="0"/>
        <w:spacing w:after="100"/>
        <w:textAlignment w:val="baseline"/>
        <w:rPr>
          <w:noProof/>
        </w:rPr>
      </w:pPr>
      <w:r w:rsidRPr="00134512">
        <w:rPr>
          <w:noProof/>
        </w:rPr>
        <w:t xml:space="preserve"> </w:t>
      </w:r>
      <w:r w:rsidR="00324D10" w:rsidRPr="00324D10">
        <w:rPr>
          <w:noProof/>
        </w:rPr>
        <w:t xml:space="preserve"> </w:t>
      </w:r>
      <w:r w:rsidR="00467185" w:rsidRPr="00467185">
        <w:rPr>
          <w:noProof/>
        </w:rPr>
        <w:drawing>
          <wp:inline distT="0" distB="0" distL="0" distR="0" wp14:anchorId="0BE5C0BF" wp14:editId="43C5EC88">
            <wp:extent cx="2458569" cy="2368550"/>
            <wp:effectExtent l="0" t="0" r="0" b="0"/>
            <wp:docPr id="32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4D36DC6A-3334-4EDE-869C-732117A732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4D36DC6A-3334-4EDE-869C-732117A732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66956" cy="23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185">
        <w:rPr>
          <w:noProof/>
        </w:rPr>
        <w:t xml:space="preserve"> </w:t>
      </w:r>
      <w:r w:rsidR="00467185" w:rsidRPr="00467185">
        <w:rPr>
          <w:noProof/>
        </w:rPr>
        <w:drawing>
          <wp:inline distT="0" distB="0" distL="0" distR="0" wp14:anchorId="375F842B" wp14:editId="1239A8F4">
            <wp:extent cx="2468188" cy="2362200"/>
            <wp:effectExtent l="0" t="0" r="8890" b="0"/>
            <wp:docPr id="33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CCB69AA0-2468-47F1-919B-897E7D7736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CCB69AA0-2468-47F1-919B-897E7D7736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r="1106"/>
                    <a:stretch/>
                  </pic:blipFill>
                  <pic:spPr>
                    <a:xfrm>
                      <a:off x="0" y="0"/>
                      <a:ext cx="2479631" cy="23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005E8" w14:textId="44F6F34B" w:rsidR="002C4631" w:rsidRDefault="002C4631" w:rsidP="006D1AD0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64QAM]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[256QAM]</w:t>
      </w:r>
    </w:p>
    <w:p w14:paraId="5A1F1E56" w14:textId="686972BB" w:rsidR="008562EB" w:rsidRPr="008F56FA" w:rsidRDefault="008562EB" w:rsidP="008562EB">
      <w:pPr>
        <w:pStyle w:val="2"/>
        <w:spacing w:before="0"/>
      </w:pPr>
      <w:r>
        <w:lastRenderedPageBreak/>
        <w:t xml:space="preserve">Annex </w:t>
      </w:r>
      <w:r w:rsidR="008F56FA">
        <w:t>A</w:t>
      </w:r>
      <w:r>
        <w:t>.</w:t>
      </w:r>
      <w:r w:rsidR="008F56FA">
        <w:t>3</w:t>
      </w:r>
      <w:r w:rsidRPr="008F56FA">
        <w:t xml:space="preserve"> </w:t>
      </w:r>
      <w:r w:rsidR="008F56FA">
        <w:t xml:space="preserve">1T PC2 </w:t>
      </w:r>
      <w:r w:rsidRPr="008F56FA">
        <w:t>DFT-S-OFDM</w:t>
      </w:r>
    </w:p>
    <w:p w14:paraId="4A4504D0" w14:textId="776BA596" w:rsidR="00657B91" w:rsidRDefault="00467185" w:rsidP="0023469E">
      <w:pPr>
        <w:overflowPunct w:val="0"/>
        <w:autoSpaceDE w:val="0"/>
        <w:autoSpaceDN w:val="0"/>
        <w:adjustRightInd w:val="0"/>
        <w:spacing w:after="100"/>
        <w:textAlignment w:val="baseline"/>
        <w:rPr>
          <w:rFonts w:eastAsiaTheme="minorEastAsia"/>
          <w:lang w:eastAsia="zh-CN"/>
        </w:rPr>
      </w:pPr>
      <w:r w:rsidRPr="00467185">
        <w:rPr>
          <w:rFonts w:eastAsiaTheme="minorEastAsia"/>
          <w:lang w:eastAsia="zh-CN"/>
        </w:rPr>
        <w:drawing>
          <wp:inline distT="0" distB="0" distL="0" distR="0" wp14:anchorId="78A47C9C" wp14:editId="61459AC6">
            <wp:extent cx="2521225" cy="2432050"/>
            <wp:effectExtent l="0" t="0" r="0" b="6350"/>
            <wp:docPr id="3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E8D05F4A-A207-454F-983C-F0FAF3FEDB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E8D05F4A-A207-454F-983C-F0FAF3FEDB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r="1113"/>
                    <a:stretch/>
                  </pic:blipFill>
                  <pic:spPr>
                    <a:xfrm>
                      <a:off x="0" y="0"/>
                      <a:ext cx="2529115" cy="243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</w:t>
      </w:r>
      <w:r w:rsidRPr="00467185">
        <w:rPr>
          <w:rFonts w:eastAsiaTheme="minorEastAsia"/>
          <w:lang w:eastAsia="zh-CN"/>
        </w:rPr>
        <w:drawing>
          <wp:inline distT="0" distB="0" distL="0" distR="0" wp14:anchorId="77BC5344" wp14:editId="25BCE0CB">
            <wp:extent cx="2552700" cy="2437259"/>
            <wp:effectExtent l="0" t="0" r="0" b="1270"/>
            <wp:docPr id="39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13303EE9-5E78-409C-A9F9-97022F22DE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13303EE9-5E78-409C-A9F9-97022F22DE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3115" cy="244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340B" w14:textId="4A56C281" w:rsidR="008562EB" w:rsidRDefault="008562EB" w:rsidP="008562EB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pi/2 BPSK]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[QPSK]</w:t>
      </w:r>
    </w:p>
    <w:p w14:paraId="16243244" w14:textId="6A87D05A" w:rsidR="008562EB" w:rsidRDefault="00467185" w:rsidP="0023469E">
      <w:pPr>
        <w:overflowPunct w:val="0"/>
        <w:autoSpaceDE w:val="0"/>
        <w:autoSpaceDN w:val="0"/>
        <w:adjustRightInd w:val="0"/>
        <w:spacing w:after="100"/>
        <w:textAlignment w:val="baseline"/>
        <w:rPr>
          <w:rFonts w:eastAsiaTheme="minorEastAsia"/>
          <w:lang w:eastAsia="zh-CN"/>
        </w:rPr>
      </w:pPr>
      <w:r w:rsidRPr="00467185">
        <w:rPr>
          <w:rFonts w:eastAsiaTheme="minorEastAsia"/>
          <w:lang w:eastAsia="zh-CN"/>
        </w:rPr>
        <w:drawing>
          <wp:inline distT="0" distB="0" distL="0" distR="0" wp14:anchorId="4128A5D2" wp14:editId="03AD3A5E">
            <wp:extent cx="2520950" cy="2423417"/>
            <wp:effectExtent l="0" t="0" r="0" b="0"/>
            <wp:docPr id="40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9D843E98-4358-4B21-A2FE-4E2167AE49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9D843E98-4358-4B21-A2FE-4E2167AE49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8871" cy="243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</w:t>
      </w:r>
      <w:r w:rsidRPr="00467185">
        <w:rPr>
          <w:rFonts w:eastAsiaTheme="minorEastAsia"/>
          <w:lang w:eastAsia="zh-CN"/>
        </w:rPr>
        <w:drawing>
          <wp:inline distT="0" distB="0" distL="0" distR="0" wp14:anchorId="77510840" wp14:editId="50029564">
            <wp:extent cx="2552700" cy="2442818"/>
            <wp:effectExtent l="0" t="0" r="0" b="0"/>
            <wp:docPr id="41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AB3CB161-2165-4E7C-92DC-8AE6D67B46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AB3CB161-2165-4E7C-92DC-8AE6D67B46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63936" cy="245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71E2C" w14:textId="0C1A0EAF" w:rsidR="008562EB" w:rsidRDefault="008562EB" w:rsidP="008562EB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16QAM]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[64QAM]</w:t>
      </w:r>
    </w:p>
    <w:p w14:paraId="57D13971" w14:textId="6C7ADEFA" w:rsidR="008562EB" w:rsidRDefault="00467185" w:rsidP="0023469E">
      <w:pPr>
        <w:overflowPunct w:val="0"/>
        <w:autoSpaceDE w:val="0"/>
        <w:autoSpaceDN w:val="0"/>
        <w:adjustRightInd w:val="0"/>
        <w:spacing w:after="100"/>
        <w:textAlignment w:val="baseline"/>
        <w:rPr>
          <w:rFonts w:eastAsiaTheme="minorEastAsia"/>
          <w:lang w:eastAsia="zh-CN"/>
        </w:rPr>
      </w:pPr>
      <w:r w:rsidRPr="00467185">
        <w:rPr>
          <w:rFonts w:eastAsiaTheme="minorEastAsia"/>
          <w:lang w:eastAsia="zh-CN"/>
        </w:rPr>
        <w:drawing>
          <wp:inline distT="0" distB="0" distL="0" distR="0" wp14:anchorId="40C90066" wp14:editId="263AFC6C">
            <wp:extent cx="2425700" cy="2303170"/>
            <wp:effectExtent l="0" t="0" r="0" b="1905"/>
            <wp:docPr id="42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5A63AC3C-CC0E-4C4C-B1C6-F2A1A6150A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5A63AC3C-CC0E-4C4C-B1C6-F2A1A6150A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37689" cy="231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65743" w14:textId="77777777" w:rsidR="008562EB" w:rsidRPr="00EC2E4C" w:rsidRDefault="008562EB" w:rsidP="008562EB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256QAM]</w:t>
      </w:r>
    </w:p>
    <w:p w14:paraId="7490E95F" w14:textId="77777777" w:rsidR="008562EB" w:rsidRDefault="008562EB" w:rsidP="0023469E">
      <w:pPr>
        <w:overflowPunct w:val="0"/>
        <w:autoSpaceDE w:val="0"/>
        <w:autoSpaceDN w:val="0"/>
        <w:adjustRightInd w:val="0"/>
        <w:spacing w:after="100"/>
        <w:textAlignment w:val="baseline"/>
        <w:rPr>
          <w:rFonts w:eastAsiaTheme="minorEastAsia"/>
          <w:lang w:eastAsia="zh-CN"/>
        </w:rPr>
      </w:pPr>
    </w:p>
    <w:p w14:paraId="10554F5C" w14:textId="4F78F2D6" w:rsidR="008562EB" w:rsidRPr="008562EB" w:rsidRDefault="008562EB" w:rsidP="008562EB">
      <w:pPr>
        <w:pStyle w:val="2"/>
        <w:spacing w:before="0"/>
        <w:rPr>
          <w:rFonts w:eastAsiaTheme="minorEastAsia"/>
          <w:lang w:eastAsia="zh-CN"/>
        </w:rPr>
      </w:pPr>
      <w:r>
        <w:lastRenderedPageBreak/>
        <w:t xml:space="preserve">Annex </w:t>
      </w:r>
      <w:r w:rsidR="008F56FA">
        <w:t>A.4</w:t>
      </w:r>
      <w:r w:rsidR="008F56FA" w:rsidRPr="008F56FA">
        <w:t xml:space="preserve"> </w:t>
      </w:r>
      <w:r w:rsidR="008F56FA">
        <w:t>1T PC2</w:t>
      </w:r>
      <w:r>
        <w:rPr>
          <w:rFonts w:eastAsiaTheme="minorEastAsia"/>
          <w:lang w:eastAsia="zh-CN"/>
        </w:rPr>
        <w:t xml:space="preserve"> CP-OFDM</w:t>
      </w:r>
    </w:p>
    <w:p w14:paraId="1451A4AD" w14:textId="2BE88240" w:rsidR="008562EB" w:rsidRDefault="00467185" w:rsidP="0023469E">
      <w:pPr>
        <w:overflowPunct w:val="0"/>
        <w:autoSpaceDE w:val="0"/>
        <w:autoSpaceDN w:val="0"/>
        <w:adjustRightInd w:val="0"/>
        <w:spacing w:after="100"/>
        <w:textAlignment w:val="baseline"/>
        <w:rPr>
          <w:rFonts w:eastAsiaTheme="minorEastAsia"/>
          <w:lang w:eastAsia="zh-CN"/>
        </w:rPr>
      </w:pPr>
      <w:r w:rsidRPr="00467185">
        <w:rPr>
          <w:rFonts w:eastAsiaTheme="minorEastAsia"/>
          <w:lang w:eastAsia="zh-CN"/>
        </w:rPr>
        <w:drawing>
          <wp:inline distT="0" distB="0" distL="0" distR="0" wp14:anchorId="2A6896A8" wp14:editId="03EF0D9D">
            <wp:extent cx="2481725" cy="2374900"/>
            <wp:effectExtent l="0" t="0" r="0" b="6350"/>
            <wp:docPr id="43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5E97D5A3-786D-4057-A5CE-B89B869705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5E97D5A3-786D-4057-A5CE-B89B869705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96684" cy="23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</w:t>
      </w:r>
      <w:r w:rsidRPr="00467185">
        <w:rPr>
          <w:rFonts w:eastAsiaTheme="minorEastAsia"/>
          <w:lang w:eastAsia="zh-CN"/>
        </w:rPr>
        <w:drawing>
          <wp:inline distT="0" distB="0" distL="0" distR="0" wp14:anchorId="11D992F7" wp14:editId="2FDD9300">
            <wp:extent cx="2514623" cy="2387600"/>
            <wp:effectExtent l="0" t="0" r="0" b="0"/>
            <wp:docPr id="4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7BF09D7E-38A5-4F04-8025-395D6B38C7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7BF09D7E-38A5-4F04-8025-395D6B38C7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3914" cy="239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E753F" w14:textId="1825D808" w:rsidR="008562EB" w:rsidRDefault="008562EB" w:rsidP="008562EB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QPSK]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[16QAM]</w:t>
      </w:r>
    </w:p>
    <w:p w14:paraId="390E2F84" w14:textId="64F64550" w:rsidR="008562EB" w:rsidRDefault="00467185" w:rsidP="0023469E">
      <w:pPr>
        <w:overflowPunct w:val="0"/>
        <w:autoSpaceDE w:val="0"/>
        <w:autoSpaceDN w:val="0"/>
        <w:adjustRightInd w:val="0"/>
        <w:spacing w:after="100"/>
        <w:textAlignment w:val="baseline"/>
        <w:rPr>
          <w:rFonts w:eastAsiaTheme="minorEastAsia"/>
          <w:lang w:eastAsia="zh-CN"/>
        </w:rPr>
      </w:pPr>
      <w:r w:rsidRPr="00467185">
        <w:rPr>
          <w:rFonts w:eastAsiaTheme="minorEastAsia"/>
          <w:lang w:eastAsia="zh-CN"/>
        </w:rPr>
        <w:drawing>
          <wp:inline distT="0" distB="0" distL="0" distR="0" wp14:anchorId="627BE458" wp14:editId="72C46A61">
            <wp:extent cx="2532796" cy="2413000"/>
            <wp:effectExtent l="0" t="0" r="1270" b="6350"/>
            <wp:docPr id="4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FCF37C67-E980-457C-8859-E623EC6C5E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FCF37C67-E980-457C-8859-E623EC6C5E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2525" cy="242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</w:t>
      </w:r>
      <w:r w:rsidRPr="00467185">
        <w:rPr>
          <w:rFonts w:eastAsiaTheme="minorEastAsia"/>
          <w:lang w:eastAsia="zh-CN"/>
        </w:rPr>
        <w:drawing>
          <wp:inline distT="0" distB="0" distL="0" distR="0" wp14:anchorId="56CDFD1B" wp14:editId="17DD8338">
            <wp:extent cx="2552700" cy="2410781"/>
            <wp:effectExtent l="0" t="0" r="0" b="8890"/>
            <wp:docPr id="46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FE26165F-6D79-4622-BB17-695E741514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FE26165F-6D79-4622-BB17-695E741514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60442" cy="241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9EF59" w14:textId="7DC72F2C" w:rsidR="008562EB" w:rsidRDefault="008562EB" w:rsidP="008562EB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64QAM]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[256QAM]</w:t>
      </w:r>
    </w:p>
    <w:p w14:paraId="409F951B" w14:textId="3FBEA2AB" w:rsidR="00DD21E0" w:rsidRPr="008562EB" w:rsidRDefault="00DD21E0" w:rsidP="00DD21E0">
      <w:pPr>
        <w:pStyle w:val="2"/>
        <w:spacing w:before="0"/>
        <w:rPr>
          <w:rFonts w:eastAsiaTheme="minorEastAsia"/>
          <w:lang w:eastAsia="zh-CN"/>
        </w:rPr>
      </w:pPr>
      <w:r>
        <w:t xml:space="preserve">Annex </w:t>
      </w:r>
      <w:r w:rsidR="008F56FA">
        <w:t>A</w:t>
      </w:r>
      <w:r>
        <w:t>.</w:t>
      </w:r>
      <w:r w:rsidR="008F56FA">
        <w:t>5</w:t>
      </w:r>
      <w:r>
        <w:rPr>
          <w:rFonts w:eastAsiaTheme="minorEastAsia"/>
          <w:lang w:eastAsia="zh-CN"/>
        </w:rPr>
        <w:t xml:space="preserve"> </w:t>
      </w:r>
      <w:r w:rsidR="008F56FA">
        <w:t xml:space="preserve">2T PC2 </w:t>
      </w:r>
      <w:r>
        <w:rPr>
          <w:rFonts w:eastAsiaTheme="minorEastAsia"/>
          <w:lang w:eastAsia="zh-CN"/>
        </w:rPr>
        <w:t>DFT-S-OFDM</w:t>
      </w:r>
    </w:p>
    <w:p w14:paraId="64BFEC16" w14:textId="0308D4F3" w:rsidR="00657B91" w:rsidRDefault="00D53ED4" w:rsidP="0023469E">
      <w:pPr>
        <w:overflowPunct w:val="0"/>
        <w:autoSpaceDE w:val="0"/>
        <w:autoSpaceDN w:val="0"/>
        <w:adjustRightInd w:val="0"/>
        <w:spacing w:after="100"/>
        <w:textAlignment w:val="baseline"/>
        <w:rPr>
          <w:noProof/>
        </w:rPr>
      </w:pPr>
      <w:r w:rsidRPr="00D53ED4">
        <w:rPr>
          <w:noProof/>
        </w:rPr>
        <w:t xml:space="preserve"> </w:t>
      </w:r>
      <w:r w:rsidR="004D264D" w:rsidRPr="004D264D">
        <w:rPr>
          <w:noProof/>
        </w:rPr>
        <w:drawing>
          <wp:inline distT="0" distB="0" distL="0" distR="0" wp14:anchorId="0768B81A" wp14:editId="624F4742">
            <wp:extent cx="2635250" cy="2510335"/>
            <wp:effectExtent l="0" t="0" r="0" b="4445"/>
            <wp:docPr id="47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EB8A4033-FE6F-429A-899A-CFD121556F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EB8A4033-FE6F-429A-899A-CFD121556F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47228" cy="252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64D">
        <w:rPr>
          <w:noProof/>
        </w:rPr>
        <w:t xml:space="preserve"> </w:t>
      </w:r>
      <w:r w:rsidR="004D264D" w:rsidRPr="004D264D">
        <w:rPr>
          <w:noProof/>
        </w:rPr>
        <w:drawing>
          <wp:inline distT="0" distB="0" distL="0" distR="0" wp14:anchorId="04DE128C" wp14:editId="198F3248">
            <wp:extent cx="2648090" cy="2514600"/>
            <wp:effectExtent l="0" t="0" r="0" b="0"/>
            <wp:docPr id="48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2F3DAA5F-FDB6-45E6-91A1-325DBD39EE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2F3DAA5F-FDB6-45E6-91A1-325DBD39EE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54198" cy="25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AAC0C" w14:textId="64A214E7" w:rsidR="00FA72FD" w:rsidRPr="00FA72FD" w:rsidRDefault="00FA72FD" w:rsidP="00FA72FD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pi/2 BPSK]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[QPSK]</w:t>
      </w:r>
    </w:p>
    <w:p w14:paraId="1000794D" w14:textId="372CD760" w:rsidR="00D53ED4" w:rsidRDefault="00D53ED4" w:rsidP="0023469E">
      <w:pPr>
        <w:overflowPunct w:val="0"/>
        <w:autoSpaceDE w:val="0"/>
        <w:autoSpaceDN w:val="0"/>
        <w:adjustRightInd w:val="0"/>
        <w:spacing w:after="100"/>
        <w:textAlignment w:val="baseline"/>
        <w:rPr>
          <w:noProof/>
        </w:rPr>
      </w:pPr>
      <w:r w:rsidRPr="00D53ED4">
        <w:rPr>
          <w:noProof/>
        </w:rPr>
        <w:lastRenderedPageBreak/>
        <w:t xml:space="preserve"> </w:t>
      </w:r>
      <w:r w:rsidR="004D264D" w:rsidRPr="004D264D">
        <w:rPr>
          <w:noProof/>
        </w:rPr>
        <w:drawing>
          <wp:inline distT="0" distB="0" distL="0" distR="0" wp14:anchorId="281F8BF9" wp14:editId="3F22ADFB">
            <wp:extent cx="2635250" cy="2505142"/>
            <wp:effectExtent l="0" t="0" r="0" b="9525"/>
            <wp:docPr id="49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126F5A70-35A7-4635-83C0-9262053CEF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126F5A70-35A7-4635-83C0-9262053CEF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44778" cy="251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64D">
        <w:rPr>
          <w:noProof/>
        </w:rPr>
        <w:t xml:space="preserve"> </w:t>
      </w:r>
      <w:r w:rsidR="00683146" w:rsidRPr="00683146">
        <w:rPr>
          <w:noProof/>
        </w:rPr>
        <w:drawing>
          <wp:inline distT="0" distB="0" distL="0" distR="0" wp14:anchorId="4E4F5B89" wp14:editId="39F8B230">
            <wp:extent cx="2647950" cy="2533145"/>
            <wp:effectExtent l="0" t="0" r="0" b="635"/>
            <wp:docPr id="50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74AACFAA-4BF4-43CE-9CD4-F386886360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74AACFAA-4BF4-43CE-9CD4-F386886360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56487" cy="254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7D3E8" w14:textId="18DE0010" w:rsidR="00FA72FD" w:rsidRPr="00FA72FD" w:rsidRDefault="00FA72FD" w:rsidP="00FA72FD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16QAM]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[64QAM]</w:t>
      </w:r>
    </w:p>
    <w:p w14:paraId="164496EC" w14:textId="4E61D1EC" w:rsidR="00D53ED4" w:rsidRDefault="00683146" w:rsidP="0023469E">
      <w:pPr>
        <w:overflowPunct w:val="0"/>
        <w:autoSpaceDE w:val="0"/>
        <w:autoSpaceDN w:val="0"/>
        <w:adjustRightInd w:val="0"/>
        <w:spacing w:after="100"/>
        <w:textAlignment w:val="baseline"/>
        <w:rPr>
          <w:rFonts w:eastAsiaTheme="minorEastAsia"/>
          <w:lang w:eastAsia="zh-CN"/>
        </w:rPr>
      </w:pPr>
      <w:r w:rsidRPr="00683146">
        <w:rPr>
          <w:rFonts w:eastAsiaTheme="minorEastAsia"/>
          <w:lang w:eastAsia="zh-CN"/>
        </w:rPr>
        <w:drawing>
          <wp:inline distT="0" distB="0" distL="0" distR="0" wp14:anchorId="19BF2061" wp14:editId="0A0DEA57">
            <wp:extent cx="2565400" cy="2430491"/>
            <wp:effectExtent l="0" t="0" r="6350" b="8255"/>
            <wp:docPr id="51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79B8CF7E-77AF-48AE-94D6-520BD6D83D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79B8CF7E-77AF-48AE-94D6-520BD6D83D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69664" cy="243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817DC" w14:textId="2AA1353D" w:rsidR="00FA72FD" w:rsidRDefault="00FA72FD" w:rsidP="00FA72FD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256QAM]</w:t>
      </w:r>
    </w:p>
    <w:p w14:paraId="638CC64C" w14:textId="0DB004CA" w:rsidR="00DD21E0" w:rsidRPr="008562EB" w:rsidRDefault="00DD21E0" w:rsidP="00DD21E0">
      <w:pPr>
        <w:pStyle w:val="2"/>
        <w:spacing w:before="0"/>
        <w:rPr>
          <w:rFonts w:eastAsiaTheme="minorEastAsia"/>
          <w:lang w:eastAsia="zh-CN"/>
        </w:rPr>
      </w:pPr>
      <w:r>
        <w:t xml:space="preserve">Annex </w:t>
      </w:r>
      <w:r w:rsidR="008F56FA">
        <w:t>A.6</w:t>
      </w:r>
      <w:r w:rsidR="008F56FA">
        <w:rPr>
          <w:rFonts w:eastAsiaTheme="minorEastAsia"/>
          <w:lang w:eastAsia="zh-CN"/>
        </w:rPr>
        <w:t xml:space="preserve"> </w:t>
      </w:r>
      <w:r w:rsidR="008F56FA">
        <w:t xml:space="preserve">2T PC2 </w:t>
      </w:r>
      <w:r>
        <w:rPr>
          <w:rFonts w:eastAsiaTheme="minorEastAsia"/>
          <w:lang w:eastAsia="zh-CN"/>
        </w:rPr>
        <w:t>CP-OFDM</w:t>
      </w:r>
    </w:p>
    <w:p w14:paraId="2108A41E" w14:textId="30C380F4" w:rsidR="00DD21E0" w:rsidRDefault="00D53ED4" w:rsidP="0023469E">
      <w:pPr>
        <w:overflowPunct w:val="0"/>
        <w:autoSpaceDE w:val="0"/>
        <w:autoSpaceDN w:val="0"/>
        <w:adjustRightInd w:val="0"/>
        <w:spacing w:after="100"/>
        <w:textAlignment w:val="baseline"/>
        <w:rPr>
          <w:noProof/>
        </w:rPr>
      </w:pPr>
      <w:r w:rsidRPr="00D53ED4">
        <w:rPr>
          <w:noProof/>
        </w:rPr>
        <w:t xml:space="preserve"> </w:t>
      </w:r>
      <w:r w:rsidR="00683146" w:rsidRPr="00683146">
        <w:rPr>
          <w:noProof/>
        </w:rPr>
        <w:drawing>
          <wp:inline distT="0" distB="0" distL="0" distR="0" wp14:anchorId="72CE17C8" wp14:editId="6C0FA563">
            <wp:extent cx="2527300" cy="2402522"/>
            <wp:effectExtent l="0" t="0" r="6350" b="0"/>
            <wp:docPr id="52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54BEDB97-97F6-480A-80EF-2871F9A37B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54BEDB97-97F6-480A-80EF-2871F9A37B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43605" cy="241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146">
        <w:rPr>
          <w:noProof/>
        </w:rPr>
        <w:t xml:space="preserve"> </w:t>
      </w:r>
      <w:r w:rsidR="00683146" w:rsidRPr="00683146">
        <w:rPr>
          <w:noProof/>
        </w:rPr>
        <w:drawing>
          <wp:inline distT="0" distB="0" distL="0" distR="0" wp14:anchorId="5736CBFC" wp14:editId="2B9BB231">
            <wp:extent cx="2508250" cy="2394818"/>
            <wp:effectExtent l="0" t="0" r="6350" b="5715"/>
            <wp:docPr id="53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99A670C0-7983-434A-B06A-437AA68E48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99A670C0-7983-434A-B06A-437AA68E48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25729" cy="241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13C2A" w14:textId="1985D862" w:rsidR="001005F5" w:rsidRPr="001005F5" w:rsidRDefault="001005F5" w:rsidP="001005F5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QPSK]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[16QAM]</w:t>
      </w:r>
    </w:p>
    <w:p w14:paraId="61AE5564" w14:textId="3C3FCA96" w:rsidR="00D53ED4" w:rsidRDefault="00D53ED4" w:rsidP="0023469E">
      <w:pPr>
        <w:overflowPunct w:val="0"/>
        <w:autoSpaceDE w:val="0"/>
        <w:autoSpaceDN w:val="0"/>
        <w:adjustRightInd w:val="0"/>
        <w:spacing w:after="100"/>
        <w:textAlignment w:val="baseline"/>
        <w:rPr>
          <w:noProof/>
        </w:rPr>
      </w:pPr>
      <w:r w:rsidRPr="00D53ED4">
        <w:rPr>
          <w:noProof/>
        </w:rPr>
        <w:lastRenderedPageBreak/>
        <w:t xml:space="preserve"> </w:t>
      </w:r>
      <w:r w:rsidR="00324D10" w:rsidRPr="00324D10">
        <w:rPr>
          <w:noProof/>
        </w:rPr>
        <w:t xml:space="preserve"> </w:t>
      </w:r>
      <w:r w:rsidR="00683146" w:rsidRPr="00683146">
        <w:rPr>
          <w:noProof/>
        </w:rPr>
        <w:drawing>
          <wp:inline distT="0" distB="0" distL="0" distR="0" wp14:anchorId="1381B716" wp14:editId="4A4B7862">
            <wp:extent cx="2533650" cy="2422223"/>
            <wp:effectExtent l="0" t="0" r="0" b="0"/>
            <wp:docPr id="54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87212386-280B-4DBB-8190-31F385FDF0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87212386-280B-4DBB-8190-31F385FDF0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39955" cy="242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146">
        <w:rPr>
          <w:noProof/>
        </w:rPr>
        <w:t xml:space="preserve"> </w:t>
      </w:r>
      <w:r w:rsidR="00683146" w:rsidRPr="00683146">
        <w:rPr>
          <w:noProof/>
        </w:rPr>
        <w:drawing>
          <wp:inline distT="0" distB="0" distL="0" distR="0" wp14:anchorId="764BA133" wp14:editId="4EAB3B76">
            <wp:extent cx="2552700" cy="2410781"/>
            <wp:effectExtent l="0" t="0" r="0" b="8890"/>
            <wp:docPr id="55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1EE9C1B4-4EE4-47B2-B824-FE88AC7708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1EE9C1B4-4EE4-47B2-B824-FE88AC7708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71318" cy="242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37272" w14:textId="57141B73" w:rsidR="00E12957" w:rsidRDefault="00E12957" w:rsidP="00E12957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64QAM]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[256QAM]</w:t>
      </w:r>
    </w:p>
    <w:p w14:paraId="396DE9F0" w14:textId="48B469E3" w:rsidR="003F3647" w:rsidRDefault="003F3647" w:rsidP="00E12957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</w:p>
    <w:p w14:paraId="10526116" w14:textId="2F743C50" w:rsidR="003F3647" w:rsidRDefault="003F3647" w:rsidP="003F3647">
      <w:pPr>
        <w:pStyle w:val="1"/>
      </w:pPr>
      <w:r>
        <w:t>Annex B: AMPR</w:t>
      </w:r>
      <w:r w:rsidRPr="003F3647">
        <w:t xml:space="preserve"> </w:t>
      </w:r>
      <w:r>
        <w:t>simulation results</w:t>
      </w:r>
    </w:p>
    <w:p w14:paraId="69F797A2" w14:textId="2027D856" w:rsidR="002F74B8" w:rsidRDefault="002F74B8" w:rsidP="002F74B8">
      <w:pPr>
        <w:pStyle w:val="2"/>
        <w:spacing w:before="0"/>
        <w:rPr>
          <w:rFonts w:eastAsiaTheme="minorEastAsia"/>
          <w:lang w:eastAsia="zh-CN"/>
        </w:rPr>
      </w:pPr>
      <w:r>
        <w:t>Annex B.1</w:t>
      </w:r>
      <w:r>
        <w:rPr>
          <w:rFonts w:eastAsiaTheme="minorEastAsia"/>
          <w:lang w:eastAsia="zh-CN"/>
        </w:rPr>
        <w:t xml:space="preserve"> </w:t>
      </w:r>
      <w:r w:rsidR="003E395B">
        <w:t>1</w:t>
      </w:r>
      <w:r>
        <w:t>T PC</w:t>
      </w:r>
      <w:r w:rsidR="003E395B">
        <w:t>3</w:t>
      </w:r>
      <w:r>
        <w:t xml:space="preserve"> </w:t>
      </w:r>
      <w:r>
        <w:rPr>
          <w:rFonts w:eastAsiaTheme="minorEastAsia"/>
          <w:lang w:eastAsia="zh-CN"/>
        </w:rPr>
        <w:t>DFT-S-OFDM</w:t>
      </w:r>
    </w:p>
    <w:p w14:paraId="5DE65B95" w14:textId="3C9C1E13" w:rsidR="002F74B8" w:rsidRPr="002F74B8" w:rsidRDefault="006B2CBB" w:rsidP="002F74B8">
      <w:pPr>
        <w:rPr>
          <w:rFonts w:eastAsiaTheme="minorEastAsia" w:hint="eastAsia"/>
          <w:lang w:eastAsia="zh-CN"/>
        </w:rPr>
      </w:pPr>
      <w:r w:rsidRPr="006B2CBB">
        <w:rPr>
          <w:rFonts w:eastAsiaTheme="minorEastAsia"/>
          <w:lang w:eastAsia="zh-CN"/>
        </w:rPr>
        <w:drawing>
          <wp:inline distT="0" distB="0" distL="0" distR="0" wp14:anchorId="64F625A2" wp14:editId="068A12C6">
            <wp:extent cx="2585375" cy="2476500"/>
            <wp:effectExtent l="0" t="0" r="5715" b="0"/>
            <wp:docPr id="58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1153A2A2-0516-4A0D-BD6B-433C5BBBF1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1153A2A2-0516-4A0D-BD6B-433C5BBBF1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91886" cy="248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</w:t>
      </w:r>
      <w:r w:rsidRPr="006B2CBB">
        <w:rPr>
          <w:rFonts w:eastAsiaTheme="minorEastAsia"/>
          <w:lang w:eastAsia="zh-CN"/>
        </w:rPr>
        <w:drawing>
          <wp:inline distT="0" distB="0" distL="0" distR="0" wp14:anchorId="4C3A8842" wp14:editId="06D0DF4A">
            <wp:extent cx="2590800" cy="2480891"/>
            <wp:effectExtent l="0" t="0" r="0" b="0"/>
            <wp:docPr id="59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F9E71515-E5EC-42E1-9159-0D634F47A4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F9E71515-E5EC-42E1-9159-0D634F47A4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00743" cy="249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110D2" w14:textId="695439E5" w:rsidR="002F74B8" w:rsidRDefault="002F74B8" w:rsidP="002F74B8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pi/2 BPSK]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[QPSK]</w:t>
      </w:r>
    </w:p>
    <w:p w14:paraId="5F3DED11" w14:textId="757AA2A0" w:rsidR="002F74B8" w:rsidRPr="00FA72FD" w:rsidRDefault="006B2CBB" w:rsidP="002F74B8">
      <w:pPr>
        <w:overflowPunct w:val="0"/>
        <w:autoSpaceDE w:val="0"/>
        <w:autoSpaceDN w:val="0"/>
        <w:adjustRightInd w:val="0"/>
        <w:spacing w:after="100"/>
        <w:textAlignment w:val="baseline"/>
        <w:rPr>
          <w:rFonts w:eastAsiaTheme="minorEastAsia" w:hint="eastAsia"/>
          <w:noProof/>
          <w:lang w:eastAsia="zh-CN"/>
        </w:rPr>
      </w:pPr>
      <w:r w:rsidRPr="006B2CBB">
        <w:rPr>
          <w:rFonts w:eastAsiaTheme="minorEastAsia"/>
          <w:noProof/>
          <w:lang w:eastAsia="zh-CN"/>
        </w:rPr>
        <w:lastRenderedPageBreak/>
        <w:drawing>
          <wp:inline distT="0" distB="0" distL="0" distR="0" wp14:anchorId="6A079F26" wp14:editId="390D75D8">
            <wp:extent cx="2583890" cy="2482850"/>
            <wp:effectExtent l="0" t="0" r="6985" b="0"/>
            <wp:docPr id="60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D9923254-7812-4349-A0D9-83A50C6D46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D9923254-7812-4349-A0D9-83A50C6D46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88267" cy="248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  <w:lang w:eastAsia="zh-CN"/>
        </w:rPr>
        <w:t xml:space="preserve"> </w:t>
      </w:r>
      <w:r w:rsidRPr="006B2CBB">
        <w:rPr>
          <w:rFonts w:eastAsiaTheme="minorEastAsia"/>
          <w:noProof/>
          <w:lang w:eastAsia="zh-CN"/>
        </w:rPr>
        <w:drawing>
          <wp:inline distT="0" distB="0" distL="0" distR="0" wp14:anchorId="7CBDCEEE" wp14:editId="19106B52">
            <wp:extent cx="2584450" cy="2489018"/>
            <wp:effectExtent l="0" t="0" r="6350" b="6985"/>
            <wp:docPr id="61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D6F3C5BF-2EF3-4D87-B78D-C0822FC8DF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D6F3C5BF-2EF3-4D87-B78D-C0822FC8DF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94162" cy="249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F3982" w14:textId="65BC8E13" w:rsidR="002F74B8" w:rsidRDefault="002F74B8" w:rsidP="002F74B8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16QAM]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[64QAM]</w:t>
      </w:r>
    </w:p>
    <w:p w14:paraId="0DA35422" w14:textId="1990DA75" w:rsidR="002F74B8" w:rsidRPr="00FA72FD" w:rsidRDefault="006B2CBB" w:rsidP="002F74B8">
      <w:pPr>
        <w:overflowPunct w:val="0"/>
        <w:autoSpaceDE w:val="0"/>
        <w:autoSpaceDN w:val="0"/>
        <w:adjustRightInd w:val="0"/>
        <w:spacing w:after="100"/>
        <w:textAlignment w:val="baseline"/>
        <w:rPr>
          <w:rFonts w:eastAsiaTheme="minorEastAsia" w:hint="eastAsia"/>
          <w:noProof/>
          <w:lang w:eastAsia="zh-CN"/>
        </w:rPr>
      </w:pPr>
      <w:r w:rsidRPr="006B2CBB">
        <w:rPr>
          <w:rFonts w:eastAsiaTheme="minorEastAsia"/>
          <w:noProof/>
          <w:lang w:eastAsia="zh-CN"/>
        </w:rPr>
        <w:drawing>
          <wp:inline distT="0" distB="0" distL="0" distR="0" wp14:anchorId="651989ED" wp14:editId="33E45524">
            <wp:extent cx="2561660" cy="2444750"/>
            <wp:effectExtent l="0" t="0" r="0" b="0"/>
            <wp:docPr id="62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7565C240-CF5B-41FC-BA18-02291E0B44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7565C240-CF5B-41FC-BA18-02291E0B44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63639" cy="244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F54F" w14:textId="77777777" w:rsidR="002F74B8" w:rsidRDefault="002F74B8" w:rsidP="002F74B8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256QAM]</w:t>
      </w:r>
    </w:p>
    <w:p w14:paraId="0D4DCF70" w14:textId="16D54845" w:rsidR="002F74B8" w:rsidRDefault="002F74B8" w:rsidP="002F74B8">
      <w:pPr>
        <w:pStyle w:val="2"/>
        <w:spacing w:before="0"/>
        <w:rPr>
          <w:rFonts w:eastAsiaTheme="minorEastAsia"/>
          <w:lang w:eastAsia="zh-CN"/>
        </w:rPr>
      </w:pPr>
      <w:r>
        <w:t>Annex B.2</w:t>
      </w:r>
      <w:r>
        <w:rPr>
          <w:rFonts w:eastAsiaTheme="minorEastAsia"/>
          <w:lang w:eastAsia="zh-CN"/>
        </w:rPr>
        <w:t xml:space="preserve"> </w:t>
      </w:r>
      <w:r w:rsidR="003E395B">
        <w:t>1T PC3</w:t>
      </w:r>
      <w:r>
        <w:t xml:space="preserve"> </w:t>
      </w:r>
      <w:r>
        <w:rPr>
          <w:rFonts w:eastAsiaTheme="minorEastAsia"/>
          <w:lang w:eastAsia="zh-CN"/>
        </w:rPr>
        <w:t>CP-OFDM</w:t>
      </w:r>
    </w:p>
    <w:p w14:paraId="12CD8EC3" w14:textId="43223845" w:rsidR="002F74B8" w:rsidRPr="002F74B8" w:rsidRDefault="00014CE2" w:rsidP="002F74B8">
      <w:pPr>
        <w:rPr>
          <w:rFonts w:eastAsiaTheme="minorEastAsia" w:hint="eastAsia"/>
          <w:lang w:eastAsia="zh-CN"/>
        </w:rPr>
      </w:pPr>
      <w:r w:rsidRPr="00014CE2">
        <w:rPr>
          <w:rFonts w:eastAsiaTheme="minorEastAsia"/>
          <w:lang w:eastAsia="zh-CN"/>
        </w:rPr>
        <w:drawing>
          <wp:inline distT="0" distB="0" distL="0" distR="0" wp14:anchorId="66D71B50" wp14:editId="5AFB2B3A">
            <wp:extent cx="2583815" cy="2471790"/>
            <wp:effectExtent l="0" t="0" r="6985" b="5080"/>
            <wp:docPr id="63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51420ADA-A480-41BC-99F6-734FD3A8E8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51420ADA-A480-41BC-99F6-734FD3A8E8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96670" cy="248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/>
          <w:lang w:eastAsia="zh-CN"/>
        </w:rPr>
        <w:t xml:space="preserve"> </w:t>
      </w:r>
      <w:r w:rsidRPr="00014CE2">
        <w:rPr>
          <w:rFonts w:eastAsiaTheme="minorEastAsia"/>
          <w:lang w:eastAsia="zh-CN"/>
        </w:rPr>
        <w:drawing>
          <wp:inline distT="0" distB="0" distL="0" distR="0" wp14:anchorId="12D57D4B" wp14:editId="05E13133">
            <wp:extent cx="2577282" cy="2476500"/>
            <wp:effectExtent l="0" t="0" r="0" b="0"/>
            <wp:docPr id="6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BEE0ABA3-0D7F-44A8-8CCF-2D28D007E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BEE0ABA3-0D7F-44A8-8CCF-2D28D007E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89758" cy="248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76D83" w14:textId="72A2007E" w:rsidR="002F74B8" w:rsidRDefault="002F74B8" w:rsidP="002F74B8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QPSK]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[16QAM]</w:t>
      </w:r>
    </w:p>
    <w:p w14:paraId="4BF9E965" w14:textId="1D7585A6" w:rsidR="002F74B8" w:rsidRPr="001005F5" w:rsidRDefault="00014CE2" w:rsidP="002F74B8">
      <w:pPr>
        <w:overflowPunct w:val="0"/>
        <w:autoSpaceDE w:val="0"/>
        <w:autoSpaceDN w:val="0"/>
        <w:adjustRightInd w:val="0"/>
        <w:spacing w:after="100"/>
        <w:textAlignment w:val="baseline"/>
        <w:rPr>
          <w:rFonts w:eastAsiaTheme="minorEastAsia" w:hint="eastAsia"/>
          <w:noProof/>
          <w:lang w:eastAsia="zh-CN"/>
        </w:rPr>
      </w:pPr>
      <w:r w:rsidRPr="00014CE2">
        <w:rPr>
          <w:rFonts w:eastAsiaTheme="minorEastAsia"/>
          <w:noProof/>
          <w:lang w:eastAsia="zh-CN"/>
        </w:rPr>
        <w:lastRenderedPageBreak/>
        <w:drawing>
          <wp:inline distT="0" distB="0" distL="0" distR="0" wp14:anchorId="04122E1D" wp14:editId="3DA7A693">
            <wp:extent cx="2609850" cy="2496695"/>
            <wp:effectExtent l="0" t="0" r="0" b="0"/>
            <wp:docPr id="65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CAA9C441-C6D8-430C-9801-AD61A0B076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CAA9C441-C6D8-430C-9801-AD61A0B076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14877" cy="250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  <w:lang w:eastAsia="zh-CN"/>
        </w:rPr>
        <w:t xml:space="preserve"> </w:t>
      </w:r>
      <w:r w:rsidRPr="00014CE2">
        <w:rPr>
          <w:rFonts w:eastAsiaTheme="minorEastAsia"/>
          <w:noProof/>
          <w:lang w:eastAsia="zh-CN"/>
        </w:rPr>
        <w:drawing>
          <wp:inline distT="0" distB="0" distL="0" distR="0" wp14:anchorId="4095030D" wp14:editId="591A2D11">
            <wp:extent cx="2597150" cy="2499093"/>
            <wp:effectExtent l="0" t="0" r="0" b="0"/>
            <wp:docPr id="66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3DDBDC88-641B-4304-9F5A-C7DAE48B7D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3DDBDC88-641B-4304-9F5A-C7DAE48B7D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07198" cy="250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0EDC5" w14:textId="4D7B98D7" w:rsidR="002F74B8" w:rsidRDefault="002F74B8" w:rsidP="002F74B8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64QAM]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[256QAM]</w:t>
      </w:r>
    </w:p>
    <w:p w14:paraId="5370C906" w14:textId="365F3141" w:rsidR="002F74B8" w:rsidRDefault="002F74B8" w:rsidP="002F74B8">
      <w:pPr>
        <w:pStyle w:val="2"/>
        <w:spacing w:before="0"/>
        <w:rPr>
          <w:rFonts w:eastAsiaTheme="minorEastAsia"/>
          <w:lang w:eastAsia="zh-CN"/>
        </w:rPr>
      </w:pPr>
      <w:r>
        <w:t>Annex B.</w:t>
      </w:r>
      <w:r w:rsidR="003E395B">
        <w:t>3</w:t>
      </w:r>
      <w:r>
        <w:rPr>
          <w:rFonts w:eastAsiaTheme="minorEastAsia"/>
          <w:lang w:eastAsia="zh-CN"/>
        </w:rPr>
        <w:t xml:space="preserve"> </w:t>
      </w:r>
      <w:r w:rsidR="003E395B">
        <w:t>1</w:t>
      </w:r>
      <w:r>
        <w:t xml:space="preserve">T PC2 </w:t>
      </w:r>
      <w:r>
        <w:rPr>
          <w:rFonts w:eastAsiaTheme="minorEastAsia"/>
          <w:lang w:eastAsia="zh-CN"/>
        </w:rPr>
        <w:t>DFT-S-OFDM</w:t>
      </w:r>
    </w:p>
    <w:p w14:paraId="28DCBC8E" w14:textId="1185E6A5" w:rsidR="002F74B8" w:rsidRPr="002F74B8" w:rsidRDefault="00014CE2" w:rsidP="002F74B8">
      <w:pPr>
        <w:rPr>
          <w:rFonts w:eastAsiaTheme="minorEastAsia" w:hint="eastAsia"/>
          <w:lang w:eastAsia="zh-CN"/>
        </w:rPr>
      </w:pPr>
      <w:r w:rsidRPr="00014CE2">
        <w:rPr>
          <w:rFonts w:eastAsiaTheme="minorEastAsia"/>
          <w:lang w:eastAsia="zh-CN"/>
        </w:rPr>
        <w:drawing>
          <wp:inline distT="0" distB="0" distL="0" distR="0" wp14:anchorId="04D78F14" wp14:editId="66E6BEFC">
            <wp:extent cx="2641600" cy="2535564"/>
            <wp:effectExtent l="0" t="0" r="6350" b="0"/>
            <wp:docPr id="67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1FFB86CF-296E-41D0-B22E-2653A7A5CB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1FFB86CF-296E-41D0-B22E-2653A7A5CB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51468" cy="254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</w:t>
      </w:r>
      <w:r w:rsidRPr="00014CE2">
        <w:rPr>
          <w:rFonts w:eastAsiaTheme="minorEastAsia"/>
          <w:lang w:eastAsia="zh-CN"/>
        </w:rPr>
        <w:drawing>
          <wp:inline distT="0" distB="0" distL="0" distR="0" wp14:anchorId="58EE00A9" wp14:editId="21AED31B">
            <wp:extent cx="2643952" cy="2538095"/>
            <wp:effectExtent l="0" t="0" r="4445" b="0"/>
            <wp:docPr id="68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BD233763-587B-4498-872C-9772BEA79B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BD233763-587B-4498-872C-9772BEA79B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53441" cy="25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511A" w14:textId="77777777" w:rsidR="002F74B8" w:rsidRDefault="002F74B8" w:rsidP="002F74B8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pi/2 BPSK]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[QPSK]</w:t>
      </w:r>
    </w:p>
    <w:p w14:paraId="53463127" w14:textId="62E16C9E" w:rsidR="002F74B8" w:rsidRPr="00FA72FD" w:rsidRDefault="00014CE2" w:rsidP="002F74B8">
      <w:pPr>
        <w:overflowPunct w:val="0"/>
        <w:autoSpaceDE w:val="0"/>
        <w:autoSpaceDN w:val="0"/>
        <w:adjustRightInd w:val="0"/>
        <w:spacing w:after="100"/>
        <w:textAlignment w:val="baseline"/>
        <w:rPr>
          <w:rFonts w:eastAsiaTheme="minorEastAsia" w:hint="eastAsia"/>
          <w:noProof/>
          <w:lang w:eastAsia="zh-CN"/>
        </w:rPr>
      </w:pPr>
      <w:r w:rsidRPr="00014CE2">
        <w:rPr>
          <w:rFonts w:eastAsiaTheme="minorEastAsia"/>
          <w:noProof/>
          <w:lang w:eastAsia="zh-CN"/>
        </w:rPr>
        <w:drawing>
          <wp:inline distT="0" distB="0" distL="0" distR="0" wp14:anchorId="169F6519" wp14:editId="17B07A3E">
            <wp:extent cx="2628900" cy="2509739"/>
            <wp:effectExtent l="0" t="0" r="0" b="5080"/>
            <wp:docPr id="69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C2F3BFBB-EBDA-4CA2-B967-817194780B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C2F3BFBB-EBDA-4CA2-B967-817194780B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32511" cy="251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  <w:lang w:eastAsia="zh-CN"/>
        </w:rPr>
        <w:t xml:space="preserve"> </w:t>
      </w:r>
      <w:r w:rsidRPr="00014CE2">
        <w:rPr>
          <w:rFonts w:eastAsiaTheme="minorEastAsia"/>
          <w:noProof/>
          <w:lang w:eastAsia="zh-CN"/>
        </w:rPr>
        <w:drawing>
          <wp:inline distT="0" distB="0" distL="0" distR="0" wp14:anchorId="7D10C568" wp14:editId="607A1516">
            <wp:extent cx="2622550" cy="2500413"/>
            <wp:effectExtent l="0" t="0" r="6350" b="0"/>
            <wp:docPr id="70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F0B562A5-3909-4ADA-B21E-D9198D7769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F0B562A5-3909-4ADA-B21E-D9198D7769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42583" cy="251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895C9" w14:textId="77777777" w:rsidR="002F74B8" w:rsidRDefault="002F74B8" w:rsidP="002F74B8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16QAM]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[64QAM]</w:t>
      </w:r>
    </w:p>
    <w:p w14:paraId="7DF71A14" w14:textId="73C71AD4" w:rsidR="002F74B8" w:rsidRPr="00FA72FD" w:rsidRDefault="00014CE2" w:rsidP="002F74B8">
      <w:pPr>
        <w:overflowPunct w:val="0"/>
        <w:autoSpaceDE w:val="0"/>
        <w:autoSpaceDN w:val="0"/>
        <w:adjustRightInd w:val="0"/>
        <w:spacing w:after="100"/>
        <w:textAlignment w:val="baseline"/>
        <w:rPr>
          <w:rFonts w:eastAsiaTheme="minorEastAsia" w:hint="eastAsia"/>
          <w:noProof/>
          <w:lang w:eastAsia="zh-CN"/>
        </w:rPr>
      </w:pPr>
      <w:r w:rsidRPr="00014CE2">
        <w:rPr>
          <w:rFonts w:eastAsiaTheme="minorEastAsia"/>
          <w:noProof/>
          <w:lang w:eastAsia="zh-CN"/>
        </w:rPr>
        <w:lastRenderedPageBreak/>
        <w:drawing>
          <wp:inline distT="0" distB="0" distL="0" distR="0" wp14:anchorId="385D3E0A" wp14:editId="5D1C4556">
            <wp:extent cx="2679700" cy="2561016"/>
            <wp:effectExtent l="0" t="0" r="6350" b="0"/>
            <wp:docPr id="71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40A5FB80-752C-41BE-939E-0B7002418B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40A5FB80-752C-41BE-939E-0B7002418B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87593" cy="256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07E36" w14:textId="77777777" w:rsidR="002F74B8" w:rsidRDefault="002F74B8" w:rsidP="002F74B8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256QAM]</w:t>
      </w:r>
    </w:p>
    <w:p w14:paraId="0CE6845C" w14:textId="5CFFD62D" w:rsidR="002F74B8" w:rsidRDefault="002F74B8" w:rsidP="002F74B8">
      <w:pPr>
        <w:pStyle w:val="2"/>
        <w:spacing w:before="0"/>
        <w:rPr>
          <w:rFonts w:eastAsiaTheme="minorEastAsia"/>
          <w:lang w:eastAsia="zh-CN"/>
        </w:rPr>
      </w:pPr>
      <w:r>
        <w:t>Annex B.</w:t>
      </w:r>
      <w:r w:rsidR="003E395B">
        <w:t>4</w:t>
      </w:r>
      <w:r>
        <w:rPr>
          <w:rFonts w:eastAsiaTheme="minorEastAsia"/>
          <w:lang w:eastAsia="zh-CN"/>
        </w:rPr>
        <w:t xml:space="preserve"> </w:t>
      </w:r>
      <w:r w:rsidR="003E395B">
        <w:t>1T PC2</w:t>
      </w:r>
      <w:r>
        <w:t xml:space="preserve"> </w:t>
      </w:r>
      <w:r>
        <w:rPr>
          <w:rFonts w:eastAsiaTheme="minorEastAsia"/>
          <w:lang w:eastAsia="zh-CN"/>
        </w:rPr>
        <w:t>CP-OFDM</w:t>
      </w:r>
    </w:p>
    <w:p w14:paraId="02706D61" w14:textId="00176550" w:rsidR="002F74B8" w:rsidRPr="002F74B8" w:rsidRDefault="004F74E3" w:rsidP="002F74B8">
      <w:pPr>
        <w:rPr>
          <w:rFonts w:eastAsiaTheme="minorEastAsia" w:hint="eastAsia"/>
          <w:lang w:eastAsia="zh-CN"/>
        </w:rPr>
      </w:pPr>
      <w:r w:rsidRPr="004F74E3">
        <w:rPr>
          <w:rFonts w:eastAsiaTheme="minorEastAsia"/>
          <w:lang w:eastAsia="zh-CN"/>
        </w:rPr>
        <w:drawing>
          <wp:inline distT="0" distB="0" distL="0" distR="0" wp14:anchorId="0539A7F4" wp14:editId="4D9733A7">
            <wp:extent cx="2711450" cy="2591078"/>
            <wp:effectExtent l="0" t="0" r="0" b="0"/>
            <wp:docPr id="72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80E4A467-567F-4657-8ED4-80A2912494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80E4A467-567F-4657-8ED4-80A2912494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18427" cy="259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</w:t>
      </w:r>
      <w:r w:rsidRPr="004F74E3">
        <w:rPr>
          <w:rFonts w:eastAsiaTheme="minorEastAsia"/>
          <w:lang w:eastAsia="zh-CN"/>
        </w:rPr>
        <w:drawing>
          <wp:inline distT="0" distB="0" distL="0" distR="0" wp14:anchorId="2F4C040B" wp14:editId="64D6310E">
            <wp:extent cx="2728554" cy="2592705"/>
            <wp:effectExtent l="0" t="0" r="0" b="0"/>
            <wp:docPr id="73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A752A67A-E2E2-4FD3-949D-358B34A97D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A752A67A-E2E2-4FD3-949D-358B34A97D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741018" cy="260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0DF4E" w14:textId="77777777" w:rsidR="002F74B8" w:rsidRDefault="002F74B8" w:rsidP="002F74B8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QPSK]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[16QAM]</w:t>
      </w:r>
    </w:p>
    <w:p w14:paraId="3E238E9A" w14:textId="593F1A86" w:rsidR="002F74B8" w:rsidRPr="001005F5" w:rsidRDefault="004F74E3" w:rsidP="002F74B8">
      <w:pPr>
        <w:overflowPunct w:val="0"/>
        <w:autoSpaceDE w:val="0"/>
        <w:autoSpaceDN w:val="0"/>
        <w:adjustRightInd w:val="0"/>
        <w:spacing w:after="100"/>
        <w:textAlignment w:val="baseline"/>
        <w:rPr>
          <w:rFonts w:eastAsiaTheme="minorEastAsia" w:hint="eastAsia"/>
          <w:noProof/>
          <w:lang w:eastAsia="zh-CN"/>
        </w:rPr>
      </w:pPr>
      <w:r w:rsidRPr="004F74E3">
        <w:rPr>
          <w:rFonts w:eastAsiaTheme="minorEastAsia"/>
          <w:noProof/>
          <w:lang w:eastAsia="zh-CN"/>
        </w:rPr>
        <w:drawing>
          <wp:inline distT="0" distB="0" distL="0" distR="0" wp14:anchorId="15CC549B" wp14:editId="6A49348C">
            <wp:extent cx="2743200" cy="2589266"/>
            <wp:effectExtent l="0" t="0" r="0" b="1905"/>
            <wp:docPr id="7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ED7A01AA-47B4-482B-A1B6-7DBCF6D5D4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ED7A01AA-47B4-482B-A1B6-7DBCF6D5D4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51408" cy="259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  <w:lang w:eastAsia="zh-CN"/>
        </w:rPr>
        <w:t xml:space="preserve"> </w:t>
      </w:r>
      <w:r w:rsidRPr="004F74E3">
        <w:rPr>
          <w:rFonts w:eastAsiaTheme="minorEastAsia"/>
          <w:noProof/>
          <w:lang w:eastAsia="zh-CN"/>
        </w:rPr>
        <w:drawing>
          <wp:inline distT="0" distB="0" distL="0" distR="0" wp14:anchorId="64E975F2" wp14:editId="138394E9">
            <wp:extent cx="2696210" cy="2576796"/>
            <wp:effectExtent l="0" t="0" r="8890" b="0"/>
            <wp:docPr id="75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996C3EEA-21D6-4C51-95C3-5C23F98D3F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996C3EEA-21D6-4C51-95C3-5C23F98D3F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01105" cy="258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27D90" w14:textId="77777777" w:rsidR="002F74B8" w:rsidRDefault="002F74B8" w:rsidP="002F74B8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64QAM]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[256QAM]</w:t>
      </w:r>
    </w:p>
    <w:p w14:paraId="27777CC7" w14:textId="6C1576C4" w:rsidR="003E395B" w:rsidRDefault="003E395B" w:rsidP="003E395B">
      <w:pPr>
        <w:pStyle w:val="2"/>
        <w:spacing w:before="0"/>
        <w:rPr>
          <w:rFonts w:eastAsiaTheme="minorEastAsia"/>
          <w:lang w:eastAsia="zh-CN"/>
        </w:rPr>
      </w:pPr>
      <w:r>
        <w:lastRenderedPageBreak/>
        <w:t>Annex B.</w:t>
      </w:r>
      <w:r w:rsidR="004855E4">
        <w:t>5</w:t>
      </w:r>
      <w:r>
        <w:rPr>
          <w:rFonts w:eastAsiaTheme="minorEastAsia"/>
          <w:lang w:eastAsia="zh-CN"/>
        </w:rPr>
        <w:t xml:space="preserve"> </w:t>
      </w:r>
      <w:r>
        <w:t xml:space="preserve">2T PC2 </w:t>
      </w:r>
      <w:r>
        <w:rPr>
          <w:rFonts w:eastAsiaTheme="minorEastAsia"/>
          <w:lang w:eastAsia="zh-CN"/>
        </w:rPr>
        <w:t>DFT-S-OFDM</w:t>
      </w:r>
    </w:p>
    <w:p w14:paraId="2DFAA1A8" w14:textId="49BAA8CF" w:rsidR="003E395B" w:rsidRPr="002F74B8" w:rsidRDefault="00B01534" w:rsidP="003E395B">
      <w:pPr>
        <w:rPr>
          <w:rFonts w:eastAsiaTheme="minorEastAsia" w:hint="eastAsia"/>
          <w:lang w:eastAsia="zh-CN"/>
        </w:rPr>
      </w:pPr>
      <w:r w:rsidRPr="00B01534">
        <w:rPr>
          <w:rFonts w:eastAsiaTheme="minorEastAsia"/>
          <w:lang w:eastAsia="zh-CN"/>
        </w:rPr>
        <w:drawing>
          <wp:inline distT="0" distB="0" distL="0" distR="0" wp14:anchorId="02DCF241" wp14:editId="54C17194">
            <wp:extent cx="2701581" cy="2584450"/>
            <wp:effectExtent l="0" t="0" r="3810" b="6350"/>
            <wp:docPr id="76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DB1DC47B-8947-4C20-823C-A393CF9EB7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DB1DC47B-8947-4C20-823C-A393CF9EB7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06815" cy="258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</w:t>
      </w:r>
      <w:r w:rsidRPr="00B01534">
        <w:rPr>
          <w:rFonts w:eastAsiaTheme="minorEastAsia"/>
          <w:lang w:eastAsia="zh-CN"/>
        </w:rPr>
        <w:drawing>
          <wp:inline distT="0" distB="0" distL="0" distR="0" wp14:anchorId="18EADC7A" wp14:editId="690A6B50">
            <wp:extent cx="2724150" cy="2597281"/>
            <wp:effectExtent l="0" t="0" r="0" b="0"/>
            <wp:docPr id="77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ADDB5637-6922-4EA7-BFC7-061101A19F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ADDB5637-6922-4EA7-BFC7-061101A19F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28893" cy="260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868D3" w14:textId="77777777" w:rsidR="003E395B" w:rsidRDefault="003E395B" w:rsidP="003E395B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pi/2 BPSK]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[QPSK]</w:t>
      </w:r>
    </w:p>
    <w:p w14:paraId="5A7A225E" w14:textId="429283CB" w:rsidR="003E395B" w:rsidRPr="00FA72FD" w:rsidRDefault="00B01534" w:rsidP="003E395B">
      <w:pPr>
        <w:overflowPunct w:val="0"/>
        <w:autoSpaceDE w:val="0"/>
        <w:autoSpaceDN w:val="0"/>
        <w:adjustRightInd w:val="0"/>
        <w:spacing w:after="100"/>
        <w:textAlignment w:val="baseline"/>
        <w:rPr>
          <w:rFonts w:eastAsiaTheme="minorEastAsia" w:hint="eastAsia"/>
          <w:noProof/>
          <w:lang w:eastAsia="zh-CN"/>
        </w:rPr>
      </w:pPr>
      <w:r w:rsidRPr="00B01534">
        <w:rPr>
          <w:rFonts w:eastAsiaTheme="minorEastAsia"/>
          <w:noProof/>
          <w:lang w:eastAsia="zh-CN"/>
        </w:rPr>
        <w:drawing>
          <wp:inline distT="0" distB="0" distL="0" distR="0" wp14:anchorId="76F90148" wp14:editId="299D50B5">
            <wp:extent cx="2701290" cy="2587253"/>
            <wp:effectExtent l="0" t="0" r="3810" b="3810"/>
            <wp:docPr id="78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7BED35B5-E65A-4DA8-A3AB-8EDCC127BD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7BED35B5-E65A-4DA8-A3AB-8EDCC127BD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10129" cy="259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  <w:lang w:eastAsia="zh-CN"/>
        </w:rPr>
        <w:t xml:space="preserve"> </w:t>
      </w:r>
      <w:r w:rsidRPr="00B01534">
        <w:rPr>
          <w:rFonts w:eastAsiaTheme="minorEastAsia"/>
          <w:noProof/>
          <w:lang w:eastAsia="zh-CN"/>
        </w:rPr>
        <w:drawing>
          <wp:inline distT="0" distB="0" distL="0" distR="0" wp14:anchorId="09D6EC79" wp14:editId="5863DAC0">
            <wp:extent cx="2698775" cy="2590165"/>
            <wp:effectExtent l="0" t="0" r="6350" b="635"/>
            <wp:docPr id="79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A396D665-7385-4229-9A00-ABA18F4B21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A396D665-7385-4229-9A00-ABA18F4B21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14418" cy="260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56770" w14:textId="77777777" w:rsidR="003E395B" w:rsidRDefault="003E395B" w:rsidP="003E395B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16QAM]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[64QAM]</w:t>
      </w:r>
    </w:p>
    <w:p w14:paraId="0ADE04C3" w14:textId="2D1BE9EB" w:rsidR="003E395B" w:rsidRPr="00FA72FD" w:rsidRDefault="005D16EC" w:rsidP="003E395B">
      <w:pPr>
        <w:overflowPunct w:val="0"/>
        <w:autoSpaceDE w:val="0"/>
        <w:autoSpaceDN w:val="0"/>
        <w:adjustRightInd w:val="0"/>
        <w:spacing w:after="100"/>
        <w:textAlignment w:val="baseline"/>
        <w:rPr>
          <w:rFonts w:eastAsiaTheme="minorEastAsia" w:hint="eastAsia"/>
          <w:noProof/>
          <w:lang w:eastAsia="zh-CN"/>
        </w:rPr>
      </w:pPr>
      <w:r w:rsidRPr="005D16EC">
        <w:rPr>
          <w:rFonts w:eastAsiaTheme="minorEastAsia"/>
          <w:noProof/>
          <w:lang w:eastAsia="zh-CN"/>
        </w:rPr>
        <w:drawing>
          <wp:inline distT="0" distB="0" distL="0" distR="0" wp14:anchorId="22E9AE32" wp14:editId="0D387133">
            <wp:extent cx="2679700" cy="2577971"/>
            <wp:effectExtent l="0" t="0" r="6350" b="0"/>
            <wp:docPr id="80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29778315-B73E-4047-96A9-D3C10769ED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29778315-B73E-4047-96A9-D3C10769ED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88487" cy="25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974DA" w14:textId="77777777" w:rsidR="003E395B" w:rsidRDefault="003E395B" w:rsidP="003E395B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256QAM]</w:t>
      </w:r>
    </w:p>
    <w:p w14:paraId="22B471AA" w14:textId="7EAD1D53" w:rsidR="003E395B" w:rsidRDefault="003E395B" w:rsidP="003E395B">
      <w:pPr>
        <w:pStyle w:val="2"/>
        <w:spacing w:before="0"/>
        <w:rPr>
          <w:rFonts w:eastAsiaTheme="minorEastAsia"/>
          <w:lang w:eastAsia="zh-CN"/>
        </w:rPr>
      </w:pPr>
      <w:r>
        <w:lastRenderedPageBreak/>
        <w:t>Annex B.</w:t>
      </w:r>
      <w:r w:rsidR="004855E4">
        <w:t>6</w:t>
      </w:r>
      <w:r>
        <w:rPr>
          <w:rFonts w:eastAsiaTheme="minorEastAsia"/>
          <w:lang w:eastAsia="zh-CN"/>
        </w:rPr>
        <w:t xml:space="preserve"> </w:t>
      </w:r>
      <w:r>
        <w:t xml:space="preserve">2T PC2 </w:t>
      </w:r>
      <w:r>
        <w:rPr>
          <w:rFonts w:eastAsiaTheme="minorEastAsia"/>
          <w:lang w:eastAsia="zh-CN"/>
        </w:rPr>
        <w:t>CP-OFDM</w:t>
      </w:r>
    </w:p>
    <w:p w14:paraId="7F794F83" w14:textId="5C74DE4B" w:rsidR="003E395B" w:rsidRPr="002F74B8" w:rsidRDefault="009E2C95" w:rsidP="003E395B">
      <w:pPr>
        <w:rPr>
          <w:rFonts w:eastAsiaTheme="minorEastAsia" w:hint="eastAsia"/>
          <w:lang w:eastAsia="zh-CN"/>
        </w:rPr>
      </w:pPr>
      <w:r w:rsidRPr="009E2C95">
        <w:rPr>
          <w:rFonts w:eastAsiaTheme="minorEastAsia"/>
          <w:lang w:eastAsia="zh-CN"/>
        </w:rPr>
        <w:drawing>
          <wp:inline distT="0" distB="0" distL="0" distR="0" wp14:anchorId="5A73835A" wp14:editId="2A646BF2">
            <wp:extent cx="2698750" cy="2590699"/>
            <wp:effectExtent l="0" t="0" r="6350" b="635"/>
            <wp:docPr id="81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E4FC3EA3-F7CA-4E7D-815B-F6B277CE15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E4FC3EA3-F7CA-4E7D-815B-F6B277CE15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14951" cy="260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</w:t>
      </w:r>
      <w:r w:rsidRPr="009E2C95">
        <w:rPr>
          <w:rFonts w:eastAsiaTheme="minorEastAsia"/>
          <w:lang w:eastAsia="zh-CN"/>
        </w:rPr>
        <w:drawing>
          <wp:inline distT="0" distB="0" distL="0" distR="0" wp14:anchorId="0A80CAF3" wp14:editId="45FF8BB1">
            <wp:extent cx="2705100" cy="2591183"/>
            <wp:effectExtent l="0" t="0" r="0" b="0"/>
            <wp:docPr id="82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3EE61BEB-3B17-4D1E-8F2F-BAD7612DFF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3EE61BEB-3B17-4D1E-8F2F-BAD7612DFF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716054" cy="260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C53BE" w14:textId="77777777" w:rsidR="003E395B" w:rsidRDefault="003E395B" w:rsidP="003E395B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QPSK]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[16QAM]</w:t>
      </w:r>
    </w:p>
    <w:p w14:paraId="6455834D" w14:textId="31110C31" w:rsidR="003E395B" w:rsidRPr="001005F5" w:rsidRDefault="009E2C95" w:rsidP="003E395B">
      <w:pPr>
        <w:overflowPunct w:val="0"/>
        <w:autoSpaceDE w:val="0"/>
        <w:autoSpaceDN w:val="0"/>
        <w:adjustRightInd w:val="0"/>
        <w:spacing w:after="100"/>
        <w:textAlignment w:val="baseline"/>
        <w:rPr>
          <w:rFonts w:eastAsiaTheme="minorEastAsia" w:hint="eastAsia"/>
          <w:noProof/>
          <w:lang w:eastAsia="zh-CN"/>
        </w:rPr>
      </w:pPr>
      <w:r w:rsidRPr="009E2C95">
        <w:rPr>
          <w:rFonts w:eastAsiaTheme="minorEastAsia"/>
          <w:noProof/>
          <w:lang w:eastAsia="zh-CN"/>
        </w:rPr>
        <w:drawing>
          <wp:inline distT="0" distB="0" distL="0" distR="0" wp14:anchorId="2AF573BA" wp14:editId="614AF766">
            <wp:extent cx="2698750" cy="2573063"/>
            <wp:effectExtent l="0" t="0" r="6350" b="0"/>
            <wp:docPr id="83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F35F4C6E-ADCC-4DD1-A051-B7799A202D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F35F4C6E-ADCC-4DD1-A051-B7799A202D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10791" cy="258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  <w:lang w:eastAsia="zh-CN"/>
        </w:rPr>
        <w:t xml:space="preserve"> </w:t>
      </w:r>
      <w:r w:rsidRPr="009E2C95">
        <w:rPr>
          <w:rFonts w:eastAsiaTheme="minorEastAsia"/>
          <w:noProof/>
          <w:lang w:eastAsia="zh-CN"/>
        </w:rPr>
        <w:drawing>
          <wp:inline distT="0" distB="0" distL="0" distR="0" wp14:anchorId="760D8971" wp14:editId="039BD957">
            <wp:extent cx="2705100" cy="2579399"/>
            <wp:effectExtent l="0" t="0" r="0" b="0"/>
            <wp:docPr id="84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4A815133-3F8C-4AFC-9BF2-DC82FB5173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4A815133-3F8C-4AFC-9BF2-DC82FB5173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712310" cy="258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B14BD" w14:textId="77777777" w:rsidR="003E395B" w:rsidRDefault="003E395B" w:rsidP="003E395B">
      <w:pPr>
        <w:overflowPunct w:val="0"/>
        <w:autoSpaceDE w:val="0"/>
        <w:autoSpaceDN w:val="0"/>
        <w:adjustRightInd w:val="0"/>
        <w:spacing w:after="100"/>
        <w:ind w:firstLineChars="750" w:firstLine="1500"/>
        <w:textAlignment w:val="baseline"/>
        <w:rPr>
          <w:rFonts w:eastAsiaTheme="minorEastAsia"/>
          <w:noProof/>
          <w:lang w:eastAsia="zh-CN"/>
        </w:rPr>
      </w:pPr>
      <w:r>
        <w:rPr>
          <w:rFonts w:eastAsiaTheme="minorEastAsia" w:hint="eastAsia"/>
          <w:noProof/>
          <w:lang w:eastAsia="zh-CN"/>
        </w:rPr>
        <w:t>[</w:t>
      </w:r>
      <w:r>
        <w:rPr>
          <w:rFonts w:eastAsiaTheme="minorEastAsia"/>
          <w:noProof/>
          <w:lang w:eastAsia="zh-CN"/>
        </w:rPr>
        <w:t>64QAM]</w:t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</w:r>
      <w:r>
        <w:rPr>
          <w:rFonts w:eastAsiaTheme="minorEastAsia"/>
          <w:noProof/>
          <w:lang w:eastAsia="zh-CN"/>
        </w:rPr>
        <w:tab/>
        <w:t xml:space="preserve"> [256QAM]</w:t>
      </w:r>
    </w:p>
    <w:p w14:paraId="4C4F112A" w14:textId="77777777" w:rsidR="003F3647" w:rsidRPr="00DD21E0" w:rsidRDefault="003F3647" w:rsidP="002F74B8">
      <w:pPr>
        <w:overflowPunct w:val="0"/>
        <w:autoSpaceDE w:val="0"/>
        <w:autoSpaceDN w:val="0"/>
        <w:adjustRightInd w:val="0"/>
        <w:spacing w:after="100"/>
        <w:textAlignment w:val="baseline"/>
        <w:rPr>
          <w:rFonts w:eastAsiaTheme="minorEastAsia" w:hint="eastAsia"/>
          <w:noProof/>
          <w:lang w:eastAsia="zh-CN"/>
        </w:rPr>
      </w:pPr>
    </w:p>
    <w:sectPr w:rsidR="003F3647" w:rsidRPr="00DD21E0">
      <w:footnotePr>
        <w:numRestart w:val="eachSect"/>
      </w:footnotePr>
      <w:pgSz w:w="11907" w:h="16840" w:code="9"/>
      <w:pgMar w:top="1416" w:right="1133" w:bottom="1133" w:left="1133" w:header="850" w:footer="340" w:gutter="0"/>
      <w:cols w:space="720"/>
      <w:formProt w:val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2849C9" w14:textId="77777777" w:rsidR="00C443F8" w:rsidRDefault="00C443F8">
      <w:r>
        <w:separator/>
      </w:r>
    </w:p>
  </w:endnote>
  <w:endnote w:type="continuationSeparator" w:id="0">
    <w:p w14:paraId="4E774843" w14:textId="77777777" w:rsidR="00C443F8" w:rsidRDefault="00C44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E466DB" w14:textId="77777777" w:rsidR="00C443F8" w:rsidRDefault="00C443F8">
      <w:r>
        <w:separator/>
      </w:r>
    </w:p>
  </w:footnote>
  <w:footnote w:type="continuationSeparator" w:id="0">
    <w:p w14:paraId="7E1F791B" w14:textId="77777777" w:rsidR="00C443F8" w:rsidRDefault="00C443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B7259"/>
    <w:multiLevelType w:val="hybridMultilevel"/>
    <w:tmpl w:val="0D26B2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F1D0A39"/>
    <w:multiLevelType w:val="hybridMultilevel"/>
    <w:tmpl w:val="D180B8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CE07CAE"/>
    <w:multiLevelType w:val="multilevel"/>
    <w:tmpl w:val="0B90ED08"/>
    <w:lvl w:ilvl="0">
      <w:start w:val="1"/>
      <w:numFmt w:val="decimal"/>
      <w:lvlText w:val="%1."/>
      <w:lvlJc w:val="left"/>
      <w:pPr>
        <w:ind w:left="420" w:hanging="420"/>
      </w:pPr>
      <w:rPr>
        <w:lang w:val="en-US"/>
      </w:rPr>
    </w:lvl>
    <w:lvl w:ilvl="1">
      <w:start w:val="2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F59493C"/>
    <w:multiLevelType w:val="hybridMultilevel"/>
    <w:tmpl w:val="88606C5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2175B04"/>
    <w:multiLevelType w:val="hybridMultilevel"/>
    <w:tmpl w:val="01206D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63012F9"/>
    <w:multiLevelType w:val="multilevel"/>
    <w:tmpl w:val="363012F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FA42EED"/>
    <w:multiLevelType w:val="hybridMultilevel"/>
    <w:tmpl w:val="6FF446CE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1215F9C"/>
    <w:multiLevelType w:val="hybridMultilevel"/>
    <w:tmpl w:val="6FF446CE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DB4255E"/>
    <w:multiLevelType w:val="hybridMultilevel"/>
    <w:tmpl w:val="87FAFAC2"/>
    <w:lvl w:ilvl="0" w:tplc="B1546B74">
      <w:start w:val="1"/>
      <w:numFmt w:val="decimal"/>
      <w:lvlText w:val="[%1]"/>
      <w:lvlJc w:val="left"/>
      <w:pPr>
        <w:ind w:left="428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9" w15:restartNumberingAfterBreak="0">
    <w:nsid w:val="4E5E30A1"/>
    <w:multiLevelType w:val="hybridMultilevel"/>
    <w:tmpl w:val="3EACC9E4"/>
    <w:lvl w:ilvl="0" w:tplc="5B506B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1E75F6A"/>
    <w:multiLevelType w:val="hybridMultilevel"/>
    <w:tmpl w:val="3FE6DA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3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4B328A"/>
    <w:multiLevelType w:val="hybridMultilevel"/>
    <w:tmpl w:val="94388B80"/>
    <w:lvl w:ilvl="0" w:tplc="4F4A265E">
      <w:start w:val="1"/>
      <w:numFmt w:val="decimal"/>
      <w:pStyle w:val="a"/>
      <w:lvlText w:val="[%1]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E5C3C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B73482"/>
    <w:multiLevelType w:val="hybridMultilevel"/>
    <w:tmpl w:val="9202BB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F941E6E">
      <w:start w:val="2"/>
      <w:numFmt w:val="bullet"/>
      <w:lvlText w:val=""/>
      <w:lvlJc w:val="left"/>
      <w:pPr>
        <w:ind w:left="2520" w:hanging="360"/>
      </w:pPr>
      <w:rPr>
        <w:rFonts w:ascii="Wingdings" w:eastAsia="宋体" w:hAnsi="Wingdings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8BC7596"/>
    <w:multiLevelType w:val="hybridMultilevel"/>
    <w:tmpl w:val="838E72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3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"/>
      <w:lvlJc w:val="left"/>
      <w:pPr>
        <w:ind w:left="2100" w:hanging="420"/>
      </w:pPr>
      <w:rPr>
        <w:rFonts w:ascii="Symbol" w:hAnsi="Symbol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B6568FB"/>
    <w:multiLevelType w:val="hybridMultilevel"/>
    <w:tmpl w:val="3196D72A"/>
    <w:lvl w:ilvl="0" w:tplc="C18CA21A">
      <w:start w:val="2"/>
      <w:numFmt w:val="bullet"/>
      <w:lvlText w:val="-"/>
      <w:lvlJc w:val="left"/>
      <w:pPr>
        <w:ind w:left="560" w:hanging="360"/>
      </w:pPr>
      <w:rPr>
        <w:rFonts w:ascii="Times New Roman" w:eastAsia="宋体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15" w15:restartNumberingAfterBreak="0">
    <w:nsid w:val="60822A06"/>
    <w:multiLevelType w:val="multilevel"/>
    <w:tmpl w:val="60822A06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B974300"/>
    <w:multiLevelType w:val="hybridMultilevel"/>
    <w:tmpl w:val="40A20332"/>
    <w:lvl w:ilvl="0" w:tplc="AE8E233C">
      <w:numFmt w:val="bullet"/>
      <w:lvlText w:val="-"/>
      <w:lvlJc w:val="left"/>
      <w:pPr>
        <w:ind w:left="820" w:hanging="42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abstractNum w:abstractNumId="17" w15:restartNumberingAfterBreak="0">
    <w:nsid w:val="6C4608BA"/>
    <w:multiLevelType w:val="hybridMultilevel"/>
    <w:tmpl w:val="09B002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EF04FC5"/>
    <w:multiLevelType w:val="hybridMultilevel"/>
    <w:tmpl w:val="E88269FC"/>
    <w:lvl w:ilvl="0" w:tplc="FFFFFFFF">
      <w:start w:val="1"/>
      <w:numFmt w:val="bullet"/>
      <w:lvlText w:val="•"/>
      <w:lvlJc w:val="left"/>
      <w:pPr>
        <w:ind w:left="704" w:hanging="42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72C65F10"/>
    <w:multiLevelType w:val="hybridMultilevel"/>
    <w:tmpl w:val="7F16F0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3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"/>
      <w:lvlJc w:val="left"/>
      <w:pPr>
        <w:ind w:left="2100" w:hanging="420"/>
      </w:pPr>
      <w:rPr>
        <w:rFonts w:ascii="Symbol" w:hAnsi="Symbol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3130345"/>
    <w:multiLevelType w:val="hybridMultilevel"/>
    <w:tmpl w:val="B612592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5087F2E"/>
    <w:multiLevelType w:val="multilevel"/>
    <w:tmpl w:val="C9AEBFB2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2" w15:restartNumberingAfterBreak="0">
    <w:nsid w:val="75C25C3F"/>
    <w:multiLevelType w:val="hybridMultilevel"/>
    <w:tmpl w:val="473C19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8C45543"/>
    <w:multiLevelType w:val="hybridMultilevel"/>
    <w:tmpl w:val="4BEE69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A1A1824"/>
    <w:multiLevelType w:val="hybridMultilevel"/>
    <w:tmpl w:val="ADC86E0A"/>
    <w:lvl w:ilvl="0" w:tplc="FFFFFFFF">
      <w:start w:val="1"/>
      <w:numFmt w:val="bullet"/>
      <w:lvlText w:val="•"/>
      <w:lvlJc w:val="left"/>
      <w:pPr>
        <w:ind w:left="420" w:hanging="42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20"/>
  </w:num>
  <w:num w:numId="5">
    <w:abstractNumId w:val="4"/>
  </w:num>
  <w:num w:numId="6">
    <w:abstractNumId w:val="7"/>
  </w:num>
  <w:num w:numId="7">
    <w:abstractNumId w:val="6"/>
  </w:num>
  <w:num w:numId="8">
    <w:abstractNumId w:val="3"/>
  </w:num>
  <w:num w:numId="9">
    <w:abstractNumId w:val="15"/>
  </w:num>
  <w:num w:numId="10">
    <w:abstractNumId w:val="5"/>
  </w:num>
  <w:num w:numId="11">
    <w:abstractNumId w:val="12"/>
  </w:num>
  <w:num w:numId="12">
    <w:abstractNumId w:val="16"/>
  </w:num>
  <w:num w:numId="13">
    <w:abstractNumId w:val="9"/>
  </w:num>
  <w:num w:numId="14">
    <w:abstractNumId w:val="18"/>
  </w:num>
  <w:num w:numId="15">
    <w:abstractNumId w:val="24"/>
  </w:num>
  <w:num w:numId="16">
    <w:abstractNumId w:val="1"/>
  </w:num>
  <w:num w:numId="17">
    <w:abstractNumId w:val="10"/>
  </w:num>
  <w:num w:numId="18">
    <w:abstractNumId w:val="13"/>
  </w:num>
  <w:num w:numId="19">
    <w:abstractNumId w:val="19"/>
  </w:num>
  <w:num w:numId="20">
    <w:abstractNumId w:val="14"/>
  </w:num>
  <w:num w:numId="21">
    <w:abstractNumId w:val="22"/>
  </w:num>
  <w:num w:numId="22">
    <w:abstractNumId w:val="23"/>
  </w:num>
  <w:num w:numId="23">
    <w:abstractNumId w:val="17"/>
  </w:num>
  <w:num w:numId="24">
    <w:abstractNumId w:val="0"/>
  </w:num>
  <w:num w:numId="25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intFractionalCharacterWidth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284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213"/>
    <w:rsid w:val="00000630"/>
    <w:rsid w:val="00000C2D"/>
    <w:rsid w:val="00002113"/>
    <w:rsid w:val="0000309B"/>
    <w:rsid w:val="0000341B"/>
    <w:rsid w:val="0000378C"/>
    <w:rsid w:val="00004BD4"/>
    <w:rsid w:val="000056E8"/>
    <w:rsid w:val="000056F8"/>
    <w:rsid w:val="00005A88"/>
    <w:rsid w:val="000069C6"/>
    <w:rsid w:val="000070E8"/>
    <w:rsid w:val="000078E2"/>
    <w:rsid w:val="00007D77"/>
    <w:rsid w:val="00007F44"/>
    <w:rsid w:val="00011371"/>
    <w:rsid w:val="00011406"/>
    <w:rsid w:val="00011457"/>
    <w:rsid w:val="00011929"/>
    <w:rsid w:val="000127B8"/>
    <w:rsid w:val="000127BD"/>
    <w:rsid w:val="0001339F"/>
    <w:rsid w:val="000133E0"/>
    <w:rsid w:val="0001394F"/>
    <w:rsid w:val="00013F26"/>
    <w:rsid w:val="00014522"/>
    <w:rsid w:val="00014CE2"/>
    <w:rsid w:val="000152CD"/>
    <w:rsid w:val="000163AF"/>
    <w:rsid w:val="0001670B"/>
    <w:rsid w:val="0001674B"/>
    <w:rsid w:val="00017A04"/>
    <w:rsid w:val="00017C05"/>
    <w:rsid w:val="000211D8"/>
    <w:rsid w:val="00021326"/>
    <w:rsid w:val="0002191D"/>
    <w:rsid w:val="0002389B"/>
    <w:rsid w:val="00025ACD"/>
    <w:rsid w:val="000266A0"/>
    <w:rsid w:val="00026A7D"/>
    <w:rsid w:val="00026CA4"/>
    <w:rsid w:val="00027645"/>
    <w:rsid w:val="00027DBA"/>
    <w:rsid w:val="000313AE"/>
    <w:rsid w:val="00031C1D"/>
    <w:rsid w:val="000321EB"/>
    <w:rsid w:val="00032419"/>
    <w:rsid w:val="000325B4"/>
    <w:rsid w:val="000329BF"/>
    <w:rsid w:val="00032B63"/>
    <w:rsid w:val="00032E0B"/>
    <w:rsid w:val="00032F36"/>
    <w:rsid w:val="000336DA"/>
    <w:rsid w:val="000349CD"/>
    <w:rsid w:val="00034C66"/>
    <w:rsid w:val="000358D0"/>
    <w:rsid w:val="0003625E"/>
    <w:rsid w:val="0003670D"/>
    <w:rsid w:val="000368BB"/>
    <w:rsid w:val="00036A94"/>
    <w:rsid w:val="00036AF0"/>
    <w:rsid w:val="000400FE"/>
    <w:rsid w:val="000410D0"/>
    <w:rsid w:val="000410E5"/>
    <w:rsid w:val="00041D0F"/>
    <w:rsid w:val="000428DC"/>
    <w:rsid w:val="00043419"/>
    <w:rsid w:val="0004381F"/>
    <w:rsid w:val="00043F1D"/>
    <w:rsid w:val="00044282"/>
    <w:rsid w:val="000457D7"/>
    <w:rsid w:val="0004650C"/>
    <w:rsid w:val="0004678D"/>
    <w:rsid w:val="000467EB"/>
    <w:rsid w:val="00047E1B"/>
    <w:rsid w:val="00047E49"/>
    <w:rsid w:val="00052258"/>
    <w:rsid w:val="00052578"/>
    <w:rsid w:val="000539E6"/>
    <w:rsid w:val="00053F74"/>
    <w:rsid w:val="0005430C"/>
    <w:rsid w:val="00054B04"/>
    <w:rsid w:val="00054DC0"/>
    <w:rsid w:val="0005509D"/>
    <w:rsid w:val="00055873"/>
    <w:rsid w:val="00056107"/>
    <w:rsid w:val="0005617D"/>
    <w:rsid w:val="00056560"/>
    <w:rsid w:val="00056FF0"/>
    <w:rsid w:val="0005725C"/>
    <w:rsid w:val="0005755D"/>
    <w:rsid w:val="00057D3B"/>
    <w:rsid w:val="00060185"/>
    <w:rsid w:val="00060286"/>
    <w:rsid w:val="00060807"/>
    <w:rsid w:val="00060EEF"/>
    <w:rsid w:val="000624BB"/>
    <w:rsid w:val="00062862"/>
    <w:rsid w:val="00062FD1"/>
    <w:rsid w:val="00063D5D"/>
    <w:rsid w:val="00064277"/>
    <w:rsid w:val="00064500"/>
    <w:rsid w:val="00065A16"/>
    <w:rsid w:val="00066048"/>
    <w:rsid w:val="0006644E"/>
    <w:rsid w:val="000673A3"/>
    <w:rsid w:val="0006799F"/>
    <w:rsid w:val="000679FB"/>
    <w:rsid w:val="00070BCD"/>
    <w:rsid w:val="00071588"/>
    <w:rsid w:val="00073986"/>
    <w:rsid w:val="00075695"/>
    <w:rsid w:val="0007636B"/>
    <w:rsid w:val="000769D1"/>
    <w:rsid w:val="00076B84"/>
    <w:rsid w:val="00077333"/>
    <w:rsid w:val="00077BCC"/>
    <w:rsid w:val="00080334"/>
    <w:rsid w:val="00080472"/>
    <w:rsid w:val="000806D0"/>
    <w:rsid w:val="000809A5"/>
    <w:rsid w:val="00081A68"/>
    <w:rsid w:val="00082322"/>
    <w:rsid w:val="00082810"/>
    <w:rsid w:val="00083267"/>
    <w:rsid w:val="00083540"/>
    <w:rsid w:val="00083D29"/>
    <w:rsid w:val="000852AB"/>
    <w:rsid w:val="00085C75"/>
    <w:rsid w:val="0008614B"/>
    <w:rsid w:val="000876CE"/>
    <w:rsid w:val="000901E3"/>
    <w:rsid w:val="00090200"/>
    <w:rsid w:val="000902BF"/>
    <w:rsid w:val="00091E93"/>
    <w:rsid w:val="00092774"/>
    <w:rsid w:val="00092F75"/>
    <w:rsid w:val="00093E7E"/>
    <w:rsid w:val="00094588"/>
    <w:rsid w:val="00095C5B"/>
    <w:rsid w:val="00096EE4"/>
    <w:rsid w:val="000973B9"/>
    <w:rsid w:val="0009774B"/>
    <w:rsid w:val="00097F05"/>
    <w:rsid w:val="000A067A"/>
    <w:rsid w:val="000A06EE"/>
    <w:rsid w:val="000A0AAB"/>
    <w:rsid w:val="000A12C7"/>
    <w:rsid w:val="000A1D69"/>
    <w:rsid w:val="000A222E"/>
    <w:rsid w:val="000A25FE"/>
    <w:rsid w:val="000A2CD9"/>
    <w:rsid w:val="000A3D44"/>
    <w:rsid w:val="000A3D51"/>
    <w:rsid w:val="000A3D89"/>
    <w:rsid w:val="000A40AE"/>
    <w:rsid w:val="000A4877"/>
    <w:rsid w:val="000A4AE1"/>
    <w:rsid w:val="000A61C1"/>
    <w:rsid w:val="000A69A5"/>
    <w:rsid w:val="000A6C28"/>
    <w:rsid w:val="000A6EE3"/>
    <w:rsid w:val="000A7599"/>
    <w:rsid w:val="000A77A5"/>
    <w:rsid w:val="000B0587"/>
    <w:rsid w:val="000B0AA2"/>
    <w:rsid w:val="000B0FA4"/>
    <w:rsid w:val="000B1743"/>
    <w:rsid w:val="000B1E4B"/>
    <w:rsid w:val="000B36F2"/>
    <w:rsid w:val="000B3A93"/>
    <w:rsid w:val="000B3CFE"/>
    <w:rsid w:val="000B50EB"/>
    <w:rsid w:val="000B579B"/>
    <w:rsid w:val="000B7B3B"/>
    <w:rsid w:val="000C04E6"/>
    <w:rsid w:val="000C1198"/>
    <w:rsid w:val="000C2440"/>
    <w:rsid w:val="000C2598"/>
    <w:rsid w:val="000C25A5"/>
    <w:rsid w:val="000C3463"/>
    <w:rsid w:val="000C3A06"/>
    <w:rsid w:val="000C3F99"/>
    <w:rsid w:val="000C46A1"/>
    <w:rsid w:val="000C4D22"/>
    <w:rsid w:val="000C54F1"/>
    <w:rsid w:val="000C5D2E"/>
    <w:rsid w:val="000C640F"/>
    <w:rsid w:val="000C64C9"/>
    <w:rsid w:val="000C746A"/>
    <w:rsid w:val="000C7B3F"/>
    <w:rsid w:val="000C7E92"/>
    <w:rsid w:val="000D2072"/>
    <w:rsid w:val="000D2778"/>
    <w:rsid w:val="000D382D"/>
    <w:rsid w:val="000D39C6"/>
    <w:rsid w:val="000D3B5B"/>
    <w:rsid w:val="000D411D"/>
    <w:rsid w:val="000D5584"/>
    <w:rsid w:val="000D56EC"/>
    <w:rsid w:val="000D5B38"/>
    <w:rsid w:val="000D6B45"/>
    <w:rsid w:val="000D6B69"/>
    <w:rsid w:val="000D6CFC"/>
    <w:rsid w:val="000D7B93"/>
    <w:rsid w:val="000D7D6A"/>
    <w:rsid w:val="000E080B"/>
    <w:rsid w:val="000E11ED"/>
    <w:rsid w:val="000E18FE"/>
    <w:rsid w:val="000E26EC"/>
    <w:rsid w:val="000E3EEF"/>
    <w:rsid w:val="000E41AC"/>
    <w:rsid w:val="000E444B"/>
    <w:rsid w:val="000E5008"/>
    <w:rsid w:val="000E589A"/>
    <w:rsid w:val="000E660C"/>
    <w:rsid w:val="000E7163"/>
    <w:rsid w:val="000F00E4"/>
    <w:rsid w:val="000F0217"/>
    <w:rsid w:val="000F280B"/>
    <w:rsid w:val="000F2889"/>
    <w:rsid w:val="000F2DB9"/>
    <w:rsid w:val="000F2E4A"/>
    <w:rsid w:val="000F3957"/>
    <w:rsid w:val="000F48D3"/>
    <w:rsid w:val="000F5BDB"/>
    <w:rsid w:val="000F603A"/>
    <w:rsid w:val="000F625A"/>
    <w:rsid w:val="000F7D42"/>
    <w:rsid w:val="001005F5"/>
    <w:rsid w:val="00102101"/>
    <w:rsid w:val="001025BF"/>
    <w:rsid w:val="00103359"/>
    <w:rsid w:val="00103E1B"/>
    <w:rsid w:val="0010417E"/>
    <w:rsid w:val="001043B5"/>
    <w:rsid w:val="001047D5"/>
    <w:rsid w:val="0010487E"/>
    <w:rsid w:val="00104D04"/>
    <w:rsid w:val="00104F3E"/>
    <w:rsid w:val="001052B1"/>
    <w:rsid w:val="001055DD"/>
    <w:rsid w:val="0010571D"/>
    <w:rsid w:val="001066CC"/>
    <w:rsid w:val="001067B9"/>
    <w:rsid w:val="0010694D"/>
    <w:rsid w:val="00106CDF"/>
    <w:rsid w:val="00107F19"/>
    <w:rsid w:val="001106C1"/>
    <w:rsid w:val="00110A18"/>
    <w:rsid w:val="00110FB7"/>
    <w:rsid w:val="0011117D"/>
    <w:rsid w:val="00111207"/>
    <w:rsid w:val="00111B33"/>
    <w:rsid w:val="001128BB"/>
    <w:rsid w:val="00112976"/>
    <w:rsid w:val="00114DB9"/>
    <w:rsid w:val="00114E69"/>
    <w:rsid w:val="00115DB4"/>
    <w:rsid w:val="00115FB0"/>
    <w:rsid w:val="0011624B"/>
    <w:rsid w:val="00116B70"/>
    <w:rsid w:val="001174D8"/>
    <w:rsid w:val="00117697"/>
    <w:rsid w:val="00117AB0"/>
    <w:rsid w:val="00117B36"/>
    <w:rsid w:val="00117F19"/>
    <w:rsid w:val="00121C1F"/>
    <w:rsid w:val="00122845"/>
    <w:rsid w:val="00123015"/>
    <w:rsid w:val="001230FD"/>
    <w:rsid w:val="00123ECB"/>
    <w:rsid w:val="00123F09"/>
    <w:rsid w:val="00123FE2"/>
    <w:rsid w:val="00124141"/>
    <w:rsid w:val="00124342"/>
    <w:rsid w:val="0012486F"/>
    <w:rsid w:val="00124FEC"/>
    <w:rsid w:val="001251BA"/>
    <w:rsid w:val="00125D4E"/>
    <w:rsid w:val="00125DBE"/>
    <w:rsid w:val="00126098"/>
    <w:rsid w:val="0012685D"/>
    <w:rsid w:val="0013001E"/>
    <w:rsid w:val="001301EE"/>
    <w:rsid w:val="001305F9"/>
    <w:rsid w:val="00130C14"/>
    <w:rsid w:val="00130DA3"/>
    <w:rsid w:val="0013135F"/>
    <w:rsid w:val="00132AF3"/>
    <w:rsid w:val="00132AF6"/>
    <w:rsid w:val="0013339B"/>
    <w:rsid w:val="001341C4"/>
    <w:rsid w:val="00134512"/>
    <w:rsid w:val="00135036"/>
    <w:rsid w:val="00135042"/>
    <w:rsid w:val="00135AD9"/>
    <w:rsid w:val="00136026"/>
    <w:rsid w:val="00137737"/>
    <w:rsid w:val="0014005E"/>
    <w:rsid w:val="00140084"/>
    <w:rsid w:val="00140BD7"/>
    <w:rsid w:val="00141322"/>
    <w:rsid w:val="00141EA6"/>
    <w:rsid w:val="0014206F"/>
    <w:rsid w:val="0014233E"/>
    <w:rsid w:val="001423A1"/>
    <w:rsid w:val="001430FC"/>
    <w:rsid w:val="0014470A"/>
    <w:rsid w:val="00144DE2"/>
    <w:rsid w:val="00144E8A"/>
    <w:rsid w:val="00145418"/>
    <w:rsid w:val="00145A66"/>
    <w:rsid w:val="00145B7A"/>
    <w:rsid w:val="00146E22"/>
    <w:rsid w:val="0014754F"/>
    <w:rsid w:val="0014756E"/>
    <w:rsid w:val="001475DF"/>
    <w:rsid w:val="001511C0"/>
    <w:rsid w:val="00151FC2"/>
    <w:rsid w:val="00152172"/>
    <w:rsid w:val="00152F69"/>
    <w:rsid w:val="0015332E"/>
    <w:rsid w:val="00153335"/>
    <w:rsid w:val="00153528"/>
    <w:rsid w:val="00153545"/>
    <w:rsid w:val="00154C40"/>
    <w:rsid w:val="0015570F"/>
    <w:rsid w:val="0015587C"/>
    <w:rsid w:val="00155AA1"/>
    <w:rsid w:val="00155DE7"/>
    <w:rsid w:val="00156135"/>
    <w:rsid w:val="00157A11"/>
    <w:rsid w:val="001621EA"/>
    <w:rsid w:val="00162A00"/>
    <w:rsid w:val="00162B77"/>
    <w:rsid w:val="00163047"/>
    <w:rsid w:val="00163998"/>
    <w:rsid w:val="00164593"/>
    <w:rsid w:val="001647AF"/>
    <w:rsid w:val="001649EB"/>
    <w:rsid w:val="0016659E"/>
    <w:rsid w:val="0016690F"/>
    <w:rsid w:val="00170A34"/>
    <w:rsid w:val="00170B91"/>
    <w:rsid w:val="00171AE9"/>
    <w:rsid w:val="00171B95"/>
    <w:rsid w:val="00171DDF"/>
    <w:rsid w:val="00172469"/>
    <w:rsid w:val="0017300C"/>
    <w:rsid w:val="00173326"/>
    <w:rsid w:val="00173D4A"/>
    <w:rsid w:val="00174131"/>
    <w:rsid w:val="00175297"/>
    <w:rsid w:val="00175BBA"/>
    <w:rsid w:val="00175ECF"/>
    <w:rsid w:val="00176782"/>
    <w:rsid w:val="001828E7"/>
    <w:rsid w:val="0018397E"/>
    <w:rsid w:val="00183D73"/>
    <w:rsid w:val="00185093"/>
    <w:rsid w:val="001861A8"/>
    <w:rsid w:val="00186B3D"/>
    <w:rsid w:val="001872B0"/>
    <w:rsid w:val="001879E3"/>
    <w:rsid w:val="00187CC9"/>
    <w:rsid w:val="0019008E"/>
    <w:rsid w:val="00191309"/>
    <w:rsid w:val="00191AD1"/>
    <w:rsid w:val="00191DFD"/>
    <w:rsid w:val="00192446"/>
    <w:rsid w:val="001936B3"/>
    <w:rsid w:val="001947C3"/>
    <w:rsid w:val="00196382"/>
    <w:rsid w:val="00196444"/>
    <w:rsid w:val="00196F9F"/>
    <w:rsid w:val="00197EC4"/>
    <w:rsid w:val="001A0366"/>
    <w:rsid w:val="001A0538"/>
    <w:rsid w:val="001A08AA"/>
    <w:rsid w:val="001A14BF"/>
    <w:rsid w:val="001A17A5"/>
    <w:rsid w:val="001A2377"/>
    <w:rsid w:val="001A2EF9"/>
    <w:rsid w:val="001A3120"/>
    <w:rsid w:val="001A33BD"/>
    <w:rsid w:val="001A4A43"/>
    <w:rsid w:val="001A519E"/>
    <w:rsid w:val="001A5897"/>
    <w:rsid w:val="001A6B2B"/>
    <w:rsid w:val="001A7203"/>
    <w:rsid w:val="001A7645"/>
    <w:rsid w:val="001B11CA"/>
    <w:rsid w:val="001B145F"/>
    <w:rsid w:val="001B15EF"/>
    <w:rsid w:val="001B1D24"/>
    <w:rsid w:val="001B1D90"/>
    <w:rsid w:val="001B2108"/>
    <w:rsid w:val="001B231F"/>
    <w:rsid w:val="001B26FC"/>
    <w:rsid w:val="001B28A8"/>
    <w:rsid w:val="001B3744"/>
    <w:rsid w:val="001B3A2E"/>
    <w:rsid w:val="001B3D4A"/>
    <w:rsid w:val="001B60A1"/>
    <w:rsid w:val="001B6895"/>
    <w:rsid w:val="001B6A72"/>
    <w:rsid w:val="001C00AA"/>
    <w:rsid w:val="001C0354"/>
    <w:rsid w:val="001C0454"/>
    <w:rsid w:val="001C096C"/>
    <w:rsid w:val="001C1E59"/>
    <w:rsid w:val="001C20A7"/>
    <w:rsid w:val="001C298E"/>
    <w:rsid w:val="001C38AD"/>
    <w:rsid w:val="001C3A35"/>
    <w:rsid w:val="001C3F38"/>
    <w:rsid w:val="001C40BB"/>
    <w:rsid w:val="001C4247"/>
    <w:rsid w:val="001C4DA2"/>
    <w:rsid w:val="001C524C"/>
    <w:rsid w:val="001C6E9A"/>
    <w:rsid w:val="001C7E38"/>
    <w:rsid w:val="001D0876"/>
    <w:rsid w:val="001D0A61"/>
    <w:rsid w:val="001D1C77"/>
    <w:rsid w:val="001D218D"/>
    <w:rsid w:val="001D2248"/>
    <w:rsid w:val="001D2F10"/>
    <w:rsid w:val="001D3D36"/>
    <w:rsid w:val="001D3D99"/>
    <w:rsid w:val="001D43CA"/>
    <w:rsid w:val="001D5F95"/>
    <w:rsid w:val="001D616D"/>
    <w:rsid w:val="001D6225"/>
    <w:rsid w:val="001D6CD8"/>
    <w:rsid w:val="001D7D91"/>
    <w:rsid w:val="001D7F4A"/>
    <w:rsid w:val="001E0050"/>
    <w:rsid w:val="001E051F"/>
    <w:rsid w:val="001E0F11"/>
    <w:rsid w:val="001E1AC3"/>
    <w:rsid w:val="001E1DDF"/>
    <w:rsid w:val="001E268E"/>
    <w:rsid w:val="001E27D0"/>
    <w:rsid w:val="001E31D6"/>
    <w:rsid w:val="001E397C"/>
    <w:rsid w:val="001E4301"/>
    <w:rsid w:val="001E5D87"/>
    <w:rsid w:val="001E637C"/>
    <w:rsid w:val="001E7B8D"/>
    <w:rsid w:val="001F005B"/>
    <w:rsid w:val="001F0DB3"/>
    <w:rsid w:val="001F186E"/>
    <w:rsid w:val="001F2DFC"/>
    <w:rsid w:val="001F2E81"/>
    <w:rsid w:val="001F353B"/>
    <w:rsid w:val="001F5795"/>
    <w:rsid w:val="001F6595"/>
    <w:rsid w:val="001F706B"/>
    <w:rsid w:val="001F7737"/>
    <w:rsid w:val="00200116"/>
    <w:rsid w:val="00200710"/>
    <w:rsid w:val="00200996"/>
    <w:rsid w:val="00201E5E"/>
    <w:rsid w:val="00202158"/>
    <w:rsid w:val="00202264"/>
    <w:rsid w:val="00202FD6"/>
    <w:rsid w:val="0020314E"/>
    <w:rsid w:val="00203AE9"/>
    <w:rsid w:val="00204999"/>
    <w:rsid w:val="00204D4C"/>
    <w:rsid w:val="00206FE6"/>
    <w:rsid w:val="0020785B"/>
    <w:rsid w:val="00212373"/>
    <w:rsid w:val="00212A25"/>
    <w:rsid w:val="00212E09"/>
    <w:rsid w:val="00212E3B"/>
    <w:rsid w:val="002138EA"/>
    <w:rsid w:val="00214022"/>
    <w:rsid w:val="00214FBD"/>
    <w:rsid w:val="00216838"/>
    <w:rsid w:val="00216854"/>
    <w:rsid w:val="00216EB9"/>
    <w:rsid w:val="00217CA8"/>
    <w:rsid w:val="00217F27"/>
    <w:rsid w:val="00220566"/>
    <w:rsid w:val="00220D6F"/>
    <w:rsid w:val="00222897"/>
    <w:rsid w:val="00224B9E"/>
    <w:rsid w:val="00224F18"/>
    <w:rsid w:val="002256DE"/>
    <w:rsid w:val="00226E83"/>
    <w:rsid w:val="00227234"/>
    <w:rsid w:val="002305B1"/>
    <w:rsid w:val="002305D7"/>
    <w:rsid w:val="00230B13"/>
    <w:rsid w:val="00230E7D"/>
    <w:rsid w:val="00230EEB"/>
    <w:rsid w:val="00231F75"/>
    <w:rsid w:val="00233329"/>
    <w:rsid w:val="00233331"/>
    <w:rsid w:val="002334F2"/>
    <w:rsid w:val="00233C0F"/>
    <w:rsid w:val="00233F7C"/>
    <w:rsid w:val="0023469E"/>
    <w:rsid w:val="00234C68"/>
    <w:rsid w:val="00234D1C"/>
    <w:rsid w:val="00234DE5"/>
    <w:rsid w:val="00235394"/>
    <w:rsid w:val="00235813"/>
    <w:rsid w:val="00235DF5"/>
    <w:rsid w:val="0023606A"/>
    <w:rsid w:val="002363EF"/>
    <w:rsid w:val="0023657F"/>
    <w:rsid w:val="002367A0"/>
    <w:rsid w:val="00236DB6"/>
    <w:rsid w:val="00237A0C"/>
    <w:rsid w:val="00241149"/>
    <w:rsid w:val="0024144F"/>
    <w:rsid w:val="00241A14"/>
    <w:rsid w:val="00241CB0"/>
    <w:rsid w:val="00242369"/>
    <w:rsid w:val="00242565"/>
    <w:rsid w:val="002428CE"/>
    <w:rsid w:val="00243217"/>
    <w:rsid w:val="00243755"/>
    <w:rsid w:val="002438FA"/>
    <w:rsid w:val="00244284"/>
    <w:rsid w:val="00244669"/>
    <w:rsid w:val="0024477F"/>
    <w:rsid w:val="00244B0A"/>
    <w:rsid w:val="00244FCF"/>
    <w:rsid w:val="002463FF"/>
    <w:rsid w:val="00246E15"/>
    <w:rsid w:val="0024722F"/>
    <w:rsid w:val="00250117"/>
    <w:rsid w:val="00250926"/>
    <w:rsid w:val="0025114C"/>
    <w:rsid w:val="0025119D"/>
    <w:rsid w:val="00251228"/>
    <w:rsid w:val="00251340"/>
    <w:rsid w:val="00251D73"/>
    <w:rsid w:val="00251F5D"/>
    <w:rsid w:val="00252140"/>
    <w:rsid w:val="0025224B"/>
    <w:rsid w:val="00254246"/>
    <w:rsid w:val="0025514E"/>
    <w:rsid w:val="002562E7"/>
    <w:rsid w:val="002565F4"/>
    <w:rsid w:val="00257735"/>
    <w:rsid w:val="002578B0"/>
    <w:rsid w:val="00257CB8"/>
    <w:rsid w:val="00257D9D"/>
    <w:rsid w:val="00260691"/>
    <w:rsid w:val="00261145"/>
    <w:rsid w:val="0026179F"/>
    <w:rsid w:val="0026351C"/>
    <w:rsid w:val="00263619"/>
    <w:rsid w:val="00263F41"/>
    <w:rsid w:val="00264559"/>
    <w:rsid w:val="00266850"/>
    <w:rsid w:val="002668A4"/>
    <w:rsid w:val="00266C6B"/>
    <w:rsid w:val="0026715C"/>
    <w:rsid w:val="002676E4"/>
    <w:rsid w:val="0027122C"/>
    <w:rsid w:val="002729A3"/>
    <w:rsid w:val="00272EA4"/>
    <w:rsid w:val="002735E9"/>
    <w:rsid w:val="0027363C"/>
    <w:rsid w:val="00273985"/>
    <w:rsid w:val="00273F69"/>
    <w:rsid w:val="002741DA"/>
    <w:rsid w:val="0027450C"/>
    <w:rsid w:val="002748A2"/>
    <w:rsid w:val="00274E1A"/>
    <w:rsid w:val="00274F13"/>
    <w:rsid w:val="00275B77"/>
    <w:rsid w:val="00276C87"/>
    <w:rsid w:val="00277A09"/>
    <w:rsid w:val="00277A34"/>
    <w:rsid w:val="00280BB9"/>
    <w:rsid w:val="00280F0C"/>
    <w:rsid w:val="0028121A"/>
    <w:rsid w:val="00281DAD"/>
    <w:rsid w:val="00282213"/>
    <w:rsid w:val="00282558"/>
    <w:rsid w:val="002827FC"/>
    <w:rsid w:val="00282A35"/>
    <w:rsid w:val="00282FB3"/>
    <w:rsid w:val="0028452F"/>
    <w:rsid w:val="00285422"/>
    <w:rsid w:val="00286795"/>
    <w:rsid w:val="00287895"/>
    <w:rsid w:val="00287CE3"/>
    <w:rsid w:val="00287D6C"/>
    <w:rsid w:val="002903FD"/>
    <w:rsid w:val="00292E5D"/>
    <w:rsid w:val="00292EBA"/>
    <w:rsid w:val="00293A79"/>
    <w:rsid w:val="002959A7"/>
    <w:rsid w:val="00296975"/>
    <w:rsid w:val="00296B9F"/>
    <w:rsid w:val="00297E6A"/>
    <w:rsid w:val="002A000E"/>
    <w:rsid w:val="002A0240"/>
    <w:rsid w:val="002A02D9"/>
    <w:rsid w:val="002A31EB"/>
    <w:rsid w:val="002A3662"/>
    <w:rsid w:val="002A3B4C"/>
    <w:rsid w:val="002A3D2D"/>
    <w:rsid w:val="002A4686"/>
    <w:rsid w:val="002A5C2C"/>
    <w:rsid w:val="002A686C"/>
    <w:rsid w:val="002A7D5A"/>
    <w:rsid w:val="002B011F"/>
    <w:rsid w:val="002B05DF"/>
    <w:rsid w:val="002B163D"/>
    <w:rsid w:val="002B2C27"/>
    <w:rsid w:val="002B30A8"/>
    <w:rsid w:val="002B31B9"/>
    <w:rsid w:val="002B3338"/>
    <w:rsid w:val="002B497B"/>
    <w:rsid w:val="002B4D62"/>
    <w:rsid w:val="002B5558"/>
    <w:rsid w:val="002B6D34"/>
    <w:rsid w:val="002B7860"/>
    <w:rsid w:val="002C052B"/>
    <w:rsid w:val="002C1156"/>
    <w:rsid w:val="002C15B4"/>
    <w:rsid w:val="002C1623"/>
    <w:rsid w:val="002C1E1B"/>
    <w:rsid w:val="002C21CC"/>
    <w:rsid w:val="002C3541"/>
    <w:rsid w:val="002C35EF"/>
    <w:rsid w:val="002C3680"/>
    <w:rsid w:val="002C371D"/>
    <w:rsid w:val="002C4631"/>
    <w:rsid w:val="002C4D40"/>
    <w:rsid w:val="002C4FFF"/>
    <w:rsid w:val="002C527C"/>
    <w:rsid w:val="002C55AD"/>
    <w:rsid w:val="002C5D1A"/>
    <w:rsid w:val="002C5FE0"/>
    <w:rsid w:val="002C6F4B"/>
    <w:rsid w:val="002C6FAE"/>
    <w:rsid w:val="002D0145"/>
    <w:rsid w:val="002D09D8"/>
    <w:rsid w:val="002D0B26"/>
    <w:rsid w:val="002D0BA5"/>
    <w:rsid w:val="002D0D61"/>
    <w:rsid w:val="002D1B83"/>
    <w:rsid w:val="002D1C14"/>
    <w:rsid w:val="002D3C93"/>
    <w:rsid w:val="002D44BD"/>
    <w:rsid w:val="002D472E"/>
    <w:rsid w:val="002D50DA"/>
    <w:rsid w:val="002D69EF"/>
    <w:rsid w:val="002D79F2"/>
    <w:rsid w:val="002D7FF2"/>
    <w:rsid w:val="002E07C3"/>
    <w:rsid w:val="002E1127"/>
    <w:rsid w:val="002E1AF2"/>
    <w:rsid w:val="002E224D"/>
    <w:rsid w:val="002E2656"/>
    <w:rsid w:val="002E28E6"/>
    <w:rsid w:val="002E46B5"/>
    <w:rsid w:val="002E47F7"/>
    <w:rsid w:val="002E4CBC"/>
    <w:rsid w:val="002E503D"/>
    <w:rsid w:val="002E76C2"/>
    <w:rsid w:val="002E79C4"/>
    <w:rsid w:val="002F0953"/>
    <w:rsid w:val="002F0FA9"/>
    <w:rsid w:val="002F1233"/>
    <w:rsid w:val="002F1978"/>
    <w:rsid w:val="002F1C26"/>
    <w:rsid w:val="002F1C59"/>
    <w:rsid w:val="002F1CAF"/>
    <w:rsid w:val="002F2CA9"/>
    <w:rsid w:val="002F309C"/>
    <w:rsid w:val="002F3BE0"/>
    <w:rsid w:val="002F3DF8"/>
    <w:rsid w:val="002F4093"/>
    <w:rsid w:val="002F40D5"/>
    <w:rsid w:val="002F4BA9"/>
    <w:rsid w:val="002F4EB0"/>
    <w:rsid w:val="002F5FAD"/>
    <w:rsid w:val="002F5FF4"/>
    <w:rsid w:val="002F616F"/>
    <w:rsid w:val="002F64E0"/>
    <w:rsid w:val="002F74B8"/>
    <w:rsid w:val="002F78ED"/>
    <w:rsid w:val="003001D3"/>
    <w:rsid w:val="00300907"/>
    <w:rsid w:val="003028A4"/>
    <w:rsid w:val="00302C62"/>
    <w:rsid w:val="003035BA"/>
    <w:rsid w:val="00304069"/>
    <w:rsid w:val="00305FF2"/>
    <w:rsid w:val="003067FF"/>
    <w:rsid w:val="00307BAB"/>
    <w:rsid w:val="00307D2C"/>
    <w:rsid w:val="003109D0"/>
    <w:rsid w:val="00310E0F"/>
    <w:rsid w:val="00311460"/>
    <w:rsid w:val="00311C4E"/>
    <w:rsid w:val="00313FE8"/>
    <w:rsid w:val="00314082"/>
    <w:rsid w:val="003146C1"/>
    <w:rsid w:val="003146DD"/>
    <w:rsid w:val="003160C8"/>
    <w:rsid w:val="0031693B"/>
    <w:rsid w:val="0031715F"/>
    <w:rsid w:val="00317C19"/>
    <w:rsid w:val="00317F6B"/>
    <w:rsid w:val="0032053D"/>
    <w:rsid w:val="003220AA"/>
    <w:rsid w:val="0032242A"/>
    <w:rsid w:val="003232B7"/>
    <w:rsid w:val="00323613"/>
    <w:rsid w:val="00323C3E"/>
    <w:rsid w:val="00324D10"/>
    <w:rsid w:val="003266FB"/>
    <w:rsid w:val="00326719"/>
    <w:rsid w:val="00326CFF"/>
    <w:rsid w:val="00327430"/>
    <w:rsid w:val="003276D7"/>
    <w:rsid w:val="00327965"/>
    <w:rsid w:val="00327A58"/>
    <w:rsid w:val="00327C37"/>
    <w:rsid w:val="00330148"/>
    <w:rsid w:val="00330550"/>
    <w:rsid w:val="00332244"/>
    <w:rsid w:val="00332820"/>
    <w:rsid w:val="00332EFC"/>
    <w:rsid w:val="003340C5"/>
    <w:rsid w:val="00334185"/>
    <w:rsid w:val="003345F2"/>
    <w:rsid w:val="00334748"/>
    <w:rsid w:val="00334972"/>
    <w:rsid w:val="00335C45"/>
    <w:rsid w:val="00335E3A"/>
    <w:rsid w:val="00335F1E"/>
    <w:rsid w:val="003360B8"/>
    <w:rsid w:val="003368A2"/>
    <w:rsid w:val="003370B1"/>
    <w:rsid w:val="00337A27"/>
    <w:rsid w:val="00341420"/>
    <w:rsid w:val="00341999"/>
    <w:rsid w:val="00341C42"/>
    <w:rsid w:val="00342A56"/>
    <w:rsid w:val="00342BB6"/>
    <w:rsid w:val="003438AE"/>
    <w:rsid w:val="00343942"/>
    <w:rsid w:val="00344657"/>
    <w:rsid w:val="003450DD"/>
    <w:rsid w:val="003465A2"/>
    <w:rsid w:val="00346778"/>
    <w:rsid w:val="00346C19"/>
    <w:rsid w:val="00346D79"/>
    <w:rsid w:val="00347709"/>
    <w:rsid w:val="00350CD7"/>
    <w:rsid w:val="003515F5"/>
    <w:rsid w:val="00351F2D"/>
    <w:rsid w:val="00352B83"/>
    <w:rsid w:val="00352D3A"/>
    <w:rsid w:val="0035314A"/>
    <w:rsid w:val="00353992"/>
    <w:rsid w:val="00353E42"/>
    <w:rsid w:val="003553E3"/>
    <w:rsid w:val="003559BD"/>
    <w:rsid w:val="00360552"/>
    <w:rsid w:val="00360F1C"/>
    <w:rsid w:val="00361BE0"/>
    <w:rsid w:val="00361C4A"/>
    <w:rsid w:val="0036227B"/>
    <w:rsid w:val="003625AA"/>
    <w:rsid w:val="003631E4"/>
    <w:rsid w:val="00364251"/>
    <w:rsid w:val="003646D4"/>
    <w:rsid w:val="00364AAC"/>
    <w:rsid w:val="003670B6"/>
    <w:rsid w:val="00367724"/>
    <w:rsid w:val="0037071B"/>
    <w:rsid w:val="00371BED"/>
    <w:rsid w:val="00372AA4"/>
    <w:rsid w:val="00372B75"/>
    <w:rsid w:val="00372FCE"/>
    <w:rsid w:val="00373148"/>
    <w:rsid w:val="003732C7"/>
    <w:rsid w:val="0037341D"/>
    <w:rsid w:val="00373EB5"/>
    <w:rsid w:val="00374DD2"/>
    <w:rsid w:val="0037500A"/>
    <w:rsid w:val="00375DF7"/>
    <w:rsid w:val="00375FA4"/>
    <w:rsid w:val="00376609"/>
    <w:rsid w:val="003769D8"/>
    <w:rsid w:val="00376F86"/>
    <w:rsid w:val="00380C5B"/>
    <w:rsid w:val="00381333"/>
    <w:rsid w:val="00381785"/>
    <w:rsid w:val="00381AEF"/>
    <w:rsid w:val="0038342D"/>
    <w:rsid w:val="00383633"/>
    <w:rsid w:val="00383F01"/>
    <w:rsid w:val="00384B1C"/>
    <w:rsid w:val="00385170"/>
    <w:rsid w:val="003861D5"/>
    <w:rsid w:val="003873FB"/>
    <w:rsid w:val="00387D2D"/>
    <w:rsid w:val="003900F6"/>
    <w:rsid w:val="00390BAF"/>
    <w:rsid w:val="003920BC"/>
    <w:rsid w:val="00393094"/>
    <w:rsid w:val="00393475"/>
    <w:rsid w:val="00393C80"/>
    <w:rsid w:val="00394109"/>
    <w:rsid w:val="003943A6"/>
    <w:rsid w:val="003964A3"/>
    <w:rsid w:val="00397206"/>
    <w:rsid w:val="00397CC0"/>
    <w:rsid w:val="003A00A9"/>
    <w:rsid w:val="003A166F"/>
    <w:rsid w:val="003A1893"/>
    <w:rsid w:val="003A1E08"/>
    <w:rsid w:val="003A27BA"/>
    <w:rsid w:val="003A2F4D"/>
    <w:rsid w:val="003A54A3"/>
    <w:rsid w:val="003A58C4"/>
    <w:rsid w:val="003A65A2"/>
    <w:rsid w:val="003A73C7"/>
    <w:rsid w:val="003A76BD"/>
    <w:rsid w:val="003B1087"/>
    <w:rsid w:val="003B1184"/>
    <w:rsid w:val="003B13F1"/>
    <w:rsid w:val="003B1AA0"/>
    <w:rsid w:val="003B2C2D"/>
    <w:rsid w:val="003B2EED"/>
    <w:rsid w:val="003B478A"/>
    <w:rsid w:val="003B5AB0"/>
    <w:rsid w:val="003B5FAB"/>
    <w:rsid w:val="003B63B9"/>
    <w:rsid w:val="003B67EB"/>
    <w:rsid w:val="003B6A2C"/>
    <w:rsid w:val="003B6BA5"/>
    <w:rsid w:val="003B76E4"/>
    <w:rsid w:val="003B7D1E"/>
    <w:rsid w:val="003C04DE"/>
    <w:rsid w:val="003C08B1"/>
    <w:rsid w:val="003C1B34"/>
    <w:rsid w:val="003C32B2"/>
    <w:rsid w:val="003C4291"/>
    <w:rsid w:val="003C47CE"/>
    <w:rsid w:val="003C4CF5"/>
    <w:rsid w:val="003C54C0"/>
    <w:rsid w:val="003C56DE"/>
    <w:rsid w:val="003C5E26"/>
    <w:rsid w:val="003C7BB5"/>
    <w:rsid w:val="003D04ED"/>
    <w:rsid w:val="003D0BB1"/>
    <w:rsid w:val="003D0EAB"/>
    <w:rsid w:val="003D1C22"/>
    <w:rsid w:val="003D1D54"/>
    <w:rsid w:val="003D3AEA"/>
    <w:rsid w:val="003D3C4E"/>
    <w:rsid w:val="003D3C89"/>
    <w:rsid w:val="003D432B"/>
    <w:rsid w:val="003D4626"/>
    <w:rsid w:val="003D4D33"/>
    <w:rsid w:val="003D5D10"/>
    <w:rsid w:val="003D5DB9"/>
    <w:rsid w:val="003D5EED"/>
    <w:rsid w:val="003D759F"/>
    <w:rsid w:val="003D7CEB"/>
    <w:rsid w:val="003D7F66"/>
    <w:rsid w:val="003E015D"/>
    <w:rsid w:val="003E0401"/>
    <w:rsid w:val="003E08A1"/>
    <w:rsid w:val="003E20EC"/>
    <w:rsid w:val="003E2217"/>
    <w:rsid w:val="003E300F"/>
    <w:rsid w:val="003E395B"/>
    <w:rsid w:val="003E39F0"/>
    <w:rsid w:val="003E3AC6"/>
    <w:rsid w:val="003E40F6"/>
    <w:rsid w:val="003E4B05"/>
    <w:rsid w:val="003E58E1"/>
    <w:rsid w:val="003E607D"/>
    <w:rsid w:val="003E631D"/>
    <w:rsid w:val="003E747D"/>
    <w:rsid w:val="003F0CFE"/>
    <w:rsid w:val="003F0DD5"/>
    <w:rsid w:val="003F18B9"/>
    <w:rsid w:val="003F1AEA"/>
    <w:rsid w:val="003F1FF2"/>
    <w:rsid w:val="003F2277"/>
    <w:rsid w:val="003F229B"/>
    <w:rsid w:val="003F326A"/>
    <w:rsid w:val="003F34C9"/>
    <w:rsid w:val="003F3647"/>
    <w:rsid w:val="003F4287"/>
    <w:rsid w:val="003F50B6"/>
    <w:rsid w:val="003F5228"/>
    <w:rsid w:val="003F549B"/>
    <w:rsid w:val="003F561F"/>
    <w:rsid w:val="003F5C6E"/>
    <w:rsid w:val="003F5FC4"/>
    <w:rsid w:val="003F7715"/>
    <w:rsid w:val="004006F6"/>
    <w:rsid w:val="0040097C"/>
    <w:rsid w:val="0040139E"/>
    <w:rsid w:val="00401A34"/>
    <w:rsid w:val="00402A72"/>
    <w:rsid w:val="00403149"/>
    <w:rsid w:val="004046C5"/>
    <w:rsid w:val="00405D8E"/>
    <w:rsid w:val="00406695"/>
    <w:rsid w:val="00406B7B"/>
    <w:rsid w:val="00406F64"/>
    <w:rsid w:val="00407A23"/>
    <w:rsid w:val="00407C46"/>
    <w:rsid w:val="00411EDD"/>
    <w:rsid w:val="004130E0"/>
    <w:rsid w:val="004133FA"/>
    <w:rsid w:val="00413C6C"/>
    <w:rsid w:val="0041422D"/>
    <w:rsid w:val="0041477A"/>
    <w:rsid w:val="004148B0"/>
    <w:rsid w:val="004158D4"/>
    <w:rsid w:val="00417068"/>
    <w:rsid w:val="00420276"/>
    <w:rsid w:val="00420AD5"/>
    <w:rsid w:val="00420B60"/>
    <w:rsid w:val="00420CAE"/>
    <w:rsid w:val="00420EBA"/>
    <w:rsid w:val="0042109A"/>
    <w:rsid w:val="0042121B"/>
    <w:rsid w:val="004224D4"/>
    <w:rsid w:val="004235AD"/>
    <w:rsid w:val="004237A7"/>
    <w:rsid w:val="00423924"/>
    <w:rsid w:val="004255A3"/>
    <w:rsid w:val="004255BE"/>
    <w:rsid w:val="004257B4"/>
    <w:rsid w:val="00426356"/>
    <w:rsid w:val="00426954"/>
    <w:rsid w:val="00426C78"/>
    <w:rsid w:val="00426F2E"/>
    <w:rsid w:val="0042790D"/>
    <w:rsid w:val="00427B4E"/>
    <w:rsid w:val="00427DDF"/>
    <w:rsid w:val="00431287"/>
    <w:rsid w:val="004313C5"/>
    <w:rsid w:val="00431C88"/>
    <w:rsid w:val="004323F0"/>
    <w:rsid w:val="004329DB"/>
    <w:rsid w:val="00434649"/>
    <w:rsid w:val="004351ED"/>
    <w:rsid w:val="004367A4"/>
    <w:rsid w:val="004373F8"/>
    <w:rsid w:val="0043747B"/>
    <w:rsid w:val="00437F5D"/>
    <w:rsid w:val="0044021F"/>
    <w:rsid w:val="00440452"/>
    <w:rsid w:val="004421B3"/>
    <w:rsid w:val="004423FC"/>
    <w:rsid w:val="00442EFF"/>
    <w:rsid w:val="00444225"/>
    <w:rsid w:val="00444EFF"/>
    <w:rsid w:val="00444FB4"/>
    <w:rsid w:val="004450DE"/>
    <w:rsid w:val="004462F9"/>
    <w:rsid w:val="0044692F"/>
    <w:rsid w:val="00447336"/>
    <w:rsid w:val="0044741F"/>
    <w:rsid w:val="0045011C"/>
    <w:rsid w:val="00450155"/>
    <w:rsid w:val="0045076C"/>
    <w:rsid w:val="00452764"/>
    <w:rsid w:val="004529B4"/>
    <w:rsid w:val="00453477"/>
    <w:rsid w:val="00453919"/>
    <w:rsid w:val="0045400D"/>
    <w:rsid w:val="004547D1"/>
    <w:rsid w:val="0045541C"/>
    <w:rsid w:val="00455795"/>
    <w:rsid w:val="00456006"/>
    <w:rsid w:val="0046078E"/>
    <w:rsid w:val="00461A5B"/>
    <w:rsid w:val="004622A4"/>
    <w:rsid w:val="0046266D"/>
    <w:rsid w:val="00463E53"/>
    <w:rsid w:val="004647F4"/>
    <w:rsid w:val="0046497F"/>
    <w:rsid w:val="00464AEE"/>
    <w:rsid w:val="00464E9A"/>
    <w:rsid w:val="00465724"/>
    <w:rsid w:val="0046696E"/>
    <w:rsid w:val="00466AB0"/>
    <w:rsid w:val="00467185"/>
    <w:rsid w:val="00470698"/>
    <w:rsid w:val="00470E49"/>
    <w:rsid w:val="00471B36"/>
    <w:rsid w:val="00471CEE"/>
    <w:rsid w:val="00472288"/>
    <w:rsid w:val="00473060"/>
    <w:rsid w:val="00474B2C"/>
    <w:rsid w:val="00474FBC"/>
    <w:rsid w:val="00475374"/>
    <w:rsid w:val="00476026"/>
    <w:rsid w:val="00476B67"/>
    <w:rsid w:val="00477187"/>
    <w:rsid w:val="00480FE4"/>
    <w:rsid w:val="004813CA"/>
    <w:rsid w:val="00481FB9"/>
    <w:rsid w:val="00482D95"/>
    <w:rsid w:val="00482ECA"/>
    <w:rsid w:val="004835B4"/>
    <w:rsid w:val="00483E2D"/>
    <w:rsid w:val="004842FB"/>
    <w:rsid w:val="00484861"/>
    <w:rsid w:val="00484924"/>
    <w:rsid w:val="00484F85"/>
    <w:rsid w:val="004855E4"/>
    <w:rsid w:val="00485A85"/>
    <w:rsid w:val="00486313"/>
    <w:rsid w:val="0048647C"/>
    <w:rsid w:val="00486880"/>
    <w:rsid w:val="004908D2"/>
    <w:rsid w:val="00490FAF"/>
    <w:rsid w:val="00491FA6"/>
    <w:rsid w:val="0049230F"/>
    <w:rsid w:val="0049278C"/>
    <w:rsid w:val="00492B73"/>
    <w:rsid w:val="00493E54"/>
    <w:rsid w:val="0049431B"/>
    <w:rsid w:val="00495A33"/>
    <w:rsid w:val="0049612D"/>
    <w:rsid w:val="004A030D"/>
    <w:rsid w:val="004A0600"/>
    <w:rsid w:val="004A1027"/>
    <w:rsid w:val="004A12C7"/>
    <w:rsid w:val="004A1379"/>
    <w:rsid w:val="004A1600"/>
    <w:rsid w:val="004A17BC"/>
    <w:rsid w:val="004A17C7"/>
    <w:rsid w:val="004A201A"/>
    <w:rsid w:val="004A35A8"/>
    <w:rsid w:val="004A4055"/>
    <w:rsid w:val="004A419F"/>
    <w:rsid w:val="004A4511"/>
    <w:rsid w:val="004A5AEB"/>
    <w:rsid w:val="004A615E"/>
    <w:rsid w:val="004A6632"/>
    <w:rsid w:val="004A6810"/>
    <w:rsid w:val="004A7A54"/>
    <w:rsid w:val="004B1313"/>
    <w:rsid w:val="004B14B1"/>
    <w:rsid w:val="004B3B01"/>
    <w:rsid w:val="004B4E37"/>
    <w:rsid w:val="004B5407"/>
    <w:rsid w:val="004B65C6"/>
    <w:rsid w:val="004B687B"/>
    <w:rsid w:val="004B7065"/>
    <w:rsid w:val="004B71B1"/>
    <w:rsid w:val="004B72DF"/>
    <w:rsid w:val="004B7806"/>
    <w:rsid w:val="004C0C0F"/>
    <w:rsid w:val="004C1886"/>
    <w:rsid w:val="004C1C38"/>
    <w:rsid w:val="004C1C62"/>
    <w:rsid w:val="004C2328"/>
    <w:rsid w:val="004C2D35"/>
    <w:rsid w:val="004C3AF6"/>
    <w:rsid w:val="004C41A0"/>
    <w:rsid w:val="004C7C0E"/>
    <w:rsid w:val="004D0FD5"/>
    <w:rsid w:val="004D12E1"/>
    <w:rsid w:val="004D264D"/>
    <w:rsid w:val="004D30FD"/>
    <w:rsid w:val="004D32F6"/>
    <w:rsid w:val="004D36BE"/>
    <w:rsid w:val="004D5600"/>
    <w:rsid w:val="004D6824"/>
    <w:rsid w:val="004D6A7A"/>
    <w:rsid w:val="004D6F26"/>
    <w:rsid w:val="004D7D8A"/>
    <w:rsid w:val="004D7FD0"/>
    <w:rsid w:val="004E1DDF"/>
    <w:rsid w:val="004E1FCF"/>
    <w:rsid w:val="004E2B50"/>
    <w:rsid w:val="004E2C21"/>
    <w:rsid w:val="004E2F04"/>
    <w:rsid w:val="004E3459"/>
    <w:rsid w:val="004E3CAE"/>
    <w:rsid w:val="004E49E3"/>
    <w:rsid w:val="004E5685"/>
    <w:rsid w:val="004E5AD4"/>
    <w:rsid w:val="004E7278"/>
    <w:rsid w:val="004E7868"/>
    <w:rsid w:val="004E7BE5"/>
    <w:rsid w:val="004F0855"/>
    <w:rsid w:val="004F0BD3"/>
    <w:rsid w:val="004F11B2"/>
    <w:rsid w:val="004F2973"/>
    <w:rsid w:val="004F2E6B"/>
    <w:rsid w:val="004F30F6"/>
    <w:rsid w:val="004F3886"/>
    <w:rsid w:val="004F3D34"/>
    <w:rsid w:val="004F3E0E"/>
    <w:rsid w:val="004F3EC6"/>
    <w:rsid w:val="004F4118"/>
    <w:rsid w:val="004F4680"/>
    <w:rsid w:val="004F4D6E"/>
    <w:rsid w:val="004F554E"/>
    <w:rsid w:val="004F5999"/>
    <w:rsid w:val="004F65F8"/>
    <w:rsid w:val="004F7062"/>
    <w:rsid w:val="004F74DE"/>
    <w:rsid w:val="004F74E3"/>
    <w:rsid w:val="004F7A3D"/>
    <w:rsid w:val="004F7A40"/>
    <w:rsid w:val="004F7C82"/>
    <w:rsid w:val="0050099B"/>
    <w:rsid w:val="00500FB2"/>
    <w:rsid w:val="00501A65"/>
    <w:rsid w:val="00501CEE"/>
    <w:rsid w:val="0050204D"/>
    <w:rsid w:val="005030DE"/>
    <w:rsid w:val="005032DC"/>
    <w:rsid w:val="00504577"/>
    <w:rsid w:val="00504DD6"/>
    <w:rsid w:val="00504E7E"/>
    <w:rsid w:val="0050574B"/>
    <w:rsid w:val="00505BFA"/>
    <w:rsid w:val="00505CBA"/>
    <w:rsid w:val="0050647B"/>
    <w:rsid w:val="0050654B"/>
    <w:rsid w:val="005076FC"/>
    <w:rsid w:val="0051037D"/>
    <w:rsid w:val="0051049B"/>
    <w:rsid w:val="00511453"/>
    <w:rsid w:val="00512458"/>
    <w:rsid w:val="00512460"/>
    <w:rsid w:val="00513D86"/>
    <w:rsid w:val="00513F80"/>
    <w:rsid w:val="00514D84"/>
    <w:rsid w:val="00515452"/>
    <w:rsid w:val="005155DC"/>
    <w:rsid w:val="00516592"/>
    <w:rsid w:val="005167D8"/>
    <w:rsid w:val="00516F87"/>
    <w:rsid w:val="00517B81"/>
    <w:rsid w:val="005205F3"/>
    <w:rsid w:val="005206E4"/>
    <w:rsid w:val="0052213C"/>
    <w:rsid w:val="00522299"/>
    <w:rsid w:val="00522C5E"/>
    <w:rsid w:val="005230FC"/>
    <w:rsid w:val="00523341"/>
    <w:rsid w:val="00524137"/>
    <w:rsid w:val="00524608"/>
    <w:rsid w:val="00524EF5"/>
    <w:rsid w:val="00524FCA"/>
    <w:rsid w:val="00526D23"/>
    <w:rsid w:val="005275FC"/>
    <w:rsid w:val="00530145"/>
    <w:rsid w:val="00530E58"/>
    <w:rsid w:val="005319A6"/>
    <w:rsid w:val="00531D80"/>
    <w:rsid w:val="00532407"/>
    <w:rsid w:val="0053278A"/>
    <w:rsid w:val="0053398A"/>
    <w:rsid w:val="00534406"/>
    <w:rsid w:val="005349F2"/>
    <w:rsid w:val="0053571C"/>
    <w:rsid w:val="00536A18"/>
    <w:rsid w:val="00536AAE"/>
    <w:rsid w:val="00536BC2"/>
    <w:rsid w:val="00537B76"/>
    <w:rsid w:val="00540A9C"/>
    <w:rsid w:val="00540BFF"/>
    <w:rsid w:val="00541815"/>
    <w:rsid w:val="005419AC"/>
    <w:rsid w:val="00541C45"/>
    <w:rsid w:val="00543311"/>
    <w:rsid w:val="00543A78"/>
    <w:rsid w:val="00544DDB"/>
    <w:rsid w:val="00544E39"/>
    <w:rsid w:val="0054539F"/>
    <w:rsid w:val="005455B7"/>
    <w:rsid w:val="00545EE1"/>
    <w:rsid w:val="00546032"/>
    <w:rsid w:val="005466AA"/>
    <w:rsid w:val="00547174"/>
    <w:rsid w:val="00547986"/>
    <w:rsid w:val="00547DA3"/>
    <w:rsid w:val="00547E96"/>
    <w:rsid w:val="00550811"/>
    <w:rsid w:val="00550A51"/>
    <w:rsid w:val="00552997"/>
    <w:rsid w:val="00553090"/>
    <w:rsid w:val="00554324"/>
    <w:rsid w:val="005548F1"/>
    <w:rsid w:val="00554A16"/>
    <w:rsid w:val="00555049"/>
    <w:rsid w:val="005550DD"/>
    <w:rsid w:val="00555115"/>
    <w:rsid w:val="0055559B"/>
    <w:rsid w:val="00556158"/>
    <w:rsid w:val="00557B0B"/>
    <w:rsid w:val="005601CC"/>
    <w:rsid w:val="00560261"/>
    <w:rsid w:val="00561108"/>
    <w:rsid w:val="0056238E"/>
    <w:rsid w:val="00562F13"/>
    <w:rsid w:val="005639C6"/>
    <w:rsid w:val="00563C18"/>
    <w:rsid w:val="005645CE"/>
    <w:rsid w:val="00565867"/>
    <w:rsid w:val="005667F2"/>
    <w:rsid w:val="00566838"/>
    <w:rsid w:val="00567612"/>
    <w:rsid w:val="0057106E"/>
    <w:rsid w:val="0057183C"/>
    <w:rsid w:val="00571920"/>
    <w:rsid w:val="00571BCD"/>
    <w:rsid w:val="00571C21"/>
    <w:rsid w:val="0057304A"/>
    <w:rsid w:val="00574810"/>
    <w:rsid w:val="00575D58"/>
    <w:rsid w:val="005762C6"/>
    <w:rsid w:val="00576435"/>
    <w:rsid w:val="00576773"/>
    <w:rsid w:val="00576FAB"/>
    <w:rsid w:val="005772B4"/>
    <w:rsid w:val="005777C8"/>
    <w:rsid w:val="0057789A"/>
    <w:rsid w:val="00580883"/>
    <w:rsid w:val="00580997"/>
    <w:rsid w:val="005813AB"/>
    <w:rsid w:val="005818D5"/>
    <w:rsid w:val="00581BF7"/>
    <w:rsid w:val="00581E88"/>
    <w:rsid w:val="005824F0"/>
    <w:rsid w:val="0058392F"/>
    <w:rsid w:val="00584C15"/>
    <w:rsid w:val="00584F6A"/>
    <w:rsid w:val="00585A3F"/>
    <w:rsid w:val="00585BD7"/>
    <w:rsid w:val="0058667E"/>
    <w:rsid w:val="005874FB"/>
    <w:rsid w:val="00587B75"/>
    <w:rsid w:val="00587D2E"/>
    <w:rsid w:val="00590404"/>
    <w:rsid w:val="005908D2"/>
    <w:rsid w:val="0059091D"/>
    <w:rsid w:val="0059123F"/>
    <w:rsid w:val="00592268"/>
    <w:rsid w:val="00592B47"/>
    <w:rsid w:val="00592CF5"/>
    <w:rsid w:val="0059338C"/>
    <w:rsid w:val="0059407E"/>
    <w:rsid w:val="0059411C"/>
    <w:rsid w:val="005943B2"/>
    <w:rsid w:val="00595618"/>
    <w:rsid w:val="00595B76"/>
    <w:rsid w:val="0059615D"/>
    <w:rsid w:val="00596785"/>
    <w:rsid w:val="00596A84"/>
    <w:rsid w:val="005970CE"/>
    <w:rsid w:val="005972A0"/>
    <w:rsid w:val="00597583"/>
    <w:rsid w:val="00597B4D"/>
    <w:rsid w:val="00597FFC"/>
    <w:rsid w:val="005A0B8C"/>
    <w:rsid w:val="005A0EDD"/>
    <w:rsid w:val="005A18E8"/>
    <w:rsid w:val="005A203B"/>
    <w:rsid w:val="005A27BF"/>
    <w:rsid w:val="005A2ECA"/>
    <w:rsid w:val="005A37DF"/>
    <w:rsid w:val="005A476C"/>
    <w:rsid w:val="005A48D4"/>
    <w:rsid w:val="005A4B44"/>
    <w:rsid w:val="005A4B48"/>
    <w:rsid w:val="005A5627"/>
    <w:rsid w:val="005A5C21"/>
    <w:rsid w:val="005A616F"/>
    <w:rsid w:val="005A6BB0"/>
    <w:rsid w:val="005B0106"/>
    <w:rsid w:val="005B0468"/>
    <w:rsid w:val="005B084E"/>
    <w:rsid w:val="005B11FE"/>
    <w:rsid w:val="005B375B"/>
    <w:rsid w:val="005B42D4"/>
    <w:rsid w:val="005B5A4F"/>
    <w:rsid w:val="005B6ED5"/>
    <w:rsid w:val="005C063D"/>
    <w:rsid w:val="005C0B59"/>
    <w:rsid w:val="005C0C19"/>
    <w:rsid w:val="005C1AEB"/>
    <w:rsid w:val="005C209D"/>
    <w:rsid w:val="005C331B"/>
    <w:rsid w:val="005C3FC0"/>
    <w:rsid w:val="005C41A1"/>
    <w:rsid w:val="005C53B5"/>
    <w:rsid w:val="005C545B"/>
    <w:rsid w:val="005C5A1C"/>
    <w:rsid w:val="005C659D"/>
    <w:rsid w:val="005C66FA"/>
    <w:rsid w:val="005C678B"/>
    <w:rsid w:val="005C7E5C"/>
    <w:rsid w:val="005D018A"/>
    <w:rsid w:val="005D1694"/>
    <w:rsid w:val="005D16EC"/>
    <w:rsid w:val="005D175D"/>
    <w:rsid w:val="005D1A84"/>
    <w:rsid w:val="005D1EFE"/>
    <w:rsid w:val="005D35CA"/>
    <w:rsid w:val="005D50E1"/>
    <w:rsid w:val="005D52BA"/>
    <w:rsid w:val="005D5472"/>
    <w:rsid w:val="005D6ABF"/>
    <w:rsid w:val="005D6C16"/>
    <w:rsid w:val="005E0BA1"/>
    <w:rsid w:val="005E108B"/>
    <w:rsid w:val="005E12CD"/>
    <w:rsid w:val="005E163E"/>
    <w:rsid w:val="005E1D2D"/>
    <w:rsid w:val="005E267C"/>
    <w:rsid w:val="005E3D63"/>
    <w:rsid w:val="005E44CB"/>
    <w:rsid w:val="005E4953"/>
    <w:rsid w:val="005E4F46"/>
    <w:rsid w:val="005E64C5"/>
    <w:rsid w:val="005E6B61"/>
    <w:rsid w:val="005E6F17"/>
    <w:rsid w:val="005E734A"/>
    <w:rsid w:val="005E7EA5"/>
    <w:rsid w:val="005F02CC"/>
    <w:rsid w:val="005F0A94"/>
    <w:rsid w:val="005F1053"/>
    <w:rsid w:val="005F141A"/>
    <w:rsid w:val="005F3698"/>
    <w:rsid w:val="005F3834"/>
    <w:rsid w:val="005F3B1B"/>
    <w:rsid w:val="005F4192"/>
    <w:rsid w:val="005F5042"/>
    <w:rsid w:val="005F53E9"/>
    <w:rsid w:val="005F5936"/>
    <w:rsid w:val="005F5C5F"/>
    <w:rsid w:val="005F60D9"/>
    <w:rsid w:val="005F6663"/>
    <w:rsid w:val="005F7205"/>
    <w:rsid w:val="005F78B3"/>
    <w:rsid w:val="0060059A"/>
    <w:rsid w:val="00601620"/>
    <w:rsid w:val="00601C0B"/>
    <w:rsid w:val="00603011"/>
    <w:rsid w:val="00604246"/>
    <w:rsid w:val="006050CA"/>
    <w:rsid w:val="00605241"/>
    <w:rsid w:val="00605814"/>
    <w:rsid w:val="00605A2E"/>
    <w:rsid w:val="006064C3"/>
    <w:rsid w:val="006071D3"/>
    <w:rsid w:val="00607743"/>
    <w:rsid w:val="00607D98"/>
    <w:rsid w:val="006109F9"/>
    <w:rsid w:val="00610A3A"/>
    <w:rsid w:val="006112FB"/>
    <w:rsid w:val="00611CD9"/>
    <w:rsid w:val="00612745"/>
    <w:rsid w:val="00612CAE"/>
    <w:rsid w:val="00612DFE"/>
    <w:rsid w:val="00613518"/>
    <w:rsid w:val="00613670"/>
    <w:rsid w:val="00614F2A"/>
    <w:rsid w:val="0061534E"/>
    <w:rsid w:val="0061691F"/>
    <w:rsid w:val="00617CB2"/>
    <w:rsid w:val="006210C4"/>
    <w:rsid w:val="0062126D"/>
    <w:rsid w:val="006214DC"/>
    <w:rsid w:val="00621C46"/>
    <w:rsid w:val="00621CDD"/>
    <w:rsid w:val="00621EF2"/>
    <w:rsid w:val="00622B32"/>
    <w:rsid w:val="00622ECE"/>
    <w:rsid w:val="00624D03"/>
    <w:rsid w:val="00626576"/>
    <w:rsid w:val="00626B46"/>
    <w:rsid w:val="00627008"/>
    <w:rsid w:val="0062773E"/>
    <w:rsid w:val="0063001B"/>
    <w:rsid w:val="00630907"/>
    <w:rsid w:val="00631298"/>
    <w:rsid w:val="0063135C"/>
    <w:rsid w:val="00631A25"/>
    <w:rsid w:val="006321D5"/>
    <w:rsid w:val="006327EA"/>
    <w:rsid w:val="00632FA9"/>
    <w:rsid w:val="00633150"/>
    <w:rsid w:val="00633B08"/>
    <w:rsid w:val="00635627"/>
    <w:rsid w:val="00636D24"/>
    <w:rsid w:val="006376B5"/>
    <w:rsid w:val="00637D69"/>
    <w:rsid w:val="00637E35"/>
    <w:rsid w:val="006402F5"/>
    <w:rsid w:val="00641185"/>
    <w:rsid w:val="006418A4"/>
    <w:rsid w:val="00641F16"/>
    <w:rsid w:val="00642164"/>
    <w:rsid w:val="00642343"/>
    <w:rsid w:val="00642DFE"/>
    <w:rsid w:val="00644744"/>
    <w:rsid w:val="00644BAB"/>
    <w:rsid w:val="00645857"/>
    <w:rsid w:val="00646C0A"/>
    <w:rsid w:val="00647132"/>
    <w:rsid w:val="006476F4"/>
    <w:rsid w:val="00651007"/>
    <w:rsid w:val="006515E0"/>
    <w:rsid w:val="00651B48"/>
    <w:rsid w:val="00651C2B"/>
    <w:rsid w:val="00651F87"/>
    <w:rsid w:val="00652421"/>
    <w:rsid w:val="006537BF"/>
    <w:rsid w:val="00653DF0"/>
    <w:rsid w:val="006540E1"/>
    <w:rsid w:val="006543AB"/>
    <w:rsid w:val="006546B3"/>
    <w:rsid w:val="00654D11"/>
    <w:rsid w:val="00654F57"/>
    <w:rsid w:val="00656316"/>
    <w:rsid w:val="00656F46"/>
    <w:rsid w:val="006577C3"/>
    <w:rsid w:val="00657B91"/>
    <w:rsid w:val="00661613"/>
    <w:rsid w:val="00661AA3"/>
    <w:rsid w:val="00661E22"/>
    <w:rsid w:val="00661F61"/>
    <w:rsid w:val="00662DE1"/>
    <w:rsid w:val="00662F7C"/>
    <w:rsid w:val="00663C47"/>
    <w:rsid w:val="00663DBA"/>
    <w:rsid w:val="00664E71"/>
    <w:rsid w:val="0066688E"/>
    <w:rsid w:val="006675AC"/>
    <w:rsid w:val="00667BA2"/>
    <w:rsid w:val="00670ADB"/>
    <w:rsid w:val="006716D9"/>
    <w:rsid w:val="00671B68"/>
    <w:rsid w:val="00671BF3"/>
    <w:rsid w:val="00672E3D"/>
    <w:rsid w:val="00674C8F"/>
    <w:rsid w:val="00674CCD"/>
    <w:rsid w:val="00675048"/>
    <w:rsid w:val="0067535F"/>
    <w:rsid w:val="00675931"/>
    <w:rsid w:val="0067639A"/>
    <w:rsid w:val="00677E06"/>
    <w:rsid w:val="00681060"/>
    <w:rsid w:val="0068293F"/>
    <w:rsid w:val="00682B3D"/>
    <w:rsid w:val="00683146"/>
    <w:rsid w:val="006831BE"/>
    <w:rsid w:val="00683495"/>
    <w:rsid w:val="00683839"/>
    <w:rsid w:val="00684221"/>
    <w:rsid w:val="006845C3"/>
    <w:rsid w:val="006856E5"/>
    <w:rsid w:val="00685E3C"/>
    <w:rsid w:val="006870B3"/>
    <w:rsid w:val="00690601"/>
    <w:rsid w:val="006907DA"/>
    <w:rsid w:val="00692C8D"/>
    <w:rsid w:val="0069354F"/>
    <w:rsid w:val="006937D0"/>
    <w:rsid w:val="00693C2E"/>
    <w:rsid w:val="00693EF7"/>
    <w:rsid w:val="00694045"/>
    <w:rsid w:val="00695A01"/>
    <w:rsid w:val="00696271"/>
    <w:rsid w:val="00696870"/>
    <w:rsid w:val="00696BE5"/>
    <w:rsid w:val="006A0144"/>
    <w:rsid w:val="006A0756"/>
    <w:rsid w:val="006A2337"/>
    <w:rsid w:val="006A2931"/>
    <w:rsid w:val="006A386D"/>
    <w:rsid w:val="006A3CC1"/>
    <w:rsid w:val="006A4834"/>
    <w:rsid w:val="006A542F"/>
    <w:rsid w:val="006A5A2A"/>
    <w:rsid w:val="006A5B01"/>
    <w:rsid w:val="006A5E2B"/>
    <w:rsid w:val="006A5ED0"/>
    <w:rsid w:val="006A6762"/>
    <w:rsid w:val="006A68A8"/>
    <w:rsid w:val="006A70BC"/>
    <w:rsid w:val="006A7329"/>
    <w:rsid w:val="006A74E6"/>
    <w:rsid w:val="006A7997"/>
    <w:rsid w:val="006A7F4D"/>
    <w:rsid w:val="006B0B6F"/>
    <w:rsid w:val="006B0D02"/>
    <w:rsid w:val="006B146A"/>
    <w:rsid w:val="006B1C2F"/>
    <w:rsid w:val="006B291A"/>
    <w:rsid w:val="006B2923"/>
    <w:rsid w:val="006B2CBB"/>
    <w:rsid w:val="006B32BC"/>
    <w:rsid w:val="006B37BB"/>
    <w:rsid w:val="006B3DCA"/>
    <w:rsid w:val="006B3E60"/>
    <w:rsid w:val="006B6F1D"/>
    <w:rsid w:val="006C0660"/>
    <w:rsid w:val="006C0DB2"/>
    <w:rsid w:val="006C154B"/>
    <w:rsid w:val="006C2319"/>
    <w:rsid w:val="006C240D"/>
    <w:rsid w:val="006C25DA"/>
    <w:rsid w:val="006C4684"/>
    <w:rsid w:val="006C7555"/>
    <w:rsid w:val="006C78C9"/>
    <w:rsid w:val="006D0BDB"/>
    <w:rsid w:val="006D1AD0"/>
    <w:rsid w:val="006D1C47"/>
    <w:rsid w:val="006D20E2"/>
    <w:rsid w:val="006D2979"/>
    <w:rsid w:val="006D2C28"/>
    <w:rsid w:val="006D3D64"/>
    <w:rsid w:val="006D5724"/>
    <w:rsid w:val="006D5A29"/>
    <w:rsid w:val="006D5C99"/>
    <w:rsid w:val="006D686A"/>
    <w:rsid w:val="006D6FE0"/>
    <w:rsid w:val="006E099E"/>
    <w:rsid w:val="006E0E28"/>
    <w:rsid w:val="006E3412"/>
    <w:rsid w:val="006E3826"/>
    <w:rsid w:val="006E3885"/>
    <w:rsid w:val="006E3906"/>
    <w:rsid w:val="006E501B"/>
    <w:rsid w:val="006F098D"/>
    <w:rsid w:val="006F0C31"/>
    <w:rsid w:val="006F0D5F"/>
    <w:rsid w:val="006F1018"/>
    <w:rsid w:val="006F1DCF"/>
    <w:rsid w:val="006F3B10"/>
    <w:rsid w:val="006F4A77"/>
    <w:rsid w:val="006F5431"/>
    <w:rsid w:val="006F592D"/>
    <w:rsid w:val="006F680D"/>
    <w:rsid w:val="006F6A11"/>
    <w:rsid w:val="006F71BD"/>
    <w:rsid w:val="00700488"/>
    <w:rsid w:val="007016A7"/>
    <w:rsid w:val="0070328C"/>
    <w:rsid w:val="00703391"/>
    <w:rsid w:val="00703A64"/>
    <w:rsid w:val="00703B26"/>
    <w:rsid w:val="00703F5D"/>
    <w:rsid w:val="00704A91"/>
    <w:rsid w:val="00704D0A"/>
    <w:rsid w:val="0070500A"/>
    <w:rsid w:val="00705946"/>
    <w:rsid w:val="00705B94"/>
    <w:rsid w:val="0070602A"/>
    <w:rsid w:val="00706310"/>
    <w:rsid w:val="0070646B"/>
    <w:rsid w:val="007066FA"/>
    <w:rsid w:val="00706D01"/>
    <w:rsid w:val="00707941"/>
    <w:rsid w:val="0071121A"/>
    <w:rsid w:val="00711C4E"/>
    <w:rsid w:val="00712236"/>
    <w:rsid w:val="00714687"/>
    <w:rsid w:val="007149AA"/>
    <w:rsid w:val="00715FB4"/>
    <w:rsid w:val="007162EF"/>
    <w:rsid w:val="007172A4"/>
    <w:rsid w:val="00717DC9"/>
    <w:rsid w:val="00720148"/>
    <w:rsid w:val="007204CA"/>
    <w:rsid w:val="00721148"/>
    <w:rsid w:val="00722901"/>
    <w:rsid w:val="00723B6D"/>
    <w:rsid w:val="00723BA0"/>
    <w:rsid w:val="007248FC"/>
    <w:rsid w:val="00724BA7"/>
    <w:rsid w:val="007250C2"/>
    <w:rsid w:val="00725E5A"/>
    <w:rsid w:val="007260F4"/>
    <w:rsid w:val="00726779"/>
    <w:rsid w:val="00726B32"/>
    <w:rsid w:val="00727054"/>
    <w:rsid w:val="007273B6"/>
    <w:rsid w:val="00730225"/>
    <w:rsid w:val="00730F9A"/>
    <w:rsid w:val="007313E3"/>
    <w:rsid w:val="00731654"/>
    <w:rsid w:val="00731656"/>
    <w:rsid w:val="00732297"/>
    <w:rsid w:val="00733AB5"/>
    <w:rsid w:val="00734220"/>
    <w:rsid w:val="0073484B"/>
    <w:rsid w:val="007351D3"/>
    <w:rsid w:val="00735809"/>
    <w:rsid w:val="00735979"/>
    <w:rsid w:val="00735C81"/>
    <w:rsid w:val="00735F8D"/>
    <w:rsid w:val="00736A17"/>
    <w:rsid w:val="0073715E"/>
    <w:rsid w:val="00737456"/>
    <w:rsid w:val="00740288"/>
    <w:rsid w:val="00740B5D"/>
    <w:rsid w:val="00741775"/>
    <w:rsid w:val="00741E8B"/>
    <w:rsid w:val="00741FC4"/>
    <w:rsid w:val="00742512"/>
    <w:rsid w:val="007426AB"/>
    <w:rsid w:val="00742D76"/>
    <w:rsid w:val="00743959"/>
    <w:rsid w:val="00743A45"/>
    <w:rsid w:val="00744CC1"/>
    <w:rsid w:val="00745447"/>
    <w:rsid w:val="0074559C"/>
    <w:rsid w:val="00746E18"/>
    <w:rsid w:val="007470EB"/>
    <w:rsid w:val="0074740E"/>
    <w:rsid w:val="00747AEE"/>
    <w:rsid w:val="00750219"/>
    <w:rsid w:val="007522A2"/>
    <w:rsid w:val="007522D5"/>
    <w:rsid w:val="0075412C"/>
    <w:rsid w:val="00754AA9"/>
    <w:rsid w:val="00754C9D"/>
    <w:rsid w:val="00755F7A"/>
    <w:rsid w:val="00756305"/>
    <w:rsid w:val="007569C5"/>
    <w:rsid w:val="00756B03"/>
    <w:rsid w:val="00756DAC"/>
    <w:rsid w:val="0075723E"/>
    <w:rsid w:val="0075743E"/>
    <w:rsid w:val="00757691"/>
    <w:rsid w:val="007607C0"/>
    <w:rsid w:val="0076215A"/>
    <w:rsid w:val="007636FF"/>
    <w:rsid w:val="00763BA5"/>
    <w:rsid w:val="00763E8E"/>
    <w:rsid w:val="007640FB"/>
    <w:rsid w:val="0076492A"/>
    <w:rsid w:val="0076655C"/>
    <w:rsid w:val="00770392"/>
    <w:rsid w:val="00770A12"/>
    <w:rsid w:val="00770DE9"/>
    <w:rsid w:val="00771113"/>
    <w:rsid w:val="007714B0"/>
    <w:rsid w:val="0077161B"/>
    <w:rsid w:val="007731E0"/>
    <w:rsid w:val="00773C9E"/>
    <w:rsid w:val="00774494"/>
    <w:rsid w:val="00775F0F"/>
    <w:rsid w:val="00776724"/>
    <w:rsid w:val="007769B2"/>
    <w:rsid w:val="00776AA2"/>
    <w:rsid w:val="00776C2C"/>
    <w:rsid w:val="0077723F"/>
    <w:rsid w:val="00777F54"/>
    <w:rsid w:val="0078088D"/>
    <w:rsid w:val="00780BEB"/>
    <w:rsid w:val="007821E2"/>
    <w:rsid w:val="00782236"/>
    <w:rsid w:val="00782DCE"/>
    <w:rsid w:val="00783BB0"/>
    <w:rsid w:val="00784AF4"/>
    <w:rsid w:val="00784B95"/>
    <w:rsid w:val="00785600"/>
    <w:rsid w:val="00785D3B"/>
    <w:rsid w:val="00786079"/>
    <w:rsid w:val="00786557"/>
    <w:rsid w:val="0078678F"/>
    <w:rsid w:val="0078726B"/>
    <w:rsid w:val="00790E05"/>
    <w:rsid w:val="007910AF"/>
    <w:rsid w:val="00791325"/>
    <w:rsid w:val="00791E12"/>
    <w:rsid w:val="0079227D"/>
    <w:rsid w:val="007922A0"/>
    <w:rsid w:val="00792BEC"/>
    <w:rsid w:val="00794E59"/>
    <w:rsid w:val="00796A7B"/>
    <w:rsid w:val="0079773E"/>
    <w:rsid w:val="00797C0C"/>
    <w:rsid w:val="00797C16"/>
    <w:rsid w:val="00797E82"/>
    <w:rsid w:val="007A070E"/>
    <w:rsid w:val="007A08D8"/>
    <w:rsid w:val="007A2D95"/>
    <w:rsid w:val="007A51E1"/>
    <w:rsid w:val="007A56C7"/>
    <w:rsid w:val="007A6059"/>
    <w:rsid w:val="007A620D"/>
    <w:rsid w:val="007A62D5"/>
    <w:rsid w:val="007A63B2"/>
    <w:rsid w:val="007A6E5C"/>
    <w:rsid w:val="007A7FA6"/>
    <w:rsid w:val="007B030B"/>
    <w:rsid w:val="007B09A4"/>
    <w:rsid w:val="007B0A29"/>
    <w:rsid w:val="007B2F33"/>
    <w:rsid w:val="007B403A"/>
    <w:rsid w:val="007B4439"/>
    <w:rsid w:val="007B486F"/>
    <w:rsid w:val="007B4ACA"/>
    <w:rsid w:val="007B5FDD"/>
    <w:rsid w:val="007B60DD"/>
    <w:rsid w:val="007B642E"/>
    <w:rsid w:val="007B7075"/>
    <w:rsid w:val="007B7747"/>
    <w:rsid w:val="007B78F9"/>
    <w:rsid w:val="007B7C32"/>
    <w:rsid w:val="007C0F61"/>
    <w:rsid w:val="007C1E00"/>
    <w:rsid w:val="007C1FFD"/>
    <w:rsid w:val="007C2339"/>
    <w:rsid w:val="007C3832"/>
    <w:rsid w:val="007C3B8C"/>
    <w:rsid w:val="007C3D0C"/>
    <w:rsid w:val="007C5562"/>
    <w:rsid w:val="007C5CF3"/>
    <w:rsid w:val="007C69D6"/>
    <w:rsid w:val="007C6C67"/>
    <w:rsid w:val="007C6DD8"/>
    <w:rsid w:val="007C7052"/>
    <w:rsid w:val="007C749B"/>
    <w:rsid w:val="007D2010"/>
    <w:rsid w:val="007D258B"/>
    <w:rsid w:val="007D29A0"/>
    <w:rsid w:val="007D2EA4"/>
    <w:rsid w:val="007D3BE3"/>
    <w:rsid w:val="007D5373"/>
    <w:rsid w:val="007D559F"/>
    <w:rsid w:val="007D57D8"/>
    <w:rsid w:val="007D6048"/>
    <w:rsid w:val="007D62EF"/>
    <w:rsid w:val="007D6555"/>
    <w:rsid w:val="007D6FDA"/>
    <w:rsid w:val="007D7C94"/>
    <w:rsid w:val="007D7DD2"/>
    <w:rsid w:val="007E0C3B"/>
    <w:rsid w:val="007E1745"/>
    <w:rsid w:val="007E23D4"/>
    <w:rsid w:val="007E2759"/>
    <w:rsid w:val="007E2E0D"/>
    <w:rsid w:val="007E2EF8"/>
    <w:rsid w:val="007E33E2"/>
    <w:rsid w:val="007E38B4"/>
    <w:rsid w:val="007E519C"/>
    <w:rsid w:val="007E65EC"/>
    <w:rsid w:val="007E666E"/>
    <w:rsid w:val="007E73C9"/>
    <w:rsid w:val="007E7A96"/>
    <w:rsid w:val="007E7F14"/>
    <w:rsid w:val="007F0E1E"/>
    <w:rsid w:val="007F0E47"/>
    <w:rsid w:val="007F14B1"/>
    <w:rsid w:val="007F2113"/>
    <w:rsid w:val="007F22ED"/>
    <w:rsid w:val="007F2380"/>
    <w:rsid w:val="007F2E86"/>
    <w:rsid w:val="007F3D5F"/>
    <w:rsid w:val="007F4299"/>
    <w:rsid w:val="007F448A"/>
    <w:rsid w:val="007F4CAF"/>
    <w:rsid w:val="007F4CCC"/>
    <w:rsid w:val="007F4CFF"/>
    <w:rsid w:val="007F5B12"/>
    <w:rsid w:val="007F62EA"/>
    <w:rsid w:val="007F6D25"/>
    <w:rsid w:val="007F7064"/>
    <w:rsid w:val="007F70CC"/>
    <w:rsid w:val="007F71F7"/>
    <w:rsid w:val="007F757D"/>
    <w:rsid w:val="007F79F7"/>
    <w:rsid w:val="00800980"/>
    <w:rsid w:val="0080182C"/>
    <w:rsid w:val="00801B42"/>
    <w:rsid w:val="0080215D"/>
    <w:rsid w:val="00802D01"/>
    <w:rsid w:val="008032DB"/>
    <w:rsid w:val="008035F2"/>
    <w:rsid w:val="008038B2"/>
    <w:rsid w:val="00804709"/>
    <w:rsid w:val="00804BBC"/>
    <w:rsid w:val="00805D97"/>
    <w:rsid w:val="00806191"/>
    <w:rsid w:val="008065D2"/>
    <w:rsid w:val="008065E8"/>
    <w:rsid w:val="008102AE"/>
    <w:rsid w:val="008103CA"/>
    <w:rsid w:val="00810456"/>
    <w:rsid w:val="00810B2E"/>
    <w:rsid w:val="0081109E"/>
    <w:rsid w:val="00811DA7"/>
    <w:rsid w:val="0081256D"/>
    <w:rsid w:val="00813042"/>
    <w:rsid w:val="0081374E"/>
    <w:rsid w:val="00813B2F"/>
    <w:rsid w:val="00814D7D"/>
    <w:rsid w:val="00814F5D"/>
    <w:rsid w:val="008151BE"/>
    <w:rsid w:val="008152D0"/>
    <w:rsid w:val="00816100"/>
    <w:rsid w:val="0081661C"/>
    <w:rsid w:val="008166C7"/>
    <w:rsid w:val="00816C9D"/>
    <w:rsid w:val="008172B0"/>
    <w:rsid w:val="008174AF"/>
    <w:rsid w:val="00820773"/>
    <w:rsid w:val="00820791"/>
    <w:rsid w:val="00821312"/>
    <w:rsid w:val="00821C1A"/>
    <w:rsid w:val="00821DFB"/>
    <w:rsid w:val="0082264A"/>
    <w:rsid w:val="008226D9"/>
    <w:rsid w:val="00822966"/>
    <w:rsid w:val="00824A4B"/>
    <w:rsid w:val="00825101"/>
    <w:rsid w:val="00826026"/>
    <w:rsid w:val="00826B31"/>
    <w:rsid w:val="00830167"/>
    <w:rsid w:val="0083080F"/>
    <w:rsid w:val="00830BED"/>
    <w:rsid w:val="00830FBB"/>
    <w:rsid w:val="00831A5E"/>
    <w:rsid w:val="00833404"/>
    <w:rsid w:val="00834528"/>
    <w:rsid w:val="0083567D"/>
    <w:rsid w:val="00836C44"/>
    <w:rsid w:val="0083738E"/>
    <w:rsid w:val="0083754E"/>
    <w:rsid w:val="00837660"/>
    <w:rsid w:val="00837829"/>
    <w:rsid w:val="00840259"/>
    <w:rsid w:val="00841F5D"/>
    <w:rsid w:val="00842D81"/>
    <w:rsid w:val="0084336D"/>
    <w:rsid w:val="008435AC"/>
    <w:rsid w:val="0084383C"/>
    <w:rsid w:val="00844DFA"/>
    <w:rsid w:val="008450F8"/>
    <w:rsid w:val="00845873"/>
    <w:rsid w:val="00845C53"/>
    <w:rsid w:val="00845E55"/>
    <w:rsid w:val="008467E4"/>
    <w:rsid w:val="00846D0C"/>
    <w:rsid w:val="00847751"/>
    <w:rsid w:val="008513EC"/>
    <w:rsid w:val="008517B1"/>
    <w:rsid w:val="00851850"/>
    <w:rsid w:val="00851CD5"/>
    <w:rsid w:val="00851F4D"/>
    <w:rsid w:val="00852008"/>
    <w:rsid w:val="0085266A"/>
    <w:rsid w:val="00852A4B"/>
    <w:rsid w:val="00852C21"/>
    <w:rsid w:val="00853055"/>
    <w:rsid w:val="008534B0"/>
    <w:rsid w:val="0085390A"/>
    <w:rsid w:val="008541B3"/>
    <w:rsid w:val="008543AD"/>
    <w:rsid w:val="0085468B"/>
    <w:rsid w:val="00855BEB"/>
    <w:rsid w:val="00855C39"/>
    <w:rsid w:val="008562EB"/>
    <w:rsid w:val="008568AD"/>
    <w:rsid w:val="00856B4D"/>
    <w:rsid w:val="00857A17"/>
    <w:rsid w:val="0086011D"/>
    <w:rsid w:val="00860F93"/>
    <w:rsid w:val="008611CA"/>
    <w:rsid w:val="00861327"/>
    <w:rsid w:val="0086232E"/>
    <w:rsid w:val="00862804"/>
    <w:rsid w:val="00863CBE"/>
    <w:rsid w:val="00864290"/>
    <w:rsid w:val="00864950"/>
    <w:rsid w:val="00870351"/>
    <w:rsid w:val="008721CA"/>
    <w:rsid w:val="008748D3"/>
    <w:rsid w:val="00876140"/>
    <w:rsid w:val="008768B7"/>
    <w:rsid w:val="00876E31"/>
    <w:rsid w:val="0087704D"/>
    <w:rsid w:val="008804D1"/>
    <w:rsid w:val="00881256"/>
    <w:rsid w:val="008815B1"/>
    <w:rsid w:val="008826C4"/>
    <w:rsid w:val="008828E5"/>
    <w:rsid w:val="008828F0"/>
    <w:rsid w:val="008838D7"/>
    <w:rsid w:val="00884BE6"/>
    <w:rsid w:val="00884D79"/>
    <w:rsid w:val="0088503C"/>
    <w:rsid w:val="00885C93"/>
    <w:rsid w:val="00885D92"/>
    <w:rsid w:val="00886A7F"/>
    <w:rsid w:val="00887CBB"/>
    <w:rsid w:val="00890137"/>
    <w:rsid w:val="008919CE"/>
    <w:rsid w:val="00891B2D"/>
    <w:rsid w:val="008929F0"/>
    <w:rsid w:val="00892D01"/>
    <w:rsid w:val="00892D67"/>
    <w:rsid w:val="00893454"/>
    <w:rsid w:val="00893A97"/>
    <w:rsid w:val="008955BD"/>
    <w:rsid w:val="00895849"/>
    <w:rsid w:val="00895877"/>
    <w:rsid w:val="00895D05"/>
    <w:rsid w:val="00897A25"/>
    <w:rsid w:val="00897DC2"/>
    <w:rsid w:val="00897F6F"/>
    <w:rsid w:val="008A0242"/>
    <w:rsid w:val="008A0A78"/>
    <w:rsid w:val="008A0DB0"/>
    <w:rsid w:val="008A196C"/>
    <w:rsid w:val="008A1D04"/>
    <w:rsid w:val="008A2729"/>
    <w:rsid w:val="008A377C"/>
    <w:rsid w:val="008A46C5"/>
    <w:rsid w:val="008A5C41"/>
    <w:rsid w:val="008A5C93"/>
    <w:rsid w:val="008A5CE8"/>
    <w:rsid w:val="008A6143"/>
    <w:rsid w:val="008A743D"/>
    <w:rsid w:val="008B0710"/>
    <w:rsid w:val="008B0ABC"/>
    <w:rsid w:val="008B0B0F"/>
    <w:rsid w:val="008B0F05"/>
    <w:rsid w:val="008B16DD"/>
    <w:rsid w:val="008B1847"/>
    <w:rsid w:val="008B2287"/>
    <w:rsid w:val="008B345A"/>
    <w:rsid w:val="008B4433"/>
    <w:rsid w:val="008B448F"/>
    <w:rsid w:val="008B597C"/>
    <w:rsid w:val="008B5C74"/>
    <w:rsid w:val="008B5FFF"/>
    <w:rsid w:val="008B63F0"/>
    <w:rsid w:val="008B68E7"/>
    <w:rsid w:val="008C0435"/>
    <w:rsid w:val="008C0C28"/>
    <w:rsid w:val="008C2308"/>
    <w:rsid w:val="008C2931"/>
    <w:rsid w:val="008C4A53"/>
    <w:rsid w:val="008C4CCA"/>
    <w:rsid w:val="008C568E"/>
    <w:rsid w:val="008C5892"/>
    <w:rsid w:val="008C5A0B"/>
    <w:rsid w:val="008C5A23"/>
    <w:rsid w:val="008C60E9"/>
    <w:rsid w:val="008C6E1A"/>
    <w:rsid w:val="008C749C"/>
    <w:rsid w:val="008C7836"/>
    <w:rsid w:val="008C7D77"/>
    <w:rsid w:val="008D0048"/>
    <w:rsid w:val="008D07CF"/>
    <w:rsid w:val="008D1442"/>
    <w:rsid w:val="008D1C1C"/>
    <w:rsid w:val="008D24D2"/>
    <w:rsid w:val="008D2712"/>
    <w:rsid w:val="008D4702"/>
    <w:rsid w:val="008D485B"/>
    <w:rsid w:val="008D5216"/>
    <w:rsid w:val="008D57C1"/>
    <w:rsid w:val="008D59A3"/>
    <w:rsid w:val="008D5B52"/>
    <w:rsid w:val="008D5BEF"/>
    <w:rsid w:val="008D5DA6"/>
    <w:rsid w:val="008D68B5"/>
    <w:rsid w:val="008D6B45"/>
    <w:rsid w:val="008E0867"/>
    <w:rsid w:val="008E105C"/>
    <w:rsid w:val="008E14ED"/>
    <w:rsid w:val="008E2355"/>
    <w:rsid w:val="008E2B76"/>
    <w:rsid w:val="008E2D69"/>
    <w:rsid w:val="008E30ED"/>
    <w:rsid w:val="008E36CB"/>
    <w:rsid w:val="008E4165"/>
    <w:rsid w:val="008E509A"/>
    <w:rsid w:val="008E6866"/>
    <w:rsid w:val="008E6A58"/>
    <w:rsid w:val="008E6A5E"/>
    <w:rsid w:val="008E7618"/>
    <w:rsid w:val="008E7A3E"/>
    <w:rsid w:val="008E7E47"/>
    <w:rsid w:val="008F08D9"/>
    <w:rsid w:val="008F192E"/>
    <w:rsid w:val="008F2502"/>
    <w:rsid w:val="008F2AF5"/>
    <w:rsid w:val="008F2F51"/>
    <w:rsid w:val="008F3F04"/>
    <w:rsid w:val="008F4787"/>
    <w:rsid w:val="008F5145"/>
    <w:rsid w:val="008F539A"/>
    <w:rsid w:val="008F540C"/>
    <w:rsid w:val="008F554D"/>
    <w:rsid w:val="008F56FA"/>
    <w:rsid w:val="008F6F2F"/>
    <w:rsid w:val="008F7132"/>
    <w:rsid w:val="008F7AD5"/>
    <w:rsid w:val="008F7D93"/>
    <w:rsid w:val="00900394"/>
    <w:rsid w:val="0090158E"/>
    <w:rsid w:val="00901D03"/>
    <w:rsid w:val="00902409"/>
    <w:rsid w:val="00902CCE"/>
    <w:rsid w:val="00902D48"/>
    <w:rsid w:val="00903051"/>
    <w:rsid w:val="0090512F"/>
    <w:rsid w:val="009057C5"/>
    <w:rsid w:val="00906108"/>
    <w:rsid w:val="0090688A"/>
    <w:rsid w:val="00907120"/>
    <w:rsid w:val="009108DB"/>
    <w:rsid w:val="009109CD"/>
    <w:rsid w:val="009115E3"/>
    <w:rsid w:val="009120AB"/>
    <w:rsid w:val="00912430"/>
    <w:rsid w:val="00912828"/>
    <w:rsid w:val="00912A97"/>
    <w:rsid w:val="00912B18"/>
    <w:rsid w:val="009132A6"/>
    <w:rsid w:val="00913485"/>
    <w:rsid w:val="009134A2"/>
    <w:rsid w:val="00913E01"/>
    <w:rsid w:val="00913FDE"/>
    <w:rsid w:val="00914235"/>
    <w:rsid w:val="009144F6"/>
    <w:rsid w:val="00914565"/>
    <w:rsid w:val="00914C43"/>
    <w:rsid w:val="00914FA1"/>
    <w:rsid w:val="009150A7"/>
    <w:rsid w:val="00916F35"/>
    <w:rsid w:val="00917490"/>
    <w:rsid w:val="00917D6E"/>
    <w:rsid w:val="00921F4C"/>
    <w:rsid w:val="0092251A"/>
    <w:rsid w:val="00924729"/>
    <w:rsid w:val="00924D09"/>
    <w:rsid w:val="00924D44"/>
    <w:rsid w:val="0092556A"/>
    <w:rsid w:val="0092620E"/>
    <w:rsid w:val="00926530"/>
    <w:rsid w:val="00926786"/>
    <w:rsid w:val="00926ED9"/>
    <w:rsid w:val="00927CA3"/>
    <w:rsid w:val="00930CBE"/>
    <w:rsid w:val="0093114D"/>
    <w:rsid w:val="00931702"/>
    <w:rsid w:val="00931918"/>
    <w:rsid w:val="00932631"/>
    <w:rsid w:val="009328DB"/>
    <w:rsid w:val="00932DB3"/>
    <w:rsid w:val="00932F29"/>
    <w:rsid w:val="00932FA3"/>
    <w:rsid w:val="00933199"/>
    <w:rsid w:val="00933DB9"/>
    <w:rsid w:val="00934FC2"/>
    <w:rsid w:val="00935F8F"/>
    <w:rsid w:val="0093625F"/>
    <w:rsid w:val="009376FC"/>
    <w:rsid w:val="00937AF7"/>
    <w:rsid w:val="00937FBD"/>
    <w:rsid w:val="009401E9"/>
    <w:rsid w:val="009427F5"/>
    <w:rsid w:val="00943563"/>
    <w:rsid w:val="009442C2"/>
    <w:rsid w:val="00944547"/>
    <w:rsid w:val="00944976"/>
    <w:rsid w:val="00944A83"/>
    <w:rsid w:val="00944DFC"/>
    <w:rsid w:val="009456DD"/>
    <w:rsid w:val="00947422"/>
    <w:rsid w:val="00947559"/>
    <w:rsid w:val="00947C08"/>
    <w:rsid w:val="00950805"/>
    <w:rsid w:val="00950837"/>
    <w:rsid w:val="00950DB6"/>
    <w:rsid w:val="009514EA"/>
    <w:rsid w:val="0095193A"/>
    <w:rsid w:val="00951AFD"/>
    <w:rsid w:val="00951CC5"/>
    <w:rsid w:val="00951FEA"/>
    <w:rsid w:val="0095224A"/>
    <w:rsid w:val="0095378B"/>
    <w:rsid w:val="0095392E"/>
    <w:rsid w:val="009540C0"/>
    <w:rsid w:val="0095411A"/>
    <w:rsid w:val="00954998"/>
    <w:rsid w:val="00955AC6"/>
    <w:rsid w:val="00955C8D"/>
    <w:rsid w:val="00957DCD"/>
    <w:rsid w:val="00957E6B"/>
    <w:rsid w:val="00957EF1"/>
    <w:rsid w:val="009609F1"/>
    <w:rsid w:val="00961CD7"/>
    <w:rsid w:val="009625E0"/>
    <w:rsid w:val="00962845"/>
    <w:rsid w:val="00962DDA"/>
    <w:rsid w:val="00962F49"/>
    <w:rsid w:val="00964105"/>
    <w:rsid w:val="009646AF"/>
    <w:rsid w:val="00964BDE"/>
    <w:rsid w:val="00966785"/>
    <w:rsid w:val="009668C6"/>
    <w:rsid w:val="0096752D"/>
    <w:rsid w:val="00970A9C"/>
    <w:rsid w:val="0097133C"/>
    <w:rsid w:val="009716C8"/>
    <w:rsid w:val="00972374"/>
    <w:rsid w:val="009731F5"/>
    <w:rsid w:val="00973299"/>
    <w:rsid w:val="00974343"/>
    <w:rsid w:val="00974CFA"/>
    <w:rsid w:val="00975EC8"/>
    <w:rsid w:val="0097607D"/>
    <w:rsid w:val="009767AC"/>
    <w:rsid w:val="00976F3F"/>
    <w:rsid w:val="009774FB"/>
    <w:rsid w:val="00977B92"/>
    <w:rsid w:val="00977E26"/>
    <w:rsid w:val="00977F62"/>
    <w:rsid w:val="009806ED"/>
    <w:rsid w:val="00980ABD"/>
    <w:rsid w:val="00980D26"/>
    <w:rsid w:val="00980E79"/>
    <w:rsid w:val="00981493"/>
    <w:rsid w:val="00981975"/>
    <w:rsid w:val="00982BCC"/>
    <w:rsid w:val="00983910"/>
    <w:rsid w:val="009843F6"/>
    <w:rsid w:val="009845AE"/>
    <w:rsid w:val="00984E5F"/>
    <w:rsid w:val="00985493"/>
    <w:rsid w:val="009856FF"/>
    <w:rsid w:val="009857BE"/>
    <w:rsid w:val="009860DC"/>
    <w:rsid w:val="009872DF"/>
    <w:rsid w:val="00987B96"/>
    <w:rsid w:val="00987C57"/>
    <w:rsid w:val="00990ED1"/>
    <w:rsid w:val="009913F6"/>
    <w:rsid w:val="009916F6"/>
    <w:rsid w:val="009929B7"/>
    <w:rsid w:val="00992B5F"/>
    <w:rsid w:val="00993AE5"/>
    <w:rsid w:val="00995B72"/>
    <w:rsid w:val="00997D88"/>
    <w:rsid w:val="009A002B"/>
    <w:rsid w:val="009A17A6"/>
    <w:rsid w:val="009A32EA"/>
    <w:rsid w:val="009A35CD"/>
    <w:rsid w:val="009A398D"/>
    <w:rsid w:val="009A3C56"/>
    <w:rsid w:val="009A4CC5"/>
    <w:rsid w:val="009A4EC5"/>
    <w:rsid w:val="009A54D3"/>
    <w:rsid w:val="009A5EC2"/>
    <w:rsid w:val="009A77CD"/>
    <w:rsid w:val="009B0A4A"/>
    <w:rsid w:val="009B22D8"/>
    <w:rsid w:val="009B2340"/>
    <w:rsid w:val="009B41C2"/>
    <w:rsid w:val="009B424B"/>
    <w:rsid w:val="009B5BBC"/>
    <w:rsid w:val="009B5F98"/>
    <w:rsid w:val="009B6ABA"/>
    <w:rsid w:val="009B70DA"/>
    <w:rsid w:val="009B77D1"/>
    <w:rsid w:val="009C0167"/>
    <w:rsid w:val="009C0727"/>
    <w:rsid w:val="009C1949"/>
    <w:rsid w:val="009C19DF"/>
    <w:rsid w:val="009C2369"/>
    <w:rsid w:val="009C3013"/>
    <w:rsid w:val="009C320F"/>
    <w:rsid w:val="009C434A"/>
    <w:rsid w:val="009C56DE"/>
    <w:rsid w:val="009C5DD4"/>
    <w:rsid w:val="009C5E85"/>
    <w:rsid w:val="009C6214"/>
    <w:rsid w:val="009C68B9"/>
    <w:rsid w:val="009C68CA"/>
    <w:rsid w:val="009C6EE6"/>
    <w:rsid w:val="009C7156"/>
    <w:rsid w:val="009C7664"/>
    <w:rsid w:val="009D09DD"/>
    <w:rsid w:val="009D359A"/>
    <w:rsid w:val="009D3C9E"/>
    <w:rsid w:val="009D594A"/>
    <w:rsid w:val="009D6652"/>
    <w:rsid w:val="009D6D50"/>
    <w:rsid w:val="009D7623"/>
    <w:rsid w:val="009E1947"/>
    <w:rsid w:val="009E1DCF"/>
    <w:rsid w:val="009E2293"/>
    <w:rsid w:val="009E234C"/>
    <w:rsid w:val="009E2498"/>
    <w:rsid w:val="009E2C95"/>
    <w:rsid w:val="009E3840"/>
    <w:rsid w:val="009E41C5"/>
    <w:rsid w:val="009E448E"/>
    <w:rsid w:val="009E450B"/>
    <w:rsid w:val="009E4CE7"/>
    <w:rsid w:val="009E550C"/>
    <w:rsid w:val="009E5FCA"/>
    <w:rsid w:val="009E69F6"/>
    <w:rsid w:val="009E6D4E"/>
    <w:rsid w:val="009E73BD"/>
    <w:rsid w:val="009E757A"/>
    <w:rsid w:val="009E79E9"/>
    <w:rsid w:val="009E7E30"/>
    <w:rsid w:val="009F05DF"/>
    <w:rsid w:val="009F0701"/>
    <w:rsid w:val="009F15CA"/>
    <w:rsid w:val="009F3DE1"/>
    <w:rsid w:val="009F42CA"/>
    <w:rsid w:val="009F5119"/>
    <w:rsid w:val="009F65CE"/>
    <w:rsid w:val="009F6761"/>
    <w:rsid w:val="009F7598"/>
    <w:rsid w:val="009F787D"/>
    <w:rsid w:val="009F7CB6"/>
    <w:rsid w:val="00A0293F"/>
    <w:rsid w:val="00A02EDC"/>
    <w:rsid w:val="00A032F3"/>
    <w:rsid w:val="00A04305"/>
    <w:rsid w:val="00A045C1"/>
    <w:rsid w:val="00A04DFF"/>
    <w:rsid w:val="00A0550D"/>
    <w:rsid w:val="00A05DD6"/>
    <w:rsid w:val="00A06AB8"/>
    <w:rsid w:val="00A10225"/>
    <w:rsid w:val="00A10684"/>
    <w:rsid w:val="00A10979"/>
    <w:rsid w:val="00A11AC4"/>
    <w:rsid w:val="00A11D22"/>
    <w:rsid w:val="00A12768"/>
    <w:rsid w:val="00A12DC8"/>
    <w:rsid w:val="00A12EAA"/>
    <w:rsid w:val="00A1347D"/>
    <w:rsid w:val="00A13A16"/>
    <w:rsid w:val="00A13A8A"/>
    <w:rsid w:val="00A13CA9"/>
    <w:rsid w:val="00A14526"/>
    <w:rsid w:val="00A147C2"/>
    <w:rsid w:val="00A14A77"/>
    <w:rsid w:val="00A15076"/>
    <w:rsid w:val="00A150A8"/>
    <w:rsid w:val="00A15730"/>
    <w:rsid w:val="00A15DFD"/>
    <w:rsid w:val="00A162C9"/>
    <w:rsid w:val="00A165D9"/>
    <w:rsid w:val="00A16AF9"/>
    <w:rsid w:val="00A16B79"/>
    <w:rsid w:val="00A16D7B"/>
    <w:rsid w:val="00A16FBC"/>
    <w:rsid w:val="00A17573"/>
    <w:rsid w:val="00A17A1B"/>
    <w:rsid w:val="00A20024"/>
    <w:rsid w:val="00A2045B"/>
    <w:rsid w:val="00A210B9"/>
    <w:rsid w:val="00A2134F"/>
    <w:rsid w:val="00A21987"/>
    <w:rsid w:val="00A21F1D"/>
    <w:rsid w:val="00A22E91"/>
    <w:rsid w:val="00A22F17"/>
    <w:rsid w:val="00A22FB6"/>
    <w:rsid w:val="00A22FE2"/>
    <w:rsid w:val="00A230E1"/>
    <w:rsid w:val="00A2310D"/>
    <w:rsid w:val="00A2323B"/>
    <w:rsid w:val="00A23737"/>
    <w:rsid w:val="00A2457A"/>
    <w:rsid w:val="00A24FB1"/>
    <w:rsid w:val="00A250D7"/>
    <w:rsid w:val="00A25888"/>
    <w:rsid w:val="00A2601A"/>
    <w:rsid w:val="00A26469"/>
    <w:rsid w:val="00A27A32"/>
    <w:rsid w:val="00A27C95"/>
    <w:rsid w:val="00A30ABB"/>
    <w:rsid w:val="00A30B89"/>
    <w:rsid w:val="00A3175A"/>
    <w:rsid w:val="00A31D45"/>
    <w:rsid w:val="00A339D3"/>
    <w:rsid w:val="00A34E4B"/>
    <w:rsid w:val="00A35116"/>
    <w:rsid w:val="00A3540D"/>
    <w:rsid w:val="00A36002"/>
    <w:rsid w:val="00A36578"/>
    <w:rsid w:val="00A36AF3"/>
    <w:rsid w:val="00A37C4D"/>
    <w:rsid w:val="00A37E28"/>
    <w:rsid w:val="00A402E6"/>
    <w:rsid w:val="00A4083B"/>
    <w:rsid w:val="00A40960"/>
    <w:rsid w:val="00A41605"/>
    <w:rsid w:val="00A42F94"/>
    <w:rsid w:val="00A438BD"/>
    <w:rsid w:val="00A43B05"/>
    <w:rsid w:val="00A449AF"/>
    <w:rsid w:val="00A452C2"/>
    <w:rsid w:val="00A452CC"/>
    <w:rsid w:val="00A45933"/>
    <w:rsid w:val="00A45E4D"/>
    <w:rsid w:val="00A46A5C"/>
    <w:rsid w:val="00A4713F"/>
    <w:rsid w:val="00A47DDF"/>
    <w:rsid w:val="00A505DE"/>
    <w:rsid w:val="00A515A6"/>
    <w:rsid w:val="00A51825"/>
    <w:rsid w:val="00A51A11"/>
    <w:rsid w:val="00A51BB3"/>
    <w:rsid w:val="00A51F25"/>
    <w:rsid w:val="00A52945"/>
    <w:rsid w:val="00A53B05"/>
    <w:rsid w:val="00A54225"/>
    <w:rsid w:val="00A54281"/>
    <w:rsid w:val="00A55360"/>
    <w:rsid w:val="00A55437"/>
    <w:rsid w:val="00A56613"/>
    <w:rsid w:val="00A57698"/>
    <w:rsid w:val="00A578DB"/>
    <w:rsid w:val="00A604EF"/>
    <w:rsid w:val="00A60D06"/>
    <w:rsid w:val="00A619CD"/>
    <w:rsid w:val="00A61E96"/>
    <w:rsid w:val="00A63159"/>
    <w:rsid w:val="00A63AAF"/>
    <w:rsid w:val="00A645FE"/>
    <w:rsid w:val="00A64892"/>
    <w:rsid w:val="00A65439"/>
    <w:rsid w:val="00A66192"/>
    <w:rsid w:val="00A67ACD"/>
    <w:rsid w:val="00A70F8C"/>
    <w:rsid w:val="00A71503"/>
    <w:rsid w:val="00A718C2"/>
    <w:rsid w:val="00A72497"/>
    <w:rsid w:val="00A72864"/>
    <w:rsid w:val="00A73AA7"/>
    <w:rsid w:val="00A746BD"/>
    <w:rsid w:val="00A74CFE"/>
    <w:rsid w:val="00A7540C"/>
    <w:rsid w:val="00A75C1C"/>
    <w:rsid w:val="00A779EB"/>
    <w:rsid w:val="00A802BB"/>
    <w:rsid w:val="00A805E1"/>
    <w:rsid w:val="00A80BEF"/>
    <w:rsid w:val="00A81B15"/>
    <w:rsid w:val="00A829FC"/>
    <w:rsid w:val="00A82D42"/>
    <w:rsid w:val="00A830DF"/>
    <w:rsid w:val="00A83A16"/>
    <w:rsid w:val="00A8467D"/>
    <w:rsid w:val="00A84AA0"/>
    <w:rsid w:val="00A84C97"/>
    <w:rsid w:val="00A84D25"/>
    <w:rsid w:val="00A85286"/>
    <w:rsid w:val="00A85816"/>
    <w:rsid w:val="00A85DBC"/>
    <w:rsid w:val="00A8638D"/>
    <w:rsid w:val="00A8675B"/>
    <w:rsid w:val="00A86C91"/>
    <w:rsid w:val="00A91032"/>
    <w:rsid w:val="00A91132"/>
    <w:rsid w:val="00A917EE"/>
    <w:rsid w:val="00A934B3"/>
    <w:rsid w:val="00A93B37"/>
    <w:rsid w:val="00A93D04"/>
    <w:rsid w:val="00A96C33"/>
    <w:rsid w:val="00A97247"/>
    <w:rsid w:val="00A97442"/>
    <w:rsid w:val="00A97B06"/>
    <w:rsid w:val="00AA106D"/>
    <w:rsid w:val="00AA226D"/>
    <w:rsid w:val="00AA28BF"/>
    <w:rsid w:val="00AA2A90"/>
    <w:rsid w:val="00AA2B35"/>
    <w:rsid w:val="00AA307E"/>
    <w:rsid w:val="00AA3646"/>
    <w:rsid w:val="00AA42AF"/>
    <w:rsid w:val="00AA45BD"/>
    <w:rsid w:val="00AA5EF0"/>
    <w:rsid w:val="00AA5F85"/>
    <w:rsid w:val="00AA60C3"/>
    <w:rsid w:val="00AA69E4"/>
    <w:rsid w:val="00AA6BB8"/>
    <w:rsid w:val="00AA6CBC"/>
    <w:rsid w:val="00AA740E"/>
    <w:rsid w:val="00AA75B4"/>
    <w:rsid w:val="00AA75D2"/>
    <w:rsid w:val="00AA76F0"/>
    <w:rsid w:val="00AB0C5E"/>
    <w:rsid w:val="00AB1A50"/>
    <w:rsid w:val="00AB25ED"/>
    <w:rsid w:val="00AB2839"/>
    <w:rsid w:val="00AB3F85"/>
    <w:rsid w:val="00AB4AC5"/>
    <w:rsid w:val="00AB4B02"/>
    <w:rsid w:val="00AB4FB6"/>
    <w:rsid w:val="00AB65D6"/>
    <w:rsid w:val="00AB6705"/>
    <w:rsid w:val="00AB68E5"/>
    <w:rsid w:val="00AB6E74"/>
    <w:rsid w:val="00AC04CB"/>
    <w:rsid w:val="00AC0B8F"/>
    <w:rsid w:val="00AC0FF6"/>
    <w:rsid w:val="00AC22DF"/>
    <w:rsid w:val="00AC24DF"/>
    <w:rsid w:val="00AC2C0B"/>
    <w:rsid w:val="00AC307F"/>
    <w:rsid w:val="00AC4018"/>
    <w:rsid w:val="00AC41D2"/>
    <w:rsid w:val="00AC4AFE"/>
    <w:rsid w:val="00AC5DDB"/>
    <w:rsid w:val="00AD0224"/>
    <w:rsid w:val="00AD0AA7"/>
    <w:rsid w:val="00AD1CBD"/>
    <w:rsid w:val="00AD1CE5"/>
    <w:rsid w:val="00AD21A1"/>
    <w:rsid w:val="00AD222C"/>
    <w:rsid w:val="00AD263F"/>
    <w:rsid w:val="00AD3291"/>
    <w:rsid w:val="00AD3CC7"/>
    <w:rsid w:val="00AD3F98"/>
    <w:rsid w:val="00AD4B9B"/>
    <w:rsid w:val="00AD639B"/>
    <w:rsid w:val="00AD64A4"/>
    <w:rsid w:val="00AD6CE0"/>
    <w:rsid w:val="00AD6CED"/>
    <w:rsid w:val="00AD77D7"/>
    <w:rsid w:val="00AE116C"/>
    <w:rsid w:val="00AE255B"/>
    <w:rsid w:val="00AE261C"/>
    <w:rsid w:val="00AE48C8"/>
    <w:rsid w:val="00AE4E8F"/>
    <w:rsid w:val="00AF0C47"/>
    <w:rsid w:val="00AF0E90"/>
    <w:rsid w:val="00AF12DF"/>
    <w:rsid w:val="00AF3957"/>
    <w:rsid w:val="00AF43FE"/>
    <w:rsid w:val="00AF472C"/>
    <w:rsid w:val="00AF4B42"/>
    <w:rsid w:val="00AF4FDB"/>
    <w:rsid w:val="00AF5182"/>
    <w:rsid w:val="00AF7ECE"/>
    <w:rsid w:val="00B0096A"/>
    <w:rsid w:val="00B01534"/>
    <w:rsid w:val="00B02732"/>
    <w:rsid w:val="00B038CF"/>
    <w:rsid w:val="00B04731"/>
    <w:rsid w:val="00B04885"/>
    <w:rsid w:val="00B04C7E"/>
    <w:rsid w:val="00B053CF"/>
    <w:rsid w:val="00B0580C"/>
    <w:rsid w:val="00B0589A"/>
    <w:rsid w:val="00B061B9"/>
    <w:rsid w:val="00B063F2"/>
    <w:rsid w:val="00B06620"/>
    <w:rsid w:val="00B07A4D"/>
    <w:rsid w:val="00B107F8"/>
    <w:rsid w:val="00B10A78"/>
    <w:rsid w:val="00B11258"/>
    <w:rsid w:val="00B118A8"/>
    <w:rsid w:val="00B1228D"/>
    <w:rsid w:val="00B12D15"/>
    <w:rsid w:val="00B12E7F"/>
    <w:rsid w:val="00B130B5"/>
    <w:rsid w:val="00B136A1"/>
    <w:rsid w:val="00B14408"/>
    <w:rsid w:val="00B14A22"/>
    <w:rsid w:val="00B14BB4"/>
    <w:rsid w:val="00B14BC8"/>
    <w:rsid w:val="00B15707"/>
    <w:rsid w:val="00B16019"/>
    <w:rsid w:val="00B16076"/>
    <w:rsid w:val="00B16A83"/>
    <w:rsid w:val="00B17166"/>
    <w:rsid w:val="00B17FFE"/>
    <w:rsid w:val="00B20C57"/>
    <w:rsid w:val="00B2120B"/>
    <w:rsid w:val="00B21314"/>
    <w:rsid w:val="00B214E6"/>
    <w:rsid w:val="00B2162C"/>
    <w:rsid w:val="00B216D4"/>
    <w:rsid w:val="00B22ADA"/>
    <w:rsid w:val="00B231A4"/>
    <w:rsid w:val="00B23D63"/>
    <w:rsid w:val="00B2435D"/>
    <w:rsid w:val="00B24CA9"/>
    <w:rsid w:val="00B2597E"/>
    <w:rsid w:val="00B26283"/>
    <w:rsid w:val="00B2715B"/>
    <w:rsid w:val="00B301E3"/>
    <w:rsid w:val="00B306C6"/>
    <w:rsid w:val="00B3089B"/>
    <w:rsid w:val="00B30B69"/>
    <w:rsid w:val="00B30E5D"/>
    <w:rsid w:val="00B31B5D"/>
    <w:rsid w:val="00B321E9"/>
    <w:rsid w:val="00B325E4"/>
    <w:rsid w:val="00B33383"/>
    <w:rsid w:val="00B33407"/>
    <w:rsid w:val="00B33610"/>
    <w:rsid w:val="00B33DD5"/>
    <w:rsid w:val="00B33E5F"/>
    <w:rsid w:val="00B35AC9"/>
    <w:rsid w:val="00B36208"/>
    <w:rsid w:val="00B369E9"/>
    <w:rsid w:val="00B3769C"/>
    <w:rsid w:val="00B4063C"/>
    <w:rsid w:val="00B40B3A"/>
    <w:rsid w:val="00B40D30"/>
    <w:rsid w:val="00B410F6"/>
    <w:rsid w:val="00B41D0A"/>
    <w:rsid w:val="00B421DC"/>
    <w:rsid w:val="00B42FB9"/>
    <w:rsid w:val="00B43A0B"/>
    <w:rsid w:val="00B442B4"/>
    <w:rsid w:val="00B4550C"/>
    <w:rsid w:val="00B45D4F"/>
    <w:rsid w:val="00B46BC2"/>
    <w:rsid w:val="00B474DD"/>
    <w:rsid w:val="00B4796E"/>
    <w:rsid w:val="00B5042F"/>
    <w:rsid w:val="00B5043F"/>
    <w:rsid w:val="00B50619"/>
    <w:rsid w:val="00B50A7E"/>
    <w:rsid w:val="00B52220"/>
    <w:rsid w:val="00B5296E"/>
    <w:rsid w:val="00B5441D"/>
    <w:rsid w:val="00B5483C"/>
    <w:rsid w:val="00B55048"/>
    <w:rsid w:val="00B55D9A"/>
    <w:rsid w:val="00B561B2"/>
    <w:rsid w:val="00B564A8"/>
    <w:rsid w:val="00B56B62"/>
    <w:rsid w:val="00B5778B"/>
    <w:rsid w:val="00B57C4A"/>
    <w:rsid w:val="00B60930"/>
    <w:rsid w:val="00B60D72"/>
    <w:rsid w:val="00B62514"/>
    <w:rsid w:val="00B625EF"/>
    <w:rsid w:val="00B627D3"/>
    <w:rsid w:val="00B634B7"/>
    <w:rsid w:val="00B654F6"/>
    <w:rsid w:val="00B66DE0"/>
    <w:rsid w:val="00B6799C"/>
    <w:rsid w:val="00B71038"/>
    <w:rsid w:val="00B72160"/>
    <w:rsid w:val="00B7270A"/>
    <w:rsid w:val="00B72A8F"/>
    <w:rsid w:val="00B72ED9"/>
    <w:rsid w:val="00B753D2"/>
    <w:rsid w:val="00B75673"/>
    <w:rsid w:val="00B75734"/>
    <w:rsid w:val="00B75741"/>
    <w:rsid w:val="00B75C5E"/>
    <w:rsid w:val="00B775C1"/>
    <w:rsid w:val="00B80CEF"/>
    <w:rsid w:val="00B81318"/>
    <w:rsid w:val="00B82152"/>
    <w:rsid w:val="00B823DF"/>
    <w:rsid w:val="00B836CF"/>
    <w:rsid w:val="00B83E3E"/>
    <w:rsid w:val="00B8446C"/>
    <w:rsid w:val="00B844EB"/>
    <w:rsid w:val="00B8466A"/>
    <w:rsid w:val="00B8467D"/>
    <w:rsid w:val="00B84D3F"/>
    <w:rsid w:val="00B8577C"/>
    <w:rsid w:val="00B85B29"/>
    <w:rsid w:val="00B866EF"/>
    <w:rsid w:val="00B870D4"/>
    <w:rsid w:val="00B87133"/>
    <w:rsid w:val="00B871FB"/>
    <w:rsid w:val="00B87687"/>
    <w:rsid w:val="00B90A15"/>
    <w:rsid w:val="00B90B13"/>
    <w:rsid w:val="00B910E9"/>
    <w:rsid w:val="00B91927"/>
    <w:rsid w:val="00B9206F"/>
    <w:rsid w:val="00B92920"/>
    <w:rsid w:val="00B93D6D"/>
    <w:rsid w:val="00B9471F"/>
    <w:rsid w:val="00B948C0"/>
    <w:rsid w:val="00B94BC2"/>
    <w:rsid w:val="00B95507"/>
    <w:rsid w:val="00B95B57"/>
    <w:rsid w:val="00B960EA"/>
    <w:rsid w:val="00B965FE"/>
    <w:rsid w:val="00B96A17"/>
    <w:rsid w:val="00B9705E"/>
    <w:rsid w:val="00B975CF"/>
    <w:rsid w:val="00BA0BB7"/>
    <w:rsid w:val="00BA0D2D"/>
    <w:rsid w:val="00BA1972"/>
    <w:rsid w:val="00BA2512"/>
    <w:rsid w:val="00BA25BC"/>
    <w:rsid w:val="00BA2DC3"/>
    <w:rsid w:val="00BA3440"/>
    <w:rsid w:val="00BA3526"/>
    <w:rsid w:val="00BA3829"/>
    <w:rsid w:val="00BA5EFD"/>
    <w:rsid w:val="00BB0923"/>
    <w:rsid w:val="00BB394D"/>
    <w:rsid w:val="00BB4346"/>
    <w:rsid w:val="00BB66DF"/>
    <w:rsid w:val="00BB6B3A"/>
    <w:rsid w:val="00BB6DDC"/>
    <w:rsid w:val="00BC05BB"/>
    <w:rsid w:val="00BC1174"/>
    <w:rsid w:val="00BC151E"/>
    <w:rsid w:val="00BC16A8"/>
    <w:rsid w:val="00BC1DB3"/>
    <w:rsid w:val="00BC376B"/>
    <w:rsid w:val="00BC444A"/>
    <w:rsid w:val="00BC49E2"/>
    <w:rsid w:val="00BC4FA2"/>
    <w:rsid w:val="00BC5AFA"/>
    <w:rsid w:val="00BC5B9A"/>
    <w:rsid w:val="00BC5BB4"/>
    <w:rsid w:val="00BC5CFD"/>
    <w:rsid w:val="00BC5E1B"/>
    <w:rsid w:val="00BC715D"/>
    <w:rsid w:val="00BD05C4"/>
    <w:rsid w:val="00BD0714"/>
    <w:rsid w:val="00BD0905"/>
    <w:rsid w:val="00BD0D18"/>
    <w:rsid w:val="00BD17AE"/>
    <w:rsid w:val="00BD3360"/>
    <w:rsid w:val="00BD3546"/>
    <w:rsid w:val="00BD455F"/>
    <w:rsid w:val="00BD5033"/>
    <w:rsid w:val="00BD53A3"/>
    <w:rsid w:val="00BD6933"/>
    <w:rsid w:val="00BD6EAE"/>
    <w:rsid w:val="00BD707B"/>
    <w:rsid w:val="00BD7535"/>
    <w:rsid w:val="00BD7A0F"/>
    <w:rsid w:val="00BE1201"/>
    <w:rsid w:val="00BE129A"/>
    <w:rsid w:val="00BE13B5"/>
    <w:rsid w:val="00BE223E"/>
    <w:rsid w:val="00BE2C60"/>
    <w:rsid w:val="00BE3192"/>
    <w:rsid w:val="00BE406A"/>
    <w:rsid w:val="00BE40EB"/>
    <w:rsid w:val="00BE49E1"/>
    <w:rsid w:val="00BE6070"/>
    <w:rsid w:val="00BE6ECF"/>
    <w:rsid w:val="00BE72FF"/>
    <w:rsid w:val="00BF0962"/>
    <w:rsid w:val="00BF0F8C"/>
    <w:rsid w:val="00BF11DD"/>
    <w:rsid w:val="00BF140B"/>
    <w:rsid w:val="00BF144D"/>
    <w:rsid w:val="00BF28A5"/>
    <w:rsid w:val="00BF3113"/>
    <w:rsid w:val="00BF3FC9"/>
    <w:rsid w:val="00BF49D6"/>
    <w:rsid w:val="00BF4E47"/>
    <w:rsid w:val="00BF5B15"/>
    <w:rsid w:val="00BF5B3A"/>
    <w:rsid w:val="00BF6387"/>
    <w:rsid w:val="00BF65CC"/>
    <w:rsid w:val="00BF6CEE"/>
    <w:rsid w:val="00BF70DF"/>
    <w:rsid w:val="00BF7A7B"/>
    <w:rsid w:val="00C00AE7"/>
    <w:rsid w:val="00C01608"/>
    <w:rsid w:val="00C017AD"/>
    <w:rsid w:val="00C017EA"/>
    <w:rsid w:val="00C0285D"/>
    <w:rsid w:val="00C0287A"/>
    <w:rsid w:val="00C02A24"/>
    <w:rsid w:val="00C038F4"/>
    <w:rsid w:val="00C03D96"/>
    <w:rsid w:val="00C04D08"/>
    <w:rsid w:val="00C052D8"/>
    <w:rsid w:val="00C05712"/>
    <w:rsid w:val="00C0587F"/>
    <w:rsid w:val="00C06362"/>
    <w:rsid w:val="00C065DE"/>
    <w:rsid w:val="00C07667"/>
    <w:rsid w:val="00C07AE7"/>
    <w:rsid w:val="00C07C9B"/>
    <w:rsid w:val="00C07D63"/>
    <w:rsid w:val="00C10644"/>
    <w:rsid w:val="00C1137D"/>
    <w:rsid w:val="00C11ABE"/>
    <w:rsid w:val="00C11ADB"/>
    <w:rsid w:val="00C11CF2"/>
    <w:rsid w:val="00C12EA6"/>
    <w:rsid w:val="00C1363C"/>
    <w:rsid w:val="00C136FC"/>
    <w:rsid w:val="00C154A0"/>
    <w:rsid w:val="00C16052"/>
    <w:rsid w:val="00C1643C"/>
    <w:rsid w:val="00C16E50"/>
    <w:rsid w:val="00C201A3"/>
    <w:rsid w:val="00C206F2"/>
    <w:rsid w:val="00C209B5"/>
    <w:rsid w:val="00C20AD5"/>
    <w:rsid w:val="00C2113F"/>
    <w:rsid w:val="00C21275"/>
    <w:rsid w:val="00C2138E"/>
    <w:rsid w:val="00C215BC"/>
    <w:rsid w:val="00C23CD4"/>
    <w:rsid w:val="00C245E0"/>
    <w:rsid w:val="00C24782"/>
    <w:rsid w:val="00C24E6D"/>
    <w:rsid w:val="00C25247"/>
    <w:rsid w:val="00C25634"/>
    <w:rsid w:val="00C26C44"/>
    <w:rsid w:val="00C26EE8"/>
    <w:rsid w:val="00C27D6D"/>
    <w:rsid w:val="00C300F6"/>
    <w:rsid w:val="00C301B4"/>
    <w:rsid w:val="00C30F8A"/>
    <w:rsid w:val="00C31ADC"/>
    <w:rsid w:val="00C325ED"/>
    <w:rsid w:val="00C32948"/>
    <w:rsid w:val="00C32DD7"/>
    <w:rsid w:val="00C334B2"/>
    <w:rsid w:val="00C352A5"/>
    <w:rsid w:val="00C35E76"/>
    <w:rsid w:val="00C363BE"/>
    <w:rsid w:val="00C3696E"/>
    <w:rsid w:val="00C371FB"/>
    <w:rsid w:val="00C4252A"/>
    <w:rsid w:val="00C42897"/>
    <w:rsid w:val="00C42DFF"/>
    <w:rsid w:val="00C42F12"/>
    <w:rsid w:val="00C43B44"/>
    <w:rsid w:val="00C442A2"/>
    <w:rsid w:val="00C443F8"/>
    <w:rsid w:val="00C451C8"/>
    <w:rsid w:val="00C452E4"/>
    <w:rsid w:val="00C47E8D"/>
    <w:rsid w:val="00C50E22"/>
    <w:rsid w:val="00C510BD"/>
    <w:rsid w:val="00C51175"/>
    <w:rsid w:val="00C523E3"/>
    <w:rsid w:val="00C526B9"/>
    <w:rsid w:val="00C52E9B"/>
    <w:rsid w:val="00C52F12"/>
    <w:rsid w:val="00C53A9E"/>
    <w:rsid w:val="00C54690"/>
    <w:rsid w:val="00C54F4A"/>
    <w:rsid w:val="00C55001"/>
    <w:rsid w:val="00C55E71"/>
    <w:rsid w:val="00C560EE"/>
    <w:rsid w:val="00C578BF"/>
    <w:rsid w:val="00C600B5"/>
    <w:rsid w:val="00C60718"/>
    <w:rsid w:val="00C60C18"/>
    <w:rsid w:val="00C60DA7"/>
    <w:rsid w:val="00C619D2"/>
    <w:rsid w:val="00C61D61"/>
    <w:rsid w:val="00C6228D"/>
    <w:rsid w:val="00C63722"/>
    <w:rsid w:val="00C64A57"/>
    <w:rsid w:val="00C65303"/>
    <w:rsid w:val="00C66218"/>
    <w:rsid w:val="00C678B2"/>
    <w:rsid w:val="00C679BA"/>
    <w:rsid w:val="00C67D73"/>
    <w:rsid w:val="00C70505"/>
    <w:rsid w:val="00C70686"/>
    <w:rsid w:val="00C708DD"/>
    <w:rsid w:val="00C7255C"/>
    <w:rsid w:val="00C72798"/>
    <w:rsid w:val="00C736A3"/>
    <w:rsid w:val="00C738A7"/>
    <w:rsid w:val="00C73B35"/>
    <w:rsid w:val="00C747CA"/>
    <w:rsid w:val="00C74B4D"/>
    <w:rsid w:val="00C75280"/>
    <w:rsid w:val="00C759A3"/>
    <w:rsid w:val="00C76B51"/>
    <w:rsid w:val="00C77ADA"/>
    <w:rsid w:val="00C8000D"/>
    <w:rsid w:val="00C80762"/>
    <w:rsid w:val="00C80926"/>
    <w:rsid w:val="00C818E1"/>
    <w:rsid w:val="00C82543"/>
    <w:rsid w:val="00C836E7"/>
    <w:rsid w:val="00C84088"/>
    <w:rsid w:val="00C84094"/>
    <w:rsid w:val="00C841AD"/>
    <w:rsid w:val="00C84EC1"/>
    <w:rsid w:val="00C85996"/>
    <w:rsid w:val="00C85B5E"/>
    <w:rsid w:val="00C85DFF"/>
    <w:rsid w:val="00C85EB1"/>
    <w:rsid w:val="00C8655C"/>
    <w:rsid w:val="00C87C99"/>
    <w:rsid w:val="00C902BB"/>
    <w:rsid w:val="00C910F6"/>
    <w:rsid w:val="00C9198B"/>
    <w:rsid w:val="00C927DA"/>
    <w:rsid w:val="00C92818"/>
    <w:rsid w:val="00C92850"/>
    <w:rsid w:val="00C93502"/>
    <w:rsid w:val="00C94037"/>
    <w:rsid w:val="00C94519"/>
    <w:rsid w:val="00C94725"/>
    <w:rsid w:val="00C958F3"/>
    <w:rsid w:val="00C95B15"/>
    <w:rsid w:val="00C95F05"/>
    <w:rsid w:val="00C969AD"/>
    <w:rsid w:val="00C96D25"/>
    <w:rsid w:val="00CA2253"/>
    <w:rsid w:val="00CA3651"/>
    <w:rsid w:val="00CA3A27"/>
    <w:rsid w:val="00CA45A3"/>
    <w:rsid w:val="00CA4A70"/>
    <w:rsid w:val="00CA4B28"/>
    <w:rsid w:val="00CA517A"/>
    <w:rsid w:val="00CA53CC"/>
    <w:rsid w:val="00CA563D"/>
    <w:rsid w:val="00CA624F"/>
    <w:rsid w:val="00CA6689"/>
    <w:rsid w:val="00CA77F9"/>
    <w:rsid w:val="00CA7819"/>
    <w:rsid w:val="00CB0475"/>
    <w:rsid w:val="00CB1294"/>
    <w:rsid w:val="00CB1EA0"/>
    <w:rsid w:val="00CB1EF3"/>
    <w:rsid w:val="00CB2259"/>
    <w:rsid w:val="00CB2622"/>
    <w:rsid w:val="00CB29E4"/>
    <w:rsid w:val="00CB2A4D"/>
    <w:rsid w:val="00CB39EF"/>
    <w:rsid w:val="00CB4C7F"/>
    <w:rsid w:val="00CB5289"/>
    <w:rsid w:val="00CB5BF2"/>
    <w:rsid w:val="00CB6259"/>
    <w:rsid w:val="00CB69DF"/>
    <w:rsid w:val="00CB6CFA"/>
    <w:rsid w:val="00CB6D76"/>
    <w:rsid w:val="00CB6EDE"/>
    <w:rsid w:val="00CB7308"/>
    <w:rsid w:val="00CB7762"/>
    <w:rsid w:val="00CC1295"/>
    <w:rsid w:val="00CC16D9"/>
    <w:rsid w:val="00CC32CD"/>
    <w:rsid w:val="00CC355A"/>
    <w:rsid w:val="00CC38B3"/>
    <w:rsid w:val="00CC4094"/>
    <w:rsid w:val="00CC41C2"/>
    <w:rsid w:val="00CC47C4"/>
    <w:rsid w:val="00CC48AB"/>
    <w:rsid w:val="00CC499C"/>
    <w:rsid w:val="00CC5ADD"/>
    <w:rsid w:val="00CC6191"/>
    <w:rsid w:val="00CC6A30"/>
    <w:rsid w:val="00CC6B79"/>
    <w:rsid w:val="00CC6FE0"/>
    <w:rsid w:val="00CC7851"/>
    <w:rsid w:val="00CC7CED"/>
    <w:rsid w:val="00CD0120"/>
    <w:rsid w:val="00CD08CE"/>
    <w:rsid w:val="00CD103D"/>
    <w:rsid w:val="00CD1ADE"/>
    <w:rsid w:val="00CD254C"/>
    <w:rsid w:val="00CD2845"/>
    <w:rsid w:val="00CD395A"/>
    <w:rsid w:val="00CD41C0"/>
    <w:rsid w:val="00CD4218"/>
    <w:rsid w:val="00CD572D"/>
    <w:rsid w:val="00CD5E0F"/>
    <w:rsid w:val="00CD6C8B"/>
    <w:rsid w:val="00CD6F00"/>
    <w:rsid w:val="00CD7F91"/>
    <w:rsid w:val="00CE01CA"/>
    <w:rsid w:val="00CE0386"/>
    <w:rsid w:val="00CE09DE"/>
    <w:rsid w:val="00CE0C50"/>
    <w:rsid w:val="00CE173B"/>
    <w:rsid w:val="00CE23A8"/>
    <w:rsid w:val="00CE24BC"/>
    <w:rsid w:val="00CE2ABD"/>
    <w:rsid w:val="00CE2BEC"/>
    <w:rsid w:val="00CE2CFD"/>
    <w:rsid w:val="00CE37A8"/>
    <w:rsid w:val="00CE3936"/>
    <w:rsid w:val="00CE448D"/>
    <w:rsid w:val="00CE499A"/>
    <w:rsid w:val="00CE5BDB"/>
    <w:rsid w:val="00CE6C3C"/>
    <w:rsid w:val="00CE6F45"/>
    <w:rsid w:val="00CF0031"/>
    <w:rsid w:val="00CF0660"/>
    <w:rsid w:val="00CF0C99"/>
    <w:rsid w:val="00CF0E4F"/>
    <w:rsid w:val="00CF1894"/>
    <w:rsid w:val="00CF208D"/>
    <w:rsid w:val="00CF24F4"/>
    <w:rsid w:val="00CF2565"/>
    <w:rsid w:val="00CF30C0"/>
    <w:rsid w:val="00CF36CB"/>
    <w:rsid w:val="00CF3C15"/>
    <w:rsid w:val="00CF46D3"/>
    <w:rsid w:val="00CF54EB"/>
    <w:rsid w:val="00CF7587"/>
    <w:rsid w:val="00D0037C"/>
    <w:rsid w:val="00D0078A"/>
    <w:rsid w:val="00D028DF"/>
    <w:rsid w:val="00D02B69"/>
    <w:rsid w:val="00D02B99"/>
    <w:rsid w:val="00D04197"/>
    <w:rsid w:val="00D04479"/>
    <w:rsid w:val="00D04EDD"/>
    <w:rsid w:val="00D05A5C"/>
    <w:rsid w:val="00D05B4B"/>
    <w:rsid w:val="00D05DDF"/>
    <w:rsid w:val="00D05E12"/>
    <w:rsid w:val="00D0636F"/>
    <w:rsid w:val="00D06E89"/>
    <w:rsid w:val="00D07394"/>
    <w:rsid w:val="00D076FD"/>
    <w:rsid w:val="00D100CE"/>
    <w:rsid w:val="00D107C0"/>
    <w:rsid w:val="00D108DF"/>
    <w:rsid w:val="00D10D97"/>
    <w:rsid w:val="00D110D1"/>
    <w:rsid w:val="00D11540"/>
    <w:rsid w:val="00D11FDB"/>
    <w:rsid w:val="00D129EF"/>
    <w:rsid w:val="00D12A4D"/>
    <w:rsid w:val="00D12CB8"/>
    <w:rsid w:val="00D12FC0"/>
    <w:rsid w:val="00D143C8"/>
    <w:rsid w:val="00D14ABC"/>
    <w:rsid w:val="00D15302"/>
    <w:rsid w:val="00D15B6A"/>
    <w:rsid w:val="00D16623"/>
    <w:rsid w:val="00D16BF8"/>
    <w:rsid w:val="00D16CE2"/>
    <w:rsid w:val="00D17CD5"/>
    <w:rsid w:val="00D21245"/>
    <w:rsid w:val="00D223D0"/>
    <w:rsid w:val="00D22D04"/>
    <w:rsid w:val="00D22F37"/>
    <w:rsid w:val="00D24133"/>
    <w:rsid w:val="00D243C1"/>
    <w:rsid w:val="00D24556"/>
    <w:rsid w:val="00D2539E"/>
    <w:rsid w:val="00D25B61"/>
    <w:rsid w:val="00D26144"/>
    <w:rsid w:val="00D26312"/>
    <w:rsid w:val="00D26D63"/>
    <w:rsid w:val="00D27B6C"/>
    <w:rsid w:val="00D30130"/>
    <w:rsid w:val="00D32F72"/>
    <w:rsid w:val="00D341A5"/>
    <w:rsid w:val="00D34B6E"/>
    <w:rsid w:val="00D351CE"/>
    <w:rsid w:val="00D37444"/>
    <w:rsid w:val="00D37A5A"/>
    <w:rsid w:val="00D402C2"/>
    <w:rsid w:val="00D419F4"/>
    <w:rsid w:val="00D41AF1"/>
    <w:rsid w:val="00D4244F"/>
    <w:rsid w:val="00D43159"/>
    <w:rsid w:val="00D43BE4"/>
    <w:rsid w:val="00D4408A"/>
    <w:rsid w:val="00D44803"/>
    <w:rsid w:val="00D44EC3"/>
    <w:rsid w:val="00D450CF"/>
    <w:rsid w:val="00D45D30"/>
    <w:rsid w:val="00D46EEE"/>
    <w:rsid w:val="00D46F53"/>
    <w:rsid w:val="00D47495"/>
    <w:rsid w:val="00D477D1"/>
    <w:rsid w:val="00D4799A"/>
    <w:rsid w:val="00D50406"/>
    <w:rsid w:val="00D50610"/>
    <w:rsid w:val="00D50759"/>
    <w:rsid w:val="00D50C15"/>
    <w:rsid w:val="00D50E9F"/>
    <w:rsid w:val="00D5113B"/>
    <w:rsid w:val="00D512AE"/>
    <w:rsid w:val="00D51775"/>
    <w:rsid w:val="00D51ABA"/>
    <w:rsid w:val="00D520E4"/>
    <w:rsid w:val="00D52694"/>
    <w:rsid w:val="00D52FAC"/>
    <w:rsid w:val="00D53C01"/>
    <w:rsid w:val="00D53ED4"/>
    <w:rsid w:val="00D54641"/>
    <w:rsid w:val="00D54E81"/>
    <w:rsid w:val="00D5587C"/>
    <w:rsid w:val="00D55B87"/>
    <w:rsid w:val="00D567FB"/>
    <w:rsid w:val="00D57608"/>
    <w:rsid w:val="00D57DFA"/>
    <w:rsid w:val="00D60138"/>
    <w:rsid w:val="00D60D32"/>
    <w:rsid w:val="00D61198"/>
    <w:rsid w:val="00D6123B"/>
    <w:rsid w:val="00D613B6"/>
    <w:rsid w:val="00D617BE"/>
    <w:rsid w:val="00D6211D"/>
    <w:rsid w:val="00D621C0"/>
    <w:rsid w:val="00D639F5"/>
    <w:rsid w:val="00D6435A"/>
    <w:rsid w:val="00D645D8"/>
    <w:rsid w:val="00D656B9"/>
    <w:rsid w:val="00D65CB0"/>
    <w:rsid w:val="00D6686A"/>
    <w:rsid w:val="00D6691C"/>
    <w:rsid w:val="00D66B3C"/>
    <w:rsid w:val="00D66D1D"/>
    <w:rsid w:val="00D66F29"/>
    <w:rsid w:val="00D70D73"/>
    <w:rsid w:val="00D70DBC"/>
    <w:rsid w:val="00D7132A"/>
    <w:rsid w:val="00D71FB5"/>
    <w:rsid w:val="00D72035"/>
    <w:rsid w:val="00D725DD"/>
    <w:rsid w:val="00D72B47"/>
    <w:rsid w:val="00D7425C"/>
    <w:rsid w:val="00D7451C"/>
    <w:rsid w:val="00D74E57"/>
    <w:rsid w:val="00D7664D"/>
    <w:rsid w:val="00D767EC"/>
    <w:rsid w:val="00D77424"/>
    <w:rsid w:val="00D77D16"/>
    <w:rsid w:val="00D8144A"/>
    <w:rsid w:val="00D82E15"/>
    <w:rsid w:val="00D834FC"/>
    <w:rsid w:val="00D839A8"/>
    <w:rsid w:val="00D841E8"/>
    <w:rsid w:val="00D8465F"/>
    <w:rsid w:val="00D84F2F"/>
    <w:rsid w:val="00D85322"/>
    <w:rsid w:val="00D862B8"/>
    <w:rsid w:val="00D862CE"/>
    <w:rsid w:val="00D86302"/>
    <w:rsid w:val="00D90529"/>
    <w:rsid w:val="00D90F6D"/>
    <w:rsid w:val="00D9153D"/>
    <w:rsid w:val="00D9229B"/>
    <w:rsid w:val="00D922A6"/>
    <w:rsid w:val="00D930FE"/>
    <w:rsid w:val="00D93452"/>
    <w:rsid w:val="00D935B8"/>
    <w:rsid w:val="00D93B3D"/>
    <w:rsid w:val="00D93DA1"/>
    <w:rsid w:val="00D9442D"/>
    <w:rsid w:val="00D958D8"/>
    <w:rsid w:val="00D97433"/>
    <w:rsid w:val="00D9763F"/>
    <w:rsid w:val="00D978A8"/>
    <w:rsid w:val="00D97F28"/>
    <w:rsid w:val="00DA175A"/>
    <w:rsid w:val="00DA2833"/>
    <w:rsid w:val="00DA3650"/>
    <w:rsid w:val="00DA4272"/>
    <w:rsid w:val="00DA4389"/>
    <w:rsid w:val="00DA44AD"/>
    <w:rsid w:val="00DA4A7E"/>
    <w:rsid w:val="00DA56EA"/>
    <w:rsid w:val="00DA5825"/>
    <w:rsid w:val="00DA66C3"/>
    <w:rsid w:val="00DA6BDA"/>
    <w:rsid w:val="00DA6E54"/>
    <w:rsid w:val="00DB047F"/>
    <w:rsid w:val="00DB077E"/>
    <w:rsid w:val="00DB0CE3"/>
    <w:rsid w:val="00DB0E27"/>
    <w:rsid w:val="00DB204E"/>
    <w:rsid w:val="00DB3E97"/>
    <w:rsid w:val="00DB4599"/>
    <w:rsid w:val="00DB4A68"/>
    <w:rsid w:val="00DB4B70"/>
    <w:rsid w:val="00DB5BCD"/>
    <w:rsid w:val="00DB5D74"/>
    <w:rsid w:val="00DB63CF"/>
    <w:rsid w:val="00DB63E5"/>
    <w:rsid w:val="00DB7250"/>
    <w:rsid w:val="00DB7759"/>
    <w:rsid w:val="00DC03D6"/>
    <w:rsid w:val="00DC07AA"/>
    <w:rsid w:val="00DC1A94"/>
    <w:rsid w:val="00DC1AA9"/>
    <w:rsid w:val="00DC1DCA"/>
    <w:rsid w:val="00DC2027"/>
    <w:rsid w:val="00DC2BC7"/>
    <w:rsid w:val="00DC3C8B"/>
    <w:rsid w:val="00DC4132"/>
    <w:rsid w:val="00DC5C6E"/>
    <w:rsid w:val="00DC5EDA"/>
    <w:rsid w:val="00DC5FEB"/>
    <w:rsid w:val="00DC60DE"/>
    <w:rsid w:val="00DC64F8"/>
    <w:rsid w:val="00DC7652"/>
    <w:rsid w:val="00DD0C2C"/>
    <w:rsid w:val="00DD129F"/>
    <w:rsid w:val="00DD16BD"/>
    <w:rsid w:val="00DD21E0"/>
    <w:rsid w:val="00DD3229"/>
    <w:rsid w:val="00DD4BF9"/>
    <w:rsid w:val="00DD503A"/>
    <w:rsid w:val="00DD58D1"/>
    <w:rsid w:val="00DD59F7"/>
    <w:rsid w:val="00DD61ED"/>
    <w:rsid w:val="00DD71D0"/>
    <w:rsid w:val="00DD7E5E"/>
    <w:rsid w:val="00DE00E7"/>
    <w:rsid w:val="00DE05C0"/>
    <w:rsid w:val="00DE079A"/>
    <w:rsid w:val="00DE0DE7"/>
    <w:rsid w:val="00DE2692"/>
    <w:rsid w:val="00DE34AD"/>
    <w:rsid w:val="00DE362C"/>
    <w:rsid w:val="00DE5E24"/>
    <w:rsid w:val="00DE5EC4"/>
    <w:rsid w:val="00DE649B"/>
    <w:rsid w:val="00DE6845"/>
    <w:rsid w:val="00DE7486"/>
    <w:rsid w:val="00DE7EDB"/>
    <w:rsid w:val="00DF0CC6"/>
    <w:rsid w:val="00DF127D"/>
    <w:rsid w:val="00DF19BB"/>
    <w:rsid w:val="00DF1EFC"/>
    <w:rsid w:val="00DF1F4A"/>
    <w:rsid w:val="00DF22C0"/>
    <w:rsid w:val="00DF24BD"/>
    <w:rsid w:val="00DF4663"/>
    <w:rsid w:val="00DF487F"/>
    <w:rsid w:val="00DF4FC4"/>
    <w:rsid w:val="00DF594E"/>
    <w:rsid w:val="00DF7BB1"/>
    <w:rsid w:val="00DF7F22"/>
    <w:rsid w:val="00E00224"/>
    <w:rsid w:val="00E00358"/>
    <w:rsid w:val="00E00DCA"/>
    <w:rsid w:val="00E0101F"/>
    <w:rsid w:val="00E01D18"/>
    <w:rsid w:val="00E026AA"/>
    <w:rsid w:val="00E0294E"/>
    <w:rsid w:val="00E02F86"/>
    <w:rsid w:val="00E038CE"/>
    <w:rsid w:val="00E0463C"/>
    <w:rsid w:val="00E04B29"/>
    <w:rsid w:val="00E04CCB"/>
    <w:rsid w:val="00E05F9B"/>
    <w:rsid w:val="00E06307"/>
    <w:rsid w:val="00E064E3"/>
    <w:rsid w:val="00E073B4"/>
    <w:rsid w:val="00E077C9"/>
    <w:rsid w:val="00E07E58"/>
    <w:rsid w:val="00E106BB"/>
    <w:rsid w:val="00E119AC"/>
    <w:rsid w:val="00E11C02"/>
    <w:rsid w:val="00E11CA9"/>
    <w:rsid w:val="00E12957"/>
    <w:rsid w:val="00E139D6"/>
    <w:rsid w:val="00E13CEA"/>
    <w:rsid w:val="00E1568F"/>
    <w:rsid w:val="00E15F8C"/>
    <w:rsid w:val="00E16CCB"/>
    <w:rsid w:val="00E1729A"/>
    <w:rsid w:val="00E17810"/>
    <w:rsid w:val="00E17D01"/>
    <w:rsid w:val="00E207D6"/>
    <w:rsid w:val="00E20B73"/>
    <w:rsid w:val="00E218B9"/>
    <w:rsid w:val="00E224FC"/>
    <w:rsid w:val="00E23FF2"/>
    <w:rsid w:val="00E24CD3"/>
    <w:rsid w:val="00E25A67"/>
    <w:rsid w:val="00E26050"/>
    <w:rsid w:val="00E2626A"/>
    <w:rsid w:val="00E267CC"/>
    <w:rsid w:val="00E31F57"/>
    <w:rsid w:val="00E3202B"/>
    <w:rsid w:val="00E336C5"/>
    <w:rsid w:val="00E33A35"/>
    <w:rsid w:val="00E3478D"/>
    <w:rsid w:val="00E34794"/>
    <w:rsid w:val="00E35A79"/>
    <w:rsid w:val="00E3639A"/>
    <w:rsid w:val="00E4070B"/>
    <w:rsid w:val="00E40862"/>
    <w:rsid w:val="00E40A27"/>
    <w:rsid w:val="00E40F40"/>
    <w:rsid w:val="00E41143"/>
    <w:rsid w:val="00E41279"/>
    <w:rsid w:val="00E4170C"/>
    <w:rsid w:val="00E41EB5"/>
    <w:rsid w:val="00E4251A"/>
    <w:rsid w:val="00E42F67"/>
    <w:rsid w:val="00E42FE1"/>
    <w:rsid w:val="00E431C5"/>
    <w:rsid w:val="00E43F57"/>
    <w:rsid w:val="00E4421C"/>
    <w:rsid w:val="00E46512"/>
    <w:rsid w:val="00E46A0D"/>
    <w:rsid w:val="00E5006C"/>
    <w:rsid w:val="00E5028C"/>
    <w:rsid w:val="00E502C4"/>
    <w:rsid w:val="00E50F81"/>
    <w:rsid w:val="00E52535"/>
    <w:rsid w:val="00E532C1"/>
    <w:rsid w:val="00E53F62"/>
    <w:rsid w:val="00E5558E"/>
    <w:rsid w:val="00E55ABC"/>
    <w:rsid w:val="00E560CB"/>
    <w:rsid w:val="00E56575"/>
    <w:rsid w:val="00E56CE5"/>
    <w:rsid w:val="00E56DFE"/>
    <w:rsid w:val="00E57760"/>
    <w:rsid w:val="00E57B74"/>
    <w:rsid w:val="00E607DB"/>
    <w:rsid w:val="00E60AAB"/>
    <w:rsid w:val="00E60FDD"/>
    <w:rsid w:val="00E61268"/>
    <w:rsid w:val="00E617E6"/>
    <w:rsid w:val="00E61D6E"/>
    <w:rsid w:val="00E62E16"/>
    <w:rsid w:val="00E634AA"/>
    <w:rsid w:val="00E66881"/>
    <w:rsid w:val="00E6705B"/>
    <w:rsid w:val="00E67B9B"/>
    <w:rsid w:val="00E67D36"/>
    <w:rsid w:val="00E70E1F"/>
    <w:rsid w:val="00E711AE"/>
    <w:rsid w:val="00E721F1"/>
    <w:rsid w:val="00E73347"/>
    <w:rsid w:val="00E742DD"/>
    <w:rsid w:val="00E7433C"/>
    <w:rsid w:val="00E74719"/>
    <w:rsid w:val="00E7484B"/>
    <w:rsid w:val="00E8093B"/>
    <w:rsid w:val="00E8116B"/>
    <w:rsid w:val="00E812BD"/>
    <w:rsid w:val="00E81A53"/>
    <w:rsid w:val="00E81F5D"/>
    <w:rsid w:val="00E82EA6"/>
    <w:rsid w:val="00E82FA7"/>
    <w:rsid w:val="00E838B8"/>
    <w:rsid w:val="00E839F9"/>
    <w:rsid w:val="00E8493D"/>
    <w:rsid w:val="00E85236"/>
    <w:rsid w:val="00E85BC7"/>
    <w:rsid w:val="00E8629F"/>
    <w:rsid w:val="00E86687"/>
    <w:rsid w:val="00E86BA0"/>
    <w:rsid w:val="00E870D4"/>
    <w:rsid w:val="00E870E0"/>
    <w:rsid w:val="00E87222"/>
    <w:rsid w:val="00E87347"/>
    <w:rsid w:val="00E8740D"/>
    <w:rsid w:val="00E87BE3"/>
    <w:rsid w:val="00E90018"/>
    <w:rsid w:val="00E90418"/>
    <w:rsid w:val="00E90923"/>
    <w:rsid w:val="00E90B54"/>
    <w:rsid w:val="00E910FC"/>
    <w:rsid w:val="00E94575"/>
    <w:rsid w:val="00E94990"/>
    <w:rsid w:val="00E94BAB"/>
    <w:rsid w:val="00E9594C"/>
    <w:rsid w:val="00E9648F"/>
    <w:rsid w:val="00E971A3"/>
    <w:rsid w:val="00E97AA9"/>
    <w:rsid w:val="00EA09B1"/>
    <w:rsid w:val="00EA09BC"/>
    <w:rsid w:val="00EA0D31"/>
    <w:rsid w:val="00EA0D96"/>
    <w:rsid w:val="00EA1563"/>
    <w:rsid w:val="00EA2FB6"/>
    <w:rsid w:val="00EA3C24"/>
    <w:rsid w:val="00EA3D76"/>
    <w:rsid w:val="00EA3DB5"/>
    <w:rsid w:val="00EA4A7F"/>
    <w:rsid w:val="00EA6F88"/>
    <w:rsid w:val="00EA720B"/>
    <w:rsid w:val="00EB0292"/>
    <w:rsid w:val="00EB0BC6"/>
    <w:rsid w:val="00EB0D60"/>
    <w:rsid w:val="00EB1D43"/>
    <w:rsid w:val="00EB3438"/>
    <w:rsid w:val="00EB3A40"/>
    <w:rsid w:val="00EB3BAE"/>
    <w:rsid w:val="00EB3E89"/>
    <w:rsid w:val="00EB41B5"/>
    <w:rsid w:val="00EB4319"/>
    <w:rsid w:val="00EB4538"/>
    <w:rsid w:val="00EB4593"/>
    <w:rsid w:val="00EB45B5"/>
    <w:rsid w:val="00EB4668"/>
    <w:rsid w:val="00EB50E4"/>
    <w:rsid w:val="00EB52E1"/>
    <w:rsid w:val="00EB597F"/>
    <w:rsid w:val="00EB6C27"/>
    <w:rsid w:val="00EB748E"/>
    <w:rsid w:val="00EB7A08"/>
    <w:rsid w:val="00EC0715"/>
    <w:rsid w:val="00EC0B01"/>
    <w:rsid w:val="00EC0E84"/>
    <w:rsid w:val="00EC2E4C"/>
    <w:rsid w:val="00EC3846"/>
    <w:rsid w:val="00EC4193"/>
    <w:rsid w:val="00EC464C"/>
    <w:rsid w:val="00EC6227"/>
    <w:rsid w:val="00EC6A1C"/>
    <w:rsid w:val="00EC6E93"/>
    <w:rsid w:val="00EC73FB"/>
    <w:rsid w:val="00ED004C"/>
    <w:rsid w:val="00ED0276"/>
    <w:rsid w:val="00ED1C52"/>
    <w:rsid w:val="00ED22E9"/>
    <w:rsid w:val="00ED2A66"/>
    <w:rsid w:val="00ED2C66"/>
    <w:rsid w:val="00ED322E"/>
    <w:rsid w:val="00ED32EB"/>
    <w:rsid w:val="00ED3C17"/>
    <w:rsid w:val="00ED4413"/>
    <w:rsid w:val="00ED57EC"/>
    <w:rsid w:val="00ED5ABD"/>
    <w:rsid w:val="00ED5D62"/>
    <w:rsid w:val="00ED5D94"/>
    <w:rsid w:val="00ED6E25"/>
    <w:rsid w:val="00ED6FEC"/>
    <w:rsid w:val="00EE0179"/>
    <w:rsid w:val="00EE0415"/>
    <w:rsid w:val="00EE066A"/>
    <w:rsid w:val="00EE0FF8"/>
    <w:rsid w:val="00EE13FD"/>
    <w:rsid w:val="00EE2605"/>
    <w:rsid w:val="00EE2B8F"/>
    <w:rsid w:val="00EE3A95"/>
    <w:rsid w:val="00EE45C2"/>
    <w:rsid w:val="00EE53FE"/>
    <w:rsid w:val="00EE5692"/>
    <w:rsid w:val="00EE5C28"/>
    <w:rsid w:val="00EE6B98"/>
    <w:rsid w:val="00EF0164"/>
    <w:rsid w:val="00EF03C0"/>
    <w:rsid w:val="00EF04A8"/>
    <w:rsid w:val="00EF0C44"/>
    <w:rsid w:val="00EF0CA1"/>
    <w:rsid w:val="00EF1A8E"/>
    <w:rsid w:val="00EF21E8"/>
    <w:rsid w:val="00EF4235"/>
    <w:rsid w:val="00EF42C6"/>
    <w:rsid w:val="00EF4D19"/>
    <w:rsid w:val="00EF4DB4"/>
    <w:rsid w:val="00EF53BF"/>
    <w:rsid w:val="00EF5511"/>
    <w:rsid w:val="00EF5A49"/>
    <w:rsid w:val="00EF5D8B"/>
    <w:rsid w:val="00EF60D4"/>
    <w:rsid w:val="00EF678B"/>
    <w:rsid w:val="00EF75D0"/>
    <w:rsid w:val="00F00144"/>
    <w:rsid w:val="00F01416"/>
    <w:rsid w:val="00F0257E"/>
    <w:rsid w:val="00F0271F"/>
    <w:rsid w:val="00F02B78"/>
    <w:rsid w:val="00F03102"/>
    <w:rsid w:val="00F04035"/>
    <w:rsid w:val="00F0487B"/>
    <w:rsid w:val="00F04BD9"/>
    <w:rsid w:val="00F0557F"/>
    <w:rsid w:val="00F05B38"/>
    <w:rsid w:val="00F05D4D"/>
    <w:rsid w:val="00F05DFF"/>
    <w:rsid w:val="00F06AA7"/>
    <w:rsid w:val="00F072D8"/>
    <w:rsid w:val="00F07457"/>
    <w:rsid w:val="00F07C7D"/>
    <w:rsid w:val="00F10310"/>
    <w:rsid w:val="00F10B79"/>
    <w:rsid w:val="00F10C29"/>
    <w:rsid w:val="00F10D39"/>
    <w:rsid w:val="00F11517"/>
    <w:rsid w:val="00F12D23"/>
    <w:rsid w:val="00F13CED"/>
    <w:rsid w:val="00F14A93"/>
    <w:rsid w:val="00F14C3D"/>
    <w:rsid w:val="00F15448"/>
    <w:rsid w:val="00F15855"/>
    <w:rsid w:val="00F163BC"/>
    <w:rsid w:val="00F16D32"/>
    <w:rsid w:val="00F1709D"/>
    <w:rsid w:val="00F17FE1"/>
    <w:rsid w:val="00F2267B"/>
    <w:rsid w:val="00F22BD0"/>
    <w:rsid w:val="00F2304F"/>
    <w:rsid w:val="00F24ABC"/>
    <w:rsid w:val="00F24C97"/>
    <w:rsid w:val="00F25AFC"/>
    <w:rsid w:val="00F2662B"/>
    <w:rsid w:val="00F2719A"/>
    <w:rsid w:val="00F2781C"/>
    <w:rsid w:val="00F278F3"/>
    <w:rsid w:val="00F27980"/>
    <w:rsid w:val="00F279BB"/>
    <w:rsid w:val="00F30653"/>
    <w:rsid w:val="00F306F4"/>
    <w:rsid w:val="00F30704"/>
    <w:rsid w:val="00F31D4A"/>
    <w:rsid w:val="00F31DB9"/>
    <w:rsid w:val="00F321F1"/>
    <w:rsid w:val="00F3413D"/>
    <w:rsid w:val="00F35A51"/>
    <w:rsid w:val="00F35B49"/>
    <w:rsid w:val="00F35F5E"/>
    <w:rsid w:val="00F35FF1"/>
    <w:rsid w:val="00F360BC"/>
    <w:rsid w:val="00F36B8F"/>
    <w:rsid w:val="00F36EBF"/>
    <w:rsid w:val="00F370FC"/>
    <w:rsid w:val="00F375C8"/>
    <w:rsid w:val="00F37F62"/>
    <w:rsid w:val="00F403A6"/>
    <w:rsid w:val="00F4054B"/>
    <w:rsid w:val="00F40955"/>
    <w:rsid w:val="00F42619"/>
    <w:rsid w:val="00F428E4"/>
    <w:rsid w:val="00F42DFF"/>
    <w:rsid w:val="00F43686"/>
    <w:rsid w:val="00F446D1"/>
    <w:rsid w:val="00F44FB6"/>
    <w:rsid w:val="00F45E15"/>
    <w:rsid w:val="00F46E93"/>
    <w:rsid w:val="00F47642"/>
    <w:rsid w:val="00F47FAA"/>
    <w:rsid w:val="00F508B8"/>
    <w:rsid w:val="00F50F9D"/>
    <w:rsid w:val="00F5146D"/>
    <w:rsid w:val="00F5153F"/>
    <w:rsid w:val="00F51569"/>
    <w:rsid w:val="00F52C5A"/>
    <w:rsid w:val="00F53597"/>
    <w:rsid w:val="00F5431E"/>
    <w:rsid w:val="00F54609"/>
    <w:rsid w:val="00F5544C"/>
    <w:rsid w:val="00F558E6"/>
    <w:rsid w:val="00F561C3"/>
    <w:rsid w:val="00F568AB"/>
    <w:rsid w:val="00F57BC9"/>
    <w:rsid w:val="00F57CB0"/>
    <w:rsid w:val="00F57D8B"/>
    <w:rsid w:val="00F61608"/>
    <w:rsid w:val="00F62785"/>
    <w:rsid w:val="00F63286"/>
    <w:rsid w:val="00F635D5"/>
    <w:rsid w:val="00F638D7"/>
    <w:rsid w:val="00F63FF6"/>
    <w:rsid w:val="00F641E0"/>
    <w:rsid w:val="00F64C83"/>
    <w:rsid w:val="00F64D50"/>
    <w:rsid w:val="00F64FDF"/>
    <w:rsid w:val="00F6508E"/>
    <w:rsid w:val="00F662FA"/>
    <w:rsid w:val="00F663B6"/>
    <w:rsid w:val="00F6642D"/>
    <w:rsid w:val="00F703EA"/>
    <w:rsid w:val="00F719AC"/>
    <w:rsid w:val="00F71B90"/>
    <w:rsid w:val="00F71E07"/>
    <w:rsid w:val="00F72266"/>
    <w:rsid w:val="00F727E6"/>
    <w:rsid w:val="00F73416"/>
    <w:rsid w:val="00F735C6"/>
    <w:rsid w:val="00F73BFF"/>
    <w:rsid w:val="00F73E19"/>
    <w:rsid w:val="00F74331"/>
    <w:rsid w:val="00F74530"/>
    <w:rsid w:val="00F75B72"/>
    <w:rsid w:val="00F75DF1"/>
    <w:rsid w:val="00F7768F"/>
    <w:rsid w:val="00F7792A"/>
    <w:rsid w:val="00F77EB0"/>
    <w:rsid w:val="00F804F7"/>
    <w:rsid w:val="00F81AC1"/>
    <w:rsid w:val="00F81F73"/>
    <w:rsid w:val="00F83C10"/>
    <w:rsid w:val="00F844B8"/>
    <w:rsid w:val="00F85BA3"/>
    <w:rsid w:val="00F86CC4"/>
    <w:rsid w:val="00F87101"/>
    <w:rsid w:val="00F871E4"/>
    <w:rsid w:val="00F874C2"/>
    <w:rsid w:val="00F9026A"/>
    <w:rsid w:val="00F90A78"/>
    <w:rsid w:val="00F90E88"/>
    <w:rsid w:val="00F91F35"/>
    <w:rsid w:val="00F91F8F"/>
    <w:rsid w:val="00F9209E"/>
    <w:rsid w:val="00F922E0"/>
    <w:rsid w:val="00F9286E"/>
    <w:rsid w:val="00F938BB"/>
    <w:rsid w:val="00F94413"/>
    <w:rsid w:val="00F94F41"/>
    <w:rsid w:val="00F95763"/>
    <w:rsid w:val="00F95977"/>
    <w:rsid w:val="00F95E6B"/>
    <w:rsid w:val="00F9640C"/>
    <w:rsid w:val="00FA113F"/>
    <w:rsid w:val="00FA1447"/>
    <w:rsid w:val="00FA174D"/>
    <w:rsid w:val="00FA1F5E"/>
    <w:rsid w:val="00FA2D8C"/>
    <w:rsid w:val="00FA3CB0"/>
    <w:rsid w:val="00FA5C8C"/>
    <w:rsid w:val="00FA72FD"/>
    <w:rsid w:val="00FA7EA7"/>
    <w:rsid w:val="00FB0669"/>
    <w:rsid w:val="00FB06CF"/>
    <w:rsid w:val="00FB08CA"/>
    <w:rsid w:val="00FB0B69"/>
    <w:rsid w:val="00FB0F21"/>
    <w:rsid w:val="00FB1C9D"/>
    <w:rsid w:val="00FB2154"/>
    <w:rsid w:val="00FB3349"/>
    <w:rsid w:val="00FB4406"/>
    <w:rsid w:val="00FB557A"/>
    <w:rsid w:val="00FB79E8"/>
    <w:rsid w:val="00FB7C8B"/>
    <w:rsid w:val="00FB7DBD"/>
    <w:rsid w:val="00FB7FAB"/>
    <w:rsid w:val="00FC051F"/>
    <w:rsid w:val="00FC052B"/>
    <w:rsid w:val="00FC0687"/>
    <w:rsid w:val="00FC18E5"/>
    <w:rsid w:val="00FC21C6"/>
    <w:rsid w:val="00FC2E5C"/>
    <w:rsid w:val="00FC34CD"/>
    <w:rsid w:val="00FC34DF"/>
    <w:rsid w:val="00FC3BBF"/>
    <w:rsid w:val="00FC4C58"/>
    <w:rsid w:val="00FC5F9D"/>
    <w:rsid w:val="00FC63D4"/>
    <w:rsid w:val="00FC7503"/>
    <w:rsid w:val="00FC7BC4"/>
    <w:rsid w:val="00FD0445"/>
    <w:rsid w:val="00FD109D"/>
    <w:rsid w:val="00FD181D"/>
    <w:rsid w:val="00FD1A79"/>
    <w:rsid w:val="00FD446A"/>
    <w:rsid w:val="00FD4C86"/>
    <w:rsid w:val="00FD4F68"/>
    <w:rsid w:val="00FD5C0C"/>
    <w:rsid w:val="00FD68FD"/>
    <w:rsid w:val="00FD6E66"/>
    <w:rsid w:val="00FD7526"/>
    <w:rsid w:val="00FD76E1"/>
    <w:rsid w:val="00FE095C"/>
    <w:rsid w:val="00FE0F6C"/>
    <w:rsid w:val="00FE1014"/>
    <w:rsid w:val="00FE11AB"/>
    <w:rsid w:val="00FE2007"/>
    <w:rsid w:val="00FE2D57"/>
    <w:rsid w:val="00FE61A4"/>
    <w:rsid w:val="00FE61FB"/>
    <w:rsid w:val="00FE6651"/>
    <w:rsid w:val="00FE72F5"/>
    <w:rsid w:val="00FF04B3"/>
    <w:rsid w:val="00FF0948"/>
    <w:rsid w:val="00FF1125"/>
    <w:rsid w:val="00FF1331"/>
    <w:rsid w:val="00FF281D"/>
    <w:rsid w:val="00FF2CFF"/>
    <w:rsid w:val="00FF3120"/>
    <w:rsid w:val="00FF4B81"/>
    <w:rsid w:val="00FF5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31F143"/>
  <w15:chartTrackingRefBased/>
  <w15:docId w15:val="{A7700E71-B550-4A2F-9C52-1C43E97E4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algun Gothic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1" w:qFormat="1"/>
    <w:lsdException w:name="toc 6" w:uiPriority="1" w:qFormat="1"/>
    <w:lsdException w:name="toc 9" w:uiPriority="39"/>
    <w:lsdException w:name="caption" w:uiPriority="35" w:qFormat="1"/>
    <w:lsdException w:name="Title" w:qFormat="1"/>
    <w:lsdException w:name="Body Text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41422D"/>
    <w:pPr>
      <w:spacing w:after="180"/>
    </w:pPr>
    <w:rPr>
      <w:lang w:val="en-GB" w:eastAsia="en-US"/>
    </w:rPr>
  </w:style>
  <w:style w:type="paragraph" w:styleId="1">
    <w:name w:val="heading 1"/>
    <w:aliases w:val="H1,Memo Heading 1,h1 + 11 pt,Before:  6 pt,After:  0 pt,Char,NMP Heading 1,h1,app heading 1,l1,h11,h12,h13,h14,h15,h16,h17,h111,h121,h131,h141,h151,h161,h18,h112,h122,h132,h142,h152,h162,h19,h113,h123,h133,h143,h153,h163,1,Section of paper"/>
    <w:next w:val="a0"/>
    <w:uiPriority w:val="1"/>
    <w:qFormat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2">
    <w:name w:val="heading 2"/>
    <w:basedOn w:val="1"/>
    <w:next w:val="a0"/>
    <w:link w:val="21"/>
    <w:uiPriority w:val="1"/>
    <w:qFormat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3">
    <w:name w:val="heading 3"/>
    <w:aliases w:val="Underrubrik2,H3,Memo Heading 3,h3,no break,Heading 3 Char1 Char,Heading 3 Char Char Char,Heading 3 Char1 Char Char Char,Heading 3 Char Char Char Char Char,Heading 3 Char Char1 Char,Heading 3 Char2 Char,0H,l3,3,list 3,Head 3,1.1.1,3rd level,Head3,31"/>
    <w:basedOn w:val="2"/>
    <w:next w:val="a0"/>
    <w:link w:val="30"/>
    <w:qFormat/>
    <w:pPr>
      <w:spacing w:before="120"/>
      <w:outlineLvl w:val="2"/>
    </w:pPr>
    <w:rPr>
      <w:sz w:val="28"/>
    </w:rPr>
  </w:style>
  <w:style w:type="paragraph" w:styleId="4">
    <w:name w:val="heading 4"/>
    <w:aliases w:val="h4,H4,H41,h41,H42,h42,H43,h43,H411,h411,H421,h421,H44,h44,H412,h412,H422,h422,H431,h431,H45,h45,H413,h413,H423,h423,H432,h432,H46,h46,H47,h47,Memo Heading 4,Memo Heading 5,4H,Heading,4,Memo,5"/>
    <w:basedOn w:val="3"/>
    <w:next w:val="a0"/>
    <w:qFormat/>
    <w:pPr>
      <w:ind w:left="1418" w:hanging="1418"/>
      <w:outlineLvl w:val="3"/>
    </w:pPr>
    <w:rPr>
      <w:sz w:val="24"/>
    </w:rPr>
  </w:style>
  <w:style w:type="paragraph" w:styleId="5">
    <w:name w:val="heading 5"/>
    <w:basedOn w:val="4"/>
    <w:next w:val="a0"/>
    <w:uiPriority w:val="1"/>
    <w:qFormat/>
    <w:rsid w:val="001A0538"/>
    <w:pPr>
      <w:ind w:left="1701" w:hanging="1701"/>
      <w:outlineLvl w:val="4"/>
    </w:pPr>
    <w:rPr>
      <w:sz w:val="28"/>
      <w:lang w:eastAsia="zh-CN"/>
    </w:rPr>
  </w:style>
  <w:style w:type="paragraph" w:styleId="6">
    <w:name w:val="heading 6"/>
    <w:basedOn w:val="H6"/>
    <w:next w:val="a0"/>
    <w:uiPriority w:val="1"/>
    <w:qFormat/>
    <w:pPr>
      <w:outlineLvl w:val="5"/>
    </w:pPr>
  </w:style>
  <w:style w:type="paragraph" w:styleId="7">
    <w:name w:val="heading 7"/>
    <w:basedOn w:val="H6"/>
    <w:next w:val="a0"/>
    <w:uiPriority w:val="1"/>
    <w:qFormat/>
    <w:pPr>
      <w:outlineLvl w:val="6"/>
    </w:pPr>
  </w:style>
  <w:style w:type="paragraph" w:styleId="8">
    <w:name w:val="heading 8"/>
    <w:basedOn w:val="1"/>
    <w:next w:val="a0"/>
    <w:uiPriority w:val="1"/>
    <w:qFormat/>
    <w:pPr>
      <w:ind w:left="0" w:firstLine="0"/>
      <w:outlineLvl w:val="7"/>
    </w:pPr>
  </w:style>
  <w:style w:type="paragraph" w:styleId="9">
    <w:name w:val="heading 9"/>
    <w:basedOn w:val="8"/>
    <w:next w:val="a0"/>
    <w:uiPriority w:val="1"/>
    <w:qFormat/>
    <w:pPr>
      <w:outlineLvl w:val="8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1">
    <w:name w:val="标题 2 字符1"/>
    <w:link w:val="2"/>
    <w:uiPriority w:val="1"/>
    <w:rsid w:val="0012486F"/>
    <w:rPr>
      <w:rFonts w:ascii="Arial" w:hAnsi="Arial"/>
      <w:sz w:val="32"/>
      <w:lang w:val="en-GB" w:eastAsia="en-US"/>
    </w:rPr>
  </w:style>
  <w:style w:type="paragraph" w:customStyle="1" w:styleId="H6">
    <w:name w:val="H6"/>
    <w:basedOn w:val="5"/>
    <w:next w:val="a0"/>
    <w:pPr>
      <w:ind w:left="1985" w:hanging="1985"/>
      <w:outlineLvl w:val="9"/>
    </w:pPr>
    <w:rPr>
      <w:sz w:val="20"/>
    </w:rPr>
  </w:style>
  <w:style w:type="paragraph" w:customStyle="1" w:styleId="90">
    <w:name w:val="目录 9"/>
    <w:basedOn w:val="80"/>
    <w:uiPriority w:val="39"/>
    <w:pPr>
      <w:ind w:left="1418" w:hanging="1418"/>
    </w:pPr>
  </w:style>
  <w:style w:type="paragraph" w:customStyle="1" w:styleId="80">
    <w:name w:val="目录 8"/>
    <w:basedOn w:val="10"/>
    <w:pPr>
      <w:spacing w:before="180"/>
      <w:ind w:left="2693" w:hanging="2693"/>
    </w:pPr>
    <w:rPr>
      <w:b/>
    </w:rPr>
  </w:style>
  <w:style w:type="paragraph" w:customStyle="1" w:styleId="10">
    <w:name w:val="目录 1"/>
    <w:uiPriority w:val="39"/>
    <w:qFormat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noProof/>
      <w:sz w:val="22"/>
      <w:lang w:val="en-GB" w:eastAsia="en-US"/>
    </w:rPr>
  </w:style>
  <w:style w:type="paragraph" w:customStyle="1" w:styleId="EQ">
    <w:name w:val="EQ"/>
    <w:basedOn w:val="a0"/>
    <w:next w:val="a0"/>
    <w:link w:val="EQChar"/>
    <w:pPr>
      <w:keepLines/>
      <w:tabs>
        <w:tab w:val="center" w:pos="4536"/>
        <w:tab w:val="right" w:pos="9072"/>
      </w:tabs>
    </w:pPr>
    <w:rPr>
      <w:noProof/>
    </w:rPr>
  </w:style>
  <w:style w:type="character" w:customStyle="1" w:styleId="EQChar">
    <w:name w:val="EQ Char"/>
    <w:link w:val="EQ"/>
    <w:rsid w:val="007F2380"/>
    <w:rPr>
      <w:noProof/>
      <w:lang w:val="en-GB" w:eastAsia="en-US"/>
    </w:rPr>
  </w:style>
  <w:style w:type="character" w:customStyle="1" w:styleId="ZGSM">
    <w:name w:val="ZGSM"/>
  </w:style>
  <w:style w:type="paragraph" w:styleId="a4">
    <w:name w:val="header"/>
    <w:pPr>
      <w:widowControl w:val="0"/>
    </w:pPr>
    <w:rPr>
      <w:rFonts w:ascii="Arial" w:hAnsi="Arial"/>
      <w:b/>
      <w:noProof/>
      <w:sz w:val="18"/>
      <w:lang w:val="en-GB" w:eastAsia="en-US"/>
    </w:rPr>
  </w:style>
  <w:style w:type="paragraph" w:customStyle="1" w:styleId="ZD">
    <w:name w:val="Z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50">
    <w:name w:val="目录 5"/>
    <w:basedOn w:val="40"/>
    <w:uiPriority w:val="1"/>
    <w:qFormat/>
    <w:pPr>
      <w:ind w:left="1701" w:hanging="1701"/>
    </w:pPr>
  </w:style>
  <w:style w:type="paragraph" w:customStyle="1" w:styleId="40">
    <w:name w:val="目录 4"/>
    <w:basedOn w:val="31"/>
    <w:uiPriority w:val="39"/>
    <w:qFormat/>
    <w:pPr>
      <w:ind w:left="1418" w:hanging="1418"/>
    </w:pPr>
  </w:style>
  <w:style w:type="paragraph" w:customStyle="1" w:styleId="31">
    <w:name w:val="目录 3"/>
    <w:basedOn w:val="20"/>
    <w:uiPriority w:val="39"/>
    <w:qFormat/>
    <w:pPr>
      <w:ind w:left="1134" w:hanging="1134"/>
    </w:pPr>
  </w:style>
  <w:style w:type="paragraph" w:customStyle="1" w:styleId="20">
    <w:name w:val="目录 2"/>
    <w:basedOn w:val="10"/>
    <w:uiPriority w:val="39"/>
    <w:qFormat/>
    <w:pPr>
      <w:keepNext w:val="0"/>
      <w:spacing w:before="0"/>
      <w:ind w:left="851" w:hanging="851"/>
    </w:pPr>
    <w:rPr>
      <w:sz w:val="20"/>
    </w:rPr>
  </w:style>
  <w:style w:type="paragraph" w:styleId="11">
    <w:name w:val="index 1"/>
    <w:basedOn w:val="a0"/>
    <w:semiHidden/>
    <w:pPr>
      <w:keepLines/>
      <w:spacing w:after="0"/>
    </w:pPr>
  </w:style>
  <w:style w:type="paragraph" w:styleId="22">
    <w:name w:val="index 2"/>
    <w:basedOn w:val="11"/>
    <w:semiHidden/>
    <w:pPr>
      <w:ind w:left="284"/>
    </w:pPr>
  </w:style>
  <w:style w:type="paragraph" w:customStyle="1" w:styleId="TT">
    <w:name w:val="TT"/>
    <w:basedOn w:val="1"/>
    <w:next w:val="a0"/>
    <w:pPr>
      <w:outlineLvl w:val="9"/>
    </w:pPr>
  </w:style>
  <w:style w:type="paragraph" w:styleId="a5">
    <w:name w:val="footer"/>
    <w:basedOn w:val="a4"/>
    <w:pPr>
      <w:jc w:val="center"/>
    </w:pPr>
    <w:rPr>
      <w:i/>
    </w:rPr>
  </w:style>
  <w:style w:type="character" w:styleId="a6">
    <w:name w:val="footnote reference"/>
    <w:semiHidden/>
    <w:rPr>
      <w:b/>
      <w:position w:val="6"/>
      <w:sz w:val="16"/>
    </w:rPr>
  </w:style>
  <w:style w:type="paragraph" w:styleId="a7">
    <w:name w:val="footnote text"/>
    <w:basedOn w:val="a0"/>
    <w:semiHidden/>
    <w:pPr>
      <w:keepLines/>
      <w:spacing w:after="0"/>
      <w:ind w:left="454" w:hanging="454"/>
    </w:pPr>
    <w:rPr>
      <w:sz w:val="16"/>
    </w:rPr>
  </w:style>
  <w:style w:type="paragraph" w:customStyle="1" w:styleId="NF">
    <w:name w:val="NF"/>
    <w:basedOn w:val="NO"/>
    <w:pPr>
      <w:keepNext/>
      <w:spacing w:after="0"/>
    </w:pPr>
    <w:rPr>
      <w:rFonts w:ascii="Arial" w:hAnsi="Arial"/>
      <w:sz w:val="18"/>
    </w:rPr>
  </w:style>
  <w:style w:type="paragraph" w:customStyle="1" w:styleId="NO">
    <w:name w:val="NO"/>
    <w:basedOn w:val="a0"/>
    <w:link w:val="NOChar"/>
    <w:pPr>
      <w:keepLines/>
      <w:ind w:left="1135" w:hanging="851"/>
    </w:pPr>
  </w:style>
  <w:style w:type="character" w:customStyle="1" w:styleId="NOChar">
    <w:name w:val="NO Char"/>
    <w:link w:val="NO"/>
    <w:qFormat/>
    <w:rsid w:val="004A030D"/>
    <w:rPr>
      <w:lang w:val="en-GB" w:eastAsia="en-US"/>
    </w:rPr>
  </w:style>
  <w:style w:type="paragraph" w:customStyle="1" w:styleId="PL">
    <w:name w:val="PL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uiPriority w:val="99"/>
    <w:qFormat/>
    <w:pPr>
      <w:jc w:val="right"/>
    </w:pPr>
  </w:style>
  <w:style w:type="paragraph" w:customStyle="1" w:styleId="TAL">
    <w:name w:val="TAL"/>
    <w:basedOn w:val="a0"/>
    <w:link w:val="TALChar"/>
    <w:qFormat/>
    <w:pPr>
      <w:keepNext/>
      <w:keepLines/>
      <w:spacing w:after="0"/>
    </w:pPr>
    <w:rPr>
      <w:rFonts w:ascii="Arial" w:hAnsi="Arial"/>
      <w:sz w:val="18"/>
      <w:lang w:eastAsia="x-none"/>
    </w:rPr>
  </w:style>
  <w:style w:type="character" w:customStyle="1" w:styleId="TALChar">
    <w:name w:val="TAL Char"/>
    <w:link w:val="TAL"/>
    <w:qFormat/>
    <w:rsid w:val="00064500"/>
    <w:rPr>
      <w:rFonts w:ascii="Arial" w:hAnsi="Arial"/>
      <w:sz w:val="18"/>
      <w:lang w:val="en-GB"/>
    </w:rPr>
  </w:style>
  <w:style w:type="paragraph" w:styleId="23">
    <w:name w:val="List Number 2"/>
    <w:basedOn w:val="a8"/>
    <w:pPr>
      <w:ind w:left="851"/>
    </w:pPr>
  </w:style>
  <w:style w:type="paragraph" w:styleId="a8">
    <w:name w:val="List Number"/>
    <w:basedOn w:val="a9"/>
  </w:style>
  <w:style w:type="paragraph" w:styleId="a9">
    <w:name w:val="List"/>
    <w:basedOn w:val="a0"/>
    <w:pPr>
      <w:ind w:left="568" w:hanging="284"/>
    </w:pPr>
  </w:style>
  <w:style w:type="paragraph" w:customStyle="1" w:styleId="TAH">
    <w:name w:val="TAH"/>
    <w:basedOn w:val="TAC"/>
    <w:link w:val="TAHCar"/>
    <w:qFormat/>
    <w:rPr>
      <w:b/>
    </w:rPr>
  </w:style>
  <w:style w:type="paragraph" w:customStyle="1" w:styleId="TAC">
    <w:name w:val="TAC"/>
    <w:basedOn w:val="TAL"/>
    <w:link w:val="TACChar"/>
    <w:qFormat/>
    <w:pPr>
      <w:jc w:val="center"/>
    </w:pPr>
  </w:style>
  <w:style w:type="character" w:customStyle="1" w:styleId="TACChar">
    <w:name w:val="TAC Char"/>
    <w:link w:val="TAC"/>
    <w:qFormat/>
    <w:rsid w:val="00A56613"/>
    <w:rPr>
      <w:rFonts w:ascii="Arial" w:hAnsi="Arial"/>
      <w:sz w:val="18"/>
      <w:lang w:val="en-GB"/>
    </w:rPr>
  </w:style>
  <w:style w:type="character" w:customStyle="1" w:styleId="TAHCar">
    <w:name w:val="TAH Car"/>
    <w:link w:val="TAH"/>
    <w:qFormat/>
    <w:rsid w:val="006B1C2F"/>
    <w:rPr>
      <w:rFonts w:ascii="Arial" w:hAnsi="Arial"/>
      <w:b/>
      <w:sz w:val="18"/>
      <w:lang w:val="en-GB"/>
    </w:rPr>
  </w:style>
  <w:style w:type="paragraph" w:customStyle="1" w:styleId="LD">
    <w:name w:val="LD"/>
    <w:pPr>
      <w:keepNext/>
      <w:keepLines/>
      <w:spacing w:line="180" w:lineRule="exact"/>
    </w:pPr>
    <w:rPr>
      <w:rFonts w:ascii="Courier New" w:hAnsi="Courier New"/>
      <w:noProof/>
      <w:lang w:val="en-GB" w:eastAsia="en-US"/>
    </w:rPr>
  </w:style>
  <w:style w:type="paragraph" w:customStyle="1" w:styleId="EX">
    <w:name w:val="EX"/>
    <w:basedOn w:val="a0"/>
    <w:pPr>
      <w:keepLines/>
      <w:ind w:left="1702" w:hanging="1418"/>
    </w:pPr>
  </w:style>
  <w:style w:type="paragraph" w:customStyle="1" w:styleId="FP">
    <w:name w:val="FP"/>
    <w:basedOn w:val="a0"/>
    <w:pPr>
      <w:spacing w:after="0"/>
    </w:pPr>
  </w:style>
  <w:style w:type="paragraph" w:customStyle="1" w:styleId="NW">
    <w:name w:val="NW"/>
    <w:basedOn w:val="NO"/>
    <w:pPr>
      <w:spacing w:after="0"/>
    </w:pPr>
  </w:style>
  <w:style w:type="paragraph" w:customStyle="1" w:styleId="EW">
    <w:name w:val="EW"/>
    <w:basedOn w:val="EX"/>
    <w:pPr>
      <w:spacing w:after="0"/>
    </w:pPr>
  </w:style>
  <w:style w:type="paragraph" w:customStyle="1" w:styleId="B1">
    <w:name w:val="B1"/>
    <w:basedOn w:val="a9"/>
    <w:link w:val="B1Char"/>
    <w:qFormat/>
    <w:rPr>
      <w:lang w:eastAsia="x-none"/>
    </w:rPr>
  </w:style>
  <w:style w:type="character" w:customStyle="1" w:styleId="B1Char">
    <w:name w:val="B1 Char"/>
    <w:link w:val="B1"/>
    <w:qFormat/>
    <w:rsid w:val="006B1C2F"/>
    <w:rPr>
      <w:lang w:val="en-GB"/>
    </w:rPr>
  </w:style>
  <w:style w:type="paragraph" w:customStyle="1" w:styleId="60">
    <w:name w:val="目录 6"/>
    <w:basedOn w:val="50"/>
    <w:next w:val="a0"/>
    <w:uiPriority w:val="1"/>
    <w:qFormat/>
    <w:pPr>
      <w:ind w:left="1985" w:hanging="1985"/>
    </w:pPr>
  </w:style>
  <w:style w:type="paragraph" w:customStyle="1" w:styleId="70">
    <w:name w:val="目录 7"/>
    <w:basedOn w:val="60"/>
    <w:next w:val="a0"/>
    <w:pPr>
      <w:ind w:left="2268" w:hanging="2268"/>
    </w:pPr>
  </w:style>
  <w:style w:type="paragraph" w:styleId="24">
    <w:name w:val="List Bullet 2"/>
    <w:basedOn w:val="aa"/>
    <w:pPr>
      <w:ind w:left="851"/>
    </w:pPr>
  </w:style>
  <w:style w:type="paragraph" w:styleId="aa">
    <w:name w:val="List Bullet"/>
    <w:basedOn w:val="a9"/>
  </w:style>
  <w:style w:type="paragraph" w:customStyle="1" w:styleId="EditorsNote">
    <w:name w:val="Editor's Note"/>
    <w:aliases w:val="EN"/>
    <w:basedOn w:val="NO"/>
    <w:link w:val="EditorsNoteChar"/>
    <w:rPr>
      <w:color w:val="FF0000"/>
    </w:rPr>
  </w:style>
  <w:style w:type="character" w:customStyle="1" w:styleId="EditorsNoteChar">
    <w:name w:val="Editor's Note Char"/>
    <w:link w:val="EditorsNote"/>
    <w:rsid w:val="001C524C"/>
    <w:rPr>
      <w:color w:val="FF0000"/>
      <w:lang w:val="en-GB" w:eastAsia="en-US"/>
    </w:rPr>
  </w:style>
  <w:style w:type="paragraph" w:customStyle="1" w:styleId="TH">
    <w:name w:val="TH"/>
    <w:basedOn w:val="a0"/>
    <w:link w:val="THChar"/>
    <w:qFormat/>
    <w:pPr>
      <w:keepNext/>
      <w:keepLines/>
      <w:spacing w:before="60"/>
      <w:jc w:val="center"/>
    </w:pPr>
    <w:rPr>
      <w:rFonts w:ascii="Arial" w:hAnsi="Arial"/>
      <w:b/>
      <w:lang w:eastAsia="x-none"/>
    </w:rPr>
  </w:style>
  <w:style w:type="character" w:customStyle="1" w:styleId="THChar">
    <w:name w:val="TH Char"/>
    <w:link w:val="TH"/>
    <w:qFormat/>
    <w:locked/>
    <w:rsid w:val="00064500"/>
    <w:rPr>
      <w:rFonts w:ascii="Arial" w:hAnsi="Arial"/>
      <w:b/>
      <w:lang w:val="en-GB"/>
    </w:rPr>
  </w:style>
  <w:style w:type="paragraph" w:customStyle="1" w:styleId="ZA">
    <w:name w:val="ZA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T">
    <w:name w:val="ZT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customStyle="1" w:styleId="ZU">
    <w:name w:val="ZU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TAN">
    <w:name w:val="TAN"/>
    <w:basedOn w:val="TAL"/>
    <w:link w:val="TANChar"/>
    <w:qFormat/>
    <w:pPr>
      <w:ind w:left="851" w:hanging="851"/>
    </w:pPr>
  </w:style>
  <w:style w:type="character" w:customStyle="1" w:styleId="TANChar">
    <w:name w:val="TAN Char"/>
    <w:link w:val="TAN"/>
    <w:qFormat/>
    <w:rsid w:val="004255A3"/>
    <w:rPr>
      <w:rFonts w:ascii="Arial" w:hAnsi="Arial"/>
      <w:sz w:val="18"/>
      <w:lang w:val="en-GB" w:eastAsia="x-none"/>
    </w:rPr>
  </w:style>
  <w:style w:type="paragraph" w:customStyle="1" w:styleId="ZH">
    <w:name w:val="ZH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F">
    <w:name w:val="TF"/>
    <w:aliases w:val="left"/>
    <w:basedOn w:val="TH"/>
    <w:link w:val="TFChar"/>
    <w:pPr>
      <w:keepNext w:val="0"/>
      <w:spacing w:before="0" w:after="240"/>
    </w:pPr>
  </w:style>
  <w:style w:type="character" w:customStyle="1" w:styleId="TFChar">
    <w:name w:val="TF Char"/>
    <w:link w:val="TF"/>
    <w:rsid w:val="00A165D9"/>
    <w:rPr>
      <w:rFonts w:ascii="Arial" w:hAnsi="Arial"/>
      <w:b/>
      <w:lang w:val="en-GB"/>
    </w:rPr>
  </w:style>
  <w:style w:type="paragraph" w:customStyle="1" w:styleId="ZG">
    <w:name w:val="ZG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32">
    <w:name w:val="List Bullet 3"/>
    <w:basedOn w:val="24"/>
    <w:pPr>
      <w:ind w:left="1135"/>
    </w:pPr>
  </w:style>
  <w:style w:type="paragraph" w:styleId="25">
    <w:name w:val="List 2"/>
    <w:basedOn w:val="a9"/>
    <w:pPr>
      <w:ind w:left="851"/>
    </w:pPr>
  </w:style>
  <w:style w:type="paragraph" w:styleId="33">
    <w:name w:val="List 3"/>
    <w:basedOn w:val="25"/>
    <w:pPr>
      <w:ind w:left="1135"/>
    </w:pPr>
  </w:style>
  <w:style w:type="paragraph" w:styleId="41">
    <w:name w:val="List 4"/>
    <w:basedOn w:val="33"/>
    <w:pPr>
      <w:ind w:left="1418"/>
    </w:pPr>
  </w:style>
  <w:style w:type="paragraph" w:styleId="51">
    <w:name w:val="List 5"/>
    <w:basedOn w:val="41"/>
    <w:pPr>
      <w:ind w:left="1702"/>
    </w:pPr>
  </w:style>
  <w:style w:type="paragraph" w:styleId="42">
    <w:name w:val="List Bullet 4"/>
    <w:basedOn w:val="32"/>
    <w:pPr>
      <w:ind w:left="1418"/>
    </w:pPr>
  </w:style>
  <w:style w:type="paragraph" w:styleId="52">
    <w:name w:val="List Bullet 5"/>
    <w:basedOn w:val="42"/>
    <w:pPr>
      <w:ind w:left="1702"/>
    </w:pPr>
  </w:style>
  <w:style w:type="paragraph" w:customStyle="1" w:styleId="B2">
    <w:name w:val="B2"/>
    <w:basedOn w:val="25"/>
    <w:link w:val="B2Char"/>
    <w:qFormat/>
  </w:style>
  <w:style w:type="character" w:customStyle="1" w:styleId="B2Char">
    <w:name w:val="B2 Char"/>
    <w:link w:val="B2"/>
    <w:qFormat/>
    <w:rsid w:val="00555115"/>
    <w:rPr>
      <w:lang w:val="en-GB" w:eastAsia="en-US"/>
    </w:rPr>
  </w:style>
  <w:style w:type="paragraph" w:customStyle="1" w:styleId="B3">
    <w:name w:val="B3"/>
    <w:basedOn w:val="33"/>
    <w:link w:val="B3Char"/>
  </w:style>
  <w:style w:type="character" w:customStyle="1" w:styleId="B3Char">
    <w:name w:val="B3 Char"/>
    <w:link w:val="B3"/>
    <w:rsid w:val="009860DC"/>
    <w:rPr>
      <w:lang w:val="en-GB" w:eastAsia="en-US"/>
    </w:rPr>
  </w:style>
  <w:style w:type="paragraph" w:customStyle="1" w:styleId="B4">
    <w:name w:val="B4"/>
    <w:basedOn w:val="41"/>
  </w:style>
  <w:style w:type="paragraph" w:customStyle="1" w:styleId="B5">
    <w:name w:val="B5"/>
    <w:basedOn w:val="51"/>
  </w:style>
  <w:style w:type="paragraph" w:customStyle="1" w:styleId="ZTD">
    <w:name w:val="ZTD"/>
    <w:basedOn w:val="ZB"/>
    <w:pPr>
      <w:framePr w:hRule="auto" w:wrap="notBeside" w:y="852"/>
    </w:pPr>
    <w:rPr>
      <w:i w:val="0"/>
      <w:sz w:val="40"/>
    </w:rPr>
  </w:style>
  <w:style w:type="paragraph" w:customStyle="1" w:styleId="ZV">
    <w:name w:val="ZV"/>
    <w:basedOn w:val="ZU"/>
    <w:pPr>
      <w:framePr w:wrap="notBeside" w:y="16161"/>
    </w:pPr>
  </w:style>
  <w:style w:type="paragraph" w:styleId="ab">
    <w:name w:val="index heading"/>
    <w:basedOn w:val="a0"/>
    <w:next w:val="a0"/>
    <w:semiHidden/>
    <w:pPr>
      <w:pBdr>
        <w:top w:val="single" w:sz="12" w:space="0" w:color="auto"/>
      </w:pBdr>
      <w:spacing w:before="360" w:after="240"/>
    </w:pPr>
    <w:rPr>
      <w:b/>
      <w:i/>
      <w:sz w:val="26"/>
    </w:rPr>
  </w:style>
  <w:style w:type="paragraph" w:customStyle="1" w:styleId="INDENT1">
    <w:name w:val="INDENT1"/>
    <w:basedOn w:val="a0"/>
    <w:pPr>
      <w:ind w:left="851"/>
    </w:pPr>
  </w:style>
  <w:style w:type="paragraph" w:customStyle="1" w:styleId="INDENT2">
    <w:name w:val="INDENT2"/>
    <w:basedOn w:val="a0"/>
    <w:pPr>
      <w:ind w:left="1135" w:hanging="284"/>
    </w:pPr>
  </w:style>
  <w:style w:type="paragraph" w:customStyle="1" w:styleId="INDENT3">
    <w:name w:val="INDENT3"/>
    <w:basedOn w:val="a0"/>
    <w:pPr>
      <w:ind w:left="1701" w:hanging="567"/>
    </w:pPr>
  </w:style>
  <w:style w:type="paragraph" w:customStyle="1" w:styleId="FigureTitle">
    <w:name w:val="Figure_Title"/>
    <w:basedOn w:val="a0"/>
    <w:next w:val="a0"/>
    <w:pPr>
      <w:keepLines/>
      <w:tabs>
        <w:tab w:val="left" w:pos="794"/>
        <w:tab w:val="left" w:pos="1191"/>
        <w:tab w:val="left" w:pos="1588"/>
        <w:tab w:val="left" w:pos="1985"/>
      </w:tabs>
      <w:spacing w:before="120" w:after="480"/>
      <w:jc w:val="center"/>
    </w:pPr>
    <w:rPr>
      <w:b/>
      <w:sz w:val="24"/>
    </w:rPr>
  </w:style>
  <w:style w:type="paragraph" w:customStyle="1" w:styleId="enumlev2">
    <w:name w:val="enumlev2"/>
    <w:basedOn w:val="a0"/>
    <w:pPr>
      <w:tabs>
        <w:tab w:val="left" w:pos="794"/>
        <w:tab w:val="left" w:pos="1191"/>
        <w:tab w:val="left" w:pos="1588"/>
        <w:tab w:val="left" w:pos="1985"/>
      </w:tabs>
      <w:spacing w:before="86"/>
      <w:ind w:left="1588" w:hanging="397"/>
      <w:jc w:val="both"/>
    </w:pPr>
    <w:rPr>
      <w:lang w:val="en-US"/>
    </w:rPr>
  </w:style>
  <w:style w:type="paragraph" w:customStyle="1" w:styleId="CouvRecTitle">
    <w:name w:val="Couv Rec Title"/>
    <w:basedOn w:val="a0"/>
    <w:pPr>
      <w:keepNext/>
      <w:keepLines/>
      <w:spacing w:before="240"/>
      <w:ind w:left="1418"/>
    </w:pPr>
    <w:rPr>
      <w:rFonts w:ascii="Arial" w:hAnsi="Arial"/>
      <w:b/>
      <w:sz w:val="36"/>
      <w:lang w:val="en-US"/>
    </w:rPr>
  </w:style>
  <w:style w:type="paragraph" w:styleId="ac">
    <w:name w:val="caption"/>
    <w:aliases w:val="cap,cap Char,Caption Char,Caption Char1 Char,cap Char Char1,Caption Char Char1 Char,cap Char2,Caption Equation,cap1,cap2,cap11,Légende-figure,Légende-figure Char,Beschrifubg,Beschriftung Char,label,cap11 Char,cap11 Char Char Char,captions,Ca"/>
    <w:basedOn w:val="a0"/>
    <w:next w:val="a0"/>
    <w:link w:val="12"/>
    <w:uiPriority w:val="35"/>
    <w:qFormat/>
    <w:pPr>
      <w:spacing w:before="120" w:after="120"/>
    </w:pPr>
    <w:rPr>
      <w:b/>
    </w:rPr>
  </w:style>
  <w:style w:type="character" w:customStyle="1" w:styleId="12">
    <w:name w:val="题注 字符1"/>
    <w:aliases w:val="cap 字符1,cap Char 字符1,Caption Char 字符1,Caption Char1 Char 字符1,cap Char Char1 字符1,Caption Char Char1 Char 字符1,cap Char2 字符1,Caption Equation 字符1,cap1 字符1,cap2 字符1,cap11 字符1,Légende-figure 字符1,Légende-figure Char 字符1,Beschrifubg 字符1,label 字符1,Ca 字符"/>
    <w:link w:val="ac"/>
    <w:rsid w:val="009860DC"/>
    <w:rPr>
      <w:b/>
      <w:lang w:val="en-GB" w:eastAsia="en-US"/>
    </w:rPr>
  </w:style>
  <w:style w:type="character" w:styleId="ad">
    <w:name w:val="Hyperlink"/>
    <w:uiPriority w:val="99"/>
    <w:rPr>
      <w:color w:val="0000FF"/>
      <w:u w:val="single"/>
    </w:rPr>
  </w:style>
  <w:style w:type="character" w:styleId="ae">
    <w:name w:val="FollowedHyperlink"/>
    <w:uiPriority w:val="99"/>
    <w:rPr>
      <w:color w:val="800080"/>
      <w:u w:val="single"/>
    </w:rPr>
  </w:style>
  <w:style w:type="paragraph" w:styleId="af">
    <w:name w:val="Document Map"/>
    <w:basedOn w:val="a0"/>
    <w:semiHidden/>
    <w:pPr>
      <w:shd w:val="clear" w:color="auto" w:fill="000080"/>
    </w:pPr>
    <w:rPr>
      <w:rFonts w:ascii="Tahoma" w:hAnsi="Tahoma"/>
    </w:rPr>
  </w:style>
  <w:style w:type="paragraph" w:styleId="af0">
    <w:name w:val="Plain Text"/>
    <w:basedOn w:val="a0"/>
    <w:rPr>
      <w:rFonts w:ascii="Courier New" w:hAnsi="Courier New"/>
      <w:lang w:val="nb-NO"/>
    </w:rPr>
  </w:style>
  <w:style w:type="paragraph" w:customStyle="1" w:styleId="TAJ">
    <w:name w:val="TAJ"/>
    <w:basedOn w:val="TH"/>
  </w:style>
  <w:style w:type="paragraph" w:styleId="af1">
    <w:name w:val="Body Text"/>
    <w:basedOn w:val="a0"/>
    <w:qFormat/>
  </w:style>
  <w:style w:type="character" w:styleId="af2">
    <w:name w:val="annotation reference"/>
    <w:semiHidden/>
    <w:rPr>
      <w:sz w:val="16"/>
    </w:rPr>
  </w:style>
  <w:style w:type="paragraph" w:customStyle="1" w:styleId="Guidance">
    <w:name w:val="Guidance"/>
    <w:basedOn w:val="a0"/>
    <w:rPr>
      <w:i/>
      <w:color w:val="0000FF"/>
    </w:rPr>
  </w:style>
  <w:style w:type="paragraph" w:styleId="af3">
    <w:name w:val="annotation text"/>
    <w:basedOn w:val="a0"/>
    <w:link w:val="13"/>
    <w:semiHidden/>
  </w:style>
  <w:style w:type="character" w:customStyle="1" w:styleId="13">
    <w:name w:val="批注文字 字符1"/>
    <w:link w:val="af3"/>
    <w:semiHidden/>
    <w:rsid w:val="00A515A6"/>
    <w:rPr>
      <w:lang w:val="en-GB"/>
    </w:rPr>
  </w:style>
  <w:style w:type="paragraph" w:styleId="af4">
    <w:name w:val="Balloon Text"/>
    <w:basedOn w:val="a0"/>
    <w:link w:val="14"/>
    <w:rsid w:val="006B1C2F"/>
    <w:pPr>
      <w:spacing w:after="0"/>
    </w:pPr>
    <w:rPr>
      <w:rFonts w:ascii="Segoe UI" w:hAnsi="Segoe UI"/>
      <w:sz w:val="18"/>
      <w:szCs w:val="18"/>
      <w:lang w:eastAsia="x-none"/>
    </w:rPr>
  </w:style>
  <w:style w:type="character" w:customStyle="1" w:styleId="14">
    <w:name w:val="批注框文本 字符1"/>
    <w:link w:val="af4"/>
    <w:rsid w:val="006B1C2F"/>
    <w:rPr>
      <w:rFonts w:ascii="Segoe UI" w:hAnsi="Segoe UI" w:cs="Segoe UI"/>
      <w:sz w:val="18"/>
      <w:szCs w:val="18"/>
      <w:lang w:val="en-GB"/>
    </w:rPr>
  </w:style>
  <w:style w:type="character" w:customStyle="1" w:styleId="B1Char1">
    <w:name w:val="B1 Char1"/>
    <w:rsid w:val="00AE116C"/>
    <w:rPr>
      <w:rFonts w:eastAsia="Times New Roman"/>
    </w:rPr>
  </w:style>
  <w:style w:type="paragraph" w:styleId="af5">
    <w:name w:val="List Paragraph"/>
    <w:aliases w:val="列出段落,- Bullets,?? ??,?????,????,リスト段落,Lista1,列出段落1,中等深浅网格 1 - 着色 21,R4_bullets,列表段落1,—ño’i—Ž,¥¡¡¡¡ì¬º¥¹¥È¶ÎÂä,ÁÐ³ö¶ÎÂä,¥ê¥¹¥È¶ÎÂä,1st level - Bullet List Paragraph,Lettre d'introduction,Paragrafo elenco,Normal bullet 2,Bullet list,목록단락,列表段落11,列"/>
    <w:basedOn w:val="a0"/>
    <w:link w:val="15"/>
    <w:uiPriority w:val="34"/>
    <w:qFormat/>
    <w:rsid w:val="00AE116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character" w:customStyle="1" w:styleId="15">
    <w:name w:val="列表段落 字符1"/>
    <w:aliases w:val="列出段落 字符,- Bullets 字符1,?? ?? 字符1,????? 字符1,???? 字符1,リスト段落 字符1,Lista1 字符1,列出段落1 字符1,中等深浅网格 1 - 着色 21 字符1,R4_bullets 字符1,列表段落1 字符1,—ño’i—Ž 字符1,¥¡¡¡¡ì¬º¥¹¥È¶ÎÂä 字符1,ÁÐ³ö¶ÎÂä 字符1,¥ê¥¹¥È¶ÎÂä 字符1,1st level - Bullet List Paragraph 字符1,Bullet list 字符1"/>
    <w:link w:val="af5"/>
    <w:uiPriority w:val="34"/>
    <w:qFormat/>
    <w:rsid w:val="00C42DFF"/>
    <w:rPr>
      <w:rFonts w:ascii="Calibri" w:eastAsia="Calibri" w:hAnsi="Calibri"/>
      <w:sz w:val="22"/>
      <w:szCs w:val="22"/>
      <w:lang w:val="en-US" w:eastAsia="en-US"/>
    </w:rPr>
  </w:style>
  <w:style w:type="character" w:customStyle="1" w:styleId="TALCar">
    <w:name w:val="TAL Car"/>
    <w:qFormat/>
    <w:locked/>
    <w:rsid w:val="00AE116C"/>
    <w:rPr>
      <w:rFonts w:ascii="Arial" w:eastAsia="Times New Roman" w:hAnsi="Arial"/>
      <w:sz w:val="18"/>
      <w:lang w:val="en-GB" w:eastAsia="en-GB"/>
    </w:rPr>
  </w:style>
  <w:style w:type="paragraph" w:styleId="af6">
    <w:name w:val="annotation subject"/>
    <w:basedOn w:val="af3"/>
    <w:next w:val="af3"/>
    <w:link w:val="16"/>
    <w:rsid w:val="00A515A6"/>
    <w:rPr>
      <w:b/>
      <w:bCs/>
    </w:rPr>
  </w:style>
  <w:style w:type="character" w:customStyle="1" w:styleId="16">
    <w:name w:val="批注主题 字符1"/>
    <w:link w:val="af6"/>
    <w:rsid w:val="00A515A6"/>
    <w:rPr>
      <w:b/>
      <w:bCs/>
      <w:lang w:val="en-GB"/>
    </w:rPr>
  </w:style>
  <w:style w:type="paragraph" w:styleId="af7">
    <w:name w:val="Revision"/>
    <w:hidden/>
    <w:uiPriority w:val="99"/>
    <w:semiHidden/>
    <w:rsid w:val="00550A51"/>
    <w:rPr>
      <w:lang w:val="en-GB" w:eastAsia="en-US"/>
    </w:rPr>
  </w:style>
  <w:style w:type="paragraph" w:customStyle="1" w:styleId="RecCCITT">
    <w:name w:val="Rec_CCITT_#"/>
    <w:basedOn w:val="a0"/>
    <w:rsid w:val="0012486F"/>
    <w:pPr>
      <w:keepNext/>
      <w:keepLines/>
    </w:pPr>
    <w:rPr>
      <w:rFonts w:eastAsia="宋体"/>
      <w:b/>
    </w:rPr>
  </w:style>
  <w:style w:type="table" w:customStyle="1" w:styleId="TableNormal">
    <w:name w:val="Table Normal"/>
    <w:uiPriority w:val="2"/>
    <w:semiHidden/>
    <w:unhideWhenUsed/>
    <w:qFormat/>
    <w:rsid w:val="0012486F"/>
    <w:pPr>
      <w:widowControl w:val="0"/>
    </w:pPr>
    <w:rPr>
      <w:rFonts w:ascii="Calibri" w:eastAsia="宋体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12486F"/>
    <w:pPr>
      <w:widowControl w:val="0"/>
      <w:spacing w:after="0"/>
    </w:pPr>
    <w:rPr>
      <w:rFonts w:ascii="Calibri" w:eastAsia="宋体" w:hAnsi="Calibri"/>
      <w:sz w:val="22"/>
      <w:szCs w:val="22"/>
      <w:lang w:val="en-US"/>
    </w:rPr>
  </w:style>
  <w:style w:type="character" w:customStyle="1" w:styleId="fontstyle01">
    <w:name w:val="fontstyle01"/>
    <w:rsid w:val="0012486F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rsid w:val="002256DE"/>
    <w:pPr>
      <w:widowControl w:val="0"/>
    </w:pPr>
    <w:rPr>
      <w:rFonts w:ascii="Calibri" w:eastAsia="宋体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1">
    <w:name w:val="批注文字 Char1"/>
    <w:semiHidden/>
    <w:rsid w:val="009860DC"/>
    <w:rPr>
      <w:lang w:val="en-GB" w:eastAsia="en-US"/>
    </w:rPr>
  </w:style>
  <w:style w:type="character" w:customStyle="1" w:styleId="17">
    <w:name w:val="未处理的提及1"/>
    <w:uiPriority w:val="99"/>
    <w:semiHidden/>
    <w:unhideWhenUsed/>
    <w:rsid w:val="009860DC"/>
    <w:rPr>
      <w:color w:val="808080"/>
      <w:shd w:val="clear" w:color="auto" w:fill="E6E6E6"/>
    </w:rPr>
  </w:style>
  <w:style w:type="paragraph" w:customStyle="1" w:styleId="a">
    <w:name w:val="参考文献"/>
    <w:basedOn w:val="a0"/>
    <w:qFormat/>
    <w:rsid w:val="009860DC"/>
    <w:pPr>
      <w:keepLines/>
      <w:numPr>
        <w:numId w:val="1"/>
      </w:numPr>
      <w:spacing w:after="0"/>
    </w:pPr>
    <w:rPr>
      <w:rFonts w:eastAsia="MS Mincho"/>
    </w:rPr>
  </w:style>
  <w:style w:type="table" w:styleId="af8">
    <w:name w:val="Table Grid"/>
    <w:basedOn w:val="a2"/>
    <w:uiPriority w:val="59"/>
    <w:qFormat/>
    <w:rsid w:val="009860D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860D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af9">
    <w:name w:val="Normal (Web)"/>
    <w:basedOn w:val="a0"/>
    <w:uiPriority w:val="99"/>
    <w:unhideWhenUsed/>
    <w:rsid w:val="009860DC"/>
    <w:pPr>
      <w:spacing w:before="100" w:beforeAutospacing="1" w:after="100" w:afterAutospacing="1"/>
    </w:pPr>
    <w:rPr>
      <w:rFonts w:eastAsia="Times New Roman"/>
      <w:sz w:val="24"/>
      <w:szCs w:val="24"/>
      <w:lang w:val="en-US"/>
    </w:rPr>
  </w:style>
  <w:style w:type="character" w:customStyle="1" w:styleId="TACCar">
    <w:name w:val="TAC Car"/>
    <w:rsid w:val="009860DC"/>
    <w:rPr>
      <w:rFonts w:ascii="Arial" w:eastAsia="Times New Roman" w:hAnsi="Arial"/>
      <w:sz w:val="18"/>
      <w:lang w:eastAsia="en-US"/>
    </w:rPr>
  </w:style>
  <w:style w:type="table" w:customStyle="1" w:styleId="TableNormal2">
    <w:name w:val="Table Normal2"/>
    <w:uiPriority w:val="2"/>
    <w:semiHidden/>
    <w:unhideWhenUsed/>
    <w:qFormat/>
    <w:rsid w:val="009860DC"/>
    <w:pPr>
      <w:widowControl w:val="0"/>
    </w:pPr>
    <w:rPr>
      <w:rFonts w:ascii="Calibri" w:eastAsia="宋体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a0"/>
    <w:rsid w:val="009860DC"/>
    <w:pPr>
      <w:spacing w:before="100" w:beforeAutospacing="1" w:after="100" w:afterAutospacing="1"/>
    </w:pPr>
    <w:rPr>
      <w:rFonts w:eastAsia="Times New Roman"/>
      <w:sz w:val="24"/>
      <w:szCs w:val="24"/>
      <w:lang w:val="en-US"/>
    </w:rPr>
  </w:style>
  <w:style w:type="character" w:customStyle="1" w:styleId="normaltextrun">
    <w:name w:val="normaltextrun"/>
    <w:rsid w:val="009860DC"/>
  </w:style>
  <w:style w:type="character" w:customStyle="1" w:styleId="eop">
    <w:name w:val="eop"/>
    <w:rsid w:val="009860DC"/>
  </w:style>
  <w:style w:type="character" w:customStyle="1" w:styleId="spellingerror">
    <w:name w:val="spellingerror"/>
    <w:rsid w:val="009860DC"/>
  </w:style>
  <w:style w:type="paragraph" w:customStyle="1" w:styleId="Separation">
    <w:name w:val="Separation"/>
    <w:basedOn w:val="1"/>
    <w:next w:val="a0"/>
    <w:rsid w:val="009860DC"/>
    <w:pPr>
      <w:pBdr>
        <w:top w:val="none" w:sz="0" w:space="0" w:color="auto"/>
      </w:pBdr>
    </w:pPr>
    <w:rPr>
      <w:rFonts w:eastAsia="Times New Roman"/>
      <w:b/>
      <w:color w:val="0000FF"/>
    </w:rPr>
  </w:style>
  <w:style w:type="paragraph" w:styleId="afa">
    <w:name w:val="endnote text"/>
    <w:basedOn w:val="a0"/>
    <w:link w:val="18"/>
    <w:rsid w:val="009860DC"/>
    <w:rPr>
      <w:rFonts w:eastAsia="宋体"/>
    </w:rPr>
  </w:style>
  <w:style w:type="character" w:customStyle="1" w:styleId="18">
    <w:name w:val="尾注文本 字符1"/>
    <w:link w:val="afa"/>
    <w:rsid w:val="009860DC"/>
    <w:rPr>
      <w:rFonts w:eastAsia="宋体"/>
      <w:lang w:val="en-GB" w:eastAsia="en-US"/>
    </w:rPr>
  </w:style>
  <w:style w:type="character" w:styleId="afb">
    <w:name w:val="endnote reference"/>
    <w:rsid w:val="009860DC"/>
    <w:rPr>
      <w:vertAlign w:val="superscript"/>
    </w:rPr>
  </w:style>
  <w:style w:type="character" w:customStyle="1" w:styleId="26">
    <w:name w:val="标题 2 字符"/>
    <w:uiPriority w:val="1"/>
    <w:rsid w:val="00B2715B"/>
    <w:rPr>
      <w:rFonts w:ascii="Arial" w:hAnsi="Arial"/>
      <w:sz w:val="32"/>
      <w:lang w:val="en-GB" w:eastAsia="en-US"/>
    </w:rPr>
  </w:style>
  <w:style w:type="character" w:customStyle="1" w:styleId="afc">
    <w:name w:val="批注框文本 字符"/>
    <w:rsid w:val="00B2715B"/>
    <w:rPr>
      <w:sz w:val="18"/>
      <w:szCs w:val="18"/>
      <w:lang w:val="en-GB" w:eastAsia="en-US"/>
    </w:rPr>
  </w:style>
  <w:style w:type="character" w:customStyle="1" w:styleId="afd">
    <w:name w:val="题注 字符"/>
    <w:aliases w:val="cap 字符,cap Char 字符,Caption Char 字符,Caption Char1 Char 字符,cap Char Char1 字符,Caption Char Char1 Char 字符,cap Char2 字符,Caption Equation 字符,cap1 字符,cap2 字符,cap11 字符,Légende-figure 字符,Légende-figure Char 字符,Beschrifubg 字符,Beschriftung Char 字符,label 字符"/>
    <w:rsid w:val="00B2715B"/>
    <w:rPr>
      <w:b/>
      <w:lang w:val="en-GB" w:eastAsia="en-US"/>
    </w:rPr>
  </w:style>
  <w:style w:type="character" w:customStyle="1" w:styleId="afe">
    <w:name w:val="批注文字 字符"/>
    <w:semiHidden/>
    <w:rsid w:val="00B2715B"/>
    <w:rPr>
      <w:lang w:val="en-GB" w:eastAsia="en-US"/>
    </w:rPr>
  </w:style>
  <w:style w:type="character" w:customStyle="1" w:styleId="aff">
    <w:name w:val="批注主题 字符"/>
    <w:rsid w:val="00B2715B"/>
    <w:rPr>
      <w:rFonts w:eastAsia="Malgun Gothic"/>
      <w:b/>
      <w:bCs/>
      <w:lang w:val="en-GB" w:eastAsia="en-US"/>
    </w:rPr>
  </w:style>
  <w:style w:type="character" w:styleId="aff0">
    <w:name w:val="Unresolved Mention"/>
    <w:uiPriority w:val="99"/>
    <w:semiHidden/>
    <w:unhideWhenUsed/>
    <w:rsid w:val="00B2715B"/>
    <w:rPr>
      <w:color w:val="808080"/>
      <w:shd w:val="clear" w:color="auto" w:fill="E6E6E6"/>
    </w:rPr>
  </w:style>
  <w:style w:type="character" w:customStyle="1" w:styleId="aff1">
    <w:name w:val="列表段落 字符"/>
    <w:aliases w:val="- Bullets 字符,?? ?? 字符,????? 字符,???? 字符,リスト段落 字符,Lista1 字符,列出段落1 字符,中等深浅网格 1 - 着色 21 字符,R4_bullets 字符,列表段落1 字符,—ño’i—Ž 字符,¥¡¡¡¡ì¬º¥¹¥È¶ÎÂä 字符,ÁÐ³ö¶ÎÂä 字符,¥ê¥¹¥È¶ÎÂä 字符,1st level - Bullet List Paragraph 字符,Lettre d'introduction 字符,Bullet list 字符"/>
    <w:uiPriority w:val="34"/>
    <w:qFormat/>
    <w:rsid w:val="00B2715B"/>
    <w:rPr>
      <w:rFonts w:ascii="Calibri" w:eastAsia="Calibri" w:hAnsi="Calibri"/>
      <w:sz w:val="22"/>
      <w:szCs w:val="22"/>
      <w:lang w:eastAsia="en-US"/>
    </w:rPr>
  </w:style>
  <w:style w:type="table" w:customStyle="1" w:styleId="TableNormal3">
    <w:name w:val="Table Normal3"/>
    <w:uiPriority w:val="2"/>
    <w:semiHidden/>
    <w:unhideWhenUsed/>
    <w:qFormat/>
    <w:rsid w:val="00B2715B"/>
    <w:pPr>
      <w:widowControl w:val="0"/>
    </w:pPr>
    <w:rPr>
      <w:rFonts w:ascii="Calibri" w:eastAsia="宋体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2">
    <w:name w:val="尾注文本 字符"/>
    <w:rsid w:val="00B2715B"/>
    <w:rPr>
      <w:lang w:val="en-GB" w:eastAsia="en-US"/>
    </w:rPr>
  </w:style>
  <w:style w:type="character" w:customStyle="1" w:styleId="apple-converted-space">
    <w:name w:val="apple-converted-space"/>
    <w:rsid w:val="00466AB0"/>
  </w:style>
  <w:style w:type="character" w:customStyle="1" w:styleId="fontstyle21">
    <w:name w:val="fontstyle21"/>
    <w:rsid w:val="00B4796E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3GPPNormalText">
    <w:name w:val="3GPP Normal Text"/>
    <w:basedOn w:val="af1"/>
    <w:link w:val="3GPPNormalTextChar"/>
    <w:qFormat/>
    <w:rsid w:val="005E6F17"/>
    <w:pPr>
      <w:spacing w:after="120"/>
      <w:jc w:val="both"/>
    </w:pPr>
    <w:rPr>
      <w:rFonts w:eastAsia="MS Mincho"/>
      <w:sz w:val="22"/>
      <w:szCs w:val="24"/>
      <w:lang w:val="x-none" w:eastAsia="x-none"/>
    </w:rPr>
  </w:style>
  <w:style w:type="character" w:customStyle="1" w:styleId="3GPPNormalTextChar">
    <w:name w:val="3GPP Normal Text Char"/>
    <w:link w:val="3GPPNormalText"/>
    <w:qFormat/>
    <w:rsid w:val="005E6F17"/>
    <w:rPr>
      <w:rFonts w:eastAsia="MS Mincho"/>
      <w:sz w:val="22"/>
      <w:szCs w:val="24"/>
      <w:lang w:val="x-none" w:eastAsia="x-none"/>
    </w:rPr>
  </w:style>
  <w:style w:type="character" w:customStyle="1" w:styleId="30">
    <w:name w:val="标题 3 字符"/>
    <w:aliases w:val="Underrubrik2 字符,H3 字符,Memo Heading 3 字符,h3 字符,no break 字符,Heading 3 Char1 Char 字符,Heading 3 Char Char Char 字符,Heading 3 Char1 Char Char Char 字符,Heading 3 Char Char Char Char Char 字符,Heading 3 Char Char1 Char 字符,Heading 3 Char2 Char 字符,0H 字符,3 字符"/>
    <w:link w:val="3"/>
    <w:qFormat/>
    <w:rsid w:val="00727054"/>
    <w:rPr>
      <w:rFonts w:ascii="Arial" w:hAnsi="Arial"/>
      <w:sz w:val="2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318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26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919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850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8502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03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67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5029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1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955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26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437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163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76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88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2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317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21421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821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463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967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5131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179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400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42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18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203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0179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4050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6786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6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149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45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448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5623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2678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231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5864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29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77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61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87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7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438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786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71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38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0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8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550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708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30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591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6759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17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744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hyperlink" Target="http://10.10.10.10/ftp/RAN/RAN4/Inbox/R4-2414287.zip" TargetMode="External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3gpp\3gpp_70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95AFE-C573-4C75-BA1F-997D12AF7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821</TotalTime>
  <Pages>17</Pages>
  <Words>1167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3GPP TR 38.xyz</vt:lpstr>
    </vt:vector>
  </TitlesOfParts>
  <Company>vivo</Company>
  <LinksUpToDate>false</LinksUpToDate>
  <CharactersWithSpaces>7807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3GPP TS 38.151</dc:title>
  <dc:subject>MIMO OTA</dc:subject>
  <dc:creator>Ruixin Wang</dc:creator>
  <cp:keywords>NR, radio, CTPClassification=CTP_PUBLIC:VisualMarkings=, CTPClassification=CTP_NT</cp:keywords>
  <dc:description/>
  <cp:lastModifiedBy>OPPO-JQ</cp:lastModifiedBy>
  <cp:revision>376</cp:revision>
  <dcterms:created xsi:type="dcterms:W3CDTF">2024-09-20T06:36:00Z</dcterms:created>
  <dcterms:modified xsi:type="dcterms:W3CDTF">2024-10-11T10:23:00Z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53882e55-e629-4e52-b2df-93a727e1cfbf</vt:lpwstr>
  </property>
  <property fmtid="{D5CDD505-2E9C-101B-9397-08002B2CF9AE}" pid="3" name="CTP_TimeStamp">
    <vt:lpwstr>2018-05-14 20:48:37Z</vt:lpwstr>
  </property>
  <property fmtid="{D5CDD505-2E9C-101B-9397-08002B2CF9AE}" pid="4" name="CTP_BU">
    <vt:lpwstr>NA</vt:lpwstr>
  </property>
  <property fmtid="{D5CDD505-2E9C-101B-9397-08002B2CF9AE}" pid="5" name="CTP_IDSID">
    <vt:lpwstr>NA</vt:lpwstr>
  </property>
  <property fmtid="{D5CDD505-2E9C-101B-9397-08002B2CF9AE}" pid="6" name="CTP_WWID">
    <vt:lpwstr>NA</vt:lpwstr>
  </property>
  <property fmtid="{D5CDD505-2E9C-101B-9397-08002B2CF9AE}" pid="7" name="CTPClassification">
    <vt:lpwstr>CTP_NT</vt:lpwstr>
  </property>
</Properties>
</file>