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C03F8" w14:textId="77168585"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795692" w:rsidRPr="00410461">
        <w:rPr>
          <w:noProof w:val="0"/>
        </w:rPr>
        <w:t>7</w:t>
      </w:r>
      <w:r w:rsidR="000F07AE" w:rsidRPr="00410461">
        <w:rPr>
          <w:noProof w:val="0"/>
        </w:rPr>
        <w:t>.</w:t>
      </w:r>
      <w:r w:rsidR="000A6B3B">
        <w:rPr>
          <w:noProof w:val="0"/>
        </w:rPr>
        <w:t>1</w:t>
      </w:r>
      <w:r w:rsidR="000C4038">
        <w:rPr>
          <w:noProof w:val="0"/>
        </w:rPr>
        <w:t>5</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C5209C">
        <w:rPr>
          <w:noProof w:val="0"/>
          <w:sz w:val="32"/>
        </w:rPr>
        <w:t>4</w:t>
      </w:r>
      <w:r w:rsidR="00C86ADF">
        <w:rPr>
          <w:noProof w:val="0"/>
          <w:sz w:val="32"/>
        </w:rPr>
        <w:t>-</w:t>
      </w:r>
      <w:r w:rsidR="000C4038">
        <w:rPr>
          <w:noProof w:val="0"/>
          <w:sz w:val="32"/>
        </w:rPr>
        <w:t>12</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51F24E0E" w:rsidR="00080512" w:rsidRPr="00410461" w:rsidRDefault="00710AE4">
      <w:pPr>
        <w:pStyle w:val="ZT"/>
        <w:framePr w:wrap="notBeside"/>
      </w:pPr>
      <w:r w:rsidRPr="00410461">
        <w:t>Lawful Inte</w:t>
      </w:r>
      <w:r w:rsidR="006F1888" w:rsidRPr="00410461">
        <w:t>rception (LI) architecture and f</w:t>
      </w:r>
      <w:r w:rsidRPr="00410461">
        <w:t xml:space="preserve">unctions </w:t>
      </w:r>
    </w:p>
    <w:p w14:paraId="37A08169" w14:textId="299AF5F5"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795692" w:rsidRPr="00410461">
        <w:rPr>
          <w:rStyle w:val="ZGSM"/>
        </w:rPr>
        <w:t>7</w:t>
      </w:r>
      <w:r w:rsidRPr="00410461">
        <w:t>)</w:t>
      </w:r>
    </w:p>
    <w:p w14:paraId="239164C0" w14:textId="77777777" w:rsidR="00614FDF" w:rsidRPr="00410461" w:rsidRDefault="00FC1192" w:rsidP="00DC666B">
      <w:pPr>
        <w:pStyle w:val="ZU"/>
        <w:framePr w:h="2641" w:hRule="exact" w:wrap="notBeside"/>
        <w:tabs>
          <w:tab w:val="right" w:pos="10206"/>
        </w:tabs>
        <w:jc w:val="left"/>
        <w:rPr>
          <w:noProof w:val="0"/>
          <w:color w:val="0000FF"/>
        </w:rPr>
      </w:pPr>
      <w:r w:rsidRPr="00410461">
        <w:rPr>
          <w:noProof w:val="0"/>
          <w:color w:val="0000FF"/>
        </w:rPr>
        <w:tab/>
      </w:r>
      <w:r w:rsidRPr="00410461">
        <w:rPr>
          <w:noProof w:val="0"/>
          <w:color w:val="0000FF"/>
        </w:rPr>
        <w:tab/>
      </w:r>
      <w:r w:rsidRPr="00410461">
        <w:rPr>
          <w:noProof w:val="0"/>
          <w:color w:val="0000FF"/>
        </w:rPr>
        <w:tab/>
      </w:r>
    </w:p>
    <w:p w14:paraId="1BD2D7CB" w14:textId="77777777"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r w:rsidR="009D16F8" w:rsidRPr="00410461">
        <w:rPr>
          <w:i/>
          <w:lang w:eastAsia="en-GB"/>
        </w:rPr>
        <w:drawing>
          <wp:inline distT="0" distB="0" distL="0" distR="0" wp14:anchorId="1551CD78" wp14:editId="7E4420DF">
            <wp:extent cx="1210945" cy="83820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Pr="00410461">
        <w:rPr>
          <w:noProof w:val="0"/>
          <w:color w:val="0000FF"/>
        </w:rPr>
        <w:tab/>
      </w:r>
      <w:r w:rsidR="009D16F8" w:rsidRPr="00410461">
        <w:rPr>
          <w:lang w:eastAsia="en-GB"/>
        </w:rPr>
        <w:drawing>
          <wp:inline distT="0" distB="0" distL="0" distR="0" wp14:anchorId="16AE18A1" wp14:editId="2FF397A7">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1"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650 Route des Lucioles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Valbonne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945F034"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B5570D">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1C3C1D29"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C5209C">
        <w:rPr>
          <w:sz w:val="18"/>
        </w:rPr>
        <w:t>4</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2" w:name="copyrightaddon"/>
      <w:bookmarkEnd w:id="2"/>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1"/>
    <w:p w14:paraId="0F9FD18A" w14:textId="77777777" w:rsidR="00080512" w:rsidRPr="00410461" w:rsidRDefault="00080512">
      <w:pPr>
        <w:pStyle w:val="TT"/>
      </w:pPr>
      <w:r w:rsidRPr="00410461">
        <w:br w:type="page"/>
      </w:r>
      <w:r w:rsidRPr="00410461">
        <w:lastRenderedPageBreak/>
        <w:t>Contents</w:t>
      </w:r>
    </w:p>
    <w:p w14:paraId="6088E319" w14:textId="0051C40E" w:rsidR="00C14629"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C14629">
        <w:t>Foreword</w:t>
      </w:r>
      <w:r w:rsidR="00C14629">
        <w:tab/>
      </w:r>
      <w:r w:rsidR="00C14629">
        <w:fldChar w:fldCharType="begin" w:fldLock="1"/>
      </w:r>
      <w:r w:rsidR="00C14629">
        <w:instrText xml:space="preserve"> PAGEREF _Toc182087972 \h </w:instrText>
      </w:r>
      <w:r w:rsidR="00C14629">
        <w:fldChar w:fldCharType="separate"/>
      </w:r>
      <w:r w:rsidR="00C14629">
        <w:t>11</w:t>
      </w:r>
      <w:r w:rsidR="00C14629">
        <w:fldChar w:fldCharType="end"/>
      </w:r>
    </w:p>
    <w:p w14:paraId="7E7D25CC" w14:textId="26C6EEFA" w:rsidR="00C14629" w:rsidRDefault="00C14629">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_Toc182087973 \h </w:instrText>
      </w:r>
      <w:r>
        <w:fldChar w:fldCharType="separate"/>
      </w:r>
      <w:r>
        <w:t>11</w:t>
      </w:r>
      <w:r>
        <w:fldChar w:fldCharType="end"/>
      </w:r>
    </w:p>
    <w:p w14:paraId="221FFCA5" w14:textId="37068C93" w:rsidR="00C14629" w:rsidRDefault="00C14629">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_Toc182087974 \h </w:instrText>
      </w:r>
      <w:r>
        <w:fldChar w:fldCharType="separate"/>
      </w:r>
      <w:r>
        <w:t>12</w:t>
      </w:r>
      <w:r>
        <w:fldChar w:fldCharType="end"/>
      </w:r>
    </w:p>
    <w:p w14:paraId="402C1165" w14:textId="1F1B428E" w:rsidR="00C14629" w:rsidRDefault="00C14629">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_Toc182087975 \h </w:instrText>
      </w:r>
      <w:r>
        <w:fldChar w:fldCharType="separate"/>
      </w:r>
      <w:r>
        <w:t>12</w:t>
      </w:r>
      <w:r>
        <w:fldChar w:fldCharType="end"/>
      </w:r>
    </w:p>
    <w:p w14:paraId="75A42628" w14:textId="4DEF3FC8" w:rsidR="00C14629" w:rsidRDefault="00C14629">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_Toc182087976 \h </w:instrText>
      </w:r>
      <w:r>
        <w:fldChar w:fldCharType="separate"/>
      </w:r>
      <w:r>
        <w:t>14</w:t>
      </w:r>
      <w:r>
        <w:fldChar w:fldCharType="end"/>
      </w:r>
    </w:p>
    <w:p w14:paraId="3558BDE6" w14:textId="2DD5CCBA" w:rsidR="00C14629" w:rsidRDefault="00C14629">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_Toc182087977 \h </w:instrText>
      </w:r>
      <w:r>
        <w:fldChar w:fldCharType="separate"/>
      </w:r>
      <w:r>
        <w:t>14</w:t>
      </w:r>
      <w:r>
        <w:fldChar w:fldCharType="end"/>
      </w:r>
    </w:p>
    <w:p w14:paraId="2879F3A7" w14:textId="001B7536" w:rsidR="00C14629" w:rsidRDefault="00C14629">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_Toc182087978 \h </w:instrText>
      </w:r>
      <w:r>
        <w:fldChar w:fldCharType="separate"/>
      </w:r>
      <w:r>
        <w:t>15</w:t>
      </w:r>
      <w:r>
        <w:fldChar w:fldCharType="end"/>
      </w:r>
    </w:p>
    <w:p w14:paraId="69851200" w14:textId="65413893" w:rsidR="00C14629" w:rsidRDefault="00C14629">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_Toc182087979 \h </w:instrText>
      </w:r>
      <w:r>
        <w:fldChar w:fldCharType="separate"/>
      </w:r>
      <w:r>
        <w:t>15</w:t>
      </w:r>
      <w:r>
        <w:fldChar w:fldCharType="end"/>
      </w:r>
    </w:p>
    <w:p w14:paraId="31107D04" w14:textId="2AED3B83" w:rsidR="00C14629" w:rsidRDefault="00C14629">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_Toc182087980 \h </w:instrText>
      </w:r>
      <w:r>
        <w:fldChar w:fldCharType="separate"/>
      </w:r>
      <w:r>
        <w:t>17</w:t>
      </w:r>
      <w:r>
        <w:fldChar w:fldCharType="end"/>
      </w:r>
    </w:p>
    <w:p w14:paraId="6098D552" w14:textId="25F2D027" w:rsidR="00C14629" w:rsidRDefault="00C14629">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_Toc182087981 \h </w:instrText>
      </w:r>
      <w:r>
        <w:fldChar w:fldCharType="separate"/>
      </w:r>
      <w:r>
        <w:t>17</w:t>
      </w:r>
      <w:r>
        <w:fldChar w:fldCharType="end"/>
      </w:r>
    </w:p>
    <w:p w14:paraId="623CA6F2" w14:textId="440DEAB6" w:rsidR="00C14629" w:rsidRDefault="00C14629">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_Toc182087982 \h </w:instrText>
      </w:r>
      <w:r>
        <w:fldChar w:fldCharType="separate"/>
      </w:r>
      <w:r>
        <w:t>17</w:t>
      </w:r>
      <w:r>
        <w:fldChar w:fldCharType="end"/>
      </w:r>
    </w:p>
    <w:p w14:paraId="4BDD6AEE" w14:textId="4317C82B" w:rsidR="00C14629" w:rsidRDefault="00C14629">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_Toc182087983 \h </w:instrText>
      </w:r>
      <w:r>
        <w:fldChar w:fldCharType="separate"/>
      </w:r>
      <w:r>
        <w:t>18</w:t>
      </w:r>
      <w:r>
        <w:fldChar w:fldCharType="end"/>
      </w:r>
    </w:p>
    <w:p w14:paraId="085BFE36" w14:textId="70E7BA27" w:rsidR="00C14629" w:rsidRDefault="00C14629">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_Toc182087984 \h </w:instrText>
      </w:r>
      <w:r>
        <w:fldChar w:fldCharType="separate"/>
      </w:r>
      <w:r>
        <w:t>19</w:t>
      </w:r>
      <w:r>
        <w:fldChar w:fldCharType="end"/>
      </w:r>
    </w:p>
    <w:p w14:paraId="4C34179C" w14:textId="3BDA2A09" w:rsidR="00C14629" w:rsidRDefault="00C14629">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_Toc182087985 \h </w:instrText>
      </w:r>
      <w:r>
        <w:fldChar w:fldCharType="separate"/>
      </w:r>
      <w:r>
        <w:t>19</w:t>
      </w:r>
      <w:r>
        <w:fldChar w:fldCharType="end"/>
      </w:r>
    </w:p>
    <w:p w14:paraId="057AAC25" w14:textId="44866AB3" w:rsidR="00C14629" w:rsidRDefault="00C14629">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_Toc182087986 \h </w:instrText>
      </w:r>
      <w:r>
        <w:fldChar w:fldCharType="separate"/>
      </w:r>
      <w:r>
        <w:t>19</w:t>
      </w:r>
      <w:r>
        <w:fldChar w:fldCharType="end"/>
      </w:r>
    </w:p>
    <w:p w14:paraId="4E2AAD34" w14:textId="30638E67" w:rsidR="00C14629" w:rsidRDefault="00C14629">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_Toc182087987 \h </w:instrText>
      </w:r>
      <w:r>
        <w:fldChar w:fldCharType="separate"/>
      </w:r>
      <w:r>
        <w:t>19</w:t>
      </w:r>
      <w:r>
        <w:fldChar w:fldCharType="end"/>
      </w:r>
    </w:p>
    <w:p w14:paraId="564392B5" w14:textId="6A2101A4" w:rsidR="00C14629" w:rsidRDefault="00C14629">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_Toc182087988 \h </w:instrText>
      </w:r>
      <w:r>
        <w:fldChar w:fldCharType="separate"/>
      </w:r>
      <w:r>
        <w:t>19</w:t>
      </w:r>
      <w:r>
        <w:fldChar w:fldCharType="end"/>
      </w:r>
    </w:p>
    <w:p w14:paraId="79601C64" w14:textId="417E9B91" w:rsidR="00C14629" w:rsidRDefault="00C14629">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_Toc182087989 \h </w:instrText>
      </w:r>
      <w:r>
        <w:fldChar w:fldCharType="separate"/>
      </w:r>
      <w:r>
        <w:t>19</w:t>
      </w:r>
      <w:r>
        <w:fldChar w:fldCharType="end"/>
      </w:r>
    </w:p>
    <w:p w14:paraId="772E2515" w14:textId="77959ED4" w:rsidR="00C14629" w:rsidRDefault="00C14629">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_Toc182087990 \h </w:instrText>
      </w:r>
      <w:r>
        <w:fldChar w:fldCharType="separate"/>
      </w:r>
      <w:r>
        <w:t>19</w:t>
      </w:r>
      <w:r>
        <w:fldChar w:fldCharType="end"/>
      </w:r>
    </w:p>
    <w:p w14:paraId="4051811A" w14:textId="6FCBD75A" w:rsidR="00C14629" w:rsidRDefault="00C14629">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_Toc182087991 \h </w:instrText>
      </w:r>
      <w:r>
        <w:fldChar w:fldCharType="separate"/>
      </w:r>
      <w:r>
        <w:t>19</w:t>
      </w:r>
      <w:r>
        <w:fldChar w:fldCharType="end"/>
      </w:r>
    </w:p>
    <w:p w14:paraId="11D2A0A2" w14:textId="63F23AEF" w:rsidR="00C14629" w:rsidRDefault="00C14629">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_Toc182087992 \h </w:instrText>
      </w:r>
      <w:r>
        <w:fldChar w:fldCharType="separate"/>
      </w:r>
      <w:r>
        <w:t>20</w:t>
      </w:r>
      <w:r>
        <w:fldChar w:fldCharType="end"/>
      </w:r>
    </w:p>
    <w:p w14:paraId="586926B0" w14:textId="6A4B41CD" w:rsidR="00C14629" w:rsidRDefault="00C14629">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_Toc182087993 \h </w:instrText>
      </w:r>
      <w:r>
        <w:fldChar w:fldCharType="separate"/>
      </w:r>
      <w:r>
        <w:t>21</w:t>
      </w:r>
      <w:r>
        <w:fldChar w:fldCharType="end"/>
      </w:r>
    </w:p>
    <w:p w14:paraId="54FE24D9" w14:textId="0E11C4EC" w:rsidR="00C14629" w:rsidRDefault="00C14629">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_Toc182087994 \h </w:instrText>
      </w:r>
      <w:r>
        <w:fldChar w:fldCharType="separate"/>
      </w:r>
      <w:r>
        <w:t>21</w:t>
      </w:r>
      <w:r>
        <w:fldChar w:fldCharType="end"/>
      </w:r>
    </w:p>
    <w:p w14:paraId="34D87CCA" w14:textId="088CC239" w:rsidR="00C14629" w:rsidRDefault="00C14629">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_Toc182087995 \h </w:instrText>
      </w:r>
      <w:r>
        <w:fldChar w:fldCharType="separate"/>
      </w:r>
      <w:r>
        <w:t>21</w:t>
      </w:r>
      <w:r>
        <w:fldChar w:fldCharType="end"/>
      </w:r>
    </w:p>
    <w:p w14:paraId="703810B2" w14:textId="19112F6B" w:rsidR="00C14629" w:rsidRDefault="00C14629">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_Toc182087996 \h </w:instrText>
      </w:r>
      <w:r>
        <w:fldChar w:fldCharType="separate"/>
      </w:r>
      <w:r>
        <w:t>22</w:t>
      </w:r>
      <w:r>
        <w:fldChar w:fldCharType="end"/>
      </w:r>
    </w:p>
    <w:p w14:paraId="31E56929" w14:textId="3F002AB0" w:rsidR="00C14629" w:rsidRDefault="00C14629">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_Toc182087997 \h </w:instrText>
      </w:r>
      <w:r>
        <w:fldChar w:fldCharType="separate"/>
      </w:r>
      <w:r>
        <w:t>22</w:t>
      </w:r>
      <w:r>
        <w:fldChar w:fldCharType="end"/>
      </w:r>
    </w:p>
    <w:p w14:paraId="49002455" w14:textId="5441DDC4" w:rsidR="00C14629" w:rsidRDefault="00C14629">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_Toc182087998 \h </w:instrText>
      </w:r>
      <w:r>
        <w:fldChar w:fldCharType="separate"/>
      </w:r>
      <w:r>
        <w:t>22</w:t>
      </w:r>
      <w:r>
        <w:fldChar w:fldCharType="end"/>
      </w:r>
    </w:p>
    <w:p w14:paraId="257EB3F0" w14:textId="4534F2AD" w:rsidR="00C14629" w:rsidRDefault="00C14629">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_Toc182087999 \h </w:instrText>
      </w:r>
      <w:r>
        <w:fldChar w:fldCharType="separate"/>
      </w:r>
      <w:r>
        <w:t>22</w:t>
      </w:r>
      <w:r>
        <w:fldChar w:fldCharType="end"/>
      </w:r>
    </w:p>
    <w:p w14:paraId="08C9B69D" w14:textId="3A2AD0AF" w:rsidR="00C14629" w:rsidRDefault="00C14629">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_Toc182088000 \h </w:instrText>
      </w:r>
      <w:r>
        <w:fldChar w:fldCharType="separate"/>
      </w:r>
      <w:r>
        <w:t>23</w:t>
      </w:r>
      <w:r>
        <w:fldChar w:fldCharType="end"/>
      </w:r>
    </w:p>
    <w:p w14:paraId="3D6F4FE5" w14:textId="536FC82D" w:rsidR="00C14629" w:rsidRDefault="00C14629">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_Toc182088001 \h </w:instrText>
      </w:r>
      <w:r>
        <w:fldChar w:fldCharType="separate"/>
      </w:r>
      <w:r>
        <w:t>23</w:t>
      </w:r>
      <w:r>
        <w:fldChar w:fldCharType="end"/>
      </w:r>
    </w:p>
    <w:p w14:paraId="7258DA22" w14:textId="5CDD64E7" w:rsidR="00C14629" w:rsidRDefault="00C14629">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_Toc182088002 \h </w:instrText>
      </w:r>
      <w:r>
        <w:fldChar w:fldCharType="separate"/>
      </w:r>
      <w:r>
        <w:t>23</w:t>
      </w:r>
      <w:r>
        <w:fldChar w:fldCharType="end"/>
      </w:r>
    </w:p>
    <w:p w14:paraId="55B5314D" w14:textId="2A93754E" w:rsidR="00C14629" w:rsidRDefault="00C14629">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_Toc182088003 \h </w:instrText>
      </w:r>
      <w:r>
        <w:fldChar w:fldCharType="separate"/>
      </w:r>
      <w:r>
        <w:t>24</w:t>
      </w:r>
      <w:r>
        <w:fldChar w:fldCharType="end"/>
      </w:r>
    </w:p>
    <w:p w14:paraId="233146FE" w14:textId="3860CEB1" w:rsidR="00C14629" w:rsidRDefault="00C14629">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_Toc182088004 \h </w:instrText>
      </w:r>
      <w:r>
        <w:fldChar w:fldCharType="separate"/>
      </w:r>
      <w:r>
        <w:t>24</w:t>
      </w:r>
      <w:r>
        <w:fldChar w:fldCharType="end"/>
      </w:r>
    </w:p>
    <w:p w14:paraId="347D46F4" w14:textId="66E0A218" w:rsidR="00C14629" w:rsidRDefault="00C14629">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_Toc182088005 \h </w:instrText>
      </w:r>
      <w:r>
        <w:fldChar w:fldCharType="separate"/>
      </w:r>
      <w:r>
        <w:t>25</w:t>
      </w:r>
      <w:r>
        <w:fldChar w:fldCharType="end"/>
      </w:r>
    </w:p>
    <w:p w14:paraId="4517DFD3" w14:textId="15B6E969" w:rsidR="00C14629" w:rsidRDefault="00C14629">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_Toc182088006 \h </w:instrText>
      </w:r>
      <w:r>
        <w:fldChar w:fldCharType="separate"/>
      </w:r>
      <w:r>
        <w:t>25</w:t>
      </w:r>
      <w:r>
        <w:fldChar w:fldCharType="end"/>
      </w:r>
    </w:p>
    <w:p w14:paraId="3FF26BAF" w14:textId="2CCA7DD6" w:rsidR="00C14629" w:rsidRDefault="00C14629">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_Toc182088007 \h </w:instrText>
      </w:r>
      <w:r>
        <w:fldChar w:fldCharType="separate"/>
      </w:r>
      <w:r>
        <w:t>25</w:t>
      </w:r>
      <w:r>
        <w:fldChar w:fldCharType="end"/>
      </w:r>
    </w:p>
    <w:p w14:paraId="5219DDBB" w14:textId="6EF77381" w:rsidR="00C14629" w:rsidRDefault="00C14629">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_Toc182088008 \h </w:instrText>
      </w:r>
      <w:r>
        <w:fldChar w:fldCharType="separate"/>
      </w:r>
      <w:r>
        <w:t>25</w:t>
      </w:r>
      <w:r>
        <w:fldChar w:fldCharType="end"/>
      </w:r>
    </w:p>
    <w:p w14:paraId="455C41E0" w14:textId="17D03CA1" w:rsidR="00C14629" w:rsidRDefault="00C14629">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_Toc182088009 \h </w:instrText>
      </w:r>
      <w:r>
        <w:fldChar w:fldCharType="separate"/>
      </w:r>
      <w:r>
        <w:t>26</w:t>
      </w:r>
      <w:r>
        <w:fldChar w:fldCharType="end"/>
      </w:r>
    </w:p>
    <w:p w14:paraId="7F57FA46" w14:textId="7E1CFC26" w:rsidR="00C14629" w:rsidRDefault="00C14629">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_Toc182088010 \h </w:instrText>
      </w:r>
      <w:r>
        <w:fldChar w:fldCharType="separate"/>
      </w:r>
      <w:r>
        <w:t>26</w:t>
      </w:r>
      <w:r>
        <w:fldChar w:fldCharType="end"/>
      </w:r>
    </w:p>
    <w:p w14:paraId="6D294FB4" w14:textId="3580C1DB" w:rsidR="00C14629" w:rsidRDefault="00C14629">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_Toc182088011 \h </w:instrText>
      </w:r>
      <w:r>
        <w:fldChar w:fldCharType="separate"/>
      </w:r>
      <w:r>
        <w:t>26</w:t>
      </w:r>
      <w:r>
        <w:fldChar w:fldCharType="end"/>
      </w:r>
    </w:p>
    <w:p w14:paraId="64E3AB64" w14:textId="24A7D84B" w:rsidR="00C14629" w:rsidRDefault="00C14629">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_Toc182088012 \h </w:instrText>
      </w:r>
      <w:r>
        <w:fldChar w:fldCharType="separate"/>
      </w:r>
      <w:r>
        <w:t>26</w:t>
      </w:r>
      <w:r>
        <w:fldChar w:fldCharType="end"/>
      </w:r>
    </w:p>
    <w:p w14:paraId="0D33170A" w14:textId="2A3A98CD" w:rsidR="00C14629" w:rsidRDefault="00C14629">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_Toc182088013 \h </w:instrText>
      </w:r>
      <w:r>
        <w:fldChar w:fldCharType="separate"/>
      </w:r>
      <w:r>
        <w:t>26</w:t>
      </w:r>
      <w:r>
        <w:fldChar w:fldCharType="end"/>
      </w:r>
    </w:p>
    <w:p w14:paraId="7C0789D6" w14:textId="23228CFF" w:rsidR="00C14629" w:rsidRDefault="00C14629">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_Toc182088014 \h </w:instrText>
      </w:r>
      <w:r>
        <w:fldChar w:fldCharType="separate"/>
      </w:r>
      <w:r>
        <w:t>27</w:t>
      </w:r>
      <w:r>
        <w:fldChar w:fldCharType="end"/>
      </w:r>
    </w:p>
    <w:p w14:paraId="483FC137" w14:textId="61D16A3D" w:rsidR="00C14629" w:rsidRDefault="00C14629">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_Toc182088015 \h </w:instrText>
      </w:r>
      <w:r>
        <w:fldChar w:fldCharType="separate"/>
      </w:r>
      <w:r>
        <w:t>27</w:t>
      </w:r>
      <w:r>
        <w:fldChar w:fldCharType="end"/>
      </w:r>
    </w:p>
    <w:p w14:paraId="50E4392A" w14:textId="7710253E" w:rsidR="00C14629" w:rsidRDefault="00C14629">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_Toc182088016 \h </w:instrText>
      </w:r>
      <w:r>
        <w:fldChar w:fldCharType="separate"/>
      </w:r>
      <w:r>
        <w:t>27</w:t>
      </w:r>
      <w:r>
        <w:fldChar w:fldCharType="end"/>
      </w:r>
    </w:p>
    <w:p w14:paraId="5E71E675" w14:textId="25172886" w:rsidR="00C14629" w:rsidRDefault="00C14629">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_Toc182088017 \h </w:instrText>
      </w:r>
      <w:r>
        <w:fldChar w:fldCharType="separate"/>
      </w:r>
      <w:r>
        <w:t>27</w:t>
      </w:r>
      <w:r>
        <w:fldChar w:fldCharType="end"/>
      </w:r>
    </w:p>
    <w:p w14:paraId="52A30D6A" w14:textId="4C585F01" w:rsidR="00C14629" w:rsidRDefault="00C14629">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_Toc182088018 \h </w:instrText>
      </w:r>
      <w:r>
        <w:fldChar w:fldCharType="separate"/>
      </w:r>
      <w:r>
        <w:t>27</w:t>
      </w:r>
      <w:r>
        <w:fldChar w:fldCharType="end"/>
      </w:r>
    </w:p>
    <w:p w14:paraId="54467F76" w14:textId="27C2D555" w:rsidR="00C14629" w:rsidRDefault="00C14629">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_Toc182088019 \h </w:instrText>
      </w:r>
      <w:r>
        <w:fldChar w:fldCharType="separate"/>
      </w:r>
      <w:r>
        <w:t>27</w:t>
      </w:r>
      <w:r>
        <w:fldChar w:fldCharType="end"/>
      </w:r>
    </w:p>
    <w:p w14:paraId="2F94B78C" w14:textId="23697BBC" w:rsidR="00C14629" w:rsidRDefault="00C14629">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_Toc182088020 \h </w:instrText>
      </w:r>
      <w:r>
        <w:fldChar w:fldCharType="separate"/>
      </w:r>
      <w:r>
        <w:t>27</w:t>
      </w:r>
      <w:r>
        <w:fldChar w:fldCharType="end"/>
      </w:r>
    </w:p>
    <w:p w14:paraId="77523BFD" w14:textId="54239452" w:rsidR="00C14629" w:rsidRDefault="00C14629">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_Toc182088021 \h </w:instrText>
      </w:r>
      <w:r>
        <w:fldChar w:fldCharType="separate"/>
      </w:r>
      <w:r>
        <w:t>28</w:t>
      </w:r>
      <w:r>
        <w:fldChar w:fldCharType="end"/>
      </w:r>
    </w:p>
    <w:p w14:paraId="28D459B7" w14:textId="0351EA51" w:rsidR="00C14629" w:rsidRDefault="00C14629">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_Toc182088022 \h </w:instrText>
      </w:r>
      <w:r>
        <w:fldChar w:fldCharType="separate"/>
      </w:r>
      <w:r>
        <w:t>28</w:t>
      </w:r>
      <w:r>
        <w:fldChar w:fldCharType="end"/>
      </w:r>
    </w:p>
    <w:p w14:paraId="75827E3F" w14:textId="6AC21F33" w:rsidR="00C14629" w:rsidRDefault="00C14629">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_Toc182088023 \h </w:instrText>
      </w:r>
      <w:r>
        <w:fldChar w:fldCharType="separate"/>
      </w:r>
      <w:r>
        <w:t>28</w:t>
      </w:r>
      <w:r>
        <w:fldChar w:fldCharType="end"/>
      </w:r>
    </w:p>
    <w:p w14:paraId="2A321CA4" w14:textId="440E4216" w:rsidR="00C14629" w:rsidRDefault="00C14629">
      <w:pPr>
        <w:pStyle w:val="TOC3"/>
        <w:rPr>
          <w:rFonts w:asciiTheme="minorHAnsi" w:eastAsiaTheme="minorEastAsia" w:hAnsiTheme="minorHAnsi" w:cstheme="minorBidi"/>
          <w:kern w:val="2"/>
          <w:sz w:val="24"/>
          <w:szCs w:val="24"/>
          <w:lang w:eastAsia="en-GB"/>
          <w14:ligatures w14:val="standardContextual"/>
        </w:rPr>
      </w:pPr>
      <w:r>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_Toc182088024 \h </w:instrText>
      </w:r>
      <w:r>
        <w:fldChar w:fldCharType="separate"/>
      </w:r>
      <w:r>
        <w:t>28</w:t>
      </w:r>
      <w:r>
        <w:fldChar w:fldCharType="end"/>
      </w:r>
    </w:p>
    <w:p w14:paraId="5F818CD4" w14:textId="6DBDFD03" w:rsidR="00C14629" w:rsidRDefault="00C14629">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_Toc182088025 \h </w:instrText>
      </w:r>
      <w:r>
        <w:fldChar w:fldCharType="separate"/>
      </w:r>
      <w:r>
        <w:t>28</w:t>
      </w:r>
      <w:r>
        <w:fldChar w:fldCharType="end"/>
      </w:r>
    </w:p>
    <w:p w14:paraId="08048546" w14:textId="38C4C1FA" w:rsidR="00C14629" w:rsidRDefault="00C14629">
      <w:pPr>
        <w:pStyle w:val="TOC3"/>
        <w:rPr>
          <w:rFonts w:asciiTheme="minorHAnsi" w:eastAsiaTheme="minorEastAsia" w:hAnsiTheme="minorHAnsi" w:cstheme="minorBidi"/>
          <w:kern w:val="2"/>
          <w:sz w:val="24"/>
          <w:szCs w:val="24"/>
          <w:lang w:eastAsia="en-GB"/>
          <w14:ligatures w14:val="standardContextual"/>
        </w:rPr>
      </w:pPr>
      <w:r>
        <w:lastRenderedPageBreak/>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_Toc182088026 \h </w:instrText>
      </w:r>
      <w:r>
        <w:fldChar w:fldCharType="separate"/>
      </w:r>
      <w:r>
        <w:t>29</w:t>
      </w:r>
      <w:r>
        <w:fldChar w:fldCharType="end"/>
      </w:r>
    </w:p>
    <w:p w14:paraId="30798341" w14:textId="5FC143F9" w:rsidR="00C14629" w:rsidRDefault="00C14629">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_Toc182088027 \h </w:instrText>
      </w:r>
      <w:r>
        <w:fldChar w:fldCharType="separate"/>
      </w:r>
      <w:r>
        <w:t>29</w:t>
      </w:r>
      <w:r>
        <w:fldChar w:fldCharType="end"/>
      </w:r>
    </w:p>
    <w:p w14:paraId="40AD30A0" w14:textId="61694A8B" w:rsidR="00C14629" w:rsidRDefault="00C14629">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_Toc182088028 \h </w:instrText>
      </w:r>
      <w:r>
        <w:fldChar w:fldCharType="separate"/>
      </w:r>
      <w:r>
        <w:t>29</w:t>
      </w:r>
      <w:r>
        <w:fldChar w:fldCharType="end"/>
      </w:r>
    </w:p>
    <w:p w14:paraId="4F2F4610" w14:textId="2AA07A48" w:rsidR="00C14629" w:rsidRDefault="00C14629">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_Toc182088029 \h </w:instrText>
      </w:r>
      <w:r>
        <w:fldChar w:fldCharType="separate"/>
      </w:r>
      <w:r>
        <w:t>30</w:t>
      </w:r>
      <w:r>
        <w:fldChar w:fldCharType="end"/>
      </w:r>
    </w:p>
    <w:p w14:paraId="639FA8C8" w14:textId="16EDD369" w:rsidR="00C14629" w:rsidRDefault="00C14629">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_Toc182088030 \h </w:instrText>
      </w:r>
      <w:r>
        <w:fldChar w:fldCharType="separate"/>
      </w:r>
      <w:r>
        <w:t>30</w:t>
      </w:r>
      <w:r>
        <w:fldChar w:fldCharType="end"/>
      </w:r>
    </w:p>
    <w:p w14:paraId="7F1AD9BE" w14:textId="34564550" w:rsidR="00C14629" w:rsidRDefault="00C14629">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_Toc182088031 \h </w:instrText>
      </w:r>
      <w:r>
        <w:fldChar w:fldCharType="separate"/>
      </w:r>
      <w:r>
        <w:t>30</w:t>
      </w:r>
      <w:r>
        <w:fldChar w:fldCharType="end"/>
      </w:r>
    </w:p>
    <w:p w14:paraId="44204D1A" w14:textId="7FBE243B" w:rsidR="00C14629" w:rsidRDefault="00C14629">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_Toc182088032 \h </w:instrText>
      </w:r>
      <w:r>
        <w:fldChar w:fldCharType="separate"/>
      </w:r>
      <w:r>
        <w:t>30</w:t>
      </w:r>
      <w:r>
        <w:fldChar w:fldCharType="end"/>
      </w:r>
    </w:p>
    <w:p w14:paraId="263ABAAF" w14:textId="734BA93C" w:rsidR="00C14629" w:rsidRDefault="00C14629">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_Toc182088033 \h </w:instrText>
      </w:r>
      <w:r>
        <w:fldChar w:fldCharType="separate"/>
      </w:r>
      <w:r>
        <w:t>32</w:t>
      </w:r>
      <w:r>
        <w:fldChar w:fldCharType="end"/>
      </w:r>
    </w:p>
    <w:p w14:paraId="3618960E" w14:textId="087A66A5" w:rsidR="00C14629" w:rsidRDefault="00C14629">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_Toc182088034 \h </w:instrText>
      </w:r>
      <w:r>
        <w:fldChar w:fldCharType="separate"/>
      </w:r>
      <w:r>
        <w:t>32</w:t>
      </w:r>
      <w:r>
        <w:fldChar w:fldCharType="end"/>
      </w:r>
    </w:p>
    <w:p w14:paraId="68415FB0" w14:textId="38502864" w:rsidR="00C14629" w:rsidRDefault="00C14629">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_Toc182088035 \h </w:instrText>
      </w:r>
      <w:r>
        <w:fldChar w:fldCharType="separate"/>
      </w:r>
      <w:r>
        <w:t>32</w:t>
      </w:r>
      <w:r>
        <w:fldChar w:fldCharType="end"/>
      </w:r>
    </w:p>
    <w:p w14:paraId="2F00E384" w14:textId="7043E227" w:rsidR="00C14629" w:rsidRDefault="00C14629">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_Toc182088036 \h </w:instrText>
      </w:r>
      <w:r>
        <w:fldChar w:fldCharType="separate"/>
      </w:r>
      <w:r>
        <w:t>32</w:t>
      </w:r>
      <w:r>
        <w:fldChar w:fldCharType="end"/>
      </w:r>
    </w:p>
    <w:p w14:paraId="50250D1A" w14:textId="6C95E753" w:rsidR="00C14629" w:rsidRDefault="00C14629">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_Toc182088037 \h </w:instrText>
      </w:r>
      <w:r>
        <w:fldChar w:fldCharType="separate"/>
      </w:r>
      <w:r>
        <w:t>32</w:t>
      </w:r>
      <w:r>
        <w:fldChar w:fldCharType="end"/>
      </w:r>
    </w:p>
    <w:p w14:paraId="38748998" w14:textId="2FE3E81C" w:rsidR="00C14629" w:rsidRDefault="00C14629">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_Toc182088038 \h </w:instrText>
      </w:r>
      <w:r>
        <w:fldChar w:fldCharType="separate"/>
      </w:r>
      <w:r>
        <w:t>33</w:t>
      </w:r>
      <w:r>
        <w:fldChar w:fldCharType="end"/>
      </w:r>
    </w:p>
    <w:p w14:paraId="69CF5C51" w14:textId="77A0333B" w:rsidR="00C14629" w:rsidRDefault="00C14629">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_Toc182088039 \h </w:instrText>
      </w:r>
      <w:r>
        <w:fldChar w:fldCharType="separate"/>
      </w:r>
      <w:r>
        <w:t>33</w:t>
      </w:r>
      <w:r>
        <w:fldChar w:fldCharType="end"/>
      </w:r>
    </w:p>
    <w:p w14:paraId="53156FEF" w14:textId="479BF38E" w:rsidR="00C14629" w:rsidRDefault="00C14629">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_Toc182088040 \h </w:instrText>
      </w:r>
      <w:r>
        <w:fldChar w:fldCharType="separate"/>
      </w:r>
      <w:r>
        <w:t>33</w:t>
      </w:r>
      <w:r>
        <w:fldChar w:fldCharType="end"/>
      </w:r>
    </w:p>
    <w:p w14:paraId="7873FBDD" w14:textId="7239AFA5" w:rsidR="00C14629" w:rsidRDefault="00C14629">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_Toc182088041 \h </w:instrText>
      </w:r>
      <w:r>
        <w:fldChar w:fldCharType="separate"/>
      </w:r>
      <w:r>
        <w:t>33</w:t>
      </w:r>
      <w:r>
        <w:fldChar w:fldCharType="end"/>
      </w:r>
    </w:p>
    <w:p w14:paraId="14923789" w14:textId="6F65E7CF" w:rsidR="00C14629" w:rsidRDefault="00C14629">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_Toc182088042 \h </w:instrText>
      </w:r>
      <w:r>
        <w:fldChar w:fldCharType="separate"/>
      </w:r>
      <w:r>
        <w:t>35</w:t>
      </w:r>
      <w:r>
        <w:fldChar w:fldCharType="end"/>
      </w:r>
    </w:p>
    <w:p w14:paraId="48694C20" w14:textId="243C3B03" w:rsidR="00C14629" w:rsidRDefault="00C14629">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_Toc182088043 \h </w:instrText>
      </w:r>
      <w:r>
        <w:fldChar w:fldCharType="separate"/>
      </w:r>
      <w:r>
        <w:t>36</w:t>
      </w:r>
      <w:r>
        <w:fldChar w:fldCharType="end"/>
      </w:r>
    </w:p>
    <w:p w14:paraId="0A9A3ACD" w14:textId="434E57BD" w:rsidR="00C14629" w:rsidRDefault="00C14629">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_Toc182088044 \h </w:instrText>
      </w:r>
      <w:r>
        <w:fldChar w:fldCharType="separate"/>
      </w:r>
      <w:r>
        <w:t>36</w:t>
      </w:r>
      <w:r>
        <w:fldChar w:fldCharType="end"/>
      </w:r>
    </w:p>
    <w:p w14:paraId="59CE6F69" w14:textId="6C2FFE53" w:rsidR="00C14629" w:rsidRDefault="00C14629">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_Toc182088045 \h </w:instrText>
      </w:r>
      <w:r>
        <w:fldChar w:fldCharType="separate"/>
      </w:r>
      <w:r>
        <w:t>37</w:t>
      </w:r>
      <w:r>
        <w:fldChar w:fldCharType="end"/>
      </w:r>
    </w:p>
    <w:p w14:paraId="5F94FE09" w14:textId="614931E9" w:rsidR="00C14629" w:rsidRDefault="00C14629">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_Toc182088046 \h </w:instrText>
      </w:r>
      <w:r>
        <w:fldChar w:fldCharType="separate"/>
      </w:r>
      <w:r>
        <w:t>37</w:t>
      </w:r>
      <w:r>
        <w:fldChar w:fldCharType="end"/>
      </w:r>
    </w:p>
    <w:p w14:paraId="71E298E0" w14:textId="22F249D1" w:rsidR="00C14629" w:rsidRDefault="00C14629">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_Toc182088047 \h </w:instrText>
      </w:r>
      <w:r>
        <w:fldChar w:fldCharType="separate"/>
      </w:r>
      <w:r>
        <w:t>38</w:t>
      </w:r>
      <w:r>
        <w:fldChar w:fldCharType="end"/>
      </w:r>
    </w:p>
    <w:p w14:paraId="1D0FC203" w14:textId="66ABD683" w:rsidR="00C14629" w:rsidRDefault="00C14629">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_Toc182088048 \h </w:instrText>
      </w:r>
      <w:r>
        <w:fldChar w:fldCharType="separate"/>
      </w:r>
      <w:r>
        <w:t>38</w:t>
      </w:r>
      <w:r>
        <w:fldChar w:fldCharType="end"/>
      </w:r>
    </w:p>
    <w:p w14:paraId="0092B1A7" w14:textId="73207EEF" w:rsidR="00C14629" w:rsidRDefault="00C14629">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_Toc182088049 \h </w:instrText>
      </w:r>
      <w:r>
        <w:fldChar w:fldCharType="separate"/>
      </w:r>
      <w:r>
        <w:t>39</w:t>
      </w:r>
      <w:r>
        <w:fldChar w:fldCharType="end"/>
      </w:r>
    </w:p>
    <w:p w14:paraId="16B60EDD" w14:textId="2CB62B71" w:rsidR="00C14629" w:rsidRDefault="00C14629">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_Toc182088050 \h </w:instrText>
      </w:r>
      <w:r>
        <w:fldChar w:fldCharType="separate"/>
      </w:r>
      <w:r>
        <w:t>39</w:t>
      </w:r>
      <w:r>
        <w:fldChar w:fldCharType="end"/>
      </w:r>
    </w:p>
    <w:p w14:paraId="6164FACB" w14:textId="2A067E99" w:rsidR="00C14629" w:rsidRDefault="00C14629">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_Toc182088051 \h </w:instrText>
      </w:r>
      <w:r>
        <w:fldChar w:fldCharType="separate"/>
      </w:r>
      <w:r>
        <w:t>39</w:t>
      </w:r>
      <w:r>
        <w:fldChar w:fldCharType="end"/>
      </w:r>
    </w:p>
    <w:p w14:paraId="79F62029" w14:textId="7A50C836" w:rsidR="00C14629" w:rsidRDefault="00C14629">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_Toc182088052 \h </w:instrText>
      </w:r>
      <w:r>
        <w:fldChar w:fldCharType="separate"/>
      </w:r>
      <w:r>
        <w:t>39</w:t>
      </w:r>
      <w:r>
        <w:fldChar w:fldCharType="end"/>
      </w:r>
    </w:p>
    <w:p w14:paraId="723CC851" w14:textId="0ECC0952" w:rsidR="00C14629" w:rsidRDefault="00C14629">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_Toc182088053 \h </w:instrText>
      </w:r>
      <w:r>
        <w:fldChar w:fldCharType="separate"/>
      </w:r>
      <w:r>
        <w:t>40</w:t>
      </w:r>
      <w:r>
        <w:fldChar w:fldCharType="end"/>
      </w:r>
    </w:p>
    <w:p w14:paraId="20DDBC58" w14:textId="34799073" w:rsidR="00C14629" w:rsidRDefault="00C14629">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_Toc182088054 \h </w:instrText>
      </w:r>
      <w:r>
        <w:fldChar w:fldCharType="separate"/>
      </w:r>
      <w:r>
        <w:t>40</w:t>
      </w:r>
      <w:r>
        <w:fldChar w:fldCharType="end"/>
      </w:r>
    </w:p>
    <w:p w14:paraId="758F4B9D" w14:textId="40D28FCE" w:rsidR="00C14629" w:rsidRDefault="00C14629">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_Toc182088055 \h </w:instrText>
      </w:r>
      <w:r>
        <w:fldChar w:fldCharType="separate"/>
      </w:r>
      <w:r>
        <w:t>41</w:t>
      </w:r>
      <w:r>
        <w:fldChar w:fldCharType="end"/>
      </w:r>
    </w:p>
    <w:p w14:paraId="1554C976" w14:textId="435AF71D" w:rsidR="00C14629" w:rsidRDefault="00C14629">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_Toc182088056 \h </w:instrText>
      </w:r>
      <w:r>
        <w:fldChar w:fldCharType="separate"/>
      </w:r>
      <w:r>
        <w:t>42</w:t>
      </w:r>
      <w:r>
        <w:fldChar w:fldCharType="end"/>
      </w:r>
    </w:p>
    <w:p w14:paraId="70C17E6B" w14:textId="0FB8FC71" w:rsidR="00C14629" w:rsidRDefault="00C14629">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_Toc182088057 \h </w:instrText>
      </w:r>
      <w:r>
        <w:fldChar w:fldCharType="separate"/>
      </w:r>
      <w:r>
        <w:t>42</w:t>
      </w:r>
      <w:r>
        <w:fldChar w:fldCharType="end"/>
      </w:r>
    </w:p>
    <w:p w14:paraId="4A1BC4CF" w14:textId="7E5DAC20" w:rsidR="00C14629" w:rsidRDefault="00C14629">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_Toc182088058 \h </w:instrText>
      </w:r>
      <w:r>
        <w:fldChar w:fldCharType="separate"/>
      </w:r>
      <w:r>
        <w:t>43</w:t>
      </w:r>
      <w:r>
        <w:fldChar w:fldCharType="end"/>
      </w:r>
    </w:p>
    <w:p w14:paraId="265A0F72" w14:textId="0106667C" w:rsidR="00C14629" w:rsidRDefault="00C14629">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_Toc182088059 \h </w:instrText>
      </w:r>
      <w:r>
        <w:fldChar w:fldCharType="separate"/>
      </w:r>
      <w:r>
        <w:t>43</w:t>
      </w:r>
      <w:r>
        <w:fldChar w:fldCharType="end"/>
      </w:r>
    </w:p>
    <w:p w14:paraId="680F3E83" w14:textId="4FB8E9FF" w:rsidR="00C14629" w:rsidRDefault="00C14629">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_Toc182088060 \h </w:instrText>
      </w:r>
      <w:r>
        <w:fldChar w:fldCharType="separate"/>
      </w:r>
      <w:r>
        <w:t>44</w:t>
      </w:r>
      <w:r>
        <w:fldChar w:fldCharType="end"/>
      </w:r>
    </w:p>
    <w:p w14:paraId="2BDE06FA" w14:textId="3A164207" w:rsidR="00C14629" w:rsidRDefault="00C14629">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_Toc182088061 \h </w:instrText>
      </w:r>
      <w:r>
        <w:fldChar w:fldCharType="separate"/>
      </w:r>
      <w:r>
        <w:t>44</w:t>
      </w:r>
      <w:r>
        <w:fldChar w:fldCharType="end"/>
      </w:r>
    </w:p>
    <w:p w14:paraId="7FBE610F" w14:textId="3D25EE93" w:rsidR="00C14629" w:rsidRDefault="00C14629">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_Toc182088062 \h </w:instrText>
      </w:r>
      <w:r>
        <w:fldChar w:fldCharType="separate"/>
      </w:r>
      <w:r>
        <w:t>44</w:t>
      </w:r>
      <w:r>
        <w:fldChar w:fldCharType="end"/>
      </w:r>
    </w:p>
    <w:p w14:paraId="459E7E26" w14:textId="74702FD2" w:rsidR="00C14629" w:rsidRDefault="00C14629">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_Toc182088063 \h </w:instrText>
      </w:r>
      <w:r>
        <w:fldChar w:fldCharType="separate"/>
      </w:r>
      <w:r>
        <w:t>44</w:t>
      </w:r>
      <w:r>
        <w:fldChar w:fldCharType="end"/>
      </w:r>
    </w:p>
    <w:p w14:paraId="6C5A61D3" w14:textId="76F744C6" w:rsidR="00C14629" w:rsidRDefault="00C14629">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_Toc182088064 \h </w:instrText>
      </w:r>
      <w:r>
        <w:fldChar w:fldCharType="separate"/>
      </w:r>
      <w:r>
        <w:t>44</w:t>
      </w:r>
      <w:r>
        <w:fldChar w:fldCharType="end"/>
      </w:r>
    </w:p>
    <w:p w14:paraId="6267DCAD" w14:textId="704C4998" w:rsidR="00C14629" w:rsidRDefault="00C14629">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_Toc182088065 \h </w:instrText>
      </w:r>
      <w:r>
        <w:fldChar w:fldCharType="separate"/>
      </w:r>
      <w:r>
        <w:t>45</w:t>
      </w:r>
      <w:r>
        <w:fldChar w:fldCharType="end"/>
      </w:r>
    </w:p>
    <w:p w14:paraId="4589D0F5" w14:textId="1E4E9D7C" w:rsidR="00C14629" w:rsidRDefault="00C14629">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_Toc182088066 \h </w:instrText>
      </w:r>
      <w:r>
        <w:fldChar w:fldCharType="separate"/>
      </w:r>
      <w:r>
        <w:t>45</w:t>
      </w:r>
      <w:r>
        <w:fldChar w:fldCharType="end"/>
      </w:r>
    </w:p>
    <w:p w14:paraId="5322275C" w14:textId="458D1DAD" w:rsidR="00C14629" w:rsidRDefault="00C14629">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_Toc182088067 \h </w:instrText>
      </w:r>
      <w:r>
        <w:fldChar w:fldCharType="separate"/>
      </w:r>
      <w:r>
        <w:t>45</w:t>
      </w:r>
      <w:r>
        <w:fldChar w:fldCharType="end"/>
      </w:r>
    </w:p>
    <w:p w14:paraId="604CE4E3" w14:textId="491EDBFD" w:rsidR="00C14629" w:rsidRDefault="00C14629">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_Toc182088068 \h </w:instrText>
      </w:r>
      <w:r>
        <w:fldChar w:fldCharType="separate"/>
      </w:r>
      <w:r>
        <w:t>47</w:t>
      </w:r>
      <w:r>
        <w:fldChar w:fldCharType="end"/>
      </w:r>
    </w:p>
    <w:p w14:paraId="00F5CAF6" w14:textId="4BDB6630" w:rsidR="00C14629" w:rsidRDefault="00C14629">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_Toc182088069 \h </w:instrText>
      </w:r>
      <w:r>
        <w:fldChar w:fldCharType="separate"/>
      </w:r>
      <w:r>
        <w:t>47</w:t>
      </w:r>
      <w:r>
        <w:fldChar w:fldCharType="end"/>
      </w:r>
    </w:p>
    <w:p w14:paraId="7077E175" w14:textId="57B95664" w:rsidR="00C14629" w:rsidRDefault="00C14629">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_Toc182088070 \h </w:instrText>
      </w:r>
      <w:r>
        <w:fldChar w:fldCharType="separate"/>
      </w:r>
      <w:r>
        <w:t>48</w:t>
      </w:r>
      <w:r>
        <w:fldChar w:fldCharType="end"/>
      </w:r>
    </w:p>
    <w:p w14:paraId="42113825" w14:textId="53A7D96D" w:rsidR="00C14629" w:rsidRDefault="00C14629">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_Toc182088071 \h </w:instrText>
      </w:r>
      <w:r>
        <w:fldChar w:fldCharType="separate"/>
      </w:r>
      <w:r>
        <w:t>48</w:t>
      </w:r>
      <w:r>
        <w:fldChar w:fldCharType="end"/>
      </w:r>
    </w:p>
    <w:p w14:paraId="29A3C560" w14:textId="1DF20C91" w:rsidR="00C14629" w:rsidRDefault="00C14629">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_Toc182088072 \h </w:instrText>
      </w:r>
      <w:r>
        <w:fldChar w:fldCharType="separate"/>
      </w:r>
      <w:r>
        <w:t>48</w:t>
      </w:r>
      <w:r>
        <w:fldChar w:fldCharType="end"/>
      </w:r>
    </w:p>
    <w:p w14:paraId="0AD7B6DD" w14:textId="09C89638" w:rsidR="00C14629" w:rsidRDefault="00C14629">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_Toc182088073 \h </w:instrText>
      </w:r>
      <w:r>
        <w:fldChar w:fldCharType="separate"/>
      </w:r>
      <w:r>
        <w:t>49</w:t>
      </w:r>
      <w:r>
        <w:fldChar w:fldCharType="end"/>
      </w:r>
    </w:p>
    <w:p w14:paraId="108EFE9A" w14:textId="66CD9837" w:rsidR="00C14629" w:rsidRDefault="00C14629">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_Toc182088074 \h </w:instrText>
      </w:r>
      <w:r>
        <w:fldChar w:fldCharType="separate"/>
      </w:r>
      <w:r>
        <w:t>50</w:t>
      </w:r>
      <w:r>
        <w:fldChar w:fldCharType="end"/>
      </w:r>
    </w:p>
    <w:p w14:paraId="58CA03E7" w14:textId="75795B25" w:rsidR="00C14629" w:rsidRDefault="00C14629">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_Toc182088075 \h </w:instrText>
      </w:r>
      <w:r>
        <w:fldChar w:fldCharType="separate"/>
      </w:r>
      <w:r>
        <w:t>51</w:t>
      </w:r>
      <w:r>
        <w:fldChar w:fldCharType="end"/>
      </w:r>
    </w:p>
    <w:p w14:paraId="5904AA54" w14:textId="5EDA61C4" w:rsidR="00C14629" w:rsidRDefault="00C14629">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_Toc182088076 \h </w:instrText>
      </w:r>
      <w:r>
        <w:fldChar w:fldCharType="separate"/>
      </w:r>
      <w:r>
        <w:t>51</w:t>
      </w:r>
      <w:r>
        <w:fldChar w:fldCharType="end"/>
      </w:r>
    </w:p>
    <w:p w14:paraId="23074A8F" w14:textId="7710355B" w:rsidR="00C14629" w:rsidRDefault="00C14629">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_Toc182088077 \h </w:instrText>
      </w:r>
      <w:r>
        <w:fldChar w:fldCharType="separate"/>
      </w:r>
      <w:r>
        <w:t>51</w:t>
      </w:r>
      <w:r>
        <w:fldChar w:fldCharType="end"/>
      </w:r>
    </w:p>
    <w:p w14:paraId="69C414F5" w14:textId="7EA0BC42" w:rsidR="00C14629" w:rsidRDefault="00C14629">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_Toc182088078 \h </w:instrText>
      </w:r>
      <w:r>
        <w:fldChar w:fldCharType="separate"/>
      </w:r>
      <w:r>
        <w:t>51</w:t>
      </w:r>
      <w:r>
        <w:fldChar w:fldCharType="end"/>
      </w:r>
    </w:p>
    <w:p w14:paraId="2264E002" w14:textId="3774EA27" w:rsidR="00C14629" w:rsidRDefault="00C14629">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_Toc182088079 \h </w:instrText>
      </w:r>
      <w:r>
        <w:fldChar w:fldCharType="separate"/>
      </w:r>
      <w:r>
        <w:t>52</w:t>
      </w:r>
      <w:r>
        <w:fldChar w:fldCharType="end"/>
      </w:r>
    </w:p>
    <w:p w14:paraId="12F280E0" w14:textId="08653F57" w:rsidR="00C14629" w:rsidRDefault="00C14629">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_Toc182088080 \h </w:instrText>
      </w:r>
      <w:r>
        <w:fldChar w:fldCharType="separate"/>
      </w:r>
      <w:r>
        <w:t>53</w:t>
      </w:r>
      <w:r>
        <w:fldChar w:fldCharType="end"/>
      </w:r>
    </w:p>
    <w:p w14:paraId="7C46C42C" w14:textId="04420FC7" w:rsidR="00C14629" w:rsidRDefault="00C14629">
      <w:pPr>
        <w:pStyle w:val="TOC4"/>
        <w:rPr>
          <w:rFonts w:asciiTheme="minorHAnsi" w:eastAsiaTheme="minorEastAsia" w:hAnsiTheme="minorHAnsi" w:cstheme="minorBidi"/>
          <w:kern w:val="2"/>
          <w:sz w:val="24"/>
          <w:szCs w:val="24"/>
          <w:lang w:eastAsia="en-GB"/>
          <w14:ligatures w14:val="standardContextual"/>
        </w:rPr>
      </w:pPr>
      <w:r>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_Toc182088081 \h </w:instrText>
      </w:r>
      <w:r>
        <w:fldChar w:fldCharType="separate"/>
      </w:r>
      <w:r>
        <w:t>53</w:t>
      </w:r>
      <w:r>
        <w:fldChar w:fldCharType="end"/>
      </w:r>
    </w:p>
    <w:p w14:paraId="41E0D208" w14:textId="184D029E" w:rsidR="00C14629" w:rsidRDefault="00C14629">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_Toc182088082 \h </w:instrText>
      </w:r>
      <w:r>
        <w:fldChar w:fldCharType="separate"/>
      </w:r>
      <w:r>
        <w:t>53</w:t>
      </w:r>
      <w:r>
        <w:fldChar w:fldCharType="end"/>
      </w:r>
    </w:p>
    <w:p w14:paraId="68E65518" w14:textId="54E61377" w:rsidR="00C14629" w:rsidRDefault="00C14629">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_Toc182088083 \h </w:instrText>
      </w:r>
      <w:r>
        <w:fldChar w:fldCharType="separate"/>
      </w:r>
      <w:r>
        <w:t>53</w:t>
      </w:r>
      <w:r>
        <w:fldChar w:fldCharType="end"/>
      </w:r>
    </w:p>
    <w:p w14:paraId="675B71E7" w14:textId="58CA757A" w:rsidR="00C14629" w:rsidRDefault="00C14629">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_Toc182088084 \h </w:instrText>
      </w:r>
      <w:r>
        <w:fldChar w:fldCharType="separate"/>
      </w:r>
      <w:r>
        <w:t>53</w:t>
      </w:r>
      <w:r>
        <w:fldChar w:fldCharType="end"/>
      </w:r>
    </w:p>
    <w:p w14:paraId="3A2D923F" w14:textId="2010C45C" w:rsidR="00C14629" w:rsidRDefault="00C14629">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_Toc182088085 \h </w:instrText>
      </w:r>
      <w:r>
        <w:fldChar w:fldCharType="separate"/>
      </w:r>
      <w:r>
        <w:t>53</w:t>
      </w:r>
      <w:r>
        <w:fldChar w:fldCharType="end"/>
      </w:r>
    </w:p>
    <w:p w14:paraId="015040E0" w14:textId="6103E6EA" w:rsidR="00C14629" w:rsidRDefault="00C14629">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_Toc182088086 \h </w:instrText>
      </w:r>
      <w:r>
        <w:fldChar w:fldCharType="separate"/>
      </w:r>
      <w:r>
        <w:t>54</w:t>
      </w:r>
      <w:r>
        <w:fldChar w:fldCharType="end"/>
      </w:r>
    </w:p>
    <w:p w14:paraId="7ED57783" w14:textId="592DAC78" w:rsidR="00C14629" w:rsidRDefault="00C14629">
      <w:pPr>
        <w:pStyle w:val="TOC4"/>
        <w:rPr>
          <w:rFonts w:asciiTheme="minorHAnsi" w:eastAsiaTheme="minorEastAsia" w:hAnsiTheme="minorHAnsi" w:cstheme="minorBidi"/>
          <w:kern w:val="2"/>
          <w:sz w:val="24"/>
          <w:szCs w:val="24"/>
          <w:lang w:eastAsia="en-GB"/>
          <w14:ligatures w14:val="standardContextual"/>
        </w:rPr>
      </w:pPr>
      <w:r>
        <w:lastRenderedPageBreak/>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_Toc182088087 \h </w:instrText>
      </w:r>
      <w:r>
        <w:fldChar w:fldCharType="separate"/>
      </w:r>
      <w:r>
        <w:t>54</w:t>
      </w:r>
      <w:r>
        <w:fldChar w:fldCharType="end"/>
      </w:r>
    </w:p>
    <w:p w14:paraId="5E56C7E3" w14:textId="6605F382" w:rsidR="00C14629" w:rsidRDefault="00C14629">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_Toc182088088 \h </w:instrText>
      </w:r>
      <w:r>
        <w:fldChar w:fldCharType="separate"/>
      </w:r>
      <w:r>
        <w:t>55</w:t>
      </w:r>
      <w:r>
        <w:fldChar w:fldCharType="end"/>
      </w:r>
    </w:p>
    <w:p w14:paraId="423F390A" w14:textId="0C7CDF9E" w:rsidR="00C14629" w:rsidRDefault="00C14629">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_Toc182088089 \h </w:instrText>
      </w:r>
      <w:r>
        <w:fldChar w:fldCharType="separate"/>
      </w:r>
      <w:r>
        <w:t>55</w:t>
      </w:r>
      <w:r>
        <w:fldChar w:fldCharType="end"/>
      </w:r>
    </w:p>
    <w:p w14:paraId="0E7C0BDA" w14:textId="62E14895" w:rsidR="00C14629" w:rsidRDefault="00C14629">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_Toc182088090 \h </w:instrText>
      </w:r>
      <w:r>
        <w:fldChar w:fldCharType="separate"/>
      </w:r>
      <w:r>
        <w:t>55</w:t>
      </w:r>
      <w:r>
        <w:fldChar w:fldCharType="end"/>
      </w:r>
    </w:p>
    <w:p w14:paraId="47DF6E28" w14:textId="5C86F3B0" w:rsidR="00C14629" w:rsidRDefault="00C14629">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_Toc182088091 \h </w:instrText>
      </w:r>
      <w:r>
        <w:fldChar w:fldCharType="separate"/>
      </w:r>
      <w:r>
        <w:t>55</w:t>
      </w:r>
      <w:r>
        <w:fldChar w:fldCharType="end"/>
      </w:r>
    </w:p>
    <w:p w14:paraId="6191C4B4" w14:textId="02E28290" w:rsidR="00C14629" w:rsidRDefault="00C14629">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_Toc182088092 \h </w:instrText>
      </w:r>
      <w:r>
        <w:fldChar w:fldCharType="separate"/>
      </w:r>
      <w:r>
        <w:t>55</w:t>
      </w:r>
      <w:r>
        <w:fldChar w:fldCharType="end"/>
      </w:r>
    </w:p>
    <w:p w14:paraId="303414DE" w14:textId="0EBE188B" w:rsidR="00C14629" w:rsidRDefault="00C14629">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_Toc182088093 \h </w:instrText>
      </w:r>
      <w:r>
        <w:fldChar w:fldCharType="separate"/>
      </w:r>
      <w:r>
        <w:t>56</w:t>
      </w:r>
      <w:r>
        <w:fldChar w:fldCharType="end"/>
      </w:r>
    </w:p>
    <w:p w14:paraId="59115C91" w14:textId="233051E2" w:rsidR="00C14629" w:rsidRDefault="00C14629">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_Toc182088094 \h </w:instrText>
      </w:r>
      <w:r>
        <w:fldChar w:fldCharType="separate"/>
      </w:r>
      <w:r>
        <w:t>56</w:t>
      </w:r>
      <w:r>
        <w:fldChar w:fldCharType="end"/>
      </w:r>
    </w:p>
    <w:p w14:paraId="0A19114D" w14:textId="41E9218B" w:rsidR="00C14629" w:rsidRDefault="00C14629">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_Toc182088095 \h </w:instrText>
      </w:r>
      <w:r>
        <w:fldChar w:fldCharType="separate"/>
      </w:r>
      <w:r>
        <w:t>57</w:t>
      </w:r>
      <w:r>
        <w:fldChar w:fldCharType="end"/>
      </w:r>
    </w:p>
    <w:p w14:paraId="7EB97CA7" w14:textId="7154449C" w:rsidR="00C14629" w:rsidRDefault="00C14629">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_Toc182088096 \h </w:instrText>
      </w:r>
      <w:r>
        <w:fldChar w:fldCharType="separate"/>
      </w:r>
      <w:r>
        <w:t>57</w:t>
      </w:r>
      <w:r>
        <w:fldChar w:fldCharType="end"/>
      </w:r>
    </w:p>
    <w:p w14:paraId="2CF01006" w14:textId="4F85C58F" w:rsidR="00C14629" w:rsidRDefault="00C14629">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_Toc182088097 \h </w:instrText>
      </w:r>
      <w:r>
        <w:fldChar w:fldCharType="separate"/>
      </w:r>
      <w:r>
        <w:t>57</w:t>
      </w:r>
      <w:r>
        <w:fldChar w:fldCharType="end"/>
      </w:r>
    </w:p>
    <w:p w14:paraId="10A38BAD" w14:textId="3BB8F121" w:rsidR="00C14629" w:rsidRDefault="00C14629">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_Toc182088098 \h </w:instrText>
      </w:r>
      <w:r>
        <w:fldChar w:fldCharType="separate"/>
      </w:r>
      <w:r>
        <w:t>58</w:t>
      </w:r>
      <w:r>
        <w:fldChar w:fldCharType="end"/>
      </w:r>
    </w:p>
    <w:p w14:paraId="6D3228FD" w14:textId="3F46B490" w:rsidR="00C14629" w:rsidRDefault="00C14629">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_Toc182088099 \h </w:instrText>
      </w:r>
      <w:r>
        <w:fldChar w:fldCharType="separate"/>
      </w:r>
      <w:r>
        <w:t>58</w:t>
      </w:r>
      <w:r>
        <w:fldChar w:fldCharType="end"/>
      </w:r>
    </w:p>
    <w:p w14:paraId="385B5424" w14:textId="2548B59E" w:rsidR="00C14629" w:rsidRDefault="00C14629">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_Toc182088100 \h </w:instrText>
      </w:r>
      <w:r>
        <w:fldChar w:fldCharType="separate"/>
      </w:r>
      <w:r>
        <w:t>58</w:t>
      </w:r>
      <w:r>
        <w:fldChar w:fldCharType="end"/>
      </w:r>
    </w:p>
    <w:p w14:paraId="22B7C804" w14:textId="3EDACA6A" w:rsidR="00C14629" w:rsidRDefault="00C14629">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_Toc182088101 \h </w:instrText>
      </w:r>
      <w:r>
        <w:fldChar w:fldCharType="separate"/>
      </w:r>
      <w:r>
        <w:t>58</w:t>
      </w:r>
      <w:r>
        <w:fldChar w:fldCharType="end"/>
      </w:r>
    </w:p>
    <w:p w14:paraId="7F80FA3F" w14:textId="44586F6A" w:rsidR="00C14629" w:rsidRDefault="00C14629">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_Toc182088102 \h </w:instrText>
      </w:r>
      <w:r>
        <w:fldChar w:fldCharType="separate"/>
      </w:r>
      <w:r>
        <w:t>59</w:t>
      </w:r>
      <w:r>
        <w:fldChar w:fldCharType="end"/>
      </w:r>
    </w:p>
    <w:p w14:paraId="120D36F4" w14:textId="7B334A11" w:rsidR="00C14629" w:rsidRDefault="00C14629">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_Toc182088103 \h </w:instrText>
      </w:r>
      <w:r>
        <w:fldChar w:fldCharType="separate"/>
      </w:r>
      <w:r>
        <w:t>59</w:t>
      </w:r>
      <w:r>
        <w:fldChar w:fldCharType="end"/>
      </w:r>
    </w:p>
    <w:p w14:paraId="2001F00E" w14:textId="1D382163" w:rsidR="00C14629" w:rsidRDefault="00C14629">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_Toc182088104 \h </w:instrText>
      </w:r>
      <w:r>
        <w:fldChar w:fldCharType="separate"/>
      </w:r>
      <w:r>
        <w:t>60</w:t>
      </w:r>
      <w:r>
        <w:fldChar w:fldCharType="end"/>
      </w:r>
    </w:p>
    <w:p w14:paraId="05631285" w14:textId="3E7B0E6C" w:rsidR="00C14629" w:rsidRDefault="00C14629">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_Toc182088105 \h </w:instrText>
      </w:r>
      <w:r>
        <w:fldChar w:fldCharType="separate"/>
      </w:r>
      <w:r>
        <w:t>60</w:t>
      </w:r>
      <w:r>
        <w:fldChar w:fldCharType="end"/>
      </w:r>
    </w:p>
    <w:p w14:paraId="44CA2C18" w14:textId="7EE741E4" w:rsidR="00C14629" w:rsidRDefault="00C14629">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_Toc182088106 \h </w:instrText>
      </w:r>
      <w:r>
        <w:fldChar w:fldCharType="separate"/>
      </w:r>
      <w:r>
        <w:t>60</w:t>
      </w:r>
      <w:r>
        <w:fldChar w:fldCharType="end"/>
      </w:r>
    </w:p>
    <w:p w14:paraId="1B0A5BE7" w14:textId="1BEEFE50" w:rsidR="00C14629" w:rsidRDefault="00C14629">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_Toc182088107 \h </w:instrText>
      </w:r>
      <w:r>
        <w:fldChar w:fldCharType="separate"/>
      </w:r>
      <w:r>
        <w:t>61</w:t>
      </w:r>
      <w:r>
        <w:fldChar w:fldCharType="end"/>
      </w:r>
    </w:p>
    <w:p w14:paraId="777475D2" w14:textId="7B436550" w:rsidR="00C14629" w:rsidRDefault="00C14629">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_Toc182088108 \h </w:instrText>
      </w:r>
      <w:r>
        <w:fldChar w:fldCharType="separate"/>
      </w:r>
      <w:r>
        <w:t>62</w:t>
      </w:r>
      <w:r>
        <w:fldChar w:fldCharType="end"/>
      </w:r>
    </w:p>
    <w:p w14:paraId="49D8EF60" w14:textId="7C197D72" w:rsidR="00C14629" w:rsidRDefault="00C14629">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_Toc182088109 \h </w:instrText>
      </w:r>
      <w:r>
        <w:fldChar w:fldCharType="separate"/>
      </w:r>
      <w:r>
        <w:t>63</w:t>
      </w:r>
      <w:r>
        <w:fldChar w:fldCharType="end"/>
      </w:r>
    </w:p>
    <w:p w14:paraId="226419E8" w14:textId="1C31CE66" w:rsidR="00C14629" w:rsidRDefault="00C14629">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_Toc182088110 \h </w:instrText>
      </w:r>
      <w:r>
        <w:fldChar w:fldCharType="separate"/>
      </w:r>
      <w:r>
        <w:t>64</w:t>
      </w:r>
      <w:r>
        <w:fldChar w:fldCharType="end"/>
      </w:r>
    </w:p>
    <w:p w14:paraId="75429F90" w14:textId="40E03600" w:rsidR="00C14629" w:rsidRDefault="00C14629">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_Toc182088111 \h </w:instrText>
      </w:r>
      <w:r>
        <w:fldChar w:fldCharType="separate"/>
      </w:r>
      <w:r>
        <w:t>64</w:t>
      </w:r>
      <w:r>
        <w:fldChar w:fldCharType="end"/>
      </w:r>
    </w:p>
    <w:p w14:paraId="17F03FB1" w14:textId="3A5C0870" w:rsidR="00C14629" w:rsidRDefault="00C14629">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_Toc182088112 \h </w:instrText>
      </w:r>
      <w:r>
        <w:fldChar w:fldCharType="separate"/>
      </w:r>
      <w:r>
        <w:t>65</w:t>
      </w:r>
      <w:r>
        <w:fldChar w:fldCharType="end"/>
      </w:r>
    </w:p>
    <w:p w14:paraId="76C81DD3" w14:textId="38541215" w:rsidR="00C14629" w:rsidRDefault="00C14629">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_Toc182088113 \h </w:instrText>
      </w:r>
      <w:r>
        <w:fldChar w:fldCharType="separate"/>
      </w:r>
      <w:r>
        <w:t>65</w:t>
      </w:r>
      <w:r>
        <w:fldChar w:fldCharType="end"/>
      </w:r>
    </w:p>
    <w:p w14:paraId="762D0E27" w14:textId="3A5AA593" w:rsidR="00C14629" w:rsidRDefault="00C14629">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_Toc182088114 \h </w:instrText>
      </w:r>
      <w:r>
        <w:fldChar w:fldCharType="separate"/>
      </w:r>
      <w:r>
        <w:t>65</w:t>
      </w:r>
      <w:r>
        <w:fldChar w:fldCharType="end"/>
      </w:r>
    </w:p>
    <w:p w14:paraId="3984DA97" w14:textId="3D3BE7EC" w:rsidR="00C14629" w:rsidRDefault="00C14629">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_Toc182088115 \h </w:instrText>
      </w:r>
      <w:r>
        <w:fldChar w:fldCharType="separate"/>
      </w:r>
      <w:r>
        <w:t>65</w:t>
      </w:r>
      <w:r>
        <w:fldChar w:fldCharType="end"/>
      </w:r>
    </w:p>
    <w:p w14:paraId="38C2A667" w14:textId="6D48A202" w:rsidR="00C14629" w:rsidRDefault="00C14629">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_Toc182088116 \h </w:instrText>
      </w:r>
      <w:r>
        <w:fldChar w:fldCharType="separate"/>
      </w:r>
      <w:r>
        <w:t>65</w:t>
      </w:r>
      <w:r>
        <w:fldChar w:fldCharType="end"/>
      </w:r>
    </w:p>
    <w:p w14:paraId="1E768534" w14:textId="30448208" w:rsidR="00C14629" w:rsidRDefault="00C14629">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_Toc182088117 \h </w:instrText>
      </w:r>
      <w:r>
        <w:fldChar w:fldCharType="separate"/>
      </w:r>
      <w:r>
        <w:t>65</w:t>
      </w:r>
      <w:r>
        <w:fldChar w:fldCharType="end"/>
      </w:r>
    </w:p>
    <w:p w14:paraId="43E0CFD1" w14:textId="61E9278B" w:rsidR="00C14629" w:rsidRDefault="00C14629">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_Toc182088118 \h </w:instrText>
      </w:r>
      <w:r>
        <w:fldChar w:fldCharType="separate"/>
      </w:r>
      <w:r>
        <w:t>66</w:t>
      </w:r>
      <w:r>
        <w:fldChar w:fldCharType="end"/>
      </w:r>
    </w:p>
    <w:p w14:paraId="22915A0C" w14:textId="384B56DA" w:rsidR="00C14629" w:rsidRDefault="00C14629">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_Toc182088119 \h </w:instrText>
      </w:r>
      <w:r>
        <w:fldChar w:fldCharType="separate"/>
      </w:r>
      <w:r>
        <w:t>66</w:t>
      </w:r>
      <w:r>
        <w:fldChar w:fldCharType="end"/>
      </w:r>
    </w:p>
    <w:p w14:paraId="3D383F06" w14:textId="5FD65C14" w:rsidR="00C14629" w:rsidRDefault="00C14629">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_Toc182088120 \h </w:instrText>
      </w:r>
      <w:r>
        <w:fldChar w:fldCharType="separate"/>
      </w:r>
      <w:r>
        <w:t>66</w:t>
      </w:r>
      <w:r>
        <w:fldChar w:fldCharType="end"/>
      </w:r>
    </w:p>
    <w:p w14:paraId="31D699A7" w14:textId="5B5691BF" w:rsidR="00C14629" w:rsidRDefault="00C14629">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_Toc182088121 \h </w:instrText>
      </w:r>
      <w:r>
        <w:fldChar w:fldCharType="separate"/>
      </w:r>
      <w:r>
        <w:t>68</w:t>
      </w:r>
      <w:r>
        <w:fldChar w:fldCharType="end"/>
      </w:r>
    </w:p>
    <w:p w14:paraId="10D178A8" w14:textId="3B56B18A" w:rsidR="00C14629" w:rsidRDefault="00C14629">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_Toc182088122 \h </w:instrText>
      </w:r>
      <w:r>
        <w:fldChar w:fldCharType="separate"/>
      </w:r>
      <w:r>
        <w:t>68</w:t>
      </w:r>
      <w:r>
        <w:fldChar w:fldCharType="end"/>
      </w:r>
    </w:p>
    <w:p w14:paraId="4F0E8877" w14:textId="5EF071D7" w:rsidR="00C14629" w:rsidRDefault="00C14629">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_Toc182088123 \h </w:instrText>
      </w:r>
      <w:r>
        <w:fldChar w:fldCharType="separate"/>
      </w:r>
      <w:r>
        <w:t>68</w:t>
      </w:r>
      <w:r>
        <w:fldChar w:fldCharType="end"/>
      </w:r>
    </w:p>
    <w:p w14:paraId="7B962959" w14:textId="323D3031" w:rsidR="00C14629" w:rsidRDefault="00C14629">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_Toc182088124 \h </w:instrText>
      </w:r>
      <w:r>
        <w:fldChar w:fldCharType="separate"/>
      </w:r>
      <w:r>
        <w:t>68</w:t>
      </w:r>
      <w:r>
        <w:fldChar w:fldCharType="end"/>
      </w:r>
    </w:p>
    <w:p w14:paraId="4ABD3FA8" w14:textId="297A7839" w:rsidR="00C14629" w:rsidRDefault="00C14629">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_Toc182088125 \h </w:instrText>
      </w:r>
      <w:r>
        <w:fldChar w:fldCharType="separate"/>
      </w:r>
      <w:r>
        <w:t>68</w:t>
      </w:r>
      <w:r>
        <w:fldChar w:fldCharType="end"/>
      </w:r>
    </w:p>
    <w:p w14:paraId="593FE17A" w14:textId="4C417093" w:rsidR="00C14629" w:rsidRDefault="00C14629">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_Toc182088126 \h </w:instrText>
      </w:r>
      <w:r>
        <w:fldChar w:fldCharType="separate"/>
      </w:r>
      <w:r>
        <w:t>68</w:t>
      </w:r>
      <w:r>
        <w:fldChar w:fldCharType="end"/>
      </w:r>
    </w:p>
    <w:p w14:paraId="02B9F02C" w14:textId="590E5C80" w:rsidR="00C14629" w:rsidRDefault="00C14629">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_Toc182088127 \h </w:instrText>
      </w:r>
      <w:r>
        <w:fldChar w:fldCharType="separate"/>
      </w:r>
      <w:r>
        <w:t>68</w:t>
      </w:r>
      <w:r>
        <w:fldChar w:fldCharType="end"/>
      </w:r>
    </w:p>
    <w:p w14:paraId="323F7C36" w14:textId="757972D1" w:rsidR="00C14629" w:rsidRDefault="00C14629">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_Toc182088128 \h </w:instrText>
      </w:r>
      <w:r>
        <w:fldChar w:fldCharType="separate"/>
      </w:r>
      <w:r>
        <w:t>69</w:t>
      </w:r>
      <w:r>
        <w:fldChar w:fldCharType="end"/>
      </w:r>
    </w:p>
    <w:p w14:paraId="488CEE3F" w14:textId="755B0A24" w:rsidR="00C14629" w:rsidRDefault="00C14629">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_Toc182088129 \h </w:instrText>
      </w:r>
      <w:r>
        <w:fldChar w:fldCharType="separate"/>
      </w:r>
      <w:r>
        <w:t>69</w:t>
      </w:r>
      <w:r>
        <w:fldChar w:fldCharType="end"/>
      </w:r>
    </w:p>
    <w:p w14:paraId="619CD46E" w14:textId="6DCA80A0" w:rsidR="00C14629" w:rsidRDefault="00C14629">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_Toc182088130 \h </w:instrText>
      </w:r>
      <w:r>
        <w:fldChar w:fldCharType="separate"/>
      </w:r>
      <w:r>
        <w:t>69</w:t>
      </w:r>
      <w:r>
        <w:fldChar w:fldCharType="end"/>
      </w:r>
    </w:p>
    <w:p w14:paraId="588E6F3A" w14:textId="7B6410DB" w:rsidR="00C14629" w:rsidRDefault="00C14629">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_Toc182088131 \h </w:instrText>
      </w:r>
      <w:r>
        <w:fldChar w:fldCharType="separate"/>
      </w:r>
      <w:r>
        <w:t>69</w:t>
      </w:r>
      <w:r>
        <w:fldChar w:fldCharType="end"/>
      </w:r>
    </w:p>
    <w:p w14:paraId="6B4DFA28" w14:textId="2F13A953" w:rsidR="00C14629" w:rsidRDefault="00C14629">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_Toc182088132 \h </w:instrText>
      </w:r>
      <w:r>
        <w:fldChar w:fldCharType="separate"/>
      </w:r>
      <w:r>
        <w:t>69</w:t>
      </w:r>
      <w:r>
        <w:fldChar w:fldCharType="end"/>
      </w:r>
    </w:p>
    <w:p w14:paraId="2982B490" w14:textId="01EB249C" w:rsidR="00C14629" w:rsidRDefault="00C14629">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_Toc182088133 \h </w:instrText>
      </w:r>
      <w:r>
        <w:fldChar w:fldCharType="separate"/>
      </w:r>
      <w:r>
        <w:t>70</w:t>
      </w:r>
      <w:r>
        <w:fldChar w:fldCharType="end"/>
      </w:r>
    </w:p>
    <w:p w14:paraId="1655BEAC" w14:textId="495CD038" w:rsidR="00C14629" w:rsidRDefault="00C14629">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_Toc182088134 \h </w:instrText>
      </w:r>
      <w:r>
        <w:fldChar w:fldCharType="separate"/>
      </w:r>
      <w:r>
        <w:t>70</w:t>
      </w:r>
      <w:r>
        <w:fldChar w:fldCharType="end"/>
      </w:r>
    </w:p>
    <w:p w14:paraId="72809576" w14:textId="52AA4B89" w:rsidR="00C14629" w:rsidRDefault="00C14629">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_Toc182088135 \h </w:instrText>
      </w:r>
      <w:r>
        <w:fldChar w:fldCharType="separate"/>
      </w:r>
      <w:r>
        <w:t>71</w:t>
      </w:r>
      <w:r>
        <w:fldChar w:fldCharType="end"/>
      </w:r>
    </w:p>
    <w:p w14:paraId="49F2CCEC" w14:textId="31C61226" w:rsidR="00C14629" w:rsidRDefault="00C14629">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_Toc182088136 \h </w:instrText>
      </w:r>
      <w:r>
        <w:fldChar w:fldCharType="separate"/>
      </w:r>
      <w:r>
        <w:t>71</w:t>
      </w:r>
      <w:r>
        <w:fldChar w:fldCharType="end"/>
      </w:r>
    </w:p>
    <w:p w14:paraId="02AC59B9" w14:textId="3A7C6193" w:rsidR="00C14629" w:rsidRDefault="00C14629">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_Toc182088137 \h </w:instrText>
      </w:r>
      <w:r>
        <w:fldChar w:fldCharType="separate"/>
      </w:r>
      <w:r>
        <w:t>71</w:t>
      </w:r>
      <w:r>
        <w:fldChar w:fldCharType="end"/>
      </w:r>
    </w:p>
    <w:p w14:paraId="28FAB579" w14:textId="45DE3B7C" w:rsidR="00C14629" w:rsidRDefault="00C14629">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_Toc182088138 \h </w:instrText>
      </w:r>
      <w:r>
        <w:fldChar w:fldCharType="separate"/>
      </w:r>
      <w:r>
        <w:t>72</w:t>
      </w:r>
      <w:r>
        <w:fldChar w:fldCharType="end"/>
      </w:r>
    </w:p>
    <w:p w14:paraId="35109D54" w14:textId="38A69FD3" w:rsidR="00C14629" w:rsidRDefault="00C14629">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_Toc182088139 \h </w:instrText>
      </w:r>
      <w:r>
        <w:fldChar w:fldCharType="separate"/>
      </w:r>
      <w:r>
        <w:t>72</w:t>
      </w:r>
      <w:r>
        <w:fldChar w:fldCharType="end"/>
      </w:r>
    </w:p>
    <w:p w14:paraId="59707D1A" w14:textId="78B132D9" w:rsidR="00C14629" w:rsidRDefault="00C14629">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_Toc182088140 \h </w:instrText>
      </w:r>
      <w:r>
        <w:fldChar w:fldCharType="separate"/>
      </w:r>
      <w:r>
        <w:t>72</w:t>
      </w:r>
      <w:r>
        <w:fldChar w:fldCharType="end"/>
      </w:r>
    </w:p>
    <w:p w14:paraId="4B7C2344" w14:textId="0DFDE4A4" w:rsidR="00C14629" w:rsidRDefault="00C14629">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_Toc182088141 \h </w:instrText>
      </w:r>
      <w:r>
        <w:fldChar w:fldCharType="separate"/>
      </w:r>
      <w:r>
        <w:t>72</w:t>
      </w:r>
      <w:r>
        <w:fldChar w:fldCharType="end"/>
      </w:r>
    </w:p>
    <w:p w14:paraId="7461B2DA" w14:textId="08EFEB57" w:rsidR="00C14629" w:rsidRDefault="00C14629">
      <w:pPr>
        <w:pStyle w:val="TOC4"/>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_Toc182088142 \h </w:instrText>
      </w:r>
      <w:r>
        <w:fldChar w:fldCharType="separate"/>
      </w:r>
      <w:r>
        <w:t>72</w:t>
      </w:r>
      <w:r>
        <w:fldChar w:fldCharType="end"/>
      </w:r>
    </w:p>
    <w:p w14:paraId="63175C84" w14:textId="4933F1BB" w:rsidR="00C14629" w:rsidRDefault="00C14629">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_Toc182088143 \h </w:instrText>
      </w:r>
      <w:r>
        <w:fldChar w:fldCharType="separate"/>
      </w:r>
      <w:r>
        <w:t>73</w:t>
      </w:r>
      <w:r>
        <w:fldChar w:fldCharType="end"/>
      </w:r>
    </w:p>
    <w:p w14:paraId="12450F98" w14:textId="1307799B" w:rsidR="00C14629" w:rsidRDefault="00C14629">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_Toc182088144 \h </w:instrText>
      </w:r>
      <w:r>
        <w:fldChar w:fldCharType="separate"/>
      </w:r>
      <w:r>
        <w:t>74</w:t>
      </w:r>
      <w:r>
        <w:fldChar w:fldCharType="end"/>
      </w:r>
    </w:p>
    <w:p w14:paraId="7E73F350" w14:textId="05FB98F9" w:rsidR="00C14629" w:rsidRDefault="00C14629">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_Toc182088145 \h </w:instrText>
      </w:r>
      <w:r>
        <w:fldChar w:fldCharType="separate"/>
      </w:r>
      <w:r>
        <w:t>74</w:t>
      </w:r>
      <w:r>
        <w:fldChar w:fldCharType="end"/>
      </w:r>
    </w:p>
    <w:p w14:paraId="414A2DA3" w14:textId="56EBADE4" w:rsidR="00C14629" w:rsidRDefault="00C14629">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_Toc182088146 \h </w:instrText>
      </w:r>
      <w:r>
        <w:fldChar w:fldCharType="separate"/>
      </w:r>
      <w:r>
        <w:t>74</w:t>
      </w:r>
      <w:r>
        <w:fldChar w:fldCharType="end"/>
      </w:r>
    </w:p>
    <w:p w14:paraId="55C59D81" w14:textId="24C10EE7" w:rsidR="00C14629" w:rsidRDefault="00C14629">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_Toc182088147 \h </w:instrText>
      </w:r>
      <w:r>
        <w:fldChar w:fldCharType="separate"/>
      </w:r>
      <w:r>
        <w:t>74</w:t>
      </w:r>
      <w:r>
        <w:fldChar w:fldCharType="end"/>
      </w:r>
    </w:p>
    <w:p w14:paraId="19384F28" w14:textId="141EEDE3" w:rsidR="00C14629" w:rsidRDefault="00C14629">
      <w:pPr>
        <w:pStyle w:val="TOC2"/>
        <w:rPr>
          <w:rFonts w:asciiTheme="minorHAnsi" w:eastAsiaTheme="minorEastAsia" w:hAnsiTheme="minorHAnsi" w:cstheme="minorBidi"/>
          <w:kern w:val="2"/>
          <w:sz w:val="24"/>
          <w:szCs w:val="24"/>
          <w:lang w:eastAsia="en-GB"/>
          <w14:ligatures w14:val="standardContextual"/>
        </w:rPr>
      </w:pPr>
      <w:r>
        <w:lastRenderedPageBreak/>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_Toc182088148 \h </w:instrText>
      </w:r>
      <w:r>
        <w:fldChar w:fldCharType="separate"/>
      </w:r>
      <w:r>
        <w:t>74</w:t>
      </w:r>
      <w:r>
        <w:fldChar w:fldCharType="end"/>
      </w:r>
    </w:p>
    <w:p w14:paraId="20417D96" w14:textId="1B55CA92" w:rsidR="00C14629" w:rsidRDefault="00C14629">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_Toc182088149 \h </w:instrText>
      </w:r>
      <w:r>
        <w:fldChar w:fldCharType="separate"/>
      </w:r>
      <w:r>
        <w:t>74</w:t>
      </w:r>
      <w:r>
        <w:fldChar w:fldCharType="end"/>
      </w:r>
    </w:p>
    <w:p w14:paraId="0B7BA4FC" w14:textId="3D520C18" w:rsidR="00C14629" w:rsidRDefault="00C14629">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_Toc182088150 \h </w:instrText>
      </w:r>
      <w:r>
        <w:fldChar w:fldCharType="separate"/>
      </w:r>
      <w:r>
        <w:t>74</w:t>
      </w:r>
      <w:r>
        <w:fldChar w:fldCharType="end"/>
      </w:r>
    </w:p>
    <w:p w14:paraId="21750195" w14:textId="63A684E8" w:rsidR="00C14629" w:rsidRDefault="00C14629">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_Toc182088151 \h </w:instrText>
      </w:r>
      <w:r>
        <w:fldChar w:fldCharType="separate"/>
      </w:r>
      <w:r>
        <w:t>74</w:t>
      </w:r>
      <w:r>
        <w:fldChar w:fldCharType="end"/>
      </w:r>
    </w:p>
    <w:p w14:paraId="20CA8726" w14:textId="2D9D7700" w:rsidR="00C14629" w:rsidRDefault="00C14629">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_Toc182088152 \h </w:instrText>
      </w:r>
      <w:r>
        <w:fldChar w:fldCharType="separate"/>
      </w:r>
      <w:r>
        <w:t>74</w:t>
      </w:r>
      <w:r>
        <w:fldChar w:fldCharType="end"/>
      </w:r>
    </w:p>
    <w:p w14:paraId="14AF845D" w14:textId="1D823F88" w:rsidR="00C14629" w:rsidRDefault="00C14629">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_Toc182088153 \h </w:instrText>
      </w:r>
      <w:r>
        <w:fldChar w:fldCharType="separate"/>
      </w:r>
      <w:r>
        <w:t>75</w:t>
      </w:r>
      <w:r>
        <w:fldChar w:fldCharType="end"/>
      </w:r>
    </w:p>
    <w:p w14:paraId="2C75A92C" w14:textId="68D01093" w:rsidR="00C14629" w:rsidRDefault="00C14629">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_Toc182088154 \h </w:instrText>
      </w:r>
      <w:r>
        <w:fldChar w:fldCharType="separate"/>
      </w:r>
      <w:r>
        <w:t>75</w:t>
      </w:r>
      <w:r>
        <w:fldChar w:fldCharType="end"/>
      </w:r>
    </w:p>
    <w:p w14:paraId="38E7B81B" w14:textId="1CECC5C6" w:rsidR="00C14629" w:rsidRDefault="00C14629">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_Toc182088155 \h </w:instrText>
      </w:r>
      <w:r>
        <w:fldChar w:fldCharType="separate"/>
      </w:r>
      <w:r>
        <w:t>75</w:t>
      </w:r>
      <w:r>
        <w:fldChar w:fldCharType="end"/>
      </w:r>
    </w:p>
    <w:p w14:paraId="2C8EA359" w14:textId="6311E349" w:rsidR="00C14629" w:rsidRDefault="00C14629">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_Toc182088156 \h </w:instrText>
      </w:r>
      <w:r>
        <w:fldChar w:fldCharType="separate"/>
      </w:r>
      <w:r>
        <w:t>76</w:t>
      </w:r>
      <w:r>
        <w:fldChar w:fldCharType="end"/>
      </w:r>
    </w:p>
    <w:p w14:paraId="771D685E" w14:textId="34D3E4D2" w:rsidR="00C14629" w:rsidRDefault="00C14629">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_Toc182088157 \h </w:instrText>
      </w:r>
      <w:r>
        <w:fldChar w:fldCharType="separate"/>
      </w:r>
      <w:r>
        <w:t>76</w:t>
      </w:r>
      <w:r>
        <w:fldChar w:fldCharType="end"/>
      </w:r>
    </w:p>
    <w:p w14:paraId="3E39D296" w14:textId="32CAB240" w:rsidR="00C14629" w:rsidRDefault="00C14629">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_Toc182088158 \h </w:instrText>
      </w:r>
      <w:r>
        <w:fldChar w:fldCharType="separate"/>
      </w:r>
      <w:r>
        <w:t>76</w:t>
      </w:r>
      <w:r>
        <w:fldChar w:fldCharType="end"/>
      </w:r>
    </w:p>
    <w:p w14:paraId="4B50A8D2" w14:textId="4D89B238" w:rsidR="00C14629" w:rsidRDefault="00C14629">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_Toc182088159 \h </w:instrText>
      </w:r>
      <w:r>
        <w:fldChar w:fldCharType="separate"/>
      </w:r>
      <w:r>
        <w:t>77</w:t>
      </w:r>
      <w:r>
        <w:fldChar w:fldCharType="end"/>
      </w:r>
    </w:p>
    <w:p w14:paraId="70696271" w14:textId="0427423B" w:rsidR="00C14629" w:rsidRDefault="00C14629">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_Toc182088160 \h </w:instrText>
      </w:r>
      <w:r>
        <w:fldChar w:fldCharType="separate"/>
      </w:r>
      <w:r>
        <w:t>77</w:t>
      </w:r>
      <w:r>
        <w:fldChar w:fldCharType="end"/>
      </w:r>
    </w:p>
    <w:p w14:paraId="15F2874F" w14:textId="76366CD7" w:rsidR="00C14629" w:rsidRDefault="00C14629">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_Toc182088161 \h </w:instrText>
      </w:r>
      <w:r>
        <w:fldChar w:fldCharType="separate"/>
      </w:r>
      <w:r>
        <w:t>78</w:t>
      </w:r>
      <w:r>
        <w:fldChar w:fldCharType="end"/>
      </w:r>
    </w:p>
    <w:p w14:paraId="143D97BA" w14:textId="51391CBE" w:rsidR="00C14629" w:rsidRDefault="00C14629">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_Toc182088162 \h </w:instrText>
      </w:r>
      <w:r>
        <w:fldChar w:fldCharType="separate"/>
      </w:r>
      <w:r>
        <w:t>78</w:t>
      </w:r>
      <w:r>
        <w:fldChar w:fldCharType="end"/>
      </w:r>
    </w:p>
    <w:p w14:paraId="19F26CA0" w14:textId="677EE3EF" w:rsidR="00C14629" w:rsidRDefault="00C14629">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_Toc182088163 \h </w:instrText>
      </w:r>
      <w:r>
        <w:fldChar w:fldCharType="separate"/>
      </w:r>
      <w:r>
        <w:t>79</w:t>
      </w:r>
      <w:r>
        <w:fldChar w:fldCharType="end"/>
      </w:r>
    </w:p>
    <w:p w14:paraId="043DF67E" w14:textId="248416DE" w:rsidR="00C14629" w:rsidRDefault="00C14629">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_Toc182088164 \h </w:instrText>
      </w:r>
      <w:r>
        <w:fldChar w:fldCharType="separate"/>
      </w:r>
      <w:r>
        <w:t>79</w:t>
      </w:r>
      <w:r>
        <w:fldChar w:fldCharType="end"/>
      </w:r>
    </w:p>
    <w:p w14:paraId="5825F45F" w14:textId="1FBAF688" w:rsidR="00C14629" w:rsidRDefault="00C14629">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_Toc182088165 \h </w:instrText>
      </w:r>
      <w:r>
        <w:fldChar w:fldCharType="separate"/>
      </w:r>
      <w:r>
        <w:t>80</w:t>
      </w:r>
      <w:r>
        <w:fldChar w:fldCharType="end"/>
      </w:r>
    </w:p>
    <w:p w14:paraId="431CCDFB" w14:textId="6684A960" w:rsidR="00C14629" w:rsidRDefault="00C14629">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_Toc182088166 \h </w:instrText>
      </w:r>
      <w:r>
        <w:fldChar w:fldCharType="separate"/>
      </w:r>
      <w:r>
        <w:t>80</w:t>
      </w:r>
      <w:r>
        <w:fldChar w:fldCharType="end"/>
      </w:r>
    </w:p>
    <w:p w14:paraId="4316FE7C" w14:textId="321C3EC1" w:rsidR="00C14629" w:rsidRDefault="00C14629">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_Toc182088167 \h </w:instrText>
      </w:r>
      <w:r>
        <w:fldChar w:fldCharType="separate"/>
      </w:r>
      <w:r>
        <w:t>81</w:t>
      </w:r>
      <w:r>
        <w:fldChar w:fldCharType="end"/>
      </w:r>
    </w:p>
    <w:p w14:paraId="642DAEE4" w14:textId="0915BD59" w:rsidR="00C14629" w:rsidRDefault="00C14629">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_Toc182088168 \h </w:instrText>
      </w:r>
      <w:r>
        <w:fldChar w:fldCharType="separate"/>
      </w:r>
      <w:r>
        <w:t>82</w:t>
      </w:r>
      <w:r>
        <w:fldChar w:fldCharType="end"/>
      </w:r>
    </w:p>
    <w:p w14:paraId="479B447C" w14:textId="25003705" w:rsidR="00C14629" w:rsidRDefault="00C14629">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_Toc182088169 \h </w:instrText>
      </w:r>
      <w:r>
        <w:fldChar w:fldCharType="separate"/>
      </w:r>
      <w:r>
        <w:t>82</w:t>
      </w:r>
      <w:r>
        <w:fldChar w:fldCharType="end"/>
      </w:r>
    </w:p>
    <w:p w14:paraId="2A9F12DA" w14:textId="0BE4E51D" w:rsidR="00C14629" w:rsidRDefault="00C14629">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_Toc182088170 \h </w:instrText>
      </w:r>
      <w:r>
        <w:fldChar w:fldCharType="separate"/>
      </w:r>
      <w:r>
        <w:t>82</w:t>
      </w:r>
      <w:r>
        <w:fldChar w:fldCharType="end"/>
      </w:r>
    </w:p>
    <w:p w14:paraId="33A30BD0" w14:textId="6AA54B38" w:rsidR="00C14629" w:rsidRDefault="00C14629">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_Toc182088171 \h </w:instrText>
      </w:r>
      <w:r>
        <w:fldChar w:fldCharType="separate"/>
      </w:r>
      <w:r>
        <w:t>82</w:t>
      </w:r>
      <w:r>
        <w:fldChar w:fldCharType="end"/>
      </w:r>
    </w:p>
    <w:p w14:paraId="11090381" w14:textId="2CF61C60" w:rsidR="00C14629" w:rsidRDefault="00C14629">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_Toc182088172 \h </w:instrText>
      </w:r>
      <w:r>
        <w:fldChar w:fldCharType="separate"/>
      </w:r>
      <w:r>
        <w:t>83</w:t>
      </w:r>
      <w:r>
        <w:fldChar w:fldCharType="end"/>
      </w:r>
    </w:p>
    <w:p w14:paraId="21D836A5" w14:textId="3D11D78C" w:rsidR="00C14629" w:rsidRDefault="00C14629">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_Toc182088173 \h </w:instrText>
      </w:r>
      <w:r>
        <w:fldChar w:fldCharType="separate"/>
      </w:r>
      <w:r>
        <w:t>83</w:t>
      </w:r>
      <w:r>
        <w:fldChar w:fldCharType="end"/>
      </w:r>
    </w:p>
    <w:p w14:paraId="7EB5160E" w14:textId="14F4A9E0" w:rsidR="00C14629" w:rsidRDefault="00C14629">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_Toc182088174 \h </w:instrText>
      </w:r>
      <w:r>
        <w:fldChar w:fldCharType="separate"/>
      </w:r>
      <w:r>
        <w:t>83</w:t>
      </w:r>
      <w:r>
        <w:fldChar w:fldCharType="end"/>
      </w:r>
    </w:p>
    <w:p w14:paraId="041C072F" w14:textId="74EA95EE" w:rsidR="00C14629" w:rsidRDefault="00C14629">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_Toc182088175 \h </w:instrText>
      </w:r>
      <w:r>
        <w:fldChar w:fldCharType="separate"/>
      </w:r>
      <w:r>
        <w:t>83</w:t>
      </w:r>
      <w:r>
        <w:fldChar w:fldCharType="end"/>
      </w:r>
    </w:p>
    <w:p w14:paraId="424C3F5C" w14:textId="4AFF922F" w:rsidR="00C14629" w:rsidRDefault="00C14629">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_Toc182088176 \h </w:instrText>
      </w:r>
      <w:r>
        <w:fldChar w:fldCharType="separate"/>
      </w:r>
      <w:r>
        <w:t>83</w:t>
      </w:r>
      <w:r>
        <w:fldChar w:fldCharType="end"/>
      </w:r>
    </w:p>
    <w:p w14:paraId="0227897D" w14:textId="5EF23AB2" w:rsidR="00C14629" w:rsidRDefault="00C14629">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_Toc182088177 \h </w:instrText>
      </w:r>
      <w:r>
        <w:fldChar w:fldCharType="separate"/>
      </w:r>
      <w:r>
        <w:t>84</w:t>
      </w:r>
      <w:r>
        <w:fldChar w:fldCharType="end"/>
      </w:r>
    </w:p>
    <w:p w14:paraId="41D22473" w14:textId="25161896" w:rsidR="00C14629" w:rsidRDefault="00C14629">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_Toc182088178 \h </w:instrText>
      </w:r>
      <w:r>
        <w:fldChar w:fldCharType="separate"/>
      </w:r>
      <w:r>
        <w:t>84</w:t>
      </w:r>
      <w:r>
        <w:fldChar w:fldCharType="end"/>
      </w:r>
    </w:p>
    <w:p w14:paraId="35CD37C8" w14:textId="711FEEAB" w:rsidR="00C14629" w:rsidRDefault="00C14629">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_Toc182088179 \h </w:instrText>
      </w:r>
      <w:r>
        <w:fldChar w:fldCharType="separate"/>
      </w:r>
      <w:r>
        <w:t>84</w:t>
      </w:r>
      <w:r>
        <w:fldChar w:fldCharType="end"/>
      </w:r>
    </w:p>
    <w:p w14:paraId="1CE1C2A2" w14:textId="5BADC061" w:rsidR="00C14629" w:rsidRDefault="00C14629">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_Toc182088180 \h </w:instrText>
      </w:r>
      <w:r>
        <w:fldChar w:fldCharType="separate"/>
      </w:r>
      <w:r>
        <w:t>84</w:t>
      </w:r>
      <w:r>
        <w:fldChar w:fldCharType="end"/>
      </w:r>
    </w:p>
    <w:p w14:paraId="1BF48590" w14:textId="6EEAF8AE" w:rsidR="00C14629" w:rsidRDefault="00C14629">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_Toc182088181 \h </w:instrText>
      </w:r>
      <w:r>
        <w:fldChar w:fldCharType="separate"/>
      </w:r>
      <w:r>
        <w:t>85</w:t>
      </w:r>
      <w:r>
        <w:fldChar w:fldCharType="end"/>
      </w:r>
    </w:p>
    <w:p w14:paraId="0EB4AE72" w14:textId="7C150178" w:rsidR="00C14629" w:rsidRDefault="00C14629">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_Toc182088182 \h </w:instrText>
      </w:r>
      <w:r>
        <w:fldChar w:fldCharType="separate"/>
      </w:r>
      <w:r>
        <w:t>87</w:t>
      </w:r>
      <w:r>
        <w:fldChar w:fldCharType="end"/>
      </w:r>
    </w:p>
    <w:p w14:paraId="449509AE" w14:textId="78B51261" w:rsidR="00C14629" w:rsidRDefault="00C14629">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_Toc182088183 \h </w:instrText>
      </w:r>
      <w:r>
        <w:fldChar w:fldCharType="separate"/>
      </w:r>
      <w:r>
        <w:t>88</w:t>
      </w:r>
      <w:r>
        <w:fldChar w:fldCharType="end"/>
      </w:r>
    </w:p>
    <w:p w14:paraId="24A12FE1" w14:textId="41249FC8" w:rsidR="00C14629" w:rsidRDefault="00C14629">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_Toc182088184 \h </w:instrText>
      </w:r>
      <w:r>
        <w:fldChar w:fldCharType="separate"/>
      </w:r>
      <w:r>
        <w:t>88</w:t>
      </w:r>
      <w:r>
        <w:fldChar w:fldCharType="end"/>
      </w:r>
    </w:p>
    <w:p w14:paraId="56B69225" w14:textId="24D932E8" w:rsidR="00C14629" w:rsidRDefault="00C14629">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_Toc182088185 \h </w:instrText>
      </w:r>
      <w:r>
        <w:fldChar w:fldCharType="separate"/>
      </w:r>
      <w:r>
        <w:t>88</w:t>
      </w:r>
      <w:r>
        <w:fldChar w:fldCharType="end"/>
      </w:r>
    </w:p>
    <w:p w14:paraId="35117341" w14:textId="357136B7" w:rsidR="00C14629" w:rsidRDefault="00C14629">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_Toc182088186 \h </w:instrText>
      </w:r>
      <w:r>
        <w:fldChar w:fldCharType="separate"/>
      </w:r>
      <w:r>
        <w:t>88</w:t>
      </w:r>
      <w:r>
        <w:fldChar w:fldCharType="end"/>
      </w:r>
    </w:p>
    <w:p w14:paraId="797F47F8" w14:textId="49E39EC8" w:rsidR="00C14629" w:rsidRDefault="00C14629">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_Toc182088187 \h </w:instrText>
      </w:r>
      <w:r>
        <w:fldChar w:fldCharType="separate"/>
      </w:r>
      <w:r>
        <w:t>89</w:t>
      </w:r>
      <w:r>
        <w:fldChar w:fldCharType="end"/>
      </w:r>
    </w:p>
    <w:p w14:paraId="22F9009D" w14:textId="4C3A7034" w:rsidR="00C14629" w:rsidRDefault="00C14629">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_Toc182088188 \h </w:instrText>
      </w:r>
      <w:r>
        <w:fldChar w:fldCharType="separate"/>
      </w:r>
      <w:r>
        <w:t>89</w:t>
      </w:r>
      <w:r>
        <w:fldChar w:fldCharType="end"/>
      </w:r>
    </w:p>
    <w:p w14:paraId="459942E7" w14:textId="7D0614D9" w:rsidR="00C14629" w:rsidRDefault="00C14629">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_Toc182088189 \h </w:instrText>
      </w:r>
      <w:r>
        <w:fldChar w:fldCharType="separate"/>
      </w:r>
      <w:r>
        <w:t>89</w:t>
      </w:r>
      <w:r>
        <w:fldChar w:fldCharType="end"/>
      </w:r>
    </w:p>
    <w:p w14:paraId="23A876C7" w14:textId="61008E5F" w:rsidR="00C14629" w:rsidRDefault="00C14629">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_Toc182088190 \h </w:instrText>
      </w:r>
      <w:r>
        <w:fldChar w:fldCharType="separate"/>
      </w:r>
      <w:r>
        <w:t>90</w:t>
      </w:r>
      <w:r>
        <w:fldChar w:fldCharType="end"/>
      </w:r>
    </w:p>
    <w:p w14:paraId="10E1887D" w14:textId="3B3A3B7A" w:rsidR="00C14629" w:rsidRDefault="00C14629">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_Toc182088191 \h </w:instrText>
      </w:r>
      <w:r>
        <w:fldChar w:fldCharType="separate"/>
      </w:r>
      <w:r>
        <w:t>90</w:t>
      </w:r>
      <w:r>
        <w:fldChar w:fldCharType="end"/>
      </w:r>
    </w:p>
    <w:p w14:paraId="373DCEDF" w14:textId="6D5D5908" w:rsidR="00C14629" w:rsidRDefault="00C14629">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_Toc182088192 \h </w:instrText>
      </w:r>
      <w:r>
        <w:fldChar w:fldCharType="separate"/>
      </w:r>
      <w:r>
        <w:t>90</w:t>
      </w:r>
      <w:r>
        <w:fldChar w:fldCharType="end"/>
      </w:r>
    </w:p>
    <w:p w14:paraId="593601F9" w14:textId="1F977F64" w:rsidR="00C14629" w:rsidRDefault="00C14629">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_Toc182088193 \h </w:instrText>
      </w:r>
      <w:r>
        <w:fldChar w:fldCharType="separate"/>
      </w:r>
      <w:r>
        <w:t>90</w:t>
      </w:r>
      <w:r>
        <w:fldChar w:fldCharType="end"/>
      </w:r>
    </w:p>
    <w:p w14:paraId="07F699CF" w14:textId="36E32D96" w:rsidR="00C14629" w:rsidRDefault="00C14629">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_Toc182088194 \h </w:instrText>
      </w:r>
      <w:r>
        <w:fldChar w:fldCharType="separate"/>
      </w:r>
      <w:r>
        <w:t>90</w:t>
      </w:r>
      <w:r>
        <w:fldChar w:fldCharType="end"/>
      </w:r>
    </w:p>
    <w:p w14:paraId="1A774057" w14:textId="2FBED54E" w:rsidR="00C14629" w:rsidRDefault="00C14629">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_Toc182088195 \h </w:instrText>
      </w:r>
      <w:r>
        <w:fldChar w:fldCharType="separate"/>
      </w:r>
      <w:r>
        <w:t>91</w:t>
      </w:r>
      <w:r>
        <w:fldChar w:fldCharType="end"/>
      </w:r>
    </w:p>
    <w:p w14:paraId="6BEC0E8A" w14:textId="25E0B596" w:rsidR="00C14629" w:rsidRDefault="00C14629">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_Toc182088196 \h </w:instrText>
      </w:r>
      <w:r>
        <w:fldChar w:fldCharType="separate"/>
      </w:r>
      <w:r>
        <w:t>91</w:t>
      </w:r>
      <w:r>
        <w:fldChar w:fldCharType="end"/>
      </w:r>
    </w:p>
    <w:p w14:paraId="59F6A22B" w14:textId="0530B785" w:rsidR="00C14629" w:rsidRDefault="00C14629">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_Toc182088197 \h </w:instrText>
      </w:r>
      <w:r>
        <w:fldChar w:fldCharType="separate"/>
      </w:r>
      <w:r>
        <w:t>91</w:t>
      </w:r>
      <w:r>
        <w:fldChar w:fldCharType="end"/>
      </w:r>
    </w:p>
    <w:p w14:paraId="65B823F6" w14:textId="5F3503BF" w:rsidR="00C14629" w:rsidRDefault="00C14629">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_Toc182088198 \h </w:instrText>
      </w:r>
      <w:r>
        <w:fldChar w:fldCharType="separate"/>
      </w:r>
      <w:r>
        <w:t>91</w:t>
      </w:r>
      <w:r>
        <w:fldChar w:fldCharType="end"/>
      </w:r>
    </w:p>
    <w:p w14:paraId="64487420" w14:textId="388F6DCD" w:rsidR="00C14629" w:rsidRDefault="00C14629">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_Toc182088199 \h </w:instrText>
      </w:r>
      <w:r>
        <w:fldChar w:fldCharType="separate"/>
      </w:r>
      <w:r>
        <w:t>92</w:t>
      </w:r>
      <w:r>
        <w:fldChar w:fldCharType="end"/>
      </w:r>
    </w:p>
    <w:p w14:paraId="4A9BCEB5" w14:textId="34AA4094" w:rsidR="00C14629" w:rsidRDefault="00C14629">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_Toc182088200 \h </w:instrText>
      </w:r>
      <w:r>
        <w:fldChar w:fldCharType="separate"/>
      </w:r>
      <w:r>
        <w:t>92</w:t>
      </w:r>
      <w:r>
        <w:fldChar w:fldCharType="end"/>
      </w:r>
    </w:p>
    <w:p w14:paraId="5655E2D9" w14:textId="2D251080" w:rsidR="00C14629" w:rsidRDefault="00C14629">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_Toc182088201 \h </w:instrText>
      </w:r>
      <w:r>
        <w:fldChar w:fldCharType="separate"/>
      </w:r>
      <w:r>
        <w:t>92</w:t>
      </w:r>
      <w:r>
        <w:fldChar w:fldCharType="end"/>
      </w:r>
    </w:p>
    <w:p w14:paraId="37EC8AA8" w14:textId="01A8710E" w:rsidR="00C14629" w:rsidRDefault="00C14629">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_Toc182088202 \h </w:instrText>
      </w:r>
      <w:r>
        <w:fldChar w:fldCharType="separate"/>
      </w:r>
      <w:r>
        <w:t>92</w:t>
      </w:r>
      <w:r>
        <w:fldChar w:fldCharType="end"/>
      </w:r>
    </w:p>
    <w:p w14:paraId="0890111F" w14:textId="2CE02A25" w:rsidR="00C14629" w:rsidRDefault="00C14629">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_Toc182088203 \h </w:instrText>
      </w:r>
      <w:r>
        <w:fldChar w:fldCharType="separate"/>
      </w:r>
      <w:r>
        <w:t>92</w:t>
      </w:r>
      <w:r>
        <w:fldChar w:fldCharType="end"/>
      </w:r>
    </w:p>
    <w:p w14:paraId="19ED8DAF" w14:textId="5B826BD0" w:rsidR="00C14629" w:rsidRDefault="00C14629">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_Toc182088204 \h </w:instrText>
      </w:r>
      <w:r>
        <w:fldChar w:fldCharType="separate"/>
      </w:r>
      <w:r>
        <w:t>93</w:t>
      </w:r>
      <w:r>
        <w:fldChar w:fldCharType="end"/>
      </w:r>
    </w:p>
    <w:p w14:paraId="496127A0" w14:textId="457FACBB" w:rsidR="00C14629" w:rsidRDefault="00C14629">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_Toc182088205 \h </w:instrText>
      </w:r>
      <w:r>
        <w:fldChar w:fldCharType="separate"/>
      </w:r>
      <w:r>
        <w:t>93</w:t>
      </w:r>
      <w:r>
        <w:fldChar w:fldCharType="end"/>
      </w:r>
    </w:p>
    <w:p w14:paraId="2F39EFAE" w14:textId="37BB6C37" w:rsidR="00C14629" w:rsidRDefault="00C14629">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_Toc182088206 \h </w:instrText>
      </w:r>
      <w:r>
        <w:fldChar w:fldCharType="separate"/>
      </w:r>
      <w:r>
        <w:t>93</w:t>
      </w:r>
      <w:r>
        <w:fldChar w:fldCharType="end"/>
      </w:r>
    </w:p>
    <w:p w14:paraId="5CACB5C9" w14:textId="3643B015" w:rsidR="00C14629" w:rsidRDefault="00C14629">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_Toc182088207 \h </w:instrText>
      </w:r>
      <w:r>
        <w:fldChar w:fldCharType="separate"/>
      </w:r>
      <w:r>
        <w:t>93</w:t>
      </w:r>
      <w:r>
        <w:fldChar w:fldCharType="end"/>
      </w:r>
    </w:p>
    <w:p w14:paraId="68C6B61C" w14:textId="526743B0" w:rsidR="00C14629" w:rsidRDefault="00C14629">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_Toc182088208 \h </w:instrText>
      </w:r>
      <w:r>
        <w:fldChar w:fldCharType="separate"/>
      </w:r>
      <w:r>
        <w:t>94</w:t>
      </w:r>
      <w:r>
        <w:fldChar w:fldCharType="end"/>
      </w:r>
    </w:p>
    <w:p w14:paraId="2A454510" w14:textId="3ABD870A" w:rsidR="00C14629" w:rsidRDefault="00C14629">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_Toc182088209 \h </w:instrText>
      </w:r>
      <w:r>
        <w:fldChar w:fldCharType="separate"/>
      </w:r>
      <w:r>
        <w:t>95</w:t>
      </w:r>
      <w:r>
        <w:fldChar w:fldCharType="end"/>
      </w:r>
    </w:p>
    <w:p w14:paraId="3E773813" w14:textId="22E85E73" w:rsidR="00C14629" w:rsidRDefault="00C14629">
      <w:pPr>
        <w:pStyle w:val="TOC2"/>
        <w:rPr>
          <w:rFonts w:asciiTheme="minorHAnsi" w:eastAsiaTheme="minorEastAsia" w:hAnsiTheme="minorHAnsi" w:cstheme="minorBidi"/>
          <w:kern w:val="2"/>
          <w:sz w:val="24"/>
          <w:szCs w:val="24"/>
          <w:lang w:eastAsia="en-GB"/>
          <w14:ligatures w14:val="standardContextual"/>
        </w:rPr>
      </w:pPr>
      <w:r>
        <w:lastRenderedPageBreak/>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_Toc182088210 \h </w:instrText>
      </w:r>
      <w:r>
        <w:fldChar w:fldCharType="separate"/>
      </w:r>
      <w:r>
        <w:t>95</w:t>
      </w:r>
      <w:r>
        <w:fldChar w:fldCharType="end"/>
      </w:r>
    </w:p>
    <w:p w14:paraId="7EAF12C1" w14:textId="2E8454AD" w:rsidR="00C14629" w:rsidRDefault="00C14629">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_Toc182088211 \h </w:instrText>
      </w:r>
      <w:r>
        <w:fldChar w:fldCharType="separate"/>
      </w:r>
      <w:r>
        <w:t>95</w:t>
      </w:r>
      <w:r>
        <w:fldChar w:fldCharType="end"/>
      </w:r>
    </w:p>
    <w:p w14:paraId="1D6F7EDC" w14:textId="7FC65D9D" w:rsidR="00C14629" w:rsidRDefault="00C14629">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_Toc182088212 \h </w:instrText>
      </w:r>
      <w:r>
        <w:fldChar w:fldCharType="separate"/>
      </w:r>
      <w:r>
        <w:t>95</w:t>
      </w:r>
      <w:r>
        <w:fldChar w:fldCharType="end"/>
      </w:r>
    </w:p>
    <w:p w14:paraId="5962846E" w14:textId="3DDE379B" w:rsidR="00C14629" w:rsidRDefault="00C14629">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_Toc182088213 \h </w:instrText>
      </w:r>
      <w:r>
        <w:fldChar w:fldCharType="separate"/>
      </w:r>
      <w:r>
        <w:t>95</w:t>
      </w:r>
      <w:r>
        <w:fldChar w:fldCharType="end"/>
      </w:r>
    </w:p>
    <w:p w14:paraId="337F46E1" w14:textId="1FD2CB53" w:rsidR="00C14629" w:rsidRDefault="00C14629">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_Toc182088214 \h </w:instrText>
      </w:r>
      <w:r>
        <w:fldChar w:fldCharType="separate"/>
      </w:r>
      <w:r>
        <w:t>95</w:t>
      </w:r>
      <w:r>
        <w:fldChar w:fldCharType="end"/>
      </w:r>
    </w:p>
    <w:p w14:paraId="34CEF430" w14:textId="5CB8B772" w:rsidR="00C14629" w:rsidRDefault="00C14629">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_Toc182088215 \h </w:instrText>
      </w:r>
      <w:r>
        <w:fldChar w:fldCharType="separate"/>
      </w:r>
      <w:r>
        <w:t>96</w:t>
      </w:r>
      <w:r>
        <w:fldChar w:fldCharType="end"/>
      </w:r>
    </w:p>
    <w:p w14:paraId="027AB619" w14:textId="602C4285" w:rsidR="00C14629" w:rsidRDefault="00C14629">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_Toc182088216 \h </w:instrText>
      </w:r>
      <w:r>
        <w:fldChar w:fldCharType="separate"/>
      </w:r>
      <w:r>
        <w:t>96</w:t>
      </w:r>
      <w:r>
        <w:fldChar w:fldCharType="end"/>
      </w:r>
    </w:p>
    <w:p w14:paraId="38A89CB2" w14:textId="26A0E34B" w:rsidR="00C14629" w:rsidRDefault="00C14629">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_Toc182088217 \h </w:instrText>
      </w:r>
      <w:r>
        <w:fldChar w:fldCharType="separate"/>
      </w:r>
      <w:r>
        <w:t>96</w:t>
      </w:r>
      <w:r>
        <w:fldChar w:fldCharType="end"/>
      </w:r>
    </w:p>
    <w:p w14:paraId="37903AAC" w14:textId="64A8B618" w:rsidR="00C14629" w:rsidRDefault="00C14629">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_Toc182088218 \h </w:instrText>
      </w:r>
      <w:r>
        <w:fldChar w:fldCharType="separate"/>
      </w:r>
      <w:r>
        <w:t>96</w:t>
      </w:r>
      <w:r>
        <w:fldChar w:fldCharType="end"/>
      </w:r>
    </w:p>
    <w:p w14:paraId="3327B971" w14:textId="77EAB2AA" w:rsidR="00C14629" w:rsidRDefault="00C14629">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_Toc182088219 \h </w:instrText>
      </w:r>
      <w:r>
        <w:fldChar w:fldCharType="separate"/>
      </w:r>
      <w:r>
        <w:t>96</w:t>
      </w:r>
      <w:r>
        <w:fldChar w:fldCharType="end"/>
      </w:r>
    </w:p>
    <w:p w14:paraId="1601FF8B" w14:textId="486F8679" w:rsidR="00C14629" w:rsidRDefault="00C14629">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_Toc182088220 \h </w:instrText>
      </w:r>
      <w:r>
        <w:fldChar w:fldCharType="separate"/>
      </w:r>
      <w:r>
        <w:t>97</w:t>
      </w:r>
      <w:r>
        <w:fldChar w:fldCharType="end"/>
      </w:r>
    </w:p>
    <w:p w14:paraId="65B522A7" w14:textId="7299BEC3" w:rsidR="00C14629" w:rsidRDefault="00C14629">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_Toc182088221 \h </w:instrText>
      </w:r>
      <w:r>
        <w:fldChar w:fldCharType="separate"/>
      </w:r>
      <w:r>
        <w:t>97</w:t>
      </w:r>
      <w:r>
        <w:fldChar w:fldCharType="end"/>
      </w:r>
    </w:p>
    <w:p w14:paraId="70FF527B" w14:textId="5745D539" w:rsidR="00C14629" w:rsidRDefault="00C14629">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_Toc182088222 \h </w:instrText>
      </w:r>
      <w:r>
        <w:fldChar w:fldCharType="separate"/>
      </w:r>
      <w:r>
        <w:t>97</w:t>
      </w:r>
      <w:r>
        <w:fldChar w:fldCharType="end"/>
      </w:r>
    </w:p>
    <w:p w14:paraId="0E0C3584" w14:textId="4596EC7D" w:rsidR="00C14629" w:rsidRDefault="00C14629">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_Toc182088223 \h </w:instrText>
      </w:r>
      <w:r>
        <w:fldChar w:fldCharType="separate"/>
      </w:r>
      <w:r>
        <w:t>97</w:t>
      </w:r>
      <w:r>
        <w:fldChar w:fldCharType="end"/>
      </w:r>
    </w:p>
    <w:p w14:paraId="056DD41C" w14:textId="0CF73E85" w:rsidR="00C14629" w:rsidRDefault="00C14629">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_Toc182088224 \h </w:instrText>
      </w:r>
      <w:r>
        <w:fldChar w:fldCharType="separate"/>
      </w:r>
      <w:r>
        <w:t>98</w:t>
      </w:r>
      <w:r>
        <w:fldChar w:fldCharType="end"/>
      </w:r>
    </w:p>
    <w:p w14:paraId="616EF0C4" w14:textId="395FCD2B" w:rsidR="00C14629" w:rsidRDefault="00C14629">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_Toc182088225 \h </w:instrText>
      </w:r>
      <w:r>
        <w:fldChar w:fldCharType="separate"/>
      </w:r>
      <w:r>
        <w:t>98</w:t>
      </w:r>
      <w:r>
        <w:fldChar w:fldCharType="end"/>
      </w:r>
    </w:p>
    <w:p w14:paraId="78176AB0" w14:textId="24E07D01" w:rsidR="00C14629" w:rsidRDefault="00C14629">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_Toc182088226 \h </w:instrText>
      </w:r>
      <w:r>
        <w:fldChar w:fldCharType="separate"/>
      </w:r>
      <w:r>
        <w:t>98</w:t>
      </w:r>
      <w:r>
        <w:fldChar w:fldCharType="end"/>
      </w:r>
    </w:p>
    <w:p w14:paraId="3564D9D3" w14:textId="19D10D13" w:rsidR="00C14629" w:rsidRDefault="00C14629">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_Toc182088227 \h </w:instrText>
      </w:r>
      <w:r>
        <w:fldChar w:fldCharType="separate"/>
      </w:r>
      <w:r>
        <w:t>98</w:t>
      </w:r>
      <w:r>
        <w:fldChar w:fldCharType="end"/>
      </w:r>
    </w:p>
    <w:p w14:paraId="79053F1A" w14:textId="3943A1DD" w:rsidR="00C14629" w:rsidRDefault="00C14629">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_Toc182088228 \h </w:instrText>
      </w:r>
      <w:r>
        <w:fldChar w:fldCharType="separate"/>
      </w:r>
      <w:r>
        <w:t>98</w:t>
      </w:r>
      <w:r>
        <w:fldChar w:fldCharType="end"/>
      </w:r>
    </w:p>
    <w:p w14:paraId="5952C546" w14:textId="35560018" w:rsidR="00C14629" w:rsidRDefault="00C14629">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_Toc182088229 \h </w:instrText>
      </w:r>
      <w:r>
        <w:fldChar w:fldCharType="separate"/>
      </w:r>
      <w:r>
        <w:t>99</w:t>
      </w:r>
      <w:r>
        <w:fldChar w:fldCharType="end"/>
      </w:r>
    </w:p>
    <w:p w14:paraId="5766FFF2" w14:textId="6A4E4690" w:rsidR="00C14629" w:rsidRDefault="00C14629">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_Toc182088230 \h </w:instrText>
      </w:r>
      <w:r>
        <w:fldChar w:fldCharType="separate"/>
      </w:r>
      <w:r>
        <w:t>99</w:t>
      </w:r>
      <w:r>
        <w:fldChar w:fldCharType="end"/>
      </w:r>
    </w:p>
    <w:p w14:paraId="2575C7E0" w14:textId="476B7392" w:rsidR="00C14629" w:rsidRDefault="00C14629">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_Toc182088231 \h </w:instrText>
      </w:r>
      <w:r>
        <w:fldChar w:fldCharType="separate"/>
      </w:r>
      <w:r>
        <w:t>99</w:t>
      </w:r>
      <w:r>
        <w:fldChar w:fldCharType="end"/>
      </w:r>
    </w:p>
    <w:p w14:paraId="32819180" w14:textId="115C73CF" w:rsidR="00C14629" w:rsidRDefault="00C14629">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_Toc182088232 \h </w:instrText>
      </w:r>
      <w:r>
        <w:fldChar w:fldCharType="separate"/>
      </w:r>
      <w:r>
        <w:t>99</w:t>
      </w:r>
      <w:r>
        <w:fldChar w:fldCharType="end"/>
      </w:r>
    </w:p>
    <w:p w14:paraId="2FB7AD06" w14:textId="09F91BFD" w:rsidR="00C14629" w:rsidRDefault="00C14629">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_Toc182088233 \h </w:instrText>
      </w:r>
      <w:r>
        <w:fldChar w:fldCharType="separate"/>
      </w:r>
      <w:r>
        <w:t>100</w:t>
      </w:r>
      <w:r>
        <w:fldChar w:fldCharType="end"/>
      </w:r>
    </w:p>
    <w:p w14:paraId="34758AA2" w14:textId="25865CF9" w:rsidR="00C14629" w:rsidRDefault="00C14629">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_Toc182088234 \h </w:instrText>
      </w:r>
      <w:r>
        <w:fldChar w:fldCharType="separate"/>
      </w:r>
      <w:r>
        <w:t>100</w:t>
      </w:r>
      <w:r>
        <w:fldChar w:fldCharType="end"/>
      </w:r>
    </w:p>
    <w:p w14:paraId="1C543F52" w14:textId="440A1A4A" w:rsidR="00C14629" w:rsidRDefault="00C14629">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_Toc182088235 \h </w:instrText>
      </w:r>
      <w:r>
        <w:fldChar w:fldCharType="separate"/>
      </w:r>
      <w:r>
        <w:t>100</w:t>
      </w:r>
      <w:r>
        <w:fldChar w:fldCharType="end"/>
      </w:r>
    </w:p>
    <w:p w14:paraId="670DF7CA" w14:textId="54DE46D6" w:rsidR="00C14629" w:rsidRDefault="00C14629">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_Toc182088236 \h </w:instrText>
      </w:r>
      <w:r>
        <w:fldChar w:fldCharType="separate"/>
      </w:r>
      <w:r>
        <w:t>100</w:t>
      </w:r>
      <w:r>
        <w:fldChar w:fldCharType="end"/>
      </w:r>
    </w:p>
    <w:p w14:paraId="1DE7F9C5" w14:textId="1DAD2756" w:rsidR="00C14629" w:rsidRDefault="00C14629">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7E79D3">
        <w:rPr>
          <w:rFonts w:cs="Arial"/>
        </w:rPr>
        <w:t>NIDD in non-roaming situation</w:t>
      </w:r>
      <w:r>
        <w:tab/>
      </w:r>
      <w:r>
        <w:fldChar w:fldCharType="begin" w:fldLock="1"/>
      </w:r>
      <w:r>
        <w:instrText xml:space="preserve"> PAGEREF _Toc182088237 \h </w:instrText>
      </w:r>
      <w:r>
        <w:fldChar w:fldCharType="separate"/>
      </w:r>
      <w:r>
        <w:t>100</w:t>
      </w:r>
      <w:r>
        <w:fldChar w:fldCharType="end"/>
      </w:r>
    </w:p>
    <w:p w14:paraId="6765B7EE" w14:textId="46F6B2A6" w:rsidR="00C14629" w:rsidRDefault="00C14629">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_Toc182088238 \h </w:instrText>
      </w:r>
      <w:r>
        <w:fldChar w:fldCharType="separate"/>
      </w:r>
      <w:r>
        <w:t>100</w:t>
      </w:r>
      <w:r>
        <w:fldChar w:fldCharType="end"/>
      </w:r>
    </w:p>
    <w:p w14:paraId="444E1C99" w14:textId="3643D75D" w:rsidR="00C14629" w:rsidRDefault="00C14629">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7E79D3">
        <w:rPr>
          <w:rFonts w:cs="Arial"/>
        </w:rPr>
        <w:t>Delivery using UPF via a PtP N6 tunnel</w:t>
      </w:r>
      <w:r>
        <w:tab/>
      </w:r>
      <w:r>
        <w:fldChar w:fldCharType="begin" w:fldLock="1"/>
      </w:r>
      <w:r>
        <w:instrText xml:space="preserve"> PAGEREF _Toc182088239 \h </w:instrText>
      </w:r>
      <w:r>
        <w:fldChar w:fldCharType="separate"/>
      </w:r>
      <w:r>
        <w:t>100</w:t>
      </w:r>
      <w:r>
        <w:fldChar w:fldCharType="end"/>
      </w:r>
    </w:p>
    <w:p w14:paraId="03ABEC15" w14:textId="3D5614E8" w:rsidR="00C14629" w:rsidRDefault="00C14629">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7E79D3">
        <w:rPr>
          <w:rFonts w:cs="Arial"/>
        </w:rPr>
        <w:t>NIDD in roaming situation</w:t>
      </w:r>
      <w:r>
        <w:tab/>
      </w:r>
      <w:r>
        <w:fldChar w:fldCharType="begin" w:fldLock="1"/>
      </w:r>
      <w:r>
        <w:instrText xml:space="preserve"> PAGEREF _Toc182088240 \h </w:instrText>
      </w:r>
      <w:r>
        <w:fldChar w:fldCharType="separate"/>
      </w:r>
      <w:r>
        <w:t>101</w:t>
      </w:r>
      <w:r>
        <w:fldChar w:fldCharType="end"/>
      </w:r>
    </w:p>
    <w:p w14:paraId="758C9494" w14:textId="31805D30" w:rsidR="00C14629" w:rsidRDefault="00C14629">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7E79D3">
        <w:rPr>
          <w:rFonts w:cs="Arial"/>
        </w:rPr>
        <w:t>Delivery using NEF</w:t>
      </w:r>
      <w:r>
        <w:tab/>
      </w:r>
      <w:r>
        <w:fldChar w:fldCharType="begin" w:fldLock="1"/>
      </w:r>
      <w:r>
        <w:instrText xml:space="preserve"> PAGEREF _Toc182088241 \h </w:instrText>
      </w:r>
      <w:r>
        <w:fldChar w:fldCharType="separate"/>
      </w:r>
      <w:r>
        <w:t>101</w:t>
      </w:r>
      <w:r>
        <w:fldChar w:fldCharType="end"/>
      </w:r>
    </w:p>
    <w:p w14:paraId="2D2CDF63" w14:textId="386ECD7F" w:rsidR="00C14629" w:rsidRDefault="00C14629">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7E79D3">
        <w:rPr>
          <w:rFonts w:cs="Arial"/>
        </w:rPr>
        <w:t>Delivery using UPF via a PtP N6 tunnel</w:t>
      </w:r>
      <w:r>
        <w:tab/>
      </w:r>
      <w:r>
        <w:fldChar w:fldCharType="begin" w:fldLock="1"/>
      </w:r>
      <w:r>
        <w:instrText xml:space="preserve"> PAGEREF _Toc182088242 \h </w:instrText>
      </w:r>
      <w:r>
        <w:fldChar w:fldCharType="separate"/>
      </w:r>
      <w:r>
        <w:t>101</w:t>
      </w:r>
      <w:r>
        <w:fldChar w:fldCharType="end"/>
      </w:r>
    </w:p>
    <w:p w14:paraId="2D82A8EA" w14:textId="0F32AB64" w:rsidR="00C14629" w:rsidRDefault="00C14629">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_Toc182088243 \h </w:instrText>
      </w:r>
      <w:r>
        <w:fldChar w:fldCharType="separate"/>
      </w:r>
      <w:r>
        <w:t>101</w:t>
      </w:r>
      <w:r>
        <w:fldChar w:fldCharType="end"/>
      </w:r>
    </w:p>
    <w:p w14:paraId="0896EB95" w14:textId="2276B4AA" w:rsidR="00C14629" w:rsidRDefault="00C14629">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7E79D3">
        <w:rPr>
          <w:rFonts w:cs="Arial"/>
        </w:rPr>
        <w:t>LI for NIDD using NEF</w:t>
      </w:r>
      <w:r>
        <w:tab/>
      </w:r>
      <w:r>
        <w:fldChar w:fldCharType="begin" w:fldLock="1"/>
      </w:r>
      <w:r>
        <w:instrText xml:space="preserve"> PAGEREF _Toc182088244 \h </w:instrText>
      </w:r>
      <w:r>
        <w:fldChar w:fldCharType="separate"/>
      </w:r>
      <w:r>
        <w:t>101</w:t>
      </w:r>
      <w:r>
        <w:fldChar w:fldCharType="end"/>
      </w:r>
    </w:p>
    <w:p w14:paraId="20D86D0D" w14:textId="1E38062E" w:rsidR="00C14629" w:rsidRDefault="00C14629">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_Toc182088245 \h </w:instrText>
      </w:r>
      <w:r>
        <w:fldChar w:fldCharType="separate"/>
      </w:r>
      <w:r>
        <w:t>101</w:t>
      </w:r>
      <w:r>
        <w:fldChar w:fldCharType="end"/>
      </w:r>
    </w:p>
    <w:p w14:paraId="29DC4EDC" w14:textId="7C406D75" w:rsidR="00C14629" w:rsidRDefault="00C14629">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7E79D3">
        <w:rPr>
          <w:rFonts w:cs="Arial"/>
        </w:rPr>
        <w:t>Architecture for NIDD using NEF in the VPLMN</w:t>
      </w:r>
      <w:r>
        <w:tab/>
      </w:r>
      <w:r>
        <w:fldChar w:fldCharType="begin" w:fldLock="1"/>
      </w:r>
      <w:r>
        <w:instrText xml:space="preserve"> PAGEREF _Toc182088246 \h </w:instrText>
      </w:r>
      <w:r>
        <w:fldChar w:fldCharType="separate"/>
      </w:r>
      <w:r>
        <w:t>102</w:t>
      </w:r>
      <w:r>
        <w:fldChar w:fldCharType="end"/>
      </w:r>
    </w:p>
    <w:p w14:paraId="03CA1E2D" w14:textId="7AE3D409" w:rsidR="00C14629" w:rsidRDefault="00C14629">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identifiers</w:t>
      </w:r>
      <w:r>
        <w:tab/>
      </w:r>
      <w:r>
        <w:fldChar w:fldCharType="begin" w:fldLock="1"/>
      </w:r>
      <w:r>
        <w:instrText xml:space="preserve"> PAGEREF _Toc182088247 \h </w:instrText>
      </w:r>
      <w:r>
        <w:fldChar w:fldCharType="separate"/>
      </w:r>
      <w:r>
        <w:t>103</w:t>
      </w:r>
      <w:r>
        <w:fldChar w:fldCharType="end"/>
      </w:r>
    </w:p>
    <w:p w14:paraId="7BF44610" w14:textId="4F67386D" w:rsidR="00C14629" w:rsidRDefault="00C14629">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_Toc182088248 \h </w:instrText>
      </w:r>
      <w:r>
        <w:fldChar w:fldCharType="separate"/>
      </w:r>
      <w:r>
        <w:t>103</w:t>
      </w:r>
      <w:r>
        <w:fldChar w:fldCharType="end"/>
      </w:r>
    </w:p>
    <w:p w14:paraId="6530C9F9" w14:textId="42406C39" w:rsidR="00C14629" w:rsidRDefault="00C14629">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7E79D3">
        <w:rPr>
          <w:rFonts w:cs="Arial"/>
        </w:rPr>
        <w:t>LI for NIDD using a PtP N6 tunnel</w:t>
      </w:r>
      <w:r>
        <w:tab/>
      </w:r>
      <w:r>
        <w:fldChar w:fldCharType="begin" w:fldLock="1"/>
      </w:r>
      <w:r>
        <w:instrText xml:space="preserve"> PAGEREF _Toc182088249 \h </w:instrText>
      </w:r>
      <w:r>
        <w:fldChar w:fldCharType="separate"/>
      </w:r>
      <w:r>
        <w:t>103</w:t>
      </w:r>
      <w:r>
        <w:fldChar w:fldCharType="end"/>
      </w:r>
    </w:p>
    <w:p w14:paraId="1BC14088" w14:textId="45434BC6" w:rsidR="00C14629" w:rsidRDefault="00C14629">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_Toc182088250 \h </w:instrText>
      </w:r>
      <w:r>
        <w:fldChar w:fldCharType="separate"/>
      </w:r>
      <w:r>
        <w:t>103</w:t>
      </w:r>
      <w:r>
        <w:fldChar w:fldCharType="end"/>
      </w:r>
    </w:p>
    <w:p w14:paraId="5FD56A89" w14:textId="3679986F" w:rsidR="00C14629" w:rsidRDefault="00C14629">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_Toc182088251 \h </w:instrText>
      </w:r>
      <w:r>
        <w:fldChar w:fldCharType="separate"/>
      </w:r>
      <w:r>
        <w:t>103</w:t>
      </w:r>
      <w:r>
        <w:fldChar w:fldCharType="end"/>
      </w:r>
    </w:p>
    <w:p w14:paraId="1964EE67" w14:textId="1FDEE23F" w:rsidR="00C14629" w:rsidRDefault="00C14629">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7E79D3">
        <w:rPr>
          <w:rFonts w:eastAsiaTheme="majorEastAsia"/>
        </w:rPr>
        <w:t>LI for NIDD using NEF</w:t>
      </w:r>
      <w:r>
        <w:tab/>
      </w:r>
      <w:r>
        <w:fldChar w:fldCharType="begin" w:fldLock="1"/>
      </w:r>
      <w:r>
        <w:instrText xml:space="preserve"> PAGEREF _Toc182088252 \h </w:instrText>
      </w:r>
      <w:r>
        <w:fldChar w:fldCharType="separate"/>
      </w:r>
      <w:r>
        <w:t>104</w:t>
      </w:r>
      <w:r>
        <w:fldChar w:fldCharType="end"/>
      </w:r>
    </w:p>
    <w:p w14:paraId="501A96B8" w14:textId="06993753" w:rsidR="00C14629" w:rsidRDefault="00C14629">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7E79D3">
        <w:rPr>
          <w:rFonts w:cs="Arial"/>
        </w:rPr>
        <w:t>Architecture</w:t>
      </w:r>
      <w:r>
        <w:tab/>
      </w:r>
      <w:r>
        <w:fldChar w:fldCharType="begin" w:fldLock="1"/>
      </w:r>
      <w:r>
        <w:instrText xml:space="preserve"> PAGEREF _Toc182088253 \h </w:instrText>
      </w:r>
      <w:r>
        <w:fldChar w:fldCharType="separate"/>
      </w:r>
      <w:r>
        <w:t>104</w:t>
      </w:r>
      <w:r>
        <w:fldChar w:fldCharType="end"/>
      </w:r>
    </w:p>
    <w:p w14:paraId="2714FE9E" w14:textId="45AAC55B" w:rsidR="00C14629" w:rsidRDefault="00C14629">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7E79D3">
        <w:rPr>
          <w:rFonts w:cs="Arial"/>
        </w:rPr>
        <w:t>Identities</w:t>
      </w:r>
      <w:r>
        <w:tab/>
      </w:r>
      <w:r>
        <w:fldChar w:fldCharType="begin" w:fldLock="1"/>
      </w:r>
      <w:r>
        <w:instrText xml:space="preserve"> PAGEREF _Toc182088254 \h </w:instrText>
      </w:r>
      <w:r>
        <w:fldChar w:fldCharType="separate"/>
      </w:r>
      <w:r>
        <w:t>104</w:t>
      </w:r>
      <w:r>
        <w:fldChar w:fldCharType="end"/>
      </w:r>
    </w:p>
    <w:p w14:paraId="6B78AAD8" w14:textId="31F422BA" w:rsidR="00C14629" w:rsidRDefault="00C14629">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_Toc182088255 \h </w:instrText>
      </w:r>
      <w:r>
        <w:fldChar w:fldCharType="separate"/>
      </w:r>
      <w:r>
        <w:t>105</w:t>
      </w:r>
      <w:r>
        <w:fldChar w:fldCharType="end"/>
      </w:r>
    </w:p>
    <w:p w14:paraId="0F3F0A32" w14:textId="12178996" w:rsidR="00C14629" w:rsidRDefault="00C14629">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_Toc182088256 \h </w:instrText>
      </w:r>
      <w:r>
        <w:fldChar w:fldCharType="separate"/>
      </w:r>
      <w:r>
        <w:t>105</w:t>
      </w:r>
      <w:r>
        <w:fldChar w:fldCharType="end"/>
      </w:r>
    </w:p>
    <w:p w14:paraId="0076DF08" w14:textId="033E8FF6" w:rsidR="00C14629" w:rsidRDefault="00C14629">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7E79D3">
        <w:rPr>
          <w:rFonts w:cs="Arial"/>
        </w:rPr>
        <w:t>Background</w:t>
      </w:r>
      <w:r>
        <w:tab/>
      </w:r>
      <w:r>
        <w:fldChar w:fldCharType="begin" w:fldLock="1"/>
      </w:r>
      <w:r>
        <w:instrText xml:space="preserve"> PAGEREF _Toc182088257 \h </w:instrText>
      </w:r>
      <w:r>
        <w:fldChar w:fldCharType="separate"/>
      </w:r>
      <w:r>
        <w:t>105</w:t>
      </w:r>
      <w:r>
        <w:fldChar w:fldCharType="end"/>
      </w:r>
    </w:p>
    <w:p w14:paraId="6B56F897" w14:textId="0AFB7B3A" w:rsidR="00C14629" w:rsidRDefault="00C14629">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7E79D3">
        <w:rPr>
          <w:rFonts w:cs="Arial"/>
        </w:rPr>
        <w:t>Architecture</w:t>
      </w:r>
      <w:r>
        <w:tab/>
      </w:r>
      <w:r>
        <w:fldChar w:fldCharType="begin" w:fldLock="1"/>
      </w:r>
      <w:r>
        <w:instrText xml:space="preserve"> PAGEREF _Toc182088258 \h </w:instrText>
      </w:r>
      <w:r>
        <w:fldChar w:fldCharType="separate"/>
      </w:r>
      <w:r>
        <w:t>106</w:t>
      </w:r>
      <w:r>
        <w:fldChar w:fldCharType="end"/>
      </w:r>
    </w:p>
    <w:p w14:paraId="028BAC07" w14:textId="336A5DE2" w:rsidR="00C14629" w:rsidRDefault="00C14629">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identities</w:t>
      </w:r>
      <w:r>
        <w:tab/>
      </w:r>
      <w:r>
        <w:fldChar w:fldCharType="begin" w:fldLock="1"/>
      </w:r>
      <w:r>
        <w:instrText xml:space="preserve"> PAGEREF _Toc182088259 \h </w:instrText>
      </w:r>
      <w:r>
        <w:fldChar w:fldCharType="separate"/>
      </w:r>
      <w:r>
        <w:t>106</w:t>
      </w:r>
      <w:r>
        <w:fldChar w:fldCharType="end"/>
      </w:r>
    </w:p>
    <w:p w14:paraId="4353283D" w14:textId="2EDF1564" w:rsidR="00C14629" w:rsidRDefault="00C14629">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7E79D3">
        <w:rPr>
          <w:rFonts w:cs="Arial"/>
        </w:rPr>
        <w:t>IRI events</w:t>
      </w:r>
      <w:r>
        <w:tab/>
      </w:r>
      <w:r>
        <w:fldChar w:fldCharType="begin" w:fldLock="1"/>
      </w:r>
      <w:r>
        <w:instrText xml:space="preserve"> PAGEREF _Toc182088260 \h </w:instrText>
      </w:r>
      <w:r>
        <w:fldChar w:fldCharType="separate"/>
      </w:r>
      <w:r>
        <w:t>106</w:t>
      </w:r>
      <w:r>
        <w:fldChar w:fldCharType="end"/>
      </w:r>
    </w:p>
    <w:p w14:paraId="683B7FA1" w14:textId="2BED5F0F" w:rsidR="00C14629" w:rsidRDefault="00C14629">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7E79D3">
        <w:rPr>
          <w:rFonts w:cs="Arial"/>
        </w:rPr>
        <w:t>MSISDN-less MO SMS</w:t>
      </w:r>
      <w:r>
        <w:tab/>
      </w:r>
      <w:r>
        <w:fldChar w:fldCharType="begin" w:fldLock="1"/>
      </w:r>
      <w:r>
        <w:instrText xml:space="preserve"> PAGEREF _Toc182088261 \h </w:instrText>
      </w:r>
      <w:r>
        <w:fldChar w:fldCharType="separate"/>
      </w:r>
      <w:r>
        <w:t>107</w:t>
      </w:r>
      <w:r>
        <w:fldChar w:fldCharType="end"/>
      </w:r>
    </w:p>
    <w:p w14:paraId="4D9C41AB" w14:textId="667E741D" w:rsidR="00C14629" w:rsidRDefault="00C14629">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_Toc182088262 \h </w:instrText>
      </w:r>
      <w:r>
        <w:fldChar w:fldCharType="separate"/>
      </w:r>
      <w:r>
        <w:t>107</w:t>
      </w:r>
      <w:r>
        <w:fldChar w:fldCharType="end"/>
      </w:r>
    </w:p>
    <w:p w14:paraId="7E901276" w14:textId="32CCB4E9" w:rsidR="00C14629" w:rsidRDefault="00C14629">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_Toc182088263 \h </w:instrText>
      </w:r>
      <w:r>
        <w:fldChar w:fldCharType="separate"/>
      </w:r>
      <w:r>
        <w:t>107</w:t>
      </w:r>
      <w:r>
        <w:fldChar w:fldCharType="end"/>
      </w:r>
    </w:p>
    <w:p w14:paraId="782134CC" w14:textId="2FDB4E8B" w:rsidR="00C14629" w:rsidRDefault="00C14629">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identities</w:t>
      </w:r>
      <w:r>
        <w:tab/>
      </w:r>
      <w:r>
        <w:fldChar w:fldCharType="begin" w:fldLock="1"/>
      </w:r>
      <w:r>
        <w:instrText xml:space="preserve"> PAGEREF _Toc182088264 \h </w:instrText>
      </w:r>
      <w:r>
        <w:fldChar w:fldCharType="separate"/>
      </w:r>
      <w:r>
        <w:t>107</w:t>
      </w:r>
      <w:r>
        <w:fldChar w:fldCharType="end"/>
      </w:r>
    </w:p>
    <w:p w14:paraId="2CF360BC" w14:textId="55ECEA56" w:rsidR="00C14629" w:rsidRDefault="00C14629">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7E79D3">
        <w:rPr>
          <w:rFonts w:cs="Arial"/>
        </w:rPr>
        <w:t>IRI events</w:t>
      </w:r>
      <w:r>
        <w:tab/>
      </w:r>
      <w:r>
        <w:fldChar w:fldCharType="begin" w:fldLock="1"/>
      </w:r>
      <w:r>
        <w:instrText xml:space="preserve"> PAGEREF _Toc182088265 \h </w:instrText>
      </w:r>
      <w:r>
        <w:fldChar w:fldCharType="separate"/>
      </w:r>
      <w:r>
        <w:t>107</w:t>
      </w:r>
      <w:r>
        <w:fldChar w:fldCharType="end"/>
      </w:r>
    </w:p>
    <w:p w14:paraId="0FD2D20F" w14:textId="4B337016" w:rsidR="00C14629" w:rsidRDefault="00C14629">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7E79D3">
        <w:rPr>
          <w:rFonts w:cs="Arial"/>
        </w:rPr>
        <w:t>arameter provisioning</w:t>
      </w:r>
      <w:r>
        <w:tab/>
      </w:r>
      <w:r>
        <w:fldChar w:fldCharType="begin" w:fldLock="1"/>
      </w:r>
      <w:r>
        <w:instrText xml:space="preserve"> PAGEREF _Toc182088266 \h </w:instrText>
      </w:r>
      <w:r>
        <w:fldChar w:fldCharType="separate"/>
      </w:r>
      <w:r>
        <w:t>108</w:t>
      </w:r>
      <w:r>
        <w:fldChar w:fldCharType="end"/>
      </w:r>
    </w:p>
    <w:p w14:paraId="25D1410C" w14:textId="57B192AA" w:rsidR="00C14629" w:rsidRDefault="00C14629">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_Toc182088267 \h </w:instrText>
      </w:r>
      <w:r>
        <w:fldChar w:fldCharType="separate"/>
      </w:r>
      <w:r>
        <w:t>108</w:t>
      </w:r>
      <w:r>
        <w:fldChar w:fldCharType="end"/>
      </w:r>
    </w:p>
    <w:p w14:paraId="67B93AA8" w14:textId="2F057CB1" w:rsidR="00C14629" w:rsidRDefault="00C14629">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_Toc182088268 \h </w:instrText>
      </w:r>
      <w:r>
        <w:fldChar w:fldCharType="separate"/>
      </w:r>
      <w:r>
        <w:t>108</w:t>
      </w:r>
      <w:r>
        <w:fldChar w:fldCharType="end"/>
      </w:r>
    </w:p>
    <w:p w14:paraId="480C1BF1" w14:textId="4C6B6084" w:rsidR="00C14629" w:rsidRDefault="00C14629">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identities</w:t>
      </w:r>
      <w:r>
        <w:tab/>
      </w:r>
      <w:r>
        <w:fldChar w:fldCharType="begin" w:fldLock="1"/>
      </w:r>
      <w:r>
        <w:instrText xml:space="preserve"> PAGEREF _Toc182088269 \h </w:instrText>
      </w:r>
      <w:r>
        <w:fldChar w:fldCharType="separate"/>
      </w:r>
      <w:r>
        <w:t>108</w:t>
      </w:r>
      <w:r>
        <w:fldChar w:fldCharType="end"/>
      </w:r>
    </w:p>
    <w:p w14:paraId="1398CF62" w14:textId="6A7A556E" w:rsidR="00C14629" w:rsidRDefault="00C14629">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7E79D3">
        <w:rPr>
          <w:rFonts w:cs="Arial"/>
        </w:rPr>
        <w:t>IRI events</w:t>
      </w:r>
      <w:r>
        <w:tab/>
      </w:r>
      <w:r>
        <w:fldChar w:fldCharType="begin" w:fldLock="1"/>
      </w:r>
      <w:r>
        <w:instrText xml:space="preserve"> PAGEREF _Toc182088270 \h </w:instrText>
      </w:r>
      <w:r>
        <w:fldChar w:fldCharType="separate"/>
      </w:r>
      <w:r>
        <w:t>108</w:t>
      </w:r>
      <w:r>
        <w:fldChar w:fldCharType="end"/>
      </w:r>
    </w:p>
    <w:p w14:paraId="6858AC7B" w14:textId="55439DCD" w:rsidR="00C14629" w:rsidRDefault="00C14629">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_Toc182088271 \h </w:instrText>
      </w:r>
      <w:r>
        <w:fldChar w:fldCharType="separate"/>
      </w:r>
      <w:r>
        <w:t>108</w:t>
      </w:r>
      <w:r>
        <w:fldChar w:fldCharType="end"/>
      </w:r>
    </w:p>
    <w:p w14:paraId="2CDDC845" w14:textId="5027455C" w:rsidR="00C14629" w:rsidRDefault="00C14629">
      <w:pPr>
        <w:pStyle w:val="TOC3"/>
        <w:rPr>
          <w:rFonts w:asciiTheme="minorHAnsi" w:eastAsiaTheme="minorEastAsia" w:hAnsiTheme="minorHAnsi" w:cstheme="minorBidi"/>
          <w:kern w:val="2"/>
          <w:sz w:val="24"/>
          <w:szCs w:val="24"/>
          <w:lang w:eastAsia="en-GB"/>
          <w14:ligatures w14:val="standardContextual"/>
        </w:rPr>
      </w:pPr>
      <w:r>
        <w:lastRenderedPageBreak/>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_Toc182088272 \h </w:instrText>
      </w:r>
      <w:r>
        <w:fldChar w:fldCharType="separate"/>
      </w:r>
      <w:r>
        <w:t>108</w:t>
      </w:r>
      <w:r>
        <w:fldChar w:fldCharType="end"/>
      </w:r>
    </w:p>
    <w:p w14:paraId="5358D3E2" w14:textId="0D7300CD" w:rsidR="00C14629" w:rsidRDefault="00C14629">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_Toc182088273 \h </w:instrText>
      </w:r>
      <w:r>
        <w:fldChar w:fldCharType="separate"/>
      </w:r>
      <w:r>
        <w:t>108</w:t>
      </w:r>
      <w:r>
        <w:fldChar w:fldCharType="end"/>
      </w:r>
    </w:p>
    <w:p w14:paraId="11C5769F" w14:textId="7C411630" w:rsidR="00C14629" w:rsidRDefault="00C14629">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7E79D3">
        <w:rPr>
          <w:rFonts w:cs="Arial"/>
        </w:rPr>
        <w:t>NIDD in non-roaming situation</w:t>
      </w:r>
      <w:r>
        <w:tab/>
      </w:r>
      <w:r>
        <w:fldChar w:fldCharType="begin" w:fldLock="1"/>
      </w:r>
      <w:r>
        <w:instrText xml:space="preserve"> PAGEREF _Toc182088274 \h </w:instrText>
      </w:r>
      <w:r>
        <w:fldChar w:fldCharType="separate"/>
      </w:r>
      <w:r>
        <w:t>109</w:t>
      </w:r>
      <w:r>
        <w:fldChar w:fldCharType="end"/>
      </w:r>
    </w:p>
    <w:p w14:paraId="5F646C5B" w14:textId="1F501E0B" w:rsidR="00C14629" w:rsidRDefault="00C14629">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_Toc182088275 \h </w:instrText>
      </w:r>
      <w:r>
        <w:fldChar w:fldCharType="separate"/>
      </w:r>
      <w:r>
        <w:t>109</w:t>
      </w:r>
      <w:r>
        <w:fldChar w:fldCharType="end"/>
      </w:r>
    </w:p>
    <w:p w14:paraId="2A9DBA8C" w14:textId="283EAE83" w:rsidR="00C14629" w:rsidRDefault="00C14629">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7E79D3">
        <w:rPr>
          <w:rFonts w:cs="Arial"/>
        </w:rPr>
        <w:t>Delivery using a PtP SGi tunnel</w:t>
      </w:r>
      <w:r>
        <w:tab/>
      </w:r>
      <w:r>
        <w:fldChar w:fldCharType="begin" w:fldLock="1"/>
      </w:r>
      <w:r>
        <w:instrText xml:space="preserve"> PAGEREF _Toc182088276 \h </w:instrText>
      </w:r>
      <w:r>
        <w:fldChar w:fldCharType="separate"/>
      </w:r>
      <w:r>
        <w:t>109</w:t>
      </w:r>
      <w:r>
        <w:fldChar w:fldCharType="end"/>
      </w:r>
    </w:p>
    <w:p w14:paraId="000A5E63" w14:textId="56773651" w:rsidR="00C14629" w:rsidRDefault="00C14629">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7E79D3">
        <w:rPr>
          <w:rFonts w:cs="Arial"/>
        </w:rPr>
        <w:t>NIDD in roaming situation</w:t>
      </w:r>
      <w:r>
        <w:tab/>
      </w:r>
      <w:r>
        <w:fldChar w:fldCharType="begin" w:fldLock="1"/>
      </w:r>
      <w:r>
        <w:instrText xml:space="preserve"> PAGEREF _Toc182088277 \h </w:instrText>
      </w:r>
      <w:r>
        <w:fldChar w:fldCharType="separate"/>
      </w:r>
      <w:r>
        <w:t>109</w:t>
      </w:r>
      <w:r>
        <w:fldChar w:fldCharType="end"/>
      </w:r>
    </w:p>
    <w:p w14:paraId="28D3A10E" w14:textId="664BDC66" w:rsidR="00C14629" w:rsidRDefault="00C14629">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7E79D3">
        <w:rPr>
          <w:rFonts w:cs="Arial"/>
        </w:rPr>
        <w:t>Delivery using SCEF</w:t>
      </w:r>
      <w:r>
        <w:tab/>
      </w:r>
      <w:r>
        <w:fldChar w:fldCharType="begin" w:fldLock="1"/>
      </w:r>
      <w:r>
        <w:instrText xml:space="preserve"> PAGEREF _Toc182088278 \h </w:instrText>
      </w:r>
      <w:r>
        <w:fldChar w:fldCharType="separate"/>
      </w:r>
      <w:r>
        <w:t>109</w:t>
      </w:r>
      <w:r>
        <w:fldChar w:fldCharType="end"/>
      </w:r>
    </w:p>
    <w:p w14:paraId="59D66C8E" w14:textId="3AADA242" w:rsidR="00C14629" w:rsidRDefault="00C14629">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7E79D3">
        <w:rPr>
          <w:rFonts w:cs="Arial"/>
        </w:rPr>
        <w:t>Delivery using a PtP SGi tunnel</w:t>
      </w:r>
      <w:r>
        <w:tab/>
      </w:r>
      <w:r>
        <w:fldChar w:fldCharType="begin" w:fldLock="1"/>
      </w:r>
      <w:r>
        <w:instrText xml:space="preserve"> PAGEREF _Toc182088279 \h </w:instrText>
      </w:r>
      <w:r>
        <w:fldChar w:fldCharType="separate"/>
      </w:r>
      <w:r>
        <w:t>110</w:t>
      </w:r>
      <w:r>
        <w:fldChar w:fldCharType="end"/>
      </w:r>
    </w:p>
    <w:p w14:paraId="120F5C3B" w14:textId="4929C4D1" w:rsidR="00C14629" w:rsidRDefault="00C14629">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_Toc182088280 \h </w:instrText>
      </w:r>
      <w:r>
        <w:fldChar w:fldCharType="separate"/>
      </w:r>
      <w:r>
        <w:t>110</w:t>
      </w:r>
      <w:r>
        <w:fldChar w:fldCharType="end"/>
      </w:r>
    </w:p>
    <w:p w14:paraId="7251F256" w14:textId="5FE655D4" w:rsidR="00C14629" w:rsidRDefault="00C14629">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7E79D3">
        <w:rPr>
          <w:rFonts w:cs="Arial"/>
        </w:rPr>
        <w:t>LI for NIDD using SCEF</w:t>
      </w:r>
      <w:r>
        <w:tab/>
      </w:r>
      <w:r>
        <w:fldChar w:fldCharType="begin" w:fldLock="1"/>
      </w:r>
      <w:r>
        <w:instrText xml:space="preserve"> PAGEREF _Toc182088281 \h </w:instrText>
      </w:r>
      <w:r>
        <w:fldChar w:fldCharType="separate"/>
      </w:r>
      <w:r>
        <w:t>110</w:t>
      </w:r>
      <w:r>
        <w:fldChar w:fldCharType="end"/>
      </w:r>
    </w:p>
    <w:p w14:paraId="4CCAC234" w14:textId="0F51F618" w:rsidR="00C14629" w:rsidRDefault="00C14629">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7E79D3">
        <w:rPr>
          <w:rFonts w:cs="Arial"/>
        </w:rPr>
        <w:t>LI for NIDD using a PtP SGi tunnel</w:t>
      </w:r>
      <w:r>
        <w:tab/>
      </w:r>
      <w:r>
        <w:fldChar w:fldCharType="begin" w:fldLock="1"/>
      </w:r>
      <w:r>
        <w:instrText xml:space="preserve"> PAGEREF _Toc182088282 \h </w:instrText>
      </w:r>
      <w:r>
        <w:fldChar w:fldCharType="separate"/>
      </w:r>
      <w:r>
        <w:t>110</w:t>
      </w:r>
      <w:r>
        <w:fldChar w:fldCharType="end"/>
      </w:r>
    </w:p>
    <w:p w14:paraId="19893390" w14:textId="1BB8AF6A" w:rsidR="00C14629" w:rsidRDefault="00C14629">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_Toc182088283 \h </w:instrText>
      </w:r>
      <w:r>
        <w:fldChar w:fldCharType="separate"/>
      </w:r>
      <w:r>
        <w:t>110</w:t>
      </w:r>
      <w:r>
        <w:fldChar w:fldCharType="end"/>
      </w:r>
    </w:p>
    <w:p w14:paraId="3F8BD9A7" w14:textId="368ECFFE" w:rsidR="00C14629" w:rsidRDefault="00C14629">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_Toc182088284 \h </w:instrText>
      </w:r>
      <w:r>
        <w:fldChar w:fldCharType="separate"/>
      </w:r>
      <w:r>
        <w:t>110</w:t>
      </w:r>
      <w:r>
        <w:fldChar w:fldCharType="end"/>
      </w:r>
    </w:p>
    <w:p w14:paraId="7329BA4D" w14:textId="638F52D7" w:rsidR="00C14629" w:rsidRDefault="00C14629">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7E79D3">
        <w:rPr>
          <w:rFonts w:eastAsiaTheme="majorEastAsia"/>
        </w:rPr>
        <w:t>LI for NIDD using SCEF</w:t>
      </w:r>
      <w:r>
        <w:tab/>
      </w:r>
      <w:r>
        <w:fldChar w:fldCharType="begin" w:fldLock="1"/>
      </w:r>
      <w:r>
        <w:instrText xml:space="preserve"> PAGEREF _Toc182088285 \h </w:instrText>
      </w:r>
      <w:r>
        <w:fldChar w:fldCharType="separate"/>
      </w:r>
      <w:r>
        <w:t>111</w:t>
      </w:r>
      <w:r>
        <w:fldChar w:fldCharType="end"/>
      </w:r>
    </w:p>
    <w:p w14:paraId="22DD05A0" w14:textId="03BDE0DC" w:rsidR="00C14629" w:rsidRDefault="00C14629">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7E79D3">
        <w:rPr>
          <w:rFonts w:cs="Arial"/>
        </w:rPr>
        <w:t>Architecture</w:t>
      </w:r>
      <w:r>
        <w:tab/>
      </w:r>
      <w:r>
        <w:fldChar w:fldCharType="begin" w:fldLock="1"/>
      </w:r>
      <w:r>
        <w:instrText xml:space="preserve"> PAGEREF _Toc182088286 \h </w:instrText>
      </w:r>
      <w:r>
        <w:fldChar w:fldCharType="separate"/>
      </w:r>
      <w:r>
        <w:t>111</w:t>
      </w:r>
      <w:r>
        <w:fldChar w:fldCharType="end"/>
      </w:r>
    </w:p>
    <w:p w14:paraId="142D8319" w14:textId="3EDFC5C4" w:rsidR="00C14629" w:rsidRDefault="00C14629">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7E79D3">
        <w:rPr>
          <w:rFonts w:cs="Arial"/>
        </w:rPr>
        <w:t>Identities</w:t>
      </w:r>
      <w:r>
        <w:tab/>
      </w:r>
      <w:r>
        <w:fldChar w:fldCharType="begin" w:fldLock="1"/>
      </w:r>
      <w:r>
        <w:instrText xml:space="preserve"> PAGEREF _Toc182088287 \h </w:instrText>
      </w:r>
      <w:r>
        <w:fldChar w:fldCharType="separate"/>
      </w:r>
      <w:r>
        <w:t>112</w:t>
      </w:r>
      <w:r>
        <w:fldChar w:fldCharType="end"/>
      </w:r>
    </w:p>
    <w:p w14:paraId="310B23DC" w14:textId="65EAF0BD" w:rsidR="00C14629" w:rsidRDefault="00C14629">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_Toc182088288 \h </w:instrText>
      </w:r>
      <w:r>
        <w:fldChar w:fldCharType="separate"/>
      </w:r>
      <w:r>
        <w:t>113</w:t>
      </w:r>
      <w:r>
        <w:fldChar w:fldCharType="end"/>
      </w:r>
    </w:p>
    <w:p w14:paraId="136B773B" w14:textId="741A7ED0" w:rsidR="00C14629" w:rsidRDefault="00C14629">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_Toc182088289 \h </w:instrText>
      </w:r>
      <w:r>
        <w:fldChar w:fldCharType="separate"/>
      </w:r>
      <w:r>
        <w:t>113</w:t>
      </w:r>
      <w:r>
        <w:fldChar w:fldCharType="end"/>
      </w:r>
    </w:p>
    <w:p w14:paraId="1CC9D0C7" w14:textId="1C4B340C" w:rsidR="00C14629" w:rsidRDefault="00C14629">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7E79D3">
        <w:rPr>
          <w:rFonts w:cs="Arial"/>
        </w:rPr>
        <w:t>Background</w:t>
      </w:r>
      <w:r>
        <w:tab/>
      </w:r>
      <w:r>
        <w:fldChar w:fldCharType="begin" w:fldLock="1"/>
      </w:r>
      <w:r>
        <w:instrText xml:space="preserve"> PAGEREF _Toc182088290 \h </w:instrText>
      </w:r>
      <w:r>
        <w:fldChar w:fldCharType="separate"/>
      </w:r>
      <w:r>
        <w:t>113</w:t>
      </w:r>
      <w:r>
        <w:fldChar w:fldCharType="end"/>
      </w:r>
    </w:p>
    <w:p w14:paraId="055B1A91" w14:textId="6D9A569D" w:rsidR="00C14629" w:rsidRDefault="00C14629">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7E79D3">
        <w:rPr>
          <w:rFonts w:cs="Arial"/>
        </w:rPr>
        <w:t>Architecture</w:t>
      </w:r>
      <w:r>
        <w:tab/>
      </w:r>
      <w:r>
        <w:fldChar w:fldCharType="begin" w:fldLock="1"/>
      </w:r>
      <w:r>
        <w:instrText xml:space="preserve"> PAGEREF _Toc182088291 \h </w:instrText>
      </w:r>
      <w:r>
        <w:fldChar w:fldCharType="separate"/>
      </w:r>
      <w:r>
        <w:t>114</w:t>
      </w:r>
      <w:r>
        <w:fldChar w:fldCharType="end"/>
      </w:r>
    </w:p>
    <w:p w14:paraId="1316EFF7" w14:textId="26B7210F" w:rsidR="00C14629" w:rsidRDefault="00C14629">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identities</w:t>
      </w:r>
      <w:r>
        <w:tab/>
      </w:r>
      <w:r>
        <w:fldChar w:fldCharType="begin" w:fldLock="1"/>
      </w:r>
      <w:r>
        <w:instrText xml:space="preserve"> PAGEREF _Toc182088292 \h </w:instrText>
      </w:r>
      <w:r>
        <w:fldChar w:fldCharType="separate"/>
      </w:r>
      <w:r>
        <w:t>114</w:t>
      </w:r>
      <w:r>
        <w:fldChar w:fldCharType="end"/>
      </w:r>
    </w:p>
    <w:p w14:paraId="72008E8D" w14:textId="2528BAAF" w:rsidR="00C14629" w:rsidRDefault="00C14629">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7E79D3">
        <w:rPr>
          <w:rFonts w:cs="Arial"/>
        </w:rPr>
        <w:t>IRI events</w:t>
      </w:r>
      <w:r>
        <w:tab/>
      </w:r>
      <w:r>
        <w:fldChar w:fldCharType="begin" w:fldLock="1"/>
      </w:r>
      <w:r>
        <w:instrText xml:space="preserve"> PAGEREF _Toc182088293 \h </w:instrText>
      </w:r>
      <w:r>
        <w:fldChar w:fldCharType="separate"/>
      </w:r>
      <w:r>
        <w:t>114</w:t>
      </w:r>
      <w:r>
        <w:fldChar w:fldCharType="end"/>
      </w:r>
    </w:p>
    <w:p w14:paraId="1A699D6D" w14:textId="2F0F24A5" w:rsidR="00C14629" w:rsidRDefault="00C14629">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7E79D3">
        <w:rPr>
          <w:rFonts w:cs="Arial"/>
        </w:rPr>
        <w:t>MSISDN-less MO SMS</w:t>
      </w:r>
      <w:r>
        <w:tab/>
      </w:r>
      <w:r>
        <w:fldChar w:fldCharType="begin" w:fldLock="1"/>
      </w:r>
      <w:r>
        <w:instrText xml:space="preserve"> PAGEREF _Toc182088294 \h </w:instrText>
      </w:r>
      <w:r>
        <w:fldChar w:fldCharType="separate"/>
      </w:r>
      <w:r>
        <w:t>115</w:t>
      </w:r>
      <w:r>
        <w:fldChar w:fldCharType="end"/>
      </w:r>
    </w:p>
    <w:p w14:paraId="60C92F25" w14:textId="2560E7BF" w:rsidR="00C14629" w:rsidRDefault="00C14629">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_Toc182088295 \h </w:instrText>
      </w:r>
      <w:r>
        <w:fldChar w:fldCharType="separate"/>
      </w:r>
      <w:r>
        <w:t>115</w:t>
      </w:r>
      <w:r>
        <w:fldChar w:fldCharType="end"/>
      </w:r>
    </w:p>
    <w:p w14:paraId="21228266" w14:textId="56BAEC71" w:rsidR="00C14629" w:rsidRDefault="00C14629">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_Toc182088296 \h </w:instrText>
      </w:r>
      <w:r>
        <w:fldChar w:fldCharType="separate"/>
      </w:r>
      <w:r>
        <w:t>115</w:t>
      </w:r>
      <w:r>
        <w:fldChar w:fldCharType="end"/>
      </w:r>
    </w:p>
    <w:p w14:paraId="43F1425F" w14:textId="6C2E4F16" w:rsidR="00C14629" w:rsidRDefault="00C14629">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identities</w:t>
      </w:r>
      <w:r>
        <w:tab/>
      </w:r>
      <w:r>
        <w:fldChar w:fldCharType="begin" w:fldLock="1"/>
      </w:r>
      <w:r>
        <w:instrText xml:space="preserve"> PAGEREF _Toc182088297 \h </w:instrText>
      </w:r>
      <w:r>
        <w:fldChar w:fldCharType="separate"/>
      </w:r>
      <w:r>
        <w:t>115</w:t>
      </w:r>
      <w:r>
        <w:fldChar w:fldCharType="end"/>
      </w:r>
    </w:p>
    <w:p w14:paraId="198BFCA6" w14:textId="1245D405" w:rsidR="00C14629" w:rsidRDefault="00C14629">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7E79D3">
        <w:rPr>
          <w:rFonts w:cs="Arial"/>
        </w:rPr>
        <w:t>IRI events</w:t>
      </w:r>
      <w:r>
        <w:tab/>
      </w:r>
      <w:r>
        <w:fldChar w:fldCharType="begin" w:fldLock="1"/>
      </w:r>
      <w:r>
        <w:instrText xml:space="preserve"> PAGEREF _Toc182088298 \h </w:instrText>
      </w:r>
      <w:r>
        <w:fldChar w:fldCharType="separate"/>
      </w:r>
      <w:r>
        <w:t>115</w:t>
      </w:r>
      <w:r>
        <w:fldChar w:fldCharType="end"/>
      </w:r>
    </w:p>
    <w:p w14:paraId="2A682062" w14:textId="7359D6F1" w:rsidR="00C14629" w:rsidRDefault="00C14629">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7E79D3">
        <w:rPr>
          <w:rFonts w:cs="Arial"/>
        </w:rPr>
        <w:t>parameter provisioning</w:t>
      </w:r>
      <w:r>
        <w:tab/>
      </w:r>
      <w:r>
        <w:fldChar w:fldCharType="begin" w:fldLock="1"/>
      </w:r>
      <w:r>
        <w:instrText xml:space="preserve"> PAGEREF _Toc182088299 \h </w:instrText>
      </w:r>
      <w:r>
        <w:fldChar w:fldCharType="separate"/>
      </w:r>
      <w:r>
        <w:t>116</w:t>
      </w:r>
      <w:r>
        <w:fldChar w:fldCharType="end"/>
      </w:r>
    </w:p>
    <w:p w14:paraId="77AF0C4A" w14:textId="0741CF10" w:rsidR="00C14629" w:rsidRDefault="00C14629">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_Toc182088300 \h </w:instrText>
      </w:r>
      <w:r>
        <w:fldChar w:fldCharType="separate"/>
      </w:r>
      <w:r>
        <w:t>116</w:t>
      </w:r>
      <w:r>
        <w:fldChar w:fldCharType="end"/>
      </w:r>
    </w:p>
    <w:p w14:paraId="11777809" w14:textId="435EC5DA" w:rsidR="00C14629" w:rsidRDefault="00C14629">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_Toc182088301 \h </w:instrText>
      </w:r>
      <w:r>
        <w:fldChar w:fldCharType="separate"/>
      </w:r>
      <w:r>
        <w:t>116</w:t>
      </w:r>
      <w:r>
        <w:fldChar w:fldCharType="end"/>
      </w:r>
    </w:p>
    <w:p w14:paraId="2F449C34" w14:textId="2F10D2B2" w:rsidR="00C14629" w:rsidRDefault="00C14629">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7E79D3">
        <w:rPr>
          <w:rFonts w:cs="Arial"/>
        </w:rPr>
        <w:t>Target identities</w:t>
      </w:r>
      <w:r>
        <w:tab/>
      </w:r>
      <w:r>
        <w:fldChar w:fldCharType="begin" w:fldLock="1"/>
      </w:r>
      <w:r>
        <w:instrText xml:space="preserve"> PAGEREF _Toc182088302 \h </w:instrText>
      </w:r>
      <w:r>
        <w:fldChar w:fldCharType="separate"/>
      </w:r>
      <w:r>
        <w:t>116</w:t>
      </w:r>
      <w:r>
        <w:fldChar w:fldCharType="end"/>
      </w:r>
    </w:p>
    <w:p w14:paraId="762953CC" w14:textId="435F3CDC" w:rsidR="00C14629" w:rsidRDefault="00C14629">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7E79D3">
        <w:rPr>
          <w:rFonts w:cs="Arial"/>
        </w:rPr>
        <w:t>IRI events</w:t>
      </w:r>
      <w:r>
        <w:tab/>
      </w:r>
      <w:r>
        <w:fldChar w:fldCharType="begin" w:fldLock="1"/>
      </w:r>
      <w:r>
        <w:instrText xml:space="preserve"> PAGEREF _Toc182088303 \h </w:instrText>
      </w:r>
      <w:r>
        <w:fldChar w:fldCharType="separate"/>
      </w:r>
      <w:r>
        <w:t>116</w:t>
      </w:r>
      <w:r>
        <w:fldChar w:fldCharType="end"/>
      </w:r>
    </w:p>
    <w:p w14:paraId="2A80C24E" w14:textId="4EEEC171" w:rsidR="00C14629" w:rsidRDefault="00C14629">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_Toc182088304 \h </w:instrText>
      </w:r>
      <w:r>
        <w:fldChar w:fldCharType="separate"/>
      </w:r>
      <w:r>
        <w:t>116</w:t>
      </w:r>
      <w:r>
        <w:fldChar w:fldCharType="end"/>
      </w:r>
    </w:p>
    <w:p w14:paraId="28AAF44B" w14:textId="0C4EB130" w:rsidR="00C14629" w:rsidRDefault="00C14629">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_Toc182088305 \h </w:instrText>
      </w:r>
      <w:r>
        <w:fldChar w:fldCharType="separate"/>
      </w:r>
      <w:r>
        <w:t>116</w:t>
      </w:r>
      <w:r>
        <w:fldChar w:fldCharType="end"/>
      </w:r>
    </w:p>
    <w:p w14:paraId="416A9F70" w14:textId="4D2BBC0C" w:rsidR="00C14629" w:rsidRDefault="00C14629">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_Toc182088306 \h </w:instrText>
      </w:r>
      <w:r>
        <w:fldChar w:fldCharType="separate"/>
      </w:r>
      <w:r>
        <w:t>117</w:t>
      </w:r>
      <w:r>
        <w:fldChar w:fldCharType="end"/>
      </w:r>
    </w:p>
    <w:p w14:paraId="32735C63" w14:textId="6917DF0F" w:rsidR="00C14629" w:rsidRDefault="00C14629">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_Toc182088307 \h </w:instrText>
      </w:r>
      <w:r>
        <w:fldChar w:fldCharType="separate"/>
      </w:r>
      <w:r>
        <w:t>117</w:t>
      </w:r>
      <w:r>
        <w:fldChar w:fldCharType="end"/>
      </w:r>
    </w:p>
    <w:p w14:paraId="0EAC0D7F" w14:textId="3C03CDA4" w:rsidR="00C14629" w:rsidRDefault="00C14629">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_Toc182088308 \h </w:instrText>
      </w:r>
      <w:r>
        <w:fldChar w:fldCharType="separate"/>
      </w:r>
      <w:r>
        <w:t>117</w:t>
      </w:r>
      <w:r>
        <w:fldChar w:fldCharType="end"/>
      </w:r>
    </w:p>
    <w:p w14:paraId="798E7835" w14:textId="3296D433" w:rsidR="00C14629" w:rsidRDefault="00C14629">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_Toc182088309 \h </w:instrText>
      </w:r>
      <w:r>
        <w:fldChar w:fldCharType="separate"/>
      </w:r>
      <w:r>
        <w:t>117</w:t>
      </w:r>
      <w:r>
        <w:fldChar w:fldCharType="end"/>
      </w:r>
    </w:p>
    <w:p w14:paraId="69A6767F" w14:textId="10AEB8A0" w:rsidR="00C14629" w:rsidRDefault="00C14629">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_Toc182088310 \h </w:instrText>
      </w:r>
      <w:r>
        <w:fldChar w:fldCharType="separate"/>
      </w:r>
      <w:r>
        <w:t>117</w:t>
      </w:r>
      <w:r>
        <w:fldChar w:fldCharType="end"/>
      </w:r>
    </w:p>
    <w:p w14:paraId="321CE00C" w14:textId="6F857184" w:rsidR="00C14629" w:rsidRDefault="00C14629">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_Toc182088311 \h </w:instrText>
      </w:r>
      <w:r>
        <w:fldChar w:fldCharType="separate"/>
      </w:r>
      <w:r>
        <w:t>117</w:t>
      </w:r>
      <w:r>
        <w:fldChar w:fldCharType="end"/>
      </w:r>
    </w:p>
    <w:p w14:paraId="18CBF425" w14:textId="174E3BA3" w:rsidR="00C14629" w:rsidRDefault="00C14629">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_Toc182088312 \h </w:instrText>
      </w:r>
      <w:r>
        <w:fldChar w:fldCharType="separate"/>
      </w:r>
      <w:r>
        <w:t>118</w:t>
      </w:r>
      <w:r>
        <w:fldChar w:fldCharType="end"/>
      </w:r>
    </w:p>
    <w:p w14:paraId="6361E35D" w14:textId="06067366" w:rsidR="00C14629" w:rsidRDefault="00C14629">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_Toc182088313 \h </w:instrText>
      </w:r>
      <w:r>
        <w:fldChar w:fldCharType="separate"/>
      </w:r>
      <w:r>
        <w:t>118</w:t>
      </w:r>
      <w:r>
        <w:fldChar w:fldCharType="end"/>
      </w:r>
    </w:p>
    <w:p w14:paraId="3D5C6244" w14:textId="1930635A" w:rsidR="00C14629" w:rsidRDefault="00C14629">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_Toc182088314 \h </w:instrText>
      </w:r>
      <w:r>
        <w:fldChar w:fldCharType="separate"/>
      </w:r>
      <w:r>
        <w:t>120</w:t>
      </w:r>
      <w:r>
        <w:fldChar w:fldCharType="end"/>
      </w:r>
    </w:p>
    <w:p w14:paraId="1C32B1BB" w14:textId="5B2670E3" w:rsidR="00C14629" w:rsidRDefault="00C14629">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_Toc182088315 \h </w:instrText>
      </w:r>
      <w:r>
        <w:fldChar w:fldCharType="separate"/>
      </w:r>
      <w:r>
        <w:t>120</w:t>
      </w:r>
      <w:r>
        <w:fldChar w:fldCharType="end"/>
      </w:r>
    </w:p>
    <w:p w14:paraId="5FD92368" w14:textId="278778EE" w:rsidR="00C14629" w:rsidRDefault="00C14629">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_Toc182088316 \h </w:instrText>
      </w:r>
      <w:r>
        <w:fldChar w:fldCharType="separate"/>
      </w:r>
      <w:r>
        <w:t>120</w:t>
      </w:r>
      <w:r>
        <w:fldChar w:fldCharType="end"/>
      </w:r>
    </w:p>
    <w:p w14:paraId="283029C5" w14:textId="3E7DA0AC" w:rsidR="00C14629" w:rsidRDefault="00C14629">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_Toc182088317 \h </w:instrText>
      </w:r>
      <w:r>
        <w:fldChar w:fldCharType="separate"/>
      </w:r>
      <w:r>
        <w:t>121</w:t>
      </w:r>
      <w:r>
        <w:fldChar w:fldCharType="end"/>
      </w:r>
    </w:p>
    <w:p w14:paraId="5ABF2E00" w14:textId="02548BCC" w:rsidR="00C14629" w:rsidRDefault="00C14629">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_Toc182088318 \h </w:instrText>
      </w:r>
      <w:r>
        <w:fldChar w:fldCharType="separate"/>
      </w:r>
      <w:r>
        <w:t>121</w:t>
      </w:r>
      <w:r>
        <w:fldChar w:fldCharType="end"/>
      </w:r>
    </w:p>
    <w:p w14:paraId="7354A21E" w14:textId="2B99DFC7" w:rsidR="00C14629" w:rsidRDefault="00C14629">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_Toc182088319 \h </w:instrText>
      </w:r>
      <w:r>
        <w:fldChar w:fldCharType="separate"/>
      </w:r>
      <w:r>
        <w:t>121</w:t>
      </w:r>
      <w:r>
        <w:fldChar w:fldCharType="end"/>
      </w:r>
    </w:p>
    <w:p w14:paraId="10DC5D3A" w14:textId="47BF9158" w:rsidR="00C14629" w:rsidRDefault="00C14629">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_Toc182088320 \h </w:instrText>
      </w:r>
      <w:r>
        <w:fldChar w:fldCharType="separate"/>
      </w:r>
      <w:r>
        <w:t>123</w:t>
      </w:r>
      <w:r>
        <w:fldChar w:fldCharType="end"/>
      </w:r>
    </w:p>
    <w:p w14:paraId="70F12527" w14:textId="61B36741" w:rsidR="00C14629" w:rsidRDefault="00C14629">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_Toc182088321 \h </w:instrText>
      </w:r>
      <w:r>
        <w:fldChar w:fldCharType="separate"/>
      </w:r>
      <w:r>
        <w:t>123</w:t>
      </w:r>
      <w:r>
        <w:fldChar w:fldCharType="end"/>
      </w:r>
    </w:p>
    <w:p w14:paraId="6E2B3403" w14:textId="61870B38" w:rsidR="00C14629" w:rsidRDefault="00C14629">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_Toc182088322 \h </w:instrText>
      </w:r>
      <w:r>
        <w:fldChar w:fldCharType="separate"/>
      </w:r>
      <w:r>
        <w:t>124</w:t>
      </w:r>
      <w:r>
        <w:fldChar w:fldCharType="end"/>
      </w:r>
    </w:p>
    <w:p w14:paraId="0A775832" w14:textId="77E5AEFB" w:rsidR="00C14629" w:rsidRDefault="00C14629">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_Toc182088323 \h </w:instrText>
      </w:r>
      <w:r>
        <w:fldChar w:fldCharType="separate"/>
      </w:r>
      <w:r>
        <w:t>124</w:t>
      </w:r>
      <w:r>
        <w:fldChar w:fldCharType="end"/>
      </w:r>
    </w:p>
    <w:p w14:paraId="1F7F2871" w14:textId="49829171" w:rsidR="00C14629" w:rsidRDefault="00C14629">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_Toc182088324 \h </w:instrText>
      </w:r>
      <w:r>
        <w:fldChar w:fldCharType="separate"/>
      </w:r>
      <w:r>
        <w:t>124</w:t>
      </w:r>
      <w:r>
        <w:fldChar w:fldCharType="end"/>
      </w:r>
    </w:p>
    <w:p w14:paraId="6C3F4C51" w14:textId="61C3C4B2" w:rsidR="00C14629" w:rsidRDefault="00C14629">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_Toc182088325 \h </w:instrText>
      </w:r>
      <w:r>
        <w:fldChar w:fldCharType="separate"/>
      </w:r>
      <w:r>
        <w:t>125</w:t>
      </w:r>
      <w:r>
        <w:fldChar w:fldCharType="end"/>
      </w:r>
    </w:p>
    <w:p w14:paraId="535FB463" w14:textId="53DA4F30" w:rsidR="00C14629" w:rsidRDefault="00C14629">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_Toc182088326 \h </w:instrText>
      </w:r>
      <w:r>
        <w:fldChar w:fldCharType="separate"/>
      </w:r>
      <w:r>
        <w:t>126</w:t>
      </w:r>
      <w:r>
        <w:fldChar w:fldCharType="end"/>
      </w:r>
    </w:p>
    <w:p w14:paraId="199828A3" w14:textId="2F3256A7" w:rsidR="00C14629" w:rsidRDefault="00C14629">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_Toc182088327 \h </w:instrText>
      </w:r>
      <w:r>
        <w:fldChar w:fldCharType="separate"/>
      </w:r>
      <w:r>
        <w:t>126</w:t>
      </w:r>
      <w:r>
        <w:fldChar w:fldCharType="end"/>
      </w:r>
    </w:p>
    <w:p w14:paraId="7D5BB38D" w14:textId="71963B09" w:rsidR="00C14629" w:rsidRDefault="00C14629">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_Toc182088328 \h </w:instrText>
      </w:r>
      <w:r>
        <w:fldChar w:fldCharType="separate"/>
      </w:r>
      <w:r>
        <w:t>126</w:t>
      </w:r>
      <w:r>
        <w:fldChar w:fldCharType="end"/>
      </w:r>
    </w:p>
    <w:p w14:paraId="42042D38" w14:textId="38AAEC3F" w:rsidR="00C14629" w:rsidRDefault="00C14629">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_Toc182088329 \h </w:instrText>
      </w:r>
      <w:r>
        <w:fldChar w:fldCharType="separate"/>
      </w:r>
      <w:r>
        <w:t>126</w:t>
      </w:r>
      <w:r>
        <w:fldChar w:fldCharType="end"/>
      </w:r>
    </w:p>
    <w:p w14:paraId="3547A712" w14:textId="450BE363" w:rsidR="00C14629" w:rsidRDefault="00C14629">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_Toc182088330 \h </w:instrText>
      </w:r>
      <w:r>
        <w:fldChar w:fldCharType="separate"/>
      </w:r>
      <w:r>
        <w:t>127</w:t>
      </w:r>
      <w:r>
        <w:fldChar w:fldCharType="end"/>
      </w:r>
    </w:p>
    <w:p w14:paraId="18E11C55" w14:textId="0175E3FE" w:rsidR="00C14629" w:rsidRDefault="00C14629">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_Toc182088331 \h </w:instrText>
      </w:r>
      <w:r>
        <w:fldChar w:fldCharType="separate"/>
      </w:r>
      <w:r>
        <w:t>129</w:t>
      </w:r>
      <w:r>
        <w:fldChar w:fldCharType="end"/>
      </w:r>
    </w:p>
    <w:p w14:paraId="0F08A49A" w14:textId="192FC266" w:rsidR="00C14629" w:rsidRDefault="00C14629">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_Toc182088332 \h </w:instrText>
      </w:r>
      <w:r>
        <w:fldChar w:fldCharType="separate"/>
      </w:r>
      <w:r>
        <w:t>129</w:t>
      </w:r>
      <w:r>
        <w:fldChar w:fldCharType="end"/>
      </w:r>
    </w:p>
    <w:p w14:paraId="599F5281" w14:textId="7AEF6C86" w:rsidR="00C14629" w:rsidRDefault="00C14629">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_Toc182088333 \h </w:instrText>
      </w:r>
      <w:r>
        <w:fldChar w:fldCharType="separate"/>
      </w:r>
      <w:r>
        <w:t>129</w:t>
      </w:r>
      <w:r>
        <w:fldChar w:fldCharType="end"/>
      </w:r>
    </w:p>
    <w:p w14:paraId="502CFF4C" w14:textId="7D0CFDB8" w:rsidR="00C14629" w:rsidRDefault="00C14629">
      <w:pPr>
        <w:pStyle w:val="TOC5"/>
        <w:rPr>
          <w:rFonts w:asciiTheme="minorHAnsi" w:eastAsiaTheme="minorEastAsia" w:hAnsiTheme="minorHAnsi" w:cstheme="minorBidi"/>
          <w:kern w:val="2"/>
          <w:sz w:val="24"/>
          <w:szCs w:val="24"/>
          <w:lang w:eastAsia="en-GB"/>
          <w14:ligatures w14:val="standardContextual"/>
        </w:rPr>
      </w:pPr>
      <w:r>
        <w:lastRenderedPageBreak/>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_Toc182088334 \h </w:instrText>
      </w:r>
      <w:r>
        <w:fldChar w:fldCharType="separate"/>
      </w:r>
      <w:r>
        <w:t>130</w:t>
      </w:r>
      <w:r>
        <w:fldChar w:fldCharType="end"/>
      </w:r>
    </w:p>
    <w:p w14:paraId="694AD7AE" w14:textId="101BDCDC" w:rsidR="00C14629" w:rsidRDefault="00C14629">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_Toc182088335 \h </w:instrText>
      </w:r>
      <w:r>
        <w:fldChar w:fldCharType="separate"/>
      </w:r>
      <w:r>
        <w:t>131</w:t>
      </w:r>
      <w:r>
        <w:fldChar w:fldCharType="end"/>
      </w:r>
    </w:p>
    <w:p w14:paraId="77411C94" w14:textId="5AF995E2" w:rsidR="00C14629" w:rsidRDefault="00C14629">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_Toc182088336 \h </w:instrText>
      </w:r>
      <w:r>
        <w:fldChar w:fldCharType="separate"/>
      </w:r>
      <w:r>
        <w:t>131</w:t>
      </w:r>
      <w:r>
        <w:fldChar w:fldCharType="end"/>
      </w:r>
    </w:p>
    <w:p w14:paraId="17F248F6" w14:textId="56E5FDA8" w:rsidR="00C14629" w:rsidRDefault="00C14629">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_Toc182088337 \h </w:instrText>
      </w:r>
      <w:r>
        <w:fldChar w:fldCharType="separate"/>
      </w:r>
      <w:r>
        <w:t>131</w:t>
      </w:r>
      <w:r>
        <w:fldChar w:fldCharType="end"/>
      </w:r>
    </w:p>
    <w:p w14:paraId="44E5CE1F" w14:textId="29F719BC" w:rsidR="00C14629" w:rsidRDefault="00C14629">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_Toc182088338 \h </w:instrText>
      </w:r>
      <w:r>
        <w:fldChar w:fldCharType="separate"/>
      </w:r>
      <w:r>
        <w:t>131</w:t>
      </w:r>
      <w:r>
        <w:fldChar w:fldCharType="end"/>
      </w:r>
    </w:p>
    <w:p w14:paraId="3F21636A" w14:textId="20F8B020" w:rsidR="00C14629" w:rsidRDefault="00C14629">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_Toc182088339 \h </w:instrText>
      </w:r>
      <w:r>
        <w:fldChar w:fldCharType="separate"/>
      </w:r>
      <w:r>
        <w:t>132</w:t>
      </w:r>
      <w:r>
        <w:fldChar w:fldCharType="end"/>
      </w:r>
    </w:p>
    <w:p w14:paraId="7EEF9F6A" w14:textId="037BF23A" w:rsidR="00C14629" w:rsidRDefault="00C14629">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_Toc182088340 \h </w:instrText>
      </w:r>
      <w:r>
        <w:fldChar w:fldCharType="separate"/>
      </w:r>
      <w:r>
        <w:t>132</w:t>
      </w:r>
      <w:r>
        <w:fldChar w:fldCharType="end"/>
      </w:r>
    </w:p>
    <w:p w14:paraId="49C39167" w14:textId="2F5CC6DF" w:rsidR="00C14629" w:rsidRDefault="00C14629">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_Toc182088341 \h </w:instrText>
      </w:r>
      <w:r>
        <w:fldChar w:fldCharType="separate"/>
      </w:r>
      <w:r>
        <w:t>134</w:t>
      </w:r>
      <w:r>
        <w:fldChar w:fldCharType="end"/>
      </w:r>
    </w:p>
    <w:p w14:paraId="6EAE0BD5" w14:textId="3C2B115E" w:rsidR="00C14629" w:rsidRDefault="00C14629">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_Toc182088342 \h </w:instrText>
      </w:r>
      <w:r>
        <w:fldChar w:fldCharType="separate"/>
      </w:r>
      <w:r>
        <w:t>134</w:t>
      </w:r>
      <w:r>
        <w:fldChar w:fldCharType="end"/>
      </w:r>
    </w:p>
    <w:p w14:paraId="2608EE68" w14:textId="79EF45F0" w:rsidR="00C14629" w:rsidRDefault="00C14629">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_Toc182088343 \h </w:instrText>
      </w:r>
      <w:r>
        <w:fldChar w:fldCharType="separate"/>
      </w:r>
      <w:r>
        <w:t>134</w:t>
      </w:r>
      <w:r>
        <w:fldChar w:fldCharType="end"/>
      </w:r>
    </w:p>
    <w:p w14:paraId="3FAEC15B" w14:textId="24B75FF3" w:rsidR="00C14629" w:rsidRDefault="00C14629">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_Toc182088344 \h </w:instrText>
      </w:r>
      <w:r>
        <w:fldChar w:fldCharType="separate"/>
      </w:r>
      <w:r>
        <w:t>134</w:t>
      </w:r>
      <w:r>
        <w:fldChar w:fldCharType="end"/>
      </w:r>
    </w:p>
    <w:p w14:paraId="2E3C9507" w14:textId="7DA428ED" w:rsidR="00C14629" w:rsidRDefault="00C14629">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_Toc182088345 \h </w:instrText>
      </w:r>
      <w:r>
        <w:fldChar w:fldCharType="separate"/>
      </w:r>
      <w:r>
        <w:t>134</w:t>
      </w:r>
      <w:r>
        <w:fldChar w:fldCharType="end"/>
      </w:r>
    </w:p>
    <w:p w14:paraId="652E06A1" w14:textId="0F798EBE" w:rsidR="00C14629" w:rsidRDefault="00C14629">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_Toc182088346 \h </w:instrText>
      </w:r>
      <w:r>
        <w:fldChar w:fldCharType="separate"/>
      </w:r>
      <w:r>
        <w:t>134</w:t>
      </w:r>
      <w:r>
        <w:fldChar w:fldCharType="end"/>
      </w:r>
    </w:p>
    <w:p w14:paraId="31C14D91" w14:textId="6F084101" w:rsidR="00C14629" w:rsidRDefault="00C14629">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_Toc182088347 \h </w:instrText>
      </w:r>
      <w:r>
        <w:fldChar w:fldCharType="separate"/>
      </w:r>
      <w:r>
        <w:t>134</w:t>
      </w:r>
      <w:r>
        <w:fldChar w:fldCharType="end"/>
      </w:r>
    </w:p>
    <w:p w14:paraId="5FC98FE9" w14:textId="7BCC378B" w:rsidR="00C14629" w:rsidRDefault="00C14629">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_Toc182088348 \h </w:instrText>
      </w:r>
      <w:r>
        <w:fldChar w:fldCharType="separate"/>
      </w:r>
      <w:r>
        <w:t>135</w:t>
      </w:r>
      <w:r>
        <w:fldChar w:fldCharType="end"/>
      </w:r>
    </w:p>
    <w:p w14:paraId="52A2CE7C" w14:textId="59A6DF1B" w:rsidR="00C14629" w:rsidRDefault="00C14629">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_Toc182088349 \h </w:instrText>
      </w:r>
      <w:r>
        <w:fldChar w:fldCharType="separate"/>
      </w:r>
      <w:r>
        <w:t>135</w:t>
      </w:r>
      <w:r>
        <w:fldChar w:fldCharType="end"/>
      </w:r>
    </w:p>
    <w:p w14:paraId="4AD85A04" w14:textId="2D790B2D" w:rsidR="00C14629" w:rsidRDefault="00C14629">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_Toc182088350 \h </w:instrText>
      </w:r>
      <w:r>
        <w:fldChar w:fldCharType="separate"/>
      </w:r>
      <w:r>
        <w:t>135</w:t>
      </w:r>
      <w:r>
        <w:fldChar w:fldCharType="end"/>
      </w:r>
    </w:p>
    <w:p w14:paraId="690225AA" w14:textId="718C1937" w:rsidR="00C14629" w:rsidRDefault="00C14629">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_Toc182088351 \h </w:instrText>
      </w:r>
      <w:r>
        <w:fldChar w:fldCharType="separate"/>
      </w:r>
      <w:r>
        <w:t>135</w:t>
      </w:r>
      <w:r>
        <w:fldChar w:fldCharType="end"/>
      </w:r>
    </w:p>
    <w:p w14:paraId="126BDF46" w14:textId="337678F6" w:rsidR="00C14629" w:rsidRDefault="00C14629">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_Toc182088352 \h </w:instrText>
      </w:r>
      <w:r>
        <w:fldChar w:fldCharType="separate"/>
      </w:r>
      <w:r>
        <w:t>135</w:t>
      </w:r>
      <w:r>
        <w:fldChar w:fldCharType="end"/>
      </w:r>
    </w:p>
    <w:p w14:paraId="4F614537" w14:textId="46773002" w:rsidR="00C14629" w:rsidRDefault="00C14629">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_Toc182088353 \h </w:instrText>
      </w:r>
      <w:r>
        <w:fldChar w:fldCharType="separate"/>
      </w:r>
      <w:r>
        <w:t>135</w:t>
      </w:r>
      <w:r>
        <w:fldChar w:fldCharType="end"/>
      </w:r>
    </w:p>
    <w:p w14:paraId="61A91F14" w14:textId="4C2AA455" w:rsidR="00C14629" w:rsidRDefault="00C14629">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_Toc182088354 \h </w:instrText>
      </w:r>
      <w:r>
        <w:fldChar w:fldCharType="separate"/>
      </w:r>
      <w:r>
        <w:t>136</w:t>
      </w:r>
      <w:r>
        <w:fldChar w:fldCharType="end"/>
      </w:r>
    </w:p>
    <w:p w14:paraId="301A22C6" w14:textId="056EEF59" w:rsidR="00C14629" w:rsidRDefault="00C14629">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_Toc182088355 \h </w:instrText>
      </w:r>
      <w:r>
        <w:fldChar w:fldCharType="separate"/>
      </w:r>
      <w:r>
        <w:t>136</w:t>
      </w:r>
      <w:r>
        <w:fldChar w:fldCharType="end"/>
      </w:r>
    </w:p>
    <w:p w14:paraId="75B4DDF8" w14:textId="3135A15A" w:rsidR="00C14629" w:rsidRDefault="00C14629">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_Toc182088356 \h </w:instrText>
      </w:r>
      <w:r>
        <w:fldChar w:fldCharType="separate"/>
      </w:r>
      <w:r>
        <w:t>136</w:t>
      </w:r>
      <w:r>
        <w:fldChar w:fldCharType="end"/>
      </w:r>
    </w:p>
    <w:p w14:paraId="36B45D58" w14:textId="4C77E225" w:rsidR="00C14629" w:rsidRDefault="00C14629">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_Toc182088357 \h </w:instrText>
      </w:r>
      <w:r>
        <w:fldChar w:fldCharType="separate"/>
      </w:r>
      <w:r>
        <w:t>136</w:t>
      </w:r>
      <w:r>
        <w:fldChar w:fldCharType="end"/>
      </w:r>
    </w:p>
    <w:p w14:paraId="406DC253" w14:textId="357C27F2" w:rsidR="00C14629" w:rsidRDefault="00C14629">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_Toc182088358 \h </w:instrText>
      </w:r>
      <w:r>
        <w:fldChar w:fldCharType="separate"/>
      </w:r>
      <w:r>
        <w:t>137</w:t>
      </w:r>
      <w:r>
        <w:fldChar w:fldCharType="end"/>
      </w:r>
    </w:p>
    <w:p w14:paraId="4DC4BD52" w14:textId="21582E3E" w:rsidR="00C14629" w:rsidRDefault="00C14629">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_Toc182088359 \h </w:instrText>
      </w:r>
      <w:r>
        <w:fldChar w:fldCharType="separate"/>
      </w:r>
      <w:r>
        <w:t>137</w:t>
      </w:r>
      <w:r>
        <w:fldChar w:fldCharType="end"/>
      </w:r>
    </w:p>
    <w:p w14:paraId="0F9FE475" w14:textId="69EE5AF0" w:rsidR="00C14629" w:rsidRDefault="00C14629">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_Toc182088360 \h </w:instrText>
      </w:r>
      <w:r>
        <w:fldChar w:fldCharType="separate"/>
      </w:r>
      <w:r>
        <w:t>137</w:t>
      </w:r>
      <w:r>
        <w:fldChar w:fldCharType="end"/>
      </w:r>
    </w:p>
    <w:p w14:paraId="040C250A" w14:textId="1E15D963" w:rsidR="00C14629" w:rsidRDefault="00C14629" w:rsidP="00C14629">
      <w:pPr>
        <w:pStyle w:val="TOC8"/>
        <w:rPr>
          <w:rFonts w:asciiTheme="minorHAnsi" w:eastAsiaTheme="minorEastAsia" w:hAnsiTheme="minorHAnsi" w:cstheme="minorBidi"/>
          <w:b w:val="0"/>
          <w:kern w:val="2"/>
          <w:sz w:val="24"/>
          <w:szCs w:val="24"/>
          <w:lang w:eastAsia="en-GB"/>
          <w14:ligatures w14:val="standardContextual"/>
        </w:rPr>
      </w:pPr>
      <w:r>
        <w:t>Annex A (informative):</w:t>
      </w:r>
      <w:r>
        <w:tab/>
        <w:t>5G LI network topology views</w:t>
      </w:r>
      <w:r>
        <w:tab/>
      </w:r>
      <w:r>
        <w:fldChar w:fldCharType="begin" w:fldLock="1"/>
      </w:r>
      <w:r>
        <w:instrText xml:space="preserve"> PAGEREF _Toc182088361 \h </w:instrText>
      </w:r>
      <w:r>
        <w:fldChar w:fldCharType="separate"/>
      </w:r>
      <w:r>
        <w:t>139</w:t>
      </w:r>
      <w:r>
        <w:fldChar w:fldCharType="end"/>
      </w:r>
    </w:p>
    <w:p w14:paraId="60F59D83" w14:textId="320A6423" w:rsidR="00C14629" w:rsidRDefault="00C14629">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_Toc182088362 \h </w:instrText>
      </w:r>
      <w:r>
        <w:fldChar w:fldCharType="separate"/>
      </w:r>
      <w:r>
        <w:t>139</w:t>
      </w:r>
      <w:r>
        <w:fldChar w:fldCharType="end"/>
      </w:r>
    </w:p>
    <w:p w14:paraId="49A8A339" w14:textId="313D4991" w:rsidR="00C14629" w:rsidRDefault="00C14629">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_Toc182088363 \h </w:instrText>
      </w:r>
      <w:r>
        <w:fldChar w:fldCharType="separate"/>
      </w:r>
      <w:r>
        <w:t>139</w:t>
      </w:r>
      <w:r>
        <w:fldChar w:fldCharType="end"/>
      </w:r>
    </w:p>
    <w:p w14:paraId="658AAC7A" w14:textId="53ADD409" w:rsidR="00C14629" w:rsidRDefault="00C14629">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_Toc182088364 \h </w:instrText>
      </w:r>
      <w:r>
        <w:fldChar w:fldCharType="separate"/>
      </w:r>
      <w:r>
        <w:t>139</w:t>
      </w:r>
      <w:r>
        <w:fldChar w:fldCharType="end"/>
      </w:r>
    </w:p>
    <w:p w14:paraId="1407BE4E" w14:textId="31559FDD" w:rsidR="00C14629" w:rsidRDefault="00C14629">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_Toc182088365 \h </w:instrText>
      </w:r>
      <w:r>
        <w:fldChar w:fldCharType="separate"/>
      </w:r>
      <w:r>
        <w:t>140</w:t>
      </w:r>
      <w:r>
        <w:fldChar w:fldCharType="end"/>
      </w:r>
    </w:p>
    <w:p w14:paraId="081C8517" w14:textId="48E788FE" w:rsidR="00C14629" w:rsidRDefault="00C14629">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_Toc182088366 \h </w:instrText>
      </w:r>
      <w:r>
        <w:fldChar w:fldCharType="separate"/>
      </w:r>
      <w:r>
        <w:t>140</w:t>
      </w:r>
      <w:r>
        <w:fldChar w:fldCharType="end"/>
      </w:r>
    </w:p>
    <w:p w14:paraId="492A7329" w14:textId="435105DF" w:rsidR="00C14629" w:rsidRDefault="00C14629">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_Toc182088367 \h </w:instrText>
      </w:r>
      <w:r>
        <w:fldChar w:fldCharType="separate"/>
      </w:r>
      <w:r>
        <w:t>141</w:t>
      </w:r>
      <w:r>
        <w:fldChar w:fldCharType="end"/>
      </w:r>
    </w:p>
    <w:p w14:paraId="7C90C162" w14:textId="600699BF" w:rsidR="00C14629" w:rsidRDefault="00C14629">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_Toc182088368 \h </w:instrText>
      </w:r>
      <w:r>
        <w:fldChar w:fldCharType="separate"/>
      </w:r>
      <w:r>
        <w:t>143</w:t>
      </w:r>
      <w:r>
        <w:fldChar w:fldCharType="end"/>
      </w:r>
    </w:p>
    <w:p w14:paraId="5857D678" w14:textId="646D6E40" w:rsidR="00C14629" w:rsidRDefault="00C14629">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_Toc182088369 \h </w:instrText>
      </w:r>
      <w:r>
        <w:fldChar w:fldCharType="separate"/>
      </w:r>
      <w:r>
        <w:t>143</w:t>
      </w:r>
      <w:r>
        <w:fldChar w:fldCharType="end"/>
      </w:r>
    </w:p>
    <w:p w14:paraId="3CCB9BD3" w14:textId="0B73E2D4" w:rsidR="00C14629" w:rsidRDefault="00C14629">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_Toc182088370 \h </w:instrText>
      </w:r>
      <w:r>
        <w:fldChar w:fldCharType="separate"/>
      </w:r>
      <w:r>
        <w:t>143</w:t>
      </w:r>
      <w:r>
        <w:fldChar w:fldCharType="end"/>
      </w:r>
    </w:p>
    <w:p w14:paraId="6A25CC82" w14:textId="0D2B4E24" w:rsidR="00C14629" w:rsidRDefault="00C14629">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_Toc182088371 \h </w:instrText>
      </w:r>
      <w:r>
        <w:fldChar w:fldCharType="separate"/>
      </w:r>
      <w:r>
        <w:t>145</w:t>
      </w:r>
      <w:r>
        <w:fldChar w:fldCharType="end"/>
      </w:r>
    </w:p>
    <w:p w14:paraId="472395C8" w14:textId="6D130DE7" w:rsidR="00C14629" w:rsidRDefault="00C14629">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_Toc182088372 \h </w:instrText>
      </w:r>
      <w:r>
        <w:fldChar w:fldCharType="separate"/>
      </w:r>
      <w:r>
        <w:t>145</w:t>
      </w:r>
      <w:r>
        <w:fldChar w:fldCharType="end"/>
      </w:r>
    </w:p>
    <w:p w14:paraId="3B35EB7B" w14:textId="2CB7BBC5" w:rsidR="00C14629" w:rsidRDefault="00C14629">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_Toc182088373 \h </w:instrText>
      </w:r>
      <w:r>
        <w:fldChar w:fldCharType="separate"/>
      </w:r>
      <w:r>
        <w:t>146</w:t>
      </w:r>
      <w:r>
        <w:fldChar w:fldCharType="end"/>
      </w:r>
    </w:p>
    <w:p w14:paraId="1E978EA6" w14:textId="22E3835D" w:rsidR="00C14629" w:rsidRDefault="00C14629" w:rsidP="00C14629">
      <w:pPr>
        <w:pStyle w:val="TOC8"/>
        <w:rPr>
          <w:rFonts w:asciiTheme="minorHAnsi" w:eastAsiaTheme="minorEastAsia" w:hAnsiTheme="minorHAnsi" w:cstheme="minorBidi"/>
          <w:b w:val="0"/>
          <w:kern w:val="2"/>
          <w:sz w:val="24"/>
          <w:szCs w:val="24"/>
          <w:lang w:eastAsia="en-GB"/>
          <w14:ligatures w14:val="standardContextual"/>
        </w:rPr>
      </w:pPr>
      <w:r>
        <w:t>Annex B (normative):</w:t>
      </w:r>
      <w:r>
        <w:tab/>
        <w:t>ADMF functionality</w:t>
      </w:r>
      <w:r>
        <w:tab/>
      </w:r>
      <w:r>
        <w:fldChar w:fldCharType="begin" w:fldLock="1"/>
      </w:r>
      <w:r>
        <w:instrText xml:space="preserve"> PAGEREF _Toc182088374 \h </w:instrText>
      </w:r>
      <w:r>
        <w:fldChar w:fldCharType="separate"/>
      </w:r>
      <w:r>
        <w:t>150</w:t>
      </w:r>
      <w:r>
        <w:fldChar w:fldCharType="end"/>
      </w:r>
    </w:p>
    <w:p w14:paraId="37483C4A" w14:textId="01EA2708" w:rsidR="00C14629" w:rsidRDefault="00C14629" w:rsidP="00C14629">
      <w:pPr>
        <w:pStyle w:val="TOC8"/>
        <w:rPr>
          <w:rFonts w:asciiTheme="minorHAnsi" w:eastAsiaTheme="minorEastAsia" w:hAnsiTheme="minorHAnsi" w:cstheme="minorBidi"/>
          <w:b w:val="0"/>
          <w:kern w:val="2"/>
          <w:sz w:val="24"/>
          <w:szCs w:val="24"/>
          <w:lang w:eastAsia="en-GB"/>
          <w14:ligatures w14:val="standardContextual"/>
        </w:rPr>
      </w:pPr>
      <w:r>
        <w:t>Annex C (informative):</w:t>
      </w:r>
      <w:r>
        <w:tab/>
        <w:t>LEA initiated suspend and resume</w:t>
      </w:r>
      <w:r>
        <w:tab/>
      </w:r>
      <w:r>
        <w:fldChar w:fldCharType="begin" w:fldLock="1"/>
      </w:r>
      <w:r>
        <w:instrText xml:space="preserve"> PAGEREF _Toc182088375 \h </w:instrText>
      </w:r>
      <w:r>
        <w:fldChar w:fldCharType="separate"/>
      </w:r>
      <w:r>
        <w:t>151</w:t>
      </w:r>
      <w:r>
        <w:fldChar w:fldCharType="end"/>
      </w:r>
    </w:p>
    <w:p w14:paraId="693DAF62" w14:textId="7903A1DB" w:rsidR="00C14629" w:rsidRDefault="00C14629" w:rsidP="00C14629">
      <w:pPr>
        <w:pStyle w:val="TOC8"/>
        <w:rPr>
          <w:rFonts w:asciiTheme="minorHAnsi" w:eastAsiaTheme="minorEastAsia" w:hAnsiTheme="minorHAnsi" w:cstheme="minorBidi"/>
          <w:b w:val="0"/>
          <w:kern w:val="2"/>
          <w:sz w:val="24"/>
          <w:szCs w:val="24"/>
          <w:lang w:eastAsia="en-GB"/>
          <w14:ligatures w14:val="standardContextual"/>
        </w:rPr>
      </w:pPr>
      <w:r w:rsidRPr="00C14629">
        <w:t>Annex D (informative):</w:t>
      </w:r>
      <w:r>
        <w:tab/>
      </w:r>
      <w:r w:rsidRPr="00C14629">
        <w:t>Additional RCS specific LI details</w:t>
      </w:r>
      <w:r w:rsidRPr="00C14629">
        <w:tab/>
      </w:r>
      <w:r>
        <w:fldChar w:fldCharType="begin" w:fldLock="1"/>
      </w:r>
      <w:r>
        <w:instrText xml:space="preserve"> PAGEREF _Toc182088376 \h </w:instrText>
      </w:r>
      <w:r>
        <w:fldChar w:fldCharType="separate"/>
      </w:r>
      <w:r>
        <w:t>152</w:t>
      </w:r>
      <w:r>
        <w:fldChar w:fldCharType="end"/>
      </w:r>
    </w:p>
    <w:p w14:paraId="7E7E2DE5" w14:textId="1A20AE48" w:rsidR="00C14629" w:rsidRDefault="00C14629">
      <w:pPr>
        <w:pStyle w:val="TOC1"/>
        <w:rPr>
          <w:rFonts w:asciiTheme="minorHAnsi" w:eastAsiaTheme="minorEastAsia" w:hAnsiTheme="minorHAnsi" w:cstheme="minorBidi"/>
          <w:kern w:val="2"/>
          <w:sz w:val="24"/>
          <w:szCs w:val="24"/>
          <w:lang w:eastAsia="en-GB"/>
          <w14:ligatures w14:val="standardContextual"/>
        </w:rPr>
      </w:pPr>
      <w:r w:rsidRPr="00C14629">
        <w:t>D.1</w:t>
      </w:r>
      <w:r>
        <w:rPr>
          <w:rFonts w:asciiTheme="minorHAnsi" w:hAnsiTheme="minorHAnsi" w:cstheme="minorBidi"/>
          <w:kern w:val="2"/>
          <w:sz w:val="24"/>
          <w:szCs w:val="24"/>
          <w:lang w:eastAsia="en-GB"/>
          <w14:ligatures w14:val="standardContextual"/>
        </w:rPr>
        <w:tab/>
      </w:r>
      <w:r w:rsidRPr="007E79D3">
        <w:rPr>
          <w:rFonts w:eastAsia="Calibri"/>
        </w:rPr>
        <w:t>General</w:t>
      </w:r>
      <w:r>
        <w:tab/>
      </w:r>
      <w:r>
        <w:fldChar w:fldCharType="begin" w:fldLock="1"/>
      </w:r>
      <w:r>
        <w:instrText xml:space="preserve"> PAGEREF _Toc182088377 \h </w:instrText>
      </w:r>
      <w:r>
        <w:fldChar w:fldCharType="separate"/>
      </w:r>
      <w:r>
        <w:t>152</w:t>
      </w:r>
      <w:r>
        <w:fldChar w:fldCharType="end"/>
      </w:r>
    </w:p>
    <w:p w14:paraId="49B3AE97" w14:textId="647149FF" w:rsidR="00C14629" w:rsidRDefault="00C14629">
      <w:pPr>
        <w:pStyle w:val="TOC1"/>
        <w:rPr>
          <w:rFonts w:asciiTheme="minorHAnsi" w:eastAsiaTheme="minorEastAsia" w:hAnsiTheme="minorHAnsi" w:cstheme="minorBidi"/>
          <w:kern w:val="2"/>
          <w:sz w:val="24"/>
          <w:szCs w:val="24"/>
          <w:lang w:eastAsia="en-GB"/>
          <w14:ligatures w14:val="standardContextual"/>
        </w:rPr>
      </w:pPr>
      <w:r w:rsidRPr="00C14629">
        <w:t>D.2</w:t>
      </w:r>
      <w:r>
        <w:rPr>
          <w:rFonts w:asciiTheme="minorHAnsi" w:hAnsiTheme="minorHAnsi" w:cstheme="minorBidi"/>
          <w:kern w:val="2"/>
          <w:sz w:val="24"/>
          <w:szCs w:val="24"/>
          <w:lang w:eastAsia="en-GB"/>
          <w14:ligatures w14:val="standardContextual"/>
        </w:rPr>
        <w:tab/>
      </w:r>
      <w:r w:rsidRPr="007E79D3">
        <w:rPr>
          <w:rFonts w:eastAsia="Calibri"/>
        </w:rPr>
        <w:t>LI for Registration and Deregistration</w:t>
      </w:r>
      <w:r>
        <w:tab/>
      </w:r>
      <w:r>
        <w:fldChar w:fldCharType="begin" w:fldLock="1"/>
      </w:r>
      <w:r>
        <w:instrText xml:space="preserve"> PAGEREF _Toc182088378 \h </w:instrText>
      </w:r>
      <w:r>
        <w:fldChar w:fldCharType="separate"/>
      </w:r>
      <w:r>
        <w:t>152</w:t>
      </w:r>
      <w:r>
        <w:fldChar w:fldCharType="end"/>
      </w:r>
    </w:p>
    <w:p w14:paraId="0D3DAF33" w14:textId="188D9601" w:rsidR="00C14629" w:rsidRDefault="00C14629">
      <w:pPr>
        <w:pStyle w:val="TOC2"/>
        <w:rPr>
          <w:rFonts w:asciiTheme="minorHAnsi" w:eastAsiaTheme="minorEastAsia" w:hAnsiTheme="minorHAnsi" w:cstheme="minorBidi"/>
          <w:kern w:val="2"/>
          <w:sz w:val="24"/>
          <w:szCs w:val="24"/>
          <w:lang w:eastAsia="en-GB"/>
          <w14:ligatures w14:val="standardContextual"/>
        </w:rPr>
      </w:pPr>
      <w:r w:rsidRPr="00C14629">
        <w:t>D.2.1</w:t>
      </w:r>
      <w:r w:rsidRPr="00C14629">
        <w:rPr>
          <w:rFonts w:asciiTheme="minorHAnsi" w:hAnsiTheme="minorHAnsi" w:cstheme="minorBidi"/>
          <w:kern w:val="2"/>
          <w:sz w:val="24"/>
          <w:szCs w:val="24"/>
          <w:lang w:eastAsia="en-GB"/>
          <w14:ligatures w14:val="standardContextual"/>
        </w:rPr>
        <w:tab/>
      </w:r>
      <w:r w:rsidRPr="007E79D3">
        <w:rPr>
          <w:rFonts w:eastAsia="Calibri"/>
        </w:rPr>
        <w:t>Background</w:t>
      </w:r>
      <w:r>
        <w:tab/>
      </w:r>
      <w:r>
        <w:fldChar w:fldCharType="begin" w:fldLock="1"/>
      </w:r>
      <w:r>
        <w:instrText xml:space="preserve"> PAGEREF _Toc182088379 \h </w:instrText>
      </w:r>
      <w:r>
        <w:fldChar w:fldCharType="separate"/>
      </w:r>
      <w:r>
        <w:t>152</w:t>
      </w:r>
      <w:r>
        <w:fldChar w:fldCharType="end"/>
      </w:r>
    </w:p>
    <w:p w14:paraId="1276F0ED" w14:textId="562DB64A" w:rsidR="00C14629" w:rsidRDefault="00C14629">
      <w:pPr>
        <w:pStyle w:val="TOC2"/>
        <w:rPr>
          <w:rFonts w:asciiTheme="minorHAnsi" w:eastAsiaTheme="minorEastAsia" w:hAnsiTheme="minorHAnsi" w:cstheme="minorBidi"/>
          <w:kern w:val="2"/>
          <w:sz w:val="24"/>
          <w:szCs w:val="24"/>
          <w:lang w:eastAsia="en-GB"/>
          <w14:ligatures w14:val="standardContextual"/>
        </w:rPr>
      </w:pPr>
      <w:r w:rsidRPr="00C14629">
        <w:t>D.2.2 Architecture</w:t>
      </w:r>
      <w:r w:rsidRPr="00C14629">
        <w:tab/>
      </w:r>
      <w:r>
        <w:fldChar w:fldCharType="begin" w:fldLock="1"/>
      </w:r>
      <w:r>
        <w:instrText xml:space="preserve"> PAGEREF _Toc182088380 \h </w:instrText>
      </w:r>
      <w:r>
        <w:fldChar w:fldCharType="separate"/>
      </w:r>
      <w:r>
        <w:t>152</w:t>
      </w:r>
      <w:r>
        <w:fldChar w:fldCharType="end"/>
      </w:r>
    </w:p>
    <w:p w14:paraId="78056CD1" w14:textId="0BDCCD37" w:rsidR="00C14629" w:rsidRDefault="00C14629">
      <w:pPr>
        <w:pStyle w:val="TOC1"/>
        <w:rPr>
          <w:rFonts w:asciiTheme="minorHAnsi" w:eastAsiaTheme="minorEastAsia" w:hAnsiTheme="minorHAnsi" w:cstheme="minorBidi"/>
          <w:kern w:val="2"/>
          <w:sz w:val="24"/>
          <w:szCs w:val="24"/>
          <w:lang w:eastAsia="en-GB"/>
          <w14:ligatures w14:val="standardContextual"/>
        </w:rPr>
      </w:pPr>
      <w:r w:rsidRPr="00C14629">
        <w:t>D.3</w:t>
      </w:r>
      <w:r>
        <w:rPr>
          <w:rFonts w:asciiTheme="minorHAnsi" w:hAnsiTheme="minorHAnsi" w:cstheme="minorBidi"/>
          <w:kern w:val="2"/>
          <w:sz w:val="24"/>
          <w:szCs w:val="24"/>
          <w:lang w:eastAsia="en-GB"/>
          <w14:ligatures w14:val="standardContextual"/>
        </w:rPr>
        <w:tab/>
      </w:r>
      <w:r w:rsidRPr="007E79D3">
        <w:rPr>
          <w:rFonts w:eastAsia="Calibri"/>
        </w:rPr>
        <w:t>LI for capability discovery</w:t>
      </w:r>
      <w:r>
        <w:tab/>
      </w:r>
      <w:r>
        <w:fldChar w:fldCharType="begin" w:fldLock="1"/>
      </w:r>
      <w:r>
        <w:instrText xml:space="preserve"> PAGEREF _Toc182088381 \h </w:instrText>
      </w:r>
      <w:r>
        <w:fldChar w:fldCharType="separate"/>
      </w:r>
      <w:r>
        <w:t>153</w:t>
      </w:r>
      <w:r>
        <w:fldChar w:fldCharType="end"/>
      </w:r>
    </w:p>
    <w:p w14:paraId="032C7B07" w14:textId="19F96980" w:rsidR="00C14629" w:rsidRDefault="00C14629">
      <w:pPr>
        <w:pStyle w:val="TOC2"/>
        <w:rPr>
          <w:rFonts w:asciiTheme="minorHAnsi" w:eastAsiaTheme="minorEastAsia" w:hAnsiTheme="minorHAnsi" w:cstheme="minorBidi"/>
          <w:kern w:val="2"/>
          <w:sz w:val="24"/>
          <w:szCs w:val="24"/>
          <w:lang w:eastAsia="en-GB"/>
          <w14:ligatures w14:val="standardContextual"/>
        </w:rPr>
      </w:pPr>
      <w:r w:rsidRPr="00C14629">
        <w:t>D.3.1</w:t>
      </w:r>
      <w:r w:rsidRPr="00C14629">
        <w:rPr>
          <w:rFonts w:asciiTheme="minorHAnsi" w:hAnsiTheme="minorHAnsi" w:cstheme="minorBidi"/>
          <w:kern w:val="2"/>
          <w:sz w:val="24"/>
          <w:szCs w:val="24"/>
          <w:lang w:eastAsia="en-GB"/>
          <w14:ligatures w14:val="standardContextual"/>
        </w:rPr>
        <w:tab/>
      </w:r>
      <w:r w:rsidRPr="007E79D3">
        <w:rPr>
          <w:rFonts w:eastAsia="Calibri"/>
        </w:rPr>
        <w:t>Background</w:t>
      </w:r>
      <w:r>
        <w:tab/>
      </w:r>
      <w:r>
        <w:fldChar w:fldCharType="begin" w:fldLock="1"/>
      </w:r>
      <w:r>
        <w:instrText xml:space="preserve"> PAGEREF _Toc182088382 \h </w:instrText>
      </w:r>
      <w:r>
        <w:fldChar w:fldCharType="separate"/>
      </w:r>
      <w:r>
        <w:t>153</w:t>
      </w:r>
      <w:r>
        <w:fldChar w:fldCharType="end"/>
      </w:r>
    </w:p>
    <w:p w14:paraId="5C785AA3" w14:textId="1BCD2CEF" w:rsidR="00C14629" w:rsidRDefault="00C14629">
      <w:pPr>
        <w:pStyle w:val="TOC2"/>
        <w:rPr>
          <w:rFonts w:asciiTheme="minorHAnsi" w:eastAsiaTheme="minorEastAsia" w:hAnsiTheme="minorHAnsi" w:cstheme="minorBidi"/>
          <w:kern w:val="2"/>
          <w:sz w:val="24"/>
          <w:szCs w:val="24"/>
          <w:lang w:eastAsia="en-GB"/>
          <w14:ligatures w14:val="standardContextual"/>
        </w:rPr>
      </w:pPr>
      <w:r w:rsidRPr="00C14629">
        <w:t>D.3.2</w:t>
      </w:r>
      <w:r w:rsidRPr="00C14629">
        <w:rPr>
          <w:rFonts w:asciiTheme="minorHAnsi" w:hAnsiTheme="minorHAnsi" w:cstheme="minorBidi"/>
          <w:kern w:val="2"/>
          <w:sz w:val="24"/>
          <w:szCs w:val="24"/>
          <w:lang w:eastAsia="en-GB"/>
          <w14:ligatures w14:val="standardContextual"/>
        </w:rPr>
        <w:tab/>
      </w:r>
      <w:r w:rsidRPr="007E79D3">
        <w:rPr>
          <w:rFonts w:eastAsia="Calibri"/>
        </w:rPr>
        <w:t>Architecture</w:t>
      </w:r>
      <w:r>
        <w:tab/>
      </w:r>
      <w:r>
        <w:fldChar w:fldCharType="begin" w:fldLock="1"/>
      </w:r>
      <w:r>
        <w:instrText xml:space="preserve"> PAGEREF _Toc182088383 \h </w:instrText>
      </w:r>
      <w:r>
        <w:fldChar w:fldCharType="separate"/>
      </w:r>
      <w:r>
        <w:t>153</w:t>
      </w:r>
      <w:r>
        <w:fldChar w:fldCharType="end"/>
      </w:r>
    </w:p>
    <w:p w14:paraId="103A07AC" w14:textId="53FC5EC3" w:rsidR="00C14629" w:rsidRDefault="00C14629">
      <w:pPr>
        <w:pStyle w:val="TOC1"/>
        <w:rPr>
          <w:rFonts w:asciiTheme="minorHAnsi" w:eastAsiaTheme="minorEastAsia" w:hAnsiTheme="minorHAnsi" w:cstheme="minorBidi"/>
          <w:kern w:val="2"/>
          <w:sz w:val="24"/>
          <w:szCs w:val="24"/>
          <w:lang w:eastAsia="en-GB"/>
          <w14:ligatures w14:val="standardContextual"/>
        </w:rPr>
      </w:pPr>
      <w:r w:rsidRPr="00C14629">
        <w:t>D.4</w:t>
      </w:r>
      <w:r>
        <w:rPr>
          <w:rFonts w:asciiTheme="minorHAnsi" w:hAnsiTheme="minorHAnsi" w:cstheme="minorBidi"/>
          <w:kern w:val="2"/>
          <w:sz w:val="24"/>
          <w:szCs w:val="24"/>
          <w:lang w:eastAsia="en-GB"/>
          <w14:ligatures w14:val="standardContextual"/>
        </w:rPr>
        <w:tab/>
      </w:r>
      <w:r w:rsidRPr="007E79D3">
        <w:rPr>
          <w:rFonts w:eastAsia="Calibri"/>
        </w:rPr>
        <w:t>LI for standalone messaging</w:t>
      </w:r>
      <w:r>
        <w:tab/>
      </w:r>
      <w:r>
        <w:fldChar w:fldCharType="begin" w:fldLock="1"/>
      </w:r>
      <w:r>
        <w:instrText xml:space="preserve"> PAGEREF _Toc182088384 \h </w:instrText>
      </w:r>
      <w:r>
        <w:fldChar w:fldCharType="separate"/>
      </w:r>
      <w:r>
        <w:t>154</w:t>
      </w:r>
      <w:r>
        <w:fldChar w:fldCharType="end"/>
      </w:r>
    </w:p>
    <w:p w14:paraId="1D44FD8B" w14:textId="2E7C4221" w:rsidR="00C14629" w:rsidRDefault="00C14629">
      <w:pPr>
        <w:pStyle w:val="TOC2"/>
        <w:rPr>
          <w:rFonts w:asciiTheme="minorHAnsi" w:eastAsiaTheme="minorEastAsia" w:hAnsiTheme="minorHAnsi" w:cstheme="minorBidi"/>
          <w:kern w:val="2"/>
          <w:sz w:val="24"/>
          <w:szCs w:val="24"/>
          <w:lang w:eastAsia="en-GB"/>
          <w14:ligatures w14:val="standardContextual"/>
        </w:rPr>
      </w:pPr>
      <w:r w:rsidRPr="00C14629">
        <w:t>D.4.1</w:t>
      </w:r>
      <w:r w:rsidRPr="00C14629">
        <w:rPr>
          <w:rFonts w:asciiTheme="minorHAnsi" w:hAnsiTheme="minorHAnsi" w:cstheme="minorBidi"/>
          <w:kern w:val="2"/>
          <w:sz w:val="24"/>
          <w:szCs w:val="24"/>
          <w:lang w:eastAsia="en-GB"/>
          <w14:ligatures w14:val="standardContextual"/>
        </w:rPr>
        <w:tab/>
      </w:r>
      <w:r w:rsidRPr="007E79D3">
        <w:rPr>
          <w:rFonts w:eastAsia="Calibri"/>
        </w:rPr>
        <w:t>Background</w:t>
      </w:r>
      <w:r>
        <w:tab/>
      </w:r>
      <w:r>
        <w:fldChar w:fldCharType="begin" w:fldLock="1"/>
      </w:r>
      <w:r>
        <w:instrText xml:space="preserve"> PAGEREF _Toc182088385 \h </w:instrText>
      </w:r>
      <w:r>
        <w:fldChar w:fldCharType="separate"/>
      </w:r>
      <w:r>
        <w:t>154</w:t>
      </w:r>
      <w:r>
        <w:fldChar w:fldCharType="end"/>
      </w:r>
    </w:p>
    <w:p w14:paraId="7ABF8FD7" w14:textId="716F1EB7" w:rsidR="00C14629" w:rsidRDefault="00C14629">
      <w:pPr>
        <w:pStyle w:val="TOC2"/>
        <w:rPr>
          <w:rFonts w:asciiTheme="minorHAnsi" w:eastAsiaTheme="minorEastAsia" w:hAnsiTheme="minorHAnsi" w:cstheme="minorBidi"/>
          <w:kern w:val="2"/>
          <w:sz w:val="24"/>
          <w:szCs w:val="24"/>
          <w:lang w:eastAsia="en-GB"/>
          <w14:ligatures w14:val="standardContextual"/>
        </w:rPr>
      </w:pPr>
      <w:r w:rsidRPr="00C14629">
        <w:t>D.4.2</w:t>
      </w:r>
      <w:r w:rsidRPr="00C14629">
        <w:rPr>
          <w:rFonts w:asciiTheme="minorHAnsi" w:hAnsiTheme="minorHAnsi" w:cstheme="minorBidi"/>
          <w:kern w:val="2"/>
          <w:sz w:val="24"/>
          <w:szCs w:val="24"/>
          <w:lang w:eastAsia="en-GB"/>
          <w14:ligatures w14:val="standardContextual"/>
        </w:rPr>
        <w:tab/>
      </w:r>
      <w:r w:rsidRPr="007E79D3">
        <w:rPr>
          <w:rFonts w:eastAsia="Calibri"/>
        </w:rPr>
        <w:t>Architecture</w:t>
      </w:r>
      <w:r>
        <w:tab/>
      </w:r>
      <w:r>
        <w:fldChar w:fldCharType="begin" w:fldLock="1"/>
      </w:r>
      <w:r>
        <w:instrText xml:space="preserve"> PAGEREF _Toc182088386 \h </w:instrText>
      </w:r>
      <w:r>
        <w:fldChar w:fldCharType="separate"/>
      </w:r>
      <w:r>
        <w:t>154</w:t>
      </w:r>
      <w:r>
        <w:fldChar w:fldCharType="end"/>
      </w:r>
    </w:p>
    <w:p w14:paraId="21FE1CD9" w14:textId="1D7073D5" w:rsidR="00C14629" w:rsidRDefault="00C14629">
      <w:pPr>
        <w:pStyle w:val="TOC1"/>
        <w:rPr>
          <w:rFonts w:asciiTheme="minorHAnsi" w:eastAsiaTheme="minorEastAsia" w:hAnsiTheme="minorHAnsi" w:cstheme="minorBidi"/>
          <w:kern w:val="2"/>
          <w:sz w:val="24"/>
          <w:szCs w:val="24"/>
          <w:lang w:eastAsia="en-GB"/>
          <w14:ligatures w14:val="standardContextual"/>
        </w:rPr>
      </w:pPr>
      <w:r>
        <w:lastRenderedPageBreak/>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_Toc182088387 \h </w:instrText>
      </w:r>
      <w:r>
        <w:fldChar w:fldCharType="separate"/>
      </w:r>
      <w:r>
        <w:t>154</w:t>
      </w:r>
      <w:r>
        <w:fldChar w:fldCharType="end"/>
      </w:r>
    </w:p>
    <w:p w14:paraId="2CA5807B" w14:textId="59A7A21A" w:rsidR="00C14629" w:rsidRDefault="00C14629">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_Toc182088388 \h </w:instrText>
      </w:r>
      <w:r>
        <w:fldChar w:fldCharType="separate"/>
      </w:r>
      <w:r>
        <w:t>154</w:t>
      </w:r>
      <w:r>
        <w:fldChar w:fldCharType="end"/>
      </w:r>
    </w:p>
    <w:p w14:paraId="643ECBBE" w14:textId="19612376" w:rsidR="00C14629" w:rsidRDefault="00C14629">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_Toc182088389 \h </w:instrText>
      </w:r>
      <w:r>
        <w:fldChar w:fldCharType="separate"/>
      </w:r>
      <w:r>
        <w:t>154</w:t>
      </w:r>
      <w:r>
        <w:fldChar w:fldCharType="end"/>
      </w:r>
    </w:p>
    <w:p w14:paraId="581B28CA" w14:textId="0BBA3532" w:rsidR="00C14629" w:rsidRDefault="00C14629">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_Toc182088390 \h </w:instrText>
      </w:r>
      <w:r>
        <w:fldChar w:fldCharType="separate"/>
      </w:r>
      <w:r>
        <w:t>155</w:t>
      </w:r>
      <w:r>
        <w:fldChar w:fldCharType="end"/>
      </w:r>
    </w:p>
    <w:p w14:paraId="24F8B563" w14:textId="2342BA18" w:rsidR="00C14629" w:rsidRDefault="00C14629">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_Toc182088391 \h </w:instrText>
      </w:r>
      <w:r>
        <w:fldChar w:fldCharType="separate"/>
      </w:r>
      <w:r>
        <w:t>155</w:t>
      </w:r>
      <w:r>
        <w:fldChar w:fldCharType="end"/>
      </w:r>
    </w:p>
    <w:p w14:paraId="74534EEF" w14:textId="1FC5D26E" w:rsidR="00C14629" w:rsidRDefault="00C14629">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_Toc182088392 \h </w:instrText>
      </w:r>
      <w:r>
        <w:fldChar w:fldCharType="separate"/>
      </w:r>
      <w:r>
        <w:t>155</w:t>
      </w:r>
      <w:r>
        <w:fldChar w:fldCharType="end"/>
      </w:r>
    </w:p>
    <w:p w14:paraId="3B081AF7" w14:textId="2B4C4149" w:rsidR="00C14629" w:rsidRDefault="00C14629" w:rsidP="00C14629">
      <w:pPr>
        <w:pStyle w:val="TOC8"/>
        <w:rPr>
          <w:rFonts w:asciiTheme="minorHAnsi" w:eastAsiaTheme="minorEastAsia" w:hAnsiTheme="minorHAnsi" w:cstheme="minorBidi"/>
          <w:b w:val="0"/>
          <w:kern w:val="2"/>
          <w:sz w:val="24"/>
          <w:szCs w:val="24"/>
          <w:lang w:eastAsia="en-GB"/>
          <w14:ligatures w14:val="standardContextual"/>
        </w:rPr>
      </w:pPr>
      <w:r>
        <w:t>Annex E (informative):</w:t>
      </w:r>
      <w:r>
        <w:tab/>
        <w:t>STIR/SHAKEN operation</w:t>
      </w:r>
      <w:r>
        <w:tab/>
      </w:r>
      <w:r>
        <w:fldChar w:fldCharType="begin" w:fldLock="1"/>
      </w:r>
      <w:r>
        <w:instrText xml:space="preserve"> PAGEREF _Toc182088393 \h </w:instrText>
      </w:r>
      <w:r>
        <w:fldChar w:fldCharType="separate"/>
      </w:r>
      <w:r>
        <w:t>156</w:t>
      </w:r>
      <w:r>
        <w:fldChar w:fldCharType="end"/>
      </w:r>
    </w:p>
    <w:p w14:paraId="40FF3E30" w14:textId="41107A34" w:rsidR="00C14629" w:rsidRDefault="00C14629">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_Toc182088394 \h </w:instrText>
      </w:r>
      <w:r>
        <w:fldChar w:fldCharType="separate"/>
      </w:r>
      <w:r>
        <w:t>156</w:t>
      </w:r>
      <w:r>
        <w:fldChar w:fldCharType="end"/>
      </w:r>
    </w:p>
    <w:p w14:paraId="1B0183B8" w14:textId="48963EFB" w:rsidR="00C14629" w:rsidRDefault="00C14629">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7E79D3">
        <w:rPr>
          <w:rFonts w:cs="Arial"/>
        </w:rPr>
        <w:t>STIR/SHAKEN</w:t>
      </w:r>
      <w:r>
        <w:tab/>
      </w:r>
      <w:r>
        <w:fldChar w:fldCharType="begin" w:fldLock="1"/>
      </w:r>
      <w:r>
        <w:instrText xml:space="preserve"> PAGEREF _Toc182088395 \h </w:instrText>
      </w:r>
      <w:r>
        <w:fldChar w:fldCharType="separate"/>
      </w:r>
      <w:r>
        <w:t>156</w:t>
      </w:r>
      <w:r>
        <w:fldChar w:fldCharType="end"/>
      </w:r>
    </w:p>
    <w:p w14:paraId="2426D9E0" w14:textId="3146D4F7" w:rsidR="00C14629" w:rsidRDefault="00C14629">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_Toc182088396 \h </w:instrText>
      </w:r>
      <w:r>
        <w:fldChar w:fldCharType="separate"/>
      </w:r>
      <w:r>
        <w:t>156</w:t>
      </w:r>
      <w:r>
        <w:fldChar w:fldCharType="end"/>
      </w:r>
    </w:p>
    <w:p w14:paraId="01812A6A" w14:textId="2C6E6EFF" w:rsidR="00C14629" w:rsidRDefault="00C14629">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_Toc182088397 \h </w:instrText>
      </w:r>
      <w:r>
        <w:fldChar w:fldCharType="separate"/>
      </w:r>
      <w:r>
        <w:t>157</w:t>
      </w:r>
      <w:r>
        <w:fldChar w:fldCharType="end"/>
      </w:r>
    </w:p>
    <w:p w14:paraId="5344D549" w14:textId="6F64BE07" w:rsidR="00C14629" w:rsidRDefault="00C14629">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_Toc182088398 \h </w:instrText>
      </w:r>
      <w:r>
        <w:fldChar w:fldCharType="separate"/>
      </w:r>
      <w:r>
        <w:t>157</w:t>
      </w:r>
      <w:r>
        <w:fldChar w:fldCharType="end"/>
      </w:r>
    </w:p>
    <w:p w14:paraId="12B734E1" w14:textId="5223E9A8" w:rsidR="00C14629" w:rsidRDefault="00C14629">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_Toc182088399 \h </w:instrText>
      </w:r>
      <w:r>
        <w:fldChar w:fldCharType="separate"/>
      </w:r>
      <w:r>
        <w:t>158</w:t>
      </w:r>
      <w:r>
        <w:fldChar w:fldCharType="end"/>
      </w:r>
    </w:p>
    <w:p w14:paraId="19745523" w14:textId="0884860F" w:rsidR="00C14629" w:rsidRDefault="00C14629">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_Toc182088400 \h </w:instrText>
      </w:r>
      <w:r>
        <w:fldChar w:fldCharType="separate"/>
      </w:r>
      <w:r>
        <w:t>159</w:t>
      </w:r>
      <w:r>
        <w:fldChar w:fldCharType="end"/>
      </w:r>
    </w:p>
    <w:p w14:paraId="1EF2D870" w14:textId="28EE7CA4" w:rsidR="00C14629" w:rsidRDefault="00C14629">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7E79D3">
        <w:rPr>
          <w:rFonts w:cs="Arial"/>
        </w:rPr>
        <w:t>Enhanced caller data</w:t>
      </w:r>
      <w:r>
        <w:tab/>
      </w:r>
      <w:r>
        <w:fldChar w:fldCharType="begin" w:fldLock="1"/>
      </w:r>
      <w:r>
        <w:instrText xml:space="preserve"> PAGEREF _Toc182088401 \h </w:instrText>
      </w:r>
      <w:r>
        <w:fldChar w:fldCharType="separate"/>
      </w:r>
      <w:r>
        <w:t>159</w:t>
      </w:r>
      <w:r>
        <w:fldChar w:fldCharType="end"/>
      </w:r>
    </w:p>
    <w:p w14:paraId="6566076B" w14:textId="69B4D989" w:rsidR="00C14629" w:rsidRDefault="00C14629">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_Toc182088402 \h </w:instrText>
      </w:r>
      <w:r>
        <w:fldChar w:fldCharType="separate"/>
      </w:r>
      <w:r>
        <w:t>159</w:t>
      </w:r>
      <w:r>
        <w:fldChar w:fldCharType="end"/>
      </w:r>
    </w:p>
    <w:p w14:paraId="16377FB2" w14:textId="2CB92BE7" w:rsidR="00C14629" w:rsidRDefault="00C14629">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_Toc182088403 \h </w:instrText>
      </w:r>
      <w:r>
        <w:fldChar w:fldCharType="separate"/>
      </w:r>
      <w:r>
        <w:t>159</w:t>
      </w:r>
      <w:r>
        <w:fldChar w:fldCharType="end"/>
      </w:r>
    </w:p>
    <w:p w14:paraId="6A2A91C0" w14:textId="7D2F0CCB" w:rsidR="00C14629" w:rsidRDefault="00C14629">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_Toc182088404 \h </w:instrText>
      </w:r>
      <w:r>
        <w:fldChar w:fldCharType="separate"/>
      </w:r>
      <w:r>
        <w:t>159</w:t>
      </w:r>
      <w:r>
        <w:fldChar w:fldCharType="end"/>
      </w:r>
    </w:p>
    <w:p w14:paraId="7E265487" w14:textId="3E2A957E" w:rsidR="00C14629" w:rsidRDefault="00C14629">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7E79D3">
        <w:rPr>
          <w:rFonts w:cs="Arial"/>
        </w:rPr>
        <w:t>STIR/SHAKEN call flow example</w:t>
      </w:r>
      <w:r>
        <w:tab/>
      </w:r>
      <w:r>
        <w:fldChar w:fldCharType="begin" w:fldLock="1"/>
      </w:r>
      <w:r>
        <w:instrText xml:space="preserve"> PAGEREF _Toc182088405 \h </w:instrText>
      </w:r>
      <w:r>
        <w:fldChar w:fldCharType="separate"/>
      </w:r>
      <w:r>
        <w:t>160</w:t>
      </w:r>
      <w:r>
        <w:fldChar w:fldCharType="end"/>
      </w:r>
    </w:p>
    <w:p w14:paraId="1F85C0D2" w14:textId="1575C95E" w:rsidR="00C14629" w:rsidRDefault="00C14629" w:rsidP="00C14629">
      <w:pPr>
        <w:pStyle w:val="TOC8"/>
        <w:rPr>
          <w:rFonts w:asciiTheme="minorHAnsi" w:eastAsiaTheme="minorEastAsia" w:hAnsiTheme="minorHAnsi" w:cstheme="minorBidi"/>
          <w:b w:val="0"/>
          <w:kern w:val="2"/>
          <w:sz w:val="24"/>
          <w:szCs w:val="24"/>
          <w:lang w:eastAsia="en-GB"/>
          <w14:ligatures w14:val="standardContextual"/>
        </w:rPr>
      </w:pPr>
      <w:r>
        <w:t>Annex Z (informative):</w:t>
      </w:r>
      <w:r>
        <w:tab/>
        <w:t>Change history</w:t>
      </w:r>
      <w:r>
        <w:tab/>
      </w:r>
      <w:r>
        <w:fldChar w:fldCharType="begin" w:fldLock="1"/>
      </w:r>
      <w:r>
        <w:instrText xml:space="preserve"> PAGEREF _Toc182088406 \h </w:instrText>
      </w:r>
      <w:r>
        <w:fldChar w:fldCharType="separate"/>
      </w:r>
      <w:r>
        <w:t>162</w:t>
      </w:r>
      <w:r>
        <w:fldChar w:fldCharType="end"/>
      </w:r>
    </w:p>
    <w:p w14:paraId="31C72BFF" w14:textId="694302D7"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3" w:name="_Toc182087972"/>
      <w:r w:rsidRPr="00410461">
        <w:lastRenderedPageBreak/>
        <w:t>Foreword</w:t>
      </w:r>
      <w:bookmarkEnd w:id="3"/>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Version x.y.z</w:t>
      </w:r>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r w:rsidRPr="00410461">
        <w:t>y</w:t>
      </w:r>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4" w:name="_Toc182087973"/>
      <w:r w:rsidRPr="00410461">
        <w:t>Introduction</w:t>
      </w:r>
      <w:bookmarkEnd w:id="4"/>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5" w:name="_Toc182087974"/>
      <w:r w:rsidRPr="00410461">
        <w:lastRenderedPageBreak/>
        <w:t>1</w:t>
      </w:r>
      <w:r w:rsidRPr="00410461">
        <w:tab/>
        <w:t>Scope</w:t>
      </w:r>
      <w:bookmarkEnd w:id="5"/>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6" w:name="_Toc182087975"/>
      <w:r w:rsidRPr="00410461">
        <w:t>2</w:t>
      </w:r>
      <w:r w:rsidRPr="00410461">
        <w:tab/>
        <w:t>References</w:t>
      </w:r>
      <w:bookmarkEnd w:id="6"/>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7" w:name="OLE_LINK1"/>
      <w:bookmarkStart w:id="8" w:name="OLE_LINK2"/>
      <w:bookmarkStart w:id="9" w:name="OLE_LINK3"/>
      <w:bookmarkStart w:id="10"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7"/>
    <w:bookmarkEnd w:id="8"/>
    <w:bookmarkEnd w:id="9"/>
    <w:bookmarkEnd w:id="10"/>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4"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CDD5928"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001432C8" w:rsidRPr="00410461" w:rsidDel="000A3984">
        <w:t xml:space="preserve"> </w:t>
      </w:r>
      <w:r w:rsidR="001432C8" w:rsidRPr="00410461">
        <w:t>"</w:t>
      </w:r>
      <w:r w:rsidRPr="00410461">
        <w:t>.</w:t>
      </w:r>
    </w:p>
    <w:p w14:paraId="2B2F805D" w14:textId="177F946A" w:rsidR="00A9033F" w:rsidRPr="00410461" w:rsidRDefault="00A9033F" w:rsidP="00CB28A6">
      <w:pPr>
        <w:pStyle w:val="EX"/>
      </w:pPr>
      <w:r w:rsidRPr="00410461">
        <w:t>[9]</w:t>
      </w:r>
      <w:r w:rsidRPr="00410461">
        <w:tab/>
        <w:t>3GPP TS 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153CAA23" w:rsidR="005F298E" w:rsidRPr="00410461" w:rsidRDefault="005F298E" w:rsidP="00CB28A6">
      <w:pPr>
        <w:pStyle w:val="EX"/>
      </w:pPr>
      <w:r w:rsidRPr="00410461">
        <w:t>[16]</w:t>
      </w:r>
      <w:r w:rsidRPr="00410461">
        <w:tab/>
        <w:t>ETSI TS 103 221-2: "</w:t>
      </w:r>
      <w:r w:rsidR="00107D8C" w:rsidRPr="00410461">
        <w:t xml:space="preserve"> 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lastRenderedPageBreak/>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5"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(PASSporT) Extension for Diverted Calls".</w:t>
      </w:r>
    </w:p>
    <w:p w14:paraId="198EC5F7" w14:textId="7471A608" w:rsidR="009D00F7" w:rsidRPr="00410461" w:rsidRDefault="009D00F7" w:rsidP="009D00F7">
      <w:pPr>
        <w:pStyle w:val="EX"/>
      </w:pPr>
      <w:r w:rsidRPr="00410461">
        <w:t>[42]</w:t>
      </w:r>
      <w:r w:rsidRPr="00410461">
        <w:tab/>
        <w:t>IETF draft-ietf-stir-passport-rcd-</w:t>
      </w:r>
      <w:r w:rsidR="004C4856">
        <w:t>26</w:t>
      </w:r>
      <w:r w:rsidRPr="00410461">
        <w:t>, "PASSporT Extension for Rich Call Data".</w:t>
      </w:r>
    </w:p>
    <w:p w14:paraId="154D613C" w14:textId="077434C3" w:rsidR="009D00F7" w:rsidRPr="00410461" w:rsidRDefault="009D00F7" w:rsidP="009D00F7">
      <w:pPr>
        <w:pStyle w:val="NO"/>
      </w:pPr>
      <w:r w:rsidRPr="00410461">
        <w:t>NOTE:</w:t>
      </w:r>
      <w:r w:rsidRPr="00410461">
        <w:tab/>
        <w:t>The above document cannot be formally referenced until it is published as an RFC.</w:t>
      </w:r>
    </w:p>
    <w:p w14:paraId="5497FFBB" w14:textId="7E0FAC0D" w:rsidR="009D00F7" w:rsidRPr="00410461" w:rsidRDefault="009D00F7" w:rsidP="009D00F7">
      <w:pPr>
        <w:pStyle w:val="EX"/>
      </w:pPr>
      <w:r w:rsidRPr="00410461">
        <w:t>[43]</w:t>
      </w:r>
      <w:r w:rsidRPr="00410461">
        <w:tab/>
        <w:t>IETF RFC 7095: "jCard: The JSON Format for vCard".</w:t>
      </w:r>
    </w:p>
    <w:p w14:paraId="663A86F7" w14:textId="0E61E1D1" w:rsidR="009D00F7" w:rsidRPr="00410461" w:rsidRDefault="009D00F7" w:rsidP="009D00F7">
      <w:pPr>
        <w:pStyle w:val="EX"/>
      </w:pPr>
      <w:r w:rsidRPr="00410461">
        <w:t>[44]</w:t>
      </w:r>
      <w:r w:rsidRPr="00410461">
        <w:tab/>
        <w:t>3GPP TS 24.196: "Enhanced Calling Name (eCNAM)".</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EF2ABEB" w14:textId="77777777" w:rsidR="0083748B" w:rsidRPr="00410461" w:rsidRDefault="0083748B" w:rsidP="0083748B">
      <w:pPr>
        <w:pStyle w:val="EX"/>
      </w:pPr>
      <w:r w:rsidRPr="00410461">
        <w:t>[46]</w:t>
      </w:r>
      <w:r w:rsidRPr="00410461">
        <w:tab/>
        <w:t xml:space="preserve">IETF </w:t>
      </w:r>
      <w:r>
        <w:t xml:space="preserve">RFC 9475: </w:t>
      </w:r>
      <w:r w:rsidRPr="00410461">
        <w:t>"</w:t>
      </w:r>
      <w:r w:rsidRPr="00726288">
        <w:t>Messaging Use Cases and Extensions for Secure Telephone Identity Revisited (STIR)</w:t>
      </w:r>
      <w:r w:rsidRPr="00410461">
        <w:t>"</w:t>
      </w:r>
      <w:r>
        <w:t>.</w:t>
      </w:r>
    </w:p>
    <w:p w14:paraId="77DB7F2C" w14:textId="34F1FDB9" w:rsidR="001773E6" w:rsidRPr="00410461" w:rsidRDefault="001773E6" w:rsidP="001773E6">
      <w:pPr>
        <w:pStyle w:val="EX"/>
      </w:pPr>
      <w:r w:rsidRPr="00410461">
        <w:lastRenderedPageBreak/>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6580370C" w14:textId="04D72A04" w:rsidR="00AA1F53" w:rsidRPr="00410461" w:rsidRDefault="00B44266" w:rsidP="00B7771D">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660FB937" w14:textId="1DBACF26" w:rsidR="00C14629" w:rsidRDefault="00C14629" w:rsidP="00C14629">
      <w:pPr>
        <w:pStyle w:val="EX"/>
      </w:pPr>
      <w:r>
        <w:t>[51</w:t>
      </w:r>
      <w:r w:rsidRPr="00760004">
        <w:t>]</w:t>
      </w:r>
      <w:r w:rsidRPr="00760004">
        <w:tab/>
        <w:t>3GPP TS 23.140: "Multimedia Messaging Protocol. Functional Description. Stage 2".</w:t>
      </w:r>
    </w:p>
    <w:p w14:paraId="0ADA0889" w14:textId="77777777" w:rsidR="00E35B8A" w:rsidRPr="00410461" w:rsidRDefault="00E35B8A" w:rsidP="00B7771D">
      <w:pPr>
        <w:pStyle w:val="EX"/>
      </w:pPr>
    </w:p>
    <w:p w14:paraId="79506962" w14:textId="77777777" w:rsidR="00080512" w:rsidRPr="00410461" w:rsidRDefault="00080512">
      <w:pPr>
        <w:pStyle w:val="Heading1"/>
      </w:pPr>
      <w:bookmarkStart w:id="11" w:name="_Toc182087976"/>
      <w:r w:rsidRPr="00410461">
        <w:t>3</w:t>
      </w:r>
      <w:r w:rsidRPr="00410461">
        <w:tab/>
        <w:t xml:space="preserve">Definitions, </w:t>
      </w:r>
      <w:r w:rsidR="008028A4" w:rsidRPr="00410461">
        <w:t>symbols and abbreviations</w:t>
      </w:r>
      <w:bookmarkEnd w:id="11"/>
    </w:p>
    <w:p w14:paraId="1CE7C106" w14:textId="77777777" w:rsidR="00080512" w:rsidRPr="00410461" w:rsidRDefault="00080512">
      <w:pPr>
        <w:pStyle w:val="Heading2"/>
      </w:pPr>
      <w:bookmarkStart w:id="12" w:name="_Toc182087977"/>
      <w:r w:rsidRPr="00410461">
        <w:t>3.1</w:t>
      </w:r>
      <w:r w:rsidRPr="00410461">
        <w:tab/>
        <w:t>Definitions</w:t>
      </w:r>
      <w:bookmarkEnd w:id="12"/>
    </w:p>
    <w:p w14:paraId="01E4D6BB" w14:textId="77777777" w:rsidR="00080512" w:rsidRPr="00410461" w:rsidRDefault="00080512">
      <w:r w:rsidRPr="00410461">
        <w:t xml:space="preserve">For the purposes of the present document, the terms and definitions given in </w:t>
      </w:r>
      <w:bookmarkStart w:id="13" w:name="OLE_LINK6"/>
      <w:bookmarkStart w:id="14" w:name="OLE_LINK7"/>
      <w:bookmarkStart w:id="15" w:name="OLE_LINK8"/>
      <w:r w:rsidR="00DF62CD" w:rsidRPr="00410461">
        <w:t xml:space="preserve">3GPP </w:t>
      </w:r>
      <w:bookmarkEnd w:id="13"/>
      <w:bookmarkEnd w:id="14"/>
      <w:bookmarkEnd w:id="15"/>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xIRI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lastRenderedPageBreak/>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r w:rsidRPr="00410461">
        <w:rPr>
          <w:b/>
        </w:rPr>
        <w:t>xCC:</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r w:rsidRPr="00410461">
        <w:rPr>
          <w:b/>
        </w:rPr>
        <w:t>xIRI</w:t>
      </w:r>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6" w:name="_Toc182087978"/>
      <w:r w:rsidRPr="00410461">
        <w:t>3.2</w:t>
      </w:r>
      <w:r w:rsidRPr="00410461">
        <w:tab/>
        <w:t>Symbols</w:t>
      </w:r>
      <w:bookmarkEnd w:id="16"/>
    </w:p>
    <w:p w14:paraId="547D39AA" w14:textId="77777777" w:rsidR="00080512" w:rsidRPr="00410461" w:rsidRDefault="00080512">
      <w:pPr>
        <w:pStyle w:val="Heading2"/>
      </w:pPr>
      <w:bookmarkStart w:id="17" w:name="_Toc182087979"/>
      <w:r w:rsidRPr="00410461">
        <w:t>3.3</w:t>
      </w:r>
      <w:r w:rsidRPr="00410461">
        <w:tab/>
        <w:t>Abbreviations</w:t>
      </w:r>
      <w:bookmarkEnd w:id="17"/>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2875A1">
      <w:pPr>
        <w:pStyle w:val="EW"/>
      </w:pPr>
      <w:r w:rsidRPr="00410461">
        <w:t>5GC</w:t>
      </w:r>
      <w:r w:rsidRPr="00410461">
        <w:tab/>
        <w:t>5G Core Network</w:t>
      </w:r>
    </w:p>
    <w:p w14:paraId="4DC40CC8" w14:textId="5B734AB5" w:rsidR="00DF5FAB" w:rsidRPr="00410461" w:rsidRDefault="00DF5FAB" w:rsidP="00A4047A">
      <w:pPr>
        <w:pStyle w:val="EW"/>
      </w:pPr>
      <w:r w:rsidRPr="00410461">
        <w:t>5GS</w:t>
      </w:r>
      <w:r w:rsidRPr="00410461">
        <w:tab/>
        <w:t>5G System</w:t>
      </w:r>
    </w:p>
    <w:p w14:paraId="468184EC" w14:textId="77777777" w:rsidR="00092E85" w:rsidRPr="00410461" w:rsidRDefault="00092E85" w:rsidP="00A4047A">
      <w:pPr>
        <w:pStyle w:val="EW"/>
      </w:pPr>
      <w:r w:rsidRPr="00410461">
        <w:t>AAnF</w:t>
      </w:r>
      <w:r w:rsidRPr="00410461">
        <w:tab/>
        <w:t>AKMA A</w:t>
      </w:r>
      <w:r w:rsidRPr="00410461">
        <w:rPr>
          <w:rFonts w:hint="eastAsia"/>
          <w:lang w:eastAsia="zh-CN"/>
        </w:rPr>
        <w:t>nchor Function</w:t>
      </w:r>
    </w:p>
    <w:p w14:paraId="488AA4C1" w14:textId="77777777" w:rsidR="00791291" w:rsidRPr="00410461" w:rsidRDefault="00791291" w:rsidP="00A4047A">
      <w:pPr>
        <w:pStyle w:val="EW"/>
      </w:pPr>
      <w:r w:rsidRPr="00410461">
        <w:t>ADMF</w:t>
      </w:r>
      <w:r w:rsidRPr="00410461">
        <w:tab/>
        <w:t>LI Administration Function</w:t>
      </w:r>
    </w:p>
    <w:p w14:paraId="3ACEF8B9" w14:textId="77777777" w:rsidR="00B713DA" w:rsidRPr="00410461" w:rsidRDefault="00B713DA" w:rsidP="00A4047A">
      <w:pPr>
        <w:pStyle w:val="EW"/>
      </w:pPr>
      <w:r w:rsidRPr="00410461">
        <w:t>AF</w:t>
      </w:r>
      <w:r w:rsidRPr="00410461">
        <w:tab/>
        <w:t>Application Function</w:t>
      </w:r>
    </w:p>
    <w:p w14:paraId="351F15AB" w14:textId="77777777" w:rsidR="006447DC" w:rsidRPr="00410461" w:rsidRDefault="006447DC" w:rsidP="00A4047A">
      <w:pPr>
        <w:pStyle w:val="EW"/>
      </w:pPr>
      <w:r w:rsidRPr="00410461">
        <w:t>AF_ID</w:t>
      </w:r>
      <w:r w:rsidRPr="00410461">
        <w:tab/>
        <w:t>Application Function Identity</w:t>
      </w:r>
    </w:p>
    <w:p w14:paraId="048F08C2" w14:textId="77777777" w:rsidR="006447DC" w:rsidRPr="00410461" w:rsidRDefault="006447DC" w:rsidP="00A4047A">
      <w:pPr>
        <w:pStyle w:val="EW"/>
      </w:pPr>
      <w:r w:rsidRPr="00410461">
        <w:t>AKA</w:t>
      </w:r>
      <w:r w:rsidRPr="00410461">
        <w:tab/>
        <w:t>Authentication and Key Agreement</w:t>
      </w:r>
    </w:p>
    <w:p w14:paraId="7E4FA076" w14:textId="77777777" w:rsidR="006447DC" w:rsidRPr="00410461" w:rsidRDefault="006447DC" w:rsidP="00A4047A">
      <w:pPr>
        <w:pStyle w:val="EW"/>
      </w:pPr>
      <w:r w:rsidRPr="00410461">
        <w:t>A-KID</w:t>
      </w:r>
      <w:r w:rsidRPr="00410461">
        <w:tab/>
        <w:t>AKMA Key IDentifier</w:t>
      </w:r>
    </w:p>
    <w:p w14:paraId="4FCBD297" w14:textId="77777777" w:rsidR="006447DC" w:rsidRPr="00410461" w:rsidRDefault="006447DC" w:rsidP="00A4047A">
      <w:pPr>
        <w:pStyle w:val="EW"/>
      </w:pPr>
      <w:r w:rsidRPr="00410461">
        <w:t>AKMA</w:t>
      </w:r>
      <w:r w:rsidRPr="00410461">
        <w:tab/>
        <w:t>Authentication and Key Management for Applications</w:t>
      </w:r>
    </w:p>
    <w:p w14:paraId="22D8E5BC" w14:textId="77777777" w:rsidR="001B3C4D" w:rsidRPr="00410461" w:rsidRDefault="001B3C4D" w:rsidP="00A4047A">
      <w:pPr>
        <w:pStyle w:val="EW"/>
      </w:pPr>
      <w:r w:rsidRPr="00410461">
        <w:t>AMF</w:t>
      </w:r>
      <w:r w:rsidRPr="00410461">
        <w:tab/>
        <w:t>Access and Mobility Management Function</w:t>
      </w:r>
    </w:p>
    <w:p w14:paraId="364D8E2F" w14:textId="77777777" w:rsidR="0028297C" w:rsidRPr="00410461" w:rsidRDefault="0028297C" w:rsidP="00A4047A">
      <w:pPr>
        <w:pStyle w:val="EW"/>
      </w:pPr>
      <w:r w:rsidRPr="00410461">
        <w:t>AS</w:t>
      </w:r>
      <w:r w:rsidRPr="00410461">
        <w:tab/>
        <w:t>Application Server</w:t>
      </w:r>
    </w:p>
    <w:p w14:paraId="75F2127E" w14:textId="77777777" w:rsidR="001B3C4D" w:rsidRPr="00410461" w:rsidRDefault="001B3C4D" w:rsidP="00A4047A">
      <w:pPr>
        <w:pStyle w:val="EW"/>
      </w:pPr>
      <w:r w:rsidRPr="00410461">
        <w:t>AUSF</w:t>
      </w:r>
      <w:r w:rsidRPr="00410461">
        <w:tab/>
        <w:t>Authentication Server Function</w:t>
      </w:r>
    </w:p>
    <w:p w14:paraId="5B6351ED" w14:textId="77777777" w:rsidR="00FC0A19" w:rsidRPr="00410461" w:rsidRDefault="00FC0A19" w:rsidP="00A4047A">
      <w:pPr>
        <w:pStyle w:val="EW"/>
      </w:pPr>
      <w:r w:rsidRPr="00410461">
        <w:t>BBIFF</w:t>
      </w:r>
      <w:r w:rsidRPr="00410461">
        <w:tab/>
        <w:t>Bearer Binding Intercept and Forward Function</w:t>
      </w:r>
    </w:p>
    <w:p w14:paraId="69812AE6" w14:textId="77777777" w:rsidR="00037ECB" w:rsidRPr="00410461" w:rsidRDefault="00037ECB" w:rsidP="00A4047A">
      <w:pPr>
        <w:pStyle w:val="EW"/>
      </w:pPr>
      <w:r w:rsidRPr="00410461">
        <w:t>BSS</w:t>
      </w:r>
      <w:r w:rsidRPr="00410461">
        <w:tab/>
        <w:t>Business Support System</w:t>
      </w:r>
    </w:p>
    <w:p w14:paraId="111753ED" w14:textId="77777777" w:rsidR="00EA2EBC" w:rsidRPr="00410461" w:rsidRDefault="00EA2EBC" w:rsidP="00A4047A">
      <w:pPr>
        <w:pStyle w:val="EW"/>
      </w:pPr>
      <w:r w:rsidRPr="00410461">
        <w:t>CAG</w:t>
      </w:r>
      <w:r w:rsidRPr="00410461">
        <w:tab/>
        <w:t>Closed Access Group</w:t>
      </w:r>
    </w:p>
    <w:p w14:paraId="62BC6AA0" w14:textId="77777777" w:rsidR="001B3C4D" w:rsidRPr="00410461" w:rsidRDefault="001B3C4D" w:rsidP="00A4047A">
      <w:pPr>
        <w:pStyle w:val="EW"/>
      </w:pPr>
      <w:r w:rsidRPr="00410461">
        <w:t>CC</w:t>
      </w:r>
      <w:r w:rsidRPr="00410461">
        <w:tab/>
        <w:t>Content of Communication</w:t>
      </w:r>
    </w:p>
    <w:p w14:paraId="715369E4" w14:textId="77777777" w:rsidR="001B3C4D" w:rsidRPr="00410461" w:rsidRDefault="001B3C4D" w:rsidP="00A4047A">
      <w:pPr>
        <w:pStyle w:val="EW"/>
      </w:pPr>
      <w:r w:rsidRPr="00410461">
        <w:t>CP</w:t>
      </w:r>
      <w:r w:rsidRPr="00410461">
        <w:tab/>
        <w:t>Control Plane</w:t>
      </w:r>
    </w:p>
    <w:p w14:paraId="01D2EEDF" w14:textId="77777777" w:rsidR="00A86CB9" w:rsidRPr="00410461" w:rsidRDefault="00A86CB9" w:rsidP="00A4047A">
      <w:pPr>
        <w:pStyle w:val="EW"/>
      </w:pPr>
      <w:r w:rsidRPr="00410461">
        <w:t>CPIM</w:t>
      </w:r>
      <w:r w:rsidRPr="00410461">
        <w:tab/>
        <w:t>Common Presence and Instant Messaging</w:t>
      </w:r>
    </w:p>
    <w:p w14:paraId="2FABCA39" w14:textId="77777777" w:rsidR="00853A92" w:rsidRPr="00410461" w:rsidRDefault="00853A92" w:rsidP="00A4047A">
      <w:pPr>
        <w:pStyle w:val="EW"/>
      </w:pPr>
      <w:r w:rsidRPr="00410461">
        <w:t>CPS</w:t>
      </w:r>
      <w:r w:rsidRPr="00410461">
        <w:tab/>
        <w:t>Call Placement Service</w:t>
      </w:r>
    </w:p>
    <w:p w14:paraId="348E0F63" w14:textId="76A40A97" w:rsidR="00C31DA0" w:rsidRPr="00410461" w:rsidRDefault="00C31DA0" w:rsidP="00A4047A">
      <w:pPr>
        <w:pStyle w:val="EW"/>
      </w:pPr>
      <w:r w:rsidRPr="00410461">
        <w:t>CSI</w:t>
      </w:r>
      <w:r w:rsidRPr="00410461">
        <w:tab/>
        <w:t>Cell Supplemental Information</w:t>
      </w:r>
    </w:p>
    <w:p w14:paraId="74066C86" w14:textId="3D9FBFCE" w:rsidR="00791291" w:rsidRPr="00410461" w:rsidRDefault="00791291" w:rsidP="00A4047A">
      <w:pPr>
        <w:pStyle w:val="EW"/>
      </w:pPr>
      <w:r w:rsidRPr="00410461">
        <w:t>CSP</w:t>
      </w:r>
      <w:r w:rsidRPr="00410461">
        <w:tab/>
        <w:t>Communication Service Provider</w:t>
      </w:r>
    </w:p>
    <w:p w14:paraId="357E3DA0" w14:textId="77777777" w:rsidR="00E170F0" w:rsidRPr="00410461" w:rsidRDefault="00E170F0" w:rsidP="00A4047A">
      <w:pPr>
        <w:pStyle w:val="EW"/>
      </w:pPr>
      <w:r w:rsidRPr="00410461">
        <w:t>CUPS</w:t>
      </w:r>
      <w:r w:rsidRPr="00410461">
        <w:tab/>
        <w:t>Control and User Plane Separation</w:t>
      </w:r>
    </w:p>
    <w:p w14:paraId="51C4BBFA" w14:textId="77777777" w:rsidR="005066FA" w:rsidRPr="00410461" w:rsidRDefault="005066FA" w:rsidP="00A4047A">
      <w:pPr>
        <w:pStyle w:val="EW"/>
      </w:pPr>
      <w:r w:rsidRPr="00410461">
        <w:t>DN</w:t>
      </w:r>
      <w:r w:rsidRPr="00410461">
        <w:tab/>
        <w:t>Data Network</w:t>
      </w:r>
    </w:p>
    <w:p w14:paraId="05CCDE41" w14:textId="77777777" w:rsidR="00E933D4" w:rsidRPr="00410461" w:rsidRDefault="00E933D4" w:rsidP="00A4047A">
      <w:pPr>
        <w:pStyle w:val="EW"/>
      </w:pPr>
      <w:r w:rsidRPr="00410461">
        <w:t>DNAI</w:t>
      </w:r>
      <w:r w:rsidRPr="00410461">
        <w:tab/>
        <w:t>Data Network Access Identifier</w:t>
      </w:r>
    </w:p>
    <w:p w14:paraId="5CCE26A8" w14:textId="77777777" w:rsidR="003F1410" w:rsidRPr="00410461" w:rsidRDefault="003F1410" w:rsidP="00A4047A">
      <w:pPr>
        <w:pStyle w:val="EW"/>
      </w:pPr>
      <w:r w:rsidRPr="00410461">
        <w:t>DoNAS</w:t>
      </w:r>
      <w:r w:rsidRPr="00410461">
        <w:tab/>
        <w:t>Data over NAS</w:t>
      </w:r>
    </w:p>
    <w:p w14:paraId="291320E6" w14:textId="77777777" w:rsidR="0021732B" w:rsidRPr="00410461" w:rsidRDefault="0021732B" w:rsidP="00A4047A">
      <w:pPr>
        <w:pStyle w:val="EW"/>
      </w:pPr>
      <w:r w:rsidRPr="00410461">
        <w:t>EAP</w:t>
      </w:r>
      <w:r w:rsidRPr="00410461">
        <w:tab/>
        <w:t>Extensible Authentication Protocol</w:t>
      </w:r>
    </w:p>
    <w:p w14:paraId="3AABDECF" w14:textId="77777777" w:rsidR="00000230" w:rsidRPr="00410461" w:rsidRDefault="00000230" w:rsidP="00A4047A">
      <w:pPr>
        <w:pStyle w:val="EW"/>
      </w:pPr>
      <w:r w:rsidRPr="00410461">
        <w:t>eCNAM</w:t>
      </w:r>
      <w:r w:rsidRPr="00410461">
        <w:tab/>
        <w:t>Enhanced Calling Name</w:t>
      </w:r>
    </w:p>
    <w:p w14:paraId="599EF1A7" w14:textId="77777777" w:rsidR="0028297C" w:rsidRPr="00410461" w:rsidRDefault="0028297C" w:rsidP="00A4047A">
      <w:pPr>
        <w:pStyle w:val="EW"/>
      </w:pPr>
      <w:r w:rsidRPr="00410461">
        <w:t>E-CSCF</w:t>
      </w:r>
      <w:r w:rsidRPr="00410461">
        <w:tab/>
        <w:t>Emergency – Call Session Control Function</w:t>
      </w:r>
    </w:p>
    <w:p w14:paraId="41A971DA" w14:textId="77777777" w:rsidR="0028297C" w:rsidRPr="00410461" w:rsidRDefault="0028297C" w:rsidP="00A4047A">
      <w:pPr>
        <w:pStyle w:val="EW"/>
      </w:pPr>
      <w:r w:rsidRPr="00410461">
        <w:t>GPSI</w:t>
      </w:r>
      <w:r w:rsidRPr="00410461">
        <w:tab/>
        <w:t>Generic Public Subscription Identifier</w:t>
      </w:r>
    </w:p>
    <w:p w14:paraId="13088BD2" w14:textId="77777777" w:rsidR="006F11FD" w:rsidRPr="00410461" w:rsidRDefault="006F11FD" w:rsidP="00A4047A">
      <w:pPr>
        <w:pStyle w:val="EW"/>
      </w:pPr>
      <w:r w:rsidRPr="00410461">
        <w:t>HMEE</w:t>
      </w:r>
      <w:r w:rsidRPr="00410461">
        <w:tab/>
        <w:t>Hardware Mediated Execution Enclave</w:t>
      </w:r>
    </w:p>
    <w:p w14:paraId="1C819E66" w14:textId="77777777" w:rsidR="0028297C" w:rsidRPr="00410461" w:rsidRDefault="0028297C" w:rsidP="00A4047A">
      <w:pPr>
        <w:pStyle w:val="EW"/>
      </w:pPr>
      <w:r w:rsidRPr="00410461">
        <w:t>HR</w:t>
      </w:r>
      <w:r w:rsidRPr="00410461">
        <w:tab/>
        <w:t>Home Routed</w:t>
      </w:r>
    </w:p>
    <w:p w14:paraId="33A67F9B" w14:textId="77777777" w:rsidR="0028297C" w:rsidRPr="00410461" w:rsidRDefault="0028297C" w:rsidP="00A4047A">
      <w:pPr>
        <w:pStyle w:val="EW"/>
      </w:pPr>
      <w:r w:rsidRPr="00410461">
        <w:t>IBCF</w:t>
      </w:r>
      <w:r w:rsidRPr="00410461">
        <w:tab/>
        <w:t>Interconnection Border Control Functions</w:t>
      </w:r>
    </w:p>
    <w:p w14:paraId="593C3DC9" w14:textId="2DFDD16D" w:rsidR="00595616" w:rsidRPr="00410461" w:rsidRDefault="00595616" w:rsidP="00A4047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A4047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A4047A">
      <w:pPr>
        <w:pStyle w:val="EW"/>
      </w:pPr>
      <w:r w:rsidRPr="00410461">
        <w:t>IMS-AGW</w:t>
      </w:r>
      <w:r w:rsidRPr="00410461">
        <w:tab/>
        <w:t>IMS Access Gateway</w:t>
      </w:r>
    </w:p>
    <w:p w14:paraId="0866CF3C" w14:textId="77777777" w:rsidR="0028297C" w:rsidRPr="00410461" w:rsidRDefault="0028297C" w:rsidP="00A4047A">
      <w:pPr>
        <w:pStyle w:val="EW"/>
      </w:pPr>
      <w:r w:rsidRPr="00410461">
        <w:t>IM-MGW</w:t>
      </w:r>
      <w:r w:rsidRPr="00410461">
        <w:tab/>
        <w:t>IM Media Gateway</w:t>
      </w:r>
    </w:p>
    <w:p w14:paraId="6B28F6ED" w14:textId="77777777" w:rsidR="0028297C" w:rsidRPr="00410461" w:rsidRDefault="0028297C" w:rsidP="00A4047A">
      <w:pPr>
        <w:pStyle w:val="EW"/>
      </w:pPr>
      <w:r w:rsidRPr="00410461">
        <w:t>IP</w:t>
      </w:r>
      <w:r w:rsidRPr="00410461">
        <w:tab/>
        <w:t>Interception Product</w:t>
      </w:r>
    </w:p>
    <w:p w14:paraId="7E01E6A5" w14:textId="2651B9C1" w:rsidR="002A040D" w:rsidRPr="00410461" w:rsidRDefault="002A040D" w:rsidP="00A4047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A4047A">
      <w:pPr>
        <w:pStyle w:val="EW"/>
      </w:pPr>
      <w:r w:rsidRPr="00410461">
        <w:t>IRI</w:t>
      </w:r>
      <w:r w:rsidRPr="00410461">
        <w:tab/>
        <w:t>Intercept Related Information</w:t>
      </w:r>
    </w:p>
    <w:p w14:paraId="37B9B41E" w14:textId="77777777" w:rsidR="00720FA2" w:rsidRPr="00410461" w:rsidRDefault="00720FA2" w:rsidP="00A4047A">
      <w:pPr>
        <w:pStyle w:val="EW"/>
      </w:pPr>
      <w:r w:rsidRPr="00410461">
        <w:t>K</w:t>
      </w:r>
      <w:r w:rsidRPr="00410461">
        <w:rPr>
          <w:vertAlign w:val="subscript"/>
        </w:rPr>
        <w:t>AF</w:t>
      </w:r>
      <w:r w:rsidRPr="00410461">
        <w:tab/>
        <w:t>AKMA Application Key</w:t>
      </w:r>
    </w:p>
    <w:p w14:paraId="6A3FAAE7" w14:textId="77777777" w:rsidR="00720FA2" w:rsidRPr="00410461" w:rsidRDefault="00720FA2" w:rsidP="00A4047A">
      <w:pPr>
        <w:pStyle w:val="EW"/>
      </w:pPr>
      <w:r w:rsidRPr="00410461">
        <w:t>K</w:t>
      </w:r>
      <w:r w:rsidRPr="00410461">
        <w:rPr>
          <w:vertAlign w:val="subscript"/>
        </w:rPr>
        <w:t>AKMA</w:t>
      </w:r>
      <w:r w:rsidRPr="00410461">
        <w:tab/>
        <w:t>AKMA Anchor Key</w:t>
      </w:r>
    </w:p>
    <w:p w14:paraId="278C4F1D" w14:textId="77777777" w:rsidR="00720FA2" w:rsidRPr="00410461" w:rsidRDefault="00720FA2" w:rsidP="00A4047A">
      <w:pPr>
        <w:pStyle w:val="EW"/>
      </w:pPr>
      <w:r w:rsidRPr="00410461">
        <w:t>KID</w:t>
      </w:r>
      <w:r w:rsidRPr="00410461">
        <w:tab/>
        <w:t>Key IDentifier</w:t>
      </w:r>
    </w:p>
    <w:p w14:paraId="4CC3D44A" w14:textId="77777777" w:rsidR="00720FA2" w:rsidRPr="00410461" w:rsidRDefault="00720FA2" w:rsidP="00A4047A">
      <w:pPr>
        <w:pStyle w:val="EW"/>
      </w:pPr>
      <w:r w:rsidRPr="00410461">
        <w:lastRenderedPageBreak/>
        <w:t>K</w:t>
      </w:r>
      <w:r w:rsidRPr="00410461">
        <w:rPr>
          <w:vertAlign w:val="subscript"/>
        </w:rPr>
        <w:t>LI</w:t>
      </w:r>
      <w:r w:rsidRPr="00410461">
        <w:tab/>
        <w:t>Decryption key(s) for services encrypted by CSP-provided keys</w:t>
      </w:r>
    </w:p>
    <w:p w14:paraId="0FB40309" w14:textId="77777777" w:rsidR="00720FA2" w:rsidRPr="00410461" w:rsidRDefault="00720FA2" w:rsidP="00A4047A">
      <w:pPr>
        <w:pStyle w:val="EW"/>
      </w:pPr>
      <w:r w:rsidRPr="00410461">
        <w:t>KSF</w:t>
      </w:r>
      <w:r w:rsidRPr="00410461">
        <w:tab/>
        <w:t>Key Server Function</w:t>
      </w:r>
    </w:p>
    <w:p w14:paraId="1A2E74B0" w14:textId="77777777" w:rsidR="0028297C" w:rsidRPr="00410461" w:rsidRDefault="0028297C" w:rsidP="00A4047A">
      <w:pPr>
        <w:pStyle w:val="EW"/>
      </w:pPr>
      <w:r w:rsidRPr="00410461">
        <w:t>LALS</w:t>
      </w:r>
      <w:r w:rsidRPr="00410461">
        <w:tab/>
        <w:t>Lawful Access Location Services</w:t>
      </w:r>
    </w:p>
    <w:p w14:paraId="033F4355" w14:textId="77777777" w:rsidR="0028297C" w:rsidRPr="00410461" w:rsidRDefault="0028297C" w:rsidP="00A4047A">
      <w:pPr>
        <w:pStyle w:val="EW"/>
      </w:pPr>
      <w:r w:rsidRPr="00410461">
        <w:t>LBO</w:t>
      </w:r>
      <w:r w:rsidRPr="00410461">
        <w:tab/>
        <w:t>Local Break Out</w:t>
      </w:r>
    </w:p>
    <w:p w14:paraId="2D06BA9E" w14:textId="77777777" w:rsidR="0028297C" w:rsidRPr="00410461" w:rsidRDefault="0028297C" w:rsidP="00A4047A">
      <w:pPr>
        <w:pStyle w:val="EW"/>
      </w:pPr>
      <w:r w:rsidRPr="00410461">
        <w:t>LEA</w:t>
      </w:r>
      <w:r w:rsidRPr="00410461">
        <w:tab/>
        <w:t>Law Enforcement Agency</w:t>
      </w:r>
    </w:p>
    <w:p w14:paraId="763215B7" w14:textId="77777777" w:rsidR="0028297C" w:rsidRPr="00410461" w:rsidRDefault="0028297C" w:rsidP="00A4047A">
      <w:pPr>
        <w:pStyle w:val="EW"/>
      </w:pPr>
      <w:r w:rsidRPr="00410461">
        <w:t>LEMF</w:t>
      </w:r>
      <w:r w:rsidRPr="00410461">
        <w:tab/>
        <w:t>Law Enforcement Monitoring Facility</w:t>
      </w:r>
    </w:p>
    <w:p w14:paraId="7A7807E9" w14:textId="77777777" w:rsidR="0028297C" w:rsidRPr="00410461" w:rsidRDefault="0028297C" w:rsidP="00A4047A">
      <w:pPr>
        <w:pStyle w:val="EW"/>
      </w:pPr>
      <w:r w:rsidRPr="00410461">
        <w:t>LI</w:t>
      </w:r>
      <w:r w:rsidRPr="00410461">
        <w:tab/>
        <w:t>Lawful Interception</w:t>
      </w:r>
    </w:p>
    <w:p w14:paraId="69D46E5A" w14:textId="1F58FF80" w:rsidR="0028297C" w:rsidRPr="00410461" w:rsidRDefault="0028297C" w:rsidP="00A4047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A4047A">
      <w:pPr>
        <w:pStyle w:val="EW"/>
      </w:pPr>
      <w:r w:rsidRPr="00410461">
        <w:t>LICF</w:t>
      </w:r>
      <w:r w:rsidRPr="00410461">
        <w:tab/>
        <w:t>Lawful Interception Control Function</w:t>
      </w:r>
    </w:p>
    <w:p w14:paraId="5F0ECC0E" w14:textId="77777777" w:rsidR="0028297C" w:rsidRPr="00410461" w:rsidRDefault="0028297C" w:rsidP="00A4047A">
      <w:pPr>
        <w:pStyle w:val="EW"/>
      </w:pPr>
      <w:r w:rsidRPr="00410461">
        <w:t>LI_HI1</w:t>
      </w:r>
      <w:r w:rsidRPr="00410461">
        <w:tab/>
        <w:t>Lawful Interception Handover Interface 1</w:t>
      </w:r>
    </w:p>
    <w:p w14:paraId="55B72674" w14:textId="77777777" w:rsidR="0028297C" w:rsidRPr="00410461" w:rsidRDefault="0028297C" w:rsidP="00A4047A">
      <w:pPr>
        <w:pStyle w:val="EW"/>
      </w:pPr>
      <w:r w:rsidRPr="00410461">
        <w:t>LI_HI2</w:t>
      </w:r>
      <w:r w:rsidRPr="00410461">
        <w:tab/>
        <w:t>Lawful Interception Handover Interface 2</w:t>
      </w:r>
    </w:p>
    <w:p w14:paraId="6E4B0329" w14:textId="77777777" w:rsidR="0028297C" w:rsidRPr="00410461" w:rsidRDefault="0028297C" w:rsidP="00A4047A">
      <w:pPr>
        <w:pStyle w:val="EW"/>
      </w:pPr>
      <w:r w:rsidRPr="00410461">
        <w:t>LI_HI3</w:t>
      </w:r>
      <w:r w:rsidRPr="00410461">
        <w:tab/>
        <w:t>Lawful Interception Handover Interface 3</w:t>
      </w:r>
    </w:p>
    <w:p w14:paraId="4EC51FA0" w14:textId="77777777" w:rsidR="0028297C" w:rsidRPr="00410461" w:rsidRDefault="0028297C" w:rsidP="00A4047A">
      <w:pPr>
        <w:pStyle w:val="EW"/>
      </w:pPr>
      <w:r w:rsidRPr="00410461">
        <w:t>LI_HI4</w:t>
      </w:r>
      <w:r w:rsidRPr="00410461">
        <w:tab/>
        <w:t>Lawful Interception Handover Interface 4</w:t>
      </w:r>
    </w:p>
    <w:p w14:paraId="7F0F1A8B" w14:textId="77777777" w:rsidR="00E2026E" w:rsidRPr="00410461" w:rsidRDefault="00E2026E" w:rsidP="00A4047A">
      <w:pPr>
        <w:pStyle w:val="EW"/>
      </w:pPr>
      <w:r w:rsidRPr="00410461">
        <w:t>LI_HIQR</w:t>
      </w:r>
      <w:r w:rsidRPr="00410461">
        <w:tab/>
        <w:t>Lawful Interception Handover Interface Query Response</w:t>
      </w:r>
    </w:p>
    <w:p w14:paraId="7B5B0DF8" w14:textId="77777777" w:rsidR="0028297C" w:rsidRPr="00410461" w:rsidRDefault="0028297C" w:rsidP="00A4047A">
      <w:pPr>
        <w:pStyle w:val="EW"/>
      </w:pPr>
      <w:r w:rsidRPr="00410461">
        <w:t>LIID</w:t>
      </w:r>
      <w:r w:rsidRPr="00410461">
        <w:tab/>
        <w:t>Lawful Interception Identifier</w:t>
      </w:r>
    </w:p>
    <w:p w14:paraId="6F33E2EB" w14:textId="77777777" w:rsidR="0028297C" w:rsidRPr="00410461" w:rsidRDefault="0028297C" w:rsidP="00A4047A">
      <w:pPr>
        <w:pStyle w:val="EW"/>
      </w:pPr>
      <w:r w:rsidRPr="00410461">
        <w:t>LIPF</w:t>
      </w:r>
      <w:r w:rsidRPr="00410461">
        <w:tab/>
        <w:t>Lawful Interception Provisioning Function</w:t>
      </w:r>
    </w:p>
    <w:p w14:paraId="34954D14" w14:textId="77777777" w:rsidR="0028297C" w:rsidRPr="00410461" w:rsidRDefault="0028297C" w:rsidP="00A4047A">
      <w:pPr>
        <w:pStyle w:val="EW"/>
      </w:pPr>
      <w:r w:rsidRPr="00410461">
        <w:t>LIR</w:t>
      </w:r>
      <w:r w:rsidRPr="00410461">
        <w:tab/>
        <w:t>Location Immediate Request</w:t>
      </w:r>
    </w:p>
    <w:p w14:paraId="31D278DB" w14:textId="77777777" w:rsidR="0034713B" w:rsidRPr="00410461" w:rsidRDefault="0034713B" w:rsidP="00A4047A">
      <w:pPr>
        <w:pStyle w:val="EW"/>
      </w:pPr>
      <w:r w:rsidRPr="00410461">
        <w:t>LI_SI</w:t>
      </w:r>
      <w:r w:rsidRPr="00410461">
        <w:tab/>
        <w:t>Lawful Interception System Information Interface</w:t>
      </w:r>
    </w:p>
    <w:p w14:paraId="1E1B2BA5" w14:textId="77777777" w:rsidR="00674638" w:rsidRPr="00410461" w:rsidRDefault="00674638" w:rsidP="00A4047A">
      <w:pPr>
        <w:pStyle w:val="EW"/>
      </w:pPr>
      <w:r w:rsidRPr="00410461">
        <w:t>LISSF</w:t>
      </w:r>
      <w:r w:rsidRPr="00410461">
        <w:tab/>
        <w:t>Lawful Interception State Storage Function</w:t>
      </w:r>
    </w:p>
    <w:p w14:paraId="136627B2" w14:textId="77777777" w:rsidR="00674638" w:rsidRPr="00410461" w:rsidRDefault="00674638" w:rsidP="00A4047A">
      <w:pPr>
        <w:pStyle w:val="EW"/>
      </w:pPr>
      <w:r w:rsidRPr="00410461">
        <w:t>LI_ST</w:t>
      </w:r>
      <w:r w:rsidRPr="00410461">
        <w:tab/>
        <w:t>Lawful Interception State Transfer Interface</w:t>
      </w:r>
    </w:p>
    <w:p w14:paraId="72732DBE" w14:textId="77777777" w:rsidR="0034713B" w:rsidRPr="00410461" w:rsidRDefault="0034713B" w:rsidP="00A4047A">
      <w:pPr>
        <w:pStyle w:val="EW"/>
      </w:pPr>
      <w:r w:rsidRPr="00410461">
        <w:t>LI_T1</w:t>
      </w:r>
      <w:r w:rsidRPr="00410461">
        <w:tab/>
        <w:t>Lawful Interception Internal Triggering Interface 1</w:t>
      </w:r>
    </w:p>
    <w:p w14:paraId="47AEB71A" w14:textId="77777777" w:rsidR="0034713B" w:rsidRPr="00410461" w:rsidRDefault="0034713B" w:rsidP="00A4047A">
      <w:pPr>
        <w:pStyle w:val="EW"/>
      </w:pPr>
      <w:r w:rsidRPr="00410461">
        <w:t>LI_T2</w:t>
      </w:r>
      <w:r w:rsidRPr="00410461">
        <w:tab/>
        <w:t>Lawful Interception Internal Triggering Interface 2</w:t>
      </w:r>
    </w:p>
    <w:p w14:paraId="14B33BA3" w14:textId="77777777" w:rsidR="0034713B" w:rsidRPr="00410461" w:rsidRDefault="0034713B" w:rsidP="00A4047A">
      <w:pPr>
        <w:pStyle w:val="EW"/>
      </w:pPr>
      <w:r w:rsidRPr="00410461">
        <w:t>LI_T3</w:t>
      </w:r>
      <w:r w:rsidRPr="00410461">
        <w:tab/>
        <w:t>Lawful Interception Internal Triggering Interface 3</w:t>
      </w:r>
    </w:p>
    <w:p w14:paraId="3B0391DD" w14:textId="529BD461" w:rsidR="0034713B" w:rsidRPr="00410461" w:rsidRDefault="0034713B" w:rsidP="00A4047A">
      <w:pPr>
        <w:pStyle w:val="EW"/>
      </w:pPr>
      <w:r w:rsidRPr="00410461">
        <w:t>LI_X0</w:t>
      </w:r>
      <w:r w:rsidRPr="00410461">
        <w:tab/>
        <w:t>Lawful Interception Internal Interface 0</w:t>
      </w:r>
    </w:p>
    <w:p w14:paraId="12FFA73A" w14:textId="77777777" w:rsidR="0034713B" w:rsidRPr="00410461" w:rsidRDefault="0034713B" w:rsidP="00A4047A">
      <w:pPr>
        <w:pStyle w:val="EW"/>
      </w:pPr>
      <w:r w:rsidRPr="00410461">
        <w:t>LI_X1</w:t>
      </w:r>
      <w:r w:rsidRPr="00410461">
        <w:tab/>
        <w:t>Lawful Interception Internal Interface 1</w:t>
      </w:r>
    </w:p>
    <w:p w14:paraId="74BF0AAC" w14:textId="77777777" w:rsidR="0034713B" w:rsidRPr="00410461" w:rsidRDefault="0034713B" w:rsidP="00A4047A">
      <w:pPr>
        <w:pStyle w:val="EW"/>
      </w:pPr>
      <w:r w:rsidRPr="00410461">
        <w:t>LI_X2</w:t>
      </w:r>
      <w:r w:rsidRPr="00410461">
        <w:tab/>
        <w:t>Lawful Interception Internal Interface 2</w:t>
      </w:r>
    </w:p>
    <w:p w14:paraId="600967F0" w14:textId="77777777" w:rsidR="0034713B" w:rsidRPr="00410461" w:rsidRDefault="0034713B" w:rsidP="00A4047A">
      <w:pPr>
        <w:pStyle w:val="EW"/>
      </w:pPr>
      <w:r w:rsidRPr="00410461">
        <w:t>LI_X3</w:t>
      </w:r>
      <w:r w:rsidRPr="00410461">
        <w:tab/>
        <w:t>Lawful Interception Internal Interface 3</w:t>
      </w:r>
    </w:p>
    <w:p w14:paraId="63E53AFA" w14:textId="77777777" w:rsidR="0034713B" w:rsidRPr="00410461" w:rsidRDefault="0034713B" w:rsidP="00A4047A">
      <w:pPr>
        <w:pStyle w:val="EW"/>
      </w:pPr>
      <w:r w:rsidRPr="00410461">
        <w:t>LI_X3A</w:t>
      </w:r>
      <w:r w:rsidRPr="00410461">
        <w:tab/>
        <w:t>Lawful Interception Internal Interface 3 Aggregator</w:t>
      </w:r>
    </w:p>
    <w:p w14:paraId="15CD716D" w14:textId="77777777" w:rsidR="00AB3C4F" w:rsidRPr="00410461" w:rsidRDefault="00AB3C4F" w:rsidP="00A4047A">
      <w:pPr>
        <w:pStyle w:val="EW"/>
      </w:pPr>
      <w:r w:rsidRPr="00410461">
        <w:t>LI_XEM1</w:t>
      </w:r>
      <w:r w:rsidRPr="00410461">
        <w:tab/>
        <w:t>Lawful Interception Internal Interface Event Management Interface 1</w:t>
      </w:r>
    </w:p>
    <w:p w14:paraId="05852091" w14:textId="77777777" w:rsidR="00AB3C4F" w:rsidRPr="00410461" w:rsidRDefault="00AB3C4F" w:rsidP="00A4047A">
      <w:pPr>
        <w:pStyle w:val="EW"/>
      </w:pPr>
      <w:r w:rsidRPr="00410461">
        <w:t>LI_XER</w:t>
      </w:r>
      <w:r w:rsidRPr="00410461">
        <w:tab/>
        <w:t>Lawful Interception Internal Interface Event Record</w:t>
      </w:r>
      <w:r w:rsidRPr="00410461">
        <w:tab/>
      </w:r>
    </w:p>
    <w:p w14:paraId="5F3F1678" w14:textId="77777777" w:rsidR="00AB3C4F" w:rsidRPr="00410461" w:rsidRDefault="00AB3C4F" w:rsidP="00A4047A">
      <w:pPr>
        <w:pStyle w:val="EW"/>
      </w:pPr>
      <w:r w:rsidRPr="00410461">
        <w:t>LI_XQR</w:t>
      </w:r>
      <w:r w:rsidRPr="00410461">
        <w:tab/>
        <w:t>Lawful Interception Internal Interface Query Response</w:t>
      </w:r>
    </w:p>
    <w:p w14:paraId="6C146C06" w14:textId="77777777" w:rsidR="0034713B" w:rsidRPr="00410461" w:rsidRDefault="0034713B" w:rsidP="00A4047A">
      <w:pPr>
        <w:pStyle w:val="EW"/>
      </w:pPr>
      <w:r w:rsidRPr="00410461">
        <w:t>LMF</w:t>
      </w:r>
      <w:r w:rsidRPr="00410461">
        <w:tab/>
        <w:t>Location Management Function</w:t>
      </w:r>
    </w:p>
    <w:p w14:paraId="66810EE6" w14:textId="77777777" w:rsidR="0034713B" w:rsidRPr="00410461" w:rsidRDefault="0034713B" w:rsidP="00A4047A">
      <w:pPr>
        <w:pStyle w:val="EW"/>
      </w:pPr>
      <w:r w:rsidRPr="00410461">
        <w:t>LMISF</w:t>
      </w:r>
      <w:r w:rsidRPr="00410461">
        <w:tab/>
        <w:t>LI Mirror IMS State Function</w:t>
      </w:r>
    </w:p>
    <w:p w14:paraId="00257CFA" w14:textId="77777777" w:rsidR="0034713B" w:rsidRPr="00410461" w:rsidRDefault="0034713B" w:rsidP="00A4047A">
      <w:pPr>
        <w:pStyle w:val="EW"/>
      </w:pPr>
      <w:r w:rsidRPr="00410461">
        <w:t>LMISF-CC</w:t>
      </w:r>
      <w:r w:rsidRPr="00410461">
        <w:tab/>
        <w:t>LMISF for the handling of CC</w:t>
      </w:r>
    </w:p>
    <w:p w14:paraId="39383A1E" w14:textId="77777777" w:rsidR="0034713B" w:rsidRPr="00410461" w:rsidRDefault="0034713B" w:rsidP="00A4047A">
      <w:pPr>
        <w:pStyle w:val="EW"/>
      </w:pPr>
      <w:r w:rsidRPr="00410461">
        <w:t>LMISF-IRI</w:t>
      </w:r>
      <w:r w:rsidRPr="00410461">
        <w:tab/>
        <w:t>LMISF for the handling of IRI</w:t>
      </w:r>
    </w:p>
    <w:p w14:paraId="3D1A6CB0" w14:textId="77777777" w:rsidR="0034713B" w:rsidRPr="00410461" w:rsidRDefault="0034713B" w:rsidP="00A4047A">
      <w:pPr>
        <w:pStyle w:val="EW"/>
      </w:pPr>
      <w:r w:rsidRPr="00410461">
        <w:t>LTF</w:t>
      </w:r>
      <w:r w:rsidRPr="00410461">
        <w:tab/>
        <w:t>Location Triggering Function</w:t>
      </w:r>
    </w:p>
    <w:p w14:paraId="1D4C022F" w14:textId="77777777" w:rsidR="00D011DA" w:rsidRPr="00410461" w:rsidRDefault="00D011DA" w:rsidP="00A4047A">
      <w:pPr>
        <w:pStyle w:val="EW"/>
      </w:pPr>
      <w:r w:rsidRPr="00410461">
        <w:t>MA</w:t>
      </w:r>
      <w:r w:rsidRPr="00410461">
        <w:tab/>
        <w:t>Multi-Access</w:t>
      </w:r>
    </w:p>
    <w:p w14:paraId="0F4987C3" w14:textId="77777777" w:rsidR="00037ECB" w:rsidRPr="00410461" w:rsidRDefault="00037ECB" w:rsidP="00A4047A">
      <w:pPr>
        <w:pStyle w:val="EW"/>
      </w:pPr>
      <w:r w:rsidRPr="00410461">
        <w:t>MANO</w:t>
      </w:r>
      <w:r w:rsidRPr="00410461">
        <w:tab/>
        <w:t>Management and Orchestration</w:t>
      </w:r>
    </w:p>
    <w:p w14:paraId="1EE06ABB" w14:textId="77777777" w:rsidR="0028297C" w:rsidRPr="00410461" w:rsidRDefault="0028297C" w:rsidP="00A4047A">
      <w:pPr>
        <w:pStyle w:val="EW"/>
      </w:pPr>
      <w:r w:rsidRPr="00410461">
        <w:t>MDF</w:t>
      </w:r>
      <w:r w:rsidRPr="00410461">
        <w:tab/>
        <w:t>Mediation and Delivery Function</w:t>
      </w:r>
    </w:p>
    <w:p w14:paraId="226B393D" w14:textId="77777777" w:rsidR="0028297C" w:rsidRPr="00410461" w:rsidRDefault="0028297C" w:rsidP="00A4047A">
      <w:pPr>
        <w:pStyle w:val="EW"/>
      </w:pPr>
      <w:r w:rsidRPr="00410461">
        <w:t>MDF2</w:t>
      </w:r>
      <w:r w:rsidRPr="00410461">
        <w:tab/>
        <w:t>Mediation and Delivery Function 2</w:t>
      </w:r>
    </w:p>
    <w:p w14:paraId="067FA092" w14:textId="77777777" w:rsidR="0028297C" w:rsidRPr="00410461" w:rsidRDefault="0028297C" w:rsidP="00A4047A">
      <w:pPr>
        <w:pStyle w:val="EW"/>
      </w:pPr>
      <w:r w:rsidRPr="00410461">
        <w:t>MDF3</w:t>
      </w:r>
      <w:r w:rsidRPr="00410461">
        <w:tab/>
        <w:t>Mediation and Delivery Function 3</w:t>
      </w:r>
    </w:p>
    <w:p w14:paraId="693FB87C" w14:textId="77777777" w:rsidR="0028297C" w:rsidRPr="00410461" w:rsidRDefault="0028297C" w:rsidP="00A4047A">
      <w:pPr>
        <w:pStyle w:val="EW"/>
      </w:pPr>
      <w:r w:rsidRPr="00410461">
        <w:t>MRFP</w:t>
      </w:r>
      <w:r w:rsidRPr="00410461">
        <w:tab/>
        <w:t>Multimedia Resource Function Processor</w:t>
      </w:r>
    </w:p>
    <w:p w14:paraId="61A193CC" w14:textId="77777777" w:rsidR="0071254E" w:rsidRPr="00410461" w:rsidRDefault="0071254E" w:rsidP="00A4047A">
      <w:pPr>
        <w:pStyle w:val="EW"/>
      </w:pPr>
      <w:r w:rsidRPr="00410461">
        <w:t>MSRP</w:t>
      </w:r>
      <w:r w:rsidRPr="00410461">
        <w:tab/>
        <w:t>Message Session Relay Protocol</w:t>
      </w:r>
    </w:p>
    <w:p w14:paraId="64C86F4C" w14:textId="77777777" w:rsidR="00A96D4E" w:rsidRPr="00410461" w:rsidRDefault="00A96D4E" w:rsidP="00A4047A">
      <w:pPr>
        <w:pStyle w:val="EW"/>
      </w:pPr>
      <w:r w:rsidRPr="00410461">
        <w:t>N3A</w:t>
      </w:r>
      <w:r w:rsidRPr="00410461">
        <w:tab/>
        <w:t>Non-3GPP Access</w:t>
      </w:r>
    </w:p>
    <w:p w14:paraId="78629D8F" w14:textId="77777777" w:rsidR="00A96D4E" w:rsidRPr="00410461" w:rsidRDefault="00A96D4E" w:rsidP="00A4047A">
      <w:pPr>
        <w:pStyle w:val="EW"/>
      </w:pPr>
      <w:r w:rsidRPr="00410461">
        <w:t>N3IWF</w:t>
      </w:r>
      <w:r w:rsidRPr="00410461">
        <w:tab/>
        <w:t>Non 3GPP Inter Working Function</w:t>
      </w:r>
    </w:p>
    <w:p w14:paraId="4C9556C5" w14:textId="77777777" w:rsidR="0028297C" w:rsidRPr="00410461" w:rsidRDefault="0028297C" w:rsidP="00A4047A">
      <w:pPr>
        <w:pStyle w:val="EW"/>
      </w:pPr>
      <w:r w:rsidRPr="00410461">
        <w:t>N9HR</w:t>
      </w:r>
      <w:r w:rsidRPr="00410461">
        <w:tab/>
        <w:t>N9 Home Routed</w:t>
      </w:r>
    </w:p>
    <w:p w14:paraId="7A26CF63" w14:textId="77777777" w:rsidR="000D0966" w:rsidRPr="00410461" w:rsidRDefault="000D0966" w:rsidP="00A4047A">
      <w:pPr>
        <w:pStyle w:val="EW"/>
      </w:pPr>
      <w:r w:rsidRPr="00410461">
        <w:t>NAS</w:t>
      </w:r>
      <w:r w:rsidRPr="00410461">
        <w:tab/>
        <w:t>Non-Access Stratum</w:t>
      </w:r>
    </w:p>
    <w:p w14:paraId="3DEEFDB4" w14:textId="77777777" w:rsidR="000D0966" w:rsidRPr="00410461" w:rsidRDefault="000D0966" w:rsidP="00A4047A">
      <w:pPr>
        <w:pStyle w:val="EW"/>
      </w:pPr>
      <w:r w:rsidRPr="00410461">
        <w:t>NEF</w:t>
      </w:r>
      <w:r w:rsidRPr="00410461">
        <w:tab/>
        <w:t>Network Exposure Function</w:t>
      </w:r>
    </w:p>
    <w:p w14:paraId="143C24A6" w14:textId="77777777" w:rsidR="00037ECB" w:rsidRPr="00410461" w:rsidRDefault="00037ECB" w:rsidP="00A4047A">
      <w:pPr>
        <w:pStyle w:val="EW"/>
      </w:pPr>
      <w:r w:rsidRPr="00410461">
        <w:t>NFV</w:t>
      </w:r>
      <w:r w:rsidRPr="00410461">
        <w:tab/>
        <w:t>Network Function Virtualisation</w:t>
      </w:r>
    </w:p>
    <w:p w14:paraId="32A1B15D" w14:textId="282D0F24" w:rsidR="00C86801" w:rsidRPr="00410461" w:rsidRDefault="00C86801" w:rsidP="00A4047A">
      <w:pPr>
        <w:pStyle w:val="EW"/>
      </w:pPr>
      <w:r w:rsidRPr="00410461">
        <w:t>NFVI</w:t>
      </w:r>
      <w:r w:rsidRPr="00410461">
        <w:tab/>
        <w:t>Network Function Virtualisation Infrastructure</w:t>
      </w:r>
    </w:p>
    <w:p w14:paraId="001E0CAA" w14:textId="77777777" w:rsidR="00C86801" w:rsidRPr="00410461" w:rsidRDefault="00C86801" w:rsidP="00A4047A">
      <w:pPr>
        <w:pStyle w:val="EW"/>
      </w:pPr>
      <w:r w:rsidRPr="00410461">
        <w:t>NFVO</w:t>
      </w:r>
      <w:r w:rsidRPr="00410461">
        <w:tab/>
        <w:t>Network Function Virtualisation Orchestrator</w:t>
      </w:r>
    </w:p>
    <w:p w14:paraId="75E275B5" w14:textId="77777777" w:rsidR="001D2772" w:rsidRPr="00410461" w:rsidRDefault="001D2772" w:rsidP="00A4047A">
      <w:pPr>
        <w:pStyle w:val="EW"/>
      </w:pPr>
      <w:r w:rsidRPr="00410461">
        <w:t>NIDD</w:t>
      </w:r>
      <w:r w:rsidRPr="00410461">
        <w:tab/>
        <w:t>Non-IP Data Delivery</w:t>
      </w:r>
    </w:p>
    <w:p w14:paraId="510B7CED" w14:textId="77777777" w:rsidR="0028297C" w:rsidRPr="00410461" w:rsidRDefault="0028297C" w:rsidP="00A4047A">
      <w:pPr>
        <w:pStyle w:val="EW"/>
      </w:pPr>
      <w:r w:rsidRPr="00410461">
        <w:t>NPLI</w:t>
      </w:r>
      <w:r w:rsidRPr="00410461">
        <w:tab/>
        <w:t>Network Provided Location Information</w:t>
      </w:r>
    </w:p>
    <w:p w14:paraId="40C46105" w14:textId="77777777" w:rsidR="0028297C" w:rsidRPr="00410461" w:rsidRDefault="0028297C" w:rsidP="00A4047A">
      <w:pPr>
        <w:pStyle w:val="EW"/>
      </w:pPr>
      <w:r w:rsidRPr="00410461">
        <w:t>NR</w:t>
      </w:r>
      <w:r w:rsidRPr="00410461">
        <w:tab/>
        <w:t>New Radio</w:t>
      </w:r>
    </w:p>
    <w:p w14:paraId="48CADD40" w14:textId="77777777" w:rsidR="0028297C" w:rsidRPr="00410461" w:rsidRDefault="0028297C" w:rsidP="00A4047A">
      <w:pPr>
        <w:pStyle w:val="EW"/>
      </w:pPr>
      <w:r w:rsidRPr="00410461">
        <w:t>NRF</w:t>
      </w:r>
      <w:r w:rsidRPr="00410461">
        <w:tab/>
        <w:t>Network Repository Function</w:t>
      </w:r>
    </w:p>
    <w:p w14:paraId="2996B153" w14:textId="77777777" w:rsidR="0028297C" w:rsidRPr="00410461" w:rsidRDefault="0028297C" w:rsidP="00A4047A">
      <w:pPr>
        <w:pStyle w:val="EW"/>
      </w:pPr>
      <w:r w:rsidRPr="00410461">
        <w:t>NSSF</w:t>
      </w:r>
      <w:r w:rsidRPr="00410461">
        <w:tab/>
        <w:t>Network Slice Selection Function</w:t>
      </w:r>
    </w:p>
    <w:p w14:paraId="147B6B9D" w14:textId="77777777" w:rsidR="00037ECB" w:rsidRPr="00410461" w:rsidRDefault="00037ECB" w:rsidP="00A4047A">
      <w:pPr>
        <w:pStyle w:val="EW"/>
      </w:pPr>
      <w:r w:rsidRPr="00410461">
        <w:t>OSS</w:t>
      </w:r>
      <w:r w:rsidRPr="00410461">
        <w:tab/>
        <w:t>Operations Support System</w:t>
      </w:r>
    </w:p>
    <w:p w14:paraId="151D8529" w14:textId="77777777" w:rsidR="0028297C" w:rsidRPr="00410461" w:rsidRDefault="0028297C" w:rsidP="00A4047A">
      <w:pPr>
        <w:pStyle w:val="EW"/>
      </w:pPr>
      <w:r w:rsidRPr="00410461">
        <w:t>PAG</w:t>
      </w:r>
      <w:r w:rsidRPr="00410461">
        <w:tab/>
        <w:t>POI Aggregator</w:t>
      </w:r>
    </w:p>
    <w:p w14:paraId="288A3EBA" w14:textId="77777777" w:rsidR="0028297C" w:rsidRPr="00410461" w:rsidRDefault="0028297C" w:rsidP="00A4047A">
      <w:pPr>
        <w:pStyle w:val="EW"/>
      </w:pPr>
      <w:r w:rsidRPr="00410461">
        <w:t>PCF</w:t>
      </w:r>
      <w:r w:rsidRPr="00410461">
        <w:tab/>
        <w:t>Policy Control Function</w:t>
      </w:r>
    </w:p>
    <w:p w14:paraId="5A952E53" w14:textId="77777777" w:rsidR="0028297C" w:rsidRPr="00410461" w:rsidRDefault="0028297C" w:rsidP="00A4047A">
      <w:pPr>
        <w:pStyle w:val="EW"/>
      </w:pPr>
      <w:r w:rsidRPr="00410461">
        <w:t>P-CSCF</w:t>
      </w:r>
      <w:r w:rsidRPr="00410461">
        <w:tab/>
        <w:t>Proxy - Call Session Control Function</w:t>
      </w:r>
    </w:p>
    <w:p w14:paraId="281F0E4E" w14:textId="77777777" w:rsidR="0028297C" w:rsidRPr="00410461" w:rsidRDefault="0028297C" w:rsidP="00A4047A">
      <w:pPr>
        <w:pStyle w:val="EW"/>
      </w:pPr>
      <w:r w:rsidRPr="00410461">
        <w:t>PEI</w:t>
      </w:r>
      <w:r w:rsidRPr="00410461">
        <w:tab/>
        <w:t>Permanent Equipment Identifier</w:t>
      </w:r>
    </w:p>
    <w:p w14:paraId="4A748C3E" w14:textId="77777777" w:rsidR="0028297C" w:rsidRPr="00410461" w:rsidRDefault="0028297C" w:rsidP="00A4047A">
      <w:pPr>
        <w:pStyle w:val="EW"/>
      </w:pPr>
      <w:r w:rsidRPr="00410461">
        <w:t>PGW</w:t>
      </w:r>
      <w:r w:rsidRPr="00410461">
        <w:tab/>
        <w:t>PDN Gateway</w:t>
      </w:r>
    </w:p>
    <w:p w14:paraId="2A6EA617" w14:textId="77777777" w:rsidR="0015274F" w:rsidRPr="00410461" w:rsidRDefault="0015274F" w:rsidP="00A4047A">
      <w:pPr>
        <w:pStyle w:val="EW"/>
      </w:pPr>
      <w:r w:rsidRPr="00410461">
        <w:lastRenderedPageBreak/>
        <w:t>PGW-C</w:t>
      </w:r>
      <w:r w:rsidRPr="00410461">
        <w:tab/>
        <w:t>PDN Gateway Control Plane</w:t>
      </w:r>
    </w:p>
    <w:p w14:paraId="7435126B" w14:textId="77777777" w:rsidR="0028297C" w:rsidRPr="00410461" w:rsidRDefault="0028297C" w:rsidP="00A4047A">
      <w:pPr>
        <w:pStyle w:val="EW"/>
      </w:pPr>
      <w:r w:rsidRPr="00410461">
        <w:t>PGW-U</w:t>
      </w:r>
      <w:r w:rsidRPr="00410461">
        <w:tab/>
        <w:t>PDN Gateway User Plane</w:t>
      </w:r>
    </w:p>
    <w:p w14:paraId="3310824A" w14:textId="77777777" w:rsidR="0028297C" w:rsidRPr="00410461" w:rsidRDefault="0028297C" w:rsidP="00A4047A">
      <w:pPr>
        <w:pStyle w:val="EW"/>
      </w:pPr>
      <w:r w:rsidRPr="00410461">
        <w:t>POI</w:t>
      </w:r>
      <w:r w:rsidRPr="00410461">
        <w:tab/>
        <w:t>Point Of Interception</w:t>
      </w:r>
    </w:p>
    <w:p w14:paraId="1B632E9F" w14:textId="77777777" w:rsidR="0028297C" w:rsidRPr="00410461" w:rsidRDefault="0028297C" w:rsidP="00A4047A">
      <w:pPr>
        <w:pStyle w:val="EW"/>
      </w:pPr>
      <w:r w:rsidRPr="00410461">
        <w:t>PLMN</w:t>
      </w:r>
      <w:r w:rsidRPr="00410461">
        <w:tab/>
        <w:t>Public Land Mobile Network</w:t>
      </w:r>
    </w:p>
    <w:p w14:paraId="47004627" w14:textId="77777777" w:rsidR="0028297C" w:rsidRPr="00410461" w:rsidRDefault="0028297C" w:rsidP="00A4047A">
      <w:pPr>
        <w:pStyle w:val="EW"/>
      </w:pPr>
      <w:r w:rsidRPr="00410461">
        <w:t>PTC</w:t>
      </w:r>
      <w:r w:rsidRPr="00410461">
        <w:tab/>
        <w:t>Push to Talk over Cellular</w:t>
      </w:r>
    </w:p>
    <w:p w14:paraId="4D17082B" w14:textId="77777777" w:rsidR="00B76F7D" w:rsidRPr="00410461" w:rsidRDefault="00B76F7D" w:rsidP="00A4047A">
      <w:pPr>
        <w:pStyle w:val="EW"/>
      </w:pPr>
      <w:r w:rsidRPr="00410461">
        <w:t>RCD</w:t>
      </w:r>
      <w:r w:rsidRPr="00410461">
        <w:tab/>
        <w:t>Rich Call Data</w:t>
      </w:r>
    </w:p>
    <w:p w14:paraId="41E58E0A" w14:textId="77777777" w:rsidR="0088342D" w:rsidRPr="00410461" w:rsidRDefault="0088342D" w:rsidP="00A4047A">
      <w:pPr>
        <w:pStyle w:val="EW"/>
      </w:pPr>
      <w:r w:rsidRPr="00410461">
        <w:t>RCS</w:t>
      </w:r>
      <w:r w:rsidRPr="00410461">
        <w:tab/>
        <w:t>Rich Communication Suite</w:t>
      </w:r>
    </w:p>
    <w:p w14:paraId="70902F71" w14:textId="77777777" w:rsidR="0028297C" w:rsidRPr="00410461" w:rsidRDefault="0028297C" w:rsidP="00A4047A">
      <w:pPr>
        <w:pStyle w:val="EW"/>
      </w:pPr>
      <w:r w:rsidRPr="00410461">
        <w:t>S8HR</w:t>
      </w:r>
      <w:r w:rsidRPr="00410461">
        <w:tab/>
        <w:t>S8 Home Routed</w:t>
      </w:r>
    </w:p>
    <w:p w14:paraId="3B39343C" w14:textId="77777777" w:rsidR="00D64206" w:rsidRPr="00410461" w:rsidRDefault="00D64206" w:rsidP="00A4047A">
      <w:pPr>
        <w:pStyle w:val="EW"/>
      </w:pPr>
      <w:r w:rsidRPr="00410461">
        <w:t>SCEF</w:t>
      </w:r>
      <w:r w:rsidRPr="00410461">
        <w:tab/>
        <w:t>Service Capability Exposure Function</w:t>
      </w:r>
    </w:p>
    <w:p w14:paraId="1C95BBA3" w14:textId="77777777" w:rsidR="00D64206" w:rsidRPr="00410461" w:rsidRDefault="00D64206" w:rsidP="00A4047A">
      <w:pPr>
        <w:pStyle w:val="EW"/>
      </w:pPr>
      <w:r w:rsidRPr="00410461">
        <w:t>SCS</w:t>
      </w:r>
      <w:r w:rsidRPr="00410461">
        <w:tab/>
        <w:t>Service Capability Server</w:t>
      </w:r>
    </w:p>
    <w:p w14:paraId="4663EA24" w14:textId="77777777" w:rsidR="002E76F1" w:rsidRPr="00410461" w:rsidRDefault="002E76F1" w:rsidP="00A4047A">
      <w:pPr>
        <w:pStyle w:val="EW"/>
      </w:pPr>
      <w:r w:rsidRPr="00410461">
        <w:t>SGW</w:t>
      </w:r>
      <w:r w:rsidRPr="00410461">
        <w:tab/>
        <w:t>Serving Gateway</w:t>
      </w:r>
    </w:p>
    <w:p w14:paraId="021A3A41" w14:textId="77777777" w:rsidR="002E76F1" w:rsidRPr="00410461" w:rsidRDefault="002E76F1" w:rsidP="00A4047A">
      <w:pPr>
        <w:pStyle w:val="EW"/>
      </w:pPr>
      <w:r w:rsidRPr="00410461">
        <w:t>SGW-C</w:t>
      </w:r>
      <w:r w:rsidRPr="00410461">
        <w:tab/>
        <w:t>Serving Gateway Control Plane</w:t>
      </w:r>
    </w:p>
    <w:p w14:paraId="4339748E" w14:textId="77777777" w:rsidR="002E76F1" w:rsidRPr="00410461" w:rsidRDefault="002E76F1" w:rsidP="00A4047A">
      <w:pPr>
        <w:pStyle w:val="EW"/>
      </w:pPr>
      <w:r w:rsidRPr="00410461">
        <w:t>SGW-U</w:t>
      </w:r>
      <w:r w:rsidRPr="00410461">
        <w:tab/>
        <w:t>Serving Gateway User Plane</w:t>
      </w:r>
    </w:p>
    <w:p w14:paraId="147F9286" w14:textId="77777777" w:rsidR="008B0A66" w:rsidRPr="00410461" w:rsidRDefault="008B0A66" w:rsidP="00A4047A">
      <w:pPr>
        <w:pStyle w:val="EW"/>
      </w:pPr>
      <w:r w:rsidRPr="00410461">
        <w:t>SHAKEN</w:t>
      </w:r>
      <w:r w:rsidRPr="00410461">
        <w:tab/>
        <w:t>Signature-based Handling of Asserted information using toKENs</w:t>
      </w:r>
    </w:p>
    <w:p w14:paraId="6678E3C1" w14:textId="77777777" w:rsidR="0028297C" w:rsidRPr="00410461" w:rsidRDefault="0028297C" w:rsidP="00A4047A">
      <w:pPr>
        <w:pStyle w:val="EW"/>
      </w:pPr>
      <w:r w:rsidRPr="00410461">
        <w:t>SIRF</w:t>
      </w:r>
      <w:r w:rsidRPr="00410461">
        <w:tab/>
        <w:t>System Information Retrieval Function</w:t>
      </w:r>
    </w:p>
    <w:p w14:paraId="46C65DEC" w14:textId="77777777" w:rsidR="0028297C" w:rsidRPr="00410461" w:rsidRDefault="0028297C" w:rsidP="00A4047A">
      <w:pPr>
        <w:pStyle w:val="EW"/>
      </w:pPr>
      <w:r w:rsidRPr="00410461">
        <w:t>S-CSCF</w:t>
      </w:r>
      <w:r w:rsidRPr="00410461">
        <w:tab/>
        <w:t>Serving - Call Session Control Function</w:t>
      </w:r>
    </w:p>
    <w:p w14:paraId="3813EBFB" w14:textId="77777777" w:rsidR="008D5418" w:rsidRPr="00410461" w:rsidRDefault="008D5418" w:rsidP="00A4047A">
      <w:pPr>
        <w:pStyle w:val="EW"/>
      </w:pPr>
      <w:r w:rsidRPr="00410461">
        <w:t>SIP</w:t>
      </w:r>
      <w:r w:rsidRPr="00410461">
        <w:tab/>
        <w:t>Session Initiation Protocol</w:t>
      </w:r>
    </w:p>
    <w:p w14:paraId="430DF569" w14:textId="77777777" w:rsidR="0028297C" w:rsidRPr="00410461" w:rsidRDefault="0028297C" w:rsidP="00A4047A">
      <w:pPr>
        <w:pStyle w:val="EW"/>
      </w:pPr>
      <w:r w:rsidRPr="00410461">
        <w:t>SMF</w:t>
      </w:r>
      <w:r w:rsidRPr="00410461">
        <w:tab/>
        <w:t>Session Management Function</w:t>
      </w:r>
    </w:p>
    <w:p w14:paraId="098C8C59" w14:textId="77777777" w:rsidR="0028297C" w:rsidRPr="00410461" w:rsidRDefault="0028297C" w:rsidP="00A4047A">
      <w:pPr>
        <w:pStyle w:val="EW"/>
      </w:pPr>
      <w:r w:rsidRPr="00410461">
        <w:t>SMSF</w:t>
      </w:r>
      <w:r w:rsidRPr="00410461">
        <w:tab/>
        <w:t>SMS-Function</w:t>
      </w:r>
    </w:p>
    <w:p w14:paraId="37F41CA1" w14:textId="77777777" w:rsidR="00401F92" w:rsidRPr="00410461" w:rsidRDefault="00401F92" w:rsidP="00A4047A">
      <w:pPr>
        <w:pStyle w:val="EW"/>
      </w:pPr>
      <w:r w:rsidRPr="00410461">
        <w:t>STF</w:t>
      </w:r>
      <w:r w:rsidRPr="00410461">
        <w:tab/>
        <w:t>Security Terminating Function</w:t>
      </w:r>
    </w:p>
    <w:p w14:paraId="2F096D57" w14:textId="77777777" w:rsidR="00FF420A" w:rsidRPr="00410461" w:rsidRDefault="00FF420A" w:rsidP="00A4047A">
      <w:pPr>
        <w:pStyle w:val="EW"/>
      </w:pPr>
      <w:r w:rsidRPr="00410461">
        <w:t xml:space="preserve">STIR </w:t>
      </w:r>
      <w:r w:rsidRPr="00410461">
        <w:tab/>
        <w:t>Secure Telephony Identity Revisited</w:t>
      </w:r>
    </w:p>
    <w:p w14:paraId="6FF0E595" w14:textId="77777777" w:rsidR="0028297C" w:rsidRPr="00410461" w:rsidRDefault="0028297C" w:rsidP="00A4047A">
      <w:pPr>
        <w:pStyle w:val="EW"/>
      </w:pPr>
      <w:r w:rsidRPr="00410461">
        <w:t>SUCI</w:t>
      </w:r>
      <w:r w:rsidRPr="00410461">
        <w:tab/>
        <w:t>Subscriber Concealed Identifier</w:t>
      </w:r>
    </w:p>
    <w:p w14:paraId="07A46843" w14:textId="77777777" w:rsidR="0028297C" w:rsidRPr="00410461" w:rsidRDefault="0028297C" w:rsidP="00A4047A">
      <w:pPr>
        <w:pStyle w:val="EW"/>
      </w:pPr>
      <w:r w:rsidRPr="00410461">
        <w:t>SUPI</w:t>
      </w:r>
      <w:r w:rsidRPr="00410461">
        <w:tab/>
        <w:t>Subscriber Permanent Identifier</w:t>
      </w:r>
    </w:p>
    <w:p w14:paraId="494091CE" w14:textId="77777777" w:rsidR="0028297C" w:rsidRPr="00410461" w:rsidRDefault="0028297C" w:rsidP="00A4047A">
      <w:pPr>
        <w:pStyle w:val="EW"/>
      </w:pPr>
      <w:r w:rsidRPr="00410461">
        <w:t>TF</w:t>
      </w:r>
      <w:r w:rsidRPr="00410461">
        <w:tab/>
        <w:t>Triggering Function</w:t>
      </w:r>
    </w:p>
    <w:p w14:paraId="4B907E13" w14:textId="77777777" w:rsidR="001D31CC" w:rsidRPr="00410461" w:rsidRDefault="001D31CC" w:rsidP="00A4047A">
      <w:pPr>
        <w:pStyle w:val="EW"/>
      </w:pPr>
      <w:r w:rsidRPr="00410461">
        <w:t>TLS</w:t>
      </w:r>
      <w:r w:rsidRPr="00410461">
        <w:tab/>
        <w:t>Transport Layer Security</w:t>
      </w:r>
    </w:p>
    <w:p w14:paraId="5CC30133" w14:textId="77777777" w:rsidR="00F172DE" w:rsidRPr="00410461" w:rsidRDefault="00F172DE" w:rsidP="00A4047A">
      <w:pPr>
        <w:pStyle w:val="EW"/>
      </w:pPr>
      <w:r w:rsidRPr="00410461">
        <w:t>TNGF</w:t>
      </w:r>
      <w:r w:rsidRPr="00410461">
        <w:tab/>
        <w:t>Trusted Non-3GPP Gateway Function</w:t>
      </w:r>
    </w:p>
    <w:p w14:paraId="4D265FE8" w14:textId="77777777" w:rsidR="0028297C" w:rsidRPr="00410461" w:rsidRDefault="0028297C" w:rsidP="00A4047A">
      <w:pPr>
        <w:pStyle w:val="EW"/>
      </w:pPr>
      <w:r w:rsidRPr="00410461">
        <w:t>TrGW</w:t>
      </w:r>
      <w:r w:rsidRPr="00410461">
        <w:tab/>
        <w:t>Transit Gateway</w:t>
      </w:r>
    </w:p>
    <w:p w14:paraId="5B0254BB" w14:textId="77777777" w:rsidR="00022E88" w:rsidRPr="00410461" w:rsidRDefault="00022E88" w:rsidP="00A4047A">
      <w:pPr>
        <w:pStyle w:val="EW"/>
      </w:pPr>
      <w:r w:rsidRPr="00410461">
        <w:t>TWIF</w:t>
      </w:r>
      <w:r w:rsidRPr="00410461">
        <w:tab/>
        <w:t>Trusted WLAN Interworking Function</w:t>
      </w:r>
    </w:p>
    <w:p w14:paraId="543A197A" w14:textId="77777777" w:rsidR="0028297C" w:rsidRPr="00410461" w:rsidRDefault="0028297C" w:rsidP="00A4047A">
      <w:pPr>
        <w:pStyle w:val="EW"/>
      </w:pPr>
      <w:r w:rsidRPr="00410461">
        <w:t>UDM</w:t>
      </w:r>
      <w:r w:rsidRPr="00410461">
        <w:tab/>
        <w:t>Unified Data Management</w:t>
      </w:r>
    </w:p>
    <w:p w14:paraId="53F04120" w14:textId="77777777" w:rsidR="0028297C" w:rsidRPr="00410461" w:rsidRDefault="0028297C" w:rsidP="00A4047A">
      <w:pPr>
        <w:pStyle w:val="EW"/>
      </w:pPr>
      <w:r w:rsidRPr="00410461">
        <w:t>UDR</w:t>
      </w:r>
      <w:r w:rsidRPr="00410461">
        <w:tab/>
        <w:t>Unified Data Repository</w:t>
      </w:r>
    </w:p>
    <w:p w14:paraId="42FF405E" w14:textId="77777777" w:rsidR="0028297C" w:rsidRPr="00410461" w:rsidRDefault="0028297C" w:rsidP="00A4047A">
      <w:pPr>
        <w:pStyle w:val="EW"/>
      </w:pPr>
      <w:r w:rsidRPr="00410461">
        <w:t>UDSF</w:t>
      </w:r>
      <w:r w:rsidRPr="00410461">
        <w:tab/>
        <w:t>Unstructured Data Storage Function</w:t>
      </w:r>
    </w:p>
    <w:p w14:paraId="55552486" w14:textId="77777777" w:rsidR="0028297C" w:rsidRPr="00410461" w:rsidRDefault="0028297C" w:rsidP="00A4047A">
      <w:pPr>
        <w:pStyle w:val="EW"/>
      </w:pPr>
      <w:r w:rsidRPr="00410461">
        <w:t>UPF</w:t>
      </w:r>
      <w:r w:rsidRPr="00410461">
        <w:tab/>
        <w:t>User Plane Function</w:t>
      </w:r>
    </w:p>
    <w:p w14:paraId="19B1C944" w14:textId="77777777" w:rsidR="00037ECB" w:rsidRPr="00410461" w:rsidRDefault="00037ECB" w:rsidP="00A4047A">
      <w:pPr>
        <w:pStyle w:val="EW"/>
      </w:pPr>
      <w:r w:rsidRPr="00410461">
        <w:t>VNF</w:t>
      </w:r>
      <w:r w:rsidRPr="00410461">
        <w:tab/>
        <w:t>Virtual Network Function</w:t>
      </w:r>
    </w:p>
    <w:p w14:paraId="23AC16EB" w14:textId="77777777" w:rsidR="00D224AB" w:rsidRPr="00410461" w:rsidRDefault="00D224AB" w:rsidP="00A4047A">
      <w:pPr>
        <w:pStyle w:val="EW"/>
      </w:pPr>
      <w:r w:rsidRPr="00410461">
        <w:t>VNFC</w:t>
      </w:r>
      <w:r w:rsidRPr="00410461">
        <w:tab/>
        <w:t>Virtual Network Function Component</w:t>
      </w:r>
    </w:p>
    <w:p w14:paraId="788E887A" w14:textId="77777777" w:rsidR="00B75C4C" w:rsidRPr="00410461" w:rsidRDefault="00B75C4C" w:rsidP="00A4047A">
      <w:pPr>
        <w:pStyle w:val="EW"/>
      </w:pPr>
      <w:r w:rsidRPr="00410461">
        <w:t>W-AFG</w:t>
      </w:r>
      <w:r w:rsidRPr="00410461">
        <w:tab/>
        <w:t>Wireline Access Gateway Function</w:t>
      </w:r>
    </w:p>
    <w:p w14:paraId="3E67025F" w14:textId="77777777" w:rsidR="0028297C" w:rsidRPr="00410461" w:rsidRDefault="0028297C" w:rsidP="00A4047A">
      <w:pPr>
        <w:pStyle w:val="EW"/>
      </w:pPr>
      <w:r w:rsidRPr="00410461">
        <w:t>xCC</w:t>
      </w:r>
      <w:r w:rsidRPr="00410461">
        <w:tab/>
        <w:t>LI_X3 Communications Content</w:t>
      </w:r>
    </w:p>
    <w:p w14:paraId="10D2BA40" w14:textId="77777777" w:rsidR="0028297C" w:rsidRPr="00410461" w:rsidRDefault="0028297C" w:rsidP="00A4047A">
      <w:pPr>
        <w:pStyle w:val="EW"/>
      </w:pPr>
      <w:r w:rsidRPr="00410461">
        <w:t>xIRI</w:t>
      </w:r>
      <w:r w:rsidRPr="00410461">
        <w:tab/>
        <w:t>LI_X2 Intercept Related Information</w:t>
      </w:r>
    </w:p>
    <w:p w14:paraId="4AD7D3E5" w14:textId="26B804DF" w:rsidR="00080512" w:rsidRPr="00410461" w:rsidRDefault="00080512">
      <w:pPr>
        <w:pStyle w:val="Heading1"/>
      </w:pPr>
      <w:bookmarkStart w:id="18" w:name="_Toc182087980"/>
      <w:r w:rsidRPr="00410461">
        <w:t>4</w:t>
      </w:r>
      <w:r w:rsidRPr="00410461">
        <w:tab/>
      </w:r>
      <w:r w:rsidR="00453448" w:rsidRPr="00410461">
        <w:t>Requirements r</w:t>
      </w:r>
      <w:r w:rsidR="004935CF" w:rsidRPr="00410461">
        <w:t>ealisation</w:t>
      </w:r>
      <w:bookmarkEnd w:id="18"/>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19" w:name="_Toc182087981"/>
      <w:r w:rsidRPr="00410461">
        <w:t>5</w:t>
      </w:r>
      <w:r w:rsidRPr="00410461">
        <w:tab/>
        <w:t>Functional a</w:t>
      </w:r>
      <w:r w:rsidR="00B94078" w:rsidRPr="00410461">
        <w:t>rchitecture</w:t>
      </w:r>
      <w:bookmarkEnd w:id="19"/>
    </w:p>
    <w:p w14:paraId="4209C35E" w14:textId="77777777" w:rsidR="00A67795" w:rsidRPr="00410461" w:rsidRDefault="00A67795" w:rsidP="00761A74">
      <w:pPr>
        <w:pStyle w:val="Heading2"/>
      </w:pPr>
      <w:bookmarkStart w:id="20" w:name="_Toc182087982"/>
      <w:r w:rsidRPr="00410461">
        <w:t>5.1</w:t>
      </w:r>
      <w:r w:rsidRPr="00410461">
        <w:tab/>
        <w:t>General</w:t>
      </w:r>
      <w:bookmarkEnd w:id="20"/>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lastRenderedPageBreak/>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1" w:name="_Toc182087983"/>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1"/>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40.6pt" o:ole="">
            <v:imagedata r:id="rId16" o:title=""/>
          </v:shape>
          <o:OLEObject Type="Embed" ProgID="Visio.Drawing.15" ShapeID="_x0000_i1025" DrawAspect="Content" ObjectID="_1794196215" r:id="rId17"/>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lastRenderedPageBreak/>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2" w:name="_Toc182087984"/>
      <w:r w:rsidRPr="00410461">
        <w:t>5.3</w:t>
      </w:r>
      <w:r w:rsidR="00453448" w:rsidRPr="00410461">
        <w:tab/>
        <w:t>Functional e</w:t>
      </w:r>
      <w:r w:rsidR="000026B6" w:rsidRPr="00410461">
        <w:t>ntities</w:t>
      </w:r>
      <w:bookmarkEnd w:id="22"/>
    </w:p>
    <w:p w14:paraId="27AD2729" w14:textId="77777777" w:rsidR="000026B6" w:rsidRPr="00410461" w:rsidRDefault="000026B6" w:rsidP="000026B6">
      <w:pPr>
        <w:pStyle w:val="Heading3"/>
      </w:pPr>
      <w:bookmarkStart w:id="23" w:name="_Toc182087985"/>
      <w:r w:rsidRPr="00410461">
        <w:t>5.3.1</w:t>
      </w:r>
      <w:r w:rsidRPr="00410461">
        <w:tab/>
        <w:t>Law Enforcement Agency (LEA)</w:t>
      </w:r>
      <w:bookmarkEnd w:id="23"/>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4" w:name="_Toc182087986"/>
      <w:r w:rsidRPr="00410461">
        <w:t>5.3.2</w:t>
      </w:r>
      <w:r w:rsidRPr="00410461">
        <w:tab/>
        <w:t>Point of Interception (POI)</w:t>
      </w:r>
      <w:bookmarkEnd w:id="24"/>
    </w:p>
    <w:p w14:paraId="5761EDDC" w14:textId="226DD2D8" w:rsidR="000026B6" w:rsidRPr="00410461" w:rsidRDefault="000026B6" w:rsidP="000026B6">
      <w:pPr>
        <w:pStyle w:val="Heading4"/>
      </w:pPr>
      <w:bookmarkStart w:id="25" w:name="_Toc182087987"/>
      <w:r w:rsidRPr="00410461">
        <w:t>5.3.2.1</w:t>
      </w:r>
      <w:r w:rsidRPr="00410461">
        <w:tab/>
        <w:t>General</w:t>
      </w:r>
      <w:bookmarkEnd w:id="25"/>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xIRI</w:t>
      </w:r>
      <w:r w:rsidRPr="00410461">
        <w:t xml:space="preserve"> to the MDF2 or </w:t>
      </w:r>
      <w:r w:rsidR="00C0587F" w:rsidRPr="00410461">
        <w:t xml:space="preserve">as xCC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6" w:name="_Toc182087988"/>
      <w:r w:rsidRPr="00410461">
        <w:t>5.</w:t>
      </w:r>
      <w:r w:rsidR="00453448" w:rsidRPr="00410461">
        <w:t>3.2.2</w:t>
      </w:r>
      <w:r w:rsidR="00453448" w:rsidRPr="00410461">
        <w:tab/>
        <w:t>Directly provisioned and t</w:t>
      </w:r>
      <w:r w:rsidRPr="00410461">
        <w:t>riggered POIs</w:t>
      </w:r>
      <w:bookmarkEnd w:id="26"/>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7" w:name="_Toc182087989"/>
      <w:r w:rsidRPr="00410461">
        <w:t>5.3.2.3</w:t>
      </w:r>
      <w:r w:rsidRPr="00410461">
        <w:tab/>
        <w:t>IRI-POIs and CC-POIs</w:t>
      </w:r>
      <w:bookmarkEnd w:id="27"/>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IRI-POI delivers xIRI to the MDF2.</w:t>
      </w:r>
    </w:p>
    <w:p w14:paraId="261CB02E" w14:textId="0494DE7F" w:rsidR="00C846F0" w:rsidRPr="00410461" w:rsidRDefault="008D4BE8" w:rsidP="008D4BE8">
      <w:pPr>
        <w:pStyle w:val="B1"/>
      </w:pPr>
      <w:r w:rsidRPr="00410461">
        <w:t>-</w:t>
      </w:r>
      <w:r w:rsidRPr="00410461">
        <w:tab/>
        <w:t>CC-POI delivers xCC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xIRI is identified with the event that has caused its generation within the IRI-POI. </w:t>
      </w:r>
    </w:p>
    <w:p w14:paraId="5A1D9732" w14:textId="2EEDE99B" w:rsidR="005C17B3" w:rsidRPr="00410461" w:rsidRDefault="005C17B3" w:rsidP="00CC3428">
      <w:pPr>
        <w:pStyle w:val="Heading4"/>
      </w:pPr>
      <w:bookmarkStart w:id="28" w:name="_Toc182087990"/>
      <w:r w:rsidRPr="00410461">
        <w:t>5.3.2.4</w:t>
      </w:r>
      <w:r w:rsidRPr="00410461">
        <w:tab/>
      </w:r>
      <w:r w:rsidR="00453448" w:rsidRPr="00410461">
        <w:t>Failure h</w:t>
      </w:r>
      <w:r w:rsidR="00FD7431" w:rsidRPr="00410461">
        <w:t>andling</w:t>
      </w:r>
      <w:bookmarkEnd w:id="28"/>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xIRI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29" w:name="_Toc182087991"/>
      <w:r w:rsidRPr="00410461">
        <w:t>5.3.3</w:t>
      </w:r>
      <w:r w:rsidRPr="00410461">
        <w:tab/>
        <w:t>Triggering Function</w:t>
      </w:r>
      <w:bookmarkEnd w:id="29"/>
    </w:p>
    <w:p w14:paraId="10834E29" w14:textId="77777777" w:rsidR="001C3C16" w:rsidRPr="00271CF2" w:rsidRDefault="001C3C16" w:rsidP="001C3C16">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lastRenderedPageBreak/>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5B1C960D" w14:textId="77777777" w:rsidR="007E1A50" w:rsidRPr="00271CF2" w:rsidRDefault="007E1A50" w:rsidP="007E1A50">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0" w:name="_Toc182087992"/>
      <w:r w:rsidRPr="00410461">
        <w:t>5.3.</w:t>
      </w:r>
      <w:r w:rsidR="00C846F0" w:rsidRPr="00410461">
        <w:t>4</w:t>
      </w:r>
      <w:r w:rsidRPr="00410461">
        <w:tab/>
        <w:t>Mediation and Delivery Function (MDF)</w:t>
      </w:r>
      <w:bookmarkEnd w:id="30"/>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r w:rsidR="002F1E51" w:rsidRPr="00410461">
        <w:t>xIRI</w:t>
      </w:r>
      <w:r w:rsidRPr="00410461">
        <w:t xml:space="preserve"> and sends them to o</w:t>
      </w:r>
      <w:r w:rsidR="00891C99" w:rsidRPr="00410461">
        <w:t xml:space="preserve">ne or more LEMFs. </w:t>
      </w:r>
      <w:r w:rsidRPr="00410461">
        <w:t xml:space="preserve">The MDF3 generates the CC from the </w:t>
      </w:r>
      <w:r w:rsidR="002F1E51" w:rsidRPr="00410461">
        <w:t>xCC</w:t>
      </w:r>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6" type="#_x0000_t75" style="width:270pt;height:282pt" o:ole="">
            <v:imagedata r:id="rId18" o:title=""/>
          </v:shape>
          <o:OLEObject Type="Embed" ProgID="Visio.Drawing.15" ShapeID="_x0000_i1026" DrawAspect="Content" ObjectID="_1794196216" r:id="rId19"/>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1" w:name="_Toc182087993"/>
      <w:r w:rsidRPr="00410461">
        <w:lastRenderedPageBreak/>
        <w:t>5.3.</w:t>
      </w:r>
      <w:r w:rsidR="00C846F0" w:rsidRPr="00410461">
        <w:t>5</w:t>
      </w:r>
      <w:r w:rsidRPr="00410461">
        <w:tab/>
        <w:t>Administrati</w:t>
      </w:r>
      <w:r w:rsidR="00980557" w:rsidRPr="00410461">
        <w:t>on</w:t>
      </w:r>
      <w:r w:rsidRPr="00410461">
        <w:t xml:space="preserve"> Function (ADMF)</w:t>
      </w:r>
      <w:bookmarkEnd w:id="31"/>
    </w:p>
    <w:p w14:paraId="685821C6" w14:textId="314B230A" w:rsidR="001E250B" w:rsidRPr="00410461" w:rsidRDefault="001E250B" w:rsidP="00CC3428">
      <w:pPr>
        <w:pStyle w:val="Heading4"/>
      </w:pPr>
      <w:bookmarkStart w:id="32" w:name="_Toc182087994"/>
      <w:r w:rsidRPr="00410461">
        <w:t>5.3.</w:t>
      </w:r>
      <w:r w:rsidR="007E674C" w:rsidRPr="00410461">
        <w:t>5</w:t>
      </w:r>
      <w:r w:rsidRPr="00410461">
        <w:t>.1</w:t>
      </w:r>
      <w:r w:rsidRPr="00410461">
        <w:tab/>
        <w:t>General</w:t>
      </w:r>
      <w:bookmarkEnd w:id="32"/>
    </w:p>
    <w:p w14:paraId="49ACE96E" w14:textId="3EF682CA"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managing the Identifier Event Functions (IEF) and Identifier Caching Function (ICF).</w:t>
      </w:r>
    </w:p>
    <w:p w14:paraId="1A47A133" w14:textId="219B0E35" w:rsidR="000026B6" w:rsidRPr="00410461" w:rsidRDefault="00055A14" w:rsidP="000026B6">
      <w:r w:rsidRPr="00410461">
        <w:t>The ADMF</w:t>
      </w:r>
      <w:r w:rsidR="000026B6" w:rsidRPr="00410461">
        <w:t xml:space="preserve"> incl</w:t>
      </w:r>
      <w:r w:rsidR="000B442D" w:rsidRPr="00410461">
        <w:t xml:space="preserve">udes </w:t>
      </w:r>
      <w:r w:rsidR="00D979B8" w:rsidRPr="00410461">
        <w:t>four</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77777777" w:rsidR="006A04C2" w:rsidRPr="00410461" w:rsidRDefault="006A04C2" w:rsidP="006A04C2">
      <w:pPr>
        <w:pStyle w:val="B1"/>
      </w:pPr>
      <w:r w:rsidRPr="00410461">
        <w:t>-</w:t>
      </w:r>
      <w:r w:rsidRPr="00410461">
        <w:tab/>
        <w:t>Certificate Authority (CA).</w:t>
      </w:r>
    </w:p>
    <w:p w14:paraId="30F142FA" w14:textId="588E8356" w:rsidR="00B11725" w:rsidRPr="00410461" w:rsidRDefault="00B11725" w:rsidP="00F77F99">
      <w:pPr>
        <w:snapToGrid w:val="0"/>
      </w:pPr>
      <w:r w:rsidRPr="00410461">
        <w:t>Within one ADMF there is one LICF,</w:t>
      </w:r>
      <w:r w:rsidR="003D7630" w:rsidRPr="00410461">
        <w:t xml:space="preserve"> one IQF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3" w:name="_Toc182087995"/>
      <w:r w:rsidRPr="00410461">
        <w:t>5.3.5.2</w:t>
      </w:r>
      <w:r w:rsidRPr="00410461">
        <w:tab/>
        <w:t>LICF</w:t>
      </w:r>
      <w:bookmarkEnd w:id="33"/>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77777777" w:rsidR="007E674C" w:rsidRPr="00410461" w:rsidRDefault="007E674C" w:rsidP="007E674C">
      <w:r w:rsidRPr="00410461">
        <w:t>The LICF provides the intercept information derived from the warrant for provisioning at the POI, TF, MDF2 and MDF3.With the exception of the communication with the LEA, all other communication between the LICF and any other entities shall be proxied by the LIPF.</w:t>
      </w:r>
    </w:p>
    <w:p w14:paraId="2C312FFD" w14:textId="70516930" w:rsidR="007C07A8" w:rsidRPr="00410461" w:rsidRDefault="007C07A8" w:rsidP="007C07A8">
      <w:r w:rsidRPr="00410461">
        <w:t>The LICF also maintains and authorises the master list of POIs, IEFs, ICF, TFs and MDFs. In dynamic networks the LIPF is responsible for providing the LICF with any necessary updates to the POI, TF, IEF, ICF and MDF 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130E3F5B" w14:textId="4C421460" w:rsidR="007E674C" w:rsidRPr="00410461" w:rsidRDefault="007E674C" w:rsidP="00CC3428">
      <w:pPr>
        <w:pStyle w:val="Heading4"/>
      </w:pPr>
      <w:bookmarkStart w:id="34" w:name="_Toc182087996"/>
      <w:r w:rsidRPr="00410461">
        <w:lastRenderedPageBreak/>
        <w:t>5.3.5.3</w:t>
      </w:r>
      <w:r w:rsidRPr="00410461">
        <w:tab/>
        <w:t>LIPF</w:t>
      </w:r>
      <w:bookmarkEnd w:id="34"/>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5" w:name="_Toc182087997"/>
      <w:r w:rsidRPr="00410461">
        <w:t>5.3.5.4</w:t>
      </w:r>
      <w:r w:rsidRPr="00410461">
        <w:tab/>
        <w:t>IQF</w:t>
      </w:r>
      <w:bookmarkEnd w:id="35"/>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6" w:name="_Toc182087998"/>
      <w:r w:rsidRPr="00410461">
        <w:t>5.3.5.</w:t>
      </w:r>
      <w:r w:rsidR="00D53CD3" w:rsidRPr="00410461">
        <w:t>5</w:t>
      </w:r>
      <w:r w:rsidRPr="00410461">
        <w:tab/>
        <w:t>LI Function Selection</w:t>
      </w:r>
      <w:bookmarkEnd w:id="36"/>
    </w:p>
    <w:p w14:paraId="7135E2E3" w14:textId="2BAECAA9" w:rsidR="00805787" w:rsidRPr="00410461" w:rsidRDefault="00805787" w:rsidP="00805787">
      <w:r w:rsidRPr="00410461">
        <w:t>The LICF and LIPF shall support selective management and provisioning of groups of POIs, TFs and IEFs, based on the warrant parameters (e.g., service scope, target identities), the target UE type and profile (e.g. a smartphone, a CIoT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1D7E4E27" w14:textId="12F7C3FD" w:rsidR="000026B6" w:rsidRPr="00410461" w:rsidRDefault="000026B6" w:rsidP="000026B6">
      <w:pPr>
        <w:pStyle w:val="Heading3"/>
      </w:pPr>
      <w:bookmarkStart w:id="37" w:name="_Toc182087999"/>
      <w:r w:rsidRPr="00410461">
        <w:t>5.3.</w:t>
      </w:r>
      <w:r w:rsidR="00C846F0" w:rsidRPr="00410461">
        <w:t>6</w:t>
      </w:r>
      <w:r w:rsidRPr="00410461">
        <w:tab/>
        <w:t>System Information Retrieval Function (SIRF)</w:t>
      </w:r>
      <w:bookmarkEnd w:id="37"/>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 xml:space="preserve">provided shall allow the </w:t>
      </w:r>
      <w:r w:rsidR="00803F1B" w:rsidRPr="00410461">
        <w:lastRenderedPageBreak/>
        <w:t>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38" w:name="_Toc182088000"/>
      <w:r w:rsidRPr="00410461">
        <w:t>5.3.</w:t>
      </w:r>
      <w:r w:rsidR="00C846F0" w:rsidRPr="00410461">
        <w:t>7</w:t>
      </w:r>
      <w:r w:rsidRPr="00410461">
        <w:tab/>
        <w:t>LEMF – Law Enforcement Monitoring Facility</w:t>
      </w:r>
      <w:bookmarkEnd w:id="38"/>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4207E1EC" w14:textId="5F3EF10F" w:rsidR="000026B6" w:rsidRPr="00410461" w:rsidRDefault="00803F1B" w:rsidP="000026B6">
      <w:pPr>
        <w:pStyle w:val="Heading2"/>
      </w:pPr>
      <w:bookmarkStart w:id="39" w:name="_Toc182088001"/>
      <w:r w:rsidRPr="00410461">
        <w:t>5.4</w:t>
      </w:r>
      <w:r w:rsidRPr="00410461">
        <w:tab/>
        <w:t>LI i</w:t>
      </w:r>
      <w:r w:rsidR="000026B6" w:rsidRPr="00410461">
        <w:t>nterfaces</w:t>
      </w:r>
      <w:bookmarkEnd w:id="39"/>
    </w:p>
    <w:p w14:paraId="4372E37D" w14:textId="77777777" w:rsidR="000026B6" w:rsidRPr="00410461" w:rsidRDefault="000026B6" w:rsidP="000026B6">
      <w:pPr>
        <w:pStyle w:val="Heading3"/>
      </w:pPr>
      <w:bookmarkStart w:id="40" w:name="_Toc182088002"/>
      <w:r w:rsidRPr="00410461">
        <w:t>5.4.1</w:t>
      </w:r>
      <w:r w:rsidRPr="00410461">
        <w:tab/>
        <w:t>General</w:t>
      </w:r>
      <w:bookmarkEnd w:id="40"/>
    </w:p>
    <w:p w14:paraId="4B9DCC38" w14:textId="196ED083" w:rsidR="000026B6" w:rsidRPr="00410461" w:rsidRDefault="000026B6" w:rsidP="00583848">
      <w:pPr>
        <w:rPr>
          <w:lang w:eastAsia="ja-JP"/>
        </w:rPr>
      </w:pPr>
      <w:r w:rsidRPr="00410461">
        <w:t xml:space="preserve">A </w:t>
      </w:r>
      <w:r w:rsidR="00EC4EB9" w:rsidRPr="00410461">
        <w:t xml:space="preserve">high-level </w:t>
      </w:r>
      <w:r w:rsidRPr="00410461">
        <w:t>L</w:t>
      </w:r>
      <w:r w:rsidR="00D659E8" w:rsidRPr="00410461">
        <w:t>I 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5.4-1 below.</w:t>
      </w:r>
    </w:p>
    <w:p w14:paraId="74C7CA9F" w14:textId="00B462F8" w:rsidR="00A71013" w:rsidRPr="00410461" w:rsidRDefault="00A150A7" w:rsidP="000B442D">
      <w:pPr>
        <w:pStyle w:val="TH"/>
      </w:pPr>
      <w:r w:rsidRPr="00410461">
        <w:object w:dxaOrig="24165" w:dyaOrig="19785" w14:anchorId="51493649">
          <v:shape id="_x0000_i1027" type="#_x0000_t75" style="width:486pt;height:396pt" o:ole="">
            <v:imagedata r:id="rId20" o:title=""/>
          </v:shape>
          <o:OLEObject Type="Embed" ProgID="Visio.Drawing.15" ShapeID="_x0000_i1027" DrawAspect="Content" ObjectID="_1794196217" r:id="rId21"/>
        </w:object>
      </w:r>
    </w:p>
    <w:p w14:paraId="7FB06C3D" w14:textId="781359EB" w:rsidR="000026B6" w:rsidRPr="00410461" w:rsidRDefault="000026B6" w:rsidP="00CB28A6">
      <w:pPr>
        <w:pStyle w:val="TF"/>
      </w:pPr>
      <w:r w:rsidRPr="00410461">
        <w:t xml:space="preserve">Figure 5.4-1: </w:t>
      </w:r>
      <w:r w:rsidR="00EC4EB9" w:rsidRPr="00410461">
        <w:t>High-level a</w:t>
      </w:r>
      <w:r w:rsidRPr="00410461">
        <w:t>rch</w:t>
      </w:r>
      <w:r w:rsidR="00D659E8" w:rsidRPr="00410461">
        <w:t xml:space="preserve">itecture diagram with </w:t>
      </w:r>
      <w:r w:rsidR="00EC4EB9" w:rsidRPr="00410461">
        <w:t xml:space="preserve">key </w:t>
      </w:r>
      <w:r w:rsidR="00D659E8" w:rsidRPr="00410461">
        <w:t>point-to-p</w:t>
      </w:r>
      <w:r w:rsidRPr="00410461">
        <w:t>oint LI interfaces</w:t>
      </w:r>
    </w:p>
    <w:p w14:paraId="4E3ABE80" w14:textId="7B7553DC" w:rsidR="000026B6" w:rsidRPr="00410461" w:rsidRDefault="000026B6" w:rsidP="000026B6">
      <w:pPr>
        <w:pStyle w:val="Heading3"/>
      </w:pPr>
      <w:bookmarkStart w:id="41" w:name="_Toc182088003"/>
      <w:r w:rsidRPr="00410461">
        <w:t>5.4.2</w:t>
      </w:r>
      <w:r w:rsidRPr="00410461">
        <w:tab/>
        <w:t>Interface LI_SI</w:t>
      </w:r>
      <w:bookmarkEnd w:id="41"/>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2" w:name="_Toc182088004"/>
      <w:r w:rsidRPr="00410461">
        <w:t>5.4.3</w:t>
      </w:r>
      <w:r w:rsidRPr="00410461">
        <w:tab/>
        <w:t>Interface LI_HI1</w:t>
      </w:r>
      <w:bookmarkEnd w:id="42"/>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43C31CA4" w:rsidR="000026B6" w:rsidRPr="00410461"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613E8720" w14:textId="4387385A" w:rsidR="003A0AFF" w:rsidRPr="00410461" w:rsidRDefault="00583848" w:rsidP="00583848">
      <w:pPr>
        <w:pStyle w:val="B1"/>
      </w:pPr>
      <w:r w:rsidRPr="00410461">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lastRenderedPageBreak/>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3" w:name="_Toc182088005"/>
      <w:r w:rsidRPr="00410461">
        <w:t>5.4.4</w:t>
      </w:r>
      <w:r w:rsidRPr="00410461">
        <w:tab/>
        <w:t>Interface LI_X1</w:t>
      </w:r>
      <w:bookmarkEnd w:id="43"/>
    </w:p>
    <w:p w14:paraId="5B50319B" w14:textId="77777777" w:rsidR="000026B6" w:rsidRPr="00410461" w:rsidRDefault="000026B6" w:rsidP="000026B6">
      <w:pPr>
        <w:pStyle w:val="Heading4"/>
      </w:pPr>
      <w:bookmarkStart w:id="44" w:name="_Toc182088006"/>
      <w:r w:rsidRPr="00410461">
        <w:t>5.4.4.1</w:t>
      </w:r>
      <w:r w:rsidRPr="00410461">
        <w:tab/>
        <w:t>General</w:t>
      </w:r>
      <w:bookmarkEnd w:id="44"/>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436E1201"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3A57F9">
        <w:t xml:space="preserve"> </w:t>
      </w:r>
      <w:r w:rsidRPr="00410461">
        <w:t>103</w:t>
      </w:r>
      <w:r w:rsidR="003A57F9">
        <w:t xml:space="preserve"> </w:t>
      </w:r>
      <w:r w:rsidRPr="00410461">
        <w:t>221-1 [8].</w:t>
      </w:r>
    </w:p>
    <w:p w14:paraId="73404A58" w14:textId="77777777" w:rsidR="000026B6" w:rsidRPr="00410461" w:rsidRDefault="000026B6" w:rsidP="000026B6">
      <w:pPr>
        <w:pStyle w:val="Heading4"/>
        <w:rPr>
          <w:color w:val="000000"/>
        </w:rPr>
      </w:pPr>
      <w:bookmarkStart w:id="45" w:name="_Toc182088007"/>
      <w:r w:rsidRPr="00410461">
        <w:t>5.4.4.2</w:t>
      </w:r>
      <w:r w:rsidRPr="00410461">
        <w:tab/>
        <w:t>LIPF and POI</w:t>
      </w:r>
      <w:bookmarkEnd w:id="45"/>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xIRI/xCC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6720D22A" w14:textId="77777777" w:rsidR="003D25EB" w:rsidRDefault="003D25EB" w:rsidP="003D25EB">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6" w:name="_Toc182088008"/>
      <w:r w:rsidRPr="00410461">
        <w:t>5.4.4.3</w:t>
      </w:r>
      <w:r w:rsidRPr="00410461">
        <w:tab/>
      </w:r>
      <w:r w:rsidR="00A215D7" w:rsidRPr="00410461">
        <w:t>LIPF and TF</w:t>
      </w:r>
      <w:bookmarkEnd w:id="46"/>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multiple xIRI/xCC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50465D7E" w14:textId="77777777" w:rsidR="00AB3CAE" w:rsidRDefault="00AB3CAE" w:rsidP="00AB3CAE">
      <w:r>
        <w:t>LI_X1 is also used to modify active interception being controlled by the TF, to terminate interception when required and to query the TF of the status of interception, including the status of interception at the triggered POIs under the control of the TF.</w:t>
      </w:r>
    </w:p>
    <w:p w14:paraId="4AFE2D37" w14:textId="77777777" w:rsidR="00A215D7" w:rsidRPr="00410461" w:rsidRDefault="00A215D7" w:rsidP="00A215D7">
      <w:r w:rsidRPr="00410461">
        <w:lastRenderedPageBreak/>
        <w:t>The exact nature of the information passed depends on the role of the TF.</w:t>
      </w:r>
    </w:p>
    <w:p w14:paraId="60470CD6" w14:textId="36FE089E" w:rsidR="000026B6" w:rsidRPr="00410461" w:rsidRDefault="00A215D7" w:rsidP="000026B6">
      <w:pPr>
        <w:pStyle w:val="Heading4"/>
      </w:pPr>
      <w:bookmarkStart w:id="47" w:name="_Toc182088009"/>
      <w:r w:rsidRPr="00410461">
        <w:t>5.4.4.4</w:t>
      </w:r>
      <w:r w:rsidRPr="00410461">
        <w:tab/>
      </w:r>
      <w:r w:rsidR="000026B6" w:rsidRPr="00410461">
        <w:t>LIPF and MDF2/MDF3</w:t>
      </w:r>
      <w:bookmarkEnd w:id="47"/>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xIRI/xCC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48" w:name="_Toc182088010"/>
      <w:r w:rsidRPr="00410461">
        <w:t>5.4.5</w:t>
      </w:r>
      <w:r w:rsidRPr="00410461">
        <w:tab/>
        <w:t>Interface LI_X2</w:t>
      </w:r>
      <w:bookmarkEnd w:id="48"/>
    </w:p>
    <w:p w14:paraId="1572BF81" w14:textId="7F2E4094" w:rsidR="000026B6" w:rsidRPr="00410461" w:rsidRDefault="000026B6" w:rsidP="000026B6">
      <w:r w:rsidRPr="00410461">
        <w:t xml:space="preserve">The LI_X2 interfaces are used to pass </w:t>
      </w:r>
      <w:r w:rsidR="003B5D03" w:rsidRPr="00410461">
        <w:t>x</w:t>
      </w:r>
      <w:r w:rsidR="002F1E51" w:rsidRPr="00410461">
        <w:t>IRI</w:t>
      </w:r>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r w:rsidR="003B5D03" w:rsidRPr="00410461">
        <w:t>x</w:t>
      </w:r>
      <w:r w:rsidR="002F1E51" w:rsidRPr="00410461">
        <w:t>IRI</w:t>
      </w:r>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IRI event resulting in xIRI</w:t>
      </w:r>
      <w:r w:rsidR="00EC27C5" w:rsidRPr="00410461">
        <w:t>.</w:t>
      </w:r>
    </w:p>
    <w:p w14:paraId="563F25E2" w14:textId="77777777" w:rsidR="000026B6" w:rsidRPr="00410461" w:rsidRDefault="000026B6" w:rsidP="000026B6">
      <w:pPr>
        <w:pStyle w:val="Heading3"/>
      </w:pPr>
      <w:bookmarkStart w:id="49" w:name="_Toc182088011"/>
      <w:r w:rsidRPr="00410461">
        <w:t>5.4.6</w:t>
      </w:r>
      <w:r w:rsidRPr="00410461">
        <w:tab/>
        <w:t>Interface LI_X3</w:t>
      </w:r>
      <w:bookmarkEnd w:id="49"/>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r w:rsidR="002F1E51" w:rsidRPr="00410461">
        <w:t>xCC</w:t>
      </w:r>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r w:rsidR="002F1E51" w:rsidRPr="00410461">
        <w:t>xCC</w:t>
      </w:r>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0" w:name="_Toc182088012"/>
      <w:r w:rsidRPr="00410461">
        <w:t>5.4.7</w:t>
      </w:r>
      <w:r w:rsidRPr="00410461">
        <w:tab/>
        <w:t>Interface LI_T</w:t>
      </w:r>
      <w:bookmarkEnd w:id="50"/>
    </w:p>
    <w:p w14:paraId="518CC4DB" w14:textId="77777777" w:rsidR="0040011B" w:rsidRPr="00410461" w:rsidRDefault="0040011B" w:rsidP="0040011B">
      <w:pPr>
        <w:pStyle w:val="Heading4"/>
      </w:pPr>
      <w:bookmarkStart w:id="51" w:name="_Toc182088013"/>
      <w:r w:rsidRPr="00410461">
        <w:t>5.4.7.1</w:t>
      </w:r>
      <w:r w:rsidRPr="00410461">
        <w:tab/>
        <w:t>General</w:t>
      </w:r>
      <w:bookmarkEnd w:id="51"/>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2" w:name="_Toc182088014"/>
      <w:r w:rsidRPr="00410461">
        <w:lastRenderedPageBreak/>
        <w:t>5.4.7.</w:t>
      </w:r>
      <w:r w:rsidR="00FE61EF" w:rsidRPr="00410461">
        <w:t>2</w:t>
      </w:r>
      <w:r w:rsidRPr="00410461">
        <w:tab/>
        <w:t>Interface LI_T2</w:t>
      </w:r>
      <w:bookmarkEnd w:id="52"/>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Default="0040011B" w:rsidP="0040011B">
      <w:r w:rsidRPr="00410461">
        <w:t>The IRI interception rules allow the IRI-POI to detect the target communication</w:t>
      </w:r>
      <w:r w:rsidR="000B114A" w:rsidRPr="00410461">
        <w:t xml:space="preserve"> information to be intercepted.</w:t>
      </w:r>
    </w:p>
    <w:p w14:paraId="0D18AC26" w14:textId="51902040" w:rsidR="00A41147" w:rsidRPr="00410461" w:rsidRDefault="00A41147" w:rsidP="0040011B">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3" w:name="_Toc182088015"/>
      <w:r w:rsidRPr="00410461">
        <w:t>5.4.7.3</w:t>
      </w:r>
      <w:r w:rsidRPr="00410461">
        <w:tab/>
        <w:t>Interface LI_T3</w:t>
      </w:r>
      <w:bookmarkEnd w:id="53"/>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1279E5B9" w14:textId="50E47EE5" w:rsidR="000026B6" w:rsidRDefault="0040011B" w:rsidP="005B3666">
      <w:r w:rsidRPr="00410461">
        <w:t>The CC interception rules allow the CC-POI to detect the target communication information to be intercepted.</w:t>
      </w:r>
    </w:p>
    <w:p w14:paraId="2F34A641" w14:textId="7C9CE7F1" w:rsidR="000501C7" w:rsidRPr="00410461" w:rsidRDefault="000501C7" w:rsidP="005B3666">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4" w:name="_Toc182088016"/>
      <w:r w:rsidRPr="00410461">
        <w:t>5.4.8</w:t>
      </w:r>
      <w:r w:rsidRPr="00410461">
        <w:tab/>
        <w:t>Interface LI_HI2</w:t>
      </w:r>
      <w:bookmarkEnd w:id="54"/>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5" w:name="_Toc182088017"/>
      <w:r w:rsidRPr="00410461">
        <w:t>5.4.9</w:t>
      </w:r>
      <w:r w:rsidRPr="00410461">
        <w:tab/>
        <w:t>Interface LI_HI3</w:t>
      </w:r>
      <w:bookmarkEnd w:id="55"/>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6" w:name="_Toc182088018"/>
      <w:r w:rsidRPr="00410461">
        <w:t>5.4.10</w:t>
      </w:r>
      <w:r w:rsidRPr="00410461">
        <w:tab/>
        <w:t>Interface LI_HI4</w:t>
      </w:r>
      <w:bookmarkEnd w:id="56"/>
    </w:p>
    <w:p w14:paraId="67080ED3" w14:textId="46246506" w:rsidR="00A71013" w:rsidRPr="00410461" w:rsidRDefault="00A71013" w:rsidP="00A71013">
      <w:pPr>
        <w:pStyle w:val="Heading4"/>
        <w:ind w:left="0" w:firstLine="0"/>
      </w:pPr>
      <w:bookmarkStart w:id="57" w:name="_Toc182088019"/>
      <w:r w:rsidRPr="00410461">
        <w:t>5.4.10.1</w:t>
      </w:r>
      <w:r w:rsidRPr="00410461">
        <w:tab/>
        <w:t>General</w:t>
      </w:r>
      <w:bookmarkEnd w:id="57"/>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58" w:name="_Toc182088020"/>
      <w:r w:rsidRPr="00410461">
        <w:t>5.4.10.2</w:t>
      </w:r>
      <w:r w:rsidRPr="00410461">
        <w:tab/>
        <w:t>LI operation n</w:t>
      </w:r>
      <w:r w:rsidR="00A71013" w:rsidRPr="00410461">
        <w:t>otification</w:t>
      </w:r>
      <w:bookmarkEnd w:id="58"/>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lastRenderedPageBreak/>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59" w:name="_Toc182088021"/>
      <w:r w:rsidRPr="00410461">
        <w:t>5.4.10.3</w:t>
      </w:r>
      <w:r w:rsidRPr="00410461">
        <w:tab/>
        <w:t>Contents of the notification</w:t>
      </w:r>
      <w:bookmarkEnd w:id="59"/>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0" w:name="_Toc182088022"/>
      <w:r w:rsidRPr="00410461">
        <w:t>5.4.1</w:t>
      </w:r>
      <w:r w:rsidR="00DB0397" w:rsidRPr="00410461">
        <w:t>1</w:t>
      </w:r>
      <w:r w:rsidRPr="00410461">
        <w:tab/>
        <w:t>Interface LI_ADMF</w:t>
      </w:r>
      <w:bookmarkEnd w:id="60"/>
    </w:p>
    <w:p w14:paraId="73B0C8EA" w14:textId="0178C386" w:rsidR="000026B6" w:rsidRPr="00410461" w:rsidRDefault="0043684F" w:rsidP="0043684F">
      <w:r w:rsidRPr="00410461">
        <w:t>LI_ADMF is an interface between LICF and LIPF and is used by the LICF to send the intercept provisioning information to the LIPF. Further details about this interface is outside the scope of the present document.</w:t>
      </w:r>
    </w:p>
    <w:p w14:paraId="0C4FF1C4" w14:textId="771EA270" w:rsidR="0043684F" w:rsidRPr="00410461" w:rsidRDefault="0043684F" w:rsidP="00A04A4B">
      <w:pPr>
        <w:pStyle w:val="Heading3"/>
        <w:rPr>
          <w:i/>
        </w:rPr>
      </w:pPr>
      <w:bookmarkStart w:id="61" w:name="_Toc182088023"/>
      <w:r w:rsidRPr="00410461">
        <w:t>5.4.1</w:t>
      </w:r>
      <w:r w:rsidR="00DB0397" w:rsidRPr="00410461">
        <w:t>2</w:t>
      </w:r>
      <w:r w:rsidRPr="00410461">
        <w:tab/>
        <w:t>Interface LI_MDF</w:t>
      </w:r>
      <w:bookmarkEnd w:id="61"/>
    </w:p>
    <w:p w14:paraId="09FCF711" w14:textId="09565224"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is outside the </w:t>
      </w:r>
      <w:r w:rsidR="00576DDA" w:rsidRPr="00410461">
        <w:t>scope of the present document.</w:t>
      </w:r>
    </w:p>
    <w:p w14:paraId="4F73BD08" w14:textId="77777777" w:rsidR="000226B4" w:rsidRPr="00410461" w:rsidRDefault="000226B4" w:rsidP="000226B4">
      <w:pPr>
        <w:pStyle w:val="Heading3"/>
      </w:pPr>
      <w:bookmarkStart w:id="62" w:name="_Toc182088024"/>
      <w:r w:rsidRPr="00410461">
        <w:t>5.4.13</w:t>
      </w:r>
      <w:r w:rsidRPr="00410461">
        <w:tab/>
        <w:t>Interface LI_IQF</w:t>
      </w:r>
      <w:bookmarkEnd w:id="62"/>
    </w:p>
    <w:p w14:paraId="5FD28B42" w14:textId="430BA880" w:rsidR="000226B4" w:rsidRPr="00410461" w:rsidRDefault="000226B4" w:rsidP="000226B4">
      <w:r w:rsidRPr="00410461">
        <w:t>LI_IQF is an interface between LICF and IQF and is used by the LICF to send management information related to IEFs and ICF, to the IQF. Further details about this interface is outside the scope of the present document.</w:t>
      </w:r>
    </w:p>
    <w:p w14:paraId="2B355A0A" w14:textId="77777777" w:rsidR="000226B4" w:rsidRPr="00410461" w:rsidRDefault="000226B4" w:rsidP="000226B4">
      <w:pPr>
        <w:pStyle w:val="Heading3"/>
      </w:pPr>
      <w:bookmarkStart w:id="63" w:name="_Toc182088025"/>
      <w:r w:rsidRPr="00410461">
        <w:t>5.4.14</w:t>
      </w:r>
      <w:r w:rsidRPr="00410461">
        <w:tab/>
        <w:t>Interface LI_XQR</w:t>
      </w:r>
      <w:bookmarkEnd w:id="63"/>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55CF4077"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61BD8BDC" w:rsidR="00A21E98" w:rsidRPr="00410461" w:rsidRDefault="00A21E98" w:rsidP="000E43CF">
      <w:pPr>
        <w:pStyle w:val="B1"/>
      </w:pPr>
      <w:r w:rsidRPr="00410461">
        <w:t>-</w:t>
      </w:r>
      <w:r w:rsidRPr="00410461">
        <w:tab/>
        <w:t>Location information</w:t>
      </w:r>
      <w:r w:rsidR="00CB510B">
        <w:t xml:space="preserve"> for the target, if requested by the LEA</w:t>
      </w:r>
      <w:r w:rsidRPr="00410461">
        <w:t>.</w:t>
      </w:r>
    </w:p>
    <w:p w14:paraId="4238A850" w14:textId="6E9719C0" w:rsidR="00A21E98" w:rsidRPr="00410461" w:rsidRDefault="000E43CF" w:rsidP="000E43CF">
      <w:pPr>
        <w:pStyle w:val="NO"/>
      </w:pPr>
      <w:r w:rsidRPr="00410461">
        <w:lastRenderedPageBreak/>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4" w:name="_Toc182088026"/>
      <w:r w:rsidRPr="00410461">
        <w:t>5.4.15</w:t>
      </w:r>
      <w:r w:rsidRPr="00410461">
        <w:tab/>
        <w:t>Interface LI_HIQR</w:t>
      </w:r>
      <w:bookmarkEnd w:id="64"/>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05DF5810"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1B24D21E" w:rsidR="00177E5A" w:rsidRPr="00410461" w:rsidRDefault="00177E5A" w:rsidP="00EC46C4">
      <w:pPr>
        <w:pStyle w:val="B1"/>
      </w:pPr>
      <w:r w:rsidRPr="00410461">
        <w:t>-</w:t>
      </w:r>
      <w:r w:rsidRPr="00410461">
        <w:tab/>
        <w:t>Location information</w:t>
      </w:r>
      <w:r w:rsidR="00747CE3">
        <w:t xml:space="preserve"> for the target, if requested by the LEA</w:t>
      </w:r>
      <w:r w:rsidRPr="00410461">
        <w:t>.</w:t>
      </w:r>
    </w:p>
    <w:p w14:paraId="639134D3" w14:textId="77777777" w:rsidR="000226B4" w:rsidRPr="00410461" w:rsidRDefault="000226B4" w:rsidP="000226B4">
      <w:pPr>
        <w:pStyle w:val="Heading3"/>
      </w:pPr>
      <w:bookmarkStart w:id="65" w:name="_Toc182088027"/>
      <w:r w:rsidRPr="00410461">
        <w:t>5.4.16</w:t>
      </w:r>
      <w:r w:rsidRPr="00410461">
        <w:tab/>
        <w:t>Interface LI_XER</w:t>
      </w:r>
      <w:bookmarkEnd w:id="65"/>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6" w:name="_Toc182088028"/>
      <w:r w:rsidRPr="00410461">
        <w:t>5.4.17</w:t>
      </w:r>
      <w:r w:rsidRPr="00410461">
        <w:tab/>
        <w:t>Interface LI_XEM1</w:t>
      </w:r>
      <w:bookmarkEnd w:id="66"/>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5BA8F195" w14:textId="50621EC0" w:rsidR="00DD3296" w:rsidRPr="00410461" w:rsidRDefault="00F240E9" w:rsidP="007410AA">
      <w:pPr>
        <w:pStyle w:val="Heading2"/>
      </w:pPr>
      <w:bookmarkStart w:id="67" w:name="_Toc182088029"/>
      <w:r w:rsidRPr="00410461">
        <w:lastRenderedPageBreak/>
        <w:t>5.5</w:t>
      </w:r>
      <w:r w:rsidRPr="00410461">
        <w:tab/>
        <w:t>LI service d</w:t>
      </w:r>
      <w:r w:rsidR="00DD3296" w:rsidRPr="00410461">
        <w:t>iscovery</w:t>
      </w:r>
      <w:bookmarkEnd w:id="67"/>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68" w:name="_Toc182088030"/>
      <w:r w:rsidRPr="00410461">
        <w:t>5.6</w:t>
      </w:r>
      <w:r w:rsidRPr="00410461">
        <w:tab/>
      </w:r>
      <w:r w:rsidR="00F240E9" w:rsidRPr="00410461">
        <w:t>LI in a virtualised e</w:t>
      </w:r>
      <w:r w:rsidR="00EE2463" w:rsidRPr="00410461">
        <w:t>nvironment</w:t>
      </w:r>
      <w:bookmarkEnd w:id="68"/>
    </w:p>
    <w:p w14:paraId="29DBA766" w14:textId="0B208CCC" w:rsidR="00EE2463" w:rsidRPr="00410461" w:rsidRDefault="00EE2463" w:rsidP="00EE2463">
      <w:pPr>
        <w:pStyle w:val="Heading3"/>
      </w:pPr>
      <w:bookmarkStart w:id="69" w:name="_Toc182088031"/>
      <w:r w:rsidRPr="00410461">
        <w:t>5.6.1</w:t>
      </w:r>
      <w:r w:rsidRPr="00410461">
        <w:tab/>
        <w:t>General</w:t>
      </w:r>
      <w:bookmarkEnd w:id="69"/>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0" w:name="_Toc182088032"/>
      <w:r w:rsidRPr="00410461">
        <w:t>5</w:t>
      </w:r>
      <w:r w:rsidR="00D659E8" w:rsidRPr="00410461">
        <w:t>.6.2</w:t>
      </w:r>
      <w:r w:rsidR="00D659E8" w:rsidRPr="00410461">
        <w:tab/>
        <w:t>Virtualised deployment a</w:t>
      </w:r>
      <w:r w:rsidRPr="00410461">
        <w:t>rchitecture</w:t>
      </w:r>
      <w:bookmarkEnd w:id="70"/>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28" type="#_x0000_t75" style="width:485.4pt;height:378pt" o:ole="">
            <v:imagedata r:id="rId22" o:title=""/>
          </v:shape>
          <o:OLEObject Type="Embed" ProgID="Visio.Drawing.15" ShapeID="_x0000_i1028" DrawAspect="Content" ObjectID="_1794196218" r:id="rId23"/>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 xml:space="preserve">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w:t>
      </w:r>
      <w:r w:rsidRPr="00410461">
        <w:lastRenderedPageBreak/>
        <w:t>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1" w:name="_Toc182088033"/>
      <w:r w:rsidRPr="00410461">
        <w:t>5.6.3</w:t>
      </w:r>
      <w:r w:rsidRPr="00410461">
        <w:tab/>
        <w:t>LI function instantiation and lifecycle management procedures</w:t>
      </w:r>
      <w:bookmarkEnd w:id="71"/>
    </w:p>
    <w:p w14:paraId="7621C733" w14:textId="77777777" w:rsidR="002E62D1" w:rsidRPr="00410461" w:rsidRDefault="002E62D1" w:rsidP="002E62D1">
      <w:pPr>
        <w:pStyle w:val="Heading4"/>
      </w:pPr>
      <w:bookmarkStart w:id="72" w:name="_Toc182088034"/>
      <w:r w:rsidRPr="00410461">
        <w:t>5.6.3.1</w:t>
      </w:r>
      <w:r w:rsidRPr="00410461">
        <w:tab/>
        <w:t>Controller virtualisation layer and MANO procedures</w:t>
      </w:r>
      <w:bookmarkEnd w:id="72"/>
    </w:p>
    <w:p w14:paraId="08E3EB50" w14:textId="77777777" w:rsidR="002E62D1" w:rsidRPr="00410461" w:rsidRDefault="002E62D1" w:rsidP="002E62D1">
      <w:pPr>
        <w:pStyle w:val="Heading5"/>
      </w:pPr>
      <w:bookmarkStart w:id="73" w:name="_Toc182088035"/>
      <w:r w:rsidRPr="00410461">
        <w:t>5.6.3.1.1</w:t>
      </w:r>
      <w:r w:rsidRPr="00410461">
        <w:tab/>
        <w:t>Responsibilities</w:t>
      </w:r>
      <w:bookmarkEnd w:id="73"/>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74" w:name="_Toc182088036"/>
      <w:r w:rsidRPr="00410461">
        <w:t>5.6.3.1.2</w:t>
      </w:r>
      <w:r w:rsidRPr="00410461">
        <w:tab/>
        <w:t>General procedures</w:t>
      </w:r>
      <w:bookmarkEnd w:id="74"/>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75" w:name="_Toc182088037"/>
      <w:r w:rsidRPr="00410461">
        <w:t>5.6.3.1.3</w:t>
      </w:r>
      <w:r w:rsidRPr="00410461">
        <w:tab/>
        <w:t>Instantiation</w:t>
      </w:r>
      <w:bookmarkEnd w:id="75"/>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lastRenderedPageBreak/>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76" w:name="_Toc182088038"/>
      <w:r w:rsidRPr="00410461">
        <w:t>5.6.3.1.4</w:t>
      </w:r>
      <w:r w:rsidRPr="00410461">
        <w:tab/>
        <w:t>Modification</w:t>
      </w:r>
      <w:bookmarkEnd w:id="76"/>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77" w:name="_Toc182088039"/>
      <w:r w:rsidRPr="00410461">
        <w:t>5.6.3.1.5</w:t>
      </w:r>
      <w:r w:rsidRPr="00410461">
        <w:tab/>
        <w:t>Termination</w:t>
      </w:r>
      <w:bookmarkEnd w:id="77"/>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78" w:name="_Toc182088040"/>
      <w:r w:rsidRPr="00410461">
        <w:t>5.6.3.1.6</w:t>
      </w:r>
      <w:r w:rsidRPr="00410461">
        <w:tab/>
        <w:t xml:space="preserve">Direct </w:t>
      </w:r>
      <w:r w:rsidR="00296755" w:rsidRPr="00410461">
        <w:t>i</w:t>
      </w:r>
      <w:r w:rsidRPr="00410461">
        <w:t>nstantiation of LI Functions by ADMF</w:t>
      </w:r>
      <w:bookmarkEnd w:id="78"/>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79" w:name="_Toc182088041"/>
      <w:r w:rsidRPr="00410461">
        <w:t>5.6.3.2</w:t>
      </w:r>
      <w:r w:rsidRPr="00410461">
        <w:tab/>
        <w:t>LI_X0 procedures</w:t>
      </w:r>
      <w:bookmarkEnd w:id="79"/>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lastRenderedPageBreak/>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lastRenderedPageBreak/>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0" w:name="_Toc182088042"/>
      <w:r w:rsidRPr="00410461">
        <w:t>5.6.3.3</w:t>
      </w:r>
      <w:r w:rsidRPr="00410461">
        <w:tab/>
        <w:t>Exception Procedures</w:t>
      </w:r>
      <w:bookmarkEnd w:id="80"/>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1" w:name="_Toc182088043"/>
      <w:r w:rsidRPr="00410461">
        <w:lastRenderedPageBreak/>
        <w:t>5.7</w:t>
      </w:r>
      <w:r w:rsidRPr="00410461">
        <w:tab/>
        <w:t>Identifier association and reporting</w:t>
      </w:r>
      <w:bookmarkEnd w:id="81"/>
    </w:p>
    <w:p w14:paraId="1C4AF2EA" w14:textId="77777777" w:rsidR="00953209" w:rsidRPr="00410461" w:rsidRDefault="00953209" w:rsidP="00953209">
      <w:pPr>
        <w:pStyle w:val="Heading3"/>
      </w:pPr>
      <w:bookmarkStart w:id="82" w:name="_Toc182088044"/>
      <w:r w:rsidRPr="00410461">
        <w:t>5.7.1</w:t>
      </w:r>
      <w:r w:rsidRPr="00410461">
        <w:tab/>
        <w:t>General</w:t>
      </w:r>
      <w:bookmarkEnd w:id="82"/>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29" type="#_x0000_t75" style="width:156pt;height:330pt" o:ole="">
            <v:imagedata r:id="rId25" o:title=""/>
          </v:shape>
          <o:OLEObject Type="Embed" ProgID="Visio.Drawing.15" ShapeID="_x0000_i1029" DrawAspect="Content" ObjectID="_1794196219" r:id="rId26"/>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lastRenderedPageBreak/>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83" w:name="_Toc182088045"/>
      <w:r w:rsidRPr="00410461">
        <w:t>5.7.2</w:t>
      </w:r>
      <w:r w:rsidRPr="00410461">
        <w:tab/>
        <w:t>Functional entities</w:t>
      </w:r>
      <w:bookmarkEnd w:id="83"/>
    </w:p>
    <w:p w14:paraId="2961074F" w14:textId="4EA0D42A" w:rsidR="00953209" w:rsidRPr="00410461" w:rsidRDefault="00953209" w:rsidP="00953209">
      <w:pPr>
        <w:pStyle w:val="Heading4"/>
      </w:pPr>
      <w:bookmarkStart w:id="84" w:name="_Toc182088046"/>
      <w:r w:rsidRPr="00410461">
        <w:t>5.7.2.1</w:t>
      </w:r>
      <w:r w:rsidRPr="00410461">
        <w:tab/>
        <w:t>Identity Query Function</w:t>
      </w:r>
      <w:r w:rsidR="00686FAD" w:rsidRPr="00410461">
        <w:t xml:space="preserve"> </w:t>
      </w:r>
      <w:r w:rsidRPr="00410461">
        <w:t>(IQF)</w:t>
      </w:r>
      <w:bookmarkEnd w:id="84"/>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70E234FD" w14:textId="77777777" w:rsidR="00953209" w:rsidRPr="00410461" w:rsidRDefault="00953209" w:rsidP="00953209">
      <w:pPr>
        <w:pStyle w:val="Heading4"/>
      </w:pPr>
      <w:bookmarkStart w:id="85" w:name="_Toc182088047"/>
      <w:r w:rsidRPr="00410461">
        <w:lastRenderedPageBreak/>
        <w:t>5.7.2.2</w:t>
      </w:r>
      <w:r w:rsidRPr="00410461">
        <w:tab/>
        <w:t>Identity Event Function (IEF)</w:t>
      </w:r>
      <w:bookmarkEnd w:id="85"/>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86" w:name="_Toc182088048"/>
      <w:r w:rsidRPr="00410461">
        <w:t>5.7.2.3</w:t>
      </w:r>
      <w:r w:rsidRPr="00410461">
        <w:tab/>
        <w:t>Identity Caching Function (ICF)</w:t>
      </w:r>
      <w:bookmarkEnd w:id="86"/>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87" w:name="_Toc182088049"/>
      <w:r w:rsidRPr="00410461">
        <w:lastRenderedPageBreak/>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87"/>
    </w:p>
    <w:p w14:paraId="6E24C6EF" w14:textId="1B3856FA" w:rsidR="00B80A46" w:rsidRPr="00410461" w:rsidRDefault="00B80A46" w:rsidP="006A0549">
      <w:pPr>
        <w:pStyle w:val="Heading2"/>
      </w:pPr>
      <w:bookmarkStart w:id="88" w:name="_Toc182088050"/>
      <w:r w:rsidRPr="00410461">
        <w:t>6.</w:t>
      </w:r>
      <w:r w:rsidR="000861F8" w:rsidRPr="00410461">
        <w:t>1</w:t>
      </w:r>
      <w:r w:rsidR="000861F8" w:rsidRPr="00410461">
        <w:tab/>
      </w:r>
      <w:r w:rsidRPr="00410461">
        <w:t>General</w:t>
      </w:r>
      <w:bookmarkEnd w:id="88"/>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410461" w:rsidRDefault="005A74DF" w:rsidP="00A67795">
      <w:pPr>
        <w:pStyle w:val="Heading2"/>
      </w:pPr>
      <w:bookmarkStart w:id="89" w:name="_Toc182088051"/>
      <w:r w:rsidRPr="00410461">
        <w:t>6.</w:t>
      </w:r>
      <w:r w:rsidR="00BE77E9" w:rsidRPr="00410461">
        <w:t>2</w:t>
      </w:r>
      <w:r w:rsidRPr="00410461">
        <w:tab/>
      </w:r>
      <w:r w:rsidR="007C6153" w:rsidRPr="00410461">
        <w:t>5</w:t>
      </w:r>
      <w:r w:rsidRPr="00410461">
        <w:t>G</w:t>
      </w:r>
      <w:bookmarkEnd w:id="89"/>
    </w:p>
    <w:p w14:paraId="734AC16C" w14:textId="74AAC026" w:rsidR="007C6153" w:rsidRPr="00410461" w:rsidRDefault="007C6153" w:rsidP="00761A74">
      <w:pPr>
        <w:pStyle w:val="Heading3"/>
      </w:pPr>
      <w:bookmarkStart w:id="90" w:name="_Toc182088052"/>
      <w:r w:rsidRPr="00410461">
        <w:t>6.</w:t>
      </w:r>
      <w:r w:rsidR="00BE77E9" w:rsidRPr="00410461">
        <w:t>2</w:t>
      </w:r>
      <w:r w:rsidRPr="00410461">
        <w:t>.1</w:t>
      </w:r>
      <w:r w:rsidRPr="00410461">
        <w:tab/>
        <w:t>General</w:t>
      </w:r>
      <w:bookmarkEnd w:id="90"/>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77777777" w:rsidR="0063363D" w:rsidRPr="00410461" w:rsidRDefault="0063363D" w:rsidP="0063363D">
      <w:pPr>
        <w:pStyle w:val="TH"/>
      </w:pPr>
      <w:r w:rsidRPr="00410461">
        <w:rPr>
          <w:noProof/>
        </w:rPr>
        <w:drawing>
          <wp:inline distT="0" distB="0" distL="0" distR="0" wp14:anchorId="62747404" wp14:editId="289396EB">
            <wp:extent cx="6122035" cy="3449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 EPC Anchored Data.eps"/>
                    <pic:cNvPicPr/>
                  </pic:nvPicPr>
                  <pic:blipFill>
                    <a:blip r:embed="rId27">
                      <a:extLst>
                        <a:ext uri="{28A0092B-C50C-407E-A947-70E740481C1C}">
                          <a14:useLocalDpi xmlns:a14="http://schemas.microsoft.com/office/drawing/2010/main" val="0"/>
                        </a:ext>
                      </a:extLst>
                    </a:blip>
                    <a:stretch>
                      <a:fillRect/>
                    </a:stretch>
                  </pic:blipFill>
                  <pic:spPr>
                    <a:xfrm>
                      <a:off x="0" y="0"/>
                      <a:ext cx="6122035" cy="3449320"/>
                    </a:xfrm>
                    <a:prstGeom prst="rect">
                      <a:avLst/>
                    </a:prstGeom>
                  </pic:spPr>
                </pic:pic>
              </a:graphicData>
            </a:graphic>
          </wp:inline>
        </w:drawing>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lastRenderedPageBreak/>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31B5005C" w:rsidR="0063363D" w:rsidRPr="00410461" w:rsidRDefault="002B691E" w:rsidP="0063363D">
      <w:pPr>
        <w:pStyle w:val="TH"/>
      </w:pPr>
      <w:r w:rsidRPr="00410461">
        <w:rPr>
          <w:noProof/>
        </w:rPr>
        <w:drawing>
          <wp:inline distT="0" distB="0" distL="0" distR="0" wp14:anchorId="07DBA97C" wp14:editId="0275B69D">
            <wp:extent cx="6122035" cy="35045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1" w:name="_Toc182088053"/>
      <w:r w:rsidRPr="00410461">
        <w:t>6.</w:t>
      </w:r>
      <w:r w:rsidR="00BE77E9" w:rsidRPr="00410461">
        <w:t>2</w:t>
      </w:r>
      <w:r w:rsidR="004D3AC6" w:rsidRPr="00410461">
        <w:t>.2</w:t>
      </w:r>
      <w:r w:rsidRPr="00410461">
        <w:tab/>
        <w:t>LI at AMF</w:t>
      </w:r>
      <w:bookmarkEnd w:id="91"/>
    </w:p>
    <w:p w14:paraId="7017CFC6" w14:textId="4C8D9A78" w:rsidR="00491A30" w:rsidRPr="00410461" w:rsidRDefault="00491A30" w:rsidP="00182F94">
      <w:pPr>
        <w:pStyle w:val="Heading4"/>
      </w:pPr>
      <w:bookmarkStart w:id="92" w:name="_Toc182088054"/>
      <w:r w:rsidRPr="00410461">
        <w:t>6.</w:t>
      </w:r>
      <w:r w:rsidR="00BE77E9" w:rsidRPr="00410461">
        <w:t>2</w:t>
      </w:r>
      <w:r w:rsidRPr="00410461">
        <w:t>.</w:t>
      </w:r>
      <w:r w:rsidR="004D3AC6" w:rsidRPr="00410461">
        <w:t>2.</w:t>
      </w:r>
      <w:r w:rsidRPr="00410461">
        <w:t>1</w:t>
      </w:r>
      <w:r w:rsidRPr="00410461">
        <w:tab/>
        <w:t>Architecture</w:t>
      </w:r>
      <w:bookmarkEnd w:id="92"/>
    </w:p>
    <w:p w14:paraId="3BC9D8B6" w14:textId="05600831" w:rsidR="001873CC" w:rsidRPr="00410461" w:rsidRDefault="001873CC" w:rsidP="001873CC">
      <w:pPr>
        <w:spacing w:before="120" w:after="120"/>
        <w:rPr>
          <w:szCs w:val="22"/>
        </w:rPr>
      </w:pPr>
      <w:r w:rsidRPr="00410461">
        <w:rPr>
          <w:szCs w:val="22"/>
        </w:rPr>
        <w:t>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xIRI.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0" type="#_x0000_t75" style="width:486pt;height:414pt" o:ole="">
            <v:imagedata r:id="rId29" o:title=""/>
          </v:shape>
          <o:OLEObject Type="Embed" ProgID="Visio.Drawing.15" ShapeID="_x0000_i1030" DrawAspect="Content" ObjectID="_1794196220" r:id="rId30"/>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r w:rsidR="003B5D03" w:rsidRPr="00410461">
        <w:t>x</w:t>
      </w:r>
      <w:r w:rsidR="002F1E51" w:rsidRPr="00410461">
        <w:t>IRI</w:t>
      </w:r>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93" w:name="_Toc182088055"/>
      <w:r w:rsidRPr="00410461">
        <w:t>6.</w:t>
      </w:r>
      <w:r w:rsidR="00BE77E9" w:rsidRPr="00410461">
        <w:t>2</w:t>
      </w:r>
      <w:r w:rsidR="004D3AC6" w:rsidRPr="00410461">
        <w:t>.2</w:t>
      </w:r>
      <w:r w:rsidR="00D659E8" w:rsidRPr="00410461">
        <w:t>.2</w:t>
      </w:r>
      <w:r w:rsidR="00D659E8" w:rsidRPr="00410461">
        <w:tab/>
        <w:t>Target i</w:t>
      </w:r>
      <w:r w:rsidRPr="00410461">
        <w:t>dentities</w:t>
      </w:r>
      <w:bookmarkEnd w:id="93"/>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94" w:name="_Toc182088056"/>
      <w:r w:rsidRPr="00410461">
        <w:lastRenderedPageBreak/>
        <w:t>6.</w:t>
      </w:r>
      <w:r w:rsidR="00BE77E9" w:rsidRPr="00410461">
        <w:t>2</w:t>
      </w:r>
      <w:r w:rsidRPr="00410461">
        <w:t>.2.3</w:t>
      </w:r>
      <w:r w:rsidRPr="00410461">
        <w:tab/>
        <w:t>Identit</w:t>
      </w:r>
      <w:r w:rsidR="0090709A" w:rsidRPr="00410461">
        <w:t>y p</w:t>
      </w:r>
      <w:r w:rsidRPr="00410461">
        <w:t>rivacy</w:t>
      </w:r>
      <w:bookmarkEnd w:id="94"/>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95" w:name="_Toc182088057"/>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95"/>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r w:rsidR="002F1E51" w:rsidRPr="00410461">
        <w:t>xIRI</w:t>
      </w:r>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0317AA62" w14:textId="100D8BDD" w:rsidR="00BC588D" w:rsidRPr="00410461" w:rsidRDefault="001B5C75" w:rsidP="00350D9E">
      <w:pPr>
        <w:pStyle w:val="B1"/>
      </w:pPr>
      <w:r w:rsidRPr="00410461">
        <w:t>-</w:t>
      </w:r>
      <w:r w:rsidRPr="00410461">
        <w:tab/>
        <w:t>Identifier association.</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360FB3EC"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communication </w:t>
      </w:r>
      <w:r w:rsidR="00C375C1" w:rsidRPr="00410461">
        <w:t xml:space="preserve">related </w:t>
      </w:r>
      <w:r w:rsidR="0090709A" w:rsidRPr="00410461">
        <w:t>a</w:t>
      </w:r>
      <w:r w:rsidR="00DB7B88" w:rsidRPr="00410461">
        <w:t>ttempt</w:t>
      </w:r>
      <w:r w:rsidR="00F64283" w:rsidRPr="00410461">
        <w:t>.</w:t>
      </w:r>
    </w:p>
    <w:p w14:paraId="1376459F" w14:textId="76040D14" w:rsidR="006E3F0C" w:rsidRPr="00410461" w:rsidRDefault="006E3F0C" w:rsidP="00350D9E">
      <w:pPr>
        <w:pStyle w:val="B1"/>
      </w:pPr>
      <w:r>
        <w:t>-</w:t>
      </w:r>
      <w:r>
        <w:tab/>
        <w:t>Positioning info transfer.</w:t>
      </w:r>
    </w:p>
    <w:p w14:paraId="4A2DCF7B" w14:textId="3A7744FE" w:rsidR="00C0587F" w:rsidRPr="00410461" w:rsidRDefault="00C0587F" w:rsidP="007831F5">
      <w:pPr>
        <w:pStyle w:val="NO"/>
      </w:pPr>
      <w:r w:rsidRPr="00410461">
        <w:t>NOTE:</w:t>
      </w:r>
      <w:r w:rsidRPr="00410461">
        <w:tab/>
        <w:t>AMF reporting of UE state changes</w:t>
      </w:r>
      <w:r w:rsidR="0090709A" w:rsidRPr="00410461">
        <w:t xml:space="preserve"> other than registration or d</w:t>
      </w:r>
      <w:r w:rsidR="00C65DFA" w:rsidRPr="00410461">
        <w:t>eregistration</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xIRI is generated when the IRI-POI present in an AMF detects that a target UE has successfully registered to the 5GS via 3GPP </w:t>
      </w:r>
      <w:r w:rsidRPr="00410461">
        <w:t>NG-RAN or non-3GPP access. The r</w:t>
      </w:r>
      <w:r w:rsidR="004B3EA1" w:rsidRPr="00410461">
        <w:t>egistration xIRI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xIRI is generated when the IRI-POI present in an AMF detects that a target UE has </w:t>
      </w:r>
      <w:r w:rsidRPr="00410461">
        <w:t>deregistered from the 5GS. The d</w:t>
      </w:r>
      <w:r w:rsidR="004B3EA1" w:rsidRPr="00410461">
        <w:t>eregistration xIRI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The location update xIRI is generated each time the IRI-POI present in an AMF detects that the target's UE location is updated due to target UE mobility (e.g. in case of Xn based inter NG-RAN handover)</w:t>
      </w:r>
      <w:r w:rsidR="00410FD0" w:rsidRPr="00410461">
        <w:t xml:space="preserve"> or when the AMF observes target UE location information during some service operation (e.g., LCS, Location Reporting, or emergency services)</w:t>
      </w:r>
      <w:r w:rsidRPr="00410461">
        <w:t>. The generation of such xIRI may be omitted if the updated UE location information is already included in other xIRIs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219D1029" w:rsidR="002F58DC" w:rsidRPr="00410461" w:rsidRDefault="002F58DC" w:rsidP="002F58DC">
      <w:r w:rsidRPr="00410461">
        <w:t xml:space="preserve">The identifier association xIRI is generated each time the IRI-POI in the AMF detects a SUCI or 5G-GUTI allocation change for a SUPI </w:t>
      </w:r>
      <w:r w:rsidR="00ED1EBA">
        <w:t>associated with the target UE</w:t>
      </w:r>
      <w:r w:rsidRPr="00410461">
        <w:t>.</w:t>
      </w:r>
    </w:p>
    <w:p w14:paraId="6761BA28" w14:textId="0797FB2A" w:rsidR="004E04AC" w:rsidRPr="00410461" w:rsidRDefault="004E04AC" w:rsidP="004E04AC">
      <w:r w:rsidRPr="00410461">
        <w:t>The start of interception with already registered UE xIRI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xIRI.</w:t>
      </w:r>
    </w:p>
    <w:p w14:paraId="15A3F981" w14:textId="44DB9993" w:rsidR="00491A30" w:rsidRPr="00410461" w:rsidRDefault="0090709A" w:rsidP="00AC1D13">
      <w:r w:rsidRPr="00410461">
        <w:t>The unsuccessful communication</w:t>
      </w:r>
      <w:r w:rsidR="00C375C1" w:rsidRPr="00410461">
        <w:t xml:space="preserve"> related</w:t>
      </w:r>
      <w:r w:rsidRPr="00410461">
        <w:t xml:space="preserve"> a</w:t>
      </w:r>
      <w:r w:rsidR="00C0587F" w:rsidRPr="00410461">
        <w:t>ttempt xIRI is generated when the IRI-POI present in an AMF detects that a target UE initiated</w:t>
      </w:r>
      <w:r w:rsidRPr="00410461">
        <w:t xml:space="preserve"> communication procedure (e.g. session e</w:t>
      </w:r>
      <w:r w:rsidR="00C0587F" w:rsidRPr="00410461">
        <w:t xml:space="preserve">stablishment, SMS) is rejected </w:t>
      </w:r>
      <w:r w:rsidR="003048B1" w:rsidRPr="00410461">
        <w:t xml:space="preserve">or not accepted </w:t>
      </w:r>
      <w:r w:rsidR="00C0587F" w:rsidRPr="00410461">
        <w:t>by the AMF before the proper NF handling the communication attempt itself is involved.</w:t>
      </w:r>
      <w:r w:rsidR="007B675F" w:rsidRPr="00410461">
        <w:t xml:space="preserve"> The unsuccessful communications related attempt xIRI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lastRenderedPageBreak/>
        <w:t>The IRI-POI in the AMF shall support per target selective activation or deactivation of reporting of identifier association xIRI independently of activation of LI for all other events. When identifier association xIRI only reporting is activated, the IRI-POI in the AMF shall also generate location update xIRI.</w:t>
      </w:r>
    </w:p>
    <w:p w14:paraId="4BCB6A44" w14:textId="192AEC34" w:rsidR="00055B5F" w:rsidRDefault="00055B5F" w:rsidP="00055B5F">
      <w:r w:rsidRPr="00E75A44">
        <w:t xml:space="preserve">The positioning </w:t>
      </w:r>
      <w:r w:rsidRPr="00564E14">
        <w:t xml:space="preserve">info transfer </w:t>
      </w:r>
      <w:r w:rsidRPr="00E75A44">
        <w:t xml:space="preserve">xIRI is generated when the IRI-POI present in the AMF detects </w:t>
      </w:r>
      <w:r>
        <w:t>one the the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4EA78056" w14:textId="19A20218" w:rsidR="00491A30" w:rsidRPr="00410461" w:rsidRDefault="00491A30" w:rsidP="00182F94">
      <w:pPr>
        <w:pStyle w:val="Heading4"/>
      </w:pPr>
      <w:bookmarkStart w:id="96" w:name="_Toc182088058"/>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96"/>
    </w:p>
    <w:p w14:paraId="03B3D587" w14:textId="2DEE239C" w:rsidR="004B3EA1" w:rsidRPr="00410461" w:rsidRDefault="004B3EA1" w:rsidP="004B3EA1">
      <w:r w:rsidRPr="00410461">
        <w:t>The list of xIRI parameters are specified in TS 33.128</w:t>
      </w:r>
      <w:r w:rsidR="00B10D9E" w:rsidRPr="00410461">
        <w:t xml:space="preserve"> [15]</w:t>
      </w:r>
      <w:r w:rsidRPr="00410461">
        <w:t xml:space="preserve">. </w:t>
      </w:r>
      <w:r w:rsidR="00031226" w:rsidRPr="00410461">
        <w:t>All</w:t>
      </w:r>
      <w:r w:rsidRPr="00410461">
        <w:t xml:space="preserve"> xIRI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247E73D8" w14:textId="2ADFF075" w:rsidR="00C94365" w:rsidRPr="00410461" w:rsidRDefault="00C94365" w:rsidP="00C94365">
      <w:pPr>
        <w:pStyle w:val="B1"/>
      </w:pPr>
      <w:r w:rsidRPr="00410461">
        <w:t>-</w:t>
      </w:r>
      <w:r w:rsidRPr="00410461">
        <w:tab/>
        <w:t>Location information.</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97" w:name="_Toc182088059"/>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97"/>
    </w:p>
    <w:p w14:paraId="3347B99E" w14:textId="2DC3A1E7" w:rsidR="004B3EA1" w:rsidRPr="00410461" w:rsidRDefault="004B3EA1" w:rsidP="00D61A7C">
      <w:r w:rsidRPr="00410461">
        <w:t>The list of parameters in each xIRI are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egistration xIR</w:t>
      </w:r>
      <w:r w:rsidR="00C06DD1" w:rsidRPr="00410461">
        <w:t>I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xIRI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xIRI</w:t>
      </w:r>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The identifier association xIRI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6A5AF810" w14:textId="62508D0C" w:rsidR="00F40F90" w:rsidRPr="00410461" w:rsidRDefault="00F40F90" w:rsidP="00F40F90">
      <w:pPr>
        <w:pStyle w:val="B1"/>
      </w:pPr>
      <w:r w:rsidRPr="00410461">
        <w:t>-</w:t>
      </w:r>
      <w:r w:rsidRPr="00410461">
        <w:tab/>
      </w:r>
      <w:r w:rsidR="00F82980" w:rsidRPr="00410461">
        <w:t>Association change type indication.</w:t>
      </w:r>
    </w:p>
    <w:p w14:paraId="4C5399A4" w14:textId="07FF5B37" w:rsidR="004B3EA1" w:rsidRPr="00410461" w:rsidRDefault="00AA1729" w:rsidP="006C39A1">
      <w:r w:rsidRPr="00410461">
        <w:t>The start of interception with already r</w:t>
      </w:r>
      <w:r w:rsidR="004B3EA1" w:rsidRPr="00410461">
        <w:t xml:space="preserve">egistered UE </w:t>
      </w:r>
      <w:r w:rsidR="00C0587F" w:rsidRPr="00410461">
        <w:t xml:space="preserve">xIRI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lastRenderedPageBreak/>
        <w:t>The u</w:t>
      </w:r>
      <w:r w:rsidR="00C0587F" w:rsidRPr="00410461">
        <w:t>nsucce</w:t>
      </w:r>
      <w:r w:rsidRPr="00410461">
        <w:t>ssful communication a</w:t>
      </w:r>
      <w:r w:rsidR="00C0587F" w:rsidRPr="00410461">
        <w:t>ttempt xIRI</w:t>
      </w:r>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21E4E80E" w14:textId="74E10700" w:rsidR="00491A30" w:rsidRPr="00410461" w:rsidRDefault="00491A30" w:rsidP="00182F94">
      <w:pPr>
        <w:pStyle w:val="Heading4"/>
      </w:pPr>
      <w:bookmarkStart w:id="98" w:name="_Toc182088060"/>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98"/>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99" w:name="_Toc182088061"/>
      <w:r w:rsidRPr="00410461">
        <w:t>6.2.2A</w:t>
      </w:r>
      <w:r w:rsidRPr="00410461">
        <w:tab/>
        <w:t>Identifier Reporting for AMF</w:t>
      </w:r>
      <w:bookmarkEnd w:id="99"/>
    </w:p>
    <w:p w14:paraId="0CDDEEC1" w14:textId="77777777" w:rsidR="00F0212A" w:rsidRPr="00410461" w:rsidRDefault="00F0212A" w:rsidP="00F0212A">
      <w:pPr>
        <w:pStyle w:val="Heading4"/>
      </w:pPr>
      <w:bookmarkStart w:id="100" w:name="_Toc182088062"/>
      <w:r w:rsidRPr="00410461">
        <w:t>6.2.2A.1</w:t>
      </w:r>
      <w:r w:rsidRPr="00410461">
        <w:tab/>
        <w:t>General</w:t>
      </w:r>
      <w:bookmarkEnd w:id="100"/>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01" w:name="_Toc182088063"/>
      <w:r w:rsidRPr="00410461">
        <w:t>6.2.2A.2</w:t>
      </w:r>
      <w:r w:rsidRPr="00410461">
        <w:tab/>
        <w:t>IEF Events</w:t>
      </w:r>
      <w:bookmarkEnd w:id="101"/>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02" w:name="_Toc182088064"/>
      <w:r w:rsidRPr="00410461">
        <w:t>6.2.2A.3</w:t>
      </w:r>
      <w:r w:rsidRPr="00410461">
        <w:tab/>
        <w:t>IEF Event parameters</w:t>
      </w:r>
      <w:bookmarkEnd w:id="102"/>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lastRenderedPageBreak/>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7ECCCB89" w14:textId="77777777" w:rsidR="00C14629" w:rsidRDefault="00C14629" w:rsidP="00C14629">
      <w:pPr>
        <w:pStyle w:val="B1"/>
      </w:pPr>
      <w:r>
        <w:t>-</w:t>
      </w:r>
      <w:r>
        <w:tab/>
        <w:t>Permanent Equipment Identifier (PEI).</w:t>
      </w:r>
    </w:p>
    <w:p w14:paraId="11A950F1" w14:textId="77777777" w:rsidR="00C14629" w:rsidRPr="00AD33B3" w:rsidRDefault="00C14629" w:rsidP="00C14629">
      <w:pPr>
        <w:pStyle w:val="B1"/>
        <w:rPr>
          <w:lang w:val="en-CA"/>
        </w:rPr>
      </w:pPr>
      <w:r w:rsidRPr="00AD33B3">
        <w:rPr>
          <w:lang w:val="en-CA"/>
        </w:rPr>
        <w:t>-</w:t>
      </w:r>
      <w:r w:rsidRPr="00AD33B3">
        <w:rPr>
          <w:lang w:val="en-CA"/>
        </w:rPr>
        <w:tab/>
        <w:t>Generic Public Subscription Identifier (GPSI).</w:t>
      </w:r>
    </w:p>
    <w:p w14:paraId="5CD7C11D" w14:textId="77777777" w:rsidR="00F0212A" w:rsidRPr="00410461" w:rsidRDefault="00F0212A" w:rsidP="00F0212A">
      <w:pPr>
        <w:pStyle w:val="Heading4"/>
      </w:pPr>
      <w:bookmarkStart w:id="103" w:name="_Toc182088065"/>
      <w:r w:rsidRPr="00410461">
        <w:t>6.2.2A.4</w:t>
      </w:r>
      <w:r w:rsidRPr="00410461">
        <w:tab/>
        <w:t>Network topologies</w:t>
      </w:r>
      <w:bookmarkEnd w:id="103"/>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04" w:name="_Toc182088066"/>
      <w:r w:rsidRPr="00410461">
        <w:t>6.</w:t>
      </w:r>
      <w:r w:rsidR="00BE77E9" w:rsidRPr="00410461">
        <w:t>2</w:t>
      </w:r>
      <w:r w:rsidRPr="00410461">
        <w:t>.3</w:t>
      </w:r>
      <w:r w:rsidRPr="00410461">
        <w:tab/>
        <w:t>LI for SMF/UPF</w:t>
      </w:r>
      <w:bookmarkEnd w:id="104"/>
    </w:p>
    <w:p w14:paraId="5BE8B512" w14:textId="5D1107B7" w:rsidR="005C04BA" w:rsidRPr="00410461" w:rsidRDefault="005C04BA" w:rsidP="00182F94">
      <w:pPr>
        <w:pStyle w:val="Heading4"/>
      </w:pPr>
      <w:bookmarkStart w:id="105" w:name="_Toc182088067"/>
      <w:r w:rsidRPr="00410461">
        <w:t>6.</w:t>
      </w:r>
      <w:r w:rsidR="00BE77E9" w:rsidRPr="00410461">
        <w:t>2</w:t>
      </w:r>
      <w:r w:rsidRPr="00410461">
        <w:t>.3.1</w:t>
      </w:r>
      <w:r w:rsidRPr="00410461">
        <w:tab/>
        <w:t>Architecture</w:t>
      </w:r>
      <w:bookmarkEnd w:id="105"/>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r w:rsidR="003B5D03" w:rsidRPr="00410461">
        <w:rPr>
          <w:szCs w:val="22"/>
        </w:rPr>
        <w:t>xIRI</w:t>
      </w:r>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1F8C6C3D" w:rsidR="003736D5" w:rsidRPr="00410461" w:rsidRDefault="00A21B71" w:rsidP="00060C6D">
      <w:pPr>
        <w:pStyle w:val="TH"/>
        <w:rPr>
          <w:bCs/>
        </w:rPr>
      </w:pPr>
      <w:r w:rsidRPr="00410461">
        <w:object w:dxaOrig="14808" w:dyaOrig="14736" w14:anchorId="0BC4FF8D">
          <v:shape id="_x0000_i1031" type="#_x0000_t75" style="width:480pt;height:479.4pt" o:ole="">
            <v:imagedata r:id="rId31" o:title=""/>
          </v:shape>
          <o:OLEObject Type="Embed" ProgID="Visio.Drawing.15" ShapeID="_x0000_i1031" DrawAspect="Content" ObjectID="_1794196221" r:id="rId32"/>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The LIPF may interact with the SIRF (over LI_SI) present in the NRF to discover the SMFs and UPFs in the network. The IRI-POI present in the SMF detects the PDU session establishment, modification, and deletion related events, generates and delivers the related xIRI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w:t>
      </w:r>
      <w:r w:rsidR="0061675A" w:rsidRPr="00410461">
        <w:lastRenderedPageBreak/>
        <w:t>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The CC-POI present in the UPF generates the xCC from the user plane packets and delivers the xCC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Clause 8.6.2 defines a CC-PAG (CC-POI Aggregator) as an architectural extension option that is located between the MDF3 and CC-POI and performs the function of aggregating the xCC from different CC-POIs towards the MDF3.</w:t>
      </w:r>
    </w:p>
    <w:p w14:paraId="71954F91" w14:textId="397CEF7B" w:rsidR="005C04BA" w:rsidRPr="00410461" w:rsidRDefault="005C04BA" w:rsidP="00182F94">
      <w:pPr>
        <w:pStyle w:val="Heading4"/>
      </w:pPr>
      <w:bookmarkStart w:id="106" w:name="_Toc182088068"/>
      <w:r w:rsidRPr="00410461">
        <w:t>6.</w:t>
      </w:r>
      <w:r w:rsidR="00BE77E9" w:rsidRPr="00410461">
        <w:t>2</w:t>
      </w:r>
      <w:r w:rsidR="005066FA" w:rsidRPr="00410461">
        <w:t>.3.2</w:t>
      </w:r>
      <w:r w:rsidR="005066FA" w:rsidRPr="00410461">
        <w:tab/>
        <w:t>Target i</w:t>
      </w:r>
      <w:r w:rsidRPr="00410461">
        <w:t>dentities</w:t>
      </w:r>
      <w:bookmarkEnd w:id="106"/>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r w:rsidR="003B5D03" w:rsidRPr="00410461">
        <w:t>xIRI</w:t>
      </w:r>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07" w:name="_Toc182088069"/>
      <w:r w:rsidRPr="00410461">
        <w:t>6.</w:t>
      </w:r>
      <w:r w:rsidR="00BE77E9" w:rsidRPr="00410461">
        <w:t>2</w:t>
      </w:r>
      <w:r w:rsidR="005066FA" w:rsidRPr="00410461">
        <w:t>.3.3</w:t>
      </w:r>
      <w:r w:rsidR="005066FA" w:rsidRPr="00410461">
        <w:tab/>
        <w:t>IRI e</w:t>
      </w:r>
      <w:r w:rsidRPr="00410461">
        <w:t>vents</w:t>
      </w:r>
      <w:bookmarkEnd w:id="107"/>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r w:rsidR="00010B77" w:rsidRPr="00410461">
        <w:t>xIRI,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stablishment xIRI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odification xIRI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elease xIRI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xIRI is generated when the IRI-POI present in a SMF detects that interception is activated on the target UE that has an already established PDU session in the 5GS. When a target UE </w:t>
      </w:r>
      <w:r w:rsidRPr="00410461">
        <w:lastRenderedPageBreak/>
        <w:t>has multiple PDU sessions, this xIRI shall be sent for each PDU session with a different value of correlation information.</w:t>
      </w:r>
    </w:p>
    <w:p w14:paraId="125777AE" w14:textId="6B4F3F47" w:rsidR="004E04AC" w:rsidRPr="00410461" w:rsidRDefault="004E04AC" w:rsidP="00AE0C14">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0B8BEE78" w14:textId="4CE81161" w:rsidR="00AE0C14" w:rsidRPr="00410461" w:rsidRDefault="00AE0C14" w:rsidP="00AE0C14">
      <w:r w:rsidRPr="00410461">
        <w:t>When the warrant requires the packet header information reporting, the fol</w:t>
      </w:r>
      <w:r w:rsidR="005040FF" w:rsidRPr="00410461">
        <w:t>lowing xIRI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08" w:name="_Toc182088070"/>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08"/>
    </w:p>
    <w:p w14:paraId="2E98D642" w14:textId="3C6DB3A0" w:rsidR="00461301" w:rsidRPr="00410461" w:rsidRDefault="00AE0C14" w:rsidP="00CB28A6">
      <w:r w:rsidRPr="00410461">
        <w:t>The list of xIRI parameters are specified in TS 33.128</w:t>
      </w:r>
      <w:r w:rsidR="00B10D9E" w:rsidRPr="00410461">
        <w:t xml:space="preserve"> [15]</w:t>
      </w:r>
      <w:r w:rsidRPr="00410461">
        <w:t>. Each xIRI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09" w:name="_Toc182088071"/>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09"/>
    </w:p>
    <w:p w14:paraId="69173357" w14:textId="19C6728C" w:rsidR="00AE0C14" w:rsidRPr="00410461" w:rsidRDefault="00AE0C14" w:rsidP="00CC3428">
      <w:pPr>
        <w:pStyle w:val="NO"/>
        <w:ind w:left="0" w:firstLine="0"/>
      </w:pPr>
      <w:r w:rsidRPr="00410461">
        <w:t>The parameters in each</w:t>
      </w:r>
      <w:r w:rsidR="005040FF" w:rsidRPr="00410461">
        <w:t xml:space="preserve"> xIRI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0" w:name="_Toc182088072"/>
      <w:r w:rsidRPr="00410461">
        <w:t>6.</w:t>
      </w:r>
      <w:r w:rsidR="00BE77E9" w:rsidRPr="00410461">
        <w:t>2</w:t>
      </w:r>
      <w:r w:rsidR="005066FA" w:rsidRPr="00410461">
        <w:t>.3.6</w:t>
      </w:r>
      <w:r w:rsidR="005066FA" w:rsidRPr="00410461">
        <w:tab/>
        <w:t>Network t</w:t>
      </w:r>
      <w:r w:rsidRPr="00410461">
        <w:t>opologies</w:t>
      </w:r>
      <w:bookmarkEnd w:id="110"/>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When the target UE has multiple PDU sessions active, the generation and delivery of xCC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the generation and delivery of xCC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(s) is (are) more suitable to provide the CC-POI functions adhering to the above requirements. Furthermore, independent of which UPF is used to generate the xCC,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1" w:name="_Toc182088073"/>
      <w:r w:rsidRPr="00410461">
        <w:lastRenderedPageBreak/>
        <w:t>6.2.3.</w:t>
      </w:r>
      <w:r w:rsidR="00E416DB" w:rsidRPr="00410461">
        <w:t>7</w:t>
      </w:r>
      <w:r w:rsidRPr="00410461">
        <w:tab/>
        <w:t>Multi-Access PDU (MA PDU) Session Specific</w:t>
      </w:r>
      <w:bookmarkEnd w:id="111"/>
    </w:p>
    <w:p w14:paraId="6FF6DA50" w14:textId="0A5759EB" w:rsidR="00FB29E9" w:rsidRPr="00410461" w:rsidRDefault="00FB29E9" w:rsidP="00FB29E9">
      <w:r w:rsidRPr="00410461">
        <w:t>The IRI-POI present in the SMF shall generate xIRI,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The PDU session establishment xIRI:</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The PDU session modification xIRI:</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The PDU session release xIRI:</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12" w:name="_Toc182088074"/>
      <w:r w:rsidRPr="00410461">
        <w:lastRenderedPageBreak/>
        <w:t>6.2.3.8</w:t>
      </w:r>
      <w:r w:rsidRPr="00410461">
        <w:tab/>
        <w:t>LI state transfers in SMF sets</w:t>
      </w:r>
      <w:bookmarkEnd w:id="112"/>
    </w:p>
    <w:p w14:paraId="4DC24350" w14:textId="77777777" w:rsidR="009706B4" w:rsidRPr="00410461" w:rsidRDefault="009706B4" w:rsidP="009706B4">
      <w:pPr>
        <w:pStyle w:val="TH"/>
      </w:pPr>
      <w:r w:rsidRPr="00410461">
        <w:rPr>
          <w:noProof/>
        </w:rPr>
        <w:drawing>
          <wp:inline distT="0" distB="0" distL="0" distR="0" wp14:anchorId="5E73FD3F" wp14:editId="22C74BA1">
            <wp:extent cx="6120765" cy="7061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20765" cy="7061200"/>
                    </a:xfrm>
                    <a:prstGeom prst="rect">
                      <a:avLst/>
                    </a:prstGeom>
                    <a:noFill/>
                    <a:ln>
                      <a:noFill/>
                    </a:ln>
                  </pic:spPr>
                </pic:pic>
              </a:graphicData>
            </a:graphic>
          </wp:inline>
        </w:drawing>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 xml:space="preserve">In order to allow the TFs present in different SMFs of an SMF set to manage the interceptions at the POI present in an UPF, a new LI function referred to as LI State Storage Function (LISSF) is introduced. The TF that initiates the </w:t>
      </w:r>
      <w:r w:rsidRPr="00410461">
        <w:lastRenderedPageBreak/>
        <w:t>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13" w:name="_Toc182088075"/>
      <w:r w:rsidRPr="00410461">
        <w:t>6.2.3.9</w:t>
      </w:r>
      <w:r w:rsidRPr="00410461">
        <w:tab/>
        <w:t>Interface LI_ST</w:t>
      </w:r>
      <w:bookmarkEnd w:id="113"/>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2A0880F6">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14" w:name="_Toc182088076"/>
      <w:r w:rsidRPr="00410461">
        <w:t>6.</w:t>
      </w:r>
      <w:r w:rsidR="00BE77E9" w:rsidRPr="00410461">
        <w:t>2</w:t>
      </w:r>
      <w:r w:rsidR="000C54E1" w:rsidRPr="00410461">
        <w:t>.4</w:t>
      </w:r>
      <w:r w:rsidRPr="00410461">
        <w:tab/>
        <w:t>LI at UDM for 5G</w:t>
      </w:r>
      <w:bookmarkEnd w:id="114"/>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r w:rsidR="003B5D03" w:rsidRPr="00410461">
        <w:rPr>
          <w:szCs w:val="22"/>
        </w:rPr>
        <w:t>xIRI</w:t>
      </w:r>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15" w:name="_Toc182088077"/>
      <w:r w:rsidRPr="00410461">
        <w:t>6.2.5</w:t>
      </w:r>
      <w:r w:rsidRPr="00410461">
        <w:tab/>
        <w:t>LI at SMSF</w:t>
      </w:r>
      <w:bookmarkEnd w:id="115"/>
    </w:p>
    <w:p w14:paraId="72A1C56F" w14:textId="3693ECC0" w:rsidR="00BC3C99" w:rsidRPr="00410461" w:rsidRDefault="00BC3C99" w:rsidP="00BC3C99">
      <w:pPr>
        <w:pStyle w:val="Heading4"/>
      </w:pPr>
      <w:bookmarkStart w:id="116" w:name="_Toc182088078"/>
      <w:r w:rsidRPr="00410461">
        <w:t>6.2.5.1</w:t>
      </w:r>
      <w:r w:rsidRPr="00410461">
        <w:tab/>
        <w:t>Architecture</w:t>
      </w:r>
      <w:bookmarkEnd w:id="116"/>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xIRIs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2" type="#_x0000_t75" style="width:486pt;height:414pt" o:ole="">
            <v:imagedata r:id="rId36" o:title=""/>
          </v:shape>
          <o:OLEObject Type="Embed" ProgID="Visio.Drawing.15" ShapeID="_x0000_i1032" DrawAspect="Content" ObjectID="_1794196222" r:id="rId37"/>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xIRI to the MDF2 over LI_X2. </w:t>
      </w:r>
      <w:r w:rsidR="00A71013" w:rsidRPr="00410461">
        <w:t>The xIRI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17" w:name="_Toc182088079"/>
      <w:r w:rsidRPr="00410461">
        <w:t>6.2.5.2</w:t>
      </w:r>
      <w:r w:rsidRPr="00410461">
        <w:tab/>
        <w:t>Target i</w:t>
      </w:r>
      <w:r w:rsidR="00BC3C99" w:rsidRPr="00410461">
        <w:t>dentities</w:t>
      </w:r>
      <w:bookmarkEnd w:id="117"/>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lastRenderedPageBreak/>
        <w:t>The interception performed on the above three identities are mutually independent, even though, an xIRI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18" w:name="_Toc182088080"/>
      <w:r w:rsidRPr="00410461">
        <w:t>6.2.5.3</w:t>
      </w:r>
      <w:r w:rsidRPr="00410461">
        <w:tab/>
        <w:t>IRI e</w:t>
      </w:r>
      <w:r w:rsidR="00BC3C99" w:rsidRPr="00410461">
        <w:t>vents</w:t>
      </w:r>
      <w:bookmarkEnd w:id="118"/>
    </w:p>
    <w:p w14:paraId="5823B6C6" w14:textId="5833B077" w:rsidR="00BC3C99" w:rsidRPr="00410461" w:rsidRDefault="00BC3C99" w:rsidP="00BC3C99">
      <w:r w:rsidRPr="00410461">
        <w:t xml:space="preserve">The IRI-POI present in the SMSF shall generate xIRI,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r w:rsidRPr="00410461">
        <w:t>xIRI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19" w:name="_Toc182088081"/>
      <w:r w:rsidRPr="00410461">
        <w:t>6.2.5.4</w:t>
      </w:r>
      <w:r w:rsidRPr="00410461">
        <w:tab/>
      </w:r>
      <w:r w:rsidR="00417CDC" w:rsidRPr="00410461">
        <w:t xml:space="preserve">Common </w:t>
      </w:r>
      <w:r w:rsidR="00943EDC" w:rsidRPr="00410461">
        <w:t>IRI p</w:t>
      </w:r>
      <w:r w:rsidRPr="00410461">
        <w:t>arameters</w:t>
      </w:r>
      <w:bookmarkEnd w:id="119"/>
    </w:p>
    <w:p w14:paraId="7CEA097B" w14:textId="4414C858" w:rsidR="00BC3C99" w:rsidRPr="00410461" w:rsidRDefault="00BC3C99" w:rsidP="00BC3C99">
      <w:r w:rsidRPr="00410461">
        <w:t>The list of xIRI parameters are specified in TS 33.128</w:t>
      </w:r>
      <w:r w:rsidR="00B10D9E" w:rsidRPr="00410461">
        <w:t xml:space="preserve"> [15]</w:t>
      </w:r>
      <w:r w:rsidRPr="00410461">
        <w:t>. The xIRI</w:t>
      </w:r>
      <w:r w:rsidR="00417CDC" w:rsidRPr="00410461">
        <w:t>s</w:t>
      </w:r>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0" w:name="_Toc182088082"/>
      <w:r w:rsidRPr="00410461">
        <w:t>6.2.5.5</w:t>
      </w:r>
      <w:r w:rsidRPr="00410461">
        <w:tab/>
      </w:r>
      <w:r w:rsidR="00417CDC" w:rsidRPr="00410461">
        <w:t xml:space="preserve">Specific IRI </w:t>
      </w:r>
      <w:r w:rsidR="00943EDC" w:rsidRPr="00410461">
        <w:t>p</w:t>
      </w:r>
      <w:r w:rsidRPr="00410461">
        <w:t>arameters</w:t>
      </w:r>
      <w:bookmarkEnd w:id="120"/>
    </w:p>
    <w:p w14:paraId="3ED003B9" w14:textId="6C3B2B65" w:rsidR="00BC3C99" w:rsidRPr="00410461" w:rsidRDefault="00BC3C99" w:rsidP="00BC3C99">
      <w:r w:rsidRPr="00410461">
        <w:t>The parameters in each xIRI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1" w:name="_Toc182088083"/>
      <w:r w:rsidRPr="00410461">
        <w:t>6.2.5.6</w:t>
      </w:r>
      <w:r w:rsidRPr="00410461">
        <w:tab/>
        <w:t>Network t</w:t>
      </w:r>
      <w:r w:rsidR="00BC3C99" w:rsidRPr="00410461">
        <w:t>opologies</w:t>
      </w:r>
      <w:bookmarkEnd w:id="121"/>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22" w:name="_Toc182088084"/>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22"/>
    </w:p>
    <w:p w14:paraId="5115467F" w14:textId="543B2CA1" w:rsidR="00C05541" w:rsidRPr="00410461" w:rsidRDefault="00C05541" w:rsidP="00CC3428">
      <w:pPr>
        <w:pStyle w:val="Heading4"/>
      </w:pPr>
      <w:bookmarkStart w:id="123" w:name="_Toc182088085"/>
      <w:r w:rsidRPr="00410461">
        <w:t>6.</w:t>
      </w:r>
      <w:r w:rsidR="00BE77E9" w:rsidRPr="00410461">
        <w:t>2</w:t>
      </w:r>
      <w:r w:rsidRPr="00410461">
        <w:t>.</w:t>
      </w:r>
      <w:r w:rsidR="00BC3C99" w:rsidRPr="00410461">
        <w:t>6</w:t>
      </w:r>
      <w:r w:rsidRPr="00410461">
        <w:t>.1</w:t>
      </w:r>
      <w:r w:rsidRPr="00410461">
        <w:tab/>
        <w:t>Architecture</w:t>
      </w:r>
      <w:bookmarkEnd w:id="123"/>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3" type="#_x0000_t75" style="width:3in;height:282pt" o:ole="">
            <v:imagedata r:id="rId38" o:title=""/>
          </v:shape>
          <o:OLEObject Type="Embed" ProgID="Visio.Drawing.15" ShapeID="_x0000_i1033" DrawAspect="Content" ObjectID="_1794196223" r:id="rId39"/>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24" w:name="_Toc182088086"/>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24"/>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25" w:name="_Toc182088087"/>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25"/>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26" w:name="_Toc182088088"/>
      <w:r w:rsidRPr="00410461">
        <w:lastRenderedPageBreak/>
        <w:t>6.</w:t>
      </w:r>
      <w:r w:rsidR="00BE77E9" w:rsidRPr="00410461">
        <w:t>2</w:t>
      </w:r>
      <w:r w:rsidRPr="00410461">
        <w:t>.</w:t>
      </w:r>
      <w:r w:rsidR="00BC3C99" w:rsidRPr="00410461">
        <w:t>7</w:t>
      </w:r>
      <w:r w:rsidR="00526D7B" w:rsidRPr="00410461">
        <w:tab/>
        <w:t>External data s</w:t>
      </w:r>
      <w:r w:rsidRPr="00410461">
        <w:t>torage</w:t>
      </w:r>
      <w:bookmarkEnd w:id="126"/>
    </w:p>
    <w:p w14:paraId="04E83A46" w14:textId="77777777" w:rsidR="00990EEF" w:rsidRPr="00410461" w:rsidRDefault="00990EEF" w:rsidP="00990EEF">
      <w:pPr>
        <w:pStyle w:val="Heading4"/>
      </w:pPr>
      <w:bookmarkStart w:id="127" w:name="_Toc182088089"/>
      <w:r w:rsidRPr="00410461">
        <w:t>6.2.7.1</w:t>
      </w:r>
      <w:r w:rsidRPr="00410461">
        <w:tab/>
        <w:t>UDSF or UDR</w:t>
      </w:r>
      <w:bookmarkEnd w:id="127"/>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28" w:name="_Toc182088090"/>
      <w:r w:rsidRPr="00410461">
        <w:t>6.2.7.2</w:t>
      </w:r>
      <w:r w:rsidRPr="00410461">
        <w:tab/>
        <w:t>LI State Storage Function (LISSF)</w:t>
      </w:r>
      <w:bookmarkEnd w:id="128"/>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29" w:name="_Toc182088091"/>
      <w:r w:rsidRPr="00410461">
        <w:t>6.</w:t>
      </w:r>
      <w:r w:rsidR="00BE77E9" w:rsidRPr="00410461">
        <w:t>3</w:t>
      </w:r>
      <w:r w:rsidRPr="00410461">
        <w:tab/>
      </w:r>
      <w:r w:rsidR="003C6706" w:rsidRPr="00410461">
        <w:t>EPC</w:t>
      </w:r>
      <w:bookmarkEnd w:id="129"/>
    </w:p>
    <w:p w14:paraId="0A104955" w14:textId="77777777" w:rsidR="003C6706" w:rsidRPr="00410461" w:rsidRDefault="003C6706" w:rsidP="003C6706">
      <w:pPr>
        <w:pStyle w:val="Heading3"/>
      </w:pPr>
      <w:bookmarkStart w:id="130" w:name="_Toc182088092"/>
      <w:r w:rsidRPr="00410461">
        <w:t>6.3.1</w:t>
      </w:r>
      <w:r w:rsidRPr="00410461">
        <w:tab/>
        <w:t>General</w:t>
      </w:r>
      <w:bookmarkEnd w:id="130"/>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lastRenderedPageBreak/>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1" w:name="_Toc182088093"/>
      <w:r w:rsidRPr="00410461">
        <w:t>6.3.2</w:t>
      </w:r>
      <w:r w:rsidRPr="00410461">
        <w:tab/>
        <w:t>LI at the MME</w:t>
      </w:r>
      <w:bookmarkEnd w:id="131"/>
    </w:p>
    <w:p w14:paraId="70624083" w14:textId="77777777" w:rsidR="003C6706" w:rsidRPr="00410461" w:rsidRDefault="003C6706" w:rsidP="003C6706">
      <w:pPr>
        <w:pStyle w:val="Heading4"/>
      </w:pPr>
      <w:bookmarkStart w:id="132" w:name="_Toc182088094"/>
      <w:r w:rsidRPr="00410461">
        <w:t>6.3.2.1</w:t>
      </w:r>
      <w:r w:rsidRPr="00410461">
        <w:tab/>
        <w:t>Architecture</w:t>
      </w:r>
      <w:bookmarkEnd w:id="132"/>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xIRI.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4" type="#_x0000_t75" style="width:486pt;height:378pt" o:ole="">
            <v:imagedata r:id="rId40" o:title=""/>
          </v:shape>
          <o:OLEObject Type="Embed" ProgID="Visio.Drawing.15" ShapeID="_x0000_i1034" DrawAspect="Content" ObjectID="_1794196224" r:id="rId41"/>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lastRenderedPageBreak/>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The IRI-POI present in the MME detects the target UE's access and mobility related functions (network access, registration and connection management), generates and delivers the xIRI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33" w:name="_Toc182088095"/>
      <w:r w:rsidRPr="00410461">
        <w:t>6.3.2.2</w:t>
      </w:r>
      <w:r w:rsidRPr="00410461">
        <w:tab/>
        <w:t>Target identities</w:t>
      </w:r>
      <w:bookmarkEnd w:id="133"/>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The interception performed on the above three identities are mutually independent, even though, an xIRI may contain the information about the other identities when available.</w:t>
      </w:r>
    </w:p>
    <w:p w14:paraId="38D09808" w14:textId="77777777" w:rsidR="003C6706" w:rsidRPr="00410461" w:rsidRDefault="003C6706" w:rsidP="003C6706">
      <w:pPr>
        <w:pStyle w:val="Heading4"/>
      </w:pPr>
      <w:bookmarkStart w:id="134" w:name="_Toc182088096"/>
      <w:r w:rsidRPr="00410461">
        <w:t>6.3.2.3</w:t>
      </w:r>
      <w:r w:rsidRPr="00410461">
        <w:tab/>
        <w:t>IRI events</w:t>
      </w:r>
      <w:bookmarkEnd w:id="134"/>
    </w:p>
    <w:p w14:paraId="475ACE49" w14:textId="7C275539" w:rsidR="002F08F2" w:rsidRPr="00410461" w:rsidRDefault="002F08F2" w:rsidP="002F08F2">
      <w:pPr>
        <w:pStyle w:val="Heading5"/>
      </w:pPr>
      <w:bookmarkStart w:id="135" w:name="_Toc182088097"/>
      <w:r w:rsidRPr="00410461">
        <w:t>6.3.2.3.1</w:t>
      </w:r>
      <w:r w:rsidRPr="00410461">
        <w:tab/>
        <w:t>Option A</w:t>
      </w:r>
      <w:bookmarkEnd w:id="135"/>
    </w:p>
    <w:p w14:paraId="01A8B378" w14:textId="77777777" w:rsidR="002F08F2" w:rsidRPr="00410461" w:rsidRDefault="002F08F2" w:rsidP="002F08F2">
      <w:r w:rsidRPr="00410461">
        <w:t>The IRI-POI present in the MME shall generate xIRI,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3D0D2E37" w14:textId="1444AB98" w:rsidR="002F08F2" w:rsidRDefault="002F08F2" w:rsidP="002F08F2">
      <w:pPr>
        <w:pStyle w:val="B1"/>
      </w:pPr>
      <w:r w:rsidRPr="00410461">
        <w:t>-</w:t>
      </w:r>
      <w:r w:rsidRPr="00410461">
        <w:tab/>
        <w:t>Identifier association.</w:t>
      </w:r>
    </w:p>
    <w:p w14:paraId="29779BF2" w14:textId="4C97C8DD" w:rsidR="003E174E" w:rsidRPr="00410461" w:rsidRDefault="003E174E" w:rsidP="002F08F2">
      <w:pPr>
        <w:pStyle w:val="B1"/>
      </w:pPr>
      <w:r>
        <w:t>-</w:t>
      </w:r>
      <w:r>
        <w:tab/>
        <w:t>Positioning info transfer.</w:t>
      </w:r>
    </w:p>
    <w:p w14:paraId="3DB2D7A3" w14:textId="77777777" w:rsidR="002F08F2" w:rsidRPr="00410461" w:rsidRDefault="002F08F2" w:rsidP="002F08F2">
      <w:r w:rsidRPr="00410461">
        <w:t>The attach xIRI is generated when the IRI-POI present in an MME detects that a target UE has performed an E-UTRAN attach procedure including via a HeNB. The attach xIRI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The detach xIRI is generated when the IRI-POI present in an MME detects that a target UE has detached from the EPS including via a HeNB. The detach xIRI shall indicate whether it was a UE-initiated or a network-initiated detach.</w:t>
      </w:r>
    </w:p>
    <w:p w14:paraId="60E2606F" w14:textId="03B9F07C" w:rsidR="002F08F2" w:rsidRPr="00410461" w:rsidRDefault="002F08F2" w:rsidP="002F08F2">
      <w:r w:rsidRPr="00410461">
        <w:t>The tracking area/EPS location update xIRI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The start of interception with EPS attached UE xIRI is generated when the IRI-POI present in an MME detects that interception is activated on a target UE that is already attached to the EPS. If there are multiple PDN connections active for the target, then a start of interception with EPS attached UE xIRI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egistered UE xIRI</w:t>
      </w:r>
      <w:r w:rsidR="00B116C7" w:rsidRPr="00410461">
        <w:t>.</w:t>
      </w:r>
    </w:p>
    <w:p w14:paraId="0E1AF52A" w14:textId="77777777" w:rsidR="002F08F2" w:rsidRPr="00410461" w:rsidRDefault="002F08F2" w:rsidP="002F08F2">
      <w:r w:rsidRPr="00410461">
        <w:lastRenderedPageBreak/>
        <w:t>The unsuccessful communication related attempt xIRI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105BFE40"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0B245A90" w14:textId="766AA513"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r w:rsidR="00B116C7" w:rsidRPr="00410461">
        <w:t>.</w:t>
      </w:r>
    </w:p>
    <w:p w14:paraId="09CFA827" w14:textId="19C89FED" w:rsidR="005727CF" w:rsidRDefault="005727CF" w:rsidP="005727CF">
      <w:bookmarkStart w:id="136" w:name="_Hlk97126114"/>
      <w:r w:rsidRPr="00E75A44">
        <w:t xml:space="preserve">The positioning </w:t>
      </w:r>
      <w:r w:rsidRPr="00564E14">
        <w:t xml:space="preserve">info transfer </w:t>
      </w:r>
      <w:r w:rsidRPr="00E75A44">
        <w:t xml:space="preserve">xIRI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r>
        <w:t>eNB</w:t>
      </w:r>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36"/>
    <w:p w14:paraId="6C41FD96" w14:textId="77777777" w:rsidR="005727CF" w:rsidRPr="00E64F12" w:rsidRDefault="005727CF" w:rsidP="005727CF">
      <w:pPr>
        <w:pStyle w:val="NO"/>
      </w:pPr>
      <w:r>
        <w:t>NOTE:</w:t>
      </w:r>
      <w:r>
        <w:tab/>
      </w:r>
      <w:bookmarkStart w:id="137"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37"/>
      <w:r w:rsidRPr="00074F9D">
        <w:t>.</w:t>
      </w:r>
    </w:p>
    <w:p w14:paraId="0CB2FD03" w14:textId="0346C8F9" w:rsidR="002F08F2" w:rsidRPr="00410461" w:rsidRDefault="002F08F2" w:rsidP="002F08F2">
      <w:pPr>
        <w:pStyle w:val="Heading5"/>
      </w:pPr>
      <w:bookmarkStart w:id="138" w:name="_Toc182088098"/>
      <w:r w:rsidRPr="00410461">
        <w:t>6.3.2.3.2</w:t>
      </w:r>
      <w:r w:rsidRPr="00410461">
        <w:tab/>
        <w:t>Option B</w:t>
      </w:r>
      <w:bookmarkEnd w:id="138"/>
    </w:p>
    <w:p w14:paraId="49A1267E" w14:textId="77777777" w:rsidR="002F08F2" w:rsidRPr="00410461" w:rsidRDefault="002F08F2" w:rsidP="002F08F2">
      <w:r w:rsidRPr="00410461">
        <w:t>The IRI-POI present in the MME shall generate xIRI, when it detects the applicable events specified in TS 33.107 [11].</w:t>
      </w:r>
    </w:p>
    <w:p w14:paraId="464E97C6" w14:textId="77777777" w:rsidR="002F08F2" w:rsidRPr="00410461" w:rsidRDefault="002F08F2" w:rsidP="002F08F2">
      <w:r w:rsidRPr="00410461">
        <w:t>In addition to the events specified in TS 33.107 [11] the MME shall generate xIRI, when it detects the following additional event:</w:t>
      </w:r>
    </w:p>
    <w:p w14:paraId="50216544" w14:textId="77777777" w:rsidR="002F08F2" w:rsidRPr="00410461" w:rsidRDefault="002F08F2" w:rsidP="002F08F2">
      <w:pPr>
        <w:pStyle w:val="B1"/>
      </w:pPr>
      <w:r w:rsidRPr="00410461">
        <w:t>-</w:t>
      </w:r>
      <w:r w:rsidRPr="00410461">
        <w:tab/>
        <w:t>Identifier association.</w:t>
      </w:r>
    </w:p>
    <w:p w14:paraId="2C36AF7B" w14:textId="43B8E6AD" w:rsidR="002F08F2" w:rsidRPr="00410461" w:rsidRDefault="002F08F2" w:rsidP="002F08F2">
      <w:r w:rsidRPr="00410461">
        <w:t xml:space="preserve">The identifier association xIRI is generated each time the IRI-POI in the MME detects a GUTI allocation change for an IMSI </w:t>
      </w:r>
      <w:r w:rsidR="000E3EB0">
        <w:t>associated with the target UE</w:t>
      </w:r>
      <w:r w:rsidRPr="00410461">
        <w:t>.</w:t>
      </w:r>
    </w:p>
    <w:p w14:paraId="48F6C9FD" w14:textId="2DD0AEB1" w:rsidR="002F08F2" w:rsidRPr="00410461" w:rsidRDefault="002F08F2" w:rsidP="002F08F2">
      <w:r w:rsidRPr="00410461">
        <w:t>The IRI-POI in the MME shall support per target selective activation or deactivation of reporting of only identifier association xIRI independently of activation of LI for all other events. When identifier association xIRI only reporting is activated, the IRI-POI in the MME shall also generate Tracking Area/EPS Location Update xIRI.</w:t>
      </w:r>
    </w:p>
    <w:p w14:paraId="06988141" w14:textId="77777777" w:rsidR="003C6706" w:rsidRPr="00410461" w:rsidRDefault="003C6706" w:rsidP="003C6706">
      <w:pPr>
        <w:pStyle w:val="Heading4"/>
      </w:pPr>
      <w:bookmarkStart w:id="139" w:name="_Toc182088099"/>
      <w:r w:rsidRPr="00410461">
        <w:t>6.3.2.4</w:t>
      </w:r>
      <w:r w:rsidRPr="00410461">
        <w:tab/>
        <w:t>Common IRI parameters</w:t>
      </w:r>
      <w:bookmarkEnd w:id="139"/>
    </w:p>
    <w:p w14:paraId="23A35DAD" w14:textId="77777777" w:rsidR="003C6706" w:rsidRPr="00410461" w:rsidRDefault="003C6706" w:rsidP="003C6706">
      <w:r w:rsidRPr="00410461">
        <w:t>The list of xIRI parameters are specified in TS 33.128 [15]. All xIRI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0" w:name="_Toc182088100"/>
      <w:r w:rsidRPr="00410461">
        <w:t>6.3.2.5</w:t>
      </w:r>
      <w:r w:rsidRPr="00410461">
        <w:tab/>
        <w:t>Specific IRI parameters</w:t>
      </w:r>
      <w:bookmarkEnd w:id="140"/>
    </w:p>
    <w:p w14:paraId="76D9EBB2" w14:textId="532F9E09" w:rsidR="00FB285D" w:rsidRPr="00410461" w:rsidRDefault="00FB285D" w:rsidP="00FB285D">
      <w:pPr>
        <w:pStyle w:val="Heading5"/>
      </w:pPr>
      <w:bookmarkStart w:id="141" w:name="_Toc182088101"/>
      <w:r w:rsidRPr="00410461">
        <w:t>6.3.2.5.1</w:t>
      </w:r>
      <w:r w:rsidRPr="00410461">
        <w:tab/>
        <w:t>Option A</w:t>
      </w:r>
      <w:bookmarkEnd w:id="141"/>
    </w:p>
    <w:p w14:paraId="2134093F" w14:textId="2A5CB6EC" w:rsidR="00FB285D" w:rsidRPr="00410461" w:rsidRDefault="00FB285D" w:rsidP="00FB285D">
      <w:r w:rsidRPr="00410461">
        <w:t>The list of parameters in each xIRI are defined in TS 33.128 [15]. The following give a summary.</w:t>
      </w:r>
    </w:p>
    <w:p w14:paraId="645379D8" w14:textId="77777777" w:rsidR="00FB285D" w:rsidRPr="00410461" w:rsidRDefault="00FB285D" w:rsidP="00FB285D">
      <w:r w:rsidRPr="00410461">
        <w:t>The attach xIRI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lastRenderedPageBreak/>
        <w:t>The detach xIRI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The tracking area/EPS location update xIRI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The start of interception with EPS attached UE xIRI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The unsuccessful communication attempt xIRI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The identifier association xIRI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2E7866FE" w14:textId="1E489255" w:rsidR="00FB285D" w:rsidRPr="00410461" w:rsidRDefault="00C04165" w:rsidP="00FB285D">
      <w:pPr>
        <w:pStyle w:val="B1"/>
      </w:pPr>
      <w:r w:rsidRPr="00410461">
        <w:t>-</w:t>
      </w:r>
      <w:r w:rsidRPr="00410461">
        <w:tab/>
      </w:r>
      <w:r w:rsidR="00FB285D" w:rsidRPr="00410461">
        <w:t>Association change type indication.</w:t>
      </w:r>
    </w:p>
    <w:p w14:paraId="5C13E47B" w14:textId="76D3C679" w:rsidR="00FB285D" w:rsidRPr="00410461" w:rsidRDefault="00FB285D" w:rsidP="00FB285D">
      <w:pPr>
        <w:pStyle w:val="Heading5"/>
      </w:pPr>
      <w:bookmarkStart w:id="142" w:name="_Toc182088102"/>
      <w:r w:rsidRPr="00410461">
        <w:t>6.3.2.5.</w:t>
      </w:r>
      <w:r w:rsidR="00C04165" w:rsidRPr="00410461">
        <w:t>2</w:t>
      </w:r>
      <w:r w:rsidRPr="00410461">
        <w:tab/>
        <w:t>Option B</w:t>
      </w:r>
      <w:bookmarkEnd w:id="142"/>
    </w:p>
    <w:p w14:paraId="3A2695A7" w14:textId="51644CA7" w:rsidR="000E1544" w:rsidRPr="00410461" w:rsidRDefault="003C6706" w:rsidP="000E1544">
      <w:r w:rsidRPr="00410461">
        <w:t>The list of parameters in each xIRI are defined in TS 33.128 [15]</w:t>
      </w:r>
      <w:r w:rsidR="000E1544" w:rsidRPr="00410461">
        <w:t>, for events which are imported from TS 33.107 [11] clause 12.2.1.2.</w:t>
      </w:r>
    </w:p>
    <w:p w14:paraId="7547FE5B" w14:textId="77777777" w:rsidR="000E1544" w:rsidRPr="00410461" w:rsidRDefault="000E1544" w:rsidP="000E1544">
      <w:r w:rsidRPr="00410461">
        <w:t>The identifier association xIRI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63958255" w14:textId="77777777" w:rsidR="000E1544" w:rsidRPr="00410461" w:rsidRDefault="000E1544" w:rsidP="000E1544">
      <w:pPr>
        <w:pStyle w:val="B1"/>
      </w:pPr>
      <w:r w:rsidRPr="00410461">
        <w:t>-</w:t>
      </w:r>
      <w:r w:rsidRPr="00410461">
        <w:tab/>
        <w:t>Association change type indication.</w:t>
      </w:r>
    </w:p>
    <w:p w14:paraId="3D07789F" w14:textId="77777777" w:rsidR="003C6706" w:rsidRPr="00410461" w:rsidRDefault="003C6706" w:rsidP="003C6706">
      <w:pPr>
        <w:pStyle w:val="Heading4"/>
      </w:pPr>
      <w:bookmarkStart w:id="143" w:name="_Toc182088103"/>
      <w:r w:rsidRPr="00410461">
        <w:t>6.3.2.6</w:t>
      </w:r>
      <w:r w:rsidRPr="00410461">
        <w:tab/>
        <w:t>Network topologies</w:t>
      </w:r>
      <w:bookmarkEnd w:id="143"/>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44" w:name="_Toc182088104"/>
      <w:r w:rsidRPr="00410461">
        <w:lastRenderedPageBreak/>
        <w:t>6.3.3</w:t>
      </w:r>
      <w:r w:rsidRPr="00410461">
        <w:tab/>
        <w:t>LI at SGW/PGW</w:t>
      </w:r>
      <w:bookmarkEnd w:id="144"/>
    </w:p>
    <w:p w14:paraId="7A0373AA" w14:textId="77777777" w:rsidR="003C6706" w:rsidRPr="00410461" w:rsidRDefault="003C6706" w:rsidP="003C6706">
      <w:pPr>
        <w:pStyle w:val="Heading4"/>
      </w:pPr>
      <w:bookmarkStart w:id="145" w:name="_Toc182088105"/>
      <w:r w:rsidRPr="00410461">
        <w:t>6.3.3.1</w:t>
      </w:r>
      <w:r w:rsidRPr="00410461">
        <w:tab/>
        <w:t>Architecture</w:t>
      </w:r>
      <w:bookmarkEnd w:id="145"/>
    </w:p>
    <w:p w14:paraId="2EC2FF0E" w14:textId="200C4E6C" w:rsidR="00FB43C8" w:rsidRPr="00410461" w:rsidRDefault="00FB43C8" w:rsidP="00E939B8">
      <w:pPr>
        <w:pStyle w:val="Heading5"/>
      </w:pPr>
      <w:bookmarkStart w:id="146" w:name="_Toc182088106"/>
      <w:r w:rsidRPr="00410461">
        <w:t>6.3.3.1.</w:t>
      </w:r>
      <w:r w:rsidR="002764B5" w:rsidRPr="00410461">
        <w:t>1</w:t>
      </w:r>
      <w:r w:rsidRPr="00410461">
        <w:tab/>
        <w:t>General</w:t>
      </w:r>
      <w:bookmarkEnd w:id="146"/>
    </w:p>
    <w:p w14:paraId="09BF75EA" w14:textId="77777777" w:rsidR="00FB43C8" w:rsidRPr="00410461" w:rsidRDefault="00FB43C8" w:rsidP="00FB43C8">
      <w:r w:rsidRPr="00410461">
        <w:t>In the EPC network, the SGW is the gateway which terminates the user plane interface as specified in TS 23.401 [22]. The PGW is the gateway which terminates the SGi interface towards the PDN as specified in TS 23.401 [22]. Additionally, the PGW is the user plane anchor for mobility between 3GPP access and non-3GPP access as specified in TS 23.402 [23].</w:t>
      </w:r>
    </w:p>
    <w:p w14:paraId="111B560C" w14:textId="0ED5474F" w:rsidR="00FB43C8" w:rsidRPr="00410461" w:rsidRDefault="00FB43C8" w:rsidP="00FB43C8">
      <w:pPr>
        <w:pStyle w:val="NO"/>
      </w:pPr>
      <w:r w:rsidRPr="00410461">
        <w:t>NOTE :</w:t>
      </w:r>
      <w:r w:rsidRPr="00410461">
        <w:tab/>
        <w:t xml:space="preserve">The present document supports LI for non-3GPP accesses connected to EPC using GTP-based S2a or GTP-based S2b as specified by TS 23.402 [23]. Other scenarios are covered by TS 33.107 [11]. </w:t>
      </w:r>
    </w:p>
    <w:p w14:paraId="5C13F84C" w14:textId="77777777" w:rsidR="00326D44" w:rsidRDefault="00326D44" w:rsidP="00326D44">
      <w:r>
        <w:t>The SGW and PGW shall include an IRI-POI that has the LI capabilities to generate the target UE's bearer related and  a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lastRenderedPageBreak/>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47" w:name="_Toc182088107"/>
      <w:r w:rsidRPr="00410461">
        <w:t>6.3.3.1.2</w:t>
      </w:r>
      <w:r w:rsidRPr="00410461">
        <w:tab/>
        <w:t>Non-CUPS architecture</w:t>
      </w:r>
      <w:bookmarkEnd w:id="147"/>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lastRenderedPageBreak/>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The IRI-POI present in the SGW/PGW detects the target UE's bearer activation, modification and deactivation, generates and delivers the xIRI to the MDF2 over LI_X2. The MDF2 delivers the IRI messages to the LEMF over LI_HI2.</w:t>
      </w:r>
    </w:p>
    <w:p w14:paraId="38C6739A" w14:textId="77777777" w:rsidR="003C6706" w:rsidRPr="00410461" w:rsidRDefault="003C6706" w:rsidP="003C6706">
      <w:r w:rsidRPr="00410461">
        <w:t>The CC-POI present in the SGW/PGW generates the xCC from the user plane packets and delivers the xCC (that includes the correlation number and the target identity) to the MDF3. The MDF3 delivers the CC to the LEMF over LI_HI3.</w:t>
      </w:r>
    </w:p>
    <w:p w14:paraId="304DBB14" w14:textId="0D708727" w:rsidR="003C6706" w:rsidRPr="00410461" w:rsidRDefault="003C6706" w:rsidP="003C6706">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48" w:name="_Toc182088108"/>
      <w:r w:rsidRPr="00410461">
        <w:t>6.3.3.1.3</w:t>
      </w:r>
      <w:r w:rsidRPr="00410461">
        <w:tab/>
        <w:t>EPS CUPS Architecture</w:t>
      </w:r>
      <w:bookmarkEnd w:id="148"/>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739C8957" w:rsidR="00E939B8" w:rsidRPr="00410461" w:rsidRDefault="00E939B8" w:rsidP="00E939B8">
      <w:pPr>
        <w:pStyle w:val="TH"/>
        <w:rPr>
          <w:highlight w:val="yellow"/>
        </w:rPr>
      </w:pPr>
      <w:r w:rsidRPr="00410461">
        <w:rPr>
          <w:noProof/>
        </w:rPr>
        <w:drawing>
          <wp:inline distT="0" distB="0" distL="0" distR="0" wp14:anchorId="123A6BC7" wp14:editId="66456E95">
            <wp:extent cx="6122035" cy="561742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122035" cy="5617420"/>
                    </a:xfrm>
                    <a:prstGeom prst="rect">
                      <a:avLst/>
                    </a:prstGeom>
                    <a:noFill/>
                    <a:ln>
                      <a:noFill/>
                    </a:ln>
                  </pic:spPr>
                </pic:pic>
              </a:graphicData>
            </a:graphic>
          </wp:inline>
        </w:drawing>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lastRenderedPageBreak/>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The IRI-POI present in the SGW-C/PGW-C detects the target UE's bearer activation, modification and deactivation and generates and delivers the xIRI to the MDF2 over LI_X2. The MDF2 delivers the IRI messages to the LEMF over LI_HI2.</w:t>
      </w:r>
    </w:p>
    <w:p w14:paraId="6ACABEF4" w14:textId="77777777" w:rsidR="00E939B8" w:rsidRPr="00410461" w:rsidRDefault="00E939B8" w:rsidP="00E939B8">
      <w:r w:rsidRPr="00410461">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The CC-POI present in the SGW-U/PGW-U generates the xCC from the user plane packets and delivers the xCC (that includes the correlation number and the target identity) to the MDF3. The MDF3 delivers the CC to the LEMF over LI_HI3.</w:t>
      </w:r>
    </w:p>
    <w:p w14:paraId="1CF8DCC6" w14:textId="77777777" w:rsidR="00E939B8" w:rsidRPr="00410461" w:rsidRDefault="00E939B8" w:rsidP="00E939B8">
      <w:r w:rsidRPr="00410461">
        <w:t>A warrant that does not require the interception of communication contents, may require IRI messages that have to be derived from the user plane packets. To support the generation of related xIRI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49" w:name="_Toc182088109"/>
      <w:r w:rsidRPr="00410461">
        <w:t>6.3.3.2</w:t>
      </w:r>
      <w:r w:rsidRPr="00410461">
        <w:tab/>
        <w:t>Target identities</w:t>
      </w:r>
      <w:bookmarkEnd w:id="149"/>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Interception performed on the above three identities are mutually independent, even though, an xIRI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77777777" w:rsidR="0060367D" w:rsidRDefault="0060367D" w:rsidP="0060367D">
      <w:r>
        <w:t>Interception performed on the above identities may be mutually independent. Details for how the above identities are related are specified in TS 33.128 [15].An xIRI may contain information about the other identities when available.</w:t>
      </w:r>
    </w:p>
    <w:p w14:paraId="6B535010" w14:textId="77777777" w:rsidR="003C6706" w:rsidRPr="00410461" w:rsidRDefault="003C6706" w:rsidP="003C6706">
      <w:pPr>
        <w:pStyle w:val="Heading4"/>
      </w:pPr>
      <w:bookmarkStart w:id="150" w:name="_Toc182088110"/>
      <w:r w:rsidRPr="00410461">
        <w:lastRenderedPageBreak/>
        <w:t>6.3.3.3</w:t>
      </w:r>
      <w:r w:rsidRPr="00410461">
        <w:tab/>
        <w:t>IRI events</w:t>
      </w:r>
      <w:bookmarkEnd w:id="150"/>
    </w:p>
    <w:p w14:paraId="345DDA0C" w14:textId="77777777" w:rsidR="00C2359D" w:rsidRDefault="00C2359D" w:rsidP="00C2359D">
      <w:pPr>
        <w:pStyle w:val="Heading5"/>
      </w:pPr>
      <w:bookmarkStart w:id="151" w:name="_Toc89722070"/>
      <w:bookmarkStart w:id="152" w:name="_Toc182088111"/>
      <w:r>
        <w:t>6.3.3.3.1</w:t>
      </w:r>
      <w:r>
        <w:tab/>
        <w:t>Option A</w:t>
      </w:r>
      <w:bookmarkEnd w:id="151"/>
      <w:bookmarkEnd w:id="152"/>
    </w:p>
    <w:p w14:paraId="2A605371" w14:textId="77777777" w:rsidR="00C82282" w:rsidRPr="00BC31D3" w:rsidRDefault="00C82282" w:rsidP="00C2359D">
      <w:pPr>
        <w:pStyle w:val="H6"/>
      </w:pPr>
      <w:r>
        <w:t>6.3.3.3.1.1</w:t>
      </w:r>
      <w:r>
        <w:tab/>
        <w:t>General</w:t>
      </w:r>
    </w:p>
    <w:p w14:paraId="4C6DE8EC" w14:textId="77777777" w:rsidR="00C82282" w:rsidRDefault="00C82282" w:rsidP="00C82282">
      <w:r>
        <w:t>When Option A described in clause 6.3.1 is used, xIRI provided by the IRI-POI in the SMF+PGW-C based on the events specified in TS 33.107 [11] shall not be generated; the IRI-POI in the SMF+PGW-C shall generate xIRI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When EPC/5GC interworking architecture is used, the xIRI for the events listed above are described in clause 6.3.3.3.1.2.</w:t>
      </w:r>
    </w:p>
    <w:p w14:paraId="19D73932" w14:textId="77777777" w:rsidR="00C82282" w:rsidRDefault="00C82282" w:rsidP="00C2359D">
      <w:pPr>
        <w:pStyle w:val="H6"/>
      </w:pPr>
      <w:r>
        <w:t>6.3.3.3.1.2</w:t>
      </w:r>
      <w:r>
        <w:tab/>
        <w:t>xIRI records for architectures with EPC/5GC interworking</w:t>
      </w:r>
    </w:p>
    <w:p w14:paraId="70B9E7C3" w14:textId="77777777" w:rsidR="00C82282" w:rsidRPr="00BC31D3" w:rsidRDefault="00C82282" w:rsidP="00C82282">
      <w:r>
        <w:t>For the interception of home routed roaming sessions in the visited network, the POIs and TFs shall be present in the SGW and the SMF in the VPLMN and the xIRI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The PDU session establishment xIRI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The PDU session modification xIRI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The PDU session release xIRI is generated when the IRI-POI present in the SMF+PGW-C detects that a PDU session is released or when the default EBI for a PDN connection is deactivated for the target UE.</w:t>
      </w:r>
    </w:p>
    <w:p w14:paraId="679926A1" w14:textId="77777777" w:rsidR="00C82282" w:rsidRDefault="00C82282" w:rsidP="00C82282">
      <w:r>
        <w:t>The start of interception with an established PDU Session xIRI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xIRI shall be sent for each PDU session and each PDN connection with different  correlation information values.</w:t>
      </w:r>
    </w:p>
    <w:p w14:paraId="796BE7F2" w14:textId="77777777" w:rsidR="00C82282" w:rsidRDefault="00C82282" w:rsidP="00C82282">
      <w:r>
        <w:t>When xIRIs are generated due to the detection of a PDU session with mapped EBIs, no separate xIRIs shall be generated for the same events for the corresponding PDN connection.</w:t>
      </w:r>
    </w:p>
    <w:p w14:paraId="105A96D7" w14:textId="77777777" w:rsidR="0055691A" w:rsidRDefault="0055691A" w:rsidP="0055691A">
      <w:r>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7E59780A" w14:textId="77777777" w:rsidR="0055691A" w:rsidRDefault="0055691A" w:rsidP="0055691A">
      <w:r>
        <w:t>When the warrant requires the packet header information reporting, the following xIRI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53" w:name="_Toc182088112"/>
      <w:r>
        <w:lastRenderedPageBreak/>
        <w:t>6.3.3.3.2</w:t>
      </w:r>
      <w:r>
        <w:tab/>
        <w:t>Option B</w:t>
      </w:r>
      <w:bookmarkEnd w:id="153"/>
    </w:p>
    <w:p w14:paraId="76336A40" w14:textId="77777777" w:rsidR="003C6706" w:rsidRPr="00410461" w:rsidRDefault="003C6706" w:rsidP="003C6706">
      <w:r w:rsidRPr="00410461">
        <w:t>The IRI-POI present in the SGW/PGW shall generate xIRI, when it detects the applicable events specified in TS 33.107 [11].</w:t>
      </w:r>
    </w:p>
    <w:p w14:paraId="2D7FFD95" w14:textId="77777777" w:rsidR="003C6706" w:rsidRPr="00410461" w:rsidRDefault="003C6706" w:rsidP="003C6706">
      <w:pPr>
        <w:pStyle w:val="Heading4"/>
      </w:pPr>
      <w:bookmarkStart w:id="154" w:name="_Toc182088113"/>
      <w:r w:rsidRPr="00410461">
        <w:t>6.3.3.4</w:t>
      </w:r>
      <w:r w:rsidRPr="00410461">
        <w:tab/>
        <w:t>Common IRI parameters</w:t>
      </w:r>
      <w:bookmarkEnd w:id="154"/>
    </w:p>
    <w:p w14:paraId="222FF900" w14:textId="77777777" w:rsidR="003C6706" w:rsidRPr="00410461" w:rsidRDefault="003C6706" w:rsidP="003C6706">
      <w:r w:rsidRPr="00410461">
        <w:t>The list of xIRI parameters are specified in TS 33.128 [15]. All xIRI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55" w:name="_Toc182088114"/>
      <w:r w:rsidRPr="00410461">
        <w:t>6.3.3.5</w:t>
      </w:r>
      <w:r w:rsidRPr="00410461">
        <w:tab/>
        <w:t>Specific IRI parameters</w:t>
      </w:r>
      <w:bookmarkEnd w:id="155"/>
    </w:p>
    <w:p w14:paraId="4986CE19" w14:textId="77777777" w:rsidR="003C6706" w:rsidRPr="00410461" w:rsidRDefault="003C6706" w:rsidP="003C6706">
      <w:pPr>
        <w:pStyle w:val="NO"/>
        <w:ind w:left="0" w:firstLine="0"/>
      </w:pPr>
      <w:r w:rsidRPr="00410461">
        <w:t>The parameters in each xIRI are defined in TS 33.128 [15].</w:t>
      </w:r>
    </w:p>
    <w:p w14:paraId="539D688D" w14:textId="77777777" w:rsidR="003C6706" w:rsidRPr="00410461" w:rsidRDefault="003C6706" w:rsidP="003C6706">
      <w:pPr>
        <w:pStyle w:val="Heading4"/>
      </w:pPr>
      <w:bookmarkStart w:id="156" w:name="_Toc182088115"/>
      <w:r w:rsidRPr="00410461">
        <w:t>6.3.3.6</w:t>
      </w:r>
      <w:r w:rsidRPr="00410461">
        <w:tab/>
        <w:t>Network topologies</w:t>
      </w:r>
      <w:bookmarkEnd w:id="156"/>
    </w:p>
    <w:p w14:paraId="5DE477A3" w14:textId="77777777" w:rsidR="00A03B75" w:rsidRPr="00CE7B05" w:rsidRDefault="00A03B75" w:rsidP="00A03B75">
      <w:pPr>
        <w:pStyle w:val="Heading5"/>
      </w:pPr>
      <w:bookmarkStart w:id="157" w:name="_Toc182088116"/>
      <w:r>
        <w:t>6.3.3.6.1</w:t>
      </w:r>
      <w:r>
        <w:tab/>
        <w:t>Network topologies without EPC/5GC interworking</w:t>
      </w:r>
      <w:bookmarkEnd w:id="157"/>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When the target UE has multiple bearers active, the generation and delivery of xCC for each bearer shall be done independently, each with separate correlation information.</w:t>
      </w:r>
    </w:p>
    <w:p w14:paraId="139E957D" w14:textId="77777777" w:rsidR="00A03B75" w:rsidRPr="00CE7B05" w:rsidRDefault="00A03B75" w:rsidP="00A03B75">
      <w:pPr>
        <w:pStyle w:val="Heading5"/>
      </w:pPr>
      <w:bookmarkStart w:id="158" w:name="_Toc182088117"/>
      <w:r>
        <w:t>6.3.3.6.2</w:t>
      </w:r>
      <w:r>
        <w:tab/>
        <w:t>Network topologies with EPC/5GC interworking</w:t>
      </w:r>
      <w:bookmarkEnd w:id="158"/>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lastRenderedPageBreak/>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When the target UE has multiple bearers active, the generation and delivery of xCC for each bearer shall be done independently, each with separate correlation information.</w:t>
      </w:r>
    </w:p>
    <w:p w14:paraId="56504180" w14:textId="5945CBB1" w:rsidR="0075371F" w:rsidRDefault="0075371F" w:rsidP="0075371F">
      <w:pPr>
        <w:pStyle w:val="Heading4"/>
      </w:pPr>
      <w:bookmarkStart w:id="159" w:name="_Toc182088118"/>
      <w:r>
        <w:t>6.3.3.</w:t>
      </w:r>
      <w:r w:rsidR="008B3D1C">
        <w:t>7</w:t>
      </w:r>
      <w:r>
        <w:tab/>
        <w:t>EPC-5GC Interworking via SMF+PGW-C and UPF+PGW-U</w:t>
      </w:r>
      <w:bookmarkEnd w:id="159"/>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0" w:name="_Toc182088119"/>
      <w:r w:rsidRPr="00410461">
        <w:t>6.3.4</w:t>
      </w:r>
      <w:r w:rsidRPr="00410461">
        <w:tab/>
        <w:t>LI at ePDG</w:t>
      </w:r>
      <w:bookmarkEnd w:id="160"/>
    </w:p>
    <w:p w14:paraId="3B22A083" w14:textId="77777777" w:rsidR="003C6706" w:rsidRPr="00410461" w:rsidRDefault="003C6706" w:rsidP="003C6706">
      <w:pPr>
        <w:pStyle w:val="Heading4"/>
      </w:pPr>
      <w:bookmarkStart w:id="161" w:name="_Toc182088120"/>
      <w:r w:rsidRPr="00410461">
        <w:t>6.3.4.1</w:t>
      </w:r>
      <w:r w:rsidRPr="00410461">
        <w:tab/>
        <w:t>Architecture</w:t>
      </w:r>
      <w:bookmarkEnd w:id="161"/>
    </w:p>
    <w:p w14:paraId="3A74876C" w14:textId="77777777" w:rsidR="003C6706" w:rsidRPr="00410461" w:rsidRDefault="003C6706" w:rsidP="003C6706">
      <w:r w:rsidRPr="00410461">
        <w:t>In the EPC network, the ePDG is the gateway which allows interworking between non-3GPP access and 3GPP network. The ePDG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The ePDG shall include an IRI-POI that has the LI capabilities to generate the target UE’s bearer related xIRI.</w:t>
      </w:r>
    </w:p>
    <w:p w14:paraId="66F48E9C" w14:textId="77777777" w:rsidR="003C6706" w:rsidRPr="00410461" w:rsidRDefault="003C6706" w:rsidP="003C6706">
      <w:r w:rsidRPr="00410461">
        <w:t xml:space="preserve">In addition, the ePDG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ePDG based interception.</w:t>
      </w:r>
    </w:p>
    <w:p w14:paraId="2D93B9B1" w14:textId="3CC702C3" w:rsidR="003C6706" w:rsidRPr="00410461" w:rsidRDefault="00A50382" w:rsidP="003C6706">
      <w:pPr>
        <w:pStyle w:val="TH"/>
      </w:pPr>
      <w:r w:rsidRPr="00410461">
        <w:object w:dxaOrig="14805" w:dyaOrig="14731" w14:anchorId="6166B8A8">
          <v:shape id="_x0000_i1035" type="#_x0000_t75" style="width:479.4pt;height:480pt" o:ole="">
            <v:imagedata r:id="rId44" o:title=""/>
          </v:shape>
          <o:OLEObject Type="Embed" ProgID="Visio.Drawing.15" ShapeID="_x0000_i1035" DrawAspect="Content" ObjectID="_1794196225" r:id="rId45"/>
        </w:object>
      </w:r>
    </w:p>
    <w:p w14:paraId="174796A4" w14:textId="45CA97E5" w:rsidR="003C6706" w:rsidRPr="00410461" w:rsidRDefault="003C6706" w:rsidP="003C6706">
      <w:pPr>
        <w:pStyle w:val="TF"/>
      </w:pPr>
      <w:r w:rsidRPr="00410461">
        <w:t>Figure 6.3-</w:t>
      </w:r>
      <w:r w:rsidR="00C2354A">
        <w:t>4</w:t>
      </w:r>
      <w:r w:rsidRPr="00410461">
        <w:t>: LI architecture for LI at ePDG</w:t>
      </w:r>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The LIPF present in the ADMF provisions IRI-POI present in the ePDG, MDF2 and MDF3 over the LI_X1 interfaces. To enable the interception of the target's user plane packets (e.g. when the warrant requires the interception of communication contents), the CC-POI present in the ePDG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The IRI-POI and CC-POI represented in figure 6.3-3 are logical functions and require correlation information be shared between them; they may be handled by the same process within the ePDG.</w:t>
      </w:r>
    </w:p>
    <w:p w14:paraId="09D76079" w14:textId="77777777" w:rsidR="003C6706" w:rsidRPr="00410461" w:rsidRDefault="003C6706" w:rsidP="003C6706">
      <w:r w:rsidRPr="00410461">
        <w:t>The IRI-POI present in the ePDG detects the target UE's bearer activation, modification and deactivation, generates and delivers the xIRI to the MDF2 over LI_X2. The MDF2 delivers the IRI messages to the LEMF over LI_HI2.</w:t>
      </w:r>
    </w:p>
    <w:p w14:paraId="269CB177" w14:textId="77777777" w:rsidR="003C6706" w:rsidRPr="00410461" w:rsidRDefault="003C6706" w:rsidP="003C6706">
      <w:r w:rsidRPr="00410461">
        <w:t>The CC-POI present in the ePDG generates the xCC from the user plane packets and delivers the xCC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62" w:name="_Toc182088121"/>
      <w:r w:rsidRPr="00410461">
        <w:lastRenderedPageBreak/>
        <w:t>6.3.4.2</w:t>
      </w:r>
      <w:r w:rsidRPr="00410461">
        <w:tab/>
        <w:t>Target identities</w:t>
      </w:r>
      <w:bookmarkEnd w:id="162"/>
    </w:p>
    <w:p w14:paraId="0D0F07D3" w14:textId="77777777" w:rsidR="003C6706" w:rsidRPr="00410461" w:rsidRDefault="003C6706" w:rsidP="003C6706">
      <w:r w:rsidRPr="00410461">
        <w:t>The target identities which the LIPF present in the ADMF provisions to the IRI-POI and CC-POI present in the ePDG are specified in TS 33.107 [11].</w:t>
      </w:r>
    </w:p>
    <w:p w14:paraId="14ABE406" w14:textId="77777777" w:rsidR="003C6706" w:rsidRPr="00410461" w:rsidRDefault="003C6706" w:rsidP="003C6706">
      <w:pPr>
        <w:pStyle w:val="Heading4"/>
      </w:pPr>
      <w:bookmarkStart w:id="163" w:name="_Toc182088122"/>
      <w:r w:rsidRPr="00410461">
        <w:t>6.3.4.3</w:t>
      </w:r>
      <w:r w:rsidRPr="00410461">
        <w:tab/>
        <w:t>IRI events</w:t>
      </w:r>
      <w:bookmarkEnd w:id="163"/>
    </w:p>
    <w:p w14:paraId="215780C4" w14:textId="77777777" w:rsidR="003C6706" w:rsidRPr="00410461" w:rsidRDefault="003C6706" w:rsidP="003C6706">
      <w:r w:rsidRPr="00410461">
        <w:t>The IRI-POI present in the ePDG shall generate xIRI, when it detects the applicable events specified in TS 33.107 [11].</w:t>
      </w:r>
    </w:p>
    <w:p w14:paraId="34F396BA" w14:textId="77777777" w:rsidR="003C6706" w:rsidRPr="00410461" w:rsidRDefault="003C6706" w:rsidP="003C6706">
      <w:pPr>
        <w:pStyle w:val="Heading4"/>
      </w:pPr>
      <w:bookmarkStart w:id="164" w:name="_Toc182088123"/>
      <w:r w:rsidRPr="00410461">
        <w:t>6.3.4.4</w:t>
      </w:r>
      <w:r w:rsidRPr="00410461">
        <w:tab/>
        <w:t>Common IRI parameters</w:t>
      </w:r>
      <w:bookmarkEnd w:id="164"/>
    </w:p>
    <w:p w14:paraId="7FEA27E5" w14:textId="77777777" w:rsidR="003C6706" w:rsidRPr="00410461" w:rsidRDefault="003C6706" w:rsidP="003C6706">
      <w:r w:rsidRPr="00410461">
        <w:t>The list of xIRI parameters are specified in TS 33.128 [15]. Each xIRI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65" w:name="_Toc182088124"/>
      <w:r w:rsidRPr="00410461">
        <w:t>6.3.4.5</w:t>
      </w:r>
      <w:r w:rsidRPr="00410461">
        <w:tab/>
        <w:t>Specific IRI parameters</w:t>
      </w:r>
      <w:bookmarkEnd w:id="165"/>
    </w:p>
    <w:p w14:paraId="3B798FD8" w14:textId="77777777" w:rsidR="003C6706" w:rsidRPr="00410461" w:rsidRDefault="003C6706" w:rsidP="003C6706">
      <w:r w:rsidRPr="00410461">
        <w:t>The parameters in each xIRI are defined in TS 33.128 [15].</w:t>
      </w:r>
    </w:p>
    <w:p w14:paraId="4190259D" w14:textId="77777777" w:rsidR="003C6706" w:rsidRPr="00410461" w:rsidRDefault="003C6706" w:rsidP="003C6706">
      <w:pPr>
        <w:pStyle w:val="Heading4"/>
      </w:pPr>
      <w:bookmarkStart w:id="166" w:name="_Toc182088125"/>
      <w:r w:rsidRPr="00410461">
        <w:t>6.3.4.6</w:t>
      </w:r>
      <w:r w:rsidRPr="00410461">
        <w:tab/>
        <w:t>Network topologies</w:t>
      </w:r>
      <w:bookmarkEnd w:id="166"/>
    </w:p>
    <w:p w14:paraId="51FFD133" w14:textId="77777777" w:rsidR="003C6706" w:rsidRPr="00410461" w:rsidRDefault="003C6706" w:rsidP="003C6706">
      <w:r w:rsidRPr="00410461">
        <w:t>The ePDG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67" w:name="_Toc182088126"/>
      <w:r w:rsidRPr="00410461">
        <w:t>6.</w:t>
      </w:r>
      <w:r w:rsidR="00BE77E9" w:rsidRPr="00410461">
        <w:t>4</w:t>
      </w:r>
      <w:r w:rsidRPr="00410461">
        <w:tab/>
      </w:r>
      <w:r w:rsidR="007C6153" w:rsidRPr="00410461">
        <w:t>3</w:t>
      </w:r>
      <w:r w:rsidRPr="00410461">
        <w:t>G</w:t>
      </w:r>
      <w:bookmarkEnd w:id="167"/>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68" w:name="_Toc182088127"/>
      <w:r w:rsidRPr="00410461">
        <w:t>6.5</w:t>
      </w:r>
      <w:r w:rsidRPr="00410461">
        <w:tab/>
        <w:t>VoNR</w:t>
      </w:r>
      <w:bookmarkEnd w:id="168"/>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LI requirements for VoNR based on IMS are defined in clause 7.4 of the present document.</w:t>
      </w:r>
    </w:p>
    <w:p w14:paraId="46AF3AF5" w14:textId="01BA6002" w:rsidR="0063363D" w:rsidRPr="00410461" w:rsidRDefault="0063363D" w:rsidP="0063363D">
      <w:pPr>
        <w:pStyle w:val="Heading2"/>
      </w:pPr>
      <w:bookmarkStart w:id="169" w:name="_Toc182088128"/>
      <w:r w:rsidRPr="00410461">
        <w:lastRenderedPageBreak/>
        <w:t>6.6</w:t>
      </w:r>
      <w:r w:rsidRPr="00410461">
        <w:tab/>
        <w:t>4G/5G Interworking</w:t>
      </w:r>
      <w:bookmarkEnd w:id="169"/>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7777777" w:rsidR="00BC0277" w:rsidRPr="00410461" w:rsidRDefault="00BC0277" w:rsidP="00BC0277">
      <w:pPr>
        <w:pStyle w:val="TH"/>
      </w:pPr>
      <w:r w:rsidRPr="00410461">
        <w:rPr>
          <w:noProof/>
        </w:rPr>
        <w:drawing>
          <wp:inline distT="0" distB="0" distL="0" distR="0" wp14:anchorId="65A4916D" wp14:editId="756BDF6E">
            <wp:extent cx="6122035" cy="35045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6">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0" w:name="_Toc182088129"/>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0"/>
    </w:p>
    <w:p w14:paraId="7933A5D2" w14:textId="77777777" w:rsidR="000C54E1" w:rsidRPr="00410461" w:rsidRDefault="000C54E1" w:rsidP="000C54E1">
      <w:pPr>
        <w:pStyle w:val="Heading2"/>
      </w:pPr>
      <w:bookmarkStart w:id="171" w:name="_Toc182088130"/>
      <w:r w:rsidRPr="00410461">
        <w:t>7.1</w:t>
      </w:r>
      <w:r w:rsidRPr="00410461">
        <w:tab/>
        <w:t>General</w:t>
      </w:r>
      <w:bookmarkEnd w:id="171"/>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1E4AD946" w14:textId="0021D186" w:rsidR="000C54E1" w:rsidRPr="00410461" w:rsidRDefault="001A525E" w:rsidP="009537A8">
      <w:pPr>
        <w:pStyle w:val="Heading2"/>
      </w:pPr>
      <w:bookmarkStart w:id="172" w:name="_Toc182088131"/>
      <w:r w:rsidRPr="00410461">
        <w:t>7.2</w:t>
      </w:r>
      <w:r w:rsidRPr="00410461">
        <w:tab/>
        <w:t>Central s</w:t>
      </w:r>
      <w:r w:rsidR="000C54E1" w:rsidRPr="00410461">
        <w:t xml:space="preserve">ubscriber </w:t>
      </w:r>
      <w:r w:rsidRPr="00410461">
        <w:t>m</w:t>
      </w:r>
      <w:r w:rsidR="00A9033F" w:rsidRPr="00410461">
        <w:t>anagement</w:t>
      </w:r>
      <w:bookmarkEnd w:id="172"/>
    </w:p>
    <w:p w14:paraId="387E1664" w14:textId="77777777" w:rsidR="000C54E1" w:rsidRPr="00410461" w:rsidRDefault="000C54E1" w:rsidP="000C54E1">
      <w:pPr>
        <w:pStyle w:val="Heading3"/>
      </w:pPr>
      <w:bookmarkStart w:id="173" w:name="_Toc182088132"/>
      <w:r w:rsidRPr="00410461">
        <w:t>7.2.1</w:t>
      </w:r>
      <w:r w:rsidRPr="00410461">
        <w:tab/>
        <w:t>General</w:t>
      </w:r>
      <w:bookmarkEnd w:id="173"/>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74" w:name="_Toc182088133"/>
      <w:r w:rsidRPr="00410461">
        <w:lastRenderedPageBreak/>
        <w:t>7.2.2</w:t>
      </w:r>
      <w:r w:rsidRPr="00410461">
        <w:tab/>
        <w:t>LI at UDM</w:t>
      </w:r>
      <w:bookmarkEnd w:id="174"/>
    </w:p>
    <w:p w14:paraId="16D08E49" w14:textId="77777777" w:rsidR="000C54E1" w:rsidRPr="00410461" w:rsidRDefault="000C54E1" w:rsidP="00182F94">
      <w:pPr>
        <w:pStyle w:val="Heading4"/>
      </w:pPr>
      <w:bookmarkStart w:id="175" w:name="_Toc182088134"/>
      <w:r w:rsidRPr="00410461">
        <w:t>7.2.2.1</w:t>
      </w:r>
      <w:r w:rsidRPr="00410461">
        <w:tab/>
        <w:t>Architecture</w:t>
      </w:r>
      <w:bookmarkEnd w:id="175"/>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r w:rsidR="003B5D03" w:rsidRPr="00410461">
        <w:rPr>
          <w:szCs w:val="22"/>
        </w:rPr>
        <w:t>xIRI</w:t>
      </w:r>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36" type="#_x0000_t75" style="width:486pt;height:414pt" o:ole="">
            <v:imagedata r:id="rId47" o:title=""/>
          </v:shape>
          <o:OLEObject Type="Embed" ProgID="Visio.Drawing.15" ShapeID="_x0000_i1036" DrawAspect="Content" ObjectID="_1794196226" r:id="rId48"/>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526D5B3A"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r w:rsidR="003B5D03" w:rsidRPr="00410461">
        <w:t>xIRI</w:t>
      </w:r>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xIRI </w:t>
      </w:r>
      <w:r w:rsidRPr="00410461">
        <w:t>to the LEMF over LI_H</w:t>
      </w:r>
      <w:r w:rsidR="00562BAF">
        <w:t>I</w:t>
      </w:r>
      <w:r w:rsidRPr="00410461">
        <w:t>2</w:t>
      </w:r>
      <w:r w:rsidR="00365EA0" w:rsidRPr="00410461">
        <w:t>.</w:t>
      </w:r>
    </w:p>
    <w:p w14:paraId="7A35AF3F" w14:textId="683B83D2" w:rsidR="000C54E1" w:rsidRPr="00410461" w:rsidRDefault="00415384" w:rsidP="00182F94">
      <w:pPr>
        <w:pStyle w:val="Heading4"/>
      </w:pPr>
      <w:bookmarkStart w:id="176" w:name="_Toc182088135"/>
      <w:r w:rsidRPr="00410461">
        <w:lastRenderedPageBreak/>
        <w:t>7.2.2.2</w:t>
      </w:r>
      <w:r w:rsidRPr="00410461">
        <w:tab/>
        <w:t>Target i</w:t>
      </w:r>
      <w:r w:rsidR="000C54E1" w:rsidRPr="00410461">
        <w:t>dentities</w:t>
      </w:r>
      <w:bookmarkEnd w:id="176"/>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410461" w:rsidRDefault="00612E08" w:rsidP="00612E08">
      <w:pPr>
        <w:pStyle w:val="B1"/>
      </w:pPr>
      <w:r w:rsidRPr="00410461">
        <w:t>-</w:t>
      </w:r>
      <w:r w:rsidRPr="00410461">
        <w:tab/>
        <w:t>SUPI</w:t>
      </w:r>
      <w:r w:rsidR="00985273" w:rsidRPr="00410461">
        <w:t>.</w:t>
      </w:r>
    </w:p>
    <w:p w14:paraId="19A24C6A" w14:textId="4A7019E5" w:rsidR="000C54E1" w:rsidRPr="00410461" w:rsidRDefault="00FC6D5A" w:rsidP="00CB28A6">
      <w:pPr>
        <w:pStyle w:val="B1"/>
      </w:pPr>
      <w:r w:rsidRPr="00410461">
        <w:t>-</w:t>
      </w:r>
      <w:r w:rsidRPr="00410461">
        <w:tab/>
      </w:r>
      <w:r w:rsidR="000C54E1" w:rsidRPr="00410461">
        <w:t>PEI</w:t>
      </w:r>
      <w:r w:rsidR="00985273" w:rsidRPr="00410461">
        <w:t>.</w:t>
      </w:r>
    </w:p>
    <w:p w14:paraId="025A3C07" w14:textId="770CBE1D" w:rsidR="000C54E1" w:rsidRPr="00410461" w:rsidRDefault="00FC6D5A" w:rsidP="00CB28A6">
      <w:pPr>
        <w:pStyle w:val="B1"/>
      </w:pPr>
      <w:r w:rsidRPr="00410461">
        <w:t>-</w:t>
      </w:r>
      <w:r w:rsidRPr="00410461">
        <w:tab/>
      </w:r>
      <w:r w:rsidR="00BE77E9" w:rsidRPr="00410461">
        <w:t>GPSI</w:t>
      </w:r>
      <w:r w:rsidR="00985273" w:rsidRPr="00410461">
        <w:t>.</w:t>
      </w:r>
    </w:p>
    <w:p w14:paraId="5ABD90E3" w14:textId="1A27E56B" w:rsidR="000C54E1" w:rsidRPr="00410461" w:rsidRDefault="00FC6D5A" w:rsidP="00CB28A6">
      <w:pPr>
        <w:pStyle w:val="B1"/>
      </w:pPr>
      <w:r w:rsidRPr="00410461">
        <w:t>-</w:t>
      </w:r>
      <w:r w:rsidRPr="00410461">
        <w:tab/>
      </w:r>
      <w:r w:rsidR="009E3D34" w:rsidRPr="00410461">
        <w:t>IMPU/IMPI</w:t>
      </w:r>
      <w:r w:rsidR="00612E08" w:rsidRPr="00410461">
        <w:t>.</w:t>
      </w:r>
    </w:p>
    <w:p w14:paraId="356C4516" w14:textId="2C025233" w:rsidR="000C54E1" w:rsidRPr="00410461" w:rsidRDefault="000C54E1" w:rsidP="000C54E1">
      <w:r w:rsidRPr="00410461">
        <w:t xml:space="preserve">The interception performed on the above identities are mutually independent, even though, an </w:t>
      </w:r>
      <w:r w:rsidR="003B5D03" w:rsidRPr="00410461">
        <w:t>xIRI</w:t>
      </w:r>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77" w:name="_Toc182088136"/>
      <w:r w:rsidRPr="00410461">
        <w:t>7.2.2.3</w:t>
      </w:r>
      <w:r w:rsidRPr="00410461">
        <w:tab/>
        <w:t>Identity p</w:t>
      </w:r>
      <w:r w:rsidR="00A9033F" w:rsidRPr="00410461">
        <w:t>rivacy</w:t>
      </w:r>
      <w:bookmarkEnd w:id="177"/>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78" w:name="_Toc182088137"/>
      <w:r w:rsidRPr="00410461">
        <w:t>7.2.2.</w:t>
      </w:r>
      <w:r w:rsidR="00A9033F" w:rsidRPr="00410461">
        <w:t>4</w:t>
      </w:r>
      <w:r w:rsidR="00C31DA0" w:rsidRPr="00410461">
        <w:tab/>
        <w:t>IRI e</w:t>
      </w:r>
      <w:r w:rsidRPr="00410461">
        <w:t>vents</w:t>
      </w:r>
      <w:bookmarkEnd w:id="178"/>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r w:rsidR="003B5D03" w:rsidRPr="00410461">
        <w:t>xIRI,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3AE44817" w:rsidR="00A41582" w:rsidRDefault="00A41582" w:rsidP="00A41582">
      <w:pPr>
        <w:pStyle w:val="B1"/>
      </w:pPr>
      <w:r>
        <w:t>-</w:t>
      </w:r>
      <w:r>
        <w:tab/>
        <w:t xml:space="preserve">UE information </w:t>
      </w:r>
      <w:r w:rsidR="00684908">
        <w:t>response</w:t>
      </w:r>
      <w:r>
        <w:t>.</w:t>
      </w:r>
    </w:p>
    <w:p w14:paraId="60A465D8" w14:textId="5CE74D0F" w:rsidR="00A41582" w:rsidRPr="00410461" w:rsidRDefault="00A41582" w:rsidP="00A41582">
      <w:pPr>
        <w:pStyle w:val="B1"/>
      </w:pPr>
      <w:r>
        <w:t>-</w:t>
      </w:r>
      <w:r>
        <w:tab/>
        <w:t xml:space="preserve">UE authentication </w:t>
      </w:r>
      <w:r w:rsidR="00684908">
        <w:t>response</w:t>
      </w:r>
      <w:r>
        <w:t>.</w:t>
      </w:r>
    </w:p>
    <w:p w14:paraId="1DE3F60C" w14:textId="77777777" w:rsidR="00A41582" w:rsidRPr="00410461" w:rsidRDefault="00A41582" w:rsidP="00A41582">
      <w:r w:rsidRPr="00410461">
        <w:t>A serving system xIRI is generated when the IRI-POI present in the UDM detects the target UE registration or re-registration related notifications. The AMF Id or the MME Id, or the VPLMN Id (when the other two are not known) is used as the serving system identifier in a serving system xIRI.</w:t>
      </w:r>
    </w:p>
    <w:p w14:paraId="4D62F763" w14:textId="6A108862" w:rsidR="00A41582" w:rsidRPr="00410461" w:rsidRDefault="00A41582" w:rsidP="00A41582">
      <w:pPr>
        <w:pStyle w:val="NO"/>
      </w:pPr>
      <w:r w:rsidRPr="00410461">
        <w:t>NOTE:</w:t>
      </w:r>
      <w:r w:rsidRPr="00410461">
        <w:tab/>
        <w:t>The serving system xIRI may carry the information of one or more serving systems based on the target UE's network connectivity.</w:t>
      </w:r>
    </w:p>
    <w:p w14:paraId="40719D81" w14:textId="77777777" w:rsidR="00A628E7" w:rsidRPr="004B4F19" w:rsidRDefault="00A628E7" w:rsidP="00A628E7">
      <w:r w:rsidRPr="004B4F19">
        <w:t>A subscriber record change xIRI is generated when the IRI-POI present in the UDM detects that the GPSI, or SUPI, or PEI associated</w:t>
      </w:r>
      <w:r>
        <w:t xml:space="preserve"> to the target has</w:t>
      </w:r>
      <w:r w:rsidRPr="004B4F19">
        <w:t xml:space="preserve"> changed. In addition, a subscriber record change xIRI is generated when the associated GPSI or, SUPI, or PEI </w:t>
      </w:r>
      <w:r>
        <w:t xml:space="preserve">for the target </w:t>
      </w:r>
      <w:r w:rsidRPr="004B4F19">
        <w:t>is de-provisioned. A subscriber record change xIRI is also generated when the target</w:t>
      </w:r>
      <w:r>
        <w:t>’s</w:t>
      </w:r>
      <w:r w:rsidRPr="004B4F19">
        <w:t xml:space="preserve"> user service identifiers are modified (e.g. subscribed S-NSSAIs, subscribed CAG).</w:t>
      </w:r>
    </w:p>
    <w:p w14:paraId="61B44111" w14:textId="77777777" w:rsidR="00A628E7" w:rsidRPr="004B4F19" w:rsidRDefault="00A628E7" w:rsidP="00A628E7">
      <w:r w:rsidRPr="004B4F19">
        <w:t>A cancel location xIRI is generated when the IRI-POI present in the UDM detects that a de-registration notification is sent, or received, by the UDM</w:t>
      </w:r>
      <w:r>
        <w:t xml:space="preserve"> for the target</w:t>
      </w:r>
      <w:r w:rsidRPr="004B4F19">
        <w:t>.</w:t>
      </w:r>
    </w:p>
    <w:p w14:paraId="5B31215C" w14:textId="77777777" w:rsidR="00A628E7" w:rsidRPr="004B4F19" w:rsidRDefault="00A628E7" w:rsidP="00A628E7">
      <w:r w:rsidRPr="004B4F19">
        <w:t>A location information request xIRI is generated when the IRI-POI present in the UDM detects that the UDM received a query for the location information of the target UE from a different PLMN (e.g. inbound SMS routing) with a known PLMN Id.</w:t>
      </w:r>
    </w:p>
    <w:p w14:paraId="06D9ADC0" w14:textId="77777777" w:rsidR="00A628E7" w:rsidRPr="004B4F19" w:rsidRDefault="00A628E7" w:rsidP="00A628E7">
      <w:r w:rsidRPr="004B4F19">
        <w:t xml:space="preserve">A location information result xIRI is generated when the IRI-POI in the UDM detects that the UDM received a LocationInfoRequest from an NF service consumer (i.e. HSS) </w:t>
      </w:r>
      <w:r>
        <w:t xml:space="preserve">for the target </w:t>
      </w:r>
      <w:r w:rsidRPr="004B4F19">
        <w:t>and responds with a LocationInfoResult to the NF service consumer.</w:t>
      </w:r>
    </w:p>
    <w:p w14:paraId="67EB64BB" w14:textId="77777777" w:rsidR="00A628E7" w:rsidRPr="004B4F19" w:rsidRDefault="00A628E7" w:rsidP="00A628E7">
      <w:r w:rsidRPr="004B4F19">
        <w:lastRenderedPageBreak/>
        <w:t xml:space="preserve">A UE information response xIRI is generated when the IRI-POI present in the UDM detects that the UDM received a ProvideUeInfo request </w:t>
      </w:r>
      <w:r>
        <w:t xml:space="preserve">for the target UE </w:t>
      </w:r>
      <w:r w:rsidRPr="004B4F19">
        <w:t>and returns a UeInfo response.</w:t>
      </w:r>
    </w:p>
    <w:p w14:paraId="4C844CCC" w14:textId="77777777" w:rsidR="00A628E7" w:rsidRPr="004B4F19" w:rsidRDefault="00A628E7" w:rsidP="00A628E7">
      <w:r w:rsidRPr="004B4F19">
        <w:t xml:space="preserve">A UE authentication response xIRI is generated when the IRI-POI present in the UDM detects that the UDM received an authentication info request </w:t>
      </w:r>
      <w:r>
        <w:t xml:space="preserve">for the target UE </w:t>
      </w:r>
      <w:r w:rsidRPr="004B4F19">
        <w:t>from the HSS or AUSF and an authentication info result is sent.</w:t>
      </w:r>
    </w:p>
    <w:p w14:paraId="77D9D50D" w14:textId="149D9A65" w:rsidR="000C54E1" w:rsidRPr="00410461" w:rsidRDefault="000C54E1" w:rsidP="00A41582">
      <w:pPr>
        <w:pStyle w:val="Heading4"/>
      </w:pPr>
      <w:bookmarkStart w:id="179" w:name="_Toc182088138"/>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79"/>
    </w:p>
    <w:p w14:paraId="0790D39F" w14:textId="5C4B223B" w:rsidR="00030493" w:rsidRPr="00410461" w:rsidRDefault="00030493" w:rsidP="00030493">
      <w:r w:rsidRPr="00410461">
        <w:t>The list of xIRI parameters are specified in TS 33.128</w:t>
      </w:r>
      <w:r w:rsidR="00B10D9E" w:rsidRPr="00410461">
        <w:t xml:space="preserve"> [15]</w:t>
      </w:r>
      <w:r w:rsidRPr="00410461">
        <w:t xml:space="preserve">. </w:t>
      </w:r>
      <w:r w:rsidR="00466CF0" w:rsidRPr="00410461">
        <w:t>All</w:t>
      </w:r>
      <w:r w:rsidRPr="00410461">
        <w:t xml:space="preserve"> xIRI</w:t>
      </w:r>
      <w:r w:rsidR="00466CF0" w:rsidRPr="00410461">
        <w:t>s</w:t>
      </w:r>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0" w:name="_Toc182088139"/>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0"/>
    </w:p>
    <w:p w14:paraId="7E27760D" w14:textId="23D7A231" w:rsidR="000C54E1" w:rsidRPr="00410461" w:rsidRDefault="00990383" w:rsidP="00FC6D5A">
      <w:pPr>
        <w:pStyle w:val="NO"/>
      </w:pPr>
      <w:r w:rsidRPr="00410461">
        <w:t>The parameters in each</w:t>
      </w:r>
      <w:r w:rsidR="00F2301B" w:rsidRPr="00410461">
        <w:t xml:space="preserve"> xIRI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1" w:name="_Toc182088140"/>
      <w:r w:rsidRPr="00410461">
        <w:t>7.2.</w:t>
      </w:r>
      <w:r w:rsidR="00BD7BE1" w:rsidRPr="00410461">
        <w:t>2</w:t>
      </w:r>
      <w:r w:rsidRPr="00410461">
        <w:t>.</w:t>
      </w:r>
      <w:r w:rsidR="00A9033F" w:rsidRPr="00410461">
        <w:t>7</w:t>
      </w:r>
      <w:r w:rsidR="00C31DA0" w:rsidRPr="00410461">
        <w:tab/>
        <w:t>Network t</w:t>
      </w:r>
      <w:r w:rsidRPr="00410461">
        <w:t>opologies</w:t>
      </w:r>
      <w:bookmarkEnd w:id="181"/>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82" w:name="_Toc182088141"/>
      <w:r w:rsidRPr="00410461">
        <w:t>7.2.3</w:t>
      </w:r>
      <w:r w:rsidRPr="00410461">
        <w:tab/>
        <w:t>LI at HSS</w:t>
      </w:r>
      <w:bookmarkEnd w:id="182"/>
    </w:p>
    <w:p w14:paraId="06BC36CD" w14:textId="77777777" w:rsidR="00DA4B87" w:rsidRPr="00410461" w:rsidRDefault="00DA4B87" w:rsidP="00DA4B87">
      <w:pPr>
        <w:pStyle w:val="Heading4"/>
      </w:pPr>
      <w:bookmarkStart w:id="183" w:name="_Toc182088142"/>
      <w:r w:rsidRPr="00410461">
        <w:t>7.2.3.1</w:t>
      </w:r>
      <w:r w:rsidRPr="00410461">
        <w:tab/>
        <w:t>Architecture</w:t>
      </w:r>
      <w:bookmarkEnd w:id="183"/>
    </w:p>
    <w:p w14:paraId="7D8EFBDC" w14:textId="3C8FE499" w:rsidR="00DA4B87" w:rsidRPr="00410461" w:rsidRDefault="00DA4B87" w:rsidP="00DA4B87">
      <w:r w:rsidRPr="00410461">
        <w:t>The</w:t>
      </w:r>
      <w:r w:rsidR="00210F1F" w:rsidRPr="00410461">
        <w:t xml:space="preserve"> </w:t>
      </w:r>
      <w:hyperlink r:id="rId49"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xIRIs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77777777" w:rsidR="00DA4B87" w:rsidRPr="00410461" w:rsidRDefault="00DA4B87" w:rsidP="006476EB">
      <w:pPr>
        <w:pStyle w:val="TH"/>
      </w:pPr>
      <w:r w:rsidRPr="00410461">
        <w:object w:dxaOrig="12036" w:dyaOrig="10488" w14:anchorId="74233BDB">
          <v:shape id="_x0000_i1037" type="#_x0000_t75" style="width:486pt;height:414pt" o:ole="">
            <v:imagedata r:id="rId50" o:title=""/>
          </v:shape>
          <o:OLEObject Type="Embed" ProgID="Visio.Drawing.15" ShapeID="_x0000_i1037" DrawAspect="Content" ObjectID="_1794196227" r:id="rId51"/>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103AE517" w:rsidR="00DA4B87" w:rsidRPr="00410461" w:rsidRDefault="00DA4B87" w:rsidP="00DA4B87">
      <w:r w:rsidRPr="00410461">
        <w:t>The IRI-POI present in the HSS detects the target UE's service area registration and subscription related functions, generates and delivers the xIRI to the MDF2 over LI_X2. The MDF2 generates and delivers the IRI messages based on received xIRI to the LEMF over LI_H</w:t>
      </w:r>
      <w:r w:rsidR="00C73413">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When multiple intercepts are active, IRI-POI functions in the HSS may send one xIRI which can then be distributed to the LEMFs associated with those multiple intercepts from the MDF2.</w:t>
      </w:r>
    </w:p>
    <w:p w14:paraId="505F55D8" w14:textId="77777777" w:rsidR="00DA4B87" w:rsidRPr="00410461" w:rsidRDefault="00DA4B87" w:rsidP="00DA4B87">
      <w:pPr>
        <w:pStyle w:val="Heading4"/>
      </w:pPr>
      <w:bookmarkStart w:id="184" w:name="_Toc182088143"/>
      <w:r w:rsidRPr="00410461">
        <w:t>7.2.3.2</w:t>
      </w:r>
      <w:r w:rsidRPr="00410461">
        <w:tab/>
        <w:t>Target identities</w:t>
      </w:r>
      <w:bookmarkEnd w:id="184"/>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410461" w:rsidRDefault="00DA4B87" w:rsidP="00DA4B87">
      <w:pPr>
        <w:pStyle w:val="B1"/>
      </w:pPr>
      <w:r w:rsidRPr="00410461">
        <w:t>-</w:t>
      </w:r>
      <w:r w:rsidRPr="00410461">
        <w:tab/>
        <w:t>IMSI.</w:t>
      </w:r>
    </w:p>
    <w:p w14:paraId="1E8A5E66" w14:textId="77777777" w:rsidR="00DA4B87" w:rsidRPr="00410461" w:rsidRDefault="00DA4B87" w:rsidP="00DA4B87">
      <w:pPr>
        <w:pStyle w:val="B1"/>
      </w:pPr>
      <w:r w:rsidRPr="00410461">
        <w:t>-</w:t>
      </w:r>
      <w:r w:rsidRPr="00410461">
        <w:tab/>
        <w:t>IMEI.</w:t>
      </w:r>
    </w:p>
    <w:p w14:paraId="3D543F61" w14:textId="77777777" w:rsidR="00DA4B87" w:rsidRPr="00410461" w:rsidRDefault="00DA4B87" w:rsidP="00DA4B87">
      <w:pPr>
        <w:pStyle w:val="B1"/>
      </w:pPr>
      <w:r w:rsidRPr="00410461">
        <w:t>-</w:t>
      </w:r>
      <w:r w:rsidRPr="00410461">
        <w:tab/>
        <w:t>MSISDN.</w:t>
      </w:r>
    </w:p>
    <w:p w14:paraId="64103B49" w14:textId="77777777" w:rsidR="00DA4B87" w:rsidRPr="00410461" w:rsidRDefault="00DA4B87" w:rsidP="00DA4B87">
      <w:pPr>
        <w:pStyle w:val="B1"/>
      </w:pPr>
      <w:r w:rsidRPr="00410461">
        <w:lastRenderedPageBreak/>
        <w:t>-</w:t>
      </w:r>
      <w:r w:rsidRPr="00410461">
        <w:tab/>
        <w:t>IMPU/IMPI.</w:t>
      </w:r>
    </w:p>
    <w:p w14:paraId="5DBF518F" w14:textId="77777777" w:rsidR="00DA4B87" w:rsidRPr="00410461" w:rsidRDefault="00DA4B87" w:rsidP="00DA4B87">
      <w:r w:rsidRPr="00410461">
        <w:t>The interception performed on the above identities are mutually independent, even though, an xIRI may contain the information about the other identities when available.</w:t>
      </w:r>
    </w:p>
    <w:p w14:paraId="0FA8C653" w14:textId="77777777" w:rsidR="00DA4B87" w:rsidRPr="00410461" w:rsidRDefault="00DA4B87" w:rsidP="00DA4B87">
      <w:pPr>
        <w:pStyle w:val="Heading4"/>
      </w:pPr>
      <w:bookmarkStart w:id="185" w:name="_Toc182088144"/>
      <w:r w:rsidRPr="00410461">
        <w:t>7.2.3.3</w:t>
      </w:r>
      <w:r w:rsidRPr="00410461">
        <w:tab/>
        <w:t>IRI events</w:t>
      </w:r>
      <w:bookmarkEnd w:id="185"/>
    </w:p>
    <w:p w14:paraId="58CD1CCB" w14:textId="57395140" w:rsidR="00DA4B87" w:rsidRPr="00410461" w:rsidRDefault="00DA4B87" w:rsidP="00DA4B87">
      <w:r w:rsidRPr="00410461">
        <w:t>The IRI-POI present in the HSS shall generate xIRI, when it detects the applicable events specified in TS 33.107 [11].</w:t>
      </w:r>
    </w:p>
    <w:p w14:paraId="4FD66BE4" w14:textId="77777777" w:rsidR="00DA4B87" w:rsidRPr="00410461" w:rsidRDefault="00DA4B87" w:rsidP="00DA4B87">
      <w:pPr>
        <w:pStyle w:val="Heading4"/>
      </w:pPr>
      <w:bookmarkStart w:id="186" w:name="_Toc182088145"/>
      <w:r w:rsidRPr="00410461">
        <w:t>7.2.3.4</w:t>
      </w:r>
      <w:r w:rsidRPr="00410461">
        <w:tab/>
        <w:t>Common IRI parameters</w:t>
      </w:r>
      <w:bookmarkEnd w:id="186"/>
    </w:p>
    <w:p w14:paraId="6FF5E2FD" w14:textId="77777777" w:rsidR="00DA4B87" w:rsidRPr="00410461" w:rsidRDefault="00DA4B87" w:rsidP="00DA4B87">
      <w:r w:rsidRPr="00410461">
        <w:t>The list of xIRI parameters are specified in TS 33.128 [15]. All xIRIs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87" w:name="_Toc182088146"/>
      <w:r w:rsidRPr="00410461">
        <w:t>7.2.3.5</w:t>
      </w:r>
      <w:r w:rsidRPr="00410461">
        <w:tab/>
        <w:t>Specific IRI parameters</w:t>
      </w:r>
      <w:bookmarkEnd w:id="187"/>
    </w:p>
    <w:p w14:paraId="7C2BD1DF" w14:textId="77777777" w:rsidR="00DA4B87" w:rsidRPr="00410461" w:rsidRDefault="00DA4B87" w:rsidP="006476EB">
      <w:r w:rsidRPr="00410461">
        <w:t>The parameters in each xIRI are defined in TS 33.128 [15].</w:t>
      </w:r>
    </w:p>
    <w:p w14:paraId="381F445C" w14:textId="77777777" w:rsidR="00DA4B87" w:rsidRPr="00410461" w:rsidRDefault="00DA4B87" w:rsidP="00DA4B87">
      <w:pPr>
        <w:pStyle w:val="Heading4"/>
      </w:pPr>
      <w:bookmarkStart w:id="188" w:name="_Toc182088147"/>
      <w:r w:rsidRPr="00410461">
        <w:t>7.2.3.6</w:t>
      </w:r>
      <w:r w:rsidRPr="00410461">
        <w:tab/>
        <w:t>Network topologies</w:t>
      </w:r>
      <w:bookmarkEnd w:id="188"/>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89" w:name="_Toc182088148"/>
      <w:r w:rsidRPr="00410461">
        <w:t>7.3</w:t>
      </w:r>
      <w:r w:rsidRPr="00410461">
        <w:tab/>
        <w:t>Location</w:t>
      </w:r>
      <w:bookmarkEnd w:id="189"/>
    </w:p>
    <w:p w14:paraId="71B68A95" w14:textId="77777777" w:rsidR="00791291" w:rsidRPr="00410461" w:rsidRDefault="00791291" w:rsidP="00725E96">
      <w:pPr>
        <w:pStyle w:val="Heading3"/>
      </w:pPr>
      <w:bookmarkStart w:id="190" w:name="_Toc182088149"/>
      <w:r w:rsidRPr="00410461">
        <w:t>7.3.1</w:t>
      </w:r>
      <w:r w:rsidRPr="00410461">
        <w:tab/>
        <w:t>General</w:t>
      </w:r>
      <w:bookmarkEnd w:id="190"/>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49FE0A72"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1" w:name="_Toc182088150"/>
      <w:r w:rsidRPr="00410461">
        <w:t>7.3.2</w:t>
      </w:r>
      <w:r w:rsidRPr="00410461">
        <w:tab/>
        <w:t>Service usage location r</w:t>
      </w:r>
      <w:r w:rsidR="00935F0A" w:rsidRPr="00410461">
        <w:t>eporting</w:t>
      </w:r>
      <w:bookmarkEnd w:id="191"/>
    </w:p>
    <w:p w14:paraId="7D1A0CEA" w14:textId="23C2EE51" w:rsidR="002F0D2E" w:rsidRPr="00410461" w:rsidRDefault="002F0D2E" w:rsidP="002F0D2E">
      <w:pPr>
        <w:pStyle w:val="Heading4"/>
      </w:pPr>
      <w:bookmarkStart w:id="192" w:name="_Toc182088151"/>
      <w:r w:rsidRPr="00410461">
        <w:t>7.3.2.1</w:t>
      </w:r>
      <w:r w:rsidRPr="00410461">
        <w:tab/>
        <w:t xml:space="preserve"> General</w:t>
      </w:r>
      <w:bookmarkEnd w:id="192"/>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193" w:name="_Toc182088152"/>
      <w:r w:rsidRPr="00410461">
        <w:t>7.3.2.2</w:t>
      </w:r>
      <w:r w:rsidRPr="00410461">
        <w:tab/>
        <w:t>Embedded location reporting</w:t>
      </w:r>
      <w:bookmarkEnd w:id="193"/>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lastRenderedPageBreak/>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194" w:name="_Toc182088153"/>
      <w:r w:rsidRPr="00410461">
        <w:t>7.3.2.3</w:t>
      </w:r>
      <w:r w:rsidRPr="00410461">
        <w:tab/>
        <w:t>Separated location reporting</w:t>
      </w:r>
      <w:bookmarkEnd w:id="194"/>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195" w:name="_Toc182088154"/>
      <w:r w:rsidRPr="00410461">
        <w:t>7.</w:t>
      </w:r>
      <w:r w:rsidR="00935F0A" w:rsidRPr="00410461">
        <w:t>3.3</w:t>
      </w:r>
      <w:r w:rsidRPr="00410461">
        <w:tab/>
        <w:t>Lawful Access Location Services (LALS)</w:t>
      </w:r>
      <w:bookmarkEnd w:id="195"/>
    </w:p>
    <w:p w14:paraId="2D56EE8D" w14:textId="1A396750" w:rsidR="00277F1C" w:rsidRPr="00410461" w:rsidRDefault="00F2301B" w:rsidP="008B4543">
      <w:pPr>
        <w:pStyle w:val="Heading4"/>
      </w:pPr>
      <w:bookmarkStart w:id="196" w:name="_Toc182088155"/>
      <w:r w:rsidRPr="00410461">
        <w:t>7.3.3.1</w:t>
      </w:r>
      <w:r w:rsidRPr="00410461">
        <w:tab/>
        <w:t>General</w:t>
      </w:r>
      <w:bookmarkEnd w:id="196"/>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inOMA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lastRenderedPageBreak/>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197" w:name="_Toc182088156"/>
      <w:r w:rsidRPr="00410461">
        <w:t>7.3.3.2</w:t>
      </w:r>
      <w:r w:rsidRPr="00410461">
        <w:tab/>
        <w:t>Target p</w:t>
      </w:r>
      <w:r w:rsidR="00277F1C" w:rsidRPr="00410461">
        <w:t>ositioning</w:t>
      </w:r>
      <w:bookmarkEnd w:id="197"/>
    </w:p>
    <w:p w14:paraId="24FA516D" w14:textId="77777777" w:rsidR="00277F1C" w:rsidRPr="00410461" w:rsidRDefault="00277F1C" w:rsidP="008B4543">
      <w:pPr>
        <w:pStyle w:val="Heading5"/>
      </w:pPr>
      <w:bookmarkStart w:id="198" w:name="_Toc182088157"/>
      <w:r w:rsidRPr="00410461">
        <w:t>7.3.3.2.1</w:t>
      </w:r>
      <w:r w:rsidRPr="00410461">
        <w:tab/>
        <w:t>General</w:t>
      </w:r>
      <w:bookmarkEnd w:id="198"/>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The LI-LCS client shall include an IRI-POI that has the LI capabilities to generate the target UE’s location related xIRI.</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38" type="#_x0000_t75" style="width:486pt;height:180pt" o:ole="">
            <v:imagedata r:id="rId52" o:title=""/>
          </v:shape>
          <o:OLEObject Type="Embed" ProgID="Visio.Drawing.15" ShapeID="_x0000_i1038" DrawAspect="Content" ObjectID="_1794196228" r:id="rId53"/>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199" w:name="_Toc182088158"/>
      <w:r w:rsidRPr="00410461">
        <w:t>7.3.3.2.2</w:t>
      </w:r>
      <w:r w:rsidRPr="00410461">
        <w:tab/>
        <w:t>Immediate location p</w:t>
      </w:r>
      <w:r w:rsidR="00277F1C" w:rsidRPr="00410461">
        <w:t>rovision</w:t>
      </w:r>
      <w:bookmarkEnd w:id="199"/>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 xml:space="preserve">lient initiates a Location Immediate Request (LIR, see TS 23.271 [5]) to the LCS </w:t>
      </w:r>
      <w:r w:rsidR="00277F1C" w:rsidRPr="00410461">
        <w:lastRenderedPageBreak/>
        <w:t>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C41A005" w:rsidR="00277F1C" w:rsidRPr="00410461" w:rsidRDefault="000D17A7" w:rsidP="00277F1C">
      <w:pPr>
        <w:widowControl w:val="0"/>
        <w:tabs>
          <w:tab w:val="left" w:pos="2565"/>
        </w:tabs>
      </w:pPr>
      <w:r w:rsidRPr="00410461">
        <w:t>The resulting immediate location information shall be delivered by the LI-LCS client as xIRI over LI_X2 to the MDF2. The MDF2 generates and delivers the IRI messages based on received xIRI to the LEMF over LI_H</w:t>
      </w:r>
      <w:r w:rsidR="00C73413">
        <w:t>I</w:t>
      </w:r>
      <w:r w:rsidRPr="00410461">
        <w:t>2</w:t>
      </w:r>
      <w:r w:rsidR="00277F1C" w:rsidRPr="00410461">
        <w:t>.</w:t>
      </w:r>
    </w:p>
    <w:p w14:paraId="04469E71" w14:textId="495910A8" w:rsidR="00277F1C" w:rsidRPr="00410461" w:rsidRDefault="00277F1C" w:rsidP="008B4543">
      <w:pPr>
        <w:pStyle w:val="Heading5"/>
      </w:pPr>
      <w:bookmarkStart w:id="200" w:name="_Toc182088159"/>
      <w:r w:rsidRPr="00410461">
        <w:t>7.3</w:t>
      </w:r>
      <w:r w:rsidR="006F7BF7" w:rsidRPr="00410461">
        <w:t>.3.2.3</w:t>
      </w:r>
      <w:r w:rsidR="006F7BF7" w:rsidRPr="00410461">
        <w:tab/>
        <w:t>Periodic location p</w:t>
      </w:r>
      <w:r w:rsidRPr="00410461">
        <w:t>rovision</w:t>
      </w:r>
      <w:bookmarkEnd w:id="200"/>
    </w:p>
    <w:p w14:paraId="51245799" w14:textId="77777777" w:rsidR="00786A57" w:rsidRPr="00410461" w:rsidRDefault="00786A57" w:rsidP="00786A57">
      <w:pPr>
        <w:widowControl w:val="0"/>
        <w:tabs>
          <w:tab w:val="left" w:pos="2565"/>
        </w:tabs>
      </w:pPr>
      <w:r w:rsidRPr="00410461">
        <w:t>The request for periodic location provision is delivered to the LI-LCS client over the LI_X1 interface.</w:t>
      </w:r>
    </w:p>
    <w:p w14:paraId="7A4167D0" w14:textId="7DD4D1B4" w:rsidR="00786A57" w:rsidRPr="00410461" w:rsidRDefault="00786A57" w:rsidP="00786A57">
      <w:pPr>
        <w:widowControl w:val="0"/>
        <w:tabs>
          <w:tab w:val="left" w:pos="2565"/>
        </w:tabs>
      </w:pPr>
      <w:r w:rsidRPr="00410461">
        <w:t>The request for periodic location from the ADMF to the LI-LCS client include</w:t>
      </w:r>
      <w:r>
        <w:t xml:space="preserve">s, among other </w:t>
      </w:r>
      <w:r w:rsidRPr="00410461">
        <w:t>parameters</w:t>
      </w:r>
      <w:r>
        <w:t xml:space="preserve">, a parameter </w:t>
      </w:r>
      <w:r w:rsidRPr="00410461">
        <w:t>defining report periodicity</w:t>
      </w:r>
      <w:r>
        <w:t>.</w:t>
      </w:r>
      <w:r w:rsidRPr="00410461">
        <w:t xml:space="preserve"> The description of the service response parameters is provided in clause</w:t>
      </w:r>
      <w:r>
        <w:t xml:space="preserve"> </w:t>
      </w:r>
      <w:r w:rsidRPr="00410461">
        <w:t>7.3.3.4. The periodic location result shall be delivered by the LI-LCS client as xIRI over LI_X2 to the MDF2. The MDF2 generates and delivers the IRI messages based on received xIRI to the LEMF over LI_H</w:t>
      </w:r>
      <w:r>
        <w:t>I</w:t>
      </w:r>
      <w:r w:rsidRPr="00410461">
        <w:t>2.</w:t>
      </w:r>
    </w:p>
    <w:p w14:paraId="3A389198" w14:textId="78CEAAE8" w:rsidR="00786A57" w:rsidRPr="00410461" w:rsidRDefault="00786A57" w:rsidP="00786A57">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090EFDAA" w14:textId="54BB70F3" w:rsidR="00277F1C" w:rsidRPr="00410461" w:rsidRDefault="00086DF9" w:rsidP="008B4543">
      <w:pPr>
        <w:pStyle w:val="Heading4"/>
      </w:pPr>
      <w:bookmarkStart w:id="201" w:name="_Toc182088160"/>
      <w:r w:rsidRPr="00410461">
        <w:t>7.3.3.3</w:t>
      </w:r>
      <w:r w:rsidRPr="00410461">
        <w:tab/>
        <w:t>Triggered l</w:t>
      </w:r>
      <w:r w:rsidR="00277F1C" w:rsidRPr="00410461">
        <w:t>ocation</w:t>
      </w:r>
      <w:bookmarkEnd w:id="201"/>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39" type="#_x0000_t75" style="width:486pt;height:222pt" o:ole="">
            <v:imagedata r:id="rId54" o:title=""/>
          </v:shape>
          <o:OLEObject Type="Embed" ProgID="Visio.Drawing.15" ShapeID="_x0000_i1039" DrawAspect="Content" ObjectID="_1794196229" r:id="rId55"/>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lastRenderedPageBreak/>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0" type="#_x0000_t75" style="width:486pt;height:222pt" o:ole="">
            <v:imagedata r:id="rId56" o:title=""/>
          </v:shape>
          <o:OLEObject Type="Embed" ProgID="Visio.Drawing.15" ShapeID="_x0000_i1040" DrawAspect="Content" ObjectID="_1794196230" r:id="rId57"/>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xIRI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02" w:name="_Toc182088161"/>
      <w:r w:rsidRPr="00410461">
        <w:t>7.3.3.4</w:t>
      </w:r>
      <w:r w:rsidRPr="00410461">
        <w:tab/>
        <w:t>LI_X2 interface for t</w:t>
      </w:r>
      <w:r w:rsidR="00742181" w:rsidRPr="00410461">
        <w:t>arget positioning and triggered l</w:t>
      </w:r>
      <w:r w:rsidR="00277F1C" w:rsidRPr="00410461">
        <w:t>ocation</w:t>
      </w:r>
      <w:bookmarkEnd w:id="202"/>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03" w:name="_Toc182088162"/>
      <w:r w:rsidRPr="00410461">
        <w:t>7</w:t>
      </w:r>
      <w:r w:rsidR="00742181" w:rsidRPr="00410461">
        <w:t>.3.4</w:t>
      </w:r>
      <w:r w:rsidR="00742181" w:rsidRPr="00410461">
        <w:tab/>
        <w:t>Cell database information r</w:t>
      </w:r>
      <w:r w:rsidRPr="00410461">
        <w:t>eporting</w:t>
      </w:r>
      <w:bookmarkEnd w:id="203"/>
    </w:p>
    <w:p w14:paraId="7043DC5E" w14:textId="1DC66C80" w:rsidR="00B96563" w:rsidRPr="00410461" w:rsidRDefault="002469E8" w:rsidP="00CD4499">
      <w:r w:rsidRPr="00410461">
        <w:t>When a cell identity is provided for the target's location in an IRI message, the CSP may also provide CSI for the reported cell identity. The MDF2 may retrieve CSI by access to a CSP maintained database (referred to as CSP Cell Database) as shown in figure 7.3.4-1.  The CSP delivers the CSI either via the IRI message generated from the corresponding xIRI, or asynchronously in a stand-alone Cell Site Report (CSR) IRI message</w:t>
      </w:r>
      <w:r w:rsidR="00B96563" w:rsidRPr="00410461">
        <w:t>.</w:t>
      </w:r>
    </w:p>
    <w:p w14:paraId="5937277B" w14:textId="7A9FEAE4" w:rsidR="00B96563" w:rsidRPr="00410461" w:rsidRDefault="00B96563" w:rsidP="00CD4499">
      <w:r w:rsidRPr="00410461">
        <w:lastRenderedPageBreak/>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5ECF0F9D"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supplemental information</w:t>
      </w:r>
      <w:r w:rsidR="00B96563" w:rsidRPr="00410461">
        <w:t>.</w:t>
      </w:r>
    </w:p>
    <w:p w14:paraId="58B9D66A" w14:textId="7D434A64" w:rsidR="009E1F4B" w:rsidRPr="00013295" w:rsidRDefault="009E1F4B" w:rsidP="009E1F4B">
      <w:pPr>
        <w:spacing w:before="240"/>
        <w:jc w:val="both"/>
      </w:pPr>
      <w:r>
        <w:t xml:space="preserve">Cell supplemental information (CSI) 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3A6E381D" w14:textId="7428DACB" w:rsidR="00B96563" w:rsidRPr="00410461" w:rsidRDefault="00742181" w:rsidP="00B96563">
      <w:pPr>
        <w:spacing w:before="240"/>
        <w:jc w:val="both"/>
        <w:rPr>
          <w:rFonts w:eastAsia="Calibri"/>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B96563" w:rsidRPr="00410461">
        <w:rPr>
          <w:color w:val="000000"/>
          <w:shd w:val="clear" w:color="auto" w:fill="FFFFFF"/>
        </w:rPr>
        <w:t>.</w:t>
      </w:r>
    </w:p>
    <w:p w14:paraId="316B7432" w14:textId="77777777" w:rsidR="00B96563" w:rsidRPr="00410461" w:rsidRDefault="00B96563" w:rsidP="00B96563">
      <w:pPr>
        <w:spacing w:before="240" w:after="0"/>
        <w:jc w:val="both"/>
      </w:pPr>
      <w:r w:rsidRPr="00410461">
        <w:rPr>
          <w:color w:val="000000"/>
        </w:rPr>
        <w:t>If the CSP does not support CSR or CSI, the database can be provided by non-real-time means.</w:t>
      </w:r>
    </w:p>
    <w:p w14:paraId="02557CD5" w14:textId="2067B51C" w:rsidR="00B96563" w:rsidRPr="00410461" w:rsidRDefault="00B96563" w:rsidP="00CD4499">
      <w:pPr>
        <w:pStyle w:val="TH"/>
      </w:pPr>
      <w:r w:rsidRPr="00410461">
        <w:rPr>
          <w:noProof/>
          <w:lang w:eastAsia="en-GB"/>
        </w:rPr>
        <w:drawing>
          <wp:inline distT="0" distB="0" distL="0" distR="0" wp14:anchorId="5DE689DD" wp14:editId="42465CED">
            <wp:extent cx="446532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5320" cy="4343400"/>
                    </a:xfrm>
                    <a:prstGeom prst="rect">
                      <a:avLst/>
                    </a:prstGeom>
                    <a:noFill/>
                    <a:ln>
                      <a:noFill/>
                    </a:ln>
                  </pic:spPr>
                </pic:pic>
              </a:graphicData>
            </a:graphic>
          </wp:inline>
        </w:drawing>
      </w:r>
    </w:p>
    <w:p w14:paraId="010F7801" w14:textId="382374B4" w:rsidR="00B96563" w:rsidRPr="00410461" w:rsidRDefault="00742181" w:rsidP="00CB28A6">
      <w:pPr>
        <w:pStyle w:val="TF"/>
      </w:pPr>
      <w:r w:rsidRPr="00410461">
        <w:t>Figure 7.3.4-1: CSP cell d</w:t>
      </w:r>
      <w:r w:rsidR="00B96563" w:rsidRPr="00410461">
        <w:t>atabase</w:t>
      </w:r>
    </w:p>
    <w:p w14:paraId="615E7319" w14:textId="77777777" w:rsidR="00400E3F" w:rsidRPr="00410461" w:rsidRDefault="00400E3F" w:rsidP="00400E3F">
      <w:pPr>
        <w:pStyle w:val="Heading2"/>
      </w:pPr>
      <w:bookmarkStart w:id="204" w:name="_Toc182088163"/>
      <w:r w:rsidRPr="00410461">
        <w:t>7.4</w:t>
      </w:r>
      <w:r w:rsidRPr="00410461">
        <w:tab/>
        <w:t>IMS</w:t>
      </w:r>
      <w:bookmarkEnd w:id="204"/>
    </w:p>
    <w:p w14:paraId="41B98A7F" w14:textId="5A081476" w:rsidR="002C3D92" w:rsidRPr="00410461" w:rsidRDefault="002C3D92" w:rsidP="002C3D92">
      <w:pPr>
        <w:pStyle w:val="Heading3"/>
      </w:pPr>
      <w:bookmarkStart w:id="205" w:name="_Toc182088164"/>
      <w:r w:rsidRPr="00410461">
        <w:t>7.4.</w:t>
      </w:r>
      <w:r w:rsidR="0028297C" w:rsidRPr="00410461">
        <w:t>1</w:t>
      </w:r>
      <w:r w:rsidR="0028297C" w:rsidRPr="00410461">
        <w:tab/>
      </w:r>
      <w:r w:rsidRPr="00410461">
        <w:t>General</w:t>
      </w:r>
      <w:bookmarkEnd w:id="205"/>
    </w:p>
    <w:p w14:paraId="0602F3CC" w14:textId="0F9E93FD" w:rsidR="002C3D92" w:rsidRPr="00410461" w:rsidRDefault="002C3D92" w:rsidP="002C3D92">
      <w:r w:rsidRPr="00410461">
        <w:t>Figure 7.4-1 depicts the EPS/5GS-Anchored IMS High Level LI Architecture.</w:t>
      </w:r>
    </w:p>
    <w:p w14:paraId="3A4F7B6D" w14:textId="77777777" w:rsidR="002C3D92" w:rsidRPr="00410461" w:rsidRDefault="002C3D92" w:rsidP="00E27595">
      <w:pPr>
        <w:pStyle w:val="TH"/>
      </w:pPr>
      <w:r w:rsidRPr="00410461">
        <w:rPr>
          <w:noProof/>
        </w:rPr>
        <w:lastRenderedPageBreak/>
        <w:drawing>
          <wp:inline distT="0" distB="0" distL="0" distR="0" wp14:anchorId="163EE5C8" wp14:editId="0601F3B0">
            <wp:extent cx="6122035"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EPC-5G Interworking IMS.eps"/>
                    <pic:cNvPicPr/>
                  </pic:nvPicPr>
                  <pic:blipFill>
                    <a:blip r:embed="rId59">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r w:rsidRPr="00410461">
        <w:t>Figure 7.4-1: EPS/5GS-Anchored IMS High Level LI Architecture</w:t>
      </w:r>
    </w:p>
    <w:p w14:paraId="4A70DBA5" w14:textId="108BDB14" w:rsidR="0028297C" w:rsidRPr="00410461" w:rsidRDefault="0028297C" w:rsidP="00C945D2">
      <w:pPr>
        <w:pStyle w:val="Heading3"/>
      </w:pPr>
      <w:bookmarkStart w:id="206" w:name="_Toc182088165"/>
      <w:r w:rsidRPr="00410461">
        <w:t>7.4.2</w:t>
      </w:r>
      <w:r w:rsidRPr="00410461">
        <w:tab/>
        <w:t>Architecture</w:t>
      </w:r>
      <w:bookmarkEnd w:id="206"/>
    </w:p>
    <w:p w14:paraId="66A72F11" w14:textId="1CCAE8F0" w:rsidR="0028297C" w:rsidRPr="00410461" w:rsidRDefault="0028297C" w:rsidP="00C945D2">
      <w:pPr>
        <w:pStyle w:val="Heading4"/>
      </w:pPr>
      <w:bookmarkStart w:id="207" w:name="_Toc182088166"/>
      <w:r w:rsidRPr="00410461">
        <w:t>7.4.2.1</w:t>
      </w:r>
      <w:r w:rsidRPr="00410461">
        <w:tab/>
        <w:t>Overview</w:t>
      </w:r>
      <w:bookmarkEnd w:id="207"/>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41" type="#_x0000_t75" style="width:486pt;height:342.6pt" o:ole="">
            <v:imagedata r:id="rId60" o:title=""/>
          </v:shape>
          <o:OLEObject Type="Embed" ProgID="Visio.Drawing.15" ShapeID="_x0000_i1041" DrawAspect="Content" ObjectID="_1794196231" r:id="rId61"/>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The CC-TF sends the CC intercept trigger to the CC-POI over LI_T3 interface. The IRI-POI generates the xIRI and delivers the same to the MDF2 over LI_X2 interface. The CC-POI generates the xCC and delivers the same to the MDF3 over LI_X3 interface.</w:t>
      </w:r>
    </w:p>
    <w:p w14:paraId="0E0E7832" w14:textId="31F193DF" w:rsidR="0028297C" w:rsidRPr="00410461" w:rsidRDefault="0028297C" w:rsidP="0028297C">
      <w:r w:rsidRPr="00410461">
        <w:t>The MDF2 generates IRI messages from the received xIRI and delivers those IRI messages to the LEMF over LI_HI2 interface. The MDF3 generates the CC from the received xCC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The details of correlation between the xIRI and the xCC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08" w:name="_Toc182088167"/>
      <w:r w:rsidRPr="00410461">
        <w:t>7.4.</w:t>
      </w:r>
      <w:r w:rsidR="00590B31" w:rsidRPr="00410461">
        <w:t>2</w:t>
      </w:r>
      <w:r w:rsidRPr="00410461">
        <w:t>.2</w:t>
      </w:r>
      <w:r w:rsidRPr="00410461">
        <w:tab/>
        <w:t>Target identities</w:t>
      </w:r>
      <w:bookmarkEnd w:id="208"/>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lastRenderedPageBreak/>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09" w:name="_Toc182088168"/>
      <w:r w:rsidRPr="00410461">
        <w:t>7.4.</w:t>
      </w:r>
      <w:r w:rsidR="00590B31" w:rsidRPr="00410461">
        <w:t>2</w:t>
      </w:r>
      <w:r w:rsidRPr="00410461">
        <w:t>.3</w:t>
      </w:r>
      <w:r w:rsidRPr="00410461">
        <w:tab/>
        <w:t>Target identification</w:t>
      </w:r>
      <w:bookmarkEnd w:id="209"/>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10" w:name="_Toc182088169"/>
      <w:r w:rsidRPr="00410461">
        <w:t>7.4.</w:t>
      </w:r>
      <w:r w:rsidR="00590B31" w:rsidRPr="00410461">
        <w:t>3</w:t>
      </w:r>
      <w:r w:rsidRPr="00410461">
        <w:tab/>
        <w:t>IRI-POI</w:t>
      </w:r>
      <w:bookmarkEnd w:id="210"/>
    </w:p>
    <w:p w14:paraId="4A109367" w14:textId="678E9374" w:rsidR="00C945D2" w:rsidRPr="00410461" w:rsidRDefault="00C945D2" w:rsidP="00C945D2">
      <w:pPr>
        <w:pStyle w:val="Heading4"/>
      </w:pPr>
      <w:bookmarkStart w:id="211" w:name="_Toc182088170"/>
      <w:r w:rsidRPr="00410461">
        <w:t>7.4.</w:t>
      </w:r>
      <w:r w:rsidR="00590B31" w:rsidRPr="00410461">
        <w:t>3</w:t>
      </w:r>
      <w:r w:rsidRPr="00410461">
        <w:t>.1</w:t>
      </w:r>
      <w:r w:rsidRPr="00410461">
        <w:tab/>
        <w:t>General</w:t>
      </w:r>
      <w:bookmarkEnd w:id="211"/>
    </w:p>
    <w:p w14:paraId="78F3B80C" w14:textId="4E9BF484" w:rsidR="00C945D2" w:rsidRPr="00410461" w:rsidRDefault="00C945D2" w:rsidP="00C945D2">
      <w:r w:rsidRPr="00410461">
        <w:t>The IRI-POI detects the SIP messages that are related to a target subscriber and then generates and delivers the related xIRI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Pr="00410461" w:rsidRDefault="002F0D2E" w:rsidP="002F0D2E">
      <w:pPr>
        <w:pStyle w:val="B1"/>
      </w:pPr>
      <w:r w:rsidRPr="00410461">
        <w:t>-</w:t>
      </w:r>
      <w:r w:rsidRPr="00410461">
        <w:tab/>
      </w:r>
      <w:r w:rsidR="000C579F" w:rsidRPr="00410461">
        <w:t>PTC server.</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RCD/eCNAM (see clause 7.14.2).</w:t>
      </w:r>
    </w:p>
    <w:p w14:paraId="0B830032" w14:textId="3B85EB7A" w:rsidR="00C945D2" w:rsidRPr="00410461" w:rsidRDefault="00C945D2" w:rsidP="00C945D2">
      <w:pPr>
        <w:pStyle w:val="Heading4"/>
      </w:pPr>
      <w:bookmarkStart w:id="212" w:name="_Toc182088171"/>
      <w:r w:rsidRPr="00410461">
        <w:t>7.4.</w:t>
      </w:r>
      <w:r w:rsidR="00590B31" w:rsidRPr="00410461">
        <w:t>3</w:t>
      </w:r>
      <w:r w:rsidRPr="00410461">
        <w:t>.2</w:t>
      </w:r>
      <w:r w:rsidRPr="00410461">
        <w:tab/>
        <w:t>IRI events</w:t>
      </w:r>
      <w:bookmarkEnd w:id="212"/>
    </w:p>
    <w:p w14:paraId="3BAB3024" w14:textId="51A1A313" w:rsidR="00C945D2" w:rsidRPr="00410461" w:rsidRDefault="00C945D2" w:rsidP="00C945D2">
      <w:r w:rsidRPr="00410461">
        <w:t>The IRI-POI present in the IMS Signalling Function generates the following xIRI:</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Pr="00410461" w:rsidRDefault="002F0D2E" w:rsidP="002F0D2E">
      <w:pPr>
        <w:pStyle w:val="B1"/>
      </w:pPr>
      <w:r w:rsidRPr="00410461">
        <w:t>-</w:t>
      </w:r>
      <w:r w:rsidRPr="00410461">
        <w:tab/>
      </w:r>
      <w:r w:rsidR="00C945D2" w:rsidRPr="00410461">
        <w:t>Start of interception with an established IMS session.</w:t>
      </w:r>
    </w:p>
    <w:p w14:paraId="19FFFE36" w14:textId="4DEF1F45" w:rsidR="00C945D2" w:rsidRPr="00410461" w:rsidRDefault="00C945D2" w:rsidP="00C945D2">
      <w:r w:rsidRPr="00410461">
        <w:t>The encapsulated SIP message xIRI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The CC unavailable in PLMN xIRI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The start of interception with an established IMS session xIRI is generated when an interception is activated on an established IMS session. To support the possibility of generating such an xIRI, the IMS Signalling Function shall store and maintain the session related information including the media information for the life of all IMS sessions.</w:t>
      </w:r>
    </w:p>
    <w:p w14:paraId="4C135965" w14:textId="4158330B" w:rsidR="00C945D2" w:rsidRPr="00410461" w:rsidRDefault="00C945D2" w:rsidP="00C945D2">
      <w:pPr>
        <w:pStyle w:val="Heading4"/>
      </w:pPr>
      <w:bookmarkStart w:id="213" w:name="_Toc182088172"/>
      <w:r w:rsidRPr="00410461">
        <w:lastRenderedPageBreak/>
        <w:t>7.4.</w:t>
      </w:r>
      <w:r w:rsidR="005D4F75" w:rsidRPr="00410461">
        <w:t>3</w:t>
      </w:r>
      <w:r w:rsidRPr="00410461">
        <w:t>.3</w:t>
      </w:r>
      <w:r w:rsidRPr="00410461">
        <w:tab/>
        <w:t>Common IRI parameters</w:t>
      </w:r>
      <w:bookmarkEnd w:id="213"/>
    </w:p>
    <w:p w14:paraId="1D59689C" w14:textId="77777777" w:rsidR="00C945D2" w:rsidRPr="00410461" w:rsidRDefault="00C945D2" w:rsidP="00C945D2">
      <w:r w:rsidRPr="00410461">
        <w:t>The list of parameters in each xIRI are defined in TS 33.128 [15]. Each xIRI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14" w:name="_Toc182088173"/>
      <w:r w:rsidRPr="00410461">
        <w:t>7.4.</w:t>
      </w:r>
      <w:r w:rsidR="005D4F75" w:rsidRPr="00410461">
        <w:t>3</w:t>
      </w:r>
      <w:r w:rsidRPr="00410461">
        <w:t>.4</w:t>
      </w:r>
      <w:r w:rsidRPr="00410461">
        <w:tab/>
        <w:t>Specific IRI parameters</w:t>
      </w:r>
      <w:bookmarkEnd w:id="214"/>
    </w:p>
    <w:p w14:paraId="6C69AE19" w14:textId="77777777" w:rsidR="00C945D2" w:rsidRPr="00410461" w:rsidRDefault="00C945D2" w:rsidP="00C945D2">
      <w:pPr>
        <w:pStyle w:val="NO"/>
        <w:ind w:left="0" w:firstLine="0"/>
      </w:pPr>
      <w:r w:rsidRPr="00410461">
        <w:t>The parameters in each xIRI are defined in TS 33.128 [15].</w:t>
      </w:r>
    </w:p>
    <w:p w14:paraId="600E44AF" w14:textId="1FC64D27" w:rsidR="00C945D2" w:rsidRPr="00410461" w:rsidRDefault="00C945D2" w:rsidP="00C945D2">
      <w:pPr>
        <w:pStyle w:val="Heading3"/>
      </w:pPr>
      <w:bookmarkStart w:id="215" w:name="_Toc182088174"/>
      <w:r w:rsidRPr="00410461">
        <w:t>7.4.</w:t>
      </w:r>
      <w:r w:rsidR="005D4F75" w:rsidRPr="00410461">
        <w:t>4</w:t>
      </w:r>
      <w:r w:rsidRPr="00410461">
        <w:tab/>
        <w:t>CC-TF and CC-POI</w:t>
      </w:r>
      <w:bookmarkEnd w:id="215"/>
    </w:p>
    <w:p w14:paraId="1E6DE683" w14:textId="6F8B9671" w:rsidR="00C945D2" w:rsidRPr="00410461" w:rsidRDefault="00C945D2" w:rsidP="00C945D2">
      <w:pPr>
        <w:pStyle w:val="Heading4"/>
      </w:pPr>
      <w:bookmarkStart w:id="216" w:name="_Toc182088175"/>
      <w:r w:rsidRPr="00410461">
        <w:t>7.4.</w:t>
      </w:r>
      <w:r w:rsidR="005D4F75" w:rsidRPr="00410461">
        <w:t>4</w:t>
      </w:r>
      <w:r w:rsidRPr="00410461">
        <w:t>.1</w:t>
      </w:r>
      <w:r w:rsidRPr="00410461">
        <w:tab/>
        <w:t>General</w:t>
      </w:r>
      <w:bookmarkEnd w:id="216"/>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The CC-POI based on the trigger detects the media to be intercepted, generates the xCC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r w:rsidR="00C945D2" w:rsidRPr="00410461">
        <w:t>TrGW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Pr="00410461" w:rsidRDefault="007119D9" w:rsidP="007119D9">
      <w:pPr>
        <w:pStyle w:val="B1"/>
      </w:pPr>
      <w:r w:rsidRPr="00410461">
        <w:t>-</w:t>
      </w:r>
      <w:r w:rsidRPr="00410461">
        <w:tab/>
        <w:t>PTC Server with CC-TF in PTC Server (see NOTE 1).</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17" w:name="_Toc182088176"/>
      <w:r w:rsidRPr="00410461">
        <w:t>7.4.</w:t>
      </w:r>
      <w:r w:rsidR="005D4F75" w:rsidRPr="00410461">
        <w:t>4</w:t>
      </w:r>
      <w:r w:rsidRPr="00410461">
        <w:t>.2</w:t>
      </w:r>
      <w:r w:rsidRPr="00410461">
        <w:tab/>
        <w:t>CC intercept trigger</w:t>
      </w:r>
      <w:bookmarkEnd w:id="217"/>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lastRenderedPageBreak/>
        <w:t>The Correlation Identifier is used to correlate the xCC with the corresponding xIRI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18" w:name="_Toc182088177"/>
      <w:r w:rsidRPr="00410461">
        <w:t>7.4.</w:t>
      </w:r>
      <w:r w:rsidR="005D4F75" w:rsidRPr="00410461">
        <w:t>4</w:t>
      </w:r>
      <w:r w:rsidRPr="00410461">
        <w:t>.3</w:t>
      </w:r>
      <w:r w:rsidRPr="00410461">
        <w:tab/>
        <w:t>Common CC parameters</w:t>
      </w:r>
      <w:bookmarkEnd w:id="218"/>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19" w:name="_Toc182088178"/>
      <w:r w:rsidRPr="00410461">
        <w:t>7.4.</w:t>
      </w:r>
      <w:r w:rsidR="00590B31" w:rsidRPr="00410461">
        <w:t>5</w:t>
      </w:r>
      <w:r w:rsidRPr="00410461">
        <w:tab/>
        <w:t>Correlation of xCC and xIRI</w:t>
      </w:r>
      <w:bookmarkEnd w:id="219"/>
    </w:p>
    <w:p w14:paraId="052EF348" w14:textId="04C3E9E3" w:rsidR="00C945D2" w:rsidRPr="00410461" w:rsidRDefault="00C945D2" w:rsidP="00C945D2">
      <w:r w:rsidRPr="00410461">
        <w:t>The IRI messages derived from the xIRI and CC derived from xCC for a session shall be correlated to each other using the correlation information received in the xIRI and xCC. The details of this are specified in TS 33.128 [15].</w:t>
      </w:r>
    </w:p>
    <w:p w14:paraId="10AA445B" w14:textId="31DD3575" w:rsidR="00C945D2" w:rsidRPr="00410461" w:rsidRDefault="00C945D2" w:rsidP="00C945D2">
      <w:pPr>
        <w:pStyle w:val="Heading3"/>
      </w:pPr>
      <w:bookmarkStart w:id="220" w:name="_Toc182088179"/>
      <w:r w:rsidRPr="00410461">
        <w:t>7.4.</w:t>
      </w:r>
      <w:r w:rsidR="00590B31" w:rsidRPr="00410461">
        <w:t>6</w:t>
      </w:r>
      <w:r w:rsidRPr="00410461">
        <w:tab/>
        <w:t>Network topologies</w:t>
      </w:r>
      <w:bookmarkEnd w:id="220"/>
    </w:p>
    <w:p w14:paraId="6F0D0B22" w14:textId="3E2199C0" w:rsidR="00C945D2" w:rsidRPr="00410461" w:rsidRDefault="00C945D2" w:rsidP="00C945D2">
      <w:pPr>
        <w:pStyle w:val="Heading4"/>
      </w:pPr>
      <w:bookmarkStart w:id="221" w:name="_Toc182088180"/>
      <w:r w:rsidRPr="00410461">
        <w:t>7.4.</w:t>
      </w:r>
      <w:r w:rsidR="005D4F75" w:rsidRPr="00410461">
        <w:t>6</w:t>
      </w:r>
      <w:r w:rsidRPr="00410461">
        <w:t>.1</w:t>
      </w:r>
      <w:r w:rsidRPr="00410461">
        <w:tab/>
        <w:t>General</w:t>
      </w:r>
      <w:bookmarkEnd w:id="221"/>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22" w:name="_Toc182088181"/>
      <w:r w:rsidRPr="00410461">
        <w:lastRenderedPageBreak/>
        <w:t>7.4.</w:t>
      </w:r>
      <w:r w:rsidR="00210158" w:rsidRPr="00410461">
        <w:t>6</w:t>
      </w:r>
      <w:r w:rsidRPr="00410461">
        <w:t>.2</w:t>
      </w:r>
      <w:r w:rsidRPr="00410461">
        <w:tab/>
        <w:t>IMS Network Functions providing the IRI-POI</w:t>
      </w:r>
      <w:bookmarkEnd w:id="222"/>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shd w:val="clear" w:color="auto" w:fill="auto"/>
            <w:vAlign w:val="center"/>
          </w:tcPr>
          <w:p w14:paraId="681691DE" w14:textId="77777777" w:rsidR="004025A4" w:rsidRPr="00410461" w:rsidRDefault="004025A4" w:rsidP="00146478">
            <w:pPr>
              <w:pStyle w:val="TAL"/>
            </w:pPr>
            <w:r w:rsidRPr="00410461">
              <w:t>Normal sessions</w:t>
            </w:r>
          </w:p>
        </w:tc>
        <w:tc>
          <w:tcPr>
            <w:tcW w:w="1701" w:type="dxa"/>
            <w:shd w:val="clear" w:color="auto" w:fill="auto"/>
            <w:vAlign w:val="center"/>
          </w:tcPr>
          <w:p w14:paraId="44E6F167" w14:textId="77777777" w:rsidR="004025A4" w:rsidRPr="00410461" w:rsidRDefault="004025A4" w:rsidP="00146478">
            <w:pPr>
              <w:pStyle w:val="TAL"/>
            </w:pPr>
            <w:r w:rsidRPr="00410461">
              <w:t>S-CSCF</w:t>
            </w:r>
          </w:p>
        </w:tc>
        <w:tc>
          <w:tcPr>
            <w:tcW w:w="2976" w:type="dxa"/>
            <w:shd w:val="clear" w:color="auto" w:fill="auto"/>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shd w:val="clear" w:color="auto" w:fill="auto"/>
            <w:vAlign w:val="center"/>
          </w:tcPr>
          <w:p w14:paraId="05A6EA6A" w14:textId="0770337E" w:rsidR="0084197A" w:rsidRPr="00410461" w:rsidRDefault="0084197A" w:rsidP="0084197A">
            <w:pPr>
              <w:pStyle w:val="TAL"/>
            </w:pPr>
            <w:r w:rsidRPr="00410461">
              <w:t>SMS over IMS</w:t>
            </w:r>
          </w:p>
        </w:tc>
        <w:tc>
          <w:tcPr>
            <w:tcW w:w="1701" w:type="dxa"/>
            <w:shd w:val="clear" w:color="auto" w:fill="auto"/>
            <w:vAlign w:val="center"/>
          </w:tcPr>
          <w:p w14:paraId="6F7B85C6" w14:textId="7674247D" w:rsidR="0084197A" w:rsidRPr="00410461" w:rsidRDefault="0084197A" w:rsidP="0084197A">
            <w:pPr>
              <w:pStyle w:val="TAL"/>
            </w:pPr>
            <w:r w:rsidRPr="00410461">
              <w:t>S-CSCF</w:t>
            </w:r>
          </w:p>
        </w:tc>
        <w:tc>
          <w:tcPr>
            <w:tcW w:w="2976" w:type="dxa"/>
            <w:shd w:val="clear" w:color="auto" w:fill="auto"/>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shd w:val="clear" w:color="auto" w:fill="auto"/>
            <w:vAlign w:val="center"/>
          </w:tcPr>
          <w:p w14:paraId="168663B8" w14:textId="77777777" w:rsidR="0084197A" w:rsidRPr="00410461" w:rsidRDefault="0084197A" w:rsidP="0084197A">
            <w:pPr>
              <w:pStyle w:val="TAL"/>
            </w:pPr>
            <w:r w:rsidRPr="00410461">
              <w:t>Emergency sessions</w:t>
            </w:r>
          </w:p>
        </w:tc>
        <w:tc>
          <w:tcPr>
            <w:tcW w:w="1701" w:type="dxa"/>
            <w:shd w:val="clear" w:color="auto" w:fill="auto"/>
            <w:vAlign w:val="center"/>
          </w:tcPr>
          <w:p w14:paraId="3CAC4B55" w14:textId="77777777" w:rsidR="0084197A" w:rsidRPr="00410461" w:rsidRDefault="0084197A" w:rsidP="0084197A">
            <w:pPr>
              <w:pStyle w:val="TAL"/>
            </w:pPr>
            <w:r w:rsidRPr="00410461">
              <w:t>E-CSCF</w:t>
            </w:r>
          </w:p>
        </w:tc>
        <w:tc>
          <w:tcPr>
            <w:tcW w:w="2976" w:type="dxa"/>
            <w:shd w:val="clear" w:color="auto" w:fill="auto"/>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shd w:val="clear" w:color="auto" w:fill="auto"/>
            <w:vAlign w:val="center"/>
          </w:tcPr>
          <w:p w14:paraId="218A7AC7" w14:textId="303C30A6" w:rsidR="0098050B" w:rsidRPr="00410461" w:rsidRDefault="0098050B" w:rsidP="0098050B">
            <w:pPr>
              <w:pStyle w:val="TAL"/>
            </w:pPr>
            <w:r w:rsidRPr="00410461">
              <w:t xml:space="preserve">SMS over IMS to emergency services </w:t>
            </w:r>
          </w:p>
        </w:tc>
        <w:tc>
          <w:tcPr>
            <w:tcW w:w="1701" w:type="dxa"/>
            <w:shd w:val="clear" w:color="auto" w:fill="auto"/>
            <w:vAlign w:val="center"/>
          </w:tcPr>
          <w:p w14:paraId="5894E10F" w14:textId="102313D1" w:rsidR="0098050B" w:rsidRPr="00410461" w:rsidRDefault="0098050B" w:rsidP="0098050B">
            <w:pPr>
              <w:pStyle w:val="TAL"/>
            </w:pPr>
            <w:r w:rsidRPr="00410461">
              <w:t>E-CSCF</w:t>
            </w:r>
          </w:p>
        </w:tc>
        <w:tc>
          <w:tcPr>
            <w:tcW w:w="2976" w:type="dxa"/>
            <w:shd w:val="clear" w:color="auto" w:fill="auto"/>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shd w:val="clear" w:color="auto" w:fill="auto"/>
            <w:vAlign w:val="center"/>
          </w:tcPr>
          <w:p w14:paraId="60C7141E" w14:textId="77777777" w:rsidR="0098050B" w:rsidRPr="00410461" w:rsidRDefault="0098050B" w:rsidP="0098050B">
            <w:pPr>
              <w:pStyle w:val="TAL"/>
            </w:pPr>
            <w:r w:rsidRPr="00410461">
              <w:t>Redirected sessions: intra-PLMN</w:t>
            </w:r>
          </w:p>
        </w:tc>
        <w:tc>
          <w:tcPr>
            <w:tcW w:w="1701" w:type="dxa"/>
            <w:shd w:val="clear" w:color="auto" w:fill="auto"/>
            <w:vAlign w:val="center"/>
          </w:tcPr>
          <w:p w14:paraId="505BAEA5" w14:textId="77777777" w:rsidR="0098050B" w:rsidRPr="00410461" w:rsidRDefault="0098050B" w:rsidP="0098050B">
            <w:pPr>
              <w:pStyle w:val="TAL"/>
            </w:pPr>
            <w:r w:rsidRPr="00410461">
              <w:t>S-CSCF</w:t>
            </w:r>
          </w:p>
        </w:tc>
        <w:tc>
          <w:tcPr>
            <w:tcW w:w="2976" w:type="dxa"/>
            <w:shd w:val="clear" w:color="auto" w:fill="auto"/>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shd w:val="clear" w:color="auto" w:fill="auto"/>
            <w:vAlign w:val="center"/>
          </w:tcPr>
          <w:p w14:paraId="1A70D3C1" w14:textId="77777777" w:rsidR="0098050B" w:rsidRPr="00410461" w:rsidRDefault="0098050B" w:rsidP="0098050B">
            <w:pPr>
              <w:pStyle w:val="TAL"/>
            </w:pPr>
            <w:r w:rsidRPr="00410461">
              <w:t>Redirected sessions: inter-PLMN (CS domain)</w:t>
            </w:r>
          </w:p>
        </w:tc>
        <w:tc>
          <w:tcPr>
            <w:tcW w:w="1701" w:type="dxa"/>
            <w:shd w:val="clear" w:color="auto" w:fill="auto"/>
            <w:vAlign w:val="center"/>
          </w:tcPr>
          <w:p w14:paraId="75786130" w14:textId="77777777" w:rsidR="0098050B" w:rsidRPr="00410461" w:rsidRDefault="0098050B" w:rsidP="0098050B">
            <w:pPr>
              <w:pStyle w:val="TAL"/>
            </w:pPr>
            <w:r w:rsidRPr="00410461">
              <w:t>S-CSCF</w:t>
            </w:r>
          </w:p>
        </w:tc>
        <w:tc>
          <w:tcPr>
            <w:tcW w:w="2976" w:type="dxa"/>
            <w:shd w:val="clear" w:color="auto" w:fill="auto"/>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shd w:val="clear" w:color="auto" w:fill="auto"/>
            <w:vAlign w:val="center"/>
          </w:tcPr>
          <w:p w14:paraId="6DF7AC66" w14:textId="77777777" w:rsidR="0098050B" w:rsidRPr="00410461" w:rsidRDefault="0098050B" w:rsidP="0098050B">
            <w:pPr>
              <w:pStyle w:val="TAL"/>
            </w:pPr>
            <w:r w:rsidRPr="00410461">
              <w:t>Redirected sessions: inter-PLMN (IMS domain)</w:t>
            </w:r>
          </w:p>
        </w:tc>
        <w:tc>
          <w:tcPr>
            <w:tcW w:w="1701" w:type="dxa"/>
            <w:shd w:val="clear" w:color="auto" w:fill="auto"/>
            <w:vAlign w:val="center"/>
          </w:tcPr>
          <w:p w14:paraId="519DC2DC" w14:textId="77777777" w:rsidR="0098050B" w:rsidRPr="00410461" w:rsidRDefault="0098050B" w:rsidP="0098050B">
            <w:pPr>
              <w:pStyle w:val="TAL"/>
            </w:pPr>
            <w:r w:rsidRPr="00410461">
              <w:t>S-CSCF</w:t>
            </w:r>
          </w:p>
        </w:tc>
        <w:tc>
          <w:tcPr>
            <w:tcW w:w="2976" w:type="dxa"/>
            <w:shd w:val="clear" w:color="auto" w:fill="auto"/>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shd w:val="clear" w:color="auto" w:fill="auto"/>
            <w:vAlign w:val="center"/>
          </w:tcPr>
          <w:p w14:paraId="6280094A" w14:textId="77777777" w:rsidR="0098050B" w:rsidRPr="00410461" w:rsidRDefault="0098050B" w:rsidP="0098050B">
            <w:pPr>
              <w:pStyle w:val="TAL"/>
            </w:pPr>
            <w:r w:rsidRPr="00410461">
              <w:t>Conference (NOTE 2)</w:t>
            </w:r>
          </w:p>
        </w:tc>
        <w:tc>
          <w:tcPr>
            <w:tcW w:w="1701" w:type="dxa"/>
            <w:shd w:val="clear" w:color="auto" w:fill="auto"/>
            <w:vAlign w:val="center"/>
          </w:tcPr>
          <w:p w14:paraId="64F14BF9" w14:textId="77777777" w:rsidR="0098050B" w:rsidRPr="00410461" w:rsidRDefault="0098050B" w:rsidP="0098050B">
            <w:pPr>
              <w:pStyle w:val="TAL"/>
            </w:pPr>
            <w:r w:rsidRPr="00410461">
              <w:t>Conf-AS/MRFC</w:t>
            </w:r>
          </w:p>
        </w:tc>
        <w:tc>
          <w:tcPr>
            <w:tcW w:w="2976" w:type="dxa"/>
            <w:shd w:val="clear" w:color="auto" w:fill="auto"/>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shd w:val="clear" w:color="auto" w:fill="auto"/>
            <w:vAlign w:val="center"/>
          </w:tcPr>
          <w:p w14:paraId="07DFDC70" w14:textId="77777777" w:rsidR="0098050B" w:rsidRPr="00410461" w:rsidRDefault="0098050B" w:rsidP="0098050B">
            <w:pPr>
              <w:pStyle w:val="TAL"/>
            </w:pPr>
            <w:r w:rsidRPr="00410461">
              <w:t>PTC</w:t>
            </w:r>
          </w:p>
        </w:tc>
        <w:tc>
          <w:tcPr>
            <w:tcW w:w="1701" w:type="dxa"/>
            <w:shd w:val="clear" w:color="auto" w:fill="auto"/>
            <w:vAlign w:val="center"/>
          </w:tcPr>
          <w:p w14:paraId="32187653" w14:textId="77777777" w:rsidR="0098050B" w:rsidRPr="00410461" w:rsidRDefault="0098050B" w:rsidP="0098050B">
            <w:pPr>
              <w:pStyle w:val="TAL"/>
            </w:pPr>
            <w:r w:rsidRPr="00410461">
              <w:t>PTC-Server</w:t>
            </w:r>
          </w:p>
        </w:tc>
        <w:tc>
          <w:tcPr>
            <w:tcW w:w="2976" w:type="dxa"/>
            <w:shd w:val="clear" w:color="auto" w:fill="auto"/>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shd w:val="clear" w:color="auto" w:fill="auto"/>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shd w:val="clear" w:color="auto" w:fill="auto"/>
            <w:vAlign w:val="center"/>
          </w:tcPr>
          <w:p w14:paraId="472EFF78" w14:textId="77777777" w:rsidR="0098050B" w:rsidRPr="00410461" w:rsidRDefault="0098050B" w:rsidP="0098050B">
            <w:pPr>
              <w:pStyle w:val="TAL"/>
            </w:pPr>
            <w:r w:rsidRPr="00410461">
              <w:t>MGCF</w:t>
            </w:r>
          </w:p>
        </w:tc>
        <w:tc>
          <w:tcPr>
            <w:tcW w:w="2976" w:type="dxa"/>
            <w:shd w:val="clear" w:color="auto" w:fill="auto"/>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shd w:val="clear" w:color="auto" w:fill="auto"/>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shd w:val="clear" w:color="auto" w:fill="auto"/>
            <w:vAlign w:val="center"/>
          </w:tcPr>
          <w:p w14:paraId="6143E470" w14:textId="77777777" w:rsidR="0098050B" w:rsidRPr="00410461" w:rsidRDefault="0098050B" w:rsidP="0098050B">
            <w:pPr>
              <w:pStyle w:val="TAL"/>
            </w:pPr>
            <w:r w:rsidRPr="00410461">
              <w:t>IBCF</w:t>
            </w:r>
          </w:p>
        </w:tc>
        <w:tc>
          <w:tcPr>
            <w:tcW w:w="2976" w:type="dxa"/>
            <w:shd w:val="clear" w:color="auto" w:fill="auto"/>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shd w:val="clear" w:color="auto" w:fill="auto"/>
            <w:vAlign w:val="center"/>
          </w:tcPr>
          <w:p w14:paraId="73737DDD" w14:textId="696A6AA4" w:rsidR="00E62119" w:rsidRPr="00410461" w:rsidRDefault="00E62119" w:rsidP="00E62119">
            <w:pPr>
              <w:pStyle w:val="TAL"/>
            </w:pPr>
            <w:r w:rsidRPr="00410461">
              <w:t>Non-local ID for SMS over IMS (NOTE 3)</w:t>
            </w:r>
          </w:p>
        </w:tc>
        <w:tc>
          <w:tcPr>
            <w:tcW w:w="1701" w:type="dxa"/>
            <w:shd w:val="clear" w:color="auto" w:fill="auto"/>
            <w:vAlign w:val="center"/>
          </w:tcPr>
          <w:p w14:paraId="30B06B3E" w14:textId="328A0EAA" w:rsidR="00E62119" w:rsidRPr="00410461" w:rsidRDefault="00E62119" w:rsidP="00E62119">
            <w:pPr>
              <w:pStyle w:val="TAL"/>
            </w:pPr>
            <w:r w:rsidRPr="00410461">
              <w:t>S-CSCF</w:t>
            </w:r>
          </w:p>
        </w:tc>
        <w:tc>
          <w:tcPr>
            <w:tcW w:w="2976" w:type="dxa"/>
            <w:shd w:val="clear" w:color="auto" w:fill="auto"/>
            <w:vAlign w:val="center"/>
          </w:tcPr>
          <w:p w14:paraId="7B0EE8FC" w14:textId="7561579C" w:rsidR="00E62119" w:rsidRPr="00410461" w:rsidRDefault="00E62119" w:rsidP="00E62119">
            <w:pPr>
              <w:pStyle w:val="TAL"/>
            </w:pPr>
            <w:r w:rsidRPr="00410461">
              <w:t>P-CSCF (NOTE 3A)</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shd w:val="clear" w:color="auto" w:fill="auto"/>
            <w:vAlign w:val="center"/>
          </w:tcPr>
          <w:p w14:paraId="23E4DCAE" w14:textId="77777777" w:rsidR="00C945D2" w:rsidRPr="00410461" w:rsidRDefault="00C945D2" w:rsidP="00566609">
            <w:pPr>
              <w:pStyle w:val="TAL"/>
            </w:pPr>
            <w:r w:rsidRPr="00410461">
              <w:lastRenderedPageBreak/>
              <w:t>Normal sessions</w:t>
            </w:r>
          </w:p>
        </w:tc>
        <w:tc>
          <w:tcPr>
            <w:tcW w:w="1049" w:type="dxa"/>
            <w:shd w:val="clear" w:color="auto" w:fill="auto"/>
            <w:vAlign w:val="center"/>
          </w:tcPr>
          <w:p w14:paraId="1DF2B6F6" w14:textId="77777777" w:rsidR="00C945D2" w:rsidRPr="00410461" w:rsidRDefault="00C945D2" w:rsidP="00566609">
            <w:pPr>
              <w:pStyle w:val="TAL"/>
            </w:pPr>
            <w:r w:rsidRPr="00410461">
              <w:t>S-CSCF</w:t>
            </w:r>
          </w:p>
        </w:tc>
        <w:tc>
          <w:tcPr>
            <w:tcW w:w="997" w:type="dxa"/>
            <w:shd w:val="clear" w:color="auto" w:fill="auto"/>
            <w:vAlign w:val="center"/>
          </w:tcPr>
          <w:p w14:paraId="0361B43E" w14:textId="529701E5" w:rsidR="00C945D2" w:rsidRPr="00410461" w:rsidRDefault="00AA2485" w:rsidP="00566609">
            <w:pPr>
              <w:pStyle w:val="TAL"/>
            </w:pPr>
            <w:r w:rsidRPr="00410461">
              <w:t>IBCF</w:t>
            </w:r>
          </w:p>
        </w:tc>
        <w:tc>
          <w:tcPr>
            <w:tcW w:w="875" w:type="dxa"/>
            <w:shd w:val="clear" w:color="auto" w:fill="auto"/>
            <w:vAlign w:val="center"/>
          </w:tcPr>
          <w:p w14:paraId="564C5CD4" w14:textId="77777777" w:rsidR="00C945D2" w:rsidRPr="00410461" w:rsidRDefault="00C945D2" w:rsidP="00566609">
            <w:pPr>
              <w:pStyle w:val="TAL"/>
            </w:pPr>
            <w:r w:rsidRPr="00410461">
              <w:t>P-CSCF</w:t>
            </w:r>
          </w:p>
        </w:tc>
        <w:tc>
          <w:tcPr>
            <w:tcW w:w="997" w:type="dxa"/>
            <w:shd w:val="clear" w:color="auto" w:fill="auto"/>
            <w:vAlign w:val="center"/>
          </w:tcPr>
          <w:p w14:paraId="4A921498" w14:textId="77777777" w:rsidR="00C945D2" w:rsidRPr="00410461" w:rsidRDefault="00C945D2" w:rsidP="00566609">
            <w:pPr>
              <w:pStyle w:val="TAL"/>
            </w:pPr>
            <w:r w:rsidRPr="00410461">
              <w:t>-</w:t>
            </w:r>
          </w:p>
        </w:tc>
        <w:tc>
          <w:tcPr>
            <w:tcW w:w="1051" w:type="dxa"/>
            <w:shd w:val="clear" w:color="auto" w:fill="auto"/>
            <w:vAlign w:val="center"/>
          </w:tcPr>
          <w:p w14:paraId="612CF46B" w14:textId="77777777" w:rsidR="00C945D2" w:rsidRPr="00410461" w:rsidRDefault="00C945D2" w:rsidP="00566609">
            <w:pPr>
              <w:pStyle w:val="TAL"/>
            </w:pPr>
            <w:r w:rsidRPr="00410461">
              <w:t>S-CSCF</w:t>
            </w:r>
          </w:p>
        </w:tc>
        <w:tc>
          <w:tcPr>
            <w:tcW w:w="997" w:type="dxa"/>
            <w:shd w:val="clear" w:color="auto" w:fill="auto"/>
            <w:vAlign w:val="center"/>
          </w:tcPr>
          <w:p w14:paraId="14A9879D" w14:textId="77777777" w:rsidR="00C945D2" w:rsidRPr="00410461" w:rsidRDefault="00C945D2" w:rsidP="00566609">
            <w:pPr>
              <w:pStyle w:val="TAL"/>
            </w:pPr>
            <w:r w:rsidRPr="00410461">
              <w:t>P-CSCF</w:t>
            </w:r>
          </w:p>
        </w:tc>
        <w:tc>
          <w:tcPr>
            <w:tcW w:w="1237" w:type="dxa"/>
            <w:shd w:val="clear" w:color="auto" w:fill="auto"/>
            <w:vAlign w:val="center"/>
          </w:tcPr>
          <w:p w14:paraId="46C4443D" w14:textId="77777777" w:rsidR="00C945D2" w:rsidRPr="00410461" w:rsidRDefault="00C945D2" w:rsidP="00566609">
            <w:pPr>
              <w:pStyle w:val="TAL"/>
            </w:pPr>
            <w:r w:rsidRPr="00410461">
              <w:t>N9HR/S8HR</w:t>
            </w:r>
          </w:p>
        </w:tc>
        <w:tc>
          <w:tcPr>
            <w:tcW w:w="997" w:type="dxa"/>
            <w:shd w:val="clear" w:color="auto" w:fill="auto"/>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shd w:val="clear" w:color="auto" w:fill="auto"/>
            <w:vAlign w:val="center"/>
          </w:tcPr>
          <w:p w14:paraId="6C4EA659" w14:textId="2740C5BF" w:rsidR="00B30F32" w:rsidRPr="00410461" w:rsidRDefault="00B30F32" w:rsidP="00B30F32">
            <w:pPr>
              <w:pStyle w:val="TAL"/>
            </w:pPr>
            <w:r w:rsidRPr="00410461">
              <w:t>SMS over IMS</w:t>
            </w:r>
          </w:p>
        </w:tc>
        <w:tc>
          <w:tcPr>
            <w:tcW w:w="1049" w:type="dxa"/>
            <w:shd w:val="clear" w:color="auto" w:fill="auto"/>
            <w:vAlign w:val="center"/>
          </w:tcPr>
          <w:p w14:paraId="2050A0DD" w14:textId="7AEEE5BB" w:rsidR="00B30F32" w:rsidRPr="00410461" w:rsidRDefault="00B30F32" w:rsidP="00B30F32">
            <w:pPr>
              <w:pStyle w:val="TAL"/>
            </w:pPr>
            <w:r w:rsidRPr="00410461">
              <w:t>S-CSCF</w:t>
            </w:r>
          </w:p>
        </w:tc>
        <w:tc>
          <w:tcPr>
            <w:tcW w:w="997" w:type="dxa"/>
            <w:shd w:val="clear" w:color="auto" w:fill="auto"/>
            <w:vAlign w:val="center"/>
          </w:tcPr>
          <w:p w14:paraId="503813ED" w14:textId="39F043B9" w:rsidR="00B30F32" w:rsidRPr="00410461" w:rsidRDefault="00B30F32" w:rsidP="00B30F32">
            <w:pPr>
              <w:pStyle w:val="TAL"/>
            </w:pPr>
            <w:r w:rsidRPr="00410461">
              <w:t>IBCF</w:t>
            </w:r>
          </w:p>
        </w:tc>
        <w:tc>
          <w:tcPr>
            <w:tcW w:w="875" w:type="dxa"/>
            <w:shd w:val="clear" w:color="auto" w:fill="auto"/>
            <w:vAlign w:val="center"/>
          </w:tcPr>
          <w:p w14:paraId="12615C8B" w14:textId="5162F5BC" w:rsidR="00B30F32" w:rsidRPr="00410461" w:rsidRDefault="00B30F32" w:rsidP="00B30F32">
            <w:pPr>
              <w:pStyle w:val="TAL"/>
            </w:pPr>
            <w:r w:rsidRPr="00410461">
              <w:t>P-CSCF</w:t>
            </w:r>
          </w:p>
        </w:tc>
        <w:tc>
          <w:tcPr>
            <w:tcW w:w="997" w:type="dxa"/>
            <w:shd w:val="clear" w:color="auto" w:fill="auto"/>
            <w:vAlign w:val="center"/>
          </w:tcPr>
          <w:p w14:paraId="3C27F41F" w14:textId="5C7A0BDB" w:rsidR="00B30F32" w:rsidRPr="00410461" w:rsidRDefault="00B30F32" w:rsidP="00B30F32">
            <w:pPr>
              <w:pStyle w:val="TAL"/>
            </w:pPr>
            <w:r w:rsidRPr="00410461">
              <w:t>-</w:t>
            </w:r>
          </w:p>
        </w:tc>
        <w:tc>
          <w:tcPr>
            <w:tcW w:w="1051" w:type="dxa"/>
            <w:shd w:val="clear" w:color="auto" w:fill="auto"/>
            <w:vAlign w:val="center"/>
          </w:tcPr>
          <w:p w14:paraId="63CD28DE" w14:textId="5125B33D" w:rsidR="00B30F32" w:rsidRPr="00410461" w:rsidRDefault="00B30F32" w:rsidP="00B30F32">
            <w:pPr>
              <w:pStyle w:val="TAL"/>
            </w:pPr>
            <w:r w:rsidRPr="00410461">
              <w:t>S-CSCF</w:t>
            </w:r>
          </w:p>
        </w:tc>
        <w:tc>
          <w:tcPr>
            <w:tcW w:w="997" w:type="dxa"/>
            <w:shd w:val="clear" w:color="auto" w:fill="auto"/>
            <w:vAlign w:val="center"/>
          </w:tcPr>
          <w:p w14:paraId="50A5C429" w14:textId="2E5A0D78" w:rsidR="00B30F32" w:rsidRPr="00410461" w:rsidRDefault="00B30F32" w:rsidP="00B30F32">
            <w:pPr>
              <w:pStyle w:val="TAL"/>
            </w:pPr>
            <w:r w:rsidRPr="00410461">
              <w:t>P-CSCF</w:t>
            </w:r>
          </w:p>
        </w:tc>
        <w:tc>
          <w:tcPr>
            <w:tcW w:w="1237" w:type="dxa"/>
            <w:shd w:val="clear" w:color="auto" w:fill="auto"/>
            <w:vAlign w:val="center"/>
          </w:tcPr>
          <w:p w14:paraId="026327DF" w14:textId="4FC3740F" w:rsidR="00B30F32" w:rsidRPr="00410461" w:rsidRDefault="00B30F32" w:rsidP="00B30F32">
            <w:pPr>
              <w:pStyle w:val="TAL"/>
            </w:pPr>
            <w:r w:rsidRPr="00410461">
              <w:t>N9HR/S8HR</w:t>
            </w:r>
          </w:p>
        </w:tc>
        <w:tc>
          <w:tcPr>
            <w:tcW w:w="997" w:type="dxa"/>
            <w:shd w:val="clear" w:color="auto" w:fill="auto"/>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shd w:val="clear" w:color="auto" w:fill="auto"/>
            <w:vAlign w:val="center"/>
          </w:tcPr>
          <w:p w14:paraId="45389BB6" w14:textId="5A56E5F2" w:rsidR="00B30F32" w:rsidRPr="00410461" w:rsidRDefault="00B30F32" w:rsidP="00B30F32">
            <w:pPr>
              <w:pStyle w:val="TAL"/>
            </w:pPr>
            <w:r w:rsidRPr="00410461">
              <w:t>Emergency sessions/SMS over IMS</w:t>
            </w:r>
          </w:p>
        </w:tc>
        <w:tc>
          <w:tcPr>
            <w:tcW w:w="1049" w:type="dxa"/>
            <w:shd w:val="clear" w:color="auto" w:fill="auto"/>
            <w:vAlign w:val="center"/>
          </w:tcPr>
          <w:p w14:paraId="27BA7660" w14:textId="77777777" w:rsidR="00B30F32" w:rsidRPr="00410461" w:rsidRDefault="00B30F32" w:rsidP="00B30F32">
            <w:pPr>
              <w:pStyle w:val="TAL"/>
            </w:pPr>
            <w:r w:rsidRPr="00410461">
              <w:t>-</w:t>
            </w:r>
          </w:p>
        </w:tc>
        <w:tc>
          <w:tcPr>
            <w:tcW w:w="997" w:type="dxa"/>
            <w:shd w:val="clear" w:color="auto" w:fill="auto"/>
            <w:vAlign w:val="center"/>
          </w:tcPr>
          <w:p w14:paraId="375C11E0" w14:textId="77777777" w:rsidR="00B30F32" w:rsidRPr="00410461" w:rsidRDefault="00B30F32" w:rsidP="00B30F32">
            <w:pPr>
              <w:pStyle w:val="TAL"/>
            </w:pPr>
            <w:r w:rsidRPr="00410461">
              <w:t>-</w:t>
            </w:r>
          </w:p>
        </w:tc>
        <w:tc>
          <w:tcPr>
            <w:tcW w:w="875" w:type="dxa"/>
            <w:shd w:val="clear" w:color="auto" w:fill="auto"/>
            <w:vAlign w:val="center"/>
          </w:tcPr>
          <w:p w14:paraId="62267F69" w14:textId="77777777" w:rsidR="00B30F32" w:rsidRPr="00410461" w:rsidRDefault="00B30F32" w:rsidP="00B30F32">
            <w:pPr>
              <w:pStyle w:val="TAL"/>
            </w:pPr>
            <w:r w:rsidRPr="00410461">
              <w:t>E-CSCF</w:t>
            </w:r>
          </w:p>
        </w:tc>
        <w:tc>
          <w:tcPr>
            <w:tcW w:w="997" w:type="dxa"/>
            <w:shd w:val="clear" w:color="auto" w:fill="auto"/>
            <w:vAlign w:val="center"/>
          </w:tcPr>
          <w:p w14:paraId="79F2D275" w14:textId="77777777" w:rsidR="00B30F32" w:rsidRPr="00410461" w:rsidRDefault="00B30F32" w:rsidP="00B30F32">
            <w:pPr>
              <w:pStyle w:val="TAL"/>
            </w:pPr>
            <w:r w:rsidRPr="00410461">
              <w:t>P-CSCF</w:t>
            </w:r>
          </w:p>
        </w:tc>
        <w:tc>
          <w:tcPr>
            <w:tcW w:w="1051" w:type="dxa"/>
            <w:shd w:val="clear" w:color="auto" w:fill="auto"/>
            <w:vAlign w:val="center"/>
          </w:tcPr>
          <w:p w14:paraId="7380C13F" w14:textId="77777777" w:rsidR="00B30F32" w:rsidRPr="00410461" w:rsidRDefault="00B30F32" w:rsidP="00B30F32">
            <w:pPr>
              <w:pStyle w:val="TAL"/>
            </w:pPr>
            <w:r w:rsidRPr="00410461">
              <w:t>-</w:t>
            </w:r>
          </w:p>
        </w:tc>
        <w:tc>
          <w:tcPr>
            <w:tcW w:w="997" w:type="dxa"/>
            <w:shd w:val="clear" w:color="auto" w:fill="auto"/>
            <w:vAlign w:val="center"/>
          </w:tcPr>
          <w:p w14:paraId="2D8279B6" w14:textId="77777777" w:rsidR="00B30F32" w:rsidRPr="00410461" w:rsidRDefault="00B30F32" w:rsidP="00B30F32">
            <w:pPr>
              <w:pStyle w:val="TAL"/>
            </w:pPr>
            <w:r w:rsidRPr="00410461">
              <w:t>-</w:t>
            </w:r>
          </w:p>
        </w:tc>
        <w:tc>
          <w:tcPr>
            <w:tcW w:w="1237" w:type="dxa"/>
            <w:shd w:val="clear" w:color="auto" w:fill="auto"/>
            <w:vAlign w:val="center"/>
          </w:tcPr>
          <w:p w14:paraId="0183FD48" w14:textId="77777777" w:rsidR="00B30F32" w:rsidRPr="00410461" w:rsidRDefault="00B30F32" w:rsidP="00B30F32">
            <w:pPr>
              <w:pStyle w:val="TAL"/>
            </w:pPr>
            <w:r w:rsidRPr="00410461">
              <w:t>E-CSCF</w:t>
            </w:r>
          </w:p>
        </w:tc>
        <w:tc>
          <w:tcPr>
            <w:tcW w:w="997" w:type="dxa"/>
            <w:shd w:val="clear" w:color="auto" w:fill="auto"/>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shd w:val="clear" w:color="auto" w:fill="auto"/>
            <w:vAlign w:val="center"/>
          </w:tcPr>
          <w:p w14:paraId="74E4E95C" w14:textId="1CDE2C4F" w:rsidR="00AA6131" w:rsidRPr="00410461" w:rsidRDefault="00AA6131" w:rsidP="00AA6131">
            <w:pPr>
              <w:pStyle w:val="TAL"/>
            </w:pPr>
            <w:r w:rsidRPr="00410461">
              <w:t>SMS over IMS to emergency services</w:t>
            </w:r>
          </w:p>
        </w:tc>
        <w:tc>
          <w:tcPr>
            <w:tcW w:w="1049" w:type="dxa"/>
            <w:shd w:val="clear" w:color="auto" w:fill="auto"/>
            <w:vAlign w:val="center"/>
          </w:tcPr>
          <w:p w14:paraId="0CD9590D" w14:textId="12569E28" w:rsidR="00AA6131" w:rsidRPr="00410461" w:rsidRDefault="00AA6131" w:rsidP="00AA6131">
            <w:pPr>
              <w:pStyle w:val="TAL"/>
            </w:pPr>
            <w:r w:rsidRPr="00410461">
              <w:t>-</w:t>
            </w:r>
          </w:p>
        </w:tc>
        <w:tc>
          <w:tcPr>
            <w:tcW w:w="997" w:type="dxa"/>
            <w:shd w:val="clear" w:color="auto" w:fill="auto"/>
            <w:vAlign w:val="center"/>
          </w:tcPr>
          <w:p w14:paraId="0939F2A9" w14:textId="1FFE14A3" w:rsidR="00AA6131" w:rsidRPr="00410461" w:rsidRDefault="00AA6131" w:rsidP="00AA6131">
            <w:pPr>
              <w:pStyle w:val="TAL"/>
            </w:pPr>
            <w:r w:rsidRPr="00410461">
              <w:t>-</w:t>
            </w:r>
          </w:p>
        </w:tc>
        <w:tc>
          <w:tcPr>
            <w:tcW w:w="875" w:type="dxa"/>
            <w:shd w:val="clear" w:color="auto" w:fill="auto"/>
            <w:vAlign w:val="center"/>
          </w:tcPr>
          <w:p w14:paraId="0F1EF3F2" w14:textId="716A7C37" w:rsidR="00AA6131" w:rsidRPr="00410461" w:rsidRDefault="00AA6131" w:rsidP="00AA6131">
            <w:pPr>
              <w:pStyle w:val="TAL"/>
            </w:pPr>
            <w:r w:rsidRPr="00410461">
              <w:t>E-CSCF</w:t>
            </w:r>
          </w:p>
        </w:tc>
        <w:tc>
          <w:tcPr>
            <w:tcW w:w="997" w:type="dxa"/>
            <w:shd w:val="clear" w:color="auto" w:fill="auto"/>
            <w:vAlign w:val="center"/>
          </w:tcPr>
          <w:p w14:paraId="31814762" w14:textId="1D2C435E" w:rsidR="00AA6131" w:rsidRPr="00410461" w:rsidRDefault="00AA6131" w:rsidP="00AA6131">
            <w:pPr>
              <w:pStyle w:val="TAL"/>
            </w:pPr>
            <w:r w:rsidRPr="00410461">
              <w:t>P-CSCF</w:t>
            </w:r>
          </w:p>
        </w:tc>
        <w:tc>
          <w:tcPr>
            <w:tcW w:w="1051" w:type="dxa"/>
            <w:shd w:val="clear" w:color="auto" w:fill="auto"/>
            <w:vAlign w:val="center"/>
          </w:tcPr>
          <w:p w14:paraId="479C447B" w14:textId="46212A84" w:rsidR="00AA6131" w:rsidRPr="00410461" w:rsidRDefault="00AA6131" w:rsidP="00AA6131">
            <w:pPr>
              <w:pStyle w:val="TAL"/>
            </w:pPr>
            <w:r w:rsidRPr="00410461">
              <w:t>-</w:t>
            </w:r>
          </w:p>
        </w:tc>
        <w:tc>
          <w:tcPr>
            <w:tcW w:w="997" w:type="dxa"/>
            <w:shd w:val="clear" w:color="auto" w:fill="auto"/>
            <w:vAlign w:val="center"/>
          </w:tcPr>
          <w:p w14:paraId="50FC0045" w14:textId="0168DABB" w:rsidR="00AA6131" w:rsidRPr="00410461" w:rsidRDefault="00AA6131" w:rsidP="00AA6131">
            <w:pPr>
              <w:pStyle w:val="TAL"/>
            </w:pPr>
            <w:r w:rsidRPr="00410461">
              <w:t>-</w:t>
            </w:r>
          </w:p>
        </w:tc>
        <w:tc>
          <w:tcPr>
            <w:tcW w:w="1237" w:type="dxa"/>
            <w:shd w:val="clear" w:color="auto" w:fill="auto"/>
            <w:vAlign w:val="center"/>
          </w:tcPr>
          <w:p w14:paraId="6EA32BE2" w14:textId="2E9BE411" w:rsidR="00AA6131" w:rsidRPr="00410461" w:rsidRDefault="00AA6131" w:rsidP="00AA6131">
            <w:pPr>
              <w:pStyle w:val="TAL"/>
            </w:pPr>
            <w:r w:rsidRPr="00410461">
              <w:t>E-CSCF</w:t>
            </w:r>
          </w:p>
        </w:tc>
        <w:tc>
          <w:tcPr>
            <w:tcW w:w="997" w:type="dxa"/>
            <w:shd w:val="clear" w:color="auto" w:fill="auto"/>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shd w:val="clear" w:color="auto" w:fill="auto"/>
            <w:vAlign w:val="center"/>
          </w:tcPr>
          <w:p w14:paraId="3DDD17C7" w14:textId="77777777" w:rsidR="00AA6131" w:rsidRPr="00410461" w:rsidRDefault="00AA6131" w:rsidP="00AA6131">
            <w:pPr>
              <w:pStyle w:val="TAL"/>
            </w:pPr>
            <w:r w:rsidRPr="00410461">
              <w:t>Redirected sessions</w:t>
            </w:r>
          </w:p>
        </w:tc>
        <w:tc>
          <w:tcPr>
            <w:tcW w:w="1049" w:type="dxa"/>
            <w:shd w:val="clear" w:color="auto" w:fill="auto"/>
            <w:vAlign w:val="center"/>
          </w:tcPr>
          <w:p w14:paraId="65E5F153" w14:textId="77777777" w:rsidR="00AA6131" w:rsidRPr="00410461" w:rsidRDefault="00AA6131" w:rsidP="00AA6131">
            <w:pPr>
              <w:pStyle w:val="TAL"/>
            </w:pPr>
            <w:r w:rsidRPr="00410461">
              <w:t>S-CSCF</w:t>
            </w:r>
          </w:p>
        </w:tc>
        <w:tc>
          <w:tcPr>
            <w:tcW w:w="997" w:type="dxa"/>
            <w:shd w:val="clear" w:color="auto" w:fill="auto"/>
            <w:vAlign w:val="center"/>
          </w:tcPr>
          <w:p w14:paraId="4167FAA8" w14:textId="7451C2CD" w:rsidR="00AA6131" w:rsidRPr="00410461" w:rsidRDefault="00AA6131" w:rsidP="00AA6131">
            <w:pPr>
              <w:pStyle w:val="TAL"/>
            </w:pPr>
            <w:r w:rsidRPr="00410461">
              <w:t>See table 7.4.6.2-3</w:t>
            </w:r>
          </w:p>
        </w:tc>
        <w:tc>
          <w:tcPr>
            <w:tcW w:w="875" w:type="dxa"/>
            <w:shd w:val="clear" w:color="auto" w:fill="auto"/>
            <w:vAlign w:val="center"/>
          </w:tcPr>
          <w:p w14:paraId="4D07E263" w14:textId="77777777" w:rsidR="00AA6131" w:rsidRPr="00410461" w:rsidRDefault="00AA6131" w:rsidP="00AA6131">
            <w:pPr>
              <w:pStyle w:val="TAL"/>
            </w:pPr>
            <w:r w:rsidRPr="00410461">
              <w:t>-</w:t>
            </w:r>
          </w:p>
        </w:tc>
        <w:tc>
          <w:tcPr>
            <w:tcW w:w="997" w:type="dxa"/>
            <w:shd w:val="clear" w:color="auto" w:fill="auto"/>
            <w:vAlign w:val="center"/>
          </w:tcPr>
          <w:p w14:paraId="4284C442" w14:textId="77777777" w:rsidR="00AA6131" w:rsidRPr="00410461" w:rsidRDefault="00AA6131" w:rsidP="00AA6131">
            <w:pPr>
              <w:pStyle w:val="TAL"/>
            </w:pPr>
            <w:r w:rsidRPr="00410461">
              <w:t>-</w:t>
            </w:r>
          </w:p>
        </w:tc>
        <w:tc>
          <w:tcPr>
            <w:tcW w:w="1051" w:type="dxa"/>
            <w:shd w:val="clear" w:color="auto" w:fill="auto"/>
            <w:vAlign w:val="center"/>
          </w:tcPr>
          <w:p w14:paraId="7A69FF13" w14:textId="77777777" w:rsidR="00AA6131" w:rsidRPr="00410461" w:rsidRDefault="00AA6131" w:rsidP="00AA6131">
            <w:pPr>
              <w:pStyle w:val="TAL"/>
            </w:pPr>
            <w:r w:rsidRPr="00410461">
              <w:t>S-CSCF</w:t>
            </w:r>
          </w:p>
        </w:tc>
        <w:tc>
          <w:tcPr>
            <w:tcW w:w="997" w:type="dxa"/>
            <w:shd w:val="clear" w:color="auto" w:fill="auto"/>
            <w:vAlign w:val="center"/>
          </w:tcPr>
          <w:p w14:paraId="4F6B79B5" w14:textId="229D0B5F" w:rsidR="00AA6131" w:rsidRPr="00410461" w:rsidRDefault="00AA6131" w:rsidP="00AA6131">
            <w:pPr>
              <w:pStyle w:val="TAL"/>
            </w:pPr>
            <w:r w:rsidRPr="00410461">
              <w:t>See table 7.4.6.2-3</w:t>
            </w:r>
          </w:p>
        </w:tc>
        <w:tc>
          <w:tcPr>
            <w:tcW w:w="1237" w:type="dxa"/>
            <w:shd w:val="clear" w:color="auto" w:fill="auto"/>
            <w:vAlign w:val="center"/>
          </w:tcPr>
          <w:p w14:paraId="6928EDB1" w14:textId="77777777" w:rsidR="00AA6131" w:rsidRPr="00410461" w:rsidRDefault="00AA6131" w:rsidP="00AA6131">
            <w:pPr>
              <w:pStyle w:val="TAL"/>
            </w:pPr>
            <w:r w:rsidRPr="00410461">
              <w:t>-</w:t>
            </w:r>
          </w:p>
        </w:tc>
        <w:tc>
          <w:tcPr>
            <w:tcW w:w="997" w:type="dxa"/>
            <w:shd w:val="clear" w:color="auto" w:fill="auto"/>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shd w:val="clear" w:color="auto" w:fill="auto"/>
            <w:vAlign w:val="center"/>
          </w:tcPr>
          <w:p w14:paraId="7E14E222" w14:textId="77777777" w:rsidR="00AA6131" w:rsidRPr="00410461" w:rsidRDefault="00AA6131" w:rsidP="00AA6131">
            <w:pPr>
              <w:pStyle w:val="TAL"/>
            </w:pPr>
            <w:r w:rsidRPr="00410461">
              <w:t>Conference (NOTE 2)</w:t>
            </w:r>
          </w:p>
        </w:tc>
        <w:tc>
          <w:tcPr>
            <w:tcW w:w="1049" w:type="dxa"/>
            <w:shd w:val="clear" w:color="auto" w:fill="auto"/>
            <w:vAlign w:val="center"/>
          </w:tcPr>
          <w:p w14:paraId="0234285E" w14:textId="1A1D4310" w:rsidR="00AA6131" w:rsidRPr="00410461" w:rsidRDefault="00AA6131" w:rsidP="00AA6131">
            <w:pPr>
              <w:pStyle w:val="TAL"/>
            </w:pPr>
            <w:r w:rsidRPr="00410461">
              <w:t>Conf-AS/MRFC</w:t>
            </w:r>
          </w:p>
        </w:tc>
        <w:tc>
          <w:tcPr>
            <w:tcW w:w="997" w:type="dxa"/>
            <w:shd w:val="clear" w:color="auto" w:fill="auto"/>
            <w:vAlign w:val="center"/>
          </w:tcPr>
          <w:p w14:paraId="25FD54EC" w14:textId="77777777" w:rsidR="00AA6131" w:rsidRPr="00410461" w:rsidRDefault="00AA6131" w:rsidP="00AA6131">
            <w:pPr>
              <w:pStyle w:val="TAL"/>
            </w:pPr>
            <w:r w:rsidRPr="00410461">
              <w:t>-</w:t>
            </w:r>
          </w:p>
        </w:tc>
        <w:tc>
          <w:tcPr>
            <w:tcW w:w="875" w:type="dxa"/>
            <w:shd w:val="clear" w:color="auto" w:fill="auto"/>
            <w:vAlign w:val="center"/>
          </w:tcPr>
          <w:p w14:paraId="02AFB31D" w14:textId="77777777" w:rsidR="00AA6131" w:rsidRPr="00410461" w:rsidRDefault="00AA6131" w:rsidP="00AA6131">
            <w:pPr>
              <w:pStyle w:val="TAL"/>
            </w:pPr>
            <w:r w:rsidRPr="00410461">
              <w:t>-</w:t>
            </w:r>
          </w:p>
        </w:tc>
        <w:tc>
          <w:tcPr>
            <w:tcW w:w="997" w:type="dxa"/>
            <w:shd w:val="clear" w:color="auto" w:fill="auto"/>
            <w:vAlign w:val="center"/>
          </w:tcPr>
          <w:p w14:paraId="29770DB1" w14:textId="77777777" w:rsidR="00AA6131" w:rsidRPr="00410461" w:rsidRDefault="00AA6131" w:rsidP="00AA6131">
            <w:pPr>
              <w:pStyle w:val="TAL"/>
            </w:pPr>
            <w:r w:rsidRPr="00410461">
              <w:t>-</w:t>
            </w:r>
          </w:p>
        </w:tc>
        <w:tc>
          <w:tcPr>
            <w:tcW w:w="1051" w:type="dxa"/>
            <w:shd w:val="clear" w:color="auto" w:fill="auto"/>
            <w:vAlign w:val="center"/>
          </w:tcPr>
          <w:p w14:paraId="575514F2" w14:textId="1D9B9E84" w:rsidR="00AA6131" w:rsidRPr="00410461" w:rsidRDefault="00AA6131" w:rsidP="00AA6131">
            <w:pPr>
              <w:pStyle w:val="TAL"/>
            </w:pPr>
            <w:r w:rsidRPr="00410461">
              <w:t>Conf-AS/MRFC</w:t>
            </w:r>
          </w:p>
        </w:tc>
        <w:tc>
          <w:tcPr>
            <w:tcW w:w="997" w:type="dxa"/>
            <w:shd w:val="clear" w:color="auto" w:fill="auto"/>
            <w:vAlign w:val="center"/>
          </w:tcPr>
          <w:p w14:paraId="761169FE" w14:textId="77777777" w:rsidR="00AA6131" w:rsidRPr="00410461" w:rsidRDefault="00AA6131" w:rsidP="00AA6131">
            <w:pPr>
              <w:pStyle w:val="TAL"/>
            </w:pPr>
            <w:r w:rsidRPr="00410461">
              <w:t>-</w:t>
            </w:r>
          </w:p>
        </w:tc>
        <w:tc>
          <w:tcPr>
            <w:tcW w:w="1237" w:type="dxa"/>
            <w:shd w:val="clear" w:color="auto" w:fill="auto"/>
            <w:vAlign w:val="center"/>
          </w:tcPr>
          <w:p w14:paraId="151C2C90" w14:textId="77777777" w:rsidR="00AA6131" w:rsidRPr="00410461" w:rsidRDefault="00AA6131" w:rsidP="00AA6131">
            <w:pPr>
              <w:pStyle w:val="TAL"/>
            </w:pPr>
            <w:r w:rsidRPr="00410461">
              <w:t>-</w:t>
            </w:r>
          </w:p>
        </w:tc>
        <w:tc>
          <w:tcPr>
            <w:tcW w:w="997" w:type="dxa"/>
            <w:shd w:val="clear" w:color="auto" w:fill="auto"/>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shd w:val="clear" w:color="auto" w:fill="auto"/>
            <w:vAlign w:val="center"/>
          </w:tcPr>
          <w:p w14:paraId="0C964F02" w14:textId="77777777" w:rsidR="00AA6131" w:rsidRPr="00410461" w:rsidRDefault="00AA6131" w:rsidP="00AA6131">
            <w:pPr>
              <w:pStyle w:val="TAL"/>
            </w:pPr>
            <w:r w:rsidRPr="00410461">
              <w:t>PTC</w:t>
            </w:r>
          </w:p>
        </w:tc>
        <w:tc>
          <w:tcPr>
            <w:tcW w:w="1049" w:type="dxa"/>
            <w:shd w:val="clear" w:color="auto" w:fill="auto"/>
            <w:vAlign w:val="center"/>
          </w:tcPr>
          <w:p w14:paraId="7D61B020" w14:textId="77777777" w:rsidR="00AA6131" w:rsidRPr="00410461" w:rsidRDefault="00AA6131" w:rsidP="00AA6131">
            <w:pPr>
              <w:pStyle w:val="TAL"/>
            </w:pPr>
            <w:r w:rsidRPr="00410461">
              <w:t>PTC-Server</w:t>
            </w:r>
          </w:p>
        </w:tc>
        <w:tc>
          <w:tcPr>
            <w:tcW w:w="997" w:type="dxa"/>
            <w:shd w:val="clear" w:color="auto" w:fill="auto"/>
            <w:vAlign w:val="center"/>
          </w:tcPr>
          <w:p w14:paraId="27AEC8DE" w14:textId="77777777" w:rsidR="00AA6131" w:rsidRPr="00410461" w:rsidRDefault="00AA6131" w:rsidP="00AA6131">
            <w:pPr>
              <w:pStyle w:val="TAL"/>
            </w:pPr>
            <w:r w:rsidRPr="00410461">
              <w:t>-</w:t>
            </w:r>
          </w:p>
        </w:tc>
        <w:tc>
          <w:tcPr>
            <w:tcW w:w="875" w:type="dxa"/>
            <w:shd w:val="clear" w:color="auto" w:fill="auto"/>
            <w:vAlign w:val="center"/>
          </w:tcPr>
          <w:p w14:paraId="775CAF42" w14:textId="77777777" w:rsidR="00AA6131" w:rsidRPr="00410461" w:rsidRDefault="00AA6131" w:rsidP="00AA6131">
            <w:pPr>
              <w:pStyle w:val="TAL"/>
            </w:pPr>
            <w:r w:rsidRPr="00410461">
              <w:t>-</w:t>
            </w:r>
          </w:p>
        </w:tc>
        <w:tc>
          <w:tcPr>
            <w:tcW w:w="997" w:type="dxa"/>
            <w:shd w:val="clear" w:color="auto" w:fill="auto"/>
            <w:vAlign w:val="center"/>
          </w:tcPr>
          <w:p w14:paraId="39BC632C" w14:textId="77777777" w:rsidR="00AA6131" w:rsidRPr="00410461" w:rsidRDefault="00AA6131" w:rsidP="00AA6131">
            <w:pPr>
              <w:pStyle w:val="TAL"/>
            </w:pPr>
            <w:r w:rsidRPr="00410461">
              <w:t>-</w:t>
            </w:r>
          </w:p>
        </w:tc>
        <w:tc>
          <w:tcPr>
            <w:tcW w:w="1051" w:type="dxa"/>
            <w:shd w:val="clear" w:color="auto" w:fill="auto"/>
            <w:vAlign w:val="center"/>
          </w:tcPr>
          <w:p w14:paraId="0B3573EB" w14:textId="77777777" w:rsidR="00AA6131" w:rsidRPr="00410461" w:rsidRDefault="00AA6131" w:rsidP="00AA6131">
            <w:pPr>
              <w:pStyle w:val="TAL"/>
            </w:pPr>
            <w:r w:rsidRPr="00410461">
              <w:t>PTC-Server</w:t>
            </w:r>
          </w:p>
        </w:tc>
        <w:tc>
          <w:tcPr>
            <w:tcW w:w="997" w:type="dxa"/>
            <w:shd w:val="clear" w:color="auto" w:fill="auto"/>
            <w:vAlign w:val="center"/>
          </w:tcPr>
          <w:p w14:paraId="1CACA530" w14:textId="77777777" w:rsidR="00AA6131" w:rsidRPr="00410461" w:rsidRDefault="00AA6131" w:rsidP="00AA6131">
            <w:pPr>
              <w:pStyle w:val="TAL"/>
            </w:pPr>
            <w:r w:rsidRPr="00410461">
              <w:t>-</w:t>
            </w:r>
          </w:p>
        </w:tc>
        <w:tc>
          <w:tcPr>
            <w:tcW w:w="1237" w:type="dxa"/>
            <w:shd w:val="clear" w:color="auto" w:fill="auto"/>
            <w:vAlign w:val="center"/>
          </w:tcPr>
          <w:p w14:paraId="2649D95D" w14:textId="77777777" w:rsidR="00AA6131" w:rsidRPr="00410461" w:rsidRDefault="00AA6131" w:rsidP="00AA6131">
            <w:pPr>
              <w:pStyle w:val="TAL"/>
            </w:pPr>
            <w:r w:rsidRPr="00410461">
              <w:t>-</w:t>
            </w:r>
          </w:p>
        </w:tc>
        <w:tc>
          <w:tcPr>
            <w:tcW w:w="997" w:type="dxa"/>
            <w:shd w:val="clear" w:color="auto" w:fill="auto"/>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shd w:val="clear" w:color="auto" w:fill="auto"/>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shd w:val="clear" w:color="auto" w:fill="auto"/>
            <w:vAlign w:val="center"/>
          </w:tcPr>
          <w:p w14:paraId="6AD6AB94" w14:textId="77777777" w:rsidR="00AA6131" w:rsidRPr="00410461" w:rsidRDefault="00AA6131" w:rsidP="00AA6131">
            <w:pPr>
              <w:pStyle w:val="TAL"/>
            </w:pPr>
            <w:r w:rsidRPr="00410461">
              <w:t>MGCF</w:t>
            </w:r>
          </w:p>
        </w:tc>
        <w:tc>
          <w:tcPr>
            <w:tcW w:w="997" w:type="dxa"/>
            <w:shd w:val="clear" w:color="auto" w:fill="auto"/>
            <w:vAlign w:val="center"/>
          </w:tcPr>
          <w:p w14:paraId="48814639" w14:textId="7AEFF0E8" w:rsidR="00AA6131" w:rsidRPr="00410461" w:rsidRDefault="00AA6131" w:rsidP="00AA6131">
            <w:pPr>
              <w:pStyle w:val="TAL"/>
            </w:pPr>
            <w:r w:rsidRPr="00410461">
              <w:t>S-CSCF</w:t>
            </w:r>
          </w:p>
        </w:tc>
        <w:tc>
          <w:tcPr>
            <w:tcW w:w="875" w:type="dxa"/>
            <w:shd w:val="clear" w:color="auto" w:fill="auto"/>
            <w:vAlign w:val="center"/>
          </w:tcPr>
          <w:p w14:paraId="226FE37B" w14:textId="77777777" w:rsidR="00AA6131" w:rsidRPr="00410461" w:rsidRDefault="00AA6131" w:rsidP="00AA6131">
            <w:pPr>
              <w:pStyle w:val="TAL"/>
            </w:pPr>
            <w:r w:rsidRPr="00410461">
              <w:t>P-CSCF</w:t>
            </w:r>
          </w:p>
        </w:tc>
        <w:tc>
          <w:tcPr>
            <w:tcW w:w="997" w:type="dxa"/>
            <w:shd w:val="clear" w:color="auto" w:fill="auto"/>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1AAFB417" w14:textId="77777777" w:rsidR="00AA6131" w:rsidRPr="00410461" w:rsidRDefault="00AA6131" w:rsidP="00AA6131">
            <w:pPr>
              <w:pStyle w:val="TAL"/>
            </w:pPr>
            <w:r w:rsidRPr="00410461">
              <w:t>MGCF</w:t>
            </w:r>
          </w:p>
        </w:tc>
        <w:tc>
          <w:tcPr>
            <w:tcW w:w="997" w:type="dxa"/>
            <w:shd w:val="clear" w:color="auto" w:fill="auto"/>
            <w:vAlign w:val="center"/>
          </w:tcPr>
          <w:p w14:paraId="619C8628" w14:textId="72CE3D18" w:rsidR="00AA6131" w:rsidRPr="00410461" w:rsidRDefault="00AA6131" w:rsidP="00AA6131">
            <w:pPr>
              <w:pStyle w:val="TAL"/>
            </w:pPr>
            <w:r w:rsidRPr="00410461">
              <w:t>S-CSCF (NOTE 3A)</w:t>
            </w:r>
          </w:p>
        </w:tc>
        <w:tc>
          <w:tcPr>
            <w:tcW w:w="1237" w:type="dxa"/>
            <w:shd w:val="clear" w:color="auto" w:fill="auto"/>
            <w:vAlign w:val="center"/>
          </w:tcPr>
          <w:p w14:paraId="4CD3A863" w14:textId="77777777" w:rsidR="00AA6131" w:rsidRPr="00410461" w:rsidRDefault="00AA6131" w:rsidP="00AA6131">
            <w:pPr>
              <w:pStyle w:val="TAL"/>
            </w:pPr>
            <w:r w:rsidRPr="00410461">
              <w:t>N9HR/S8HR</w:t>
            </w:r>
          </w:p>
        </w:tc>
        <w:tc>
          <w:tcPr>
            <w:tcW w:w="997" w:type="dxa"/>
            <w:shd w:val="clear" w:color="auto" w:fill="auto"/>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shd w:val="clear" w:color="auto" w:fill="auto"/>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shd w:val="clear" w:color="auto" w:fill="auto"/>
            <w:vAlign w:val="center"/>
          </w:tcPr>
          <w:p w14:paraId="18B60CBB" w14:textId="77777777" w:rsidR="00AA6131" w:rsidRPr="00410461" w:rsidRDefault="00AA6131" w:rsidP="00AA6131">
            <w:pPr>
              <w:pStyle w:val="TAL"/>
            </w:pPr>
            <w:r w:rsidRPr="00410461">
              <w:t>IBCF</w:t>
            </w:r>
          </w:p>
        </w:tc>
        <w:tc>
          <w:tcPr>
            <w:tcW w:w="997" w:type="dxa"/>
            <w:shd w:val="clear" w:color="auto" w:fill="auto"/>
            <w:vAlign w:val="center"/>
          </w:tcPr>
          <w:p w14:paraId="1B13103E" w14:textId="103A7B54" w:rsidR="00AA6131" w:rsidRPr="00410461" w:rsidRDefault="00AA6131" w:rsidP="00AA6131">
            <w:pPr>
              <w:pStyle w:val="TAL"/>
            </w:pPr>
            <w:r w:rsidRPr="00410461">
              <w:t>S-CSCF</w:t>
            </w:r>
          </w:p>
        </w:tc>
        <w:tc>
          <w:tcPr>
            <w:tcW w:w="875" w:type="dxa"/>
            <w:shd w:val="clear" w:color="auto" w:fill="auto"/>
            <w:vAlign w:val="center"/>
          </w:tcPr>
          <w:p w14:paraId="4562D7BD" w14:textId="77777777" w:rsidR="00AA6131" w:rsidRPr="00410461" w:rsidRDefault="00AA6131" w:rsidP="00AA6131">
            <w:pPr>
              <w:pStyle w:val="TAL"/>
            </w:pPr>
            <w:r w:rsidRPr="00410461">
              <w:t>P-CSCF</w:t>
            </w:r>
          </w:p>
        </w:tc>
        <w:tc>
          <w:tcPr>
            <w:tcW w:w="997" w:type="dxa"/>
            <w:shd w:val="clear" w:color="auto" w:fill="auto"/>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shd w:val="clear" w:color="auto" w:fill="auto"/>
            <w:vAlign w:val="center"/>
          </w:tcPr>
          <w:p w14:paraId="744010A8" w14:textId="77777777" w:rsidR="00AA6131" w:rsidRPr="00410461" w:rsidRDefault="00AA6131" w:rsidP="00AA6131">
            <w:pPr>
              <w:pStyle w:val="TAL"/>
            </w:pPr>
            <w:r w:rsidRPr="00410461">
              <w:t>IBCF</w:t>
            </w:r>
          </w:p>
        </w:tc>
        <w:tc>
          <w:tcPr>
            <w:tcW w:w="997" w:type="dxa"/>
            <w:shd w:val="clear" w:color="auto" w:fill="auto"/>
            <w:vAlign w:val="center"/>
          </w:tcPr>
          <w:p w14:paraId="58CBFC09" w14:textId="5B371D98" w:rsidR="00AA6131" w:rsidRPr="00410461" w:rsidRDefault="00AA6131" w:rsidP="00AA6131">
            <w:pPr>
              <w:pStyle w:val="TAL"/>
            </w:pPr>
            <w:r w:rsidRPr="00410461">
              <w:t>S-CSCF (NOTE 3A)</w:t>
            </w:r>
          </w:p>
        </w:tc>
        <w:tc>
          <w:tcPr>
            <w:tcW w:w="1237" w:type="dxa"/>
            <w:shd w:val="clear" w:color="auto" w:fill="auto"/>
            <w:vAlign w:val="center"/>
          </w:tcPr>
          <w:p w14:paraId="2490BA9D" w14:textId="77777777" w:rsidR="00AA6131" w:rsidRPr="00410461" w:rsidRDefault="00AA6131" w:rsidP="00AA6131">
            <w:pPr>
              <w:pStyle w:val="TAL"/>
            </w:pPr>
            <w:r w:rsidRPr="00410461">
              <w:t>N9HR/S8HR</w:t>
            </w:r>
          </w:p>
        </w:tc>
        <w:tc>
          <w:tcPr>
            <w:tcW w:w="997" w:type="dxa"/>
            <w:shd w:val="clear" w:color="auto" w:fill="auto"/>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shd w:val="clear" w:color="auto" w:fill="auto"/>
            <w:vAlign w:val="center"/>
          </w:tcPr>
          <w:p w14:paraId="10D304E5" w14:textId="22F30B4E" w:rsidR="003458E7" w:rsidRPr="00410461" w:rsidRDefault="003458E7" w:rsidP="003458E7">
            <w:pPr>
              <w:pStyle w:val="TAL"/>
            </w:pPr>
            <w:r w:rsidRPr="00410461">
              <w:t>Non-local ID for SMS over IMS (NOTE 4)</w:t>
            </w:r>
          </w:p>
        </w:tc>
        <w:tc>
          <w:tcPr>
            <w:tcW w:w="1049" w:type="dxa"/>
            <w:shd w:val="clear" w:color="auto" w:fill="auto"/>
            <w:vAlign w:val="center"/>
          </w:tcPr>
          <w:p w14:paraId="0A6F767F" w14:textId="61056F66" w:rsidR="003458E7" w:rsidRPr="00410461" w:rsidRDefault="003458E7" w:rsidP="003458E7">
            <w:pPr>
              <w:pStyle w:val="TAL"/>
            </w:pPr>
            <w:r w:rsidRPr="00410461">
              <w:t>S-CSCF</w:t>
            </w:r>
          </w:p>
        </w:tc>
        <w:tc>
          <w:tcPr>
            <w:tcW w:w="997" w:type="dxa"/>
            <w:shd w:val="clear" w:color="auto" w:fill="auto"/>
            <w:vAlign w:val="center"/>
          </w:tcPr>
          <w:p w14:paraId="7121AD8A" w14:textId="288F8182" w:rsidR="003458E7" w:rsidRPr="00410461" w:rsidRDefault="003458E7" w:rsidP="003458E7">
            <w:pPr>
              <w:pStyle w:val="TAL"/>
            </w:pPr>
            <w:r w:rsidRPr="00410461">
              <w:t>IBCF</w:t>
            </w:r>
          </w:p>
        </w:tc>
        <w:tc>
          <w:tcPr>
            <w:tcW w:w="875" w:type="dxa"/>
            <w:shd w:val="clear" w:color="auto" w:fill="auto"/>
            <w:vAlign w:val="center"/>
          </w:tcPr>
          <w:p w14:paraId="340B8B4F" w14:textId="24682FD2" w:rsidR="003458E7" w:rsidRPr="00410461" w:rsidRDefault="003458E7" w:rsidP="003458E7">
            <w:pPr>
              <w:pStyle w:val="TAL"/>
            </w:pPr>
            <w:r w:rsidRPr="00410461">
              <w:t>P-CSCF</w:t>
            </w:r>
          </w:p>
        </w:tc>
        <w:tc>
          <w:tcPr>
            <w:tcW w:w="997" w:type="dxa"/>
            <w:shd w:val="clear" w:color="auto" w:fill="auto"/>
            <w:vAlign w:val="center"/>
          </w:tcPr>
          <w:p w14:paraId="39EC190F" w14:textId="4BFF4BBA" w:rsidR="003458E7" w:rsidRPr="00410461" w:rsidRDefault="003458E7" w:rsidP="003458E7">
            <w:pPr>
              <w:pStyle w:val="TAL"/>
            </w:pPr>
            <w:r w:rsidRPr="00410461">
              <w:t>-</w:t>
            </w:r>
          </w:p>
        </w:tc>
        <w:tc>
          <w:tcPr>
            <w:tcW w:w="1051" w:type="dxa"/>
            <w:shd w:val="clear" w:color="auto" w:fill="auto"/>
            <w:vAlign w:val="center"/>
          </w:tcPr>
          <w:p w14:paraId="318A399B" w14:textId="1C090081" w:rsidR="003458E7" w:rsidRPr="00410461" w:rsidRDefault="003458E7" w:rsidP="003458E7">
            <w:pPr>
              <w:pStyle w:val="TAL"/>
            </w:pPr>
            <w:r w:rsidRPr="00410461">
              <w:t>S-CSCF</w:t>
            </w:r>
          </w:p>
        </w:tc>
        <w:tc>
          <w:tcPr>
            <w:tcW w:w="997" w:type="dxa"/>
            <w:shd w:val="clear" w:color="auto" w:fill="auto"/>
            <w:vAlign w:val="center"/>
          </w:tcPr>
          <w:p w14:paraId="1ED0AB07" w14:textId="206517DA" w:rsidR="003458E7" w:rsidRPr="00410461" w:rsidRDefault="003458E7" w:rsidP="003458E7">
            <w:pPr>
              <w:pStyle w:val="TAL"/>
            </w:pPr>
            <w:r w:rsidRPr="00410461">
              <w:t>P-CSCF</w:t>
            </w:r>
          </w:p>
        </w:tc>
        <w:tc>
          <w:tcPr>
            <w:tcW w:w="1237" w:type="dxa"/>
            <w:shd w:val="clear" w:color="auto" w:fill="auto"/>
            <w:vAlign w:val="center"/>
          </w:tcPr>
          <w:p w14:paraId="463DFC77" w14:textId="6150C881" w:rsidR="003458E7" w:rsidRPr="00410461" w:rsidRDefault="003458E7" w:rsidP="003458E7">
            <w:pPr>
              <w:pStyle w:val="TAL"/>
            </w:pPr>
            <w:r w:rsidRPr="00410461">
              <w:t>N9HR/S8HR</w:t>
            </w:r>
          </w:p>
        </w:tc>
        <w:tc>
          <w:tcPr>
            <w:tcW w:w="997" w:type="dxa"/>
            <w:shd w:val="clear" w:color="auto" w:fill="auto"/>
            <w:vAlign w:val="center"/>
          </w:tcPr>
          <w:p w14:paraId="530B41AA" w14:textId="7328F38C" w:rsidR="003458E7" w:rsidRPr="00410461" w:rsidRDefault="003458E7" w:rsidP="003458E7">
            <w:pPr>
              <w:pStyle w:val="TAL"/>
            </w:pPr>
            <w:r w:rsidRPr="00410461">
              <w:t>-</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shd w:val="clear" w:color="auto" w:fill="auto"/>
            <w:vAlign w:val="center"/>
          </w:tcPr>
          <w:p w14:paraId="76239BCC" w14:textId="77777777" w:rsidR="007F2D55" w:rsidRPr="00410461" w:rsidRDefault="007F2D55" w:rsidP="004E5D1D">
            <w:pPr>
              <w:pStyle w:val="TAL"/>
            </w:pPr>
            <w:r w:rsidRPr="00410461">
              <w:t>Redirected sessions: Intra-PLMN</w:t>
            </w:r>
          </w:p>
        </w:tc>
        <w:tc>
          <w:tcPr>
            <w:tcW w:w="1842" w:type="dxa"/>
            <w:shd w:val="clear" w:color="auto" w:fill="auto"/>
            <w:vAlign w:val="center"/>
          </w:tcPr>
          <w:p w14:paraId="4F1CD3F9" w14:textId="77777777" w:rsidR="007F2D55" w:rsidRPr="00410461" w:rsidRDefault="007F2D55" w:rsidP="004E5D1D">
            <w:pPr>
              <w:pStyle w:val="TAL"/>
            </w:pPr>
            <w:r w:rsidRPr="00410461">
              <w:t>Redirected-to party non-roaming</w:t>
            </w:r>
          </w:p>
        </w:tc>
        <w:tc>
          <w:tcPr>
            <w:tcW w:w="2268" w:type="dxa"/>
            <w:shd w:val="clear" w:color="auto" w:fill="auto"/>
            <w:vAlign w:val="center"/>
          </w:tcPr>
          <w:p w14:paraId="1FFCE2D5" w14:textId="77777777" w:rsidR="007F2D55" w:rsidRPr="00410461" w:rsidRDefault="007F2D55" w:rsidP="004E5D1D">
            <w:pPr>
              <w:pStyle w:val="TAL"/>
            </w:pPr>
            <w:r w:rsidRPr="00410461">
              <w:t>P-CSCF</w:t>
            </w:r>
          </w:p>
        </w:tc>
        <w:tc>
          <w:tcPr>
            <w:tcW w:w="2410" w:type="dxa"/>
            <w:shd w:val="clear" w:color="auto" w:fill="auto"/>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shd w:val="clear" w:color="auto" w:fill="auto"/>
            <w:vAlign w:val="center"/>
          </w:tcPr>
          <w:p w14:paraId="0F060189" w14:textId="77777777" w:rsidR="007F2D55" w:rsidRPr="00410461" w:rsidRDefault="007F2D55" w:rsidP="004E5D1D">
            <w:pPr>
              <w:pStyle w:val="TAL"/>
            </w:pPr>
          </w:p>
        </w:tc>
        <w:tc>
          <w:tcPr>
            <w:tcW w:w="1842" w:type="dxa"/>
            <w:shd w:val="clear" w:color="auto" w:fill="auto"/>
            <w:vAlign w:val="center"/>
          </w:tcPr>
          <w:p w14:paraId="74759E16" w14:textId="77777777" w:rsidR="007F2D55" w:rsidRPr="00410461" w:rsidRDefault="007F2D55" w:rsidP="004E5D1D">
            <w:pPr>
              <w:pStyle w:val="TAL"/>
            </w:pPr>
            <w:r w:rsidRPr="00410461">
              <w:t>Redirected-to party is roaming</w:t>
            </w:r>
          </w:p>
        </w:tc>
        <w:tc>
          <w:tcPr>
            <w:tcW w:w="2268" w:type="dxa"/>
            <w:shd w:val="clear" w:color="auto" w:fill="auto"/>
            <w:vAlign w:val="center"/>
          </w:tcPr>
          <w:p w14:paraId="5F3EB078" w14:textId="77777777" w:rsidR="007F2D55" w:rsidRPr="00410461" w:rsidRDefault="007F2D55" w:rsidP="004E5D1D">
            <w:pPr>
              <w:pStyle w:val="TAL"/>
            </w:pPr>
            <w:r w:rsidRPr="00410461">
              <w:t>IBCF</w:t>
            </w:r>
          </w:p>
        </w:tc>
        <w:tc>
          <w:tcPr>
            <w:tcW w:w="2410" w:type="dxa"/>
            <w:shd w:val="clear" w:color="auto" w:fill="auto"/>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shd w:val="clear" w:color="auto" w:fill="auto"/>
            <w:vAlign w:val="center"/>
          </w:tcPr>
          <w:p w14:paraId="18F891EB" w14:textId="77777777" w:rsidR="007F2D55" w:rsidRPr="00410461" w:rsidRDefault="007F2D55" w:rsidP="004E5D1D">
            <w:pPr>
              <w:pStyle w:val="TAL"/>
            </w:pPr>
            <w:r w:rsidRPr="00410461">
              <w:t>Redirected sessions Inter-PLMN</w:t>
            </w:r>
          </w:p>
        </w:tc>
        <w:tc>
          <w:tcPr>
            <w:tcW w:w="1842" w:type="dxa"/>
            <w:shd w:val="clear" w:color="auto" w:fill="auto"/>
            <w:vAlign w:val="center"/>
          </w:tcPr>
          <w:p w14:paraId="1302A50A" w14:textId="77777777" w:rsidR="007F2D55" w:rsidRPr="00410461" w:rsidRDefault="007F2D55" w:rsidP="004E5D1D">
            <w:pPr>
              <w:pStyle w:val="TAL"/>
            </w:pPr>
            <w:r w:rsidRPr="00410461">
              <w:t>Redirected-to party in CS domain</w:t>
            </w:r>
          </w:p>
        </w:tc>
        <w:tc>
          <w:tcPr>
            <w:tcW w:w="2268" w:type="dxa"/>
            <w:shd w:val="clear" w:color="auto" w:fill="auto"/>
            <w:vAlign w:val="center"/>
          </w:tcPr>
          <w:p w14:paraId="67821ABE" w14:textId="77777777" w:rsidR="007F2D55" w:rsidRPr="00410461" w:rsidRDefault="007F2D55" w:rsidP="004E5D1D">
            <w:pPr>
              <w:pStyle w:val="TAL"/>
            </w:pPr>
            <w:r w:rsidRPr="00410461">
              <w:t>MGCF</w:t>
            </w:r>
          </w:p>
        </w:tc>
        <w:tc>
          <w:tcPr>
            <w:tcW w:w="2410" w:type="dxa"/>
            <w:shd w:val="clear" w:color="auto" w:fill="auto"/>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shd w:val="clear" w:color="auto" w:fill="auto"/>
            <w:vAlign w:val="center"/>
          </w:tcPr>
          <w:p w14:paraId="7EBEA6CC" w14:textId="77777777" w:rsidR="007F2D55" w:rsidRPr="00410461" w:rsidRDefault="007F2D55" w:rsidP="004E5D1D">
            <w:pPr>
              <w:pStyle w:val="TAL"/>
            </w:pPr>
          </w:p>
        </w:tc>
        <w:tc>
          <w:tcPr>
            <w:tcW w:w="1842" w:type="dxa"/>
            <w:shd w:val="clear" w:color="auto" w:fill="auto"/>
            <w:vAlign w:val="center"/>
          </w:tcPr>
          <w:p w14:paraId="7311E46E" w14:textId="77777777" w:rsidR="007F2D55" w:rsidRPr="00410461" w:rsidRDefault="007F2D55" w:rsidP="004E5D1D">
            <w:pPr>
              <w:pStyle w:val="TAL"/>
            </w:pPr>
            <w:r w:rsidRPr="00410461">
              <w:t>Redirected-to party in IMS domain</w:t>
            </w:r>
          </w:p>
        </w:tc>
        <w:tc>
          <w:tcPr>
            <w:tcW w:w="2268" w:type="dxa"/>
            <w:shd w:val="clear" w:color="auto" w:fill="auto"/>
            <w:vAlign w:val="center"/>
          </w:tcPr>
          <w:p w14:paraId="107547C6" w14:textId="77777777" w:rsidR="007F2D55" w:rsidRPr="00410461" w:rsidRDefault="007F2D55" w:rsidP="004E5D1D">
            <w:pPr>
              <w:pStyle w:val="TAL"/>
            </w:pPr>
            <w:r w:rsidRPr="00410461">
              <w:t>IBCF</w:t>
            </w:r>
          </w:p>
        </w:tc>
        <w:tc>
          <w:tcPr>
            <w:tcW w:w="2410" w:type="dxa"/>
            <w:shd w:val="clear" w:color="auto" w:fill="auto"/>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RCD/eCNAM are listed in clause 7.14.2.</w:t>
      </w:r>
    </w:p>
    <w:p w14:paraId="771CF750" w14:textId="2C26CE5D" w:rsidR="00C945D2" w:rsidRPr="00410461" w:rsidRDefault="00C945D2" w:rsidP="0018151C">
      <w:pPr>
        <w:pStyle w:val="Heading4"/>
      </w:pPr>
      <w:bookmarkStart w:id="223" w:name="_Toc182088182"/>
      <w:r w:rsidRPr="00410461">
        <w:lastRenderedPageBreak/>
        <w:t>7.4.</w:t>
      </w:r>
      <w:r w:rsidR="00566609" w:rsidRPr="00410461">
        <w:t>6</w:t>
      </w:r>
      <w:r w:rsidRPr="00410461">
        <w:t>.3</w:t>
      </w:r>
      <w:r w:rsidRPr="00410461">
        <w:tab/>
        <w:t>IMS Network Functions providing the CC-TF and CC-POI functions</w:t>
      </w:r>
      <w:bookmarkEnd w:id="223"/>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shd w:val="clear" w:color="auto" w:fill="auto"/>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shd w:val="clear" w:color="auto" w:fill="auto"/>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shd w:val="clear" w:color="auto" w:fill="auto"/>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shd w:val="clear" w:color="auto" w:fill="auto"/>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shd w:val="clear" w:color="auto" w:fill="auto"/>
            <w:vAlign w:val="center"/>
          </w:tcPr>
          <w:p w14:paraId="18A98452" w14:textId="77777777" w:rsidR="00C945D2" w:rsidRPr="00410461" w:rsidRDefault="00C945D2" w:rsidP="008A46BB">
            <w:pPr>
              <w:pStyle w:val="TAL"/>
            </w:pPr>
            <w:r w:rsidRPr="00410461">
              <w:t>IMS-AGW</w:t>
            </w:r>
          </w:p>
        </w:tc>
        <w:tc>
          <w:tcPr>
            <w:tcW w:w="3147" w:type="dxa"/>
            <w:shd w:val="clear" w:color="auto" w:fill="auto"/>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shd w:val="clear" w:color="auto" w:fill="auto"/>
            <w:vAlign w:val="center"/>
          </w:tcPr>
          <w:p w14:paraId="7DD5FF3D" w14:textId="622A38B0" w:rsidR="009040AD" w:rsidRPr="00410461" w:rsidRDefault="001A653C" w:rsidP="008A46BB">
            <w:pPr>
              <w:pStyle w:val="TAL"/>
            </w:pPr>
            <w:r w:rsidRPr="00410461">
              <w:t>MRFP</w:t>
            </w:r>
          </w:p>
        </w:tc>
        <w:tc>
          <w:tcPr>
            <w:tcW w:w="3147" w:type="dxa"/>
            <w:shd w:val="clear" w:color="auto" w:fill="auto"/>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shd w:val="clear" w:color="auto" w:fill="auto"/>
            <w:vAlign w:val="center"/>
          </w:tcPr>
          <w:p w14:paraId="193BC0B2" w14:textId="77777777" w:rsidR="00C945D2" w:rsidRPr="00410461" w:rsidRDefault="00C945D2" w:rsidP="008A46BB">
            <w:pPr>
              <w:pStyle w:val="TAL"/>
            </w:pPr>
            <w:r w:rsidRPr="00410461">
              <w:t>MRFP</w:t>
            </w:r>
          </w:p>
        </w:tc>
        <w:tc>
          <w:tcPr>
            <w:tcW w:w="3147" w:type="dxa"/>
            <w:shd w:val="clear" w:color="auto" w:fill="auto"/>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shd w:val="clear" w:color="auto" w:fill="auto"/>
            <w:vAlign w:val="center"/>
          </w:tcPr>
          <w:p w14:paraId="73724F32" w14:textId="77777777" w:rsidR="00C945D2" w:rsidRPr="00410461" w:rsidRDefault="00C945D2" w:rsidP="008A46BB">
            <w:pPr>
              <w:pStyle w:val="TAL"/>
            </w:pPr>
            <w:r w:rsidRPr="00410461">
              <w:t>PTC-Server</w:t>
            </w:r>
          </w:p>
        </w:tc>
        <w:tc>
          <w:tcPr>
            <w:tcW w:w="3147" w:type="dxa"/>
            <w:shd w:val="clear" w:color="auto" w:fill="auto"/>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shd w:val="clear" w:color="auto" w:fill="auto"/>
            <w:vAlign w:val="center"/>
          </w:tcPr>
          <w:p w14:paraId="144164B5" w14:textId="77777777" w:rsidR="00C945D2" w:rsidRPr="00410461" w:rsidRDefault="00C945D2" w:rsidP="008A46BB">
            <w:pPr>
              <w:pStyle w:val="TAL"/>
            </w:pPr>
            <w:r w:rsidRPr="00410461">
              <w:t>TrGW</w:t>
            </w:r>
          </w:p>
        </w:tc>
        <w:tc>
          <w:tcPr>
            <w:tcW w:w="3147" w:type="dxa"/>
            <w:shd w:val="clear" w:color="auto" w:fill="auto"/>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shd w:val="clear" w:color="auto" w:fill="auto"/>
            <w:vAlign w:val="center"/>
          </w:tcPr>
          <w:p w14:paraId="49F94644" w14:textId="77777777" w:rsidR="00C945D2" w:rsidRPr="00410461" w:rsidRDefault="00C945D2" w:rsidP="008A46BB">
            <w:pPr>
              <w:pStyle w:val="TAL"/>
            </w:pPr>
            <w:r w:rsidRPr="00410461">
              <w:t>IM-MGW</w:t>
            </w:r>
          </w:p>
        </w:tc>
        <w:tc>
          <w:tcPr>
            <w:tcW w:w="3147" w:type="dxa"/>
            <w:shd w:val="clear" w:color="auto" w:fill="auto"/>
            <w:vAlign w:val="center"/>
          </w:tcPr>
          <w:p w14:paraId="7B096C07" w14:textId="77777777" w:rsidR="00C945D2" w:rsidRPr="00410461" w:rsidRDefault="00C945D2" w:rsidP="008A46BB">
            <w:pPr>
              <w:pStyle w:val="TAL"/>
            </w:pPr>
            <w:r w:rsidRPr="00410461">
              <w:t>MGCF</w:t>
            </w:r>
          </w:p>
        </w:tc>
      </w:tr>
    </w:tbl>
    <w:p w14:paraId="5BEA6BF4" w14:textId="484ADD6A" w:rsidR="007D2852" w:rsidRPr="00410461" w:rsidRDefault="007D2852" w:rsidP="007D2852">
      <w:pPr>
        <w:pStyle w:val="NO"/>
        <w:spacing w:before="120" w:after="120"/>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shd w:val="clear" w:color="auto" w:fill="auto"/>
            <w:vAlign w:val="center"/>
          </w:tcPr>
          <w:p w14:paraId="37966A8F" w14:textId="77777777" w:rsidR="00C945D2" w:rsidRPr="00410461" w:rsidRDefault="00C945D2" w:rsidP="008A46BB">
            <w:pPr>
              <w:pStyle w:val="TAL"/>
            </w:pPr>
            <w:r w:rsidRPr="00410461">
              <w:t>Normal sessions</w:t>
            </w:r>
          </w:p>
        </w:tc>
        <w:tc>
          <w:tcPr>
            <w:tcW w:w="1701" w:type="dxa"/>
            <w:shd w:val="clear" w:color="auto" w:fill="auto"/>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shd w:val="clear" w:color="auto" w:fill="auto"/>
            <w:vAlign w:val="center"/>
          </w:tcPr>
          <w:p w14:paraId="49C9FAEB" w14:textId="77777777" w:rsidR="00C945D2" w:rsidRPr="00410461" w:rsidRDefault="00C945D2" w:rsidP="008A46BB">
            <w:pPr>
              <w:pStyle w:val="TAL"/>
            </w:pPr>
            <w:r w:rsidRPr="00410461">
              <w:t>Emergency sessions</w:t>
            </w:r>
          </w:p>
        </w:tc>
        <w:tc>
          <w:tcPr>
            <w:tcW w:w="1701" w:type="dxa"/>
            <w:shd w:val="clear" w:color="auto" w:fill="auto"/>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shd w:val="clear" w:color="auto" w:fill="auto"/>
            <w:vAlign w:val="center"/>
          </w:tcPr>
          <w:p w14:paraId="415E8CCD" w14:textId="77777777" w:rsidR="00C945D2" w:rsidRPr="00410461" w:rsidRDefault="00C945D2" w:rsidP="008A46BB">
            <w:pPr>
              <w:pStyle w:val="TAL"/>
            </w:pPr>
            <w:r w:rsidRPr="00410461">
              <w:t xml:space="preserve">Redirected sessions: intra-PLMN </w:t>
            </w:r>
          </w:p>
        </w:tc>
        <w:tc>
          <w:tcPr>
            <w:tcW w:w="1701" w:type="dxa"/>
            <w:shd w:val="clear" w:color="auto" w:fill="auto"/>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shd w:val="clear" w:color="auto" w:fill="auto"/>
            <w:vAlign w:val="center"/>
          </w:tcPr>
          <w:p w14:paraId="60E4934B" w14:textId="77777777" w:rsidR="00C945D2" w:rsidRPr="00410461" w:rsidRDefault="00C945D2" w:rsidP="008A46BB">
            <w:pPr>
              <w:pStyle w:val="TAL"/>
            </w:pPr>
            <w:r w:rsidRPr="00410461">
              <w:t>Redirected sessions: inter-PLMN (CS domain)</w:t>
            </w:r>
          </w:p>
        </w:tc>
        <w:tc>
          <w:tcPr>
            <w:tcW w:w="1701" w:type="dxa"/>
            <w:shd w:val="clear" w:color="auto" w:fill="auto"/>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shd w:val="clear" w:color="auto" w:fill="auto"/>
            <w:vAlign w:val="center"/>
          </w:tcPr>
          <w:p w14:paraId="61523527" w14:textId="77777777" w:rsidR="00C945D2" w:rsidRPr="00410461" w:rsidRDefault="00C945D2" w:rsidP="008A46BB">
            <w:pPr>
              <w:pStyle w:val="TAL"/>
            </w:pPr>
            <w:r w:rsidRPr="00410461">
              <w:t>Redirected sessions: inter-PLMN (IMS-domain)</w:t>
            </w:r>
          </w:p>
        </w:tc>
        <w:tc>
          <w:tcPr>
            <w:tcW w:w="1701" w:type="dxa"/>
            <w:shd w:val="clear" w:color="auto" w:fill="auto"/>
            <w:vAlign w:val="center"/>
          </w:tcPr>
          <w:p w14:paraId="29CE08F6" w14:textId="77777777" w:rsidR="00C945D2" w:rsidRPr="00410461" w:rsidRDefault="00C945D2" w:rsidP="008A46BB">
            <w:pPr>
              <w:pStyle w:val="TAL"/>
            </w:pPr>
            <w:r w:rsidRPr="00410461">
              <w:t>TrGW</w:t>
            </w:r>
          </w:p>
        </w:tc>
      </w:tr>
      <w:tr w:rsidR="002704E3" w:rsidRPr="00410461" w14:paraId="0624D153" w14:textId="77777777" w:rsidTr="005610A5">
        <w:tc>
          <w:tcPr>
            <w:tcW w:w="3969" w:type="dxa"/>
            <w:shd w:val="clear" w:color="auto" w:fill="auto"/>
            <w:vAlign w:val="center"/>
          </w:tcPr>
          <w:p w14:paraId="44C71639" w14:textId="64701517" w:rsidR="002704E3" w:rsidRPr="00410461" w:rsidRDefault="002704E3" w:rsidP="002704E3">
            <w:pPr>
              <w:pStyle w:val="TAL"/>
            </w:pPr>
            <w:r w:rsidRPr="00410461">
              <w:t>Music, announcement</w:t>
            </w:r>
          </w:p>
        </w:tc>
        <w:tc>
          <w:tcPr>
            <w:tcW w:w="1701" w:type="dxa"/>
            <w:shd w:val="clear" w:color="auto" w:fill="auto"/>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shd w:val="clear" w:color="auto" w:fill="auto"/>
            <w:vAlign w:val="center"/>
          </w:tcPr>
          <w:p w14:paraId="44060569" w14:textId="0EF1ADC5" w:rsidR="002704E3" w:rsidRPr="00410461" w:rsidRDefault="002704E3" w:rsidP="002704E3">
            <w:pPr>
              <w:pStyle w:val="TAL"/>
            </w:pPr>
            <w:r w:rsidRPr="00410461">
              <w:t>Conference (NOTE 4)</w:t>
            </w:r>
          </w:p>
        </w:tc>
        <w:tc>
          <w:tcPr>
            <w:tcW w:w="1701" w:type="dxa"/>
            <w:shd w:val="clear" w:color="auto" w:fill="auto"/>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shd w:val="clear" w:color="auto" w:fill="auto"/>
            <w:vAlign w:val="center"/>
          </w:tcPr>
          <w:p w14:paraId="59E1F971" w14:textId="77777777" w:rsidR="002704E3" w:rsidRPr="00410461" w:rsidRDefault="002704E3" w:rsidP="002704E3">
            <w:pPr>
              <w:pStyle w:val="TAL"/>
            </w:pPr>
            <w:r w:rsidRPr="00410461">
              <w:t>PTC</w:t>
            </w:r>
          </w:p>
        </w:tc>
        <w:tc>
          <w:tcPr>
            <w:tcW w:w="1701" w:type="dxa"/>
            <w:shd w:val="clear" w:color="auto" w:fill="auto"/>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shd w:val="clear" w:color="auto" w:fill="auto"/>
            <w:vAlign w:val="center"/>
          </w:tcPr>
          <w:p w14:paraId="199F4B73" w14:textId="68A32F2D" w:rsidR="002704E3" w:rsidRPr="00410461" w:rsidRDefault="002704E3" w:rsidP="002704E3">
            <w:pPr>
              <w:pStyle w:val="TAL"/>
            </w:pPr>
            <w:r w:rsidRPr="00410461">
              <w:t>Non-local ID in CS domain (NOTE 2)</w:t>
            </w:r>
          </w:p>
        </w:tc>
        <w:tc>
          <w:tcPr>
            <w:tcW w:w="1701" w:type="dxa"/>
            <w:shd w:val="clear" w:color="auto" w:fill="auto"/>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shd w:val="clear" w:color="auto" w:fill="auto"/>
            <w:vAlign w:val="center"/>
          </w:tcPr>
          <w:p w14:paraId="01134A9B" w14:textId="5B649006" w:rsidR="002704E3" w:rsidRPr="00410461" w:rsidRDefault="002704E3" w:rsidP="002704E3">
            <w:pPr>
              <w:pStyle w:val="TAL"/>
            </w:pPr>
            <w:r w:rsidRPr="00410461">
              <w:t>Non-local ID in IMS domain (NOTE 2)</w:t>
            </w:r>
          </w:p>
        </w:tc>
        <w:tc>
          <w:tcPr>
            <w:tcW w:w="1701" w:type="dxa"/>
            <w:shd w:val="clear" w:color="auto" w:fill="auto"/>
            <w:vAlign w:val="center"/>
          </w:tcPr>
          <w:p w14:paraId="5C21BA47" w14:textId="77777777" w:rsidR="002704E3" w:rsidRPr="00410461" w:rsidRDefault="002704E3" w:rsidP="002704E3">
            <w:pPr>
              <w:pStyle w:val="TAL"/>
            </w:pPr>
            <w:r w:rsidRPr="00410461">
              <w:t>TrGW</w:t>
            </w:r>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shd w:val="clear" w:color="auto" w:fill="auto"/>
            <w:vAlign w:val="center"/>
          </w:tcPr>
          <w:p w14:paraId="05820521" w14:textId="77777777" w:rsidR="00C945D2" w:rsidRPr="00410461" w:rsidRDefault="00C945D2" w:rsidP="00062CF0">
            <w:pPr>
              <w:pStyle w:val="TAL"/>
            </w:pPr>
            <w:r w:rsidRPr="00410461">
              <w:lastRenderedPageBreak/>
              <w:t>Normal sessions</w:t>
            </w:r>
          </w:p>
        </w:tc>
        <w:tc>
          <w:tcPr>
            <w:tcW w:w="1080" w:type="dxa"/>
            <w:shd w:val="clear" w:color="auto" w:fill="auto"/>
            <w:vAlign w:val="center"/>
          </w:tcPr>
          <w:p w14:paraId="680B8167" w14:textId="77777777" w:rsidR="00C945D2" w:rsidRPr="00410461" w:rsidRDefault="00C945D2" w:rsidP="00062CF0">
            <w:pPr>
              <w:pStyle w:val="TAL"/>
            </w:pPr>
            <w:r w:rsidRPr="00410461">
              <w:t>TrGW</w:t>
            </w:r>
          </w:p>
        </w:tc>
        <w:tc>
          <w:tcPr>
            <w:tcW w:w="1072" w:type="dxa"/>
            <w:shd w:val="clear" w:color="auto" w:fill="auto"/>
            <w:vAlign w:val="center"/>
          </w:tcPr>
          <w:p w14:paraId="1C703206" w14:textId="77777777" w:rsidR="00C945D2" w:rsidRPr="00410461" w:rsidRDefault="00C945D2" w:rsidP="00062CF0">
            <w:pPr>
              <w:pStyle w:val="TAL"/>
            </w:pPr>
            <w:r w:rsidRPr="00410461">
              <w:t>IMS-AGW</w:t>
            </w:r>
          </w:p>
        </w:tc>
        <w:tc>
          <w:tcPr>
            <w:tcW w:w="997" w:type="dxa"/>
            <w:shd w:val="clear" w:color="auto" w:fill="auto"/>
            <w:vAlign w:val="center"/>
          </w:tcPr>
          <w:p w14:paraId="173BCF59" w14:textId="77777777" w:rsidR="00C945D2" w:rsidRPr="00410461" w:rsidRDefault="00C945D2" w:rsidP="00062CF0">
            <w:pPr>
              <w:pStyle w:val="TAL"/>
            </w:pPr>
            <w:r w:rsidRPr="00410461">
              <w:t>-</w:t>
            </w:r>
          </w:p>
        </w:tc>
        <w:tc>
          <w:tcPr>
            <w:tcW w:w="1080" w:type="dxa"/>
            <w:shd w:val="clear" w:color="auto" w:fill="auto"/>
            <w:vAlign w:val="center"/>
          </w:tcPr>
          <w:p w14:paraId="6C8E4187" w14:textId="77777777" w:rsidR="00C945D2" w:rsidRPr="00410461" w:rsidRDefault="00C945D2" w:rsidP="00062CF0">
            <w:pPr>
              <w:pStyle w:val="TAL"/>
            </w:pPr>
            <w:r w:rsidRPr="00410461">
              <w:t>IMS-AGW</w:t>
            </w:r>
          </w:p>
        </w:tc>
        <w:tc>
          <w:tcPr>
            <w:tcW w:w="1237" w:type="dxa"/>
            <w:shd w:val="clear" w:color="auto" w:fill="auto"/>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shd w:val="clear" w:color="auto" w:fill="auto"/>
            <w:vAlign w:val="center"/>
          </w:tcPr>
          <w:p w14:paraId="36DDC04A" w14:textId="77777777" w:rsidR="00C945D2" w:rsidRPr="00410461" w:rsidRDefault="00C945D2" w:rsidP="00062CF0">
            <w:pPr>
              <w:pStyle w:val="TAL"/>
            </w:pPr>
            <w:r w:rsidRPr="00410461">
              <w:t>Emergency sessions</w:t>
            </w:r>
          </w:p>
        </w:tc>
        <w:tc>
          <w:tcPr>
            <w:tcW w:w="1080" w:type="dxa"/>
            <w:shd w:val="clear" w:color="auto" w:fill="auto"/>
            <w:vAlign w:val="center"/>
          </w:tcPr>
          <w:p w14:paraId="7426A6D4" w14:textId="77777777" w:rsidR="00C945D2" w:rsidRPr="00410461" w:rsidRDefault="00C945D2" w:rsidP="00062CF0">
            <w:pPr>
              <w:pStyle w:val="TAL"/>
            </w:pPr>
            <w:r w:rsidRPr="00410461">
              <w:t>-</w:t>
            </w:r>
          </w:p>
        </w:tc>
        <w:tc>
          <w:tcPr>
            <w:tcW w:w="1072" w:type="dxa"/>
            <w:shd w:val="clear" w:color="auto" w:fill="auto"/>
            <w:vAlign w:val="center"/>
          </w:tcPr>
          <w:p w14:paraId="09DB0BF4" w14:textId="77777777" w:rsidR="00C945D2" w:rsidRPr="00410461" w:rsidRDefault="00C945D2" w:rsidP="00062CF0">
            <w:pPr>
              <w:pStyle w:val="TAL"/>
            </w:pPr>
            <w:r w:rsidRPr="00410461">
              <w:t>IMS-AGW</w:t>
            </w:r>
          </w:p>
        </w:tc>
        <w:tc>
          <w:tcPr>
            <w:tcW w:w="997" w:type="dxa"/>
            <w:shd w:val="clear" w:color="auto" w:fill="auto"/>
            <w:vAlign w:val="center"/>
          </w:tcPr>
          <w:p w14:paraId="336649B6" w14:textId="77777777" w:rsidR="00C945D2" w:rsidRPr="00410461" w:rsidRDefault="00C945D2" w:rsidP="00062CF0">
            <w:pPr>
              <w:pStyle w:val="TAL"/>
            </w:pPr>
            <w:r w:rsidRPr="00410461">
              <w:t>-</w:t>
            </w:r>
          </w:p>
        </w:tc>
        <w:tc>
          <w:tcPr>
            <w:tcW w:w="1080" w:type="dxa"/>
            <w:shd w:val="clear" w:color="auto" w:fill="auto"/>
            <w:vAlign w:val="center"/>
          </w:tcPr>
          <w:p w14:paraId="76269C30" w14:textId="77777777" w:rsidR="00C945D2" w:rsidRPr="00410461" w:rsidRDefault="00C945D2" w:rsidP="00062CF0">
            <w:pPr>
              <w:pStyle w:val="TAL"/>
            </w:pPr>
            <w:r w:rsidRPr="00410461">
              <w:t>-</w:t>
            </w:r>
          </w:p>
        </w:tc>
        <w:tc>
          <w:tcPr>
            <w:tcW w:w="1237" w:type="dxa"/>
            <w:shd w:val="clear" w:color="auto" w:fill="auto"/>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shd w:val="clear" w:color="auto" w:fill="auto"/>
            <w:vAlign w:val="center"/>
          </w:tcPr>
          <w:p w14:paraId="45DF1488" w14:textId="77777777" w:rsidR="00C945D2" w:rsidRPr="00410461" w:rsidRDefault="00C945D2" w:rsidP="00062CF0">
            <w:pPr>
              <w:pStyle w:val="TAL"/>
            </w:pPr>
            <w:r w:rsidRPr="00410461">
              <w:t xml:space="preserve">Redirected sessions: intra-PLMN </w:t>
            </w:r>
          </w:p>
        </w:tc>
        <w:tc>
          <w:tcPr>
            <w:tcW w:w="2500" w:type="dxa"/>
            <w:shd w:val="clear" w:color="auto" w:fill="auto"/>
            <w:vAlign w:val="center"/>
          </w:tcPr>
          <w:p w14:paraId="1A238970" w14:textId="77777777" w:rsidR="00C945D2" w:rsidRPr="00410461" w:rsidRDefault="00C945D2" w:rsidP="00062CF0">
            <w:pPr>
              <w:pStyle w:val="TAL"/>
            </w:pPr>
            <w:r w:rsidRPr="00410461">
              <w:t>Redirected-to-party non-roaming</w:t>
            </w:r>
          </w:p>
        </w:tc>
        <w:tc>
          <w:tcPr>
            <w:tcW w:w="1080" w:type="dxa"/>
            <w:shd w:val="clear" w:color="auto" w:fill="auto"/>
            <w:vAlign w:val="center"/>
          </w:tcPr>
          <w:p w14:paraId="605C53F8" w14:textId="77777777" w:rsidR="00C945D2" w:rsidRPr="00410461" w:rsidRDefault="00C945D2" w:rsidP="00062CF0">
            <w:pPr>
              <w:pStyle w:val="TAL"/>
            </w:pPr>
            <w:r w:rsidRPr="00410461">
              <w:t>IMS-AGW</w:t>
            </w:r>
          </w:p>
        </w:tc>
        <w:tc>
          <w:tcPr>
            <w:tcW w:w="1072" w:type="dxa"/>
            <w:shd w:val="clear" w:color="auto" w:fill="auto"/>
            <w:vAlign w:val="center"/>
          </w:tcPr>
          <w:p w14:paraId="510E3978" w14:textId="77777777" w:rsidR="00C945D2" w:rsidRPr="00410461" w:rsidRDefault="00C945D2" w:rsidP="00062CF0">
            <w:pPr>
              <w:pStyle w:val="TAL"/>
            </w:pPr>
            <w:r w:rsidRPr="00410461">
              <w:t>-</w:t>
            </w:r>
          </w:p>
        </w:tc>
        <w:tc>
          <w:tcPr>
            <w:tcW w:w="997" w:type="dxa"/>
            <w:shd w:val="clear" w:color="auto" w:fill="auto"/>
            <w:vAlign w:val="center"/>
          </w:tcPr>
          <w:p w14:paraId="29BF8B69" w14:textId="77777777" w:rsidR="00C945D2" w:rsidRPr="00410461" w:rsidRDefault="00C945D2" w:rsidP="00062CF0">
            <w:pPr>
              <w:pStyle w:val="TAL"/>
            </w:pPr>
            <w:r w:rsidRPr="00410461">
              <w:t>-</w:t>
            </w:r>
          </w:p>
        </w:tc>
        <w:tc>
          <w:tcPr>
            <w:tcW w:w="1080" w:type="dxa"/>
            <w:shd w:val="clear" w:color="auto" w:fill="auto"/>
            <w:vAlign w:val="center"/>
          </w:tcPr>
          <w:p w14:paraId="3453F451" w14:textId="77777777" w:rsidR="00C945D2" w:rsidRPr="00410461" w:rsidRDefault="00C945D2" w:rsidP="00062CF0">
            <w:pPr>
              <w:pStyle w:val="TAL"/>
            </w:pPr>
            <w:r w:rsidRPr="00410461">
              <w:t>IMS-AGW</w:t>
            </w:r>
          </w:p>
        </w:tc>
        <w:tc>
          <w:tcPr>
            <w:tcW w:w="1237" w:type="dxa"/>
            <w:shd w:val="clear" w:color="auto" w:fill="auto"/>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shd w:val="clear" w:color="auto" w:fill="auto"/>
            <w:vAlign w:val="center"/>
          </w:tcPr>
          <w:p w14:paraId="09F1EC1F" w14:textId="77777777" w:rsidR="00C945D2" w:rsidRPr="00410461" w:rsidRDefault="00C945D2" w:rsidP="00062CF0">
            <w:pPr>
              <w:pStyle w:val="TAL"/>
            </w:pPr>
          </w:p>
        </w:tc>
        <w:tc>
          <w:tcPr>
            <w:tcW w:w="2500" w:type="dxa"/>
            <w:shd w:val="clear" w:color="auto" w:fill="auto"/>
            <w:vAlign w:val="center"/>
          </w:tcPr>
          <w:p w14:paraId="20FC078D" w14:textId="77777777" w:rsidR="00C945D2" w:rsidRPr="00410461" w:rsidRDefault="00C945D2" w:rsidP="00062CF0">
            <w:pPr>
              <w:pStyle w:val="TAL"/>
            </w:pPr>
            <w:r w:rsidRPr="00410461">
              <w:t>Redirected-to-party roaming</w:t>
            </w:r>
          </w:p>
        </w:tc>
        <w:tc>
          <w:tcPr>
            <w:tcW w:w="1080" w:type="dxa"/>
            <w:shd w:val="clear" w:color="auto" w:fill="auto"/>
            <w:vAlign w:val="center"/>
          </w:tcPr>
          <w:p w14:paraId="7FBA7F17" w14:textId="77777777" w:rsidR="00C945D2" w:rsidRPr="00410461" w:rsidRDefault="00C945D2" w:rsidP="00062CF0">
            <w:pPr>
              <w:pStyle w:val="TAL"/>
            </w:pPr>
            <w:r w:rsidRPr="00410461">
              <w:t>TrGW</w:t>
            </w:r>
          </w:p>
        </w:tc>
        <w:tc>
          <w:tcPr>
            <w:tcW w:w="1072" w:type="dxa"/>
            <w:shd w:val="clear" w:color="auto" w:fill="auto"/>
            <w:vAlign w:val="center"/>
          </w:tcPr>
          <w:p w14:paraId="30AA9183" w14:textId="77777777" w:rsidR="00C945D2" w:rsidRPr="00410461" w:rsidRDefault="00C945D2" w:rsidP="00062CF0">
            <w:pPr>
              <w:pStyle w:val="TAL"/>
            </w:pPr>
            <w:r w:rsidRPr="00410461">
              <w:t>-</w:t>
            </w:r>
          </w:p>
        </w:tc>
        <w:tc>
          <w:tcPr>
            <w:tcW w:w="997" w:type="dxa"/>
            <w:shd w:val="clear" w:color="auto" w:fill="auto"/>
            <w:vAlign w:val="center"/>
          </w:tcPr>
          <w:p w14:paraId="1A9D27AF" w14:textId="77777777" w:rsidR="00C945D2" w:rsidRPr="00410461" w:rsidRDefault="00C945D2" w:rsidP="00062CF0">
            <w:pPr>
              <w:pStyle w:val="TAL"/>
            </w:pPr>
            <w:r w:rsidRPr="00410461">
              <w:t>-</w:t>
            </w:r>
          </w:p>
        </w:tc>
        <w:tc>
          <w:tcPr>
            <w:tcW w:w="1080" w:type="dxa"/>
            <w:shd w:val="clear" w:color="auto" w:fill="auto"/>
            <w:vAlign w:val="center"/>
          </w:tcPr>
          <w:p w14:paraId="1A0816EE" w14:textId="77777777" w:rsidR="00C945D2" w:rsidRPr="00410461" w:rsidRDefault="00C945D2" w:rsidP="00062CF0">
            <w:pPr>
              <w:pStyle w:val="TAL"/>
            </w:pPr>
            <w:r w:rsidRPr="00410461">
              <w:t>IMS-AGW</w:t>
            </w:r>
          </w:p>
        </w:tc>
        <w:tc>
          <w:tcPr>
            <w:tcW w:w="1237" w:type="dxa"/>
            <w:shd w:val="clear" w:color="auto" w:fill="auto"/>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shd w:val="clear" w:color="auto" w:fill="auto"/>
            <w:vAlign w:val="center"/>
          </w:tcPr>
          <w:p w14:paraId="685E28CF" w14:textId="77777777" w:rsidR="00C945D2" w:rsidRPr="00410461" w:rsidRDefault="00C945D2" w:rsidP="00062CF0">
            <w:pPr>
              <w:pStyle w:val="TAL"/>
            </w:pPr>
            <w:r w:rsidRPr="00410461">
              <w:t>Redirected sessions: inter-PLMN</w:t>
            </w:r>
          </w:p>
        </w:tc>
        <w:tc>
          <w:tcPr>
            <w:tcW w:w="2500" w:type="dxa"/>
            <w:shd w:val="clear" w:color="auto" w:fill="auto"/>
            <w:vAlign w:val="center"/>
          </w:tcPr>
          <w:p w14:paraId="7F508DD9" w14:textId="77777777" w:rsidR="00C945D2" w:rsidRPr="00410461" w:rsidRDefault="00C945D2" w:rsidP="00062CF0">
            <w:pPr>
              <w:pStyle w:val="TAL"/>
            </w:pPr>
            <w:r w:rsidRPr="00410461">
              <w:t>Redirected-to-party in CS domain</w:t>
            </w:r>
          </w:p>
        </w:tc>
        <w:tc>
          <w:tcPr>
            <w:tcW w:w="1080" w:type="dxa"/>
            <w:shd w:val="clear" w:color="auto" w:fill="auto"/>
            <w:vAlign w:val="center"/>
          </w:tcPr>
          <w:p w14:paraId="505EB950" w14:textId="77777777" w:rsidR="00C945D2" w:rsidRPr="00410461" w:rsidRDefault="00C945D2" w:rsidP="00062CF0">
            <w:pPr>
              <w:pStyle w:val="TAL"/>
            </w:pPr>
            <w:r w:rsidRPr="00410461">
              <w:t>IM-MGW</w:t>
            </w:r>
          </w:p>
        </w:tc>
        <w:tc>
          <w:tcPr>
            <w:tcW w:w="1072" w:type="dxa"/>
            <w:shd w:val="clear" w:color="auto" w:fill="auto"/>
            <w:vAlign w:val="center"/>
          </w:tcPr>
          <w:p w14:paraId="5CF81916" w14:textId="77777777" w:rsidR="00C945D2" w:rsidRPr="00410461" w:rsidRDefault="00C945D2" w:rsidP="00062CF0">
            <w:pPr>
              <w:pStyle w:val="TAL"/>
            </w:pPr>
            <w:r w:rsidRPr="00410461">
              <w:t>-</w:t>
            </w:r>
          </w:p>
        </w:tc>
        <w:tc>
          <w:tcPr>
            <w:tcW w:w="997" w:type="dxa"/>
            <w:shd w:val="clear" w:color="auto" w:fill="auto"/>
            <w:vAlign w:val="center"/>
          </w:tcPr>
          <w:p w14:paraId="34E757D4" w14:textId="77777777" w:rsidR="00C945D2" w:rsidRPr="00410461" w:rsidRDefault="00C945D2" w:rsidP="00062CF0">
            <w:pPr>
              <w:pStyle w:val="TAL"/>
            </w:pPr>
            <w:r w:rsidRPr="00410461">
              <w:t>-</w:t>
            </w:r>
          </w:p>
        </w:tc>
        <w:tc>
          <w:tcPr>
            <w:tcW w:w="1080" w:type="dxa"/>
            <w:shd w:val="clear" w:color="auto" w:fill="auto"/>
            <w:vAlign w:val="center"/>
          </w:tcPr>
          <w:p w14:paraId="2A213D01" w14:textId="77777777" w:rsidR="00C945D2" w:rsidRPr="00410461" w:rsidRDefault="00C945D2" w:rsidP="00062CF0">
            <w:pPr>
              <w:pStyle w:val="TAL"/>
            </w:pPr>
            <w:r w:rsidRPr="00410461">
              <w:t>IM-MGW</w:t>
            </w:r>
          </w:p>
        </w:tc>
        <w:tc>
          <w:tcPr>
            <w:tcW w:w="1237" w:type="dxa"/>
            <w:shd w:val="clear" w:color="auto" w:fill="auto"/>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shd w:val="clear" w:color="auto" w:fill="auto"/>
            <w:vAlign w:val="center"/>
          </w:tcPr>
          <w:p w14:paraId="1C0C9D65" w14:textId="77777777" w:rsidR="00C945D2" w:rsidRPr="00410461" w:rsidRDefault="00C945D2" w:rsidP="00062CF0">
            <w:pPr>
              <w:pStyle w:val="TAL"/>
            </w:pPr>
          </w:p>
        </w:tc>
        <w:tc>
          <w:tcPr>
            <w:tcW w:w="2500" w:type="dxa"/>
            <w:shd w:val="clear" w:color="auto" w:fill="auto"/>
            <w:vAlign w:val="center"/>
          </w:tcPr>
          <w:p w14:paraId="2AFEFD24" w14:textId="77777777" w:rsidR="00C945D2" w:rsidRPr="00410461" w:rsidRDefault="00C945D2" w:rsidP="00062CF0">
            <w:pPr>
              <w:pStyle w:val="TAL"/>
            </w:pPr>
            <w:r w:rsidRPr="00410461">
              <w:t>Redirected-to-party in IMS domain</w:t>
            </w:r>
          </w:p>
        </w:tc>
        <w:tc>
          <w:tcPr>
            <w:tcW w:w="1080" w:type="dxa"/>
            <w:shd w:val="clear" w:color="auto" w:fill="auto"/>
            <w:vAlign w:val="center"/>
          </w:tcPr>
          <w:p w14:paraId="13421291" w14:textId="77777777" w:rsidR="00C945D2" w:rsidRPr="00410461" w:rsidRDefault="00C945D2" w:rsidP="00062CF0">
            <w:pPr>
              <w:pStyle w:val="TAL"/>
            </w:pPr>
            <w:r w:rsidRPr="00410461">
              <w:t>TrGW</w:t>
            </w:r>
          </w:p>
        </w:tc>
        <w:tc>
          <w:tcPr>
            <w:tcW w:w="1072" w:type="dxa"/>
            <w:shd w:val="clear" w:color="auto" w:fill="auto"/>
            <w:vAlign w:val="center"/>
          </w:tcPr>
          <w:p w14:paraId="68CEF8E6" w14:textId="77777777" w:rsidR="00C945D2" w:rsidRPr="00410461" w:rsidRDefault="00C945D2" w:rsidP="00062CF0">
            <w:pPr>
              <w:pStyle w:val="TAL"/>
            </w:pPr>
            <w:r w:rsidRPr="00410461">
              <w:t>-</w:t>
            </w:r>
          </w:p>
        </w:tc>
        <w:tc>
          <w:tcPr>
            <w:tcW w:w="997" w:type="dxa"/>
            <w:shd w:val="clear" w:color="auto" w:fill="auto"/>
            <w:vAlign w:val="center"/>
          </w:tcPr>
          <w:p w14:paraId="672F808B" w14:textId="77777777" w:rsidR="00C945D2" w:rsidRPr="00410461" w:rsidRDefault="00C945D2" w:rsidP="00062CF0">
            <w:pPr>
              <w:pStyle w:val="TAL"/>
            </w:pPr>
            <w:r w:rsidRPr="00410461">
              <w:t>-</w:t>
            </w:r>
          </w:p>
        </w:tc>
        <w:tc>
          <w:tcPr>
            <w:tcW w:w="1080" w:type="dxa"/>
            <w:shd w:val="clear" w:color="auto" w:fill="auto"/>
            <w:vAlign w:val="center"/>
          </w:tcPr>
          <w:p w14:paraId="24635167" w14:textId="77777777" w:rsidR="00C945D2" w:rsidRPr="00410461" w:rsidRDefault="00C945D2" w:rsidP="00062CF0">
            <w:pPr>
              <w:pStyle w:val="TAL"/>
            </w:pPr>
            <w:r w:rsidRPr="00410461">
              <w:t>TrGW</w:t>
            </w:r>
          </w:p>
        </w:tc>
        <w:tc>
          <w:tcPr>
            <w:tcW w:w="1237" w:type="dxa"/>
            <w:shd w:val="clear" w:color="auto" w:fill="auto"/>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shd w:val="clear" w:color="auto" w:fill="auto"/>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shd w:val="clear" w:color="auto" w:fill="auto"/>
            <w:vAlign w:val="center"/>
          </w:tcPr>
          <w:p w14:paraId="60BB7599" w14:textId="77777777" w:rsidR="00C945D2" w:rsidRPr="00410461" w:rsidRDefault="00C945D2" w:rsidP="00062CF0">
            <w:pPr>
              <w:pStyle w:val="TAL"/>
            </w:pPr>
            <w:r w:rsidRPr="00410461">
              <w:t>MRFP</w:t>
            </w:r>
          </w:p>
        </w:tc>
        <w:tc>
          <w:tcPr>
            <w:tcW w:w="1072" w:type="dxa"/>
            <w:shd w:val="clear" w:color="auto" w:fill="auto"/>
            <w:vAlign w:val="center"/>
          </w:tcPr>
          <w:p w14:paraId="129B52D7" w14:textId="77777777" w:rsidR="00C945D2" w:rsidRPr="00410461" w:rsidRDefault="00C945D2" w:rsidP="00062CF0">
            <w:pPr>
              <w:pStyle w:val="TAL"/>
            </w:pPr>
            <w:r w:rsidRPr="00410461">
              <w:t>-</w:t>
            </w:r>
          </w:p>
        </w:tc>
        <w:tc>
          <w:tcPr>
            <w:tcW w:w="997" w:type="dxa"/>
            <w:shd w:val="clear" w:color="auto" w:fill="auto"/>
            <w:vAlign w:val="center"/>
          </w:tcPr>
          <w:p w14:paraId="6BC5B6ED" w14:textId="77777777" w:rsidR="00C945D2" w:rsidRPr="00410461" w:rsidRDefault="00C945D2" w:rsidP="00062CF0">
            <w:pPr>
              <w:pStyle w:val="TAL"/>
            </w:pPr>
            <w:r w:rsidRPr="00410461">
              <w:t>-</w:t>
            </w:r>
          </w:p>
        </w:tc>
        <w:tc>
          <w:tcPr>
            <w:tcW w:w="1080" w:type="dxa"/>
            <w:shd w:val="clear" w:color="auto" w:fill="auto"/>
            <w:vAlign w:val="center"/>
          </w:tcPr>
          <w:p w14:paraId="1B07A47A" w14:textId="77777777" w:rsidR="00C945D2" w:rsidRPr="00410461" w:rsidRDefault="00C945D2" w:rsidP="00062CF0">
            <w:pPr>
              <w:pStyle w:val="TAL"/>
            </w:pPr>
            <w:r w:rsidRPr="00410461">
              <w:t>MRFP</w:t>
            </w:r>
          </w:p>
        </w:tc>
        <w:tc>
          <w:tcPr>
            <w:tcW w:w="1237" w:type="dxa"/>
            <w:shd w:val="clear" w:color="auto" w:fill="auto"/>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shd w:val="clear" w:color="auto" w:fill="auto"/>
            <w:vAlign w:val="center"/>
          </w:tcPr>
          <w:p w14:paraId="7E125AFD" w14:textId="27716951" w:rsidR="00082144" w:rsidRPr="00410461" w:rsidRDefault="00082144" w:rsidP="00082144">
            <w:pPr>
              <w:pStyle w:val="TAL"/>
            </w:pPr>
            <w:r w:rsidRPr="00410461">
              <w:t>Music, announcement</w:t>
            </w:r>
          </w:p>
        </w:tc>
        <w:tc>
          <w:tcPr>
            <w:tcW w:w="1080" w:type="dxa"/>
            <w:shd w:val="clear" w:color="auto" w:fill="auto"/>
            <w:vAlign w:val="center"/>
          </w:tcPr>
          <w:p w14:paraId="21398B41" w14:textId="44E2057E" w:rsidR="00082144" w:rsidRPr="00410461" w:rsidRDefault="00082144" w:rsidP="00082144">
            <w:pPr>
              <w:pStyle w:val="TAL"/>
            </w:pPr>
            <w:r w:rsidRPr="00410461">
              <w:t>MRFP</w:t>
            </w:r>
          </w:p>
        </w:tc>
        <w:tc>
          <w:tcPr>
            <w:tcW w:w="1072" w:type="dxa"/>
            <w:shd w:val="clear" w:color="auto" w:fill="auto"/>
            <w:vAlign w:val="center"/>
          </w:tcPr>
          <w:p w14:paraId="37A01375" w14:textId="2DF98E0A" w:rsidR="00082144" w:rsidRPr="00410461" w:rsidRDefault="00082144" w:rsidP="00082144">
            <w:pPr>
              <w:pStyle w:val="TAL"/>
            </w:pPr>
            <w:r w:rsidRPr="00410461">
              <w:t>-</w:t>
            </w:r>
          </w:p>
        </w:tc>
        <w:tc>
          <w:tcPr>
            <w:tcW w:w="997" w:type="dxa"/>
            <w:shd w:val="clear" w:color="auto" w:fill="auto"/>
            <w:vAlign w:val="center"/>
          </w:tcPr>
          <w:p w14:paraId="131736FD" w14:textId="59CAD240" w:rsidR="00082144" w:rsidRPr="00410461" w:rsidRDefault="00082144" w:rsidP="00082144">
            <w:pPr>
              <w:pStyle w:val="TAL"/>
            </w:pPr>
            <w:r w:rsidRPr="00410461">
              <w:t>-</w:t>
            </w:r>
          </w:p>
        </w:tc>
        <w:tc>
          <w:tcPr>
            <w:tcW w:w="1080" w:type="dxa"/>
            <w:shd w:val="clear" w:color="auto" w:fill="auto"/>
            <w:vAlign w:val="center"/>
          </w:tcPr>
          <w:p w14:paraId="7CA54652" w14:textId="54F0B911" w:rsidR="00082144" w:rsidRPr="00410461" w:rsidRDefault="00082144" w:rsidP="00082144">
            <w:pPr>
              <w:pStyle w:val="TAL"/>
            </w:pPr>
            <w:r w:rsidRPr="00410461">
              <w:t>MRFP</w:t>
            </w:r>
          </w:p>
        </w:tc>
        <w:tc>
          <w:tcPr>
            <w:tcW w:w="1237" w:type="dxa"/>
            <w:shd w:val="clear" w:color="auto" w:fill="auto"/>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shd w:val="clear" w:color="auto" w:fill="auto"/>
            <w:vAlign w:val="center"/>
          </w:tcPr>
          <w:p w14:paraId="153BA4FD" w14:textId="77777777" w:rsidR="00082144" w:rsidRPr="00410461" w:rsidRDefault="00082144" w:rsidP="00082144">
            <w:pPr>
              <w:pStyle w:val="TAL"/>
            </w:pPr>
            <w:r w:rsidRPr="00410461">
              <w:t>PTC</w:t>
            </w:r>
          </w:p>
        </w:tc>
        <w:tc>
          <w:tcPr>
            <w:tcW w:w="1080" w:type="dxa"/>
            <w:shd w:val="clear" w:color="auto" w:fill="auto"/>
            <w:vAlign w:val="center"/>
          </w:tcPr>
          <w:p w14:paraId="2C353043" w14:textId="77777777" w:rsidR="00082144" w:rsidRPr="00410461" w:rsidRDefault="00082144" w:rsidP="00082144">
            <w:pPr>
              <w:pStyle w:val="TAL"/>
            </w:pPr>
            <w:r w:rsidRPr="00410461">
              <w:t>PTC-Server</w:t>
            </w:r>
          </w:p>
        </w:tc>
        <w:tc>
          <w:tcPr>
            <w:tcW w:w="1072" w:type="dxa"/>
            <w:shd w:val="clear" w:color="auto" w:fill="auto"/>
            <w:vAlign w:val="center"/>
          </w:tcPr>
          <w:p w14:paraId="0F895694" w14:textId="77777777" w:rsidR="00082144" w:rsidRPr="00410461" w:rsidRDefault="00082144" w:rsidP="00082144">
            <w:pPr>
              <w:pStyle w:val="TAL"/>
            </w:pPr>
            <w:r w:rsidRPr="00410461">
              <w:t>-</w:t>
            </w:r>
          </w:p>
        </w:tc>
        <w:tc>
          <w:tcPr>
            <w:tcW w:w="997" w:type="dxa"/>
            <w:shd w:val="clear" w:color="auto" w:fill="auto"/>
            <w:vAlign w:val="center"/>
          </w:tcPr>
          <w:p w14:paraId="22CB363F" w14:textId="77777777" w:rsidR="00082144" w:rsidRPr="00410461" w:rsidRDefault="00082144" w:rsidP="00082144">
            <w:pPr>
              <w:pStyle w:val="TAL"/>
            </w:pPr>
            <w:r w:rsidRPr="00410461">
              <w:t>-</w:t>
            </w:r>
          </w:p>
        </w:tc>
        <w:tc>
          <w:tcPr>
            <w:tcW w:w="1080" w:type="dxa"/>
            <w:shd w:val="clear" w:color="auto" w:fill="auto"/>
            <w:vAlign w:val="center"/>
          </w:tcPr>
          <w:p w14:paraId="68ECD77D" w14:textId="77777777" w:rsidR="00082144" w:rsidRPr="00410461" w:rsidRDefault="00082144" w:rsidP="00082144">
            <w:pPr>
              <w:pStyle w:val="TAL"/>
            </w:pPr>
            <w:r w:rsidRPr="00410461">
              <w:t>PTC-Server</w:t>
            </w:r>
          </w:p>
        </w:tc>
        <w:tc>
          <w:tcPr>
            <w:tcW w:w="1237" w:type="dxa"/>
            <w:shd w:val="clear" w:color="auto" w:fill="auto"/>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shd w:val="clear" w:color="auto" w:fill="auto"/>
            <w:vAlign w:val="center"/>
          </w:tcPr>
          <w:p w14:paraId="0B5D089A" w14:textId="77DF7623" w:rsidR="00082144" w:rsidRPr="00410461" w:rsidRDefault="00082144" w:rsidP="00082144">
            <w:pPr>
              <w:pStyle w:val="TAL"/>
            </w:pPr>
            <w:r w:rsidRPr="00410461">
              <w:t>Non-local ID in CS domain (NOTE 3)</w:t>
            </w:r>
          </w:p>
        </w:tc>
        <w:tc>
          <w:tcPr>
            <w:tcW w:w="1080" w:type="dxa"/>
            <w:shd w:val="clear" w:color="auto" w:fill="auto"/>
            <w:vAlign w:val="center"/>
          </w:tcPr>
          <w:p w14:paraId="0B1FA5AF" w14:textId="77777777" w:rsidR="00082144" w:rsidRPr="00410461" w:rsidRDefault="00082144" w:rsidP="00082144">
            <w:pPr>
              <w:pStyle w:val="TAL"/>
            </w:pPr>
            <w:r w:rsidRPr="00410461">
              <w:t>IM-MGW</w:t>
            </w:r>
          </w:p>
        </w:tc>
        <w:tc>
          <w:tcPr>
            <w:tcW w:w="1072" w:type="dxa"/>
            <w:shd w:val="clear" w:color="auto" w:fill="auto"/>
            <w:vAlign w:val="center"/>
          </w:tcPr>
          <w:p w14:paraId="5823E4B8" w14:textId="77777777" w:rsidR="00082144" w:rsidRPr="00410461" w:rsidRDefault="00082144" w:rsidP="00082144">
            <w:pPr>
              <w:pStyle w:val="TAL"/>
            </w:pPr>
            <w:r w:rsidRPr="00410461">
              <w:t>IMS-AGW</w:t>
            </w:r>
          </w:p>
        </w:tc>
        <w:tc>
          <w:tcPr>
            <w:tcW w:w="997" w:type="dxa"/>
            <w:shd w:val="clear" w:color="auto" w:fill="auto"/>
            <w:vAlign w:val="center"/>
          </w:tcPr>
          <w:p w14:paraId="740A3EE2" w14:textId="5B11A17E"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481B4E5A" w14:textId="77777777" w:rsidR="00082144" w:rsidRPr="00410461" w:rsidRDefault="00082144" w:rsidP="00082144">
            <w:pPr>
              <w:pStyle w:val="TAL"/>
            </w:pPr>
            <w:r w:rsidRPr="00410461">
              <w:t>IM-MGW</w:t>
            </w:r>
          </w:p>
        </w:tc>
        <w:tc>
          <w:tcPr>
            <w:tcW w:w="1237" w:type="dxa"/>
            <w:shd w:val="clear" w:color="auto" w:fill="auto"/>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shd w:val="clear" w:color="auto" w:fill="auto"/>
            <w:vAlign w:val="center"/>
          </w:tcPr>
          <w:p w14:paraId="0F92297F" w14:textId="0B966E80" w:rsidR="00082144" w:rsidRPr="00410461" w:rsidRDefault="00082144" w:rsidP="00082144">
            <w:pPr>
              <w:pStyle w:val="TAL"/>
            </w:pPr>
            <w:r w:rsidRPr="00410461">
              <w:t>Non-local ID in IMS domain (NOTE 3)</w:t>
            </w:r>
          </w:p>
        </w:tc>
        <w:tc>
          <w:tcPr>
            <w:tcW w:w="1080" w:type="dxa"/>
            <w:shd w:val="clear" w:color="auto" w:fill="auto"/>
            <w:vAlign w:val="center"/>
          </w:tcPr>
          <w:p w14:paraId="754EB5AA" w14:textId="77777777" w:rsidR="00082144" w:rsidRPr="00410461" w:rsidRDefault="00082144" w:rsidP="00082144">
            <w:pPr>
              <w:pStyle w:val="TAL"/>
            </w:pPr>
            <w:r w:rsidRPr="00410461">
              <w:t>TrGW</w:t>
            </w:r>
          </w:p>
        </w:tc>
        <w:tc>
          <w:tcPr>
            <w:tcW w:w="1072" w:type="dxa"/>
            <w:shd w:val="clear" w:color="auto" w:fill="auto"/>
            <w:vAlign w:val="center"/>
          </w:tcPr>
          <w:p w14:paraId="679C345D" w14:textId="77777777" w:rsidR="00082144" w:rsidRPr="00410461" w:rsidRDefault="00082144" w:rsidP="00082144">
            <w:pPr>
              <w:pStyle w:val="TAL"/>
            </w:pPr>
            <w:r w:rsidRPr="00410461">
              <w:t>IMS-AGW</w:t>
            </w:r>
          </w:p>
        </w:tc>
        <w:tc>
          <w:tcPr>
            <w:tcW w:w="997" w:type="dxa"/>
            <w:shd w:val="clear" w:color="auto" w:fill="auto"/>
            <w:vAlign w:val="center"/>
          </w:tcPr>
          <w:p w14:paraId="6E91CC7E" w14:textId="3F2E7A86" w:rsidR="00082144" w:rsidRPr="00410461" w:rsidRDefault="00082144" w:rsidP="00082144">
            <w:pPr>
              <w:pStyle w:val="TAL"/>
            </w:pPr>
            <w:r w:rsidRPr="00410461">
              <w:t>TrGW</w:t>
            </w:r>
            <w:r w:rsidR="002B673C" w:rsidRPr="00410461">
              <w:t xml:space="preserve"> (NOTE 5)</w:t>
            </w:r>
          </w:p>
        </w:tc>
        <w:tc>
          <w:tcPr>
            <w:tcW w:w="1080" w:type="dxa"/>
            <w:shd w:val="clear" w:color="auto" w:fill="auto"/>
            <w:vAlign w:val="center"/>
          </w:tcPr>
          <w:p w14:paraId="6A5EEF83" w14:textId="77777777" w:rsidR="00082144" w:rsidRPr="00410461" w:rsidRDefault="00082144" w:rsidP="00082144">
            <w:pPr>
              <w:pStyle w:val="TAL"/>
            </w:pPr>
            <w:r w:rsidRPr="00410461">
              <w:t>TrGW</w:t>
            </w:r>
          </w:p>
        </w:tc>
        <w:tc>
          <w:tcPr>
            <w:tcW w:w="1237" w:type="dxa"/>
            <w:shd w:val="clear" w:color="auto" w:fill="auto"/>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56AEB704"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B210D4">
        <w:t xml:space="preserve"> (</w:t>
      </w:r>
      <w:r w:rsidR="00B210D4" w:rsidRPr="00192F32">
        <w:t>applicable only when the delivery of</w:t>
      </w:r>
      <w:r w:rsidR="00B210D4">
        <w:t xml:space="preserve"> CC for a</w:t>
      </w:r>
      <w:r w:rsidR="00B210D4" w:rsidRPr="00192F32">
        <w:t xml:space="preserve"> held conference call is not required</w:t>
      </w:r>
      <w:r w:rsidR="00B210D4">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This is applicable only for IMS sessions with home-routed media with a TrGW present in the VPLMN.</w:t>
      </w:r>
    </w:p>
    <w:p w14:paraId="4A734B10" w14:textId="6010F5B5" w:rsidR="00C945D2" w:rsidRPr="00410461" w:rsidRDefault="00C945D2" w:rsidP="00C945D2">
      <w:pPr>
        <w:pStyle w:val="Heading3"/>
      </w:pPr>
      <w:bookmarkStart w:id="224" w:name="_Toc182088183"/>
      <w:r w:rsidRPr="00410461">
        <w:t>7.4.</w:t>
      </w:r>
      <w:r w:rsidR="00590B31" w:rsidRPr="00410461">
        <w:t>7</w:t>
      </w:r>
      <w:r w:rsidRPr="00410461">
        <w:tab/>
        <w:t>Roaming cases</w:t>
      </w:r>
      <w:bookmarkEnd w:id="224"/>
    </w:p>
    <w:p w14:paraId="44138984" w14:textId="784EC88F" w:rsidR="00C945D2" w:rsidRPr="00410461" w:rsidRDefault="00C945D2" w:rsidP="00C945D2">
      <w:pPr>
        <w:pStyle w:val="Heading4"/>
      </w:pPr>
      <w:bookmarkStart w:id="225" w:name="_Toc182088184"/>
      <w:r w:rsidRPr="00410461">
        <w:t>7.4.</w:t>
      </w:r>
      <w:r w:rsidR="00062CF0" w:rsidRPr="00410461">
        <w:t>7</w:t>
      </w:r>
      <w:r w:rsidRPr="00410461">
        <w:t>.1</w:t>
      </w:r>
      <w:r w:rsidRPr="00410461">
        <w:tab/>
        <w:t>Media unavailable in a roaming case</w:t>
      </w:r>
      <w:bookmarkEnd w:id="225"/>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26" w:name="_Toc182088185"/>
      <w:r w:rsidRPr="00410461">
        <w:t>7.4.</w:t>
      </w:r>
      <w:r w:rsidR="00062CF0" w:rsidRPr="00410461">
        <w:t>7</w:t>
      </w:r>
      <w:r w:rsidRPr="00410461">
        <w:t>.2</w:t>
      </w:r>
      <w:r w:rsidRPr="00410461">
        <w:tab/>
        <w:t>S8HR</w:t>
      </w:r>
      <w:bookmarkEnd w:id="226"/>
    </w:p>
    <w:p w14:paraId="10578305" w14:textId="25D976FE" w:rsidR="00A3588F" w:rsidRPr="00410461" w:rsidRDefault="00A3588F" w:rsidP="00A3588F">
      <w:pPr>
        <w:pStyle w:val="Heading5"/>
      </w:pPr>
      <w:bookmarkStart w:id="227" w:name="_Toc182088186"/>
      <w:r w:rsidRPr="00410461">
        <w:t>7.4.7.2.1</w:t>
      </w:r>
      <w:r w:rsidRPr="00410461">
        <w:tab/>
        <w:t>Background</w:t>
      </w:r>
      <w:bookmarkEnd w:id="227"/>
    </w:p>
    <w:p w14:paraId="084A0CB2" w14:textId="77777777" w:rsidR="00A3588F" w:rsidRPr="00410461" w:rsidRDefault="00A3588F" w:rsidP="00A3588F">
      <w:r w:rsidRPr="00410461">
        <w:t>The term S8HR is used to denote the home-routed roaming architecture for VoEPS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28" w:name="_Toc182088187"/>
      <w:r w:rsidRPr="00410461">
        <w:lastRenderedPageBreak/>
        <w:t>7.4.7.2.2</w:t>
      </w:r>
      <w:r w:rsidRPr="00410461">
        <w:tab/>
        <w:t>LI architecture</w:t>
      </w:r>
      <w:bookmarkEnd w:id="228"/>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29" w:name="_Toc182088188"/>
      <w:r w:rsidRPr="00410461">
        <w:t>7.4.7.2.3</w:t>
      </w:r>
      <w:r w:rsidRPr="00410461">
        <w:tab/>
        <w:t>S8HR LI Process</w:t>
      </w:r>
      <w:bookmarkEnd w:id="229"/>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The LMISF-IRI includes the target UE location (when required) in the xIRI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30" w:name="_Toc182088189"/>
      <w:r w:rsidRPr="00410461">
        <w:t>7.4.7.2.4</w:t>
      </w:r>
      <w:r w:rsidRPr="00410461">
        <w:tab/>
        <w:t>CC intercept trigger</w:t>
      </w:r>
      <w:bookmarkEnd w:id="230"/>
    </w:p>
    <w:p w14:paraId="293609BE" w14:textId="60847315" w:rsidR="00A3588F" w:rsidRPr="00410461" w:rsidRDefault="00A3588F" w:rsidP="00A3588F">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192090AC" w14:textId="0C698CFD" w:rsidR="00A3588F" w:rsidRPr="00410461" w:rsidRDefault="00A3588F" w:rsidP="00A3588F">
      <w:r w:rsidRPr="00410461">
        <w:lastRenderedPageBreak/>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31" w:name="_Toc182088190"/>
      <w:r w:rsidRPr="00410461">
        <w:t>7.4.7.2.5</w:t>
      </w:r>
      <w:r w:rsidRPr="00410461">
        <w:tab/>
        <w:t>S8HR LI and Target UE Mobility</w:t>
      </w:r>
      <w:bookmarkEnd w:id="231"/>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32" w:name="_Toc182088191"/>
      <w:r w:rsidRPr="00410461">
        <w:t>7.4.</w:t>
      </w:r>
      <w:r w:rsidR="00062CF0" w:rsidRPr="00410461">
        <w:t>7</w:t>
      </w:r>
      <w:r w:rsidRPr="00410461">
        <w:t>.3</w:t>
      </w:r>
      <w:r w:rsidRPr="00410461">
        <w:tab/>
        <w:t>N9HR</w:t>
      </w:r>
      <w:bookmarkEnd w:id="232"/>
    </w:p>
    <w:p w14:paraId="7950E88B" w14:textId="77777777" w:rsidR="00452F09" w:rsidRPr="00410461" w:rsidRDefault="00452F09" w:rsidP="00452F09">
      <w:pPr>
        <w:pStyle w:val="Heading5"/>
      </w:pPr>
      <w:bookmarkStart w:id="233" w:name="_Toc182088192"/>
      <w:r w:rsidRPr="00410461">
        <w:t>7.4.7.3.1</w:t>
      </w:r>
      <w:r w:rsidRPr="00410461">
        <w:tab/>
        <w:t>Background</w:t>
      </w:r>
      <w:bookmarkEnd w:id="233"/>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34" w:name="_Toc182088193"/>
      <w:r w:rsidRPr="00410461">
        <w:t>7.4.7.3.2</w:t>
      </w:r>
      <w:r w:rsidRPr="00410461">
        <w:tab/>
        <w:t>LI architecture</w:t>
      </w:r>
      <w:bookmarkEnd w:id="234"/>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35" w:name="_Toc182088194"/>
      <w:r w:rsidRPr="00410461">
        <w:t>7.4.7.3.3</w:t>
      </w:r>
      <w:r w:rsidRPr="00410461">
        <w:tab/>
        <w:t>N9HR LI Process</w:t>
      </w:r>
      <w:bookmarkEnd w:id="235"/>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lastRenderedPageBreak/>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xIRI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36" w:name="_Toc182088195"/>
      <w:r w:rsidRPr="00410461">
        <w:t>7.4.7.3.4</w:t>
      </w:r>
      <w:r w:rsidRPr="00410461">
        <w:tab/>
        <w:t>CC intercept trigger</w:t>
      </w:r>
      <w:bookmarkEnd w:id="236"/>
    </w:p>
    <w:p w14:paraId="27598F0A" w14:textId="77777777" w:rsidR="00452F09" w:rsidRPr="00410461" w:rsidRDefault="00452F09" w:rsidP="00452F09">
      <w:r w:rsidRPr="00410461">
        <w:t>The CC-POI and IRI-POI functions are provided by the embedded functions LMISF-CC and LMISF-IRI within the LMISF. As such the only interaction required between the two is to establish the correlation between the xCC and xIRI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37" w:name="_Toc182088196"/>
      <w:r w:rsidRPr="00410461">
        <w:t>7.4.7.3.5</w:t>
      </w:r>
      <w:r w:rsidRPr="00410461">
        <w:tab/>
        <w:t>N9HR LI and Target UE Mobility</w:t>
      </w:r>
      <w:bookmarkEnd w:id="237"/>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38" w:name="_Toc182088197"/>
      <w:r w:rsidRPr="00410461">
        <w:t>7.4.</w:t>
      </w:r>
      <w:r w:rsidR="008E2641" w:rsidRPr="00410461">
        <w:t>7.4</w:t>
      </w:r>
      <w:r w:rsidRPr="00410461">
        <w:tab/>
        <w:t>LI in VPLMN with home-routed roaming architecture</w:t>
      </w:r>
      <w:bookmarkEnd w:id="238"/>
    </w:p>
    <w:p w14:paraId="758E8C8C" w14:textId="71FE57AD" w:rsidR="00FC0A19" w:rsidRPr="00410461" w:rsidRDefault="00FC0A19" w:rsidP="00FC0A19">
      <w:pPr>
        <w:pStyle w:val="Heading5"/>
      </w:pPr>
      <w:bookmarkStart w:id="239" w:name="_Toc182088198"/>
      <w:r w:rsidRPr="00410461">
        <w:t>7.4.</w:t>
      </w:r>
      <w:r w:rsidR="004163C5" w:rsidRPr="00410461">
        <w:t>7.4</w:t>
      </w:r>
      <w:r w:rsidRPr="00410461">
        <w:t>.1</w:t>
      </w:r>
      <w:r w:rsidRPr="00410461">
        <w:tab/>
        <w:t>Background</w:t>
      </w:r>
      <w:bookmarkEnd w:id="239"/>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40" w:name="_Toc182088199"/>
      <w:r w:rsidRPr="00410461">
        <w:lastRenderedPageBreak/>
        <w:t>7.4.</w:t>
      </w:r>
      <w:r w:rsidR="004163C5" w:rsidRPr="00410461">
        <w:t>7.4</w:t>
      </w:r>
      <w:r w:rsidRPr="00410461">
        <w:t>.2</w:t>
      </w:r>
      <w:r w:rsidRPr="00410461">
        <w:tab/>
        <w:t>LI architecture</w:t>
      </w:r>
      <w:bookmarkEnd w:id="240"/>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228E910F" w:rsidR="00FC0A19" w:rsidRPr="00410461" w:rsidRDefault="005E3C09" w:rsidP="00FC0A19">
      <w:pPr>
        <w:pStyle w:val="TH"/>
      </w:pPr>
      <w:r w:rsidRPr="00410461">
        <w:object w:dxaOrig="24931" w:dyaOrig="14780" w14:anchorId="41382920">
          <v:shape id="_x0000_i1042" type="#_x0000_t75" style="width:486pt;height:4in" o:ole="">
            <v:imagedata r:id="rId62" o:title=""/>
          </v:shape>
          <o:OLEObject Type="Embed" ProgID="Visio.Drawing.15" ShapeID="_x0000_i1042" DrawAspect="Content" ObjectID="_1794196232" r:id="rId63"/>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41" w:name="_Toc182088200"/>
      <w:r w:rsidRPr="00410461">
        <w:t>7.4.</w:t>
      </w:r>
      <w:r w:rsidR="004163C5" w:rsidRPr="00410461">
        <w:t>7.4</w:t>
      </w:r>
      <w:r w:rsidRPr="00410461">
        <w:t>.3</w:t>
      </w:r>
      <w:r w:rsidRPr="00410461">
        <w:tab/>
        <w:t>Target identifiers</w:t>
      </w:r>
      <w:bookmarkEnd w:id="241"/>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42" w:name="_Toc182088201"/>
      <w:r w:rsidRPr="00410461">
        <w:t>7.4.</w:t>
      </w:r>
      <w:r w:rsidR="004163C5" w:rsidRPr="00410461">
        <w:t>7.4</w:t>
      </w:r>
      <w:r w:rsidRPr="00410461">
        <w:t>.4</w:t>
      </w:r>
      <w:r w:rsidRPr="00410461">
        <w:tab/>
        <w:t>Target identification</w:t>
      </w:r>
      <w:bookmarkEnd w:id="242"/>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43" w:name="_Toc182088202"/>
      <w:r w:rsidRPr="00410461">
        <w:t>7.4.</w:t>
      </w:r>
      <w:r w:rsidR="00737AA9" w:rsidRPr="00410461">
        <w:t>7.4</w:t>
      </w:r>
      <w:r w:rsidRPr="00410461">
        <w:t>.5</w:t>
      </w:r>
      <w:r w:rsidRPr="00410461">
        <w:tab/>
        <w:t>IRI events</w:t>
      </w:r>
      <w:bookmarkEnd w:id="243"/>
    </w:p>
    <w:p w14:paraId="31295DCD" w14:textId="1B31ECAD" w:rsidR="00FC0A19" w:rsidRPr="00410461" w:rsidRDefault="00FC0A19" w:rsidP="00FC0A19">
      <w:r w:rsidRPr="00410461">
        <w:t>The IRI events are same as the xIRI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44" w:name="_Toc182088203"/>
      <w:r w:rsidRPr="00410461">
        <w:t>7.4.</w:t>
      </w:r>
      <w:r w:rsidR="00737AA9" w:rsidRPr="00410461">
        <w:t>7.4</w:t>
      </w:r>
      <w:r w:rsidRPr="00410461">
        <w:t>.6</w:t>
      </w:r>
      <w:r w:rsidRPr="00410461">
        <w:tab/>
        <w:t>IRI parameters</w:t>
      </w:r>
      <w:bookmarkEnd w:id="244"/>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45" w:name="_Toc182088204"/>
      <w:r w:rsidRPr="00410461">
        <w:lastRenderedPageBreak/>
        <w:t>7.4.</w:t>
      </w:r>
      <w:r w:rsidR="00737AA9" w:rsidRPr="00410461">
        <w:t>7.4</w:t>
      </w:r>
      <w:r w:rsidRPr="00410461">
        <w:t>.7</w:t>
      </w:r>
      <w:r w:rsidRPr="00410461">
        <w:tab/>
        <w:t>CC intercept trigger</w:t>
      </w:r>
      <w:bookmarkEnd w:id="245"/>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46" w:name="_Toc182088205"/>
      <w:r w:rsidRPr="00410461">
        <w:t>7.4.</w:t>
      </w:r>
      <w:r w:rsidR="00737AA9" w:rsidRPr="00410461">
        <w:t>7.4</w:t>
      </w:r>
      <w:r w:rsidRPr="00410461">
        <w:t>.8</w:t>
      </w:r>
      <w:r w:rsidRPr="00410461">
        <w:tab/>
        <w:t>CC parameters</w:t>
      </w:r>
      <w:bookmarkEnd w:id="246"/>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47" w:name="_Toc182088206"/>
      <w:r w:rsidRPr="00410461">
        <w:t>7.4.</w:t>
      </w:r>
      <w:r w:rsidR="00737AA9" w:rsidRPr="00410461">
        <w:t>7.4</w:t>
      </w:r>
      <w:r w:rsidRPr="00410461">
        <w:t>.9</w:t>
      </w:r>
      <w:r w:rsidRPr="00410461">
        <w:tab/>
        <w:t>Correlation of xCC and xIRI</w:t>
      </w:r>
      <w:bookmarkEnd w:id="247"/>
    </w:p>
    <w:p w14:paraId="6C971255" w14:textId="384F24AF" w:rsidR="00FC0A19" w:rsidRPr="00410461" w:rsidRDefault="00FC0A19" w:rsidP="00FC0A19">
      <w:r w:rsidRPr="00410461">
        <w:t>The LMISF assigns the correlation number for an IMS session and uses the same correlation number in the associated xIRI and xCC.</w:t>
      </w:r>
      <w:r w:rsidR="00744C25" w:rsidRPr="00410461">
        <w:t xml:space="preserve"> The interaction between the LMISF-IRI that generates the xIRI and LMISF-CC that generates the xCC is an internal function of LMISF.</w:t>
      </w:r>
    </w:p>
    <w:p w14:paraId="7F70781D" w14:textId="38B9F6CE" w:rsidR="009F4125" w:rsidRPr="00410461" w:rsidRDefault="009F4125" w:rsidP="009F4125">
      <w:pPr>
        <w:pStyle w:val="Heading5"/>
      </w:pPr>
      <w:bookmarkStart w:id="248" w:name="_Toc182088207"/>
      <w:r w:rsidRPr="00410461">
        <w:t>7.4.7.4.</w:t>
      </w:r>
      <w:r w:rsidR="00FC5B01" w:rsidRPr="00410461">
        <w:t>10</w:t>
      </w:r>
      <w:r w:rsidRPr="00410461">
        <w:tab/>
        <w:t>LI specific functions and interfaces</w:t>
      </w:r>
      <w:bookmarkEnd w:id="248"/>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49" w:name="_Toc182088208"/>
      <w:r w:rsidRPr="00410461">
        <w:lastRenderedPageBreak/>
        <w:t>7.4.7.4.</w:t>
      </w:r>
      <w:r w:rsidR="001233CB" w:rsidRPr="00410461">
        <w:t>11</w:t>
      </w:r>
      <w:r w:rsidRPr="00410461">
        <w:tab/>
        <w:t>LI Process</w:t>
      </w:r>
      <w:bookmarkEnd w:id="249"/>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When the received user plane packets from the BBIFF-U represent IMS signalling messages associated with a target, the LMISF-IRI generates the xIRI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The BBIFF-U delivers the indicated user plane packets that represent the IMS media to the LMISF-CC (over LI_X3_LITE_M interface). The LMISF-CC generates xCC from the received IMS media related user plane packets and delivers them to the MDF3 over LI_X3 interface along with the information that correlates the xCC with the xIRI.</w:t>
      </w:r>
    </w:p>
    <w:p w14:paraId="043E892C" w14:textId="77777777" w:rsidR="00584068" w:rsidRPr="00410461" w:rsidRDefault="00584068" w:rsidP="00584068">
      <w:pPr>
        <w:pStyle w:val="NO"/>
      </w:pPr>
      <w:r w:rsidRPr="00410461">
        <w:t>NOTE 2:</w:t>
      </w:r>
      <w:r w:rsidRPr="00410461">
        <w:tab/>
        <w:t>LMISF-CC interacts with the LMISF-IRI to correlate the xCC with the xIRI.</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The LMISF-IRI includes the target UE location (when required) in the xIRI based on the UE location that it receives from the BBIFF-C.</w:t>
      </w:r>
    </w:p>
    <w:p w14:paraId="3D6772D8" w14:textId="46E28507" w:rsidR="00584068" w:rsidRPr="00410461" w:rsidRDefault="00584068" w:rsidP="002F113B">
      <w:r w:rsidRPr="00410461">
        <w:t>The LMISF-IRI stores the IMS signalling messages received from the BBIFF-U for a potential future LI activation (i.e. mid-call interception). Furthermore, the xCC generated from the IMS media related user plane packets may be associated with different session-legs, and hence may have different correlation numbers.</w:t>
      </w:r>
    </w:p>
    <w:p w14:paraId="54C68347" w14:textId="258484EC" w:rsidR="00460FF4" w:rsidRPr="00410461" w:rsidRDefault="00584068" w:rsidP="00584068">
      <w:r w:rsidRPr="00410461">
        <w:t>When the inbound roaming UE deregisters for the IMS signalling (i.e. with HPLMN), the LMISF shall ensure that deregistration is mirrored in its own maintained state for that UE.</w:t>
      </w:r>
    </w:p>
    <w:p w14:paraId="74BF0113" w14:textId="7D3894A4" w:rsidR="008F3234" w:rsidRPr="00410461" w:rsidRDefault="008F3234" w:rsidP="008F3234">
      <w:pPr>
        <w:pStyle w:val="Heading5"/>
      </w:pPr>
      <w:bookmarkStart w:id="250" w:name="_Toc182088209"/>
      <w:r w:rsidRPr="00410461">
        <w:lastRenderedPageBreak/>
        <w:t>7.4.7.4.</w:t>
      </w:r>
      <w:r w:rsidR="001233CB" w:rsidRPr="00410461">
        <w:t>12</w:t>
      </w:r>
      <w:r w:rsidRPr="00410461">
        <w:tab/>
        <w:t>Target UE Mobility</w:t>
      </w:r>
      <w:bookmarkEnd w:id="250"/>
    </w:p>
    <w:p w14:paraId="5E9924DF" w14:textId="2787EC63" w:rsidR="008F3234" w:rsidRPr="00410461" w:rsidRDefault="008F3234" w:rsidP="008F3234">
      <w:r w:rsidRPr="00410461">
        <w:t>During a session that involves the target UE, the network function associated with the BBIFF-C, or the BBIFF U can change. The lawful interception of IMS sessions involving a target shall continue when such a relocation happens. The xIRI and xCC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2C3DABE3" w14:textId="1CC88C99" w:rsidR="00EA0C30" w:rsidRPr="00410461" w:rsidRDefault="00EA0C30" w:rsidP="00460FF4">
      <w:pPr>
        <w:pStyle w:val="Heading2"/>
      </w:pPr>
      <w:bookmarkStart w:id="251" w:name="_Toc182088210"/>
      <w:r w:rsidRPr="00410461">
        <w:t>7.5</w:t>
      </w:r>
      <w:r w:rsidRPr="00410461">
        <w:tab/>
        <w:t>MMS</w:t>
      </w:r>
      <w:bookmarkEnd w:id="251"/>
    </w:p>
    <w:p w14:paraId="54F7FDD4" w14:textId="453B100B" w:rsidR="00EA0C30" w:rsidRPr="00410461" w:rsidRDefault="00EA0C30" w:rsidP="00EA0C30">
      <w:pPr>
        <w:pStyle w:val="Heading3"/>
      </w:pPr>
      <w:bookmarkStart w:id="252" w:name="_Toc182088211"/>
      <w:r w:rsidRPr="00410461">
        <w:t>7.5.1</w:t>
      </w:r>
      <w:r w:rsidRPr="00410461">
        <w:tab/>
        <w:t>Overview</w:t>
      </w:r>
      <w:bookmarkEnd w:id="252"/>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53" w:name="_Toc182088212"/>
      <w:r w:rsidRPr="00410461">
        <w:t>7.5.2</w:t>
      </w:r>
      <w:r w:rsidRPr="00410461">
        <w:tab/>
        <w:t>LI at MMS Proxy-Relay</w:t>
      </w:r>
      <w:bookmarkEnd w:id="253"/>
    </w:p>
    <w:p w14:paraId="1F77EB18" w14:textId="3FD5B339" w:rsidR="00EA0C30" w:rsidRPr="00410461" w:rsidRDefault="00EA0C30" w:rsidP="00EA0C30">
      <w:pPr>
        <w:pStyle w:val="Heading4"/>
      </w:pPr>
      <w:bookmarkStart w:id="254" w:name="_Toc182088213"/>
      <w:r w:rsidRPr="00410461">
        <w:t>7.5.2.1</w:t>
      </w:r>
      <w:r w:rsidRPr="00410461">
        <w:tab/>
        <w:t>Architecture</w:t>
      </w:r>
      <w:bookmarkEnd w:id="254"/>
    </w:p>
    <w:p w14:paraId="5682A8DF" w14:textId="426DB3EA" w:rsidR="00EA0C30" w:rsidRPr="00410461" w:rsidRDefault="00EA0C30" w:rsidP="00EA0C30">
      <w:r w:rsidRPr="00410461">
        <w:t>The MMS Proxy-Relay shall have LI capabilities to generate the target UE's MMS related xIRI and xCC.</w:t>
      </w:r>
    </w:p>
    <w:p w14:paraId="6D9552D8" w14:textId="77777777" w:rsidR="00EA0C30" w:rsidRPr="00410461" w:rsidRDefault="00EA0C30" w:rsidP="00EA0C30">
      <w:r w:rsidRPr="00410461">
        <w:t>The IRI-POI present in the MMS Proxy-Relay detects the MMS related events, generates and delivers the related xIRI to the MDF2 over LI_X2. The MDF2 delivers the IRI messages to the LEMF over LI_HI2.</w:t>
      </w:r>
    </w:p>
    <w:p w14:paraId="14980E86" w14:textId="7917D8B2" w:rsidR="00EA0C30" w:rsidRPr="00410461" w:rsidRDefault="00EA0C30" w:rsidP="00EA0C30">
      <w:r w:rsidRPr="00410461">
        <w:t>When interception of communication contents is required, the CC-POI present in the MMS Proxy-Relay generates the xCC from the MMS messages and delivers the xCC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55" w:name="_Toc182088214"/>
      <w:r w:rsidRPr="00410461">
        <w:t>7.5.2.2</w:t>
      </w:r>
      <w:r w:rsidRPr="00410461">
        <w:tab/>
        <w:t>Target Identities</w:t>
      </w:r>
      <w:bookmarkEnd w:id="255"/>
    </w:p>
    <w:p w14:paraId="6F55EB0A" w14:textId="77777777" w:rsidR="00B36D4B" w:rsidRPr="00410461" w:rsidRDefault="00B36D4B" w:rsidP="00B36D4B">
      <w:r w:rsidRPr="00410461">
        <w:t>The LIPF provisions the intercept related information associated with the following target identities to the IRI-POI/CC-POI present in the MMS Proxy-Relay:</w:t>
      </w:r>
    </w:p>
    <w:p w14:paraId="4E26C642" w14:textId="77777777" w:rsidR="00B36D4B" w:rsidRPr="00410461" w:rsidRDefault="00B36D4B" w:rsidP="00B36D4B">
      <w:pPr>
        <w:pStyle w:val="B1"/>
      </w:pPr>
      <w:r w:rsidRPr="00410461">
        <w:lastRenderedPageBreak/>
        <w:t>-</w:t>
      </w:r>
      <w:r w:rsidRPr="00410461">
        <w:tab/>
        <w:t>Email Address.</w:t>
      </w:r>
    </w:p>
    <w:p w14:paraId="4090B3E8" w14:textId="77777777" w:rsidR="00B36D4B" w:rsidRDefault="00B36D4B" w:rsidP="00B36D4B">
      <w:pPr>
        <w:pStyle w:val="B1"/>
      </w:pPr>
      <w:r w:rsidRPr="00410461">
        <w:t>-</w:t>
      </w:r>
      <w:r w:rsidRPr="00410461">
        <w:tab/>
        <w:t>GPSI.</w:t>
      </w:r>
    </w:p>
    <w:p w14:paraId="0A52B4A2" w14:textId="77777777" w:rsidR="00B36D4B" w:rsidRDefault="00B36D4B" w:rsidP="00B36D4B">
      <w:pPr>
        <w:pStyle w:val="B1"/>
      </w:pPr>
      <w:r>
        <w:t>-</w:t>
      </w:r>
      <w:r>
        <w:tab/>
        <w:t>MSISDN.</w:t>
      </w:r>
    </w:p>
    <w:p w14:paraId="21E86D2A" w14:textId="77777777" w:rsidR="00B36D4B" w:rsidRPr="00410461" w:rsidRDefault="00B36D4B" w:rsidP="00B36D4B">
      <w:pPr>
        <w:pStyle w:val="B1"/>
      </w:pPr>
      <w:r>
        <w:t>-</w:t>
      </w:r>
      <w:r>
        <w:tab/>
        <w:t xml:space="preserve">E.164 Number. </w:t>
      </w:r>
    </w:p>
    <w:p w14:paraId="6CB0B494" w14:textId="77777777" w:rsidR="00B36D4B" w:rsidRPr="00410461" w:rsidRDefault="00B36D4B" w:rsidP="00B36D4B">
      <w:pPr>
        <w:pStyle w:val="B1"/>
      </w:pPr>
      <w:r w:rsidRPr="00410461">
        <w:t>-</w:t>
      </w:r>
      <w:r w:rsidRPr="00410461">
        <w:tab/>
        <w:t>IMSI.</w:t>
      </w:r>
    </w:p>
    <w:p w14:paraId="520C872D" w14:textId="77777777" w:rsidR="00B36D4B" w:rsidRPr="00410461" w:rsidRDefault="00B36D4B" w:rsidP="00B36D4B">
      <w:pPr>
        <w:pStyle w:val="B1"/>
      </w:pPr>
      <w:r w:rsidRPr="00410461">
        <w:t>-</w:t>
      </w:r>
      <w:r w:rsidRPr="00410461">
        <w:tab/>
        <w:t>SUPI.</w:t>
      </w:r>
    </w:p>
    <w:p w14:paraId="45AABB77" w14:textId="77777777" w:rsidR="00B36D4B" w:rsidRDefault="00B36D4B" w:rsidP="00B36D4B">
      <w:pPr>
        <w:pStyle w:val="NO"/>
      </w:pPr>
      <w:r>
        <w:t>NOTE:</w:t>
      </w:r>
      <w:r>
        <w:tab/>
        <w:t>SUPI and IMSI may not be available.</w:t>
      </w:r>
    </w:p>
    <w:p w14:paraId="41E69035" w14:textId="77777777" w:rsidR="00B36D4B" w:rsidRDefault="00B36D4B" w:rsidP="00B36D4B">
      <w:r w:rsidRPr="00410461">
        <w:t>The interception performed on the above identities are mutually independent, even though, an xIRI may contain the information about the other identities when available.</w:t>
      </w:r>
    </w:p>
    <w:p w14:paraId="45372223" w14:textId="21BD540D" w:rsidR="00B36D4B" w:rsidRPr="00410461" w:rsidRDefault="00B36D4B" w:rsidP="00B36D4B">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56" w:name="_Toc182088215"/>
      <w:r w:rsidRPr="00410461">
        <w:t>7.5.2.3</w:t>
      </w:r>
      <w:r w:rsidRPr="00410461">
        <w:tab/>
        <w:t>IRI Events</w:t>
      </w:r>
      <w:bookmarkEnd w:id="256"/>
    </w:p>
    <w:p w14:paraId="2E7E9632" w14:textId="77777777" w:rsidR="00EA0C30" w:rsidRPr="00410461" w:rsidRDefault="00EA0C30" w:rsidP="00EA0C30">
      <w:r w:rsidRPr="00410461">
        <w:t>The IRI-POI present in the MMS Proxy-Relay shall generate xIRI, when it detects the following specific events or information:</w:t>
      </w:r>
    </w:p>
    <w:p w14:paraId="55BC8D7B" w14:textId="77777777" w:rsidR="00C14629" w:rsidRDefault="00C14629" w:rsidP="00C14629">
      <w:pPr>
        <w:pStyle w:val="B1"/>
      </w:pPr>
      <w:r>
        <w:t>-</w:t>
      </w:r>
      <w:r>
        <w:tab/>
        <w:t>The target is a sender or recipient of an MMS message.</w:t>
      </w:r>
    </w:p>
    <w:p w14:paraId="3D8C9B26" w14:textId="35D1BA9B" w:rsidR="00C14629" w:rsidRDefault="00C14629" w:rsidP="00C14629">
      <w:pPr>
        <w:pStyle w:val="B1"/>
      </w:pPr>
      <w:r>
        <w:t>-</w:t>
      </w:r>
      <w:r>
        <w:tab/>
        <w:t>The target is a sender or recipient of a transformed email message (as defined in TS 23.140 [51] Annex D and Annex D1).</w:t>
      </w:r>
    </w:p>
    <w:p w14:paraId="72C42576" w14:textId="5628D71F" w:rsidR="00C14629" w:rsidRPr="00410461" w:rsidRDefault="00C14629" w:rsidP="00C14629">
      <w:pPr>
        <w:pStyle w:val="NO"/>
      </w:pPr>
      <w:r>
        <w:t>NOTE:</w:t>
      </w:r>
      <w:r>
        <w:tab/>
      </w:r>
      <w:r w:rsidRPr="00322E47">
        <w:t>In this definition there is no distinction made between addresses on the "T</w:t>
      </w:r>
      <w:r>
        <w:t>O</w:t>
      </w:r>
      <w:r w:rsidRPr="00322E47">
        <w:t>:" line and addresses on the "C</w:t>
      </w:r>
      <w:r>
        <w:t>C</w:t>
      </w:r>
      <w:r w:rsidRPr="00322E47">
        <w:t>:" or "B</w:t>
      </w:r>
      <w:r>
        <w:t>CC</w:t>
      </w:r>
      <w:r w:rsidRPr="00322E47">
        <w:t>:" line. They are all recipients of the message.</w:t>
      </w:r>
    </w:p>
    <w:p w14:paraId="379EC2BF" w14:textId="20474BA9" w:rsidR="00EA0C30" w:rsidRPr="00410461" w:rsidRDefault="00EA0C30" w:rsidP="00EA0C30">
      <w:pPr>
        <w:pStyle w:val="Heading4"/>
      </w:pPr>
      <w:bookmarkStart w:id="257" w:name="_Toc182088216"/>
      <w:r w:rsidRPr="00410461">
        <w:t>7.5.2.4</w:t>
      </w:r>
      <w:r w:rsidRPr="00410461">
        <w:tab/>
        <w:t>Common IRI parameters</w:t>
      </w:r>
      <w:bookmarkEnd w:id="257"/>
    </w:p>
    <w:p w14:paraId="60A1E8A9" w14:textId="77777777" w:rsidR="00EA0C30" w:rsidRPr="00410461" w:rsidRDefault="00EA0C30" w:rsidP="00EA0C30">
      <w:r w:rsidRPr="00410461">
        <w:t>The list of xIRI parameters are specified in TS 33.128 [15]. Each xIRI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Correlation information (when xCC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58" w:name="_Toc182088217"/>
      <w:r w:rsidRPr="00410461">
        <w:t>7.5.2.5</w:t>
      </w:r>
      <w:r w:rsidRPr="00410461">
        <w:tab/>
        <w:t>Specific IRI parameters</w:t>
      </w:r>
      <w:bookmarkEnd w:id="258"/>
    </w:p>
    <w:p w14:paraId="50A8A8F3" w14:textId="77777777" w:rsidR="00EA0C30" w:rsidRPr="00410461" w:rsidRDefault="00EA0C30" w:rsidP="00EA0C30">
      <w:r w:rsidRPr="00410461">
        <w:t>The parameters in each xIRI are defined in TS 33.128 [15].</w:t>
      </w:r>
    </w:p>
    <w:p w14:paraId="7166643E" w14:textId="2A3E2239" w:rsidR="00EA0C30" w:rsidRPr="00410461" w:rsidRDefault="00EA0C30" w:rsidP="00EA0C30">
      <w:pPr>
        <w:pStyle w:val="Heading4"/>
      </w:pPr>
      <w:bookmarkStart w:id="259" w:name="_Toc182088218"/>
      <w:r w:rsidRPr="00410461">
        <w:t>7.5.2.6</w:t>
      </w:r>
      <w:r w:rsidRPr="00410461">
        <w:tab/>
        <w:t>CC</w:t>
      </w:r>
      <w:bookmarkEnd w:id="259"/>
    </w:p>
    <w:p w14:paraId="002082EE" w14:textId="52116006" w:rsidR="00EA0C30" w:rsidRPr="00410461" w:rsidRDefault="00EA0C30" w:rsidP="00F47A4C">
      <w:r w:rsidRPr="00410461">
        <w:t>The MMS xCC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60" w:name="_Toc182088219"/>
      <w:r w:rsidRPr="00410461">
        <w:t>7.5.2.7</w:t>
      </w:r>
      <w:r w:rsidRPr="00410461">
        <w:tab/>
        <w:t>Network Topologies</w:t>
      </w:r>
      <w:bookmarkEnd w:id="260"/>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61" w:name="_Toc182088220"/>
      <w:r w:rsidRPr="00410461">
        <w:lastRenderedPageBreak/>
        <w:t>7.6</w:t>
      </w:r>
      <w:r w:rsidRPr="00410461">
        <w:tab/>
        <w:t>PTC service</w:t>
      </w:r>
      <w:bookmarkEnd w:id="261"/>
    </w:p>
    <w:p w14:paraId="1CC100C1" w14:textId="7D9A3400" w:rsidR="00804649" w:rsidRPr="00410461" w:rsidRDefault="00804649" w:rsidP="00804649">
      <w:pPr>
        <w:pStyle w:val="Heading3"/>
      </w:pPr>
      <w:bookmarkStart w:id="262" w:name="_Toc182088221"/>
      <w:r w:rsidRPr="00410461">
        <w:t>7.6.1</w:t>
      </w:r>
      <w:r w:rsidRPr="00410461">
        <w:tab/>
        <w:t>General</w:t>
      </w:r>
      <w:bookmarkEnd w:id="262"/>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63" w:name="_Toc182088222"/>
      <w:r w:rsidRPr="00410461">
        <w:t>7.6.2</w:t>
      </w:r>
      <w:r w:rsidRPr="00410461">
        <w:tab/>
        <w:t>Target identities</w:t>
      </w:r>
      <w:bookmarkEnd w:id="263"/>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PTC Chat GroupID.</w:t>
      </w:r>
    </w:p>
    <w:p w14:paraId="756AE288" w14:textId="77777777" w:rsidR="00804649" w:rsidRPr="00410461" w:rsidRDefault="00804649" w:rsidP="00804649">
      <w:r w:rsidRPr="00410461">
        <w:t>The interception performed on the above identities are mutually independent, even though, an xIRI may contain the information about the other identities when available.</w:t>
      </w:r>
    </w:p>
    <w:p w14:paraId="20817910" w14:textId="067D1D4A" w:rsidR="00804649" w:rsidRPr="00410461" w:rsidRDefault="00804649" w:rsidP="00804649">
      <w:pPr>
        <w:pStyle w:val="Heading3"/>
        <w:ind w:left="0" w:firstLine="0"/>
      </w:pPr>
      <w:bookmarkStart w:id="264" w:name="_Toc182088223"/>
      <w:r w:rsidRPr="00410461">
        <w:t>7.6.3</w:t>
      </w:r>
      <w:r w:rsidRPr="00410461">
        <w:tab/>
        <w:t>IRI events</w:t>
      </w:r>
      <w:bookmarkEnd w:id="264"/>
    </w:p>
    <w:p w14:paraId="220E25D1" w14:textId="29B331D2" w:rsidR="00804649" w:rsidRPr="00410461" w:rsidRDefault="00804649" w:rsidP="00804649">
      <w:r w:rsidRPr="00410461">
        <w:t>The IRI-POI present in the PTC Server shall generate xIRI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lastRenderedPageBreak/>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65" w:name="_Toc182088224"/>
      <w:r w:rsidRPr="00410461">
        <w:t>7.6.4</w:t>
      </w:r>
      <w:r w:rsidRPr="00410461">
        <w:tab/>
        <w:t>Common IRI parameters</w:t>
      </w:r>
      <w:bookmarkEnd w:id="265"/>
    </w:p>
    <w:p w14:paraId="324A758D" w14:textId="77777777" w:rsidR="00804649" w:rsidRPr="00410461" w:rsidRDefault="00804649" w:rsidP="00804649">
      <w:r w:rsidRPr="00410461">
        <w:t>Each xIRI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66" w:name="_Toc182088225"/>
      <w:r w:rsidRPr="00410461">
        <w:t>7.6.5</w:t>
      </w:r>
      <w:r w:rsidRPr="00410461">
        <w:tab/>
        <w:t>Specific IRI parameters</w:t>
      </w:r>
      <w:bookmarkEnd w:id="266"/>
    </w:p>
    <w:p w14:paraId="1AC21905" w14:textId="77777777" w:rsidR="00804649" w:rsidRPr="00410461" w:rsidRDefault="00804649" w:rsidP="00804649">
      <w:r w:rsidRPr="00410461">
        <w:t>The parameters in each xIRI are defined in TS 33.128 [15].</w:t>
      </w:r>
    </w:p>
    <w:p w14:paraId="23469A47" w14:textId="4FBDDB05" w:rsidR="00804649" w:rsidRPr="00410461" w:rsidRDefault="00804649" w:rsidP="00804649">
      <w:pPr>
        <w:pStyle w:val="Heading3"/>
      </w:pPr>
      <w:bookmarkStart w:id="267" w:name="_Toc182088226"/>
      <w:r w:rsidRPr="00410461">
        <w:t>7.6.6</w:t>
      </w:r>
      <w:r w:rsidRPr="00410461">
        <w:tab/>
        <w:t>Common CC parameters</w:t>
      </w:r>
      <w:bookmarkEnd w:id="267"/>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68" w:name="_Toc182088227"/>
      <w:r w:rsidRPr="00410461">
        <w:t>7.6.7</w:t>
      </w:r>
      <w:r w:rsidRPr="00410461">
        <w:tab/>
        <w:t>Specific CC parameters</w:t>
      </w:r>
      <w:bookmarkEnd w:id="268"/>
    </w:p>
    <w:p w14:paraId="09FA9E1B" w14:textId="77777777" w:rsidR="00804649" w:rsidRPr="00410461" w:rsidRDefault="00804649" w:rsidP="00804649">
      <w:r w:rsidRPr="00410461">
        <w:t>The parameters in xCC are defined in TS 33.128 [15].</w:t>
      </w:r>
    </w:p>
    <w:p w14:paraId="6E903312" w14:textId="4EA058E1" w:rsidR="00804649" w:rsidRPr="00410461" w:rsidRDefault="00804649" w:rsidP="00804649">
      <w:pPr>
        <w:pStyle w:val="Heading3"/>
      </w:pPr>
      <w:bookmarkStart w:id="269" w:name="_Toc182088228"/>
      <w:r w:rsidRPr="00410461">
        <w:t>7.6.8</w:t>
      </w:r>
      <w:r w:rsidRPr="00410461">
        <w:tab/>
        <w:t>Network topologies</w:t>
      </w:r>
      <w:bookmarkEnd w:id="269"/>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70" w:name="_Toc182088229"/>
      <w:r w:rsidRPr="00410461">
        <w:lastRenderedPageBreak/>
        <w:t>7.</w:t>
      </w:r>
      <w:r w:rsidR="006655D9" w:rsidRPr="00410461">
        <w:t>7</w:t>
      </w:r>
      <w:r w:rsidRPr="00410461">
        <w:tab/>
        <w:t>Identity Caching Function</w:t>
      </w:r>
      <w:bookmarkEnd w:id="270"/>
    </w:p>
    <w:p w14:paraId="5FDFDF79" w14:textId="4BE3980B" w:rsidR="00C0011B" w:rsidRPr="00410461" w:rsidRDefault="00C0011B" w:rsidP="00C0011B">
      <w:pPr>
        <w:pStyle w:val="Heading3"/>
      </w:pPr>
      <w:bookmarkStart w:id="271" w:name="_Toc182088230"/>
      <w:r w:rsidRPr="00410461">
        <w:t>7.</w:t>
      </w:r>
      <w:r w:rsidR="006655D9" w:rsidRPr="00410461">
        <w:t>7</w:t>
      </w:r>
      <w:r w:rsidRPr="00410461">
        <w:t>.1</w:t>
      </w:r>
      <w:r w:rsidRPr="00410461">
        <w:tab/>
        <w:t>General</w:t>
      </w:r>
      <w:bookmarkEnd w:id="271"/>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72" w:name="_Toc182088231"/>
      <w:r w:rsidRPr="00410461">
        <w:t>7.</w:t>
      </w:r>
      <w:r w:rsidR="00612B43" w:rsidRPr="00410461">
        <w:t>7</w:t>
      </w:r>
      <w:r w:rsidRPr="00410461">
        <w:t>.2</w:t>
      </w:r>
      <w:r w:rsidRPr="00410461">
        <w:tab/>
        <w:t>ICF Query Identities</w:t>
      </w:r>
      <w:bookmarkEnd w:id="272"/>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73" w:name="_Toc182088232"/>
      <w:r w:rsidRPr="00410461">
        <w:t>7.</w:t>
      </w:r>
      <w:r w:rsidR="00612B43" w:rsidRPr="00410461">
        <w:t>7</w:t>
      </w:r>
      <w:r w:rsidRPr="00410461">
        <w:t>.3</w:t>
      </w:r>
      <w:r w:rsidRPr="00410461">
        <w:tab/>
        <w:t>ICF Response parameters</w:t>
      </w:r>
      <w:bookmarkEnd w:id="273"/>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74" w:name="_Toc182088233"/>
      <w:r w:rsidRPr="00410461">
        <w:lastRenderedPageBreak/>
        <w:t>7.</w:t>
      </w:r>
      <w:r w:rsidR="00612B43" w:rsidRPr="00410461">
        <w:t>7</w:t>
      </w:r>
      <w:r w:rsidRPr="00410461">
        <w:t>.4</w:t>
      </w:r>
      <w:r w:rsidRPr="00410461">
        <w:tab/>
        <w:t>Network topologies</w:t>
      </w:r>
      <w:bookmarkEnd w:id="274"/>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75" w:name="_Toc182088234"/>
      <w:r w:rsidRPr="00410461">
        <w:t>7.</w:t>
      </w:r>
      <w:r w:rsidR="00AD28A9" w:rsidRPr="00410461">
        <w:t>8</w:t>
      </w:r>
      <w:r w:rsidRPr="00410461">
        <w:tab/>
        <w:t>Non-IP data delivery (NIDD) in 5GS</w:t>
      </w:r>
      <w:bookmarkEnd w:id="275"/>
    </w:p>
    <w:p w14:paraId="1732D4C7" w14:textId="0DCEB9B0" w:rsidR="00E51F2D" w:rsidRPr="00410461" w:rsidRDefault="00EA63BF" w:rsidP="00E51F2D">
      <w:pPr>
        <w:pStyle w:val="Heading3"/>
      </w:pPr>
      <w:bookmarkStart w:id="276" w:name="_Toc182088235"/>
      <w:r w:rsidRPr="00410461">
        <w:t>7.8</w:t>
      </w:r>
      <w:r w:rsidR="00E51F2D" w:rsidRPr="00410461">
        <w:t>.1</w:t>
      </w:r>
      <w:r w:rsidR="00E51F2D" w:rsidRPr="00410461">
        <w:tab/>
        <w:t>Background</w:t>
      </w:r>
      <w:bookmarkEnd w:id="276"/>
    </w:p>
    <w:p w14:paraId="141990BD" w14:textId="27FDEDC4" w:rsidR="00E51F2D" w:rsidRPr="00410461" w:rsidRDefault="00EA63BF" w:rsidP="00E51F2D">
      <w:pPr>
        <w:pStyle w:val="Heading4"/>
      </w:pPr>
      <w:bookmarkStart w:id="277" w:name="_Toc182088236"/>
      <w:r w:rsidRPr="00410461">
        <w:t>7.8</w:t>
      </w:r>
      <w:r w:rsidR="00E51F2D" w:rsidRPr="00410461">
        <w:t>.1.1</w:t>
      </w:r>
      <w:r w:rsidR="00E51F2D" w:rsidRPr="00410461">
        <w:tab/>
        <w:t>General</w:t>
      </w:r>
      <w:bookmarkEnd w:id="277"/>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(PtP)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278" w:name="_Toc182088237"/>
      <w:r w:rsidRPr="00410461">
        <w:t>7.8</w:t>
      </w:r>
      <w:r w:rsidR="00E51F2D" w:rsidRPr="00410461">
        <w:t>.1.2</w:t>
      </w:r>
      <w:r w:rsidR="00E51F2D" w:rsidRPr="00410461">
        <w:tab/>
      </w:r>
      <w:r w:rsidR="00E51F2D" w:rsidRPr="00410461">
        <w:rPr>
          <w:rFonts w:cs="Arial"/>
          <w:szCs w:val="24"/>
        </w:rPr>
        <w:t>NIDD in non-roaming situation</w:t>
      </w:r>
      <w:bookmarkEnd w:id="278"/>
    </w:p>
    <w:p w14:paraId="38951C85" w14:textId="01A30965" w:rsidR="00E51F2D" w:rsidRPr="00410461" w:rsidRDefault="00EA63BF" w:rsidP="00E51F2D">
      <w:pPr>
        <w:pStyle w:val="Heading5"/>
      </w:pPr>
      <w:bookmarkStart w:id="279" w:name="_Toc182088238"/>
      <w:r w:rsidRPr="00410461">
        <w:t>7.8</w:t>
      </w:r>
      <w:r w:rsidR="00E51F2D" w:rsidRPr="00410461">
        <w:t>.1.2.1</w:t>
      </w:r>
      <w:r w:rsidR="00E51F2D" w:rsidRPr="00410461">
        <w:tab/>
        <w:t>Delivery using NEF</w:t>
      </w:r>
      <w:bookmarkEnd w:id="279"/>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DoNAS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43" type="#_x0000_t75" style="width:450pt;height:66pt" o:ole="">
            <v:imagedata r:id="rId64" o:title=""/>
          </v:shape>
          <o:OLEObject Type="Embed" ProgID="Visio.Drawing.15" ShapeID="_x0000_i1043" DrawAspect="Content" ObjectID="_1794196233" r:id="rId65"/>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280" w:name="_Toc182088239"/>
      <w:r w:rsidRPr="00410461">
        <w:t>7.8</w:t>
      </w:r>
      <w:r w:rsidR="00E51F2D" w:rsidRPr="00410461">
        <w:t>.1.2.2</w:t>
      </w:r>
      <w:r w:rsidR="00E51F2D" w:rsidRPr="00410461">
        <w:tab/>
      </w:r>
      <w:r w:rsidR="00E51F2D" w:rsidRPr="00410461">
        <w:rPr>
          <w:rFonts w:cs="Arial"/>
        </w:rPr>
        <w:t>Delivery using UPF via a PtP N6 tunnel</w:t>
      </w:r>
      <w:bookmarkEnd w:id="280"/>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PtP N6 tunnel in non-roaming scenario. The user traffic is exchanged with DoNAS between UE and AMF, over N11 interface between AMF and SMF, over N4 interface between SMF and UPF and finally over PtP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lastRenderedPageBreak/>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5GS Architecture for NIDD using a PtP N6 tunnel</w:t>
      </w:r>
    </w:p>
    <w:p w14:paraId="457C7B72" w14:textId="1F31104D" w:rsidR="00E51F2D" w:rsidRPr="00410461" w:rsidRDefault="00EA63BF" w:rsidP="00E51F2D">
      <w:pPr>
        <w:pStyle w:val="Heading4"/>
        <w:rPr>
          <w:rFonts w:cs="Arial"/>
          <w:szCs w:val="24"/>
        </w:rPr>
      </w:pPr>
      <w:bookmarkStart w:id="281" w:name="_Toc182088240"/>
      <w:r w:rsidRPr="00410461">
        <w:t>7.8</w:t>
      </w:r>
      <w:r w:rsidR="00E51F2D" w:rsidRPr="00410461">
        <w:t>.1.3</w:t>
      </w:r>
      <w:r w:rsidR="00E51F2D" w:rsidRPr="00410461">
        <w:tab/>
      </w:r>
      <w:r w:rsidR="00E51F2D" w:rsidRPr="00410461">
        <w:rPr>
          <w:rFonts w:cs="Arial"/>
          <w:szCs w:val="24"/>
        </w:rPr>
        <w:t>NIDD in roaming situation</w:t>
      </w:r>
      <w:bookmarkEnd w:id="281"/>
    </w:p>
    <w:p w14:paraId="5398AFEF" w14:textId="33389BFA" w:rsidR="00E51F2D" w:rsidRPr="00410461" w:rsidRDefault="00EA63BF" w:rsidP="00E51F2D">
      <w:pPr>
        <w:pStyle w:val="Heading5"/>
      </w:pPr>
      <w:bookmarkStart w:id="282" w:name="_Toc182088241"/>
      <w:r w:rsidRPr="00410461">
        <w:t>7.8</w:t>
      </w:r>
      <w:r w:rsidR="00E51F2D" w:rsidRPr="00410461">
        <w:t>.1.3.1</w:t>
      </w:r>
      <w:r w:rsidR="00E51F2D" w:rsidRPr="00410461">
        <w:tab/>
      </w:r>
      <w:r w:rsidR="00E51F2D" w:rsidRPr="00410461">
        <w:rPr>
          <w:rFonts w:cs="Arial"/>
        </w:rPr>
        <w:t>Delivery using NEF</w:t>
      </w:r>
      <w:bookmarkEnd w:id="282"/>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DoNAS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283" w:name="_Toc182088242"/>
      <w:r w:rsidRPr="00410461">
        <w:t>7.8</w:t>
      </w:r>
      <w:r w:rsidR="00E51F2D" w:rsidRPr="00410461">
        <w:t>.1.3.2</w:t>
      </w:r>
      <w:r w:rsidR="00E51F2D" w:rsidRPr="00410461">
        <w:tab/>
      </w:r>
      <w:r w:rsidR="00E51F2D" w:rsidRPr="00410461">
        <w:rPr>
          <w:rFonts w:cs="Arial"/>
        </w:rPr>
        <w:t>Delivery using UPF via a PtP N6 tunnel</w:t>
      </w:r>
      <w:bookmarkEnd w:id="283"/>
    </w:p>
    <w:p w14:paraId="2551E11A" w14:textId="4BC657C9" w:rsidR="00E51F2D" w:rsidRPr="00410461" w:rsidRDefault="00E51F2D" w:rsidP="00E51F2D">
      <w:r w:rsidRPr="00410461">
        <w:t>In roaming scenario, the user traffic is exchanged with DoNAS between UE and AMF, over N11 interface between AMF and V-SMF, over N4 interface between V-SMF and V-UPF, over N9 between V-UPF and H-UPF and finally over PtP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5GS Architecture of NIDD using a PtP N6 tunnel in roaming situation</w:t>
      </w:r>
    </w:p>
    <w:p w14:paraId="1FC9FB98" w14:textId="118FF88B" w:rsidR="00E51F2D" w:rsidRPr="00410461" w:rsidRDefault="00EA63BF" w:rsidP="00E51F2D">
      <w:pPr>
        <w:pStyle w:val="Heading3"/>
      </w:pPr>
      <w:bookmarkStart w:id="284" w:name="_Toc182088243"/>
      <w:r w:rsidRPr="00410461">
        <w:t>7.8</w:t>
      </w:r>
      <w:r w:rsidR="00E51F2D" w:rsidRPr="00410461">
        <w:t>.2</w:t>
      </w:r>
      <w:r w:rsidR="00E51F2D" w:rsidRPr="00410461">
        <w:tab/>
        <w:t>LI for NIDD</w:t>
      </w:r>
      <w:bookmarkEnd w:id="284"/>
    </w:p>
    <w:p w14:paraId="22C5B29D" w14:textId="0FAB012E" w:rsidR="00E51F2D" w:rsidRPr="00410461" w:rsidRDefault="00EA63BF" w:rsidP="00E51F2D">
      <w:pPr>
        <w:pStyle w:val="Heading4"/>
        <w:rPr>
          <w:rFonts w:cs="Arial"/>
          <w:szCs w:val="24"/>
        </w:rPr>
      </w:pPr>
      <w:bookmarkStart w:id="285" w:name="_Toc182088244"/>
      <w:r w:rsidRPr="00410461">
        <w:t>7.8</w:t>
      </w:r>
      <w:r w:rsidR="00E51F2D" w:rsidRPr="00410461">
        <w:t>.2.1</w:t>
      </w:r>
      <w:r w:rsidR="00E51F2D" w:rsidRPr="00410461">
        <w:tab/>
      </w:r>
      <w:r w:rsidR="00E51F2D" w:rsidRPr="00410461">
        <w:rPr>
          <w:rFonts w:cs="Arial"/>
          <w:szCs w:val="24"/>
        </w:rPr>
        <w:t>LI for NIDD using NEF</w:t>
      </w:r>
      <w:bookmarkEnd w:id="285"/>
    </w:p>
    <w:p w14:paraId="1561F3F3" w14:textId="267AFBD6" w:rsidR="00E51F2D" w:rsidRPr="00410461" w:rsidRDefault="00EA63BF" w:rsidP="00E51F2D">
      <w:pPr>
        <w:pStyle w:val="Heading5"/>
      </w:pPr>
      <w:bookmarkStart w:id="286" w:name="_Toc182088245"/>
      <w:r w:rsidRPr="00410461">
        <w:t>7.8</w:t>
      </w:r>
      <w:r w:rsidR="00E51F2D" w:rsidRPr="00410461">
        <w:t>.2.1.1</w:t>
      </w:r>
      <w:r w:rsidR="00E51F2D" w:rsidRPr="00410461">
        <w:tab/>
        <w:t>General</w:t>
      </w:r>
      <w:bookmarkEnd w:id="286"/>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lastRenderedPageBreak/>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287" w:name="_Toc182088246"/>
      <w:r w:rsidRPr="00410461">
        <w:t>7.8</w:t>
      </w:r>
      <w:r w:rsidR="00E51F2D" w:rsidRPr="00410461">
        <w:t>.2.1.2</w:t>
      </w:r>
      <w:r w:rsidR="00E51F2D" w:rsidRPr="00410461">
        <w:tab/>
      </w:r>
      <w:r w:rsidR="00E51F2D" w:rsidRPr="00410461">
        <w:rPr>
          <w:rFonts w:cs="Arial"/>
        </w:rPr>
        <w:t>Architecture for NIDD using NEF in the VPLMN</w:t>
      </w:r>
      <w:bookmarkEnd w:id="287"/>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xCC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77777777" w:rsidR="00E51F2D" w:rsidRPr="00410461" w:rsidRDefault="00E51F2D" w:rsidP="00AD28A9">
      <w:pPr>
        <w:pStyle w:val="TH"/>
        <w:rPr>
          <w:sz w:val="24"/>
          <w:szCs w:val="24"/>
          <w:lang w:eastAsia="fr-FR"/>
        </w:rPr>
      </w:pPr>
      <w:r w:rsidRPr="00410461">
        <w:object w:dxaOrig="13249" w:dyaOrig="13188" w14:anchorId="62C68EB5">
          <v:shape id="_x0000_i1044" type="#_x0000_t75" style="width:486pt;height:480pt" o:ole="">
            <v:imagedata r:id="rId69" o:title=""/>
          </v:shape>
          <o:OLEObject Type="Embed" ProgID="Visio.Drawing.15" ShapeID="_x0000_i1044" DrawAspect="Content" ObjectID="_1794196234" r:id="rId70"/>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288" w:name="_Toc182088247"/>
      <w:r w:rsidRPr="00410461">
        <w:lastRenderedPageBreak/>
        <w:t>7.8</w:t>
      </w:r>
      <w:r w:rsidR="00E51F2D" w:rsidRPr="00410461">
        <w:t>.2.1.3</w:t>
      </w:r>
      <w:r w:rsidR="00E51F2D" w:rsidRPr="00410461">
        <w:tab/>
      </w:r>
      <w:r w:rsidR="00E51F2D" w:rsidRPr="00410461">
        <w:rPr>
          <w:rFonts w:cs="Arial"/>
        </w:rPr>
        <w:t>Target identifiers</w:t>
      </w:r>
      <w:bookmarkEnd w:id="288"/>
    </w:p>
    <w:p w14:paraId="008E5D18" w14:textId="77777777" w:rsidR="00E51F2D" w:rsidRPr="00410461" w:rsidRDefault="00E51F2D" w:rsidP="00E51F2D">
      <w:r w:rsidRPr="00410461">
        <w:t>The LIPF present in the ADMF provisions the intercept information associated with the following target identities to the IRI-POI present in the AMF: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The interception performed on the above three identities are mutually independent, even though, an xIRI may contain the information about the other identities when available.</w:t>
      </w:r>
    </w:p>
    <w:p w14:paraId="0B2E5875" w14:textId="4598FEF6" w:rsidR="00E51F2D" w:rsidRPr="00410461" w:rsidRDefault="00EA63BF" w:rsidP="00E51F2D">
      <w:pPr>
        <w:pStyle w:val="Heading5"/>
      </w:pPr>
      <w:bookmarkStart w:id="289" w:name="_Toc182088248"/>
      <w:r w:rsidRPr="00410461">
        <w:t>7.8</w:t>
      </w:r>
      <w:r w:rsidR="00E51F2D" w:rsidRPr="00410461">
        <w:t>.2.1.4</w:t>
      </w:r>
      <w:r w:rsidR="00E51F2D" w:rsidRPr="00410461">
        <w:tab/>
      </w:r>
      <w:r w:rsidR="00E51F2D" w:rsidRPr="00410461">
        <w:rPr>
          <w:szCs w:val="22"/>
        </w:rPr>
        <w:t>IRI events</w:t>
      </w:r>
      <w:bookmarkEnd w:id="289"/>
    </w:p>
    <w:p w14:paraId="0C044824" w14:textId="3CE55976" w:rsidR="00E51F2D" w:rsidRPr="00410461" w:rsidRDefault="00E51F2D" w:rsidP="00E51F2D">
      <w:r w:rsidRPr="00410461">
        <w:t xml:space="preserve">The IRI-POI present in the V-SMF handles the same records included in xIRIs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For NIDD using NEF with or without roaming situation, the IRI-POI present in the H-SMF shall avoid generating xIRIs since NEF always provides the xIRIs for the home network.</w:t>
      </w:r>
    </w:p>
    <w:p w14:paraId="23DE5468" w14:textId="79667B3D" w:rsidR="00E51F2D" w:rsidRPr="00410461" w:rsidRDefault="00EA63BF" w:rsidP="00E51F2D">
      <w:pPr>
        <w:pStyle w:val="Heading4"/>
        <w:rPr>
          <w:rFonts w:cs="Arial"/>
          <w:szCs w:val="24"/>
        </w:rPr>
      </w:pPr>
      <w:bookmarkStart w:id="290" w:name="_Toc182088249"/>
      <w:r w:rsidRPr="00410461">
        <w:t>7.8</w:t>
      </w:r>
      <w:r w:rsidR="00E51F2D" w:rsidRPr="00410461">
        <w:t>.2.2</w:t>
      </w:r>
      <w:r w:rsidR="00E51F2D" w:rsidRPr="00410461">
        <w:tab/>
      </w:r>
      <w:r w:rsidR="00E51F2D" w:rsidRPr="00410461">
        <w:rPr>
          <w:rFonts w:cs="Arial"/>
          <w:szCs w:val="24"/>
        </w:rPr>
        <w:t>LI for NIDD using a PtP N6 tunnel</w:t>
      </w:r>
      <w:bookmarkEnd w:id="290"/>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The LI architecture for SMF/UPF for NIDD using a PtP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The same xIRIs defined in</w:t>
      </w:r>
      <w:r w:rsidR="00EE7CEC" w:rsidRPr="00410461">
        <w:t xml:space="preserve"> clause</w:t>
      </w:r>
      <w:r w:rsidRPr="00410461">
        <w:t xml:space="preserve"> 6.2.3.3. for PDU sessions of IP or Ethernet type and the same xCC are also considered for PDU sessions for NIDD using a PtP N6 tunnel, considering unstructured payload format.</w:t>
      </w:r>
    </w:p>
    <w:p w14:paraId="1B031320" w14:textId="4A4664BD" w:rsidR="00E51F2D" w:rsidRPr="00410461" w:rsidRDefault="00E51F2D" w:rsidP="00E51F2D">
      <w:pPr>
        <w:pStyle w:val="Heading2"/>
      </w:pPr>
      <w:bookmarkStart w:id="291" w:name="_Toc182088250"/>
      <w:r w:rsidRPr="00410461">
        <w:t>7.</w:t>
      </w:r>
      <w:r w:rsidR="00A979D1" w:rsidRPr="00410461">
        <w:t>9</w:t>
      </w:r>
      <w:r w:rsidRPr="00410461">
        <w:tab/>
        <w:t>LI at NEF</w:t>
      </w:r>
      <w:bookmarkEnd w:id="291"/>
    </w:p>
    <w:p w14:paraId="60016127" w14:textId="668368BD" w:rsidR="00E51F2D" w:rsidRPr="00410461" w:rsidRDefault="00EA63BF" w:rsidP="00E51F2D">
      <w:pPr>
        <w:pStyle w:val="Heading3"/>
      </w:pPr>
      <w:bookmarkStart w:id="292" w:name="_Toc182088251"/>
      <w:r w:rsidRPr="00410461">
        <w:t>7.9</w:t>
      </w:r>
      <w:r w:rsidR="00E51F2D" w:rsidRPr="00410461">
        <w:t>.1</w:t>
      </w:r>
      <w:r w:rsidR="00E51F2D" w:rsidRPr="00410461">
        <w:tab/>
        <w:t>General</w:t>
      </w:r>
      <w:bookmarkEnd w:id="292"/>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77777777" w:rsidR="00E51F2D" w:rsidRPr="00410461" w:rsidRDefault="00E51F2D" w:rsidP="00E51F2D">
      <w:pPr>
        <w:pStyle w:val="B1"/>
      </w:pPr>
      <w:r w:rsidRPr="00410461">
        <w:t>-</w:t>
      </w:r>
      <w:r w:rsidRPr="00410461">
        <w:tab/>
        <w:t>Parameter provisioning.</w:t>
      </w:r>
    </w:p>
    <w:p w14:paraId="38CB62CE" w14:textId="32B37495" w:rsidR="00E51F2D" w:rsidRPr="00410461" w:rsidRDefault="00EA63BF" w:rsidP="00A979D1">
      <w:pPr>
        <w:pStyle w:val="Heading3"/>
      </w:pPr>
      <w:bookmarkStart w:id="293" w:name="_Toc182088252"/>
      <w:r w:rsidRPr="00410461">
        <w:lastRenderedPageBreak/>
        <w:t>7.9</w:t>
      </w:r>
      <w:r w:rsidR="00E51F2D" w:rsidRPr="00410461">
        <w:t>.2</w:t>
      </w:r>
      <w:r w:rsidR="00E51F2D" w:rsidRPr="00410461">
        <w:tab/>
      </w:r>
      <w:r w:rsidR="00E51F2D" w:rsidRPr="00410461">
        <w:rPr>
          <w:rFonts w:eastAsiaTheme="majorEastAsia"/>
        </w:rPr>
        <w:t>LI for NIDD using NEF</w:t>
      </w:r>
      <w:bookmarkEnd w:id="293"/>
    </w:p>
    <w:p w14:paraId="6D9A47E2" w14:textId="04124CB9" w:rsidR="00E51F2D" w:rsidRPr="00410461" w:rsidRDefault="00EA63BF" w:rsidP="00E51F2D">
      <w:pPr>
        <w:pStyle w:val="Heading4"/>
        <w:rPr>
          <w:rFonts w:cs="Arial"/>
          <w:szCs w:val="24"/>
        </w:rPr>
      </w:pPr>
      <w:bookmarkStart w:id="294" w:name="_Toc182088253"/>
      <w:r w:rsidRPr="00410461">
        <w:t>7.9</w:t>
      </w:r>
      <w:r w:rsidR="00E51F2D" w:rsidRPr="00410461">
        <w:t>.2.1</w:t>
      </w:r>
      <w:r w:rsidR="00E51F2D" w:rsidRPr="00410461">
        <w:tab/>
      </w:r>
      <w:r w:rsidR="00E51F2D" w:rsidRPr="00410461">
        <w:rPr>
          <w:rFonts w:cs="Arial"/>
          <w:szCs w:val="24"/>
        </w:rPr>
        <w:t>Architecture</w:t>
      </w:r>
      <w:bookmarkEnd w:id="294"/>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77777777" w:rsidR="00E51F2D" w:rsidRPr="00410461" w:rsidRDefault="00E51F2D" w:rsidP="00A979D1">
      <w:pPr>
        <w:pStyle w:val="TH"/>
        <w:rPr>
          <w:rFonts w:cs="Arial"/>
          <w:bCs/>
        </w:rPr>
      </w:pPr>
      <w:r w:rsidRPr="00410461">
        <w:object w:dxaOrig="13249" w:dyaOrig="13188" w14:anchorId="765D9163">
          <v:shape id="_x0000_i1045" type="#_x0000_t75" style="width:486pt;height:480pt" o:ole="">
            <v:imagedata r:id="rId71" o:title=""/>
          </v:shape>
          <o:OLEObject Type="Embed" ProgID="Visio.Drawing.15" ShapeID="_x0000_i1045" DrawAspect="Content" ObjectID="_1794196235" r:id="rId72"/>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295" w:name="_Toc182088254"/>
      <w:r w:rsidRPr="00410461">
        <w:t>7.9</w:t>
      </w:r>
      <w:r w:rsidR="00E51F2D" w:rsidRPr="00410461">
        <w:t>.2.2</w:t>
      </w:r>
      <w:r w:rsidR="00E51F2D" w:rsidRPr="00410461">
        <w:tab/>
        <w:t xml:space="preserve">Target </w:t>
      </w:r>
      <w:r w:rsidR="00E51F2D" w:rsidRPr="00410461">
        <w:rPr>
          <w:rFonts w:cs="Arial"/>
          <w:szCs w:val="24"/>
        </w:rPr>
        <w:t>Identities</w:t>
      </w:r>
      <w:bookmarkEnd w:id="295"/>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lastRenderedPageBreak/>
        <w:t>-</w:t>
      </w:r>
      <w:r w:rsidRPr="00410461">
        <w:tab/>
        <w:t>GPSI.</w:t>
      </w:r>
    </w:p>
    <w:p w14:paraId="083448DA"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58DB97E7" w14:textId="7D8BF87E" w:rsidR="00E51F2D" w:rsidRPr="00410461" w:rsidRDefault="00EA63BF" w:rsidP="00E51F2D">
      <w:pPr>
        <w:pStyle w:val="Heading4"/>
        <w:rPr>
          <w:rFonts w:cs="Arial"/>
          <w:szCs w:val="24"/>
        </w:rPr>
      </w:pPr>
      <w:bookmarkStart w:id="296" w:name="_Toc182088255"/>
      <w:r w:rsidRPr="00410461">
        <w:t>7.9</w:t>
      </w:r>
      <w:r w:rsidR="00E51F2D" w:rsidRPr="00410461">
        <w:t>.2.3</w:t>
      </w:r>
      <w:r w:rsidR="00E51F2D" w:rsidRPr="00410461">
        <w:tab/>
        <w:t>IRI events</w:t>
      </w:r>
      <w:bookmarkEnd w:id="296"/>
    </w:p>
    <w:p w14:paraId="7B5F6868" w14:textId="77777777" w:rsidR="00E51F2D" w:rsidRPr="00410461" w:rsidRDefault="00E51F2D" w:rsidP="00E51F2D">
      <w:r w:rsidRPr="00410461">
        <w:t>NEF handles xIRIs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The PDU session establishment xIRI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The PDU session modification xIRI is generated when the IRI-POI present in the NEF detects that a PDU session for NIDD using NEF is modified for the target UE.</w:t>
      </w:r>
    </w:p>
    <w:p w14:paraId="3237AC29" w14:textId="77777777" w:rsidR="00E51F2D" w:rsidRPr="00410461" w:rsidRDefault="00E51F2D" w:rsidP="00E51F2D">
      <w:r w:rsidRPr="00410461">
        <w:t>The PDU session release xIRI is generated when the IRI-POI present in the NEF detects that a PDU session for NIDD using NEF is released for the target UE.</w:t>
      </w:r>
    </w:p>
    <w:p w14:paraId="1CD46FB9" w14:textId="77777777" w:rsidR="00E51F2D" w:rsidRPr="00410461" w:rsidRDefault="00E51F2D" w:rsidP="00E51F2D">
      <w:r w:rsidRPr="00410461">
        <w:t>The start of interception with an established PDU session xIRI is generated when the IRI-POI present in the NEF detects that interception is activated on the target UE that has an already established PDU session for NIDD using NEF in the 5GS. When a target UE has multiple PDU sessions, this xIRI shall be sent for each PDU session with a different value of correlation information.</w:t>
      </w:r>
    </w:p>
    <w:p w14:paraId="1CCEC2FB" w14:textId="77777777" w:rsidR="00E51F2D" w:rsidRPr="00410461" w:rsidRDefault="00E51F2D" w:rsidP="00E51F2D">
      <w:r w:rsidRPr="00410461">
        <w:t>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xIRI.</w:t>
      </w:r>
    </w:p>
    <w:p w14:paraId="431AE88E" w14:textId="77777777" w:rsidR="00E51F2D" w:rsidRPr="00410461" w:rsidRDefault="00E51F2D" w:rsidP="00E51F2D">
      <w:r w:rsidRPr="00410461">
        <w:t>The unsuccessful procedure xIRI is generated when the IRI-POI present in the NEF detects an unsuccessful procedure for PDU session establishment, modification or release.</w:t>
      </w:r>
    </w:p>
    <w:p w14:paraId="7A587376" w14:textId="77777777" w:rsidR="00E51F2D" w:rsidRPr="00410461" w:rsidRDefault="00E51F2D" w:rsidP="00E51F2D">
      <w:r w:rsidRPr="00410461">
        <w:t>NEF handles xCC for NIDD using NEF if CC is requested.</w:t>
      </w:r>
    </w:p>
    <w:p w14:paraId="2E527AF1" w14:textId="222D9D5D" w:rsidR="00E51F2D" w:rsidRPr="00410461" w:rsidRDefault="00EA63BF" w:rsidP="00E51F2D">
      <w:pPr>
        <w:pStyle w:val="Heading3"/>
      </w:pPr>
      <w:bookmarkStart w:id="297" w:name="_Toc182088256"/>
      <w:r w:rsidRPr="00410461">
        <w:t>7.9</w:t>
      </w:r>
      <w:r w:rsidR="00E51F2D" w:rsidRPr="00410461">
        <w:t>.3</w:t>
      </w:r>
      <w:r w:rsidR="00E51F2D" w:rsidRPr="00410461">
        <w:tab/>
        <w:t>LI for device triggering</w:t>
      </w:r>
      <w:bookmarkEnd w:id="297"/>
    </w:p>
    <w:p w14:paraId="2D4339CE" w14:textId="12C29D8F" w:rsidR="00E51F2D" w:rsidRPr="00410461" w:rsidRDefault="00EA63BF" w:rsidP="00E51F2D">
      <w:pPr>
        <w:pStyle w:val="Heading4"/>
      </w:pPr>
      <w:bookmarkStart w:id="298" w:name="_Toc182088257"/>
      <w:r w:rsidRPr="00410461">
        <w:t>7.9</w:t>
      </w:r>
      <w:r w:rsidR="00E51F2D" w:rsidRPr="00410461">
        <w:t>.3.1</w:t>
      </w:r>
      <w:r w:rsidR="00E51F2D" w:rsidRPr="00410461">
        <w:tab/>
      </w:r>
      <w:r w:rsidR="00E51F2D" w:rsidRPr="00410461">
        <w:rPr>
          <w:rFonts w:cs="Arial"/>
          <w:szCs w:val="24"/>
        </w:rPr>
        <w:t>Background</w:t>
      </w:r>
      <w:bookmarkEnd w:id="298"/>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473490EC"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7AB44D2" w:rsidR="00E51F2D" w:rsidRPr="00410461" w:rsidRDefault="00AD5520" w:rsidP="00A979D1">
      <w:pPr>
        <w:pStyle w:val="TH"/>
      </w:pPr>
      <w:r>
        <w:object w:dxaOrig="17460" w:dyaOrig="5304" w14:anchorId="318BB4FE">
          <v:shape id="_x0000_i1046" type="#_x0000_t75" style="width:480pt;height:2in" o:ole="">
            <v:imagedata r:id="rId73" o:title=""/>
          </v:shape>
          <o:OLEObject Type="Embed" ProgID="Visio.Drawing.15" ShapeID="_x0000_i1046" DrawAspect="Content" ObjectID="_1794196236" r:id="rId74"/>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299" w:name="_Toc182088258"/>
      <w:r w:rsidRPr="00410461">
        <w:t>7.9</w:t>
      </w:r>
      <w:r w:rsidR="00E51F2D" w:rsidRPr="00410461">
        <w:t>.3.2</w:t>
      </w:r>
      <w:r w:rsidR="00E51F2D" w:rsidRPr="00410461">
        <w:tab/>
      </w:r>
      <w:r w:rsidR="00E51F2D" w:rsidRPr="00410461">
        <w:rPr>
          <w:rFonts w:cs="Arial"/>
          <w:szCs w:val="24"/>
        </w:rPr>
        <w:t>Architecture</w:t>
      </w:r>
      <w:bookmarkEnd w:id="299"/>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00" w:name="_Toc182088259"/>
      <w:r w:rsidRPr="00410461">
        <w:t>7.9</w:t>
      </w:r>
      <w:r w:rsidR="00E51F2D" w:rsidRPr="00410461">
        <w:t>.3.3</w:t>
      </w:r>
      <w:r w:rsidR="00E51F2D" w:rsidRPr="00410461">
        <w:tab/>
      </w:r>
      <w:r w:rsidR="00E51F2D" w:rsidRPr="00410461">
        <w:rPr>
          <w:rFonts w:cs="Arial"/>
          <w:szCs w:val="24"/>
        </w:rPr>
        <w:t>Target identities</w:t>
      </w:r>
      <w:bookmarkEnd w:id="300"/>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6AE28E7A" w14:textId="3D468A4D" w:rsidR="00E51F2D" w:rsidRPr="00410461" w:rsidRDefault="00EA63BF" w:rsidP="00E51F2D">
      <w:pPr>
        <w:pStyle w:val="Heading4"/>
      </w:pPr>
      <w:bookmarkStart w:id="301" w:name="_Toc182088260"/>
      <w:r w:rsidRPr="00410461">
        <w:t>7.9</w:t>
      </w:r>
      <w:r w:rsidR="00E51F2D" w:rsidRPr="00410461">
        <w:t>.3.4</w:t>
      </w:r>
      <w:r w:rsidR="00E51F2D" w:rsidRPr="00410461">
        <w:tab/>
      </w:r>
      <w:r w:rsidR="00E51F2D" w:rsidRPr="00410461">
        <w:rPr>
          <w:rFonts w:cs="Arial"/>
          <w:szCs w:val="24"/>
        </w:rPr>
        <w:t>IRI events</w:t>
      </w:r>
      <w:bookmarkEnd w:id="301"/>
    </w:p>
    <w:p w14:paraId="1080BE9B"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64165206" w:rsidR="00E51F2D" w:rsidRPr="00410461" w:rsidRDefault="00E51F2D" w:rsidP="00E51F2D">
      <w:r w:rsidRPr="00410461">
        <w:t>The device trigger xIRI is generated when the IRI-POI present in the NEF detects that a device trigger has been received from an AF and is delivered to the SM-SC for the target UE.</w:t>
      </w:r>
    </w:p>
    <w:p w14:paraId="58B7E42E" w14:textId="6CBB0CC6" w:rsidR="00E51F2D" w:rsidRPr="00410461" w:rsidRDefault="00E51F2D" w:rsidP="00E51F2D">
      <w:r w:rsidRPr="00410461">
        <w:t>The device trigger replacement xIRI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2172117E" w:rsidR="00E51F2D" w:rsidRPr="00410461" w:rsidRDefault="00E51F2D" w:rsidP="00E51F2D">
      <w:r w:rsidRPr="00410461">
        <w:t>The device trigger cancellation xIRI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xIRI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02" w:name="_Toc182088261"/>
      <w:r w:rsidRPr="00410461">
        <w:lastRenderedPageBreak/>
        <w:t>7.9</w:t>
      </w:r>
      <w:r w:rsidR="00E51F2D" w:rsidRPr="00410461">
        <w:t>.4</w:t>
      </w:r>
      <w:r w:rsidR="00E51F2D" w:rsidRPr="00410461">
        <w:tab/>
        <w:t xml:space="preserve">LI for </w:t>
      </w:r>
      <w:r w:rsidR="00E51F2D" w:rsidRPr="00410461">
        <w:rPr>
          <w:rFonts w:cs="Arial"/>
          <w:szCs w:val="28"/>
        </w:rPr>
        <w:t>MSISDN-less MO SMS</w:t>
      </w:r>
      <w:bookmarkEnd w:id="302"/>
    </w:p>
    <w:p w14:paraId="577DF778" w14:textId="6E19B698" w:rsidR="00E51F2D" w:rsidRPr="00410461" w:rsidRDefault="00EA63BF" w:rsidP="00E51F2D">
      <w:pPr>
        <w:pStyle w:val="Heading4"/>
      </w:pPr>
      <w:bookmarkStart w:id="303" w:name="_Toc182088262"/>
      <w:r w:rsidRPr="00410461">
        <w:t>7.9</w:t>
      </w:r>
      <w:r w:rsidR="00E51F2D" w:rsidRPr="00410461">
        <w:t>.4.1</w:t>
      </w:r>
      <w:r w:rsidR="00E51F2D" w:rsidRPr="00410461">
        <w:tab/>
        <w:t>Background</w:t>
      </w:r>
      <w:bookmarkEnd w:id="303"/>
    </w:p>
    <w:p w14:paraId="168B96E1" w14:textId="6D795E9C"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-3. MSISDN-less means that the GPSI of the UE is not an MSISDN but an External Identifier which form is username@realm.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68AB4C37" w:rsidR="00E51F2D" w:rsidRPr="00410461" w:rsidRDefault="0057193B" w:rsidP="00113B4A">
      <w:pPr>
        <w:pStyle w:val="TH"/>
      </w:pPr>
      <w:r>
        <w:object w:dxaOrig="17736" w:dyaOrig="5304" w14:anchorId="76D87271">
          <v:shape id="_x0000_i1047" type="#_x0000_t75" style="width:480pt;height:2in" o:ole="">
            <v:imagedata r:id="rId75" o:title=""/>
          </v:shape>
          <o:OLEObject Type="Embed" ProgID="Visio.Drawing.15" ShapeID="_x0000_i1047" DrawAspect="Content" ObjectID="_1794196237" r:id="rId76"/>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04" w:name="_Toc182088263"/>
      <w:r w:rsidRPr="00410461">
        <w:t>7.9</w:t>
      </w:r>
      <w:r w:rsidR="00E51F2D" w:rsidRPr="00410461">
        <w:t>.4.2</w:t>
      </w:r>
      <w:r w:rsidR="00E51F2D" w:rsidRPr="00410461">
        <w:tab/>
        <w:t>Architecture</w:t>
      </w:r>
      <w:bookmarkEnd w:id="304"/>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05" w:name="_Toc182088264"/>
      <w:r w:rsidRPr="00410461">
        <w:t>7.9</w:t>
      </w:r>
      <w:r w:rsidR="00E51F2D" w:rsidRPr="00410461">
        <w:t>.4.3</w:t>
      </w:r>
      <w:r w:rsidR="00E51F2D" w:rsidRPr="00410461">
        <w:tab/>
      </w:r>
      <w:r w:rsidR="00E51F2D" w:rsidRPr="00410461">
        <w:rPr>
          <w:rFonts w:cs="Arial"/>
          <w:szCs w:val="24"/>
        </w:rPr>
        <w:t>Target identities</w:t>
      </w:r>
      <w:bookmarkEnd w:id="305"/>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The interception performed on the above two identities are mutually independent, even though, an xIRI may contain the information about the other identities when available.</w:t>
      </w:r>
    </w:p>
    <w:p w14:paraId="2C3B3B92" w14:textId="1E423020" w:rsidR="00E51F2D" w:rsidRPr="00410461" w:rsidRDefault="00EA63BF" w:rsidP="00E51F2D">
      <w:pPr>
        <w:pStyle w:val="Heading4"/>
      </w:pPr>
      <w:bookmarkStart w:id="306" w:name="_Toc182088265"/>
      <w:r w:rsidRPr="00410461">
        <w:t>7.9</w:t>
      </w:r>
      <w:r w:rsidR="00E51F2D" w:rsidRPr="00410461">
        <w:t>.4.4</w:t>
      </w:r>
      <w:r w:rsidR="00E51F2D" w:rsidRPr="00410461">
        <w:tab/>
      </w:r>
      <w:r w:rsidR="00E51F2D" w:rsidRPr="00410461">
        <w:rPr>
          <w:rFonts w:cs="Arial"/>
          <w:szCs w:val="24"/>
        </w:rPr>
        <w:t>IRI events</w:t>
      </w:r>
      <w:bookmarkEnd w:id="306"/>
    </w:p>
    <w:p w14:paraId="776920CF" w14:textId="77777777" w:rsidR="00E51F2D" w:rsidRPr="00410461" w:rsidRDefault="00E51F2D" w:rsidP="00E51F2D">
      <w:pPr>
        <w:rPr>
          <w:lang w:eastAsia="fr-FR"/>
        </w:rPr>
      </w:pPr>
      <w:r w:rsidRPr="00410461">
        <w:rPr>
          <w:lang w:eastAsia="fr-FR"/>
        </w:rPr>
        <w:t>The IRI-POI present in the NEF shall generate xIRI,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The MSISDN-less MO SMS xIRI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07" w:name="_Toc182088266"/>
      <w:r w:rsidRPr="00410461">
        <w:lastRenderedPageBreak/>
        <w:t>7.9</w:t>
      </w:r>
      <w:r w:rsidR="00E51F2D" w:rsidRPr="00410461">
        <w:t>.5</w:t>
      </w:r>
      <w:r w:rsidR="00E51F2D" w:rsidRPr="00410461">
        <w:tab/>
        <w:t>LI for p</w:t>
      </w:r>
      <w:r w:rsidR="00E51F2D" w:rsidRPr="00410461">
        <w:rPr>
          <w:rFonts w:cs="Arial"/>
          <w:szCs w:val="28"/>
        </w:rPr>
        <w:t>arameter provisioning</w:t>
      </w:r>
      <w:bookmarkEnd w:id="307"/>
    </w:p>
    <w:p w14:paraId="7DE9A4A1" w14:textId="7A0B3853" w:rsidR="00E51F2D" w:rsidRPr="00410461" w:rsidRDefault="00EA63BF" w:rsidP="00E51F2D">
      <w:pPr>
        <w:pStyle w:val="Heading4"/>
      </w:pPr>
      <w:bookmarkStart w:id="308" w:name="_Toc182088267"/>
      <w:r w:rsidRPr="00410461">
        <w:t>7.9</w:t>
      </w:r>
      <w:r w:rsidR="00E51F2D" w:rsidRPr="00410461">
        <w:t>.5.1</w:t>
      </w:r>
      <w:r w:rsidR="00E51F2D" w:rsidRPr="00410461">
        <w:tab/>
        <w:t>Background</w:t>
      </w:r>
      <w:bookmarkEnd w:id="308"/>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48" type="#_x0000_t75" style="width:312pt;height:66pt" o:ole="">
            <v:imagedata r:id="rId77" o:title=""/>
          </v:shape>
          <o:OLEObject Type="Embed" ProgID="Visio.Drawing.15" ShapeID="_x0000_i1048" DrawAspect="Content" ObjectID="_1794196238" r:id="rId78"/>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09" w:name="_Toc182088268"/>
      <w:r w:rsidRPr="00410461">
        <w:t>7.9</w:t>
      </w:r>
      <w:r w:rsidR="00E51F2D" w:rsidRPr="00410461">
        <w:t>.5.2</w:t>
      </w:r>
      <w:r w:rsidR="00E51F2D" w:rsidRPr="00410461">
        <w:tab/>
        <w:t>Architecture</w:t>
      </w:r>
      <w:bookmarkEnd w:id="309"/>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10" w:name="_Toc182088269"/>
      <w:r w:rsidRPr="00410461">
        <w:t>7.9</w:t>
      </w:r>
      <w:r w:rsidR="00E51F2D" w:rsidRPr="00410461">
        <w:t>.5.3</w:t>
      </w:r>
      <w:r w:rsidR="00E51F2D" w:rsidRPr="00410461">
        <w:tab/>
      </w:r>
      <w:r w:rsidR="00E51F2D" w:rsidRPr="00410461">
        <w:rPr>
          <w:rFonts w:cs="Arial"/>
          <w:szCs w:val="24"/>
        </w:rPr>
        <w:t>Target identities</w:t>
      </w:r>
      <w:bookmarkEnd w:id="310"/>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11" w:name="_Toc182088270"/>
      <w:r w:rsidRPr="00410461">
        <w:t>7.9</w:t>
      </w:r>
      <w:r w:rsidR="00E51F2D" w:rsidRPr="00410461">
        <w:t>.5.4</w:t>
      </w:r>
      <w:r w:rsidR="00E51F2D" w:rsidRPr="00410461">
        <w:tab/>
      </w:r>
      <w:r w:rsidR="00E51F2D" w:rsidRPr="00410461">
        <w:rPr>
          <w:rFonts w:cs="Arial"/>
          <w:szCs w:val="24"/>
        </w:rPr>
        <w:t>IRI events</w:t>
      </w:r>
      <w:bookmarkEnd w:id="311"/>
    </w:p>
    <w:p w14:paraId="3EF38287" w14:textId="2F54C064" w:rsidR="00E51F2D" w:rsidRPr="00410461" w:rsidRDefault="00E51F2D" w:rsidP="00E51F2D">
      <w:pPr>
        <w:rPr>
          <w:lang w:eastAsia="fr-FR"/>
        </w:rPr>
      </w:pPr>
      <w:r w:rsidRPr="00410461">
        <w:rPr>
          <w:lang w:eastAsia="fr-FR"/>
        </w:rPr>
        <w:t xml:space="preserve">The IRI-POI present in the NEF shall generate xIRI,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xIRI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1D2D8A06" w14:textId="19ED3904" w:rsidR="00035971" w:rsidRPr="00410461" w:rsidRDefault="00035971" w:rsidP="00035971">
      <w:pPr>
        <w:pStyle w:val="Heading2"/>
      </w:pPr>
      <w:bookmarkStart w:id="312" w:name="_Toc182088271"/>
      <w:r w:rsidRPr="00410461">
        <w:t>7.</w:t>
      </w:r>
      <w:r w:rsidR="00BB17A9" w:rsidRPr="00410461">
        <w:t>10</w:t>
      </w:r>
      <w:r w:rsidRPr="00410461">
        <w:tab/>
        <w:t>Non-IP data delivery (NIDD) in EPS</w:t>
      </w:r>
      <w:bookmarkEnd w:id="312"/>
    </w:p>
    <w:p w14:paraId="7714C4CB" w14:textId="327BF756" w:rsidR="00035971" w:rsidRPr="00410461" w:rsidRDefault="005E1C6E" w:rsidP="00035971">
      <w:pPr>
        <w:pStyle w:val="Heading3"/>
      </w:pPr>
      <w:bookmarkStart w:id="313" w:name="_Toc182088272"/>
      <w:r w:rsidRPr="00410461">
        <w:t>7.10</w:t>
      </w:r>
      <w:r w:rsidR="00035971" w:rsidRPr="00410461">
        <w:t>.1</w:t>
      </w:r>
      <w:r w:rsidR="00035971" w:rsidRPr="00410461">
        <w:tab/>
        <w:t>Background</w:t>
      </w:r>
      <w:bookmarkEnd w:id="313"/>
    </w:p>
    <w:p w14:paraId="72CE9DEC" w14:textId="37FF259A" w:rsidR="00035971" w:rsidRPr="00410461" w:rsidRDefault="005E1C6E" w:rsidP="00035971">
      <w:pPr>
        <w:pStyle w:val="Heading4"/>
      </w:pPr>
      <w:bookmarkStart w:id="314" w:name="_Toc182088273"/>
      <w:r w:rsidRPr="00410461">
        <w:t>7.10</w:t>
      </w:r>
      <w:r w:rsidR="00035971" w:rsidRPr="00410461">
        <w:t>.1.1</w:t>
      </w:r>
      <w:r w:rsidR="00035971" w:rsidRPr="00410461">
        <w:tab/>
        <w:t>General</w:t>
      </w:r>
      <w:bookmarkEnd w:id="314"/>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(PtP) SGi tunnel.</w:t>
      </w:r>
    </w:p>
    <w:p w14:paraId="78923BF4" w14:textId="77777777" w:rsidR="00035971" w:rsidRPr="00410461" w:rsidRDefault="00035971" w:rsidP="00035971">
      <w:r w:rsidRPr="00410461">
        <w:lastRenderedPageBreak/>
        <w:t>If the subscription includes a "SCEF Identity for NIDD" corresponding with the APN information, then the MME selects that SCEF and uses the T6a interface to that SCEF, otherwise, the MME selects a SGW and PGW which handle this PDN connection. The PDN GW shares a SGi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15" w:name="_Toc182088274"/>
      <w:r w:rsidRPr="00410461">
        <w:t>7.10</w:t>
      </w:r>
      <w:r w:rsidR="00035971" w:rsidRPr="00410461">
        <w:t>.1.2</w:t>
      </w:r>
      <w:r w:rsidR="00035971" w:rsidRPr="00410461">
        <w:tab/>
      </w:r>
      <w:r w:rsidR="00035971" w:rsidRPr="00410461">
        <w:rPr>
          <w:rFonts w:cs="Arial"/>
          <w:szCs w:val="24"/>
        </w:rPr>
        <w:t>NIDD in non-roaming situation</w:t>
      </w:r>
      <w:bookmarkEnd w:id="315"/>
    </w:p>
    <w:p w14:paraId="7E38646A" w14:textId="6412266D" w:rsidR="00035971" w:rsidRPr="00410461" w:rsidRDefault="005E1C6E" w:rsidP="00035971">
      <w:pPr>
        <w:pStyle w:val="Heading5"/>
      </w:pPr>
      <w:bookmarkStart w:id="316" w:name="_Toc182088275"/>
      <w:r w:rsidRPr="00410461">
        <w:t>7.10</w:t>
      </w:r>
      <w:r w:rsidR="00035971" w:rsidRPr="00410461">
        <w:t>.1.2.1</w:t>
      </w:r>
      <w:r w:rsidR="00035971" w:rsidRPr="00410461">
        <w:tab/>
        <w:t>Delivery using SCEF</w:t>
      </w:r>
      <w:bookmarkEnd w:id="316"/>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DoNAS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17" w:name="_Toc182088276"/>
      <w:r w:rsidRPr="00410461">
        <w:t>7.10</w:t>
      </w:r>
      <w:r w:rsidR="00035971" w:rsidRPr="00410461">
        <w:t>.1.2.2</w:t>
      </w:r>
      <w:r w:rsidR="00035971" w:rsidRPr="00410461">
        <w:tab/>
      </w:r>
      <w:r w:rsidR="00035971" w:rsidRPr="00410461">
        <w:rPr>
          <w:rFonts w:cs="Arial"/>
        </w:rPr>
        <w:t>Delivery using a PtP SGi tunnel</w:t>
      </w:r>
      <w:bookmarkEnd w:id="317"/>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PtP SGi tunnel in non-roaming scenario. The user traffic is exchanged with DoNAS between UE and MME, over S11 interface between MME and SGW, over S5 interface between SGW and PGW and finally over a PtP SGi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EPS Architecture for NIDD using a PtP SGi tunnel</w:t>
      </w:r>
    </w:p>
    <w:p w14:paraId="6335A7B8" w14:textId="24F28EEB" w:rsidR="00035971" w:rsidRPr="00410461" w:rsidRDefault="005E1C6E" w:rsidP="00035971">
      <w:pPr>
        <w:pStyle w:val="Heading4"/>
        <w:rPr>
          <w:rFonts w:cs="Arial"/>
          <w:szCs w:val="24"/>
        </w:rPr>
      </w:pPr>
      <w:bookmarkStart w:id="318" w:name="_Toc182088277"/>
      <w:r w:rsidRPr="00410461">
        <w:t>7.10</w:t>
      </w:r>
      <w:r w:rsidR="00035971" w:rsidRPr="00410461">
        <w:t>.1.3</w:t>
      </w:r>
      <w:r w:rsidR="00035971" w:rsidRPr="00410461">
        <w:tab/>
      </w:r>
      <w:r w:rsidR="00035971" w:rsidRPr="00410461">
        <w:rPr>
          <w:rFonts w:cs="Arial"/>
          <w:szCs w:val="24"/>
        </w:rPr>
        <w:t>NIDD in roaming situation</w:t>
      </w:r>
      <w:bookmarkEnd w:id="318"/>
    </w:p>
    <w:p w14:paraId="1C703103" w14:textId="218A2022" w:rsidR="00035971" w:rsidRPr="00410461" w:rsidRDefault="005E1C6E" w:rsidP="00035971">
      <w:pPr>
        <w:pStyle w:val="Heading5"/>
      </w:pPr>
      <w:bookmarkStart w:id="319" w:name="_Toc182088278"/>
      <w:r w:rsidRPr="00410461">
        <w:t>7.10</w:t>
      </w:r>
      <w:r w:rsidR="00035971" w:rsidRPr="00410461">
        <w:t>.1.3.1</w:t>
      </w:r>
      <w:r w:rsidR="00035971" w:rsidRPr="00410461">
        <w:tab/>
      </w:r>
      <w:r w:rsidR="00035971" w:rsidRPr="00410461">
        <w:rPr>
          <w:rFonts w:cs="Arial"/>
        </w:rPr>
        <w:t>Delivery using SCEF</w:t>
      </w:r>
      <w:bookmarkEnd w:id="319"/>
    </w:p>
    <w:p w14:paraId="1714FA89" w14:textId="7AA4D1ED"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DoNAS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p w14:paraId="1ADC2753" w14:textId="1D5078E6" w:rsidR="00035971" w:rsidRPr="00410461" w:rsidRDefault="00E16308" w:rsidP="001430F0">
      <w:pPr>
        <w:pStyle w:val="TH"/>
        <w:rPr>
          <w:rFonts w:cs="Arial"/>
        </w:rPr>
      </w:pPr>
      <w:r>
        <w:object w:dxaOrig="14677" w:dyaOrig="2244" w14:anchorId="1E116B5C">
          <v:shape id="_x0000_i1049" type="#_x0000_t75" style="width:480pt;height:1in" o:ole="">
            <v:imagedata r:id="rId81" o:title=""/>
          </v:shape>
          <o:OLEObject Type="Embed" ProgID="Visio.Drawing.15" ShapeID="_x0000_i1049" DrawAspect="Content" ObjectID="_1794196239" r:id="rId82"/>
        </w:object>
      </w:r>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20" w:name="_Toc182088279"/>
      <w:r w:rsidRPr="00410461">
        <w:lastRenderedPageBreak/>
        <w:t>7.10</w:t>
      </w:r>
      <w:r w:rsidR="00035971" w:rsidRPr="00410461">
        <w:t>.1.3.2</w:t>
      </w:r>
      <w:r w:rsidR="00035971" w:rsidRPr="00410461">
        <w:tab/>
      </w:r>
      <w:r w:rsidR="00035971" w:rsidRPr="00410461">
        <w:rPr>
          <w:rFonts w:cs="Arial"/>
        </w:rPr>
        <w:t>Delivery using a PtP SGi tunnel</w:t>
      </w:r>
      <w:bookmarkEnd w:id="320"/>
    </w:p>
    <w:p w14:paraId="217CBC65" w14:textId="704BBBB0" w:rsidR="00035971" w:rsidRPr="00410461" w:rsidRDefault="001A19E8" w:rsidP="00035971">
      <w:r w:rsidRPr="00410461">
        <w:t xml:space="preserve">In roaming scenario, the PDN connection for NIDD using PtP SGi tunnel is established between UE and PGW via MME and </w:t>
      </w:r>
      <w:r>
        <w:t>SGW</w:t>
      </w:r>
      <w:r w:rsidRPr="00410461">
        <w:t xml:space="preserve"> in the visited network and PGW in the home network. The user traffic is exchanged with DoNAS between UE and MME, over S11 interface between MME and SGW, over S8 interface between SGW and PGW and finally over a PtP SGi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EPS Architecture for NIDD using a PtP SGi tunnel in roaming situation</w:t>
      </w:r>
    </w:p>
    <w:p w14:paraId="7C03B925" w14:textId="45546EAE" w:rsidR="00035971" w:rsidRPr="00410461" w:rsidRDefault="005E1C6E" w:rsidP="00035971">
      <w:pPr>
        <w:pStyle w:val="Heading3"/>
      </w:pPr>
      <w:bookmarkStart w:id="321" w:name="_Toc182088280"/>
      <w:r w:rsidRPr="00410461">
        <w:t>7.10</w:t>
      </w:r>
      <w:r w:rsidR="00035971" w:rsidRPr="00410461">
        <w:t>.2</w:t>
      </w:r>
      <w:r w:rsidR="00035971" w:rsidRPr="00410461">
        <w:tab/>
        <w:t>LI for NIDD</w:t>
      </w:r>
      <w:bookmarkEnd w:id="321"/>
    </w:p>
    <w:p w14:paraId="35E2C5D1" w14:textId="14600CBA" w:rsidR="00035971" w:rsidRPr="00410461" w:rsidRDefault="005E1C6E" w:rsidP="00035971">
      <w:pPr>
        <w:pStyle w:val="Heading4"/>
        <w:rPr>
          <w:rFonts w:cs="Arial"/>
          <w:szCs w:val="24"/>
        </w:rPr>
      </w:pPr>
      <w:bookmarkStart w:id="322" w:name="_Toc182088281"/>
      <w:r w:rsidRPr="00410461">
        <w:t>7.10</w:t>
      </w:r>
      <w:r w:rsidR="00035971" w:rsidRPr="00410461">
        <w:t>.2.1</w:t>
      </w:r>
      <w:r w:rsidR="00035971" w:rsidRPr="00410461">
        <w:tab/>
      </w:r>
      <w:r w:rsidR="00035971" w:rsidRPr="00410461">
        <w:rPr>
          <w:rFonts w:cs="Arial"/>
          <w:szCs w:val="24"/>
        </w:rPr>
        <w:t>LI for NIDD using SCEF</w:t>
      </w:r>
      <w:bookmarkEnd w:id="322"/>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23" w:name="_Toc182088282"/>
      <w:r w:rsidRPr="00410461">
        <w:t>7.10</w:t>
      </w:r>
      <w:r w:rsidR="00035971" w:rsidRPr="00410461">
        <w:t>.2.2</w:t>
      </w:r>
      <w:r w:rsidR="00035971" w:rsidRPr="00410461">
        <w:tab/>
      </w:r>
      <w:r w:rsidR="00035971" w:rsidRPr="00410461">
        <w:rPr>
          <w:rFonts w:cs="Arial"/>
          <w:szCs w:val="24"/>
        </w:rPr>
        <w:t>LI for NIDD using a PtP SGi tunnel</w:t>
      </w:r>
      <w:bookmarkEnd w:id="323"/>
    </w:p>
    <w:p w14:paraId="39B698A4" w14:textId="77777777" w:rsidR="00035971" w:rsidRPr="00410461" w:rsidRDefault="00035971" w:rsidP="00035971">
      <w:r w:rsidRPr="00410461">
        <w:t>In non-roaming scenario, the PGW provides an IRI-POI and a CC-POI. Although SGW provides an IRI POI and a CC-POI for IP and Ethernet-based PDN connections, PGW terminates the PtP SGI tunnel with the SCS/AS and has the same capabilities as SCEF for NIDD.</w:t>
      </w:r>
    </w:p>
    <w:p w14:paraId="2D0A8C8B" w14:textId="771E26A7" w:rsidR="00035971" w:rsidRPr="00410461" w:rsidRDefault="003E0B9B"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p>
    <w:p w14:paraId="08BE767C" w14:textId="77777777" w:rsidR="00035971" w:rsidRPr="00410461" w:rsidRDefault="00035971" w:rsidP="00035971">
      <w:pPr>
        <w:pStyle w:val="NO"/>
      </w:pPr>
      <w:r w:rsidRPr="00410461">
        <w:t xml:space="preserve">NOTE: </w:t>
      </w:r>
      <w:r w:rsidRPr="00410461">
        <w:tab/>
        <w:t>Only home-routed mode applies for NIDD using a PtP SGi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The LI architecture for NIDD using a PtP SGi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The same xIRIs as specified in clause 6.3.3.3 for PDN connections of IP or Ethernet type and the same xCC are also considered for PDN connections for NIDD using a PtP SGi tunnel, considering unstructured payload format.</w:t>
      </w:r>
    </w:p>
    <w:p w14:paraId="16CCE821" w14:textId="64718541" w:rsidR="00035971" w:rsidRPr="00410461" w:rsidRDefault="00035971" w:rsidP="00035971">
      <w:pPr>
        <w:pStyle w:val="Heading2"/>
      </w:pPr>
      <w:bookmarkStart w:id="324" w:name="_Toc182088283"/>
      <w:r w:rsidRPr="00410461">
        <w:t>7.11</w:t>
      </w:r>
      <w:r w:rsidRPr="00410461">
        <w:tab/>
        <w:t>LI at SCEF</w:t>
      </w:r>
      <w:bookmarkEnd w:id="324"/>
    </w:p>
    <w:p w14:paraId="4DF1EC6A" w14:textId="7D358FF6" w:rsidR="00035971" w:rsidRPr="00410461" w:rsidRDefault="005E1C6E" w:rsidP="00035971">
      <w:pPr>
        <w:pStyle w:val="Heading3"/>
      </w:pPr>
      <w:bookmarkStart w:id="325" w:name="_Toc182088284"/>
      <w:r w:rsidRPr="00410461">
        <w:t>7.11</w:t>
      </w:r>
      <w:r w:rsidR="00035971" w:rsidRPr="00410461">
        <w:t>.1</w:t>
      </w:r>
      <w:r w:rsidR="00035971" w:rsidRPr="00410461">
        <w:tab/>
        <w:t>General</w:t>
      </w:r>
      <w:bookmarkEnd w:id="325"/>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lastRenderedPageBreak/>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77777777" w:rsidR="00035971" w:rsidRPr="00410461" w:rsidRDefault="00035971" w:rsidP="00035971">
      <w:pPr>
        <w:pStyle w:val="B1"/>
      </w:pPr>
      <w:r w:rsidRPr="00410461">
        <w:t>-</w:t>
      </w:r>
      <w:r w:rsidRPr="00410461">
        <w:tab/>
        <w:t>Parameter provisioning.</w:t>
      </w:r>
    </w:p>
    <w:p w14:paraId="37151929" w14:textId="6A446A19" w:rsidR="00035971" w:rsidRPr="00410461" w:rsidRDefault="005E1C6E" w:rsidP="003B0CC1">
      <w:pPr>
        <w:pStyle w:val="Heading3"/>
      </w:pPr>
      <w:bookmarkStart w:id="326" w:name="_Toc182088285"/>
      <w:r w:rsidRPr="00410461">
        <w:t>7.11</w:t>
      </w:r>
      <w:r w:rsidR="00035971" w:rsidRPr="00410461">
        <w:t>.2</w:t>
      </w:r>
      <w:r w:rsidR="00035971" w:rsidRPr="00410461">
        <w:tab/>
      </w:r>
      <w:r w:rsidR="00035971" w:rsidRPr="00410461">
        <w:rPr>
          <w:rFonts w:eastAsiaTheme="majorEastAsia"/>
        </w:rPr>
        <w:t>LI for NIDD using SCEF</w:t>
      </w:r>
      <w:bookmarkEnd w:id="326"/>
    </w:p>
    <w:p w14:paraId="3F730280" w14:textId="73808AB3" w:rsidR="00035971" w:rsidRPr="00410461" w:rsidRDefault="005E1C6E" w:rsidP="00035971">
      <w:pPr>
        <w:pStyle w:val="Heading4"/>
        <w:rPr>
          <w:rFonts w:cs="Arial"/>
          <w:szCs w:val="24"/>
        </w:rPr>
      </w:pPr>
      <w:bookmarkStart w:id="327" w:name="_Toc182088286"/>
      <w:r w:rsidRPr="00410461">
        <w:t>7.11</w:t>
      </w:r>
      <w:r w:rsidR="00035971" w:rsidRPr="00410461">
        <w:t>.2.1</w:t>
      </w:r>
      <w:r w:rsidR="00035971" w:rsidRPr="00410461">
        <w:tab/>
      </w:r>
      <w:r w:rsidR="00035971" w:rsidRPr="00410461">
        <w:rPr>
          <w:rFonts w:cs="Arial"/>
          <w:szCs w:val="24"/>
        </w:rPr>
        <w:t>Architecture</w:t>
      </w:r>
      <w:bookmarkEnd w:id="327"/>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7777777" w:rsidR="00035971" w:rsidRPr="00410461" w:rsidRDefault="00035971" w:rsidP="001430F0">
      <w:pPr>
        <w:pStyle w:val="TH"/>
      </w:pPr>
      <w:r w:rsidRPr="00410461">
        <w:object w:dxaOrig="13249" w:dyaOrig="13188" w14:anchorId="436AC9E1">
          <v:shape id="_x0000_i1050" type="#_x0000_t75" style="width:486pt;height:480pt" o:ole="">
            <v:imagedata r:id="rId84" o:title=""/>
          </v:shape>
          <o:OLEObject Type="Embed" ProgID="Visio.Drawing.15" ShapeID="_x0000_i1050" DrawAspect="Content" ObjectID="_1794196240" r:id="rId85"/>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28" w:name="_Toc182088287"/>
      <w:r w:rsidRPr="00410461">
        <w:t>7.11</w:t>
      </w:r>
      <w:r w:rsidR="00035971" w:rsidRPr="00410461">
        <w:t>.2.2</w:t>
      </w:r>
      <w:r w:rsidR="00035971" w:rsidRPr="00410461">
        <w:tab/>
        <w:t xml:space="preserve">Target </w:t>
      </w:r>
      <w:r w:rsidR="00035971" w:rsidRPr="00410461">
        <w:rPr>
          <w:rFonts w:cs="Arial"/>
          <w:szCs w:val="24"/>
        </w:rPr>
        <w:t>Identities</w:t>
      </w:r>
      <w:bookmarkEnd w:id="328"/>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78395FD7" w14:textId="53473CC0" w:rsidR="00035971" w:rsidRPr="00410461" w:rsidRDefault="005E1C6E" w:rsidP="00035971">
      <w:pPr>
        <w:pStyle w:val="Heading4"/>
        <w:rPr>
          <w:rFonts w:cs="Arial"/>
          <w:szCs w:val="24"/>
        </w:rPr>
      </w:pPr>
      <w:bookmarkStart w:id="329" w:name="_Toc182088288"/>
      <w:r w:rsidRPr="00410461">
        <w:lastRenderedPageBreak/>
        <w:t>7.11</w:t>
      </w:r>
      <w:r w:rsidR="00035971" w:rsidRPr="00410461">
        <w:t>.2.3</w:t>
      </w:r>
      <w:r w:rsidR="00035971" w:rsidRPr="00410461">
        <w:tab/>
        <w:t>IRI events</w:t>
      </w:r>
      <w:bookmarkEnd w:id="329"/>
    </w:p>
    <w:p w14:paraId="4C1EAC66" w14:textId="77777777" w:rsidR="00035971" w:rsidRPr="00410461" w:rsidRDefault="00035971" w:rsidP="00035971">
      <w:r w:rsidRPr="00410461">
        <w:t>The IRI-POI in the SCEF/IWK-SCEF shall generate xIRI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The PDN connection establishment xIRI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The PDN connection update xIRI is generated when the IRI-POI present in the SCEF/IWK-SCEF detects that a PDN connection for NIDD using SCEF is modified for the target UE.</w:t>
      </w:r>
    </w:p>
    <w:p w14:paraId="68F2E119" w14:textId="77777777" w:rsidR="00035971" w:rsidRPr="00410461" w:rsidRDefault="00035971" w:rsidP="00035971">
      <w:r w:rsidRPr="00410461">
        <w:t>The PDN connection release xIRI is generated when the IRI-POI present in the SCEF/IWK-SCEF detects that a PDN connection for NIDD using SCEF is released for the target UE.</w:t>
      </w:r>
    </w:p>
    <w:p w14:paraId="48B279BD" w14:textId="77777777" w:rsidR="00035971" w:rsidRPr="00410461" w:rsidRDefault="00035971" w:rsidP="00035971">
      <w:r w:rsidRPr="00410461">
        <w:t>The start of interception with an established PDN connection xIRI is generated when the IRI-POI present in a SCEF/IWK-SCEF detects that interception is activated on the target UE that has an already established PDN connection for NIDD using SCEF in the EPS. When a target UE has multiple PDN connections, this xIRI shall be sent for each PDN connection with a different value of correlation information.</w:t>
      </w:r>
    </w:p>
    <w:p w14:paraId="01F51298" w14:textId="77777777" w:rsidR="00035971" w:rsidRPr="00410461" w:rsidRDefault="00035971" w:rsidP="00035971">
      <w:r w:rsidRPr="00410461">
        <w:t>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xIRI.</w:t>
      </w:r>
    </w:p>
    <w:p w14:paraId="31D6F6E9" w14:textId="77777777" w:rsidR="00035971" w:rsidRPr="00410461" w:rsidRDefault="00035971" w:rsidP="00035971">
      <w:r w:rsidRPr="00410461">
        <w:t>The unsuccessful procedure xIRI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SCEF/IWK-SCEF generates xCC for NIDD using SCEF if CC is requested.</w:t>
      </w:r>
    </w:p>
    <w:p w14:paraId="6E50A1C0" w14:textId="64C01568" w:rsidR="00035971" w:rsidRPr="00410461" w:rsidRDefault="005E1C6E" w:rsidP="00035971">
      <w:pPr>
        <w:pStyle w:val="Heading3"/>
      </w:pPr>
      <w:bookmarkStart w:id="330" w:name="_Toc182088289"/>
      <w:r w:rsidRPr="00410461">
        <w:t>7.11</w:t>
      </w:r>
      <w:r w:rsidR="00035971" w:rsidRPr="00410461">
        <w:t>.3</w:t>
      </w:r>
      <w:r w:rsidR="00035971" w:rsidRPr="00410461">
        <w:tab/>
        <w:t>LI for device triggering</w:t>
      </w:r>
      <w:bookmarkEnd w:id="330"/>
    </w:p>
    <w:p w14:paraId="265A3611" w14:textId="437AE777" w:rsidR="00035971" w:rsidRPr="00410461" w:rsidRDefault="005E1C6E" w:rsidP="00035971">
      <w:pPr>
        <w:pStyle w:val="Heading4"/>
      </w:pPr>
      <w:bookmarkStart w:id="331" w:name="_Toc182088290"/>
      <w:r w:rsidRPr="00410461">
        <w:t>7.11</w:t>
      </w:r>
      <w:r w:rsidR="00035971" w:rsidRPr="00410461">
        <w:t>.3.1</w:t>
      </w:r>
      <w:r w:rsidR="00035971" w:rsidRPr="00410461">
        <w:tab/>
      </w:r>
      <w:r w:rsidR="00035971" w:rsidRPr="00410461">
        <w:rPr>
          <w:rFonts w:cs="Arial"/>
          <w:szCs w:val="24"/>
        </w:rPr>
        <w:t>Background</w:t>
      </w:r>
      <w:bookmarkEnd w:id="331"/>
    </w:p>
    <w:p w14:paraId="6DD8F2A1" w14:textId="77E42651"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 xml:space="preserve">. </w:t>
      </w:r>
    </w:p>
    <w:p w14:paraId="36E0FD21" w14:textId="29B3009F"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CF5BDB6" w:rsidR="00035971" w:rsidRPr="00410461" w:rsidRDefault="0002598B" w:rsidP="00891E90">
      <w:pPr>
        <w:pStyle w:val="TH"/>
      </w:pPr>
      <w:r>
        <w:object w:dxaOrig="17460" w:dyaOrig="5304" w14:anchorId="7C185805">
          <v:shape id="_x0000_i1051" type="#_x0000_t75" style="width:480pt;height:2in" o:ole="">
            <v:imagedata r:id="rId86" o:title=""/>
          </v:shape>
          <o:OLEObject Type="Embed" ProgID="Visio.Drawing.15" ShapeID="_x0000_i1051" DrawAspect="Content" ObjectID="_1794196241" r:id="rId87"/>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32" w:name="_Toc182088291"/>
      <w:r w:rsidRPr="00410461">
        <w:t>7.11</w:t>
      </w:r>
      <w:r w:rsidR="00035971" w:rsidRPr="00410461">
        <w:t>.3.2</w:t>
      </w:r>
      <w:r w:rsidR="00035971" w:rsidRPr="00410461">
        <w:tab/>
      </w:r>
      <w:r w:rsidR="00035971" w:rsidRPr="00410461">
        <w:rPr>
          <w:rFonts w:cs="Arial"/>
          <w:szCs w:val="24"/>
        </w:rPr>
        <w:t>Architecture</w:t>
      </w:r>
      <w:bookmarkEnd w:id="332"/>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33" w:name="_Toc182088292"/>
      <w:r w:rsidRPr="00410461">
        <w:t>7.11</w:t>
      </w:r>
      <w:r w:rsidR="00035971" w:rsidRPr="00410461">
        <w:t>.3.3</w:t>
      </w:r>
      <w:r w:rsidR="00035971" w:rsidRPr="00410461">
        <w:tab/>
      </w:r>
      <w:r w:rsidR="00035971" w:rsidRPr="00410461">
        <w:rPr>
          <w:rFonts w:cs="Arial"/>
          <w:szCs w:val="24"/>
        </w:rPr>
        <w:t>Target identities</w:t>
      </w:r>
      <w:bookmarkEnd w:id="333"/>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The interception performed on the above three identities are mutually independent, even though, an xIRI may contain the information about the other identities when available.</w:t>
      </w:r>
    </w:p>
    <w:p w14:paraId="5B7DB164" w14:textId="395C72ED" w:rsidR="00035971" w:rsidRPr="00410461" w:rsidRDefault="005E1C6E" w:rsidP="00035971">
      <w:pPr>
        <w:pStyle w:val="Heading4"/>
      </w:pPr>
      <w:bookmarkStart w:id="334" w:name="_Toc182088293"/>
      <w:r w:rsidRPr="00410461">
        <w:t>7.11</w:t>
      </w:r>
      <w:r w:rsidR="00035971" w:rsidRPr="00410461">
        <w:t>.3.4</w:t>
      </w:r>
      <w:r w:rsidR="00035971" w:rsidRPr="00410461">
        <w:tab/>
      </w:r>
      <w:r w:rsidR="00035971" w:rsidRPr="00410461">
        <w:rPr>
          <w:rFonts w:cs="Arial"/>
          <w:szCs w:val="24"/>
        </w:rPr>
        <w:t>IRI events</w:t>
      </w:r>
      <w:bookmarkEnd w:id="334"/>
    </w:p>
    <w:p w14:paraId="000B1EE7"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1AD6686B" w:rsidR="00035971" w:rsidRPr="00410461" w:rsidRDefault="00035971" w:rsidP="00035971">
      <w:r w:rsidRPr="00410461">
        <w:t>The device trigger xIRI is generated when the IRI-POI present in the SCEF detects that a device trigger has been received from an SCS/AS and is delivered to the SM-SC for the target UE.</w:t>
      </w:r>
    </w:p>
    <w:p w14:paraId="3375A38C" w14:textId="740B3C5C" w:rsidR="00035971" w:rsidRPr="00410461" w:rsidRDefault="00035971" w:rsidP="00035971">
      <w:r w:rsidRPr="00410461">
        <w:t>The device trigger replacement xIRI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114BABF" w:rsidR="00035971" w:rsidRPr="00410461" w:rsidRDefault="00035971" w:rsidP="00035971">
      <w:r w:rsidRPr="00410461">
        <w:t>The device trigger cancellation xIRI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xIRI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35" w:name="_Toc182088294"/>
      <w:r w:rsidRPr="00410461">
        <w:lastRenderedPageBreak/>
        <w:t>7.11</w:t>
      </w:r>
      <w:r w:rsidR="00035971" w:rsidRPr="00410461">
        <w:t>.4</w:t>
      </w:r>
      <w:r w:rsidR="00035971" w:rsidRPr="00410461">
        <w:tab/>
        <w:t xml:space="preserve">LI for </w:t>
      </w:r>
      <w:r w:rsidR="00035971" w:rsidRPr="00410461">
        <w:rPr>
          <w:rFonts w:cs="Arial"/>
          <w:szCs w:val="28"/>
        </w:rPr>
        <w:t>MSISDN-less MO SMS</w:t>
      </w:r>
      <w:bookmarkEnd w:id="335"/>
    </w:p>
    <w:p w14:paraId="34D4A721" w14:textId="31BFD4B6" w:rsidR="00035971" w:rsidRPr="00410461" w:rsidRDefault="005E1C6E" w:rsidP="00035971">
      <w:pPr>
        <w:pStyle w:val="Heading4"/>
      </w:pPr>
      <w:bookmarkStart w:id="336" w:name="_Toc182088295"/>
      <w:r w:rsidRPr="00410461">
        <w:t>7.11</w:t>
      </w:r>
      <w:r w:rsidR="00035971" w:rsidRPr="00410461">
        <w:t>.4.1</w:t>
      </w:r>
      <w:r w:rsidR="00035971" w:rsidRPr="00410461">
        <w:tab/>
        <w:t>Background</w:t>
      </w:r>
      <w:bookmarkEnd w:id="336"/>
    </w:p>
    <w:p w14:paraId="5D1C6DAF" w14:textId="6DDB92F0" w:rsidR="00035971" w:rsidRPr="00410461" w:rsidRDefault="00035971" w:rsidP="00035971">
      <w:r w:rsidRPr="00410461">
        <w:t>An MSISDN-less MO SMS is sent by a UE without MSISDN as originator and received by a third party application as destination (i.e. SCS/AS) via SM-SC and SCEF. MSISDN-less means that the UE has a subscription without MSISDN but an External Identifier which form is username@realm.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045262C9" w:rsidR="00035971" w:rsidRPr="00410461" w:rsidRDefault="000745DF" w:rsidP="00BB740F">
      <w:pPr>
        <w:pStyle w:val="TH"/>
      </w:pPr>
      <w:r>
        <w:object w:dxaOrig="17785" w:dyaOrig="5304" w14:anchorId="57A8DDD0">
          <v:shape id="_x0000_i1052" type="#_x0000_t75" style="width:480pt;height:2in" o:ole="">
            <v:imagedata r:id="rId88" o:title=""/>
          </v:shape>
          <o:OLEObject Type="Embed" ProgID="Visio.Drawing.15" ShapeID="_x0000_i1052" DrawAspect="Content" ObjectID="_1794196242" r:id="rId89"/>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37" w:name="_Toc182088296"/>
      <w:r w:rsidRPr="00410461">
        <w:t>7.11</w:t>
      </w:r>
      <w:r w:rsidR="00035971" w:rsidRPr="00410461">
        <w:t>.4.2</w:t>
      </w:r>
      <w:r w:rsidR="00035971" w:rsidRPr="00410461">
        <w:tab/>
        <w:t>Architecture</w:t>
      </w:r>
      <w:bookmarkEnd w:id="337"/>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38" w:name="_Toc182088297"/>
      <w:r w:rsidRPr="00410461">
        <w:t>7.11</w:t>
      </w:r>
      <w:r w:rsidR="00035971" w:rsidRPr="00410461">
        <w:t>.4.3</w:t>
      </w:r>
      <w:r w:rsidR="00035971" w:rsidRPr="00410461">
        <w:tab/>
      </w:r>
      <w:r w:rsidR="00035971" w:rsidRPr="00410461">
        <w:rPr>
          <w:rFonts w:cs="Arial"/>
          <w:szCs w:val="24"/>
        </w:rPr>
        <w:t>Target identities</w:t>
      </w:r>
      <w:bookmarkEnd w:id="338"/>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The interception performed on the above two identities are mutually independent, even though, an xIRI may contain the information about the other identities when available.</w:t>
      </w:r>
    </w:p>
    <w:p w14:paraId="1FCD3B49" w14:textId="5116F6F2" w:rsidR="00035971" w:rsidRPr="00410461" w:rsidRDefault="005E1C6E" w:rsidP="00035971">
      <w:pPr>
        <w:pStyle w:val="Heading4"/>
      </w:pPr>
      <w:bookmarkStart w:id="339" w:name="_Toc182088298"/>
      <w:r w:rsidRPr="00410461">
        <w:t>7.11</w:t>
      </w:r>
      <w:r w:rsidR="00035971" w:rsidRPr="00410461">
        <w:t>.4.4</w:t>
      </w:r>
      <w:r w:rsidR="00035971" w:rsidRPr="00410461">
        <w:tab/>
      </w:r>
      <w:r w:rsidR="00035971" w:rsidRPr="00410461">
        <w:rPr>
          <w:rFonts w:cs="Arial"/>
          <w:szCs w:val="24"/>
        </w:rPr>
        <w:t>IRI events</w:t>
      </w:r>
      <w:bookmarkEnd w:id="339"/>
    </w:p>
    <w:p w14:paraId="1F6833AB"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The MSISDN-less MO SMS xIRI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40" w:name="_Toc182088299"/>
      <w:r w:rsidRPr="00410461">
        <w:lastRenderedPageBreak/>
        <w:t>7.11</w:t>
      </w:r>
      <w:r w:rsidR="00035971" w:rsidRPr="00410461">
        <w:t>.5</w:t>
      </w:r>
      <w:r w:rsidR="00035971" w:rsidRPr="00410461">
        <w:tab/>
        <w:t xml:space="preserve">LI for </w:t>
      </w:r>
      <w:r w:rsidR="00035971" w:rsidRPr="00410461">
        <w:rPr>
          <w:rFonts w:cs="Arial"/>
          <w:szCs w:val="28"/>
        </w:rPr>
        <w:t>parameter provisioning</w:t>
      </w:r>
      <w:bookmarkEnd w:id="340"/>
    </w:p>
    <w:p w14:paraId="354216A3" w14:textId="28DC27C6" w:rsidR="00035971" w:rsidRPr="00410461" w:rsidRDefault="005E1C6E" w:rsidP="00035971">
      <w:pPr>
        <w:pStyle w:val="Heading4"/>
      </w:pPr>
      <w:bookmarkStart w:id="341" w:name="_Toc182088300"/>
      <w:r w:rsidRPr="00410461">
        <w:t>7.11</w:t>
      </w:r>
      <w:r w:rsidR="00035971" w:rsidRPr="00410461">
        <w:t>.5.1</w:t>
      </w:r>
      <w:r w:rsidR="00035971" w:rsidRPr="00410461">
        <w:tab/>
        <w:t>Background</w:t>
      </w:r>
      <w:bookmarkEnd w:id="341"/>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53" type="#_x0000_t75" style="width:324pt;height:1in" o:ole="">
            <v:imagedata r:id="rId90" o:title=""/>
          </v:shape>
          <o:OLEObject Type="Embed" ProgID="Visio.Drawing.15" ShapeID="_x0000_i1053" DrawAspect="Content" ObjectID="_1794196243" r:id="rId91"/>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42" w:name="_Toc182088301"/>
      <w:r w:rsidRPr="00410461">
        <w:t>7.11</w:t>
      </w:r>
      <w:r w:rsidR="00035971" w:rsidRPr="00410461">
        <w:t>.5.2</w:t>
      </w:r>
      <w:r w:rsidR="00035971" w:rsidRPr="00410461">
        <w:tab/>
        <w:t>Architecture</w:t>
      </w:r>
      <w:bookmarkEnd w:id="342"/>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43" w:name="_Toc182088302"/>
      <w:r w:rsidRPr="00410461">
        <w:t>7.11</w:t>
      </w:r>
      <w:r w:rsidR="00035971" w:rsidRPr="00410461">
        <w:t>.5.3</w:t>
      </w:r>
      <w:r w:rsidR="00035971" w:rsidRPr="00410461">
        <w:tab/>
      </w:r>
      <w:r w:rsidR="00035971" w:rsidRPr="00410461">
        <w:rPr>
          <w:rFonts w:cs="Arial"/>
          <w:szCs w:val="24"/>
        </w:rPr>
        <w:t>Target identities</w:t>
      </w:r>
      <w:bookmarkEnd w:id="343"/>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44" w:name="_Toc182088303"/>
      <w:r w:rsidRPr="00410461">
        <w:t>7.11</w:t>
      </w:r>
      <w:r w:rsidR="00035971" w:rsidRPr="00410461">
        <w:t>.5.4</w:t>
      </w:r>
      <w:r w:rsidR="00035971" w:rsidRPr="00410461">
        <w:tab/>
      </w:r>
      <w:r w:rsidR="00035971" w:rsidRPr="00410461">
        <w:rPr>
          <w:rFonts w:cs="Arial"/>
          <w:szCs w:val="24"/>
        </w:rPr>
        <w:t>IRI events</w:t>
      </w:r>
      <w:bookmarkEnd w:id="344"/>
    </w:p>
    <w:p w14:paraId="114E512D" w14:textId="77777777" w:rsidR="00035971" w:rsidRPr="00410461" w:rsidRDefault="00035971" w:rsidP="00035971">
      <w:pPr>
        <w:rPr>
          <w:lang w:eastAsia="fr-FR"/>
        </w:rPr>
      </w:pPr>
      <w:r w:rsidRPr="00410461">
        <w:rPr>
          <w:lang w:eastAsia="fr-FR"/>
        </w:rPr>
        <w:t>The IRI-POI present in the SCEF shall generate xIRI,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ommunication pattern update xIRI is generated when the IRI-POI present in the SCEF detects that an SCS/AS sent a request to create, update, delete or get communication pattern data related to the targe UE and the SCEF updates or gets these data from the UE subscription profile via HSS.</w:t>
      </w:r>
    </w:p>
    <w:p w14:paraId="469ED1B7" w14:textId="0BA7067F" w:rsidR="003E0220" w:rsidRPr="00410461" w:rsidRDefault="003E0220" w:rsidP="003E0220">
      <w:pPr>
        <w:pStyle w:val="Heading2"/>
      </w:pPr>
      <w:bookmarkStart w:id="345" w:name="_Toc182088304"/>
      <w:r w:rsidRPr="00410461">
        <w:t>7.12</w:t>
      </w:r>
      <w:r w:rsidRPr="00410461">
        <w:tab/>
        <w:t>Data</w:t>
      </w:r>
      <w:bookmarkEnd w:id="345"/>
    </w:p>
    <w:p w14:paraId="55E02E26" w14:textId="07D044A8" w:rsidR="003E0220" w:rsidRPr="00410461" w:rsidRDefault="003E0220" w:rsidP="003E0220">
      <w:pPr>
        <w:pStyle w:val="Heading3"/>
      </w:pPr>
      <w:bookmarkStart w:id="346" w:name="_Toc182088305"/>
      <w:r w:rsidRPr="00410461">
        <w:t>7.12.1</w:t>
      </w:r>
      <w:r w:rsidRPr="00410461">
        <w:tab/>
        <w:t>General</w:t>
      </w:r>
      <w:bookmarkEnd w:id="346"/>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47" w:name="_Toc182088306"/>
      <w:r w:rsidRPr="00410461">
        <w:lastRenderedPageBreak/>
        <w:t>7.12.2</w:t>
      </w:r>
      <w:r w:rsidRPr="00410461">
        <w:tab/>
        <w:t>Packet header information reporting</w:t>
      </w:r>
      <w:bookmarkEnd w:id="347"/>
    </w:p>
    <w:p w14:paraId="4F69E920" w14:textId="77777777" w:rsidR="00D969CA" w:rsidRPr="00410461" w:rsidRDefault="00D969CA" w:rsidP="00D969CA">
      <w:pPr>
        <w:pStyle w:val="Heading4"/>
      </w:pPr>
      <w:bookmarkStart w:id="348" w:name="_Toc182088307"/>
      <w:r w:rsidRPr="00410461">
        <w:t>7.12.2.1</w:t>
      </w:r>
      <w:r w:rsidRPr="00410461">
        <w:tab/>
        <w:t>General</w:t>
      </w:r>
      <w:bookmarkEnd w:id="348"/>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49" w:name="_Toc182088308"/>
      <w:r w:rsidRPr="00410461">
        <w:t>7.12.2.2</w:t>
      </w:r>
      <w:r w:rsidRPr="00410461">
        <w:tab/>
        <w:t>Report types</w:t>
      </w:r>
      <w:bookmarkEnd w:id="349"/>
    </w:p>
    <w:p w14:paraId="24D629C0" w14:textId="77777777" w:rsidR="00D969CA" w:rsidRPr="00410461" w:rsidRDefault="00D969CA" w:rsidP="00D969CA">
      <w:r w:rsidRPr="00410461">
        <w:t>Depending on the requirements of the warrant, packet header information reporting may be done either in per-packet form, as one or more Packet Data Header Reports (PDHR), or in summary form, as one or more Packet Data Header Summary Reports (PDSR).</w:t>
      </w:r>
    </w:p>
    <w:p w14:paraId="470C8124" w14:textId="77777777" w:rsidR="00D969CA" w:rsidRPr="00410461" w:rsidRDefault="00D969CA" w:rsidP="00D969CA">
      <w:pPr>
        <w:pStyle w:val="Heading4"/>
      </w:pPr>
      <w:bookmarkStart w:id="350" w:name="_Toc182088309"/>
      <w:r w:rsidRPr="00410461">
        <w:t>7.12.2.3</w:t>
      </w:r>
      <w:r w:rsidRPr="00410461">
        <w:tab/>
        <w:t>Implementation approaches</w:t>
      </w:r>
      <w:bookmarkEnd w:id="350"/>
    </w:p>
    <w:p w14:paraId="45C32C7A" w14:textId="77777777" w:rsidR="00D969CA" w:rsidRPr="00410461" w:rsidRDefault="00D969CA" w:rsidP="00D969CA">
      <w:r w:rsidRPr="00410461">
        <w:t>To support the generation of related xIRI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In approach 1, xIRI (that includes the correlation number and the target identity) is generated by the IRI-POI in the UP Entity. The IRI-POI generates the xIRI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In approach 2, xCC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xCC and sends it to the MDF3. The MDF3 (based on the provisioned intercept information) does not generate and deliver the CC to the LEMF. Instead, the MDF3 forwards the xCC to the MDF2 over LI_MDF interface. The MDF2 then generates the IRI messages from xCC and delivers those IRI messages to the LEMF.</w:t>
      </w:r>
    </w:p>
    <w:p w14:paraId="7BB62A6E" w14:textId="77777777" w:rsidR="003E0220" w:rsidRPr="00410461" w:rsidRDefault="003E0220" w:rsidP="003E0220">
      <w:r w:rsidRPr="00410461">
        <w:t>In 5GS and CUPS EPS, the POI in the UP Entity requires a trigger to enable it to detect the user plane packets. The corresponding Triggering Function (IRI-TF or CC-TF) resides in the CP Entity that has the IRI-POI for the generation of other xIRI.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51" w:name="_Toc182088310"/>
      <w:r w:rsidRPr="00410461">
        <w:t>7.13</w:t>
      </w:r>
      <w:r w:rsidRPr="00410461">
        <w:tab/>
        <w:t>RCS</w:t>
      </w:r>
      <w:bookmarkEnd w:id="351"/>
    </w:p>
    <w:p w14:paraId="31FB7E2D" w14:textId="77777777" w:rsidR="008A2DAB" w:rsidRPr="00410461" w:rsidRDefault="008A2DAB" w:rsidP="008A2DAB">
      <w:pPr>
        <w:pStyle w:val="Heading3"/>
      </w:pPr>
      <w:bookmarkStart w:id="352" w:name="_Toc182088311"/>
      <w:r w:rsidRPr="00410461">
        <w:t>7.13.1</w:t>
      </w:r>
      <w:r w:rsidRPr="00410461">
        <w:tab/>
        <w:t>Background</w:t>
      </w:r>
      <w:bookmarkEnd w:id="352"/>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lastRenderedPageBreak/>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53" w:name="_Toc182088312"/>
      <w:r w:rsidRPr="00410461">
        <w:t>7.13.2</w:t>
      </w:r>
      <w:r w:rsidRPr="00410461">
        <w:tab/>
        <w:t>Architecture</w:t>
      </w:r>
      <w:bookmarkEnd w:id="353"/>
    </w:p>
    <w:p w14:paraId="54F39B90" w14:textId="5FBB2C13" w:rsidR="008A2DAB" w:rsidRPr="00410461" w:rsidRDefault="008A2DAB" w:rsidP="008A2DAB">
      <w:pPr>
        <w:pStyle w:val="Heading4"/>
      </w:pPr>
      <w:bookmarkStart w:id="354" w:name="_Toc182088313"/>
      <w:r w:rsidRPr="00410461">
        <w:t>7.13.2.1</w:t>
      </w:r>
      <w:r w:rsidRPr="00410461">
        <w:tab/>
      </w:r>
      <w:r w:rsidR="005D4302">
        <w:t>Overview</w:t>
      </w:r>
      <w:bookmarkEnd w:id="354"/>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The RCS Servers shall have LI capabilities to generate xIRI records and xCC when RCS events related to the target UE are handled. The HTTP Content Server shall have LI capabilities to generate xIRI records and xCC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453E2A5B" w:rsidR="008A2DAB" w:rsidRPr="00CF7881" w:rsidRDefault="00CF7881" w:rsidP="008173EA">
      <w:pPr>
        <w:pStyle w:val="TH"/>
        <w:rPr>
          <w:rFonts w:cs="Arial"/>
          <w:bCs/>
        </w:rPr>
      </w:pPr>
      <w:r>
        <w:object w:dxaOrig="23041" w:dyaOrig="16489" w14:anchorId="7F60F259">
          <v:shape id="_x0000_i1054" type="#_x0000_t75" style="width:480.6pt;height:342pt" o:ole="">
            <v:imagedata r:id="rId92" o:title=""/>
          </v:shape>
          <o:OLEObject Type="Embed" ProgID="Visio.Drawing.15" ShapeID="_x0000_i1054" DrawAspect="Content" ObjectID="_1794196244" r:id="rId93"/>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1C2AC924" w14:textId="77777777" w:rsidR="0011761F" w:rsidRDefault="0011761F" w:rsidP="0011761F">
      <w:pPr>
        <w:pStyle w:val="NO"/>
      </w:pPr>
      <w:r>
        <w:t>NOTE 3: The IRI-POI, CC-POI represented in figure 7.13.2-1 with LI_T2, LI_T3, and LI_X1 (Management) interfaces are the triggered POIs and are logically separate from the non-triggered IRI-POI, CC-POI represented in figure 7.13.2-1 with LI_X1 interface.</w:t>
      </w:r>
    </w:p>
    <w:p w14:paraId="3073372E" w14:textId="77777777" w:rsidR="0011761F" w:rsidRDefault="0011761F" w:rsidP="0011761F">
      <w:pPr>
        <w:pStyle w:val="NO"/>
      </w:pPr>
      <w:r>
        <w:t>NOTE 4: The use of File Transfer Localisation Function (figure 7.13.2-1) is a deployment option for the CSP. See clause 7.13.2.2.2 for the details when File Transfer Localisation Function is deployed.</w:t>
      </w:r>
    </w:p>
    <w:p w14:paraId="4F18B607" w14:textId="77777777" w:rsidR="0011761F" w:rsidRPr="00410461" w:rsidRDefault="0011761F" w:rsidP="0011761F">
      <w:r w:rsidRPr="00410461">
        <w:lastRenderedPageBreak/>
        <w:t>The IRI-POI present in the relevant RCS Server detects RCS registration and deregistration; session establishment, modification, and deletion; and message related events, generates and delivers the related xIRI to the MDF2 over LI_X2. The MDF2 delivers the IRI messages to the LEMF over LI_HI2.</w:t>
      </w:r>
    </w:p>
    <w:p w14:paraId="020C0DFA" w14:textId="77777777" w:rsidR="0011761F" w:rsidRPr="00410461" w:rsidRDefault="0011761F" w:rsidP="0011761F">
      <w:r w:rsidRPr="00410461">
        <w:t>When the IRI-TF present in the RCS Server detects a URI for file transfer, the IRI-TF present in the RCS Server sends a trigger to the IRI-POI in the HTTP Content Server over the LI_T2 interface.</w:t>
      </w:r>
      <w:r>
        <w:t xml:space="preserve"> </w:t>
      </w:r>
    </w:p>
    <w:p w14:paraId="2380E4B9" w14:textId="77777777" w:rsidR="0011761F" w:rsidRPr="00410461" w:rsidRDefault="0011761F" w:rsidP="0011761F">
      <w:r w:rsidRPr="00410461">
        <w:t>The IRI-POI present in the HTTP Content Server detects file uploads</w:t>
      </w:r>
      <w:r>
        <w:t xml:space="preserve">, </w:t>
      </w:r>
      <w:r w:rsidRPr="00410461">
        <w:t xml:space="preserve"> downloads</w:t>
      </w:r>
      <w:r>
        <w:t>, or retrieval (i.e. by File Transfer Localisation Function, see clause 7.13.2.2.2)</w:t>
      </w:r>
      <w:r w:rsidRPr="00410461">
        <w:t>, generates and delivers the related xIRI to the MDF2 over LI_X2. The MDF2 delivers the IRI messages to the LEMF over LI_HI2.</w:t>
      </w:r>
    </w:p>
    <w:p w14:paraId="39CBB9C5" w14:textId="77777777" w:rsidR="008A2DAB" w:rsidRPr="00410461" w:rsidRDefault="008A2DAB" w:rsidP="008A2DAB">
      <w:r w:rsidRPr="00410461">
        <w:t>When interception of communication contents is required, the CC-POI present in the relevant RCS Server generates the xCC from RCS messages and delivers the xCC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The CC-POI present in the HTTP Content Server generates the xCC from the uploaded file and delivers the xCC (that includes the correlation number and the target identity) to the MDF3. The MDF3 delivers the CC to the LEMF over LI_HI3.</w:t>
      </w:r>
    </w:p>
    <w:p w14:paraId="68281F07" w14:textId="77777777" w:rsidR="00BD4C1D" w:rsidRDefault="00BD4C1D" w:rsidP="00BD4C1D">
      <w:pPr>
        <w:pStyle w:val="Heading4"/>
      </w:pPr>
      <w:bookmarkStart w:id="355" w:name="_Toc182088314"/>
      <w:r>
        <w:t>7.13.2.2</w:t>
      </w:r>
      <w:r>
        <w:tab/>
        <w:t>Deployment options</w:t>
      </w:r>
      <w:bookmarkEnd w:id="355"/>
    </w:p>
    <w:p w14:paraId="663B464D" w14:textId="77777777" w:rsidR="00BD4C1D" w:rsidRDefault="00BD4C1D" w:rsidP="00BD4C1D">
      <w:pPr>
        <w:pStyle w:val="Heading5"/>
      </w:pPr>
      <w:bookmarkStart w:id="356" w:name="_Toc182088315"/>
      <w:r>
        <w:t>7.13.2.2.1</w:t>
      </w:r>
      <w:r>
        <w:tab/>
        <w:t>Implementations without a third party registration to the RCS Server</w:t>
      </w:r>
      <w:bookmarkEnd w:id="356"/>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generates and delivers the related xIRI to the MDF2 over LI_X2.</w:t>
      </w:r>
    </w:p>
    <w:p w14:paraId="581F0E9D" w14:textId="05D7A162" w:rsidR="00BD4C1D" w:rsidRDefault="00BD4C1D" w:rsidP="00BD4C1D">
      <w:pPr>
        <w:pStyle w:val="NO"/>
      </w:pPr>
      <w:r>
        <w:t>NOTE:</w:t>
      </w:r>
      <w:r>
        <w:tab/>
        <w:t>The method used within the IRI-POI present in the IMS Signalling Function to determine that the third party registration to the RCS Server is deployed is outside the scope of the present document.</w:t>
      </w:r>
    </w:p>
    <w:p w14:paraId="7B803266" w14:textId="77777777" w:rsidR="000A2D42" w:rsidRDefault="000A2D42" w:rsidP="000A2D42">
      <w:pPr>
        <w:pStyle w:val="Heading5"/>
      </w:pPr>
      <w:bookmarkStart w:id="357" w:name="_Toc120212251"/>
      <w:bookmarkStart w:id="358" w:name="_Toc182088316"/>
      <w:r>
        <w:t>7.13.2.2.2</w:t>
      </w:r>
      <w:r>
        <w:tab/>
        <w:t xml:space="preserve">Implementations that have a file transfer localisation </w:t>
      </w:r>
      <w:bookmarkEnd w:id="357"/>
      <w:r>
        <w:t>function</w:t>
      </w:r>
      <w:bookmarkEnd w:id="358"/>
    </w:p>
    <w:p w14:paraId="001A7B5A" w14:textId="77777777" w:rsidR="000A2D42" w:rsidRPr="00BC208A" w:rsidRDefault="000A2D42" w:rsidP="000A2D42">
      <w:r>
        <w:t xml:space="preserve">As described in GSMA RCC.07, clause 4.1.15.3 [35],  the terminating CSP may utilize a File Transfer Localisation Function which retrieves objects from the originating HTTP Content Server and makes the same available to the terminating user.  </w:t>
      </w:r>
    </w:p>
    <w:p w14:paraId="12FAEEC2" w14:textId="77777777" w:rsidR="000A2D42" w:rsidRDefault="000A2D42" w:rsidP="000A2D42">
      <w:r>
        <w:t>If the CSP implements a File Transfer Localisation Function, in addition to the architecture information in clause 7.13.2.1, the following requirements apply.</w:t>
      </w:r>
    </w:p>
    <w:p w14:paraId="3FA651C2" w14:textId="77777777" w:rsidR="000A2D42" w:rsidRDefault="000A2D42" w:rsidP="000A2D42">
      <w:r>
        <w:t xml:space="preserve">The LI architectue for the File Transfer Localisation Function is depicted in figure 7.13.2-1. </w:t>
      </w:r>
    </w:p>
    <w:p w14:paraId="6A9B5A0B" w14:textId="77777777" w:rsidR="000A2D42" w:rsidRPr="00410461" w:rsidRDefault="000A2D42" w:rsidP="000A2D42">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64DA50DA" w14:textId="77777777" w:rsidR="000A2D42" w:rsidRPr="00410461" w:rsidRDefault="000A2D42" w:rsidP="000A2D42">
      <w:pPr>
        <w:pStyle w:val="B1"/>
      </w:pPr>
      <w:r w:rsidRPr="00410461">
        <w:t>-</w:t>
      </w:r>
      <w:r w:rsidRPr="00410461">
        <w:tab/>
        <w:t>File detection rules.</w:t>
      </w:r>
    </w:p>
    <w:p w14:paraId="265CBAE0" w14:textId="77777777" w:rsidR="000A2D42" w:rsidRPr="00410461" w:rsidRDefault="000A2D42" w:rsidP="000A2D42">
      <w:pPr>
        <w:pStyle w:val="B1"/>
      </w:pPr>
      <w:r w:rsidRPr="00410461">
        <w:t>-</w:t>
      </w:r>
      <w:r w:rsidRPr="00410461">
        <w:tab/>
        <w:t>Target identity.</w:t>
      </w:r>
    </w:p>
    <w:p w14:paraId="4E79EAA2" w14:textId="77777777" w:rsidR="000A2D42" w:rsidRPr="00410461" w:rsidRDefault="000A2D42" w:rsidP="000A2D42">
      <w:pPr>
        <w:pStyle w:val="B1"/>
      </w:pPr>
      <w:r w:rsidRPr="00410461">
        <w:lastRenderedPageBreak/>
        <w:t>-</w:t>
      </w:r>
      <w:r w:rsidRPr="00410461">
        <w:tab/>
        <w:t>Correlation information.</w:t>
      </w:r>
    </w:p>
    <w:p w14:paraId="362B18BA" w14:textId="77777777" w:rsidR="000A2D42" w:rsidRPr="00410461" w:rsidRDefault="000A2D42" w:rsidP="000A2D42">
      <w:pPr>
        <w:pStyle w:val="B1"/>
      </w:pPr>
      <w:r w:rsidRPr="00410461">
        <w:t>-</w:t>
      </w:r>
      <w:r w:rsidRPr="00410461">
        <w:tab/>
      </w:r>
      <w:r>
        <w:t xml:space="preserve">MDF2 (for xIRI) or </w:t>
      </w:r>
      <w:r w:rsidRPr="00410461">
        <w:t>MDF3</w:t>
      </w:r>
      <w:r>
        <w:t xml:space="preserve"> (for xCC)</w:t>
      </w:r>
      <w:r w:rsidRPr="00410461">
        <w:t xml:space="preserve"> address.</w:t>
      </w:r>
    </w:p>
    <w:p w14:paraId="2E60632D" w14:textId="77777777" w:rsidR="000A2D42" w:rsidRPr="00410461" w:rsidRDefault="000A2D42" w:rsidP="000A2D42">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42C97363" w14:textId="77777777" w:rsidR="000A2D42" w:rsidRDefault="000A2D42" w:rsidP="000A2D42">
      <w:r>
        <w:t>In both cases, t</w:t>
      </w:r>
      <w:r w:rsidRPr="00410461">
        <w:t xml:space="preserve">he IRI-POI present in the </w:t>
      </w:r>
      <w:r>
        <w:t>File Transfer Localisation Function</w:t>
      </w:r>
      <w:r w:rsidRPr="00410461">
        <w:t xml:space="preserve"> detects file </w:t>
      </w:r>
      <w:r>
        <w:t xml:space="preserve">retrieval (i.e. from the HTTP Content Server) </w:t>
      </w:r>
      <w:r w:rsidRPr="00410461">
        <w:t xml:space="preserve"> or downloads, generates and delivers the related xIRI to the MDF2 over LI_X2. The MDF2 delivers the IRI messages to the LEMF over LI_HI2.</w:t>
      </w:r>
    </w:p>
    <w:p w14:paraId="455C8617" w14:textId="77777777" w:rsidR="000A2D42" w:rsidRPr="00410461" w:rsidRDefault="000A2D42" w:rsidP="000A2D42">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0990F421" w14:textId="77777777" w:rsidR="000A2D42" w:rsidRDefault="000A2D42" w:rsidP="000A2D42">
      <w:r>
        <w:t>If the interception of communications content is required, t</w:t>
      </w:r>
      <w:r w:rsidRPr="00410461">
        <w:t xml:space="preserve">he CC-POI present in the </w:t>
      </w:r>
      <w:r>
        <w:t>File Transfer Localisation Function</w:t>
      </w:r>
      <w:r w:rsidRPr="00410461">
        <w:t xml:space="preserve"> generates the xCC from the </w:t>
      </w:r>
      <w:r>
        <w:t xml:space="preserve">retrieved </w:t>
      </w:r>
      <w:r w:rsidRPr="00410461">
        <w:t>file and delivers the xCC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59" w:name="_Toc182088317"/>
      <w:r w:rsidRPr="00410461">
        <w:t>7.13.3</w:t>
      </w:r>
      <w:r w:rsidRPr="00410461">
        <w:tab/>
        <w:t>Target identities</w:t>
      </w:r>
      <w:bookmarkEnd w:id="359"/>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Pr="00410461" w:rsidRDefault="007D39DD" w:rsidP="007D39DD">
      <w:pPr>
        <w:pStyle w:val="B1"/>
      </w:pPr>
      <w:r w:rsidRPr="00410461">
        <w:t>-</w:t>
      </w:r>
      <w:r w:rsidRPr="00410461">
        <w:tab/>
        <w:t>IMEI.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Pr="00410461" w:rsidRDefault="007D39DD" w:rsidP="007D39DD">
      <w:pPr>
        <w:pStyle w:val="B1"/>
      </w:pPr>
      <w:r w:rsidRPr="00410461">
        <w:t>-</w:t>
      </w:r>
      <w:r w:rsidRPr="00410461">
        <w:tab/>
        <w:t>SUPI.</w:t>
      </w:r>
    </w:p>
    <w:p w14:paraId="0708C9FC" w14:textId="77777777" w:rsidR="007D39DD" w:rsidRPr="00410461" w:rsidRDefault="007D39DD" w:rsidP="007D39DD">
      <w:pPr>
        <w:pStyle w:val="B1"/>
      </w:pPr>
      <w:r w:rsidRPr="00410461">
        <w:t>-</w:t>
      </w:r>
      <w:r w:rsidRPr="00410461">
        <w:tab/>
        <w:t xml:space="preserve">GPSI. </w:t>
      </w:r>
    </w:p>
    <w:p w14:paraId="77397D38" w14:textId="77777777" w:rsidR="007D39DD" w:rsidRPr="00410461" w:rsidRDefault="007D39DD" w:rsidP="007D39DD">
      <w:pPr>
        <w:pStyle w:val="B1"/>
      </w:pPr>
      <w:r w:rsidRPr="00410461">
        <w:t>-</w:t>
      </w:r>
      <w:r w:rsidRPr="00410461">
        <w:tab/>
        <w:t>Email Address.</w:t>
      </w:r>
    </w:p>
    <w:p w14:paraId="7385C1C8" w14:textId="77777777" w:rsidR="007D39DD" w:rsidRPr="00410461" w:rsidRDefault="007D39DD" w:rsidP="007D39DD">
      <w:r w:rsidRPr="00410461">
        <w:rPr>
          <w:rFonts w:eastAsia="Calibri"/>
        </w:rPr>
        <w:t>The interception performed on identities above are mutually independent, even though an xIRI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 and email address.</w:t>
      </w:r>
    </w:p>
    <w:p w14:paraId="6D67F9FC" w14:textId="77777777" w:rsidR="007D39DD" w:rsidRDefault="007D39DD" w:rsidP="007D39DD">
      <w:pPr>
        <w:pStyle w:val="Heading3"/>
      </w:pPr>
      <w:bookmarkStart w:id="360" w:name="_Toc89722272"/>
      <w:bookmarkStart w:id="361" w:name="_Toc182088318"/>
      <w:r w:rsidRPr="00410461">
        <w:t>7.13.4</w:t>
      </w:r>
      <w:r w:rsidRPr="00410461">
        <w:tab/>
        <w:t>IRI events</w:t>
      </w:r>
      <w:bookmarkEnd w:id="360"/>
      <w:bookmarkEnd w:id="361"/>
    </w:p>
    <w:p w14:paraId="48EE1AC7" w14:textId="77777777" w:rsidR="007D39DD" w:rsidRPr="003F7306" w:rsidRDefault="007D39DD" w:rsidP="007D39DD">
      <w:pPr>
        <w:pStyle w:val="Heading4"/>
      </w:pPr>
      <w:bookmarkStart w:id="362" w:name="_Toc182088319"/>
      <w:r>
        <w:t>7.13.4.1</w:t>
      </w:r>
      <w:r>
        <w:tab/>
        <w:t>General RCS IRI events</w:t>
      </w:r>
      <w:bookmarkEnd w:id="362"/>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n the RCS Servers shall generate xIRI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lastRenderedPageBreak/>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The IRI-POI present in the HTTP Content Server shall generate xIRI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2E422BD5" w14:textId="034411A2" w:rsidR="001F5906" w:rsidRDefault="001F5906" w:rsidP="001F5906">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The registration xIRI is generated when the IRI-POI present in an RCS Server detects that a target UE has been registered for RCS services.</w:t>
      </w:r>
    </w:p>
    <w:p w14:paraId="5A330364" w14:textId="77777777" w:rsidR="007D39DD" w:rsidRPr="00410461" w:rsidRDefault="007D39DD" w:rsidP="007D39DD">
      <w:r w:rsidRPr="00410461">
        <w:t>The deregistration xIRI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The capability discovery xIRI is generated when the IRI-POI present in the RCS Server detects that a target UE has updated the target UE’s RCS capabilities. This xIRI is also generated when a target UE gets information about the capabilities and state of another RCS user.</w:t>
      </w:r>
    </w:p>
    <w:p w14:paraId="3C41EC84" w14:textId="77777777" w:rsidR="006D3310" w:rsidRPr="00410461" w:rsidRDefault="006D3310" w:rsidP="006D3310">
      <w:r w:rsidRPr="00410461">
        <w:t>The RCS message xIRI is generated when the IRI-POI present in an RCS Server detects that a target sends or receives an RCS message.</w:t>
      </w:r>
    </w:p>
    <w:p w14:paraId="481B48AA" w14:textId="77777777" w:rsidR="006D3310" w:rsidRPr="00410461" w:rsidRDefault="006D3310" w:rsidP="006D3310">
      <w:r w:rsidRPr="00410461">
        <w:t xml:space="preserve">The RCS message report xIRI is generated when the IRI-POI present in an RCS Server detects that a target sends or receives a response to an RCS message. </w:t>
      </w:r>
    </w:p>
    <w:p w14:paraId="59BF6AE3" w14:textId="77777777" w:rsidR="006D3310" w:rsidRPr="00410461" w:rsidRDefault="006D3310" w:rsidP="006D3310">
      <w:r w:rsidRPr="00410461">
        <w:t>The session establishment xIRI is generated when the IRI-POI present in an RCS Server detects that an RCS session has been created for a target.</w:t>
      </w:r>
    </w:p>
    <w:p w14:paraId="1F746B19" w14:textId="77777777" w:rsidR="006D3310" w:rsidRPr="00410461" w:rsidRDefault="006D3310" w:rsidP="006D3310">
      <w:r w:rsidRPr="00410461">
        <w:t xml:space="preserve">The session modification xIRI is generated when the IRI-POI present in an RCS Server detects that an RCS session has been modified for a target. </w:t>
      </w:r>
    </w:p>
    <w:p w14:paraId="503D4F62" w14:textId="77777777" w:rsidR="006D3310" w:rsidRPr="00410461" w:rsidRDefault="006D3310" w:rsidP="006D3310">
      <w:r w:rsidRPr="00410461">
        <w:t xml:space="preserve">The session release xIRI is generated when the IRI-POI present in an RCS Server detects that an RCS session has been released for a target. </w:t>
      </w:r>
    </w:p>
    <w:p w14:paraId="5B1B505F" w14:textId="77777777" w:rsidR="006D3310" w:rsidRPr="00410461" w:rsidRDefault="006D3310" w:rsidP="006D3310">
      <w:r w:rsidRPr="00410461">
        <w:t>The group chat establishment xIRI is generated when the IRI-POI present in an RCS Server detects that the target has joined an RCS group chat session.</w:t>
      </w:r>
    </w:p>
    <w:p w14:paraId="41E72A52" w14:textId="77777777" w:rsidR="006D3310" w:rsidRPr="00410461" w:rsidRDefault="006D3310" w:rsidP="006D3310">
      <w:r w:rsidRPr="00410461">
        <w:t>The group chat modification xIRI is generated when the IRI-POI present in an RCS Server detects that a group chat session the target is participating in is modified.</w:t>
      </w:r>
    </w:p>
    <w:p w14:paraId="5C4F7583" w14:textId="77777777" w:rsidR="006D3310" w:rsidRPr="00410461" w:rsidRDefault="006D3310" w:rsidP="006D3310">
      <w:r w:rsidRPr="00410461">
        <w:lastRenderedPageBreak/>
        <w:t>The group chat release xIRI is generated when the IRI-POI present in an RCS Server detects that the target leaves a group chat session.</w:t>
      </w:r>
    </w:p>
    <w:p w14:paraId="6F5C07BE" w14:textId="77777777" w:rsidR="006D3310" w:rsidRPr="00410461" w:rsidRDefault="006D3310" w:rsidP="006D3310">
      <w:r w:rsidRPr="00410461">
        <w:t>The start of interception with already registered UE xIRI is generated when the IRI-POI present in an RCS Server detects that interception is activated on the target UE that is already registered for RCS services.</w:t>
      </w:r>
    </w:p>
    <w:p w14:paraId="38A1E61B" w14:textId="77777777" w:rsidR="006D3310" w:rsidRPr="00410461" w:rsidRDefault="006D3310" w:rsidP="006D3310">
      <w:r w:rsidRPr="00410461">
        <w:t>The start of interception with an established RCS session xIRI is generated when the IRI-POI present in an RCS Server detects that interception is activated on a target UE that has an already established RCS session. When a target UE has multiple RCS sessions, this xIRI shall be sent for each RCS session with a different value of correlation information.</w:t>
      </w:r>
    </w:p>
    <w:p w14:paraId="36056ACF" w14:textId="77777777" w:rsidR="006D3310" w:rsidRPr="00410461" w:rsidRDefault="006D3310" w:rsidP="006D3310">
      <w:r w:rsidRPr="00410461">
        <w:t>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xIRI.</w:t>
      </w:r>
    </w:p>
    <w:p w14:paraId="08DF483E" w14:textId="77777777" w:rsidR="006D3310" w:rsidRPr="00410461" w:rsidRDefault="006D3310" w:rsidP="006D3310">
      <w:r w:rsidRPr="00410461">
        <w:t xml:space="preserve">The file upload xIRI shall be generated when the IRI-POI in the HTTP Content Server detects that a target UE has uploaded a file or when any UE has uploaded a file destined for the target </w:t>
      </w:r>
      <w:r>
        <w:t>non-local ID</w:t>
      </w:r>
      <w:r w:rsidRPr="00410461">
        <w:t>.</w:t>
      </w:r>
    </w:p>
    <w:p w14:paraId="78E3191C" w14:textId="57E2D7B5" w:rsidR="006D3310" w:rsidRPr="00410461" w:rsidRDefault="006D3310" w:rsidP="006D3310">
      <w:r w:rsidRPr="00410461">
        <w:t>The file download xIRI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The unsuccessful procedure xIRI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xIRI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63" w:name="_Toc182088320"/>
      <w:r>
        <w:t>7.13.4.2</w:t>
      </w:r>
      <w:r>
        <w:tab/>
        <w:t>RCS events for topologies without a third party registration to the RCS Server</w:t>
      </w:r>
      <w:bookmarkEnd w:id="363"/>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generate xIRI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xIRI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xIRI is generated when the IRI-POI present in </w:t>
      </w:r>
      <w:r>
        <w:t xml:space="preserve">the IMS Signalling Function </w:t>
      </w:r>
      <w:r w:rsidRPr="00410461">
        <w:t>detects that a target UE has been deregistered from RCS services.</w:t>
      </w:r>
    </w:p>
    <w:p w14:paraId="261424E6" w14:textId="77777777" w:rsidR="007920B3" w:rsidRDefault="007920B3" w:rsidP="007920B3">
      <w:pPr>
        <w:pStyle w:val="Heading4"/>
      </w:pPr>
      <w:bookmarkStart w:id="364" w:name="_Toc120212256"/>
      <w:bookmarkStart w:id="365" w:name="_Toc182088321"/>
      <w:r>
        <w:t>7.13.4.3</w:t>
      </w:r>
      <w:r>
        <w:tab/>
        <w:t xml:space="preserve">RCS events for topologies utilising a file transfer localisation </w:t>
      </w:r>
      <w:bookmarkEnd w:id="364"/>
      <w:r>
        <w:t>function</w:t>
      </w:r>
      <w:bookmarkEnd w:id="365"/>
    </w:p>
    <w:p w14:paraId="6DD8659E" w14:textId="0CE94C68" w:rsidR="007920B3" w:rsidRDefault="007920B3" w:rsidP="007920B3">
      <w:r>
        <w:t>The events specified in clause 7.13.4.1 apply with the following changes</w:t>
      </w:r>
      <w:r w:rsidR="00EA131D">
        <w:t>.</w:t>
      </w:r>
    </w:p>
    <w:p w14:paraId="21BF44FA" w14:textId="77777777" w:rsidR="007920B3" w:rsidRDefault="007920B3" w:rsidP="007920B3">
      <w:r>
        <w:t>In addition to the IRI-POI present in the HTTP Content Server (as described in clause 7.13.4.1), the IRI-POI present in the Localisation Function shall generate xIRI when it detects the following specific events or information:</w:t>
      </w:r>
    </w:p>
    <w:p w14:paraId="41C5F7EC" w14:textId="77777777" w:rsidR="007920B3" w:rsidRDefault="007920B3" w:rsidP="007920B3">
      <w:pPr>
        <w:pStyle w:val="B1"/>
      </w:pPr>
      <w:r>
        <w:t>-</w:t>
      </w:r>
      <w:r>
        <w:tab/>
        <w:t>File transfer.</w:t>
      </w:r>
    </w:p>
    <w:p w14:paraId="62C4EF0D" w14:textId="77777777" w:rsidR="007920B3" w:rsidRDefault="007920B3" w:rsidP="007920B3">
      <w:pPr>
        <w:pStyle w:val="B1"/>
      </w:pPr>
      <w:r>
        <w:t>-</w:t>
      </w:r>
      <w:r>
        <w:tab/>
        <w:t>File download.</w:t>
      </w:r>
    </w:p>
    <w:p w14:paraId="3813A927" w14:textId="27B7E94B" w:rsidR="007920B3" w:rsidRDefault="007920B3" w:rsidP="007920B3">
      <w:pPr>
        <w:pStyle w:val="B1"/>
      </w:pPr>
      <w:r>
        <w:t>-</w:t>
      </w:r>
      <w:r>
        <w:tab/>
        <w:t>Unsuccessful procedure.</w:t>
      </w:r>
    </w:p>
    <w:p w14:paraId="654D186E" w14:textId="5EDCABEB" w:rsidR="007920B3" w:rsidRDefault="007920B3" w:rsidP="007920B3">
      <w:r w:rsidRPr="00410461">
        <w:t xml:space="preserve">The file download xIRI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59AF16F1" w14:textId="0B4C8955" w:rsidR="007920B3" w:rsidRPr="00410461" w:rsidRDefault="007920B3" w:rsidP="007920B3">
      <w:r w:rsidRPr="00410461">
        <w:t xml:space="preserve">The file </w:t>
      </w:r>
      <w:r>
        <w:t>transfer</w:t>
      </w:r>
      <w:r w:rsidRPr="00410461">
        <w:t xml:space="preserve"> xIRI shall be generated when the IRI-POI in the </w:t>
      </w:r>
      <w:r>
        <w:t>File Transfer Localisation Function</w:t>
      </w:r>
      <w:r w:rsidRPr="00410461">
        <w:t xml:space="preserve"> detects that </w:t>
      </w:r>
      <w:r>
        <w:t xml:space="preserve">File Transfer Localisation Function retireves a file destined to the target UE from the HTTP Content Server.  </w:t>
      </w:r>
      <w:r w:rsidRPr="00410461">
        <w:t xml:space="preserve">The file </w:t>
      </w:r>
      <w:r>
        <w:t>transfer</w:t>
      </w:r>
      <w:r w:rsidRPr="00410461">
        <w:t xml:space="preserve"> xIRI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2D0FF35E" w14:textId="77777777" w:rsidR="007920B3" w:rsidRPr="00410461" w:rsidRDefault="007920B3" w:rsidP="007920B3">
      <w:r w:rsidRPr="00410461">
        <w:lastRenderedPageBreak/>
        <w:t xml:space="preserve">The unsuccessful procedure xIRI is generated when </w:t>
      </w:r>
      <w:r>
        <w:t>thi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66" w:name="_Toc182088322"/>
      <w:r w:rsidRPr="00410461">
        <w:t>7.14</w:t>
      </w:r>
      <w:r w:rsidRPr="00410461">
        <w:tab/>
        <w:t>STIR/SHAKEN and RCD/eCNAM</w:t>
      </w:r>
      <w:bookmarkEnd w:id="366"/>
    </w:p>
    <w:p w14:paraId="6355F365" w14:textId="77777777" w:rsidR="00DA319E" w:rsidRPr="00410461" w:rsidRDefault="00DA319E" w:rsidP="00DA319E">
      <w:pPr>
        <w:pStyle w:val="Heading3"/>
      </w:pPr>
      <w:bookmarkStart w:id="367" w:name="_Toc182088323"/>
      <w:r w:rsidRPr="00410461">
        <w:t>7.14.1</w:t>
      </w:r>
      <w:r w:rsidRPr="00410461">
        <w:tab/>
        <w:t>General</w:t>
      </w:r>
      <w:bookmarkEnd w:id="367"/>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RCD/eCNAM procedures.</w:t>
      </w:r>
    </w:p>
    <w:p w14:paraId="5FF4B7C5" w14:textId="77777777" w:rsidR="00DA319E" w:rsidRPr="00410461" w:rsidRDefault="00DA319E" w:rsidP="00DA319E">
      <w:pPr>
        <w:pStyle w:val="Heading3"/>
      </w:pPr>
      <w:bookmarkStart w:id="368" w:name="_Toc182088324"/>
      <w:r w:rsidRPr="00410461">
        <w:t>7.14.2</w:t>
      </w:r>
      <w:r w:rsidRPr="00410461">
        <w:tab/>
        <w:t>Architecture</w:t>
      </w:r>
      <w:bookmarkEnd w:id="368"/>
    </w:p>
    <w:p w14:paraId="4A3AE233" w14:textId="6C2AAE68" w:rsidR="00DA319E" w:rsidRPr="00410461" w:rsidRDefault="00DA319E" w:rsidP="00DA319E">
      <w:r w:rsidRPr="00410461">
        <w:t>The IMS Signaling Function that interacts with the AS for verification or the LMISF-IRI (inbound roaming with HR) or P-CSCF (inbound roaming with LBO) shall provide the IRI-POI functions for STIR/SHAKEN and RCD</w:t>
      </w:r>
      <w:r w:rsidR="001C0188">
        <w:t>/</w:t>
      </w:r>
      <w:r w:rsidRPr="00410461">
        <w:t>eCNAM. In addition, at the originating side of the session, the IMS Signaling Function that interacts with the AS for signing shall provide the IRI-POI functions for STIR/SHAKEN and RCD.</w:t>
      </w:r>
      <w:r w:rsidR="001C0188" w:rsidRPr="001C0188">
        <w:t xml:space="preserve"> </w:t>
      </w:r>
      <w:r w:rsidR="001C0188">
        <w:t>In some redirection cases, the IMS Signaling Function, even if not interacting with the AS of verification, may have to provide the IRI-POI functions for STIR/SHAKEN and RCD/eCNAM (see TS 33.128 [15] clause 7.11.2.3).</w:t>
      </w:r>
    </w:p>
    <w:p w14:paraId="50048C01" w14:textId="5431C791" w:rsidR="00DA319E" w:rsidRPr="00410461" w:rsidRDefault="00DA319E" w:rsidP="00DA319E">
      <w:r w:rsidRPr="00410461">
        <w:t>Depending on the deployment, the IMS signaling function that interacts with the AS for signing is either the Telephony AS or the Egress IBCF (see figure E.</w:t>
      </w:r>
      <w:r w:rsidR="001306E7" w:rsidRPr="00410461">
        <w:t>2.</w:t>
      </w:r>
      <w:r w:rsidRPr="00410461">
        <w:t>1-1). Similarly, depending on the deployment, the IMS signaling function that interacts with the AS for verification is either the Telephony AS or the Ingress IBCF (see figure E</w:t>
      </w:r>
      <w:r w:rsidR="001306E7" w:rsidRPr="00410461">
        <w:t>.2</w:t>
      </w:r>
      <w:r w:rsidRPr="00410461">
        <w:t>.1-1).</w:t>
      </w:r>
    </w:p>
    <w:p w14:paraId="597BD528" w14:textId="6038DF92" w:rsidR="00DA319E" w:rsidRPr="00410461" w:rsidRDefault="00DA319E" w:rsidP="00DA319E">
      <w:r w:rsidRPr="00410461">
        <w:t>Accordingly, table 7.14.2-1 identifies the IRI-POIs for STIR/SHAKEN and RCD while table 7.14.2-2 identifies the IRI-POIs for eCNAM.</w:t>
      </w:r>
    </w:p>
    <w:p w14:paraId="17707E20" w14:textId="77777777" w:rsidR="00B06D06" w:rsidRPr="00410461" w:rsidRDefault="00B06D06" w:rsidP="00B06D06">
      <w:r w:rsidRPr="00410461">
        <w:t xml:space="preserve">In tables </w:t>
      </w:r>
      <w:r>
        <w:t xml:space="preserve">7.14.2-1 to 7.14.2-4, </w:t>
      </w:r>
      <w:r w:rsidRPr="00410461">
        <w:t>option 1 and option 2 indicate the deployment options of IMS Signaling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7411A4">
        <w:tc>
          <w:tcPr>
            <w:tcW w:w="4219" w:type="dxa"/>
            <w:gridSpan w:val="2"/>
            <w:vMerge w:val="restart"/>
            <w:shd w:val="clear" w:color="auto" w:fill="auto"/>
            <w:vAlign w:val="center"/>
          </w:tcPr>
          <w:p w14:paraId="5A97F3FA" w14:textId="77777777" w:rsidR="00DA319E" w:rsidRPr="00410461" w:rsidRDefault="00DA319E" w:rsidP="00AE5FB8">
            <w:pPr>
              <w:pStyle w:val="TAH"/>
            </w:pPr>
            <w:r w:rsidRPr="00410461">
              <w:t>Target/session scenarios</w:t>
            </w:r>
          </w:p>
        </w:tc>
        <w:tc>
          <w:tcPr>
            <w:tcW w:w="2693" w:type="dxa"/>
            <w:gridSpan w:val="2"/>
            <w:shd w:val="clear" w:color="auto" w:fill="auto"/>
            <w:vAlign w:val="center"/>
          </w:tcPr>
          <w:p w14:paraId="1277B5A2" w14:textId="77777777" w:rsidR="00DA319E" w:rsidRPr="00410461" w:rsidRDefault="00DA319E" w:rsidP="00AE5FB8">
            <w:pPr>
              <w:pStyle w:val="TAH"/>
            </w:pPr>
            <w:r w:rsidRPr="00410461">
              <w:t xml:space="preserve">Originating end </w:t>
            </w:r>
          </w:p>
        </w:tc>
        <w:tc>
          <w:tcPr>
            <w:tcW w:w="2835" w:type="dxa"/>
            <w:gridSpan w:val="2"/>
            <w:shd w:val="clear" w:color="auto" w:fill="auto"/>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7411A4">
        <w:tc>
          <w:tcPr>
            <w:tcW w:w="4219" w:type="dxa"/>
            <w:gridSpan w:val="2"/>
            <w:vMerge/>
            <w:shd w:val="clear" w:color="auto" w:fill="auto"/>
          </w:tcPr>
          <w:p w14:paraId="34878B02" w14:textId="77777777" w:rsidR="00DA319E" w:rsidRPr="00410461" w:rsidRDefault="00DA319E" w:rsidP="00AE5FB8">
            <w:pPr>
              <w:pStyle w:val="TAH"/>
            </w:pPr>
          </w:p>
        </w:tc>
        <w:tc>
          <w:tcPr>
            <w:tcW w:w="1418" w:type="dxa"/>
            <w:shd w:val="clear" w:color="auto" w:fill="auto"/>
            <w:vAlign w:val="center"/>
          </w:tcPr>
          <w:p w14:paraId="4EECA245" w14:textId="77777777" w:rsidR="00DA319E" w:rsidRPr="00410461" w:rsidRDefault="00DA319E" w:rsidP="00AE5FB8">
            <w:pPr>
              <w:pStyle w:val="TAH"/>
            </w:pPr>
            <w:r w:rsidRPr="00410461">
              <w:t>Option 1</w:t>
            </w:r>
          </w:p>
        </w:tc>
        <w:tc>
          <w:tcPr>
            <w:tcW w:w="1275" w:type="dxa"/>
            <w:shd w:val="clear" w:color="auto" w:fill="auto"/>
            <w:vAlign w:val="center"/>
          </w:tcPr>
          <w:p w14:paraId="671A0309" w14:textId="77777777" w:rsidR="00DA319E" w:rsidRPr="00410461" w:rsidRDefault="00DA319E" w:rsidP="00AE5FB8">
            <w:pPr>
              <w:pStyle w:val="TAH"/>
            </w:pPr>
            <w:r w:rsidRPr="00410461">
              <w:t>Option 2</w:t>
            </w:r>
          </w:p>
        </w:tc>
        <w:tc>
          <w:tcPr>
            <w:tcW w:w="1418" w:type="dxa"/>
            <w:shd w:val="clear" w:color="auto" w:fill="auto"/>
            <w:vAlign w:val="center"/>
          </w:tcPr>
          <w:p w14:paraId="6BF36588" w14:textId="77777777" w:rsidR="00DA319E" w:rsidRPr="00410461" w:rsidRDefault="00DA319E" w:rsidP="00AE5FB8">
            <w:pPr>
              <w:pStyle w:val="TAH"/>
            </w:pPr>
            <w:r w:rsidRPr="00410461">
              <w:t>Option 1</w:t>
            </w:r>
          </w:p>
        </w:tc>
        <w:tc>
          <w:tcPr>
            <w:tcW w:w="1417" w:type="dxa"/>
            <w:shd w:val="clear" w:color="auto" w:fill="auto"/>
            <w:vAlign w:val="center"/>
          </w:tcPr>
          <w:p w14:paraId="738AF682" w14:textId="77777777" w:rsidR="00DA319E" w:rsidRPr="00410461" w:rsidRDefault="00DA319E" w:rsidP="00AE5FB8">
            <w:pPr>
              <w:pStyle w:val="TAH"/>
            </w:pPr>
            <w:r w:rsidRPr="00410461">
              <w:t>Option 2</w:t>
            </w:r>
          </w:p>
        </w:tc>
      </w:tr>
      <w:tr w:rsidR="007411A4" w:rsidRPr="00410461" w14:paraId="17713A81" w14:textId="77777777" w:rsidTr="007411A4">
        <w:tc>
          <w:tcPr>
            <w:tcW w:w="1417" w:type="dxa"/>
            <w:vMerge w:val="restart"/>
            <w:shd w:val="clear" w:color="auto" w:fill="auto"/>
            <w:vAlign w:val="center"/>
          </w:tcPr>
          <w:p w14:paraId="20023870" w14:textId="562F637F" w:rsidR="007411A4" w:rsidRPr="00410461" w:rsidRDefault="007411A4" w:rsidP="007411A4">
            <w:pPr>
              <w:pStyle w:val="TAL"/>
            </w:pPr>
            <w:r w:rsidRPr="00410461">
              <w:t xml:space="preserve">UE is the target </w:t>
            </w:r>
          </w:p>
        </w:tc>
        <w:tc>
          <w:tcPr>
            <w:tcW w:w="2802" w:type="dxa"/>
            <w:shd w:val="clear" w:color="auto" w:fill="auto"/>
            <w:vAlign w:val="center"/>
          </w:tcPr>
          <w:p w14:paraId="103BDC7C" w14:textId="77777777" w:rsidR="007411A4" w:rsidRPr="00410461" w:rsidRDefault="007411A4" w:rsidP="007411A4">
            <w:pPr>
              <w:pStyle w:val="TAL"/>
            </w:pPr>
            <w:r w:rsidRPr="00410461">
              <w:t>Non-roaming UE/outbound roaming UE</w:t>
            </w:r>
          </w:p>
        </w:tc>
        <w:tc>
          <w:tcPr>
            <w:tcW w:w="1418" w:type="dxa"/>
            <w:shd w:val="clear" w:color="auto" w:fill="auto"/>
            <w:vAlign w:val="center"/>
          </w:tcPr>
          <w:p w14:paraId="63863293" w14:textId="4CA2A447" w:rsidR="007411A4" w:rsidRPr="00410461" w:rsidRDefault="007411A4" w:rsidP="007411A4">
            <w:pPr>
              <w:pStyle w:val="TAL"/>
            </w:pPr>
            <w:r>
              <w:t>See table 7.14.2-3</w:t>
            </w:r>
          </w:p>
        </w:tc>
        <w:tc>
          <w:tcPr>
            <w:tcW w:w="1275" w:type="dxa"/>
            <w:shd w:val="clear" w:color="auto" w:fill="auto"/>
          </w:tcPr>
          <w:p w14:paraId="2E4F0DB7" w14:textId="0D216193" w:rsidR="007411A4" w:rsidRPr="00410461" w:rsidRDefault="007411A4" w:rsidP="007411A4">
            <w:pPr>
              <w:pStyle w:val="TAL"/>
            </w:pPr>
            <w:r w:rsidRPr="00572B3E">
              <w:t>See table 7.14.</w:t>
            </w:r>
            <w:r>
              <w:t>2-3</w:t>
            </w:r>
          </w:p>
        </w:tc>
        <w:tc>
          <w:tcPr>
            <w:tcW w:w="1418" w:type="dxa"/>
            <w:shd w:val="clear" w:color="auto" w:fill="auto"/>
          </w:tcPr>
          <w:p w14:paraId="29CDF6EE" w14:textId="71F23C21" w:rsidR="007411A4" w:rsidRPr="00410461" w:rsidRDefault="007411A4" w:rsidP="007411A4">
            <w:pPr>
              <w:pStyle w:val="TAL"/>
            </w:pPr>
            <w:r w:rsidRPr="00572B3E">
              <w:t>See table 7.14.</w:t>
            </w:r>
            <w:r>
              <w:t>2-4</w:t>
            </w:r>
          </w:p>
        </w:tc>
        <w:tc>
          <w:tcPr>
            <w:tcW w:w="1417" w:type="dxa"/>
            <w:shd w:val="clear" w:color="auto" w:fill="auto"/>
          </w:tcPr>
          <w:p w14:paraId="5D86CCF2" w14:textId="2CA8E80C" w:rsidR="007411A4" w:rsidRPr="00410461" w:rsidRDefault="007411A4" w:rsidP="007411A4">
            <w:pPr>
              <w:pStyle w:val="TAL"/>
            </w:pPr>
            <w:r w:rsidRPr="00572B3E">
              <w:t>See table 7.14.</w:t>
            </w:r>
            <w:r>
              <w:t>2-4</w:t>
            </w:r>
          </w:p>
        </w:tc>
      </w:tr>
      <w:tr w:rsidR="007411A4" w:rsidRPr="00410461" w14:paraId="1CCF9BA9" w14:textId="77777777" w:rsidTr="007411A4">
        <w:tc>
          <w:tcPr>
            <w:tcW w:w="1417" w:type="dxa"/>
            <w:vMerge/>
            <w:shd w:val="clear" w:color="auto" w:fill="auto"/>
            <w:vAlign w:val="center"/>
          </w:tcPr>
          <w:p w14:paraId="6DDE317D" w14:textId="77777777" w:rsidR="007411A4" w:rsidRPr="00410461" w:rsidRDefault="007411A4" w:rsidP="007411A4">
            <w:pPr>
              <w:pStyle w:val="TAL"/>
            </w:pPr>
          </w:p>
        </w:tc>
        <w:tc>
          <w:tcPr>
            <w:tcW w:w="2802" w:type="dxa"/>
            <w:shd w:val="clear" w:color="auto" w:fill="auto"/>
            <w:vAlign w:val="center"/>
          </w:tcPr>
          <w:p w14:paraId="001D8552" w14:textId="77777777" w:rsidR="007411A4" w:rsidRPr="00410461" w:rsidRDefault="007411A4" w:rsidP="007411A4">
            <w:pPr>
              <w:pStyle w:val="TAL"/>
            </w:pPr>
            <w:r w:rsidRPr="00410461">
              <w:t>Inbound roaming UE (HR)</w:t>
            </w:r>
          </w:p>
        </w:tc>
        <w:tc>
          <w:tcPr>
            <w:tcW w:w="1418" w:type="dxa"/>
            <w:shd w:val="clear" w:color="auto" w:fill="auto"/>
            <w:vAlign w:val="center"/>
          </w:tcPr>
          <w:p w14:paraId="0790467A" w14:textId="779AB013" w:rsidR="007411A4" w:rsidRPr="00410461" w:rsidRDefault="007411A4" w:rsidP="007411A4">
            <w:pPr>
              <w:pStyle w:val="TAL"/>
            </w:pPr>
            <w:r w:rsidRPr="00410461">
              <w:t>n/a</w:t>
            </w:r>
          </w:p>
        </w:tc>
        <w:tc>
          <w:tcPr>
            <w:tcW w:w="1275" w:type="dxa"/>
            <w:shd w:val="clear" w:color="auto" w:fill="auto"/>
            <w:vAlign w:val="center"/>
          </w:tcPr>
          <w:p w14:paraId="44EC65D4" w14:textId="37A35497" w:rsidR="007411A4" w:rsidRPr="00410461" w:rsidRDefault="007411A4" w:rsidP="007411A4">
            <w:pPr>
              <w:pStyle w:val="TAL"/>
            </w:pPr>
            <w:r w:rsidRPr="00410461">
              <w:t>n/a</w:t>
            </w:r>
          </w:p>
        </w:tc>
        <w:tc>
          <w:tcPr>
            <w:tcW w:w="1418" w:type="dxa"/>
            <w:shd w:val="clear" w:color="auto" w:fill="auto"/>
            <w:vAlign w:val="center"/>
          </w:tcPr>
          <w:p w14:paraId="3C0B3E03" w14:textId="28EC80EB" w:rsidR="007411A4" w:rsidRPr="00410461" w:rsidRDefault="007411A4" w:rsidP="007411A4">
            <w:pPr>
              <w:pStyle w:val="TAL"/>
            </w:pPr>
            <w:r w:rsidRPr="00410461">
              <w:t>LMISF-IRI</w:t>
            </w:r>
          </w:p>
        </w:tc>
        <w:tc>
          <w:tcPr>
            <w:tcW w:w="1417" w:type="dxa"/>
            <w:shd w:val="clear" w:color="auto" w:fill="auto"/>
            <w:vAlign w:val="center"/>
          </w:tcPr>
          <w:p w14:paraId="1656D900" w14:textId="58B20844" w:rsidR="007411A4" w:rsidRPr="00410461" w:rsidRDefault="007411A4" w:rsidP="007411A4">
            <w:pPr>
              <w:pStyle w:val="TAL"/>
            </w:pPr>
            <w:r w:rsidRPr="00410461">
              <w:t>LMISF-IRI</w:t>
            </w:r>
          </w:p>
        </w:tc>
      </w:tr>
      <w:tr w:rsidR="007411A4" w:rsidRPr="00410461" w14:paraId="18C108BC" w14:textId="77777777" w:rsidTr="007411A4">
        <w:tc>
          <w:tcPr>
            <w:tcW w:w="1417" w:type="dxa"/>
            <w:vMerge/>
            <w:shd w:val="clear" w:color="auto" w:fill="auto"/>
            <w:vAlign w:val="center"/>
          </w:tcPr>
          <w:p w14:paraId="639360E2" w14:textId="77777777" w:rsidR="007411A4" w:rsidRPr="00410461" w:rsidRDefault="007411A4" w:rsidP="007411A4">
            <w:pPr>
              <w:pStyle w:val="TAL"/>
            </w:pPr>
          </w:p>
        </w:tc>
        <w:tc>
          <w:tcPr>
            <w:tcW w:w="2802" w:type="dxa"/>
            <w:shd w:val="clear" w:color="auto" w:fill="auto"/>
            <w:vAlign w:val="center"/>
          </w:tcPr>
          <w:p w14:paraId="27F8AAAD" w14:textId="77777777" w:rsidR="007411A4" w:rsidRPr="00410461" w:rsidRDefault="007411A4" w:rsidP="007411A4">
            <w:pPr>
              <w:pStyle w:val="TAL"/>
            </w:pPr>
            <w:r w:rsidRPr="00410461">
              <w:t>Inbound roaming UE (LBO)</w:t>
            </w:r>
          </w:p>
        </w:tc>
        <w:tc>
          <w:tcPr>
            <w:tcW w:w="1418" w:type="dxa"/>
            <w:shd w:val="clear" w:color="auto" w:fill="auto"/>
            <w:vAlign w:val="center"/>
          </w:tcPr>
          <w:p w14:paraId="09B869E5" w14:textId="6936B578" w:rsidR="007411A4" w:rsidRPr="00410461" w:rsidRDefault="007411A4" w:rsidP="007411A4">
            <w:pPr>
              <w:pStyle w:val="TAL"/>
            </w:pPr>
            <w:r w:rsidRPr="00410461">
              <w:t>n/a</w:t>
            </w:r>
          </w:p>
        </w:tc>
        <w:tc>
          <w:tcPr>
            <w:tcW w:w="1275" w:type="dxa"/>
            <w:shd w:val="clear" w:color="auto" w:fill="auto"/>
            <w:vAlign w:val="center"/>
          </w:tcPr>
          <w:p w14:paraId="02C32EC4" w14:textId="15C5B801" w:rsidR="007411A4" w:rsidRPr="00410461" w:rsidRDefault="007411A4" w:rsidP="007411A4">
            <w:pPr>
              <w:pStyle w:val="TAL"/>
            </w:pPr>
            <w:r w:rsidRPr="00410461">
              <w:t>n/a</w:t>
            </w:r>
          </w:p>
        </w:tc>
        <w:tc>
          <w:tcPr>
            <w:tcW w:w="1418" w:type="dxa"/>
            <w:shd w:val="clear" w:color="auto" w:fill="auto"/>
            <w:vAlign w:val="center"/>
          </w:tcPr>
          <w:p w14:paraId="14E5CE00" w14:textId="326DBC65" w:rsidR="007411A4" w:rsidRPr="00410461" w:rsidRDefault="007411A4" w:rsidP="007411A4">
            <w:pPr>
              <w:pStyle w:val="TAL"/>
            </w:pPr>
            <w:r w:rsidRPr="00410461">
              <w:t>P-CSCF</w:t>
            </w:r>
          </w:p>
        </w:tc>
        <w:tc>
          <w:tcPr>
            <w:tcW w:w="1417" w:type="dxa"/>
            <w:shd w:val="clear" w:color="auto" w:fill="auto"/>
            <w:vAlign w:val="center"/>
          </w:tcPr>
          <w:p w14:paraId="4F1CA3B4" w14:textId="7C159629" w:rsidR="007411A4" w:rsidRPr="00410461" w:rsidRDefault="007411A4" w:rsidP="007411A4">
            <w:pPr>
              <w:pStyle w:val="TAL"/>
            </w:pPr>
            <w:r w:rsidRPr="00410461">
              <w:t>P-CSCF</w:t>
            </w:r>
          </w:p>
        </w:tc>
      </w:tr>
      <w:tr w:rsidR="007411A4" w:rsidRPr="00410461" w14:paraId="2734B6C9" w14:textId="77777777" w:rsidTr="007411A4">
        <w:tc>
          <w:tcPr>
            <w:tcW w:w="1417" w:type="dxa"/>
            <w:vMerge/>
            <w:shd w:val="clear" w:color="auto" w:fill="auto"/>
            <w:vAlign w:val="center"/>
          </w:tcPr>
          <w:p w14:paraId="4078CDB1" w14:textId="77777777" w:rsidR="007411A4" w:rsidRPr="00410461" w:rsidRDefault="007411A4" w:rsidP="007411A4">
            <w:pPr>
              <w:pStyle w:val="TAL"/>
            </w:pPr>
          </w:p>
        </w:tc>
        <w:tc>
          <w:tcPr>
            <w:tcW w:w="2802" w:type="dxa"/>
            <w:shd w:val="clear" w:color="auto" w:fill="auto"/>
            <w:vAlign w:val="center"/>
          </w:tcPr>
          <w:p w14:paraId="7577DE62" w14:textId="77777777" w:rsidR="007411A4" w:rsidRPr="00410461" w:rsidRDefault="007411A4" w:rsidP="007411A4">
            <w:pPr>
              <w:pStyle w:val="TAL"/>
            </w:pPr>
            <w:r w:rsidRPr="00410461">
              <w:t>Emergency session</w:t>
            </w:r>
          </w:p>
        </w:tc>
        <w:tc>
          <w:tcPr>
            <w:tcW w:w="1418" w:type="dxa"/>
            <w:shd w:val="clear" w:color="auto" w:fill="auto"/>
            <w:vAlign w:val="center"/>
          </w:tcPr>
          <w:p w14:paraId="129B42B3" w14:textId="0EA9CE0A" w:rsidR="007411A4" w:rsidRPr="00410461" w:rsidRDefault="007411A4" w:rsidP="007411A4">
            <w:pPr>
              <w:pStyle w:val="TAL"/>
            </w:pPr>
            <w:r w:rsidRPr="00410461">
              <w:t>Egress IBCF</w:t>
            </w:r>
          </w:p>
        </w:tc>
        <w:tc>
          <w:tcPr>
            <w:tcW w:w="1275" w:type="dxa"/>
            <w:shd w:val="clear" w:color="auto" w:fill="auto"/>
            <w:vAlign w:val="center"/>
          </w:tcPr>
          <w:p w14:paraId="695A927C" w14:textId="1F145340" w:rsidR="007411A4" w:rsidRPr="00410461" w:rsidRDefault="007411A4" w:rsidP="007411A4">
            <w:pPr>
              <w:pStyle w:val="TAL"/>
            </w:pPr>
            <w:r w:rsidRPr="00410461">
              <w:t>Egress IBCF</w:t>
            </w:r>
          </w:p>
        </w:tc>
        <w:tc>
          <w:tcPr>
            <w:tcW w:w="1418" w:type="dxa"/>
            <w:shd w:val="clear" w:color="auto" w:fill="auto"/>
            <w:vAlign w:val="center"/>
          </w:tcPr>
          <w:p w14:paraId="52B2877F" w14:textId="16C19B03" w:rsidR="007411A4" w:rsidRPr="00410461" w:rsidRDefault="007411A4" w:rsidP="007411A4">
            <w:pPr>
              <w:pStyle w:val="TAL"/>
            </w:pPr>
            <w:r w:rsidRPr="00410461">
              <w:t>n/a</w:t>
            </w:r>
          </w:p>
        </w:tc>
        <w:tc>
          <w:tcPr>
            <w:tcW w:w="1417" w:type="dxa"/>
            <w:shd w:val="clear" w:color="auto" w:fill="auto"/>
            <w:vAlign w:val="center"/>
          </w:tcPr>
          <w:p w14:paraId="2604F4EC" w14:textId="56BC994D" w:rsidR="007411A4" w:rsidRPr="00410461" w:rsidRDefault="007411A4" w:rsidP="007411A4">
            <w:pPr>
              <w:pStyle w:val="TAL"/>
            </w:pPr>
            <w:r w:rsidRPr="00410461">
              <w:t>n/a</w:t>
            </w:r>
          </w:p>
        </w:tc>
      </w:tr>
      <w:tr w:rsidR="007411A4" w:rsidRPr="00410461" w14:paraId="3E77E439" w14:textId="77777777" w:rsidTr="007411A4">
        <w:tc>
          <w:tcPr>
            <w:tcW w:w="1417" w:type="dxa"/>
            <w:vMerge w:val="restart"/>
            <w:shd w:val="clear" w:color="auto" w:fill="auto"/>
            <w:vAlign w:val="center"/>
          </w:tcPr>
          <w:p w14:paraId="2C550793" w14:textId="77777777" w:rsidR="007411A4" w:rsidRPr="00410461" w:rsidRDefault="007411A4" w:rsidP="007411A4">
            <w:pPr>
              <w:pStyle w:val="TAL"/>
            </w:pPr>
            <w:r w:rsidRPr="00410461">
              <w:t>From target non-local ID</w:t>
            </w:r>
          </w:p>
        </w:tc>
        <w:tc>
          <w:tcPr>
            <w:tcW w:w="2802" w:type="dxa"/>
            <w:shd w:val="clear" w:color="auto" w:fill="auto"/>
            <w:vAlign w:val="center"/>
          </w:tcPr>
          <w:p w14:paraId="551061FA" w14:textId="77777777" w:rsidR="007411A4" w:rsidRPr="00410461" w:rsidRDefault="007411A4" w:rsidP="007411A4">
            <w:pPr>
              <w:pStyle w:val="TAL"/>
            </w:pPr>
            <w:r w:rsidRPr="00410461">
              <w:t>Non-roaming UE/Outbound roaming UE</w:t>
            </w:r>
          </w:p>
        </w:tc>
        <w:tc>
          <w:tcPr>
            <w:tcW w:w="1418" w:type="dxa"/>
            <w:shd w:val="clear" w:color="auto" w:fill="auto"/>
            <w:vAlign w:val="center"/>
          </w:tcPr>
          <w:p w14:paraId="708B89E9" w14:textId="11B45EDD" w:rsidR="007411A4" w:rsidRPr="00410461" w:rsidRDefault="007411A4" w:rsidP="007411A4">
            <w:pPr>
              <w:pStyle w:val="TAL"/>
            </w:pPr>
            <w:r w:rsidRPr="00410461">
              <w:t>n/a</w:t>
            </w:r>
          </w:p>
        </w:tc>
        <w:tc>
          <w:tcPr>
            <w:tcW w:w="1275" w:type="dxa"/>
            <w:shd w:val="clear" w:color="auto" w:fill="auto"/>
            <w:vAlign w:val="center"/>
          </w:tcPr>
          <w:p w14:paraId="3436A489" w14:textId="7C2BCABD" w:rsidR="007411A4" w:rsidRPr="00410461" w:rsidRDefault="007411A4" w:rsidP="007411A4">
            <w:pPr>
              <w:pStyle w:val="TAL"/>
            </w:pPr>
            <w:r w:rsidRPr="00410461">
              <w:t>n/a</w:t>
            </w:r>
          </w:p>
        </w:tc>
        <w:tc>
          <w:tcPr>
            <w:tcW w:w="1418" w:type="dxa"/>
            <w:shd w:val="clear" w:color="auto" w:fill="auto"/>
          </w:tcPr>
          <w:p w14:paraId="2F52DD09" w14:textId="22734462" w:rsidR="007411A4" w:rsidRPr="00410461" w:rsidRDefault="007411A4" w:rsidP="007411A4">
            <w:pPr>
              <w:pStyle w:val="TAL"/>
            </w:pPr>
            <w:r w:rsidRPr="00D74203">
              <w:t>See table 7.14.</w:t>
            </w:r>
            <w:r>
              <w:t>2-4</w:t>
            </w:r>
          </w:p>
        </w:tc>
        <w:tc>
          <w:tcPr>
            <w:tcW w:w="1417" w:type="dxa"/>
            <w:shd w:val="clear" w:color="auto" w:fill="auto"/>
          </w:tcPr>
          <w:p w14:paraId="18F65DC4" w14:textId="6A09A22A" w:rsidR="007411A4" w:rsidRPr="00410461" w:rsidRDefault="007411A4" w:rsidP="007411A4">
            <w:pPr>
              <w:pStyle w:val="TAL"/>
            </w:pPr>
            <w:r w:rsidRPr="00D74203">
              <w:t>See table 7.14.</w:t>
            </w:r>
            <w:r>
              <w:t>2-4</w:t>
            </w:r>
          </w:p>
        </w:tc>
      </w:tr>
      <w:tr w:rsidR="007411A4" w:rsidRPr="00410461" w14:paraId="188AE5FE" w14:textId="77777777" w:rsidTr="007411A4">
        <w:tc>
          <w:tcPr>
            <w:tcW w:w="1417" w:type="dxa"/>
            <w:vMerge/>
            <w:shd w:val="clear" w:color="auto" w:fill="auto"/>
            <w:vAlign w:val="center"/>
          </w:tcPr>
          <w:p w14:paraId="187B2524" w14:textId="77777777" w:rsidR="007411A4" w:rsidRPr="00410461" w:rsidRDefault="007411A4" w:rsidP="007411A4">
            <w:pPr>
              <w:pStyle w:val="TAL"/>
            </w:pPr>
          </w:p>
        </w:tc>
        <w:tc>
          <w:tcPr>
            <w:tcW w:w="2802" w:type="dxa"/>
            <w:shd w:val="clear" w:color="auto" w:fill="auto"/>
            <w:vAlign w:val="center"/>
          </w:tcPr>
          <w:p w14:paraId="474CA607" w14:textId="77777777" w:rsidR="007411A4" w:rsidRPr="00410461" w:rsidRDefault="007411A4" w:rsidP="007411A4">
            <w:pPr>
              <w:pStyle w:val="TAL"/>
            </w:pPr>
            <w:r w:rsidRPr="00410461">
              <w:t>Inbound roaming UE (HR)</w:t>
            </w:r>
          </w:p>
        </w:tc>
        <w:tc>
          <w:tcPr>
            <w:tcW w:w="1418" w:type="dxa"/>
            <w:shd w:val="clear" w:color="auto" w:fill="auto"/>
            <w:vAlign w:val="center"/>
          </w:tcPr>
          <w:p w14:paraId="628A2D1D" w14:textId="0659807D" w:rsidR="007411A4" w:rsidRPr="00410461" w:rsidRDefault="007411A4" w:rsidP="007411A4">
            <w:pPr>
              <w:pStyle w:val="TAL"/>
            </w:pPr>
            <w:r w:rsidRPr="00410461">
              <w:t>n/a</w:t>
            </w:r>
          </w:p>
        </w:tc>
        <w:tc>
          <w:tcPr>
            <w:tcW w:w="1275" w:type="dxa"/>
            <w:shd w:val="clear" w:color="auto" w:fill="auto"/>
            <w:vAlign w:val="center"/>
          </w:tcPr>
          <w:p w14:paraId="69F191D1" w14:textId="2F996D4D" w:rsidR="007411A4" w:rsidRPr="00410461" w:rsidRDefault="007411A4" w:rsidP="007411A4">
            <w:pPr>
              <w:pStyle w:val="TAL"/>
            </w:pPr>
            <w:r w:rsidRPr="00410461">
              <w:t>n/a</w:t>
            </w:r>
          </w:p>
        </w:tc>
        <w:tc>
          <w:tcPr>
            <w:tcW w:w="1418" w:type="dxa"/>
            <w:shd w:val="clear" w:color="auto" w:fill="auto"/>
            <w:vAlign w:val="center"/>
          </w:tcPr>
          <w:p w14:paraId="7373E86C" w14:textId="09676C36" w:rsidR="007411A4" w:rsidRPr="00410461" w:rsidRDefault="007411A4" w:rsidP="007411A4">
            <w:pPr>
              <w:pStyle w:val="TAL"/>
            </w:pPr>
            <w:r w:rsidRPr="00410461">
              <w:t>LMISF-IRI</w:t>
            </w:r>
          </w:p>
        </w:tc>
        <w:tc>
          <w:tcPr>
            <w:tcW w:w="1417" w:type="dxa"/>
            <w:shd w:val="clear" w:color="auto" w:fill="auto"/>
            <w:vAlign w:val="center"/>
          </w:tcPr>
          <w:p w14:paraId="40A86DD9" w14:textId="5B5376FF" w:rsidR="007411A4" w:rsidRPr="00410461" w:rsidRDefault="007411A4" w:rsidP="007411A4">
            <w:pPr>
              <w:pStyle w:val="TAL"/>
            </w:pPr>
            <w:r w:rsidRPr="00410461">
              <w:t>LMISF-IRI</w:t>
            </w:r>
          </w:p>
        </w:tc>
      </w:tr>
      <w:tr w:rsidR="007411A4" w:rsidRPr="00410461" w14:paraId="6F5128A9" w14:textId="77777777" w:rsidTr="007411A4">
        <w:tc>
          <w:tcPr>
            <w:tcW w:w="1417" w:type="dxa"/>
            <w:vMerge/>
            <w:shd w:val="clear" w:color="auto" w:fill="auto"/>
            <w:vAlign w:val="center"/>
          </w:tcPr>
          <w:p w14:paraId="23A5F1AE" w14:textId="77777777" w:rsidR="007411A4" w:rsidRPr="00410461" w:rsidRDefault="007411A4" w:rsidP="007411A4">
            <w:pPr>
              <w:pStyle w:val="TAL"/>
            </w:pPr>
          </w:p>
        </w:tc>
        <w:tc>
          <w:tcPr>
            <w:tcW w:w="2802" w:type="dxa"/>
            <w:shd w:val="clear" w:color="auto" w:fill="auto"/>
            <w:vAlign w:val="center"/>
          </w:tcPr>
          <w:p w14:paraId="303560BA" w14:textId="77777777" w:rsidR="007411A4" w:rsidRPr="00410461" w:rsidRDefault="007411A4" w:rsidP="007411A4">
            <w:pPr>
              <w:pStyle w:val="TAL"/>
            </w:pPr>
            <w:r w:rsidRPr="00410461">
              <w:t>Inbound roaming UE (LBO)</w:t>
            </w:r>
          </w:p>
        </w:tc>
        <w:tc>
          <w:tcPr>
            <w:tcW w:w="1418" w:type="dxa"/>
            <w:shd w:val="clear" w:color="auto" w:fill="auto"/>
            <w:vAlign w:val="center"/>
          </w:tcPr>
          <w:p w14:paraId="0ACC821C" w14:textId="71F8BEB7" w:rsidR="007411A4" w:rsidRPr="00410461" w:rsidRDefault="007411A4" w:rsidP="007411A4">
            <w:pPr>
              <w:pStyle w:val="TAL"/>
            </w:pPr>
            <w:r w:rsidRPr="00410461">
              <w:t>n/a</w:t>
            </w:r>
          </w:p>
        </w:tc>
        <w:tc>
          <w:tcPr>
            <w:tcW w:w="1275" w:type="dxa"/>
            <w:shd w:val="clear" w:color="auto" w:fill="auto"/>
            <w:vAlign w:val="center"/>
          </w:tcPr>
          <w:p w14:paraId="62A82B09" w14:textId="5BCA9163" w:rsidR="007411A4" w:rsidRPr="00410461" w:rsidRDefault="007411A4" w:rsidP="007411A4">
            <w:pPr>
              <w:pStyle w:val="TAL"/>
            </w:pPr>
            <w:r w:rsidRPr="00410461">
              <w:t>n/a</w:t>
            </w:r>
          </w:p>
        </w:tc>
        <w:tc>
          <w:tcPr>
            <w:tcW w:w="1418" w:type="dxa"/>
            <w:shd w:val="clear" w:color="auto" w:fill="auto"/>
            <w:vAlign w:val="center"/>
          </w:tcPr>
          <w:p w14:paraId="6887E151" w14:textId="5E6F9AF4" w:rsidR="007411A4" w:rsidRPr="00410461" w:rsidRDefault="007411A4" w:rsidP="007411A4">
            <w:pPr>
              <w:pStyle w:val="TAL"/>
            </w:pPr>
            <w:r w:rsidRPr="00410461">
              <w:t>P-CSCF</w:t>
            </w:r>
          </w:p>
        </w:tc>
        <w:tc>
          <w:tcPr>
            <w:tcW w:w="1417" w:type="dxa"/>
            <w:shd w:val="clear" w:color="auto" w:fill="auto"/>
            <w:vAlign w:val="center"/>
          </w:tcPr>
          <w:p w14:paraId="3FDBD397" w14:textId="4625BE0F" w:rsidR="007411A4" w:rsidRPr="00410461" w:rsidRDefault="007411A4" w:rsidP="007411A4">
            <w:pPr>
              <w:pStyle w:val="TAL"/>
            </w:pPr>
            <w:r w:rsidRPr="00410461">
              <w:t>P-CSCF</w:t>
            </w:r>
          </w:p>
        </w:tc>
      </w:tr>
      <w:tr w:rsidR="007411A4" w:rsidRPr="00410461" w14:paraId="6D15F3C3" w14:textId="77777777" w:rsidTr="007411A4">
        <w:tc>
          <w:tcPr>
            <w:tcW w:w="1417" w:type="dxa"/>
            <w:vMerge w:val="restart"/>
            <w:shd w:val="clear" w:color="auto" w:fill="auto"/>
            <w:vAlign w:val="center"/>
          </w:tcPr>
          <w:p w14:paraId="1791CF50" w14:textId="77777777" w:rsidR="007411A4" w:rsidRPr="00410461" w:rsidRDefault="007411A4" w:rsidP="007411A4">
            <w:pPr>
              <w:pStyle w:val="TAL"/>
            </w:pPr>
            <w:r w:rsidRPr="00410461">
              <w:t xml:space="preserve">To target non-local ID </w:t>
            </w:r>
          </w:p>
        </w:tc>
        <w:tc>
          <w:tcPr>
            <w:tcW w:w="2802" w:type="dxa"/>
            <w:shd w:val="clear" w:color="auto" w:fill="auto"/>
            <w:vAlign w:val="center"/>
          </w:tcPr>
          <w:p w14:paraId="4FCAE38A" w14:textId="77777777" w:rsidR="007411A4" w:rsidRPr="00410461" w:rsidRDefault="007411A4" w:rsidP="007411A4">
            <w:pPr>
              <w:pStyle w:val="TAL"/>
            </w:pPr>
            <w:r w:rsidRPr="00410461">
              <w:t>Non-roaming UE/Outbound roaming UE</w:t>
            </w:r>
          </w:p>
        </w:tc>
        <w:tc>
          <w:tcPr>
            <w:tcW w:w="1418" w:type="dxa"/>
            <w:shd w:val="clear" w:color="auto" w:fill="auto"/>
          </w:tcPr>
          <w:p w14:paraId="3587F6CE" w14:textId="5D804A97" w:rsidR="007411A4" w:rsidRPr="00410461" w:rsidRDefault="007411A4" w:rsidP="007411A4">
            <w:pPr>
              <w:pStyle w:val="TAL"/>
            </w:pPr>
            <w:r w:rsidRPr="00D77FD4">
              <w:t>See table 7.14.</w:t>
            </w:r>
            <w:r>
              <w:t>2-3</w:t>
            </w:r>
          </w:p>
        </w:tc>
        <w:tc>
          <w:tcPr>
            <w:tcW w:w="1275" w:type="dxa"/>
            <w:shd w:val="clear" w:color="auto" w:fill="auto"/>
          </w:tcPr>
          <w:p w14:paraId="3C14163A" w14:textId="15EF7762" w:rsidR="007411A4" w:rsidRPr="00410461" w:rsidRDefault="007411A4" w:rsidP="007411A4">
            <w:pPr>
              <w:pStyle w:val="TAL"/>
            </w:pPr>
            <w:r w:rsidRPr="00D77FD4">
              <w:t>See table 7.14.</w:t>
            </w:r>
            <w:r>
              <w:t>2-3</w:t>
            </w:r>
          </w:p>
        </w:tc>
        <w:tc>
          <w:tcPr>
            <w:tcW w:w="1418" w:type="dxa"/>
            <w:shd w:val="clear" w:color="auto" w:fill="auto"/>
            <w:vAlign w:val="center"/>
          </w:tcPr>
          <w:p w14:paraId="69A57D4B" w14:textId="55658AF7" w:rsidR="007411A4" w:rsidRPr="00410461" w:rsidRDefault="007411A4" w:rsidP="007411A4">
            <w:pPr>
              <w:pStyle w:val="TAL"/>
            </w:pPr>
            <w:r w:rsidRPr="00410461">
              <w:t>n/a</w:t>
            </w:r>
          </w:p>
        </w:tc>
        <w:tc>
          <w:tcPr>
            <w:tcW w:w="1417" w:type="dxa"/>
            <w:shd w:val="clear" w:color="auto" w:fill="auto"/>
            <w:vAlign w:val="center"/>
          </w:tcPr>
          <w:p w14:paraId="0CC4985E" w14:textId="5F5576EE" w:rsidR="007411A4" w:rsidRPr="00410461" w:rsidRDefault="007411A4" w:rsidP="007411A4">
            <w:pPr>
              <w:pStyle w:val="TAL"/>
            </w:pPr>
            <w:r w:rsidRPr="00410461">
              <w:t>n/a</w:t>
            </w:r>
          </w:p>
        </w:tc>
      </w:tr>
      <w:tr w:rsidR="007411A4" w:rsidRPr="00410461" w14:paraId="17F1D309" w14:textId="77777777" w:rsidTr="007411A4">
        <w:tc>
          <w:tcPr>
            <w:tcW w:w="1417" w:type="dxa"/>
            <w:vMerge/>
            <w:shd w:val="clear" w:color="auto" w:fill="auto"/>
            <w:vAlign w:val="center"/>
          </w:tcPr>
          <w:p w14:paraId="7E3560B8" w14:textId="77777777" w:rsidR="007411A4" w:rsidRPr="00410461" w:rsidRDefault="007411A4" w:rsidP="007411A4">
            <w:pPr>
              <w:pStyle w:val="TAL"/>
            </w:pPr>
          </w:p>
        </w:tc>
        <w:tc>
          <w:tcPr>
            <w:tcW w:w="2802" w:type="dxa"/>
            <w:shd w:val="clear" w:color="auto" w:fill="auto"/>
            <w:vAlign w:val="center"/>
          </w:tcPr>
          <w:p w14:paraId="60CC6DCD" w14:textId="77777777" w:rsidR="007411A4" w:rsidRPr="00410461" w:rsidRDefault="007411A4" w:rsidP="007411A4">
            <w:pPr>
              <w:pStyle w:val="TAL"/>
            </w:pPr>
            <w:r w:rsidRPr="00410461">
              <w:t>Inbound roaming UE (HR)</w:t>
            </w:r>
          </w:p>
        </w:tc>
        <w:tc>
          <w:tcPr>
            <w:tcW w:w="1418" w:type="dxa"/>
            <w:shd w:val="clear" w:color="auto" w:fill="auto"/>
            <w:vAlign w:val="center"/>
          </w:tcPr>
          <w:p w14:paraId="1D9D2E29" w14:textId="77777777" w:rsidR="007411A4" w:rsidRPr="00410461" w:rsidRDefault="007411A4" w:rsidP="007411A4">
            <w:pPr>
              <w:pStyle w:val="TAL"/>
            </w:pPr>
            <w:r w:rsidRPr="00410461">
              <w:t>n/a</w:t>
            </w:r>
          </w:p>
        </w:tc>
        <w:tc>
          <w:tcPr>
            <w:tcW w:w="1275" w:type="dxa"/>
            <w:shd w:val="clear" w:color="auto" w:fill="auto"/>
            <w:vAlign w:val="center"/>
          </w:tcPr>
          <w:p w14:paraId="3200A8D2" w14:textId="77777777" w:rsidR="007411A4" w:rsidRPr="00410461" w:rsidRDefault="007411A4" w:rsidP="007411A4">
            <w:pPr>
              <w:pStyle w:val="TAL"/>
            </w:pPr>
            <w:r w:rsidRPr="00410461">
              <w:t>n/a</w:t>
            </w:r>
          </w:p>
        </w:tc>
        <w:tc>
          <w:tcPr>
            <w:tcW w:w="1418" w:type="dxa"/>
            <w:shd w:val="clear" w:color="auto" w:fill="auto"/>
            <w:vAlign w:val="center"/>
          </w:tcPr>
          <w:p w14:paraId="5E595688" w14:textId="77777777" w:rsidR="007411A4" w:rsidRPr="00410461" w:rsidRDefault="007411A4" w:rsidP="007411A4">
            <w:pPr>
              <w:pStyle w:val="TAL"/>
            </w:pPr>
            <w:r w:rsidRPr="00410461">
              <w:t>n/a</w:t>
            </w:r>
          </w:p>
        </w:tc>
        <w:tc>
          <w:tcPr>
            <w:tcW w:w="1417" w:type="dxa"/>
            <w:shd w:val="clear" w:color="auto" w:fill="auto"/>
            <w:vAlign w:val="center"/>
          </w:tcPr>
          <w:p w14:paraId="24597BDF" w14:textId="77777777" w:rsidR="007411A4" w:rsidRPr="00410461" w:rsidRDefault="007411A4" w:rsidP="007411A4">
            <w:pPr>
              <w:pStyle w:val="TAL"/>
            </w:pPr>
            <w:r w:rsidRPr="00410461">
              <w:t>n/a</w:t>
            </w:r>
          </w:p>
        </w:tc>
      </w:tr>
      <w:tr w:rsidR="007411A4" w:rsidRPr="00410461" w14:paraId="6537980B" w14:textId="77777777" w:rsidTr="007411A4">
        <w:tc>
          <w:tcPr>
            <w:tcW w:w="1417" w:type="dxa"/>
            <w:vMerge/>
            <w:shd w:val="clear" w:color="auto" w:fill="auto"/>
            <w:vAlign w:val="center"/>
          </w:tcPr>
          <w:p w14:paraId="3339BC83" w14:textId="77777777" w:rsidR="007411A4" w:rsidRPr="00410461" w:rsidRDefault="007411A4" w:rsidP="007411A4">
            <w:pPr>
              <w:pStyle w:val="TAL"/>
            </w:pPr>
          </w:p>
        </w:tc>
        <w:tc>
          <w:tcPr>
            <w:tcW w:w="2802" w:type="dxa"/>
            <w:shd w:val="clear" w:color="auto" w:fill="auto"/>
            <w:vAlign w:val="center"/>
          </w:tcPr>
          <w:p w14:paraId="4901C8ED" w14:textId="77777777" w:rsidR="007411A4" w:rsidRPr="00410461" w:rsidRDefault="007411A4" w:rsidP="007411A4">
            <w:pPr>
              <w:pStyle w:val="TAL"/>
            </w:pPr>
            <w:r w:rsidRPr="00410461">
              <w:t>Inbound roaming UE (LBO)</w:t>
            </w:r>
          </w:p>
        </w:tc>
        <w:tc>
          <w:tcPr>
            <w:tcW w:w="1418" w:type="dxa"/>
            <w:shd w:val="clear" w:color="auto" w:fill="auto"/>
            <w:vAlign w:val="center"/>
          </w:tcPr>
          <w:p w14:paraId="6486160B" w14:textId="77777777" w:rsidR="007411A4" w:rsidRPr="00410461" w:rsidRDefault="007411A4" w:rsidP="007411A4">
            <w:pPr>
              <w:pStyle w:val="TAL"/>
            </w:pPr>
            <w:r w:rsidRPr="00410461">
              <w:t>n/a</w:t>
            </w:r>
          </w:p>
        </w:tc>
        <w:tc>
          <w:tcPr>
            <w:tcW w:w="1275" w:type="dxa"/>
            <w:shd w:val="clear" w:color="auto" w:fill="auto"/>
            <w:vAlign w:val="center"/>
          </w:tcPr>
          <w:p w14:paraId="07089E0F" w14:textId="77777777" w:rsidR="007411A4" w:rsidRPr="00410461" w:rsidRDefault="007411A4" w:rsidP="007411A4">
            <w:pPr>
              <w:pStyle w:val="TAL"/>
            </w:pPr>
            <w:r w:rsidRPr="00410461">
              <w:t>n/a</w:t>
            </w:r>
          </w:p>
        </w:tc>
        <w:tc>
          <w:tcPr>
            <w:tcW w:w="1418" w:type="dxa"/>
            <w:shd w:val="clear" w:color="auto" w:fill="auto"/>
            <w:vAlign w:val="center"/>
          </w:tcPr>
          <w:p w14:paraId="70A454CD" w14:textId="77777777" w:rsidR="007411A4" w:rsidRPr="00410461" w:rsidRDefault="007411A4" w:rsidP="007411A4">
            <w:pPr>
              <w:pStyle w:val="TAL"/>
            </w:pPr>
            <w:r w:rsidRPr="00410461">
              <w:t>n/a</w:t>
            </w:r>
          </w:p>
        </w:tc>
        <w:tc>
          <w:tcPr>
            <w:tcW w:w="1417" w:type="dxa"/>
            <w:shd w:val="clear" w:color="auto" w:fill="auto"/>
            <w:vAlign w:val="center"/>
          </w:tcPr>
          <w:p w14:paraId="6B5634E1" w14:textId="77777777" w:rsidR="007411A4" w:rsidRPr="00410461" w:rsidRDefault="007411A4" w:rsidP="007411A4">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lastRenderedPageBreak/>
        <w:t>Table 7.14.2-2: IMS Network Functions providing the IRI-POI functions for eCNAM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4D2D44">
        <w:tc>
          <w:tcPr>
            <w:tcW w:w="4219" w:type="dxa"/>
            <w:gridSpan w:val="2"/>
            <w:vMerge w:val="restart"/>
            <w:shd w:val="clear" w:color="auto" w:fill="auto"/>
            <w:vAlign w:val="center"/>
          </w:tcPr>
          <w:p w14:paraId="5880AEA7" w14:textId="77777777" w:rsidR="00DA319E" w:rsidRPr="00410461" w:rsidRDefault="00DA319E" w:rsidP="001D4659">
            <w:pPr>
              <w:pStyle w:val="TAH"/>
            </w:pPr>
            <w:r w:rsidRPr="00410461">
              <w:t>Target/session scenarios</w:t>
            </w:r>
          </w:p>
        </w:tc>
        <w:tc>
          <w:tcPr>
            <w:tcW w:w="2693" w:type="dxa"/>
            <w:gridSpan w:val="2"/>
            <w:shd w:val="clear" w:color="auto" w:fill="auto"/>
            <w:vAlign w:val="center"/>
          </w:tcPr>
          <w:p w14:paraId="5BB92677" w14:textId="77777777" w:rsidR="00DA319E" w:rsidRPr="00410461" w:rsidRDefault="00DA319E" w:rsidP="001D4659">
            <w:pPr>
              <w:pStyle w:val="TAH"/>
            </w:pPr>
            <w:r w:rsidRPr="00410461">
              <w:t xml:space="preserve">Originating end </w:t>
            </w:r>
          </w:p>
        </w:tc>
        <w:tc>
          <w:tcPr>
            <w:tcW w:w="2835" w:type="dxa"/>
            <w:gridSpan w:val="2"/>
            <w:shd w:val="clear" w:color="auto" w:fill="auto"/>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4D2D44">
        <w:tc>
          <w:tcPr>
            <w:tcW w:w="4219" w:type="dxa"/>
            <w:gridSpan w:val="2"/>
            <w:vMerge/>
            <w:shd w:val="clear" w:color="auto" w:fill="auto"/>
          </w:tcPr>
          <w:p w14:paraId="1E04F755" w14:textId="77777777" w:rsidR="00DA319E" w:rsidRPr="00410461" w:rsidRDefault="00DA319E" w:rsidP="004D2D44">
            <w:pPr>
              <w:keepNext/>
              <w:keepLines/>
              <w:spacing w:before="40" w:after="40"/>
              <w:jc w:val="center"/>
            </w:pPr>
          </w:p>
        </w:tc>
        <w:tc>
          <w:tcPr>
            <w:tcW w:w="1418" w:type="dxa"/>
            <w:shd w:val="clear" w:color="auto" w:fill="auto"/>
            <w:vAlign w:val="center"/>
          </w:tcPr>
          <w:p w14:paraId="3F912E6D" w14:textId="77777777" w:rsidR="00DA319E" w:rsidRPr="00410461" w:rsidRDefault="00DA319E" w:rsidP="00AE5FB8">
            <w:pPr>
              <w:pStyle w:val="TAH"/>
            </w:pPr>
            <w:r w:rsidRPr="00410461">
              <w:t>Option 1</w:t>
            </w:r>
          </w:p>
        </w:tc>
        <w:tc>
          <w:tcPr>
            <w:tcW w:w="1275" w:type="dxa"/>
            <w:shd w:val="clear" w:color="auto" w:fill="auto"/>
            <w:vAlign w:val="center"/>
          </w:tcPr>
          <w:p w14:paraId="3FAEEE6E" w14:textId="77777777" w:rsidR="00DA319E" w:rsidRPr="00410461" w:rsidRDefault="00DA319E" w:rsidP="00AE5FB8">
            <w:pPr>
              <w:pStyle w:val="TAH"/>
            </w:pPr>
            <w:r w:rsidRPr="00410461">
              <w:t>Option 2</w:t>
            </w:r>
          </w:p>
        </w:tc>
        <w:tc>
          <w:tcPr>
            <w:tcW w:w="1418" w:type="dxa"/>
            <w:shd w:val="clear" w:color="auto" w:fill="auto"/>
            <w:vAlign w:val="center"/>
          </w:tcPr>
          <w:p w14:paraId="34FDBBD7" w14:textId="77777777" w:rsidR="00DA319E" w:rsidRPr="00410461" w:rsidRDefault="00DA319E" w:rsidP="00AE5FB8">
            <w:pPr>
              <w:pStyle w:val="TAH"/>
            </w:pPr>
            <w:r w:rsidRPr="00410461">
              <w:t>Option 1</w:t>
            </w:r>
          </w:p>
        </w:tc>
        <w:tc>
          <w:tcPr>
            <w:tcW w:w="1417" w:type="dxa"/>
            <w:shd w:val="clear" w:color="auto" w:fill="auto"/>
            <w:vAlign w:val="center"/>
          </w:tcPr>
          <w:p w14:paraId="051C04B2" w14:textId="77777777" w:rsidR="00DA319E" w:rsidRPr="00410461" w:rsidRDefault="00DA319E" w:rsidP="00AE5FB8">
            <w:pPr>
              <w:pStyle w:val="TAH"/>
            </w:pPr>
            <w:r w:rsidRPr="00410461">
              <w:t>Option 2</w:t>
            </w:r>
          </w:p>
        </w:tc>
      </w:tr>
      <w:tr w:rsidR="00DA319E" w:rsidRPr="00410461" w14:paraId="36FC1D40" w14:textId="77777777" w:rsidTr="004D2D44">
        <w:tc>
          <w:tcPr>
            <w:tcW w:w="1417" w:type="dxa"/>
            <w:vMerge w:val="restart"/>
            <w:shd w:val="clear" w:color="auto" w:fill="auto"/>
            <w:vAlign w:val="center"/>
          </w:tcPr>
          <w:p w14:paraId="7DD2A369" w14:textId="77777777" w:rsidR="00DA319E" w:rsidRPr="00410461" w:rsidRDefault="00DA319E" w:rsidP="001D4659">
            <w:pPr>
              <w:pStyle w:val="TAL"/>
            </w:pPr>
            <w:r w:rsidRPr="00410461">
              <w:t xml:space="preserve"> UE is the target </w:t>
            </w:r>
          </w:p>
        </w:tc>
        <w:tc>
          <w:tcPr>
            <w:tcW w:w="2802" w:type="dxa"/>
            <w:shd w:val="clear" w:color="auto" w:fill="auto"/>
            <w:vAlign w:val="center"/>
          </w:tcPr>
          <w:p w14:paraId="14D3FA78" w14:textId="77777777" w:rsidR="00DA319E" w:rsidRPr="00410461" w:rsidRDefault="00DA319E" w:rsidP="001D4659">
            <w:pPr>
              <w:pStyle w:val="TAL"/>
            </w:pPr>
            <w:r w:rsidRPr="00410461">
              <w:t>Non-roaming UE</w:t>
            </w:r>
          </w:p>
        </w:tc>
        <w:tc>
          <w:tcPr>
            <w:tcW w:w="1418" w:type="dxa"/>
            <w:shd w:val="clear" w:color="auto" w:fill="auto"/>
            <w:vAlign w:val="center"/>
          </w:tcPr>
          <w:p w14:paraId="233C82DF" w14:textId="77777777" w:rsidR="00DA319E" w:rsidRPr="00410461" w:rsidRDefault="00DA319E" w:rsidP="001D4659">
            <w:pPr>
              <w:pStyle w:val="TAL"/>
            </w:pPr>
            <w:r w:rsidRPr="00410461">
              <w:t>n/a</w:t>
            </w:r>
          </w:p>
        </w:tc>
        <w:tc>
          <w:tcPr>
            <w:tcW w:w="1275" w:type="dxa"/>
            <w:shd w:val="clear" w:color="auto" w:fill="auto"/>
            <w:vAlign w:val="center"/>
          </w:tcPr>
          <w:p w14:paraId="63755E1B" w14:textId="77777777" w:rsidR="00DA319E" w:rsidRPr="00410461" w:rsidRDefault="00DA319E" w:rsidP="001D4659">
            <w:pPr>
              <w:pStyle w:val="TAL"/>
            </w:pPr>
            <w:r w:rsidRPr="00410461">
              <w:t>n/a</w:t>
            </w:r>
          </w:p>
        </w:tc>
        <w:tc>
          <w:tcPr>
            <w:tcW w:w="1418" w:type="dxa"/>
            <w:shd w:val="clear" w:color="auto" w:fill="auto"/>
            <w:vAlign w:val="center"/>
          </w:tcPr>
          <w:p w14:paraId="28A81B62" w14:textId="1B1F7C50" w:rsidR="00DA319E" w:rsidRPr="00410461" w:rsidRDefault="00130E36" w:rsidP="001D4659">
            <w:pPr>
              <w:pStyle w:val="TAL"/>
            </w:pPr>
            <w:r w:rsidRPr="00D74203">
              <w:t>See table 7.14.</w:t>
            </w:r>
            <w:r>
              <w:t>2-4</w:t>
            </w:r>
          </w:p>
        </w:tc>
        <w:tc>
          <w:tcPr>
            <w:tcW w:w="1417" w:type="dxa"/>
            <w:shd w:val="clear" w:color="auto" w:fill="auto"/>
            <w:vAlign w:val="center"/>
          </w:tcPr>
          <w:p w14:paraId="542F55D1" w14:textId="12F0D3FC" w:rsidR="00DA319E" w:rsidRPr="00410461" w:rsidRDefault="00130E36" w:rsidP="001D4659">
            <w:pPr>
              <w:pStyle w:val="TAL"/>
            </w:pPr>
            <w:r w:rsidRPr="00D74203">
              <w:t>See table 7.14.</w:t>
            </w:r>
            <w:r>
              <w:t>2-4</w:t>
            </w:r>
          </w:p>
        </w:tc>
      </w:tr>
      <w:tr w:rsidR="00DA319E" w:rsidRPr="00410461" w14:paraId="64A51F75" w14:textId="77777777" w:rsidTr="004D2D44">
        <w:tc>
          <w:tcPr>
            <w:tcW w:w="1417" w:type="dxa"/>
            <w:vMerge/>
            <w:shd w:val="clear" w:color="auto" w:fill="auto"/>
            <w:vAlign w:val="center"/>
          </w:tcPr>
          <w:p w14:paraId="00FAF06D" w14:textId="77777777" w:rsidR="00DA319E" w:rsidRPr="00410461" w:rsidRDefault="00DA319E" w:rsidP="001D4659">
            <w:pPr>
              <w:pStyle w:val="TAL"/>
            </w:pPr>
          </w:p>
        </w:tc>
        <w:tc>
          <w:tcPr>
            <w:tcW w:w="2802" w:type="dxa"/>
            <w:shd w:val="clear" w:color="auto" w:fill="auto"/>
            <w:vAlign w:val="center"/>
          </w:tcPr>
          <w:p w14:paraId="35E646B6" w14:textId="77777777" w:rsidR="00DA319E" w:rsidRPr="00410461" w:rsidRDefault="00DA319E" w:rsidP="001D4659">
            <w:pPr>
              <w:pStyle w:val="TAL"/>
            </w:pPr>
            <w:r w:rsidRPr="00410461">
              <w:t>Inbound roaming UE (HR)</w:t>
            </w:r>
          </w:p>
        </w:tc>
        <w:tc>
          <w:tcPr>
            <w:tcW w:w="1418" w:type="dxa"/>
            <w:shd w:val="clear" w:color="auto" w:fill="auto"/>
            <w:vAlign w:val="center"/>
          </w:tcPr>
          <w:p w14:paraId="5E338809" w14:textId="77777777" w:rsidR="00DA319E" w:rsidRPr="00410461" w:rsidRDefault="00DA319E" w:rsidP="001D4659">
            <w:pPr>
              <w:pStyle w:val="TAL"/>
            </w:pPr>
            <w:r w:rsidRPr="00410461">
              <w:t>n/a</w:t>
            </w:r>
          </w:p>
        </w:tc>
        <w:tc>
          <w:tcPr>
            <w:tcW w:w="1275" w:type="dxa"/>
            <w:shd w:val="clear" w:color="auto" w:fill="auto"/>
            <w:vAlign w:val="center"/>
          </w:tcPr>
          <w:p w14:paraId="79F6B75A" w14:textId="77777777" w:rsidR="00DA319E" w:rsidRPr="00410461" w:rsidRDefault="00DA319E" w:rsidP="001D4659">
            <w:pPr>
              <w:pStyle w:val="TAL"/>
            </w:pPr>
            <w:r w:rsidRPr="00410461">
              <w:t>n/a</w:t>
            </w:r>
          </w:p>
        </w:tc>
        <w:tc>
          <w:tcPr>
            <w:tcW w:w="1418" w:type="dxa"/>
            <w:shd w:val="clear" w:color="auto" w:fill="auto"/>
            <w:vAlign w:val="center"/>
          </w:tcPr>
          <w:p w14:paraId="08E50217" w14:textId="77777777" w:rsidR="00DA319E" w:rsidRPr="00410461" w:rsidRDefault="00DA319E" w:rsidP="001D4659">
            <w:pPr>
              <w:pStyle w:val="TAL"/>
            </w:pPr>
            <w:r w:rsidRPr="00410461">
              <w:t>LMISF-IRI</w:t>
            </w:r>
          </w:p>
        </w:tc>
        <w:tc>
          <w:tcPr>
            <w:tcW w:w="1417" w:type="dxa"/>
            <w:shd w:val="clear" w:color="auto" w:fill="auto"/>
            <w:vAlign w:val="center"/>
          </w:tcPr>
          <w:p w14:paraId="548DF2B6" w14:textId="77777777" w:rsidR="00DA319E" w:rsidRPr="00410461" w:rsidRDefault="00DA319E" w:rsidP="001D4659">
            <w:pPr>
              <w:pStyle w:val="TAL"/>
            </w:pPr>
            <w:r w:rsidRPr="00410461">
              <w:t>LMISF-IRI</w:t>
            </w:r>
          </w:p>
        </w:tc>
      </w:tr>
      <w:tr w:rsidR="00DA319E" w:rsidRPr="00410461" w14:paraId="679F766F" w14:textId="77777777" w:rsidTr="004D2D44">
        <w:tc>
          <w:tcPr>
            <w:tcW w:w="1417" w:type="dxa"/>
            <w:vMerge/>
            <w:shd w:val="clear" w:color="auto" w:fill="auto"/>
            <w:vAlign w:val="center"/>
          </w:tcPr>
          <w:p w14:paraId="2DB4C890" w14:textId="77777777" w:rsidR="00DA319E" w:rsidRPr="00410461" w:rsidRDefault="00DA319E" w:rsidP="001D4659">
            <w:pPr>
              <w:pStyle w:val="TAL"/>
            </w:pPr>
          </w:p>
        </w:tc>
        <w:tc>
          <w:tcPr>
            <w:tcW w:w="2802" w:type="dxa"/>
            <w:shd w:val="clear" w:color="auto" w:fill="auto"/>
            <w:vAlign w:val="center"/>
          </w:tcPr>
          <w:p w14:paraId="0B7EF5DC" w14:textId="77777777" w:rsidR="00DA319E" w:rsidRPr="00410461" w:rsidRDefault="00DA319E" w:rsidP="001D4659">
            <w:pPr>
              <w:pStyle w:val="TAL"/>
            </w:pPr>
            <w:r w:rsidRPr="00410461">
              <w:t>Inbound roaming UE (LBO)</w:t>
            </w:r>
          </w:p>
        </w:tc>
        <w:tc>
          <w:tcPr>
            <w:tcW w:w="1418" w:type="dxa"/>
            <w:shd w:val="clear" w:color="auto" w:fill="auto"/>
            <w:vAlign w:val="center"/>
          </w:tcPr>
          <w:p w14:paraId="20AABF95" w14:textId="77777777" w:rsidR="00DA319E" w:rsidRPr="00410461" w:rsidRDefault="00DA319E" w:rsidP="001D4659">
            <w:pPr>
              <w:pStyle w:val="TAL"/>
            </w:pPr>
            <w:r w:rsidRPr="00410461">
              <w:t>n/a</w:t>
            </w:r>
          </w:p>
        </w:tc>
        <w:tc>
          <w:tcPr>
            <w:tcW w:w="1275" w:type="dxa"/>
            <w:shd w:val="clear" w:color="auto" w:fill="auto"/>
            <w:vAlign w:val="center"/>
          </w:tcPr>
          <w:p w14:paraId="5184759E" w14:textId="77777777" w:rsidR="00DA319E" w:rsidRPr="00410461" w:rsidRDefault="00DA319E" w:rsidP="001D4659">
            <w:pPr>
              <w:pStyle w:val="TAL"/>
            </w:pPr>
            <w:r w:rsidRPr="00410461">
              <w:t>n/a</w:t>
            </w:r>
          </w:p>
        </w:tc>
        <w:tc>
          <w:tcPr>
            <w:tcW w:w="1418" w:type="dxa"/>
            <w:shd w:val="clear" w:color="auto" w:fill="auto"/>
            <w:vAlign w:val="center"/>
          </w:tcPr>
          <w:p w14:paraId="61A11AF8" w14:textId="77777777" w:rsidR="00DA319E" w:rsidRPr="00410461" w:rsidRDefault="00DA319E" w:rsidP="001D4659">
            <w:pPr>
              <w:pStyle w:val="TAL"/>
            </w:pPr>
            <w:r w:rsidRPr="00410461">
              <w:t>P-CSCF</w:t>
            </w:r>
          </w:p>
        </w:tc>
        <w:tc>
          <w:tcPr>
            <w:tcW w:w="1417" w:type="dxa"/>
            <w:shd w:val="clear" w:color="auto" w:fill="auto"/>
            <w:vAlign w:val="center"/>
          </w:tcPr>
          <w:p w14:paraId="7C947D7F" w14:textId="77777777" w:rsidR="00DA319E" w:rsidRPr="00410461" w:rsidRDefault="00DA319E" w:rsidP="001D4659">
            <w:pPr>
              <w:pStyle w:val="TAL"/>
            </w:pPr>
            <w:r w:rsidRPr="00410461">
              <w:t>P-CSCF</w:t>
            </w:r>
          </w:p>
        </w:tc>
      </w:tr>
      <w:tr w:rsidR="00DA319E" w:rsidRPr="00410461" w14:paraId="244B0069" w14:textId="77777777" w:rsidTr="004D2D44">
        <w:tc>
          <w:tcPr>
            <w:tcW w:w="1417" w:type="dxa"/>
            <w:vMerge/>
            <w:shd w:val="clear" w:color="auto" w:fill="auto"/>
            <w:vAlign w:val="center"/>
          </w:tcPr>
          <w:p w14:paraId="6B8F5F8E" w14:textId="77777777" w:rsidR="00DA319E" w:rsidRPr="00410461" w:rsidRDefault="00DA319E" w:rsidP="001D4659">
            <w:pPr>
              <w:pStyle w:val="TAL"/>
            </w:pPr>
          </w:p>
        </w:tc>
        <w:tc>
          <w:tcPr>
            <w:tcW w:w="2802" w:type="dxa"/>
            <w:shd w:val="clear" w:color="auto" w:fill="auto"/>
            <w:vAlign w:val="center"/>
          </w:tcPr>
          <w:p w14:paraId="7651C59D" w14:textId="77777777" w:rsidR="00DA319E" w:rsidRPr="00410461" w:rsidRDefault="00DA319E" w:rsidP="001D4659">
            <w:pPr>
              <w:pStyle w:val="TAL"/>
            </w:pPr>
            <w:r w:rsidRPr="00410461">
              <w:t>Emergency session</w:t>
            </w:r>
          </w:p>
        </w:tc>
        <w:tc>
          <w:tcPr>
            <w:tcW w:w="1418" w:type="dxa"/>
            <w:shd w:val="clear" w:color="auto" w:fill="auto"/>
            <w:vAlign w:val="center"/>
          </w:tcPr>
          <w:p w14:paraId="3A172221" w14:textId="77777777" w:rsidR="00DA319E" w:rsidRPr="00410461" w:rsidRDefault="00DA319E" w:rsidP="001D4659">
            <w:pPr>
              <w:pStyle w:val="TAL"/>
            </w:pPr>
            <w:r w:rsidRPr="00410461">
              <w:t>n/a</w:t>
            </w:r>
          </w:p>
        </w:tc>
        <w:tc>
          <w:tcPr>
            <w:tcW w:w="1275" w:type="dxa"/>
            <w:shd w:val="clear" w:color="auto" w:fill="auto"/>
            <w:vAlign w:val="center"/>
          </w:tcPr>
          <w:p w14:paraId="24851CD7" w14:textId="77777777" w:rsidR="00DA319E" w:rsidRPr="00410461" w:rsidRDefault="00DA319E" w:rsidP="001D4659">
            <w:pPr>
              <w:pStyle w:val="TAL"/>
            </w:pPr>
            <w:r w:rsidRPr="00410461">
              <w:t>n/a</w:t>
            </w:r>
          </w:p>
        </w:tc>
        <w:tc>
          <w:tcPr>
            <w:tcW w:w="1418" w:type="dxa"/>
            <w:shd w:val="clear" w:color="auto" w:fill="auto"/>
            <w:vAlign w:val="center"/>
          </w:tcPr>
          <w:p w14:paraId="21B01735" w14:textId="77777777" w:rsidR="00DA319E" w:rsidRPr="00410461" w:rsidRDefault="00DA319E" w:rsidP="001D4659">
            <w:pPr>
              <w:pStyle w:val="TAL"/>
            </w:pPr>
            <w:r w:rsidRPr="00410461">
              <w:t>n/a</w:t>
            </w:r>
          </w:p>
        </w:tc>
        <w:tc>
          <w:tcPr>
            <w:tcW w:w="1417" w:type="dxa"/>
            <w:shd w:val="clear" w:color="auto" w:fill="auto"/>
            <w:vAlign w:val="center"/>
          </w:tcPr>
          <w:p w14:paraId="7B772172" w14:textId="77777777" w:rsidR="00DA319E" w:rsidRPr="00410461" w:rsidRDefault="00DA319E" w:rsidP="001D4659">
            <w:pPr>
              <w:pStyle w:val="TAL"/>
            </w:pPr>
            <w:r w:rsidRPr="00410461">
              <w:t>n/a</w:t>
            </w:r>
          </w:p>
        </w:tc>
      </w:tr>
      <w:tr w:rsidR="00DA319E" w:rsidRPr="00410461" w14:paraId="693800CA" w14:textId="77777777" w:rsidTr="004D2D44">
        <w:tc>
          <w:tcPr>
            <w:tcW w:w="1417" w:type="dxa"/>
            <w:vMerge w:val="restart"/>
            <w:shd w:val="clear" w:color="auto" w:fill="auto"/>
            <w:vAlign w:val="center"/>
          </w:tcPr>
          <w:p w14:paraId="6C5B887E" w14:textId="77777777" w:rsidR="00DA319E" w:rsidRPr="00410461" w:rsidRDefault="00DA319E" w:rsidP="001D4659">
            <w:pPr>
              <w:pStyle w:val="TAL"/>
            </w:pPr>
            <w:r w:rsidRPr="00410461">
              <w:t>From target non-local ID</w:t>
            </w:r>
          </w:p>
        </w:tc>
        <w:tc>
          <w:tcPr>
            <w:tcW w:w="2802" w:type="dxa"/>
            <w:shd w:val="clear" w:color="auto" w:fill="auto"/>
            <w:vAlign w:val="center"/>
          </w:tcPr>
          <w:p w14:paraId="0E904D80" w14:textId="77777777" w:rsidR="00DA319E" w:rsidRPr="00410461" w:rsidRDefault="00DA319E" w:rsidP="001D4659">
            <w:pPr>
              <w:pStyle w:val="TAL"/>
            </w:pPr>
            <w:r w:rsidRPr="00410461">
              <w:t>Non-roaming UE</w:t>
            </w:r>
          </w:p>
        </w:tc>
        <w:tc>
          <w:tcPr>
            <w:tcW w:w="1418" w:type="dxa"/>
            <w:shd w:val="clear" w:color="auto" w:fill="auto"/>
            <w:vAlign w:val="center"/>
          </w:tcPr>
          <w:p w14:paraId="50F9E790" w14:textId="77777777" w:rsidR="00DA319E" w:rsidRPr="00410461" w:rsidRDefault="00DA319E" w:rsidP="001D4659">
            <w:pPr>
              <w:pStyle w:val="TAL"/>
            </w:pPr>
            <w:r w:rsidRPr="00410461">
              <w:t>n/a</w:t>
            </w:r>
          </w:p>
        </w:tc>
        <w:tc>
          <w:tcPr>
            <w:tcW w:w="1275" w:type="dxa"/>
            <w:shd w:val="clear" w:color="auto" w:fill="auto"/>
            <w:vAlign w:val="center"/>
          </w:tcPr>
          <w:p w14:paraId="1E3564C5" w14:textId="77777777" w:rsidR="00DA319E" w:rsidRPr="00410461" w:rsidRDefault="00DA319E" w:rsidP="001D4659">
            <w:pPr>
              <w:pStyle w:val="TAL"/>
            </w:pPr>
            <w:r w:rsidRPr="00410461">
              <w:t>n/a</w:t>
            </w:r>
          </w:p>
        </w:tc>
        <w:tc>
          <w:tcPr>
            <w:tcW w:w="1418" w:type="dxa"/>
            <w:shd w:val="clear" w:color="auto" w:fill="auto"/>
            <w:vAlign w:val="center"/>
          </w:tcPr>
          <w:p w14:paraId="01678ACC" w14:textId="683D2F79" w:rsidR="00DA319E" w:rsidRPr="00410461" w:rsidRDefault="00130E36" w:rsidP="001D4659">
            <w:pPr>
              <w:pStyle w:val="TAL"/>
            </w:pPr>
            <w:r w:rsidRPr="00D74203">
              <w:t>See table 7.14.</w:t>
            </w:r>
            <w:r>
              <w:t>2-4</w:t>
            </w:r>
          </w:p>
        </w:tc>
        <w:tc>
          <w:tcPr>
            <w:tcW w:w="1417" w:type="dxa"/>
            <w:shd w:val="clear" w:color="auto" w:fill="auto"/>
            <w:vAlign w:val="center"/>
          </w:tcPr>
          <w:p w14:paraId="7C44748B" w14:textId="47979C95" w:rsidR="00DA319E" w:rsidRPr="00410461" w:rsidRDefault="00130E36" w:rsidP="001D4659">
            <w:pPr>
              <w:pStyle w:val="TAL"/>
            </w:pPr>
            <w:r w:rsidRPr="00D74203">
              <w:t>See table 7.14.</w:t>
            </w:r>
            <w:r>
              <w:t>2-4</w:t>
            </w:r>
          </w:p>
        </w:tc>
      </w:tr>
      <w:tr w:rsidR="00DA319E" w:rsidRPr="00410461" w14:paraId="75F41CB9" w14:textId="77777777" w:rsidTr="004D2D44">
        <w:tc>
          <w:tcPr>
            <w:tcW w:w="1417" w:type="dxa"/>
            <w:vMerge/>
            <w:shd w:val="clear" w:color="auto" w:fill="auto"/>
            <w:vAlign w:val="center"/>
          </w:tcPr>
          <w:p w14:paraId="24833A59" w14:textId="77777777" w:rsidR="00DA319E" w:rsidRPr="00410461" w:rsidRDefault="00DA319E" w:rsidP="001D4659">
            <w:pPr>
              <w:pStyle w:val="TAL"/>
            </w:pPr>
          </w:p>
        </w:tc>
        <w:tc>
          <w:tcPr>
            <w:tcW w:w="2802" w:type="dxa"/>
            <w:shd w:val="clear" w:color="auto" w:fill="auto"/>
            <w:vAlign w:val="center"/>
          </w:tcPr>
          <w:p w14:paraId="59623090" w14:textId="77777777" w:rsidR="00DA319E" w:rsidRPr="00410461" w:rsidRDefault="00DA319E" w:rsidP="001D4659">
            <w:pPr>
              <w:pStyle w:val="TAL"/>
            </w:pPr>
            <w:r w:rsidRPr="00410461">
              <w:t>Inbound roaming UE (HR)</w:t>
            </w:r>
          </w:p>
        </w:tc>
        <w:tc>
          <w:tcPr>
            <w:tcW w:w="1418" w:type="dxa"/>
            <w:shd w:val="clear" w:color="auto" w:fill="auto"/>
            <w:vAlign w:val="center"/>
          </w:tcPr>
          <w:p w14:paraId="26EDE20D" w14:textId="77777777" w:rsidR="00DA319E" w:rsidRPr="00410461" w:rsidRDefault="00DA319E" w:rsidP="001D4659">
            <w:pPr>
              <w:pStyle w:val="TAL"/>
            </w:pPr>
            <w:r w:rsidRPr="00410461">
              <w:t>n/a</w:t>
            </w:r>
          </w:p>
        </w:tc>
        <w:tc>
          <w:tcPr>
            <w:tcW w:w="1275" w:type="dxa"/>
            <w:shd w:val="clear" w:color="auto" w:fill="auto"/>
            <w:vAlign w:val="center"/>
          </w:tcPr>
          <w:p w14:paraId="0F05C91E" w14:textId="77777777" w:rsidR="00DA319E" w:rsidRPr="00410461" w:rsidRDefault="00DA319E" w:rsidP="001D4659">
            <w:pPr>
              <w:pStyle w:val="TAL"/>
            </w:pPr>
            <w:r w:rsidRPr="00410461">
              <w:t>n/a</w:t>
            </w:r>
          </w:p>
        </w:tc>
        <w:tc>
          <w:tcPr>
            <w:tcW w:w="1418" w:type="dxa"/>
            <w:shd w:val="clear" w:color="auto" w:fill="auto"/>
            <w:vAlign w:val="center"/>
          </w:tcPr>
          <w:p w14:paraId="6C0146CF" w14:textId="77777777" w:rsidR="00DA319E" w:rsidRPr="00410461" w:rsidRDefault="00DA319E" w:rsidP="001D4659">
            <w:pPr>
              <w:pStyle w:val="TAL"/>
            </w:pPr>
            <w:r w:rsidRPr="00410461">
              <w:t>LMISF-IRI</w:t>
            </w:r>
          </w:p>
        </w:tc>
        <w:tc>
          <w:tcPr>
            <w:tcW w:w="1417" w:type="dxa"/>
            <w:shd w:val="clear" w:color="auto" w:fill="auto"/>
            <w:vAlign w:val="center"/>
          </w:tcPr>
          <w:p w14:paraId="080654E9" w14:textId="77777777" w:rsidR="00DA319E" w:rsidRPr="00410461" w:rsidRDefault="00DA319E" w:rsidP="001D4659">
            <w:pPr>
              <w:pStyle w:val="TAL"/>
            </w:pPr>
            <w:r w:rsidRPr="00410461">
              <w:t>LMISF-IRI</w:t>
            </w:r>
          </w:p>
        </w:tc>
      </w:tr>
      <w:tr w:rsidR="00DA319E" w:rsidRPr="00410461" w14:paraId="58626E4C" w14:textId="77777777" w:rsidTr="004D2D44">
        <w:tc>
          <w:tcPr>
            <w:tcW w:w="1417" w:type="dxa"/>
            <w:vMerge/>
            <w:shd w:val="clear" w:color="auto" w:fill="auto"/>
            <w:vAlign w:val="center"/>
          </w:tcPr>
          <w:p w14:paraId="30FEDA3F" w14:textId="77777777" w:rsidR="00DA319E" w:rsidRPr="00410461" w:rsidRDefault="00DA319E" w:rsidP="001D4659">
            <w:pPr>
              <w:pStyle w:val="TAL"/>
            </w:pPr>
          </w:p>
        </w:tc>
        <w:tc>
          <w:tcPr>
            <w:tcW w:w="2802" w:type="dxa"/>
            <w:shd w:val="clear" w:color="auto" w:fill="auto"/>
            <w:vAlign w:val="center"/>
          </w:tcPr>
          <w:p w14:paraId="3C07723D" w14:textId="77777777" w:rsidR="00DA319E" w:rsidRPr="00410461" w:rsidRDefault="00DA319E" w:rsidP="001D4659">
            <w:pPr>
              <w:pStyle w:val="TAL"/>
            </w:pPr>
            <w:r w:rsidRPr="00410461">
              <w:t>Inbound roaming UE (LBO)</w:t>
            </w:r>
          </w:p>
        </w:tc>
        <w:tc>
          <w:tcPr>
            <w:tcW w:w="1418" w:type="dxa"/>
            <w:shd w:val="clear" w:color="auto" w:fill="auto"/>
            <w:vAlign w:val="center"/>
          </w:tcPr>
          <w:p w14:paraId="04B64F5A" w14:textId="77777777" w:rsidR="00DA319E" w:rsidRPr="00410461" w:rsidRDefault="00DA319E" w:rsidP="001D4659">
            <w:pPr>
              <w:pStyle w:val="TAL"/>
            </w:pPr>
            <w:r w:rsidRPr="00410461">
              <w:t>n/a</w:t>
            </w:r>
          </w:p>
        </w:tc>
        <w:tc>
          <w:tcPr>
            <w:tcW w:w="1275" w:type="dxa"/>
            <w:shd w:val="clear" w:color="auto" w:fill="auto"/>
            <w:vAlign w:val="center"/>
          </w:tcPr>
          <w:p w14:paraId="610EE438" w14:textId="77777777" w:rsidR="00DA319E" w:rsidRPr="00410461" w:rsidRDefault="00DA319E" w:rsidP="001D4659">
            <w:pPr>
              <w:pStyle w:val="TAL"/>
            </w:pPr>
            <w:r w:rsidRPr="00410461">
              <w:t>n/a</w:t>
            </w:r>
          </w:p>
        </w:tc>
        <w:tc>
          <w:tcPr>
            <w:tcW w:w="1418" w:type="dxa"/>
            <w:shd w:val="clear" w:color="auto" w:fill="auto"/>
            <w:vAlign w:val="center"/>
          </w:tcPr>
          <w:p w14:paraId="13561ED9" w14:textId="77777777" w:rsidR="00DA319E" w:rsidRPr="00410461" w:rsidRDefault="00DA319E" w:rsidP="001D4659">
            <w:pPr>
              <w:pStyle w:val="TAL"/>
            </w:pPr>
            <w:r w:rsidRPr="00410461">
              <w:t>P-CSCF</w:t>
            </w:r>
          </w:p>
        </w:tc>
        <w:tc>
          <w:tcPr>
            <w:tcW w:w="1417" w:type="dxa"/>
            <w:shd w:val="clear" w:color="auto" w:fill="auto"/>
            <w:vAlign w:val="center"/>
          </w:tcPr>
          <w:p w14:paraId="69EA30E3" w14:textId="77777777" w:rsidR="00DA319E" w:rsidRPr="00410461" w:rsidRDefault="00DA319E" w:rsidP="001D4659">
            <w:pPr>
              <w:pStyle w:val="TAL"/>
            </w:pPr>
            <w:r w:rsidRPr="00410461">
              <w:t>P-CSCF</w:t>
            </w:r>
          </w:p>
        </w:tc>
      </w:tr>
      <w:tr w:rsidR="00DA319E" w:rsidRPr="00410461" w14:paraId="485019F8" w14:textId="77777777" w:rsidTr="004D2D44">
        <w:tc>
          <w:tcPr>
            <w:tcW w:w="1417" w:type="dxa"/>
            <w:vMerge w:val="restart"/>
            <w:shd w:val="clear" w:color="auto" w:fill="auto"/>
            <w:vAlign w:val="center"/>
          </w:tcPr>
          <w:p w14:paraId="532E40C9" w14:textId="77777777" w:rsidR="00DA319E" w:rsidRPr="00410461" w:rsidRDefault="00DA319E" w:rsidP="001D4659">
            <w:pPr>
              <w:pStyle w:val="TAL"/>
            </w:pPr>
            <w:r w:rsidRPr="00410461">
              <w:t xml:space="preserve">To target non-local ID </w:t>
            </w:r>
          </w:p>
        </w:tc>
        <w:tc>
          <w:tcPr>
            <w:tcW w:w="2802" w:type="dxa"/>
            <w:shd w:val="clear" w:color="auto" w:fill="auto"/>
            <w:vAlign w:val="center"/>
          </w:tcPr>
          <w:p w14:paraId="30783D6E" w14:textId="77777777" w:rsidR="00DA319E" w:rsidRPr="00410461" w:rsidRDefault="00DA319E" w:rsidP="001D4659">
            <w:pPr>
              <w:pStyle w:val="TAL"/>
            </w:pPr>
            <w:r w:rsidRPr="00410461">
              <w:t>Non-roaming UE</w:t>
            </w:r>
          </w:p>
        </w:tc>
        <w:tc>
          <w:tcPr>
            <w:tcW w:w="1418" w:type="dxa"/>
            <w:shd w:val="clear" w:color="auto" w:fill="auto"/>
            <w:vAlign w:val="center"/>
          </w:tcPr>
          <w:p w14:paraId="0FD979B5" w14:textId="77777777" w:rsidR="00DA319E" w:rsidRPr="00410461" w:rsidRDefault="00DA319E" w:rsidP="001D4659">
            <w:pPr>
              <w:pStyle w:val="TAL"/>
            </w:pPr>
            <w:r w:rsidRPr="00410461">
              <w:t>n/a</w:t>
            </w:r>
          </w:p>
        </w:tc>
        <w:tc>
          <w:tcPr>
            <w:tcW w:w="1275" w:type="dxa"/>
            <w:shd w:val="clear" w:color="auto" w:fill="auto"/>
            <w:vAlign w:val="center"/>
          </w:tcPr>
          <w:p w14:paraId="251ED8F1" w14:textId="77777777" w:rsidR="00DA319E" w:rsidRPr="00410461" w:rsidRDefault="00DA319E" w:rsidP="001D4659">
            <w:pPr>
              <w:pStyle w:val="TAL"/>
            </w:pPr>
            <w:r w:rsidRPr="00410461">
              <w:t>n/a</w:t>
            </w:r>
          </w:p>
        </w:tc>
        <w:tc>
          <w:tcPr>
            <w:tcW w:w="1418" w:type="dxa"/>
            <w:shd w:val="clear" w:color="auto" w:fill="auto"/>
            <w:vAlign w:val="center"/>
          </w:tcPr>
          <w:p w14:paraId="2B755444" w14:textId="77777777" w:rsidR="00DA319E" w:rsidRPr="00410461" w:rsidRDefault="00DA319E" w:rsidP="001D4659">
            <w:pPr>
              <w:pStyle w:val="TAL"/>
            </w:pPr>
            <w:r w:rsidRPr="00410461">
              <w:t>n/a</w:t>
            </w:r>
          </w:p>
        </w:tc>
        <w:tc>
          <w:tcPr>
            <w:tcW w:w="1417" w:type="dxa"/>
            <w:shd w:val="clear" w:color="auto" w:fill="auto"/>
            <w:vAlign w:val="center"/>
          </w:tcPr>
          <w:p w14:paraId="4F2E8FD1" w14:textId="77777777" w:rsidR="00DA319E" w:rsidRPr="00410461" w:rsidRDefault="00DA319E" w:rsidP="001D4659">
            <w:pPr>
              <w:pStyle w:val="TAL"/>
            </w:pPr>
            <w:r w:rsidRPr="00410461">
              <w:t>n/a</w:t>
            </w:r>
          </w:p>
        </w:tc>
      </w:tr>
      <w:tr w:rsidR="00DA319E" w:rsidRPr="00410461" w14:paraId="0415F469" w14:textId="77777777" w:rsidTr="004D2D44">
        <w:tc>
          <w:tcPr>
            <w:tcW w:w="1417" w:type="dxa"/>
            <w:vMerge/>
            <w:shd w:val="clear" w:color="auto" w:fill="auto"/>
            <w:vAlign w:val="center"/>
          </w:tcPr>
          <w:p w14:paraId="44011F27" w14:textId="77777777" w:rsidR="00DA319E" w:rsidRPr="00410461" w:rsidRDefault="00DA319E" w:rsidP="001D4659">
            <w:pPr>
              <w:pStyle w:val="TAL"/>
            </w:pPr>
          </w:p>
        </w:tc>
        <w:tc>
          <w:tcPr>
            <w:tcW w:w="2802" w:type="dxa"/>
            <w:shd w:val="clear" w:color="auto" w:fill="auto"/>
            <w:vAlign w:val="center"/>
          </w:tcPr>
          <w:p w14:paraId="7A14EFC2" w14:textId="77777777" w:rsidR="00DA319E" w:rsidRPr="00410461" w:rsidRDefault="00DA319E" w:rsidP="001D4659">
            <w:pPr>
              <w:pStyle w:val="TAL"/>
            </w:pPr>
            <w:r w:rsidRPr="00410461">
              <w:t>Inbound roaming UE (HR)</w:t>
            </w:r>
          </w:p>
        </w:tc>
        <w:tc>
          <w:tcPr>
            <w:tcW w:w="1418" w:type="dxa"/>
            <w:shd w:val="clear" w:color="auto" w:fill="auto"/>
            <w:vAlign w:val="center"/>
          </w:tcPr>
          <w:p w14:paraId="103EE874" w14:textId="77777777" w:rsidR="00DA319E" w:rsidRPr="00410461" w:rsidRDefault="00DA319E" w:rsidP="001D4659">
            <w:pPr>
              <w:pStyle w:val="TAL"/>
            </w:pPr>
            <w:r w:rsidRPr="00410461">
              <w:t>n/a</w:t>
            </w:r>
          </w:p>
        </w:tc>
        <w:tc>
          <w:tcPr>
            <w:tcW w:w="1275" w:type="dxa"/>
            <w:shd w:val="clear" w:color="auto" w:fill="auto"/>
            <w:vAlign w:val="center"/>
          </w:tcPr>
          <w:p w14:paraId="58687119" w14:textId="77777777" w:rsidR="00DA319E" w:rsidRPr="00410461" w:rsidRDefault="00DA319E" w:rsidP="001D4659">
            <w:pPr>
              <w:pStyle w:val="TAL"/>
            </w:pPr>
            <w:r w:rsidRPr="00410461">
              <w:t>n/a</w:t>
            </w:r>
          </w:p>
        </w:tc>
        <w:tc>
          <w:tcPr>
            <w:tcW w:w="1418" w:type="dxa"/>
            <w:shd w:val="clear" w:color="auto" w:fill="auto"/>
            <w:vAlign w:val="center"/>
          </w:tcPr>
          <w:p w14:paraId="39C7A672" w14:textId="77777777" w:rsidR="00DA319E" w:rsidRPr="00410461" w:rsidRDefault="00DA319E" w:rsidP="001D4659">
            <w:pPr>
              <w:pStyle w:val="TAL"/>
            </w:pPr>
            <w:r w:rsidRPr="00410461">
              <w:t>n/a</w:t>
            </w:r>
          </w:p>
        </w:tc>
        <w:tc>
          <w:tcPr>
            <w:tcW w:w="1417" w:type="dxa"/>
            <w:shd w:val="clear" w:color="auto" w:fill="auto"/>
            <w:vAlign w:val="center"/>
          </w:tcPr>
          <w:p w14:paraId="3B493F80" w14:textId="77777777" w:rsidR="00DA319E" w:rsidRPr="00410461" w:rsidRDefault="00DA319E" w:rsidP="001D4659">
            <w:pPr>
              <w:pStyle w:val="TAL"/>
            </w:pPr>
            <w:r w:rsidRPr="00410461">
              <w:t>n/a</w:t>
            </w:r>
          </w:p>
        </w:tc>
      </w:tr>
      <w:tr w:rsidR="00DA319E" w:rsidRPr="00410461" w14:paraId="0845103E" w14:textId="77777777" w:rsidTr="004D2D44">
        <w:tc>
          <w:tcPr>
            <w:tcW w:w="1417" w:type="dxa"/>
            <w:vMerge/>
            <w:shd w:val="clear" w:color="auto" w:fill="auto"/>
            <w:vAlign w:val="center"/>
          </w:tcPr>
          <w:p w14:paraId="594E0AA1" w14:textId="77777777" w:rsidR="00DA319E" w:rsidRPr="00410461" w:rsidRDefault="00DA319E" w:rsidP="001D4659">
            <w:pPr>
              <w:pStyle w:val="TAL"/>
            </w:pPr>
          </w:p>
        </w:tc>
        <w:tc>
          <w:tcPr>
            <w:tcW w:w="2802" w:type="dxa"/>
            <w:shd w:val="clear" w:color="auto" w:fill="auto"/>
            <w:vAlign w:val="center"/>
          </w:tcPr>
          <w:p w14:paraId="21FA9BF4" w14:textId="77777777" w:rsidR="00DA319E" w:rsidRPr="00410461" w:rsidRDefault="00DA319E" w:rsidP="001D4659">
            <w:pPr>
              <w:pStyle w:val="TAL"/>
            </w:pPr>
            <w:r w:rsidRPr="00410461">
              <w:t>Inbound roaming UE (LBO)</w:t>
            </w:r>
          </w:p>
        </w:tc>
        <w:tc>
          <w:tcPr>
            <w:tcW w:w="1418" w:type="dxa"/>
            <w:shd w:val="clear" w:color="auto" w:fill="auto"/>
            <w:vAlign w:val="center"/>
          </w:tcPr>
          <w:p w14:paraId="263DB4D6" w14:textId="77777777" w:rsidR="00DA319E" w:rsidRPr="00410461" w:rsidRDefault="00DA319E" w:rsidP="001D4659">
            <w:pPr>
              <w:pStyle w:val="TAL"/>
            </w:pPr>
            <w:r w:rsidRPr="00410461">
              <w:t>n/a</w:t>
            </w:r>
          </w:p>
        </w:tc>
        <w:tc>
          <w:tcPr>
            <w:tcW w:w="1275" w:type="dxa"/>
            <w:shd w:val="clear" w:color="auto" w:fill="auto"/>
            <w:vAlign w:val="center"/>
          </w:tcPr>
          <w:p w14:paraId="284F3D60" w14:textId="77777777" w:rsidR="00DA319E" w:rsidRPr="00410461" w:rsidRDefault="00DA319E" w:rsidP="001D4659">
            <w:pPr>
              <w:pStyle w:val="TAL"/>
            </w:pPr>
            <w:r w:rsidRPr="00410461">
              <w:t>n/a</w:t>
            </w:r>
          </w:p>
        </w:tc>
        <w:tc>
          <w:tcPr>
            <w:tcW w:w="1418" w:type="dxa"/>
            <w:shd w:val="clear" w:color="auto" w:fill="auto"/>
            <w:vAlign w:val="center"/>
          </w:tcPr>
          <w:p w14:paraId="02F2583B" w14:textId="77777777" w:rsidR="00DA319E" w:rsidRPr="00410461" w:rsidRDefault="00DA319E" w:rsidP="001D4659">
            <w:pPr>
              <w:pStyle w:val="TAL"/>
            </w:pPr>
            <w:r w:rsidRPr="00410461">
              <w:t>n/a</w:t>
            </w:r>
          </w:p>
        </w:tc>
        <w:tc>
          <w:tcPr>
            <w:tcW w:w="1417" w:type="dxa"/>
            <w:shd w:val="clear" w:color="auto" w:fill="auto"/>
            <w:vAlign w:val="center"/>
          </w:tcPr>
          <w:p w14:paraId="262F866F" w14:textId="77777777" w:rsidR="00DA319E" w:rsidRPr="00410461" w:rsidRDefault="00DA319E" w:rsidP="001D4659">
            <w:pPr>
              <w:pStyle w:val="TAL"/>
            </w:pPr>
            <w:r w:rsidRPr="00410461">
              <w:t>n/a</w:t>
            </w:r>
          </w:p>
        </w:tc>
      </w:tr>
    </w:tbl>
    <w:p w14:paraId="5C8CE2AE" w14:textId="77777777" w:rsidR="00DA319E" w:rsidRPr="00410461" w:rsidRDefault="00DA319E" w:rsidP="00DA319E"/>
    <w:p w14:paraId="45469E1D" w14:textId="77777777" w:rsidR="00D96822" w:rsidRPr="00410461" w:rsidRDefault="00D96822" w:rsidP="00D96822">
      <w:pPr>
        <w:pStyle w:val="TH"/>
      </w:pPr>
      <w:r w:rsidRPr="00410461">
        <w:t>Table 7.14.</w:t>
      </w:r>
      <w:r>
        <w:t>2-3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D96822" w14:paraId="442930A5" w14:textId="77777777" w:rsidTr="00A92397">
        <w:tc>
          <w:tcPr>
            <w:tcW w:w="6237" w:type="dxa"/>
          </w:tcPr>
          <w:p w14:paraId="412CA26A" w14:textId="77777777" w:rsidR="00D96822" w:rsidRDefault="00D96822" w:rsidP="00A92397">
            <w:pPr>
              <w:pStyle w:val="TAH"/>
            </w:pPr>
            <w:r>
              <w:t>Scenario</w:t>
            </w:r>
          </w:p>
        </w:tc>
        <w:tc>
          <w:tcPr>
            <w:tcW w:w="1701" w:type="dxa"/>
          </w:tcPr>
          <w:p w14:paraId="685F9B37" w14:textId="77777777" w:rsidR="00D96822" w:rsidRDefault="00D96822" w:rsidP="00A92397">
            <w:pPr>
              <w:pStyle w:val="TAH"/>
            </w:pPr>
            <w:r>
              <w:t>Option 1</w:t>
            </w:r>
          </w:p>
        </w:tc>
        <w:tc>
          <w:tcPr>
            <w:tcW w:w="1560" w:type="dxa"/>
          </w:tcPr>
          <w:p w14:paraId="36D27D99" w14:textId="77777777" w:rsidR="00D96822" w:rsidRDefault="00D96822" w:rsidP="00A92397">
            <w:pPr>
              <w:pStyle w:val="TAH"/>
            </w:pPr>
            <w:r>
              <w:t>Option 2</w:t>
            </w:r>
          </w:p>
        </w:tc>
      </w:tr>
      <w:tr w:rsidR="00D96822" w14:paraId="4FD2D0FA" w14:textId="77777777" w:rsidTr="00A92397">
        <w:tc>
          <w:tcPr>
            <w:tcW w:w="6237" w:type="dxa"/>
          </w:tcPr>
          <w:p w14:paraId="7B3C1084" w14:textId="77777777" w:rsidR="00D96822" w:rsidRDefault="00D96822" w:rsidP="00A92397">
            <w:pPr>
              <w:pStyle w:val="TAL"/>
            </w:pPr>
            <w:r>
              <w:t>RCD is present</w:t>
            </w:r>
          </w:p>
        </w:tc>
        <w:tc>
          <w:tcPr>
            <w:tcW w:w="1701" w:type="dxa"/>
          </w:tcPr>
          <w:p w14:paraId="4A528B58" w14:textId="77777777" w:rsidR="00D96822" w:rsidRDefault="00D96822" w:rsidP="00A92397">
            <w:pPr>
              <w:pStyle w:val="TAL"/>
            </w:pPr>
            <w:r>
              <w:t>Telephony AS</w:t>
            </w:r>
          </w:p>
        </w:tc>
        <w:tc>
          <w:tcPr>
            <w:tcW w:w="1560" w:type="dxa"/>
          </w:tcPr>
          <w:p w14:paraId="5BB87E51" w14:textId="77777777" w:rsidR="00D96822" w:rsidRDefault="00D96822" w:rsidP="00A92397">
            <w:pPr>
              <w:pStyle w:val="TAL"/>
            </w:pPr>
            <w:r>
              <w:t>Telephony AS</w:t>
            </w:r>
          </w:p>
        </w:tc>
      </w:tr>
      <w:tr w:rsidR="00D96822" w14:paraId="3F7009D1" w14:textId="77777777" w:rsidTr="00A92397">
        <w:tc>
          <w:tcPr>
            <w:tcW w:w="6237" w:type="dxa"/>
          </w:tcPr>
          <w:p w14:paraId="65A7E1B5" w14:textId="77777777" w:rsidR="00D96822" w:rsidRDefault="00D96822" w:rsidP="00A92397">
            <w:pPr>
              <w:pStyle w:val="TAL"/>
            </w:pPr>
            <w:r>
              <w:t>Intra-CSP session signing/verification is required</w:t>
            </w:r>
          </w:p>
        </w:tc>
        <w:tc>
          <w:tcPr>
            <w:tcW w:w="1701" w:type="dxa"/>
          </w:tcPr>
          <w:p w14:paraId="748AC341" w14:textId="77777777" w:rsidR="00D96822" w:rsidRDefault="00D96822" w:rsidP="00A92397">
            <w:pPr>
              <w:pStyle w:val="TAL"/>
            </w:pPr>
            <w:r w:rsidRPr="0049359F">
              <w:t>Telephony AS</w:t>
            </w:r>
          </w:p>
        </w:tc>
        <w:tc>
          <w:tcPr>
            <w:tcW w:w="1560" w:type="dxa"/>
          </w:tcPr>
          <w:p w14:paraId="0A71810A" w14:textId="77777777" w:rsidR="00D96822" w:rsidRDefault="00D96822" w:rsidP="00A92397">
            <w:pPr>
              <w:pStyle w:val="TAL"/>
            </w:pPr>
            <w:r w:rsidRPr="0049359F">
              <w:t>Telephony AS</w:t>
            </w:r>
          </w:p>
        </w:tc>
      </w:tr>
      <w:tr w:rsidR="00D96822" w14:paraId="06060E91" w14:textId="77777777" w:rsidTr="00A92397">
        <w:tc>
          <w:tcPr>
            <w:tcW w:w="6237" w:type="dxa"/>
          </w:tcPr>
          <w:p w14:paraId="48355EB5" w14:textId="77777777" w:rsidR="00D96822" w:rsidRDefault="00D96822" w:rsidP="00A92397">
            <w:pPr>
              <w:pStyle w:val="TAL"/>
            </w:pPr>
            <w:r>
              <w:t>Intra-CSP session signing/verification is not required (intra-CSP session)</w:t>
            </w:r>
          </w:p>
        </w:tc>
        <w:tc>
          <w:tcPr>
            <w:tcW w:w="1701" w:type="dxa"/>
          </w:tcPr>
          <w:p w14:paraId="427F200B" w14:textId="7D50FE67" w:rsidR="00D96822" w:rsidRDefault="00526A76" w:rsidP="00A92397">
            <w:pPr>
              <w:pStyle w:val="TAL"/>
            </w:pPr>
            <w:r>
              <w:t>Telephony AS, see NOTE 1</w:t>
            </w:r>
          </w:p>
        </w:tc>
        <w:tc>
          <w:tcPr>
            <w:tcW w:w="1560" w:type="dxa"/>
          </w:tcPr>
          <w:p w14:paraId="21FD1B1E" w14:textId="77777777" w:rsidR="00D96822" w:rsidRDefault="00D96822" w:rsidP="00A92397">
            <w:pPr>
              <w:pStyle w:val="TAL"/>
            </w:pPr>
            <w:r>
              <w:t>n/a</w:t>
            </w:r>
          </w:p>
        </w:tc>
      </w:tr>
      <w:tr w:rsidR="00D96822" w14:paraId="605D1F04" w14:textId="77777777" w:rsidTr="00A92397">
        <w:tc>
          <w:tcPr>
            <w:tcW w:w="6237" w:type="dxa"/>
          </w:tcPr>
          <w:p w14:paraId="31697AC9" w14:textId="77777777" w:rsidR="00D96822" w:rsidRDefault="00D96822" w:rsidP="00A92397">
            <w:pPr>
              <w:pStyle w:val="TAL"/>
            </w:pPr>
            <w:r>
              <w:t>Intra-CSP session signing/verification is not required (inter-CSP session)</w:t>
            </w:r>
          </w:p>
        </w:tc>
        <w:tc>
          <w:tcPr>
            <w:tcW w:w="1701" w:type="dxa"/>
          </w:tcPr>
          <w:p w14:paraId="36984E02" w14:textId="77777777" w:rsidR="00D96822" w:rsidRDefault="00D96822" w:rsidP="00A92397">
            <w:pPr>
              <w:pStyle w:val="TAL"/>
            </w:pPr>
            <w:r>
              <w:t>Telephony AS</w:t>
            </w:r>
          </w:p>
        </w:tc>
        <w:tc>
          <w:tcPr>
            <w:tcW w:w="1560" w:type="dxa"/>
          </w:tcPr>
          <w:p w14:paraId="0BF5662A" w14:textId="77777777" w:rsidR="00D96822" w:rsidRDefault="00D96822" w:rsidP="00A92397">
            <w:pPr>
              <w:pStyle w:val="TAL"/>
            </w:pPr>
            <w:r>
              <w:t>IBCF</w:t>
            </w:r>
          </w:p>
        </w:tc>
      </w:tr>
    </w:tbl>
    <w:p w14:paraId="6F7BBA69" w14:textId="77777777" w:rsidR="00D96822" w:rsidRPr="00410461" w:rsidRDefault="00D96822" w:rsidP="00D96822"/>
    <w:p w14:paraId="376C3A97" w14:textId="015EAFC9" w:rsidR="00C51386" w:rsidRPr="00410461" w:rsidRDefault="00C51386" w:rsidP="00C51386">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5DA1CCD2" w14:textId="77777777" w:rsidR="00D96822" w:rsidRPr="00410461" w:rsidRDefault="00D96822" w:rsidP="00D96822">
      <w:pPr>
        <w:pStyle w:val="TH"/>
      </w:pPr>
      <w:r w:rsidRPr="00410461">
        <w:t>Table 7.14.</w:t>
      </w:r>
      <w:r>
        <w:t>2-4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D96822" w14:paraId="075E35A4" w14:textId="77777777" w:rsidTr="00A92397">
        <w:tc>
          <w:tcPr>
            <w:tcW w:w="6237" w:type="dxa"/>
          </w:tcPr>
          <w:p w14:paraId="233B7E2A" w14:textId="77777777" w:rsidR="00D96822" w:rsidRDefault="00D96822" w:rsidP="00A92397">
            <w:pPr>
              <w:pStyle w:val="TAH"/>
            </w:pPr>
            <w:r>
              <w:t>Scenario</w:t>
            </w:r>
          </w:p>
        </w:tc>
        <w:tc>
          <w:tcPr>
            <w:tcW w:w="1701" w:type="dxa"/>
          </w:tcPr>
          <w:p w14:paraId="3C63DDFC" w14:textId="77777777" w:rsidR="00D96822" w:rsidRDefault="00D96822" w:rsidP="00A92397">
            <w:pPr>
              <w:pStyle w:val="TAH"/>
            </w:pPr>
            <w:r>
              <w:t>Option 1</w:t>
            </w:r>
          </w:p>
        </w:tc>
        <w:tc>
          <w:tcPr>
            <w:tcW w:w="1560" w:type="dxa"/>
          </w:tcPr>
          <w:p w14:paraId="5E47E662" w14:textId="77777777" w:rsidR="00D96822" w:rsidRDefault="00D96822" w:rsidP="00A92397">
            <w:pPr>
              <w:pStyle w:val="TAH"/>
            </w:pPr>
            <w:r>
              <w:t>Option 2</w:t>
            </w:r>
          </w:p>
        </w:tc>
      </w:tr>
      <w:tr w:rsidR="00D96822" w14:paraId="2D66F2A9" w14:textId="77777777" w:rsidTr="00A92397">
        <w:tc>
          <w:tcPr>
            <w:tcW w:w="6237" w:type="dxa"/>
          </w:tcPr>
          <w:p w14:paraId="443C879B" w14:textId="77777777" w:rsidR="00D96822" w:rsidRDefault="00D96822" w:rsidP="00A92397">
            <w:pPr>
              <w:pStyle w:val="TAL"/>
            </w:pPr>
            <w:r>
              <w:t>RCD is present</w:t>
            </w:r>
          </w:p>
        </w:tc>
        <w:tc>
          <w:tcPr>
            <w:tcW w:w="1701" w:type="dxa"/>
          </w:tcPr>
          <w:p w14:paraId="612B1388" w14:textId="77777777" w:rsidR="00D96822" w:rsidRDefault="00D96822" w:rsidP="00A92397">
            <w:pPr>
              <w:pStyle w:val="TAL"/>
            </w:pPr>
            <w:r>
              <w:t>Telephony AS</w:t>
            </w:r>
          </w:p>
        </w:tc>
        <w:tc>
          <w:tcPr>
            <w:tcW w:w="1560" w:type="dxa"/>
          </w:tcPr>
          <w:p w14:paraId="4C993A86" w14:textId="77777777" w:rsidR="00D96822" w:rsidRDefault="00D96822" w:rsidP="00A92397">
            <w:pPr>
              <w:pStyle w:val="TAL"/>
            </w:pPr>
            <w:r>
              <w:t>IBCF</w:t>
            </w:r>
          </w:p>
        </w:tc>
      </w:tr>
      <w:tr w:rsidR="00D96822" w14:paraId="23859B05" w14:textId="77777777" w:rsidTr="00A92397">
        <w:tc>
          <w:tcPr>
            <w:tcW w:w="6237" w:type="dxa"/>
          </w:tcPr>
          <w:p w14:paraId="6177F7E9" w14:textId="77777777" w:rsidR="00D96822" w:rsidRDefault="00D96822" w:rsidP="00A92397">
            <w:pPr>
              <w:pStyle w:val="TAL"/>
            </w:pPr>
            <w:r>
              <w:t>Intra-CSP session signing/verification is required</w:t>
            </w:r>
          </w:p>
        </w:tc>
        <w:tc>
          <w:tcPr>
            <w:tcW w:w="1701" w:type="dxa"/>
          </w:tcPr>
          <w:p w14:paraId="526EA087" w14:textId="77777777" w:rsidR="00D96822" w:rsidRDefault="00D96822" w:rsidP="00A92397">
            <w:pPr>
              <w:pStyle w:val="TAL"/>
            </w:pPr>
            <w:r w:rsidRPr="0049359F">
              <w:t>Telephony AS</w:t>
            </w:r>
          </w:p>
        </w:tc>
        <w:tc>
          <w:tcPr>
            <w:tcW w:w="1560" w:type="dxa"/>
          </w:tcPr>
          <w:p w14:paraId="791130AF" w14:textId="77777777" w:rsidR="00D96822" w:rsidRDefault="00D96822" w:rsidP="00A92397">
            <w:pPr>
              <w:pStyle w:val="TAL"/>
            </w:pPr>
            <w:r w:rsidRPr="0049359F">
              <w:t>Telephony AS</w:t>
            </w:r>
          </w:p>
        </w:tc>
      </w:tr>
      <w:tr w:rsidR="00D96822" w14:paraId="18F5DFE1" w14:textId="77777777" w:rsidTr="00A92397">
        <w:tc>
          <w:tcPr>
            <w:tcW w:w="6237" w:type="dxa"/>
          </w:tcPr>
          <w:p w14:paraId="5798C297" w14:textId="77777777" w:rsidR="00D96822" w:rsidRDefault="00D96822" w:rsidP="00A92397">
            <w:pPr>
              <w:pStyle w:val="TAL"/>
            </w:pPr>
            <w:r>
              <w:t>Intra-CSP session signing/verification is not required (intra-CSP session)</w:t>
            </w:r>
          </w:p>
        </w:tc>
        <w:tc>
          <w:tcPr>
            <w:tcW w:w="1701" w:type="dxa"/>
          </w:tcPr>
          <w:p w14:paraId="1A6E0867" w14:textId="671C0A67" w:rsidR="00D96822" w:rsidRDefault="00D77792" w:rsidP="00A92397">
            <w:pPr>
              <w:pStyle w:val="TAL"/>
            </w:pPr>
            <w:r>
              <w:t>Telephony AS, see NOTE 2</w:t>
            </w:r>
          </w:p>
        </w:tc>
        <w:tc>
          <w:tcPr>
            <w:tcW w:w="1560" w:type="dxa"/>
          </w:tcPr>
          <w:p w14:paraId="0A452054" w14:textId="77777777" w:rsidR="00D96822" w:rsidRDefault="00D96822" w:rsidP="00A92397">
            <w:pPr>
              <w:pStyle w:val="TAL"/>
            </w:pPr>
            <w:r>
              <w:t>n/a</w:t>
            </w:r>
          </w:p>
        </w:tc>
      </w:tr>
      <w:tr w:rsidR="00D96822" w14:paraId="022BF641" w14:textId="77777777" w:rsidTr="00A92397">
        <w:tc>
          <w:tcPr>
            <w:tcW w:w="6237" w:type="dxa"/>
          </w:tcPr>
          <w:p w14:paraId="2B9A7868" w14:textId="77777777" w:rsidR="00D96822" w:rsidRDefault="00D96822" w:rsidP="00A92397">
            <w:pPr>
              <w:pStyle w:val="TAL"/>
            </w:pPr>
            <w:r>
              <w:t>Intra-CSP session signing/verification is not required (inter-CSP session)</w:t>
            </w:r>
          </w:p>
        </w:tc>
        <w:tc>
          <w:tcPr>
            <w:tcW w:w="1701" w:type="dxa"/>
          </w:tcPr>
          <w:p w14:paraId="6009F410" w14:textId="77777777" w:rsidR="00D96822" w:rsidRDefault="00D96822" w:rsidP="00A92397">
            <w:pPr>
              <w:pStyle w:val="TAL"/>
            </w:pPr>
            <w:r>
              <w:t>Telephony AS</w:t>
            </w:r>
          </w:p>
        </w:tc>
        <w:tc>
          <w:tcPr>
            <w:tcW w:w="1560" w:type="dxa"/>
          </w:tcPr>
          <w:p w14:paraId="78E4F22F" w14:textId="77777777" w:rsidR="00D96822" w:rsidRDefault="00D96822" w:rsidP="00A92397">
            <w:pPr>
              <w:pStyle w:val="TAL"/>
            </w:pPr>
            <w:r>
              <w:t>IBCF</w:t>
            </w:r>
          </w:p>
        </w:tc>
      </w:tr>
      <w:tr w:rsidR="00D96822" w14:paraId="63E766B3" w14:textId="77777777" w:rsidTr="00A92397">
        <w:tc>
          <w:tcPr>
            <w:tcW w:w="6237" w:type="dxa"/>
          </w:tcPr>
          <w:p w14:paraId="6B92D4C8" w14:textId="77777777" w:rsidR="00D96822" w:rsidRDefault="00D96822" w:rsidP="00A92397">
            <w:pPr>
              <w:pStyle w:val="TAL"/>
            </w:pPr>
            <w:r>
              <w:t xml:space="preserve">Special case of redirection </w:t>
            </w:r>
          </w:p>
        </w:tc>
        <w:tc>
          <w:tcPr>
            <w:tcW w:w="1701" w:type="dxa"/>
          </w:tcPr>
          <w:p w14:paraId="7AF9ED33" w14:textId="77777777" w:rsidR="00D96822" w:rsidRDefault="00D96822" w:rsidP="00A92397">
            <w:pPr>
              <w:pStyle w:val="TAL"/>
            </w:pPr>
            <w:r>
              <w:t>Telephony AS</w:t>
            </w:r>
          </w:p>
        </w:tc>
        <w:tc>
          <w:tcPr>
            <w:tcW w:w="1560" w:type="dxa"/>
          </w:tcPr>
          <w:p w14:paraId="610DA7B3" w14:textId="77777777" w:rsidR="00D96822" w:rsidRDefault="00D96822" w:rsidP="00A92397">
            <w:pPr>
              <w:pStyle w:val="TAL"/>
            </w:pPr>
            <w:r>
              <w:t>Telephony AS</w:t>
            </w:r>
          </w:p>
        </w:tc>
      </w:tr>
    </w:tbl>
    <w:p w14:paraId="3F5BD7B7" w14:textId="77777777" w:rsidR="00D96822" w:rsidRPr="00410461" w:rsidRDefault="00D96822" w:rsidP="00D96822"/>
    <w:p w14:paraId="7BC939B1" w14:textId="25B09B76" w:rsidR="001A6DB8" w:rsidRDefault="001A6DB8" w:rsidP="001A6DB8">
      <w:pPr>
        <w:pStyle w:val="NO"/>
        <w:rPr>
          <w:noProof/>
          <w:color w:val="7030A0"/>
          <w:sz w:val="36"/>
          <w:szCs w:val="36"/>
        </w:rPr>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PASSporTs </w:t>
      </w:r>
      <w:r>
        <w:t>will</w:t>
      </w:r>
      <w:r w:rsidRPr="00DA65E5">
        <w:t xml:space="preserve"> interact with the Verification AS to validate the received PASSporTs.</w:t>
      </w:r>
    </w:p>
    <w:p w14:paraId="0A6274B3" w14:textId="77777777" w:rsidR="00DA319E" w:rsidRPr="00410461" w:rsidRDefault="00DA319E" w:rsidP="00DA319E">
      <w:pPr>
        <w:pStyle w:val="Heading3"/>
      </w:pPr>
      <w:bookmarkStart w:id="369" w:name="_Toc182088325"/>
      <w:r w:rsidRPr="00410461">
        <w:t>7.14.3</w:t>
      </w:r>
      <w:r w:rsidRPr="00410461">
        <w:tab/>
        <w:t>IRI events</w:t>
      </w:r>
      <w:bookmarkEnd w:id="369"/>
    </w:p>
    <w:p w14:paraId="7E23B98F" w14:textId="77777777" w:rsidR="00DA319E" w:rsidRPr="00410461" w:rsidRDefault="00DA319E" w:rsidP="00DA319E">
      <w:r w:rsidRPr="00410461">
        <w:rPr>
          <w:lang w:eastAsia="fr-FR"/>
        </w:rPr>
        <w:t xml:space="preserve">The IRI-POI present in the IMS network functions listed in table 7.14.2-1 and 7.14.2-2 shall generate xIRI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7EC81550" w:rsidR="00DA319E" w:rsidRPr="00410461" w:rsidRDefault="00DA319E" w:rsidP="00DA319E">
      <w:r w:rsidRPr="00410461">
        <w:t xml:space="preserve">The Signature generation xIRI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w:t>
      </w:r>
      <w:r w:rsidRPr="00410461">
        <w:lastRenderedPageBreak/>
        <w:t>from a UE. The xIRI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The Signature validation xIRI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xIRI shall contain the calling party identity, the identity token, the verification outcome, and the RCD or eCNAM related information if RCD or eCNAM is supported.</w:t>
      </w:r>
    </w:p>
    <w:p w14:paraId="02C83543" w14:textId="39940546" w:rsidR="00DA319E" w:rsidRPr="00410461" w:rsidRDefault="00DA319E" w:rsidP="00DA319E">
      <w:pPr>
        <w:pStyle w:val="B1"/>
      </w:pPr>
      <w:r w:rsidRPr="00410461">
        <w:t>-</w:t>
      </w:r>
      <w:r w:rsidRPr="00410461">
        <w:tab/>
        <w:t>The IRI-POI present in the P-CSCF for inbound roaming UE (LBO) or LM</w:t>
      </w:r>
      <w:r w:rsidR="001F3D9C">
        <w:t>I</w:t>
      </w:r>
      <w:r w:rsidRPr="00410461">
        <w:t>SF-IRI for inbound roaming UE (HR) receives a SIP INVITE request including appropriate SIP headers containing the verification outcome and RCS or eCNAM related information if RCS or eCNAM is supported.</w:t>
      </w:r>
    </w:p>
    <w:p w14:paraId="55B00170" w14:textId="705B2B71" w:rsidR="00DA319E" w:rsidRPr="00410461" w:rsidRDefault="00DA319E" w:rsidP="00DA319E">
      <w:pPr>
        <w:pStyle w:val="B1"/>
        <w:ind w:left="0" w:firstLine="0"/>
      </w:pPr>
      <w:r w:rsidRPr="00410461">
        <w:t>These xIRIs should be correlated by MDF2 with the xIRIs related toIMS session establishment. The correlation identifier found in the STIR/SHAKEN xIRIs and IMS xIRIs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370" w:name="_Toc182088326"/>
      <w:r w:rsidRPr="00410461">
        <w:t>7.15</w:t>
      </w:r>
      <w:r w:rsidRPr="00410461">
        <w:tab/>
        <w:t>LI for services encrypted by CSP-provided keys</w:t>
      </w:r>
      <w:bookmarkEnd w:id="370"/>
    </w:p>
    <w:p w14:paraId="368C8FA1" w14:textId="77777777" w:rsidR="003E774E" w:rsidRPr="00410461" w:rsidRDefault="003E774E" w:rsidP="0013124D">
      <w:pPr>
        <w:pStyle w:val="Heading3"/>
      </w:pPr>
      <w:bookmarkStart w:id="371" w:name="_Toc182088327"/>
      <w:r w:rsidRPr="00410461">
        <w:t>7.15.1</w:t>
      </w:r>
      <w:r w:rsidRPr="00410461">
        <w:tab/>
        <w:t>Background</w:t>
      </w:r>
      <w:bookmarkEnd w:id="371"/>
    </w:p>
    <w:p w14:paraId="496EDC78" w14:textId="77777777" w:rsidR="003E774E" w:rsidRPr="00410461" w:rsidRDefault="003E774E" w:rsidP="0013124D">
      <w:pPr>
        <w:pStyle w:val="Heading4"/>
      </w:pPr>
      <w:bookmarkStart w:id="372" w:name="_Toc182088328"/>
      <w:r w:rsidRPr="00410461">
        <w:t>7.15.1.1</w:t>
      </w:r>
      <w:r w:rsidRPr="00410461">
        <w:tab/>
        <w:t>General</w:t>
      </w:r>
      <w:bookmarkEnd w:id="372"/>
    </w:p>
    <w:p w14:paraId="3D0CBE49" w14:textId="77777777" w:rsidR="003E774E" w:rsidRPr="00410461" w:rsidRDefault="003E774E" w:rsidP="003E774E">
      <w:pPr>
        <w:pStyle w:val="NO"/>
        <w:tabs>
          <w:tab w:val="left" w:pos="142"/>
        </w:tabs>
        <w:ind w:left="0" w:firstLine="0"/>
      </w:pPr>
      <w:r w:rsidRPr="00410461">
        <w:t>3GPP standards have defined frameworks for encrypting application layer traffic based on cryptographic keys derived from USIM (or equivalents such as eSIM).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functionality,  a Security Termination Function (STF) endpoint for the security with the UE. The KSF uses a 5G native identifier space for subscribers such as SUPI , wheras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62EC6FE5" w:rsidR="003E774E" w:rsidRPr="00410461" w:rsidRDefault="003E774E" w:rsidP="003E774E">
      <w:pPr>
        <w:pStyle w:val="NO"/>
      </w:pPr>
      <w:r w:rsidRPr="00410461">
        <w:t>NOTE :</w:t>
      </w:r>
      <w:r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373" w:name="_Toc182088329"/>
      <w:r w:rsidRPr="00410461">
        <w:t>7.15.1.2</w:t>
      </w:r>
      <w:r w:rsidRPr="00410461">
        <w:tab/>
        <w:t>LI requirements - overview</w:t>
      </w:r>
      <w:bookmarkEnd w:id="373"/>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08CA4D02"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w:t>
      </w:r>
      <w:r w:rsidRPr="00410461">
        <w:lastRenderedPageBreak/>
        <w:t>fully enable decryption of communicaiton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xIRI.  However, the STF can also have access to xIRI which is not related to encryption, but which is still application specific, and which also can be of relevance to include as part of IRI.</w:t>
      </w:r>
    </w:p>
    <w:p w14:paraId="479F5FB9" w14:textId="0A838B22" w:rsidR="003E774E" w:rsidRPr="00410461" w:rsidRDefault="003E774E" w:rsidP="00043701">
      <w:pPr>
        <w:pStyle w:val="EX"/>
      </w:pPr>
      <w:r w:rsidRPr="00410461">
        <w:t>EXAMPLE 2:</w:t>
      </w:r>
      <w:r w:rsidRPr="00410461">
        <w:tab/>
        <w:t>In some situations, STF may not know whether communication traffic is that of a target since it could use a user identfier space which is independent from the 5G identifiers used for LI provisiong. In this situation, the LI function in KSF will have to provide intercept triggers to the LI function in the STF in order to identify the target communication traffic. Moreover, even if decrypted xCC is provided by the STF, the KSF can still typically report xIRI relating to key management (e.g. request for keys from other STFs, expiry of keys etc) which are of relevance for LI. For a third example of applicabity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77777777" w:rsidR="003E774E" w:rsidRPr="00410461" w:rsidRDefault="003E774E" w:rsidP="0013124D">
      <w:pPr>
        <w:pStyle w:val="NO"/>
      </w:pPr>
      <w:r w:rsidRPr="00410461">
        <w:t>NOTE 2:</w:t>
      </w:r>
      <w:r w:rsidRPr="00410461">
        <w:tab/>
        <w:t>For roaming situations, where LI providing unencrypted communication in the VPLMN is required, the STF would need to be located in the VPLMN and the STF would also need to use 5G native user identifiers which enable LI provisioning in the VPLMN (since LI can not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77777777" w:rsidR="003E774E" w:rsidRPr="00410461" w:rsidRDefault="003E774E" w:rsidP="00686FAD">
      <w:r w:rsidRPr="00410461">
        <w:t>To summarize, with respect to the LI at KSF and STF, three specific type of xIRIs are identified:</w:t>
      </w:r>
    </w:p>
    <w:p w14:paraId="3D1DCAB6" w14:textId="77777777" w:rsidR="003E774E" w:rsidRPr="00410461" w:rsidRDefault="003E774E" w:rsidP="003E774E">
      <w:pPr>
        <w:pStyle w:val="List"/>
      </w:pPr>
      <w:r w:rsidRPr="00410461">
        <w:t>1.</w:t>
      </w:r>
      <w:r w:rsidRPr="00410461">
        <w:tab/>
        <w:t>xIRI from KSF consting of key managment information such as decryption keys and thereto related information.</w:t>
      </w:r>
    </w:p>
    <w:p w14:paraId="3AF68C26" w14:textId="77777777" w:rsidR="003E774E" w:rsidRPr="00410461" w:rsidRDefault="003E774E" w:rsidP="003E774E">
      <w:pPr>
        <w:pStyle w:val="List"/>
      </w:pPr>
      <w:r w:rsidRPr="00410461">
        <w:t>2.</w:t>
      </w:r>
      <w:r w:rsidRPr="00410461">
        <w:tab/>
        <w:t>xIRI from STF consisting of other encryption related parameters, refered to as auxiliary security parameters.</w:t>
      </w:r>
    </w:p>
    <w:p w14:paraId="1F6B5417" w14:textId="77777777" w:rsidR="003E774E" w:rsidRPr="00410461" w:rsidRDefault="003E774E" w:rsidP="003E774E">
      <w:pPr>
        <w:pStyle w:val="List"/>
      </w:pPr>
      <w:r w:rsidRPr="00410461">
        <w:t>3.</w:t>
      </w:r>
      <w:r w:rsidRPr="00410461">
        <w:tab/>
        <w:t>xIRI from STF which are application specific but not pertaining to encryption.</w:t>
      </w:r>
    </w:p>
    <w:p w14:paraId="7385B85D" w14:textId="77777777" w:rsidR="003E774E" w:rsidRPr="00410461" w:rsidRDefault="003E774E" w:rsidP="0013124D">
      <w:pPr>
        <w:pStyle w:val="Heading3"/>
      </w:pPr>
      <w:bookmarkStart w:id="374" w:name="_Toc182088330"/>
      <w:r w:rsidRPr="00410461">
        <w:t>7.15.2</w:t>
      </w:r>
      <w:r w:rsidRPr="00410461">
        <w:tab/>
        <w:t>Architecture</w:t>
      </w:r>
      <w:bookmarkEnd w:id="374"/>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xIRIs that include key management related information such as the decryption keys to the MDF2 over the LI_X2 interface. The STF can provide xIRI and xCC for the target's communication traffic, as described in more detail below. Figure 7.15.2-1 shows </w:t>
      </w:r>
      <w:r w:rsidRPr="00410461">
        <w:lastRenderedPageBreak/>
        <w:t>the case where STF is assumed to provide services based on 5G-native identifier, e.g. SUPI, enabling the STF to be provisioned over LI_X1.</w:t>
      </w:r>
    </w:p>
    <w:p w14:paraId="287064E7" w14:textId="58AD2CB8" w:rsidR="003E774E" w:rsidRPr="00410461" w:rsidRDefault="003E774E" w:rsidP="003E774E">
      <w:pPr>
        <w:pStyle w:val="TH"/>
      </w:pPr>
      <w:r w:rsidRPr="00410461">
        <w:rPr>
          <w:noProof/>
        </w:rPr>
        <w:drawing>
          <wp:inline distT="0" distB="0" distL="0" distR="0" wp14:anchorId="4A057936" wp14:editId="581FD7F8">
            <wp:extent cx="448056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4">
                      <a:extLst>
                        <a:ext uri="{28A0092B-C50C-407E-A947-70E740481C1C}">
                          <a14:useLocalDpi xmlns:a14="http://schemas.microsoft.com/office/drawing/2010/main" val="0"/>
                        </a:ext>
                      </a:extLst>
                    </a:blip>
                    <a:srcRect l="16719" t="17500" r="28751" b="13055"/>
                    <a:stretch>
                      <a:fillRect/>
                    </a:stretch>
                  </pic:blipFill>
                  <pic:spPr bwMode="auto">
                    <a:xfrm>
                      <a:off x="0" y="0"/>
                      <a:ext cx="4480560" cy="3200400"/>
                    </a:xfrm>
                    <a:prstGeom prst="rect">
                      <a:avLst/>
                    </a:prstGeom>
                    <a:noFill/>
                    <a:ln>
                      <a:noFill/>
                    </a:ln>
                  </pic:spPr>
                </pic:pic>
              </a:graphicData>
            </a:graphic>
          </wp:inline>
        </w:drawing>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w:t>
      </w:r>
      <w:r w:rsidRPr="00410461">
        <w:lastRenderedPageBreak/>
        <w:t>and CC-POI are then enabled for delivery of xIRI and the xCC with communication traffic of the target in a decrypted form as laid out above.</w:t>
      </w:r>
    </w:p>
    <w:p w14:paraId="77D85378" w14:textId="58948925" w:rsidR="003E774E" w:rsidRPr="00410461" w:rsidRDefault="003E774E" w:rsidP="0013124D">
      <w:pPr>
        <w:pStyle w:val="TH"/>
      </w:pPr>
      <w:r w:rsidRPr="00410461">
        <w:t xml:space="preserve"> </w:t>
      </w:r>
      <w:r w:rsidRPr="00410461">
        <w:rPr>
          <w:noProof/>
        </w:rPr>
        <w:drawing>
          <wp:inline distT="0" distB="0" distL="0" distR="0" wp14:anchorId="4F07E4E2" wp14:editId="742676C8">
            <wp:extent cx="4572000" cy="3108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5">
                      <a:extLst>
                        <a:ext uri="{28A0092B-C50C-407E-A947-70E740481C1C}">
                          <a14:useLocalDpi xmlns:a14="http://schemas.microsoft.com/office/drawing/2010/main" val="0"/>
                        </a:ext>
                      </a:extLst>
                    </a:blip>
                    <a:srcRect l="15593" t="15834" r="22501" b="9444"/>
                    <a:stretch>
                      <a:fillRect/>
                    </a:stretch>
                  </pic:blipFill>
                  <pic:spPr bwMode="auto">
                    <a:xfrm>
                      <a:off x="0" y="0"/>
                      <a:ext cx="4572000" cy="3108960"/>
                    </a:xfrm>
                    <a:prstGeom prst="rect">
                      <a:avLst/>
                    </a:prstGeom>
                    <a:noFill/>
                    <a:ln>
                      <a:noFill/>
                    </a:ln>
                  </pic:spPr>
                </pic:pic>
              </a:graphicData>
            </a:graphic>
          </wp:inline>
        </w:drawing>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The IRI-POI present in the KSF is provisioned by the LIPF over LI_X1 and is responsible for providing key management related information in the form of xIRI.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The IRI-POI in the STF is responsible for providing xIRI with auxiliary security parameters necessary to decrypt xCC which has been encrypted using the keys provided by the KSF. In addition, application specific (not encryption related) xIRI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3806E6AB" w:rsidR="003E774E" w:rsidRPr="00410461" w:rsidRDefault="003E774E" w:rsidP="003E774E">
      <w:pPr>
        <w:keepNext/>
        <w:tabs>
          <w:tab w:val="left" w:pos="2565"/>
        </w:tabs>
      </w:pPr>
      <w:r w:rsidRPr="00410461">
        <w:t>Similarly, the CC-POI in the STF is responsible for providing the xCC for the target's communicaiton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375" w:name="_Toc182088331"/>
      <w:r w:rsidRPr="00410461">
        <w:t>7.15.3</w:t>
      </w:r>
      <w:r w:rsidRPr="00410461">
        <w:tab/>
        <w:t>LI for specific services</w:t>
      </w:r>
      <w:bookmarkEnd w:id="375"/>
    </w:p>
    <w:p w14:paraId="2F88307E" w14:textId="77777777" w:rsidR="003E774E" w:rsidRPr="00410461" w:rsidRDefault="003E774E" w:rsidP="0013124D">
      <w:pPr>
        <w:pStyle w:val="Heading4"/>
      </w:pPr>
      <w:bookmarkStart w:id="376" w:name="_Toc182088332"/>
      <w:r w:rsidRPr="00410461">
        <w:t>7.15.3.1</w:t>
      </w:r>
      <w:r w:rsidRPr="00410461">
        <w:tab/>
        <w:t>LI for general AKMA-based service</w:t>
      </w:r>
      <w:bookmarkEnd w:id="376"/>
    </w:p>
    <w:p w14:paraId="16B92E76" w14:textId="77777777" w:rsidR="003E774E" w:rsidRPr="00410461" w:rsidRDefault="003E774E" w:rsidP="0013124D">
      <w:pPr>
        <w:pStyle w:val="Heading5"/>
      </w:pPr>
      <w:bookmarkStart w:id="377" w:name="_Toc182088333"/>
      <w:r w:rsidRPr="00410461">
        <w:t>7.15.3.1.1</w:t>
      </w:r>
      <w:r w:rsidRPr="00410461">
        <w:tab/>
        <w:t>Background</w:t>
      </w:r>
      <w:bookmarkEnd w:id="377"/>
    </w:p>
    <w:p w14:paraId="593832CB" w14:textId="0DAC607F" w:rsidR="003E774E" w:rsidRPr="00410461" w:rsidRDefault="003E774E" w:rsidP="003E774E">
      <w:r w:rsidRPr="00410461">
        <w:t>In the specific case of AKMA (see TS 33.535 [47]), the KSF of the general architecture described above corresponds to the AAnF (AKMA Anchor Function). The STF corresponds to the AKMA Application Function (AF), identified by an application identifier AKMA AF_ID. Key requests from external AFs are routed to AAnF via the NEF.</w:t>
      </w:r>
    </w:p>
    <w:p w14:paraId="5C016BFD" w14:textId="50DFE288" w:rsidR="003E774E" w:rsidRPr="00410461" w:rsidRDefault="003E774E" w:rsidP="003E774E">
      <w:r w:rsidRPr="00410461">
        <w:lastRenderedPageBreak/>
        <w:t>An AKMA Anchor Key is provided to the AAnF and is referred to as K</w:t>
      </w:r>
      <w:r w:rsidRPr="00410461">
        <w:rPr>
          <w:vertAlign w:val="subscript"/>
        </w:rPr>
        <w:t>AKMA.</w:t>
      </w:r>
      <w:r w:rsidRPr="00410461">
        <w:t>The Anchor Key Identifier (A-KID) is used to identify the key K</w:t>
      </w:r>
      <w:r w:rsidRPr="00410461">
        <w:rPr>
          <w:vertAlign w:val="subscript"/>
        </w:rPr>
        <w:t xml:space="preserve">AKMA. </w:t>
      </w:r>
      <w:r w:rsidRPr="00410461">
        <w:t xml:space="preserve"> A-KID can by TS 33.535 [47] be assumed to be globally unique. The AAnF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of a specific UE can be modified by running 5G primary authentication. The A-KID can also become invalid at the AAnF due to specific AKMA Context Removal request from some duly authorized NF.</w:t>
      </w:r>
    </w:p>
    <w:p w14:paraId="240D0CE6" w14:textId="77777777" w:rsidR="003E774E" w:rsidRPr="00410461" w:rsidRDefault="003E774E" w:rsidP="003E774E">
      <w:pPr>
        <w:pStyle w:val="Heading5"/>
      </w:pPr>
      <w:bookmarkStart w:id="378" w:name="_Toc182088334"/>
      <w:r w:rsidRPr="00410461">
        <w:t>7.15.3.1.2</w:t>
      </w:r>
      <w:r w:rsidRPr="00410461">
        <w:tab/>
        <w:t>LI architecture</w:t>
      </w:r>
      <w:bookmarkEnd w:id="378"/>
    </w:p>
    <w:p w14:paraId="60FD6072" w14:textId="7F1B0785" w:rsidR="003E774E" w:rsidRPr="00410461" w:rsidRDefault="003E774E" w:rsidP="007B5DAE">
      <w:pPr>
        <w:pStyle w:val="TH"/>
      </w:pPr>
      <w:r w:rsidRPr="00410461">
        <w:rPr>
          <w:noProof/>
        </w:rPr>
        <w:drawing>
          <wp:inline distT="0" distB="0" distL="0" distR="0" wp14:anchorId="7CE48AE3" wp14:editId="3FA6DA8C">
            <wp:extent cx="4754880" cy="32004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6">
                      <a:extLst>
                        <a:ext uri="{28A0092B-C50C-407E-A947-70E740481C1C}">
                          <a14:useLocalDpi xmlns:a14="http://schemas.microsoft.com/office/drawing/2010/main" val="0"/>
                        </a:ext>
                      </a:extLst>
                    </a:blip>
                    <a:srcRect l="16719" t="16112" r="21249" b="9444"/>
                    <a:stretch>
                      <a:fillRect/>
                    </a:stretch>
                  </pic:blipFill>
                  <pic:spPr bwMode="auto">
                    <a:xfrm>
                      <a:off x="0" y="0"/>
                      <a:ext cx="4754880" cy="3200400"/>
                    </a:xfrm>
                    <a:prstGeom prst="rect">
                      <a:avLst/>
                    </a:prstGeom>
                    <a:noFill/>
                    <a:ln>
                      <a:noFill/>
                    </a:ln>
                  </pic:spPr>
                </pic:pic>
              </a:graphicData>
            </a:graphic>
          </wp:inline>
        </w:drawing>
      </w:r>
    </w:p>
    <w:p w14:paraId="7369DF5C" w14:textId="77777777" w:rsidR="003E774E" w:rsidRPr="00410461" w:rsidRDefault="003E774E" w:rsidP="003E774E">
      <w:pPr>
        <w:pStyle w:val="NO"/>
      </w:pPr>
      <w:r w:rsidRPr="00410461">
        <w:t>NOTE:</w:t>
      </w:r>
      <w:r w:rsidRPr="00410461">
        <w:tab/>
        <w:t>If the AF is located outside the PLMN (not shown) the LI_T2 and LI_T3 interfaces are not used but LI_X2 from IRI-POI in AAnF can still be used to provide IRI with key management information such as decryption keys via MDF2.</w:t>
      </w:r>
    </w:p>
    <w:p w14:paraId="3FAAC67B" w14:textId="77777777" w:rsidR="003E774E" w:rsidRPr="00410461" w:rsidRDefault="003E774E" w:rsidP="00043701">
      <w:pPr>
        <w:pStyle w:val="TF"/>
      </w:pPr>
      <w:r w:rsidRPr="00410461">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shd w:val="clear" w:color="auto" w:fill="auto"/>
            <w:vAlign w:val="center"/>
          </w:tcPr>
          <w:p w14:paraId="54A3BA1C" w14:textId="77777777" w:rsidR="003E774E" w:rsidRPr="00410461" w:rsidRDefault="003E774E" w:rsidP="004D2D44">
            <w:pPr>
              <w:pStyle w:val="TAL"/>
            </w:pPr>
            <w:r w:rsidRPr="00410461">
              <w:t>KSF</w:t>
            </w:r>
          </w:p>
        </w:tc>
        <w:tc>
          <w:tcPr>
            <w:tcW w:w="2343" w:type="dxa"/>
            <w:shd w:val="clear" w:color="auto" w:fill="auto"/>
            <w:vAlign w:val="center"/>
          </w:tcPr>
          <w:p w14:paraId="2827B2FE" w14:textId="33D635A5" w:rsidR="003E774E" w:rsidRPr="00410461" w:rsidRDefault="003E774E" w:rsidP="004D2D44">
            <w:pPr>
              <w:pStyle w:val="TAL"/>
            </w:pPr>
            <w:r w:rsidRPr="00410461">
              <w:t>AAnF</w:t>
            </w:r>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shd w:val="clear" w:color="auto" w:fill="auto"/>
            <w:vAlign w:val="center"/>
          </w:tcPr>
          <w:p w14:paraId="0E566270" w14:textId="77777777" w:rsidR="003E774E" w:rsidRPr="00410461" w:rsidRDefault="003E774E" w:rsidP="004D2D44">
            <w:pPr>
              <w:pStyle w:val="TAL"/>
            </w:pPr>
            <w:r w:rsidRPr="00410461">
              <w:t>STF</w:t>
            </w:r>
          </w:p>
        </w:tc>
        <w:tc>
          <w:tcPr>
            <w:tcW w:w="2343" w:type="dxa"/>
            <w:shd w:val="clear" w:color="auto" w:fill="auto"/>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The LIPF present in the ADMF provisions the IRI-POI present in the AAnF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The LIPF also provisions IRI-TF and CC-TF present in the AAnF. The IRI-TF and CC-TF are capable of mapping AKMA key identifiers (A-KID) to/from SUPI. When a UE presents A-KID to the AAnF, via the AF, the IRI-TF and CC-TF present in the AAnF trigger the IRI-POI and CC-POI present in the AF respectively when LI is active on the SUPI associated with the A-KID.</w:t>
      </w:r>
    </w:p>
    <w:p w14:paraId="4A1D9CFD" w14:textId="580D18E2" w:rsidR="003E774E" w:rsidRPr="00410461" w:rsidRDefault="003E774E" w:rsidP="00043701">
      <w:r w:rsidRPr="00410461">
        <w:t>The AAnF only provides xIRI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and key identifiers (A-KID). The AF can provide both xIRI and xCC. The xIRI from the AF can comprise both auxiliary security parameters (Ua*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lastRenderedPageBreak/>
        <w:t>Providing decrypted xCC depends on details of the security protocol used between the target UE and AF. This protocol is in AKMA referred to as the Ua* security protocol. Below, the generic term "Ua*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The Ua* security protocol can be a profile of TLS version 1.2.</w:t>
      </w:r>
    </w:p>
    <w:p w14:paraId="1B6240A3" w14:textId="77777777" w:rsidR="00C46F58" w:rsidRPr="00410461" w:rsidRDefault="00C46F58" w:rsidP="00C46F58">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77777777" w:rsidR="003E774E" w:rsidRPr="00410461" w:rsidRDefault="003E774E" w:rsidP="00416A83">
      <w:r w:rsidRPr="00410461">
        <w:t>3GPP-defined Ua* security protocols and protocol identifiers are defined in annex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xIRI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shd w:val="clear" w:color="auto" w:fill="auto"/>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shd w:val="clear" w:color="auto" w:fill="auto"/>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shd w:val="clear" w:color="auto" w:fill="auto"/>
            <w:vAlign w:val="center"/>
          </w:tcPr>
          <w:p w14:paraId="617B0ED7" w14:textId="77777777" w:rsidR="003E774E" w:rsidRPr="00410461" w:rsidRDefault="003E774E" w:rsidP="004D2D44">
            <w:pPr>
              <w:pStyle w:val="TAL"/>
            </w:pPr>
            <w:r w:rsidRPr="00410461">
              <w:t>Key identifier, KID</w:t>
            </w:r>
          </w:p>
        </w:tc>
        <w:tc>
          <w:tcPr>
            <w:tcW w:w="2835" w:type="dxa"/>
            <w:shd w:val="clear" w:color="auto" w:fill="auto"/>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shd w:val="clear" w:color="auto" w:fill="auto"/>
            <w:vAlign w:val="center"/>
          </w:tcPr>
          <w:p w14:paraId="10578264" w14:textId="77777777" w:rsidR="003E774E" w:rsidRPr="00410461" w:rsidRDefault="003E774E" w:rsidP="004D2D44">
            <w:pPr>
              <w:pStyle w:val="TAL"/>
            </w:pPr>
            <w:r w:rsidRPr="00410461">
              <w:t>auxiliary security parameters</w:t>
            </w:r>
          </w:p>
        </w:tc>
        <w:tc>
          <w:tcPr>
            <w:tcW w:w="2835" w:type="dxa"/>
            <w:shd w:val="clear" w:color="auto" w:fill="auto"/>
            <w:vAlign w:val="center"/>
          </w:tcPr>
          <w:p w14:paraId="0831ED08" w14:textId="77777777" w:rsidR="003E774E" w:rsidRPr="00410461" w:rsidRDefault="003E774E" w:rsidP="004D2D44">
            <w:pPr>
              <w:pStyle w:val="TAL"/>
            </w:pPr>
            <w:r w:rsidRPr="00410461">
              <w:t>Ua*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379" w:name="_Toc182088335"/>
      <w:r w:rsidRPr="00410461">
        <w:t>7.15.3.1.3</w:t>
      </w:r>
      <w:r w:rsidRPr="00410461">
        <w:tab/>
        <w:t>Target identities</w:t>
      </w:r>
      <w:bookmarkEnd w:id="379"/>
    </w:p>
    <w:p w14:paraId="7C75EDB0" w14:textId="77777777" w:rsidR="003E774E" w:rsidRPr="00410461" w:rsidRDefault="003E774E" w:rsidP="003E774E">
      <w:pPr>
        <w:pStyle w:val="Heading6"/>
      </w:pPr>
      <w:bookmarkStart w:id="380" w:name="_Toc182088336"/>
      <w:r w:rsidRPr="00410461">
        <w:t>7.15.3.1.3.1</w:t>
      </w:r>
      <w:r w:rsidRPr="00410461">
        <w:tab/>
        <w:t>Provisioning</w:t>
      </w:r>
      <w:bookmarkEnd w:id="380"/>
    </w:p>
    <w:p w14:paraId="532C8414" w14:textId="77777777" w:rsidR="003E774E" w:rsidRPr="00410461" w:rsidRDefault="003E774E" w:rsidP="003E774E">
      <w:r w:rsidRPr="00410461">
        <w:t>The LIPF present in the ADMF provisions the intercept information associated with the following target identity to the IRI-POI, IRI-TF and CC-TF present in the AAnF:</w:t>
      </w:r>
    </w:p>
    <w:p w14:paraId="6DD3D8F1" w14:textId="77777777" w:rsidR="003E774E" w:rsidRPr="00410461" w:rsidRDefault="003E774E" w:rsidP="003E774E">
      <w:pPr>
        <w:pStyle w:val="B1"/>
      </w:pPr>
      <w:r w:rsidRPr="00410461">
        <w:t>-</w:t>
      </w:r>
      <w:r w:rsidRPr="00410461">
        <w:tab/>
        <w:t>SUPI.</w:t>
      </w:r>
    </w:p>
    <w:p w14:paraId="207CEB72" w14:textId="77777777" w:rsidR="00A56E0D" w:rsidRPr="00410461" w:rsidRDefault="00A56E0D" w:rsidP="00A56E0D">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381" w:name="_Toc182088337"/>
      <w:r w:rsidRPr="00410461">
        <w:t>7.15.3.1.3.2</w:t>
      </w:r>
      <w:r w:rsidRPr="00410461">
        <w:tab/>
        <w:t>Triggering</w:t>
      </w:r>
      <w:bookmarkEnd w:id="381"/>
    </w:p>
    <w:p w14:paraId="35AC2141" w14:textId="63F32144" w:rsidR="002B5316" w:rsidRDefault="002B5316" w:rsidP="002B5316">
      <w:r>
        <w:t>AFs making use of AKMA can use either SUPI or some other form of identifier as basis for providing their services. T</w:t>
      </w:r>
      <w:r w:rsidRPr="00410461">
        <w:t>he AAnF maintain</w:t>
      </w:r>
      <w:r>
        <w:t>s</w:t>
      </w:r>
      <w:r w:rsidRPr="00410461">
        <w:t xml:space="preserve"> a mapping from valid AKMA key identifiers (A-KID) to the SUPI.</w:t>
      </w:r>
    </w:p>
    <w:p w14:paraId="27847E0D" w14:textId="66088ADA" w:rsidR="002B5316" w:rsidRDefault="002B5316" w:rsidP="002B5316">
      <w:r>
        <w:t>When the IRI-TF in the AAnF receives an A-KID, it shall use said mapping to determine whether or not to trigger the IRI-POI in the AF. Thus, this is done independently of the type of subscriber identifier used locally at the AF.</w:t>
      </w:r>
    </w:p>
    <w:p w14:paraId="20E47E7C" w14:textId="77777777" w:rsidR="002B5316" w:rsidRPr="00410461" w:rsidRDefault="002B5316" w:rsidP="002B5316">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AAnF.</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382" w:name="_Toc182088338"/>
      <w:r w:rsidRPr="00410461">
        <w:t>7.15.3.1.4</w:t>
      </w:r>
      <w:r w:rsidRPr="00410461">
        <w:tab/>
        <w:t>IRI events</w:t>
      </w:r>
      <w:bookmarkEnd w:id="382"/>
    </w:p>
    <w:p w14:paraId="0949E87E" w14:textId="10D95305" w:rsidR="003E774E" w:rsidRPr="00410461" w:rsidRDefault="003E774E" w:rsidP="003E774E">
      <w:r w:rsidRPr="00410461">
        <w:t>The IRI-POI present in the AAnF shall generate xIRI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Anchor key register: AAnF receives AKMA-related key material from AUSF. This event can occur each time a target UE performs successful primary authentication to 5GC and then overwrites previous AKMA parameters stored at the AAnF.</w:t>
      </w:r>
    </w:p>
    <w:p w14:paraId="4B86302A" w14:textId="34E09E8C" w:rsidR="00416A83" w:rsidRPr="00410461" w:rsidRDefault="00416A83" w:rsidP="00416A83">
      <w:pPr>
        <w:pStyle w:val="B1"/>
      </w:pPr>
      <w:r w:rsidRPr="00410461">
        <w:lastRenderedPageBreak/>
        <w:t>-</w:t>
      </w:r>
      <w:r w:rsidRPr="00410461">
        <w:tab/>
        <w:t>AKMA application key get: AAnF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Start of intercept with established AKMA key material: AAnF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AKMA context removal: An NF requests AAnF to remove AKMA-related key material.</w:t>
      </w:r>
    </w:p>
    <w:p w14:paraId="7EEE32F5" w14:textId="60ED89EB" w:rsidR="003E774E" w:rsidRPr="00410461" w:rsidRDefault="003E774E" w:rsidP="003E774E">
      <w:pPr>
        <w:rPr>
          <w:lang w:eastAsia="zh-CN"/>
        </w:rPr>
      </w:pPr>
      <w:r w:rsidRPr="00410461">
        <w:rPr>
          <w:lang w:eastAsia="zh-CN"/>
        </w:rPr>
        <w:t>The conditions under which the IRI-POI present in the AF generates xIRI is application-specific, but shall include at least the following events relating to xIRI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"Ua*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383" w:name="_Toc182088339"/>
      <w:r w:rsidRPr="00410461">
        <w:t>7.15.3.1.5</w:t>
      </w:r>
      <w:r w:rsidRPr="00410461">
        <w:tab/>
        <w:t>Common IRI parameters</w:t>
      </w:r>
      <w:bookmarkEnd w:id="383"/>
    </w:p>
    <w:p w14:paraId="753ACF29" w14:textId="4A20E591" w:rsidR="003E774E" w:rsidRPr="00410461" w:rsidRDefault="003E774E" w:rsidP="003E774E">
      <w:r w:rsidRPr="00410461">
        <w:t>All xIRI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384" w:name="_Toc182088340"/>
      <w:r w:rsidRPr="00410461">
        <w:t>7.15.3.1.6</w:t>
      </w:r>
      <w:r w:rsidRPr="00410461">
        <w:tab/>
        <w:t>Specific IRI parameters</w:t>
      </w:r>
      <w:bookmarkEnd w:id="384"/>
    </w:p>
    <w:p w14:paraId="27339934" w14:textId="71AB6636" w:rsidR="003E774E" w:rsidRPr="00410461" w:rsidRDefault="003E774E" w:rsidP="003E774E">
      <w:r w:rsidRPr="00410461">
        <w:t>Additionally</w:t>
      </w:r>
      <w:r w:rsidR="001F5F24" w:rsidRPr="00410461">
        <w:t>,</w:t>
      </w:r>
      <w:r w:rsidRPr="00410461">
        <w:t xml:space="preserve"> to the common IRI parameters, the following xIRI shall be provided by the IRI-POI of the AAnF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Ua</w:t>
      </w:r>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2C2EA5D6" w:rsidR="003E774E" w:rsidRPr="00410461" w:rsidRDefault="003E774E" w:rsidP="0076741B">
      <w:pPr>
        <w:pStyle w:val="NO"/>
      </w:pPr>
      <w:r w:rsidRPr="00410461">
        <w:t>NOTE 1:</w:t>
      </w:r>
      <w:r w:rsidRPr="00410461">
        <w:tab/>
        <w:t>If the TLS-based Ua* security protocols of annex B in TS 33.535 [47] is used between a target UE and STF, it could likely be the case that K</w:t>
      </w:r>
      <w:r w:rsidRPr="00410461">
        <w:rPr>
          <w:vertAlign w:val="subscript"/>
        </w:rPr>
        <w:t>AF</w:t>
      </w:r>
      <w:r w:rsidRPr="00410461">
        <w:t xml:space="preserve"> itself is insufficient as decryption key for xCC. Further key material only available as part of the "Ua* security protocol parameters" element of xIRI obtained from the STF, see below, are then likely also needed.</w:t>
      </w:r>
    </w:p>
    <w:p w14:paraId="09F1F411" w14:textId="0DE58288" w:rsidR="00E35D10" w:rsidRPr="00410461" w:rsidRDefault="00E35D10" w:rsidP="00E35D10">
      <w:pPr>
        <w:pStyle w:val="B1"/>
      </w:pPr>
      <w:r w:rsidRPr="00410461">
        <w:lastRenderedPageBreak/>
        <w:t>-</w:t>
      </w:r>
      <w:r w:rsidRPr="00410461">
        <w:tab/>
        <w:t>The Start of intercept with established AKMA key material shall include:A-KID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eing available at AAnF,</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The AKMA context removal xIRI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Additionally, to the common IRI parameters, the following xIRI shall be provided by the IRI-POI of an AF for the specific IRI events</w:t>
      </w:r>
      <w:r w:rsidR="00AC1B2E" w:rsidRPr="00410461">
        <w:t>:</w:t>
      </w:r>
    </w:p>
    <w:p w14:paraId="5865677B" w14:textId="2BD57514" w:rsidR="001B4778" w:rsidRPr="00410461" w:rsidRDefault="001B4778" w:rsidP="001B4778">
      <w:pPr>
        <w:pStyle w:val="B1"/>
      </w:pPr>
      <w:r w:rsidRPr="00410461">
        <w:t>-</w:t>
      </w:r>
      <w:r w:rsidRPr="00410461">
        <w:tab/>
        <w:t>Application key refresh:AKMA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"Ua* security protocol parameters", if updated alongside K</w:t>
      </w:r>
      <w:r w:rsidRPr="00410461">
        <w:rPr>
          <w:vertAlign w:val="subscript"/>
        </w:rPr>
        <w:t>AF</w:t>
      </w:r>
      <w:r w:rsidRPr="00410461">
        <w:t>.</w:t>
      </w:r>
    </w:p>
    <w:p w14:paraId="3EE0E7BF" w14:textId="7DB63585" w:rsidR="001B4778" w:rsidRPr="00410461" w:rsidRDefault="001B4778" w:rsidP="001B4778">
      <w:pPr>
        <w:pStyle w:val="B1"/>
      </w:pPr>
      <w:r w:rsidRPr="00410461">
        <w:t>-</w:t>
      </w:r>
      <w:r w:rsidRPr="00410461">
        <w:tab/>
        <w:t>Start of intercept with established AKMA application key:The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"Ua*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"Ua*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"Ua*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2DA8E5FC" w:rsidR="00EB11ED" w:rsidRPr="00410461" w:rsidRDefault="00EB11ED" w:rsidP="002665DA">
      <w:pPr>
        <w:pStyle w:val="B1"/>
      </w:pPr>
      <w:r w:rsidRPr="00410461">
        <w:t>-</w:t>
      </w:r>
      <w:r w:rsidRPr="00410461">
        <w:tab/>
        <w:t>A-KID associated with the "Ua* security protocol parameters" being established or updated (i..e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"Ua*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"Ua*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lastRenderedPageBreak/>
        <w:t>For both Start of intercept with established application key and Auxiliary security parameter establishment, if other cryptographic key material (besides K</w:t>
      </w:r>
      <w:r w:rsidRPr="00410461">
        <w:rPr>
          <w:vertAlign w:val="subscript"/>
        </w:rPr>
        <w:t>AF</w:t>
      </w:r>
      <w:r w:rsidRPr="00410461">
        <w:t>) is required to decrypt xCC, then it shall be ensured that all such key material is included as part of "Ua*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Ua*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385" w:name="_Toc182088341"/>
      <w:r w:rsidRPr="00F1600F">
        <w:t>7.15.3.1.7</w:t>
      </w:r>
      <w:r w:rsidRPr="00F1600F">
        <w:tab/>
        <w:t>Network topologies</w:t>
      </w:r>
      <w:bookmarkEnd w:id="385"/>
    </w:p>
    <w:p w14:paraId="30C0C475" w14:textId="38D768E0" w:rsidR="003E774E" w:rsidRPr="00410461" w:rsidRDefault="003E774E" w:rsidP="003E774E">
      <w:r w:rsidRPr="00410461">
        <w:t>The AAnF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386" w:name="_Toc182088342"/>
      <w:r w:rsidRPr="00410461">
        <w:t>7.15.3.1.8</w:t>
      </w:r>
      <w:r w:rsidRPr="00410461">
        <w:tab/>
        <w:t>Provision of CC</w:t>
      </w:r>
      <w:bookmarkEnd w:id="386"/>
    </w:p>
    <w:p w14:paraId="2E054BFC" w14:textId="77777777" w:rsidR="003E774E" w:rsidRPr="00410461" w:rsidRDefault="003E774E" w:rsidP="003E774E">
      <w:r w:rsidRPr="00410461">
        <w:t>Since AKMA is a non-service specific framework, interception of (decrypted) xCC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xCC-intercept at the UPF as defined in clause 6.2.3.</w:t>
      </w:r>
    </w:p>
    <w:p w14:paraId="711B0E37" w14:textId="6E3B639A" w:rsidR="007A116E" w:rsidRPr="00410461" w:rsidRDefault="00982468" w:rsidP="007A116E">
      <w:pPr>
        <w:pStyle w:val="Heading1"/>
      </w:pPr>
      <w:bookmarkStart w:id="387" w:name="_Toc182088343"/>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387"/>
    </w:p>
    <w:p w14:paraId="35FD4F8A" w14:textId="430C30F7" w:rsidR="007A116E" w:rsidRPr="00410461" w:rsidRDefault="007A116E" w:rsidP="007A116E">
      <w:pPr>
        <w:pStyle w:val="Heading2"/>
      </w:pPr>
      <w:bookmarkStart w:id="388" w:name="_Toc182088344"/>
      <w:r w:rsidRPr="00410461">
        <w:t>8</w:t>
      </w:r>
      <w:r w:rsidR="00CD4499" w:rsidRPr="00410461">
        <w:t>.1</w:t>
      </w:r>
      <w:r w:rsidR="00CD4499" w:rsidRPr="00410461">
        <w:tab/>
      </w:r>
      <w:r w:rsidRPr="00410461">
        <w:t>Introduction</w:t>
      </w:r>
      <w:bookmarkEnd w:id="388"/>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389" w:name="_Toc182088345"/>
      <w:r w:rsidRPr="00410461">
        <w:t>8.2</w:t>
      </w:r>
      <w:r w:rsidR="00A04A4B" w:rsidRPr="00410461">
        <w:tab/>
      </w:r>
      <w:r w:rsidR="00742181" w:rsidRPr="00410461">
        <w:t>Architectural a</w:t>
      </w:r>
      <w:r w:rsidRPr="00410461">
        <w:t>lternatives</w:t>
      </w:r>
      <w:bookmarkEnd w:id="389"/>
    </w:p>
    <w:p w14:paraId="0EBD1966" w14:textId="2DD953EA" w:rsidR="007A116E" w:rsidRPr="00410461" w:rsidRDefault="007A116E" w:rsidP="007A116E">
      <w:pPr>
        <w:pStyle w:val="Heading3"/>
      </w:pPr>
      <w:bookmarkStart w:id="390" w:name="_Toc182088346"/>
      <w:r w:rsidRPr="00410461">
        <w:t>8.2.1</w:t>
      </w:r>
      <w:r w:rsidR="00A04A4B" w:rsidRPr="00410461">
        <w:tab/>
      </w:r>
      <w:r w:rsidR="00742181" w:rsidRPr="00410461">
        <w:t>Full target list at every POI n</w:t>
      </w:r>
      <w:r w:rsidRPr="00410461">
        <w:t>ode</w:t>
      </w:r>
      <w:bookmarkEnd w:id="390"/>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391" w:name="_Toc182088347"/>
      <w:r w:rsidRPr="00410461">
        <w:t>8.2.2</w:t>
      </w:r>
      <w:r w:rsidR="00A04A4B" w:rsidRPr="00410461">
        <w:tab/>
      </w:r>
      <w:r w:rsidR="00742181" w:rsidRPr="00410461">
        <w:t>Full target l</w:t>
      </w:r>
      <w:r w:rsidRPr="00410461">
        <w:t>ist only in LICF</w:t>
      </w:r>
      <w:bookmarkEnd w:id="391"/>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lastRenderedPageBreak/>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392" w:name="_Toc182088348"/>
      <w:r w:rsidRPr="00410461">
        <w:t>8.2.3</w:t>
      </w:r>
      <w:r w:rsidR="00A04A4B" w:rsidRPr="00410461">
        <w:tab/>
      </w:r>
      <w:r w:rsidRPr="00410461">
        <w:t>Provisioning</w:t>
      </w:r>
      <w:r w:rsidR="002B6DE1" w:rsidRPr="00410461">
        <w:t xml:space="preserve"> for registered u</w:t>
      </w:r>
      <w:r w:rsidR="003E4505" w:rsidRPr="00410461">
        <w:t>sers</w:t>
      </w:r>
      <w:bookmarkEnd w:id="392"/>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393" w:name="_Toc182088349"/>
      <w:r w:rsidRPr="00410461">
        <w:t>8.3</w:t>
      </w:r>
      <w:r w:rsidRPr="00410461">
        <w:tab/>
        <w:t>LI key m</w:t>
      </w:r>
      <w:r w:rsidR="005F4325" w:rsidRPr="00410461">
        <w:t>anagement at ADMF</w:t>
      </w:r>
      <w:bookmarkEnd w:id="393"/>
    </w:p>
    <w:p w14:paraId="538758AF" w14:textId="11C4EC8D" w:rsidR="005F4325" w:rsidRPr="00410461" w:rsidRDefault="005F4325" w:rsidP="007831F5">
      <w:pPr>
        <w:pStyle w:val="Heading3"/>
      </w:pPr>
      <w:bookmarkStart w:id="394" w:name="_Toc182088350"/>
      <w:r w:rsidRPr="00410461">
        <w:t>8.3.1</w:t>
      </w:r>
      <w:r w:rsidRPr="00410461">
        <w:tab/>
        <w:t>General</w:t>
      </w:r>
      <w:bookmarkEnd w:id="394"/>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395" w:name="_Toc182088351"/>
      <w:r w:rsidRPr="00410461">
        <w:t>8.3.2</w:t>
      </w:r>
      <w:r w:rsidRPr="00410461">
        <w:tab/>
        <w:t>Key m</w:t>
      </w:r>
      <w:r w:rsidR="005F4325" w:rsidRPr="00410461">
        <w:t>anagement</w:t>
      </w:r>
      <w:bookmarkEnd w:id="395"/>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396" w:name="_Toc182088352"/>
      <w:r w:rsidRPr="00410461">
        <w:t>8</w:t>
      </w:r>
      <w:r w:rsidR="002B6DE1" w:rsidRPr="00410461">
        <w:t>.4</w:t>
      </w:r>
      <w:r w:rsidR="002B6DE1" w:rsidRPr="00410461">
        <w:tab/>
        <w:t>Virtualised LI s</w:t>
      </w:r>
      <w:r w:rsidRPr="00410461">
        <w:t>ecurity</w:t>
      </w:r>
      <w:bookmarkEnd w:id="396"/>
    </w:p>
    <w:p w14:paraId="7A41E5F8" w14:textId="5AD65742" w:rsidR="00EE2463" w:rsidRPr="00410461" w:rsidRDefault="00EE2463" w:rsidP="00EE2463">
      <w:pPr>
        <w:pStyle w:val="Heading3"/>
      </w:pPr>
      <w:bookmarkStart w:id="397" w:name="_Toc182088353"/>
      <w:r w:rsidRPr="00410461">
        <w:t>8.4.1</w:t>
      </w:r>
      <w:r w:rsidRPr="00410461">
        <w:tab/>
        <w:t>General</w:t>
      </w:r>
      <w:bookmarkEnd w:id="397"/>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398" w:name="_Toc182088354"/>
      <w:r w:rsidRPr="00410461">
        <w:lastRenderedPageBreak/>
        <w:t>8.4.2</w:t>
      </w:r>
      <w:r w:rsidRPr="00410461">
        <w:tab/>
        <w:t>NFVI and host requirements</w:t>
      </w:r>
      <w:bookmarkEnd w:id="398"/>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399" w:name="_Toc182088355"/>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399"/>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00" w:name="_Toc182088356"/>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00"/>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01" w:name="_Toc182088357"/>
      <w:r w:rsidRPr="00410461">
        <w:t>8.5</w:t>
      </w:r>
      <w:r w:rsidR="00E464A0" w:rsidRPr="00410461">
        <w:tab/>
      </w:r>
      <w:r w:rsidR="00EE4B98" w:rsidRPr="00410461">
        <w:t>Points of Interception</w:t>
      </w:r>
      <w:bookmarkEnd w:id="401"/>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97">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Figure 8.5-2 shows the basic job of a POI: to obtain the state, or communicated user data, of the intercepted service. As the NF changes state, or as additional user data is generated or forwarded, in the course of providing the service, the appropriate interceptable events or real-time content are transferred into the POI.</w:t>
      </w:r>
    </w:p>
    <w:p w14:paraId="4743B1B2" w14:textId="77777777" w:rsidR="00EE4B98" w:rsidRPr="00410461" w:rsidRDefault="00EE4B98" w:rsidP="00D11BA5">
      <w:pPr>
        <w:pStyle w:val="TH"/>
      </w:pPr>
      <w:r w:rsidRPr="00410461">
        <w:rPr>
          <w:noProof/>
          <w:lang w:eastAsia="en-GB"/>
        </w:rPr>
        <w:lastRenderedPageBreak/>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98">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99">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02" w:name="_Toc182088358"/>
      <w:r w:rsidRPr="00410461">
        <w:t>8.6</w:t>
      </w:r>
      <w:r w:rsidRPr="00410461">
        <w:tab/>
        <w:t>Deployment considerations</w:t>
      </w:r>
      <w:bookmarkEnd w:id="402"/>
    </w:p>
    <w:p w14:paraId="69E1DF2C" w14:textId="77777777" w:rsidR="005F298E" w:rsidRPr="00410461" w:rsidRDefault="005F298E" w:rsidP="005F298E">
      <w:pPr>
        <w:pStyle w:val="Heading3"/>
      </w:pPr>
      <w:bookmarkStart w:id="403" w:name="_Toc182088359"/>
      <w:r w:rsidRPr="00410461">
        <w:t>8.6.1</w:t>
      </w:r>
      <w:r w:rsidRPr="00410461">
        <w:tab/>
        <w:t>General</w:t>
      </w:r>
      <w:bookmarkEnd w:id="403"/>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04" w:name="_Toc182088360"/>
      <w:r w:rsidRPr="00410461">
        <w:t>8.6.2</w:t>
      </w:r>
      <w:r w:rsidRPr="00410461">
        <w:tab/>
        <w:t>CC-PAG</w:t>
      </w:r>
      <w:bookmarkEnd w:id="404"/>
    </w:p>
    <w:p w14:paraId="5E1CF17F" w14:textId="77777777" w:rsidR="005F298E" w:rsidRPr="00410461" w:rsidRDefault="005F298E" w:rsidP="005F298E">
      <w:r w:rsidRPr="00410461">
        <w:t>This clause introduces CC-PAG (CC-POI Aggregator) as an architectural extension that is located between the MDF3 and CC-POI. The CC-PAG performs the function of aggregating the xCC from different CC-POIs towards the MDF3 and is shown in Figure 8.6-1.</w:t>
      </w:r>
    </w:p>
    <w:p w14:paraId="44D0079A" w14:textId="0E55854F" w:rsidR="005F298E" w:rsidRPr="00410461" w:rsidRDefault="0039512B" w:rsidP="005F298E">
      <w:pPr>
        <w:pStyle w:val="TH"/>
      </w:pPr>
      <w:r w:rsidRPr="00410461">
        <w:object w:dxaOrig="18205" w:dyaOrig="15613" w14:anchorId="3B823C71">
          <v:shape id="_x0000_i1055" type="#_x0000_t75" style="width:486pt;height:414pt" o:ole="">
            <v:imagedata r:id="rId100" o:title=""/>
          </v:shape>
          <o:OLEObject Type="Embed" ProgID="Visio.Drawing.15" ShapeID="_x0000_i1055" DrawAspect="Content" ObjectID="_1794196245" r:id="rId101"/>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The CC-PAG is an optional LI function and may be deployed in networks that need aggregation of xCC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As shown in figure 8.6-1, the CC-POI is triggered by the CC-TF to deliver the xCC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The CC-PAG aggregates the xCC received from different CC-POIs before forwarding the same to the MDF3. The xCC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05" w:name="_Toc182088361"/>
      <w:r w:rsidRPr="00410461">
        <w:lastRenderedPageBreak/>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05"/>
    </w:p>
    <w:p w14:paraId="0964E95E" w14:textId="50DD56C0" w:rsidR="00445D76" w:rsidRPr="00410461" w:rsidRDefault="00445D76" w:rsidP="00CB28A6">
      <w:pPr>
        <w:pStyle w:val="Heading1"/>
      </w:pPr>
      <w:bookmarkStart w:id="406" w:name="_Toc182088362"/>
      <w:r w:rsidRPr="00410461">
        <w:t>A.1</w:t>
      </w:r>
      <w:r w:rsidRPr="00410461">
        <w:tab/>
        <w:t>Non-roaming scenario</w:t>
      </w:r>
      <w:bookmarkEnd w:id="406"/>
    </w:p>
    <w:p w14:paraId="7F597836" w14:textId="38EF9DFA" w:rsidR="00445D76" w:rsidRPr="00410461" w:rsidRDefault="00445D76" w:rsidP="00CB28A6">
      <w:pPr>
        <w:pStyle w:val="Heading2"/>
      </w:pPr>
      <w:bookmarkStart w:id="407" w:name="_Toc182088363"/>
      <w:r w:rsidRPr="00410461">
        <w:t>A.1.1</w:t>
      </w:r>
      <w:r w:rsidRPr="00410461">
        <w:tab/>
        <w:t>General</w:t>
      </w:r>
      <w:bookmarkEnd w:id="407"/>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xIRI and </w:t>
      </w:r>
      <w:r w:rsidR="00FB3579" w:rsidRPr="00410461">
        <w:t>x</w:t>
      </w:r>
      <w:r w:rsidRPr="00410461">
        <w:t>CC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08" w:name="_Toc182088364"/>
      <w:r w:rsidRPr="00410461">
        <w:t>A.1.2</w:t>
      </w:r>
      <w:r w:rsidRPr="00410461">
        <w:tab/>
        <w:t>Service-based representation with point-to-point LI system</w:t>
      </w:r>
      <w:bookmarkEnd w:id="408"/>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34782E18" w:rsidR="009D38AD" w:rsidRPr="00410461" w:rsidRDefault="005E7AE2" w:rsidP="00306FE2">
      <w:pPr>
        <w:pStyle w:val="TH"/>
      </w:pPr>
      <w:r w:rsidRPr="00410461">
        <w:object w:dxaOrig="17832" w:dyaOrig="12204" w14:anchorId="72B8BEAF">
          <v:shape id="_x0000_i1056" type="#_x0000_t75" style="width:479.4pt;height:330pt" o:ole="">
            <v:imagedata r:id="rId102" o:title=""/>
          </v:shape>
          <o:OLEObject Type="Embed" ProgID="Visio.Drawing.15" ShapeID="_x0000_i1056" DrawAspect="Content" ObjectID="_1794196246" r:id="rId103"/>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xIRI to the MDF2 and CC-POI present in the UPF delivers the xCC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09" w:name="_Toc182088365"/>
      <w:r w:rsidRPr="00410461">
        <w:t>A.</w:t>
      </w:r>
      <w:r w:rsidR="00077DDD" w:rsidRPr="00410461">
        <w:t>2</w:t>
      </w:r>
      <w:r w:rsidRPr="00410461">
        <w:tab/>
        <w:t>Interworking with EPC/E-UTRAN</w:t>
      </w:r>
      <w:bookmarkEnd w:id="409"/>
    </w:p>
    <w:p w14:paraId="56F7261E" w14:textId="77D8FD9A" w:rsidR="00445D76" w:rsidRPr="00410461" w:rsidRDefault="00445D76" w:rsidP="00CB28A6">
      <w:pPr>
        <w:pStyle w:val="Heading2"/>
      </w:pPr>
      <w:bookmarkStart w:id="410" w:name="_Toc182088366"/>
      <w:r w:rsidRPr="00410461">
        <w:t>A.</w:t>
      </w:r>
      <w:r w:rsidR="00077DDD" w:rsidRPr="00410461">
        <w:t>2</w:t>
      </w:r>
      <w:r w:rsidRPr="00410461">
        <w:t>.1</w:t>
      </w:r>
      <w:r w:rsidRPr="00410461">
        <w:tab/>
        <w:t>General</w:t>
      </w:r>
      <w:bookmarkEnd w:id="410"/>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lastRenderedPageBreak/>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11" w:name="_Toc182088367"/>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11"/>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3D3D63B8" w:rsidR="00445D76" w:rsidRPr="00410461" w:rsidRDefault="002E31A9" w:rsidP="00306FE2">
      <w:pPr>
        <w:pStyle w:val="TH"/>
      </w:pPr>
      <w:r w:rsidRPr="00410461">
        <w:object w:dxaOrig="17940" w:dyaOrig="19260" w14:anchorId="306C13B9">
          <v:shape id="_x0000_i1057" type="#_x0000_t75" style="width:480pt;height:516pt" o:ole="">
            <v:imagedata r:id="rId104" o:title=""/>
          </v:shape>
          <o:OLEObject Type="Embed" ProgID="Visio.Drawing.15" ShapeID="_x0000_i1057" DrawAspect="Content" ObjectID="_1794196247" r:id="rId105"/>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deliver the xIRI to the MDF2 and CC-POI present in the UPF + PGW-U delivers the xCC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54920F3" w:rsidR="003A04B5" w:rsidRPr="00410461" w:rsidRDefault="003A04B5" w:rsidP="00445D76">
      <w:pPr>
        <w:pStyle w:val="NO"/>
      </w:pPr>
      <w:r w:rsidRPr="00410461">
        <w:lastRenderedPageBreak/>
        <w:t>NOTE 2:</w:t>
      </w:r>
      <w:r w:rsidR="00095841">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12" w:name="_Toc182088368"/>
      <w:r w:rsidRPr="00410461">
        <w:t>A</w:t>
      </w:r>
      <w:r w:rsidR="00DF78DB" w:rsidRPr="00410461">
        <w:t>.3</w:t>
      </w:r>
      <w:r w:rsidR="00DF78DB" w:rsidRPr="00410461">
        <w:tab/>
        <w:t>Multiple DN c</w:t>
      </w:r>
      <w:r w:rsidR="00445D76" w:rsidRPr="00410461">
        <w:t>onnections in a PDU session</w:t>
      </w:r>
      <w:bookmarkEnd w:id="412"/>
    </w:p>
    <w:p w14:paraId="0653E0DE" w14:textId="259930DE" w:rsidR="00445D76" w:rsidRPr="00410461" w:rsidRDefault="00077DDD" w:rsidP="00CB28A6">
      <w:pPr>
        <w:pStyle w:val="Heading2"/>
      </w:pPr>
      <w:bookmarkStart w:id="413" w:name="_Toc182088369"/>
      <w:r w:rsidRPr="00410461">
        <w:t>A</w:t>
      </w:r>
      <w:r w:rsidR="00445D76" w:rsidRPr="00410461">
        <w:t>.3.1</w:t>
      </w:r>
      <w:r w:rsidR="00445D76" w:rsidRPr="00410461">
        <w:tab/>
        <w:t>General</w:t>
      </w:r>
      <w:bookmarkEnd w:id="413"/>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14" w:name="_Toc182088370"/>
      <w:r w:rsidR="00077DDD" w:rsidRPr="00410461">
        <w:t>A</w:t>
      </w:r>
      <w:r w:rsidRPr="00410461">
        <w:t>.3.2</w:t>
      </w:r>
      <w:r w:rsidRPr="00410461">
        <w:tab/>
        <w:t>Topology view for a non-roaming scenario</w:t>
      </w:r>
      <w:bookmarkEnd w:id="414"/>
    </w:p>
    <w:p w14:paraId="41F2B54A" w14:textId="0A6E1D3E"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 xml:space="preserve">in a PDU session is illustrated in figure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772D5B6E" w:rsidR="00445D76" w:rsidRPr="00410461" w:rsidRDefault="00232D03" w:rsidP="00306FE2">
      <w:pPr>
        <w:pStyle w:val="TH"/>
      </w:pPr>
      <w:r w:rsidRPr="00410461">
        <w:object w:dxaOrig="18577" w:dyaOrig="14064" w14:anchorId="40A0E2E6">
          <v:shape id="_x0000_i1058" type="#_x0000_t75" style="width:480pt;height:365.4pt" o:ole="">
            <v:imagedata r:id="rId106" o:title=""/>
          </v:shape>
          <o:OLEObject Type="Embed" ProgID="Visio.Drawing.15" ShapeID="_x0000_i1058" DrawAspect="Content" ObjectID="_1794196248" r:id="rId107"/>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xIRI to the MDF2 and CC-POI present in the </w:t>
      </w:r>
      <w:r w:rsidR="00342338" w:rsidRPr="00410461">
        <w:t>branching UPF (shown as UPF-1) on the common path to both DN connections</w:t>
      </w:r>
      <w:r w:rsidR="003B7B59" w:rsidRPr="00410461">
        <w:t xml:space="preserve"> </w:t>
      </w:r>
      <w:r w:rsidRPr="00410461">
        <w:t>delivers the xCC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B3B3FE2" w:rsidR="00342338" w:rsidRPr="00410461" w:rsidRDefault="00A31D30" w:rsidP="009A706F">
      <w:pPr>
        <w:pStyle w:val="TH"/>
      </w:pPr>
      <w:r w:rsidRPr="00410461">
        <w:object w:dxaOrig="19092" w:dyaOrig="14340" w14:anchorId="2815E692">
          <v:shape id="_x0000_i1059" type="#_x0000_t75" style="width:474.6pt;height:5in" o:ole="">
            <v:imagedata r:id="rId108" o:title=""/>
          </v:shape>
          <o:OLEObject Type="Embed" ProgID="Visio.Drawing.15" ShapeID="_x0000_i1059" DrawAspect="Content" ObjectID="_1794196249" r:id="rId109"/>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The IRI-POIs present in the AMF, MME, UDM, SMSF and SMF deliver the xIRI to the MDF2. In this example, there is a branching UPF (UPF-B), an anchor UPF for the DN (UPF-A1) and another anchor UPF for the same DN (UPF-A2). The second approach (i.e. CC interception at the anchor UPFs) mentioned in A.3.1 is used to provide the CC interception. The UPF-A1 delivers the xCC generated from the user plane packets that flow from UE to the DN via UPF-A1 to the MDF3. The CC-POI present in the UPF-A2 delivers the xCC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xCC e.g. by intercepting only on the external N6 interface of each anchor UPF.</w:t>
      </w:r>
    </w:p>
    <w:p w14:paraId="05DE280B" w14:textId="5FD292D9" w:rsidR="00445D76" w:rsidRPr="00410461" w:rsidRDefault="00077DDD" w:rsidP="00CB28A6">
      <w:pPr>
        <w:pStyle w:val="Heading1"/>
      </w:pPr>
      <w:bookmarkStart w:id="415" w:name="_Toc182088371"/>
      <w:r w:rsidRPr="00410461">
        <w:t>A</w:t>
      </w:r>
      <w:r w:rsidR="009D6ABC" w:rsidRPr="00410461">
        <w:t>.4</w:t>
      </w:r>
      <w:r w:rsidR="009D6ABC" w:rsidRPr="00410461">
        <w:tab/>
        <w:t>Non-3GPP a</w:t>
      </w:r>
      <w:r w:rsidR="00445D76" w:rsidRPr="00410461">
        <w:t>ccess in a non-roaming scenario</w:t>
      </w:r>
      <w:bookmarkEnd w:id="415"/>
    </w:p>
    <w:p w14:paraId="36B2D9AE" w14:textId="1BC5841C" w:rsidR="00445D76" w:rsidRPr="00410461" w:rsidRDefault="00077DDD" w:rsidP="00CB28A6">
      <w:pPr>
        <w:pStyle w:val="Heading2"/>
      </w:pPr>
      <w:bookmarkStart w:id="416" w:name="_Toc182088372"/>
      <w:r w:rsidRPr="00410461">
        <w:t>A</w:t>
      </w:r>
      <w:r w:rsidR="00445D76" w:rsidRPr="00410461">
        <w:t>.4.1</w:t>
      </w:r>
      <w:r w:rsidR="00445D76" w:rsidRPr="00410461">
        <w:tab/>
        <w:t>General</w:t>
      </w:r>
      <w:bookmarkEnd w:id="416"/>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lastRenderedPageBreak/>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17" w:name="_Toc182088373"/>
      <w:r w:rsidR="00077DDD" w:rsidRPr="00410461">
        <w:t>A</w:t>
      </w:r>
      <w:r w:rsidRPr="00410461">
        <w:t>.4.2</w:t>
      </w:r>
      <w:r w:rsidRPr="00410461">
        <w:tab/>
        <w:t>Topology view</w:t>
      </w:r>
      <w:bookmarkEnd w:id="417"/>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6A22E6A6" w:rsidR="00DB7B88" w:rsidRPr="00410461" w:rsidRDefault="00355524" w:rsidP="00DB7B88">
      <w:pPr>
        <w:pStyle w:val="TH"/>
      </w:pPr>
      <w:r w:rsidRPr="00410461">
        <w:object w:dxaOrig="19392" w:dyaOrig="17029" w14:anchorId="56BB4A6C">
          <v:shape id="_x0000_i1060" type="#_x0000_t75" style="width:480pt;height:426pt" o:ole="">
            <v:imagedata r:id="rId110" o:title=""/>
          </v:shape>
          <o:OLEObject Type="Embed" ProgID="Visio.Drawing.15" ShapeID="_x0000_i1060" DrawAspect="Content" ObjectID="_1794196250" r:id="rId111"/>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77777777" w:rsidR="006252A2" w:rsidRPr="00410461" w:rsidRDefault="006252A2" w:rsidP="00A74A0C">
      <w:pPr>
        <w:pStyle w:val="TH"/>
      </w:pPr>
      <w:r w:rsidRPr="00410461">
        <w:object w:dxaOrig="19392" w:dyaOrig="17029" w14:anchorId="02EB4F42">
          <v:shape id="_x0000_i1061" type="#_x0000_t75" style="width:480pt;height:426pt" o:ole="">
            <v:imagedata r:id="rId112" o:title=""/>
          </v:shape>
          <o:OLEObject Type="Embed" ProgID="Visio.Drawing.15" ShapeID="_x0000_i1061" DrawAspect="Content" ObjectID="_1794196251" r:id="rId113"/>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77777777" w:rsidR="006252A2" w:rsidRPr="00410461" w:rsidRDefault="006252A2" w:rsidP="00A74A0C">
      <w:pPr>
        <w:pStyle w:val="TH"/>
      </w:pPr>
      <w:r w:rsidRPr="00410461">
        <w:object w:dxaOrig="19392" w:dyaOrig="17029" w14:anchorId="184C383F">
          <v:shape id="_x0000_i1062" type="#_x0000_t75" style="width:480pt;height:426pt" o:ole="">
            <v:imagedata r:id="rId114" o:title=""/>
          </v:shape>
          <o:OLEObject Type="Embed" ProgID="Visio.Drawing.15" ShapeID="_x0000_i1062" DrawAspect="Content" ObjectID="_1794196252" r:id="rId115"/>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xIRI to the MDF2 and CC-POI present in the UPF delivers the xCC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18" w:name="_Toc182088374"/>
      <w:bookmarkStart w:id="419" w:name="historyclause"/>
      <w:r w:rsidRPr="00410461">
        <w:lastRenderedPageBreak/>
        <w:t xml:space="preserve">Annex </w:t>
      </w:r>
      <w:r w:rsidR="005B2940" w:rsidRPr="00410461">
        <w:t>B</w:t>
      </w:r>
      <w:r w:rsidR="00026012" w:rsidRPr="00410461">
        <w:t xml:space="preserve"> (normative):</w:t>
      </w:r>
      <w:r w:rsidRPr="00410461">
        <w:br/>
        <w:t>ADMF functionality</w:t>
      </w:r>
      <w:bookmarkEnd w:id="418"/>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Maintaining the CSP / LEA mutually agreed unique Lawful Interception IDentifier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20" w:name="_Toc182088375"/>
      <w:r w:rsidRPr="00410461">
        <w:lastRenderedPageBreak/>
        <w:t xml:space="preserve">Annex </w:t>
      </w:r>
      <w:r w:rsidR="008A2D7E" w:rsidRPr="00410461">
        <w:t>C</w:t>
      </w:r>
      <w:r w:rsidRPr="00410461">
        <w:t xml:space="preserve"> (informative):</w:t>
      </w:r>
      <w:r w:rsidRPr="00410461">
        <w:br/>
        <w:t>LEA initiated suspend and resume</w:t>
      </w:r>
      <w:bookmarkEnd w:id="420"/>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77777777" w:rsidR="00487131" w:rsidRPr="00410461" w:rsidRDefault="00487131" w:rsidP="00487131">
      <w:r w:rsidRPr="00410461">
        <w:t>The underlying baseline is that a Lawful Intercept has been fully authorised and established between the LEA and the CSP via LI_HI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The LEA, via LI_HI1, sends an Update Request, referencing the intercept, with the DesiredStatus of Suspended; reference ETSI TS 103 120 [7].</w:t>
      </w:r>
    </w:p>
    <w:p w14:paraId="5D5C5C8A" w14:textId="63422895"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A060ED" w:rsidRPr="0041046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56FDBA84" w:rsidR="00487131" w:rsidRPr="00410461" w:rsidRDefault="00487131" w:rsidP="00487131">
      <w:pPr>
        <w:pStyle w:val="B1"/>
      </w:pPr>
      <w:r w:rsidRPr="00410461">
        <w:t>-</w:t>
      </w:r>
      <w:r w:rsidRPr="00410461">
        <w:tab/>
        <w:t>The LEA sends the CSP, via LI_H</w:t>
      </w:r>
      <w:r w:rsidR="00BA114A">
        <w:t>I</w:t>
      </w:r>
      <w:r w:rsidRPr="00410461">
        <w:t>1, an Update Request, referencing the original intercept, with the DesiredStatus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77777777" w:rsidR="00487131" w:rsidRPr="00410461" w:rsidRDefault="00487131" w:rsidP="00487131">
      <w:pPr>
        <w:pStyle w:val="NO"/>
      </w:pPr>
      <w:r w:rsidRPr="00410461">
        <w:t>NOTE:</w:t>
      </w:r>
      <w:r w:rsidRPr="00410461">
        <w:tab/>
        <w:t>This implies all LI Product deliveries will restart just as for a new intercept;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21" w:name="_Toc182088376"/>
      <w:r w:rsidRPr="00410461">
        <w:rPr>
          <w:rFonts w:eastAsia="Calibri"/>
        </w:rPr>
        <w:lastRenderedPageBreak/>
        <w:t>Annex D (informative)</w:t>
      </w:r>
      <w:r w:rsidR="00CC72D3" w:rsidRPr="00410461">
        <w:rPr>
          <w:rFonts w:eastAsia="Calibri"/>
        </w:rPr>
        <w:t>:</w:t>
      </w:r>
      <w:r w:rsidR="00B4079C" w:rsidRPr="00410461">
        <w:rPr>
          <w:rFonts w:eastAsia="Calibri"/>
        </w:rPr>
        <w:br/>
        <w:t>Additional RCS specific LI details</w:t>
      </w:r>
      <w:bookmarkEnd w:id="421"/>
    </w:p>
    <w:p w14:paraId="71EA15B6" w14:textId="77777777" w:rsidR="00167D29" w:rsidRPr="00410461" w:rsidRDefault="00167D29" w:rsidP="00167D29">
      <w:pPr>
        <w:pStyle w:val="Heading1"/>
        <w:rPr>
          <w:rFonts w:eastAsia="Calibri"/>
        </w:rPr>
      </w:pPr>
      <w:bookmarkStart w:id="422" w:name="_Toc182088377"/>
      <w:r w:rsidRPr="00410461">
        <w:rPr>
          <w:rFonts w:eastAsia="Calibri"/>
        </w:rPr>
        <w:t>D.1</w:t>
      </w:r>
      <w:r w:rsidRPr="00410461">
        <w:rPr>
          <w:rFonts w:eastAsia="Calibri"/>
        </w:rPr>
        <w:tab/>
        <w:t>General</w:t>
      </w:r>
      <w:bookmarkEnd w:id="422"/>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23" w:name="_Toc182088378"/>
      <w:r w:rsidRPr="00410461">
        <w:rPr>
          <w:rFonts w:eastAsia="Calibri"/>
        </w:rPr>
        <w:t>D.2</w:t>
      </w:r>
      <w:r w:rsidRPr="00410461">
        <w:rPr>
          <w:rFonts w:eastAsia="Calibri"/>
        </w:rPr>
        <w:tab/>
        <w:t>LI for Registration and Deregistration</w:t>
      </w:r>
      <w:bookmarkEnd w:id="423"/>
    </w:p>
    <w:p w14:paraId="0CA41B5C" w14:textId="77777777" w:rsidR="00167D29" w:rsidRPr="00410461" w:rsidRDefault="00167D29" w:rsidP="00167D29">
      <w:pPr>
        <w:pStyle w:val="Heading2"/>
        <w:rPr>
          <w:rFonts w:eastAsia="Calibri"/>
        </w:rPr>
      </w:pPr>
      <w:bookmarkStart w:id="424" w:name="_Toc182088379"/>
      <w:r w:rsidRPr="00410461">
        <w:rPr>
          <w:rFonts w:eastAsia="Calibri"/>
        </w:rPr>
        <w:t>D.2.1</w:t>
      </w:r>
      <w:r w:rsidRPr="00410461">
        <w:rPr>
          <w:rFonts w:eastAsia="Calibri"/>
        </w:rPr>
        <w:tab/>
        <w:t>Background</w:t>
      </w:r>
      <w:bookmarkEnd w:id="424"/>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25" w:name="_Toc182088380"/>
      <w:r w:rsidRPr="00410461">
        <w:rPr>
          <w:rFonts w:eastAsia="Calibri"/>
        </w:rPr>
        <w:t>D.2.2 Architecture</w:t>
      </w:r>
      <w:bookmarkEnd w:id="425"/>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26" w:name="_Toc182088381"/>
      <w:r w:rsidRPr="00410461">
        <w:rPr>
          <w:rFonts w:eastAsia="Calibri"/>
        </w:rPr>
        <w:lastRenderedPageBreak/>
        <w:t>D.3</w:t>
      </w:r>
      <w:r w:rsidRPr="00410461">
        <w:rPr>
          <w:rFonts w:eastAsia="Calibri"/>
        </w:rPr>
        <w:tab/>
        <w:t>LI for capability discovery</w:t>
      </w:r>
      <w:bookmarkEnd w:id="426"/>
    </w:p>
    <w:p w14:paraId="2703CF17" w14:textId="77777777" w:rsidR="00167D29" w:rsidRPr="00410461" w:rsidRDefault="00167D29" w:rsidP="00167D29">
      <w:pPr>
        <w:pStyle w:val="Heading2"/>
        <w:rPr>
          <w:rFonts w:eastAsia="Calibri"/>
        </w:rPr>
      </w:pPr>
      <w:bookmarkStart w:id="427" w:name="_Toc182088382"/>
      <w:r w:rsidRPr="00410461">
        <w:rPr>
          <w:rFonts w:eastAsia="Calibri"/>
        </w:rPr>
        <w:t>D.3.1</w:t>
      </w:r>
      <w:r w:rsidRPr="00410461">
        <w:rPr>
          <w:rFonts w:eastAsia="Calibri"/>
        </w:rPr>
        <w:tab/>
        <w:t>Background</w:t>
      </w:r>
      <w:bookmarkEnd w:id="427"/>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77777777"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28" w:name="_Toc182088383"/>
      <w:r w:rsidRPr="00410461">
        <w:rPr>
          <w:rFonts w:eastAsia="Calibri"/>
        </w:rPr>
        <w:t>D.3.2</w:t>
      </w:r>
      <w:r w:rsidR="00687495" w:rsidRPr="00410461">
        <w:rPr>
          <w:rFonts w:eastAsia="Calibri"/>
        </w:rPr>
        <w:tab/>
      </w:r>
      <w:r w:rsidRPr="00410461">
        <w:rPr>
          <w:rFonts w:eastAsia="Calibri"/>
        </w:rPr>
        <w:t>Architecture</w:t>
      </w:r>
      <w:bookmarkEnd w:id="428"/>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29" w:name="_Toc182088384"/>
      <w:r w:rsidRPr="00410461">
        <w:rPr>
          <w:rFonts w:eastAsia="Calibri"/>
        </w:rPr>
        <w:lastRenderedPageBreak/>
        <w:t>D.4</w:t>
      </w:r>
      <w:r w:rsidR="00F97C4B" w:rsidRPr="00410461">
        <w:rPr>
          <w:rFonts w:eastAsia="Calibri"/>
        </w:rPr>
        <w:tab/>
      </w:r>
      <w:r w:rsidRPr="00410461">
        <w:rPr>
          <w:rFonts w:eastAsia="Calibri"/>
        </w:rPr>
        <w:t>LI for standalone messaging</w:t>
      </w:r>
      <w:bookmarkEnd w:id="429"/>
    </w:p>
    <w:p w14:paraId="55CF8B12" w14:textId="76DB9005" w:rsidR="00167D29" w:rsidRPr="00410461" w:rsidRDefault="00167D29" w:rsidP="00167D29">
      <w:pPr>
        <w:pStyle w:val="Heading2"/>
        <w:rPr>
          <w:rFonts w:eastAsia="Calibri"/>
        </w:rPr>
      </w:pPr>
      <w:bookmarkStart w:id="430" w:name="_Toc182088385"/>
      <w:r w:rsidRPr="00410461">
        <w:rPr>
          <w:rFonts w:eastAsia="Calibri"/>
        </w:rPr>
        <w:t>D.4.1</w:t>
      </w:r>
      <w:r w:rsidR="00F97C4B" w:rsidRPr="00410461">
        <w:rPr>
          <w:rFonts w:eastAsia="Calibri"/>
        </w:rPr>
        <w:tab/>
      </w:r>
      <w:r w:rsidRPr="00410461">
        <w:rPr>
          <w:rFonts w:eastAsia="Calibri"/>
        </w:rPr>
        <w:t>Background</w:t>
      </w:r>
      <w:bookmarkEnd w:id="430"/>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31" w:name="_Toc182088386"/>
      <w:r w:rsidRPr="00410461">
        <w:rPr>
          <w:rFonts w:eastAsia="Calibri"/>
        </w:rPr>
        <w:t>D.4.2</w:t>
      </w:r>
      <w:r w:rsidRPr="00410461">
        <w:rPr>
          <w:rFonts w:eastAsia="Calibri"/>
        </w:rPr>
        <w:tab/>
        <w:t>Architecture</w:t>
      </w:r>
      <w:bookmarkEnd w:id="431"/>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32" w:name="_Toc182088387"/>
      <w:r w:rsidRPr="00410461">
        <w:t>D.5</w:t>
      </w:r>
      <w:r w:rsidRPr="00410461">
        <w:tab/>
        <w:t>LI for chat</w:t>
      </w:r>
      <w:bookmarkEnd w:id="432"/>
    </w:p>
    <w:p w14:paraId="3D4D2E37" w14:textId="77777777" w:rsidR="00167D29" w:rsidRPr="00410461" w:rsidRDefault="00167D29" w:rsidP="00167D29">
      <w:pPr>
        <w:pStyle w:val="Heading2"/>
      </w:pPr>
      <w:bookmarkStart w:id="433" w:name="_Toc182088388"/>
      <w:r w:rsidRPr="00410461">
        <w:t>D.5.1</w:t>
      </w:r>
      <w:r w:rsidRPr="00410461">
        <w:tab/>
        <w:t>Background</w:t>
      </w:r>
      <w:bookmarkEnd w:id="433"/>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34" w:name="_Toc182088389"/>
      <w:r w:rsidRPr="00410461">
        <w:t>D.5.2</w:t>
      </w:r>
      <w:r w:rsidRPr="00410461">
        <w:tab/>
        <w:t>Architecture</w:t>
      </w:r>
      <w:bookmarkEnd w:id="434"/>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35" w:name="_Toc182088390"/>
      <w:r w:rsidRPr="00410461">
        <w:lastRenderedPageBreak/>
        <w:t>D.6</w:t>
      </w:r>
      <w:r w:rsidRPr="00410461">
        <w:tab/>
        <w:t>LI for file transfer</w:t>
      </w:r>
      <w:bookmarkEnd w:id="435"/>
    </w:p>
    <w:p w14:paraId="299AF446" w14:textId="77777777" w:rsidR="00167D29" w:rsidRPr="00410461" w:rsidRDefault="00167D29" w:rsidP="00167D29">
      <w:pPr>
        <w:pStyle w:val="Heading2"/>
      </w:pPr>
      <w:bookmarkStart w:id="436" w:name="_Toc182088391"/>
      <w:r w:rsidRPr="00410461">
        <w:t>D.6.1</w:t>
      </w:r>
      <w:r w:rsidRPr="00410461">
        <w:tab/>
        <w:t>Background</w:t>
      </w:r>
      <w:bookmarkEnd w:id="436"/>
    </w:p>
    <w:p w14:paraId="3899F44D"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When an RCS user desires to send a file to one or more other RCS users, the file URL transfer service is used. The user first uploads the file to a HTTP Content Server, and then uses pager mode standalone messaging, large message mode standalone messaging, 1-to-1 Chat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37" w:name="_Toc182088392"/>
      <w:r w:rsidRPr="00410461">
        <w:t>D.6.2</w:t>
      </w:r>
      <w:r w:rsidRPr="00410461">
        <w:tab/>
        <w:t>Architecture</w:t>
      </w:r>
      <w:bookmarkEnd w:id="437"/>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38" w:name="_Toc182088393"/>
      <w:r w:rsidRPr="00410461" w:rsidDel="003C38F2">
        <w:lastRenderedPageBreak/>
        <w:t xml:space="preserve">Annex </w:t>
      </w:r>
      <w:r w:rsidRPr="00410461">
        <w:t>E</w:t>
      </w:r>
      <w:r w:rsidRPr="00410461" w:rsidDel="003C38F2">
        <w:t xml:space="preserve"> (informative):</w:t>
      </w:r>
      <w:r w:rsidRPr="00410461" w:rsidDel="003C38F2">
        <w:br/>
        <w:t>STIR/SHAKEN operation</w:t>
      </w:r>
      <w:bookmarkEnd w:id="438"/>
    </w:p>
    <w:p w14:paraId="6EAB6420" w14:textId="77777777" w:rsidR="00B4079C" w:rsidRPr="00410461" w:rsidRDefault="00B4079C" w:rsidP="00B4079C">
      <w:pPr>
        <w:pStyle w:val="Heading1"/>
      </w:pPr>
      <w:bookmarkStart w:id="439" w:name="_Toc182088394"/>
      <w:r w:rsidRPr="00410461">
        <w:t>E.1</w:t>
      </w:r>
      <w:r w:rsidRPr="00410461">
        <w:tab/>
        <w:t>General</w:t>
      </w:r>
      <w:bookmarkEnd w:id="439"/>
    </w:p>
    <w:p w14:paraId="402D2286" w14:textId="77777777" w:rsidR="00B4079C" w:rsidRPr="00410461" w:rsidRDefault="00B4079C" w:rsidP="00B4079C">
      <w:r w:rsidRPr="00410461">
        <w:t>This annex defines STIR (Secure Telephony Identity Revisited), SHAKEN (Secure Handling of Asserted information using toKENs), eCNAM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40" w:name="_Toc182088395"/>
      <w:r w:rsidRPr="00410461">
        <w:t>E.2</w:t>
      </w:r>
      <w:r w:rsidRPr="00410461">
        <w:tab/>
      </w:r>
      <w:r w:rsidRPr="00410461">
        <w:rPr>
          <w:rFonts w:cs="Arial"/>
          <w:szCs w:val="24"/>
        </w:rPr>
        <w:t>STIR/SHAKEN</w:t>
      </w:r>
      <w:bookmarkEnd w:id="440"/>
    </w:p>
    <w:p w14:paraId="6ED7D242" w14:textId="77777777" w:rsidR="00B4079C" w:rsidRPr="00410461" w:rsidRDefault="00B4079C" w:rsidP="00B4079C">
      <w:pPr>
        <w:pStyle w:val="Heading2"/>
      </w:pPr>
      <w:bookmarkStart w:id="441" w:name="_Toc182088396"/>
      <w:r w:rsidRPr="00410461">
        <w:t>E.2.1</w:t>
      </w:r>
      <w:r w:rsidRPr="00410461">
        <w:tab/>
        <w:t>STIR/SHAKEN for telephony</w:t>
      </w:r>
      <w:bookmarkEnd w:id="441"/>
    </w:p>
    <w:p w14:paraId="68AA2BEE" w14:textId="77777777" w:rsidR="00B4079C" w:rsidRPr="00410461" w:rsidRDefault="00B4079C" w:rsidP="00B4079C">
      <w:r w:rsidRPr="00410461">
        <w:t>STIR (Secure Telephony Identity Revisited) and SHAKEN (Secure Handling of Asserted information using toKENs)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63" type="#_x0000_t75" style="width:480pt;height:210pt" o:ole="">
            <v:imagedata r:id="rId116" o:title=""/>
          </v:shape>
          <o:OLEObject Type="Embed" ProgID="Visio.Drawing.15" ShapeID="_x0000_i1063" DrawAspect="Content" ObjectID="_1794196253" r:id="rId117"/>
        </w:object>
      </w:r>
    </w:p>
    <w:p w14:paraId="58BB7DC4" w14:textId="77777777" w:rsidR="00B4079C" w:rsidRPr="00410461" w:rsidRDefault="00B4079C" w:rsidP="00C402C5">
      <w:pPr>
        <w:pStyle w:val="TF"/>
      </w:pPr>
      <w:r w:rsidRPr="00410461">
        <w:t>Figure E.2.1-1: SHAKEN reference architecture for end-to-end SIP signaling</w:t>
      </w:r>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lastRenderedPageBreak/>
        <w:t>Either the Telephony AS or IBCF in the originating service provider’s network invokes the AS for signing which creates a digital signature for the call called a PASSportT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42" w:name="_Toc182088397"/>
      <w:r w:rsidRPr="00410461">
        <w:t>E.2.2</w:t>
      </w:r>
      <w:r w:rsidRPr="00410461">
        <w:tab/>
        <w:t>STIR/SHAKEN for intra-network telephony</w:t>
      </w:r>
      <w:bookmarkEnd w:id="442"/>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64" type="#_x0000_t75" style="width:372pt;height:204pt" o:ole="">
            <v:imagedata r:id="rId118" o:title=""/>
          </v:shape>
          <o:OLEObject Type="Embed" ProgID="Visio.Drawing.15" ShapeID="_x0000_i1064" DrawAspect="Content" ObjectID="_1794196254" r:id="rId119"/>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43" w:name="_Toc182088398"/>
      <w:r w:rsidRPr="00410461">
        <w:t>E.2.3</w:t>
      </w:r>
      <w:r w:rsidRPr="00410461">
        <w:tab/>
        <w:t>STIR/SHAKEN for messaging</w:t>
      </w:r>
      <w:bookmarkEnd w:id="443"/>
    </w:p>
    <w:p w14:paraId="046D5658" w14:textId="40916BB1" w:rsidR="00B4079C" w:rsidRPr="00410461" w:rsidRDefault="00B4079C" w:rsidP="00B4079C">
      <w:r w:rsidRPr="00410461">
        <w:t xml:space="preserve">STIR/SHAKEN could apply to providing protection for textual and multimedia messaging as specified in </w:t>
      </w:r>
      <w:r w:rsidR="0077759C">
        <w:t>the</w:t>
      </w:r>
      <w:r w:rsidRPr="00410461">
        <w:t xml:space="preserve"> IETF draft ietf-stir-messaging-0</w:t>
      </w:r>
      <w:r w:rsidR="00D240EA">
        <w:t>7</w:t>
      </w:r>
      <w:r w:rsidRPr="00410461">
        <w:t xml:space="preserve"> [46].</w:t>
      </w:r>
    </w:p>
    <w:p w14:paraId="719610BC" w14:textId="20203F27" w:rsidR="00B4079C" w:rsidRPr="00410461" w:rsidRDefault="00B4079C" w:rsidP="00B4079C">
      <w:r w:rsidRPr="00410461">
        <w:t>A PASSporT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ssession is established. In these scenarios, usage of STIR/SHAKEN is very similar to that for voice sessions.</w:t>
      </w:r>
    </w:p>
    <w:p w14:paraId="250CE0ED" w14:textId="6C05D610" w:rsidR="00B4079C" w:rsidRPr="00410461" w:rsidRDefault="00B4079C" w:rsidP="00B4079C">
      <w:r w:rsidRPr="00410461">
        <w:t>In sessionless scenarios such as RCS pager mode standalone messaging service, a PASSporT could be generated on a per-message (i.e. SIP MESSAGE) basis with its own built-in message security. An Identity header could be added to any SIP MESSAGE request, but without some extension to the PASSporT claims, the PASSporT would offer no protection to the message content. In IETF draft-ietf-stir-messaging-0</w:t>
      </w:r>
      <w:r w:rsidR="00D240EA">
        <w:t>7</w:t>
      </w:r>
      <w:r w:rsidRPr="00410461">
        <w:t xml:space="preserve"> [46], PASSporT provides its own integrity check for message contents as part of its assertions through a new claim which is here defined to provide a hash over message contents. A new "msg" PASSporT Type is defined for that purpose. A new optional claim "msgi" provides a digest over a MIME body (i.e. body of the SIP MESSAGE). The PASSporT is conveyed in an Identity header field in </w:t>
      </w:r>
      <w:r w:rsidRPr="00410461">
        <w:lastRenderedPageBreak/>
        <w:t>the SIP MESSAGE request. The authentication and verification service procedures for populating that PASSporT follow the same procedures as for a voice session, with the addition of the "msgi" claim.</w:t>
      </w:r>
    </w:p>
    <w:p w14:paraId="7A1DBBD6" w14:textId="77777777" w:rsidR="00B4079C" w:rsidRPr="00410461" w:rsidRDefault="00B4079C" w:rsidP="00B4079C">
      <w:pPr>
        <w:pStyle w:val="Heading2"/>
      </w:pPr>
      <w:bookmarkStart w:id="444" w:name="_Toc182088399"/>
      <w:r w:rsidRPr="00410461">
        <w:t>E.2.4</w:t>
      </w:r>
      <w:r w:rsidRPr="00410461">
        <w:tab/>
        <w:t>Out of band SHAKEN</w:t>
      </w:r>
      <w:bookmarkEnd w:id="444"/>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7777777" w:rsidR="00B4079C" w:rsidRPr="00410461" w:rsidRDefault="00B4079C" w:rsidP="007A22EA">
      <w:pPr>
        <w:pStyle w:val="TH"/>
      </w:pPr>
      <w:r w:rsidRPr="00410461">
        <w:object w:dxaOrig="14424" w:dyaOrig="5772" w14:anchorId="65ACD699">
          <v:shape id="_x0000_i1065" type="#_x0000_t75" style="width:480.6pt;height:192pt" o:ole="">
            <v:imagedata r:id="rId120" o:title=""/>
          </v:shape>
          <o:OLEObject Type="Embed" ProgID="Visio.Drawing.15" ShapeID="_x0000_i1065" DrawAspect="Content" ObjectID="_1794196255" r:id="rId121"/>
        </w:object>
      </w:r>
    </w:p>
    <w:p w14:paraId="65A26B59" w14:textId="77777777" w:rsidR="00B4079C" w:rsidRPr="00410461" w:rsidRDefault="00B4079C" w:rsidP="007A22EA">
      <w:pPr>
        <w:pStyle w:val="TF"/>
      </w:pPr>
      <w:r w:rsidRPr="00410461">
        <w:t>Figure E.2.4-1: Out of band SHAKEN reference architecture for non end-to-end SIP signaling</w:t>
      </w:r>
    </w:p>
    <w:p w14:paraId="22FD3517" w14:textId="4359229B" w:rsidR="00B4079C" w:rsidRPr="00410461" w:rsidRDefault="00B4079C" w:rsidP="00B4079C">
      <w:r w:rsidRPr="00410461">
        <w:t>With this solution, the identity token is sent to the terminating service provider separately, out-of-band, through implementation of a Call Placement Service (CPS).All other SHAKEN steps for authentication, use of certificates and verification remain the same. CPS as defined in RFC 8816 [45] permits the identity token to be stored during call processing and retrieved for verification purposes when a session is not using end-to-end SIP signaling, i.e. a leg in the session is using circuit switching and ISUP signaling.</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77777777" w:rsidR="00B4079C" w:rsidRPr="00410461" w:rsidRDefault="00B4079C" w:rsidP="00B4079C">
      <w:pPr>
        <w:pStyle w:val="B2"/>
      </w:pPr>
      <w:r w:rsidRPr="00410461">
        <w:t>-</w:t>
      </w:r>
      <w:r w:rsidRPr="00410461">
        <w:tab/>
        <w:t>A service provider originating a call using TDM signaling would generate the applicable PASSporTs using their AS for signing and publish them to a CPS.</w:t>
      </w:r>
    </w:p>
    <w:p w14:paraId="0D846A7F" w14:textId="77777777" w:rsidR="00B4079C" w:rsidRPr="00410461" w:rsidRDefault="00B4079C" w:rsidP="00B4079C">
      <w:pPr>
        <w:pStyle w:val="B2"/>
      </w:pPr>
      <w:r w:rsidRPr="00410461">
        <w:t>-</w:t>
      </w:r>
      <w:r w:rsidRPr="00410461">
        <w:tab/>
        <w:t>An Intermediate Service Provider converting a session from SIP to TDM would publish all PASSporTs received in SIP signaling for that call to a CPS.</w:t>
      </w:r>
    </w:p>
    <w:p w14:paraId="2BF64495" w14:textId="77777777" w:rsidR="00B4079C" w:rsidRPr="00410461" w:rsidRDefault="00B4079C" w:rsidP="00B4079C">
      <w:pPr>
        <w:pStyle w:val="B2"/>
      </w:pPr>
      <w:r w:rsidRPr="00410461">
        <w:t>-</w:t>
      </w:r>
      <w:r w:rsidRPr="00410461">
        <w:tab/>
        <w:t>An Intermediate Service Provider converting a call from TDM to SIP would retrieve all PASSporTs for that call from a CPS and insert them into the SIP signaling for that call.</w:t>
      </w:r>
    </w:p>
    <w:p w14:paraId="21B1D5AF" w14:textId="77777777" w:rsidR="00B4079C" w:rsidRPr="00410461" w:rsidRDefault="00B4079C" w:rsidP="00B4079C">
      <w:pPr>
        <w:pStyle w:val="B2"/>
      </w:pPr>
      <w:r w:rsidRPr="00410461">
        <w:t>-</w:t>
      </w:r>
      <w:r w:rsidRPr="00410461">
        <w:tab/>
        <w:t>A service provider terminating a call using TDM signaling would retrieve all PASSporTs for that call from a CPS and verify the call using their AS for verification.</w:t>
      </w:r>
    </w:p>
    <w:p w14:paraId="3E5F4DFA" w14:textId="0341D66A" w:rsidR="00B4079C" w:rsidRPr="00410461" w:rsidRDefault="00B4079C" w:rsidP="00B4079C">
      <w:r w:rsidRPr="00410461">
        <w:t xml:space="preserve">Service providers originating, transiting, or terminating calls using only SIP signaling do not use Out-of-Band SHAKEN. They use PASSporTs in SIP signaling. Intermediate providers transiting calls with TDM signaling only do not use Out-of-Band SHAKEN. An upstream provider would have already published PASSporTs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77777777" w:rsidR="00B4079C" w:rsidRPr="00410461" w:rsidRDefault="00B4079C" w:rsidP="00B4079C">
      <w:r w:rsidRPr="00410461">
        <w:object w:dxaOrig="13644" w:dyaOrig="6132" w14:anchorId="32B19635">
          <v:shape id="_x0000_i1066" type="#_x0000_t75" style="width:480pt;height:3in" o:ole="">
            <v:imagedata r:id="rId122" o:title=""/>
          </v:shape>
          <o:OLEObject Type="Embed" ProgID="Visio.Drawing.15" ShapeID="_x0000_i1066" DrawAspect="Content" ObjectID="_1794196256" r:id="rId123"/>
        </w:object>
      </w:r>
    </w:p>
    <w:p w14:paraId="39B50431" w14:textId="77777777" w:rsidR="00B4079C" w:rsidRPr="00410461" w:rsidRDefault="00B4079C" w:rsidP="00B4079C">
      <w:pPr>
        <w:pStyle w:val="HTMLPreformatted"/>
        <w:spacing w:after="240"/>
        <w:jc w:val="center"/>
        <w:rPr>
          <w:rFonts w:ascii="Arial" w:hAnsi="Arial" w:cs="Arial"/>
          <w:b/>
          <w:bCs/>
          <w:lang w:val="en-GB"/>
        </w:rPr>
      </w:pPr>
      <w:r w:rsidRPr="00410461">
        <w:rPr>
          <w:rFonts w:ascii="Arial" w:hAnsi="Arial" w:cs="Arial"/>
          <w:b/>
          <w:bCs/>
          <w:lang w:val="en-GB"/>
        </w:rPr>
        <w:t>Figure E.2.4-2: Out of band SHAKEN reference architecture for end-to-end TDM signaling</w:t>
      </w:r>
    </w:p>
    <w:p w14:paraId="706E99A6" w14:textId="77777777" w:rsidR="00B4079C" w:rsidRPr="00410461" w:rsidRDefault="00B4079C" w:rsidP="00B4079C">
      <w:pPr>
        <w:pStyle w:val="Heading2"/>
      </w:pPr>
      <w:bookmarkStart w:id="445" w:name="_Toc182088400"/>
      <w:r w:rsidRPr="00410461">
        <w:t>E.2.5</w:t>
      </w:r>
      <w:r w:rsidRPr="00410461">
        <w:tab/>
        <w:t>STIR/SHAKEN and forwarded calls</w:t>
      </w:r>
      <w:bookmarkEnd w:id="445"/>
    </w:p>
    <w:p w14:paraId="5E096AF1" w14:textId="77777777" w:rsidR="00B4079C" w:rsidRPr="00410461" w:rsidRDefault="00B4079C" w:rsidP="00B4079C">
      <w:r w:rsidRPr="00410461">
        <w:t>In case of call forwarding, the original called party number is not the number to which a call is delivered. The SIP headers such as "History-Info", "Diversion" and "To" do not provide any cryptographic assurance of secure redirection. RFC 8946 [41] extends the SIP identity token (i.e. PASSporT)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46" w:name="_Toc182088401"/>
      <w:r w:rsidRPr="00410461">
        <w:t>E.3</w:t>
      </w:r>
      <w:r w:rsidRPr="00410461">
        <w:tab/>
      </w:r>
      <w:r w:rsidRPr="00410461">
        <w:rPr>
          <w:rFonts w:cs="Arial"/>
          <w:szCs w:val="24"/>
        </w:rPr>
        <w:t>Enhanced caller data</w:t>
      </w:r>
      <w:bookmarkEnd w:id="446"/>
    </w:p>
    <w:p w14:paraId="0961259A" w14:textId="0ACAB16F" w:rsidR="001306E7" w:rsidRPr="00410461" w:rsidRDefault="001306E7" w:rsidP="001306E7">
      <w:pPr>
        <w:pStyle w:val="Heading2"/>
      </w:pPr>
      <w:bookmarkStart w:id="447" w:name="_Toc182088402"/>
      <w:r w:rsidRPr="00410461">
        <w:t>E.3.1</w:t>
      </w:r>
      <w:r w:rsidRPr="00410461">
        <w:tab/>
        <w:t>General</w:t>
      </w:r>
      <w:bookmarkEnd w:id="447"/>
    </w:p>
    <w:p w14:paraId="203E371B" w14:textId="77777777" w:rsidR="00B4079C" w:rsidRPr="00410461" w:rsidRDefault="00B4079C" w:rsidP="00B4079C">
      <w:r w:rsidRPr="00410461">
        <w:t xml:space="preserve">Two approaches, namely Rich Call Data (RCD) and eCNAM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48" w:name="_Toc182088403"/>
      <w:r w:rsidRPr="00410461">
        <w:t>E.3.</w:t>
      </w:r>
      <w:r w:rsidR="001306E7" w:rsidRPr="00410461">
        <w:t>2</w:t>
      </w:r>
      <w:r w:rsidRPr="00410461">
        <w:tab/>
        <w:t>RCD</w:t>
      </w:r>
      <w:bookmarkEnd w:id="448"/>
    </w:p>
    <w:p w14:paraId="35968D35" w14:textId="77777777" w:rsidR="00B4079C" w:rsidRPr="00410461" w:rsidRDefault="00B4079C" w:rsidP="00B4079C">
      <w:pPr>
        <w:pStyle w:val="HTMLPreformatted"/>
        <w:rPr>
          <w:rFonts w:ascii="Times New Roman" w:hAnsi="Times New Roman"/>
          <w:lang w:val="en-GB"/>
        </w:rPr>
      </w:pPr>
      <w:r w:rsidRPr="00410461">
        <w:rPr>
          <w:rFonts w:ascii="Times New Roman" w:hAnsi="Times New Roman"/>
          <w:lang w:val="en-GB"/>
        </w:rPr>
        <w:t>RCD is described in an IETF draft draft-ietf-stir-passport-rcd-12 [42]. RCD is of two main categories. The first data is a more traditional set of information about a caller associated with "display-name", typically a textual description of the caller in the SIP INVITE. The second category is a set of RCD that is defined as part of the jCard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49" w:name="_Toc182088404"/>
      <w:r w:rsidRPr="00410461">
        <w:t>E.3.</w:t>
      </w:r>
      <w:r w:rsidR="001306E7" w:rsidRPr="00410461">
        <w:t>3</w:t>
      </w:r>
      <w:r w:rsidRPr="00410461">
        <w:tab/>
        <w:t>eCNAM</w:t>
      </w:r>
      <w:bookmarkEnd w:id="449"/>
    </w:p>
    <w:p w14:paraId="7521D1F9" w14:textId="12AC7B4F" w:rsidR="00B4079C" w:rsidRPr="00410461" w:rsidRDefault="00B4079C" w:rsidP="00B4079C">
      <w:r w:rsidRPr="00410461">
        <w:t>The Enhanced Calling Name (eCNAM) service defined in TS 24.196 [44] provides the terminating user with a name that identifies the originating user, and metadata about that originating user (e.g. address, language, etc.), like with RCD. eCNAM data is managed by the originating network and stored in an authoritative database. To enable the terminating network to retrieve eCNAM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lastRenderedPageBreak/>
        <w:t>In both RCD and eCNAM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50" w:name="_Toc182088405"/>
      <w:r w:rsidRPr="00410461">
        <w:t>E.</w:t>
      </w:r>
      <w:r w:rsidR="003E7307" w:rsidRPr="00410461">
        <w:t>4</w:t>
      </w:r>
      <w:r w:rsidRPr="00410461">
        <w:tab/>
      </w:r>
      <w:r w:rsidRPr="00410461">
        <w:rPr>
          <w:rFonts w:cs="Arial"/>
          <w:szCs w:val="24"/>
        </w:rPr>
        <w:t>STIR/SHAKEN call flow example</w:t>
      </w:r>
      <w:bookmarkEnd w:id="450"/>
    </w:p>
    <w:p w14:paraId="23D1C55F" w14:textId="0BD0F782" w:rsidR="00B4079C" w:rsidRPr="00410461" w:rsidDel="003C38F2" w:rsidRDefault="00B4079C" w:rsidP="00B4079C">
      <w:r w:rsidRPr="00410461" w:rsidDel="003C38F2">
        <w:t xml:space="preserve">The following procedure explains STIR/SHAKEN operation when SIP signaling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418D808A" w14:textId="77777777" w:rsidR="00B4079C" w:rsidRPr="00410461" w:rsidRDefault="00B4079C" w:rsidP="00B4079C"/>
    <w:p w14:paraId="6C88FC5B" w14:textId="77777777" w:rsidR="00B4079C" w:rsidRPr="00410461" w:rsidDel="003C38F2" w:rsidRDefault="00B4079C" w:rsidP="005F3A58">
      <w:pPr>
        <w:pStyle w:val="TH"/>
      </w:pPr>
      <w:r w:rsidRPr="00410461">
        <w:object w:dxaOrig="10536" w:dyaOrig="5977" w14:anchorId="61DC34EF">
          <v:shape id="_x0000_i1067" type="#_x0000_t75" style="width:480pt;height:276pt" o:ole="">
            <v:imagedata r:id="rId124" o:title=""/>
          </v:shape>
          <o:OLEObject Type="Embed" ProgID="Visio.Drawing.15" ShapeID="_x0000_i1067" DrawAspect="Content" ObjectID="_1794196257" r:id="rId125"/>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 xml:space="preserve">contains one or more History-Info header fields, that determine that one or several diversions have occurred, the IBCF sends a signing request for each of the identities to be signed if no </w:t>
      </w:r>
      <w:r w:rsidRPr="00410461" w:rsidDel="003C38F2">
        <w:lastRenderedPageBreak/>
        <w:t>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Pr="00410461" w:rsidRDefault="00B4079C">
      <w:pPr>
        <w:overflowPunct/>
        <w:autoSpaceDE/>
        <w:autoSpaceDN/>
        <w:adjustRightInd/>
        <w:spacing w:after="0"/>
        <w:textAlignment w:val="auto"/>
        <w:rPr>
          <w:rFonts w:eastAsia="Calibri"/>
        </w:rPr>
      </w:pPr>
    </w:p>
    <w:p w14:paraId="43062C16" w14:textId="77777777" w:rsidR="00686FAD" w:rsidRPr="00410461" w:rsidRDefault="00686FAD">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451" w:name="_Toc182088406"/>
      <w:r w:rsidRPr="00410461">
        <w:lastRenderedPageBreak/>
        <w:t xml:space="preserve">Annex </w:t>
      </w:r>
      <w:r w:rsidR="00B94078" w:rsidRPr="00410461">
        <w:t>Z</w:t>
      </w:r>
      <w:r w:rsidRPr="00410461">
        <w:t xml:space="preserve"> (informative):</w:t>
      </w:r>
      <w:r w:rsidRPr="00410461">
        <w:br/>
        <w:t>Change history</w:t>
      </w:r>
      <w:bookmarkEnd w:id="419"/>
      <w:bookmarkEnd w:id="451"/>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r w:rsidRPr="00410461">
              <w:rPr>
                <w:b/>
                <w:sz w:val="16"/>
              </w:rPr>
              <w:t>TDoc</w:t>
            </w:r>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LI Support for VoNR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r w:rsidRPr="00410461">
              <w:rPr>
                <w:rFonts w:cs="Arial"/>
                <w:sz w:val="16"/>
              </w:rPr>
              <w:t>SecondaryCellGroupPSCell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Introductory clause for IMS from the pCR</w:t>
            </w:r>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lastRenderedPageBreak/>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STIR/SHAKEN/eCNAM/RCD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Correction of LI architecture for LI at the ePDG</w:t>
            </w:r>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Wrong stage 2 normative text of identifier association xIRI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RCD/eCNAM</w:t>
            </w:r>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422F2F" w:rsidRPr="00410461" w14:paraId="21590ECB" w14:textId="77777777" w:rsidTr="00AB7559">
        <w:tc>
          <w:tcPr>
            <w:tcW w:w="803" w:type="dxa"/>
            <w:shd w:val="solid" w:color="FFFFFF" w:fill="auto"/>
          </w:tcPr>
          <w:p w14:paraId="0163F136" w14:textId="22F9B0A2" w:rsidR="00422F2F" w:rsidRPr="00410461" w:rsidRDefault="00422F2F" w:rsidP="00686FAD">
            <w:pPr>
              <w:pStyle w:val="TAC"/>
              <w:keepNext w:val="0"/>
              <w:keepLines w:val="0"/>
              <w:rPr>
                <w:sz w:val="16"/>
                <w:szCs w:val="16"/>
              </w:rPr>
            </w:pPr>
            <w:r w:rsidRPr="00410461">
              <w:rPr>
                <w:sz w:val="16"/>
                <w:szCs w:val="16"/>
              </w:rPr>
              <w:t>202</w:t>
            </w:r>
            <w:r w:rsidR="00272551">
              <w:rPr>
                <w:sz w:val="16"/>
                <w:szCs w:val="16"/>
              </w:rPr>
              <w:t>2</w:t>
            </w:r>
            <w:r w:rsidRPr="00410461">
              <w:rPr>
                <w:sz w:val="16"/>
                <w:szCs w:val="16"/>
              </w:rPr>
              <w:t>-</w:t>
            </w:r>
            <w:r w:rsidR="007B4893">
              <w:rPr>
                <w:sz w:val="16"/>
                <w:szCs w:val="16"/>
              </w:rPr>
              <w:t>06</w:t>
            </w:r>
          </w:p>
        </w:tc>
        <w:tc>
          <w:tcPr>
            <w:tcW w:w="709" w:type="dxa"/>
            <w:shd w:val="solid" w:color="FFFFFF" w:fill="auto"/>
          </w:tcPr>
          <w:p w14:paraId="72294A87" w14:textId="5E0F99B3" w:rsidR="00422F2F" w:rsidRPr="00410461" w:rsidRDefault="00422F2F" w:rsidP="00686FAD">
            <w:pPr>
              <w:pStyle w:val="TAC"/>
              <w:keepNext w:val="0"/>
              <w:keepLines w:val="0"/>
              <w:rPr>
                <w:sz w:val="16"/>
                <w:szCs w:val="16"/>
              </w:rPr>
            </w:pPr>
            <w:r w:rsidRPr="00410461">
              <w:rPr>
                <w:sz w:val="16"/>
                <w:szCs w:val="16"/>
              </w:rPr>
              <w:t>SA#9</w:t>
            </w:r>
            <w:r w:rsidR="007B4893">
              <w:rPr>
                <w:sz w:val="16"/>
                <w:szCs w:val="16"/>
              </w:rPr>
              <w:t>6</w:t>
            </w:r>
          </w:p>
        </w:tc>
        <w:tc>
          <w:tcPr>
            <w:tcW w:w="992" w:type="dxa"/>
            <w:shd w:val="solid" w:color="FFFFFF" w:fill="auto"/>
          </w:tcPr>
          <w:p w14:paraId="351D19CD" w14:textId="748D5836" w:rsidR="00422F2F" w:rsidRPr="00410461" w:rsidRDefault="00422F2F" w:rsidP="00686FAD">
            <w:pPr>
              <w:pStyle w:val="TAC"/>
              <w:keepNext w:val="0"/>
              <w:keepLines w:val="0"/>
              <w:jc w:val="left"/>
              <w:rPr>
                <w:sz w:val="16"/>
                <w:szCs w:val="16"/>
              </w:rPr>
            </w:pPr>
            <w:r w:rsidRPr="00410461">
              <w:rPr>
                <w:sz w:val="16"/>
                <w:szCs w:val="16"/>
              </w:rPr>
              <w:t>SP-2</w:t>
            </w:r>
            <w:r w:rsidR="007B154C">
              <w:rPr>
                <w:sz w:val="16"/>
                <w:szCs w:val="16"/>
              </w:rPr>
              <w:t>20</w:t>
            </w:r>
            <w:r w:rsidR="007B4893">
              <w:rPr>
                <w:sz w:val="16"/>
                <w:szCs w:val="16"/>
              </w:rPr>
              <w:t>386</w:t>
            </w:r>
          </w:p>
        </w:tc>
        <w:tc>
          <w:tcPr>
            <w:tcW w:w="567" w:type="dxa"/>
            <w:shd w:val="solid" w:color="FFFFFF" w:fill="auto"/>
          </w:tcPr>
          <w:p w14:paraId="38739D1F" w14:textId="3522666D" w:rsidR="00422F2F" w:rsidRPr="00410461" w:rsidRDefault="00422F2F" w:rsidP="00686FAD">
            <w:pPr>
              <w:pStyle w:val="TAL"/>
              <w:keepNext w:val="0"/>
              <w:keepLines w:val="0"/>
              <w:rPr>
                <w:sz w:val="16"/>
                <w:szCs w:val="16"/>
              </w:rPr>
            </w:pPr>
            <w:r w:rsidRPr="00410461">
              <w:rPr>
                <w:sz w:val="16"/>
                <w:szCs w:val="16"/>
              </w:rPr>
              <w:t>01</w:t>
            </w:r>
            <w:r w:rsidR="00EE6D47">
              <w:rPr>
                <w:sz w:val="16"/>
                <w:szCs w:val="16"/>
              </w:rPr>
              <w:t>72</w:t>
            </w:r>
          </w:p>
        </w:tc>
        <w:tc>
          <w:tcPr>
            <w:tcW w:w="383" w:type="dxa"/>
            <w:shd w:val="solid" w:color="FFFFFF" w:fill="auto"/>
          </w:tcPr>
          <w:p w14:paraId="465F8B53" w14:textId="03D1E558" w:rsidR="00422F2F" w:rsidRPr="00410461" w:rsidRDefault="00EE6D47" w:rsidP="00686FAD">
            <w:pPr>
              <w:pStyle w:val="TAR"/>
              <w:keepNext w:val="0"/>
              <w:keepLines w:val="0"/>
              <w:jc w:val="center"/>
              <w:rPr>
                <w:sz w:val="16"/>
                <w:szCs w:val="16"/>
              </w:rPr>
            </w:pPr>
            <w:r>
              <w:rPr>
                <w:sz w:val="16"/>
                <w:szCs w:val="16"/>
              </w:rPr>
              <w:t>-</w:t>
            </w:r>
          </w:p>
        </w:tc>
        <w:tc>
          <w:tcPr>
            <w:tcW w:w="384" w:type="dxa"/>
            <w:shd w:val="solid" w:color="FFFFFF" w:fill="auto"/>
          </w:tcPr>
          <w:p w14:paraId="5A70B98E" w14:textId="37B41B21" w:rsidR="00422F2F" w:rsidRPr="00410461" w:rsidRDefault="00EE6D47" w:rsidP="00686FAD">
            <w:pPr>
              <w:pStyle w:val="TAC"/>
              <w:keepNext w:val="0"/>
              <w:keepLines w:val="0"/>
              <w:rPr>
                <w:sz w:val="16"/>
                <w:szCs w:val="16"/>
              </w:rPr>
            </w:pPr>
            <w:r>
              <w:rPr>
                <w:sz w:val="16"/>
                <w:szCs w:val="16"/>
              </w:rPr>
              <w:t>F</w:t>
            </w:r>
          </w:p>
        </w:tc>
        <w:tc>
          <w:tcPr>
            <w:tcW w:w="5293" w:type="dxa"/>
            <w:shd w:val="solid" w:color="FFFFFF" w:fill="auto"/>
          </w:tcPr>
          <w:p w14:paraId="318B6496" w14:textId="51C851D7" w:rsidR="00422F2F" w:rsidRPr="00410461" w:rsidRDefault="00A27888" w:rsidP="00686FAD">
            <w:pPr>
              <w:pStyle w:val="TAL"/>
              <w:keepNext w:val="0"/>
              <w:keepLines w:val="0"/>
              <w:rPr>
                <w:sz w:val="16"/>
                <w:szCs w:val="16"/>
              </w:rPr>
            </w:pPr>
            <w:r>
              <w:rPr>
                <w:sz w:val="16"/>
                <w:szCs w:val="16"/>
              </w:rPr>
              <w:t>Clarification of Location Translation Stage 2</w:t>
            </w:r>
          </w:p>
        </w:tc>
        <w:tc>
          <w:tcPr>
            <w:tcW w:w="708" w:type="dxa"/>
            <w:shd w:val="solid" w:color="FFFFFF" w:fill="auto"/>
          </w:tcPr>
          <w:p w14:paraId="4B9EACD4" w14:textId="0DAEF7C0" w:rsidR="00422F2F" w:rsidRPr="00410461" w:rsidRDefault="00422F2F" w:rsidP="00686FAD">
            <w:pPr>
              <w:pStyle w:val="TAC"/>
              <w:keepNext w:val="0"/>
              <w:keepLines w:val="0"/>
              <w:rPr>
                <w:sz w:val="16"/>
                <w:szCs w:val="16"/>
              </w:rPr>
            </w:pPr>
            <w:r w:rsidRPr="00410461">
              <w:rPr>
                <w:sz w:val="16"/>
                <w:szCs w:val="16"/>
              </w:rPr>
              <w:t>17.</w:t>
            </w:r>
            <w:r w:rsidR="00C33131">
              <w:rPr>
                <w:sz w:val="16"/>
                <w:szCs w:val="16"/>
              </w:rPr>
              <w:t>5</w:t>
            </w:r>
            <w:r w:rsidRPr="00410461">
              <w:rPr>
                <w:sz w:val="16"/>
                <w:szCs w:val="16"/>
              </w:rPr>
              <w:t>.0</w:t>
            </w:r>
          </w:p>
        </w:tc>
      </w:tr>
      <w:tr w:rsidR="000D1960" w:rsidRPr="00410461" w14:paraId="1F7F093A" w14:textId="77777777" w:rsidTr="00E21570">
        <w:tc>
          <w:tcPr>
            <w:tcW w:w="803" w:type="dxa"/>
            <w:shd w:val="solid" w:color="FFFFFF" w:fill="auto"/>
          </w:tcPr>
          <w:p w14:paraId="5DCA68DC" w14:textId="77777777" w:rsidR="000D1960" w:rsidRPr="00410461" w:rsidRDefault="000D1960" w:rsidP="00E21570">
            <w:pPr>
              <w:pStyle w:val="TAC"/>
              <w:keepNext w:val="0"/>
              <w:keepLines w:val="0"/>
              <w:rPr>
                <w:sz w:val="16"/>
                <w:szCs w:val="16"/>
              </w:rPr>
            </w:pPr>
            <w:r>
              <w:rPr>
                <w:sz w:val="16"/>
                <w:szCs w:val="16"/>
              </w:rPr>
              <w:t>2022-09</w:t>
            </w:r>
          </w:p>
        </w:tc>
        <w:tc>
          <w:tcPr>
            <w:tcW w:w="709" w:type="dxa"/>
            <w:shd w:val="solid" w:color="FFFFFF" w:fill="auto"/>
          </w:tcPr>
          <w:p w14:paraId="3925AB38" w14:textId="77777777" w:rsidR="000D1960" w:rsidRPr="00410461" w:rsidRDefault="000D1960" w:rsidP="00E21570">
            <w:pPr>
              <w:pStyle w:val="TAC"/>
              <w:keepNext w:val="0"/>
              <w:keepLines w:val="0"/>
              <w:rPr>
                <w:sz w:val="16"/>
                <w:szCs w:val="16"/>
              </w:rPr>
            </w:pPr>
            <w:r>
              <w:rPr>
                <w:sz w:val="16"/>
                <w:szCs w:val="16"/>
              </w:rPr>
              <w:t>SA#97-e</w:t>
            </w:r>
          </w:p>
        </w:tc>
        <w:tc>
          <w:tcPr>
            <w:tcW w:w="992" w:type="dxa"/>
            <w:shd w:val="solid" w:color="FFFFFF" w:fill="auto"/>
          </w:tcPr>
          <w:p w14:paraId="75266160" w14:textId="77777777" w:rsidR="000D1960" w:rsidRPr="00410461" w:rsidRDefault="000D1960" w:rsidP="00E21570">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5C729E81" w14:textId="7A57448E" w:rsidR="000D1960" w:rsidRPr="00410461" w:rsidRDefault="000D1960" w:rsidP="00E21570">
            <w:pPr>
              <w:pStyle w:val="TAL"/>
              <w:keepNext w:val="0"/>
              <w:keepLines w:val="0"/>
              <w:rPr>
                <w:sz w:val="16"/>
                <w:szCs w:val="16"/>
              </w:rPr>
            </w:pPr>
            <w:r>
              <w:rPr>
                <w:sz w:val="16"/>
                <w:szCs w:val="16"/>
              </w:rPr>
              <w:t>0177</w:t>
            </w:r>
          </w:p>
        </w:tc>
        <w:tc>
          <w:tcPr>
            <w:tcW w:w="383" w:type="dxa"/>
            <w:shd w:val="solid" w:color="FFFFFF" w:fill="auto"/>
          </w:tcPr>
          <w:p w14:paraId="343793CE" w14:textId="639F7D49" w:rsidR="000D1960" w:rsidRDefault="00715EE2" w:rsidP="00E21570">
            <w:pPr>
              <w:pStyle w:val="TAR"/>
              <w:keepNext w:val="0"/>
              <w:keepLines w:val="0"/>
              <w:jc w:val="center"/>
              <w:rPr>
                <w:sz w:val="16"/>
                <w:szCs w:val="16"/>
              </w:rPr>
            </w:pPr>
            <w:r>
              <w:rPr>
                <w:sz w:val="16"/>
                <w:szCs w:val="16"/>
              </w:rPr>
              <w:t>-</w:t>
            </w:r>
          </w:p>
        </w:tc>
        <w:tc>
          <w:tcPr>
            <w:tcW w:w="384" w:type="dxa"/>
            <w:shd w:val="solid" w:color="FFFFFF" w:fill="auto"/>
          </w:tcPr>
          <w:p w14:paraId="532E109D" w14:textId="52F4EEA6" w:rsidR="000D1960" w:rsidRDefault="00715EE2" w:rsidP="00E21570">
            <w:pPr>
              <w:pStyle w:val="TAC"/>
              <w:keepNext w:val="0"/>
              <w:keepLines w:val="0"/>
              <w:rPr>
                <w:sz w:val="16"/>
                <w:szCs w:val="16"/>
              </w:rPr>
            </w:pPr>
            <w:r>
              <w:rPr>
                <w:sz w:val="16"/>
                <w:szCs w:val="16"/>
              </w:rPr>
              <w:t>F</w:t>
            </w:r>
          </w:p>
        </w:tc>
        <w:tc>
          <w:tcPr>
            <w:tcW w:w="5293" w:type="dxa"/>
            <w:shd w:val="solid" w:color="FFFFFF" w:fill="auto"/>
          </w:tcPr>
          <w:p w14:paraId="29403B84" w14:textId="5A0C8BB9" w:rsidR="000D1960" w:rsidRDefault="00D95437" w:rsidP="00E21570">
            <w:pPr>
              <w:pStyle w:val="TAL"/>
              <w:keepNext w:val="0"/>
              <w:keepLines w:val="0"/>
              <w:rPr>
                <w:sz w:val="16"/>
                <w:szCs w:val="16"/>
              </w:rPr>
            </w:pPr>
            <w:r>
              <w:rPr>
                <w:sz w:val="16"/>
                <w:szCs w:val="16"/>
              </w:rPr>
              <w:t>Corrections to LI at UDM</w:t>
            </w:r>
          </w:p>
        </w:tc>
        <w:tc>
          <w:tcPr>
            <w:tcW w:w="708" w:type="dxa"/>
            <w:shd w:val="solid" w:color="FFFFFF" w:fill="auto"/>
          </w:tcPr>
          <w:p w14:paraId="203800AF" w14:textId="77777777" w:rsidR="000D1960" w:rsidRPr="00410461" w:rsidRDefault="000D1960" w:rsidP="00E21570">
            <w:pPr>
              <w:pStyle w:val="TAC"/>
              <w:keepNext w:val="0"/>
              <w:keepLines w:val="0"/>
              <w:rPr>
                <w:sz w:val="16"/>
                <w:szCs w:val="16"/>
              </w:rPr>
            </w:pPr>
            <w:r>
              <w:rPr>
                <w:sz w:val="16"/>
                <w:szCs w:val="16"/>
              </w:rPr>
              <w:t>17.6.0</w:t>
            </w:r>
          </w:p>
        </w:tc>
      </w:tr>
      <w:tr w:rsidR="00806BF5" w:rsidRPr="00410461" w14:paraId="6B902A75" w14:textId="77777777" w:rsidTr="00A92397">
        <w:tc>
          <w:tcPr>
            <w:tcW w:w="803" w:type="dxa"/>
            <w:shd w:val="solid" w:color="FFFFFF" w:fill="auto"/>
          </w:tcPr>
          <w:p w14:paraId="65346F05" w14:textId="77777777" w:rsidR="00806BF5" w:rsidRPr="00410461" w:rsidRDefault="00806BF5" w:rsidP="00A92397">
            <w:pPr>
              <w:pStyle w:val="TAC"/>
              <w:keepNext w:val="0"/>
              <w:keepLines w:val="0"/>
              <w:rPr>
                <w:sz w:val="16"/>
                <w:szCs w:val="16"/>
              </w:rPr>
            </w:pPr>
            <w:r>
              <w:rPr>
                <w:sz w:val="16"/>
                <w:szCs w:val="16"/>
              </w:rPr>
              <w:t>2022-09</w:t>
            </w:r>
          </w:p>
        </w:tc>
        <w:tc>
          <w:tcPr>
            <w:tcW w:w="709" w:type="dxa"/>
            <w:shd w:val="solid" w:color="FFFFFF" w:fill="auto"/>
          </w:tcPr>
          <w:p w14:paraId="2794083B" w14:textId="77777777" w:rsidR="00806BF5" w:rsidRPr="00410461" w:rsidRDefault="00806BF5" w:rsidP="00A92397">
            <w:pPr>
              <w:pStyle w:val="TAC"/>
              <w:keepNext w:val="0"/>
              <w:keepLines w:val="0"/>
              <w:rPr>
                <w:sz w:val="16"/>
                <w:szCs w:val="16"/>
              </w:rPr>
            </w:pPr>
            <w:r>
              <w:rPr>
                <w:sz w:val="16"/>
                <w:szCs w:val="16"/>
              </w:rPr>
              <w:t>SA#97-e</w:t>
            </w:r>
          </w:p>
        </w:tc>
        <w:tc>
          <w:tcPr>
            <w:tcW w:w="992" w:type="dxa"/>
            <w:shd w:val="solid" w:color="FFFFFF" w:fill="auto"/>
          </w:tcPr>
          <w:p w14:paraId="750C8B1C" w14:textId="77777777" w:rsidR="00806BF5" w:rsidRPr="00410461" w:rsidRDefault="00806BF5" w:rsidP="00A92397">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7D419C8A" w14:textId="77777777" w:rsidR="00806BF5" w:rsidRPr="00410461" w:rsidRDefault="00806BF5" w:rsidP="00A92397">
            <w:pPr>
              <w:pStyle w:val="TAL"/>
              <w:keepNext w:val="0"/>
              <w:keepLines w:val="0"/>
              <w:rPr>
                <w:sz w:val="16"/>
                <w:szCs w:val="16"/>
              </w:rPr>
            </w:pPr>
            <w:r>
              <w:rPr>
                <w:sz w:val="16"/>
                <w:szCs w:val="16"/>
              </w:rPr>
              <w:t>0179</w:t>
            </w:r>
          </w:p>
        </w:tc>
        <w:tc>
          <w:tcPr>
            <w:tcW w:w="383" w:type="dxa"/>
            <w:shd w:val="solid" w:color="FFFFFF" w:fill="auto"/>
          </w:tcPr>
          <w:p w14:paraId="591F6593" w14:textId="77777777" w:rsidR="00806BF5" w:rsidRDefault="00806BF5" w:rsidP="00A92397">
            <w:pPr>
              <w:pStyle w:val="TAR"/>
              <w:keepNext w:val="0"/>
              <w:keepLines w:val="0"/>
              <w:jc w:val="center"/>
              <w:rPr>
                <w:sz w:val="16"/>
                <w:szCs w:val="16"/>
              </w:rPr>
            </w:pPr>
            <w:r>
              <w:rPr>
                <w:sz w:val="16"/>
                <w:szCs w:val="16"/>
              </w:rPr>
              <w:t>1</w:t>
            </w:r>
          </w:p>
        </w:tc>
        <w:tc>
          <w:tcPr>
            <w:tcW w:w="384" w:type="dxa"/>
            <w:shd w:val="solid" w:color="FFFFFF" w:fill="auto"/>
          </w:tcPr>
          <w:p w14:paraId="24889398" w14:textId="77777777" w:rsidR="00806BF5" w:rsidRDefault="00806BF5" w:rsidP="00A92397">
            <w:pPr>
              <w:pStyle w:val="TAC"/>
              <w:keepNext w:val="0"/>
              <w:keepLines w:val="0"/>
              <w:rPr>
                <w:sz w:val="16"/>
                <w:szCs w:val="16"/>
              </w:rPr>
            </w:pPr>
            <w:r>
              <w:rPr>
                <w:sz w:val="16"/>
                <w:szCs w:val="16"/>
              </w:rPr>
              <w:t>B</w:t>
            </w:r>
          </w:p>
        </w:tc>
        <w:tc>
          <w:tcPr>
            <w:tcW w:w="5293" w:type="dxa"/>
            <w:shd w:val="solid" w:color="FFFFFF" w:fill="auto"/>
          </w:tcPr>
          <w:p w14:paraId="2692E3DF" w14:textId="77777777" w:rsidR="00806BF5" w:rsidRDefault="00806BF5"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6C3C9795" w14:textId="77777777" w:rsidR="00806BF5" w:rsidRPr="00410461" w:rsidRDefault="00806BF5" w:rsidP="00A92397">
            <w:pPr>
              <w:pStyle w:val="TAC"/>
              <w:keepNext w:val="0"/>
              <w:keepLines w:val="0"/>
              <w:rPr>
                <w:sz w:val="16"/>
                <w:szCs w:val="16"/>
              </w:rPr>
            </w:pPr>
            <w:r>
              <w:rPr>
                <w:sz w:val="16"/>
                <w:szCs w:val="16"/>
              </w:rPr>
              <w:t>17.6.0</w:t>
            </w:r>
          </w:p>
        </w:tc>
      </w:tr>
      <w:tr w:rsidR="007723B2" w:rsidRPr="00410461" w14:paraId="0950D82A" w14:textId="77777777" w:rsidTr="00A92397">
        <w:tc>
          <w:tcPr>
            <w:tcW w:w="803" w:type="dxa"/>
            <w:shd w:val="solid" w:color="FFFFFF" w:fill="auto"/>
          </w:tcPr>
          <w:p w14:paraId="10F99D67"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53183FE6"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64583F55"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2882857C" w14:textId="1C4486CF" w:rsidR="007723B2" w:rsidRPr="00410461" w:rsidRDefault="007723B2" w:rsidP="00A92397">
            <w:pPr>
              <w:pStyle w:val="TAL"/>
              <w:keepNext w:val="0"/>
              <w:keepLines w:val="0"/>
              <w:rPr>
                <w:sz w:val="16"/>
                <w:szCs w:val="16"/>
              </w:rPr>
            </w:pPr>
            <w:r>
              <w:rPr>
                <w:sz w:val="16"/>
                <w:szCs w:val="16"/>
              </w:rPr>
              <w:t>0182</w:t>
            </w:r>
          </w:p>
        </w:tc>
        <w:tc>
          <w:tcPr>
            <w:tcW w:w="383" w:type="dxa"/>
            <w:shd w:val="solid" w:color="FFFFFF" w:fill="auto"/>
          </w:tcPr>
          <w:p w14:paraId="3247A536" w14:textId="77777777" w:rsidR="007723B2" w:rsidRDefault="007723B2" w:rsidP="00A92397">
            <w:pPr>
              <w:pStyle w:val="TAR"/>
              <w:keepNext w:val="0"/>
              <w:keepLines w:val="0"/>
              <w:jc w:val="center"/>
              <w:rPr>
                <w:sz w:val="16"/>
                <w:szCs w:val="16"/>
              </w:rPr>
            </w:pPr>
            <w:r>
              <w:rPr>
                <w:sz w:val="16"/>
                <w:szCs w:val="16"/>
              </w:rPr>
              <w:t>1</w:t>
            </w:r>
          </w:p>
        </w:tc>
        <w:tc>
          <w:tcPr>
            <w:tcW w:w="384" w:type="dxa"/>
            <w:shd w:val="solid" w:color="FFFFFF" w:fill="auto"/>
          </w:tcPr>
          <w:p w14:paraId="0199E72E"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08468C08" w14:textId="0F7F9629" w:rsidR="007723B2" w:rsidRDefault="000B11F1" w:rsidP="00A92397">
            <w:pPr>
              <w:pStyle w:val="TAL"/>
              <w:keepNext w:val="0"/>
              <w:keepLines w:val="0"/>
              <w:rPr>
                <w:sz w:val="16"/>
                <w:szCs w:val="16"/>
              </w:rPr>
            </w:pPr>
            <w:r>
              <w:rPr>
                <w:sz w:val="16"/>
                <w:szCs w:val="16"/>
              </w:rPr>
              <w:t>Correction to UDM xIRI generation</w:t>
            </w:r>
          </w:p>
        </w:tc>
        <w:tc>
          <w:tcPr>
            <w:tcW w:w="708" w:type="dxa"/>
            <w:shd w:val="solid" w:color="FFFFFF" w:fill="auto"/>
          </w:tcPr>
          <w:p w14:paraId="1576CADA" w14:textId="77777777" w:rsidR="007723B2" w:rsidRPr="00410461" w:rsidRDefault="007723B2" w:rsidP="00A92397">
            <w:pPr>
              <w:pStyle w:val="TAC"/>
              <w:keepNext w:val="0"/>
              <w:keepLines w:val="0"/>
              <w:rPr>
                <w:sz w:val="16"/>
                <w:szCs w:val="16"/>
              </w:rPr>
            </w:pPr>
            <w:r>
              <w:rPr>
                <w:sz w:val="16"/>
                <w:szCs w:val="16"/>
              </w:rPr>
              <w:t>17.7.0</w:t>
            </w:r>
          </w:p>
        </w:tc>
      </w:tr>
      <w:tr w:rsidR="007723B2" w:rsidRPr="00410461" w14:paraId="2770F530" w14:textId="77777777" w:rsidTr="00A92397">
        <w:tc>
          <w:tcPr>
            <w:tcW w:w="803" w:type="dxa"/>
            <w:shd w:val="solid" w:color="FFFFFF" w:fill="auto"/>
          </w:tcPr>
          <w:p w14:paraId="53CABA1A"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23525E40"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29F678D2"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6F85D346" w14:textId="2827719C" w:rsidR="007723B2" w:rsidRPr="00410461" w:rsidRDefault="007723B2" w:rsidP="00A92397">
            <w:pPr>
              <w:pStyle w:val="TAL"/>
              <w:keepNext w:val="0"/>
              <w:keepLines w:val="0"/>
              <w:rPr>
                <w:sz w:val="16"/>
                <w:szCs w:val="16"/>
              </w:rPr>
            </w:pPr>
            <w:r>
              <w:rPr>
                <w:sz w:val="16"/>
                <w:szCs w:val="16"/>
              </w:rPr>
              <w:t>0183</w:t>
            </w:r>
          </w:p>
        </w:tc>
        <w:tc>
          <w:tcPr>
            <w:tcW w:w="383" w:type="dxa"/>
            <w:shd w:val="solid" w:color="FFFFFF" w:fill="auto"/>
          </w:tcPr>
          <w:p w14:paraId="7C070D1A" w14:textId="4FB64589" w:rsidR="007723B2" w:rsidRDefault="007723B2" w:rsidP="00A92397">
            <w:pPr>
              <w:pStyle w:val="TAR"/>
              <w:keepNext w:val="0"/>
              <w:keepLines w:val="0"/>
              <w:jc w:val="center"/>
              <w:rPr>
                <w:sz w:val="16"/>
                <w:szCs w:val="16"/>
              </w:rPr>
            </w:pPr>
            <w:r>
              <w:rPr>
                <w:sz w:val="16"/>
                <w:szCs w:val="16"/>
              </w:rPr>
              <w:t>2</w:t>
            </w:r>
          </w:p>
        </w:tc>
        <w:tc>
          <w:tcPr>
            <w:tcW w:w="384" w:type="dxa"/>
            <w:shd w:val="solid" w:color="FFFFFF" w:fill="auto"/>
          </w:tcPr>
          <w:p w14:paraId="358E9535"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39FEE859" w14:textId="5FDC8300" w:rsidR="007723B2" w:rsidRDefault="001B2319"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03246CDC" w14:textId="77777777" w:rsidR="007723B2" w:rsidRPr="00410461" w:rsidRDefault="007723B2" w:rsidP="00A92397">
            <w:pPr>
              <w:pStyle w:val="TAC"/>
              <w:keepNext w:val="0"/>
              <w:keepLines w:val="0"/>
              <w:rPr>
                <w:sz w:val="16"/>
                <w:szCs w:val="16"/>
              </w:rPr>
            </w:pPr>
            <w:r>
              <w:rPr>
                <w:sz w:val="16"/>
                <w:szCs w:val="16"/>
              </w:rPr>
              <w:t>17.7.0</w:t>
            </w:r>
          </w:p>
        </w:tc>
      </w:tr>
      <w:tr w:rsidR="007723B2" w:rsidRPr="00410461" w14:paraId="76CCA0F0" w14:textId="77777777" w:rsidTr="00A92397">
        <w:tc>
          <w:tcPr>
            <w:tcW w:w="803" w:type="dxa"/>
            <w:shd w:val="solid" w:color="FFFFFF" w:fill="auto"/>
          </w:tcPr>
          <w:p w14:paraId="14DD5868"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0A9543F5"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1B5CCDFF"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525767C2" w14:textId="210CE1EB" w:rsidR="007723B2" w:rsidRPr="00410461" w:rsidRDefault="007723B2" w:rsidP="00A92397">
            <w:pPr>
              <w:pStyle w:val="TAL"/>
              <w:keepNext w:val="0"/>
              <w:keepLines w:val="0"/>
              <w:rPr>
                <w:sz w:val="16"/>
                <w:szCs w:val="16"/>
              </w:rPr>
            </w:pPr>
            <w:r>
              <w:rPr>
                <w:sz w:val="16"/>
                <w:szCs w:val="16"/>
              </w:rPr>
              <w:t>0187</w:t>
            </w:r>
          </w:p>
        </w:tc>
        <w:tc>
          <w:tcPr>
            <w:tcW w:w="383" w:type="dxa"/>
            <w:shd w:val="solid" w:color="FFFFFF" w:fill="auto"/>
          </w:tcPr>
          <w:p w14:paraId="7E34592F" w14:textId="77777777" w:rsidR="007723B2" w:rsidRDefault="007723B2" w:rsidP="00A92397">
            <w:pPr>
              <w:pStyle w:val="TAR"/>
              <w:keepNext w:val="0"/>
              <w:keepLines w:val="0"/>
              <w:jc w:val="center"/>
              <w:rPr>
                <w:sz w:val="16"/>
                <w:szCs w:val="16"/>
              </w:rPr>
            </w:pPr>
            <w:r>
              <w:rPr>
                <w:sz w:val="16"/>
                <w:szCs w:val="16"/>
              </w:rPr>
              <w:t>1</w:t>
            </w:r>
          </w:p>
        </w:tc>
        <w:tc>
          <w:tcPr>
            <w:tcW w:w="384" w:type="dxa"/>
            <w:shd w:val="solid" w:color="FFFFFF" w:fill="auto"/>
          </w:tcPr>
          <w:p w14:paraId="394E6CDD"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10B33FD1" w14:textId="104EFC12" w:rsidR="007723B2" w:rsidRDefault="007B40FA"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47A3ED1F" w14:textId="77777777" w:rsidR="007723B2" w:rsidRPr="00410461" w:rsidRDefault="007723B2" w:rsidP="00A92397">
            <w:pPr>
              <w:pStyle w:val="TAC"/>
              <w:keepNext w:val="0"/>
              <w:keepLines w:val="0"/>
              <w:rPr>
                <w:sz w:val="16"/>
                <w:szCs w:val="16"/>
              </w:rPr>
            </w:pPr>
            <w:r>
              <w:rPr>
                <w:sz w:val="16"/>
                <w:szCs w:val="16"/>
              </w:rPr>
              <w:t>17.7.0</w:t>
            </w:r>
          </w:p>
        </w:tc>
      </w:tr>
      <w:tr w:rsidR="006A0E28" w:rsidRPr="00410461" w14:paraId="03E5BD5A" w14:textId="77777777" w:rsidTr="008420DC">
        <w:tc>
          <w:tcPr>
            <w:tcW w:w="803" w:type="dxa"/>
            <w:shd w:val="solid" w:color="FFFFFF" w:fill="auto"/>
          </w:tcPr>
          <w:p w14:paraId="5DE03A42" w14:textId="77777777" w:rsidR="006A0E28" w:rsidRPr="00410461" w:rsidRDefault="006A0E28" w:rsidP="008420DC">
            <w:pPr>
              <w:pStyle w:val="TAC"/>
              <w:keepNext w:val="0"/>
              <w:keepLines w:val="0"/>
              <w:rPr>
                <w:sz w:val="16"/>
                <w:szCs w:val="16"/>
              </w:rPr>
            </w:pPr>
            <w:r>
              <w:rPr>
                <w:sz w:val="16"/>
                <w:szCs w:val="16"/>
              </w:rPr>
              <w:t>2022-12</w:t>
            </w:r>
          </w:p>
        </w:tc>
        <w:tc>
          <w:tcPr>
            <w:tcW w:w="709" w:type="dxa"/>
            <w:shd w:val="solid" w:color="FFFFFF" w:fill="auto"/>
          </w:tcPr>
          <w:p w14:paraId="7E27D2BC" w14:textId="77777777" w:rsidR="006A0E28" w:rsidRPr="00410461" w:rsidRDefault="006A0E28" w:rsidP="008420DC">
            <w:pPr>
              <w:pStyle w:val="TAC"/>
              <w:keepNext w:val="0"/>
              <w:keepLines w:val="0"/>
              <w:rPr>
                <w:sz w:val="16"/>
                <w:szCs w:val="16"/>
              </w:rPr>
            </w:pPr>
            <w:r>
              <w:rPr>
                <w:sz w:val="16"/>
                <w:szCs w:val="16"/>
              </w:rPr>
              <w:t>SA#98-e</w:t>
            </w:r>
          </w:p>
        </w:tc>
        <w:tc>
          <w:tcPr>
            <w:tcW w:w="992" w:type="dxa"/>
            <w:shd w:val="solid" w:color="FFFFFF" w:fill="auto"/>
          </w:tcPr>
          <w:p w14:paraId="58CC718D" w14:textId="77777777" w:rsidR="006A0E28" w:rsidRPr="00410461" w:rsidRDefault="006A0E28" w:rsidP="008420DC">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362D26C8" w14:textId="77777777" w:rsidR="006A0E28" w:rsidRPr="00410461" w:rsidRDefault="006A0E28" w:rsidP="008420DC">
            <w:pPr>
              <w:pStyle w:val="TAL"/>
              <w:keepNext w:val="0"/>
              <w:keepLines w:val="0"/>
              <w:rPr>
                <w:sz w:val="16"/>
                <w:szCs w:val="16"/>
              </w:rPr>
            </w:pPr>
            <w:r>
              <w:rPr>
                <w:sz w:val="16"/>
                <w:szCs w:val="16"/>
              </w:rPr>
              <w:t>0189</w:t>
            </w:r>
          </w:p>
        </w:tc>
        <w:tc>
          <w:tcPr>
            <w:tcW w:w="383" w:type="dxa"/>
            <w:shd w:val="solid" w:color="FFFFFF" w:fill="auto"/>
          </w:tcPr>
          <w:p w14:paraId="7D35AA75" w14:textId="77777777" w:rsidR="006A0E28" w:rsidRDefault="006A0E28" w:rsidP="008420DC">
            <w:pPr>
              <w:pStyle w:val="TAR"/>
              <w:keepNext w:val="0"/>
              <w:keepLines w:val="0"/>
              <w:jc w:val="center"/>
              <w:rPr>
                <w:sz w:val="16"/>
                <w:szCs w:val="16"/>
              </w:rPr>
            </w:pPr>
            <w:r>
              <w:rPr>
                <w:sz w:val="16"/>
                <w:szCs w:val="16"/>
              </w:rPr>
              <w:t>1</w:t>
            </w:r>
          </w:p>
        </w:tc>
        <w:tc>
          <w:tcPr>
            <w:tcW w:w="384" w:type="dxa"/>
            <w:shd w:val="solid" w:color="FFFFFF" w:fill="auto"/>
          </w:tcPr>
          <w:p w14:paraId="0ED9489D" w14:textId="77777777" w:rsidR="006A0E28" w:rsidRDefault="006A0E28" w:rsidP="008420DC">
            <w:pPr>
              <w:pStyle w:val="TAC"/>
              <w:keepNext w:val="0"/>
              <w:keepLines w:val="0"/>
              <w:rPr>
                <w:sz w:val="16"/>
                <w:szCs w:val="16"/>
              </w:rPr>
            </w:pPr>
            <w:r>
              <w:rPr>
                <w:sz w:val="16"/>
                <w:szCs w:val="16"/>
              </w:rPr>
              <w:t>F</w:t>
            </w:r>
          </w:p>
        </w:tc>
        <w:tc>
          <w:tcPr>
            <w:tcW w:w="5293" w:type="dxa"/>
            <w:shd w:val="solid" w:color="FFFFFF" w:fill="auto"/>
          </w:tcPr>
          <w:p w14:paraId="40C3571F" w14:textId="77777777" w:rsidR="006A0E28" w:rsidRDefault="006A0E28" w:rsidP="008420DC">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20F220EC" w14:textId="77777777" w:rsidR="006A0E28" w:rsidRPr="00410461" w:rsidRDefault="006A0E28" w:rsidP="008420DC">
            <w:pPr>
              <w:pStyle w:val="TAC"/>
              <w:keepNext w:val="0"/>
              <w:keepLines w:val="0"/>
              <w:rPr>
                <w:sz w:val="16"/>
                <w:szCs w:val="16"/>
              </w:rPr>
            </w:pPr>
            <w:r>
              <w:rPr>
                <w:sz w:val="16"/>
                <w:szCs w:val="16"/>
              </w:rPr>
              <w:t>17.7.0</w:t>
            </w:r>
          </w:p>
        </w:tc>
      </w:tr>
      <w:tr w:rsidR="004B337D" w:rsidRPr="00410461" w14:paraId="73CA9E71" w14:textId="77777777" w:rsidTr="008420DC">
        <w:tc>
          <w:tcPr>
            <w:tcW w:w="803" w:type="dxa"/>
            <w:shd w:val="solid" w:color="FFFFFF" w:fill="auto"/>
          </w:tcPr>
          <w:p w14:paraId="679B914B" w14:textId="77777777" w:rsidR="004B337D" w:rsidRPr="00410461" w:rsidRDefault="004B337D" w:rsidP="008420DC">
            <w:pPr>
              <w:pStyle w:val="TAC"/>
              <w:keepNext w:val="0"/>
              <w:keepLines w:val="0"/>
              <w:rPr>
                <w:sz w:val="16"/>
                <w:szCs w:val="16"/>
              </w:rPr>
            </w:pPr>
            <w:r>
              <w:rPr>
                <w:sz w:val="16"/>
                <w:szCs w:val="16"/>
              </w:rPr>
              <w:t>2023-03</w:t>
            </w:r>
          </w:p>
        </w:tc>
        <w:tc>
          <w:tcPr>
            <w:tcW w:w="709" w:type="dxa"/>
            <w:shd w:val="solid" w:color="FFFFFF" w:fill="auto"/>
          </w:tcPr>
          <w:p w14:paraId="5621CE93" w14:textId="77777777" w:rsidR="004B337D" w:rsidRPr="00410461" w:rsidRDefault="004B337D" w:rsidP="008420DC">
            <w:pPr>
              <w:pStyle w:val="TAC"/>
              <w:keepNext w:val="0"/>
              <w:keepLines w:val="0"/>
              <w:rPr>
                <w:sz w:val="16"/>
                <w:szCs w:val="16"/>
              </w:rPr>
            </w:pPr>
            <w:r>
              <w:rPr>
                <w:sz w:val="16"/>
                <w:szCs w:val="16"/>
              </w:rPr>
              <w:t>SA#99</w:t>
            </w:r>
          </w:p>
        </w:tc>
        <w:tc>
          <w:tcPr>
            <w:tcW w:w="992" w:type="dxa"/>
            <w:shd w:val="solid" w:color="FFFFFF" w:fill="auto"/>
          </w:tcPr>
          <w:p w14:paraId="69FEBF8E" w14:textId="77777777" w:rsidR="004B337D" w:rsidRPr="00410461" w:rsidRDefault="004B337D" w:rsidP="008420DC">
            <w:pPr>
              <w:pStyle w:val="TAC"/>
              <w:keepNext w:val="0"/>
              <w:keepLines w:val="0"/>
              <w:jc w:val="left"/>
              <w:rPr>
                <w:sz w:val="16"/>
                <w:szCs w:val="16"/>
              </w:rPr>
            </w:pPr>
            <w:r w:rsidRPr="00410461">
              <w:rPr>
                <w:sz w:val="16"/>
                <w:szCs w:val="16"/>
              </w:rPr>
              <w:t>SP-2</w:t>
            </w:r>
            <w:r>
              <w:rPr>
                <w:sz w:val="16"/>
                <w:szCs w:val="16"/>
              </w:rPr>
              <w:t>30239</w:t>
            </w:r>
          </w:p>
        </w:tc>
        <w:tc>
          <w:tcPr>
            <w:tcW w:w="567" w:type="dxa"/>
            <w:shd w:val="solid" w:color="FFFFFF" w:fill="auto"/>
          </w:tcPr>
          <w:p w14:paraId="6D07A8D6" w14:textId="15CC8695" w:rsidR="004B337D" w:rsidRPr="00410461" w:rsidRDefault="004B337D" w:rsidP="008420DC">
            <w:pPr>
              <w:pStyle w:val="TAL"/>
              <w:keepNext w:val="0"/>
              <w:keepLines w:val="0"/>
              <w:rPr>
                <w:sz w:val="16"/>
                <w:szCs w:val="16"/>
              </w:rPr>
            </w:pPr>
            <w:r>
              <w:rPr>
                <w:sz w:val="16"/>
                <w:szCs w:val="16"/>
              </w:rPr>
              <w:t>0</w:t>
            </w:r>
            <w:r w:rsidR="009F3EA6">
              <w:rPr>
                <w:sz w:val="16"/>
                <w:szCs w:val="16"/>
              </w:rPr>
              <w:t>1</w:t>
            </w:r>
            <w:r>
              <w:rPr>
                <w:sz w:val="16"/>
                <w:szCs w:val="16"/>
              </w:rPr>
              <w:t>97</w:t>
            </w:r>
          </w:p>
        </w:tc>
        <w:tc>
          <w:tcPr>
            <w:tcW w:w="383" w:type="dxa"/>
            <w:shd w:val="solid" w:color="FFFFFF" w:fill="auto"/>
          </w:tcPr>
          <w:p w14:paraId="59E51C6A" w14:textId="77777777" w:rsidR="004B337D" w:rsidRDefault="004B337D" w:rsidP="008420DC">
            <w:pPr>
              <w:pStyle w:val="TAR"/>
              <w:keepNext w:val="0"/>
              <w:keepLines w:val="0"/>
              <w:jc w:val="center"/>
              <w:rPr>
                <w:sz w:val="16"/>
                <w:szCs w:val="16"/>
              </w:rPr>
            </w:pPr>
            <w:r>
              <w:rPr>
                <w:sz w:val="16"/>
                <w:szCs w:val="16"/>
              </w:rPr>
              <w:t>1</w:t>
            </w:r>
          </w:p>
        </w:tc>
        <w:tc>
          <w:tcPr>
            <w:tcW w:w="384" w:type="dxa"/>
            <w:shd w:val="solid" w:color="FFFFFF" w:fill="auto"/>
          </w:tcPr>
          <w:p w14:paraId="45800651" w14:textId="77777777" w:rsidR="004B337D" w:rsidRDefault="004B337D" w:rsidP="008420DC">
            <w:pPr>
              <w:pStyle w:val="TAC"/>
              <w:keepNext w:val="0"/>
              <w:keepLines w:val="0"/>
              <w:rPr>
                <w:sz w:val="16"/>
                <w:szCs w:val="16"/>
              </w:rPr>
            </w:pPr>
            <w:r>
              <w:rPr>
                <w:sz w:val="16"/>
                <w:szCs w:val="16"/>
              </w:rPr>
              <w:t>F</w:t>
            </w:r>
          </w:p>
        </w:tc>
        <w:tc>
          <w:tcPr>
            <w:tcW w:w="5293" w:type="dxa"/>
            <w:shd w:val="solid" w:color="FFFFFF" w:fill="auto"/>
          </w:tcPr>
          <w:p w14:paraId="5B7F3C46" w14:textId="08A92791" w:rsidR="004B337D" w:rsidRDefault="00935C26"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3B382405" w14:textId="77777777" w:rsidR="004B337D" w:rsidRPr="00410461" w:rsidRDefault="004B337D" w:rsidP="008420DC">
            <w:pPr>
              <w:pStyle w:val="TAC"/>
              <w:keepNext w:val="0"/>
              <w:keepLines w:val="0"/>
              <w:rPr>
                <w:sz w:val="16"/>
                <w:szCs w:val="16"/>
              </w:rPr>
            </w:pPr>
            <w:r>
              <w:rPr>
                <w:sz w:val="16"/>
                <w:szCs w:val="16"/>
              </w:rPr>
              <w:t>17.8.0</w:t>
            </w:r>
          </w:p>
        </w:tc>
      </w:tr>
      <w:tr w:rsidR="004B337D" w:rsidRPr="00410461" w14:paraId="30A83218" w14:textId="77777777" w:rsidTr="008420DC">
        <w:tc>
          <w:tcPr>
            <w:tcW w:w="803" w:type="dxa"/>
            <w:shd w:val="solid" w:color="FFFFFF" w:fill="auto"/>
          </w:tcPr>
          <w:p w14:paraId="619466F8" w14:textId="77777777" w:rsidR="004B337D" w:rsidRPr="00410461" w:rsidRDefault="004B337D" w:rsidP="008420DC">
            <w:pPr>
              <w:pStyle w:val="TAC"/>
              <w:keepNext w:val="0"/>
              <w:keepLines w:val="0"/>
              <w:rPr>
                <w:sz w:val="16"/>
                <w:szCs w:val="16"/>
              </w:rPr>
            </w:pPr>
            <w:r>
              <w:rPr>
                <w:sz w:val="16"/>
                <w:szCs w:val="16"/>
              </w:rPr>
              <w:t>2023-03</w:t>
            </w:r>
          </w:p>
        </w:tc>
        <w:tc>
          <w:tcPr>
            <w:tcW w:w="709" w:type="dxa"/>
            <w:shd w:val="solid" w:color="FFFFFF" w:fill="auto"/>
          </w:tcPr>
          <w:p w14:paraId="153F18AE" w14:textId="77777777" w:rsidR="004B337D" w:rsidRPr="00410461" w:rsidRDefault="004B337D" w:rsidP="008420DC">
            <w:pPr>
              <w:pStyle w:val="TAC"/>
              <w:keepNext w:val="0"/>
              <w:keepLines w:val="0"/>
              <w:rPr>
                <w:sz w:val="16"/>
                <w:szCs w:val="16"/>
              </w:rPr>
            </w:pPr>
            <w:r>
              <w:rPr>
                <w:sz w:val="16"/>
                <w:szCs w:val="16"/>
              </w:rPr>
              <w:t>SA#99</w:t>
            </w:r>
          </w:p>
        </w:tc>
        <w:tc>
          <w:tcPr>
            <w:tcW w:w="992" w:type="dxa"/>
            <w:shd w:val="solid" w:color="FFFFFF" w:fill="auto"/>
          </w:tcPr>
          <w:p w14:paraId="30A283DC" w14:textId="77777777" w:rsidR="004B337D" w:rsidRPr="00410461" w:rsidRDefault="004B337D" w:rsidP="008420DC">
            <w:pPr>
              <w:pStyle w:val="TAC"/>
              <w:keepNext w:val="0"/>
              <w:keepLines w:val="0"/>
              <w:jc w:val="left"/>
              <w:rPr>
                <w:sz w:val="16"/>
                <w:szCs w:val="16"/>
              </w:rPr>
            </w:pPr>
            <w:r w:rsidRPr="00410461">
              <w:rPr>
                <w:sz w:val="16"/>
                <w:szCs w:val="16"/>
              </w:rPr>
              <w:t>SP-2</w:t>
            </w:r>
            <w:r>
              <w:rPr>
                <w:sz w:val="16"/>
                <w:szCs w:val="16"/>
              </w:rPr>
              <w:t>30239</w:t>
            </w:r>
          </w:p>
        </w:tc>
        <w:tc>
          <w:tcPr>
            <w:tcW w:w="567" w:type="dxa"/>
            <w:shd w:val="solid" w:color="FFFFFF" w:fill="auto"/>
          </w:tcPr>
          <w:p w14:paraId="65A94EAF" w14:textId="0508FF94" w:rsidR="004B337D" w:rsidRPr="00410461" w:rsidRDefault="004B337D" w:rsidP="008420DC">
            <w:pPr>
              <w:pStyle w:val="TAL"/>
              <w:keepNext w:val="0"/>
              <w:keepLines w:val="0"/>
              <w:rPr>
                <w:sz w:val="16"/>
                <w:szCs w:val="16"/>
              </w:rPr>
            </w:pPr>
            <w:r>
              <w:rPr>
                <w:sz w:val="16"/>
                <w:szCs w:val="16"/>
              </w:rPr>
              <w:t>0</w:t>
            </w:r>
            <w:r w:rsidR="009F3EA6">
              <w:rPr>
                <w:sz w:val="16"/>
                <w:szCs w:val="16"/>
              </w:rPr>
              <w:t>202</w:t>
            </w:r>
          </w:p>
        </w:tc>
        <w:tc>
          <w:tcPr>
            <w:tcW w:w="383" w:type="dxa"/>
            <w:shd w:val="solid" w:color="FFFFFF" w:fill="auto"/>
          </w:tcPr>
          <w:p w14:paraId="2B3C7F85" w14:textId="77777777" w:rsidR="004B337D" w:rsidRDefault="004B337D" w:rsidP="008420DC">
            <w:pPr>
              <w:pStyle w:val="TAR"/>
              <w:keepNext w:val="0"/>
              <w:keepLines w:val="0"/>
              <w:jc w:val="center"/>
              <w:rPr>
                <w:sz w:val="16"/>
                <w:szCs w:val="16"/>
              </w:rPr>
            </w:pPr>
            <w:r>
              <w:rPr>
                <w:sz w:val="16"/>
                <w:szCs w:val="16"/>
              </w:rPr>
              <w:t>1</w:t>
            </w:r>
          </w:p>
        </w:tc>
        <w:tc>
          <w:tcPr>
            <w:tcW w:w="384" w:type="dxa"/>
            <w:shd w:val="solid" w:color="FFFFFF" w:fill="auto"/>
          </w:tcPr>
          <w:p w14:paraId="4AF4D307" w14:textId="75EE1423" w:rsidR="004B337D" w:rsidRDefault="004B337D" w:rsidP="008420DC">
            <w:pPr>
              <w:pStyle w:val="TAC"/>
              <w:keepNext w:val="0"/>
              <w:keepLines w:val="0"/>
              <w:rPr>
                <w:sz w:val="16"/>
                <w:szCs w:val="16"/>
              </w:rPr>
            </w:pPr>
            <w:r>
              <w:rPr>
                <w:sz w:val="16"/>
                <w:szCs w:val="16"/>
              </w:rPr>
              <w:t>D</w:t>
            </w:r>
          </w:p>
        </w:tc>
        <w:tc>
          <w:tcPr>
            <w:tcW w:w="5293" w:type="dxa"/>
            <w:shd w:val="solid" w:color="FFFFFF" w:fill="auto"/>
          </w:tcPr>
          <w:p w14:paraId="2D5098D9" w14:textId="2F32A388" w:rsidR="004B337D" w:rsidRDefault="0026527F"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0804867E" w14:textId="77777777" w:rsidR="004B337D" w:rsidRPr="00410461" w:rsidRDefault="004B337D" w:rsidP="008420DC">
            <w:pPr>
              <w:pStyle w:val="TAC"/>
              <w:keepNext w:val="0"/>
              <w:keepLines w:val="0"/>
              <w:rPr>
                <w:sz w:val="16"/>
                <w:szCs w:val="16"/>
              </w:rPr>
            </w:pPr>
            <w:r>
              <w:rPr>
                <w:sz w:val="16"/>
                <w:szCs w:val="16"/>
              </w:rPr>
              <w:t>17.8.0</w:t>
            </w:r>
          </w:p>
        </w:tc>
      </w:tr>
      <w:tr w:rsidR="00523E24" w:rsidRPr="00410461" w14:paraId="0AADC9A7" w14:textId="77777777" w:rsidTr="00AB7559">
        <w:tc>
          <w:tcPr>
            <w:tcW w:w="803" w:type="dxa"/>
            <w:shd w:val="solid" w:color="FFFFFF" w:fill="auto"/>
          </w:tcPr>
          <w:p w14:paraId="24154072" w14:textId="424AB74B" w:rsidR="00523E24" w:rsidRPr="00410461" w:rsidRDefault="00C462EB" w:rsidP="00686FAD">
            <w:pPr>
              <w:pStyle w:val="TAC"/>
              <w:keepNext w:val="0"/>
              <w:keepLines w:val="0"/>
              <w:rPr>
                <w:sz w:val="16"/>
                <w:szCs w:val="16"/>
              </w:rPr>
            </w:pPr>
            <w:r>
              <w:rPr>
                <w:sz w:val="16"/>
                <w:szCs w:val="16"/>
              </w:rPr>
              <w:t>202</w:t>
            </w:r>
            <w:r w:rsidR="006A0E28">
              <w:rPr>
                <w:sz w:val="16"/>
                <w:szCs w:val="16"/>
              </w:rPr>
              <w:t>3</w:t>
            </w:r>
            <w:r>
              <w:rPr>
                <w:sz w:val="16"/>
                <w:szCs w:val="16"/>
              </w:rPr>
              <w:t>-</w:t>
            </w:r>
            <w:r w:rsidR="006A0E28">
              <w:rPr>
                <w:sz w:val="16"/>
                <w:szCs w:val="16"/>
              </w:rPr>
              <w:t>03</w:t>
            </w:r>
          </w:p>
        </w:tc>
        <w:tc>
          <w:tcPr>
            <w:tcW w:w="709" w:type="dxa"/>
            <w:shd w:val="solid" w:color="FFFFFF" w:fill="auto"/>
          </w:tcPr>
          <w:p w14:paraId="5E561028" w14:textId="5316FB40" w:rsidR="00523E24" w:rsidRPr="00410461" w:rsidRDefault="00C462EB" w:rsidP="00686FAD">
            <w:pPr>
              <w:pStyle w:val="TAC"/>
              <w:keepNext w:val="0"/>
              <w:keepLines w:val="0"/>
              <w:rPr>
                <w:sz w:val="16"/>
                <w:szCs w:val="16"/>
              </w:rPr>
            </w:pPr>
            <w:r>
              <w:rPr>
                <w:sz w:val="16"/>
                <w:szCs w:val="16"/>
              </w:rPr>
              <w:t>SA#9</w:t>
            </w:r>
            <w:r w:rsidR="006A0E28">
              <w:rPr>
                <w:sz w:val="16"/>
                <w:szCs w:val="16"/>
              </w:rPr>
              <w:t>9</w:t>
            </w:r>
          </w:p>
        </w:tc>
        <w:tc>
          <w:tcPr>
            <w:tcW w:w="992" w:type="dxa"/>
            <w:shd w:val="solid" w:color="FFFFFF" w:fill="auto"/>
          </w:tcPr>
          <w:p w14:paraId="26B6B7F5" w14:textId="48FB94DC" w:rsidR="00523E24" w:rsidRPr="00410461" w:rsidRDefault="00C462EB" w:rsidP="00686FAD">
            <w:pPr>
              <w:pStyle w:val="TAC"/>
              <w:keepNext w:val="0"/>
              <w:keepLines w:val="0"/>
              <w:jc w:val="left"/>
              <w:rPr>
                <w:sz w:val="16"/>
                <w:szCs w:val="16"/>
              </w:rPr>
            </w:pPr>
            <w:r w:rsidRPr="00410461">
              <w:rPr>
                <w:sz w:val="16"/>
                <w:szCs w:val="16"/>
              </w:rPr>
              <w:t>SP-2</w:t>
            </w:r>
            <w:r w:rsidR="0038442B">
              <w:rPr>
                <w:sz w:val="16"/>
                <w:szCs w:val="16"/>
              </w:rPr>
              <w:t>30239</w:t>
            </w:r>
          </w:p>
        </w:tc>
        <w:tc>
          <w:tcPr>
            <w:tcW w:w="567" w:type="dxa"/>
            <w:shd w:val="solid" w:color="FFFFFF" w:fill="auto"/>
          </w:tcPr>
          <w:p w14:paraId="4ABBFB49" w14:textId="48B0A3C0" w:rsidR="00523E24" w:rsidRPr="00410461" w:rsidRDefault="000D1960" w:rsidP="00686FAD">
            <w:pPr>
              <w:pStyle w:val="TAL"/>
              <w:keepNext w:val="0"/>
              <w:keepLines w:val="0"/>
              <w:rPr>
                <w:sz w:val="16"/>
                <w:szCs w:val="16"/>
              </w:rPr>
            </w:pPr>
            <w:r>
              <w:rPr>
                <w:sz w:val="16"/>
                <w:szCs w:val="16"/>
              </w:rPr>
              <w:t>0</w:t>
            </w:r>
            <w:r w:rsidR="009F3EA6">
              <w:rPr>
                <w:sz w:val="16"/>
                <w:szCs w:val="16"/>
              </w:rPr>
              <w:t>204</w:t>
            </w:r>
          </w:p>
        </w:tc>
        <w:tc>
          <w:tcPr>
            <w:tcW w:w="383" w:type="dxa"/>
            <w:shd w:val="solid" w:color="FFFFFF" w:fill="auto"/>
          </w:tcPr>
          <w:p w14:paraId="28A3EBB9" w14:textId="2E3CE580" w:rsidR="00523E24" w:rsidRDefault="000D1960" w:rsidP="00686FAD">
            <w:pPr>
              <w:pStyle w:val="TAR"/>
              <w:keepNext w:val="0"/>
              <w:keepLines w:val="0"/>
              <w:jc w:val="center"/>
              <w:rPr>
                <w:sz w:val="16"/>
                <w:szCs w:val="16"/>
              </w:rPr>
            </w:pPr>
            <w:r>
              <w:rPr>
                <w:sz w:val="16"/>
                <w:szCs w:val="16"/>
              </w:rPr>
              <w:t>1</w:t>
            </w:r>
          </w:p>
        </w:tc>
        <w:tc>
          <w:tcPr>
            <w:tcW w:w="384" w:type="dxa"/>
            <w:shd w:val="solid" w:color="FFFFFF" w:fill="auto"/>
          </w:tcPr>
          <w:p w14:paraId="3396E7A2" w14:textId="578626C4" w:rsidR="00523E24" w:rsidRDefault="00706663" w:rsidP="00686FAD">
            <w:pPr>
              <w:pStyle w:val="TAC"/>
              <w:keepNext w:val="0"/>
              <w:keepLines w:val="0"/>
              <w:rPr>
                <w:sz w:val="16"/>
                <w:szCs w:val="16"/>
              </w:rPr>
            </w:pPr>
            <w:r>
              <w:rPr>
                <w:sz w:val="16"/>
                <w:szCs w:val="16"/>
              </w:rPr>
              <w:t>F</w:t>
            </w:r>
          </w:p>
        </w:tc>
        <w:tc>
          <w:tcPr>
            <w:tcW w:w="5293" w:type="dxa"/>
            <w:shd w:val="solid" w:color="FFFFFF" w:fill="auto"/>
          </w:tcPr>
          <w:p w14:paraId="3F40FA02" w14:textId="100098B0" w:rsidR="00523E24" w:rsidRDefault="007D3618" w:rsidP="00686FAD">
            <w:pPr>
              <w:pStyle w:val="TAL"/>
              <w:keepNext w:val="0"/>
              <w:keepLines w:val="0"/>
              <w:rPr>
                <w:sz w:val="16"/>
                <w:szCs w:val="16"/>
              </w:rPr>
            </w:pPr>
            <w:r>
              <w:rPr>
                <w:sz w:val="16"/>
                <w:szCs w:val="16"/>
              </w:rPr>
              <w:t>Corrections to fix incorrect use of SM-SC term</w:t>
            </w:r>
          </w:p>
        </w:tc>
        <w:tc>
          <w:tcPr>
            <w:tcW w:w="708" w:type="dxa"/>
            <w:shd w:val="solid" w:color="FFFFFF" w:fill="auto"/>
          </w:tcPr>
          <w:p w14:paraId="3AC3F57F" w14:textId="2F74F986" w:rsidR="00523E24" w:rsidRPr="00410461" w:rsidRDefault="000D1960" w:rsidP="00686FAD">
            <w:pPr>
              <w:pStyle w:val="TAC"/>
              <w:keepNext w:val="0"/>
              <w:keepLines w:val="0"/>
              <w:rPr>
                <w:sz w:val="16"/>
                <w:szCs w:val="16"/>
              </w:rPr>
            </w:pPr>
            <w:r>
              <w:rPr>
                <w:sz w:val="16"/>
                <w:szCs w:val="16"/>
              </w:rPr>
              <w:t>17.</w:t>
            </w:r>
            <w:r w:rsidR="009D47AA">
              <w:rPr>
                <w:sz w:val="16"/>
                <w:szCs w:val="16"/>
              </w:rPr>
              <w:t>8</w:t>
            </w:r>
            <w:r>
              <w:rPr>
                <w:sz w:val="16"/>
                <w:szCs w:val="16"/>
              </w:rPr>
              <w:t>.0</w:t>
            </w:r>
          </w:p>
        </w:tc>
      </w:tr>
      <w:tr w:rsidR="000A6B3B" w:rsidRPr="00410461" w14:paraId="287F38A7" w14:textId="77777777" w:rsidTr="001F522D">
        <w:tc>
          <w:tcPr>
            <w:tcW w:w="803" w:type="dxa"/>
            <w:shd w:val="solid" w:color="FFFFFF" w:fill="auto"/>
          </w:tcPr>
          <w:p w14:paraId="26170E61" w14:textId="77777777" w:rsidR="000A6B3B" w:rsidRDefault="000A6B3B" w:rsidP="001F522D">
            <w:pPr>
              <w:pStyle w:val="TAC"/>
              <w:keepNext w:val="0"/>
              <w:keepLines w:val="0"/>
              <w:rPr>
                <w:sz w:val="16"/>
                <w:szCs w:val="16"/>
              </w:rPr>
            </w:pPr>
            <w:r>
              <w:rPr>
                <w:sz w:val="16"/>
                <w:szCs w:val="16"/>
              </w:rPr>
              <w:t>2023-06</w:t>
            </w:r>
          </w:p>
        </w:tc>
        <w:tc>
          <w:tcPr>
            <w:tcW w:w="709" w:type="dxa"/>
            <w:shd w:val="solid" w:color="FFFFFF" w:fill="auto"/>
          </w:tcPr>
          <w:p w14:paraId="5D8F5C3A" w14:textId="77777777" w:rsidR="000A6B3B" w:rsidRDefault="000A6B3B" w:rsidP="001F522D">
            <w:pPr>
              <w:pStyle w:val="TAC"/>
              <w:keepNext w:val="0"/>
              <w:keepLines w:val="0"/>
              <w:rPr>
                <w:sz w:val="16"/>
                <w:szCs w:val="16"/>
              </w:rPr>
            </w:pPr>
            <w:r>
              <w:rPr>
                <w:sz w:val="16"/>
                <w:szCs w:val="16"/>
              </w:rPr>
              <w:t>SA#100</w:t>
            </w:r>
          </w:p>
        </w:tc>
        <w:tc>
          <w:tcPr>
            <w:tcW w:w="992" w:type="dxa"/>
            <w:shd w:val="solid" w:color="FFFFFF" w:fill="auto"/>
          </w:tcPr>
          <w:p w14:paraId="5FD217BA" w14:textId="77777777" w:rsidR="000A6B3B" w:rsidRPr="00410461" w:rsidRDefault="000A6B3B" w:rsidP="001F522D">
            <w:pPr>
              <w:pStyle w:val="TAC"/>
              <w:keepNext w:val="0"/>
              <w:keepLines w:val="0"/>
              <w:jc w:val="left"/>
              <w:rPr>
                <w:sz w:val="16"/>
                <w:szCs w:val="16"/>
              </w:rPr>
            </w:pPr>
            <w:r w:rsidRPr="00410461">
              <w:rPr>
                <w:sz w:val="16"/>
                <w:szCs w:val="16"/>
              </w:rPr>
              <w:t>SP-2</w:t>
            </w:r>
            <w:r>
              <w:rPr>
                <w:sz w:val="16"/>
                <w:szCs w:val="16"/>
              </w:rPr>
              <w:t>30444</w:t>
            </w:r>
          </w:p>
        </w:tc>
        <w:tc>
          <w:tcPr>
            <w:tcW w:w="567" w:type="dxa"/>
            <w:shd w:val="solid" w:color="FFFFFF" w:fill="auto"/>
          </w:tcPr>
          <w:p w14:paraId="19E521AD" w14:textId="77777777" w:rsidR="000A6B3B" w:rsidRDefault="000A6B3B" w:rsidP="001F522D">
            <w:pPr>
              <w:pStyle w:val="TAL"/>
              <w:keepNext w:val="0"/>
              <w:keepLines w:val="0"/>
              <w:rPr>
                <w:sz w:val="16"/>
                <w:szCs w:val="16"/>
              </w:rPr>
            </w:pPr>
            <w:r>
              <w:rPr>
                <w:sz w:val="16"/>
                <w:szCs w:val="16"/>
              </w:rPr>
              <w:t>0208</w:t>
            </w:r>
          </w:p>
        </w:tc>
        <w:tc>
          <w:tcPr>
            <w:tcW w:w="383" w:type="dxa"/>
            <w:shd w:val="solid" w:color="FFFFFF" w:fill="auto"/>
          </w:tcPr>
          <w:p w14:paraId="06499AEE" w14:textId="77777777" w:rsidR="000A6B3B" w:rsidRDefault="000A6B3B" w:rsidP="001F522D">
            <w:pPr>
              <w:pStyle w:val="TAR"/>
              <w:keepNext w:val="0"/>
              <w:keepLines w:val="0"/>
              <w:jc w:val="center"/>
              <w:rPr>
                <w:sz w:val="16"/>
                <w:szCs w:val="16"/>
              </w:rPr>
            </w:pPr>
            <w:r>
              <w:rPr>
                <w:sz w:val="16"/>
                <w:szCs w:val="16"/>
              </w:rPr>
              <w:t>2</w:t>
            </w:r>
          </w:p>
        </w:tc>
        <w:tc>
          <w:tcPr>
            <w:tcW w:w="384" w:type="dxa"/>
            <w:shd w:val="solid" w:color="FFFFFF" w:fill="auto"/>
          </w:tcPr>
          <w:p w14:paraId="50C94EF6" w14:textId="77777777" w:rsidR="000A6B3B" w:rsidRDefault="000A6B3B" w:rsidP="001F522D">
            <w:pPr>
              <w:pStyle w:val="TAC"/>
              <w:keepNext w:val="0"/>
              <w:keepLines w:val="0"/>
              <w:rPr>
                <w:sz w:val="16"/>
                <w:szCs w:val="16"/>
              </w:rPr>
            </w:pPr>
            <w:r>
              <w:rPr>
                <w:sz w:val="16"/>
                <w:szCs w:val="16"/>
              </w:rPr>
              <w:t>F</w:t>
            </w:r>
          </w:p>
        </w:tc>
        <w:tc>
          <w:tcPr>
            <w:tcW w:w="5293" w:type="dxa"/>
            <w:shd w:val="solid" w:color="FFFFFF" w:fill="auto"/>
          </w:tcPr>
          <w:p w14:paraId="55E71D8A" w14:textId="77777777" w:rsidR="000A6B3B" w:rsidRDefault="000A6B3B" w:rsidP="001F522D">
            <w:pPr>
              <w:pStyle w:val="TAL"/>
              <w:keepNext w:val="0"/>
              <w:keepLines w:val="0"/>
              <w:rPr>
                <w:sz w:val="16"/>
                <w:szCs w:val="16"/>
              </w:rPr>
            </w:pPr>
            <w:r w:rsidRPr="00465480">
              <w:rPr>
                <w:sz w:val="16"/>
                <w:szCs w:val="16"/>
              </w:rPr>
              <w:fldChar w:fldCharType="begin"/>
            </w:r>
            <w:r w:rsidRPr="00465480">
              <w:rPr>
                <w:sz w:val="16"/>
                <w:szCs w:val="16"/>
              </w:rPr>
              <w:instrText xml:space="preserve"> DOCPROPERTY  CrTitle  \* MERGEFORMAT </w:instrText>
            </w:r>
            <w:r w:rsidRPr="00465480">
              <w:rPr>
                <w:sz w:val="16"/>
                <w:szCs w:val="16"/>
              </w:rPr>
              <w:fldChar w:fldCharType="separate"/>
            </w:r>
            <w:r w:rsidRPr="00465480">
              <w:rPr>
                <w:sz w:val="16"/>
                <w:szCs w:val="16"/>
              </w:rPr>
              <w:t>Modification of IETF reference ([46])</w:t>
            </w:r>
            <w:r w:rsidRPr="00465480">
              <w:rPr>
                <w:sz w:val="16"/>
                <w:szCs w:val="16"/>
              </w:rPr>
              <w:fldChar w:fldCharType="end"/>
            </w:r>
          </w:p>
        </w:tc>
        <w:tc>
          <w:tcPr>
            <w:tcW w:w="708" w:type="dxa"/>
            <w:shd w:val="solid" w:color="FFFFFF" w:fill="auto"/>
          </w:tcPr>
          <w:p w14:paraId="1E651FBC" w14:textId="77777777" w:rsidR="000A6B3B" w:rsidRDefault="000A6B3B" w:rsidP="001F522D">
            <w:pPr>
              <w:pStyle w:val="TAC"/>
              <w:keepNext w:val="0"/>
              <w:keepLines w:val="0"/>
              <w:rPr>
                <w:sz w:val="16"/>
                <w:szCs w:val="16"/>
              </w:rPr>
            </w:pPr>
            <w:r>
              <w:rPr>
                <w:sz w:val="16"/>
                <w:szCs w:val="16"/>
              </w:rPr>
              <w:t>17.9.0</w:t>
            </w:r>
          </w:p>
        </w:tc>
      </w:tr>
      <w:tr w:rsidR="00C8724E" w:rsidRPr="00410461" w14:paraId="7634952F" w14:textId="77777777" w:rsidTr="003226EC">
        <w:tc>
          <w:tcPr>
            <w:tcW w:w="803" w:type="dxa"/>
            <w:shd w:val="solid" w:color="FFFFFF" w:fill="auto"/>
          </w:tcPr>
          <w:p w14:paraId="24BF7A79" w14:textId="77777777" w:rsidR="00C8724E" w:rsidRDefault="00C8724E" w:rsidP="003226EC">
            <w:pPr>
              <w:pStyle w:val="TAC"/>
              <w:keepNext w:val="0"/>
              <w:keepLines w:val="0"/>
              <w:rPr>
                <w:sz w:val="16"/>
                <w:szCs w:val="16"/>
              </w:rPr>
            </w:pPr>
            <w:r>
              <w:rPr>
                <w:sz w:val="16"/>
                <w:szCs w:val="16"/>
              </w:rPr>
              <w:t>2023-09</w:t>
            </w:r>
          </w:p>
        </w:tc>
        <w:tc>
          <w:tcPr>
            <w:tcW w:w="709" w:type="dxa"/>
            <w:shd w:val="solid" w:color="FFFFFF" w:fill="auto"/>
          </w:tcPr>
          <w:p w14:paraId="60CA433B" w14:textId="77777777" w:rsidR="00C8724E" w:rsidRDefault="00C8724E" w:rsidP="003226EC">
            <w:pPr>
              <w:pStyle w:val="TAC"/>
              <w:keepNext w:val="0"/>
              <w:keepLines w:val="0"/>
              <w:rPr>
                <w:sz w:val="16"/>
                <w:szCs w:val="16"/>
              </w:rPr>
            </w:pPr>
            <w:r>
              <w:rPr>
                <w:sz w:val="16"/>
                <w:szCs w:val="16"/>
              </w:rPr>
              <w:t>SA#101</w:t>
            </w:r>
          </w:p>
        </w:tc>
        <w:tc>
          <w:tcPr>
            <w:tcW w:w="992" w:type="dxa"/>
            <w:shd w:val="solid" w:color="FFFFFF" w:fill="auto"/>
          </w:tcPr>
          <w:p w14:paraId="4A820F04" w14:textId="77777777" w:rsidR="00C8724E" w:rsidRPr="00410461" w:rsidRDefault="00C8724E" w:rsidP="003226EC">
            <w:pPr>
              <w:pStyle w:val="TAC"/>
              <w:keepNext w:val="0"/>
              <w:keepLines w:val="0"/>
              <w:jc w:val="left"/>
              <w:rPr>
                <w:sz w:val="16"/>
                <w:szCs w:val="16"/>
              </w:rPr>
            </w:pPr>
            <w:r w:rsidRPr="00410461">
              <w:rPr>
                <w:sz w:val="16"/>
                <w:szCs w:val="16"/>
              </w:rPr>
              <w:t>SP-2</w:t>
            </w:r>
            <w:r>
              <w:rPr>
                <w:sz w:val="16"/>
                <w:szCs w:val="16"/>
              </w:rPr>
              <w:t>30826</w:t>
            </w:r>
          </w:p>
        </w:tc>
        <w:tc>
          <w:tcPr>
            <w:tcW w:w="567" w:type="dxa"/>
            <w:shd w:val="solid" w:color="FFFFFF" w:fill="auto"/>
          </w:tcPr>
          <w:p w14:paraId="7A86EB75" w14:textId="77777777" w:rsidR="00C8724E" w:rsidRDefault="00C8724E" w:rsidP="003226EC">
            <w:pPr>
              <w:pStyle w:val="TAL"/>
              <w:keepNext w:val="0"/>
              <w:keepLines w:val="0"/>
              <w:rPr>
                <w:sz w:val="16"/>
                <w:szCs w:val="16"/>
              </w:rPr>
            </w:pPr>
            <w:r>
              <w:rPr>
                <w:sz w:val="16"/>
                <w:szCs w:val="16"/>
              </w:rPr>
              <w:t>0217</w:t>
            </w:r>
          </w:p>
        </w:tc>
        <w:tc>
          <w:tcPr>
            <w:tcW w:w="383" w:type="dxa"/>
            <w:shd w:val="solid" w:color="FFFFFF" w:fill="auto"/>
          </w:tcPr>
          <w:p w14:paraId="2503F3FF" w14:textId="77777777" w:rsidR="00C8724E" w:rsidRDefault="00C8724E" w:rsidP="003226EC">
            <w:pPr>
              <w:pStyle w:val="TAR"/>
              <w:keepNext w:val="0"/>
              <w:keepLines w:val="0"/>
              <w:jc w:val="center"/>
              <w:rPr>
                <w:sz w:val="16"/>
                <w:szCs w:val="16"/>
              </w:rPr>
            </w:pPr>
            <w:r>
              <w:rPr>
                <w:sz w:val="16"/>
                <w:szCs w:val="16"/>
              </w:rPr>
              <w:t>1</w:t>
            </w:r>
          </w:p>
        </w:tc>
        <w:tc>
          <w:tcPr>
            <w:tcW w:w="384" w:type="dxa"/>
            <w:shd w:val="solid" w:color="FFFFFF" w:fill="auto"/>
          </w:tcPr>
          <w:p w14:paraId="23B4474B" w14:textId="77777777" w:rsidR="00C8724E" w:rsidRDefault="00C8724E" w:rsidP="003226EC">
            <w:pPr>
              <w:pStyle w:val="TAC"/>
              <w:keepNext w:val="0"/>
              <w:keepLines w:val="0"/>
              <w:rPr>
                <w:sz w:val="16"/>
                <w:szCs w:val="16"/>
              </w:rPr>
            </w:pPr>
            <w:r>
              <w:rPr>
                <w:sz w:val="16"/>
                <w:szCs w:val="16"/>
              </w:rPr>
              <w:t>F</w:t>
            </w:r>
          </w:p>
        </w:tc>
        <w:tc>
          <w:tcPr>
            <w:tcW w:w="5293" w:type="dxa"/>
            <w:shd w:val="solid" w:color="FFFFFF" w:fill="auto"/>
          </w:tcPr>
          <w:p w14:paraId="561FD0ED" w14:textId="77777777" w:rsidR="00C8724E" w:rsidRDefault="00C8724E" w:rsidP="003226EC">
            <w:pPr>
              <w:pStyle w:val="TAL"/>
              <w:keepNext w:val="0"/>
              <w:keepLines w:val="0"/>
              <w:rPr>
                <w:sz w:val="16"/>
                <w:szCs w:val="16"/>
              </w:rPr>
            </w:pPr>
            <w:r>
              <w:rPr>
                <w:sz w:val="16"/>
                <w:szCs w:val="16"/>
              </w:rPr>
              <w:t>Clarifications for AKMA LI Stage 2</w:t>
            </w:r>
          </w:p>
        </w:tc>
        <w:tc>
          <w:tcPr>
            <w:tcW w:w="708" w:type="dxa"/>
            <w:shd w:val="solid" w:color="FFFFFF" w:fill="auto"/>
          </w:tcPr>
          <w:p w14:paraId="1D9EF548" w14:textId="77777777" w:rsidR="00C8724E" w:rsidRDefault="00C8724E" w:rsidP="003226EC">
            <w:pPr>
              <w:pStyle w:val="TAC"/>
              <w:keepNext w:val="0"/>
              <w:keepLines w:val="0"/>
              <w:rPr>
                <w:sz w:val="16"/>
                <w:szCs w:val="16"/>
              </w:rPr>
            </w:pPr>
            <w:r>
              <w:rPr>
                <w:sz w:val="16"/>
                <w:szCs w:val="16"/>
              </w:rPr>
              <w:t>17.10.0</w:t>
            </w:r>
          </w:p>
        </w:tc>
      </w:tr>
      <w:tr w:rsidR="00C5209C" w:rsidRPr="00410461" w14:paraId="1F10A12F" w14:textId="77777777" w:rsidTr="00BC1826">
        <w:tc>
          <w:tcPr>
            <w:tcW w:w="803" w:type="dxa"/>
            <w:shd w:val="solid" w:color="FFFFFF" w:fill="auto"/>
          </w:tcPr>
          <w:p w14:paraId="36D0398D" w14:textId="77777777" w:rsidR="00C5209C" w:rsidRDefault="00C5209C" w:rsidP="00BC1826">
            <w:pPr>
              <w:pStyle w:val="TAC"/>
              <w:keepNext w:val="0"/>
              <w:keepLines w:val="0"/>
              <w:rPr>
                <w:sz w:val="16"/>
                <w:szCs w:val="16"/>
              </w:rPr>
            </w:pPr>
            <w:r>
              <w:rPr>
                <w:sz w:val="16"/>
                <w:szCs w:val="16"/>
              </w:rPr>
              <w:t>2023-12</w:t>
            </w:r>
          </w:p>
        </w:tc>
        <w:tc>
          <w:tcPr>
            <w:tcW w:w="709" w:type="dxa"/>
            <w:shd w:val="solid" w:color="FFFFFF" w:fill="auto"/>
          </w:tcPr>
          <w:p w14:paraId="6D3CB382" w14:textId="77777777" w:rsidR="00C5209C" w:rsidRDefault="00C5209C" w:rsidP="00BC1826">
            <w:pPr>
              <w:pStyle w:val="TAC"/>
              <w:keepNext w:val="0"/>
              <w:keepLines w:val="0"/>
              <w:rPr>
                <w:sz w:val="16"/>
                <w:szCs w:val="16"/>
              </w:rPr>
            </w:pPr>
            <w:r>
              <w:rPr>
                <w:sz w:val="16"/>
                <w:szCs w:val="16"/>
              </w:rPr>
              <w:t>SA#102</w:t>
            </w:r>
          </w:p>
        </w:tc>
        <w:tc>
          <w:tcPr>
            <w:tcW w:w="992" w:type="dxa"/>
            <w:shd w:val="solid" w:color="FFFFFF" w:fill="auto"/>
          </w:tcPr>
          <w:p w14:paraId="4CBF6189" w14:textId="77777777" w:rsidR="00C5209C" w:rsidRPr="00410461" w:rsidRDefault="00C5209C" w:rsidP="00BC1826">
            <w:pPr>
              <w:pStyle w:val="TAC"/>
              <w:keepNext w:val="0"/>
              <w:keepLines w:val="0"/>
              <w:jc w:val="left"/>
              <w:rPr>
                <w:sz w:val="16"/>
                <w:szCs w:val="16"/>
              </w:rPr>
            </w:pPr>
            <w:r w:rsidRPr="00410461">
              <w:rPr>
                <w:sz w:val="16"/>
                <w:szCs w:val="16"/>
              </w:rPr>
              <w:t>SP-2</w:t>
            </w:r>
            <w:r>
              <w:rPr>
                <w:sz w:val="16"/>
                <w:szCs w:val="16"/>
              </w:rPr>
              <w:t>31602</w:t>
            </w:r>
          </w:p>
        </w:tc>
        <w:tc>
          <w:tcPr>
            <w:tcW w:w="567" w:type="dxa"/>
            <w:shd w:val="solid" w:color="FFFFFF" w:fill="auto"/>
          </w:tcPr>
          <w:p w14:paraId="650DA068" w14:textId="77777777" w:rsidR="00C5209C" w:rsidRDefault="00C5209C" w:rsidP="00BC1826">
            <w:pPr>
              <w:pStyle w:val="TAL"/>
              <w:keepNext w:val="0"/>
              <w:keepLines w:val="0"/>
              <w:rPr>
                <w:sz w:val="16"/>
                <w:szCs w:val="16"/>
              </w:rPr>
            </w:pPr>
            <w:r>
              <w:rPr>
                <w:sz w:val="16"/>
                <w:szCs w:val="16"/>
              </w:rPr>
              <w:t>0224</w:t>
            </w:r>
          </w:p>
        </w:tc>
        <w:tc>
          <w:tcPr>
            <w:tcW w:w="383" w:type="dxa"/>
            <w:shd w:val="solid" w:color="FFFFFF" w:fill="auto"/>
          </w:tcPr>
          <w:p w14:paraId="56CF953D" w14:textId="77777777" w:rsidR="00C5209C" w:rsidRDefault="00C5209C" w:rsidP="00BC1826">
            <w:pPr>
              <w:pStyle w:val="TAR"/>
              <w:keepNext w:val="0"/>
              <w:keepLines w:val="0"/>
              <w:jc w:val="center"/>
              <w:rPr>
                <w:sz w:val="16"/>
                <w:szCs w:val="16"/>
              </w:rPr>
            </w:pPr>
            <w:r>
              <w:rPr>
                <w:sz w:val="16"/>
                <w:szCs w:val="16"/>
              </w:rPr>
              <w:t>1</w:t>
            </w:r>
          </w:p>
        </w:tc>
        <w:tc>
          <w:tcPr>
            <w:tcW w:w="384" w:type="dxa"/>
            <w:shd w:val="solid" w:color="FFFFFF" w:fill="auto"/>
          </w:tcPr>
          <w:p w14:paraId="749D2EBB" w14:textId="77777777" w:rsidR="00C5209C" w:rsidRDefault="00C5209C" w:rsidP="00BC1826">
            <w:pPr>
              <w:pStyle w:val="TAC"/>
              <w:keepNext w:val="0"/>
              <w:keepLines w:val="0"/>
              <w:rPr>
                <w:sz w:val="16"/>
                <w:szCs w:val="16"/>
              </w:rPr>
            </w:pPr>
            <w:r>
              <w:rPr>
                <w:sz w:val="16"/>
                <w:szCs w:val="16"/>
              </w:rPr>
              <w:t>A</w:t>
            </w:r>
          </w:p>
        </w:tc>
        <w:tc>
          <w:tcPr>
            <w:tcW w:w="5293" w:type="dxa"/>
            <w:shd w:val="solid" w:color="FFFFFF" w:fill="auto"/>
          </w:tcPr>
          <w:p w14:paraId="4D16B983" w14:textId="77777777" w:rsidR="00C5209C" w:rsidRDefault="00C5209C" w:rsidP="00BC1826">
            <w:pPr>
              <w:pStyle w:val="TAL"/>
              <w:keepNext w:val="0"/>
              <w:keepLines w:val="0"/>
              <w:rPr>
                <w:sz w:val="16"/>
                <w:szCs w:val="16"/>
              </w:rPr>
            </w:pPr>
            <w:r>
              <w:rPr>
                <w:sz w:val="16"/>
                <w:szCs w:val="16"/>
              </w:rPr>
              <w:t>Conference_CC_POI_127</w:t>
            </w:r>
          </w:p>
        </w:tc>
        <w:tc>
          <w:tcPr>
            <w:tcW w:w="708" w:type="dxa"/>
            <w:shd w:val="solid" w:color="FFFFFF" w:fill="auto"/>
          </w:tcPr>
          <w:p w14:paraId="7BD7C0E9" w14:textId="77777777" w:rsidR="00C5209C" w:rsidRDefault="00C5209C" w:rsidP="00BC1826">
            <w:pPr>
              <w:pStyle w:val="TAC"/>
              <w:keepNext w:val="0"/>
              <w:keepLines w:val="0"/>
              <w:rPr>
                <w:sz w:val="16"/>
                <w:szCs w:val="16"/>
              </w:rPr>
            </w:pPr>
            <w:r>
              <w:rPr>
                <w:sz w:val="16"/>
                <w:szCs w:val="16"/>
              </w:rPr>
              <w:t>17.11.0</w:t>
            </w:r>
          </w:p>
        </w:tc>
      </w:tr>
      <w:tr w:rsidR="000F4520" w:rsidRPr="00410461" w14:paraId="5262071C" w14:textId="77777777" w:rsidTr="002D4100">
        <w:tc>
          <w:tcPr>
            <w:tcW w:w="803" w:type="dxa"/>
            <w:shd w:val="solid" w:color="FFFFFF" w:fill="auto"/>
          </w:tcPr>
          <w:p w14:paraId="0463BFAD" w14:textId="77777777" w:rsidR="000F4520" w:rsidRDefault="000F4520" w:rsidP="002D4100">
            <w:pPr>
              <w:pStyle w:val="TAC"/>
              <w:keepNext w:val="0"/>
              <w:keepLines w:val="0"/>
              <w:rPr>
                <w:sz w:val="16"/>
                <w:szCs w:val="16"/>
              </w:rPr>
            </w:pPr>
            <w:r>
              <w:rPr>
                <w:sz w:val="16"/>
                <w:szCs w:val="16"/>
              </w:rPr>
              <w:t>2024-03</w:t>
            </w:r>
          </w:p>
        </w:tc>
        <w:tc>
          <w:tcPr>
            <w:tcW w:w="709" w:type="dxa"/>
            <w:shd w:val="solid" w:color="FFFFFF" w:fill="auto"/>
          </w:tcPr>
          <w:p w14:paraId="01BCFDDC" w14:textId="77777777" w:rsidR="000F4520" w:rsidRDefault="000F4520" w:rsidP="002D4100">
            <w:pPr>
              <w:pStyle w:val="TAC"/>
              <w:keepNext w:val="0"/>
              <w:keepLines w:val="0"/>
              <w:rPr>
                <w:sz w:val="16"/>
                <w:szCs w:val="16"/>
              </w:rPr>
            </w:pPr>
            <w:r>
              <w:rPr>
                <w:sz w:val="16"/>
                <w:szCs w:val="16"/>
              </w:rPr>
              <w:t>SA#103</w:t>
            </w:r>
          </w:p>
        </w:tc>
        <w:tc>
          <w:tcPr>
            <w:tcW w:w="992" w:type="dxa"/>
            <w:shd w:val="solid" w:color="FFFFFF" w:fill="auto"/>
          </w:tcPr>
          <w:p w14:paraId="4A638244" w14:textId="77777777" w:rsidR="000F4520" w:rsidRPr="00410461" w:rsidRDefault="000F4520" w:rsidP="002D4100">
            <w:pPr>
              <w:pStyle w:val="TAC"/>
              <w:keepNext w:val="0"/>
              <w:keepLines w:val="0"/>
              <w:jc w:val="left"/>
              <w:rPr>
                <w:sz w:val="16"/>
                <w:szCs w:val="16"/>
              </w:rPr>
            </w:pPr>
            <w:r w:rsidRPr="00410461">
              <w:rPr>
                <w:sz w:val="16"/>
                <w:szCs w:val="16"/>
              </w:rPr>
              <w:t>SP-2</w:t>
            </w:r>
            <w:r>
              <w:rPr>
                <w:sz w:val="16"/>
                <w:szCs w:val="16"/>
              </w:rPr>
              <w:t>40138</w:t>
            </w:r>
          </w:p>
        </w:tc>
        <w:tc>
          <w:tcPr>
            <w:tcW w:w="567" w:type="dxa"/>
            <w:shd w:val="solid" w:color="FFFFFF" w:fill="auto"/>
          </w:tcPr>
          <w:p w14:paraId="66893E06" w14:textId="77777777" w:rsidR="000F4520" w:rsidRDefault="000F4520" w:rsidP="002D4100">
            <w:pPr>
              <w:pStyle w:val="TAL"/>
              <w:keepNext w:val="0"/>
              <w:keepLines w:val="0"/>
              <w:rPr>
                <w:sz w:val="16"/>
                <w:szCs w:val="16"/>
              </w:rPr>
            </w:pPr>
            <w:r>
              <w:rPr>
                <w:sz w:val="16"/>
                <w:szCs w:val="16"/>
              </w:rPr>
              <w:t>0231</w:t>
            </w:r>
          </w:p>
        </w:tc>
        <w:tc>
          <w:tcPr>
            <w:tcW w:w="383" w:type="dxa"/>
            <w:shd w:val="solid" w:color="FFFFFF" w:fill="auto"/>
          </w:tcPr>
          <w:p w14:paraId="3A1D5C6C" w14:textId="77777777" w:rsidR="000F4520" w:rsidRDefault="000F4520" w:rsidP="002D4100">
            <w:pPr>
              <w:pStyle w:val="TAR"/>
              <w:keepNext w:val="0"/>
              <w:keepLines w:val="0"/>
              <w:jc w:val="center"/>
              <w:rPr>
                <w:sz w:val="16"/>
                <w:szCs w:val="16"/>
              </w:rPr>
            </w:pPr>
            <w:r>
              <w:rPr>
                <w:sz w:val="16"/>
                <w:szCs w:val="16"/>
              </w:rPr>
              <w:t>1</w:t>
            </w:r>
          </w:p>
        </w:tc>
        <w:tc>
          <w:tcPr>
            <w:tcW w:w="384" w:type="dxa"/>
            <w:shd w:val="solid" w:color="FFFFFF" w:fill="auto"/>
          </w:tcPr>
          <w:p w14:paraId="136F78D3" w14:textId="77777777" w:rsidR="000F4520" w:rsidRDefault="000F4520" w:rsidP="002D4100">
            <w:pPr>
              <w:pStyle w:val="TAC"/>
              <w:keepNext w:val="0"/>
              <w:keepLines w:val="0"/>
              <w:rPr>
                <w:sz w:val="16"/>
                <w:szCs w:val="16"/>
              </w:rPr>
            </w:pPr>
            <w:r>
              <w:rPr>
                <w:sz w:val="16"/>
                <w:szCs w:val="16"/>
              </w:rPr>
              <w:t>F</w:t>
            </w:r>
          </w:p>
        </w:tc>
        <w:tc>
          <w:tcPr>
            <w:tcW w:w="5293" w:type="dxa"/>
            <w:shd w:val="solid" w:color="FFFFFF" w:fill="auto"/>
          </w:tcPr>
          <w:p w14:paraId="367AE51C" w14:textId="77777777" w:rsidR="000F4520" w:rsidRDefault="000F4520"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23B42E54" w14:textId="77777777" w:rsidR="000F4520" w:rsidRDefault="000F4520" w:rsidP="002D4100">
            <w:pPr>
              <w:pStyle w:val="TAC"/>
              <w:keepNext w:val="0"/>
              <w:keepLines w:val="0"/>
              <w:rPr>
                <w:sz w:val="16"/>
                <w:szCs w:val="16"/>
              </w:rPr>
            </w:pPr>
            <w:r>
              <w:rPr>
                <w:sz w:val="16"/>
                <w:szCs w:val="16"/>
              </w:rPr>
              <w:t>17.12.0</w:t>
            </w:r>
          </w:p>
        </w:tc>
      </w:tr>
      <w:tr w:rsidR="00AD234E" w:rsidRPr="00410461" w14:paraId="4498045B" w14:textId="77777777" w:rsidTr="00AB7559">
        <w:tc>
          <w:tcPr>
            <w:tcW w:w="803" w:type="dxa"/>
            <w:shd w:val="solid" w:color="FFFFFF" w:fill="auto"/>
          </w:tcPr>
          <w:p w14:paraId="0EAAB90D" w14:textId="750A4DF0" w:rsidR="00AD234E" w:rsidRDefault="00AD234E" w:rsidP="00686FAD">
            <w:pPr>
              <w:pStyle w:val="TAC"/>
              <w:keepNext w:val="0"/>
              <w:keepLines w:val="0"/>
              <w:rPr>
                <w:sz w:val="16"/>
                <w:szCs w:val="16"/>
              </w:rPr>
            </w:pPr>
            <w:r>
              <w:rPr>
                <w:sz w:val="16"/>
                <w:szCs w:val="16"/>
              </w:rPr>
              <w:t>202</w:t>
            </w:r>
            <w:r w:rsidR="00C5209C">
              <w:rPr>
                <w:sz w:val="16"/>
                <w:szCs w:val="16"/>
              </w:rPr>
              <w:t>4</w:t>
            </w:r>
            <w:r>
              <w:rPr>
                <w:sz w:val="16"/>
                <w:szCs w:val="16"/>
              </w:rPr>
              <w:t>-</w:t>
            </w:r>
            <w:r w:rsidR="00C5209C">
              <w:rPr>
                <w:sz w:val="16"/>
                <w:szCs w:val="16"/>
              </w:rPr>
              <w:t>0</w:t>
            </w:r>
            <w:r w:rsidR="000F4520">
              <w:rPr>
                <w:sz w:val="16"/>
                <w:szCs w:val="16"/>
              </w:rPr>
              <w:t>6</w:t>
            </w:r>
          </w:p>
        </w:tc>
        <w:tc>
          <w:tcPr>
            <w:tcW w:w="709" w:type="dxa"/>
            <w:shd w:val="solid" w:color="FFFFFF" w:fill="auto"/>
          </w:tcPr>
          <w:p w14:paraId="4689D68E" w14:textId="3A92AB45" w:rsidR="00AD234E" w:rsidRDefault="00AD234E" w:rsidP="00686FAD">
            <w:pPr>
              <w:pStyle w:val="TAC"/>
              <w:keepNext w:val="0"/>
              <w:keepLines w:val="0"/>
              <w:rPr>
                <w:sz w:val="16"/>
                <w:szCs w:val="16"/>
              </w:rPr>
            </w:pPr>
            <w:r>
              <w:rPr>
                <w:sz w:val="16"/>
                <w:szCs w:val="16"/>
              </w:rPr>
              <w:t>SA#10</w:t>
            </w:r>
            <w:r w:rsidR="000F4520">
              <w:rPr>
                <w:sz w:val="16"/>
                <w:szCs w:val="16"/>
              </w:rPr>
              <w:t>4</w:t>
            </w:r>
          </w:p>
        </w:tc>
        <w:tc>
          <w:tcPr>
            <w:tcW w:w="992" w:type="dxa"/>
            <w:shd w:val="solid" w:color="FFFFFF" w:fill="auto"/>
          </w:tcPr>
          <w:p w14:paraId="30F8CD38" w14:textId="47739C1B" w:rsidR="00AD234E" w:rsidRPr="00410461" w:rsidRDefault="00AD234E" w:rsidP="00686FAD">
            <w:pPr>
              <w:pStyle w:val="TAC"/>
              <w:keepNext w:val="0"/>
              <w:keepLines w:val="0"/>
              <w:jc w:val="left"/>
              <w:rPr>
                <w:sz w:val="16"/>
                <w:szCs w:val="16"/>
              </w:rPr>
            </w:pPr>
            <w:r w:rsidRPr="00410461">
              <w:rPr>
                <w:sz w:val="16"/>
                <w:szCs w:val="16"/>
              </w:rPr>
              <w:t>SP-2</w:t>
            </w:r>
            <w:r w:rsidR="00C5209C">
              <w:rPr>
                <w:sz w:val="16"/>
                <w:szCs w:val="16"/>
              </w:rPr>
              <w:t>4</w:t>
            </w:r>
            <w:r w:rsidR="008D60E9">
              <w:rPr>
                <w:sz w:val="16"/>
                <w:szCs w:val="16"/>
              </w:rPr>
              <w:t>0</w:t>
            </w:r>
            <w:r w:rsidR="000F4520">
              <w:rPr>
                <w:sz w:val="16"/>
                <w:szCs w:val="16"/>
              </w:rPr>
              <w:t>565</w:t>
            </w:r>
          </w:p>
        </w:tc>
        <w:tc>
          <w:tcPr>
            <w:tcW w:w="567" w:type="dxa"/>
            <w:shd w:val="solid" w:color="FFFFFF" w:fill="auto"/>
          </w:tcPr>
          <w:p w14:paraId="53E5A9B2" w14:textId="6FAC957E" w:rsidR="00AD234E" w:rsidRDefault="006A685E" w:rsidP="00686FAD">
            <w:pPr>
              <w:pStyle w:val="TAL"/>
              <w:keepNext w:val="0"/>
              <w:keepLines w:val="0"/>
              <w:rPr>
                <w:sz w:val="16"/>
                <w:szCs w:val="16"/>
              </w:rPr>
            </w:pPr>
            <w:r>
              <w:rPr>
                <w:sz w:val="16"/>
                <w:szCs w:val="16"/>
              </w:rPr>
              <w:t>02</w:t>
            </w:r>
            <w:r w:rsidR="008D60E9">
              <w:rPr>
                <w:sz w:val="16"/>
                <w:szCs w:val="16"/>
              </w:rPr>
              <w:t>3</w:t>
            </w:r>
            <w:r w:rsidR="000F4520">
              <w:rPr>
                <w:sz w:val="16"/>
                <w:szCs w:val="16"/>
              </w:rPr>
              <w:t>4</w:t>
            </w:r>
          </w:p>
        </w:tc>
        <w:tc>
          <w:tcPr>
            <w:tcW w:w="383" w:type="dxa"/>
            <w:shd w:val="solid" w:color="FFFFFF" w:fill="auto"/>
          </w:tcPr>
          <w:p w14:paraId="2CABEF07" w14:textId="2DF9B1D5" w:rsidR="00AD234E" w:rsidRDefault="006A5960" w:rsidP="00686FAD">
            <w:pPr>
              <w:pStyle w:val="TAR"/>
              <w:keepNext w:val="0"/>
              <w:keepLines w:val="0"/>
              <w:jc w:val="center"/>
              <w:rPr>
                <w:sz w:val="16"/>
                <w:szCs w:val="16"/>
              </w:rPr>
            </w:pPr>
            <w:r>
              <w:rPr>
                <w:sz w:val="16"/>
                <w:szCs w:val="16"/>
              </w:rPr>
              <w:t>1</w:t>
            </w:r>
          </w:p>
        </w:tc>
        <w:tc>
          <w:tcPr>
            <w:tcW w:w="384" w:type="dxa"/>
            <w:shd w:val="solid" w:color="FFFFFF" w:fill="auto"/>
          </w:tcPr>
          <w:p w14:paraId="5AFD9F75" w14:textId="6AB8EA23" w:rsidR="00AD234E" w:rsidRDefault="006A5960" w:rsidP="00686FAD">
            <w:pPr>
              <w:pStyle w:val="TAC"/>
              <w:keepNext w:val="0"/>
              <w:keepLines w:val="0"/>
              <w:rPr>
                <w:sz w:val="16"/>
                <w:szCs w:val="16"/>
              </w:rPr>
            </w:pPr>
            <w:r>
              <w:rPr>
                <w:sz w:val="16"/>
                <w:szCs w:val="16"/>
              </w:rPr>
              <w:t>F</w:t>
            </w:r>
          </w:p>
        </w:tc>
        <w:tc>
          <w:tcPr>
            <w:tcW w:w="5293" w:type="dxa"/>
            <w:shd w:val="solid" w:color="FFFFFF" w:fill="auto"/>
          </w:tcPr>
          <w:p w14:paraId="4EDB2305" w14:textId="7D9617FE" w:rsidR="00AD234E" w:rsidRDefault="0049273E" w:rsidP="00686FAD">
            <w:pPr>
              <w:pStyle w:val="TAL"/>
              <w:keepNext w:val="0"/>
              <w:keepLines w:val="0"/>
              <w:rPr>
                <w:sz w:val="16"/>
                <w:szCs w:val="16"/>
              </w:rPr>
            </w:pPr>
            <w:r>
              <w:rPr>
                <w:sz w:val="16"/>
                <w:szCs w:val="16"/>
              </w:rPr>
              <w:t>Update on draft RFC references</w:t>
            </w:r>
          </w:p>
        </w:tc>
        <w:tc>
          <w:tcPr>
            <w:tcW w:w="708" w:type="dxa"/>
            <w:shd w:val="solid" w:color="FFFFFF" w:fill="auto"/>
          </w:tcPr>
          <w:p w14:paraId="47DB56A6" w14:textId="7F221C96" w:rsidR="00AD234E" w:rsidRDefault="00697DCD" w:rsidP="00686FAD">
            <w:pPr>
              <w:pStyle w:val="TAC"/>
              <w:keepNext w:val="0"/>
              <w:keepLines w:val="0"/>
              <w:rPr>
                <w:sz w:val="16"/>
                <w:szCs w:val="16"/>
              </w:rPr>
            </w:pPr>
            <w:r>
              <w:rPr>
                <w:sz w:val="16"/>
                <w:szCs w:val="16"/>
              </w:rPr>
              <w:t>17.</w:t>
            </w:r>
            <w:r w:rsidR="000A6B3B">
              <w:rPr>
                <w:sz w:val="16"/>
                <w:szCs w:val="16"/>
              </w:rPr>
              <w:t>1</w:t>
            </w:r>
            <w:r w:rsidR="0049273E">
              <w:rPr>
                <w:sz w:val="16"/>
                <w:szCs w:val="16"/>
              </w:rPr>
              <w:t>3</w:t>
            </w:r>
            <w:r>
              <w:rPr>
                <w:sz w:val="16"/>
                <w:szCs w:val="16"/>
              </w:rPr>
              <w:t>.0</w:t>
            </w:r>
          </w:p>
        </w:tc>
      </w:tr>
      <w:tr w:rsidR="00150EDB" w:rsidRPr="00CE77CA" w14:paraId="11251B1A" w14:textId="77777777" w:rsidTr="00150EDB">
        <w:tc>
          <w:tcPr>
            <w:tcW w:w="803" w:type="dxa"/>
            <w:tcBorders>
              <w:top w:val="single" w:sz="6" w:space="0" w:color="auto"/>
              <w:left w:val="single" w:sz="6" w:space="0" w:color="auto"/>
              <w:bottom w:val="single" w:sz="6" w:space="0" w:color="auto"/>
              <w:right w:val="single" w:sz="6" w:space="0" w:color="auto"/>
            </w:tcBorders>
            <w:shd w:val="solid" w:color="FFFFFF" w:fill="auto"/>
          </w:tcPr>
          <w:p w14:paraId="5DBFEDF9" w14:textId="77777777" w:rsidR="00150EDB" w:rsidRDefault="00150EDB" w:rsidP="00644583">
            <w:pPr>
              <w:pStyle w:val="TAC"/>
              <w:keepNext w:val="0"/>
              <w:keepLines w:val="0"/>
              <w:rPr>
                <w:sz w:val="16"/>
                <w:szCs w:val="16"/>
              </w:rPr>
            </w:pPr>
            <w:r>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194013" w14:textId="77777777" w:rsidR="00150EDB" w:rsidRDefault="00150EDB" w:rsidP="00644583">
            <w:pPr>
              <w:pStyle w:val="TAC"/>
              <w:keepNext w:val="0"/>
              <w:keepLines w:val="0"/>
              <w:rPr>
                <w:sz w:val="16"/>
                <w:szCs w:val="16"/>
              </w:rPr>
            </w:pPr>
            <w:r>
              <w:rPr>
                <w:sz w:val="16"/>
                <w:szCs w:val="16"/>
              </w:rPr>
              <w:t>SA#105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F1D8" w14:textId="0E1CA626" w:rsidR="00150EDB" w:rsidRDefault="00150EDB" w:rsidP="00644583">
            <w:pPr>
              <w:pStyle w:val="TAC"/>
              <w:keepNext w:val="0"/>
              <w:keepLines w:val="0"/>
              <w:jc w:val="left"/>
              <w:rPr>
                <w:sz w:val="16"/>
                <w:szCs w:val="16"/>
              </w:rPr>
            </w:pPr>
            <w:r w:rsidRPr="00141D4A">
              <w:rPr>
                <w:sz w:val="16"/>
                <w:szCs w:val="16"/>
              </w:rPr>
              <w:t>SP-24107</w:t>
            </w:r>
            <w:r w:rsidR="00627F28">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9B63F" w14:textId="4834D702" w:rsidR="00150EDB" w:rsidRDefault="00150EDB" w:rsidP="00644583">
            <w:pPr>
              <w:pStyle w:val="TAL"/>
              <w:keepNext w:val="0"/>
              <w:keepLines w:val="0"/>
              <w:rPr>
                <w:sz w:val="16"/>
                <w:szCs w:val="16"/>
              </w:rPr>
            </w:pPr>
            <w:r>
              <w:rPr>
                <w:sz w:val="16"/>
                <w:szCs w:val="16"/>
              </w:rPr>
              <w:t>023</w:t>
            </w:r>
            <w:r w:rsidR="00C21D7A">
              <w:rPr>
                <w:sz w:val="16"/>
                <w:szCs w:val="16"/>
              </w:rPr>
              <w:t>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5011735D" w14:textId="59DA910D" w:rsidR="00150EDB" w:rsidRDefault="00C21D7A" w:rsidP="00644583">
            <w:pPr>
              <w:pStyle w:val="TAR"/>
              <w:keepNext w:val="0"/>
              <w:keepLines w:val="0"/>
              <w:jc w:val="center"/>
              <w:rPr>
                <w:sz w:val="16"/>
                <w:szCs w:val="16"/>
              </w:rPr>
            </w:pPr>
            <w:r>
              <w:rPr>
                <w:sz w:val="16"/>
                <w:szCs w:val="16"/>
              </w:rPr>
              <w:t>2</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4883A6E1" w14:textId="77777777" w:rsidR="00150EDB" w:rsidRDefault="00150EDB" w:rsidP="00644583">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7DA5D562" w14:textId="3688857B" w:rsidR="00150EDB" w:rsidRDefault="00C21D7A" w:rsidP="00644583">
            <w:pPr>
              <w:pStyle w:val="TAL"/>
              <w:keepNext w:val="0"/>
              <w:keepLines w:val="0"/>
              <w:rPr>
                <w:sz w:val="16"/>
                <w:szCs w:val="16"/>
              </w:rPr>
            </w:pPr>
            <w:r>
              <w:rPr>
                <w:sz w:val="16"/>
                <w:szCs w:val="16"/>
              </w:rPr>
              <w:t>Corrections (non-existent interface name, LALS periodic location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81406" w14:textId="4EA50BE7" w:rsidR="00150EDB" w:rsidRDefault="00150EDB" w:rsidP="00644583">
            <w:pPr>
              <w:pStyle w:val="TAC"/>
              <w:keepNext w:val="0"/>
              <w:keepLines w:val="0"/>
              <w:rPr>
                <w:sz w:val="16"/>
                <w:szCs w:val="16"/>
              </w:rPr>
            </w:pPr>
            <w:r>
              <w:rPr>
                <w:sz w:val="16"/>
                <w:szCs w:val="16"/>
              </w:rPr>
              <w:t>17.14.0</w:t>
            </w:r>
          </w:p>
        </w:tc>
      </w:tr>
      <w:tr w:rsidR="001F0214" w:rsidRPr="00CE77CA" w14:paraId="6ABEDE6D" w14:textId="77777777" w:rsidTr="00292496">
        <w:tc>
          <w:tcPr>
            <w:tcW w:w="803" w:type="dxa"/>
            <w:tcBorders>
              <w:top w:val="single" w:sz="6" w:space="0" w:color="auto"/>
              <w:left w:val="single" w:sz="6" w:space="0" w:color="auto"/>
              <w:bottom w:val="single" w:sz="6" w:space="0" w:color="auto"/>
              <w:right w:val="single" w:sz="6" w:space="0" w:color="auto"/>
            </w:tcBorders>
            <w:shd w:val="solid" w:color="FFFFFF" w:fill="auto"/>
          </w:tcPr>
          <w:p w14:paraId="0ACEDFB1" w14:textId="77777777" w:rsidR="001F0214" w:rsidRDefault="001F0214" w:rsidP="00292496">
            <w:pPr>
              <w:pStyle w:val="TAC"/>
              <w:keepNext w:val="0"/>
              <w:keepLines w:val="0"/>
              <w:rPr>
                <w:sz w:val="16"/>
                <w:szCs w:val="16"/>
              </w:rPr>
            </w:pPr>
            <w:r>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6847CB" w14:textId="77777777" w:rsidR="001F0214" w:rsidRDefault="001F0214" w:rsidP="00292496">
            <w:pPr>
              <w:pStyle w:val="TAC"/>
              <w:keepNext w:val="0"/>
              <w:keepLines w:val="0"/>
              <w:rPr>
                <w:sz w:val="16"/>
                <w:szCs w:val="16"/>
              </w:rPr>
            </w:pPr>
            <w:r>
              <w:rPr>
                <w:sz w:val="16"/>
                <w:szCs w:val="16"/>
              </w:rPr>
              <w:t>SA#105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FCF4" w14:textId="77777777" w:rsidR="001F0214" w:rsidRDefault="001F0214" w:rsidP="00292496">
            <w:pPr>
              <w:pStyle w:val="TAC"/>
              <w:keepNext w:val="0"/>
              <w:keepLines w:val="0"/>
              <w:jc w:val="left"/>
              <w:rPr>
                <w:sz w:val="16"/>
                <w:szCs w:val="16"/>
              </w:rPr>
            </w:pPr>
            <w:r w:rsidRPr="00141D4A">
              <w:rPr>
                <w:sz w:val="16"/>
                <w:szCs w:val="16"/>
              </w:rPr>
              <w:t>SP-24107</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FE0D" w14:textId="77777777" w:rsidR="001F0214" w:rsidRDefault="001F0214" w:rsidP="00292496">
            <w:pPr>
              <w:pStyle w:val="TAL"/>
              <w:keepNext w:val="0"/>
              <w:keepLines w:val="0"/>
              <w:rPr>
                <w:sz w:val="16"/>
                <w:szCs w:val="16"/>
              </w:rPr>
            </w:pPr>
            <w:r>
              <w:rPr>
                <w:sz w:val="16"/>
                <w:szCs w:val="16"/>
              </w:rPr>
              <w:t>0248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4988F14B" w14:textId="77777777" w:rsidR="001F0214" w:rsidRDefault="001F0214" w:rsidP="00292496">
            <w:pPr>
              <w:pStyle w:val="TAR"/>
              <w:keepNext w:val="0"/>
              <w:keepLines w:val="0"/>
              <w:jc w:val="center"/>
              <w:rPr>
                <w:sz w:val="16"/>
                <w:szCs w:val="16"/>
              </w:rPr>
            </w:pPr>
            <w:r>
              <w:rPr>
                <w:sz w:val="16"/>
                <w:szCs w:val="16"/>
              </w:rPr>
              <w:t>-</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259DA968" w14:textId="77777777" w:rsidR="001F0214" w:rsidRDefault="001F0214" w:rsidP="00292496">
            <w:pPr>
              <w:pStyle w:val="TAC"/>
              <w:keepNext w:val="0"/>
              <w:keepLines w:val="0"/>
              <w:rPr>
                <w:sz w:val="16"/>
                <w:szCs w:val="16"/>
              </w:rPr>
            </w:pPr>
            <w:r>
              <w:rPr>
                <w:sz w:val="16"/>
                <w:szCs w:val="16"/>
              </w:rPr>
              <w:t>A</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2C78C87C" w14:textId="77777777" w:rsidR="001F0214" w:rsidRDefault="001F0214" w:rsidP="00292496">
            <w:pPr>
              <w:pStyle w:val="TAL"/>
              <w:keepNext w:val="0"/>
              <w:keepLines w:val="0"/>
              <w:rPr>
                <w:sz w:val="16"/>
                <w:szCs w:val="16"/>
              </w:rPr>
            </w:pPr>
            <w:r>
              <w:rPr>
                <w:sz w:val="16"/>
                <w:szCs w:val="16"/>
              </w:rPr>
              <w:t>Clarifications related to LI_X1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AFFE63" w14:textId="77777777" w:rsidR="001F0214" w:rsidRDefault="001F0214" w:rsidP="00292496">
            <w:pPr>
              <w:pStyle w:val="TAC"/>
              <w:keepNext w:val="0"/>
              <w:keepLines w:val="0"/>
              <w:rPr>
                <w:sz w:val="16"/>
                <w:szCs w:val="16"/>
              </w:rPr>
            </w:pPr>
            <w:r>
              <w:rPr>
                <w:sz w:val="16"/>
                <w:szCs w:val="16"/>
              </w:rPr>
              <w:t>17.14.0</w:t>
            </w:r>
          </w:p>
        </w:tc>
      </w:tr>
      <w:tr w:rsidR="001F0214" w:rsidRPr="00CE77CA" w14:paraId="0769029A" w14:textId="77777777" w:rsidTr="00292496">
        <w:tc>
          <w:tcPr>
            <w:tcW w:w="803" w:type="dxa"/>
            <w:tcBorders>
              <w:top w:val="single" w:sz="6" w:space="0" w:color="auto"/>
              <w:left w:val="single" w:sz="6" w:space="0" w:color="auto"/>
              <w:bottom w:val="single" w:sz="6" w:space="0" w:color="auto"/>
              <w:right w:val="single" w:sz="6" w:space="0" w:color="auto"/>
            </w:tcBorders>
            <w:shd w:val="solid" w:color="FFFFFF" w:fill="auto"/>
          </w:tcPr>
          <w:p w14:paraId="140FD696" w14:textId="77777777" w:rsidR="001F0214" w:rsidRDefault="001F0214" w:rsidP="00292496">
            <w:pPr>
              <w:pStyle w:val="TAC"/>
              <w:keepNext w:val="0"/>
              <w:keepLines w:val="0"/>
              <w:rPr>
                <w:sz w:val="16"/>
                <w:szCs w:val="16"/>
              </w:rPr>
            </w:pPr>
            <w:r>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A7F6D5" w14:textId="77777777" w:rsidR="001F0214" w:rsidRDefault="001F0214" w:rsidP="00292496">
            <w:pPr>
              <w:pStyle w:val="TAC"/>
              <w:keepNext w:val="0"/>
              <w:keepLines w:val="0"/>
              <w:rPr>
                <w:sz w:val="16"/>
                <w:szCs w:val="16"/>
              </w:rPr>
            </w:pPr>
            <w:r>
              <w:rPr>
                <w:sz w:val="16"/>
                <w:szCs w:val="16"/>
              </w:rPr>
              <w:t>SA#106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52803" w14:textId="5BDCC6DD" w:rsidR="001F0214" w:rsidRDefault="001F0214" w:rsidP="00292496">
            <w:pPr>
              <w:pStyle w:val="TAC"/>
              <w:keepNext w:val="0"/>
              <w:keepLines w:val="0"/>
              <w:jc w:val="left"/>
              <w:rPr>
                <w:sz w:val="16"/>
                <w:szCs w:val="16"/>
              </w:rPr>
            </w:pPr>
            <w:r w:rsidRPr="00141D4A">
              <w:rPr>
                <w:sz w:val="16"/>
                <w:szCs w:val="16"/>
              </w:rPr>
              <w:t>SP-24</w:t>
            </w:r>
            <w:r w:rsidR="00435569">
              <w:rPr>
                <w:sz w:val="16"/>
                <w:szCs w:val="16"/>
              </w:rPr>
              <w:t>1452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CE4BD" w14:textId="62F43784" w:rsidR="001F0214" w:rsidRDefault="001F0214" w:rsidP="00292496">
            <w:pPr>
              <w:pStyle w:val="TAL"/>
              <w:keepNext w:val="0"/>
              <w:keepLines w:val="0"/>
              <w:rPr>
                <w:sz w:val="16"/>
                <w:szCs w:val="16"/>
              </w:rPr>
            </w:pPr>
            <w:r>
              <w:rPr>
                <w:sz w:val="16"/>
                <w:szCs w:val="16"/>
              </w:rPr>
              <w:t>0249</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3B7004D8" w14:textId="01612692" w:rsidR="001F0214" w:rsidRDefault="001F0214" w:rsidP="00292496">
            <w:pPr>
              <w:pStyle w:val="TAR"/>
              <w:keepNext w:val="0"/>
              <w:keepLines w:val="0"/>
              <w:jc w:val="center"/>
              <w:rPr>
                <w:sz w:val="16"/>
                <w:szCs w:val="16"/>
              </w:rPr>
            </w:pPr>
            <w:r>
              <w:rPr>
                <w:sz w:val="16"/>
                <w:szCs w:val="16"/>
              </w:rPr>
              <w:t>1</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5376B8AC" w14:textId="5CEB7044" w:rsidR="001F0214" w:rsidRDefault="001F0214" w:rsidP="00292496">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0C976F09" w14:textId="377CA46D" w:rsidR="001F0214" w:rsidRDefault="001F0214" w:rsidP="00292496">
            <w:pPr>
              <w:pStyle w:val="TAL"/>
              <w:keepNext w:val="0"/>
              <w:keepLines w:val="0"/>
              <w:rPr>
                <w:sz w:val="16"/>
                <w:szCs w:val="16"/>
              </w:rPr>
            </w:pPr>
            <w:r w:rsidRPr="00C14629">
              <w:rPr>
                <w:sz w:val="16"/>
                <w:szCs w:val="16"/>
              </w:rPr>
              <w:t>Corrections on MMS target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B69DD" w14:textId="77777777" w:rsidR="001F0214" w:rsidRDefault="001F0214" w:rsidP="00292496">
            <w:pPr>
              <w:pStyle w:val="TAC"/>
              <w:keepNext w:val="0"/>
              <w:keepLines w:val="0"/>
              <w:rPr>
                <w:sz w:val="16"/>
                <w:szCs w:val="16"/>
              </w:rPr>
            </w:pPr>
            <w:r>
              <w:rPr>
                <w:sz w:val="16"/>
                <w:szCs w:val="16"/>
              </w:rPr>
              <w:t>17.15.0</w:t>
            </w:r>
          </w:p>
        </w:tc>
      </w:tr>
      <w:tr w:rsidR="001F0214" w:rsidRPr="00CE77CA" w14:paraId="1B01DC9F" w14:textId="77777777" w:rsidTr="00292496">
        <w:tc>
          <w:tcPr>
            <w:tcW w:w="803" w:type="dxa"/>
            <w:tcBorders>
              <w:top w:val="single" w:sz="6" w:space="0" w:color="auto"/>
              <w:left w:val="single" w:sz="6" w:space="0" w:color="auto"/>
              <w:bottom w:val="single" w:sz="6" w:space="0" w:color="auto"/>
              <w:right w:val="single" w:sz="6" w:space="0" w:color="auto"/>
            </w:tcBorders>
            <w:shd w:val="solid" w:color="FFFFFF" w:fill="auto"/>
          </w:tcPr>
          <w:p w14:paraId="40411647" w14:textId="77777777" w:rsidR="001F0214" w:rsidRDefault="001F0214" w:rsidP="00292496">
            <w:pPr>
              <w:pStyle w:val="TAC"/>
              <w:keepNext w:val="0"/>
              <w:keepLines w:val="0"/>
              <w:rPr>
                <w:sz w:val="16"/>
                <w:szCs w:val="16"/>
              </w:rPr>
            </w:pPr>
            <w:r>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0077D0" w14:textId="77777777" w:rsidR="001F0214" w:rsidRDefault="001F0214" w:rsidP="00292496">
            <w:pPr>
              <w:pStyle w:val="TAC"/>
              <w:keepNext w:val="0"/>
              <w:keepLines w:val="0"/>
              <w:rPr>
                <w:sz w:val="16"/>
                <w:szCs w:val="16"/>
              </w:rPr>
            </w:pPr>
            <w:r>
              <w:rPr>
                <w:sz w:val="16"/>
                <w:szCs w:val="16"/>
              </w:rPr>
              <w:t>SA#106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2E1E" w14:textId="68027EB3" w:rsidR="001F0214" w:rsidRDefault="001F0214" w:rsidP="00292496">
            <w:pPr>
              <w:pStyle w:val="TAC"/>
              <w:keepNext w:val="0"/>
              <w:keepLines w:val="0"/>
              <w:jc w:val="left"/>
              <w:rPr>
                <w:sz w:val="16"/>
                <w:szCs w:val="16"/>
              </w:rPr>
            </w:pPr>
            <w:r w:rsidRPr="00141D4A">
              <w:rPr>
                <w:sz w:val="16"/>
                <w:szCs w:val="16"/>
              </w:rPr>
              <w:t>SP-24</w:t>
            </w:r>
            <w:r w:rsidR="00435569">
              <w:rPr>
                <w:sz w:val="16"/>
                <w:szCs w:val="16"/>
              </w:rPr>
              <w:t>1452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320A6" w14:textId="32C94457" w:rsidR="001F0214" w:rsidRDefault="001F0214" w:rsidP="00292496">
            <w:pPr>
              <w:pStyle w:val="TAL"/>
              <w:keepNext w:val="0"/>
              <w:keepLines w:val="0"/>
              <w:rPr>
                <w:sz w:val="16"/>
                <w:szCs w:val="16"/>
              </w:rPr>
            </w:pPr>
            <w:r>
              <w:rPr>
                <w:sz w:val="16"/>
                <w:szCs w:val="16"/>
              </w:rPr>
              <w:t>0256</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19183B6D" w14:textId="6BB5EF5D" w:rsidR="001F0214" w:rsidRDefault="001F0214" w:rsidP="00292496">
            <w:pPr>
              <w:pStyle w:val="TAR"/>
              <w:keepNext w:val="0"/>
              <w:keepLines w:val="0"/>
              <w:jc w:val="center"/>
              <w:rPr>
                <w:sz w:val="16"/>
                <w:szCs w:val="16"/>
              </w:rPr>
            </w:pPr>
            <w:r>
              <w:rPr>
                <w:sz w:val="16"/>
                <w:szCs w:val="16"/>
              </w:rPr>
              <w:t>2</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51AC8423" w14:textId="66B95FE0" w:rsidR="001F0214" w:rsidRDefault="001F0214" w:rsidP="00292496">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62560DC0" w14:textId="38C08801" w:rsidR="001F0214" w:rsidRDefault="001F0214" w:rsidP="00292496">
            <w:pPr>
              <w:pStyle w:val="TAL"/>
              <w:keepNext w:val="0"/>
              <w:keepLines w:val="0"/>
              <w:rPr>
                <w:sz w:val="16"/>
                <w:szCs w:val="16"/>
              </w:rPr>
            </w:pPr>
            <w:r w:rsidRPr="00C14629">
              <w:rPr>
                <w:sz w:val="16"/>
                <w:szCs w:val="16"/>
              </w:rPr>
              <w:t>GPSI Missing from IEF Event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A7331" w14:textId="77777777" w:rsidR="001F0214" w:rsidRDefault="001F0214" w:rsidP="00292496">
            <w:pPr>
              <w:pStyle w:val="TAC"/>
              <w:keepNext w:val="0"/>
              <w:keepLines w:val="0"/>
              <w:rPr>
                <w:sz w:val="16"/>
                <w:szCs w:val="16"/>
              </w:rPr>
            </w:pPr>
            <w:r>
              <w:rPr>
                <w:sz w:val="16"/>
                <w:szCs w:val="16"/>
              </w:rPr>
              <w:t>17.15.0</w:t>
            </w:r>
          </w:p>
        </w:tc>
      </w:tr>
      <w:tr w:rsidR="00150EDB" w:rsidRPr="00CE77CA" w14:paraId="7F95E5F2" w14:textId="77777777" w:rsidTr="00150EDB">
        <w:tc>
          <w:tcPr>
            <w:tcW w:w="803" w:type="dxa"/>
            <w:tcBorders>
              <w:top w:val="single" w:sz="6" w:space="0" w:color="auto"/>
              <w:left w:val="single" w:sz="6" w:space="0" w:color="auto"/>
              <w:bottom w:val="single" w:sz="6" w:space="0" w:color="auto"/>
              <w:right w:val="single" w:sz="6" w:space="0" w:color="auto"/>
            </w:tcBorders>
            <w:shd w:val="solid" w:color="FFFFFF" w:fill="auto"/>
          </w:tcPr>
          <w:p w14:paraId="578D5DA8" w14:textId="708FEC4B" w:rsidR="00150EDB" w:rsidRDefault="00150EDB" w:rsidP="00644583">
            <w:pPr>
              <w:pStyle w:val="TAC"/>
              <w:keepNext w:val="0"/>
              <w:keepLines w:val="0"/>
              <w:rPr>
                <w:sz w:val="16"/>
                <w:szCs w:val="16"/>
              </w:rPr>
            </w:pPr>
            <w:r>
              <w:rPr>
                <w:sz w:val="16"/>
                <w:szCs w:val="16"/>
              </w:rPr>
              <w:t>2024-</w:t>
            </w:r>
            <w:r w:rsidR="001F0214">
              <w:rPr>
                <w:sz w:val="16"/>
                <w:szCs w:val="16"/>
              </w:rPr>
              <w:t>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ECC1F" w14:textId="3EAA2B64" w:rsidR="00150EDB" w:rsidRDefault="00150EDB" w:rsidP="00644583">
            <w:pPr>
              <w:pStyle w:val="TAC"/>
              <w:keepNext w:val="0"/>
              <w:keepLines w:val="0"/>
              <w:rPr>
                <w:sz w:val="16"/>
                <w:szCs w:val="16"/>
              </w:rPr>
            </w:pPr>
            <w:r>
              <w:rPr>
                <w:sz w:val="16"/>
                <w:szCs w:val="16"/>
              </w:rPr>
              <w:t>SA#10</w:t>
            </w:r>
            <w:r w:rsidR="001F0214">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B627" w14:textId="42C37A36" w:rsidR="00150EDB" w:rsidRDefault="00150EDB" w:rsidP="00644583">
            <w:pPr>
              <w:pStyle w:val="TAC"/>
              <w:keepNext w:val="0"/>
              <w:keepLines w:val="0"/>
              <w:jc w:val="left"/>
              <w:rPr>
                <w:sz w:val="16"/>
                <w:szCs w:val="16"/>
              </w:rPr>
            </w:pPr>
            <w:r w:rsidRPr="00141D4A">
              <w:rPr>
                <w:sz w:val="16"/>
                <w:szCs w:val="16"/>
              </w:rPr>
              <w:t>SP-24</w:t>
            </w:r>
            <w:r w:rsidR="00435569">
              <w:rPr>
                <w:sz w:val="16"/>
                <w:szCs w:val="16"/>
              </w:rPr>
              <w:t>1452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DB76D" w14:textId="70EAAECE" w:rsidR="00150EDB" w:rsidRDefault="00150EDB" w:rsidP="00644583">
            <w:pPr>
              <w:pStyle w:val="TAL"/>
              <w:keepNext w:val="0"/>
              <w:keepLines w:val="0"/>
              <w:rPr>
                <w:sz w:val="16"/>
                <w:szCs w:val="16"/>
              </w:rPr>
            </w:pPr>
            <w:r>
              <w:rPr>
                <w:sz w:val="16"/>
                <w:szCs w:val="16"/>
              </w:rPr>
              <w:t>02</w:t>
            </w:r>
            <w:r w:rsidR="001F0214">
              <w:rPr>
                <w:sz w:val="16"/>
                <w:szCs w:val="16"/>
              </w:rPr>
              <w:t>68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0702D8D2" w14:textId="3F608FF9" w:rsidR="00150EDB" w:rsidRDefault="001F0214" w:rsidP="00644583">
            <w:pPr>
              <w:pStyle w:val="TAR"/>
              <w:keepNext w:val="0"/>
              <w:keepLines w:val="0"/>
              <w:jc w:val="center"/>
              <w:rPr>
                <w:sz w:val="16"/>
                <w:szCs w:val="16"/>
              </w:rPr>
            </w:pPr>
            <w:r>
              <w:rPr>
                <w:sz w:val="16"/>
                <w:szCs w:val="16"/>
              </w:rPr>
              <w:t>-</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1344AC76" w14:textId="434F3F55" w:rsidR="00150EDB" w:rsidRDefault="001F0214" w:rsidP="00644583">
            <w:pPr>
              <w:pStyle w:val="TAC"/>
              <w:keepNext w:val="0"/>
              <w:keepLines w:val="0"/>
              <w:rPr>
                <w:sz w:val="16"/>
                <w:szCs w:val="16"/>
              </w:rPr>
            </w:pPr>
            <w:r>
              <w:rPr>
                <w:sz w:val="16"/>
                <w:szCs w:val="16"/>
              </w:rPr>
              <w:t>A</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4C98D8DF" w14:textId="27EE77A8" w:rsidR="00150EDB" w:rsidRDefault="001F0214" w:rsidP="00644583">
            <w:pPr>
              <w:pStyle w:val="TAL"/>
              <w:keepNext w:val="0"/>
              <w:keepLines w:val="0"/>
              <w:rPr>
                <w:sz w:val="16"/>
                <w:szCs w:val="16"/>
              </w:rPr>
            </w:pPr>
            <w:r w:rsidRPr="00C14629">
              <w:rPr>
                <w:sz w:val="16"/>
                <w:szCs w:val="16"/>
              </w:rPr>
              <w:fldChar w:fldCharType="begin"/>
            </w:r>
            <w:r w:rsidRPr="00C14629">
              <w:rPr>
                <w:sz w:val="16"/>
                <w:szCs w:val="16"/>
              </w:rPr>
              <w:instrText xml:space="preserve"> DOCPROPERTY  CrTitle  \* MERGEFORMAT </w:instrText>
            </w:r>
            <w:r w:rsidRPr="00C14629">
              <w:rPr>
                <w:sz w:val="16"/>
                <w:szCs w:val="16"/>
              </w:rPr>
              <w:fldChar w:fldCharType="separate"/>
            </w:r>
            <w:r w:rsidRPr="00C14629">
              <w:rPr>
                <w:sz w:val="16"/>
                <w:szCs w:val="16"/>
              </w:rPr>
              <w:t>Solution for email to MMS translation interception</w:t>
            </w:r>
            <w:r w:rsidRPr="00C14629">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4D115" w14:textId="7139FB21" w:rsidR="00150EDB" w:rsidRDefault="00150EDB" w:rsidP="00644583">
            <w:pPr>
              <w:pStyle w:val="TAC"/>
              <w:keepNext w:val="0"/>
              <w:keepLines w:val="0"/>
              <w:rPr>
                <w:sz w:val="16"/>
                <w:szCs w:val="16"/>
              </w:rPr>
            </w:pPr>
            <w:r>
              <w:rPr>
                <w:sz w:val="16"/>
                <w:szCs w:val="16"/>
              </w:rPr>
              <w:t>17.1</w:t>
            </w:r>
            <w:r w:rsidR="001F0214">
              <w:rPr>
                <w:sz w:val="16"/>
                <w:szCs w:val="16"/>
              </w:rPr>
              <w:t>5</w:t>
            </w:r>
            <w:r>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26"/>
      <w:footerReference w:type="default" r:id="rId1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41D61" w14:textId="77777777" w:rsidR="004405A2" w:rsidRDefault="004405A2">
      <w:r>
        <w:separator/>
      </w:r>
    </w:p>
  </w:endnote>
  <w:endnote w:type="continuationSeparator" w:id="0">
    <w:p w14:paraId="409E4247" w14:textId="77777777" w:rsidR="004405A2" w:rsidRDefault="0044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19D97" w14:textId="77777777" w:rsidR="004405A2" w:rsidRDefault="004405A2">
      <w:r>
        <w:separator/>
      </w:r>
    </w:p>
  </w:footnote>
  <w:footnote w:type="continuationSeparator" w:id="0">
    <w:p w14:paraId="7ADEC16B" w14:textId="77777777" w:rsidR="004405A2" w:rsidRDefault="00440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A193" w14:textId="520349CC"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35569">
      <w:rPr>
        <w:rFonts w:ascii="Arial" w:hAnsi="Arial" w:cs="Arial"/>
        <w:b/>
        <w:noProof/>
        <w:sz w:val="18"/>
        <w:szCs w:val="18"/>
      </w:rPr>
      <w:t>3GPP TS 33.127 V17.15.0 (2024-12)</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32A61F38"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35569">
      <w:rPr>
        <w:rFonts w:ascii="Arial" w:hAnsi="Arial" w:cs="Arial"/>
        <w:b/>
        <w:noProof/>
        <w:sz w:val="18"/>
        <w:szCs w:val="18"/>
      </w:rPr>
      <w:t>Release 17</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016010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850239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29139350">
    <w:abstractNumId w:val="11"/>
  </w:num>
  <w:num w:numId="4" w16cid:durableId="4482086">
    <w:abstractNumId w:val="44"/>
  </w:num>
  <w:num w:numId="5" w16cid:durableId="540828275">
    <w:abstractNumId w:val="41"/>
  </w:num>
  <w:num w:numId="6" w16cid:durableId="708380325">
    <w:abstractNumId w:val="21"/>
  </w:num>
  <w:num w:numId="7" w16cid:durableId="474643642">
    <w:abstractNumId w:val="30"/>
  </w:num>
  <w:num w:numId="8" w16cid:durableId="2021274273">
    <w:abstractNumId w:val="34"/>
  </w:num>
  <w:num w:numId="9" w16cid:durableId="367072455">
    <w:abstractNumId w:val="41"/>
  </w:num>
  <w:num w:numId="10" w16cid:durableId="1945765697">
    <w:abstractNumId w:val="21"/>
  </w:num>
  <w:num w:numId="11" w16cid:durableId="1991787476">
    <w:abstractNumId w:val="43"/>
  </w:num>
  <w:num w:numId="12" w16cid:durableId="1198423466">
    <w:abstractNumId w:val="25"/>
  </w:num>
  <w:num w:numId="13" w16cid:durableId="635721886">
    <w:abstractNumId w:val="32"/>
  </w:num>
  <w:num w:numId="14" w16cid:durableId="1401753202">
    <w:abstractNumId w:val="33"/>
  </w:num>
  <w:num w:numId="15" w16cid:durableId="93672633">
    <w:abstractNumId w:val="40"/>
  </w:num>
  <w:num w:numId="16" w16cid:durableId="197200815">
    <w:abstractNumId w:val="9"/>
  </w:num>
  <w:num w:numId="17" w16cid:durableId="14823133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4282103">
    <w:abstractNumId w:val="24"/>
  </w:num>
  <w:num w:numId="19" w16cid:durableId="235433303">
    <w:abstractNumId w:val="14"/>
  </w:num>
  <w:num w:numId="20" w16cid:durableId="1777211981">
    <w:abstractNumId w:val="27"/>
  </w:num>
  <w:num w:numId="21" w16cid:durableId="1558854305">
    <w:abstractNumId w:val="26"/>
  </w:num>
  <w:num w:numId="22" w16cid:durableId="591936666">
    <w:abstractNumId w:val="35"/>
  </w:num>
  <w:num w:numId="23" w16cid:durableId="1821267610">
    <w:abstractNumId w:val="17"/>
  </w:num>
  <w:num w:numId="24" w16cid:durableId="704212428">
    <w:abstractNumId w:val="6"/>
  </w:num>
  <w:num w:numId="25" w16cid:durableId="342703987">
    <w:abstractNumId w:val="4"/>
  </w:num>
  <w:num w:numId="26" w16cid:durableId="1722751370">
    <w:abstractNumId w:val="3"/>
  </w:num>
  <w:num w:numId="27" w16cid:durableId="252711943">
    <w:abstractNumId w:val="2"/>
  </w:num>
  <w:num w:numId="28" w16cid:durableId="1376932008">
    <w:abstractNumId w:val="1"/>
  </w:num>
  <w:num w:numId="29" w16cid:durableId="1603344042">
    <w:abstractNumId w:val="5"/>
  </w:num>
  <w:num w:numId="30" w16cid:durableId="757873718">
    <w:abstractNumId w:val="0"/>
  </w:num>
  <w:num w:numId="31" w16cid:durableId="1102649370">
    <w:abstractNumId w:val="15"/>
  </w:num>
  <w:num w:numId="32" w16cid:durableId="1906060430">
    <w:abstractNumId w:val="45"/>
  </w:num>
  <w:num w:numId="33" w16cid:durableId="1561867253">
    <w:abstractNumId w:val="19"/>
  </w:num>
  <w:num w:numId="34" w16cid:durableId="1107627060">
    <w:abstractNumId w:val="37"/>
  </w:num>
  <w:num w:numId="35" w16cid:durableId="1249459611">
    <w:abstractNumId w:val="10"/>
  </w:num>
  <w:num w:numId="36" w16cid:durableId="279260169">
    <w:abstractNumId w:val="23"/>
  </w:num>
  <w:num w:numId="37" w16cid:durableId="182861479">
    <w:abstractNumId w:val="22"/>
  </w:num>
  <w:num w:numId="38" w16cid:durableId="1654945904">
    <w:abstractNumId w:val="46"/>
  </w:num>
  <w:num w:numId="39" w16cid:durableId="534392630">
    <w:abstractNumId w:val="16"/>
  </w:num>
  <w:num w:numId="40" w16cid:durableId="538974992">
    <w:abstractNumId w:val="31"/>
  </w:num>
  <w:num w:numId="41" w16cid:durableId="735668399">
    <w:abstractNumId w:val="36"/>
  </w:num>
  <w:num w:numId="42" w16cid:durableId="1510024349">
    <w:abstractNumId w:val="18"/>
  </w:num>
  <w:num w:numId="43" w16cid:durableId="1377392900">
    <w:abstractNumId w:val="13"/>
  </w:num>
  <w:num w:numId="44" w16cid:durableId="177938392">
    <w:abstractNumId w:val="38"/>
  </w:num>
  <w:num w:numId="45" w16cid:durableId="1223055515">
    <w:abstractNumId w:val="29"/>
  </w:num>
  <w:num w:numId="46" w16cid:durableId="1417283355">
    <w:abstractNumId w:val="42"/>
  </w:num>
  <w:num w:numId="47" w16cid:durableId="1318337250">
    <w:abstractNumId w:val="12"/>
  </w:num>
  <w:num w:numId="48" w16cid:durableId="1618834134">
    <w:abstractNumId w:val="20"/>
  </w:num>
  <w:num w:numId="49" w16cid:durableId="385418631">
    <w:abstractNumId w:val="39"/>
  </w:num>
  <w:num w:numId="50" w16cid:durableId="12390964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6B6"/>
    <w:rsid w:val="00003FA3"/>
    <w:rsid w:val="00006E93"/>
    <w:rsid w:val="00007CB4"/>
    <w:rsid w:val="000103FB"/>
    <w:rsid w:val="00010B77"/>
    <w:rsid w:val="00013B01"/>
    <w:rsid w:val="00015BE5"/>
    <w:rsid w:val="00016DD2"/>
    <w:rsid w:val="00017D77"/>
    <w:rsid w:val="00021C40"/>
    <w:rsid w:val="000226B4"/>
    <w:rsid w:val="00022E88"/>
    <w:rsid w:val="00024BE3"/>
    <w:rsid w:val="0002598B"/>
    <w:rsid w:val="00025E86"/>
    <w:rsid w:val="00026012"/>
    <w:rsid w:val="00030140"/>
    <w:rsid w:val="00030493"/>
    <w:rsid w:val="00031226"/>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72D8"/>
    <w:rsid w:val="00047738"/>
    <w:rsid w:val="000501C7"/>
    <w:rsid w:val="00051834"/>
    <w:rsid w:val="000518C2"/>
    <w:rsid w:val="000528CB"/>
    <w:rsid w:val="00053600"/>
    <w:rsid w:val="00054A22"/>
    <w:rsid w:val="000550EB"/>
    <w:rsid w:val="00055A14"/>
    <w:rsid w:val="00055B5F"/>
    <w:rsid w:val="00060C6D"/>
    <w:rsid w:val="000619E9"/>
    <w:rsid w:val="000628E7"/>
    <w:rsid w:val="00062CF0"/>
    <w:rsid w:val="0006365F"/>
    <w:rsid w:val="00064EB0"/>
    <w:rsid w:val="000655A6"/>
    <w:rsid w:val="0007272E"/>
    <w:rsid w:val="00073A16"/>
    <w:rsid w:val="000745DF"/>
    <w:rsid w:val="00074E9A"/>
    <w:rsid w:val="000756DE"/>
    <w:rsid w:val="00075F36"/>
    <w:rsid w:val="00077DDD"/>
    <w:rsid w:val="00080512"/>
    <w:rsid w:val="000807F5"/>
    <w:rsid w:val="00081269"/>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6AE"/>
    <w:rsid w:val="00094AB8"/>
    <w:rsid w:val="00095841"/>
    <w:rsid w:val="000A0BFF"/>
    <w:rsid w:val="000A0F39"/>
    <w:rsid w:val="000A11D3"/>
    <w:rsid w:val="000A14DB"/>
    <w:rsid w:val="000A170F"/>
    <w:rsid w:val="000A2451"/>
    <w:rsid w:val="000A2D42"/>
    <w:rsid w:val="000A578B"/>
    <w:rsid w:val="000A6B3B"/>
    <w:rsid w:val="000A6B57"/>
    <w:rsid w:val="000B114A"/>
    <w:rsid w:val="000B11F1"/>
    <w:rsid w:val="000B2520"/>
    <w:rsid w:val="000B26AC"/>
    <w:rsid w:val="000B3E1F"/>
    <w:rsid w:val="000B40F6"/>
    <w:rsid w:val="000B442D"/>
    <w:rsid w:val="000B45BA"/>
    <w:rsid w:val="000B4ADD"/>
    <w:rsid w:val="000B76B0"/>
    <w:rsid w:val="000C0F13"/>
    <w:rsid w:val="000C31E5"/>
    <w:rsid w:val="000C37CE"/>
    <w:rsid w:val="000C4038"/>
    <w:rsid w:val="000C54E1"/>
    <w:rsid w:val="000C579F"/>
    <w:rsid w:val="000D04CD"/>
    <w:rsid w:val="000D0966"/>
    <w:rsid w:val="000D17A7"/>
    <w:rsid w:val="000D1960"/>
    <w:rsid w:val="000D2229"/>
    <w:rsid w:val="000D558E"/>
    <w:rsid w:val="000D58AB"/>
    <w:rsid w:val="000E01B3"/>
    <w:rsid w:val="000E1544"/>
    <w:rsid w:val="000E1769"/>
    <w:rsid w:val="000E3EB0"/>
    <w:rsid w:val="000E43CF"/>
    <w:rsid w:val="000E4F76"/>
    <w:rsid w:val="000E5393"/>
    <w:rsid w:val="000F0326"/>
    <w:rsid w:val="000F07AE"/>
    <w:rsid w:val="000F0BC5"/>
    <w:rsid w:val="000F19F0"/>
    <w:rsid w:val="000F1D1A"/>
    <w:rsid w:val="000F43D1"/>
    <w:rsid w:val="000F4520"/>
    <w:rsid w:val="000F5513"/>
    <w:rsid w:val="000F56A9"/>
    <w:rsid w:val="000F6CB6"/>
    <w:rsid w:val="000F70AB"/>
    <w:rsid w:val="000F7729"/>
    <w:rsid w:val="00100E9E"/>
    <w:rsid w:val="00101EF1"/>
    <w:rsid w:val="00107D8C"/>
    <w:rsid w:val="00112E2C"/>
    <w:rsid w:val="001131D7"/>
    <w:rsid w:val="001132A6"/>
    <w:rsid w:val="00113AFE"/>
    <w:rsid w:val="00113B4A"/>
    <w:rsid w:val="00114AE5"/>
    <w:rsid w:val="00115B9A"/>
    <w:rsid w:val="00117011"/>
    <w:rsid w:val="0011761F"/>
    <w:rsid w:val="001205E9"/>
    <w:rsid w:val="00122E8D"/>
    <w:rsid w:val="001233CB"/>
    <w:rsid w:val="00123439"/>
    <w:rsid w:val="0012473B"/>
    <w:rsid w:val="001275AA"/>
    <w:rsid w:val="001303BC"/>
    <w:rsid w:val="001306E7"/>
    <w:rsid w:val="00130E36"/>
    <w:rsid w:val="0013124D"/>
    <w:rsid w:val="00132839"/>
    <w:rsid w:val="0013476C"/>
    <w:rsid w:val="00134A4C"/>
    <w:rsid w:val="001369E3"/>
    <w:rsid w:val="00136C03"/>
    <w:rsid w:val="00137062"/>
    <w:rsid w:val="001430F0"/>
    <w:rsid w:val="001432C8"/>
    <w:rsid w:val="00144A8D"/>
    <w:rsid w:val="00146D87"/>
    <w:rsid w:val="00150EDB"/>
    <w:rsid w:val="0015184E"/>
    <w:rsid w:val="0015274F"/>
    <w:rsid w:val="00154C72"/>
    <w:rsid w:val="001565FE"/>
    <w:rsid w:val="00156968"/>
    <w:rsid w:val="00156CEC"/>
    <w:rsid w:val="00156D3A"/>
    <w:rsid w:val="001605BA"/>
    <w:rsid w:val="0016309B"/>
    <w:rsid w:val="001633D1"/>
    <w:rsid w:val="001653A7"/>
    <w:rsid w:val="00165CC2"/>
    <w:rsid w:val="00166612"/>
    <w:rsid w:val="0016741F"/>
    <w:rsid w:val="00167D29"/>
    <w:rsid w:val="00167E84"/>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5889"/>
    <w:rsid w:val="00185CA6"/>
    <w:rsid w:val="001873CC"/>
    <w:rsid w:val="00190419"/>
    <w:rsid w:val="001908F3"/>
    <w:rsid w:val="001942EB"/>
    <w:rsid w:val="00194C8A"/>
    <w:rsid w:val="001955E3"/>
    <w:rsid w:val="00195659"/>
    <w:rsid w:val="00196019"/>
    <w:rsid w:val="00197499"/>
    <w:rsid w:val="001A19E8"/>
    <w:rsid w:val="001A3252"/>
    <w:rsid w:val="001A361D"/>
    <w:rsid w:val="001A525E"/>
    <w:rsid w:val="001A653C"/>
    <w:rsid w:val="001A6DB8"/>
    <w:rsid w:val="001A6E5D"/>
    <w:rsid w:val="001A7A32"/>
    <w:rsid w:val="001B1CF4"/>
    <w:rsid w:val="001B20D4"/>
    <w:rsid w:val="001B2319"/>
    <w:rsid w:val="001B35E3"/>
    <w:rsid w:val="001B3B02"/>
    <w:rsid w:val="001B3C4D"/>
    <w:rsid w:val="001B4161"/>
    <w:rsid w:val="001B4778"/>
    <w:rsid w:val="001B5C75"/>
    <w:rsid w:val="001B5CD1"/>
    <w:rsid w:val="001B6792"/>
    <w:rsid w:val="001B6F22"/>
    <w:rsid w:val="001C0188"/>
    <w:rsid w:val="001C040D"/>
    <w:rsid w:val="001C1016"/>
    <w:rsid w:val="001C35BC"/>
    <w:rsid w:val="001C3C16"/>
    <w:rsid w:val="001C432E"/>
    <w:rsid w:val="001C4424"/>
    <w:rsid w:val="001C4D0D"/>
    <w:rsid w:val="001C6F36"/>
    <w:rsid w:val="001C7EA2"/>
    <w:rsid w:val="001D02C2"/>
    <w:rsid w:val="001D1130"/>
    <w:rsid w:val="001D23D1"/>
    <w:rsid w:val="001D2703"/>
    <w:rsid w:val="001D2772"/>
    <w:rsid w:val="001D2B33"/>
    <w:rsid w:val="001D31CC"/>
    <w:rsid w:val="001D38A8"/>
    <w:rsid w:val="001D4659"/>
    <w:rsid w:val="001D48D8"/>
    <w:rsid w:val="001D67F3"/>
    <w:rsid w:val="001D76EF"/>
    <w:rsid w:val="001E1D33"/>
    <w:rsid w:val="001E1F88"/>
    <w:rsid w:val="001E250B"/>
    <w:rsid w:val="001E4141"/>
    <w:rsid w:val="001E7903"/>
    <w:rsid w:val="001F0214"/>
    <w:rsid w:val="001F0BB3"/>
    <w:rsid w:val="001F168B"/>
    <w:rsid w:val="001F193F"/>
    <w:rsid w:val="001F1AD3"/>
    <w:rsid w:val="001F3D9C"/>
    <w:rsid w:val="001F53CB"/>
    <w:rsid w:val="001F5906"/>
    <w:rsid w:val="001F5F24"/>
    <w:rsid w:val="001F6082"/>
    <w:rsid w:val="001F6C3E"/>
    <w:rsid w:val="001F7E9C"/>
    <w:rsid w:val="002000ED"/>
    <w:rsid w:val="0020192A"/>
    <w:rsid w:val="00201D01"/>
    <w:rsid w:val="00207941"/>
    <w:rsid w:val="0021000D"/>
    <w:rsid w:val="00210158"/>
    <w:rsid w:val="00210F1F"/>
    <w:rsid w:val="00216626"/>
    <w:rsid w:val="0021732B"/>
    <w:rsid w:val="00220A30"/>
    <w:rsid w:val="00224DAE"/>
    <w:rsid w:val="00224EB3"/>
    <w:rsid w:val="0022647A"/>
    <w:rsid w:val="002265DA"/>
    <w:rsid w:val="0023171D"/>
    <w:rsid w:val="00232D03"/>
    <w:rsid w:val="002347A2"/>
    <w:rsid w:val="002355CF"/>
    <w:rsid w:val="002360CD"/>
    <w:rsid w:val="00237C6D"/>
    <w:rsid w:val="00240C2F"/>
    <w:rsid w:val="0024378C"/>
    <w:rsid w:val="0024385A"/>
    <w:rsid w:val="0024419E"/>
    <w:rsid w:val="002443F1"/>
    <w:rsid w:val="002469E8"/>
    <w:rsid w:val="002500E0"/>
    <w:rsid w:val="00251772"/>
    <w:rsid w:val="002529AE"/>
    <w:rsid w:val="00254A58"/>
    <w:rsid w:val="00254C60"/>
    <w:rsid w:val="00255DE4"/>
    <w:rsid w:val="00263466"/>
    <w:rsid w:val="0026527F"/>
    <w:rsid w:val="002653AB"/>
    <w:rsid w:val="00265922"/>
    <w:rsid w:val="002665DA"/>
    <w:rsid w:val="00266EB4"/>
    <w:rsid w:val="00267FDE"/>
    <w:rsid w:val="002700F8"/>
    <w:rsid w:val="002704E3"/>
    <w:rsid w:val="002717F6"/>
    <w:rsid w:val="00271DE6"/>
    <w:rsid w:val="00272551"/>
    <w:rsid w:val="0027325E"/>
    <w:rsid w:val="002764B5"/>
    <w:rsid w:val="002775EA"/>
    <w:rsid w:val="00277F1C"/>
    <w:rsid w:val="0028067D"/>
    <w:rsid w:val="0028116F"/>
    <w:rsid w:val="00281700"/>
    <w:rsid w:val="002819B1"/>
    <w:rsid w:val="0028297C"/>
    <w:rsid w:val="002875A1"/>
    <w:rsid w:val="0029176B"/>
    <w:rsid w:val="00291B9D"/>
    <w:rsid w:val="00293BD1"/>
    <w:rsid w:val="00294821"/>
    <w:rsid w:val="00295941"/>
    <w:rsid w:val="00295B00"/>
    <w:rsid w:val="00296755"/>
    <w:rsid w:val="00296D60"/>
    <w:rsid w:val="00297116"/>
    <w:rsid w:val="002A03B8"/>
    <w:rsid w:val="002A040D"/>
    <w:rsid w:val="002A1030"/>
    <w:rsid w:val="002A1445"/>
    <w:rsid w:val="002A1E7D"/>
    <w:rsid w:val="002A3EC2"/>
    <w:rsid w:val="002A7AE0"/>
    <w:rsid w:val="002B06AC"/>
    <w:rsid w:val="002B0D89"/>
    <w:rsid w:val="002B1640"/>
    <w:rsid w:val="002B304E"/>
    <w:rsid w:val="002B326C"/>
    <w:rsid w:val="002B3C9B"/>
    <w:rsid w:val="002B3CE3"/>
    <w:rsid w:val="002B5316"/>
    <w:rsid w:val="002B673C"/>
    <w:rsid w:val="002B691E"/>
    <w:rsid w:val="002B6DE1"/>
    <w:rsid w:val="002C2B1B"/>
    <w:rsid w:val="002C2EF7"/>
    <w:rsid w:val="002C339D"/>
    <w:rsid w:val="002C374F"/>
    <w:rsid w:val="002C3D92"/>
    <w:rsid w:val="002C40AE"/>
    <w:rsid w:val="002C7F31"/>
    <w:rsid w:val="002D0BA4"/>
    <w:rsid w:val="002D3966"/>
    <w:rsid w:val="002D3AC0"/>
    <w:rsid w:val="002D6229"/>
    <w:rsid w:val="002E1B50"/>
    <w:rsid w:val="002E1EEF"/>
    <w:rsid w:val="002E314B"/>
    <w:rsid w:val="002E31A9"/>
    <w:rsid w:val="002E32F6"/>
    <w:rsid w:val="002E3EE8"/>
    <w:rsid w:val="002E62D1"/>
    <w:rsid w:val="002E76BD"/>
    <w:rsid w:val="002E76F1"/>
    <w:rsid w:val="002F08F2"/>
    <w:rsid w:val="002F0D2E"/>
    <w:rsid w:val="002F0D4A"/>
    <w:rsid w:val="002F113B"/>
    <w:rsid w:val="002F11F1"/>
    <w:rsid w:val="002F14AD"/>
    <w:rsid w:val="002F1E51"/>
    <w:rsid w:val="002F3FB3"/>
    <w:rsid w:val="002F58DC"/>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3431"/>
    <w:rsid w:val="00326D1B"/>
    <w:rsid w:val="00326D44"/>
    <w:rsid w:val="00330704"/>
    <w:rsid w:val="0033076D"/>
    <w:rsid w:val="00331343"/>
    <w:rsid w:val="00333056"/>
    <w:rsid w:val="0033518B"/>
    <w:rsid w:val="0034034D"/>
    <w:rsid w:val="00340CA3"/>
    <w:rsid w:val="00341635"/>
    <w:rsid w:val="003418F3"/>
    <w:rsid w:val="00341AC7"/>
    <w:rsid w:val="00342338"/>
    <w:rsid w:val="00342D87"/>
    <w:rsid w:val="0034344F"/>
    <w:rsid w:val="003450AA"/>
    <w:rsid w:val="003458E7"/>
    <w:rsid w:val="0034713B"/>
    <w:rsid w:val="003474BD"/>
    <w:rsid w:val="00350D9E"/>
    <w:rsid w:val="0035222C"/>
    <w:rsid w:val="0035232B"/>
    <w:rsid w:val="0035324D"/>
    <w:rsid w:val="0035385E"/>
    <w:rsid w:val="003538BF"/>
    <w:rsid w:val="00353D58"/>
    <w:rsid w:val="0035462D"/>
    <w:rsid w:val="00355524"/>
    <w:rsid w:val="00362DA0"/>
    <w:rsid w:val="0036342C"/>
    <w:rsid w:val="00364322"/>
    <w:rsid w:val="0036564C"/>
    <w:rsid w:val="00365724"/>
    <w:rsid w:val="00365EA0"/>
    <w:rsid w:val="003664C6"/>
    <w:rsid w:val="003669A4"/>
    <w:rsid w:val="00366C5F"/>
    <w:rsid w:val="00367576"/>
    <w:rsid w:val="003736D5"/>
    <w:rsid w:val="0037496C"/>
    <w:rsid w:val="0037748C"/>
    <w:rsid w:val="003839EE"/>
    <w:rsid w:val="00383BE9"/>
    <w:rsid w:val="0038442B"/>
    <w:rsid w:val="00384D80"/>
    <w:rsid w:val="00386980"/>
    <w:rsid w:val="00386D94"/>
    <w:rsid w:val="003912B0"/>
    <w:rsid w:val="00393929"/>
    <w:rsid w:val="0039512B"/>
    <w:rsid w:val="00395A50"/>
    <w:rsid w:val="00395E78"/>
    <w:rsid w:val="003A04B5"/>
    <w:rsid w:val="003A0AFF"/>
    <w:rsid w:val="003A24B2"/>
    <w:rsid w:val="003A578D"/>
    <w:rsid w:val="003A57F9"/>
    <w:rsid w:val="003A7C23"/>
    <w:rsid w:val="003B0CC1"/>
    <w:rsid w:val="003B282E"/>
    <w:rsid w:val="003B5D03"/>
    <w:rsid w:val="003B7A61"/>
    <w:rsid w:val="003B7AD4"/>
    <w:rsid w:val="003B7B59"/>
    <w:rsid w:val="003C2CD8"/>
    <w:rsid w:val="003C3971"/>
    <w:rsid w:val="003C5E5B"/>
    <w:rsid w:val="003C6394"/>
    <w:rsid w:val="003C63CD"/>
    <w:rsid w:val="003C6706"/>
    <w:rsid w:val="003C6E25"/>
    <w:rsid w:val="003C7A43"/>
    <w:rsid w:val="003D1F6F"/>
    <w:rsid w:val="003D25EB"/>
    <w:rsid w:val="003D32DC"/>
    <w:rsid w:val="003D6FEE"/>
    <w:rsid w:val="003D7630"/>
    <w:rsid w:val="003E008B"/>
    <w:rsid w:val="003E0220"/>
    <w:rsid w:val="003E0B9B"/>
    <w:rsid w:val="003E0CF8"/>
    <w:rsid w:val="003E1026"/>
    <w:rsid w:val="003E174E"/>
    <w:rsid w:val="003E3AA3"/>
    <w:rsid w:val="003E3AC5"/>
    <w:rsid w:val="003E4505"/>
    <w:rsid w:val="003E4656"/>
    <w:rsid w:val="003E465B"/>
    <w:rsid w:val="003E4ACE"/>
    <w:rsid w:val="003E7307"/>
    <w:rsid w:val="003E774E"/>
    <w:rsid w:val="003F1410"/>
    <w:rsid w:val="003F3966"/>
    <w:rsid w:val="003F415D"/>
    <w:rsid w:val="003F5609"/>
    <w:rsid w:val="003F65D5"/>
    <w:rsid w:val="003F6805"/>
    <w:rsid w:val="003F709A"/>
    <w:rsid w:val="003F750C"/>
    <w:rsid w:val="0040011B"/>
    <w:rsid w:val="00400E3F"/>
    <w:rsid w:val="00401F92"/>
    <w:rsid w:val="004025A4"/>
    <w:rsid w:val="00403961"/>
    <w:rsid w:val="00403965"/>
    <w:rsid w:val="00404D95"/>
    <w:rsid w:val="004059DC"/>
    <w:rsid w:val="00406CFB"/>
    <w:rsid w:val="00410461"/>
    <w:rsid w:val="00410FD0"/>
    <w:rsid w:val="00414800"/>
    <w:rsid w:val="00415384"/>
    <w:rsid w:val="00415CBF"/>
    <w:rsid w:val="00416027"/>
    <w:rsid w:val="004163C5"/>
    <w:rsid w:val="00416647"/>
    <w:rsid w:val="00416A83"/>
    <w:rsid w:val="00416C3C"/>
    <w:rsid w:val="00417CDC"/>
    <w:rsid w:val="0042117A"/>
    <w:rsid w:val="004212F8"/>
    <w:rsid w:val="0042156B"/>
    <w:rsid w:val="00421E54"/>
    <w:rsid w:val="00422F2F"/>
    <w:rsid w:val="0042453E"/>
    <w:rsid w:val="004253D1"/>
    <w:rsid w:val="0042796E"/>
    <w:rsid w:val="00432096"/>
    <w:rsid w:val="00433842"/>
    <w:rsid w:val="0043406B"/>
    <w:rsid w:val="00435569"/>
    <w:rsid w:val="00435AC2"/>
    <w:rsid w:val="00435B48"/>
    <w:rsid w:val="00436104"/>
    <w:rsid w:val="004362E5"/>
    <w:rsid w:val="0043684F"/>
    <w:rsid w:val="004405A2"/>
    <w:rsid w:val="0044066C"/>
    <w:rsid w:val="0044367C"/>
    <w:rsid w:val="004445E2"/>
    <w:rsid w:val="00445B2C"/>
    <w:rsid w:val="00445D76"/>
    <w:rsid w:val="00452D32"/>
    <w:rsid w:val="00452F09"/>
    <w:rsid w:val="00453448"/>
    <w:rsid w:val="00455ED4"/>
    <w:rsid w:val="004600CE"/>
    <w:rsid w:val="004608C4"/>
    <w:rsid w:val="00460FF4"/>
    <w:rsid w:val="00461301"/>
    <w:rsid w:val="00464084"/>
    <w:rsid w:val="004652A6"/>
    <w:rsid w:val="00465480"/>
    <w:rsid w:val="004665B2"/>
    <w:rsid w:val="00466CF0"/>
    <w:rsid w:val="00474A58"/>
    <w:rsid w:val="004765B9"/>
    <w:rsid w:val="00476682"/>
    <w:rsid w:val="00476A22"/>
    <w:rsid w:val="00476A4E"/>
    <w:rsid w:val="004818C8"/>
    <w:rsid w:val="00482C10"/>
    <w:rsid w:val="00484865"/>
    <w:rsid w:val="00485825"/>
    <w:rsid w:val="00486B58"/>
    <w:rsid w:val="00487131"/>
    <w:rsid w:val="00491A30"/>
    <w:rsid w:val="00492719"/>
    <w:rsid w:val="0049273E"/>
    <w:rsid w:val="004935CF"/>
    <w:rsid w:val="00495A1E"/>
    <w:rsid w:val="004A01D5"/>
    <w:rsid w:val="004A3188"/>
    <w:rsid w:val="004A3521"/>
    <w:rsid w:val="004A3CB1"/>
    <w:rsid w:val="004A3E04"/>
    <w:rsid w:val="004A486E"/>
    <w:rsid w:val="004A50CA"/>
    <w:rsid w:val="004B337D"/>
    <w:rsid w:val="004B3EA1"/>
    <w:rsid w:val="004B5AF4"/>
    <w:rsid w:val="004C4856"/>
    <w:rsid w:val="004C5DA5"/>
    <w:rsid w:val="004C77E7"/>
    <w:rsid w:val="004D25B9"/>
    <w:rsid w:val="004D3578"/>
    <w:rsid w:val="004D3AC6"/>
    <w:rsid w:val="004D59C4"/>
    <w:rsid w:val="004D5AD0"/>
    <w:rsid w:val="004E022F"/>
    <w:rsid w:val="004E04AC"/>
    <w:rsid w:val="004E1085"/>
    <w:rsid w:val="004E1C16"/>
    <w:rsid w:val="004E20F3"/>
    <w:rsid w:val="004E213A"/>
    <w:rsid w:val="004E5D1D"/>
    <w:rsid w:val="004F100B"/>
    <w:rsid w:val="004F42CA"/>
    <w:rsid w:val="004F6AF1"/>
    <w:rsid w:val="00500685"/>
    <w:rsid w:val="005016E9"/>
    <w:rsid w:val="0050193F"/>
    <w:rsid w:val="00501DBE"/>
    <w:rsid w:val="00502825"/>
    <w:rsid w:val="005040FF"/>
    <w:rsid w:val="005066FA"/>
    <w:rsid w:val="00506C4B"/>
    <w:rsid w:val="00506D1D"/>
    <w:rsid w:val="00507029"/>
    <w:rsid w:val="00510603"/>
    <w:rsid w:val="005109DB"/>
    <w:rsid w:val="005122E1"/>
    <w:rsid w:val="005140E2"/>
    <w:rsid w:val="005162CB"/>
    <w:rsid w:val="00516591"/>
    <w:rsid w:val="0052056F"/>
    <w:rsid w:val="00520E74"/>
    <w:rsid w:val="0052365D"/>
    <w:rsid w:val="00523A17"/>
    <w:rsid w:val="00523E24"/>
    <w:rsid w:val="00525734"/>
    <w:rsid w:val="00525E26"/>
    <w:rsid w:val="00526A76"/>
    <w:rsid w:val="00526D7B"/>
    <w:rsid w:val="00527B2B"/>
    <w:rsid w:val="00530DEB"/>
    <w:rsid w:val="005330BA"/>
    <w:rsid w:val="0053380C"/>
    <w:rsid w:val="00534988"/>
    <w:rsid w:val="005360F2"/>
    <w:rsid w:val="00536C4C"/>
    <w:rsid w:val="00537666"/>
    <w:rsid w:val="005419DE"/>
    <w:rsid w:val="005437D8"/>
    <w:rsid w:val="00543E09"/>
    <w:rsid w:val="00543E6C"/>
    <w:rsid w:val="005445E9"/>
    <w:rsid w:val="005535C8"/>
    <w:rsid w:val="0055552A"/>
    <w:rsid w:val="0055637D"/>
    <w:rsid w:val="00556386"/>
    <w:rsid w:val="0055691A"/>
    <w:rsid w:val="00556C29"/>
    <w:rsid w:val="005578B5"/>
    <w:rsid w:val="005610A5"/>
    <w:rsid w:val="00561F93"/>
    <w:rsid w:val="00562BAF"/>
    <w:rsid w:val="00565087"/>
    <w:rsid w:val="00566609"/>
    <w:rsid w:val="00566EA1"/>
    <w:rsid w:val="005709FC"/>
    <w:rsid w:val="0057193B"/>
    <w:rsid w:val="00572012"/>
    <w:rsid w:val="005727CF"/>
    <w:rsid w:val="00573AD6"/>
    <w:rsid w:val="00574F5E"/>
    <w:rsid w:val="005756A5"/>
    <w:rsid w:val="0057598D"/>
    <w:rsid w:val="0057620D"/>
    <w:rsid w:val="005767F7"/>
    <w:rsid w:val="00576BFF"/>
    <w:rsid w:val="00576DDA"/>
    <w:rsid w:val="00577285"/>
    <w:rsid w:val="00577768"/>
    <w:rsid w:val="00580015"/>
    <w:rsid w:val="00580400"/>
    <w:rsid w:val="005830F4"/>
    <w:rsid w:val="00583848"/>
    <w:rsid w:val="00584068"/>
    <w:rsid w:val="00584911"/>
    <w:rsid w:val="00584F2B"/>
    <w:rsid w:val="00585493"/>
    <w:rsid w:val="0058698B"/>
    <w:rsid w:val="00590B31"/>
    <w:rsid w:val="00593BCA"/>
    <w:rsid w:val="00594E38"/>
    <w:rsid w:val="00595188"/>
    <w:rsid w:val="00595616"/>
    <w:rsid w:val="00596FC8"/>
    <w:rsid w:val="00597822"/>
    <w:rsid w:val="005A0117"/>
    <w:rsid w:val="005A50BA"/>
    <w:rsid w:val="005A6D33"/>
    <w:rsid w:val="005A74DF"/>
    <w:rsid w:val="005B0EB5"/>
    <w:rsid w:val="005B0F76"/>
    <w:rsid w:val="005B2573"/>
    <w:rsid w:val="005B2940"/>
    <w:rsid w:val="005B3666"/>
    <w:rsid w:val="005B4D62"/>
    <w:rsid w:val="005B633D"/>
    <w:rsid w:val="005C04BA"/>
    <w:rsid w:val="005C0557"/>
    <w:rsid w:val="005C092A"/>
    <w:rsid w:val="005C17B3"/>
    <w:rsid w:val="005C1B88"/>
    <w:rsid w:val="005C3318"/>
    <w:rsid w:val="005C3CD3"/>
    <w:rsid w:val="005C41FD"/>
    <w:rsid w:val="005C68A0"/>
    <w:rsid w:val="005C7F29"/>
    <w:rsid w:val="005D28C7"/>
    <w:rsid w:val="005D2E01"/>
    <w:rsid w:val="005D3F55"/>
    <w:rsid w:val="005D4302"/>
    <w:rsid w:val="005D4F75"/>
    <w:rsid w:val="005D582F"/>
    <w:rsid w:val="005D58E7"/>
    <w:rsid w:val="005E1C6E"/>
    <w:rsid w:val="005E353C"/>
    <w:rsid w:val="005E3C09"/>
    <w:rsid w:val="005E6272"/>
    <w:rsid w:val="005E6800"/>
    <w:rsid w:val="005E6AD3"/>
    <w:rsid w:val="005E6B0D"/>
    <w:rsid w:val="005E77BC"/>
    <w:rsid w:val="005E7A2B"/>
    <w:rsid w:val="005E7AE2"/>
    <w:rsid w:val="005F298E"/>
    <w:rsid w:val="005F3A58"/>
    <w:rsid w:val="005F4325"/>
    <w:rsid w:val="005F50F2"/>
    <w:rsid w:val="005F57D5"/>
    <w:rsid w:val="005F5AC9"/>
    <w:rsid w:val="00602EC7"/>
    <w:rsid w:val="0060367D"/>
    <w:rsid w:val="00603E2E"/>
    <w:rsid w:val="006043B6"/>
    <w:rsid w:val="00605773"/>
    <w:rsid w:val="006059A9"/>
    <w:rsid w:val="006073D3"/>
    <w:rsid w:val="00610844"/>
    <w:rsid w:val="00610FB5"/>
    <w:rsid w:val="00611A8B"/>
    <w:rsid w:val="00612255"/>
    <w:rsid w:val="00612B43"/>
    <w:rsid w:val="00612E08"/>
    <w:rsid w:val="00614ABD"/>
    <w:rsid w:val="00614FDF"/>
    <w:rsid w:val="0061675A"/>
    <w:rsid w:val="00617880"/>
    <w:rsid w:val="00617EA8"/>
    <w:rsid w:val="00620119"/>
    <w:rsid w:val="006203A4"/>
    <w:rsid w:val="00621B8D"/>
    <w:rsid w:val="00622F30"/>
    <w:rsid w:val="006252A2"/>
    <w:rsid w:val="006252CE"/>
    <w:rsid w:val="00626362"/>
    <w:rsid w:val="006268FF"/>
    <w:rsid w:val="006271FC"/>
    <w:rsid w:val="006278FF"/>
    <w:rsid w:val="00627EFA"/>
    <w:rsid w:val="00627F28"/>
    <w:rsid w:val="00630FD2"/>
    <w:rsid w:val="0063217E"/>
    <w:rsid w:val="0063363D"/>
    <w:rsid w:val="0063717A"/>
    <w:rsid w:val="006374EA"/>
    <w:rsid w:val="006407F4"/>
    <w:rsid w:val="0064166B"/>
    <w:rsid w:val="00642175"/>
    <w:rsid w:val="00642601"/>
    <w:rsid w:val="00642620"/>
    <w:rsid w:val="006435CE"/>
    <w:rsid w:val="00643BCC"/>
    <w:rsid w:val="006447DC"/>
    <w:rsid w:val="00644AAD"/>
    <w:rsid w:val="00645DC4"/>
    <w:rsid w:val="006467A4"/>
    <w:rsid w:val="006476EB"/>
    <w:rsid w:val="006478EA"/>
    <w:rsid w:val="006507BD"/>
    <w:rsid w:val="00652BDF"/>
    <w:rsid w:val="006531DF"/>
    <w:rsid w:val="006535D2"/>
    <w:rsid w:val="00653AD5"/>
    <w:rsid w:val="006547CA"/>
    <w:rsid w:val="0065532F"/>
    <w:rsid w:val="006566CD"/>
    <w:rsid w:val="00657630"/>
    <w:rsid w:val="00657866"/>
    <w:rsid w:val="00660745"/>
    <w:rsid w:val="00660954"/>
    <w:rsid w:val="00660CEE"/>
    <w:rsid w:val="00662A62"/>
    <w:rsid w:val="00662D59"/>
    <w:rsid w:val="006655D9"/>
    <w:rsid w:val="00667730"/>
    <w:rsid w:val="00670C53"/>
    <w:rsid w:val="0067168B"/>
    <w:rsid w:val="00674638"/>
    <w:rsid w:val="00675F82"/>
    <w:rsid w:val="00677320"/>
    <w:rsid w:val="00677AD3"/>
    <w:rsid w:val="00683D84"/>
    <w:rsid w:val="00684908"/>
    <w:rsid w:val="00684CC7"/>
    <w:rsid w:val="00686FAD"/>
    <w:rsid w:val="00687495"/>
    <w:rsid w:val="00687D7D"/>
    <w:rsid w:val="006901B4"/>
    <w:rsid w:val="0069177F"/>
    <w:rsid w:val="006926AC"/>
    <w:rsid w:val="00692869"/>
    <w:rsid w:val="00692CF5"/>
    <w:rsid w:val="006940EB"/>
    <w:rsid w:val="006978B7"/>
    <w:rsid w:val="00697DCD"/>
    <w:rsid w:val="006A04C2"/>
    <w:rsid w:val="006A0549"/>
    <w:rsid w:val="006A0E28"/>
    <w:rsid w:val="006A1F10"/>
    <w:rsid w:val="006A3A98"/>
    <w:rsid w:val="006A5960"/>
    <w:rsid w:val="006A5B62"/>
    <w:rsid w:val="006A61AA"/>
    <w:rsid w:val="006A61C6"/>
    <w:rsid w:val="006A685E"/>
    <w:rsid w:val="006A7A9C"/>
    <w:rsid w:val="006B0A88"/>
    <w:rsid w:val="006B159B"/>
    <w:rsid w:val="006B15E1"/>
    <w:rsid w:val="006B2736"/>
    <w:rsid w:val="006B3E52"/>
    <w:rsid w:val="006B5444"/>
    <w:rsid w:val="006B7F63"/>
    <w:rsid w:val="006C1048"/>
    <w:rsid w:val="006C29B7"/>
    <w:rsid w:val="006C39A1"/>
    <w:rsid w:val="006C4442"/>
    <w:rsid w:val="006C5731"/>
    <w:rsid w:val="006C72AC"/>
    <w:rsid w:val="006C752F"/>
    <w:rsid w:val="006C7F0A"/>
    <w:rsid w:val="006D03FF"/>
    <w:rsid w:val="006D3310"/>
    <w:rsid w:val="006D5AAB"/>
    <w:rsid w:val="006D5F5E"/>
    <w:rsid w:val="006D703A"/>
    <w:rsid w:val="006D714C"/>
    <w:rsid w:val="006D731B"/>
    <w:rsid w:val="006E12DA"/>
    <w:rsid w:val="006E3F0C"/>
    <w:rsid w:val="006E56C1"/>
    <w:rsid w:val="006E5C86"/>
    <w:rsid w:val="006F09C8"/>
    <w:rsid w:val="006F11FD"/>
    <w:rsid w:val="006F1888"/>
    <w:rsid w:val="006F251A"/>
    <w:rsid w:val="006F27FB"/>
    <w:rsid w:val="006F2AF3"/>
    <w:rsid w:val="006F51F8"/>
    <w:rsid w:val="006F7BF7"/>
    <w:rsid w:val="006F7E09"/>
    <w:rsid w:val="00702109"/>
    <w:rsid w:val="00703BD2"/>
    <w:rsid w:val="007043A0"/>
    <w:rsid w:val="00705DE3"/>
    <w:rsid w:val="00706663"/>
    <w:rsid w:val="00710AE4"/>
    <w:rsid w:val="00710F2C"/>
    <w:rsid w:val="007119D9"/>
    <w:rsid w:val="0071254E"/>
    <w:rsid w:val="00715C66"/>
    <w:rsid w:val="00715EE2"/>
    <w:rsid w:val="007165BD"/>
    <w:rsid w:val="00720FA2"/>
    <w:rsid w:val="00722091"/>
    <w:rsid w:val="00725E96"/>
    <w:rsid w:val="00726B3F"/>
    <w:rsid w:val="00727B69"/>
    <w:rsid w:val="0073192D"/>
    <w:rsid w:val="007327B2"/>
    <w:rsid w:val="00733937"/>
    <w:rsid w:val="00734A5B"/>
    <w:rsid w:val="00737AA9"/>
    <w:rsid w:val="007402B4"/>
    <w:rsid w:val="00740F82"/>
    <w:rsid w:val="0074103B"/>
    <w:rsid w:val="007410AA"/>
    <w:rsid w:val="007411A4"/>
    <w:rsid w:val="00742181"/>
    <w:rsid w:val="00742347"/>
    <w:rsid w:val="00744C25"/>
    <w:rsid w:val="00744E76"/>
    <w:rsid w:val="007457F6"/>
    <w:rsid w:val="007464C0"/>
    <w:rsid w:val="00746C68"/>
    <w:rsid w:val="00747CE3"/>
    <w:rsid w:val="00750B25"/>
    <w:rsid w:val="00750CFD"/>
    <w:rsid w:val="0075157F"/>
    <w:rsid w:val="007536F3"/>
    <w:rsid w:val="0075371F"/>
    <w:rsid w:val="00753C45"/>
    <w:rsid w:val="0075436B"/>
    <w:rsid w:val="007547E4"/>
    <w:rsid w:val="00756660"/>
    <w:rsid w:val="00756929"/>
    <w:rsid w:val="00761A74"/>
    <w:rsid w:val="00761F72"/>
    <w:rsid w:val="00762433"/>
    <w:rsid w:val="00762799"/>
    <w:rsid w:val="00764E72"/>
    <w:rsid w:val="0076578F"/>
    <w:rsid w:val="00766185"/>
    <w:rsid w:val="00767333"/>
    <w:rsid w:val="0076741B"/>
    <w:rsid w:val="00767CFF"/>
    <w:rsid w:val="00767FFB"/>
    <w:rsid w:val="00771EB6"/>
    <w:rsid w:val="00771FA8"/>
    <w:rsid w:val="007723B2"/>
    <w:rsid w:val="00773D2C"/>
    <w:rsid w:val="00774173"/>
    <w:rsid w:val="00774EDC"/>
    <w:rsid w:val="00775484"/>
    <w:rsid w:val="0077759C"/>
    <w:rsid w:val="00777603"/>
    <w:rsid w:val="00780782"/>
    <w:rsid w:val="00781F0F"/>
    <w:rsid w:val="0078288B"/>
    <w:rsid w:val="00782FCC"/>
    <w:rsid w:val="0078302E"/>
    <w:rsid w:val="007831F5"/>
    <w:rsid w:val="007835C9"/>
    <w:rsid w:val="0078604A"/>
    <w:rsid w:val="007864E5"/>
    <w:rsid w:val="00786A57"/>
    <w:rsid w:val="00787AFE"/>
    <w:rsid w:val="00791291"/>
    <w:rsid w:val="007920B3"/>
    <w:rsid w:val="00793DE0"/>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D3A"/>
    <w:rsid w:val="007B2F41"/>
    <w:rsid w:val="007B39F8"/>
    <w:rsid w:val="007B40FA"/>
    <w:rsid w:val="007B4893"/>
    <w:rsid w:val="007B5BD2"/>
    <w:rsid w:val="007B5DAE"/>
    <w:rsid w:val="007B675F"/>
    <w:rsid w:val="007B68B1"/>
    <w:rsid w:val="007B7F8D"/>
    <w:rsid w:val="007C07A8"/>
    <w:rsid w:val="007C1CEF"/>
    <w:rsid w:val="007C4763"/>
    <w:rsid w:val="007C47D7"/>
    <w:rsid w:val="007C559A"/>
    <w:rsid w:val="007C567B"/>
    <w:rsid w:val="007C5686"/>
    <w:rsid w:val="007C6153"/>
    <w:rsid w:val="007D2852"/>
    <w:rsid w:val="007D3618"/>
    <w:rsid w:val="007D39DD"/>
    <w:rsid w:val="007D5762"/>
    <w:rsid w:val="007E1856"/>
    <w:rsid w:val="007E1955"/>
    <w:rsid w:val="007E1A50"/>
    <w:rsid w:val="007E448E"/>
    <w:rsid w:val="007E674C"/>
    <w:rsid w:val="007E72B1"/>
    <w:rsid w:val="007E73D3"/>
    <w:rsid w:val="007F2C83"/>
    <w:rsid w:val="007F2D55"/>
    <w:rsid w:val="007F6089"/>
    <w:rsid w:val="007F61A4"/>
    <w:rsid w:val="0080066F"/>
    <w:rsid w:val="008014A5"/>
    <w:rsid w:val="00801930"/>
    <w:rsid w:val="008024AD"/>
    <w:rsid w:val="008028A4"/>
    <w:rsid w:val="00803E21"/>
    <w:rsid w:val="00803F1B"/>
    <w:rsid w:val="0080456A"/>
    <w:rsid w:val="00804649"/>
    <w:rsid w:val="00804DBE"/>
    <w:rsid w:val="00805787"/>
    <w:rsid w:val="00806BF5"/>
    <w:rsid w:val="00807503"/>
    <w:rsid w:val="00811538"/>
    <w:rsid w:val="00814A04"/>
    <w:rsid w:val="00815AB7"/>
    <w:rsid w:val="00816B9D"/>
    <w:rsid w:val="008173EA"/>
    <w:rsid w:val="00820282"/>
    <w:rsid w:val="00820A3D"/>
    <w:rsid w:val="008219DD"/>
    <w:rsid w:val="0082249E"/>
    <w:rsid w:val="008233C3"/>
    <w:rsid w:val="00825298"/>
    <w:rsid w:val="00826CD0"/>
    <w:rsid w:val="0082702C"/>
    <w:rsid w:val="0083075D"/>
    <w:rsid w:val="0083083D"/>
    <w:rsid w:val="008310FA"/>
    <w:rsid w:val="0083142B"/>
    <w:rsid w:val="00831940"/>
    <w:rsid w:val="0083255B"/>
    <w:rsid w:val="00832754"/>
    <w:rsid w:val="00835585"/>
    <w:rsid w:val="008368B6"/>
    <w:rsid w:val="0083748B"/>
    <w:rsid w:val="00837D0E"/>
    <w:rsid w:val="0084035E"/>
    <w:rsid w:val="0084197A"/>
    <w:rsid w:val="00842857"/>
    <w:rsid w:val="0084489A"/>
    <w:rsid w:val="008469FE"/>
    <w:rsid w:val="008518F1"/>
    <w:rsid w:val="00853A92"/>
    <w:rsid w:val="00853CF4"/>
    <w:rsid w:val="00855153"/>
    <w:rsid w:val="00855352"/>
    <w:rsid w:val="00856290"/>
    <w:rsid w:val="00856CB3"/>
    <w:rsid w:val="008641D3"/>
    <w:rsid w:val="008646BB"/>
    <w:rsid w:val="008648BB"/>
    <w:rsid w:val="00865C7B"/>
    <w:rsid w:val="00866E96"/>
    <w:rsid w:val="00871F20"/>
    <w:rsid w:val="008745FD"/>
    <w:rsid w:val="00876044"/>
    <w:rsid w:val="00876188"/>
    <w:rsid w:val="008768CA"/>
    <w:rsid w:val="00877230"/>
    <w:rsid w:val="008774F0"/>
    <w:rsid w:val="00877E13"/>
    <w:rsid w:val="008812ED"/>
    <w:rsid w:val="0088342D"/>
    <w:rsid w:val="0088683E"/>
    <w:rsid w:val="008868B6"/>
    <w:rsid w:val="00886F02"/>
    <w:rsid w:val="00890B3B"/>
    <w:rsid w:val="00891C99"/>
    <w:rsid w:val="00891E90"/>
    <w:rsid w:val="00896165"/>
    <w:rsid w:val="00896BA0"/>
    <w:rsid w:val="008A2D7E"/>
    <w:rsid w:val="008A2DAB"/>
    <w:rsid w:val="008A3AB9"/>
    <w:rsid w:val="008A46BB"/>
    <w:rsid w:val="008B020E"/>
    <w:rsid w:val="008B0A66"/>
    <w:rsid w:val="008B0DFB"/>
    <w:rsid w:val="008B31F1"/>
    <w:rsid w:val="008B37B7"/>
    <w:rsid w:val="008B3D1C"/>
    <w:rsid w:val="008B4543"/>
    <w:rsid w:val="008B7101"/>
    <w:rsid w:val="008B7FEA"/>
    <w:rsid w:val="008C067B"/>
    <w:rsid w:val="008C1E2A"/>
    <w:rsid w:val="008C6A1B"/>
    <w:rsid w:val="008D03FB"/>
    <w:rsid w:val="008D105E"/>
    <w:rsid w:val="008D13B1"/>
    <w:rsid w:val="008D30FF"/>
    <w:rsid w:val="008D38EC"/>
    <w:rsid w:val="008D4621"/>
    <w:rsid w:val="008D4BE8"/>
    <w:rsid w:val="008D5418"/>
    <w:rsid w:val="008D60E9"/>
    <w:rsid w:val="008D6252"/>
    <w:rsid w:val="008D75DA"/>
    <w:rsid w:val="008E1E79"/>
    <w:rsid w:val="008E2641"/>
    <w:rsid w:val="008E34DF"/>
    <w:rsid w:val="008E3DD2"/>
    <w:rsid w:val="008E453C"/>
    <w:rsid w:val="008E4E76"/>
    <w:rsid w:val="008E6E4E"/>
    <w:rsid w:val="008E7B34"/>
    <w:rsid w:val="008E7F02"/>
    <w:rsid w:val="008F039B"/>
    <w:rsid w:val="008F12BC"/>
    <w:rsid w:val="008F2D86"/>
    <w:rsid w:val="008F3234"/>
    <w:rsid w:val="008F42FF"/>
    <w:rsid w:val="008F65DE"/>
    <w:rsid w:val="00900881"/>
    <w:rsid w:val="00901EDD"/>
    <w:rsid w:val="0090271F"/>
    <w:rsid w:val="00902E23"/>
    <w:rsid w:val="00903B2E"/>
    <w:rsid w:val="009040AD"/>
    <w:rsid w:val="0090709A"/>
    <w:rsid w:val="00907658"/>
    <w:rsid w:val="009113A0"/>
    <w:rsid w:val="0091348E"/>
    <w:rsid w:val="00913D14"/>
    <w:rsid w:val="009164D1"/>
    <w:rsid w:val="00916D96"/>
    <w:rsid w:val="00917CCB"/>
    <w:rsid w:val="00921E44"/>
    <w:rsid w:val="00923850"/>
    <w:rsid w:val="009238D0"/>
    <w:rsid w:val="00924D95"/>
    <w:rsid w:val="00926116"/>
    <w:rsid w:val="00927F12"/>
    <w:rsid w:val="00930FE2"/>
    <w:rsid w:val="00931FD5"/>
    <w:rsid w:val="00932822"/>
    <w:rsid w:val="00934415"/>
    <w:rsid w:val="00935C26"/>
    <w:rsid w:val="00935F0A"/>
    <w:rsid w:val="00941546"/>
    <w:rsid w:val="00942EC2"/>
    <w:rsid w:val="00943EDC"/>
    <w:rsid w:val="00944FAA"/>
    <w:rsid w:val="00945D90"/>
    <w:rsid w:val="00947007"/>
    <w:rsid w:val="00947C8A"/>
    <w:rsid w:val="00950111"/>
    <w:rsid w:val="00950247"/>
    <w:rsid w:val="00952220"/>
    <w:rsid w:val="00953209"/>
    <w:rsid w:val="009537A8"/>
    <w:rsid w:val="00954621"/>
    <w:rsid w:val="00955848"/>
    <w:rsid w:val="009568FF"/>
    <w:rsid w:val="0095740D"/>
    <w:rsid w:val="00960400"/>
    <w:rsid w:val="00961E6C"/>
    <w:rsid w:val="009628C4"/>
    <w:rsid w:val="00964FA9"/>
    <w:rsid w:val="009654B2"/>
    <w:rsid w:val="00965DDE"/>
    <w:rsid w:val="009677ED"/>
    <w:rsid w:val="009706B4"/>
    <w:rsid w:val="00972021"/>
    <w:rsid w:val="00973721"/>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706F"/>
    <w:rsid w:val="009B1A47"/>
    <w:rsid w:val="009B2D3A"/>
    <w:rsid w:val="009B31DC"/>
    <w:rsid w:val="009B3264"/>
    <w:rsid w:val="009B38E3"/>
    <w:rsid w:val="009B4C5A"/>
    <w:rsid w:val="009B4D94"/>
    <w:rsid w:val="009B610E"/>
    <w:rsid w:val="009B7B26"/>
    <w:rsid w:val="009B7FA8"/>
    <w:rsid w:val="009C0522"/>
    <w:rsid w:val="009C16A3"/>
    <w:rsid w:val="009C3122"/>
    <w:rsid w:val="009C5E9D"/>
    <w:rsid w:val="009D00F7"/>
    <w:rsid w:val="009D16F8"/>
    <w:rsid w:val="009D2910"/>
    <w:rsid w:val="009D38AD"/>
    <w:rsid w:val="009D47AA"/>
    <w:rsid w:val="009D4D6F"/>
    <w:rsid w:val="009D5123"/>
    <w:rsid w:val="009D5170"/>
    <w:rsid w:val="009D6ABC"/>
    <w:rsid w:val="009D7772"/>
    <w:rsid w:val="009D7F6D"/>
    <w:rsid w:val="009E1798"/>
    <w:rsid w:val="009E1F4B"/>
    <w:rsid w:val="009E254F"/>
    <w:rsid w:val="009E3D34"/>
    <w:rsid w:val="009E4379"/>
    <w:rsid w:val="009E5376"/>
    <w:rsid w:val="009E591A"/>
    <w:rsid w:val="009E6F72"/>
    <w:rsid w:val="009F37B7"/>
    <w:rsid w:val="009F3EA6"/>
    <w:rsid w:val="009F4125"/>
    <w:rsid w:val="009F44E9"/>
    <w:rsid w:val="009F51AF"/>
    <w:rsid w:val="00A03B75"/>
    <w:rsid w:val="00A04A4B"/>
    <w:rsid w:val="00A060ED"/>
    <w:rsid w:val="00A06CAD"/>
    <w:rsid w:val="00A10F02"/>
    <w:rsid w:val="00A148EF"/>
    <w:rsid w:val="00A150A7"/>
    <w:rsid w:val="00A156C2"/>
    <w:rsid w:val="00A1607E"/>
    <w:rsid w:val="00A164B4"/>
    <w:rsid w:val="00A214E7"/>
    <w:rsid w:val="00A215D7"/>
    <w:rsid w:val="00A2160B"/>
    <w:rsid w:val="00A21B71"/>
    <w:rsid w:val="00A21E98"/>
    <w:rsid w:val="00A2277C"/>
    <w:rsid w:val="00A2365C"/>
    <w:rsid w:val="00A25A2B"/>
    <w:rsid w:val="00A262B6"/>
    <w:rsid w:val="00A26CA0"/>
    <w:rsid w:val="00A27888"/>
    <w:rsid w:val="00A3005C"/>
    <w:rsid w:val="00A31D1F"/>
    <w:rsid w:val="00A31D30"/>
    <w:rsid w:val="00A33539"/>
    <w:rsid w:val="00A34DE8"/>
    <w:rsid w:val="00A3545B"/>
    <w:rsid w:val="00A35501"/>
    <w:rsid w:val="00A3588F"/>
    <w:rsid w:val="00A358E3"/>
    <w:rsid w:val="00A3629F"/>
    <w:rsid w:val="00A36B24"/>
    <w:rsid w:val="00A37436"/>
    <w:rsid w:val="00A37F83"/>
    <w:rsid w:val="00A4047A"/>
    <w:rsid w:val="00A41147"/>
    <w:rsid w:val="00A41563"/>
    <w:rsid w:val="00A41582"/>
    <w:rsid w:val="00A41CE3"/>
    <w:rsid w:val="00A45B0B"/>
    <w:rsid w:val="00A46D9E"/>
    <w:rsid w:val="00A47183"/>
    <w:rsid w:val="00A50382"/>
    <w:rsid w:val="00A5118F"/>
    <w:rsid w:val="00A51A00"/>
    <w:rsid w:val="00A5243D"/>
    <w:rsid w:val="00A52E2D"/>
    <w:rsid w:val="00A532D3"/>
    <w:rsid w:val="00A53724"/>
    <w:rsid w:val="00A54559"/>
    <w:rsid w:val="00A56E0D"/>
    <w:rsid w:val="00A56F95"/>
    <w:rsid w:val="00A61694"/>
    <w:rsid w:val="00A628E7"/>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645C"/>
    <w:rsid w:val="00A86CB9"/>
    <w:rsid w:val="00A879C0"/>
    <w:rsid w:val="00A9033F"/>
    <w:rsid w:val="00A907B9"/>
    <w:rsid w:val="00A92A52"/>
    <w:rsid w:val="00A92ED3"/>
    <w:rsid w:val="00A94526"/>
    <w:rsid w:val="00A9606B"/>
    <w:rsid w:val="00A96316"/>
    <w:rsid w:val="00A96D4E"/>
    <w:rsid w:val="00A979D1"/>
    <w:rsid w:val="00AA1729"/>
    <w:rsid w:val="00AA1F53"/>
    <w:rsid w:val="00AA2485"/>
    <w:rsid w:val="00AA2EB4"/>
    <w:rsid w:val="00AA4403"/>
    <w:rsid w:val="00AA5957"/>
    <w:rsid w:val="00AA6131"/>
    <w:rsid w:val="00AB2616"/>
    <w:rsid w:val="00AB3C4F"/>
    <w:rsid w:val="00AB3CAE"/>
    <w:rsid w:val="00AB7559"/>
    <w:rsid w:val="00AB7956"/>
    <w:rsid w:val="00AC0509"/>
    <w:rsid w:val="00AC1913"/>
    <w:rsid w:val="00AC1B0A"/>
    <w:rsid w:val="00AC1B2E"/>
    <w:rsid w:val="00AC1D13"/>
    <w:rsid w:val="00AC416B"/>
    <w:rsid w:val="00AC45CA"/>
    <w:rsid w:val="00AC5E14"/>
    <w:rsid w:val="00AC644B"/>
    <w:rsid w:val="00AC64E9"/>
    <w:rsid w:val="00AC6557"/>
    <w:rsid w:val="00AC7BE3"/>
    <w:rsid w:val="00AD2273"/>
    <w:rsid w:val="00AD234E"/>
    <w:rsid w:val="00AD28A9"/>
    <w:rsid w:val="00AD2B50"/>
    <w:rsid w:val="00AD2E84"/>
    <w:rsid w:val="00AD4011"/>
    <w:rsid w:val="00AD4664"/>
    <w:rsid w:val="00AD5520"/>
    <w:rsid w:val="00AD5959"/>
    <w:rsid w:val="00AD6282"/>
    <w:rsid w:val="00AD68FB"/>
    <w:rsid w:val="00AD6A8D"/>
    <w:rsid w:val="00AD6D35"/>
    <w:rsid w:val="00AE0211"/>
    <w:rsid w:val="00AE0C14"/>
    <w:rsid w:val="00AE0EB4"/>
    <w:rsid w:val="00AE5FB8"/>
    <w:rsid w:val="00AE6A59"/>
    <w:rsid w:val="00AF2CDC"/>
    <w:rsid w:val="00AF3A67"/>
    <w:rsid w:val="00AF3B07"/>
    <w:rsid w:val="00AF4C27"/>
    <w:rsid w:val="00AF59CC"/>
    <w:rsid w:val="00B015A6"/>
    <w:rsid w:val="00B01625"/>
    <w:rsid w:val="00B01DDC"/>
    <w:rsid w:val="00B04617"/>
    <w:rsid w:val="00B04F9D"/>
    <w:rsid w:val="00B06D06"/>
    <w:rsid w:val="00B07CA1"/>
    <w:rsid w:val="00B106FC"/>
    <w:rsid w:val="00B10D9E"/>
    <w:rsid w:val="00B116C7"/>
    <w:rsid w:val="00B11725"/>
    <w:rsid w:val="00B1172F"/>
    <w:rsid w:val="00B135E7"/>
    <w:rsid w:val="00B13ABC"/>
    <w:rsid w:val="00B143A5"/>
    <w:rsid w:val="00B14A16"/>
    <w:rsid w:val="00B15449"/>
    <w:rsid w:val="00B15835"/>
    <w:rsid w:val="00B20BED"/>
    <w:rsid w:val="00B210D4"/>
    <w:rsid w:val="00B21F58"/>
    <w:rsid w:val="00B2205C"/>
    <w:rsid w:val="00B243F4"/>
    <w:rsid w:val="00B24944"/>
    <w:rsid w:val="00B27F7A"/>
    <w:rsid w:val="00B30F32"/>
    <w:rsid w:val="00B31B61"/>
    <w:rsid w:val="00B348DD"/>
    <w:rsid w:val="00B36D4B"/>
    <w:rsid w:val="00B4079C"/>
    <w:rsid w:val="00B42C02"/>
    <w:rsid w:val="00B43074"/>
    <w:rsid w:val="00B44266"/>
    <w:rsid w:val="00B46646"/>
    <w:rsid w:val="00B476ED"/>
    <w:rsid w:val="00B47FA1"/>
    <w:rsid w:val="00B5140A"/>
    <w:rsid w:val="00B5157A"/>
    <w:rsid w:val="00B54207"/>
    <w:rsid w:val="00B5570D"/>
    <w:rsid w:val="00B55A50"/>
    <w:rsid w:val="00B64705"/>
    <w:rsid w:val="00B66B2A"/>
    <w:rsid w:val="00B66E16"/>
    <w:rsid w:val="00B713DA"/>
    <w:rsid w:val="00B73E28"/>
    <w:rsid w:val="00B753BC"/>
    <w:rsid w:val="00B75C4C"/>
    <w:rsid w:val="00B76F7D"/>
    <w:rsid w:val="00B7771D"/>
    <w:rsid w:val="00B80A46"/>
    <w:rsid w:val="00B8101A"/>
    <w:rsid w:val="00B81E21"/>
    <w:rsid w:val="00B82FD9"/>
    <w:rsid w:val="00B83F42"/>
    <w:rsid w:val="00B842C1"/>
    <w:rsid w:val="00B8430B"/>
    <w:rsid w:val="00B868C0"/>
    <w:rsid w:val="00B911A4"/>
    <w:rsid w:val="00B911F5"/>
    <w:rsid w:val="00B939C5"/>
    <w:rsid w:val="00B94078"/>
    <w:rsid w:val="00B9438E"/>
    <w:rsid w:val="00B96563"/>
    <w:rsid w:val="00B977CE"/>
    <w:rsid w:val="00BA114A"/>
    <w:rsid w:val="00BA2391"/>
    <w:rsid w:val="00BA3763"/>
    <w:rsid w:val="00BA3B92"/>
    <w:rsid w:val="00BA48E7"/>
    <w:rsid w:val="00BA5E86"/>
    <w:rsid w:val="00BA6918"/>
    <w:rsid w:val="00BA7F0F"/>
    <w:rsid w:val="00BB0A85"/>
    <w:rsid w:val="00BB17A9"/>
    <w:rsid w:val="00BB17D0"/>
    <w:rsid w:val="00BB37DD"/>
    <w:rsid w:val="00BB446D"/>
    <w:rsid w:val="00BB4F8A"/>
    <w:rsid w:val="00BB740F"/>
    <w:rsid w:val="00BB74E1"/>
    <w:rsid w:val="00BC0277"/>
    <w:rsid w:val="00BC05BB"/>
    <w:rsid w:val="00BC0F7D"/>
    <w:rsid w:val="00BC3C99"/>
    <w:rsid w:val="00BC588D"/>
    <w:rsid w:val="00BC6D17"/>
    <w:rsid w:val="00BC7340"/>
    <w:rsid w:val="00BC77B9"/>
    <w:rsid w:val="00BD1526"/>
    <w:rsid w:val="00BD18CC"/>
    <w:rsid w:val="00BD37EF"/>
    <w:rsid w:val="00BD3F0C"/>
    <w:rsid w:val="00BD4C1D"/>
    <w:rsid w:val="00BD6107"/>
    <w:rsid w:val="00BD7BE1"/>
    <w:rsid w:val="00BE0BEC"/>
    <w:rsid w:val="00BE0E96"/>
    <w:rsid w:val="00BE18C3"/>
    <w:rsid w:val="00BE4074"/>
    <w:rsid w:val="00BE4690"/>
    <w:rsid w:val="00BE59D5"/>
    <w:rsid w:val="00BE601D"/>
    <w:rsid w:val="00BE6B47"/>
    <w:rsid w:val="00BE7081"/>
    <w:rsid w:val="00BE77E9"/>
    <w:rsid w:val="00BF08ED"/>
    <w:rsid w:val="00BF12E1"/>
    <w:rsid w:val="00BF4820"/>
    <w:rsid w:val="00BF7E08"/>
    <w:rsid w:val="00C0011B"/>
    <w:rsid w:val="00C0066A"/>
    <w:rsid w:val="00C006A3"/>
    <w:rsid w:val="00C03650"/>
    <w:rsid w:val="00C04165"/>
    <w:rsid w:val="00C05541"/>
    <w:rsid w:val="00C0587F"/>
    <w:rsid w:val="00C068C9"/>
    <w:rsid w:val="00C06DD1"/>
    <w:rsid w:val="00C076E7"/>
    <w:rsid w:val="00C07F4D"/>
    <w:rsid w:val="00C111B7"/>
    <w:rsid w:val="00C11617"/>
    <w:rsid w:val="00C116C5"/>
    <w:rsid w:val="00C1271A"/>
    <w:rsid w:val="00C14629"/>
    <w:rsid w:val="00C147F5"/>
    <w:rsid w:val="00C14F53"/>
    <w:rsid w:val="00C156E7"/>
    <w:rsid w:val="00C16BB5"/>
    <w:rsid w:val="00C17A39"/>
    <w:rsid w:val="00C21A82"/>
    <w:rsid w:val="00C21C79"/>
    <w:rsid w:val="00C21D7A"/>
    <w:rsid w:val="00C22338"/>
    <w:rsid w:val="00C22375"/>
    <w:rsid w:val="00C2354A"/>
    <w:rsid w:val="00C2359D"/>
    <w:rsid w:val="00C23A94"/>
    <w:rsid w:val="00C23AD7"/>
    <w:rsid w:val="00C24B6E"/>
    <w:rsid w:val="00C2557F"/>
    <w:rsid w:val="00C2619B"/>
    <w:rsid w:val="00C31BCB"/>
    <w:rsid w:val="00C31DA0"/>
    <w:rsid w:val="00C322AF"/>
    <w:rsid w:val="00C33079"/>
    <w:rsid w:val="00C33131"/>
    <w:rsid w:val="00C3434B"/>
    <w:rsid w:val="00C3466F"/>
    <w:rsid w:val="00C35B2B"/>
    <w:rsid w:val="00C35BC1"/>
    <w:rsid w:val="00C36107"/>
    <w:rsid w:val="00C36F30"/>
    <w:rsid w:val="00C375C1"/>
    <w:rsid w:val="00C37E42"/>
    <w:rsid w:val="00C37F80"/>
    <w:rsid w:val="00C402C5"/>
    <w:rsid w:val="00C42661"/>
    <w:rsid w:val="00C45231"/>
    <w:rsid w:val="00C453A0"/>
    <w:rsid w:val="00C45E1A"/>
    <w:rsid w:val="00C462EB"/>
    <w:rsid w:val="00C46A01"/>
    <w:rsid w:val="00C46AF3"/>
    <w:rsid w:val="00C46C4A"/>
    <w:rsid w:val="00C46F58"/>
    <w:rsid w:val="00C51386"/>
    <w:rsid w:val="00C5209C"/>
    <w:rsid w:val="00C53428"/>
    <w:rsid w:val="00C55CAC"/>
    <w:rsid w:val="00C56936"/>
    <w:rsid w:val="00C57806"/>
    <w:rsid w:val="00C616BC"/>
    <w:rsid w:val="00C625A5"/>
    <w:rsid w:val="00C62841"/>
    <w:rsid w:val="00C63DC4"/>
    <w:rsid w:val="00C64406"/>
    <w:rsid w:val="00C65795"/>
    <w:rsid w:val="00C65DFA"/>
    <w:rsid w:val="00C670EF"/>
    <w:rsid w:val="00C70068"/>
    <w:rsid w:val="00C725DE"/>
    <w:rsid w:val="00C72833"/>
    <w:rsid w:val="00C73413"/>
    <w:rsid w:val="00C73572"/>
    <w:rsid w:val="00C736DA"/>
    <w:rsid w:val="00C74F0D"/>
    <w:rsid w:val="00C760AB"/>
    <w:rsid w:val="00C76B05"/>
    <w:rsid w:val="00C8141E"/>
    <w:rsid w:val="00C81603"/>
    <w:rsid w:val="00C81C42"/>
    <w:rsid w:val="00C82282"/>
    <w:rsid w:val="00C83B33"/>
    <w:rsid w:val="00C83C5F"/>
    <w:rsid w:val="00C83E3D"/>
    <w:rsid w:val="00C84260"/>
    <w:rsid w:val="00C846F0"/>
    <w:rsid w:val="00C85003"/>
    <w:rsid w:val="00C858DA"/>
    <w:rsid w:val="00C86801"/>
    <w:rsid w:val="00C86ADF"/>
    <w:rsid w:val="00C86DAC"/>
    <w:rsid w:val="00C8724E"/>
    <w:rsid w:val="00C9138B"/>
    <w:rsid w:val="00C92DCE"/>
    <w:rsid w:val="00C93F40"/>
    <w:rsid w:val="00C942BF"/>
    <w:rsid w:val="00C94365"/>
    <w:rsid w:val="00C945D2"/>
    <w:rsid w:val="00C95080"/>
    <w:rsid w:val="00CA1FF0"/>
    <w:rsid w:val="00CA3D0C"/>
    <w:rsid w:val="00CA4580"/>
    <w:rsid w:val="00CA460C"/>
    <w:rsid w:val="00CA7909"/>
    <w:rsid w:val="00CB28A6"/>
    <w:rsid w:val="00CB510B"/>
    <w:rsid w:val="00CB537F"/>
    <w:rsid w:val="00CB602A"/>
    <w:rsid w:val="00CB6121"/>
    <w:rsid w:val="00CC2161"/>
    <w:rsid w:val="00CC3058"/>
    <w:rsid w:val="00CC3428"/>
    <w:rsid w:val="00CC6F38"/>
    <w:rsid w:val="00CC700F"/>
    <w:rsid w:val="00CC72D3"/>
    <w:rsid w:val="00CD2934"/>
    <w:rsid w:val="00CD342B"/>
    <w:rsid w:val="00CD4499"/>
    <w:rsid w:val="00CE6BC4"/>
    <w:rsid w:val="00CE77CA"/>
    <w:rsid w:val="00CF0D2A"/>
    <w:rsid w:val="00CF1236"/>
    <w:rsid w:val="00CF133D"/>
    <w:rsid w:val="00CF62DE"/>
    <w:rsid w:val="00CF7881"/>
    <w:rsid w:val="00D011DA"/>
    <w:rsid w:val="00D019CF"/>
    <w:rsid w:val="00D06223"/>
    <w:rsid w:val="00D11494"/>
    <w:rsid w:val="00D114D0"/>
    <w:rsid w:val="00D11BA5"/>
    <w:rsid w:val="00D12EAA"/>
    <w:rsid w:val="00D149D6"/>
    <w:rsid w:val="00D20368"/>
    <w:rsid w:val="00D2063F"/>
    <w:rsid w:val="00D20ED2"/>
    <w:rsid w:val="00D217B6"/>
    <w:rsid w:val="00D21F18"/>
    <w:rsid w:val="00D224AB"/>
    <w:rsid w:val="00D23269"/>
    <w:rsid w:val="00D240EA"/>
    <w:rsid w:val="00D25DE3"/>
    <w:rsid w:val="00D27072"/>
    <w:rsid w:val="00D312D9"/>
    <w:rsid w:val="00D31A3C"/>
    <w:rsid w:val="00D32406"/>
    <w:rsid w:val="00D3359D"/>
    <w:rsid w:val="00D3582A"/>
    <w:rsid w:val="00D3583A"/>
    <w:rsid w:val="00D3773F"/>
    <w:rsid w:val="00D40DB7"/>
    <w:rsid w:val="00D42D7D"/>
    <w:rsid w:val="00D46480"/>
    <w:rsid w:val="00D5076B"/>
    <w:rsid w:val="00D50E71"/>
    <w:rsid w:val="00D521FA"/>
    <w:rsid w:val="00D533D4"/>
    <w:rsid w:val="00D53CD3"/>
    <w:rsid w:val="00D53F9D"/>
    <w:rsid w:val="00D54457"/>
    <w:rsid w:val="00D54F09"/>
    <w:rsid w:val="00D5515F"/>
    <w:rsid w:val="00D5679C"/>
    <w:rsid w:val="00D57245"/>
    <w:rsid w:val="00D609AA"/>
    <w:rsid w:val="00D60DC9"/>
    <w:rsid w:val="00D61A7C"/>
    <w:rsid w:val="00D61D4B"/>
    <w:rsid w:val="00D6403C"/>
    <w:rsid w:val="00D64206"/>
    <w:rsid w:val="00D655FA"/>
    <w:rsid w:val="00D659E8"/>
    <w:rsid w:val="00D66AFC"/>
    <w:rsid w:val="00D66BB0"/>
    <w:rsid w:val="00D711AA"/>
    <w:rsid w:val="00D7170A"/>
    <w:rsid w:val="00D72792"/>
    <w:rsid w:val="00D727B0"/>
    <w:rsid w:val="00D738D6"/>
    <w:rsid w:val="00D755EB"/>
    <w:rsid w:val="00D75758"/>
    <w:rsid w:val="00D77792"/>
    <w:rsid w:val="00D77F45"/>
    <w:rsid w:val="00D81AE4"/>
    <w:rsid w:val="00D81FC3"/>
    <w:rsid w:val="00D8582D"/>
    <w:rsid w:val="00D858AC"/>
    <w:rsid w:val="00D870FC"/>
    <w:rsid w:val="00D87E00"/>
    <w:rsid w:val="00D90269"/>
    <w:rsid w:val="00D9134D"/>
    <w:rsid w:val="00D923A4"/>
    <w:rsid w:val="00D95437"/>
    <w:rsid w:val="00D96822"/>
    <w:rsid w:val="00D969CA"/>
    <w:rsid w:val="00D979B8"/>
    <w:rsid w:val="00D97A04"/>
    <w:rsid w:val="00DA144B"/>
    <w:rsid w:val="00DA319E"/>
    <w:rsid w:val="00DA3E71"/>
    <w:rsid w:val="00DA4B87"/>
    <w:rsid w:val="00DA5747"/>
    <w:rsid w:val="00DA7A03"/>
    <w:rsid w:val="00DB0397"/>
    <w:rsid w:val="00DB0E16"/>
    <w:rsid w:val="00DB118A"/>
    <w:rsid w:val="00DB1818"/>
    <w:rsid w:val="00DB4445"/>
    <w:rsid w:val="00DB4CEA"/>
    <w:rsid w:val="00DB7036"/>
    <w:rsid w:val="00DB7B88"/>
    <w:rsid w:val="00DC0DC7"/>
    <w:rsid w:val="00DC309B"/>
    <w:rsid w:val="00DC4DA2"/>
    <w:rsid w:val="00DC5085"/>
    <w:rsid w:val="00DC63DA"/>
    <w:rsid w:val="00DC666B"/>
    <w:rsid w:val="00DD1F88"/>
    <w:rsid w:val="00DD2628"/>
    <w:rsid w:val="00DD2CE2"/>
    <w:rsid w:val="00DD2D62"/>
    <w:rsid w:val="00DD3296"/>
    <w:rsid w:val="00DD4287"/>
    <w:rsid w:val="00DD5669"/>
    <w:rsid w:val="00DD5A89"/>
    <w:rsid w:val="00DD6161"/>
    <w:rsid w:val="00DE065F"/>
    <w:rsid w:val="00DE41FF"/>
    <w:rsid w:val="00DF0BE9"/>
    <w:rsid w:val="00DF1357"/>
    <w:rsid w:val="00DF2427"/>
    <w:rsid w:val="00DF2B1F"/>
    <w:rsid w:val="00DF3DF6"/>
    <w:rsid w:val="00DF5FAB"/>
    <w:rsid w:val="00DF5FF0"/>
    <w:rsid w:val="00DF624D"/>
    <w:rsid w:val="00DF62CD"/>
    <w:rsid w:val="00DF639A"/>
    <w:rsid w:val="00DF6766"/>
    <w:rsid w:val="00DF7790"/>
    <w:rsid w:val="00DF78DB"/>
    <w:rsid w:val="00E01045"/>
    <w:rsid w:val="00E06619"/>
    <w:rsid w:val="00E112E6"/>
    <w:rsid w:val="00E1163D"/>
    <w:rsid w:val="00E1407D"/>
    <w:rsid w:val="00E16308"/>
    <w:rsid w:val="00E170F0"/>
    <w:rsid w:val="00E2026E"/>
    <w:rsid w:val="00E20F02"/>
    <w:rsid w:val="00E20F21"/>
    <w:rsid w:val="00E2171E"/>
    <w:rsid w:val="00E21EE6"/>
    <w:rsid w:val="00E22841"/>
    <w:rsid w:val="00E25587"/>
    <w:rsid w:val="00E26A13"/>
    <w:rsid w:val="00E26A5B"/>
    <w:rsid w:val="00E26D59"/>
    <w:rsid w:val="00E27595"/>
    <w:rsid w:val="00E27F00"/>
    <w:rsid w:val="00E318B8"/>
    <w:rsid w:val="00E35B8A"/>
    <w:rsid w:val="00E35D10"/>
    <w:rsid w:val="00E35EEB"/>
    <w:rsid w:val="00E3691A"/>
    <w:rsid w:val="00E416DB"/>
    <w:rsid w:val="00E41F57"/>
    <w:rsid w:val="00E438CF"/>
    <w:rsid w:val="00E44043"/>
    <w:rsid w:val="00E44201"/>
    <w:rsid w:val="00E44710"/>
    <w:rsid w:val="00E447DE"/>
    <w:rsid w:val="00E44D45"/>
    <w:rsid w:val="00E44D7C"/>
    <w:rsid w:val="00E45A7A"/>
    <w:rsid w:val="00E464A0"/>
    <w:rsid w:val="00E47B5B"/>
    <w:rsid w:val="00E50A5B"/>
    <w:rsid w:val="00E518AA"/>
    <w:rsid w:val="00E51BC1"/>
    <w:rsid w:val="00E51F2D"/>
    <w:rsid w:val="00E54341"/>
    <w:rsid w:val="00E54FA6"/>
    <w:rsid w:val="00E55664"/>
    <w:rsid w:val="00E55C6E"/>
    <w:rsid w:val="00E57431"/>
    <w:rsid w:val="00E62119"/>
    <w:rsid w:val="00E63E01"/>
    <w:rsid w:val="00E64DD0"/>
    <w:rsid w:val="00E655B6"/>
    <w:rsid w:val="00E70EA6"/>
    <w:rsid w:val="00E71C3E"/>
    <w:rsid w:val="00E7444D"/>
    <w:rsid w:val="00E7613F"/>
    <w:rsid w:val="00E76B96"/>
    <w:rsid w:val="00E77645"/>
    <w:rsid w:val="00E7777C"/>
    <w:rsid w:val="00E80135"/>
    <w:rsid w:val="00E8428B"/>
    <w:rsid w:val="00E873E8"/>
    <w:rsid w:val="00E9095F"/>
    <w:rsid w:val="00E90B98"/>
    <w:rsid w:val="00E933D4"/>
    <w:rsid w:val="00E93723"/>
    <w:rsid w:val="00E939B8"/>
    <w:rsid w:val="00E9432C"/>
    <w:rsid w:val="00E9439E"/>
    <w:rsid w:val="00E9441E"/>
    <w:rsid w:val="00E95D8C"/>
    <w:rsid w:val="00E96883"/>
    <w:rsid w:val="00EA0C30"/>
    <w:rsid w:val="00EA131D"/>
    <w:rsid w:val="00EA2EBC"/>
    <w:rsid w:val="00EA3508"/>
    <w:rsid w:val="00EA3597"/>
    <w:rsid w:val="00EA470A"/>
    <w:rsid w:val="00EA63BF"/>
    <w:rsid w:val="00EB086B"/>
    <w:rsid w:val="00EB11ED"/>
    <w:rsid w:val="00EB3612"/>
    <w:rsid w:val="00EB3B1B"/>
    <w:rsid w:val="00EB7A04"/>
    <w:rsid w:val="00EC0791"/>
    <w:rsid w:val="00EC27C5"/>
    <w:rsid w:val="00EC2D0F"/>
    <w:rsid w:val="00EC3D5F"/>
    <w:rsid w:val="00EC402B"/>
    <w:rsid w:val="00EC46C4"/>
    <w:rsid w:val="00EC4A25"/>
    <w:rsid w:val="00EC4EB9"/>
    <w:rsid w:val="00EC7822"/>
    <w:rsid w:val="00ED0267"/>
    <w:rsid w:val="00ED059D"/>
    <w:rsid w:val="00ED192D"/>
    <w:rsid w:val="00ED1EBA"/>
    <w:rsid w:val="00ED3CCF"/>
    <w:rsid w:val="00ED45B2"/>
    <w:rsid w:val="00ED45C9"/>
    <w:rsid w:val="00ED5EB1"/>
    <w:rsid w:val="00ED71E2"/>
    <w:rsid w:val="00ED7E07"/>
    <w:rsid w:val="00EE2463"/>
    <w:rsid w:val="00EE2B9E"/>
    <w:rsid w:val="00EE4B98"/>
    <w:rsid w:val="00EE6CFC"/>
    <w:rsid w:val="00EE6D47"/>
    <w:rsid w:val="00EE7CEC"/>
    <w:rsid w:val="00EF13A3"/>
    <w:rsid w:val="00EF211C"/>
    <w:rsid w:val="00EF6365"/>
    <w:rsid w:val="00F01DAC"/>
    <w:rsid w:val="00F0212A"/>
    <w:rsid w:val="00F025A2"/>
    <w:rsid w:val="00F03FA0"/>
    <w:rsid w:val="00F04712"/>
    <w:rsid w:val="00F0570D"/>
    <w:rsid w:val="00F069D8"/>
    <w:rsid w:val="00F06C0F"/>
    <w:rsid w:val="00F10161"/>
    <w:rsid w:val="00F11E50"/>
    <w:rsid w:val="00F11FB8"/>
    <w:rsid w:val="00F14E48"/>
    <w:rsid w:val="00F154E4"/>
    <w:rsid w:val="00F156DA"/>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BAE"/>
    <w:rsid w:val="00F33420"/>
    <w:rsid w:val="00F349CF"/>
    <w:rsid w:val="00F3636F"/>
    <w:rsid w:val="00F36CE0"/>
    <w:rsid w:val="00F401E0"/>
    <w:rsid w:val="00F4043E"/>
    <w:rsid w:val="00F407C1"/>
    <w:rsid w:val="00F40F90"/>
    <w:rsid w:val="00F42379"/>
    <w:rsid w:val="00F43B8E"/>
    <w:rsid w:val="00F44684"/>
    <w:rsid w:val="00F4549F"/>
    <w:rsid w:val="00F47487"/>
    <w:rsid w:val="00F4790E"/>
    <w:rsid w:val="00F47A4C"/>
    <w:rsid w:val="00F5083C"/>
    <w:rsid w:val="00F5172B"/>
    <w:rsid w:val="00F51E9E"/>
    <w:rsid w:val="00F51F95"/>
    <w:rsid w:val="00F542B1"/>
    <w:rsid w:val="00F54E7E"/>
    <w:rsid w:val="00F573C8"/>
    <w:rsid w:val="00F57A9D"/>
    <w:rsid w:val="00F57ABD"/>
    <w:rsid w:val="00F603BE"/>
    <w:rsid w:val="00F6328E"/>
    <w:rsid w:val="00F63343"/>
    <w:rsid w:val="00F64283"/>
    <w:rsid w:val="00F6512F"/>
    <w:rsid w:val="00F653B8"/>
    <w:rsid w:val="00F65457"/>
    <w:rsid w:val="00F65ADD"/>
    <w:rsid w:val="00F668CE"/>
    <w:rsid w:val="00F71AE2"/>
    <w:rsid w:val="00F72255"/>
    <w:rsid w:val="00F748D5"/>
    <w:rsid w:val="00F748DB"/>
    <w:rsid w:val="00F749ED"/>
    <w:rsid w:val="00F75DE2"/>
    <w:rsid w:val="00F763BF"/>
    <w:rsid w:val="00F7777A"/>
    <w:rsid w:val="00F77F99"/>
    <w:rsid w:val="00F81327"/>
    <w:rsid w:val="00F82074"/>
    <w:rsid w:val="00F82980"/>
    <w:rsid w:val="00F8372E"/>
    <w:rsid w:val="00F83A4C"/>
    <w:rsid w:val="00F84091"/>
    <w:rsid w:val="00F93A63"/>
    <w:rsid w:val="00F94EE8"/>
    <w:rsid w:val="00F961C8"/>
    <w:rsid w:val="00F96B3F"/>
    <w:rsid w:val="00F97C4B"/>
    <w:rsid w:val="00FA07BA"/>
    <w:rsid w:val="00FA1266"/>
    <w:rsid w:val="00FA21B1"/>
    <w:rsid w:val="00FA5639"/>
    <w:rsid w:val="00FB0909"/>
    <w:rsid w:val="00FB0DAE"/>
    <w:rsid w:val="00FB285D"/>
    <w:rsid w:val="00FB29E9"/>
    <w:rsid w:val="00FB3096"/>
    <w:rsid w:val="00FB3579"/>
    <w:rsid w:val="00FB3CDC"/>
    <w:rsid w:val="00FB43C8"/>
    <w:rsid w:val="00FB46D7"/>
    <w:rsid w:val="00FB54A4"/>
    <w:rsid w:val="00FB6DF9"/>
    <w:rsid w:val="00FC028C"/>
    <w:rsid w:val="00FC0A19"/>
    <w:rsid w:val="00FC1192"/>
    <w:rsid w:val="00FC293C"/>
    <w:rsid w:val="00FC5B01"/>
    <w:rsid w:val="00FC6D5A"/>
    <w:rsid w:val="00FC72F9"/>
    <w:rsid w:val="00FD0468"/>
    <w:rsid w:val="00FD2D92"/>
    <w:rsid w:val="00FD3A66"/>
    <w:rsid w:val="00FD5307"/>
    <w:rsid w:val="00FD56C4"/>
    <w:rsid w:val="00FD598E"/>
    <w:rsid w:val="00FD7431"/>
    <w:rsid w:val="00FE16B1"/>
    <w:rsid w:val="00FE552C"/>
    <w:rsid w:val="00FE61EF"/>
    <w:rsid w:val="00FF1A7E"/>
    <w:rsid w:val="00FF1B0F"/>
    <w:rsid w:val="00FF1F17"/>
    <w:rsid w:val="00FF420A"/>
    <w:rsid w:val="00FF6194"/>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table" w:styleId="TableGrid">
    <w:name w:val="Table Grid"/>
    <w:basedOn w:val="TableNormal"/>
    <w:rsid w:val="00D96822"/>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117" Type="http://schemas.openxmlformats.org/officeDocument/2006/relationships/package" Target="embeddings/Microsoft_Visio_Drawing37.vsdx"/><Relationship Id="rId21" Type="http://schemas.openxmlformats.org/officeDocument/2006/relationships/package" Target="embeddings/Microsoft_Visio_Drawing2.vsdx"/><Relationship Id="rId42" Type="http://schemas.openxmlformats.org/officeDocument/2006/relationships/image" Target="media/image18.png"/><Relationship Id="rId47" Type="http://schemas.openxmlformats.org/officeDocument/2006/relationships/image" Target="media/image22.emf"/><Relationship Id="rId63" Type="http://schemas.openxmlformats.org/officeDocument/2006/relationships/package" Target="embeddings/Microsoft_Visio_Drawing17.vsdx"/><Relationship Id="rId68" Type="http://schemas.openxmlformats.org/officeDocument/2006/relationships/image" Target="media/image34.png"/><Relationship Id="rId84" Type="http://schemas.openxmlformats.org/officeDocument/2006/relationships/image" Target="media/image44.emf"/><Relationship Id="rId89" Type="http://schemas.openxmlformats.org/officeDocument/2006/relationships/package" Target="embeddings/Microsoft_Visio_Drawing713.vsdx"/><Relationship Id="rId112" Type="http://schemas.openxmlformats.org/officeDocument/2006/relationships/image" Target="media/image61.emf"/><Relationship Id="rId16" Type="http://schemas.openxmlformats.org/officeDocument/2006/relationships/image" Target="media/image3.emf"/><Relationship Id="rId107" Type="http://schemas.openxmlformats.org/officeDocument/2006/relationships/package" Target="embeddings/Microsoft_Visio_Drawing32.vsdx"/><Relationship Id="rId11" Type="http://schemas.openxmlformats.org/officeDocument/2006/relationships/endnotes" Target="endnotes.xml"/><Relationship Id="rId32" Type="http://schemas.openxmlformats.org/officeDocument/2006/relationships/package" Target="embeddings/Microsoft_Visio_Drawing6.vsdx"/><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7.emf"/><Relationship Id="rId74" Type="http://schemas.openxmlformats.org/officeDocument/2006/relationships/package" Target="embeddings/Microsoft_Visio_Drawing110.vsdx"/><Relationship Id="rId79" Type="http://schemas.openxmlformats.org/officeDocument/2006/relationships/image" Target="media/image40.png"/><Relationship Id="rId102" Type="http://schemas.openxmlformats.org/officeDocument/2006/relationships/image" Target="media/image56.emf"/><Relationship Id="rId123" Type="http://schemas.openxmlformats.org/officeDocument/2006/relationships/package" Target="embeddings/Microsoft_Visio_Drawing40.vsdx"/><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47.emf"/><Relationship Id="rId95" Type="http://schemas.openxmlformats.org/officeDocument/2006/relationships/image" Target="media/image50.jpeg"/><Relationship Id="rId19" Type="http://schemas.openxmlformats.org/officeDocument/2006/relationships/package" Target="embeddings/Microsoft_Visio_Drawing1.vsdx"/><Relationship Id="rId14" Type="http://schemas.openxmlformats.org/officeDocument/2006/relationships/hyperlink" Target="https://www.openmobilealliance.org/release/MLS/V1_4-20181211-C/OMA-TS-MLP-V3_5-20181211-C.pdf"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package" Target="embeddings/Microsoft_Visio_Drawing5.vsdx"/><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package" Target="embeddings/Microsoft_Visio_Drawing11.vsdx"/><Relationship Id="rId56" Type="http://schemas.openxmlformats.org/officeDocument/2006/relationships/image" Target="media/image26.emf"/><Relationship Id="rId64" Type="http://schemas.openxmlformats.org/officeDocument/2006/relationships/image" Target="media/image31.emf"/><Relationship Id="rId69" Type="http://schemas.openxmlformats.org/officeDocument/2006/relationships/image" Target="media/image35.emf"/><Relationship Id="rId77" Type="http://schemas.openxmlformats.org/officeDocument/2006/relationships/image" Target="media/image39.emf"/><Relationship Id="rId100" Type="http://schemas.openxmlformats.org/officeDocument/2006/relationships/image" Target="media/image55.emf"/><Relationship Id="rId105" Type="http://schemas.openxmlformats.org/officeDocument/2006/relationships/package" Target="embeddings/Microsoft_Visio_Drawing31.vsdx"/><Relationship Id="rId113" Type="http://schemas.openxmlformats.org/officeDocument/2006/relationships/package" Target="embeddings/Microsoft_Visio_Drawing35.vsdx"/><Relationship Id="rId118" Type="http://schemas.openxmlformats.org/officeDocument/2006/relationships/image" Target="media/image64.emf"/><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package" Target="embeddings/Microsoft_Visio_Drawing12.vsdx"/><Relationship Id="rId72" Type="http://schemas.openxmlformats.org/officeDocument/2006/relationships/package" Target="embeddings/Microsoft_Visio_Drawing20.vsdx"/><Relationship Id="rId80" Type="http://schemas.openxmlformats.org/officeDocument/2006/relationships/image" Target="media/image41.png"/><Relationship Id="rId85" Type="http://schemas.openxmlformats.org/officeDocument/2006/relationships/package" Target="embeddings/Microsoft_Visio_Drawing2425.vsdx"/><Relationship Id="rId93" Type="http://schemas.openxmlformats.org/officeDocument/2006/relationships/package" Target="embeddings/Microsoft_Visio_Drawing114.vsdx"/><Relationship Id="rId98" Type="http://schemas.openxmlformats.org/officeDocument/2006/relationships/image" Target="media/image53.emf"/><Relationship Id="rId121" Type="http://schemas.openxmlformats.org/officeDocument/2006/relationships/package" Target="embeddings/Microsoft_Visio_Drawing39.vsdx"/><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vsd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image" Target="media/image28.emf"/><Relationship Id="rId67" Type="http://schemas.openxmlformats.org/officeDocument/2006/relationships/image" Target="media/image33.png"/><Relationship Id="rId103" Type="http://schemas.openxmlformats.org/officeDocument/2006/relationships/package" Target="embeddings/Microsoft_Visio_Drawing30.vsdx"/><Relationship Id="rId108" Type="http://schemas.openxmlformats.org/officeDocument/2006/relationships/image" Target="media/image59.emf"/><Relationship Id="rId116" Type="http://schemas.openxmlformats.org/officeDocument/2006/relationships/image" Target="media/image63.emf"/><Relationship Id="rId124" Type="http://schemas.openxmlformats.org/officeDocument/2006/relationships/image" Target="media/image67.emf"/><Relationship Id="rId12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Visio_Drawing9.vsdx"/><Relationship Id="rId54" Type="http://schemas.openxmlformats.org/officeDocument/2006/relationships/image" Target="media/image25.emf"/><Relationship Id="rId62" Type="http://schemas.openxmlformats.org/officeDocument/2006/relationships/image" Target="media/image30.emf"/><Relationship Id="rId70" Type="http://schemas.openxmlformats.org/officeDocument/2006/relationships/package" Target="embeddings/Microsoft_Visio_Drawing19.vsdx"/><Relationship Id="rId75" Type="http://schemas.openxmlformats.org/officeDocument/2006/relationships/image" Target="media/image38.emf"/><Relationship Id="rId83" Type="http://schemas.openxmlformats.org/officeDocument/2006/relationships/image" Target="media/image43.png"/><Relationship Id="rId88" Type="http://schemas.openxmlformats.org/officeDocument/2006/relationships/image" Target="media/image46.emf"/><Relationship Id="rId91" Type="http://schemas.openxmlformats.org/officeDocument/2006/relationships/package" Target="embeddings/Microsoft_Visio_Drawing27.vsdx"/><Relationship Id="rId96" Type="http://schemas.openxmlformats.org/officeDocument/2006/relationships/image" Target="media/image51.jpeg"/><Relationship Id="rId111" Type="http://schemas.openxmlformats.org/officeDocument/2006/relationships/package" Target="embeddings/Microsoft_Visio_Drawing34.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openmobilealliance.org/release/CPM/V2_2-20200907-C/OMA-AD-CPM-V2_2-20170926-C.pdf" TargetMode="External"/><Relationship Id="rId23" Type="http://schemas.openxmlformats.org/officeDocument/2006/relationships/package" Target="embeddings/Microsoft_Visio_Drawing3.vsdx"/><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hyperlink" Target="https://en.wikipedia.org/wiki/Home_Subscriber_Server" TargetMode="External"/><Relationship Id="rId57" Type="http://schemas.openxmlformats.org/officeDocument/2006/relationships/package" Target="embeddings/Microsoft_Visio_Drawing15.vsdx"/><Relationship Id="rId106" Type="http://schemas.openxmlformats.org/officeDocument/2006/relationships/image" Target="media/image58.emf"/><Relationship Id="rId114" Type="http://schemas.openxmlformats.org/officeDocument/2006/relationships/image" Target="media/image62.emf"/><Relationship Id="rId119" Type="http://schemas.openxmlformats.org/officeDocument/2006/relationships/package" Target="embeddings/Microsoft_Visio_Drawing38.vsdx"/><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emf"/><Relationship Id="rId65" Type="http://schemas.openxmlformats.org/officeDocument/2006/relationships/package" Target="embeddings/Microsoft_Visio_Drawing18.vsdx"/><Relationship Id="rId73" Type="http://schemas.openxmlformats.org/officeDocument/2006/relationships/image" Target="media/image37.emf"/><Relationship Id="rId78" Type="http://schemas.openxmlformats.org/officeDocument/2006/relationships/package" Target="embeddings/Microsoft_Visio_Drawing23.vsdx"/><Relationship Id="rId81" Type="http://schemas.openxmlformats.org/officeDocument/2006/relationships/image" Target="media/image42.emf"/><Relationship Id="rId86" Type="http://schemas.openxmlformats.org/officeDocument/2006/relationships/image" Target="media/image45.emf"/><Relationship Id="rId94" Type="http://schemas.openxmlformats.org/officeDocument/2006/relationships/image" Target="media/image49.jpeg"/><Relationship Id="rId99" Type="http://schemas.openxmlformats.org/officeDocument/2006/relationships/image" Target="media/image54.emf"/><Relationship Id="rId101" Type="http://schemas.openxmlformats.org/officeDocument/2006/relationships/package" Target="embeddings/Microsoft_Visio_Drawing29.vsdx"/><Relationship Id="rId122" Type="http://schemas.openxmlformats.org/officeDocument/2006/relationships/image" Target="media/image66.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8.vsdx"/><Relationship Id="rId109" Type="http://schemas.openxmlformats.org/officeDocument/2006/relationships/package" Target="embeddings/Microsoft_Visio_Drawing33.vsdx"/><Relationship Id="rId34" Type="http://schemas.openxmlformats.org/officeDocument/2006/relationships/image" Target="cid:image002.png@01D74E16.CFB56E60" TargetMode="External"/><Relationship Id="rId50" Type="http://schemas.openxmlformats.org/officeDocument/2006/relationships/image" Target="media/image23.emf"/><Relationship Id="rId55" Type="http://schemas.openxmlformats.org/officeDocument/2006/relationships/package" Target="embeddings/Microsoft_Visio_Drawing14.vsdx"/><Relationship Id="rId76" Type="http://schemas.openxmlformats.org/officeDocument/2006/relationships/package" Target="embeddings/Microsoft_Visio_Drawing311.vsdx"/><Relationship Id="rId97" Type="http://schemas.openxmlformats.org/officeDocument/2006/relationships/image" Target="media/image52.emf"/><Relationship Id="rId104" Type="http://schemas.openxmlformats.org/officeDocument/2006/relationships/image" Target="media/image57.emf"/><Relationship Id="rId120" Type="http://schemas.openxmlformats.org/officeDocument/2006/relationships/image" Target="media/image65.emf"/><Relationship Id="rId125" Type="http://schemas.openxmlformats.org/officeDocument/2006/relationships/package" Target="embeddings/Microsoft_Visio_Drawing41.vsdx"/><Relationship Id="rId7" Type="http://schemas.openxmlformats.org/officeDocument/2006/relationships/styles" Target="styles.xml"/><Relationship Id="rId71" Type="http://schemas.openxmlformats.org/officeDocument/2006/relationships/image" Target="media/image36.emf"/><Relationship Id="rId92" Type="http://schemas.openxmlformats.org/officeDocument/2006/relationships/image" Target="media/image48.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image" Target="media/image7.png"/><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2.png"/><Relationship Id="rId87" Type="http://schemas.openxmlformats.org/officeDocument/2006/relationships/package" Target="embeddings/Microsoft_Visio_Drawing512.vsdx"/><Relationship Id="rId110" Type="http://schemas.openxmlformats.org/officeDocument/2006/relationships/image" Target="media/image60.emf"/><Relationship Id="rId115" Type="http://schemas.openxmlformats.org/officeDocument/2006/relationships/package" Target="embeddings/Microsoft_Visio_Drawing36.vsdx"/><Relationship Id="rId61" Type="http://schemas.openxmlformats.org/officeDocument/2006/relationships/package" Target="embeddings/Microsoft_Visio_Drawing16.vsdx"/><Relationship Id="rId82" Type="http://schemas.openxmlformats.org/officeDocument/2006/relationships/package" Target="embeddings/Microsoft_Visio_Drawing2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05874A-38F8-4643-979E-0D5884A75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163</Pages>
  <Words>53789</Words>
  <Characters>306599</Characters>
  <Application>Microsoft Office Word</Application>
  <DocSecurity>0</DocSecurity>
  <Lines>2554</Lines>
  <Paragraphs>719</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359669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23</cp:revision>
  <cp:lastPrinted>2018-12-17T13:30:00Z</cp:lastPrinted>
  <dcterms:created xsi:type="dcterms:W3CDTF">2024-08-27T15:52:00Z</dcterms:created>
  <dcterms:modified xsi:type="dcterms:W3CDTF">2024-11-27T06:02:00Z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