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r w:rsidR="00365EB6">
              <w:t>9</w:t>
            </w:r>
            <w:r w:rsidRPr="003C1701">
              <w:t>.</w:t>
            </w:r>
            <w:bookmarkEnd w:id="3"/>
            <w:r w:rsidR="00854E65" w:rsidRPr="003C1701">
              <w:t>0</w:t>
            </w:r>
            <w:r w:rsidRPr="003C1701">
              <w:t xml:space="preserve"> </w:t>
            </w:r>
            <w:r w:rsidRPr="003C1701">
              <w:rPr>
                <w:sz w:val="32"/>
              </w:rPr>
              <w:t>(</w:t>
            </w:r>
            <w:bookmarkStart w:id="4" w:name="issueDate"/>
            <w:r w:rsidR="00854E65" w:rsidRPr="003C1701">
              <w:rPr>
                <w:sz w:val="32"/>
              </w:rPr>
              <w:t>20</w:t>
            </w:r>
            <w:r w:rsidR="00365EB6">
              <w:rPr>
                <w:sz w:val="32"/>
              </w:rPr>
              <w:t>20</w:t>
            </w:r>
            <w:r w:rsidRPr="003C1701">
              <w:rPr>
                <w:sz w:val="32"/>
              </w:rPr>
              <w:t>-</w:t>
            </w:r>
            <w:bookmarkEnd w:id="4"/>
            <w:r w:rsidR="00365EB6">
              <w:rPr>
                <w:sz w:val="32"/>
              </w:rPr>
              <w:t>05</w:t>
            </w:r>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5" w:name="spectype2"/>
            <w:r w:rsidR="00D57972" w:rsidRPr="003C1701">
              <w:t>Report</w:t>
            </w:r>
            <w:bookmarkEnd w:id="5"/>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6" w:name="specTitle"/>
            <w:r w:rsidR="005B0DA2" w:rsidRPr="003C1701">
              <w:t>Services and System Aspects</w:t>
            </w:r>
          </w:p>
          <w:bookmarkEnd w:id="6"/>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7" w:name="specRelease"/>
            <w:r w:rsidR="004F0988" w:rsidRPr="003C1701">
              <w:rPr>
                <w:rStyle w:val="ZGSM"/>
              </w:rPr>
              <w:t xml:space="preserve">16 </w:t>
            </w:r>
            <w:bookmarkEnd w:id="7"/>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8"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8"/>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0"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3" w:name="copyrightDate"/>
            <w:r w:rsidRPr="00EA15B0">
              <w:rPr>
                <w:noProof/>
                <w:sz w:val="18"/>
                <w:highlight w:val="yellow"/>
              </w:rPr>
              <w:t>2019</w:t>
            </w:r>
            <w:bookmarkEnd w:id="13"/>
            <w:r w:rsidRPr="00133525">
              <w:rPr>
                <w:noProof/>
                <w:sz w:val="18"/>
              </w:rPr>
              <w:t>, 3GPP Organizational Partners (ARIB, ATIS, CCSA, ETSI, TSDSI, TTA, TTC).</w:t>
            </w:r>
            <w:bookmarkStart w:id="14" w:name="copyrightaddon"/>
            <w:bookmarkEnd w:id="14"/>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2"/>
          </w:p>
          <w:p w:rsidR="00E16509" w:rsidRDefault="00E16509" w:rsidP="00133525"/>
        </w:tc>
      </w:tr>
      <w:bookmarkEnd w:id="10"/>
    </w:tbl>
    <w:p w:rsidR="00080512" w:rsidRPr="004D3578" w:rsidRDefault="00080512">
      <w:pPr>
        <w:pStyle w:val="TT"/>
      </w:pPr>
      <w:r w:rsidRPr="004D3578">
        <w:br w:type="page"/>
      </w:r>
      <w:bookmarkStart w:id="15" w:name="tableOfContents"/>
      <w:bookmarkEnd w:id="15"/>
      <w:r w:rsidRPr="004D3578">
        <w:lastRenderedPageBreak/>
        <w:t>Contents</w:t>
      </w:r>
    </w:p>
    <w:p w:rsidR="002C3A9A" w:rsidRDefault="004D3578">
      <w:pPr>
        <w:pStyle w:val="TOC1"/>
        <w:rPr>
          <w:rFonts w:asciiTheme="minorHAnsi" w:eastAsiaTheme="minorEastAsia" w:hAnsiTheme="minorHAnsi" w:cstheme="minorBidi"/>
          <w:sz w:val="24"/>
          <w:szCs w:val="24"/>
          <w:lang w:val="en-US" w:eastAsia="zh-CN"/>
        </w:rPr>
      </w:pPr>
      <w:r w:rsidRPr="004D3578">
        <w:fldChar w:fldCharType="begin"/>
      </w:r>
      <w:r w:rsidRPr="004D3578">
        <w:instrText xml:space="preserve"> TOC \o "1-9" </w:instrText>
      </w:r>
      <w:r w:rsidRPr="004D3578">
        <w:fldChar w:fldCharType="separate"/>
      </w:r>
      <w:r w:rsidR="002C3A9A">
        <w:t>Foreword</w:t>
      </w:r>
      <w:r w:rsidR="002C3A9A">
        <w:tab/>
      </w:r>
      <w:r w:rsidR="002C3A9A">
        <w:fldChar w:fldCharType="begin"/>
      </w:r>
      <w:r w:rsidR="002C3A9A">
        <w:instrText xml:space="preserve"> PAGEREF _Toc41060301 \h </w:instrText>
      </w:r>
      <w:r w:rsidR="002C3A9A">
        <w:fldChar w:fldCharType="separate"/>
      </w:r>
      <w:r w:rsidR="002C3A9A">
        <w:t>7</w:t>
      </w:r>
      <w:r w:rsidR="002C3A9A">
        <w:fldChar w:fldCharType="end"/>
      </w:r>
    </w:p>
    <w:p w:rsidR="002C3A9A" w:rsidRDefault="002C3A9A">
      <w:pPr>
        <w:pStyle w:val="TOC1"/>
        <w:rPr>
          <w:rFonts w:asciiTheme="minorHAnsi" w:eastAsiaTheme="minorEastAsia" w:hAnsiTheme="minorHAnsi" w:cstheme="minorBidi"/>
          <w:sz w:val="24"/>
          <w:szCs w:val="24"/>
          <w:lang w:val="en-US" w:eastAsia="zh-CN"/>
        </w:rPr>
      </w:pPr>
      <w:r>
        <w:t>Introduction</w:t>
      </w:r>
      <w:r>
        <w:tab/>
      </w:r>
      <w:r>
        <w:fldChar w:fldCharType="begin"/>
      </w:r>
      <w:r>
        <w:instrText xml:space="preserve"> PAGEREF _Toc41060302 \h </w:instrText>
      </w:r>
      <w:r>
        <w:fldChar w:fldCharType="separate"/>
      </w:r>
      <w:r>
        <w:t>7</w:t>
      </w:r>
      <w:r>
        <w:fldChar w:fldCharType="end"/>
      </w:r>
    </w:p>
    <w:p w:rsidR="002C3A9A" w:rsidRDefault="002C3A9A">
      <w:pPr>
        <w:pStyle w:val="TOC1"/>
        <w:rPr>
          <w:rFonts w:asciiTheme="minorHAnsi" w:eastAsiaTheme="minorEastAsia" w:hAnsiTheme="minorHAnsi" w:cstheme="minorBidi"/>
          <w:sz w:val="24"/>
          <w:szCs w:val="24"/>
          <w:lang w:val="en-US" w:eastAsia="zh-CN"/>
        </w:rPr>
      </w:pPr>
      <w:r>
        <w:t>1</w:t>
      </w:r>
      <w:r>
        <w:rPr>
          <w:rFonts w:asciiTheme="minorHAnsi" w:eastAsiaTheme="minorEastAsia" w:hAnsiTheme="minorHAnsi" w:cstheme="minorBidi"/>
          <w:sz w:val="24"/>
          <w:szCs w:val="24"/>
          <w:lang w:val="en-US" w:eastAsia="zh-CN"/>
        </w:rPr>
        <w:tab/>
      </w:r>
      <w:r>
        <w:t>Scope</w:t>
      </w:r>
      <w:r>
        <w:tab/>
      </w:r>
      <w:r>
        <w:fldChar w:fldCharType="begin"/>
      </w:r>
      <w:r>
        <w:instrText xml:space="preserve"> PAGEREF _Toc41060303 \h </w:instrText>
      </w:r>
      <w:r>
        <w:fldChar w:fldCharType="separate"/>
      </w:r>
      <w:r>
        <w:t>9</w:t>
      </w:r>
      <w:r>
        <w:fldChar w:fldCharType="end"/>
      </w:r>
    </w:p>
    <w:p w:rsidR="002C3A9A" w:rsidRDefault="002C3A9A">
      <w:pPr>
        <w:pStyle w:val="TOC1"/>
        <w:rPr>
          <w:rFonts w:asciiTheme="minorHAnsi" w:eastAsiaTheme="minorEastAsia" w:hAnsiTheme="minorHAnsi" w:cstheme="minorBidi"/>
          <w:sz w:val="24"/>
          <w:szCs w:val="24"/>
          <w:lang w:val="en-US" w:eastAsia="zh-CN"/>
        </w:rPr>
      </w:pPr>
      <w:r>
        <w:t>2</w:t>
      </w:r>
      <w:r>
        <w:rPr>
          <w:rFonts w:asciiTheme="minorHAnsi" w:eastAsiaTheme="minorEastAsia" w:hAnsiTheme="minorHAnsi" w:cstheme="minorBidi"/>
          <w:sz w:val="24"/>
          <w:szCs w:val="24"/>
          <w:lang w:val="en-US" w:eastAsia="zh-CN"/>
        </w:rPr>
        <w:tab/>
      </w:r>
      <w:r>
        <w:t>References</w:t>
      </w:r>
      <w:r>
        <w:tab/>
      </w:r>
      <w:r>
        <w:fldChar w:fldCharType="begin"/>
      </w:r>
      <w:r>
        <w:instrText xml:space="preserve"> PAGEREF _Toc41060304 \h </w:instrText>
      </w:r>
      <w:r>
        <w:fldChar w:fldCharType="separate"/>
      </w:r>
      <w:r>
        <w:t>9</w:t>
      </w:r>
      <w:r>
        <w:fldChar w:fldCharType="end"/>
      </w:r>
    </w:p>
    <w:p w:rsidR="002C3A9A" w:rsidRDefault="002C3A9A">
      <w:pPr>
        <w:pStyle w:val="TOC1"/>
        <w:rPr>
          <w:rFonts w:asciiTheme="minorHAnsi" w:eastAsiaTheme="minorEastAsia" w:hAnsiTheme="minorHAnsi" w:cstheme="minorBidi"/>
          <w:sz w:val="24"/>
          <w:szCs w:val="24"/>
          <w:lang w:val="en-US" w:eastAsia="zh-CN"/>
        </w:rPr>
      </w:pPr>
      <w:r>
        <w:t>3</w:t>
      </w:r>
      <w:r>
        <w:rPr>
          <w:rFonts w:asciiTheme="minorHAnsi" w:eastAsiaTheme="minorEastAsia" w:hAnsiTheme="minorHAnsi" w:cstheme="minorBidi"/>
          <w:sz w:val="24"/>
          <w:szCs w:val="24"/>
          <w:lang w:val="en-US" w:eastAsia="zh-CN"/>
        </w:rPr>
        <w:tab/>
      </w:r>
      <w:r>
        <w:t>Definitions of terms, symbols and abbreviations</w:t>
      </w:r>
      <w:r>
        <w:tab/>
      </w:r>
      <w:r>
        <w:fldChar w:fldCharType="begin"/>
      </w:r>
      <w:r>
        <w:instrText xml:space="preserve"> PAGEREF _Toc41060305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3.1</w:t>
      </w:r>
      <w:r>
        <w:rPr>
          <w:rFonts w:asciiTheme="minorHAnsi" w:eastAsiaTheme="minorEastAsia" w:hAnsiTheme="minorHAnsi" w:cstheme="minorBidi"/>
          <w:sz w:val="24"/>
          <w:szCs w:val="24"/>
          <w:lang w:val="en-US" w:eastAsia="zh-CN"/>
        </w:rPr>
        <w:tab/>
      </w:r>
      <w:r>
        <w:t>Terms</w:t>
      </w:r>
      <w:r>
        <w:tab/>
      </w:r>
      <w:r>
        <w:fldChar w:fldCharType="begin"/>
      </w:r>
      <w:r>
        <w:instrText xml:space="preserve"> PAGEREF _Toc41060306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3.2</w:t>
      </w:r>
      <w:r>
        <w:rPr>
          <w:rFonts w:asciiTheme="minorHAnsi" w:eastAsiaTheme="minorEastAsia" w:hAnsiTheme="minorHAnsi" w:cstheme="minorBidi"/>
          <w:sz w:val="24"/>
          <w:szCs w:val="24"/>
          <w:lang w:val="en-US" w:eastAsia="zh-CN"/>
        </w:rPr>
        <w:tab/>
      </w:r>
      <w:r>
        <w:t>Symbols</w:t>
      </w:r>
      <w:r>
        <w:tab/>
      </w:r>
      <w:r>
        <w:fldChar w:fldCharType="begin"/>
      </w:r>
      <w:r>
        <w:instrText xml:space="preserve"> PAGEREF _Toc41060307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3.3</w:t>
      </w:r>
      <w:r>
        <w:rPr>
          <w:rFonts w:asciiTheme="minorHAnsi" w:eastAsiaTheme="minorEastAsia" w:hAnsiTheme="minorHAnsi" w:cstheme="minorBidi"/>
          <w:sz w:val="24"/>
          <w:szCs w:val="24"/>
          <w:lang w:val="en-US" w:eastAsia="zh-CN"/>
        </w:rPr>
        <w:tab/>
      </w:r>
      <w:r>
        <w:t>Abbreviations</w:t>
      </w:r>
      <w:r>
        <w:tab/>
      </w:r>
      <w:r>
        <w:fldChar w:fldCharType="begin"/>
      </w:r>
      <w:r>
        <w:instrText xml:space="preserve"> PAGEREF _Toc41060308 \h </w:instrText>
      </w:r>
      <w:r>
        <w:fldChar w:fldCharType="separate"/>
      </w:r>
      <w:r>
        <w:t>10</w:t>
      </w:r>
      <w:r>
        <w:fldChar w:fldCharType="end"/>
      </w:r>
    </w:p>
    <w:p w:rsidR="002C3A9A" w:rsidRDefault="002C3A9A">
      <w:pPr>
        <w:pStyle w:val="TOC1"/>
        <w:rPr>
          <w:rFonts w:asciiTheme="minorHAnsi" w:eastAsiaTheme="minorEastAsia" w:hAnsiTheme="minorHAnsi" w:cstheme="minorBidi"/>
          <w:sz w:val="24"/>
          <w:szCs w:val="24"/>
          <w:lang w:val="en-US" w:eastAsia="zh-CN"/>
        </w:rPr>
      </w:pPr>
      <w:r>
        <w:t>4</w:t>
      </w:r>
      <w:r>
        <w:rPr>
          <w:rFonts w:asciiTheme="minorHAnsi" w:eastAsiaTheme="minorEastAsia" w:hAnsiTheme="minorHAnsi" w:cstheme="minorBidi"/>
          <w:sz w:val="24"/>
          <w:szCs w:val="24"/>
          <w:lang w:val="en-US" w:eastAsia="zh-CN"/>
        </w:rPr>
        <w:tab/>
      </w:r>
      <w:r>
        <w:t>Security overview of 5G system against false base stations</w:t>
      </w:r>
      <w:r>
        <w:tab/>
      </w:r>
      <w:r>
        <w:fldChar w:fldCharType="begin"/>
      </w:r>
      <w:r>
        <w:instrText xml:space="preserve"> PAGEREF _Toc41060309 \h </w:instrText>
      </w:r>
      <w:r>
        <w:fldChar w:fldCharType="separate"/>
      </w:r>
      <w:r>
        <w:t>10</w:t>
      </w:r>
      <w:r>
        <w:fldChar w:fldCharType="end"/>
      </w:r>
    </w:p>
    <w:p w:rsidR="002C3A9A" w:rsidRDefault="002C3A9A">
      <w:pPr>
        <w:pStyle w:val="TOC1"/>
        <w:rPr>
          <w:rFonts w:asciiTheme="minorHAnsi" w:eastAsiaTheme="minorEastAsia" w:hAnsiTheme="minorHAnsi" w:cstheme="minorBidi"/>
          <w:sz w:val="24"/>
          <w:szCs w:val="24"/>
          <w:lang w:val="en-US" w:eastAsia="zh-CN"/>
        </w:rPr>
      </w:pPr>
      <w:r>
        <w:t>5</w:t>
      </w:r>
      <w:r>
        <w:rPr>
          <w:rFonts w:asciiTheme="minorHAnsi" w:eastAsiaTheme="minorEastAsia" w:hAnsiTheme="minorHAnsi" w:cstheme="minorBidi"/>
          <w:sz w:val="24"/>
          <w:szCs w:val="24"/>
          <w:lang w:val="en-US" w:eastAsia="zh-CN"/>
        </w:rPr>
        <w:tab/>
      </w:r>
      <w:r>
        <w:t>Key Issues</w:t>
      </w:r>
      <w:r>
        <w:tab/>
      </w:r>
      <w:r>
        <w:fldChar w:fldCharType="begin"/>
      </w:r>
      <w:r>
        <w:instrText xml:space="preserve"> PAGEREF _Toc41060310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5.1</w:t>
      </w:r>
      <w:r>
        <w:rPr>
          <w:rFonts w:asciiTheme="minorHAnsi" w:eastAsiaTheme="minorEastAsia" w:hAnsiTheme="minorHAnsi" w:cstheme="minorBidi"/>
          <w:sz w:val="24"/>
          <w:szCs w:val="24"/>
          <w:lang w:val="en-US" w:eastAsia="zh-CN"/>
        </w:rPr>
        <w:tab/>
      </w:r>
      <w:r>
        <w:t>Key Issue #1: Security of unprotected unicast messages</w:t>
      </w:r>
      <w:r>
        <w:tab/>
      </w:r>
      <w:r>
        <w:fldChar w:fldCharType="begin"/>
      </w:r>
      <w:r>
        <w:instrText xml:space="preserve"> PAGEREF _Toc41060311 \h </w:instrText>
      </w:r>
      <w:r>
        <w:fldChar w:fldCharType="separate"/>
      </w:r>
      <w:r>
        <w:t>11</w:t>
      </w:r>
      <w:r>
        <w:fldChar w:fldCharType="end"/>
      </w:r>
    </w:p>
    <w:p w:rsidR="002C3A9A" w:rsidRDefault="002C3A9A">
      <w:pPr>
        <w:pStyle w:val="TOC3"/>
        <w:rPr>
          <w:rFonts w:asciiTheme="minorHAnsi" w:eastAsiaTheme="minorEastAsia" w:hAnsiTheme="minorHAnsi" w:cstheme="minorBidi"/>
          <w:sz w:val="24"/>
          <w:szCs w:val="24"/>
          <w:lang w:val="en-US" w:eastAsia="zh-CN"/>
        </w:rPr>
      </w:pPr>
      <w:r>
        <w:t>5.1.1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_Toc41060312 \h </w:instrText>
      </w:r>
      <w:r>
        <w:fldChar w:fldCharType="separate"/>
      </w:r>
      <w:r>
        <w:t>11</w:t>
      </w:r>
      <w:r>
        <w:fldChar w:fldCharType="end"/>
      </w:r>
    </w:p>
    <w:p w:rsidR="002C3A9A" w:rsidRDefault="002C3A9A">
      <w:pPr>
        <w:pStyle w:val="TOC3"/>
        <w:rPr>
          <w:rFonts w:asciiTheme="minorHAnsi" w:eastAsiaTheme="minorEastAsia" w:hAnsiTheme="minorHAnsi" w:cstheme="minorBidi"/>
          <w:sz w:val="24"/>
          <w:szCs w:val="24"/>
          <w:lang w:val="en-US" w:eastAsia="zh-CN"/>
        </w:rPr>
      </w:pPr>
      <w:r>
        <w:t>5.1.2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_Toc41060313 \h </w:instrText>
      </w:r>
      <w:r>
        <w:fldChar w:fldCharType="separate"/>
      </w:r>
      <w:r>
        <w:t>12</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5.1.3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_Toc41060314 \h </w:instrText>
      </w:r>
      <w:r>
        <w:fldChar w:fldCharType="separate"/>
      </w:r>
      <w:r>
        <w:t>12</w:t>
      </w:r>
      <w:r>
        <w:fldChar w:fldCharType="end"/>
      </w:r>
    </w:p>
    <w:p w:rsidR="002C3A9A" w:rsidRDefault="002C3A9A">
      <w:pPr>
        <w:pStyle w:val="TOC2"/>
        <w:rPr>
          <w:rFonts w:asciiTheme="minorHAnsi" w:eastAsiaTheme="minorEastAsia" w:hAnsiTheme="minorHAnsi" w:cstheme="minorBidi"/>
          <w:sz w:val="24"/>
          <w:szCs w:val="24"/>
          <w:lang w:val="en-US" w:eastAsia="zh-CN"/>
        </w:rPr>
      </w:pPr>
      <w:r>
        <w:t>5.2</w:t>
      </w:r>
      <w:r>
        <w:rPr>
          <w:rFonts w:asciiTheme="minorHAnsi" w:eastAsiaTheme="minorEastAsia" w:hAnsiTheme="minorHAnsi" w:cstheme="minorBidi"/>
          <w:sz w:val="24"/>
          <w:szCs w:val="24"/>
          <w:lang w:val="en-US" w:eastAsia="zh-CN"/>
        </w:rPr>
        <w:tab/>
      </w:r>
      <w:r>
        <w:t xml:space="preserve">Key Issue #2: </w:t>
      </w:r>
      <w:r w:rsidRPr="00334258">
        <w:rPr>
          <w:lang w:val="en-US"/>
        </w:rPr>
        <w:t xml:space="preserve">Security </w:t>
      </w:r>
      <w:r>
        <w:t>protection of system information</w:t>
      </w:r>
      <w:r>
        <w:tab/>
      </w:r>
      <w:r>
        <w:fldChar w:fldCharType="begin"/>
      </w:r>
      <w:r>
        <w:instrText xml:space="preserve"> PAGEREF _Toc41060315 \h </w:instrText>
      </w:r>
      <w:r>
        <w:fldChar w:fldCharType="separate"/>
      </w:r>
      <w:r>
        <w:t>12</w:t>
      </w:r>
      <w:r>
        <w:fldChar w:fldCharType="end"/>
      </w:r>
    </w:p>
    <w:p w:rsidR="002C3A9A" w:rsidRDefault="002C3A9A">
      <w:pPr>
        <w:pStyle w:val="TOC3"/>
        <w:rPr>
          <w:rFonts w:asciiTheme="minorHAnsi" w:eastAsiaTheme="minorEastAsia" w:hAnsiTheme="minorHAnsi" w:cstheme="minorBidi"/>
          <w:sz w:val="24"/>
          <w:szCs w:val="24"/>
          <w:lang w:val="en-US" w:eastAsia="zh-CN"/>
        </w:rPr>
      </w:pPr>
      <w:r>
        <w:t>5.2.1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_Toc41060316 \h </w:instrText>
      </w:r>
      <w:r>
        <w:fldChar w:fldCharType="separate"/>
      </w:r>
      <w:r>
        <w:t>12</w:t>
      </w:r>
      <w:r>
        <w:fldChar w:fldCharType="end"/>
      </w:r>
    </w:p>
    <w:p w:rsidR="002C3A9A" w:rsidRDefault="002C3A9A">
      <w:pPr>
        <w:pStyle w:val="TOC3"/>
        <w:rPr>
          <w:rFonts w:asciiTheme="minorHAnsi" w:eastAsiaTheme="minorEastAsia" w:hAnsiTheme="minorHAnsi" w:cstheme="minorBidi"/>
          <w:sz w:val="24"/>
          <w:szCs w:val="24"/>
          <w:lang w:val="en-US" w:eastAsia="zh-CN"/>
        </w:rPr>
      </w:pPr>
      <w:r>
        <w:t>5.2.2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_Toc41060317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5.2.3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_Toc41060318 \h </w:instrText>
      </w:r>
      <w:r>
        <w:fldChar w:fldCharType="separate"/>
      </w:r>
      <w:r>
        <w:t>13</w:t>
      </w:r>
      <w:r>
        <w:fldChar w:fldCharType="end"/>
      </w:r>
    </w:p>
    <w:p w:rsidR="002C3A9A" w:rsidRDefault="002C3A9A">
      <w:pPr>
        <w:pStyle w:val="TOC2"/>
        <w:rPr>
          <w:rFonts w:asciiTheme="minorHAnsi" w:eastAsiaTheme="minorEastAsia" w:hAnsiTheme="minorHAnsi" w:cstheme="minorBidi"/>
          <w:sz w:val="24"/>
          <w:szCs w:val="24"/>
          <w:lang w:val="en-US" w:eastAsia="zh-CN"/>
        </w:rPr>
      </w:pPr>
      <w:r>
        <w:t>5.3</w:t>
      </w:r>
      <w:r>
        <w:rPr>
          <w:rFonts w:asciiTheme="minorHAnsi" w:eastAsiaTheme="minorEastAsia" w:hAnsiTheme="minorHAnsi" w:cstheme="minorBidi"/>
          <w:sz w:val="24"/>
          <w:szCs w:val="24"/>
          <w:lang w:val="en-US" w:eastAsia="zh-CN"/>
        </w:rPr>
        <w:tab/>
      </w:r>
      <w:r>
        <w:t>Key Issue #3: Network detection of false base stations</w:t>
      </w:r>
      <w:r>
        <w:tab/>
      </w:r>
      <w:r>
        <w:fldChar w:fldCharType="begin"/>
      </w:r>
      <w:r>
        <w:instrText xml:space="preserve"> PAGEREF _Toc41060319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t>5.3.1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_Toc41060320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t>5.3.2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_Toc41060321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5.3.3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_Toc41060322 \h </w:instrText>
      </w:r>
      <w:r>
        <w:fldChar w:fldCharType="separate"/>
      </w:r>
      <w:r>
        <w:t>14</w:t>
      </w:r>
      <w:r>
        <w:fldChar w:fldCharType="end"/>
      </w:r>
    </w:p>
    <w:p w:rsidR="002C3A9A" w:rsidRDefault="002C3A9A">
      <w:pPr>
        <w:pStyle w:val="TOC2"/>
        <w:rPr>
          <w:rFonts w:asciiTheme="minorHAnsi" w:eastAsiaTheme="minorEastAsia" w:hAnsiTheme="minorHAnsi" w:cstheme="minorBidi"/>
          <w:sz w:val="24"/>
          <w:szCs w:val="24"/>
          <w:lang w:val="en-US" w:eastAsia="zh-CN"/>
        </w:rPr>
      </w:pPr>
      <w:r>
        <w:t>5.4</w:t>
      </w:r>
      <w:r>
        <w:rPr>
          <w:rFonts w:asciiTheme="minorHAnsi" w:eastAsiaTheme="minorEastAsia" w:hAnsiTheme="minorHAnsi" w:cstheme="minorBidi"/>
          <w:sz w:val="24"/>
          <w:szCs w:val="24"/>
          <w:lang w:val="en-US" w:eastAsia="zh-CN"/>
        </w:rPr>
        <w:tab/>
      </w:r>
      <w:r>
        <w:t>Key Issue #4: Protection against SON poisoning attempts</w:t>
      </w:r>
      <w:r>
        <w:tab/>
      </w:r>
      <w:r>
        <w:fldChar w:fldCharType="begin"/>
      </w:r>
      <w:r>
        <w:instrText xml:space="preserve"> PAGEREF _Toc41060323 \h </w:instrText>
      </w:r>
      <w:r>
        <w:fldChar w:fldCharType="separate"/>
      </w:r>
      <w:r>
        <w:t>14</w:t>
      </w:r>
      <w:r>
        <w:fldChar w:fldCharType="end"/>
      </w:r>
    </w:p>
    <w:p w:rsidR="002C3A9A" w:rsidRDefault="002C3A9A">
      <w:pPr>
        <w:pStyle w:val="TOC3"/>
        <w:rPr>
          <w:rFonts w:asciiTheme="minorHAnsi" w:eastAsiaTheme="minorEastAsia" w:hAnsiTheme="minorHAnsi" w:cstheme="minorBidi"/>
          <w:sz w:val="24"/>
          <w:szCs w:val="24"/>
          <w:lang w:val="en-US" w:eastAsia="zh-CN"/>
        </w:rPr>
      </w:pPr>
      <w:r>
        <w:t>5.4.1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_Toc41060324 \h </w:instrText>
      </w:r>
      <w:r>
        <w:fldChar w:fldCharType="separate"/>
      </w:r>
      <w:r>
        <w:t>14</w:t>
      </w:r>
      <w:r>
        <w:fldChar w:fldCharType="end"/>
      </w:r>
    </w:p>
    <w:p w:rsidR="002C3A9A" w:rsidRDefault="002C3A9A">
      <w:pPr>
        <w:pStyle w:val="TOC3"/>
        <w:rPr>
          <w:rFonts w:asciiTheme="minorHAnsi" w:eastAsiaTheme="minorEastAsia" w:hAnsiTheme="minorHAnsi" w:cstheme="minorBidi"/>
          <w:sz w:val="24"/>
          <w:szCs w:val="24"/>
          <w:lang w:val="en-US" w:eastAsia="zh-CN"/>
        </w:rPr>
      </w:pPr>
      <w:r>
        <w:t>5.4.2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_Toc41060325 \h </w:instrText>
      </w:r>
      <w:r>
        <w:fldChar w:fldCharType="separate"/>
      </w:r>
      <w:r>
        <w:t>14</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5.4.3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_Toc41060326 \h </w:instrText>
      </w:r>
      <w:r>
        <w:fldChar w:fldCharType="separate"/>
      </w:r>
      <w:r>
        <w:t>15</w:t>
      </w:r>
      <w:r>
        <w:fldChar w:fldCharType="end"/>
      </w:r>
    </w:p>
    <w:p w:rsidR="002C3A9A" w:rsidRDefault="002C3A9A">
      <w:pPr>
        <w:pStyle w:val="TOC2"/>
        <w:rPr>
          <w:rFonts w:asciiTheme="minorHAnsi" w:eastAsiaTheme="minorEastAsia" w:hAnsiTheme="minorHAnsi" w:cstheme="minorBidi"/>
          <w:sz w:val="24"/>
          <w:szCs w:val="24"/>
          <w:lang w:val="en-US" w:eastAsia="zh-CN"/>
        </w:rPr>
      </w:pPr>
      <w:r>
        <w:t>5.5</w:t>
      </w:r>
      <w:r>
        <w:rPr>
          <w:rFonts w:asciiTheme="minorHAnsi" w:eastAsiaTheme="minorEastAsia" w:hAnsiTheme="minorHAnsi" w:cstheme="minorBidi"/>
          <w:sz w:val="24"/>
          <w:szCs w:val="24"/>
          <w:lang w:val="en-US" w:eastAsia="zh-CN"/>
        </w:rPr>
        <w:tab/>
      </w:r>
      <w:r>
        <w:t xml:space="preserve">Key Issue #5: </w:t>
      </w:r>
      <w:r w:rsidRPr="00334258">
        <w:rPr>
          <w:rFonts w:eastAsia="DengXian"/>
        </w:rPr>
        <w:t>Mitigation against the authentication relay attack</w:t>
      </w:r>
      <w:r>
        <w:tab/>
      </w:r>
      <w:r>
        <w:fldChar w:fldCharType="begin"/>
      </w:r>
      <w:r>
        <w:instrText xml:space="preserve"> PAGEREF _Toc41060327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5.5.1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_Toc41060328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5.5.2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_Toc41060329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5.5.3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_Toc41060330 \h </w:instrText>
      </w:r>
      <w:r>
        <w:fldChar w:fldCharType="separate"/>
      </w:r>
      <w:r>
        <w:t>15</w:t>
      </w:r>
      <w:r>
        <w:fldChar w:fldCharType="end"/>
      </w:r>
    </w:p>
    <w:p w:rsidR="002C3A9A" w:rsidRDefault="002C3A9A">
      <w:pPr>
        <w:pStyle w:val="TOC2"/>
        <w:rPr>
          <w:rFonts w:asciiTheme="minorHAnsi" w:eastAsiaTheme="minorEastAsia" w:hAnsiTheme="minorHAnsi" w:cstheme="minorBidi"/>
          <w:sz w:val="24"/>
          <w:szCs w:val="24"/>
          <w:lang w:val="en-US" w:eastAsia="zh-CN"/>
        </w:rPr>
      </w:pPr>
      <w:r>
        <w:t>5.6</w:t>
      </w:r>
      <w:r>
        <w:rPr>
          <w:rFonts w:asciiTheme="minorHAnsi" w:eastAsiaTheme="minorEastAsia" w:hAnsiTheme="minorHAnsi" w:cstheme="minorBidi"/>
          <w:sz w:val="24"/>
          <w:szCs w:val="24"/>
          <w:lang w:val="en-US" w:eastAsia="zh-CN"/>
        </w:rPr>
        <w:tab/>
      </w:r>
      <w:r>
        <w:t>Key Issue #6: Resistance to radio jamming</w:t>
      </w:r>
      <w:r>
        <w:tab/>
      </w:r>
      <w:r>
        <w:fldChar w:fldCharType="begin"/>
      </w:r>
      <w:r>
        <w:instrText xml:space="preserve"> PAGEREF _Toc41060331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5.6.1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_Toc41060332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5.6.2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_Toc41060333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5.6.3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_Toc41060334 \h </w:instrText>
      </w:r>
      <w:r>
        <w:fldChar w:fldCharType="separate"/>
      </w:r>
      <w:r>
        <w:t>16</w:t>
      </w:r>
      <w:r>
        <w:fldChar w:fldCharType="end"/>
      </w:r>
    </w:p>
    <w:p w:rsidR="002C3A9A" w:rsidRDefault="002C3A9A">
      <w:pPr>
        <w:pStyle w:val="TOC2"/>
        <w:rPr>
          <w:rFonts w:asciiTheme="minorHAnsi" w:eastAsiaTheme="minorEastAsia" w:hAnsiTheme="minorHAnsi" w:cstheme="minorBidi"/>
          <w:sz w:val="24"/>
          <w:szCs w:val="24"/>
          <w:lang w:val="en-US" w:eastAsia="zh-CN"/>
        </w:rPr>
      </w:pPr>
      <w:r>
        <w:t>5.7</w:t>
      </w:r>
      <w:r>
        <w:rPr>
          <w:rFonts w:asciiTheme="minorHAnsi" w:eastAsiaTheme="minorEastAsia" w:hAnsiTheme="minorHAnsi" w:cstheme="minorBidi"/>
          <w:sz w:val="24"/>
          <w:szCs w:val="24"/>
          <w:lang w:val="en-US" w:eastAsia="zh-CN"/>
        </w:rPr>
        <w:tab/>
      </w:r>
      <w:r>
        <w:t>Key Issue #7: Protection against Man-in-the-Middle false gNB attacks</w:t>
      </w:r>
      <w:r>
        <w:tab/>
      </w:r>
      <w:r>
        <w:fldChar w:fldCharType="begin"/>
      </w:r>
      <w:r>
        <w:instrText xml:space="preserve"> PAGEREF _Toc41060335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5.7.1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_Toc41060336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5.7.2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_Toc41060337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5.7.3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_Toc41060338 \h </w:instrText>
      </w:r>
      <w:r>
        <w:fldChar w:fldCharType="separate"/>
      </w:r>
      <w:r>
        <w:t>16</w:t>
      </w:r>
      <w:r>
        <w:fldChar w:fldCharType="end"/>
      </w:r>
    </w:p>
    <w:p w:rsidR="002C3A9A" w:rsidRDefault="002C3A9A">
      <w:pPr>
        <w:pStyle w:val="TOC2"/>
        <w:rPr>
          <w:rFonts w:asciiTheme="minorHAnsi" w:eastAsiaTheme="minorEastAsia" w:hAnsiTheme="minorHAnsi" w:cstheme="minorBidi"/>
          <w:sz w:val="24"/>
          <w:szCs w:val="24"/>
          <w:lang w:val="en-US" w:eastAsia="zh-CN"/>
        </w:rPr>
      </w:pPr>
      <w:r>
        <w:t>5.</w:t>
      </w:r>
      <w:r>
        <w:rPr>
          <w:lang w:eastAsia="zh-CN"/>
        </w:rPr>
        <w:t>x</w:t>
      </w:r>
      <w:r>
        <w:rPr>
          <w:rFonts w:asciiTheme="minorHAnsi" w:eastAsiaTheme="minorEastAsia" w:hAnsiTheme="minorHAnsi" w:cstheme="minorBidi"/>
          <w:sz w:val="24"/>
          <w:szCs w:val="24"/>
          <w:lang w:val="en-US" w:eastAsia="zh-CN"/>
        </w:rPr>
        <w:tab/>
      </w:r>
      <w:r>
        <w:t>Key Issue #x: Title</w:t>
      </w:r>
      <w:r>
        <w:tab/>
      </w:r>
      <w:r>
        <w:fldChar w:fldCharType="begin"/>
      </w:r>
      <w:r>
        <w:instrText xml:space="preserve"> PAGEREF _Toc41060339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5.x.1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_Toc41060340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5.x.2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_Toc41060341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5.x.3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_Toc41060342 \h </w:instrText>
      </w:r>
      <w:r>
        <w:fldChar w:fldCharType="separate"/>
      </w:r>
      <w:r>
        <w:t>16</w:t>
      </w:r>
      <w:r>
        <w:fldChar w:fldCharType="end"/>
      </w:r>
    </w:p>
    <w:p w:rsidR="002C3A9A" w:rsidRDefault="002C3A9A">
      <w:pPr>
        <w:pStyle w:val="TOC1"/>
        <w:rPr>
          <w:rFonts w:asciiTheme="minorHAnsi" w:eastAsiaTheme="minorEastAsia" w:hAnsiTheme="minorHAnsi" w:cstheme="minorBidi"/>
          <w:sz w:val="24"/>
          <w:szCs w:val="24"/>
          <w:lang w:val="en-US" w:eastAsia="zh-CN"/>
        </w:rPr>
      </w:pPr>
      <w:r>
        <w:t>6</w:t>
      </w:r>
      <w:r>
        <w:rPr>
          <w:rFonts w:asciiTheme="minorHAnsi" w:eastAsiaTheme="minorEastAsia" w:hAnsiTheme="minorHAnsi" w:cstheme="minorBidi"/>
          <w:sz w:val="24"/>
          <w:szCs w:val="24"/>
          <w:lang w:val="en-US" w:eastAsia="zh-CN"/>
        </w:rPr>
        <w:tab/>
      </w:r>
      <w:r>
        <w:t>Candidate Solutions</w:t>
      </w:r>
      <w:r>
        <w:tab/>
      </w:r>
      <w:r>
        <w:fldChar w:fldCharType="begin"/>
      </w:r>
      <w:r>
        <w:instrText xml:space="preserve"> PAGEREF _Toc41060343 \h </w:instrText>
      </w:r>
      <w:r>
        <w:fldChar w:fldCharType="separate"/>
      </w:r>
      <w:r>
        <w:t>16</w:t>
      </w:r>
      <w:r>
        <w:fldChar w:fldCharType="end"/>
      </w:r>
    </w:p>
    <w:p w:rsidR="002C3A9A" w:rsidRDefault="002C3A9A">
      <w:pPr>
        <w:pStyle w:val="TOC2"/>
        <w:rPr>
          <w:rFonts w:asciiTheme="minorHAnsi" w:eastAsiaTheme="minorEastAsia" w:hAnsiTheme="minorHAnsi" w:cstheme="minorBidi"/>
          <w:sz w:val="24"/>
          <w:szCs w:val="24"/>
          <w:lang w:val="en-US" w:eastAsia="zh-CN"/>
        </w:rPr>
      </w:pPr>
      <w:r>
        <w:t>6.1</w:t>
      </w:r>
      <w:r>
        <w:rPr>
          <w:rFonts w:asciiTheme="minorHAnsi" w:eastAsiaTheme="minorEastAsia" w:hAnsiTheme="minorHAnsi" w:cstheme="minorBidi"/>
          <w:sz w:val="24"/>
          <w:szCs w:val="24"/>
          <w:lang w:val="en-US" w:eastAsia="zh-CN"/>
        </w:rPr>
        <w:tab/>
      </w:r>
      <w:r>
        <w:t>Solution #1: Protection for the UE Capability Transfer</w:t>
      </w:r>
      <w:r>
        <w:tab/>
      </w:r>
      <w:r>
        <w:fldChar w:fldCharType="begin"/>
      </w:r>
      <w:r>
        <w:instrText xml:space="preserve"> PAGEREF _Toc41060344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_Toc41060345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_Toc41060346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6.1.3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_Toc41060347 \h </w:instrText>
      </w:r>
      <w:r>
        <w:fldChar w:fldCharType="separate"/>
      </w:r>
      <w:r>
        <w:t>17</w:t>
      </w:r>
      <w:r>
        <w:fldChar w:fldCharType="end"/>
      </w:r>
    </w:p>
    <w:p w:rsidR="002C3A9A" w:rsidRDefault="002C3A9A">
      <w:pPr>
        <w:pStyle w:val="TOC2"/>
        <w:rPr>
          <w:rFonts w:asciiTheme="minorHAnsi" w:eastAsiaTheme="minorEastAsia" w:hAnsiTheme="minorHAnsi" w:cstheme="minorBidi"/>
          <w:sz w:val="24"/>
          <w:szCs w:val="24"/>
          <w:lang w:val="en-US" w:eastAsia="zh-CN"/>
        </w:rPr>
      </w:pPr>
      <w:r>
        <w:t>6.2</w:t>
      </w:r>
      <w:r>
        <w:rPr>
          <w:rFonts w:asciiTheme="minorHAnsi" w:eastAsiaTheme="minorEastAsia" w:hAnsiTheme="minorHAnsi" w:cstheme="minorBidi"/>
          <w:sz w:val="24"/>
          <w:szCs w:val="24"/>
          <w:lang w:val="en-US" w:eastAsia="zh-CN"/>
        </w:rPr>
        <w:tab/>
      </w:r>
      <w:r>
        <w:t>Solution #2: Protection of RRCReject message in RRC_INACTIVE state</w:t>
      </w:r>
      <w:r>
        <w:tab/>
      </w:r>
      <w:r>
        <w:fldChar w:fldCharType="begin"/>
      </w:r>
      <w:r>
        <w:instrText xml:space="preserve"> PAGEREF _Toc41060348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_Toc41060349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_Toc41060350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6.2.3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_Toc41060351 \h </w:instrText>
      </w:r>
      <w:r>
        <w:fldChar w:fldCharType="separate"/>
      </w:r>
      <w:r>
        <w:t>18</w:t>
      </w:r>
      <w:r>
        <w:fldChar w:fldCharType="end"/>
      </w:r>
    </w:p>
    <w:p w:rsidR="002C3A9A" w:rsidRDefault="002C3A9A">
      <w:pPr>
        <w:pStyle w:val="TOC2"/>
        <w:rPr>
          <w:rFonts w:asciiTheme="minorHAnsi" w:eastAsiaTheme="minorEastAsia" w:hAnsiTheme="minorHAnsi" w:cstheme="minorBidi"/>
          <w:sz w:val="24"/>
          <w:szCs w:val="24"/>
          <w:lang w:val="en-US" w:eastAsia="zh-CN"/>
        </w:rPr>
      </w:pPr>
      <w:r>
        <w:t>6.3</w:t>
      </w:r>
      <w:r>
        <w:rPr>
          <w:rFonts w:asciiTheme="minorHAnsi" w:eastAsiaTheme="minorEastAsia" w:hAnsiTheme="minorHAnsi" w:cstheme="minorBidi"/>
          <w:sz w:val="24"/>
          <w:szCs w:val="24"/>
          <w:lang w:val="en-US" w:eastAsia="zh-CN"/>
        </w:rPr>
        <w:tab/>
      </w:r>
      <w:r>
        <w:t>Solution #3: Protection of uplink UECapabilityInformation RRC message</w:t>
      </w:r>
      <w:r>
        <w:tab/>
      </w:r>
      <w:r>
        <w:fldChar w:fldCharType="begin"/>
      </w:r>
      <w:r>
        <w:instrText xml:space="preserve"> PAGEREF _Toc41060352 \h </w:instrText>
      </w:r>
      <w:r>
        <w:fldChar w:fldCharType="separate"/>
      </w:r>
      <w:r>
        <w:t>18</w:t>
      </w:r>
      <w:r>
        <w:fldChar w:fldCharType="end"/>
      </w:r>
    </w:p>
    <w:p w:rsidR="002C3A9A" w:rsidRDefault="002C3A9A">
      <w:pPr>
        <w:pStyle w:val="TOC3"/>
        <w:rPr>
          <w:rFonts w:asciiTheme="minorHAnsi" w:eastAsiaTheme="minorEastAsia" w:hAnsiTheme="minorHAnsi" w:cstheme="minorBidi"/>
          <w:sz w:val="24"/>
          <w:szCs w:val="24"/>
          <w:lang w:val="en-US" w:eastAsia="zh-CN"/>
        </w:rPr>
      </w:pPr>
      <w:r>
        <w:t>6.3.1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_Toc41060353 \h </w:instrText>
      </w:r>
      <w:r>
        <w:fldChar w:fldCharType="separate"/>
      </w:r>
      <w:r>
        <w:t>18</w:t>
      </w:r>
      <w:r>
        <w:fldChar w:fldCharType="end"/>
      </w:r>
    </w:p>
    <w:p w:rsidR="002C3A9A" w:rsidRDefault="002C3A9A">
      <w:pPr>
        <w:pStyle w:val="TOC3"/>
        <w:rPr>
          <w:rFonts w:asciiTheme="minorHAnsi" w:eastAsiaTheme="minorEastAsia" w:hAnsiTheme="minorHAnsi" w:cstheme="minorBidi"/>
          <w:sz w:val="24"/>
          <w:szCs w:val="24"/>
          <w:lang w:val="en-US" w:eastAsia="zh-CN"/>
        </w:rPr>
      </w:pPr>
      <w:r>
        <w:t>6.3.2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_Toc41060354 \h </w:instrText>
      </w:r>
      <w:r>
        <w:fldChar w:fldCharType="separate"/>
      </w:r>
      <w:r>
        <w:t>19</w:t>
      </w:r>
      <w:r>
        <w:fldChar w:fldCharType="end"/>
      </w:r>
    </w:p>
    <w:p w:rsidR="002C3A9A" w:rsidRDefault="002C3A9A">
      <w:pPr>
        <w:pStyle w:val="TOC3"/>
        <w:rPr>
          <w:rFonts w:asciiTheme="minorHAnsi" w:eastAsiaTheme="minorEastAsia" w:hAnsiTheme="minorHAnsi" w:cstheme="minorBidi"/>
          <w:sz w:val="24"/>
          <w:szCs w:val="24"/>
          <w:lang w:val="en-US" w:eastAsia="zh-CN"/>
        </w:rPr>
      </w:pPr>
      <w:r>
        <w:lastRenderedPageBreak/>
        <w:t>6.3.3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_Toc41060355 \h </w:instrText>
      </w:r>
      <w:r>
        <w:fldChar w:fldCharType="separate"/>
      </w:r>
      <w:r>
        <w:t>19</w:t>
      </w:r>
      <w:r>
        <w:fldChar w:fldCharType="end"/>
      </w:r>
    </w:p>
    <w:p w:rsidR="002C3A9A" w:rsidRDefault="002C3A9A">
      <w:pPr>
        <w:pStyle w:val="TOC2"/>
        <w:rPr>
          <w:rFonts w:asciiTheme="minorHAnsi" w:eastAsiaTheme="minorEastAsia" w:hAnsiTheme="minorHAnsi" w:cstheme="minorBidi"/>
          <w:sz w:val="24"/>
          <w:szCs w:val="24"/>
          <w:lang w:val="en-US" w:eastAsia="zh-CN"/>
        </w:rPr>
      </w:pPr>
      <w:r>
        <w:t>6.4</w:t>
      </w:r>
      <w:r>
        <w:rPr>
          <w:rFonts w:asciiTheme="minorHAnsi" w:eastAsiaTheme="minorEastAsia" w:hAnsiTheme="minorHAnsi" w:cstheme="minorBidi"/>
          <w:sz w:val="24"/>
          <w:szCs w:val="24"/>
          <w:lang w:val="en-US" w:eastAsia="zh-CN"/>
        </w:rPr>
        <w:tab/>
      </w:r>
      <w:r>
        <w:t>Solution #4: Enriched measurement reports</w:t>
      </w:r>
      <w:r>
        <w:tab/>
      </w:r>
      <w:r>
        <w:fldChar w:fldCharType="begin"/>
      </w:r>
      <w:r>
        <w:instrText xml:space="preserve"> PAGEREF _Toc41060356 \h </w:instrText>
      </w:r>
      <w:r>
        <w:fldChar w:fldCharType="separate"/>
      </w:r>
      <w:r>
        <w:t>19</w:t>
      </w:r>
      <w:r>
        <w:fldChar w:fldCharType="end"/>
      </w:r>
    </w:p>
    <w:p w:rsidR="002C3A9A" w:rsidRDefault="002C3A9A">
      <w:pPr>
        <w:pStyle w:val="TOC3"/>
        <w:rPr>
          <w:rFonts w:asciiTheme="minorHAnsi" w:eastAsiaTheme="minorEastAsia" w:hAnsiTheme="minorHAnsi" w:cstheme="minorBidi"/>
          <w:sz w:val="24"/>
          <w:szCs w:val="24"/>
          <w:lang w:val="en-US" w:eastAsia="zh-CN"/>
        </w:rPr>
      </w:pPr>
      <w:r>
        <w:t>6.4.1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_Toc41060357 \h </w:instrText>
      </w:r>
      <w:r>
        <w:fldChar w:fldCharType="separate"/>
      </w:r>
      <w:r>
        <w:t>19</w:t>
      </w:r>
      <w:r>
        <w:fldChar w:fldCharType="end"/>
      </w:r>
    </w:p>
    <w:p w:rsidR="002C3A9A" w:rsidRDefault="002C3A9A">
      <w:pPr>
        <w:pStyle w:val="TOC3"/>
        <w:rPr>
          <w:rFonts w:asciiTheme="minorHAnsi" w:eastAsiaTheme="minorEastAsia" w:hAnsiTheme="minorHAnsi" w:cstheme="minorBidi"/>
          <w:sz w:val="24"/>
          <w:szCs w:val="24"/>
          <w:lang w:val="en-US" w:eastAsia="zh-CN"/>
        </w:rPr>
      </w:pPr>
      <w:r>
        <w:t>6.4.2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_Toc41060358 \h </w:instrText>
      </w:r>
      <w:r>
        <w:fldChar w:fldCharType="separate"/>
      </w:r>
      <w:r>
        <w:t>19</w:t>
      </w:r>
      <w:r>
        <w:fldChar w:fldCharType="end"/>
      </w:r>
    </w:p>
    <w:p w:rsidR="002C3A9A" w:rsidRDefault="002C3A9A">
      <w:pPr>
        <w:pStyle w:val="TOC4"/>
        <w:rPr>
          <w:rFonts w:asciiTheme="minorHAnsi" w:eastAsiaTheme="minorEastAsia" w:hAnsiTheme="minorHAnsi" w:cstheme="minorBidi"/>
          <w:sz w:val="24"/>
          <w:szCs w:val="24"/>
          <w:lang w:val="en-US" w:eastAsia="zh-CN"/>
        </w:rPr>
      </w:pPr>
      <w:r>
        <w:t>6.4.2.1</w:t>
      </w:r>
      <w:r>
        <w:rPr>
          <w:rFonts w:asciiTheme="minorHAnsi" w:eastAsiaTheme="minorEastAsia" w:hAnsiTheme="minorHAnsi" w:cstheme="minorBidi"/>
          <w:sz w:val="24"/>
          <w:szCs w:val="24"/>
          <w:lang w:val="en-US" w:eastAsia="zh-CN"/>
        </w:rPr>
        <w:tab/>
      </w:r>
      <w:r>
        <w:t>Enrichment of measurement report</w:t>
      </w:r>
      <w:r>
        <w:tab/>
      </w:r>
      <w:r>
        <w:fldChar w:fldCharType="begin"/>
      </w:r>
      <w:r>
        <w:instrText xml:space="preserve"> PAGEREF _Toc41060359 \h </w:instrText>
      </w:r>
      <w:r>
        <w:fldChar w:fldCharType="separate"/>
      </w:r>
      <w:r>
        <w:t>19</w:t>
      </w:r>
      <w:r>
        <w:fldChar w:fldCharType="end"/>
      </w:r>
    </w:p>
    <w:p w:rsidR="002C3A9A" w:rsidRDefault="002C3A9A">
      <w:pPr>
        <w:pStyle w:val="TOC4"/>
        <w:rPr>
          <w:rFonts w:asciiTheme="minorHAnsi" w:eastAsiaTheme="minorEastAsia" w:hAnsiTheme="minorHAnsi" w:cstheme="minorBidi"/>
          <w:sz w:val="24"/>
          <w:szCs w:val="24"/>
          <w:lang w:val="en-US" w:eastAsia="zh-CN"/>
        </w:rPr>
      </w:pPr>
      <w:r>
        <w:t>6.4.2.2</w:t>
      </w:r>
      <w:r>
        <w:rPr>
          <w:rFonts w:asciiTheme="minorHAnsi" w:eastAsiaTheme="minorEastAsia" w:hAnsiTheme="minorHAnsi" w:cstheme="minorBidi"/>
          <w:sz w:val="24"/>
          <w:szCs w:val="24"/>
          <w:lang w:val="en-US" w:eastAsia="zh-CN"/>
        </w:rPr>
        <w:tab/>
      </w:r>
      <w:r>
        <w:t>Verification of the MIB/SIBs Hashes</w:t>
      </w:r>
      <w:r>
        <w:tab/>
      </w:r>
      <w:r>
        <w:fldChar w:fldCharType="begin"/>
      </w:r>
      <w:r>
        <w:instrText xml:space="preserve"> PAGEREF _Toc41060360 \h </w:instrText>
      </w:r>
      <w:r>
        <w:fldChar w:fldCharType="separate"/>
      </w:r>
      <w:r>
        <w:t>20</w:t>
      </w:r>
      <w:r>
        <w:fldChar w:fldCharType="end"/>
      </w:r>
    </w:p>
    <w:p w:rsidR="002C3A9A" w:rsidRDefault="002C3A9A">
      <w:pPr>
        <w:pStyle w:val="TOC3"/>
        <w:rPr>
          <w:rFonts w:asciiTheme="minorHAnsi" w:eastAsiaTheme="minorEastAsia" w:hAnsiTheme="minorHAnsi" w:cstheme="minorBidi"/>
          <w:sz w:val="24"/>
          <w:szCs w:val="24"/>
          <w:lang w:val="en-US" w:eastAsia="zh-CN"/>
        </w:rPr>
      </w:pPr>
      <w:r>
        <w:t>6.4.3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_Toc41060361 \h </w:instrText>
      </w:r>
      <w:r>
        <w:fldChar w:fldCharType="separate"/>
      </w:r>
      <w:r>
        <w:t>20</w:t>
      </w:r>
      <w:r>
        <w:fldChar w:fldCharType="end"/>
      </w:r>
    </w:p>
    <w:p w:rsidR="002C3A9A" w:rsidRDefault="002C3A9A">
      <w:pPr>
        <w:pStyle w:val="TOC2"/>
        <w:rPr>
          <w:rFonts w:asciiTheme="minorHAnsi" w:eastAsiaTheme="minorEastAsia" w:hAnsiTheme="minorHAnsi" w:cstheme="minorBidi"/>
          <w:sz w:val="24"/>
          <w:szCs w:val="24"/>
          <w:lang w:val="en-US" w:eastAsia="zh-CN"/>
        </w:rPr>
      </w:pPr>
      <w:r>
        <w:t>6.5</w:t>
      </w:r>
      <w:r>
        <w:rPr>
          <w:rFonts w:asciiTheme="minorHAnsi" w:eastAsiaTheme="minorEastAsia" w:hAnsiTheme="minorHAnsi" w:cstheme="minorBidi"/>
          <w:sz w:val="24"/>
          <w:szCs w:val="24"/>
          <w:lang w:val="en-US" w:eastAsia="zh-CN"/>
        </w:rPr>
        <w:tab/>
      </w:r>
      <w:r>
        <w:t>Solution #5: Mitigation against the authentication relay attack</w:t>
      </w:r>
      <w:r>
        <w:tab/>
      </w:r>
      <w:r>
        <w:fldChar w:fldCharType="begin"/>
      </w:r>
      <w:r>
        <w:instrText xml:space="preserve"> PAGEREF _Toc41060362 \h </w:instrText>
      </w:r>
      <w:r>
        <w:fldChar w:fldCharType="separate"/>
      </w:r>
      <w:r>
        <w:t>21</w:t>
      </w:r>
      <w:r>
        <w:fldChar w:fldCharType="end"/>
      </w:r>
    </w:p>
    <w:p w:rsidR="002C3A9A" w:rsidRDefault="002C3A9A">
      <w:pPr>
        <w:pStyle w:val="TOC3"/>
        <w:rPr>
          <w:rFonts w:asciiTheme="minorHAnsi" w:eastAsiaTheme="minorEastAsia" w:hAnsiTheme="minorHAnsi" w:cstheme="minorBidi"/>
          <w:sz w:val="24"/>
          <w:szCs w:val="24"/>
          <w:lang w:val="en-US" w:eastAsia="zh-CN"/>
        </w:rPr>
      </w:pPr>
      <w:r>
        <w:t>6.5.1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_Toc41060363 \h </w:instrText>
      </w:r>
      <w:r>
        <w:fldChar w:fldCharType="separate"/>
      </w:r>
      <w:r>
        <w:t>21</w:t>
      </w:r>
      <w:r>
        <w:fldChar w:fldCharType="end"/>
      </w:r>
    </w:p>
    <w:p w:rsidR="002C3A9A" w:rsidRDefault="002C3A9A">
      <w:pPr>
        <w:pStyle w:val="TOC3"/>
        <w:rPr>
          <w:rFonts w:asciiTheme="minorHAnsi" w:eastAsiaTheme="minorEastAsia" w:hAnsiTheme="minorHAnsi" w:cstheme="minorBidi"/>
          <w:sz w:val="24"/>
          <w:szCs w:val="24"/>
          <w:lang w:val="en-US" w:eastAsia="zh-CN"/>
        </w:rPr>
      </w:pPr>
      <w:r>
        <w:t>6.5.2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_Toc41060364 \h </w:instrText>
      </w:r>
      <w:r>
        <w:fldChar w:fldCharType="separate"/>
      </w:r>
      <w:r>
        <w:t>21</w:t>
      </w:r>
      <w:r>
        <w:fldChar w:fldCharType="end"/>
      </w:r>
    </w:p>
    <w:p w:rsidR="002C3A9A" w:rsidRDefault="002C3A9A">
      <w:pPr>
        <w:pStyle w:val="TOC3"/>
        <w:rPr>
          <w:rFonts w:asciiTheme="minorHAnsi" w:eastAsiaTheme="minorEastAsia" w:hAnsiTheme="minorHAnsi" w:cstheme="minorBidi"/>
          <w:sz w:val="24"/>
          <w:szCs w:val="24"/>
          <w:lang w:val="en-US" w:eastAsia="zh-CN"/>
        </w:rPr>
      </w:pPr>
      <w:r>
        <w:t>6.5.3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_Toc41060365 \h </w:instrText>
      </w:r>
      <w:r>
        <w:fldChar w:fldCharType="separate"/>
      </w:r>
      <w:r>
        <w:t>23</w:t>
      </w:r>
      <w:r>
        <w:fldChar w:fldCharType="end"/>
      </w:r>
    </w:p>
    <w:p w:rsidR="002C3A9A" w:rsidRDefault="002C3A9A">
      <w:pPr>
        <w:pStyle w:val="TOC2"/>
        <w:rPr>
          <w:rFonts w:asciiTheme="minorHAnsi" w:eastAsiaTheme="minorEastAsia" w:hAnsiTheme="minorHAnsi" w:cstheme="minorBidi"/>
          <w:sz w:val="24"/>
          <w:szCs w:val="24"/>
          <w:lang w:val="en-US" w:eastAsia="zh-CN"/>
        </w:rPr>
      </w:pPr>
      <w:r>
        <w:t>6.6</w:t>
      </w:r>
      <w:r>
        <w:rPr>
          <w:rFonts w:asciiTheme="minorHAnsi" w:eastAsiaTheme="minorEastAsia" w:hAnsiTheme="minorHAnsi" w:cstheme="minorBidi"/>
          <w:sz w:val="24"/>
          <w:szCs w:val="24"/>
          <w:lang w:val="en-US" w:eastAsia="zh-CN"/>
        </w:rPr>
        <w:tab/>
      </w:r>
      <w:r>
        <w:t>Solution #6: Avoiding UE connecting to false base station during HO</w:t>
      </w:r>
      <w:r>
        <w:tab/>
      </w:r>
      <w:r>
        <w:fldChar w:fldCharType="begin"/>
      </w:r>
      <w:r>
        <w:instrText xml:space="preserve"> PAGEREF _Toc41060366 \h </w:instrText>
      </w:r>
      <w:r>
        <w:fldChar w:fldCharType="separate"/>
      </w:r>
      <w:r>
        <w:t>23</w:t>
      </w:r>
      <w:r>
        <w:fldChar w:fldCharType="end"/>
      </w:r>
    </w:p>
    <w:p w:rsidR="002C3A9A" w:rsidRDefault="002C3A9A">
      <w:pPr>
        <w:pStyle w:val="TOC3"/>
        <w:rPr>
          <w:rFonts w:asciiTheme="minorHAnsi" w:eastAsiaTheme="minorEastAsia" w:hAnsiTheme="minorHAnsi" w:cstheme="minorBidi"/>
          <w:sz w:val="24"/>
          <w:szCs w:val="24"/>
          <w:lang w:val="en-US" w:eastAsia="zh-CN"/>
        </w:rPr>
      </w:pPr>
      <w:r>
        <w:t>6.6.1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_Toc41060367 \h </w:instrText>
      </w:r>
      <w:r>
        <w:fldChar w:fldCharType="separate"/>
      </w:r>
      <w:r>
        <w:t>23</w:t>
      </w:r>
      <w:r>
        <w:fldChar w:fldCharType="end"/>
      </w:r>
    </w:p>
    <w:p w:rsidR="002C3A9A" w:rsidRDefault="002C3A9A">
      <w:pPr>
        <w:pStyle w:val="TOC3"/>
        <w:rPr>
          <w:rFonts w:asciiTheme="minorHAnsi" w:eastAsiaTheme="minorEastAsia" w:hAnsiTheme="minorHAnsi" w:cstheme="minorBidi"/>
          <w:sz w:val="24"/>
          <w:szCs w:val="24"/>
          <w:lang w:val="en-US" w:eastAsia="zh-CN"/>
        </w:rPr>
      </w:pPr>
      <w:r>
        <w:t>6.6.2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_Toc41060368 \h </w:instrText>
      </w:r>
      <w:r>
        <w:fldChar w:fldCharType="separate"/>
      </w:r>
      <w:r>
        <w:t>23</w:t>
      </w:r>
      <w:r>
        <w:fldChar w:fldCharType="end"/>
      </w:r>
    </w:p>
    <w:p w:rsidR="002C3A9A" w:rsidRDefault="002C3A9A">
      <w:pPr>
        <w:pStyle w:val="TOC4"/>
        <w:rPr>
          <w:rFonts w:asciiTheme="minorHAnsi" w:eastAsiaTheme="minorEastAsia" w:hAnsiTheme="minorHAnsi" w:cstheme="minorBidi"/>
          <w:sz w:val="24"/>
          <w:szCs w:val="24"/>
          <w:lang w:val="en-US" w:eastAsia="zh-CN"/>
        </w:rPr>
      </w:pPr>
      <w:r>
        <w:t>6.6.2.1</w:t>
      </w:r>
      <w:r>
        <w:rPr>
          <w:rFonts w:asciiTheme="minorHAnsi" w:eastAsiaTheme="minorEastAsia" w:hAnsiTheme="minorHAnsi" w:cstheme="minorBidi"/>
          <w:sz w:val="24"/>
          <w:szCs w:val="24"/>
          <w:lang w:val="en-US" w:eastAsia="zh-CN"/>
        </w:rPr>
        <w:tab/>
      </w:r>
      <w:r>
        <w:rPr>
          <w:lang w:eastAsia="zh-CN"/>
        </w:rPr>
        <w:t>Background</w:t>
      </w:r>
      <w:r>
        <w:tab/>
      </w:r>
      <w:r>
        <w:fldChar w:fldCharType="begin"/>
      </w:r>
      <w:r>
        <w:instrText xml:space="preserve"> PAGEREF _Toc41060369 \h </w:instrText>
      </w:r>
      <w:r>
        <w:fldChar w:fldCharType="separate"/>
      </w:r>
      <w:r>
        <w:t>23</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6.6.2.2</w:t>
      </w:r>
      <w:r>
        <w:rPr>
          <w:rFonts w:asciiTheme="minorHAnsi" w:eastAsiaTheme="minorEastAsia" w:hAnsiTheme="minorHAnsi" w:cstheme="minorBidi"/>
          <w:sz w:val="24"/>
          <w:szCs w:val="24"/>
          <w:lang w:val="en-US" w:eastAsia="zh-CN"/>
        </w:rPr>
        <w:tab/>
      </w:r>
      <w:r>
        <w:rPr>
          <w:lang w:eastAsia="zh-CN"/>
        </w:rPr>
        <w:t>Procedure</w:t>
      </w:r>
      <w:r>
        <w:tab/>
      </w:r>
      <w:r>
        <w:fldChar w:fldCharType="begin"/>
      </w:r>
      <w:r>
        <w:instrText xml:space="preserve"> PAGEREF _Toc41060370 \h </w:instrText>
      </w:r>
      <w:r>
        <w:fldChar w:fldCharType="separate"/>
      </w:r>
      <w:r>
        <w:t>25</w:t>
      </w:r>
      <w:r>
        <w:fldChar w:fldCharType="end"/>
      </w:r>
    </w:p>
    <w:p w:rsidR="002C3A9A" w:rsidRDefault="002C3A9A">
      <w:pPr>
        <w:pStyle w:val="TOC5"/>
        <w:rPr>
          <w:rFonts w:asciiTheme="minorHAnsi" w:eastAsiaTheme="minorEastAsia" w:hAnsiTheme="minorHAnsi" w:cstheme="minorBidi"/>
          <w:sz w:val="24"/>
          <w:szCs w:val="24"/>
          <w:lang w:val="en-US" w:eastAsia="zh-CN"/>
        </w:rPr>
      </w:pPr>
      <w:r>
        <w:rPr>
          <w:lang w:eastAsia="zh-CN"/>
        </w:rPr>
        <w:t>6.6.2.2.1</w:t>
      </w:r>
      <w:r>
        <w:rPr>
          <w:rFonts w:asciiTheme="minorHAnsi" w:eastAsiaTheme="minorEastAsia" w:hAnsiTheme="minorHAnsi" w:cstheme="minorBidi"/>
          <w:sz w:val="24"/>
          <w:szCs w:val="24"/>
          <w:lang w:val="en-US" w:eastAsia="zh-CN"/>
        </w:rPr>
        <w:tab/>
      </w:r>
      <w:r>
        <w:rPr>
          <w:lang w:eastAsia="zh-CN"/>
        </w:rPr>
        <w:t>Always</w:t>
      </w:r>
      <w:r w:rsidRPr="00334258">
        <w:rPr>
          <w:lang w:val="en-US" w:eastAsia="zh-CN"/>
        </w:rPr>
        <w:t xml:space="preserve"> on Feature</w:t>
      </w:r>
      <w:r>
        <w:tab/>
      </w:r>
      <w:r>
        <w:fldChar w:fldCharType="begin"/>
      </w:r>
      <w:r>
        <w:instrText xml:space="preserve"> PAGEREF _Toc41060371 \h </w:instrText>
      </w:r>
      <w:r>
        <w:fldChar w:fldCharType="separate"/>
      </w:r>
      <w:r>
        <w:t>25</w:t>
      </w:r>
      <w:r>
        <w:fldChar w:fldCharType="end"/>
      </w:r>
    </w:p>
    <w:p w:rsidR="002C3A9A" w:rsidRDefault="002C3A9A">
      <w:pPr>
        <w:pStyle w:val="TOC5"/>
        <w:rPr>
          <w:rFonts w:asciiTheme="minorHAnsi" w:eastAsiaTheme="minorEastAsia" w:hAnsiTheme="minorHAnsi" w:cstheme="minorBidi"/>
          <w:sz w:val="24"/>
          <w:szCs w:val="24"/>
          <w:lang w:val="en-US" w:eastAsia="zh-CN"/>
        </w:rPr>
      </w:pPr>
      <w:r>
        <w:rPr>
          <w:lang w:eastAsia="zh-CN"/>
        </w:rPr>
        <w:t>6.6.2.2.2</w:t>
      </w:r>
      <w:r>
        <w:rPr>
          <w:rFonts w:asciiTheme="minorHAnsi" w:eastAsiaTheme="minorEastAsia" w:hAnsiTheme="minorHAnsi" w:cstheme="minorBidi"/>
          <w:sz w:val="24"/>
          <w:szCs w:val="24"/>
          <w:lang w:val="en-US" w:eastAsia="zh-CN"/>
        </w:rPr>
        <w:tab/>
      </w:r>
      <w:r>
        <w:rPr>
          <w:lang w:eastAsia="zh-CN"/>
        </w:rPr>
        <w:t>On demand</w:t>
      </w:r>
      <w:r w:rsidRPr="00334258">
        <w:rPr>
          <w:lang w:val="en-US" w:eastAsia="zh-CN"/>
        </w:rPr>
        <w:t xml:space="preserve"> Feature</w:t>
      </w:r>
      <w:r>
        <w:tab/>
      </w:r>
      <w:r>
        <w:fldChar w:fldCharType="begin"/>
      </w:r>
      <w:r>
        <w:instrText xml:space="preserve"> PAGEREF _Toc41060372 \h </w:instrText>
      </w:r>
      <w:r>
        <w:fldChar w:fldCharType="separate"/>
      </w:r>
      <w:r>
        <w:t>27</w:t>
      </w:r>
      <w:r>
        <w:fldChar w:fldCharType="end"/>
      </w:r>
    </w:p>
    <w:p w:rsidR="002C3A9A" w:rsidRDefault="002C3A9A">
      <w:pPr>
        <w:pStyle w:val="TOC3"/>
        <w:rPr>
          <w:rFonts w:asciiTheme="minorHAnsi" w:eastAsiaTheme="minorEastAsia" w:hAnsiTheme="minorHAnsi" w:cstheme="minorBidi"/>
          <w:sz w:val="24"/>
          <w:szCs w:val="24"/>
          <w:lang w:val="en-US" w:eastAsia="zh-CN"/>
        </w:rPr>
      </w:pPr>
      <w:r>
        <w:t>6.6.3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_Toc41060373 \h </w:instrText>
      </w:r>
      <w:r>
        <w:fldChar w:fldCharType="separate"/>
      </w:r>
      <w:r>
        <w:t>27</w:t>
      </w:r>
      <w:r>
        <w:fldChar w:fldCharType="end"/>
      </w:r>
    </w:p>
    <w:p w:rsidR="002C3A9A" w:rsidRDefault="002C3A9A">
      <w:pPr>
        <w:pStyle w:val="TOC2"/>
        <w:rPr>
          <w:rFonts w:asciiTheme="minorHAnsi" w:eastAsiaTheme="minorEastAsia" w:hAnsiTheme="minorHAnsi" w:cstheme="minorBidi"/>
          <w:sz w:val="24"/>
          <w:szCs w:val="24"/>
          <w:lang w:val="en-US" w:eastAsia="zh-CN"/>
        </w:rPr>
      </w:pPr>
      <w:r>
        <w:t>6.7</w:t>
      </w:r>
      <w:r>
        <w:rPr>
          <w:rFonts w:asciiTheme="minorHAnsi" w:eastAsiaTheme="minorEastAsia" w:hAnsiTheme="minorHAnsi" w:cstheme="minorBidi"/>
          <w:sz w:val="24"/>
          <w:szCs w:val="24"/>
          <w:lang w:val="en-US" w:eastAsia="zh-CN"/>
        </w:rPr>
        <w:tab/>
      </w:r>
      <w:r>
        <w:t>Solution #7: Verification of authenticity of the cell</w:t>
      </w:r>
      <w:r>
        <w:tab/>
      </w:r>
      <w:r>
        <w:fldChar w:fldCharType="begin"/>
      </w:r>
      <w:r>
        <w:instrText xml:space="preserve"> PAGEREF _Toc41060374 \h </w:instrText>
      </w:r>
      <w:r>
        <w:fldChar w:fldCharType="separate"/>
      </w:r>
      <w:r>
        <w:t>27</w:t>
      </w:r>
      <w:r>
        <w:fldChar w:fldCharType="end"/>
      </w:r>
    </w:p>
    <w:p w:rsidR="002C3A9A" w:rsidRDefault="002C3A9A">
      <w:pPr>
        <w:pStyle w:val="TOC3"/>
        <w:rPr>
          <w:rFonts w:asciiTheme="minorHAnsi" w:eastAsiaTheme="minorEastAsia" w:hAnsiTheme="minorHAnsi" w:cstheme="minorBidi"/>
          <w:sz w:val="24"/>
          <w:szCs w:val="24"/>
          <w:lang w:val="en-US" w:eastAsia="zh-CN"/>
        </w:rPr>
      </w:pPr>
      <w:r>
        <w:t>6.7.1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_Toc41060375 \h </w:instrText>
      </w:r>
      <w:r>
        <w:fldChar w:fldCharType="separate"/>
      </w:r>
      <w:r>
        <w:t>27</w:t>
      </w:r>
      <w:r>
        <w:fldChar w:fldCharType="end"/>
      </w:r>
    </w:p>
    <w:p w:rsidR="002C3A9A" w:rsidRDefault="002C3A9A">
      <w:pPr>
        <w:pStyle w:val="TOC3"/>
        <w:rPr>
          <w:rFonts w:asciiTheme="minorHAnsi" w:eastAsiaTheme="minorEastAsia" w:hAnsiTheme="minorHAnsi" w:cstheme="minorBidi"/>
          <w:sz w:val="24"/>
          <w:szCs w:val="24"/>
          <w:lang w:val="en-US" w:eastAsia="zh-CN"/>
        </w:rPr>
      </w:pPr>
      <w:r>
        <w:t>6.7.2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_Toc41060376 \h </w:instrText>
      </w:r>
      <w:r>
        <w:fldChar w:fldCharType="separate"/>
      </w:r>
      <w:r>
        <w:t>28</w:t>
      </w:r>
      <w:r>
        <w:fldChar w:fldCharType="end"/>
      </w:r>
    </w:p>
    <w:p w:rsidR="002C3A9A" w:rsidRDefault="002C3A9A">
      <w:pPr>
        <w:pStyle w:val="TOC4"/>
        <w:rPr>
          <w:rFonts w:asciiTheme="minorHAnsi" w:eastAsiaTheme="minorEastAsia" w:hAnsiTheme="minorHAnsi" w:cstheme="minorBidi"/>
          <w:sz w:val="24"/>
          <w:szCs w:val="24"/>
          <w:lang w:val="en-US" w:eastAsia="zh-CN"/>
        </w:rPr>
      </w:pPr>
      <w:r>
        <w:t>6.7.2.1</w:t>
      </w:r>
      <w:r>
        <w:rPr>
          <w:rFonts w:asciiTheme="minorHAnsi" w:eastAsiaTheme="minorEastAsia" w:hAnsiTheme="minorHAnsi" w:cstheme="minorBidi"/>
          <w:sz w:val="24"/>
          <w:szCs w:val="24"/>
          <w:lang w:val="en-US" w:eastAsia="zh-CN"/>
        </w:rPr>
        <w:tab/>
      </w:r>
      <w:r>
        <w:t>System Information verification using Digital Signatures</w:t>
      </w:r>
      <w:r>
        <w:tab/>
      </w:r>
      <w:r>
        <w:fldChar w:fldCharType="begin"/>
      </w:r>
      <w:r>
        <w:instrText xml:space="preserve"> PAGEREF _Toc41060377 \h </w:instrText>
      </w:r>
      <w:r>
        <w:fldChar w:fldCharType="separate"/>
      </w:r>
      <w:r>
        <w:t>28</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6.7.2.2</w:t>
      </w:r>
      <w:r>
        <w:rPr>
          <w:rFonts w:asciiTheme="minorHAnsi" w:eastAsiaTheme="minorEastAsia" w:hAnsiTheme="minorHAnsi" w:cstheme="minorBidi"/>
          <w:sz w:val="24"/>
          <w:szCs w:val="24"/>
          <w:lang w:val="en-US" w:eastAsia="zh-CN"/>
        </w:rPr>
        <w:tab/>
      </w:r>
      <w:r>
        <w:t>System Information verification using Identity Based Cryptography</w:t>
      </w:r>
      <w:r>
        <w:tab/>
      </w:r>
      <w:r>
        <w:fldChar w:fldCharType="begin"/>
      </w:r>
      <w:r>
        <w:instrText xml:space="preserve"> PAGEREF _Toc41060378 \h </w:instrText>
      </w:r>
      <w:r>
        <w:fldChar w:fldCharType="separate"/>
      </w:r>
      <w:r>
        <w:t>29</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6.7.2.3</w:t>
      </w:r>
      <w:r>
        <w:rPr>
          <w:rFonts w:asciiTheme="minorHAnsi" w:eastAsiaTheme="minorEastAsia" w:hAnsiTheme="minorHAnsi" w:cstheme="minorBidi"/>
          <w:sz w:val="24"/>
          <w:szCs w:val="24"/>
          <w:lang w:val="en-US" w:eastAsia="zh-CN"/>
        </w:rPr>
        <w:tab/>
      </w:r>
      <w:r>
        <w:t>Optimization of SI verification using the other SI</w:t>
      </w:r>
      <w:r>
        <w:tab/>
      </w:r>
      <w:r>
        <w:fldChar w:fldCharType="begin"/>
      </w:r>
      <w:r>
        <w:instrText xml:space="preserve"> PAGEREF _Toc41060379 \h </w:instrText>
      </w:r>
      <w:r>
        <w:fldChar w:fldCharType="separate"/>
      </w:r>
      <w:r>
        <w:t>30</w:t>
      </w:r>
      <w:r>
        <w:fldChar w:fldCharType="end"/>
      </w:r>
    </w:p>
    <w:p w:rsidR="002C3A9A" w:rsidRDefault="002C3A9A">
      <w:pPr>
        <w:pStyle w:val="TOC3"/>
        <w:rPr>
          <w:rFonts w:asciiTheme="minorHAnsi" w:eastAsiaTheme="minorEastAsia" w:hAnsiTheme="minorHAnsi" w:cstheme="minorBidi"/>
          <w:sz w:val="24"/>
          <w:szCs w:val="24"/>
          <w:lang w:val="en-US" w:eastAsia="zh-CN"/>
        </w:rPr>
      </w:pPr>
      <w:r>
        <w:t>6.7.3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_Toc41060380 \h </w:instrText>
      </w:r>
      <w:r>
        <w:fldChar w:fldCharType="separate"/>
      </w:r>
      <w:r>
        <w:t>31</w:t>
      </w:r>
      <w:r>
        <w:fldChar w:fldCharType="end"/>
      </w:r>
    </w:p>
    <w:p w:rsidR="002C3A9A" w:rsidRDefault="002C3A9A">
      <w:pPr>
        <w:pStyle w:val="TOC3"/>
        <w:rPr>
          <w:rFonts w:asciiTheme="minorHAnsi" w:eastAsiaTheme="minorEastAsia" w:hAnsiTheme="minorHAnsi" w:cstheme="minorBidi"/>
          <w:sz w:val="24"/>
          <w:szCs w:val="24"/>
          <w:lang w:val="en-US" w:eastAsia="zh-CN"/>
        </w:rPr>
      </w:pPr>
      <w:r>
        <w:t>6.7.4</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_Toc41060381 \h </w:instrText>
      </w:r>
      <w:r>
        <w:fldChar w:fldCharType="separate"/>
      </w:r>
      <w:r>
        <w:t>31</w:t>
      </w:r>
      <w:r>
        <w:fldChar w:fldCharType="end"/>
      </w:r>
    </w:p>
    <w:p w:rsidR="002C3A9A" w:rsidRDefault="002C3A9A">
      <w:pPr>
        <w:pStyle w:val="TOC4"/>
        <w:rPr>
          <w:rFonts w:asciiTheme="minorHAnsi" w:eastAsiaTheme="minorEastAsia" w:hAnsiTheme="minorHAnsi" w:cstheme="minorBidi"/>
          <w:sz w:val="24"/>
          <w:szCs w:val="24"/>
          <w:lang w:val="en-US" w:eastAsia="zh-CN"/>
        </w:rPr>
      </w:pPr>
      <w:r>
        <w:t>6.7.4.1a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_Toc41060382 \h </w:instrText>
      </w:r>
      <w:r>
        <w:fldChar w:fldCharType="separate"/>
      </w:r>
      <w:r>
        <w:t>31</w:t>
      </w:r>
      <w:r>
        <w:fldChar w:fldCharType="end"/>
      </w:r>
    </w:p>
    <w:p w:rsidR="002C3A9A" w:rsidRDefault="002C3A9A">
      <w:pPr>
        <w:pStyle w:val="TOC4"/>
        <w:rPr>
          <w:rFonts w:asciiTheme="minorHAnsi" w:eastAsiaTheme="minorEastAsia" w:hAnsiTheme="minorHAnsi" w:cstheme="minorBidi"/>
          <w:sz w:val="24"/>
          <w:szCs w:val="24"/>
          <w:lang w:val="en-US" w:eastAsia="zh-CN"/>
        </w:rPr>
      </w:pPr>
      <w:r>
        <w:t>6.7.4.1b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_Toc41060383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_Toc41060384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_Toc41060385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_Toc41060386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_Toc41060387 \h </w:instrText>
      </w:r>
      <w:r>
        <w:fldChar w:fldCharType="separate"/>
      </w:r>
      <w:r>
        <w:t>33</w:t>
      </w:r>
      <w:r>
        <w:fldChar w:fldCharType="end"/>
      </w:r>
    </w:p>
    <w:p w:rsidR="002C3A9A" w:rsidRDefault="002C3A9A">
      <w:pPr>
        <w:pStyle w:val="TOC4"/>
        <w:rPr>
          <w:rFonts w:asciiTheme="minorHAnsi" w:eastAsiaTheme="minorEastAsia" w:hAnsiTheme="minorHAnsi" w:cstheme="minorBidi"/>
          <w:sz w:val="24"/>
          <w:szCs w:val="24"/>
          <w:lang w:val="en-US" w:eastAsia="zh-CN"/>
        </w:rPr>
      </w:pPr>
      <w:r>
        <w:t>6.7.4.6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_Toc41060388 \h </w:instrText>
      </w:r>
      <w:r>
        <w:fldChar w:fldCharType="separate"/>
      </w:r>
      <w:r>
        <w:t>33</w:t>
      </w:r>
      <w:r>
        <w:fldChar w:fldCharType="end"/>
      </w:r>
    </w:p>
    <w:p w:rsidR="002C3A9A" w:rsidRDefault="002C3A9A">
      <w:pPr>
        <w:pStyle w:val="TOC4"/>
        <w:rPr>
          <w:rFonts w:asciiTheme="minorHAnsi" w:eastAsiaTheme="minorEastAsia" w:hAnsiTheme="minorHAnsi" w:cstheme="minorBidi"/>
          <w:sz w:val="24"/>
          <w:szCs w:val="24"/>
          <w:lang w:val="en-US" w:eastAsia="zh-CN"/>
        </w:rPr>
      </w:pPr>
      <w:r>
        <w:t>6.7.4.7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_Toc41060389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_Toc41060390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_Toc41060391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_Toc41060392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_Toc41060393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_Toc41060394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_Toc41060395 \h </w:instrText>
      </w:r>
      <w:r>
        <w:fldChar w:fldCharType="separate"/>
      </w:r>
      <w:r>
        <w:t>34</w:t>
      </w:r>
      <w:r>
        <w:fldChar w:fldCharType="end"/>
      </w:r>
    </w:p>
    <w:p w:rsidR="002C3A9A" w:rsidRDefault="002C3A9A">
      <w:pPr>
        <w:pStyle w:val="TOC2"/>
        <w:rPr>
          <w:rFonts w:asciiTheme="minorHAnsi" w:eastAsiaTheme="minorEastAsia" w:hAnsiTheme="minorHAnsi" w:cstheme="minorBidi"/>
          <w:sz w:val="24"/>
          <w:szCs w:val="24"/>
          <w:lang w:val="en-US" w:eastAsia="zh-CN"/>
        </w:rPr>
      </w:pPr>
      <w:r>
        <w:t>6.8</w:t>
      </w:r>
      <w:r>
        <w:rPr>
          <w:rFonts w:asciiTheme="minorHAnsi" w:eastAsiaTheme="minorEastAsia" w:hAnsiTheme="minorHAnsi" w:cstheme="minorBidi"/>
          <w:sz w:val="24"/>
          <w:szCs w:val="24"/>
          <w:lang w:val="en-US" w:eastAsia="zh-CN"/>
        </w:rPr>
        <w:tab/>
      </w:r>
      <w:r>
        <w:t>Solution #8: Network detection of nearby false base stations from call statistics and measurements</w:t>
      </w:r>
      <w:r>
        <w:tab/>
      </w:r>
      <w:r>
        <w:fldChar w:fldCharType="begin"/>
      </w:r>
      <w:r>
        <w:instrText xml:space="preserve"> PAGEREF _Toc41060396 \h </w:instrText>
      </w:r>
      <w:r>
        <w:fldChar w:fldCharType="separate"/>
      </w:r>
      <w:r>
        <w:t>34</w:t>
      </w:r>
      <w:r>
        <w:fldChar w:fldCharType="end"/>
      </w:r>
    </w:p>
    <w:p w:rsidR="002C3A9A" w:rsidRDefault="002C3A9A">
      <w:pPr>
        <w:pStyle w:val="TOC3"/>
        <w:rPr>
          <w:rFonts w:asciiTheme="minorHAnsi" w:eastAsiaTheme="minorEastAsia" w:hAnsiTheme="minorHAnsi" w:cstheme="minorBidi"/>
          <w:sz w:val="24"/>
          <w:szCs w:val="24"/>
          <w:lang w:val="en-US" w:eastAsia="zh-CN"/>
        </w:rPr>
      </w:pPr>
      <w:r>
        <w:t>6.8.1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_Toc41060397 \h </w:instrText>
      </w:r>
      <w:r>
        <w:fldChar w:fldCharType="separate"/>
      </w:r>
      <w:r>
        <w:t>34</w:t>
      </w:r>
      <w:r>
        <w:fldChar w:fldCharType="end"/>
      </w:r>
    </w:p>
    <w:p w:rsidR="002C3A9A" w:rsidRDefault="002C3A9A">
      <w:pPr>
        <w:pStyle w:val="TOC3"/>
        <w:rPr>
          <w:rFonts w:asciiTheme="minorHAnsi" w:eastAsiaTheme="minorEastAsia" w:hAnsiTheme="minorHAnsi" w:cstheme="minorBidi"/>
          <w:sz w:val="24"/>
          <w:szCs w:val="24"/>
          <w:lang w:val="en-US" w:eastAsia="zh-CN"/>
        </w:rPr>
      </w:pPr>
      <w:r>
        <w:t>6.8.2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_Toc41060398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6.8.2.1</w:t>
      </w:r>
      <w:r>
        <w:rPr>
          <w:rFonts w:asciiTheme="minorHAnsi" w:eastAsiaTheme="minorEastAsia" w:hAnsiTheme="minorHAnsi" w:cstheme="minorBidi"/>
          <w:sz w:val="24"/>
          <w:szCs w:val="24"/>
          <w:lang w:val="en-US" w:eastAsia="zh-CN"/>
        </w:rPr>
        <w:tab/>
      </w:r>
      <w:r>
        <w:t>Detection of false base Stations from Active UE Measurement report</w:t>
      </w:r>
      <w:r>
        <w:tab/>
      </w:r>
      <w:r>
        <w:fldChar w:fldCharType="begin"/>
      </w:r>
      <w:r>
        <w:instrText xml:space="preserve"> PAGEREF _Toc41060399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6.8.2.2</w:t>
      </w:r>
      <w:r>
        <w:rPr>
          <w:rFonts w:asciiTheme="minorHAnsi" w:eastAsiaTheme="minorEastAsia" w:hAnsiTheme="minorHAnsi" w:cstheme="minorBidi"/>
          <w:sz w:val="24"/>
          <w:szCs w:val="24"/>
          <w:lang w:val="en-US" w:eastAsia="zh-CN"/>
        </w:rPr>
        <w:tab/>
      </w:r>
      <w:r>
        <w:t>Detection of false base stations from duplicate Cell IDs in Active UE Measurement report</w:t>
      </w:r>
      <w:r>
        <w:tab/>
      </w:r>
      <w:r>
        <w:fldChar w:fldCharType="begin"/>
      </w:r>
      <w:r>
        <w:instrText xml:space="preserve"> PAGEREF _Toc41060400 \h </w:instrText>
      </w:r>
      <w:r>
        <w:fldChar w:fldCharType="separate"/>
      </w:r>
      <w:r>
        <w:t>35</w:t>
      </w:r>
      <w:r>
        <w:fldChar w:fldCharType="end"/>
      </w:r>
    </w:p>
    <w:p w:rsidR="002C3A9A" w:rsidRDefault="002C3A9A">
      <w:pPr>
        <w:pStyle w:val="TOC3"/>
        <w:rPr>
          <w:rFonts w:asciiTheme="minorHAnsi" w:eastAsiaTheme="minorEastAsia" w:hAnsiTheme="minorHAnsi" w:cstheme="minorBidi"/>
          <w:sz w:val="24"/>
          <w:szCs w:val="24"/>
          <w:lang w:val="en-US" w:eastAsia="zh-CN"/>
        </w:rPr>
      </w:pPr>
      <w:r>
        <w:t>6.8.3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_Toc41060401 \h </w:instrText>
      </w:r>
      <w:r>
        <w:fldChar w:fldCharType="separate"/>
      </w:r>
      <w:r>
        <w:t>35</w:t>
      </w:r>
      <w:r>
        <w:fldChar w:fldCharType="end"/>
      </w:r>
    </w:p>
    <w:p w:rsidR="002C3A9A" w:rsidRDefault="002C3A9A">
      <w:pPr>
        <w:pStyle w:val="TOC2"/>
        <w:rPr>
          <w:rFonts w:asciiTheme="minorHAnsi" w:eastAsiaTheme="minorEastAsia" w:hAnsiTheme="minorHAnsi" w:cstheme="minorBidi"/>
          <w:sz w:val="24"/>
          <w:szCs w:val="24"/>
          <w:lang w:val="en-US" w:eastAsia="zh-CN"/>
        </w:rPr>
      </w:pPr>
      <w:r>
        <w:t>6.9</w:t>
      </w:r>
      <w:r>
        <w:rPr>
          <w:rFonts w:asciiTheme="minorHAnsi" w:eastAsiaTheme="minorEastAsia" w:hAnsiTheme="minorHAnsi" w:cstheme="minorBidi"/>
          <w:sz w:val="24"/>
          <w:szCs w:val="24"/>
          <w:lang w:val="en-US" w:eastAsia="zh-CN"/>
        </w:rPr>
        <w:tab/>
      </w:r>
      <w:r>
        <w:t>Solution #9: Using symmetric algorithm with assistance of USIM and home network</w:t>
      </w:r>
      <w:r>
        <w:tab/>
      </w:r>
      <w:r>
        <w:fldChar w:fldCharType="begin"/>
      </w:r>
      <w:r>
        <w:instrText xml:space="preserve"> PAGEREF _Toc41060402 \h </w:instrText>
      </w:r>
      <w:r>
        <w:fldChar w:fldCharType="separate"/>
      </w:r>
      <w:r>
        <w:t>35</w:t>
      </w:r>
      <w:r>
        <w:fldChar w:fldCharType="end"/>
      </w:r>
    </w:p>
    <w:p w:rsidR="002C3A9A" w:rsidRDefault="002C3A9A">
      <w:pPr>
        <w:pStyle w:val="TOC3"/>
        <w:rPr>
          <w:rFonts w:asciiTheme="minorHAnsi" w:eastAsiaTheme="minorEastAsia" w:hAnsiTheme="minorHAnsi" w:cstheme="minorBidi"/>
          <w:sz w:val="24"/>
          <w:szCs w:val="24"/>
          <w:lang w:val="en-US" w:eastAsia="zh-CN"/>
        </w:rPr>
      </w:pPr>
      <w:r>
        <w:t>6.9.1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_Toc41060403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6.9.1.1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_Toc41060404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6.9.1.2</w:t>
      </w:r>
      <w:r>
        <w:rPr>
          <w:rFonts w:asciiTheme="minorHAnsi" w:eastAsiaTheme="minorEastAsia" w:hAnsiTheme="minorHAnsi" w:cstheme="minorBidi"/>
          <w:sz w:val="24"/>
          <w:szCs w:val="24"/>
          <w:lang w:val="en-US" w:eastAsia="zh-CN"/>
        </w:rPr>
        <w:tab/>
      </w:r>
      <w:r>
        <w:rPr>
          <w:lang w:eastAsia="x-none"/>
        </w:rPr>
        <w:t>Mitigate replayed broadcast attack</w:t>
      </w:r>
      <w:r>
        <w:tab/>
      </w:r>
      <w:r>
        <w:fldChar w:fldCharType="begin"/>
      </w:r>
      <w:r>
        <w:instrText xml:space="preserve"> PAGEREF _Toc41060405 \h </w:instrText>
      </w:r>
      <w:r>
        <w:fldChar w:fldCharType="separate"/>
      </w:r>
      <w:r>
        <w:t>36</w:t>
      </w:r>
      <w:r>
        <w:fldChar w:fldCharType="end"/>
      </w:r>
    </w:p>
    <w:p w:rsidR="002C3A9A" w:rsidRDefault="002C3A9A">
      <w:pPr>
        <w:pStyle w:val="TOC3"/>
        <w:rPr>
          <w:rFonts w:asciiTheme="minorHAnsi" w:eastAsiaTheme="minorEastAsia" w:hAnsiTheme="minorHAnsi" w:cstheme="minorBidi"/>
          <w:sz w:val="24"/>
          <w:szCs w:val="24"/>
          <w:lang w:val="en-US" w:eastAsia="zh-CN"/>
        </w:rPr>
      </w:pPr>
      <w:r>
        <w:t>6.9.2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_Toc41060406 \h </w:instrText>
      </w:r>
      <w:r>
        <w:fldChar w:fldCharType="separate"/>
      </w:r>
      <w:r>
        <w:t>36</w:t>
      </w:r>
      <w:r>
        <w:fldChar w:fldCharType="end"/>
      </w:r>
    </w:p>
    <w:p w:rsidR="002C3A9A" w:rsidRDefault="002C3A9A">
      <w:pPr>
        <w:pStyle w:val="TOC4"/>
        <w:rPr>
          <w:rFonts w:asciiTheme="minorHAnsi" w:eastAsiaTheme="minorEastAsia" w:hAnsiTheme="minorHAnsi" w:cstheme="minorBidi"/>
          <w:sz w:val="24"/>
          <w:szCs w:val="24"/>
          <w:lang w:val="en-US" w:eastAsia="zh-CN"/>
        </w:rPr>
      </w:pPr>
      <w:r>
        <w:t>6.9.2.1</w:t>
      </w:r>
      <w:r>
        <w:rPr>
          <w:rFonts w:asciiTheme="minorHAnsi" w:eastAsiaTheme="minorEastAsia" w:hAnsiTheme="minorHAnsi" w:cstheme="minorBidi"/>
          <w:sz w:val="24"/>
          <w:szCs w:val="24"/>
          <w:lang w:val="en-US" w:eastAsia="zh-CN"/>
        </w:rPr>
        <w:tab/>
      </w:r>
      <w:r>
        <w:t>Framework</w:t>
      </w:r>
      <w:r>
        <w:tab/>
      </w:r>
      <w:r>
        <w:fldChar w:fldCharType="begin"/>
      </w:r>
      <w:r>
        <w:instrText xml:space="preserve"> PAGEREF _Toc41060407 \h </w:instrText>
      </w:r>
      <w:r>
        <w:fldChar w:fldCharType="separate"/>
      </w:r>
      <w:r>
        <w:t>36</w:t>
      </w:r>
      <w:r>
        <w:fldChar w:fldCharType="end"/>
      </w:r>
    </w:p>
    <w:p w:rsidR="002C3A9A" w:rsidRDefault="002C3A9A">
      <w:pPr>
        <w:pStyle w:val="TOC5"/>
        <w:rPr>
          <w:rFonts w:asciiTheme="minorHAnsi" w:eastAsiaTheme="minorEastAsia" w:hAnsiTheme="minorHAnsi" w:cstheme="minorBidi"/>
          <w:sz w:val="24"/>
          <w:szCs w:val="24"/>
          <w:lang w:val="en-US" w:eastAsia="zh-CN"/>
        </w:rPr>
      </w:pPr>
      <w:r>
        <w:t>6.9.2.1.1</w:t>
      </w:r>
      <w:r>
        <w:rPr>
          <w:rFonts w:asciiTheme="minorHAnsi" w:eastAsiaTheme="minorEastAsia" w:hAnsiTheme="minorHAnsi" w:cstheme="minorBidi"/>
          <w:sz w:val="24"/>
          <w:szCs w:val="24"/>
          <w:lang w:val="en-US" w:eastAsia="zh-CN"/>
        </w:rPr>
        <w:tab/>
      </w:r>
      <w:r>
        <w:t xml:space="preserve"> General</w:t>
      </w:r>
      <w:r>
        <w:tab/>
      </w:r>
      <w:r>
        <w:fldChar w:fldCharType="begin"/>
      </w:r>
      <w:r>
        <w:instrText xml:space="preserve"> PAGEREF _Toc41060408 \h </w:instrText>
      </w:r>
      <w:r>
        <w:fldChar w:fldCharType="separate"/>
      </w:r>
      <w:r>
        <w:t>36</w:t>
      </w:r>
      <w:r>
        <w:fldChar w:fldCharType="end"/>
      </w:r>
    </w:p>
    <w:p w:rsidR="002C3A9A" w:rsidRDefault="002C3A9A">
      <w:pPr>
        <w:pStyle w:val="TOC5"/>
        <w:rPr>
          <w:rFonts w:asciiTheme="minorHAnsi" w:eastAsiaTheme="minorEastAsia" w:hAnsiTheme="minorHAnsi" w:cstheme="minorBidi"/>
          <w:sz w:val="24"/>
          <w:szCs w:val="24"/>
          <w:lang w:val="en-US" w:eastAsia="zh-CN"/>
        </w:rPr>
      </w:pPr>
      <w:r>
        <w:t>6.9.2.1.2</w:t>
      </w:r>
      <w:r>
        <w:rPr>
          <w:rFonts w:asciiTheme="minorHAnsi" w:eastAsiaTheme="minorEastAsia" w:hAnsiTheme="minorHAnsi" w:cstheme="minorBidi"/>
          <w:sz w:val="24"/>
          <w:szCs w:val="24"/>
          <w:lang w:val="en-US" w:eastAsia="zh-CN"/>
        </w:rPr>
        <w:tab/>
      </w:r>
      <w:r>
        <w:t xml:space="preserve"> Principle of dynamic provisioning</w:t>
      </w:r>
      <w:r>
        <w:tab/>
      </w:r>
      <w:r>
        <w:fldChar w:fldCharType="begin"/>
      </w:r>
      <w:r>
        <w:instrText xml:space="preserve"> PAGEREF _Toc41060409 \h </w:instrText>
      </w:r>
      <w:r>
        <w:fldChar w:fldCharType="separate"/>
      </w:r>
      <w:r>
        <w:t>36</w:t>
      </w:r>
      <w:r>
        <w:fldChar w:fldCharType="end"/>
      </w:r>
    </w:p>
    <w:p w:rsidR="002C3A9A" w:rsidRDefault="002C3A9A">
      <w:pPr>
        <w:pStyle w:val="TOC4"/>
        <w:rPr>
          <w:rFonts w:asciiTheme="minorHAnsi" w:eastAsiaTheme="minorEastAsia" w:hAnsiTheme="minorHAnsi" w:cstheme="minorBidi"/>
          <w:sz w:val="24"/>
          <w:szCs w:val="24"/>
          <w:lang w:val="en-US" w:eastAsia="zh-CN"/>
        </w:rPr>
      </w:pPr>
      <w:r>
        <w:t>6.9.2.2</w:t>
      </w:r>
      <w:r>
        <w:rPr>
          <w:rFonts w:asciiTheme="minorHAnsi" w:eastAsiaTheme="minorEastAsia" w:hAnsiTheme="minorHAnsi" w:cstheme="minorBidi"/>
          <w:sz w:val="24"/>
          <w:szCs w:val="24"/>
          <w:lang w:val="en-US" w:eastAsia="zh-CN"/>
        </w:rPr>
        <w:tab/>
      </w:r>
      <w:r>
        <w:t>Provisioning</w:t>
      </w:r>
      <w:r>
        <w:tab/>
      </w:r>
      <w:r>
        <w:fldChar w:fldCharType="begin"/>
      </w:r>
      <w:r>
        <w:instrText xml:space="preserve"> PAGEREF _Toc41060410 \h </w:instrText>
      </w:r>
      <w:r>
        <w:fldChar w:fldCharType="separate"/>
      </w:r>
      <w:r>
        <w:t>37</w:t>
      </w:r>
      <w:r>
        <w:fldChar w:fldCharType="end"/>
      </w:r>
    </w:p>
    <w:p w:rsidR="002C3A9A" w:rsidRDefault="002C3A9A">
      <w:pPr>
        <w:pStyle w:val="TOC5"/>
        <w:rPr>
          <w:rFonts w:asciiTheme="minorHAnsi" w:eastAsiaTheme="minorEastAsia" w:hAnsiTheme="minorHAnsi" w:cstheme="minorBidi"/>
          <w:sz w:val="24"/>
          <w:szCs w:val="24"/>
          <w:lang w:val="en-US" w:eastAsia="zh-CN"/>
        </w:rPr>
      </w:pPr>
      <w:r>
        <w:t>6.9.2.2.1</w:t>
      </w:r>
      <w:r>
        <w:rPr>
          <w:rFonts w:asciiTheme="minorHAnsi" w:eastAsiaTheme="minorEastAsia" w:hAnsiTheme="minorHAnsi" w:cstheme="minorBidi"/>
          <w:sz w:val="24"/>
          <w:szCs w:val="24"/>
          <w:lang w:val="en-US" w:eastAsia="zh-CN"/>
        </w:rPr>
        <w:tab/>
      </w:r>
      <w:r>
        <w:t xml:space="preserve"> Protection Key Agreement (PKA) and Protection Key Transfer (PKT) procedure</w:t>
      </w:r>
      <w:r>
        <w:tab/>
      </w:r>
      <w:r>
        <w:fldChar w:fldCharType="begin"/>
      </w:r>
      <w:r>
        <w:instrText xml:space="preserve"> PAGEREF _Toc41060411 \h </w:instrText>
      </w:r>
      <w:r>
        <w:fldChar w:fldCharType="separate"/>
      </w:r>
      <w:r>
        <w:t>37</w:t>
      </w:r>
      <w:r>
        <w:fldChar w:fldCharType="end"/>
      </w:r>
    </w:p>
    <w:p w:rsidR="002C3A9A" w:rsidRDefault="002C3A9A">
      <w:pPr>
        <w:pStyle w:val="TOC5"/>
        <w:rPr>
          <w:rFonts w:asciiTheme="minorHAnsi" w:eastAsiaTheme="minorEastAsia" w:hAnsiTheme="minorHAnsi" w:cstheme="minorBidi"/>
          <w:sz w:val="24"/>
          <w:szCs w:val="24"/>
          <w:lang w:val="en-US" w:eastAsia="zh-CN"/>
        </w:rPr>
      </w:pPr>
      <w:r>
        <w:t>6.9.2.2.2</w:t>
      </w:r>
      <w:r>
        <w:rPr>
          <w:rFonts w:asciiTheme="minorHAnsi" w:eastAsiaTheme="minorEastAsia" w:hAnsiTheme="minorHAnsi" w:cstheme="minorBidi"/>
          <w:sz w:val="24"/>
          <w:szCs w:val="24"/>
          <w:lang w:val="en-US" w:eastAsia="zh-CN"/>
        </w:rPr>
        <w:tab/>
      </w:r>
      <w:r>
        <w:t xml:space="preserve"> Protection area</w:t>
      </w:r>
      <w:r>
        <w:tab/>
      </w:r>
      <w:r>
        <w:fldChar w:fldCharType="begin"/>
      </w:r>
      <w:r>
        <w:instrText xml:space="preserve"> PAGEREF _Toc41060412 \h </w:instrText>
      </w:r>
      <w:r>
        <w:fldChar w:fldCharType="separate"/>
      </w:r>
      <w:r>
        <w:t>38</w:t>
      </w:r>
      <w:r>
        <w:fldChar w:fldCharType="end"/>
      </w:r>
    </w:p>
    <w:p w:rsidR="002C3A9A" w:rsidRDefault="002C3A9A">
      <w:pPr>
        <w:pStyle w:val="TOC5"/>
        <w:rPr>
          <w:rFonts w:asciiTheme="minorHAnsi" w:eastAsiaTheme="minorEastAsia" w:hAnsiTheme="minorHAnsi" w:cstheme="minorBidi"/>
          <w:sz w:val="24"/>
          <w:szCs w:val="24"/>
          <w:lang w:val="en-US" w:eastAsia="zh-CN"/>
        </w:rPr>
      </w:pPr>
      <w:r>
        <w:t>6.9.2.2.3</w:t>
      </w:r>
      <w:r>
        <w:rPr>
          <w:rFonts w:asciiTheme="minorHAnsi" w:eastAsiaTheme="minorEastAsia" w:hAnsiTheme="minorHAnsi" w:cstheme="minorBidi"/>
          <w:sz w:val="24"/>
          <w:szCs w:val="24"/>
          <w:lang w:val="en-US" w:eastAsia="zh-CN"/>
        </w:rPr>
        <w:tab/>
      </w:r>
      <w:r>
        <w:t xml:space="preserve"> Protection Area Information Provisioning (PAIP) procedure</w:t>
      </w:r>
      <w:r>
        <w:tab/>
      </w:r>
      <w:r>
        <w:fldChar w:fldCharType="begin"/>
      </w:r>
      <w:r>
        <w:instrText xml:space="preserve"> PAGEREF _Toc41060413 \h </w:instrText>
      </w:r>
      <w:r>
        <w:fldChar w:fldCharType="separate"/>
      </w:r>
      <w:r>
        <w:t>39</w:t>
      </w:r>
      <w:r>
        <w:fldChar w:fldCharType="end"/>
      </w:r>
    </w:p>
    <w:p w:rsidR="002C3A9A" w:rsidRDefault="002C3A9A">
      <w:pPr>
        <w:pStyle w:val="TOC4"/>
        <w:rPr>
          <w:rFonts w:asciiTheme="minorHAnsi" w:eastAsiaTheme="minorEastAsia" w:hAnsiTheme="minorHAnsi" w:cstheme="minorBidi"/>
          <w:sz w:val="24"/>
          <w:szCs w:val="24"/>
          <w:lang w:val="en-US" w:eastAsia="zh-CN"/>
        </w:rPr>
      </w:pPr>
      <w:r>
        <w:t>6.9.2.3</w:t>
      </w:r>
      <w:r>
        <w:rPr>
          <w:rFonts w:asciiTheme="minorHAnsi" w:eastAsiaTheme="minorEastAsia" w:hAnsiTheme="minorHAnsi" w:cstheme="minorBidi"/>
          <w:sz w:val="24"/>
          <w:szCs w:val="24"/>
          <w:lang w:val="en-US" w:eastAsia="zh-CN"/>
        </w:rPr>
        <w:tab/>
      </w:r>
      <w:r>
        <w:rPr>
          <w:lang w:eastAsia="x-none"/>
        </w:rPr>
        <w:t>Authenticity</w:t>
      </w:r>
      <w:r>
        <w:tab/>
      </w:r>
      <w:r>
        <w:fldChar w:fldCharType="begin"/>
      </w:r>
      <w:r>
        <w:instrText xml:space="preserve"> PAGEREF _Toc41060414 \h </w:instrText>
      </w:r>
      <w:r>
        <w:fldChar w:fldCharType="separate"/>
      </w:r>
      <w:r>
        <w:t>40</w:t>
      </w:r>
      <w:r>
        <w:fldChar w:fldCharType="end"/>
      </w:r>
    </w:p>
    <w:p w:rsidR="002C3A9A" w:rsidRDefault="002C3A9A">
      <w:pPr>
        <w:pStyle w:val="TOC5"/>
        <w:rPr>
          <w:rFonts w:asciiTheme="minorHAnsi" w:eastAsiaTheme="minorEastAsia" w:hAnsiTheme="minorHAnsi" w:cstheme="minorBidi"/>
          <w:sz w:val="24"/>
          <w:szCs w:val="24"/>
          <w:lang w:val="en-US" w:eastAsia="zh-CN"/>
        </w:rPr>
      </w:pPr>
      <w:r>
        <w:t>6.9.2.3.1</w:t>
      </w:r>
      <w:r>
        <w:rPr>
          <w:rFonts w:asciiTheme="minorHAnsi" w:eastAsiaTheme="minorEastAsia" w:hAnsiTheme="minorHAnsi" w:cstheme="minorBidi"/>
          <w:sz w:val="24"/>
          <w:szCs w:val="24"/>
          <w:lang w:val="en-US" w:eastAsia="zh-CN"/>
        </w:rPr>
        <w:tab/>
      </w:r>
      <w:r>
        <w:t xml:space="preserve"> Security procedure for broadcast messages</w:t>
      </w:r>
      <w:r>
        <w:tab/>
      </w:r>
      <w:r>
        <w:fldChar w:fldCharType="begin"/>
      </w:r>
      <w:r>
        <w:instrText xml:space="preserve"> PAGEREF _Toc41060415 \h </w:instrText>
      </w:r>
      <w:r>
        <w:fldChar w:fldCharType="separate"/>
      </w:r>
      <w:r>
        <w:t>40</w:t>
      </w:r>
      <w:r>
        <w:fldChar w:fldCharType="end"/>
      </w:r>
    </w:p>
    <w:p w:rsidR="002C3A9A" w:rsidRDefault="002C3A9A">
      <w:pPr>
        <w:pStyle w:val="TOC5"/>
        <w:rPr>
          <w:rFonts w:asciiTheme="minorHAnsi" w:eastAsiaTheme="minorEastAsia" w:hAnsiTheme="minorHAnsi" w:cstheme="minorBidi"/>
          <w:sz w:val="24"/>
          <w:szCs w:val="24"/>
          <w:lang w:val="en-US" w:eastAsia="zh-CN"/>
        </w:rPr>
      </w:pPr>
      <w:r>
        <w:t>6.9.2.3.2</w:t>
      </w:r>
      <w:r>
        <w:rPr>
          <w:rFonts w:asciiTheme="minorHAnsi" w:eastAsiaTheme="minorEastAsia" w:hAnsiTheme="minorHAnsi" w:cstheme="minorBidi"/>
          <w:sz w:val="24"/>
          <w:szCs w:val="24"/>
          <w:lang w:val="en-US" w:eastAsia="zh-CN"/>
        </w:rPr>
        <w:tab/>
      </w:r>
      <w:r>
        <w:t xml:space="preserve"> Security procedure for unicast messages</w:t>
      </w:r>
      <w:r>
        <w:tab/>
      </w:r>
      <w:r>
        <w:fldChar w:fldCharType="begin"/>
      </w:r>
      <w:r>
        <w:instrText xml:space="preserve"> PAGEREF _Toc41060416 \h </w:instrText>
      </w:r>
      <w:r>
        <w:fldChar w:fldCharType="separate"/>
      </w:r>
      <w:r>
        <w:t>42</w:t>
      </w:r>
      <w:r>
        <w:fldChar w:fldCharType="end"/>
      </w:r>
    </w:p>
    <w:p w:rsidR="002C3A9A" w:rsidRDefault="002C3A9A">
      <w:pPr>
        <w:pStyle w:val="TOC3"/>
        <w:rPr>
          <w:rFonts w:asciiTheme="minorHAnsi" w:eastAsiaTheme="minorEastAsia" w:hAnsiTheme="minorHAnsi" w:cstheme="minorBidi"/>
          <w:sz w:val="24"/>
          <w:szCs w:val="24"/>
          <w:lang w:val="en-US" w:eastAsia="zh-CN"/>
        </w:rPr>
      </w:pPr>
      <w:r>
        <w:lastRenderedPageBreak/>
        <w:t>6.9.3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_Toc41060417 \h </w:instrText>
      </w:r>
      <w:r>
        <w:fldChar w:fldCharType="separate"/>
      </w:r>
      <w:r>
        <w:t>43</w:t>
      </w:r>
      <w:r>
        <w:fldChar w:fldCharType="end"/>
      </w:r>
    </w:p>
    <w:p w:rsidR="002C3A9A" w:rsidRDefault="002C3A9A">
      <w:pPr>
        <w:pStyle w:val="TOC2"/>
        <w:rPr>
          <w:rFonts w:asciiTheme="minorHAnsi" w:eastAsiaTheme="minorEastAsia" w:hAnsiTheme="minorHAnsi" w:cstheme="minorBidi"/>
          <w:sz w:val="24"/>
          <w:szCs w:val="24"/>
          <w:lang w:val="en-US" w:eastAsia="zh-CN"/>
        </w:rPr>
      </w:pPr>
      <w:r>
        <w:t>6.10</w:t>
      </w:r>
      <w:r>
        <w:rPr>
          <w:rFonts w:asciiTheme="minorHAnsi" w:eastAsiaTheme="minorEastAsia" w:hAnsiTheme="minorHAnsi" w:cstheme="minorBidi"/>
          <w:sz w:val="24"/>
          <w:szCs w:val="24"/>
          <w:lang w:val="en-US" w:eastAsia="zh-CN"/>
        </w:rPr>
        <w:tab/>
      </w:r>
      <w:r>
        <w:t>Solution #10: Protection on the unicast message based on ECDH</w:t>
      </w:r>
      <w:r>
        <w:tab/>
      </w:r>
      <w:r>
        <w:fldChar w:fldCharType="begin"/>
      </w:r>
      <w:r>
        <w:instrText xml:space="preserve"> PAGEREF _Toc41060418 \h </w:instrText>
      </w:r>
      <w:r>
        <w:fldChar w:fldCharType="separate"/>
      </w:r>
      <w:r>
        <w:t>43</w:t>
      </w:r>
      <w:r>
        <w:fldChar w:fldCharType="end"/>
      </w:r>
    </w:p>
    <w:p w:rsidR="002C3A9A" w:rsidRDefault="002C3A9A">
      <w:pPr>
        <w:pStyle w:val="TOC3"/>
        <w:rPr>
          <w:rFonts w:asciiTheme="minorHAnsi" w:eastAsiaTheme="minorEastAsia" w:hAnsiTheme="minorHAnsi" w:cstheme="minorBidi"/>
          <w:sz w:val="24"/>
          <w:szCs w:val="24"/>
          <w:lang w:val="en-US" w:eastAsia="zh-CN"/>
        </w:rPr>
      </w:pPr>
      <w:r>
        <w:t>6.10.1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_Toc41060419 \h </w:instrText>
      </w:r>
      <w:r>
        <w:fldChar w:fldCharType="separate"/>
      </w:r>
      <w:r>
        <w:t>43</w:t>
      </w:r>
      <w:r>
        <w:fldChar w:fldCharType="end"/>
      </w:r>
    </w:p>
    <w:p w:rsidR="002C3A9A" w:rsidRDefault="002C3A9A">
      <w:pPr>
        <w:pStyle w:val="TOC3"/>
        <w:rPr>
          <w:rFonts w:asciiTheme="minorHAnsi" w:eastAsiaTheme="minorEastAsia" w:hAnsiTheme="minorHAnsi" w:cstheme="minorBidi"/>
          <w:sz w:val="24"/>
          <w:szCs w:val="24"/>
          <w:lang w:val="en-US" w:eastAsia="zh-CN"/>
        </w:rPr>
      </w:pPr>
      <w:r>
        <w:t>6.10.2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_Toc41060420 \h </w:instrText>
      </w:r>
      <w:r>
        <w:fldChar w:fldCharType="separate"/>
      </w:r>
      <w:r>
        <w:t>43</w:t>
      </w:r>
      <w:r>
        <w:fldChar w:fldCharType="end"/>
      </w:r>
    </w:p>
    <w:p w:rsidR="002C3A9A" w:rsidRDefault="002C3A9A">
      <w:pPr>
        <w:pStyle w:val="TOC4"/>
        <w:rPr>
          <w:rFonts w:asciiTheme="minorHAnsi" w:eastAsiaTheme="minorEastAsia" w:hAnsiTheme="minorHAnsi" w:cstheme="minorBidi"/>
          <w:sz w:val="24"/>
          <w:szCs w:val="24"/>
          <w:lang w:val="en-US" w:eastAsia="zh-CN"/>
        </w:rPr>
      </w:pPr>
      <w:r>
        <w:t>6.10.2.1</w:t>
      </w:r>
      <w:r>
        <w:rPr>
          <w:rFonts w:asciiTheme="minorHAnsi" w:eastAsiaTheme="minorEastAsia" w:hAnsiTheme="minorHAnsi" w:cstheme="minorBidi"/>
          <w:sz w:val="24"/>
          <w:szCs w:val="24"/>
          <w:lang w:val="en-US" w:eastAsia="zh-CN"/>
        </w:rPr>
        <w:tab/>
      </w:r>
      <w:r>
        <w:t>General description</w:t>
      </w:r>
      <w:r>
        <w:tab/>
      </w:r>
      <w:r>
        <w:fldChar w:fldCharType="begin"/>
      </w:r>
      <w:r>
        <w:instrText xml:space="preserve"> PAGEREF _Toc41060421 \h </w:instrText>
      </w:r>
      <w:r>
        <w:fldChar w:fldCharType="separate"/>
      </w:r>
      <w:r>
        <w:t>43</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6.10.2.2</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_Toc41060422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6.10.2.3</w:t>
      </w:r>
      <w:r>
        <w:rPr>
          <w:rFonts w:asciiTheme="minorHAnsi" w:eastAsiaTheme="minorEastAsia" w:hAnsiTheme="minorHAnsi" w:cstheme="minorBidi"/>
          <w:sz w:val="24"/>
          <w:szCs w:val="24"/>
          <w:lang w:val="en-US" w:eastAsia="zh-CN"/>
        </w:rPr>
        <w:tab/>
      </w:r>
      <w:r>
        <w:t>Message used to send ePK uplink</w:t>
      </w:r>
      <w:r>
        <w:tab/>
      </w:r>
      <w:r>
        <w:fldChar w:fldCharType="begin"/>
      </w:r>
      <w:r>
        <w:instrText xml:space="preserve"> PAGEREF _Toc41060423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6.10.2.4</w:t>
      </w:r>
      <w:r>
        <w:rPr>
          <w:rFonts w:asciiTheme="minorHAnsi" w:eastAsiaTheme="minorEastAsia" w:hAnsiTheme="minorHAnsi" w:cstheme="minorBidi"/>
          <w:sz w:val="24"/>
          <w:szCs w:val="24"/>
          <w:lang w:val="en-US" w:eastAsia="zh-CN"/>
        </w:rPr>
        <w:tab/>
      </w:r>
      <w:r>
        <w:t>Replay resistant</w:t>
      </w:r>
      <w:r>
        <w:tab/>
      </w:r>
      <w:r>
        <w:fldChar w:fldCharType="begin"/>
      </w:r>
      <w:r>
        <w:instrText xml:space="preserve"> PAGEREF _Toc41060424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6.10.2.5</w:t>
      </w:r>
      <w:r>
        <w:rPr>
          <w:rFonts w:asciiTheme="minorHAnsi" w:eastAsiaTheme="minorEastAsia" w:hAnsiTheme="minorHAnsi" w:cstheme="minorBidi"/>
          <w:sz w:val="24"/>
          <w:szCs w:val="24"/>
          <w:lang w:val="en-US" w:eastAsia="zh-CN"/>
        </w:rPr>
        <w:tab/>
      </w:r>
      <w:r>
        <w:t>Procedures</w:t>
      </w:r>
      <w:r>
        <w:tab/>
      </w:r>
      <w:r>
        <w:fldChar w:fldCharType="begin"/>
      </w:r>
      <w:r>
        <w:instrText xml:space="preserve"> PAGEREF _Toc41060425 \h </w:instrText>
      </w:r>
      <w:r>
        <w:fldChar w:fldCharType="separate"/>
      </w:r>
      <w:r>
        <w:t>44</w:t>
      </w:r>
      <w:r>
        <w:fldChar w:fldCharType="end"/>
      </w:r>
    </w:p>
    <w:p w:rsidR="002C3A9A" w:rsidRDefault="002C3A9A">
      <w:pPr>
        <w:pStyle w:val="TOC3"/>
        <w:rPr>
          <w:rFonts w:asciiTheme="minorHAnsi" w:eastAsiaTheme="minorEastAsia" w:hAnsiTheme="minorHAnsi" w:cstheme="minorBidi"/>
          <w:sz w:val="24"/>
          <w:szCs w:val="24"/>
          <w:lang w:val="en-US" w:eastAsia="zh-CN"/>
        </w:rPr>
      </w:pPr>
      <w:r>
        <w:t>6.10.3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_Toc41060426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_Toc41060427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_Toc41060428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_Toc41060429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_Toc41060430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_Toc41060431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_Toc41060432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_Toc41060433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_Toc41060434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_Toc41060435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_Toc41060436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_Toc41060437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_Toc41060438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_Toc41060439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_Toc41060440 \h </w:instrText>
      </w:r>
      <w:r>
        <w:fldChar w:fldCharType="separate"/>
      </w:r>
      <w:r>
        <w:t>45</w:t>
      </w:r>
      <w:r>
        <w:fldChar w:fldCharType="end"/>
      </w:r>
    </w:p>
    <w:p w:rsidR="002C3A9A" w:rsidRDefault="002C3A9A">
      <w:pPr>
        <w:pStyle w:val="TOC2"/>
        <w:rPr>
          <w:rFonts w:asciiTheme="minorHAnsi" w:eastAsiaTheme="minorEastAsia" w:hAnsiTheme="minorHAnsi" w:cstheme="minorBidi"/>
          <w:sz w:val="24"/>
          <w:szCs w:val="24"/>
          <w:lang w:val="en-US" w:eastAsia="zh-CN"/>
        </w:rPr>
      </w:pPr>
      <w:r>
        <w:t>6.11</w:t>
      </w:r>
      <w:r>
        <w:rPr>
          <w:rFonts w:asciiTheme="minorHAnsi" w:eastAsiaTheme="minorEastAsia" w:hAnsiTheme="minorHAnsi" w:cstheme="minorBidi"/>
          <w:sz w:val="24"/>
          <w:szCs w:val="24"/>
          <w:lang w:val="en-US" w:eastAsia="zh-CN"/>
        </w:rPr>
        <w:tab/>
      </w:r>
      <w:r>
        <w:t>Solution #11: Certificate based solution against false base station</w:t>
      </w:r>
      <w:r>
        <w:tab/>
      </w:r>
      <w:r>
        <w:fldChar w:fldCharType="begin"/>
      </w:r>
      <w:r>
        <w:instrText xml:space="preserve"> PAGEREF _Toc41060441 \h </w:instrText>
      </w:r>
      <w:r>
        <w:fldChar w:fldCharType="separate"/>
      </w:r>
      <w:r>
        <w:t>46</w:t>
      </w:r>
      <w:r>
        <w:fldChar w:fldCharType="end"/>
      </w:r>
    </w:p>
    <w:p w:rsidR="002C3A9A" w:rsidRDefault="002C3A9A">
      <w:pPr>
        <w:pStyle w:val="TOC3"/>
        <w:rPr>
          <w:rFonts w:asciiTheme="minorHAnsi" w:eastAsiaTheme="minorEastAsia" w:hAnsiTheme="minorHAnsi" w:cstheme="minorBidi"/>
          <w:sz w:val="24"/>
          <w:szCs w:val="24"/>
          <w:lang w:val="en-US" w:eastAsia="zh-CN"/>
        </w:rPr>
      </w:pPr>
      <w:r>
        <w:t>6.11.1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_Toc41060442 \h </w:instrText>
      </w:r>
      <w:r>
        <w:fldChar w:fldCharType="separate"/>
      </w:r>
      <w:r>
        <w:t>46</w:t>
      </w:r>
      <w:r>
        <w:fldChar w:fldCharType="end"/>
      </w:r>
    </w:p>
    <w:p w:rsidR="002C3A9A" w:rsidRDefault="002C3A9A">
      <w:pPr>
        <w:pStyle w:val="TOC3"/>
        <w:rPr>
          <w:rFonts w:asciiTheme="minorHAnsi" w:eastAsiaTheme="minorEastAsia" w:hAnsiTheme="minorHAnsi" w:cstheme="minorBidi"/>
          <w:sz w:val="24"/>
          <w:szCs w:val="24"/>
          <w:lang w:val="en-US" w:eastAsia="zh-CN"/>
        </w:rPr>
      </w:pPr>
      <w:r>
        <w:t>6.11.2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_Toc41060443 \h </w:instrText>
      </w:r>
      <w:r>
        <w:fldChar w:fldCharType="separate"/>
      </w:r>
      <w:r>
        <w:t>46</w:t>
      </w:r>
      <w:r>
        <w:fldChar w:fldCharType="end"/>
      </w:r>
    </w:p>
    <w:p w:rsidR="002C3A9A" w:rsidRDefault="002C3A9A">
      <w:pPr>
        <w:pStyle w:val="TOC4"/>
        <w:rPr>
          <w:rFonts w:asciiTheme="minorHAnsi" w:eastAsiaTheme="minorEastAsia" w:hAnsiTheme="minorHAnsi" w:cstheme="minorBidi"/>
          <w:sz w:val="24"/>
          <w:szCs w:val="24"/>
          <w:lang w:val="en-US" w:eastAsia="zh-CN"/>
        </w:rPr>
      </w:pPr>
      <w:r>
        <w:t>6.11.2.1</w:t>
      </w:r>
      <w:r>
        <w:rPr>
          <w:rFonts w:asciiTheme="minorHAnsi" w:eastAsiaTheme="minorEastAsia" w:hAnsiTheme="minorHAnsi" w:cstheme="minorBidi"/>
          <w:sz w:val="24"/>
          <w:szCs w:val="24"/>
          <w:lang w:val="en-US" w:eastAsia="zh-CN"/>
        </w:rPr>
        <w:tab/>
      </w:r>
      <w:r>
        <w:t>Pre-provision and certificate distribution</w:t>
      </w:r>
      <w:r>
        <w:tab/>
      </w:r>
      <w:r>
        <w:fldChar w:fldCharType="begin"/>
      </w:r>
      <w:r>
        <w:instrText xml:space="preserve"> PAGEREF _Toc41060444 \h </w:instrText>
      </w:r>
      <w:r>
        <w:fldChar w:fldCharType="separate"/>
      </w:r>
      <w:r>
        <w:t>46</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6.11.2.2</w:t>
      </w:r>
      <w:r>
        <w:rPr>
          <w:rFonts w:asciiTheme="minorHAnsi" w:eastAsiaTheme="minorEastAsia" w:hAnsiTheme="minorHAnsi" w:cstheme="minorBidi"/>
          <w:sz w:val="24"/>
          <w:szCs w:val="24"/>
          <w:lang w:val="en-US" w:eastAsia="zh-CN"/>
        </w:rPr>
        <w:tab/>
      </w:r>
      <w:r>
        <w:t>Signature algorithm</w:t>
      </w:r>
      <w:r>
        <w:tab/>
      </w:r>
      <w:r>
        <w:fldChar w:fldCharType="begin"/>
      </w:r>
      <w:r>
        <w:instrText xml:space="preserve"> PAGEREF _Toc41060445 \h </w:instrText>
      </w:r>
      <w:r>
        <w:fldChar w:fldCharType="separate"/>
      </w:r>
      <w:r>
        <w:t>47</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6.11.2.3</w:t>
      </w:r>
      <w:r>
        <w:rPr>
          <w:rFonts w:asciiTheme="minorHAnsi" w:eastAsiaTheme="minorEastAsia" w:hAnsiTheme="minorHAnsi" w:cstheme="minorBidi"/>
          <w:sz w:val="24"/>
          <w:szCs w:val="24"/>
          <w:lang w:val="en-US" w:eastAsia="zh-CN"/>
        </w:rPr>
        <w:tab/>
      </w:r>
      <w:r>
        <w:rPr>
          <w:lang w:eastAsia="zh-CN"/>
        </w:rPr>
        <w:t>Procedures</w:t>
      </w:r>
      <w:r>
        <w:tab/>
      </w:r>
      <w:r>
        <w:fldChar w:fldCharType="begin"/>
      </w:r>
      <w:r>
        <w:instrText xml:space="preserve"> PAGEREF _Toc41060446 \h </w:instrText>
      </w:r>
      <w:r>
        <w:fldChar w:fldCharType="separate"/>
      </w:r>
      <w:r>
        <w:t>47</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6.11.2.4</w:t>
      </w:r>
      <w:r>
        <w:rPr>
          <w:rFonts w:asciiTheme="minorHAnsi" w:eastAsiaTheme="minorEastAsia" w:hAnsiTheme="minorHAnsi" w:cstheme="minorBidi"/>
          <w:sz w:val="24"/>
          <w:szCs w:val="24"/>
          <w:lang w:val="en-US" w:eastAsia="zh-CN"/>
        </w:rPr>
        <w:tab/>
      </w:r>
      <w:r>
        <w:t>Certificate format:</w:t>
      </w:r>
      <w:r>
        <w:tab/>
      </w:r>
      <w:r>
        <w:fldChar w:fldCharType="begin"/>
      </w:r>
      <w:r>
        <w:instrText xml:space="preserve"> PAGEREF _Toc41060447 \h </w:instrText>
      </w:r>
      <w:r>
        <w:fldChar w:fldCharType="separate"/>
      </w:r>
      <w:r>
        <w:t>47</w:t>
      </w:r>
      <w:r>
        <w:fldChar w:fldCharType="end"/>
      </w:r>
    </w:p>
    <w:p w:rsidR="002C3A9A" w:rsidRDefault="002C3A9A">
      <w:pPr>
        <w:pStyle w:val="TOC3"/>
        <w:rPr>
          <w:rFonts w:asciiTheme="minorHAnsi" w:eastAsiaTheme="minorEastAsia" w:hAnsiTheme="minorHAnsi" w:cstheme="minorBidi"/>
          <w:sz w:val="24"/>
          <w:szCs w:val="24"/>
          <w:lang w:val="en-US" w:eastAsia="zh-CN"/>
        </w:rPr>
      </w:pPr>
      <w:r>
        <w:t>6.11.3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_Toc41060448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_Toc41060449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_Toc41060450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_Toc41060451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_Toc41060452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_Toc41060453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_Toc41060454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_Toc41060455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_Toc41060456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_Toc41060457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_Toc41060458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_Toc41060459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_Toc41060460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_Toc41060461 \h </w:instrText>
      </w:r>
      <w:r>
        <w:fldChar w:fldCharType="separate"/>
      </w:r>
      <w:r>
        <w:t>50</w:t>
      </w:r>
      <w:r>
        <w:fldChar w:fldCharType="end"/>
      </w:r>
    </w:p>
    <w:p w:rsidR="002C3A9A" w:rsidRDefault="002C3A9A">
      <w:pPr>
        <w:pStyle w:val="TOC4"/>
        <w:rPr>
          <w:rFonts w:asciiTheme="minorHAnsi" w:eastAsiaTheme="minorEastAsia" w:hAnsiTheme="minorHAnsi" w:cstheme="minorBidi"/>
          <w:sz w:val="24"/>
          <w:szCs w:val="24"/>
          <w:lang w:val="en-US" w:eastAsia="zh-CN"/>
        </w:rPr>
      </w:pPr>
      <w:r>
        <w:t>6.11.3.13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_Toc41060462 \h </w:instrText>
      </w:r>
      <w:r>
        <w:fldChar w:fldCharType="separate"/>
      </w:r>
      <w:r>
        <w:t>50</w:t>
      </w:r>
      <w:r>
        <w:fldChar w:fldCharType="end"/>
      </w:r>
    </w:p>
    <w:p w:rsidR="002C3A9A" w:rsidRDefault="002C3A9A">
      <w:pPr>
        <w:pStyle w:val="TOC2"/>
        <w:rPr>
          <w:rFonts w:asciiTheme="minorHAnsi" w:eastAsiaTheme="minorEastAsia" w:hAnsiTheme="minorHAnsi" w:cstheme="minorBidi"/>
          <w:sz w:val="24"/>
          <w:szCs w:val="24"/>
          <w:lang w:val="en-US" w:eastAsia="zh-CN"/>
        </w:rPr>
      </w:pPr>
      <w:r>
        <w:t>6.12</w:t>
      </w:r>
      <w:r>
        <w:rPr>
          <w:rFonts w:asciiTheme="minorHAnsi" w:eastAsiaTheme="minorEastAsia" w:hAnsiTheme="minorHAnsi" w:cstheme="minorBidi"/>
          <w:sz w:val="24"/>
          <w:szCs w:val="24"/>
          <w:lang w:val="en-US" w:eastAsia="zh-CN"/>
        </w:rPr>
        <w:tab/>
      </w:r>
      <w:r>
        <w:t>Solution #12: ID based solution against false base station</w:t>
      </w:r>
      <w:r>
        <w:tab/>
      </w:r>
      <w:r>
        <w:fldChar w:fldCharType="begin"/>
      </w:r>
      <w:r>
        <w:instrText xml:space="preserve"> PAGEREF _Toc41060463 \h </w:instrText>
      </w:r>
      <w:r>
        <w:fldChar w:fldCharType="separate"/>
      </w:r>
      <w:r>
        <w:t>50</w:t>
      </w:r>
      <w:r>
        <w:fldChar w:fldCharType="end"/>
      </w:r>
    </w:p>
    <w:p w:rsidR="002C3A9A" w:rsidRDefault="002C3A9A">
      <w:pPr>
        <w:pStyle w:val="TOC3"/>
        <w:rPr>
          <w:rFonts w:asciiTheme="minorHAnsi" w:eastAsiaTheme="minorEastAsia" w:hAnsiTheme="minorHAnsi" w:cstheme="minorBidi"/>
          <w:sz w:val="24"/>
          <w:szCs w:val="24"/>
          <w:lang w:val="en-US" w:eastAsia="zh-CN"/>
        </w:rPr>
      </w:pPr>
      <w:r>
        <w:t>6.12.1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_Toc41060464 \h </w:instrText>
      </w:r>
      <w:r>
        <w:fldChar w:fldCharType="separate"/>
      </w:r>
      <w:r>
        <w:t>50</w:t>
      </w:r>
      <w:r>
        <w:fldChar w:fldCharType="end"/>
      </w:r>
    </w:p>
    <w:p w:rsidR="002C3A9A" w:rsidRDefault="002C3A9A">
      <w:pPr>
        <w:pStyle w:val="TOC3"/>
        <w:rPr>
          <w:rFonts w:asciiTheme="minorHAnsi" w:eastAsiaTheme="minorEastAsia" w:hAnsiTheme="minorHAnsi" w:cstheme="minorBidi"/>
          <w:sz w:val="24"/>
          <w:szCs w:val="24"/>
          <w:lang w:val="en-US" w:eastAsia="zh-CN"/>
        </w:rPr>
      </w:pPr>
      <w:r>
        <w:t>6.12.2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_Toc41060465 \h </w:instrText>
      </w:r>
      <w:r>
        <w:fldChar w:fldCharType="separate"/>
      </w:r>
      <w:r>
        <w:t>50</w:t>
      </w:r>
      <w:r>
        <w:fldChar w:fldCharType="end"/>
      </w:r>
    </w:p>
    <w:p w:rsidR="002C3A9A" w:rsidRDefault="002C3A9A">
      <w:pPr>
        <w:pStyle w:val="TOC4"/>
        <w:rPr>
          <w:rFonts w:asciiTheme="minorHAnsi" w:eastAsiaTheme="minorEastAsia" w:hAnsiTheme="minorHAnsi" w:cstheme="minorBidi"/>
          <w:sz w:val="24"/>
          <w:szCs w:val="24"/>
          <w:lang w:val="en-US" w:eastAsia="zh-CN"/>
        </w:rPr>
      </w:pPr>
      <w:r>
        <w:t>6.12.2.1</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_Toc41060466 \h </w:instrText>
      </w:r>
      <w:r>
        <w:fldChar w:fldCharType="separate"/>
      </w:r>
      <w:r>
        <w:t>50</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6.11.2.2</w:t>
      </w:r>
      <w:r>
        <w:rPr>
          <w:rFonts w:asciiTheme="minorHAnsi" w:eastAsiaTheme="minorEastAsia" w:hAnsiTheme="minorHAnsi" w:cstheme="minorBidi"/>
          <w:sz w:val="24"/>
          <w:szCs w:val="24"/>
          <w:lang w:val="en-US" w:eastAsia="zh-CN"/>
        </w:rPr>
        <w:tab/>
      </w:r>
      <w:r>
        <w:t>Procedure</w:t>
      </w:r>
      <w:r>
        <w:tab/>
      </w:r>
      <w:r>
        <w:fldChar w:fldCharType="begin"/>
      </w:r>
      <w:r>
        <w:instrText xml:space="preserve"> PAGEREF _Toc41060467 \h </w:instrText>
      </w:r>
      <w:r>
        <w:fldChar w:fldCharType="separate"/>
      </w:r>
      <w:r>
        <w:t>51</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6.12.2.3</w:t>
      </w:r>
      <w:r>
        <w:rPr>
          <w:rFonts w:asciiTheme="minorHAnsi" w:eastAsiaTheme="minorEastAsia" w:hAnsiTheme="minorHAnsi" w:cstheme="minorBidi"/>
          <w:sz w:val="24"/>
          <w:szCs w:val="24"/>
          <w:lang w:val="en-US" w:eastAsia="zh-CN"/>
        </w:rPr>
        <w:tab/>
      </w:r>
      <w:r>
        <w:rPr>
          <w:lang w:eastAsia="zh-CN"/>
        </w:rPr>
        <w:t>Revocation</w:t>
      </w:r>
      <w:r>
        <w:tab/>
      </w:r>
      <w:r>
        <w:fldChar w:fldCharType="begin"/>
      </w:r>
      <w:r>
        <w:instrText xml:space="preserve"> PAGEREF _Toc41060468 \h </w:instrText>
      </w:r>
      <w:r>
        <w:fldChar w:fldCharType="separate"/>
      </w:r>
      <w:r>
        <w:t>51</w:t>
      </w:r>
      <w:r>
        <w:fldChar w:fldCharType="end"/>
      </w:r>
    </w:p>
    <w:p w:rsidR="002C3A9A" w:rsidRDefault="002C3A9A">
      <w:pPr>
        <w:pStyle w:val="TOC3"/>
        <w:rPr>
          <w:rFonts w:asciiTheme="minorHAnsi" w:eastAsiaTheme="minorEastAsia" w:hAnsiTheme="minorHAnsi" w:cstheme="minorBidi"/>
          <w:sz w:val="24"/>
          <w:szCs w:val="24"/>
          <w:lang w:val="en-US" w:eastAsia="zh-CN"/>
        </w:rPr>
      </w:pPr>
      <w:r>
        <w:t>6.12.3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_Toc41060469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_Toc41060470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_Toc41060471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_Toc41060472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_Toc41060473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_Toc41060474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_Toc41060475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_Toc41060476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_Toc41060477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_Toc41060478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lastRenderedPageBreak/>
        <w:t>6.12.3.9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_Toc41060479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_Toc41060480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_Toc41060481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_Toc41060482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_Toc41060483 \h </w:instrText>
      </w:r>
      <w:r>
        <w:fldChar w:fldCharType="separate"/>
      </w:r>
      <w:r>
        <w:t>53</w:t>
      </w:r>
      <w:r>
        <w:fldChar w:fldCharType="end"/>
      </w:r>
    </w:p>
    <w:p w:rsidR="002C3A9A" w:rsidRDefault="002C3A9A">
      <w:pPr>
        <w:pStyle w:val="TOC3"/>
        <w:rPr>
          <w:rFonts w:asciiTheme="minorHAnsi" w:eastAsiaTheme="minorEastAsia" w:hAnsiTheme="minorHAnsi" w:cstheme="minorBidi"/>
          <w:sz w:val="24"/>
          <w:szCs w:val="24"/>
          <w:lang w:val="en-US" w:eastAsia="zh-CN"/>
        </w:rPr>
      </w:pPr>
      <w:r>
        <w:rPr>
          <w:lang w:eastAsia="zh-CN"/>
        </w:rPr>
        <w:t>6.12.4</w:t>
      </w:r>
      <w:r>
        <w:rPr>
          <w:rFonts w:asciiTheme="minorHAnsi" w:eastAsiaTheme="minorEastAsia" w:hAnsiTheme="minorHAnsi" w:cstheme="minorBidi"/>
          <w:sz w:val="24"/>
          <w:szCs w:val="24"/>
          <w:lang w:val="en-US" w:eastAsia="zh-CN"/>
        </w:rPr>
        <w:tab/>
      </w:r>
      <w:r>
        <w:rPr>
          <w:lang w:eastAsia="zh-CN"/>
        </w:rPr>
        <w:t>Evaluation</w:t>
      </w:r>
      <w:r>
        <w:tab/>
      </w:r>
      <w:r>
        <w:fldChar w:fldCharType="begin"/>
      </w:r>
      <w:r>
        <w:instrText xml:space="preserve"> PAGEREF _Toc41060484 \h </w:instrText>
      </w:r>
      <w:r>
        <w:fldChar w:fldCharType="separate"/>
      </w:r>
      <w:r>
        <w:t>53</w:t>
      </w:r>
      <w:r>
        <w:fldChar w:fldCharType="end"/>
      </w:r>
    </w:p>
    <w:p w:rsidR="002C3A9A" w:rsidRDefault="002C3A9A">
      <w:pPr>
        <w:pStyle w:val="TOC2"/>
        <w:rPr>
          <w:rFonts w:asciiTheme="minorHAnsi" w:eastAsiaTheme="minorEastAsia" w:hAnsiTheme="minorHAnsi" w:cstheme="minorBidi"/>
          <w:sz w:val="24"/>
          <w:szCs w:val="24"/>
          <w:lang w:val="en-US" w:eastAsia="zh-CN"/>
        </w:rPr>
      </w:pPr>
      <w:r>
        <w:t>6.13</w:t>
      </w:r>
      <w:r>
        <w:rPr>
          <w:rFonts w:asciiTheme="minorHAnsi" w:eastAsiaTheme="minorEastAsia" w:hAnsiTheme="minorHAnsi" w:cstheme="minorBidi"/>
          <w:sz w:val="24"/>
          <w:szCs w:val="24"/>
          <w:lang w:val="en-US" w:eastAsia="zh-CN"/>
        </w:rPr>
        <w:tab/>
      </w:r>
      <w:r>
        <w:t>Solution #13: Protecting RRCResumeRequest against MiTM</w:t>
      </w:r>
      <w:r>
        <w:tab/>
      </w:r>
      <w:r>
        <w:fldChar w:fldCharType="begin"/>
      </w:r>
      <w:r>
        <w:instrText xml:space="preserve"> PAGEREF _Toc41060485 \h </w:instrText>
      </w:r>
      <w:r>
        <w:fldChar w:fldCharType="separate"/>
      </w:r>
      <w:r>
        <w:t>53</w:t>
      </w:r>
      <w:r>
        <w:fldChar w:fldCharType="end"/>
      </w:r>
    </w:p>
    <w:p w:rsidR="002C3A9A" w:rsidRDefault="002C3A9A">
      <w:pPr>
        <w:pStyle w:val="TOC3"/>
        <w:rPr>
          <w:rFonts w:asciiTheme="minorHAnsi" w:eastAsiaTheme="minorEastAsia" w:hAnsiTheme="minorHAnsi" w:cstheme="minorBidi"/>
          <w:sz w:val="24"/>
          <w:szCs w:val="24"/>
          <w:lang w:val="en-US" w:eastAsia="zh-CN"/>
        </w:rPr>
      </w:pPr>
      <w:r>
        <w:t>6.13.1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_Toc41060486 \h </w:instrText>
      </w:r>
      <w:r>
        <w:fldChar w:fldCharType="separate"/>
      </w:r>
      <w:r>
        <w:t>53</w:t>
      </w:r>
      <w:r>
        <w:fldChar w:fldCharType="end"/>
      </w:r>
    </w:p>
    <w:p w:rsidR="002C3A9A" w:rsidRDefault="002C3A9A">
      <w:pPr>
        <w:pStyle w:val="TOC3"/>
        <w:rPr>
          <w:rFonts w:asciiTheme="minorHAnsi" w:eastAsiaTheme="minorEastAsia" w:hAnsiTheme="minorHAnsi" w:cstheme="minorBidi"/>
          <w:sz w:val="24"/>
          <w:szCs w:val="24"/>
          <w:lang w:val="en-US" w:eastAsia="zh-CN"/>
        </w:rPr>
      </w:pPr>
      <w:r>
        <w:t>6.13.2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_Toc41060487 \h </w:instrText>
      </w:r>
      <w:r>
        <w:fldChar w:fldCharType="separate"/>
      </w:r>
      <w:r>
        <w:t>54</w:t>
      </w:r>
      <w:r>
        <w:fldChar w:fldCharType="end"/>
      </w:r>
    </w:p>
    <w:p w:rsidR="002C3A9A" w:rsidRDefault="002C3A9A">
      <w:pPr>
        <w:pStyle w:val="TOC3"/>
        <w:rPr>
          <w:rFonts w:asciiTheme="minorHAnsi" w:eastAsiaTheme="minorEastAsia" w:hAnsiTheme="minorHAnsi" w:cstheme="minorBidi"/>
          <w:sz w:val="24"/>
          <w:szCs w:val="24"/>
          <w:lang w:val="en-US" w:eastAsia="zh-CN"/>
        </w:rPr>
      </w:pPr>
      <w:r>
        <w:t>6.13.3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_Toc41060488 \h </w:instrText>
      </w:r>
      <w:r>
        <w:fldChar w:fldCharType="separate"/>
      </w:r>
      <w:r>
        <w:t>54</w:t>
      </w:r>
      <w:r>
        <w:fldChar w:fldCharType="end"/>
      </w:r>
    </w:p>
    <w:p w:rsidR="002C3A9A" w:rsidRDefault="002C3A9A">
      <w:pPr>
        <w:pStyle w:val="TOC2"/>
        <w:rPr>
          <w:rFonts w:asciiTheme="minorHAnsi" w:eastAsiaTheme="minorEastAsia" w:hAnsiTheme="minorHAnsi" w:cstheme="minorBidi"/>
          <w:sz w:val="24"/>
          <w:szCs w:val="24"/>
          <w:lang w:val="en-US" w:eastAsia="zh-CN"/>
        </w:rPr>
      </w:pPr>
      <w:r>
        <w:t>6.14</w:t>
      </w:r>
      <w:r>
        <w:rPr>
          <w:rFonts w:asciiTheme="minorHAnsi" w:eastAsiaTheme="minorEastAsia" w:hAnsiTheme="minorHAnsi" w:cstheme="minorBidi"/>
          <w:sz w:val="24"/>
          <w:szCs w:val="24"/>
          <w:lang w:val="en-US" w:eastAsia="zh-CN"/>
        </w:rPr>
        <w:tab/>
      </w:r>
      <w:r>
        <w:t>Solution #14: Shared key based MIB/SIBs protection</w:t>
      </w:r>
      <w:r>
        <w:tab/>
      </w:r>
      <w:r>
        <w:fldChar w:fldCharType="begin"/>
      </w:r>
      <w:r>
        <w:instrText xml:space="preserve"> PAGEREF _Toc41060489 \h </w:instrText>
      </w:r>
      <w:r>
        <w:fldChar w:fldCharType="separate"/>
      </w:r>
      <w:r>
        <w:t>54</w:t>
      </w:r>
      <w:r>
        <w:fldChar w:fldCharType="end"/>
      </w:r>
    </w:p>
    <w:p w:rsidR="002C3A9A" w:rsidRDefault="002C3A9A">
      <w:pPr>
        <w:pStyle w:val="TOC3"/>
        <w:rPr>
          <w:rFonts w:asciiTheme="minorHAnsi" w:eastAsiaTheme="minorEastAsia" w:hAnsiTheme="minorHAnsi" w:cstheme="minorBidi"/>
          <w:sz w:val="24"/>
          <w:szCs w:val="24"/>
          <w:lang w:val="en-US" w:eastAsia="zh-CN"/>
        </w:rPr>
      </w:pPr>
      <w:r>
        <w:t>6.14.1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_Toc41060490 \h </w:instrText>
      </w:r>
      <w:r>
        <w:fldChar w:fldCharType="separate"/>
      </w:r>
      <w:r>
        <w:t>54</w:t>
      </w:r>
      <w:r>
        <w:fldChar w:fldCharType="end"/>
      </w:r>
    </w:p>
    <w:p w:rsidR="002C3A9A" w:rsidRDefault="002C3A9A">
      <w:pPr>
        <w:pStyle w:val="TOC3"/>
        <w:rPr>
          <w:rFonts w:asciiTheme="minorHAnsi" w:eastAsiaTheme="minorEastAsia" w:hAnsiTheme="minorHAnsi" w:cstheme="minorBidi"/>
          <w:sz w:val="24"/>
          <w:szCs w:val="24"/>
          <w:lang w:val="en-US" w:eastAsia="zh-CN"/>
        </w:rPr>
      </w:pPr>
      <w:r>
        <w:t>6.14.2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_Toc41060491 \h </w:instrText>
      </w:r>
      <w:r>
        <w:fldChar w:fldCharType="separate"/>
      </w:r>
      <w:r>
        <w:t>55</w:t>
      </w:r>
      <w:r>
        <w:fldChar w:fldCharType="end"/>
      </w:r>
    </w:p>
    <w:p w:rsidR="002C3A9A" w:rsidRDefault="002C3A9A">
      <w:pPr>
        <w:pStyle w:val="TOC3"/>
        <w:rPr>
          <w:rFonts w:asciiTheme="minorHAnsi" w:eastAsiaTheme="minorEastAsia" w:hAnsiTheme="minorHAnsi" w:cstheme="minorBidi"/>
          <w:sz w:val="24"/>
          <w:szCs w:val="24"/>
          <w:lang w:val="en-US" w:eastAsia="zh-CN"/>
        </w:rPr>
      </w:pPr>
      <w:r>
        <w:t>6.14.3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_Toc41060492 \h </w:instrText>
      </w:r>
      <w:r>
        <w:fldChar w:fldCharType="separate"/>
      </w:r>
      <w:r>
        <w:t>56</w:t>
      </w:r>
      <w:r>
        <w:fldChar w:fldCharType="end"/>
      </w:r>
    </w:p>
    <w:p w:rsidR="002C3A9A" w:rsidRDefault="002C3A9A">
      <w:pPr>
        <w:pStyle w:val="TOC2"/>
        <w:rPr>
          <w:rFonts w:asciiTheme="minorHAnsi" w:eastAsiaTheme="minorEastAsia" w:hAnsiTheme="minorHAnsi" w:cstheme="minorBidi"/>
          <w:sz w:val="24"/>
          <w:szCs w:val="24"/>
          <w:lang w:val="en-US" w:eastAsia="zh-CN"/>
        </w:rPr>
      </w:pPr>
      <w:r>
        <w:t>6.15</w:t>
      </w:r>
      <w:r>
        <w:rPr>
          <w:rFonts w:asciiTheme="minorHAnsi" w:eastAsiaTheme="minorEastAsia" w:hAnsiTheme="minorHAnsi" w:cstheme="minorBidi"/>
          <w:sz w:val="24"/>
          <w:szCs w:val="24"/>
          <w:lang w:val="en-US" w:eastAsia="zh-CN"/>
        </w:rPr>
        <w:tab/>
      </w:r>
      <w:r>
        <w:t>Solution #15: Mitigation against the authentication relay attack with different PLMNs</w:t>
      </w:r>
      <w:r>
        <w:tab/>
      </w:r>
      <w:r>
        <w:fldChar w:fldCharType="begin"/>
      </w:r>
      <w:r>
        <w:instrText xml:space="preserve"> PAGEREF _Toc41060493 \h </w:instrText>
      </w:r>
      <w:r>
        <w:fldChar w:fldCharType="separate"/>
      </w:r>
      <w:r>
        <w:t>56</w:t>
      </w:r>
      <w:r>
        <w:fldChar w:fldCharType="end"/>
      </w:r>
    </w:p>
    <w:p w:rsidR="002C3A9A" w:rsidRDefault="002C3A9A">
      <w:pPr>
        <w:pStyle w:val="TOC3"/>
        <w:rPr>
          <w:rFonts w:asciiTheme="minorHAnsi" w:eastAsiaTheme="minorEastAsia" w:hAnsiTheme="minorHAnsi" w:cstheme="minorBidi"/>
          <w:sz w:val="24"/>
          <w:szCs w:val="24"/>
          <w:lang w:val="en-US" w:eastAsia="zh-CN"/>
        </w:rPr>
      </w:pPr>
      <w:r>
        <w:t>6.15.1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_Toc41060494 \h </w:instrText>
      </w:r>
      <w:r>
        <w:fldChar w:fldCharType="separate"/>
      </w:r>
      <w:r>
        <w:t>56</w:t>
      </w:r>
      <w:r>
        <w:fldChar w:fldCharType="end"/>
      </w:r>
    </w:p>
    <w:p w:rsidR="002C3A9A" w:rsidRDefault="002C3A9A">
      <w:pPr>
        <w:pStyle w:val="TOC3"/>
        <w:rPr>
          <w:rFonts w:asciiTheme="minorHAnsi" w:eastAsiaTheme="minorEastAsia" w:hAnsiTheme="minorHAnsi" w:cstheme="minorBidi"/>
          <w:sz w:val="24"/>
          <w:szCs w:val="24"/>
          <w:lang w:val="en-US" w:eastAsia="zh-CN"/>
        </w:rPr>
      </w:pPr>
      <w:r>
        <w:t>6.15.2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_Toc41060495 \h </w:instrText>
      </w:r>
      <w:r>
        <w:fldChar w:fldCharType="separate"/>
      </w:r>
      <w:r>
        <w:t>56</w:t>
      </w:r>
      <w:r>
        <w:fldChar w:fldCharType="end"/>
      </w:r>
    </w:p>
    <w:p w:rsidR="002C3A9A" w:rsidRDefault="002C3A9A">
      <w:pPr>
        <w:pStyle w:val="TOC3"/>
        <w:rPr>
          <w:rFonts w:asciiTheme="minorHAnsi" w:eastAsiaTheme="minorEastAsia" w:hAnsiTheme="minorHAnsi" w:cstheme="minorBidi"/>
          <w:sz w:val="24"/>
          <w:szCs w:val="24"/>
          <w:lang w:val="en-US" w:eastAsia="zh-CN"/>
        </w:rPr>
      </w:pPr>
      <w:r>
        <w:t>6.15.3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_Toc41060496 \h </w:instrText>
      </w:r>
      <w:r>
        <w:fldChar w:fldCharType="separate"/>
      </w:r>
      <w:r>
        <w:t>58</w:t>
      </w:r>
      <w:r>
        <w:fldChar w:fldCharType="end"/>
      </w:r>
    </w:p>
    <w:p w:rsidR="002C3A9A" w:rsidRDefault="002C3A9A">
      <w:pPr>
        <w:pStyle w:val="TOC2"/>
        <w:rPr>
          <w:rFonts w:asciiTheme="minorHAnsi" w:eastAsiaTheme="minorEastAsia" w:hAnsiTheme="minorHAnsi" w:cstheme="minorBidi"/>
          <w:sz w:val="24"/>
          <w:szCs w:val="24"/>
          <w:lang w:val="en-US" w:eastAsia="zh-CN"/>
        </w:rPr>
      </w:pPr>
      <w:r>
        <w:t>6.16</w:t>
      </w:r>
      <w:r>
        <w:rPr>
          <w:rFonts w:asciiTheme="minorHAnsi" w:eastAsiaTheme="minorEastAsia" w:hAnsiTheme="minorHAnsi" w:cstheme="minorBidi"/>
          <w:sz w:val="24"/>
          <w:szCs w:val="24"/>
          <w:lang w:val="en-US" w:eastAsia="zh-CN"/>
        </w:rPr>
        <w:tab/>
      </w:r>
      <w:r>
        <w:t>Solution #16: Protection of RRC Reject Message</w:t>
      </w:r>
      <w:r>
        <w:tab/>
      </w:r>
      <w:r>
        <w:fldChar w:fldCharType="begin"/>
      </w:r>
      <w:r>
        <w:instrText xml:space="preserve"> PAGEREF _Toc41060497 \h </w:instrText>
      </w:r>
      <w:r>
        <w:fldChar w:fldCharType="separate"/>
      </w:r>
      <w:r>
        <w:t>59</w:t>
      </w:r>
      <w:r>
        <w:fldChar w:fldCharType="end"/>
      </w:r>
    </w:p>
    <w:p w:rsidR="002C3A9A" w:rsidRDefault="002C3A9A">
      <w:pPr>
        <w:pStyle w:val="TOC3"/>
        <w:rPr>
          <w:rFonts w:asciiTheme="minorHAnsi" w:eastAsiaTheme="minorEastAsia" w:hAnsiTheme="minorHAnsi" w:cstheme="minorBidi"/>
          <w:sz w:val="24"/>
          <w:szCs w:val="24"/>
          <w:lang w:val="en-US" w:eastAsia="zh-CN"/>
        </w:rPr>
      </w:pPr>
      <w:r>
        <w:t>6.16.1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_Toc41060498 \h </w:instrText>
      </w:r>
      <w:r>
        <w:fldChar w:fldCharType="separate"/>
      </w:r>
      <w:r>
        <w:t>59</w:t>
      </w:r>
      <w:r>
        <w:fldChar w:fldCharType="end"/>
      </w:r>
    </w:p>
    <w:p w:rsidR="002C3A9A" w:rsidRDefault="002C3A9A">
      <w:pPr>
        <w:pStyle w:val="TOC3"/>
        <w:rPr>
          <w:rFonts w:asciiTheme="minorHAnsi" w:eastAsiaTheme="minorEastAsia" w:hAnsiTheme="minorHAnsi" w:cstheme="minorBidi"/>
          <w:sz w:val="24"/>
          <w:szCs w:val="24"/>
          <w:lang w:val="en-US" w:eastAsia="zh-CN"/>
        </w:rPr>
      </w:pPr>
      <w:r>
        <w:t>6.16.2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_Toc41060499 \h </w:instrText>
      </w:r>
      <w:r>
        <w:fldChar w:fldCharType="separate"/>
      </w:r>
      <w:r>
        <w:t>59</w:t>
      </w:r>
      <w:r>
        <w:fldChar w:fldCharType="end"/>
      </w:r>
    </w:p>
    <w:p w:rsidR="002C3A9A" w:rsidRDefault="002C3A9A">
      <w:pPr>
        <w:pStyle w:val="TOC4"/>
        <w:rPr>
          <w:rFonts w:asciiTheme="minorHAnsi" w:eastAsiaTheme="minorEastAsia" w:hAnsiTheme="minorHAnsi" w:cstheme="minorBidi"/>
          <w:sz w:val="24"/>
          <w:szCs w:val="24"/>
          <w:lang w:val="en-US" w:eastAsia="zh-CN"/>
        </w:rPr>
      </w:pPr>
      <w:r>
        <w:t>6.16.2.1</w:t>
      </w:r>
      <w:r>
        <w:rPr>
          <w:rFonts w:asciiTheme="minorHAnsi" w:eastAsiaTheme="minorEastAsia" w:hAnsiTheme="minorHAnsi" w:cstheme="minorBidi"/>
          <w:sz w:val="24"/>
          <w:szCs w:val="24"/>
          <w:lang w:val="en-US" w:eastAsia="zh-CN"/>
        </w:rPr>
        <w:tab/>
      </w:r>
      <w:r>
        <w:rPr>
          <w:lang w:eastAsia="zh-CN"/>
        </w:rPr>
        <w:t xml:space="preserve">Protection of </w:t>
      </w:r>
      <w:r>
        <w:t>RRC Reject Message in RRC_IDLE state</w:t>
      </w:r>
      <w:r>
        <w:tab/>
      </w:r>
      <w:r>
        <w:fldChar w:fldCharType="begin"/>
      </w:r>
      <w:r>
        <w:instrText xml:space="preserve"> PAGEREF _Toc41060500 \h </w:instrText>
      </w:r>
      <w:r>
        <w:fldChar w:fldCharType="separate"/>
      </w:r>
      <w:r>
        <w:t>59</w:t>
      </w:r>
      <w:r>
        <w:fldChar w:fldCharType="end"/>
      </w:r>
    </w:p>
    <w:p w:rsidR="002C3A9A" w:rsidRDefault="002C3A9A">
      <w:pPr>
        <w:pStyle w:val="TOC4"/>
        <w:rPr>
          <w:rFonts w:asciiTheme="minorHAnsi" w:eastAsiaTheme="minorEastAsia" w:hAnsiTheme="minorHAnsi" w:cstheme="minorBidi"/>
          <w:sz w:val="24"/>
          <w:szCs w:val="24"/>
          <w:lang w:val="en-US" w:eastAsia="zh-CN"/>
        </w:rPr>
      </w:pPr>
      <w:r>
        <w:t>6.16.2.2</w:t>
      </w:r>
      <w:r>
        <w:rPr>
          <w:rFonts w:asciiTheme="minorHAnsi" w:eastAsiaTheme="minorEastAsia" w:hAnsiTheme="minorHAnsi" w:cstheme="minorBidi"/>
          <w:sz w:val="24"/>
          <w:szCs w:val="24"/>
          <w:lang w:val="en-US" w:eastAsia="zh-CN"/>
        </w:rPr>
        <w:tab/>
      </w:r>
      <w:r>
        <w:rPr>
          <w:lang w:eastAsia="zh-CN"/>
        </w:rPr>
        <w:t>Protection of RRC Reject Message in RRC_INACTIVE state</w:t>
      </w:r>
      <w:r>
        <w:tab/>
      </w:r>
      <w:r>
        <w:fldChar w:fldCharType="begin"/>
      </w:r>
      <w:r>
        <w:instrText xml:space="preserve"> PAGEREF _Toc41060501 \h </w:instrText>
      </w:r>
      <w:r>
        <w:fldChar w:fldCharType="separate"/>
      </w:r>
      <w:r>
        <w:t>59</w:t>
      </w:r>
      <w:r>
        <w:fldChar w:fldCharType="end"/>
      </w:r>
    </w:p>
    <w:p w:rsidR="002C3A9A" w:rsidRDefault="002C3A9A">
      <w:pPr>
        <w:pStyle w:val="TOC3"/>
        <w:rPr>
          <w:rFonts w:asciiTheme="minorHAnsi" w:eastAsiaTheme="minorEastAsia" w:hAnsiTheme="minorHAnsi" w:cstheme="minorBidi"/>
          <w:sz w:val="24"/>
          <w:szCs w:val="24"/>
          <w:lang w:val="en-US" w:eastAsia="zh-CN"/>
        </w:rPr>
      </w:pPr>
      <w:r>
        <w:t>6.16.3</w:t>
      </w:r>
      <w:r>
        <w:rPr>
          <w:rFonts w:asciiTheme="minorHAnsi" w:eastAsiaTheme="minorEastAsia" w:hAnsiTheme="minorHAnsi" w:cstheme="minorBidi"/>
          <w:sz w:val="24"/>
          <w:szCs w:val="24"/>
          <w:lang w:val="en-US" w:eastAsia="zh-CN"/>
        </w:rPr>
        <w:tab/>
      </w:r>
      <w:r>
        <w:t xml:space="preserve"> Evaluation</w:t>
      </w:r>
      <w:r>
        <w:tab/>
      </w:r>
      <w:r>
        <w:fldChar w:fldCharType="begin"/>
      </w:r>
      <w:r>
        <w:instrText xml:space="preserve"> PAGEREF _Toc41060502 \h </w:instrText>
      </w:r>
      <w:r>
        <w:fldChar w:fldCharType="separate"/>
      </w:r>
      <w:r>
        <w:t>60</w:t>
      </w:r>
      <w:r>
        <w:fldChar w:fldCharType="end"/>
      </w:r>
    </w:p>
    <w:p w:rsidR="002C3A9A" w:rsidRDefault="002C3A9A">
      <w:pPr>
        <w:pStyle w:val="TOC2"/>
        <w:rPr>
          <w:rFonts w:asciiTheme="minorHAnsi" w:eastAsiaTheme="minorEastAsia" w:hAnsiTheme="minorHAnsi" w:cstheme="minorBidi"/>
          <w:sz w:val="24"/>
          <w:szCs w:val="24"/>
          <w:lang w:val="en-US" w:eastAsia="zh-CN"/>
        </w:rPr>
      </w:pPr>
      <w:r>
        <w:t xml:space="preserve">6.17 </w:t>
      </w:r>
      <w:r>
        <w:rPr>
          <w:rFonts w:asciiTheme="minorHAnsi" w:eastAsiaTheme="minorEastAsia" w:hAnsiTheme="minorHAnsi" w:cstheme="minorBidi"/>
          <w:sz w:val="24"/>
          <w:szCs w:val="24"/>
          <w:lang w:val="en-US" w:eastAsia="zh-CN"/>
        </w:rPr>
        <w:tab/>
      </w:r>
      <w:r>
        <w:t>Solution 17: Integrity protection of the whole RRCResumeRequest message</w:t>
      </w:r>
      <w:r>
        <w:tab/>
      </w:r>
      <w:r>
        <w:fldChar w:fldCharType="begin"/>
      </w:r>
      <w:r>
        <w:instrText xml:space="preserve"> PAGEREF _Toc41060503 \h </w:instrText>
      </w:r>
      <w:r>
        <w:fldChar w:fldCharType="separate"/>
      </w:r>
      <w:r>
        <w:t>60</w:t>
      </w:r>
      <w:r>
        <w:fldChar w:fldCharType="end"/>
      </w:r>
    </w:p>
    <w:p w:rsidR="002C3A9A" w:rsidRDefault="002C3A9A">
      <w:pPr>
        <w:pStyle w:val="TOC3"/>
        <w:rPr>
          <w:rFonts w:asciiTheme="minorHAnsi" w:eastAsiaTheme="minorEastAsia" w:hAnsiTheme="minorHAnsi" w:cstheme="minorBidi"/>
          <w:sz w:val="24"/>
          <w:szCs w:val="24"/>
          <w:lang w:val="en-US" w:eastAsia="zh-CN"/>
        </w:rPr>
      </w:pPr>
      <w:r>
        <w:t>6.17.1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_Toc41060504 \h </w:instrText>
      </w:r>
      <w:r>
        <w:fldChar w:fldCharType="separate"/>
      </w:r>
      <w:r>
        <w:t>60</w:t>
      </w:r>
      <w:r>
        <w:fldChar w:fldCharType="end"/>
      </w:r>
    </w:p>
    <w:p w:rsidR="002C3A9A" w:rsidRDefault="002C3A9A">
      <w:pPr>
        <w:pStyle w:val="TOC3"/>
        <w:rPr>
          <w:rFonts w:asciiTheme="minorHAnsi" w:eastAsiaTheme="minorEastAsia" w:hAnsiTheme="minorHAnsi" w:cstheme="minorBidi"/>
          <w:sz w:val="24"/>
          <w:szCs w:val="24"/>
          <w:lang w:val="en-US" w:eastAsia="zh-CN"/>
        </w:rPr>
      </w:pPr>
      <w:r>
        <w:t>6.17.2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_Toc41060505 \h </w:instrText>
      </w:r>
      <w:r>
        <w:fldChar w:fldCharType="separate"/>
      </w:r>
      <w:r>
        <w:t>60</w:t>
      </w:r>
      <w:r>
        <w:fldChar w:fldCharType="end"/>
      </w:r>
    </w:p>
    <w:p w:rsidR="002C3A9A" w:rsidRDefault="002C3A9A">
      <w:pPr>
        <w:pStyle w:val="TOC3"/>
        <w:rPr>
          <w:rFonts w:asciiTheme="minorHAnsi" w:eastAsiaTheme="minorEastAsia" w:hAnsiTheme="minorHAnsi" w:cstheme="minorBidi"/>
          <w:sz w:val="24"/>
          <w:szCs w:val="24"/>
          <w:lang w:val="en-US" w:eastAsia="zh-CN"/>
        </w:rPr>
      </w:pPr>
      <w:r>
        <w:t>6.17.3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_Toc41060506 \h </w:instrText>
      </w:r>
      <w:r>
        <w:fldChar w:fldCharType="separate"/>
      </w:r>
      <w:r>
        <w:t>60</w:t>
      </w:r>
      <w:r>
        <w:fldChar w:fldCharType="end"/>
      </w:r>
    </w:p>
    <w:p w:rsidR="002C3A9A" w:rsidRDefault="002C3A9A">
      <w:pPr>
        <w:pStyle w:val="TOC2"/>
        <w:rPr>
          <w:rFonts w:asciiTheme="minorHAnsi" w:eastAsiaTheme="minorEastAsia" w:hAnsiTheme="minorHAnsi" w:cstheme="minorBidi"/>
          <w:sz w:val="24"/>
          <w:szCs w:val="24"/>
          <w:lang w:val="en-US" w:eastAsia="zh-CN"/>
        </w:rPr>
      </w:pPr>
      <w:r>
        <w:t>6.18</w:t>
      </w:r>
      <w:r>
        <w:rPr>
          <w:rFonts w:asciiTheme="minorHAnsi" w:eastAsiaTheme="minorEastAsia" w:hAnsiTheme="minorHAnsi" w:cstheme="minorBidi"/>
          <w:sz w:val="24"/>
          <w:szCs w:val="24"/>
          <w:lang w:val="en-US" w:eastAsia="zh-CN"/>
        </w:rPr>
        <w:tab/>
      </w:r>
      <w:r>
        <w:t>Solution #18: Avoiding UE connecting to False Base Station during Conditional Handover</w:t>
      </w:r>
      <w:r>
        <w:tab/>
      </w:r>
      <w:r>
        <w:fldChar w:fldCharType="begin"/>
      </w:r>
      <w:r>
        <w:instrText xml:space="preserve"> PAGEREF _Toc41060507 \h </w:instrText>
      </w:r>
      <w:r>
        <w:fldChar w:fldCharType="separate"/>
      </w:r>
      <w:r>
        <w:t>61</w:t>
      </w:r>
      <w:r>
        <w:fldChar w:fldCharType="end"/>
      </w:r>
    </w:p>
    <w:p w:rsidR="002C3A9A" w:rsidRDefault="002C3A9A">
      <w:pPr>
        <w:pStyle w:val="TOC3"/>
        <w:rPr>
          <w:rFonts w:asciiTheme="minorHAnsi" w:eastAsiaTheme="minorEastAsia" w:hAnsiTheme="minorHAnsi" w:cstheme="minorBidi"/>
          <w:sz w:val="24"/>
          <w:szCs w:val="24"/>
          <w:lang w:val="en-US" w:eastAsia="zh-CN"/>
        </w:rPr>
      </w:pPr>
      <w:r>
        <w:t>6.18.1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_Toc41060508 \h </w:instrText>
      </w:r>
      <w:r>
        <w:fldChar w:fldCharType="separate"/>
      </w:r>
      <w:r>
        <w:t>61</w:t>
      </w:r>
      <w:r>
        <w:fldChar w:fldCharType="end"/>
      </w:r>
    </w:p>
    <w:p w:rsidR="002C3A9A" w:rsidRDefault="002C3A9A">
      <w:pPr>
        <w:pStyle w:val="TOC3"/>
        <w:rPr>
          <w:rFonts w:asciiTheme="minorHAnsi" w:eastAsiaTheme="minorEastAsia" w:hAnsiTheme="minorHAnsi" w:cstheme="minorBidi"/>
          <w:sz w:val="24"/>
          <w:szCs w:val="24"/>
          <w:lang w:val="en-US" w:eastAsia="zh-CN"/>
        </w:rPr>
      </w:pPr>
      <w:r>
        <w:t>6.18.2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_Toc41060509 \h </w:instrText>
      </w:r>
      <w:r>
        <w:fldChar w:fldCharType="separate"/>
      </w:r>
      <w:r>
        <w:t>61</w:t>
      </w:r>
      <w:r>
        <w:fldChar w:fldCharType="end"/>
      </w:r>
    </w:p>
    <w:p w:rsidR="002C3A9A" w:rsidRDefault="002C3A9A">
      <w:pPr>
        <w:pStyle w:val="TOC4"/>
        <w:rPr>
          <w:rFonts w:asciiTheme="minorHAnsi" w:eastAsiaTheme="minorEastAsia" w:hAnsiTheme="minorHAnsi" w:cstheme="minorBidi"/>
          <w:sz w:val="24"/>
          <w:szCs w:val="24"/>
          <w:lang w:val="en-US" w:eastAsia="zh-CN"/>
        </w:rPr>
      </w:pPr>
      <w:r>
        <w:t>6.18.2.1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_Toc41060510 \h </w:instrText>
      </w:r>
      <w:r>
        <w:fldChar w:fldCharType="separate"/>
      </w:r>
      <w:r>
        <w:t>61</w:t>
      </w:r>
      <w:r>
        <w:fldChar w:fldCharType="end"/>
      </w:r>
    </w:p>
    <w:p w:rsidR="002C3A9A" w:rsidRDefault="002C3A9A">
      <w:pPr>
        <w:pStyle w:val="TOC4"/>
        <w:rPr>
          <w:rFonts w:asciiTheme="minorHAnsi" w:eastAsiaTheme="minorEastAsia" w:hAnsiTheme="minorHAnsi" w:cstheme="minorBidi"/>
          <w:sz w:val="24"/>
          <w:szCs w:val="24"/>
          <w:lang w:val="en-US" w:eastAsia="zh-CN"/>
        </w:rPr>
      </w:pPr>
      <w:r>
        <w:t>6.18.2.2</w:t>
      </w:r>
      <w:r>
        <w:rPr>
          <w:rFonts w:asciiTheme="minorHAnsi" w:eastAsiaTheme="minorEastAsia" w:hAnsiTheme="minorHAnsi" w:cstheme="minorBidi"/>
          <w:sz w:val="24"/>
          <w:szCs w:val="24"/>
          <w:lang w:val="en-US" w:eastAsia="zh-CN"/>
        </w:rPr>
        <w:tab/>
      </w:r>
      <w:r>
        <w:t>Always on Feature</w:t>
      </w:r>
      <w:r>
        <w:tab/>
      </w:r>
      <w:r>
        <w:fldChar w:fldCharType="begin"/>
      </w:r>
      <w:r>
        <w:instrText xml:space="preserve"> PAGEREF _Toc41060511 \h </w:instrText>
      </w:r>
      <w:r>
        <w:fldChar w:fldCharType="separate"/>
      </w:r>
      <w:r>
        <w:t>62</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6.18.2.3</w:t>
      </w:r>
      <w:r>
        <w:rPr>
          <w:rFonts w:asciiTheme="minorHAnsi" w:eastAsiaTheme="minorEastAsia" w:hAnsiTheme="minorHAnsi" w:cstheme="minorBidi"/>
          <w:sz w:val="24"/>
          <w:szCs w:val="24"/>
          <w:lang w:val="en-US" w:eastAsia="zh-CN"/>
        </w:rPr>
        <w:tab/>
      </w:r>
      <w:r>
        <w:rPr>
          <w:lang w:eastAsia="zh-CN"/>
        </w:rPr>
        <w:t>On Demand Feature</w:t>
      </w:r>
      <w:r>
        <w:tab/>
      </w:r>
      <w:r>
        <w:fldChar w:fldCharType="begin"/>
      </w:r>
      <w:r>
        <w:instrText xml:space="preserve"> PAGEREF _Toc41060512 \h </w:instrText>
      </w:r>
      <w:r>
        <w:fldChar w:fldCharType="separate"/>
      </w:r>
      <w:r>
        <w:t>63</w:t>
      </w:r>
      <w:r>
        <w:fldChar w:fldCharType="end"/>
      </w:r>
    </w:p>
    <w:p w:rsidR="002C3A9A" w:rsidRDefault="002C3A9A">
      <w:pPr>
        <w:pStyle w:val="TOC3"/>
        <w:rPr>
          <w:rFonts w:asciiTheme="minorHAnsi" w:eastAsiaTheme="minorEastAsia" w:hAnsiTheme="minorHAnsi" w:cstheme="minorBidi"/>
          <w:sz w:val="24"/>
          <w:szCs w:val="24"/>
          <w:lang w:val="en-US" w:eastAsia="zh-CN"/>
        </w:rPr>
      </w:pPr>
      <w:r>
        <w:t>6.18.3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_Toc41060513 \h </w:instrText>
      </w:r>
      <w:r>
        <w:fldChar w:fldCharType="separate"/>
      </w:r>
      <w:r>
        <w:t>63</w:t>
      </w:r>
      <w:r>
        <w:fldChar w:fldCharType="end"/>
      </w:r>
    </w:p>
    <w:p w:rsidR="002C3A9A" w:rsidRDefault="002C3A9A">
      <w:pPr>
        <w:pStyle w:val="TOC2"/>
        <w:rPr>
          <w:rFonts w:asciiTheme="minorHAnsi" w:eastAsiaTheme="minorEastAsia" w:hAnsiTheme="minorHAnsi" w:cstheme="minorBidi"/>
          <w:sz w:val="24"/>
          <w:szCs w:val="24"/>
          <w:lang w:val="en-US" w:eastAsia="zh-CN"/>
        </w:rPr>
      </w:pPr>
      <w:r>
        <w:t xml:space="preserve">6.19 </w:t>
      </w:r>
      <w:r>
        <w:rPr>
          <w:rFonts w:asciiTheme="minorHAnsi" w:eastAsiaTheme="minorEastAsia" w:hAnsiTheme="minorHAnsi" w:cstheme="minorBidi"/>
          <w:sz w:val="24"/>
          <w:szCs w:val="24"/>
          <w:lang w:val="en-US" w:eastAsia="zh-CN"/>
        </w:rPr>
        <w:tab/>
      </w:r>
      <w:r>
        <w:t>Solution #19: AS security based MIB/SIBs integrity information provided by gNB</w:t>
      </w:r>
      <w:r>
        <w:tab/>
      </w:r>
      <w:r>
        <w:fldChar w:fldCharType="begin"/>
      </w:r>
      <w:r>
        <w:instrText xml:space="preserve"> PAGEREF _Toc41060514 \h </w:instrText>
      </w:r>
      <w:r>
        <w:fldChar w:fldCharType="separate"/>
      </w:r>
      <w:r>
        <w:t>63</w:t>
      </w:r>
      <w:r>
        <w:fldChar w:fldCharType="end"/>
      </w:r>
    </w:p>
    <w:p w:rsidR="002C3A9A" w:rsidRDefault="002C3A9A">
      <w:pPr>
        <w:pStyle w:val="TOC3"/>
        <w:rPr>
          <w:rFonts w:asciiTheme="minorHAnsi" w:eastAsiaTheme="minorEastAsia" w:hAnsiTheme="minorHAnsi" w:cstheme="minorBidi"/>
          <w:sz w:val="24"/>
          <w:szCs w:val="24"/>
          <w:lang w:val="en-US" w:eastAsia="zh-CN"/>
        </w:rPr>
      </w:pPr>
      <w:r>
        <w:t>6.19.1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_Toc41060515 \h </w:instrText>
      </w:r>
      <w:r>
        <w:fldChar w:fldCharType="separate"/>
      </w:r>
      <w:r>
        <w:t>63</w:t>
      </w:r>
      <w:r>
        <w:fldChar w:fldCharType="end"/>
      </w:r>
    </w:p>
    <w:p w:rsidR="002C3A9A" w:rsidRDefault="002C3A9A">
      <w:pPr>
        <w:pStyle w:val="TOC3"/>
        <w:rPr>
          <w:rFonts w:asciiTheme="minorHAnsi" w:eastAsiaTheme="minorEastAsia" w:hAnsiTheme="minorHAnsi" w:cstheme="minorBidi"/>
          <w:sz w:val="24"/>
          <w:szCs w:val="24"/>
          <w:lang w:val="en-US" w:eastAsia="zh-CN"/>
        </w:rPr>
      </w:pPr>
      <w:r>
        <w:t xml:space="preserve">6.19.2 </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_Toc41060516 \h </w:instrText>
      </w:r>
      <w:r>
        <w:fldChar w:fldCharType="separate"/>
      </w:r>
      <w:r>
        <w:t>64</w:t>
      </w:r>
      <w:r>
        <w:fldChar w:fldCharType="end"/>
      </w:r>
    </w:p>
    <w:p w:rsidR="002C3A9A" w:rsidRDefault="002C3A9A">
      <w:pPr>
        <w:pStyle w:val="TOC3"/>
        <w:rPr>
          <w:rFonts w:asciiTheme="minorHAnsi" w:eastAsiaTheme="minorEastAsia" w:hAnsiTheme="minorHAnsi" w:cstheme="minorBidi"/>
          <w:sz w:val="24"/>
          <w:szCs w:val="24"/>
          <w:lang w:val="en-US" w:eastAsia="zh-CN"/>
        </w:rPr>
      </w:pPr>
      <w:r>
        <w:t xml:space="preserve">6.19.3 </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_Toc41060517 \h </w:instrText>
      </w:r>
      <w:r>
        <w:fldChar w:fldCharType="separate"/>
      </w:r>
      <w:r>
        <w:t>65</w:t>
      </w:r>
      <w:r>
        <w:fldChar w:fldCharType="end"/>
      </w:r>
    </w:p>
    <w:p w:rsidR="002C3A9A" w:rsidRDefault="002C3A9A">
      <w:pPr>
        <w:pStyle w:val="TOC2"/>
        <w:rPr>
          <w:rFonts w:asciiTheme="minorHAnsi" w:eastAsiaTheme="minorEastAsia" w:hAnsiTheme="minorHAnsi" w:cstheme="minorBidi"/>
          <w:sz w:val="24"/>
          <w:szCs w:val="24"/>
          <w:lang w:val="en-US" w:eastAsia="zh-CN"/>
        </w:rPr>
      </w:pPr>
      <w:r>
        <w:t xml:space="preserve">6.20 </w:t>
      </w:r>
      <w:r>
        <w:rPr>
          <w:rFonts w:asciiTheme="minorHAnsi" w:eastAsiaTheme="minorEastAsia" w:hAnsiTheme="minorHAnsi" w:cstheme="minorBidi"/>
          <w:sz w:val="24"/>
          <w:szCs w:val="24"/>
          <w:lang w:val="en-US" w:eastAsia="zh-CN"/>
        </w:rPr>
        <w:tab/>
      </w:r>
      <w:r>
        <w:t>Solution #20: Digital Signing Network Function (DSnF)</w:t>
      </w:r>
      <w:r>
        <w:tab/>
      </w:r>
      <w:r>
        <w:fldChar w:fldCharType="begin"/>
      </w:r>
      <w:r>
        <w:instrText xml:space="preserve"> PAGEREF _Toc41060518 \h </w:instrText>
      </w:r>
      <w:r>
        <w:fldChar w:fldCharType="separate"/>
      </w:r>
      <w:r>
        <w:t>65</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6.20.1</w:t>
      </w:r>
      <w:r>
        <w:rPr>
          <w:rFonts w:asciiTheme="minorHAnsi" w:eastAsiaTheme="minorEastAsia" w:hAnsiTheme="minorHAnsi" w:cstheme="minorBidi"/>
          <w:sz w:val="24"/>
          <w:szCs w:val="24"/>
          <w:lang w:val="en-US" w:eastAsia="zh-CN"/>
        </w:rPr>
        <w:tab/>
      </w:r>
      <w:r w:rsidRPr="00334258">
        <w:rPr>
          <w:lang w:val="en-US"/>
        </w:rPr>
        <w:t>Introduction</w:t>
      </w:r>
      <w:r>
        <w:tab/>
      </w:r>
      <w:r>
        <w:fldChar w:fldCharType="begin"/>
      </w:r>
      <w:r>
        <w:instrText xml:space="preserve"> PAGEREF _Toc41060519 \h </w:instrText>
      </w:r>
      <w:r>
        <w:fldChar w:fldCharType="separate"/>
      </w:r>
      <w:r>
        <w:t>65</w:t>
      </w:r>
      <w:r>
        <w:fldChar w:fldCharType="end"/>
      </w:r>
    </w:p>
    <w:p w:rsidR="002C3A9A" w:rsidRDefault="002C3A9A">
      <w:pPr>
        <w:pStyle w:val="TOC3"/>
        <w:rPr>
          <w:rFonts w:asciiTheme="minorHAnsi" w:eastAsiaTheme="minorEastAsia" w:hAnsiTheme="minorHAnsi" w:cstheme="minorBidi"/>
          <w:sz w:val="24"/>
          <w:szCs w:val="24"/>
          <w:lang w:val="en-US" w:eastAsia="zh-CN"/>
        </w:rPr>
      </w:pPr>
      <w:r>
        <w:t>6.20.2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_Toc41060520 \h </w:instrText>
      </w:r>
      <w:r>
        <w:fldChar w:fldCharType="separate"/>
      </w:r>
      <w:r>
        <w:t>66</w:t>
      </w:r>
      <w:r>
        <w:fldChar w:fldCharType="end"/>
      </w:r>
    </w:p>
    <w:p w:rsidR="002C3A9A" w:rsidRDefault="002C3A9A">
      <w:pPr>
        <w:pStyle w:val="TOC4"/>
        <w:rPr>
          <w:rFonts w:asciiTheme="minorHAnsi" w:eastAsiaTheme="minorEastAsia" w:hAnsiTheme="minorHAnsi" w:cstheme="minorBidi"/>
          <w:sz w:val="24"/>
          <w:szCs w:val="24"/>
          <w:lang w:val="en-US" w:eastAsia="zh-CN"/>
        </w:rPr>
      </w:pPr>
      <w:r>
        <w:t>6.20.2.1</w:t>
      </w:r>
      <w:r>
        <w:rPr>
          <w:rFonts w:asciiTheme="minorHAnsi" w:eastAsiaTheme="minorEastAsia" w:hAnsiTheme="minorHAnsi" w:cstheme="minorBidi"/>
          <w:sz w:val="24"/>
          <w:szCs w:val="24"/>
          <w:lang w:val="en-US" w:eastAsia="zh-CN"/>
        </w:rPr>
        <w:tab/>
      </w:r>
      <w:r>
        <w:t>Digital Signatures of System Information</w:t>
      </w:r>
      <w:r>
        <w:tab/>
      </w:r>
      <w:r>
        <w:fldChar w:fldCharType="begin"/>
      </w:r>
      <w:r>
        <w:instrText xml:space="preserve"> PAGEREF _Toc41060521 \h </w:instrText>
      </w:r>
      <w:r>
        <w:fldChar w:fldCharType="separate"/>
      </w:r>
      <w:r>
        <w:t>66</w:t>
      </w:r>
      <w:r>
        <w:fldChar w:fldCharType="end"/>
      </w:r>
    </w:p>
    <w:p w:rsidR="002C3A9A" w:rsidRDefault="002C3A9A">
      <w:pPr>
        <w:pStyle w:val="TOC4"/>
        <w:rPr>
          <w:rFonts w:asciiTheme="minorHAnsi" w:eastAsiaTheme="minorEastAsia" w:hAnsiTheme="minorHAnsi" w:cstheme="minorBidi"/>
          <w:sz w:val="24"/>
          <w:szCs w:val="24"/>
          <w:lang w:val="en-US" w:eastAsia="zh-CN"/>
        </w:rPr>
      </w:pPr>
      <w:r>
        <w:t>6.20.2.2</w:t>
      </w:r>
      <w:r>
        <w:rPr>
          <w:rFonts w:asciiTheme="minorHAnsi" w:eastAsiaTheme="minorEastAsia" w:hAnsiTheme="minorHAnsi" w:cstheme="minorBidi"/>
          <w:sz w:val="24"/>
          <w:szCs w:val="24"/>
          <w:lang w:val="en-US" w:eastAsia="zh-CN"/>
        </w:rPr>
        <w:tab/>
      </w:r>
      <w:r>
        <w:t>Digital Signing Network Function (DSnF)</w:t>
      </w:r>
      <w:r>
        <w:tab/>
      </w:r>
      <w:r>
        <w:fldChar w:fldCharType="begin"/>
      </w:r>
      <w:r>
        <w:instrText xml:space="preserve"> PAGEREF _Toc41060522 \h </w:instrText>
      </w:r>
      <w:r>
        <w:fldChar w:fldCharType="separate"/>
      </w:r>
      <w:r>
        <w:t>66</w:t>
      </w:r>
      <w:r>
        <w:fldChar w:fldCharType="end"/>
      </w:r>
    </w:p>
    <w:p w:rsidR="002C3A9A" w:rsidRDefault="002C3A9A">
      <w:pPr>
        <w:pStyle w:val="TOC5"/>
        <w:rPr>
          <w:rFonts w:asciiTheme="minorHAnsi" w:eastAsiaTheme="minorEastAsia" w:hAnsiTheme="minorHAnsi" w:cstheme="minorBidi"/>
          <w:sz w:val="24"/>
          <w:szCs w:val="24"/>
          <w:lang w:val="en-US" w:eastAsia="zh-CN"/>
        </w:rPr>
      </w:pPr>
      <w:r>
        <w:t>6.20.2.2.1</w:t>
      </w:r>
      <w:r>
        <w:rPr>
          <w:rFonts w:asciiTheme="minorHAnsi" w:eastAsiaTheme="minorEastAsia" w:hAnsiTheme="minorHAnsi" w:cstheme="minorBidi"/>
          <w:sz w:val="24"/>
          <w:szCs w:val="24"/>
          <w:lang w:val="en-US" w:eastAsia="zh-CN"/>
        </w:rPr>
        <w:tab/>
      </w:r>
      <w:r>
        <w:t>Digital Signing Request</w:t>
      </w:r>
      <w:r>
        <w:tab/>
      </w:r>
      <w:r>
        <w:fldChar w:fldCharType="begin"/>
      </w:r>
      <w:r>
        <w:instrText xml:space="preserve"> PAGEREF _Toc41060523 \h </w:instrText>
      </w:r>
      <w:r>
        <w:fldChar w:fldCharType="separate"/>
      </w:r>
      <w:r>
        <w:t>66</w:t>
      </w:r>
      <w:r>
        <w:fldChar w:fldCharType="end"/>
      </w:r>
    </w:p>
    <w:p w:rsidR="002C3A9A" w:rsidRDefault="002C3A9A">
      <w:pPr>
        <w:pStyle w:val="TOC5"/>
        <w:rPr>
          <w:rFonts w:asciiTheme="minorHAnsi" w:eastAsiaTheme="minorEastAsia" w:hAnsiTheme="minorHAnsi" w:cstheme="minorBidi"/>
          <w:sz w:val="24"/>
          <w:szCs w:val="24"/>
          <w:lang w:val="en-US" w:eastAsia="zh-CN"/>
        </w:rPr>
      </w:pPr>
      <w:r>
        <w:t>6.20.2.2.2</w:t>
      </w:r>
      <w:r>
        <w:rPr>
          <w:rFonts w:asciiTheme="minorHAnsi" w:eastAsiaTheme="minorEastAsia" w:hAnsiTheme="minorHAnsi" w:cstheme="minorBidi"/>
          <w:sz w:val="24"/>
          <w:szCs w:val="24"/>
          <w:lang w:val="en-US" w:eastAsia="zh-CN"/>
        </w:rPr>
        <w:tab/>
      </w:r>
      <w:r>
        <w:t>Digital Signature Computation</w:t>
      </w:r>
      <w:r>
        <w:tab/>
      </w:r>
      <w:r>
        <w:fldChar w:fldCharType="begin"/>
      </w:r>
      <w:r>
        <w:instrText xml:space="preserve"> PAGEREF _Toc41060524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6.20.2.2.3</w:t>
      </w:r>
      <w:r>
        <w:rPr>
          <w:rFonts w:asciiTheme="minorHAnsi" w:eastAsiaTheme="minorEastAsia" w:hAnsiTheme="minorHAnsi" w:cstheme="minorBidi"/>
          <w:sz w:val="24"/>
          <w:szCs w:val="24"/>
          <w:lang w:val="en-US" w:eastAsia="zh-CN"/>
        </w:rPr>
        <w:tab/>
      </w:r>
      <w:r>
        <w:t>Digital Signing Response</w:t>
      </w:r>
      <w:r>
        <w:tab/>
      </w:r>
      <w:r>
        <w:fldChar w:fldCharType="begin"/>
      </w:r>
      <w:r>
        <w:instrText xml:space="preserve"> PAGEREF _Toc41060525 \h </w:instrText>
      </w:r>
      <w:r>
        <w:fldChar w:fldCharType="separate"/>
      </w:r>
      <w:r>
        <w:t>67</w:t>
      </w:r>
      <w:r>
        <w:fldChar w:fldCharType="end"/>
      </w:r>
    </w:p>
    <w:p w:rsidR="002C3A9A" w:rsidRDefault="002C3A9A">
      <w:pPr>
        <w:pStyle w:val="TOC4"/>
        <w:rPr>
          <w:rFonts w:asciiTheme="minorHAnsi" w:eastAsiaTheme="minorEastAsia" w:hAnsiTheme="minorHAnsi" w:cstheme="minorBidi"/>
          <w:sz w:val="24"/>
          <w:szCs w:val="24"/>
          <w:lang w:val="en-US" w:eastAsia="zh-CN"/>
        </w:rPr>
      </w:pPr>
      <w:r>
        <w:t>6.20.2.3</w:t>
      </w:r>
      <w:r>
        <w:rPr>
          <w:rFonts w:asciiTheme="minorHAnsi" w:eastAsiaTheme="minorEastAsia" w:hAnsiTheme="minorHAnsi" w:cstheme="minorBidi"/>
          <w:sz w:val="24"/>
          <w:szCs w:val="24"/>
          <w:lang w:val="en-US" w:eastAsia="zh-CN"/>
        </w:rPr>
        <w:tab/>
      </w:r>
      <w:r>
        <w:t>gNB Behaviours</w:t>
      </w:r>
      <w:r>
        <w:tab/>
      </w:r>
      <w:r>
        <w:fldChar w:fldCharType="begin"/>
      </w:r>
      <w:r>
        <w:instrText xml:space="preserve"> PAGEREF _Toc41060526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6.20.2.3.1</w:t>
      </w:r>
      <w:r>
        <w:rPr>
          <w:rFonts w:asciiTheme="minorHAnsi" w:eastAsiaTheme="minorEastAsia" w:hAnsiTheme="minorHAnsi" w:cstheme="minorBidi"/>
          <w:sz w:val="24"/>
          <w:szCs w:val="24"/>
          <w:lang w:val="en-US" w:eastAsia="zh-CN"/>
        </w:rPr>
        <w:tab/>
      </w:r>
      <w:r>
        <w:t>Requesting Digital Signatures</w:t>
      </w:r>
      <w:r>
        <w:tab/>
      </w:r>
      <w:r>
        <w:fldChar w:fldCharType="begin"/>
      </w:r>
      <w:r>
        <w:instrText xml:space="preserve"> PAGEREF _Toc41060527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6.20.2.3.2</w:t>
      </w:r>
      <w:r>
        <w:rPr>
          <w:rFonts w:asciiTheme="minorHAnsi" w:eastAsiaTheme="minorEastAsia" w:hAnsiTheme="minorHAnsi" w:cstheme="minorBidi"/>
          <w:sz w:val="24"/>
          <w:szCs w:val="24"/>
          <w:lang w:val="en-US" w:eastAsia="zh-CN"/>
        </w:rPr>
        <w:tab/>
      </w:r>
      <w:r>
        <w:t>Receiving Digital Signatures</w:t>
      </w:r>
      <w:r>
        <w:tab/>
      </w:r>
      <w:r>
        <w:fldChar w:fldCharType="begin"/>
      </w:r>
      <w:r>
        <w:instrText xml:space="preserve"> PAGEREF _Toc41060528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6.20.2.3.3</w:t>
      </w:r>
      <w:r>
        <w:rPr>
          <w:rFonts w:asciiTheme="minorHAnsi" w:eastAsiaTheme="minorEastAsia" w:hAnsiTheme="minorHAnsi" w:cstheme="minorBidi"/>
          <w:sz w:val="24"/>
          <w:szCs w:val="24"/>
          <w:lang w:val="en-US" w:eastAsia="zh-CN"/>
        </w:rPr>
        <w:tab/>
      </w:r>
      <w:r>
        <w:t>Broadcasting Digital Signatures</w:t>
      </w:r>
      <w:r>
        <w:tab/>
      </w:r>
      <w:r>
        <w:fldChar w:fldCharType="begin"/>
      </w:r>
      <w:r>
        <w:instrText xml:space="preserve"> PAGEREF _Toc41060529 \h </w:instrText>
      </w:r>
      <w:r>
        <w:fldChar w:fldCharType="separate"/>
      </w:r>
      <w:r>
        <w:t>67</w:t>
      </w:r>
      <w:r>
        <w:fldChar w:fldCharType="end"/>
      </w:r>
    </w:p>
    <w:p w:rsidR="002C3A9A" w:rsidRDefault="002C3A9A">
      <w:pPr>
        <w:pStyle w:val="TOC4"/>
        <w:rPr>
          <w:rFonts w:asciiTheme="minorHAnsi" w:eastAsiaTheme="minorEastAsia" w:hAnsiTheme="minorHAnsi" w:cstheme="minorBidi"/>
          <w:sz w:val="24"/>
          <w:szCs w:val="24"/>
          <w:lang w:val="en-US" w:eastAsia="zh-CN"/>
        </w:rPr>
      </w:pPr>
      <w:r>
        <w:t>6.20.2.4</w:t>
      </w:r>
      <w:r>
        <w:rPr>
          <w:rFonts w:asciiTheme="minorHAnsi" w:eastAsiaTheme="minorEastAsia" w:hAnsiTheme="minorHAnsi" w:cstheme="minorBidi"/>
          <w:sz w:val="24"/>
          <w:szCs w:val="24"/>
          <w:lang w:val="en-US" w:eastAsia="zh-CN"/>
        </w:rPr>
        <w:tab/>
      </w:r>
      <w:r>
        <w:t>Procedures for digital signature request and response</w:t>
      </w:r>
      <w:r>
        <w:tab/>
      </w:r>
      <w:r>
        <w:fldChar w:fldCharType="begin"/>
      </w:r>
      <w:r>
        <w:instrText xml:space="preserve"> PAGEREF _Toc41060530 \h </w:instrText>
      </w:r>
      <w:r>
        <w:fldChar w:fldCharType="separate"/>
      </w:r>
      <w:r>
        <w:t>67</w:t>
      </w:r>
      <w:r>
        <w:fldChar w:fldCharType="end"/>
      </w:r>
    </w:p>
    <w:p w:rsidR="002C3A9A" w:rsidRDefault="002C3A9A">
      <w:pPr>
        <w:pStyle w:val="TOC4"/>
        <w:rPr>
          <w:rFonts w:asciiTheme="minorHAnsi" w:eastAsiaTheme="minorEastAsia" w:hAnsiTheme="minorHAnsi" w:cstheme="minorBidi"/>
          <w:sz w:val="24"/>
          <w:szCs w:val="24"/>
          <w:lang w:val="en-US" w:eastAsia="zh-CN"/>
        </w:rPr>
      </w:pPr>
      <w:r>
        <w:t>6.20.2.5</w:t>
      </w:r>
      <w:r>
        <w:rPr>
          <w:rFonts w:asciiTheme="minorHAnsi" w:eastAsiaTheme="minorEastAsia" w:hAnsiTheme="minorHAnsi" w:cstheme="minorBidi"/>
          <w:sz w:val="24"/>
          <w:szCs w:val="24"/>
          <w:lang w:val="en-US" w:eastAsia="zh-CN"/>
        </w:rPr>
        <w:tab/>
      </w:r>
      <w:r>
        <w:t>UE Behaviours</w:t>
      </w:r>
      <w:r>
        <w:tab/>
      </w:r>
      <w:r>
        <w:fldChar w:fldCharType="begin"/>
      </w:r>
      <w:r>
        <w:instrText xml:space="preserve"> PAGEREF _Toc41060531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6.20.2.5.1</w:t>
      </w:r>
      <w:r>
        <w:rPr>
          <w:rFonts w:asciiTheme="minorHAnsi" w:eastAsiaTheme="minorEastAsia" w:hAnsiTheme="minorHAnsi" w:cstheme="minorBidi"/>
          <w:sz w:val="24"/>
          <w:szCs w:val="24"/>
          <w:lang w:val="en-US" w:eastAsia="zh-CN"/>
        </w:rPr>
        <w:tab/>
      </w:r>
      <w:r>
        <w:t>Trust Anchors in UE</w:t>
      </w:r>
      <w:r>
        <w:tab/>
      </w:r>
      <w:r>
        <w:fldChar w:fldCharType="begin"/>
      </w:r>
      <w:r>
        <w:instrText xml:space="preserve"> PAGEREF _Toc41060532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6.20.2.5.2</w:t>
      </w:r>
      <w:r>
        <w:rPr>
          <w:rFonts w:asciiTheme="minorHAnsi" w:eastAsiaTheme="minorEastAsia" w:hAnsiTheme="minorHAnsi" w:cstheme="minorBidi"/>
          <w:sz w:val="24"/>
          <w:szCs w:val="24"/>
          <w:lang w:val="en-US" w:eastAsia="zh-CN"/>
        </w:rPr>
        <w:tab/>
      </w:r>
      <w:r>
        <w:t>Cell Scanning</w:t>
      </w:r>
      <w:r>
        <w:tab/>
      </w:r>
      <w:r>
        <w:fldChar w:fldCharType="begin"/>
      </w:r>
      <w:r>
        <w:instrText xml:space="preserve"> PAGEREF _Toc41060533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6.20.2.5.2</w:t>
      </w:r>
      <w:r>
        <w:rPr>
          <w:rFonts w:asciiTheme="minorHAnsi" w:eastAsiaTheme="minorEastAsia" w:hAnsiTheme="minorHAnsi" w:cstheme="minorBidi"/>
          <w:sz w:val="24"/>
          <w:szCs w:val="24"/>
          <w:lang w:val="en-US" w:eastAsia="zh-CN"/>
        </w:rPr>
        <w:tab/>
      </w:r>
      <w:r>
        <w:t>Verification of Digital Signatures</w:t>
      </w:r>
      <w:r>
        <w:tab/>
      </w:r>
      <w:r>
        <w:fldChar w:fldCharType="begin"/>
      </w:r>
      <w:r>
        <w:instrText xml:space="preserve"> PAGEREF _Toc41060534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6.20.2.5.3</w:t>
      </w:r>
      <w:r>
        <w:rPr>
          <w:rFonts w:asciiTheme="minorHAnsi" w:eastAsiaTheme="minorEastAsia" w:hAnsiTheme="minorHAnsi" w:cstheme="minorBidi"/>
          <w:sz w:val="24"/>
          <w:szCs w:val="24"/>
          <w:lang w:val="en-US" w:eastAsia="zh-CN"/>
        </w:rPr>
        <w:tab/>
      </w:r>
      <w:r>
        <w:t>Verification of Time Counter</w:t>
      </w:r>
      <w:r>
        <w:tab/>
      </w:r>
      <w:r>
        <w:fldChar w:fldCharType="begin"/>
      </w:r>
      <w:r>
        <w:instrText xml:space="preserve"> PAGEREF _Toc41060535 \h </w:instrText>
      </w:r>
      <w:r>
        <w:fldChar w:fldCharType="separate"/>
      </w:r>
      <w:r>
        <w:t>69</w:t>
      </w:r>
      <w:r>
        <w:fldChar w:fldCharType="end"/>
      </w:r>
    </w:p>
    <w:p w:rsidR="002C3A9A" w:rsidRDefault="002C3A9A">
      <w:pPr>
        <w:pStyle w:val="TOC5"/>
        <w:rPr>
          <w:rFonts w:asciiTheme="minorHAnsi" w:eastAsiaTheme="minorEastAsia" w:hAnsiTheme="minorHAnsi" w:cstheme="minorBidi"/>
          <w:sz w:val="24"/>
          <w:szCs w:val="24"/>
          <w:lang w:val="en-US" w:eastAsia="zh-CN"/>
        </w:rPr>
      </w:pPr>
      <w:r>
        <w:t>6.20.2.5.5</w:t>
      </w:r>
      <w:r>
        <w:rPr>
          <w:rFonts w:asciiTheme="minorHAnsi" w:eastAsiaTheme="minorEastAsia" w:hAnsiTheme="minorHAnsi" w:cstheme="minorBidi"/>
          <w:sz w:val="24"/>
          <w:szCs w:val="24"/>
          <w:lang w:val="en-US" w:eastAsia="zh-CN"/>
        </w:rPr>
        <w:tab/>
      </w:r>
      <w:r>
        <w:t>Cell Selection and Reselection</w:t>
      </w:r>
      <w:r>
        <w:tab/>
      </w:r>
      <w:r>
        <w:fldChar w:fldCharType="begin"/>
      </w:r>
      <w:r>
        <w:instrText xml:space="preserve"> PAGEREF _Toc41060536 \h </w:instrText>
      </w:r>
      <w:r>
        <w:fldChar w:fldCharType="separate"/>
      </w:r>
      <w:r>
        <w:t>69</w:t>
      </w:r>
      <w:r>
        <w:fldChar w:fldCharType="end"/>
      </w:r>
    </w:p>
    <w:p w:rsidR="002C3A9A" w:rsidRDefault="002C3A9A">
      <w:pPr>
        <w:pStyle w:val="TOC4"/>
        <w:rPr>
          <w:rFonts w:asciiTheme="minorHAnsi" w:eastAsiaTheme="minorEastAsia" w:hAnsiTheme="minorHAnsi" w:cstheme="minorBidi"/>
          <w:sz w:val="24"/>
          <w:szCs w:val="24"/>
          <w:lang w:val="en-US" w:eastAsia="zh-CN"/>
        </w:rPr>
      </w:pPr>
      <w:r>
        <w:t>6.20.2.6</w:t>
      </w:r>
      <w:r>
        <w:rPr>
          <w:rFonts w:asciiTheme="minorHAnsi" w:eastAsiaTheme="minorEastAsia" w:hAnsiTheme="minorHAnsi" w:cstheme="minorBidi"/>
          <w:sz w:val="24"/>
          <w:szCs w:val="24"/>
          <w:lang w:val="en-US" w:eastAsia="zh-CN"/>
        </w:rPr>
        <w:tab/>
      </w:r>
      <w:r>
        <w:t>Security Analysis</w:t>
      </w:r>
      <w:r>
        <w:tab/>
      </w:r>
      <w:r>
        <w:fldChar w:fldCharType="begin"/>
      </w:r>
      <w:r>
        <w:instrText xml:space="preserve"> PAGEREF _Toc41060537 \h </w:instrText>
      </w:r>
      <w:r>
        <w:fldChar w:fldCharType="separate"/>
      </w:r>
      <w:r>
        <w:t>70</w:t>
      </w:r>
      <w:r>
        <w:fldChar w:fldCharType="end"/>
      </w:r>
    </w:p>
    <w:p w:rsidR="002C3A9A" w:rsidRDefault="002C3A9A">
      <w:pPr>
        <w:pStyle w:val="TOC4"/>
        <w:rPr>
          <w:rFonts w:asciiTheme="minorHAnsi" w:eastAsiaTheme="minorEastAsia" w:hAnsiTheme="minorHAnsi" w:cstheme="minorBidi"/>
          <w:sz w:val="24"/>
          <w:szCs w:val="24"/>
          <w:lang w:val="en-US" w:eastAsia="zh-CN"/>
        </w:rPr>
      </w:pPr>
      <w:r>
        <w:t>6.20.2.6.1</w:t>
      </w:r>
      <w:r>
        <w:rPr>
          <w:rFonts w:asciiTheme="minorHAnsi" w:eastAsiaTheme="minorEastAsia" w:hAnsiTheme="minorHAnsi" w:cstheme="minorBidi"/>
          <w:sz w:val="24"/>
          <w:szCs w:val="24"/>
          <w:lang w:val="en-US" w:eastAsia="zh-CN"/>
        </w:rPr>
        <w:tab/>
      </w:r>
      <w:r>
        <w:t>Mitigating Replay Attacks</w:t>
      </w:r>
      <w:r>
        <w:tab/>
      </w:r>
      <w:r>
        <w:fldChar w:fldCharType="begin"/>
      </w:r>
      <w:r>
        <w:instrText xml:space="preserve"> PAGEREF _Toc41060538 \h </w:instrText>
      </w:r>
      <w:r>
        <w:fldChar w:fldCharType="separate"/>
      </w:r>
      <w:r>
        <w:t>70</w:t>
      </w:r>
      <w:r>
        <w:fldChar w:fldCharType="end"/>
      </w:r>
    </w:p>
    <w:p w:rsidR="002C3A9A" w:rsidRDefault="002C3A9A">
      <w:pPr>
        <w:pStyle w:val="TOC4"/>
        <w:rPr>
          <w:rFonts w:asciiTheme="minorHAnsi" w:eastAsiaTheme="minorEastAsia" w:hAnsiTheme="minorHAnsi" w:cstheme="minorBidi"/>
          <w:sz w:val="24"/>
          <w:szCs w:val="24"/>
          <w:lang w:val="en-US" w:eastAsia="zh-CN"/>
        </w:rPr>
      </w:pPr>
      <w:r>
        <w:t>6.20.2.6.2</w:t>
      </w:r>
      <w:r>
        <w:rPr>
          <w:rFonts w:asciiTheme="minorHAnsi" w:eastAsiaTheme="minorEastAsia" w:hAnsiTheme="minorHAnsi" w:cstheme="minorBidi"/>
          <w:sz w:val="24"/>
          <w:szCs w:val="24"/>
          <w:lang w:val="en-US" w:eastAsia="zh-CN"/>
        </w:rPr>
        <w:tab/>
      </w:r>
      <w:r>
        <w:t>Mitigating Denial of Services</w:t>
      </w:r>
      <w:r>
        <w:tab/>
      </w:r>
      <w:r>
        <w:fldChar w:fldCharType="begin"/>
      </w:r>
      <w:r>
        <w:instrText xml:space="preserve"> PAGEREF _Toc41060539 \h </w:instrText>
      </w:r>
      <w:r>
        <w:fldChar w:fldCharType="separate"/>
      </w:r>
      <w:r>
        <w:t>70</w:t>
      </w:r>
      <w:r>
        <w:fldChar w:fldCharType="end"/>
      </w:r>
    </w:p>
    <w:p w:rsidR="002C3A9A" w:rsidRDefault="002C3A9A">
      <w:pPr>
        <w:pStyle w:val="TOC4"/>
        <w:rPr>
          <w:rFonts w:asciiTheme="minorHAnsi" w:eastAsiaTheme="minorEastAsia" w:hAnsiTheme="minorHAnsi" w:cstheme="minorBidi"/>
          <w:sz w:val="24"/>
          <w:szCs w:val="24"/>
          <w:lang w:val="en-US" w:eastAsia="zh-CN"/>
        </w:rPr>
      </w:pPr>
      <w:r>
        <w:t>6.20.2.6.3</w:t>
      </w:r>
      <w:r>
        <w:rPr>
          <w:rFonts w:asciiTheme="minorHAnsi" w:eastAsiaTheme="minorEastAsia" w:hAnsiTheme="minorHAnsi" w:cstheme="minorBidi"/>
          <w:sz w:val="24"/>
          <w:szCs w:val="24"/>
          <w:lang w:val="en-US" w:eastAsia="zh-CN"/>
        </w:rPr>
        <w:tab/>
      </w:r>
      <w:r>
        <w:t>Mitigating downgrading attacks</w:t>
      </w:r>
      <w:r>
        <w:tab/>
      </w:r>
      <w:r>
        <w:fldChar w:fldCharType="begin"/>
      </w:r>
      <w:r>
        <w:instrText xml:space="preserve"> PAGEREF _Toc41060540 \h </w:instrText>
      </w:r>
      <w:r>
        <w:fldChar w:fldCharType="separate"/>
      </w:r>
      <w:r>
        <w:t>71</w:t>
      </w:r>
      <w:r>
        <w:fldChar w:fldCharType="end"/>
      </w:r>
    </w:p>
    <w:p w:rsidR="002C3A9A" w:rsidRDefault="002C3A9A">
      <w:pPr>
        <w:pStyle w:val="TOC3"/>
        <w:rPr>
          <w:rFonts w:asciiTheme="minorHAnsi" w:eastAsiaTheme="minorEastAsia" w:hAnsiTheme="minorHAnsi" w:cstheme="minorBidi"/>
          <w:sz w:val="24"/>
          <w:szCs w:val="24"/>
          <w:lang w:val="en-US" w:eastAsia="zh-CN"/>
        </w:rPr>
      </w:pPr>
      <w:r>
        <w:lastRenderedPageBreak/>
        <w:t>6.20.3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_Toc41060541 \h </w:instrText>
      </w:r>
      <w:r>
        <w:fldChar w:fldCharType="separate"/>
      </w:r>
      <w:r>
        <w:t>71</w:t>
      </w:r>
      <w:r>
        <w:fldChar w:fldCharType="end"/>
      </w:r>
    </w:p>
    <w:p w:rsidR="002C3A9A" w:rsidRDefault="002C3A9A">
      <w:pPr>
        <w:pStyle w:val="TOC2"/>
        <w:rPr>
          <w:rFonts w:asciiTheme="minorHAnsi" w:eastAsiaTheme="minorEastAsia" w:hAnsiTheme="minorHAnsi" w:cstheme="minorBidi"/>
          <w:sz w:val="24"/>
          <w:szCs w:val="24"/>
          <w:lang w:val="en-US" w:eastAsia="zh-CN"/>
        </w:rPr>
      </w:pPr>
      <w:r>
        <w:t>6.</w:t>
      </w:r>
      <w:r>
        <w:rPr>
          <w:lang w:eastAsia="zh-CN"/>
        </w:rPr>
        <w:t>x</w:t>
      </w:r>
      <w:r>
        <w:rPr>
          <w:rFonts w:asciiTheme="minorHAnsi" w:eastAsiaTheme="minorEastAsia" w:hAnsiTheme="minorHAnsi" w:cstheme="minorBidi"/>
          <w:sz w:val="24"/>
          <w:szCs w:val="24"/>
          <w:lang w:val="en-US" w:eastAsia="zh-CN"/>
        </w:rPr>
        <w:tab/>
      </w:r>
      <w:r>
        <w:t>Solution #x: Title</w:t>
      </w:r>
      <w:r>
        <w:tab/>
      </w:r>
      <w:r>
        <w:fldChar w:fldCharType="begin"/>
      </w:r>
      <w:r>
        <w:instrText xml:space="preserve"> PAGEREF _Toc41060542 \h </w:instrText>
      </w:r>
      <w:r>
        <w:fldChar w:fldCharType="separate"/>
      </w:r>
      <w:r>
        <w:t>71</w:t>
      </w:r>
      <w:r>
        <w:fldChar w:fldCharType="end"/>
      </w:r>
    </w:p>
    <w:p w:rsidR="002C3A9A" w:rsidRDefault="002C3A9A">
      <w:pPr>
        <w:pStyle w:val="TOC3"/>
        <w:rPr>
          <w:rFonts w:asciiTheme="minorHAnsi" w:eastAsiaTheme="minorEastAsia" w:hAnsiTheme="minorHAnsi" w:cstheme="minorBidi"/>
          <w:sz w:val="24"/>
          <w:szCs w:val="24"/>
          <w:lang w:val="en-US" w:eastAsia="zh-CN"/>
        </w:rPr>
      </w:pPr>
      <w:r>
        <w:t>6.x.1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_Toc41060543 \h </w:instrText>
      </w:r>
      <w:r>
        <w:fldChar w:fldCharType="separate"/>
      </w:r>
      <w:r>
        <w:t>71</w:t>
      </w:r>
      <w:r>
        <w:fldChar w:fldCharType="end"/>
      </w:r>
    </w:p>
    <w:p w:rsidR="002C3A9A" w:rsidRDefault="002C3A9A">
      <w:pPr>
        <w:pStyle w:val="TOC3"/>
        <w:rPr>
          <w:rFonts w:asciiTheme="minorHAnsi" w:eastAsiaTheme="minorEastAsia" w:hAnsiTheme="minorHAnsi" w:cstheme="minorBidi"/>
          <w:sz w:val="24"/>
          <w:szCs w:val="24"/>
          <w:lang w:val="en-US" w:eastAsia="zh-CN"/>
        </w:rPr>
      </w:pPr>
      <w:r>
        <w:t>6.x.2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_Toc41060544 \h </w:instrText>
      </w:r>
      <w:r>
        <w:fldChar w:fldCharType="separate"/>
      </w:r>
      <w:r>
        <w:t>72</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6.x.3</w:t>
      </w:r>
      <w:r>
        <w:rPr>
          <w:rFonts w:asciiTheme="minorHAnsi" w:eastAsiaTheme="minorEastAsia" w:hAnsiTheme="minorHAnsi" w:cstheme="minorBidi"/>
          <w:sz w:val="24"/>
          <w:szCs w:val="24"/>
          <w:lang w:val="en-US" w:eastAsia="zh-CN"/>
        </w:rPr>
        <w:tab/>
      </w:r>
      <w:r w:rsidRPr="00334258">
        <w:rPr>
          <w:lang w:val="en-US"/>
        </w:rPr>
        <w:t>Evaluation</w:t>
      </w:r>
      <w:r>
        <w:tab/>
      </w:r>
      <w:r>
        <w:fldChar w:fldCharType="begin"/>
      </w:r>
      <w:r>
        <w:instrText xml:space="preserve"> PAGEREF _Toc41060545 \h </w:instrText>
      </w:r>
      <w:r>
        <w:fldChar w:fldCharType="separate"/>
      </w:r>
      <w:r>
        <w:t>72</w:t>
      </w:r>
      <w:r>
        <w:fldChar w:fldCharType="end"/>
      </w:r>
    </w:p>
    <w:p w:rsidR="002C3A9A" w:rsidRDefault="002C3A9A">
      <w:pPr>
        <w:pStyle w:val="TOC1"/>
        <w:rPr>
          <w:rFonts w:asciiTheme="minorHAnsi" w:eastAsiaTheme="minorEastAsia" w:hAnsiTheme="minorHAnsi" w:cstheme="minorBidi"/>
          <w:sz w:val="24"/>
          <w:szCs w:val="24"/>
          <w:lang w:val="en-US" w:eastAsia="zh-CN"/>
        </w:rPr>
      </w:pPr>
      <w:r>
        <w:t>7</w:t>
      </w:r>
      <w:r>
        <w:rPr>
          <w:rFonts w:asciiTheme="minorHAnsi" w:eastAsiaTheme="minorEastAsia" w:hAnsiTheme="minorHAnsi" w:cstheme="minorBidi"/>
          <w:sz w:val="24"/>
          <w:szCs w:val="24"/>
          <w:lang w:val="en-US" w:eastAsia="zh-CN"/>
        </w:rPr>
        <w:tab/>
      </w:r>
      <w:r>
        <w:t>Conclusions</w:t>
      </w:r>
      <w:r>
        <w:tab/>
      </w:r>
      <w:r>
        <w:fldChar w:fldCharType="begin"/>
      </w:r>
      <w:r>
        <w:instrText xml:space="preserve"> PAGEREF _Toc41060546 \h </w:instrText>
      </w:r>
      <w:r>
        <w:fldChar w:fldCharType="separate"/>
      </w:r>
      <w:r>
        <w:t>72</w:t>
      </w:r>
      <w:r>
        <w:fldChar w:fldCharType="end"/>
      </w:r>
    </w:p>
    <w:p w:rsidR="002C3A9A" w:rsidRDefault="002C3A9A">
      <w:pPr>
        <w:pStyle w:val="TOC2"/>
        <w:rPr>
          <w:rFonts w:asciiTheme="minorHAnsi" w:eastAsiaTheme="minorEastAsia" w:hAnsiTheme="minorHAnsi" w:cstheme="minorBidi"/>
          <w:sz w:val="24"/>
          <w:szCs w:val="24"/>
          <w:lang w:val="en-US" w:eastAsia="zh-CN"/>
        </w:rPr>
      </w:pPr>
      <w:r>
        <w:t>7.1</w:t>
      </w:r>
      <w:r>
        <w:rPr>
          <w:rFonts w:asciiTheme="minorHAnsi" w:eastAsiaTheme="minorEastAsia" w:hAnsiTheme="minorHAnsi" w:cstheme="minorBidi"/>
          <w:sz w:val="24"/>
          <w:szCs w:val="24"/>
          <w:lang w:val="en-US" w:eastAsia="zh-CN"/>
        </w:rPr>
        <w:tab/>
      </w:r>
      <w:r>
        <w:t>Conclusions on Key Issue #1</w:t>
      </w:r>
      <w:r>
        <w:tab/>
      </w:r>
      <w:r>
        <w:fldChar w:fldCharType="begin"/>
      </w:r>
      <w:r>
        <w:instrText xml:space="preserve"> PAGEREF _Toc41060547 \h </w:instrText>
      </w:r>
      <w:r>
        <w:fldChar w:fldCharType="separate"/>
      </w:r>
      <w:r>
        <w:t>72</w:t>
      </w:r>
      <w:r>
        <w:fldChar w:fldCharType="end"/>
      </w:r>
    </w:p>
    <w:p w:rsidR="002C3A9A" w:rsidRDefault="002C3A9A">
      <w:pPr>
        <w:pStyle w:val="TOC2"/>
        <w:rPr>
          <w:rFonts w:asciiTheme="minorHAnsi" w:eastAsiaTheme="minorEastAsia" w:hAnsiTheme="minorHAnsi" w:cstheme="minorBidi"/>
          <w:sz w:val="24"/>
          <w:szCs w:val="24"/>
          <w:lang w:val="en-US" w:eastAsia="zh-CN"/>
        </w:rPr>
      </w:pPr>
      <w:r w:rsidRPr="00334258">
        <w:rPr>
          <w:lang w:val="en-US"/>
        </w:rPr>
        <w:t>7.6</w:t>
      </w:r>
      <w:r>
        <w:rPr>
          <w:rFonts w:asciiTheme="minorHAnsi" w:eastAsiaTheme="minorEastAsia" w:hAnsiTheme="minorHAnsi" w:cstheme="minorBidi"/>
          <w:sz w:val="24"/>
          <w:szCs w:val="24"/>
          <w:lang w:val="en-US" w:eastAsia="zh-CN"/>
        </w:rPr>
        <w:tab/>
      </w:r>
      <w:r w:rsidRPr="00334258">
        <w:rPr>
          <w:lang w:val="en-US"/>
        </w:rPr>
        <w:t>Conclusions on Key Issue #6</w:t>
      </w:r>
      <w:r>
        <w:tab/>
      </w:r>
      <w:r>
        <w:fldChar w:fldCharType="begin"/>
      </w:r>
      <w:r>
        <w:instrText xml:space="preserve"> PAGEREF _Toc41060548 \h </w:instrText>
      </w:r>
      <w:r>
        <w:fldChar w:fldCharType="separate"/>
      </w:r>
      <w:r>
        <w:t>72</w:t>
      </w:r>
      <w:r>
        <w:fldChar w:fldCharType="end"/>
      </w:r>
    </w:p>
    <w:p w:rsidR="002C3A9A" w:rsidRDefault="002C3A9A">
      <w:pPr>
        <w:pStyle w:val="TOC9"/>
        <w:rPr>
          <w:rFonts w:asciiTheme="minorHAnsi" w:eastAsiaTheme="minorEastAsia" w:hAnsiTheme="minorHAnsi" w:cstheme="minorBidi"/>
          <w:b w:val="0"/>
          <w:sz w:val="24"/>
          <w:szCs w:val="24"/>
          <w:lang w:val="en-US" w:eastAsia="zh-CN"/>
        </w:rPr>
      </w:pPr>
      <w:r>
        <w:t>Annex A Assessment of system, architectural and security impacts of signing SI messages</w:t>
      </w:r>
      <w:r>
        <w:tab/>
      </w:r>
      <w:r>
        <w:fldChar w:fldCharType="begin"/>
      </w:r>
      <w:r>
        <w:instrText xml:space="preserve"> PAGEREF _Toc41060549 \h </w:instrText>
      </w:r>
      <w:r>
        <w:fldChar w:fldCharType="separate"/>
      </w:r>
      <w:r>
        <w:t>73</w:t>
      </w:r>
      <w:r>
        <w:fldChar w:fldCharType="end"/>
      </w:r>
    </w:p>
    <w:p w:rsidR="002C3A9A" w:rsidRDefault="002C3A9A">
      <w:pPr>
        <w:pStyle w:val="TOC2"/>
        <w:rPr>
          <w:rFonts w:asciiTheme="minorHAnsi" w:eastAsiaTheme="minorEastAsia" w:hAnsiTheme="minorHAnsi" w:cstheme="minorBidi"/>
          <w:sz w:val="24"/>
          <w:szCs w:val="24"/>
          <w:lang w:val="en-US" w:eastAsia="zh-CN"/>
        </w:rPr>
      </w:pPr>
      <w:r>
        <w:t>A.</w:t>
      </w:r>
      <w:r>
        <w:rPr>
          <w:lang w:eastAsia="zh-CN"/>
        </w:rPr>
        <w:t>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_Toc41060550 \h </w:instrText>
      </w:r>
      <w:r>
        <w:fldChar w:fldCharType="separate"/>
      </w:r>
      <w:r>
        <w:t>73</w:t>
      </w:r>
      <w:r>
        <w:fldChar w:fldCharType="end"/>
      </w:r>
    </w:p>
    <w:p w:rsidR="002C3A9A" w:rsidRDefault="002C3A9A">
      <w:pPr>
        <w:pStyle w:val="TOC2"/>
        <w:rPr>
          <w:rFonts w:asciiTheme="minorHAnsi" w:eastAsiaTheme="minorEastAsia" w:hAnsiTheme="minorHAnsi" w:cstheme="minorBidi"/>
          <w:sz w:val="24"/>
          <w:szCs w:val="24"/>
          <w:lang w:val="en-US" w:eastAsia="zh-CN"/>
        </w:rPr>
      </w:pPr>
      <w:r>
        <w:t>A.</w:t>
      </w:r>
      <w:r>
        <w:rPr>
          <w:lang w:eastAsia="zh-CN"/>
        </w:rPr>
        <w:t>2</w:t>
      </w:r>
      <w:r>
        <w:rPr>
          <w:rFonts w:asciiTheme="minorHAnsi" w:eastAsiaTheme="minorEastAsia" w:hAnsiTheme="minorHAnsi" w:cstheme="minorBidi"/>
          <w:sz w:val="24"/>
          <w:szCs w:val="24"/>
          <w:lang w:val="en-US" w:eastAsia="zh-CN"/>
        </w:rPr>
        <w:tab/>
      </w:r>
      <w:r w:rsidRPr="00334258">
        <w:rPr>
          <w:lang w:val="en-US"/>
        </w:rPr>
        <w:t>Example architecture</w:t>
      </w:r>
      <w:r>
        <w:tab/>
      </w:r>
      <w:r>
        <w:fldChar w:fldCharType="begin"/>
      </w:r>
      <w:r>
        <w:instrText xml:space="preserve"> PAGEREF _Toc41060551 \h </w:instrText>
      </w:r>
      <w:r>
        <w:fldChar w:fldCharType="separate"/>
      </w:r>
      <w:r>
        <w:t>73</w:t>
      </w:r>
      <w:r>
        <w:fldChar w:fldCharType="end"/>
      </w:r>
    </w:p>
    <w:p w:rsidR="002C3A9A" w:rsidRDefault="002C3A9A">
      <w:pPr>
        <w:pStyle w:val="TOC2"/>
        <w:rPr>
          <w:rFonts w:asciiTheme="minorHAnsi" w:eastAsiaTheme="minorEastAsia" w:hAnsiTheme="minorHAnsi" w:cstheme="minorBidi"/>
          <w:sz w:val="24"/>
          <w:szCs w:val="24"/>
          <w:lang w:val="en-US" w:eastAsia="zh-CN"/>
        </w:rPr>
      </w:pPr>
      <w:r>
        <w:t>A.3</w:t>
      </w:r>
      <w:r>
        <w:rPr>
          <w:rFonts w:asciiTheme="minorHAnsi" w:eastAsiaTheme="minorEastAsia" w:hAnsiTheme="minorHAnsi" w:cstheme="minorBidi"/>
          <w:sz w:val="24"/>
          <w:szCs w:val="24"/>
          <w:lang w:val="en-US" w:eastAsia="zh-CN"/>
        </w:rPr>
        <w:tab/>
      </w:r>
      <w:r>
        <w:t>Aspects that need to be addressed</w:t>
      </w:r>
      <w:r>
        <w:tab/>
      </w:r>
      <w:r>
        <w:fldChar w:fldCharType="begin"/>
      </w:r>
      <w:r>
        <w:instrText xml:space="preserve"> PAGEREF _Toc41060552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_Toc41060553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_Toc41060554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A.3.2</w:t>
      </w:r>
      <w:r>
        <w:rPr>
          <w:rFonts w:asciiTheme="minorHAnsi" w:eastAsiaTheme="minorEastAsia" w:hAnsiTheme="minorHAnsi" w:cstheme="minorBidi"/>
          <w:sz w:val="24"/>
          <w:szCs w:val="24"/>
          <w:lang w:val="en-US" w:eastAsia="zh-CN"/>
        </w:rPr>
        <w:tab/>
      </w:r>
      <w:r>
        <w:t>Threats that are mitigated by signed SI messages</w:t>
      </w:r>
      <w:r>
        <w:tab/>
      </w:r>
      <w:r>
        <w:fldChar w:fldCharType="begin"/>
      </w:r>
      <w:r>
        <w:instrText xml:space="preserve"> PAGEREF _Toc41060555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A.3.3</w:t>
      </w:r>
      <w:r>
        <w:rPr>
          <w:rFonts w:asciiTheme="minorHAnsi" w:eastAsiaTheme="minorEastAsia" w:hAnsiTheme="minorHAnsi" w:cstheme="minorBidi"/>
          <w:sz w:val="24"/>
          <w:szCs w:val="24"/>
          <w:lang w:val="en-US" w:eastAsia="zh-CN"/>
        </w:rPr>
        <w:tab/>
      </w:r>
      <w:r>
        <w:t>Threats that are not mitigated by signed Si messages</w:t>
      </w:r>
      <w:r>
        <w:tab/>
      </w:r>
      <w:r>
        <w:fldChar w:fldCharType="begin"/>
      </w:r>
      <w:r>
        <w:instrText xml:space="preserve"> PAGEREF _Toc41060556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_Toc41060557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_Toc41060558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_Toc41060559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_Toc41060560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_Toc41060561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_Toc41060562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_Toc41060563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_Toc41060564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_Toc41060565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_Toc41060566 \h </w:instrText>
      </w:r>
      <w:r>
        <w:fldChar w:fldCharType="separate"/>
      </w:r>
      <w:r>
        <w:t>74</w:t>
      </w:r>
      <w:r>
        <w:fldChar w:fldCharType="end"/>
      </w:r>
    </w:p>
    <w:p w:rsidR="002C3A9A" w:rsidRDefault="002C3A9A">
      <w:pPr>
        <w:pStyle w:val="TOC8"/>
        <w:rPr>
          <w:rFonts w:asciiTheme="minorHAnsi" w:eastAsiaTheme="minorEastAsia" w:hAnsiTheme="minorHAnsi" w:cstheme="minorBidi"/>
          <w:b w:val="0"/>
          <w:sz w:val="24"/>
          <w:szCs w:val="24"/>
          <w:lang w:val="en-US" w:eastAsia="zh-CN"/>
        </w:rPr>
      </w:pPr>
      <w:r>
        <w:t>Annex B (informative): Change history</w:t>
      </w:r>
      <w:r>
        <w:tab/>
      </w:r>
      <w:r>
        <w:fldChar w:fldCharType="begin"/>
      </w:r>
      <w:r>
        <w:instrText xml:space="preserve"> PAGEREF _Toc41060567 \h </w:instrText>
      </w:r>
      <w:r>
        <w:fldChar w:fldCharType="separate"/>
      </w:r>
      <w:r>
        <w:t>75</w:t>
      </w:r>
      <w:r>
        <w:fldChar w:fldCharType="end"/>
      </w:r>
    </w:p>
    <w:p w:rsidR="0074026F" w:rsidRPr="007B600E" w:rsidRDefault="004D3578" w:rsidP="00D9305B">
      <w:r w:rsidRPr="004D3578">
        <w:rPr>
          <w:noProof/>
          <w:sz w:val="22"/>
        </w:rPr>
        <w:fldChar w:fldCharType="end"/>
      </w:r>
    </w:p>
    <w:p w:rsidR="00080512" w:rsidRDefault="00080512">
      <w:pPr>
        <w:pStyle w:val="Heading1"/>
      </w:pPr>
      <w:bookmarkStart w:id="16" w:name="foreword"/>
      <w:bookmarkStart w:id="17" w:name="_Toc41060301"/>
      <w:bookmarkEnd w:id="16"/>
      <w:r w:rsidRPr="004D3578">
        <w:t>Foreword</w:t>
      </w:r>
      <w:bookmarkEnd w:id="17"/>
    </w:p>
    <w:p w:rsidR="00080512" w:rsidRPr="004417E7" w:rsidRDefault="00080512">
      <w:r w:rsidRPr="004417E7">
        <w:t xml:space="preserve">This Technical </w:t>
      </w:r>
      <w:bookmarkStart w:id="18" w:name="spectype3"/>
      <w:r w:rsidR="00602AEA" w:rsidRPr="004417E7">
        <w:t>Report</w:t>
      </w:r>
      <w:bookmarkEnd w:id="18"/>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19" w:name="introduction"/>
      <w:bookmarkStart w:id="20" w:name="_Toc41060302"/>
      <w:bookmarkEnd w:id="19"/>
      <w:r w:rsidRPr="004D3578">
        <w:t>Introduction</w:t>
      </w:r>
      <w:bookmarkEnd w:id="20"/>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lastRenderedPageBreak/>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21" w:name="scope"/>
      <w:bookmarkStart w:id="22" w:name="_Toc41060303"/>
      <w:bookmarkEnd w:id="21"/>
      <w:r w:rsidRPr="004D3578">
        <w:lastRenderedPageBreak/>
        <w:t>1</w:t>
      </w:r>
      <w:r w:rsidRPr="004D3578">
        <w:tab/>
        <w:t>Scope</w:t>
      </w:r>
      <w:bookmarkEnd w:id="22"/>
    </w:p>
    <w:p w:rsidR="00253A02" w:rsidRPr="00F21FF7" w:rsidRDefault="00253A02" w:rsidP="00253A02">
      <w:pPr>
        <w:jc w:val="both"/>
        <w:rPr>
          <w:lang w:eastAsia="x-none"/>
        </w:rPr>
      </w:pPr>
      <w:bookmarkStart w:id="23" w:name="references"/>
      <w:bookmarkEnd w:id="23"/>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24" w:name="_Toc41060304"/>
      <w:r w:rsidRPr="004D3578">
        <w:t>2</w:t>
      </w:r>
      <w:r w:rsidRPr="004D3578">
        <w:tab/>
        <w:t>References</w:t>
      </w:r>
      <w:bookmarkEnd w:id="24"/>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 Elliptic Curve-Based Certificateless Signatures for Identity-Based Encryption (ECCSI)</w:t>
      </w:r>
    </w:p>
    <w:p w:rsidR="00253A02" w:rsidRPr="00F21FF7" w:rsidRDefault="00253A02" w:rsidP="00253A02">
      <w:pPr>
        <w:pStyle w:val="EX"/>
        <w:rPr>
          <w:color w:val="000000"/>
        </w:rPr>
      </w:pPr>
      <w:r w:rsidRPr="00F21FF7">
        <w:rPr>
          <w:color w:val="000000"/>
        </w:rPr>
        <w:t>[10]</w:t>
      </w:r>
      <w:r w:rsidRPr="00F21FF7">
        <w:rPr>
          <w:color w:val="000000"/>
        </w:rPr>
        <w:tab/>
        <w:t>SM9, Identity-based cryptographic algorithms SM9</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Pr="00230467"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4D5D2B" w:rsidRPr="00F21FF7" w:rsidRDefault="004D5D2B" w:rsidP="00253A02">
      <w:pPr>
        <w:pStyle w:val="EX"/>
      </w:pPr>
    </w:p>
    <w:p w:rsidR="00080512" w:rsidRPr="004D3578" w:rsidRDefault="00080512">
      <w:pPr>
        <w:pStyle w:val="Heading1"/>
      </w:pPr>
      <w:bookmarkStart w:id="25" w:name="definitions"/>
      <w:bookmarkStart w:id="26" w:name="_Toc41060305"/>
      <w:bookmarkEnd w:id="25"/>
      <w:r w:rsidRPr="004D3578">
        <w:lastRenderedPageBreak/>
        <w:t>3</w:t>
      </w:r>
      <w:r w:rsidRPr="004D3578">
        <w:tab/>
        <w:t>Definitions</w:t>
      </w:r>
      <w:r w:rsidR="00602AEA">
        <w:t xml:space="preserve"> of terms, symbols and abbreviations</w:t>
      </w:r>
      <w:bookmarkEnd w:id="26"/>
    </w:p>
    <w:p w:rsidR="00080512" w:rsidRPr="004D3578" w:rsidRDefault="00080512">
      <w:pPr>
        <w:pStyle w:val="Heading2"/>
      </w:pPr>
      <w:bookmarkStart w:id="27" w:name="_Toc41060306"/>
      <w:r w:rsidRPr="004D3578">
        <w:t>3.1</w:t>
      </w:r>
      <w:r w:rsidRPr="004D3578">
        <w:tab/>
      </w:r>
      <w:r w:rsidR="002B6339">
        <w:t>Terms</w:t>
      </w:r>
      <w:bookmarkEnd w:id="27"/>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8" w:name="_Toc41060307"/>
      <w:r w:rsidRPr="004D3578">
        <w:t>3.2</w:t>
      </w:r>
      <w:r w:rsidRPr="004D3578">
        <w:tab/>
        <w:t>Symbols</w:t>
      </w:r>
      <w:bookmarkEnd w:id="28"/>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9" w:name="_Toc41060308"/>
      <w:r w:rsidRPr="004D3578">
        <w:t>3.3</w:t>
      </w:r>
      <w:r w:rsidRPr="004D3578">
        <w:tab/>
        <w:t>Abbreviations</w:t>
      </w:r>
      <w:bookmarkEnd w:id="29"/>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30" w:name="clause4"/>
      <w:bookmarkStart w:id="31" w:name="_Toc41060309"/>
      <w:bookmarkEnd w:id="30"/>
      <w:r w:rsidRPr="004D3578">
        <w:t>4</w:t>
      </w:r>
      <w:r w:rsidRPr="004D3578">
        <w:tab/>
      </w:r>
      <w:bookmarkStart w:id="32" w:name="_Toc536799384"/>
      <w:bookmarkStart w:id="33" w:name="_Toc536799436"/>
      <w:r w:rsidR="00632146" w:rsidRPr="00F21FF7">
        <w:t>Security overview of 5G system against false base stations</w:t>
      </w:r>
      <w:bookmarkEnd w:id="31"/>
      <w:bookmarkEnd w:id="32"/>
      <w:bookmarkEnd w:id="33"/>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unathorized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34" w:name="_Toc41060310"/>
      <w:r>
        <w:t>5</w:t>
      </w:r>
      <w:r w:rsidRPr="004D3578">
        <w:tab/>
      </w:r>
      <w:r w:rsidR="00047E3F" w:rsidRPr="00F21FF7">
        <w:t xml:space="preserve">Key </w:t>
      </w:r>
      <w:r w:rsidR="00047E3F">
        <w:t>I</w:t>
      </w:r>
      <w:r w:rsidR="00047E3F" w:rsidRPr="00F21FF7">
        <w:t>ssues</w:t>
      </w:r>
      <w:bookmarkEnd w:id="34"/>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35" w:name="_Toc41060311"/>
      <w:r>
        <w:lastRenderedPageBreak/>
        <w:t>5</w:t>
      </w:r>
      <w:r w:rsidRPr="004D3578">
        <w:t>.1</w:t>
      </w:r>
      <w:r w:rsidRPr="004D3578">
        <w:tab/>
      </w:r>
      <w:r w:rsidR="00782800" w:rsidRPr="00F21FF7">
        <w:t>Key Issue #1: Security of unprotected unicast messages</w:t>
      </w:r>
      <w:bookmarkEnd w:id="35"/>
    </w:p>
    <w:p w:rsidR="00632146" w:rsidRPr="004D3578" w:rsidRDefault="00782800" w:rsidP="006922DB">
      <w:pPr>
        <w:pStyle w:val="Heading3"/>
      </w:pPr>
      <w:bookmarkStart w:id="36" w:name="_Toc41060312"/>
      <w:r>
        <w:t>5.1.</w:t>
      </w:r>
      <w:r w:rsidR="006922DB">
        <w:t>1</w:t>
      </w:r>
      <w:r w:rsidR="006922DB">
        <w:tab/>
      </w:r>
      <w:r w:rsidRPr="00F21FF7">
        <w:t>Key issue details</w:t>
      </w:r>
      <w:bookmarkEnd w:id="36"/>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#10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37" w:name="_Toc41060313"/>
      <w:r>
        <w:lastRenderedPageBreak/>
        <w:t>5.1.2</w:t>
      </w:r>
      <w:r>
        <w:tab/>
        <w:t>Security Threats</w:t>
      </w:r>
      <w:bookmarkEnd w:id="37"/>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38" w:name="_Toc41060314"/>
      <w:r>
        <w:rPr>
          <w:lang w:val="en-US"/>
        </w:rPr>
        <w:t>5.1.3</w:t>
      </w:r>
      <w:r>
        <w:rPr>
          <w:lang w:val="en-US"/>
        </w:rPr>
        <w:tab/>
        <w:t>Potential Requirements</w:t>
      </w:r>
      <w:bookmarkEnd w:id="38"/>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39" w:name="_Toc41060315"/>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39"/>
    </w:p>
    <w:p w:rsidR="00C55BAF" w:rsidRPr="004D3578" w:rsidRDefault="00C55BAF" w:rsidP="00C55BAF">
      <w:pPr>
        <w:pStyle w:val="Heading3"/>
      </w:pPr>
      <w:bookmarkStart w:id="40" w:name="_Toc41060316"/>
      <w:r>
        <w:t>5.2.1</w:t>
      </w:r>
      <w:r>
        <w:tab/>
      </w:r>
      <w:r w:rsidRPr="00F21FF7">
        <w:t>Key issue details</w:t>
      </w:r>
      <w:bookmarkEnd w:id="40"/>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t>A Rel-15 NR 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lastRenderedPageBreak/>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41" w:name="_Toc41060317"/>
      <w:r>
        <w:t>5.2.2</w:t>
      </w:r>
      <w:r>
        <w:tab/>
        <w:t>Security Threats</w:t>
      </w:r>
      <w:bookmarkEnd w:id="41"/>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42" w:name="_Toc41060318"/>
      <w:r>
        <w:rPr>
          <w:lang w:val="en-US"/>
        </w:rPr>
        <w:t>5.2.3</w:t>
      </w:r>
      <w:r>
        <w:rPr>
          <w:lang w:val="en-US"/>
        </w:rPr>
        <w:tab/>
        <w:t>Potential Requirements</w:t>
      </w:r>
      <w:bookmarkEnd w:id="42"/>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43" w:name="_Toc41060319"/>
      <w:r>
        <w:t>5</w:t>
      </w:r>
      <w:r w:rsidRPr="004D3578">
        <w:t>.</w:t>
      </w:r>
      <w:r>
        <w:t>3</w:t>
      </w:r>
      <w:r w:rsidRPr="004D3578">
        <w:tab/>
      </w:r>
      <w:r w:rsidRPr="00F21FF7">
        <w:t>Key Issue #</w:t>
      </w:r>
      <w:r>
        <w:t>3</w:t>
      </w:r>
      <w:r w:rsidRPr="00F21FF7">
        <w:t>: Network detection of false base stations</w:t>
      </w:r>
      <w:bookmarkEnd w:id="43"/>
    </w:p>
    <w:p w:rsidR="00B45FBB" w:rsidRPr="004D3578" w:rsidRDefault="00B45FBB" w:rsidP="00B45FBB">
      <w:pPr>
        <w:pStyle w:val="Heading3"/>
      </w:pPr>
      <w:bookmarkStart w:id="44" w:name="_Toc41060320"/>
      <w:r>
        <w:t>5.3.1</w:t>
      </w:r>
      <w:r>
        <w:tab/>
      </w:r>
      <w:r w:rsidRPr="00F21FF7">
        <w:t>Key issue details</w:t>
      </w:r>
      <w:bookmarkEnd w:id="44"/>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45" w:name="_Toc41060321"/>
      <w:r>
        <w:t>5.3.2</w:t>
      </w:r>
      <w:r>
        <w:tab/>
        <w:t>Security Threats</w:t>
      </w:r>
      <w:bookmarkEnd w:id="45"/>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46" w:name="_Toc41060322"/>
      <w:r>
        <w:rPr>
          <w:lang w:val="en-US"/>
        </w:rPr>
        <w:lastRenderedPageBreak/>
        <w:t>5.3.3</w:t>
      </w:r>
      <w:r>
        <w:rPr>
          <w:lang w:val="en-US"/>
        </w:rPr>
        <w:tab/>
        <w:t>Potential Requirements</w:t>
      </w:r>
      <w:bookmarkEnd w:id="46"/>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47" w:name="_Toc41060323"/>
      <w:r>
        <w:t>5</w:t>
      </w:r>
      <w:r w:rsidRPr="004D3578">
        <w:t>.</w:t>
      </w:r>
      <w:r>
        <w:t>4</w:t>
      </w:r>
      <w:r w:rsidRPr="004D3578">
        <w:tab/>
      </w:r>
      <w:r w:rsidRPr="00F21FF7">
        <w:t>Key Issue #</w:t>
      </w:r>
      <w:r>
        <w:t>4</w:t>
      </w:r>
      <w:r w:rsidRPr="00F21FF7">
        <w:t>: Protection against SON poisoning attempts</w:t>
      </w:r>
      <w:bookmarkEnd w:id="47"/>
    </w:p>
    <w:p w:rsidR="00B45FBB" w:rsidRPr="004D3578" w:rsidRDefault="00B45FBB" w:rsidP="00B45FBB">
      <w:pPr>
        <w:pStyle w:val="Heading3"/>
      </w:pPr>
      <w:bookmarkStart w:id="48" w:name="_Toc41060324"/>
      <w:r>
        <w:t>5.4.1</w:t>
      </w:r>
      <w:r>
        <w:tab/>
      </w:r>
      <w:r w:rsidRPr="00F21FF7">
        <w:t>Key issue details</w:t>
      </w:r>
      <w:bookmarkEnd w:id="48"/>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49" w:name="_Toc41060325"/>
      <w:r>
        <w:t>5.4.2</w:t>
      </w:r>
      <w:r>
        <w:tab/>
        <w:t>Security Threats</w:t>
      </w:r>
      <w:bookmarkEnd w:id="49"/>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lastRenderedPageBreak/>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50" w:name="_Toc41060326"/>
      <w:r>
        <w:rPr>
          <w:lang w:val="en-US"/>
        </w:rPr>
        <w:t>5.4.3</w:t>
      </w:r>
      <w:r>
        <w:rPr>
          <w:lang w:val="en-US"/>
        </w:rPr>
        <w:tab/>
        <w:t>Potential Requirements</w:t>
      </w:r>
      <w:bookmarkEnd w:id="50"/>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51" w:name="_Toc41060327"/>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51"/>
    </w:p>
    <w:p w:rsidR="0015020E" w:rsidRPr="004D3578" w:rsidRDefault="0015020E" w:rsidP="0015020E">
      <w:pPr>
        <w:pStyle w:val="Heading3"/>
      </w:pPr>
      <w:bookmarkStart w:id="52" w:name="_Toc41060328"/>
      <w:r>
        <w:t>5.5.1</w:t>
      </w:r>
      <w:r>
        <w:tab/>
      </w:r>
      <w:r w:rsidRPr="00F21FF7">
        <w:t>Key issue details</w:t>
      </w:r>
      <w:bookmarkEnd w:id="52"/>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53" w:name="_Toc41060329"/>
      <w:r>
        <w:t>5.5.2</w:t>
      </w:r>
      <w:r>
        <w:tab/>
        <w:t>Security Threats</w:t>
      </w:r>
      <w:bookmarkEnd w:id="53"/>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54" w:name="_Toc41060330"/>
      <w:r>
        <w:rPr>
          <w:lang w:val="en-US"/>
        </w:rPr>
        <w:t>5.5.3</w:t>
      </w:r>
      <w:r>
        <w:rPr>
          <w:lang w:val="en-US"/>
        </w:rPr>
        <w:tab/>
        <w:t>Potential Requirements</w:t>
      </w:r>
      <w:bookmarkEnd w:id="54"/>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55" w:name="_Toc41060331"/>
      <w:r>
        <w:t>5</w:t>
      </w:r>
      <w:r w:rsidRPr="004D3578">
        <w:t>.</w:t>
      </w:r>
      <w:r>
        <w:t>6</w:t>
      </w:r>
      <w:r w:rsidRPr="004D3578">
        <w:tab/>
      </w:r>
      <w:r w:rsidRPr="00F21FF7">
        <w:t>Key Issue #</w:t>
      </w:r>
      <w:r>
        <w:t>6</w:t>
      </w:r>
      <w:r w:rsidRPr="00F21FF7">
        <w:t>: Resistance to radio jamming</w:t>
      </w:r>
      <w:bookmarkEnd w:id="55"/>
    </w:p>
    <w:p w:rsidR="0015020E" w:rsidRPr="004D3578" w:rsidRDefault="0015020E" w:rsidP="0015020E">
      <w:pPr>
        <w:pStyle w:val="Heading3"/>
      </w:pPr>
      <w:bookmarkStart w:id="56" w:name="_Toc41060332"/>
      <w:r>
        <w:t>5.6.1</w:t>
      </w:r>
      <w:r>
        <w:tab/>
      </w:r>
      <w:r w:rsidRPr="00F21FF7">
        <w:t>Key issue details</w:t>
      </w:r>
      <w:bookmarkEnd w:id="56"/>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lastRenderedPageBreak/>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15020E">
      <w:r w:rsidRPr="00F21FF7">
        <w:t xml:space="preserve">NOTE:  </w:t>
      </w:r>
      <w:r w:rsidRPr="00F21FF7">
        <w:tab/>
        <w:t>This key issue appears in the current document for completeness. It is not in the merit of the 3GPP TSG SA WG3 to work on solutions for this key issue. Other groups especially the 3GPP TSG SA RAN groups will be liaised.</w:t>
      </w:r>
    </w:p>
    <w:p w:rsidR="0015020E" w:rsidRPr="00F21FF7" w:rsidRDefault="0015020E" w:rsidP="0015020E">
      <w:pPr>
        <w:pStyle w:val="Heading3"/>
      </w:pPr>
      <w:bookmarkStart w:id="57" w:name="_Toc41060333"/>
      <w:r>
        <w:t>5.6.2</w:t>
      </w:r>
      <w:r>
        <w:tab/>
        <w:t>Security Threats</w:t>
      </w:r>
      <w:bookmarkEnd w:id="57"/>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58" w:name="_Toc41060334"/>
      <w:r>
        <w:rPr>
          <w:lang w:val="en-US"/>
        </w:rPr>
        <w:t>5.6.3</w:t>
      </w:r>
      <w:r>
        <w:rPr>
          <w:lang w:val="en-US"/>
        </w:rPr>
        <w:tab/>
        <w:t>Potential Requirements</w:t>
      </w:r>
      <w:bookmarkEnd w:id="58"/>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59" w:name="_Toc41060335"/>
      <w:r>
        <w:t>5</w:t>
      </w:r>
      <w:r w:rsidRPr="004D3578">
        <w:t>.</w:t>
      </w:r>
      <w:r>
        <w:t>7</w:t>
      </w:r>
      <w:r w:rsidRPr="004D3578">
        <w:tab/>
      </w:r>
      <w:r w:rsidRPr="00F21FF7">
        <w:t>Key Issue #</w:t>
      </w:r>
      <w:r>
        <w:t>7</w:t>
      </w:r>
      <w:r w:rsidRPr="00F21FF7">
        <w:t>: Protection against Man-in-the-Middle false gNB attacks</w:t>
      </w:r>
      <w:bookmarkEnd w:id="59"/>
    </w:p>
    <w:p w:rsidR="00ED7C3B" w:rsidRPr="004D3578" w:rsidRDefault="00ED7C3B" w:rsidP="00ED7C3B">
      <w:pPr>
        <w:pStyle w:val="Heading3"/>
      </w:pPr>
      <w:bookmarkStart w:id="60" w:name="_Toc41060336"/>
      <w:r>
        <w:t>5.7.1</w:t>
      </w:r>
      <w:r>
        <w:tab/>
      </w:r>
      <w:r w:rsidRPr="00F21FF7">
        <w:t>Key issue details</w:t>
      </w:r>
      <w:bookmarkEnd w:id="60"/>
    </w:p>
    <w:p w:rsidR="00ED7C3B" w:rsidRPr="00F21FF7" w:rsidRDefault="00ED7C3B" w:rsidP="00ED7C3B">
      <w:r w:rsidRPr="00F21FF7">
        <w:t>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MitM false gNB transports security protected messages between the UE and the network without any modification while altering and/or injecting unprotected messages.</w:t>
      </w:r>
    </w:p>
    <w:p w:rsidR="00ED7C3B" w:rsidRPr="00F21FF7" w:rsidRDefault="00ED7C3B" w:rsidP="00ED7C3B">
      <w:r w:rsidRPr="00F21FF7">
        <w:t>Without addressing the MitM threats, detection of false base stations and countermeasures against them have limited effectiveness.</w:t>
      </w:r>
    </w:p>
    <w:p w:rsidR="00ED7C3B" w:rsidRPr="00F21FF7" w:rsidRDefault="00ED7C3B" w:rsidP="00ED7C3B">
      <w:pPr>
        <w:pStyle w:val="Heading3"/>
      </w:pPr>
      <w:bookmarkStart w:id="61" w:name="_Toc41060337"/>
      <w:r>
        <w:t>5.7.2</w:t>
      </w:r>
      <w:r>
        <w:tab/>
        <w:t>Security Threats</w:t>
      </w:r>
      <w:bookmarkEnd w:id="61"/>
    </w:p>
    <w:p w:rsidR="00ED7C3B" w:rsidRPr="00F21FF7" w:rsidRDefault="00ED7C3B" w:rsidP="00ED7C3B">
      <w:r w:rsidRPr="00F21FF7">
        <w:t>A MitM false base station may force a UE to camp on to it by passing all the message on between the UE and real base station. It may then deny the UE service, e.g. reject or drop service request, not pass on paging messages etc.</w:t>
      </w:r>
    </w:p>
    <w:p w:rsidR="00ED7C3B" w:rsidRDefault="00ED7C3B" w:rsidP="00ED7C3B">
      <w:pPr>
        <w:pStyle w:val="Heading3"/>
        <w:rPr>
          <w:lang w:val="en-US"/>
        </w:rPr>
      </w:pPr>
      <w:bookmarkStart w:id="62" w:name="_Toc41060338"/>
      <w:r>
        <w:rPr>
          <w:lang w:val="en-US"/>
        </w:rPr>
        <w:t>5.7.3</w:t>
      </w:r>
      <w:r>
        <w:rPr>
          <w:lang w:val="en-US"/>
        </w:rPr>
        <w:tab/>
        <w:t>Potential Requirements</w:t>
      </w:r>
      <w:bookmarkEnd w:id="62"/>
    </w:p>
    <w:p w:rsidR="00ED7C3B" w:rsidRDefault="00ED7C3B" w:rsidP="00ED7C3B">
      <w:pPr>
        <w:pStyle w:val="NO"/>
        <w:ind w:left="0" w:firstLine="0"/>
        <w:rPr>
          <w:lang w:eastAsia="zh-CN"/>
        </w:rPr>
      </w:pPr>
      <w:r>
        <w:rPr>
          <w:rFonts w:hint="eastAsia"/>
          <w:lang w:eastAsia="zh-CN"/>
        </w:rPr>
        <w:t>TBD</w:t>
      </w:r>
    </w:p>
    <w:p w:rsidR="00E0338B" w:rsidRPr="004D3578" w:rsidRDefault="00E0338B" w:rsidP="00E0338B">
      <w:pPr>
        <w:pStyle w:val="Heading2"/>
      </w:pPr>
      <w:bookmarkStart w:id="63" w:name="_Toc41060339"/>
      <w:r>
        <w:t>5</w:t>
      </w:r>
      <w:r w:rsidRPr="004D3578">
        <w:t>.</w:t>
      </w:r>
      <w:r>
        <w:rPr>
          <w:rFonts w:hint="eastAsia"/>
          <w:lang w:eastAsia="zh-CN"/>
        </w:rPr>
        <w:t>x</w:t>
      </w:r>
      <w:r w:rsidRPr="004D3578">
        <w:tab/>
      </w:r>
      <w:r w:rsidRPr="00F21FF7">
        <w:t>Key Issue #</w:t>
      </w:r>
      <w:r>
        <w:t>x</w:t>
      </w:r>
      <w:r w:rsidRPr="00F21FF7">
        <w:t xml:space="preserve">: </w:t>
      </w:r>
      <w:r>
        <w:t>Title</w:t>
      </w:r>
      <w:bookmarkEnd w:id="63"/>
    </w:p>
    <w:p w:rsidR="00E0338B" w:rsidRPr="004D3578" w:rsidRDefault="00E0338B" w:rsidP="00E0338B">
      <w:pPr>
        <w:pStyle w:val="Heading3"/>
      </w:pPr>
      <w:bookmarkStart w:id="64" w:name="_Toc41060340"/>
      <w:r>
        <w:t>5.x.1</w:t>
      </w:r>
      <w:r>
        <w:tab/>
      </w:r>
      <w:r w:rsidRPr="00F21FF7">
        <w:t>Key issue details</w:t>
      </w:r>
      <w:bookmarkEnd w:id="64"/>
    </w:p>
    <w:p w:rsidR="00E0338B" w:rsidRPr="00F21FF7" w:rsidRDefault="00E0338B" w:rsidP="00E0338B">
      <w:r>
        <w:t>TBA</w:t>
      </w:r>
    </w:p>
    <w:p w:rsidR="00E0338B" w:rsidRPr="00F21FF7" w:rsidRDefault="00E0338B" w:rsidP="00E0338B">
      <w:pPr>
        <w:pStyle w:val="Heading3"/>
      </w:pPr>
      <w:bookmarkStart w:id="65" w:name="_Toc41060341"/>
      <w:r>
        <w:t>5.x.2</w:t>
      </w:r>
      <w:r>
        <w:tab/>
        <w:t>Security Threats</w:t>
      </w:r>
      <w:bookmarkEnd w:id="65"/>
    </w:p>
    <w:p w:rsidR="00E0338B" w:rsidRPr="00F21FF7" w:rsidRDefault="00E0338B" w:rsidP="00E0338B">
      <w:r>
        <w:t>TBA</w:t>
      </w:r>
    </w:p>
    <w:p w:rsidR="00E0338B" w:rsidRDefault="00E0338B" w:rsidP="00E0338B">
      <w:pPr>
        <w:pStyle w:val="Heading3"/>
        <w:rPr>
          <w:lang w:val="en-US"/>
        </w:rPr>
      </w:pPr>
      <w:bookmarkStart w:id="66" w:name="_Toc41060342"/>
      <w:r>
        <w:rPr>
          <w:lang w:val="en-US"/>
        </w:rPr>
        <w:t>5.x.3</w:t>
      </w:r>
      <w:r>
        <w:rPr>
          <w:lang w:val="en-US"/>
        </w:rPr>
        <w:tab/>
        <w:t>Potential Requirements</w:t>
      </w:r>
      <w:bookmarkEnd w:id="66"/>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67" w:name="_Toc41060343"/>
      <w:r>
        <w:t>6</w:t>
      </w:r>
      <w:r w:rsidRPr="004D3578">
        <w:tab/>
      </w:r>
      <w:r w:rsidR="00A02A32" w:rsidRPr="00F21FF7">
        <w:t>Candidate Solutions</w:t>
      </w:r>
      <w:bookmarkEnd w:id="67"/>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68" w:name="_Toc41060344"/>
      <w:r>
        <w:lastRenderedPageBreak/>
        <w:t>6</w:t>
      </w:r>
      <w:r w:rsidRPr="004D3578">
        <w:t>.1</w:t>
      </w:r>
      <w:r w:rsidRPr="004D3578">
        <w:tab/>
      </w:r>
      <w:r w:rsidR="00A02A32" w:rsidRPr="00F21FF7">
        <w:t>Solution #1: Protection for the UE Capability Transfer</w:t>
      </w:r>
      <w:bookmarkEnd w:id="68"/>
    </w:p>
    <w:p w:rsidR="00A02A32" w:rsidRDefault="00A02A32" w:rsidP="00A02A32">
      <w:pPr>
        <w:pStyle w:val="Heading3"/>
      </w:pPr>
      <w:bookmarkStart w:id="69" w:name="_Toc41060345"/>
      <w:r>
        <w:t>6.1.1</w:t>
      </w:r>
      <w:r>
        <w:tab/>
        <w:t>Introduction</w:t>
      </w:r>
      <w:bookmarkEnd w:id="69"/>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70" w:name="_Toc41060346"/>
      <w:r>
        <w:t>6.1.2</w:t>
      </w:r>
      <w:r>
        <w:tab/>
        <w:t>Solution details</w:t>
      </w:r>
      <w:bookmarkEnd w:id="70"/>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Default="0049527D" w:rsidP="0049527D">
      <w:pPr>
        <w:pStyle w:val="NO"/>
      </w:pPr>
      <w:r>
        <w:t>NOTE: In the current 5G RAN RRC specification TS38.331 [2], it is implementation specific whether the gNB initiates UE Capability Transfer procedure after the AS SMC and AS security context established or before it.</w:t>
      </w:r>
    </w:p>
    <w:p w:rsidR="00A02A32" w:rsidRDefault="00A02A32" w:rsidP="00A02A32">
      <w:pPr>
        <w:pStyle w:val="Heading3"/>
      </w:pPr>
      <w:bookmarkStart w:id="71" w:name="_Toc41060347"/>
      <w:r>
        <w:t>6.1.3</w:t>
      </w:r>
      <w:r>
        <w:tab/>
        <w:t>Evaluation</w:t>
      </w:r>
      <w:bookmarkEnd w:id="71"/>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72" w:name="_Toc41060348"/>
      <w:r>
        <w:t>6</w:t>
      </w:r>
      <w:r w:rsidRPr="004D3578">
        <w:t>.</w:t>
      </w:r>
      <w:r>
        <w:t>2</w:t>
      </w:r>
      <w:r w:rsidRPr="004D3578">
        <w:tab/>
      </w:r>
      <w:r w:rsidRPr="00F21FF7">
        <w:t>Solution #</w:t>
      </w:r>
      <w:r>
        <w:t>2</w:t>
      </w:r>
      <w:r w:rsidRPr="00F21FF7">
        <w:t>: Protection of RRCReject message in RRC_INACTIVE state</w:t>
      </w:r>
      <w:bookmarkEnd w:id="72"/>
    </w:p>
    <w:p w:rsidR="00A02A32" w:rsidRDefault="00A02A32" w:rsidP="00A02A32">
      <w:pPr>
        <w:pStyle w:val="Heading3"/>
      </w:pPr>
      <w:bookmarkStart w:id="73" w:name="_Toc41060349"/>
      <w:r>
        <w:t>6.2.1</w:t>
      </w:r>
      <w:r>
        <w:tab/>
        <w:t>Introduction</w:t>
      </w:r>
      <w:bookmarkEnd w:id="73"/>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74" w:name="_Toc41060350"/>
      <w:r>
        <w:t>6.2.2</w:t>
      </w:r>
      <w:r>
        <w:tab/>
        <w:t>Solution details</w:t>
      </w:r>
      <w:bookmarkEnd w:id="74"/>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decides to send the RRCReject message. When the gNB decides to reject the RRC Resume Request message from the UE, the RRC Reject message shall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it shall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all its bits shall be set to 1.</w:t>
      </w:r>
    </w:p>
    <w:p w:rsidR="00A02A32" w:rsidRPr="00F21FF7" w:rsidRDefault="00A02A32" w:rsidP="00A02A32">
      <w:pPr>
        <w:pStyle w:val="B1"/>
      </w:pPr>
      <w:r w:rsidRPr="00F21FF7">
        <w:t>-</w:t>
      </w:r>
      <w:r w:rsidRPr="00F21FF7">
        <w:tab/>
        <w:t>DIRECTION</w:t>
      </w:r>
      <w:r w:rsidRPr="00F21FF7">
        <w:tab/>
        <w:t>: its bit shall be set to 1;</w:t>
      </w:r>
    </w:p>
    <w:p w:rsidR="00A02A32" w:rsidRPr="00F21FF7" w:rsidRDefault="00A02A32" w:rsidP="00A02A32">
      <w:pPr>
        <w:pStyle w:val="B1"/>
      </w:pPr>
      <w:r w:rsidRPr="00F21FF7">
        <w:t>-</w:t>
      </w:r>
      <w:r w:rsidRPr="00F21FF7">
        <w:tab/>
        <w:t>COUNT</w:t>
      </w:r>
      <w:r w:rsidRPr="00F21FF7">
        <w:tab/>
      </w:r>
      <w:r w:rsidRPr="00F21FF7">
        <w:tab/>
        <w:t>: all its bits shall be set to 1;</w:t>
      </w:r>
    </w:p>
    <w:p w:rsidR="00A02A32" w:rsidRPr="00F21FF7" w:rsidRDefault="00A02A32" w:rsidP="00A02A32">
      <w:pPr>
        <w:pStyle w:val="B1"/>
      </w:pPr>
      <w:r w:rsidRPr="00F21FF7">
        <w:t>-</w:t>
      </w:r>
      <w:r w:rsidRPr="00F21FF7">
        <w:tab/>
        <w:t>MESSAGE</w:t>
      </w:r>
      <w:r w:rsidRPr="00F21FF7">
        <w:tab/>
        <w:t>: it shall be set to with the following inputs:</w:t>
      </w:r>
    </w:p>
    <w:p w:rsidR="00A02A32" w:rsidRPr="00F21FF7" w:rsidRDefault="00A02A32" w:rsidP="00A02A32">
      <w:pPr>
        <w:pStyle w:val="B1"/>
        <w:ind w:left="2272" w:firstLine="284"/>
      </w:pPr>
      <w:r w:rsidRPr="00F21FF7">
        <w:rPr>
          <w:i/>
        </w:rPr>
        <w:lastRenderedPageBreak/>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If the gNB is the not the last served gNB, then the target gNB shall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AA7680"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369.75pt;height:191.65pt;mso-width-percent:0;mso-height-percent:0;mso-width-percent:0;mso-height-percent:0" o:ole="">
            <v:imagedata r:id="rId15" o:title=""/>
          </v:shape>
          <o:OLEObject Type="Embed" ProgID="Visio.Drawing.15" ShapeID="_x0000_i1042" DrawAspect="Content" ObjectID="_1651674038"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75" w:name="_Toc41060351"/>
      <w:r>
        <w:t>6.2.3</w:t>
      </w:r>
      <w:r>
        <w:tab/>
        <w:t>Evaluation</w:t>
      </w:r>
      <w:bookmarkEnd w:id="75"/>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fake gNB, therefore the fake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age or a fake RRCReject message</w:t>
      </w:r>
      <w:r w:rsidRPr="00923214">
        <w:t>.</w:t>
      </w:r>
    </w:p>
    <w:p w:rsidR="00CC70A6" w:rsidRDefault="00CC70A6" w:rsidP="00CC70A6">
      <w:pPr>
        <w:pStyle w:val="Heading2"/>
      </w:pPr>
      <w:bookmarkStart w:id="76" w:name="_Toc41060352"/>
      <w:r>
        <w:t>6</w:t>
      </w:r>
      <w:r w:rsidRPr="004D3578">
        <w:t>.</w:t>
      </w:r>
      <w:r>
        <w:t>3</w:t>
      </w:r>
      <w:r w:rsidRPr="004D3578">
        <w:tab/>
      </w:r>
      <w:r w:rsidRPr="00F21FF7">
        <w:t>Solution #</w:t>
      </w:r>
      <w:r>
        <w:t>3</w:t>
      </w:r>
      <w:r w:rsidRPr="00F21FF7">
        <w:t>: Protection of uplink UECapabilityInformation RRC message</w:t>
      </w:r>
      <w:bookmarkEnd w:id="76"/>
    </w:p>
    <w:p w:rsidR="00CC70A6" w:rsidRDefault="00CC70A6" w:rsidP="00CC70A6">
      <w:pPr>
        <w:pStyle w:val="Heading3"/>
      </w:pPr>
      <w:bookmarkStart w:id="77" w:name="_Toc41060353"/>
      <w:r>
        <w:t>6.3.1</w:t>
      </w:r>
      <w:r>
        <w:tab/>
        <w:t>Introduction</w:t>
      </w:r>
      <w:bookmarkEnd w:id="77"/>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78" w:name="_Toc41060354"/>
      <w:r>
        <w:lastRenderedPageBreak/>
        <w:t>6.3.2</w:t>
      </w:r>
      <w:r>
        <w:tab/>
        <w:t>Solution details</w:t>
      </w:r>
      <w:bookmarkEnd w:id="78"/>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The RRC UECapabilityInformation shall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When the UE gets an RRC UECapabilityEnqiry message from a gNB, the UE should first verify that the AS security has been activated, i.e., an RRC security mode command procedure has been successfully performed. If the above verification succeeds, the UE shall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shall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79" w:name="_Toc41060355"/>
      <w:r>
        <w:t>6.3.3</w:t>
      </w:r>
      <w:r>
        <w:tab/>
        <w:t>Evaluation</w:t>
      </w:r>
      <w:bookmarkEnd w:id="79"/>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80" w:name="_Toc41060356"/>
      <w:r>
        <w:t>6</w:t>
      </w:r>
      <w:r w:rsidRPr="004D3578">
        <w:t>.</w:t>
      </w:r>
      <w:r>
        <w:t>4</w:t>
      </w:r>
      <w:r w:rsidRPr="004D3578">
        <w:tab/>
      </w:r>
      <w:r w:rsidRPr="00F21FF7">
        <w:t>Solution #</w:t>
      </w:r>
      <w:r>
        <w:t>4</w:t>
      </w:r>
      <w:r w:rsidRPr="00F21FF7">
        <w:t>: Enriched measurement reports</w:t>
      </w:r>
      <w:bookmarkEnd w:id="80"/>
    </w:p>
    <w:p w:rsidR="007135D3" w:rsidRDefault="007135D3" w:rsidP="007135D3">
      <w:pPr>
        <w:pStyle w:val="Heading3"/>
      </w:pPr>
      <w:bookmarkStart w:id="81" w:name="_Toc41060357"/>
      <w:r>
        <w:t>6.4.1</w:t>
      </w:r>
      <w:r>
        <w:tab/>
        <w:t>Introduction</w:t>
      </w:r>
      <w:bookmarkEnd w:id="81"/>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82" w:name="_Toc41060358"/>
      <w:r>
        <w:t>6.4.2</w:t>
      </w:r>
      <w:r>
        <w:tab/>
        <w:t>Solution details</w:t>
      </w:r>
      <w:bookmarkEnd w:id="82"/>
    </w:p>
    <w:p w:rsidR="0010273D" w:rsidRPr="00B237C5" w:rsidRDefault="0010273D" w:rsidP="00B237C5">
      <w:pPr>
        <w:pStyle w:val="Heading4"/>
      </w:pPr>
      <w:bookmarkStart w:id="83" w:name="_Toc41060359"/>
      <w:r>
        <w:t>6.4.2.1</w:t>
      </w:r>
      <w:r>
        <w:tab/>
        <w:t>Enrichment of measurement report</w:t>
      </w:r>
      <w:bookmarkEnd w:id="83"/>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shall support the following new information about camped and neighboring cells to be included in the measurement report: </w:t>
      </w:r>
    </w:p>
    <w:p w:rsidR="007135D3" w:rsidRPr="00F21FF7" w:rsidRDefault="007135D3" w:rsidP="007135D3">
      <w:pPr>
        <w:pStyle w:val="List"/>
      </w:pPr>
      <w:r w:rsidRPr="00F21FF7">
        <w:lastRenderedPageBreak/>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The UE shall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shall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84" w:name="_Toc41060360"/>
      <w:r>
        <w:t>6.4.2.2</w:t>
      </w:r>
      <w:r>
        <w:tab/>
        <w:t>Verification of the MIB/SIBs Hashes</w:t>
      </w:r>
      <w:bookmarkEnd w:id="84"/>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85" w:name="_Toc41060361"/>
      <w:r>
        <w:t>6.4.3</w:t>
      </w:r>
      <w:r>
        <w:tab/>
        <w:t>Evaluation</w:t>
      </w:r>
      <w:bookmarkEnd w:id="85"/>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7135D3" w:rsidRDefault="007135D3" w:rsidP="007135D3">
      <w:pPr>
        <w:pStyle w:val="NO"/>
      </w:pPr>
      <w:r w:rsidRPr="00F21FF7">
        <w:t>NOTE:</w:t>
      </w:r>
      <w:r w:rsidRPr="00F21FF7">
        <w:tab/>
        <w:t>It is not in the merit of SA3 alone to define new information to be included in measurement reports. SA3 could give directions to RAN groups about information helpful for false base station detection. Then, RAN groups would design solutions. Hence, RAN groups must be liaised.</w:t>
      </w:r>
    </w:p>
    <w:p w:rsidR="007135D3" w:rsidRDefault="007135D3" w:rsidP="007135D3">
      <w:pPr>
        <w:pStyle w:val="Heading2"/>
      </w:pPr>
      <w:bookmarkStart w:id="86" w:name="_Toc41060362"/>
      <w:r>
        <w:lastRenderedPageBreak/>
        <w:t>6</w:t>
      </w:r>
      <w:r w:rsidRPr="004D3578">
        <w:t>.</w:t>
      </w:r>
      <w:r>
        <w:t>5</w:t>
      </w:r>
      <w:r w:rsidRPr="004D3578">
        <w:tab/>
      </w:r>
      <w:r w:rsidRPr="00F21FF7">
        <w:t>Solution #</w:t>
      </w:r>
      <w:r>
        <w:t>5</w:t>
      </w:r>
      <w:r w:rsidRPr="00F21FF7">
        <w:t>: Mitigation against the authentication relay attack</w:t>
      </w:r>
      <w:bookmarkEnd w:id="86"/>
    </w:p>
    <w:p w:rsidR="007135D3" w:rsidRDefault="007135D3" w:rsidP="007135D3">
      <w:pPr>
        <w:pStyle w:val="Heading3"/>
      </w:pPr>
      <w:bookmarkStart w:id="87" w:name="_Toc41060363"/>
      <w:r>
        <w:t>6.5.1</w:t>
      </w:r>
      <w:r>
        <w:tab/>
        <w:t>Introduction</w:t>
      </w:r>
      <w:bookmarkEnd w:id="87"/>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88" w:name="_Toc41060364"/>
      <w:r>
        <w:t>6.5.2</w:t>
      </w:r>
      <w:r>
        <w:tab/>
        <w:t>Solution details</w:t>
      </w:r>
      <w:bookmarkEnd w:id="88"/>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shall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AA7680" w:rsidP="007135D3">
      <w:pPr>
        <w:rPr>
          <w:rFonts w:eastAsia="Times New Roman"/>
        </w:rPr>
      </w:pPr>
      <w:r>
        <w:rPr>
          <w:rFonts w:eastAsia="Times New Roman"/>
          <w:noProof/>
        </w:rPr>
        <w:object w:dxaOrig="10230" w:dyaOrig="7531">
          <v:shape id="_x0000_i1041" type="#_x0000_t75" alt="" style="width:478pt;height:352.95pt;mso-width-percent:0;mso-height-percent:0;mso-width-percent:0;mso-height-percent:0" o:ole="">
            <v:imagedata r:id="rId17" o:title=""/>
          </v:shape>
          <o:OLEObject Type="Embed" ProgID="Visio.Drawing.15" ShapeID="_x0000_i1041" DrawAspect="Content" ObjectID="_1651674039"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D91288">
        <w:rPr>
          <w:rFonts w:hint="eastAsia"/>
          <w:lang w:eastAsia="zh-CN"/>
        </w:rPr>
        <w:t xml:space="preserve"> </w:t>
      </w:r>
      <w:r>
        <w:t>shall</w:t>
      </w:r>
      <w:r w:rsidRPr="00AA1C5F">
        <w:rPr>
          <w:rFonts w:ascii="NimbusRomNo9L-Regu" w:hAnsi="NimbusRomNo9L-Regu" w:cs="NimbusRomNo9L-Regu"/>
          <w:lang w:val="en-US" w:eastAsia="zh-CN"/>
        </w:rPr>
        <w:t xml:space="preserve"> forward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r>
        <w:t>shall</w:t>
      </w:r>
      <w:r>
        <w:rPr>
          <w:rFonts w:eastAsia="Times New Roman"/>
        </w:rPr>
        <w:t xml:space="preserve"> send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r>
        <w:t>shall</w:t>
      </w:r>
      <w:r w:rsidRPr="00D91288">
        <w:rPr>
          <w:rFonts w:hint="eastAsia"/>
          <w:lang w:eastAsia="zh-CN"/>
        </w:rPr>
        <w:t xml:space="preserve"> store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r>
        <w:t>shall</w:t>
      </w:r>
      <w:r>
        <w:rPr>
          <w:rFonts w:eastAsia="Times New Roman"/>
        </w:rPr>
        <w:t xml:space="preserve"> initiate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t>shall</w:t>
      </w:r>
      <w:r w:rsidRPr="0014562A">
        <w:rPr>
          <w:color w:val="000000"/>
          <w:lang w:val="en-US" w:eastAsia="zh-CN"/>
        </w:rPr>
        <w:t xml:space="preserve"> obtain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r>
        <w:t>shall</w:t>
      </w:r>
      <w:r>
        <w:rPr>
          <w:rFonts w:ascii="NimbusRomNo9L-Regu" w:hAnsi="NimbusRomNo9L-Regu" w:cs="NimbusRomNo9L-Regu"/>
          <w:lang w:val="en-US" w:eastAsia="zh-CN"/>
        </w:rPr>
        <w:t xml:space="preserve"> send the </w:t>
      </w:r>
      <w:r w:rsidRPr="00BC326C">
        <w:rPr>
          <w:rFonts w:eastAsia="Times New Roman"/>
        </w:rPr>
        <w:t>Location Info-UE</w:t>
      </w:r>
      <w:r>
        <w:rPr>
          <w:rFonts w:eastAsia="Times New Roman"/>
        </w:rPr>
        <w:t xml:space="preserve"> to the FBS in the uplink NAS message which </w:t>
      </w:r>
      <w:r w:rsidRPr="007B0C8B">
        <w:t>shall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shall be NAS Security Mode Complete message or other NAS message after the NAS SMC completed.</w:t>
      </w:r>
    </w:p>
    <w:p w:rsidR="001B4658" w:rsidRDefault="001B4658" w:rsidP="007811CD">
      <w:pPr>
        <w:pStyle w:val="NO"/>
      </w:pPr>
      <w:r>
        <w:t xml:space="preserve">NOTE 1: </w:t>
      </w:r>
      <w:r>
        <w:tab/>
      </w:r>
      <w:r>
        <w:rPr>
          <w:rFonts w:ascii="NimbusRomNo9L-Regu" w:hAnsi="NimbusRomNo9L-Regu" w:cs="NimbusRomNo9L-Regu"/>
          <w:lang w:val="en-US" w:eastAsia="zh-CN"/>
        </w:rPr>
        <w:t>In case of the</w:t>
      </w:r>
      <w:r w:rsidRPr="00F72C0C">
        <w:rPr>
          <w:rFonts w:ascii="NimbusRomNo9L-Regu" w:hAnsi="NimbusRomNo9L-Regu" w:cs="NimbusRomNo9L-Regu"/>
          <w:lang w:val="en-US" w:eastAsia="zh-CN"/>
        </w:rPr>
        <w:t xml:space="preserve"> UE</w:t>
      </w:r>
      <w:r>
        <w:rPr>
          <w:rFonts w:ascii="NimbusRomNo9L-Regu" w:hAnsi="NimbusRomNo9L-Regu" w:cs="NimbusRomNo9L-Regu"/>
          <w:lang w:val="en-US" w:eastAsia="zh-CN"/>
        </w:rPr>
        <w:t xml:space="preserve"> is </w:t>
      </w:r>
      <w:r w:rsidRPr="00F72C0C">
        <w:rPr>
          <w:rFonts w:ascii="NimbusRomNo9L-Regu" w:hAnsi="NimbusRomNo9L-Regu" w:cs="NimbusRomNo9L-Regu"/>
          <w:lang w:val="en-US" w:eastAsia="zh-CN"/>
        </w:rPr>
        <w:t xml:space="preserve">already registered, the </w:t>
      </w:r>
      <w:r>
        <w:rPr>
          <w:rFonts w:eastAsia="Times New Roman"/>
        </w:rPr>
        <w:t>Location Info-UE</w:t>
      </w:r>
      <w:r w:rsidRPr="00F72C0C">
        <w:rPr>
          <w:rFonts w:ascii="NimbusRomNo9L-Regu" w:hAnsi="NimbusRomNo9L-Regu" w:cs="NimbusRomNo9L-Regu"/>
          <w:lang w:val="en-US" w:eastAsia="zh-CN"/>
        </w:rPr>
        <w:t xml:space="preserve"> </w:t>
      </w:r>
      <w:r>
        <w:rPr>
          <w:rFonts w:ascii="NimbusRomNo9L-Regu" w:hAnsi="NimbusRomNo9L-Regu" w:cs="NimbusRomNo9L-Regu"/>
          <w:lang w:val="en-US" w:eastAsia="zh-CN"/>
        </w:rPr>
        <w:t>shall</w:t>
      </w:r>
      <w:r w:rsidRPr="00F72C0C">
        <w:rPr>
          <w:rFonts w:ascii="NimbusRomNo9L-Regu" w:hAnsi="NimbusRomNo9L-Regu" w:cs="NimbusRomNo9L-Regu"/>
          <w:lang w:val="en-US" w:eastAsia="zh-CN"/>
        </w:rPr>
        <w:t xml:space="preserve"> be sent </w:t>
      </w:r>
      <w:r>
        <w:rPr>
          <w:rFonts w:ascii="NimbusRomNo9L-Regu" w:hAnsi="NimbusRomNo9L-Regu" w:cs="NimbusRomNo9L-Regu" w:hint="eastAsia"/>
          <w:lang w:val="en-US" w:eastAsia="zh-CN"/>
        </w:rPr>
        <w:t>in</w:t>
      </w:r>
      <w:r w:rsidRPr="00F72C0C">
        <w:rPr>
          <w:rFonts w:ascii="NimbusRomNo9L-Regu" w:hAnsi="NimbusRomNo9L-Regu" w:cs="NimbusRomNo9L-Regu"/>
          <w:lang w:val="en-US" w:eastAsia="zh-CN"/>
        </w:rPr>
        <w:t xml:space="preserve">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 xml:space="preserve">shall forward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t>shall</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w:t>
      </w:r>
      <w:r w:rsidRPr="00BC326C">
        <w:rPr>
          <w:rFonts w:eastAsia="Times New Roman"/>
        </w:rPr>
        <w:lastRenderedPageBreak/>
        <w:t xml:space="preserve">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89" w:name="_Toc41060365"/>
      <w:r>
        <w:t>6.5.3</w:t>
      </w:r>
      <w:r>
        <w:tab/>
        <w:t>Evaluation</w:t>
      </w:r>
      <w:bookmarkEnd w:id="89"/>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90" w:name="_Toc41060366"/>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90"/>
    </w:p>
    <w:p w:rsidR="007135D3" w:rsidRDefault="007135D3" w:rsidP="007135D3">
      <w:pPr>
        <w:pStyle w:val="Heading3"/>
      </w:pPr>
      <w:bookmarkStart w:id="91" w:name="_Toc41060367"/>
      <w:r>
        <w:t>6.</w:t>
      </w:r>
      <w:r w:rsidR="002C0CC2">
        <w:t>6</w:t>
      </w:r>
      <w:r>
        <w:t>.1</w:t>
      </w:r>
      <w:r>
        <w:tab/>
        <w:t>Introduction</w:t>
      </w:r>
      <w:bookmarkEnd w:id="91"/>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92" w:name="_Toc41060368"/>
      <w:r>
        <w:t>6.</w:t>
      </w:r>
      <w:r w:rsidR="002C0CC2">
        <w:t>6</w:t>
      </w:r>
      <w:r>
        <w:t>.2</w:t>
      </w:r>
      <w:r>
        <w:tab/>
        <w:t>Solution details</w:t>
      </w:r>
      <w:bookmarkEnd w:id="92"/>
    </w:p>
    <w:p w:rsidR="002C0CC2" w:rsidRPr="002C0CC2" w:rsidRDefault="002C0CC2" w:rsidP="002C0CC2">
      <w:pPr>
        <w:pStyle w:val="Heading4"/>
      </w:pPr>
      <w:bookmarkStart w:id="93" w:name="_Toc41060369"/>
      <w:r>
        <w:t>6.</w:t>
      </w:r>
      <w:r w:rsidR="00861018">
        <w:t>6</w:t>
      </w:r>
      <w:r>
        <w:t>.2.1</w:t>
      </w:r>
      <w:r>
        <w:tab/>
      </w:r>
      <w:r>
        <w:rPr>
          <w:rFonts w:hint="eastAsia"/>
          <w:lang w:eastAsia="zh-CN"/>
        </w:rPr>
        <w:t>Background</w:t>
      </w:r>
      <w:bookmarkEnd w:id="93"/>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AA7680" w:rsidP="002C0CC2">
      <w:pPr>
        <w:pStyle w:val="TH"/>
      </w:pPr>
      <w:r w:rsidRPr="00F21FF7">
        <w:rPr>
          <w:noProof/>
        </w:rPr>
        <w:object w:dxaOrig="9615" w:dyaOrig="7680">
          <v:shape id="_x0000_i1040" type="#_x0000_t75" alt="" style="width:478pt;height:382.2pt;mso-width-percent:0;mso-height-percent:0;mso-width-percent:0;mso-height-percent:0" o:ole="">
            <v:imagedata r:id="rId19" o:title=""/>
          </v:shape>
          <o:OLEObject Type="Embed" ProgID="Visio.Drawing.15" ShapeID="_x0000_i1040" DrawAspect="Content" ObjectID="_1651674040"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94" w:name="_Toc41060370"/>
      <w:r>
        <w:rPr>
          <w:lang w:eastAsia="zh-CN"/>
        </w:rPr>
        <w:t>6.6.2.2</w:t>
      </w:r>
      <w:r>
        <w:rPr>
          <w:lang w:eastAsia="zh-CN"/>
        </w:rPr>
        <w:tab/>
      </w:r>
      <w:r>
        <w:rPr>
          <w:rFonts w:hint="eastAsia"/>
          <w:lang w:eastAsia="zh-CN"/>
        </w:rPr>
        <w:t>Procedure</w:t>
      </w:r>
      <w:bookmarkEnd w:id="94"/>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95" w:name="_Toc41060371"/>
      <w:r>
        <w:rPr>
          <w:lang w:eastAsia="zh-CN"/>
        </w:rPr>
        <w:t>6.6.2.2.1</w:t>
      </w:r>
      <w:r>
        <w:rPr>
          <w:lang w:eastAsia="zh-CN"/>
        </w:rPr>
        <w:tab/>
        <w:t>A</w:t>
      </w:r>
      <w:r>
        <w:rPr>
          <w:rFonts w:hint="eastAsia"/>
          <w:lang w:eastAsia="zh-CN"/>
        </w:rPr>
        <w:t>lways</w:t>
      </w:r>
      <w:r>
        <w:rPr>
          <w:lang w:val="en-US" w:eastAsia="zh-CN"/>
        </w:rPr>
        <w:t xml:space="preserve"> on Feature</w:t>
      </w:r>
      <w:bookmarkEnd w:id="95"/>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AA7680" w:rsidP="001A6645">
      <w:pPr>
        <w:pStyle w:val="TH"/>
      </w:pPr>
      <w:r w:rsidRPr="00F21FF7">
        <w:rPr>
          <w:noProof/>
        </w:rPr>
        <w:object w:dxaOrig="9585" w:dyaOrig="11370">
          <v:shape id="_x0000_i1039" type="#_x0000_t75" alt="" style="width:482.35pt;height:570.6pt;mso-width-percent:0;mso-height-percent:0;mso-width-percent:0;mso-height-percent:0" o:ole="">
            <v:imagedata r:id="rId21" o:title=""/>
          </v:shape>
          <o:OLEObject Type="Embed" ProgID="Visio.Drawing.15" ShapeID="_x0000_i1039" DrawAspect="Content" ObjectID="_1651674041"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lastRenderedPageBreak/>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96" w:name="_Toc41060372"/>
      <w:r>
        <w:rPr>
          <w:lang w:eastAsia="zh-CN"/>
        </w:rPr>
        <w:t>6.6.2.2.</w:t>
      </w:r>
      <w:r w:rsidR="004D5D2B">
        <w:rPr>
          <w:lang w:eastAsia="zh-CN"/>
        </w:rPr>
        <w:t>2</w:t>
      </w:r>
      <w:r>
        <w:rPr>
          <w:lang w:eastAsia="zh-CN"/>
        </w:rPr>
        <w:tab/>
        <w:t>On demand</w:t>
      </w:r>
      <w:r>
        <w:rPr>
          <w:lang w:val="en-US" w:eastAsia="zh-CN"/>
        </w:rPr>
        <w:t xml:space="preserve"> Feature</w:t>
      </w:r>
      <w:bookmarkEnd w:id="96"/>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21FF7" w:rsidRDefault="00A56728" w:rsidP="00B237C5">
      <w:r>
        <w:t xml:space="preserve">Note: </w:t>
      </w:r>
      <w:r w:rsidR="00B237C5">
        <w:rPr>
          <w:lang w:eastAsia="zh-CN"/>
        </w:rPr>
        <w:t>I</w:t>
      </w:r>
      <w:r>
        <w:rPr>
          <w:lang w:val="en-US" w:eastAsia="zh-CN"/>
        </w:rPr>
        <w:t xml:space="preserve">t is implementation specific for </w:t>
      </w:r>
      <w: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97" w:name="_Toc41060373"/>
      <w:r>
        <w:t>6.</w:t>
      </w:r>
      <w:r w:rsidR="002C0CC2">
        <w:t>6</w:t>
      </w:r>
      <w:r>
        <w:t>.3</w:t>
      </w:r>
      <w:r>
        <w:tab/>
        <w:t>Evaluation</w:t>
      </w:r>
      <w:bookmarkEnd w:id="97"/>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98" w:name="_Toc41060374"/>
      <w:r>
        <w:t>6</w:t>
      </w:r>
      <w:r w:rsidRPr="004D3578">
        <w:t>.</w:t>
      </w:r>
      <w:r>
        <w:t>7</w:t>
      </w:r>
      <w:r w:rsidRPr="004D3578">
        <w:tab/>
      </w:r>
      <w:r w:rsidRPr="00F21FF7">
        <w:t>Solution #</w:t>
      </w:r>
      <w:r>
        <w:t>7</w:t>
      </w:r>
      <w:r w:rsidRPr="00F21FF7">
        <w:t>: Verification of authenticity of the cell</w:t>
      </w:r>
      <w:bookmarkEnd w:id="98"/>
    </w:p>
    <w:p w:rsidR="00861018" w:rsidRDefault="00861018" w:rsidP="00861018">
      <w:pPr>
        <w:pStyle w:val="Heading3"/>
      </w:pPr>
      <w:bookmarkStart w:id="99" w:name="_Toc41060375"/>
      <w:r>
        <w:t>6.7.1</w:t>
      </w:r>
      <w:r>
        <w:tab/>
        <w:t>Introduction</w:t>
      </w:r>
      <w:bookmarkEnd w:id="99"/>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100" w:name="_Toc41060376"/>
      <w:r>
        <w:lastRenderedPageBreak/>
        <w:t>6.7.2</w:t>
      </w:r>
      <w:r>
        <w:tab/>
        <w:t>Solution details</w:t>
      </w:r>
      <w:bookmarkEnd w:id="100"/>
    </w:p>
    <w:p w:rsidR="00861018" w:rsidRPr="002C0CC2" w:rsidRDefault="00861018" w:rsidP="00861018">
      <w:pPr>
        <w:pStyle w:val="Heading4"/>
      </w:pPr>
      <w:bookmarkStart w:id="101" w:name="_Toc41060377"/>
      <w:r>
        <w:t>6.7.2.1</w:t>
      </w:r>
      <w:r>
        <w:tab/>
      </w:r>
      <w:r w:rsidRPr="00F21FF7">
        <w:t>System Information verification using Digital Signatures</w:t>
      </w:r>
      <w:bookmarkEnd w:id="101"/>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On receiving the system information the UE generates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AA7680" w:rsidP="00861018">
      <w:pPr>
        <w:pStyle w:val="TH"/>
      </w:pPr>
      <w:r w:rsidRPr="00F21FF7">
        <w:rPr>
          <w:rFonts w:eastAsia="Times New Roman"/>
          <w:noProof/>
        </w:rPr>
        <w:object w:dxaOrig="7814" w:dyaOrig="6494">
          <v:shape id="_x0000_i1038" type="#_x0000_t75" alt="" style="width:225.2pt;height:187.85pt;mso-width-percent:0;mso-height-percent:0;mso-width-percent:0;mso-height-percent:0" o:ole="">
            <v:imagedata r:id="rId23" o:title=""/>
          </v:shape>
          <o:OLEObject Type="Embed" ProgID="Visio.Drawing.15" ShapeID="_x0000_i1038" DrawAspect="Content" ObjectID="_1651674042"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AA7680" w:rsidP="00861018">
      <w:pPr>
        <w:pStyle w:val="TF"/>
      </w:pPr>
      <w:r w:rsidRPr="00F21FF7">
        <w:rPr>
          <w:noProof/>
        </w:rPr>
        <w:object w:dxaOrig="14191" w:dyaOrig="9196">
          <v:shape id="_x0000_i1037" type="#_x0000_t75" alt="" style="width:482.35pt;height:312.35pt;mso-width-percent:0;mso-height-percent:0;mso-width-percent:0;mso-height-percent:0" o:ole="">
            <v:imagedata r:id="rId25" o:title=""/>
          </v:shape>
          <o:OLEObject Type="Embed" ProgID="Visio.Drawing.15" ShapeID="_x0000_i1037" DrawAspect="Content" ObjectID="_1651674043"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102" w:name="_Toc41060378"/>
      <w:r>
        <w:rPr>
          <w:lang w:eastAsia="zh-CN"/>
        </w:rPr>
        <w:t>6.7.2.2</w:t>
      </w:r>
      <w:r>
        <w:rPr>
          <w:lang w:eastAsia="zh-CN"/>
        </w:rPr>
        <w:tab/>
      </w:r>
      <w:r w:rsidRPr="00F21FF7">
        <w:t>System Information verification using Identity Based Cryptography</w:t>
      </w:r>
      <w:bookmarkEnd w:id="102"/>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As mentioned in the clause X.Y.2.1,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103" w:name="_Toc41060379"/>
      <w:r>
        <w:rPr>
          <w:lang w:eastAsia="zh-CN"/>
        </w:rPr>
        <w:t>6.7.2.3</w:t>
      </w:r>
      <w:r>
        <w:rPr>
          <w:lang w:eastAsia="zh-CN"/>
        </w:rPr>
        <w:tab/>
      </w:r>
      <w:r w:rsidRPr="00F21FF7">
        <w:t>Optimization of SI verification using the other SI</w:t>
      </w:r>
      <w:bookmarkEnd w:id="103"/>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AA7680" w:rsidP="00861018">
      <w:pPr>
        <w:pStyle w:val="TH"/>
      </w:pPr>
      <w:r w:rsidRPr="00F21FF7">
        <w:rPr>
          <w:rFonts w:eastAsia="Times New Roman"/>
          <w:noProof/>
        </w:rPr>
        <w:object w:dxaOrig="9660" w:dyaOrig="3435">
          <v:shape id="_x0000_i1036" type="#_x0000_t75" alt="" style="width:401.15pt;height:142.9pt;mso-width-percent:0;mso-height-percent:0;mso-width-percent:0;mso-height-percent:0" o:ole="">
            <v:imagedata r:id="rId28" o:title=""/>
          </v:shape>
          <o:OLEObject Type="Embed" ProgID="Visio.Drawing.15" ShapeID="_x0000_i1036" DrawAspect="Content" ObjectID="_1651674044"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Pr="00AE7330">
        <w:t>6.Y.2.7-1</w:t>
      </w:r>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Cells for which the broadcast SI shall have signature, e.g., TAIs, PCIs, and Cell IDs. It is proposed that at least the TAIs are included.</w:t>
      </w:r>
    </w:p>
    <w:p w:rsidR="008E1C2B" w:rsidRDefault="008E1C2B" w:rsidP="008E1C2B">
      <w:pPr>
        <w:pStyle w:val="List2"/>
      </w:pPr>
      <w:r>
        <w:t>3.2)</w:t>
      </w:r>
      <w:r>
        <w:tab/>
        <w:t>SI numbers which shall be covered by the signature. It is proposed that at least the minimal SI (i.e., MIB and SIB1) shall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Pr="002B20EA" w:rsidRDefault="00F10DA2" w:rsidP="002B20EA">
      <w:pPr>
        <w:pStyle w:val="Heading3"/>
      </w:pPr>
      <w:bookmarkStart w:id="104" w:name="_Toc41060380"/>
      <w:r>
        <w:t>6.7.3</w:t>
      </w:r>
      <w:r>
        <w:tab/>
        <w:t>Evaluation</w:t>
      </w:r>
      <w:bookmarkEnd w:id="104"/>
    </w:p>
    <w:p w:rsidR="00937E39" w:rsidRDefault="00937E39" w:rsidP="00937E39">
      <w:pPr>
        <w:pStyle w:val="TF"/>
        <w:jc w:val="left"/>
        <w:rPr>
          <w:rFonts w:ascii="Times New Roman" w:hAnsi="Times New Roman"/>
          <w:b w:val="0"/>
        </w:rPr>
      </w:pPr>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p>
    <w:p w:rsidR="00937E39" w:rsidRPr="00BC37BE" w:rsidRDefault="00937E39" w:rsidP="00937E39">
      <w:pPr>
        <w:pStyle w:val="TF"/>
        <w:jc w:val="left"/>
        <w:rPr>
          <w:rFonts w:ascii="Times New Roman" w:hAnsi="Times New Roman"/>
          <w:b w:val="0"/>
          <w:lang w:val="en-US" w:eastAsia="zh-CN"/>
        </w:rPr>
      </w:pPr>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p>
    <w:p w:rsidR="00937E39" w:rsidRDefault="00937E39" w:rsidP="00937E39">
      <w:pPr>
        <w:pStyle w:val="TF"/>
        <w:jc w:val="left"/>
        <w:rPr>
          <w:rFonts w:ascii="Times New Roman" w:hAnsi="Times New Roman"/>
          <w:b w:val="0"/>
        </w:rPr>
      </w:pPr>
      <w:r>
        <w:rPr>
          <w:rFonts w:ascii="Times New Roman" w:hAnsi="Times New Roman"/>
          <w:b w:val="0"/>
        </w:rPr>
        <w:t xml:space="preserve">The key provision procedure is leveraging the legacy NAS signalling and no extra signalling is needed. </w:t>
      </w:r>
    </w:p>
    <w:p w:rsidR="00937E39" w:rsidRDefault="00937E39" w:rsidP="00937E39">
      <w:pPr>
        <w:pStyle w:val="TF"/>
        <w:jc w:val="left"/>
        <w:rPr>
          <w:rFonts w:ascii="Times New Roman" w:hAnsi="Times New Roman"/>
          <w:b w:val="0"/>
        </w:rPr>
      </w:pPr>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p>
    <w:p w:rsidR="00937E39" w:rsidRPr="00BC37BE" w:rsidRDefault="00937E39" w:rsidP="002B20EA">
      <w:pPr>
        <w:pStyle w:val="TF"/>
        <w:ind w:firstLine="284"/>
        <w:jc w:val="left"/>
        <w:rPr>
          <w:rFonts w:ascii="Times New Roman" w:hAnsi="Times New Roman"/>
          <w:b w:val="0"/>
          <w:color w:val="FF0000"/>
        </w:rPr>
      </w:pPr>
      <w:r w:rsidRPr="00BC37BE">
        <w:rPr>
          <w:rFonts w:ascii="Times New Roman" w:hAnsi="Times New Roman"/>
          <w:b w:val="0"/>
          <w:color w:val="FF0000"/>
        </w:rPr>
        <w:t>Editor’s Note: Further evaluation details are FFS</w:t>
      </w:r>
      <w:r>
        <w:rPr>
          <w:rFonts w:ascii="Times New Roman" w:hAnsi="Times New Roman"/>
          <w:b w:val="0"/>
          <w:color w:val="FF0000"/>
        </w:rPr>
        <w:t>.</w:t>
      </w:r>
    </w:p>
    <w:p w:rsidR="00937E39" w:rsidRDefault="00937E39" w:rsidP="00861018">
      <w:pPr>
        <w:pStyle w:val="TF"/>
        <w:jc w:val="left"/>
        <w:rPr>
          <w:rFonts w:ascii="Times New Roman" w:hAnsi="Times New Roman"/>
          <w:b w:val="0"/>
        </w:rPr>
      </w:pPr>
    </w:p>
    <w:p w:rsidR="00F10DA2" w:rsidRDefault="00F10DA2" w:rsidP="00F10DA2">
      <w:pPr>
        <w:pStyle w:val="Heading3"/>
      </w:pPr>
      <w:bookmarkStart w:id="105" w:name="_Toc41060381"/>
      <w:r>
        <w:t>6.7.4</w:t>
      </w:r>
      <w:r>
        <w:tab/>
        <w:t>Assessment using Annex A.3</w:t>
      </w:r>
      <w:bookmarkEnd w:id="105"/>
    </w:p>
    <w:p w:rsidR="00F10DA2" w:rsidRDefault="00F10DA2" w:rsidP="00F10DA2">
      <w:pPr>
        <w:pStyle w:val="Heading4"/>
      </w:pPr>
      <w:bookmarkStart w:id="106" w:name="_Toc41060382"/>
      <w:r>
        <w:t>6.7.4.1a</w:t>
      </w:r>
      <w:r>
        <w:tab/>
        <w:t>UE aspects</w:t>
      </w:r>
      <w:bookmarkEnd w:id="106"/>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7"/>
        </w:numPr>
        <w:rPr>
          <w:rFonts w:eastAsia="Times New Roman"/>
        </w:rPr>
      </w:pPr>
      <w:r w:rsidRPr="00807CB4">
        <w:rPr>
          <w:rFonts w:eastAsia="Times New Roman"/>
        </w:rPr>
        <w:t xml:space="preserve">On receiving the system information the UE generates digital signature.  The system information with </w:t>
      </w:r>
      <w:r>
        <w:rPr>
          <w:rFonts w:eastAsia="Times New Roman"/>
        </w:rPr>
        <w:t xml:space="preserve">digital </w:t>
      </w:r>
      <w:r w:rsidRPr="00807CB4">
        <w:rPr>
          <w:rFonts w:eastAsia="Times New Roman"/>
        </w:rPr>
        <w:t>signature received, public security key (K-SIG</w:t>
      </w:r>
      <w:r w:rsidRPr="00807CB4">
        <w:rPr>
          <w:rFonts w:eastAsia="Times New Roman"/>
          <w:vertAlign w:val="subscript"/>
        </w:rPr>
        <w:t>Public</w:t>
      </w:r>
      <w:r w:rsidRPr="00807CB4">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r>
        <w:rPr>
          <w:rFonts w:eastAsia="Times New Roman"/>
        </w:rPr>
        <w:t>.</w:t>
      </w:r>
    </w:p>
    <w:p w:rsidR="00F10DA2" w:rsidRDefault="00F10DA2" w:rsidP="00F10DA2">
      <w:pPr>
        <w:numPr>
          <w:ilvl w:val="0"/>
          <w:numId w:val="7"/>
        </w:numPr>
        <w:rPr>
          <w:rFonts w:eastAsia="Times New Roman"/>
        </w:rPr>
      </w:pPr>
      <w:r w:rsidRPr="00892D85">
        <w:rPr>
          <w:rFonts w:eastAsia="Times New Roman"/>
        </w:rPr>
        <w:t xml:space="preserve">The UE may obtain UTC time from any sources available, e.g. the RAN (via SIB, as in LTE via SIB16), NITZ, NTP, GPS (depending on which is available). </w:t>
      </w:r>
    </w:p>
    <w:p w:rsidR="00F10DA2" w:rsidRPr="00892D85" w:rsidRDefault="00F10DA2" w:rsidP="00F10DA2">
      <w:pPr>
        <w:numPr>
          <w:ilvl w:val="0"/>
          <w:numId w:val="7"/>
        </w:numPr>
      </w:pPr>
      <w:r w:rsidRPr="00892D85">
        <w:rPr>
          <w:rFonts w:eastAsia="Times New Roman"/>
        </w:rPr>
        <w:lastRenderedPageBreak/>
        <w:t>The Time Counter input to the security algorithm is the value of counter corresponding to time slot in which system information is transmitted.</w:t>
      </w:r>
    </w:p>
    <w:p w:rsidR="00F10DA2" w:rsidRDefault="00F10DA2" w:rsidP="00F10DA2">
      <w:pPr>
        <w:rPr>
          <w:rFonts w:eastAsia="Times New Roman"/>
        </w:rPr>
      </w:pPr>
      <w:r>
        <w:rPr>
          <w:rFonts w:eastAsia="Times New Roman"/>
        </w:rPr>
        <w:t>Identity Based Cryptography for Digital Signature Verification:</w:t>
      </w:r>
    </w:p>
    <w:p w:rsidR="00F10DA2" w:rsidRDefault="00F10DA2" w:rsidP="00F10DA2">
      <w:pPr>
        <w:numPr>
          <w:ilvl w:val="0"/>
          <w:numId w:val="8"/>
        </w:numPr>
        <w:rPr>
          <w:rFonts w:eastAsia="Times New Roman"/>
        </w:rPr>
      </w:pPr>
      <w:r w:rsidRPr="00892D85">
        <w:rPr>
          <w:rFonts w:eastAsia="Times New Roman"/>
        </w:rPr>
        <w:t>The UE act as the "verifier" (according to the definitions in RFC 6507).</w:t>
      </w:r>
    </w:p>
    <w:p w:rsidR="00F10DA2" w:rsidRPr="00892D85" w:rsidRDefault="00F10DA2" w:rsidP="00F10DA2">
      <w:pPr>
        <w:numPr>
          <w:ilvl w:val="0"/>
          <w:numId w:val="8"/>
        </w:numPr>
        <w:rPr>
          <w:rFonts w:eastAsia="Times New Roman"/>
        </w:rPr>
      </w:pPr>
      <w:r w:rsidRPr="00892D85">
        <w:rPr>
          <w:rFonts w:eastAsia="Times New Roman"/>
        </w:rPr>
        <w:t>UE uses the public key of the CN and the cell ID specific PVT to verify the signature</w:t>
      </w:r>
      <w:r>
        <w:rPr>
          <w:rFonts w:eastAsia="Times New Roman"/>
        </w:rPr>
        <w:t>.</w:t>
      </w:r>
    </w:p>
    <w:p w:rsidR="00F10DA2" w:rsidRDefault="00F10DA2" w:rsidP="00F10DA2">
      <w:pPr>
        <w:rPr>
          <w:rFonts w:eastAsia="Times New Roman"/>
        </w:rPr>
      </w:pPr>
      <w:r>
        <w:rPr>
          <w:rFonts w:eastAsia="Times New Roman"/>
        </w:rPr>
        <w:t>Reduce the overhead using other SI:</w:t>
      </w:r>
    </w:p>
    <w:p w:rsidR="00F10DA2" w:rsidRDefault="00F10DA2" w:rsidP="00F10DA2">
      <w:pPr>
        <w:numPr>
          <w:ilvl w:val="0"/>
          <w:numId w:val="9"/>
        </w:numPr>
        <w:rPr>
          <w:rFonts w:eastAsia="Times New Roman"/>
        </w:rPr>
      </w:pPr>
      <w:r w:rsidRPr="006C55F4">
        <w:rPr>
          <w:rFonts w:eastAsia="Times New Roman"/>
        </w:rPr>
        <w:t>Upon UE’</w:t>
      </w:r>
      <w:r>
        <w:rPr>
          <w:rFonts w:eastAsia="Times New Roman"/>
        </w:rPr>
        <w:t>s request</w:t>
      </w:r>
      <w:r w:rsidRPr="006C55F4">
        <w:rPr>
          <w:rFonts w:eastAsia="Times New Roman"/>
        </w:rPr>
        <w:t>, the other SI may either be broadcast, or provided in a dedicated manner by the gNB.</w:t>
      </w:r>
    </w:p>
    <w:p w:rsidR="00F10DA2" w:rsidRPr="00F10DA2" w:rsidRDefault="00F10DA2" w:rsidP="00F10DA2">
      <w:pPr>
        <w:numPr>
          <w:ilvl w:val="0"/>
          <w:numId w:val="9"/>
        </w:numPr>
        <w:rPr>
          <w:rFonts w:eastAsia="Times New Roman"/>
        </w:rPr>
      </w:pPr>
      <w:r w:rsidRPr="006C55F4">
        <w:rPr>
          <w:rFonts w:eastAsia="Times New Roman"/>
        </w:rPr>
        <w:t>The UE checks that the timestamp is within an acceptable time-window before it verifies the signature to prevent replay attacks</w:t>
      </w:r>
      <w:r>
        <w:rPr>
          <w:rFonts w:eastAsia="Times New Roman"/>
        </w:rPr>
        <w:t>.</w:t>
      </w:r>
    </w:p>
    <w:p w:rsidR="00F10DA2" w:rsidRDefault="00F10DA2" w:rsidP="00F10DA2">
      <w:pPr>
        <w:pStyle w:val="Heading4"/>
      </w:pPr>
      <w:bookmarkStart w:id="107" w:name="_Toc41060383"/>
      <w:r w:rsidRPr="00F10DA2">
        <w:t>6.7.4.1b</w:t>
      </w:r>
      <w:r>
        <w:tab/>
      </w:r>
      <w:r w:rsidRPr="00F10DA2">
        <w:t>UE actions upon detection of invalid signature</w:t>
      </w:r>
      <w:bookmarkEnd w:id="107"/>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108" w:name="_Toc41060384"/>
      <w:r w:rsidRPr="00F10DA2">
        <w:t>6.7.4.2</w:t>
      </w:r>
      <w:r w:rsidRPr="00F10DA2">
        <w:tab/>
      </w:r>
      <w:r w:rsidRPr="00F10DA2">
        <w:tab/>
        <w:t>Threats that are mitigated by signed SI messages</w:t>
      </w:r>
      <w:bookmarkEnd w:id="108"/>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109" w:name="_Toc41060385"/>
      <w:r w:rsidRPr="00F10DA2">
        <w:t>6.7.4.3</w:t>
      </w:r>
      <w:r w:rsidRPr="00F10DA2">
        <w:tab/>
      </w:r>
      <w:r w:rsidRPr="00F10DA2">
        <w:tab/>
        <w:t>Threats that are not mitigated by signed SI messages</w:t>
      </w:r>
      <w:bookmarkEnd w:id="109"/>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110" w:name="_Toc41060386"/>
      <w:r w:rsidRPr="00F10DA2">
        <w:t>6.7.4.4</w:t>
      </w:r>
      <w:r w:rsidRPr="00F10DA2">
        <w:tab/>
        <w:t>Provisioning of keys</w:t>
      </w:r>
      <w:bookmarkEnd w:id="110"/>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111" w:name="_Toc41060387"/>
      <w:r w:rsidRPr="00F10DA2">
        <w:t>6.7.4.5</w:t>
      </w:r>
      <w:r w:rsidRPr="00F10DA2">
        <w:tab/>
        <w:t>RAN aspects</w:t>
      </w:r>
      <w:bookmarkEnd w:id="111"/>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lastRenderedPageBreak/>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112" w:name="_Toc41060388"/>
      <w:r w:rsidRPr="00F10DA2">
        <w:t>6.7.4.6</w:t>
      </w:r>
      <w:r w:rsidRPr="00F10DA2">
        <w:tab/>
        <w:t>VPLMN aspects</w:t>
      </w:r>
      <w:bookmarkEnd w:id="112"/>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113" w:name="_Toc41060389"/>
      <w:r w:rsidRPr="00F10DA2">
        <w:t>6.7.4.7</w:t>
      </w:r>
      <w:r w:rsidRPr="00F10DA2">
        <w:tab/>
        <w:t>HPLMN aspects</w:t>
      </w:r>
      <w:bookmarkEnd w:id="113"/>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114" w:name="_Toc41060390"/>
      <w:r w:rsidRPr="00F10DA2">
        <w:lastRenderedPageBreak/>
        <w:t>6.7.4.8</w:t>
      </w:r>
      <w:r w:rsidRPr="00F10DA2">
        <w:tab/>
        <w:t>Network sharing aspects</w:t>
      </w:r>
      <w:bookmarkEnd w:id="114"/>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t xml:space="preserve">Editor’s Note: </w:t>
      </w:r>
      <w:r>
        <w:t>Network sharing aspects to be further assessed</w:t>
      </w:r>
      <w:r w:rsidRPr="00F21FF7">
        <w:t xml:space="preserve">. </w:t>
      </w:r>
    </w:p>
    <w:p w:rsidR="00F10DA2" w:rsidRPr="00F10DA2" w:rsidRDefault="00F10DA2" w:rsidP="00F10DA2">
      <w:pPr>
        <w:pStyle w:val="Heading4"/>
      </w:pPr>
      <w:bookmarkStart w:id="115" w:name="_Toc41060391"/>
      <w:r w:rsidRPr="00F10DA2">
        <w:t>6.7.4.9</w:t>
      </w:r>
      <w:r w:rsidRPr="00F10DA2">
        <w:tab/>
        <w:t>Roaming aspects</w:t>
      </w:r>
      <w:bookmarkEnd w:id="115"/>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116" w:name="_Toc41060392"/>
      <w:r w:rsidRPr="00F10DA2">
        <w:t>6.7.4.10</w:t>
      </w:r>
      <w:r w:rsidRPr="00F10DA2">
        <w:tab/>
        <w:t>Regulatory aspects</w:t>
      </w:r>
      <w:bookmarkEnd w:id="116"/>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117" w:name="_Toc41060393"/>
      <w:r w:rsidRPr="00F10DA2">
        <w:t>6.7.4.11</w:t>
      </w:r>
      <w:r w:rsidRPr="00F10DA2">
        <w:tab/>
        <w:t>Signature schemes</w:t>
      </w:r>
      <w:bookmarkEnd w:id="117"/>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118" w:name="_Toc41060394"/>
      <w:r w:rsidRPr="00F10DA2">
        <w:t>6.7.4.12</w:t>
      </w:r>
      <w:r w:rsidRPr="00F10DA2">
        <w:tab/>
        <w:t>Signature length</w:t>
      </w:r>
      <w:bookmarkEnd w:id="118"/>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119" w:name="_Toc41060395"/>
      <w:r w:rsidRPr="00F10DA2">
        <w:t>6.7.4.13</w:t>
      </w:r>
      <w:r w:rsidRPr="00F10DA2">
        <w:tab/>
        <w:t>Resistance against Quantum Computing</w:t>
      </w:r>
      <w:bookmarkEnd w:id="119"/>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120" w:name="_Toc41060396"/>
      <w:r>
        <w:t>6</w:t>
      </w:r>
      <w:r w:rsidRPr="004D3578">
        <w:t>.</w:t>
      </w:r>
      <w:r>
        <w:t>8</w:t>
      </w:r>
      <w:r w:rsidRPr="004D3578">
        <w:tab/>
      </w:r>
      <w:r w:rsidRPr="00F21FF7">
        <w:t>Solution #</w:t>
      </w:r>
      <w:r>
        <w:t>8</w:t>
      </w:r>
      <w:r w:rsidRPr="00F21FF7">
        <w:t>: Network detection of nearby false base stations from call statistics and measurements</w:t>
      </w:r>
      <w:bookmarkEnd w:id="120"/>
    </w:p>
    <w:p w:rsidR="00F10DA2" w:rsidRDefault="00F10DA2" w:rsidP="00F10DA2">
      <w:pPr>
        <w:pStyle w:val="Heading3"/>
      </w:pPr>
      <w:bookmarkStart w:id="121" w:name="_Toc41060397"/>
      <w:r>
        <w:t>6.8.1</w:t>
      </w:r>
      <w:r>
        <w:tab/>
        <w:t>Introduction</w:t>
      </w:r>
      <w:bookmarkEnd w:id="121"/>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122" w:name="_Toc41060398"/>
      <w:r>
        <w:lastRenderedPageBreak/>
        <w:t>6.8.2</w:t>
      </w:r>
      <w:r>
        <w:tab/>
        <w:t>Solution details</w:t>
      </w:r>
      <w:bookmarkEnd w:id="122"/>
    </w:p>
    <w:p w:rsidR="00F10DA2" w:rsidRPr="002C0CC2" w:rsidRDefault="00F10DA2" w:rsidP="00F10DA2">
      <w:pPr>
        <w:pStyle w:val="Heading4"/>
      </w:pPr>
      <w:bookmarkStart w:id="123" w:name="_Toc41060399"/>
      <w:r>
        <w:t>6.8.2.1</w:t>
      </w:r>
      <w:r>
        <w:tab/>
      </w:r>
      <w:r w:rsidR="00CB0893" w:rsidRPr="00F21FF7">
        <w:t>Detection of false base Stations from Active UE Measurement report</w:t>
      </w:r>
      <w:bookmarkEnd w:id="123"/>
      <w:r w:rsidRPr="00F21FF7">
        <w:t xml:space="preserve">  </w:t>
      </w:r>
    </w:p>
    <w:p w:rsidR="00CB0893" w:rsidRPr="00F21FF7" w:rsidRDefault="00CB0893" w:rsidP="00CB0893">
      <w:pPr>
        <w:pStyle w:val="NoSpacing"/>
      </w:pPr>
      <w:r w:rsidRPr="00F21FF7">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124" w:name="_Toc41060400"/>
      <w:r>
        <w:t>6.8.2.2</w:t>
      </w:r>
      <w:r>
        <w:tab/>
      </w:r>
      <w:r w:rsidRPr="00F21FF7">
        <w:t>Detection of false base stations from duplicate Cell IDs in Active UE Measurement report</w:t>
      </w:r>
      <w:bookmarkEnd w:id="124"/>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125" w:name="_Toc41060401"/>
      <w:r>
        <w:t>6.8.3</w:t>
      </w:r>
      <w:r>
        <w:tab/>
      </w:r>
      <w:r w:rsidRPr="00F21FF7">
        <w:t>Evaluation</w:t>
      </w:r>
      <w:bookmarkEnd w:id="125"/>
    </w:p>
    <w:p w:rsidR="00FA77BA" w:rsidRPr="00FA77BA" w:rsidRDefault="00FA77BA" w:rsidP="00FA77BA">
      <w:r>
        <w:t>TBD</w:t>
      </w:r>
    </w:p>
    <w:p w:rsidR="00FA77BA" w:rsidRDefault="00FA77BA" w:rsidP="00FA77BA">
      <w:pPr>
        <w:pStyle w:val="Heading2"/>
      </w:pPr>
      <w:bookmarkStart w:id="126" w:name="_Toc41060402"/>
      <w:r>
        <w:t>6</w:t>
      </w:r>
      <w:r w:rsidRPr="004D3578">
        <w:t>.</w:t>
      </w:r>
      <w:r>
        <w:t>9</w:t>
      </w:r>
      <w:r w:rsidRPr="004D3578">
        <w:tab/>
      </w:r>
      <w:r w:rsidRPr="00F21FF7">
        <w:t>Solution #</w:t>
      </w:r>
      <w:r>
        <w:t>9</w:t>
      </w:r>
      <w:r w:rsidRPr="00F21FF7">
        <w:t>: Using symmetric algorithm with assist</w:t>
      </w:r>
      <w:bookmarkStart w:id="127" w:name="_Toc8390235"/>
      <w:bookmarkStart w:id="128" w:name="_Toc8587974"/>
      <w:r w:rsidRPr="00F21FF7">
        <w:t>ance of USIM and home network</w:t>
      </w:r>
      <w:bookmarkEnd w:id="126"/>
      <w:bookmarkEnd w:id="127"/>
      <w:bookmarkEnd w:id="128"/>
    </w:p>
    <w:p w:rsidR="00FA77BA" w:rsidRDefault="00FA77BA" w:rsidP="00FA77BA">
      <w:pPr>
        <w:pStyle w:val="Heading3"/>
      </w:pPr>
      <w:bookmarkStart w:id="129" w:name="_Toc41060403"/>
      <w:r>
        <w:t>6.9.1</w:t>
      </w:r>
      <w:r>
        <w:tab/>
        <w:t>Introduction</w:t>
      </w:r>
      <w:bookmarkEnd w:id="129"/>
    </w:p>
    <w:p w:rsidR="00FA77BA" w:rsidRPr="002C0CC2" w:rsidRDefault="00FA77BA" w:rsidP="00FA77BA">
      <w:pPr>
        <w:pStyle w:val="Heading4"/>
      </w:pPr>
      <w:bookmarkStart w:id="130" w:name="_Toc41060404"/>
      <w:r>
        <w:t>6.9.1.1</w:t>
      </w:r>
      <w:r>
        <w:tab/>
        <w:t>General</w:t>
      </w:r>
      <w:bookmarkEnd w:id="130"/>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1. Information for radio signaling authenticity is provisioned between the serving network and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2. The provisioned information is encrypted and cannot be decrypted by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3. The decryption of the provisioned information can only be done by USIM;</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4. The storage of encryption key in the USIM shall have same security requirement as Long Term Key (LTK);</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5. The encryption key and the provisioned information are periodically changed.</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6. The ME sends provisioned information and radio signaling to the USIM for verification.</w:t>
      </w:r>
    </w:p>
    <w:p w:rsidR="00FA77BA" w:rsidRPr="002C0CC2" w:rsidRDefault="00FA77BA" w:rsidP="00FA77BA">
      <w:pPr>
        <w:pStyle w:val="Heading4"/>
      </w:pPr>
      <w:bookmarkStart w:id="131" w:name="_Toc41060405"/>
      <w:r>
        <w:lastRenderedPageBreak/>
        <w:t>6.9.1.2</w:t>
      </w:r>
      <w:r>
        <w:tab/>
      </w:r>
      <w:r w:rsidRPr="00F21FF7">
        <w:rPr>
          <w:lang w:eastAsia="x-none"/>
        </w:rPr>
        <w:t>Mitigate replayed broadcast attack</w:t>
      </w:r>
      <w:bookmarkEnd w:id="131"/>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fake cell due to receiving a replayed SI message, the UE will detect that the cell is a fake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132" w:name="_Toc41060406"/>
      <w:r>
        <w:t>6.9.2</w:t>
      </w:r>
      <w:r>
        <w:tab/>
        <w:t>Solution details</w:t>
      </w:r>
      <w:bookmarkEnd w:id="132"/>
    </w:p>
    <w:p w:rsidR="00FA77BA" w:rsidRDefault="00FA77BA" w:rsidP="00FA77BA">
      <w:pPr>
        <w:pStyle w:val="Heading4"/>
      </w:pPr>
      <w:bookmarkStart w:id="133" w:name="_Toc41060407"/>
      <w:r>
        <w:t>6.9.2.1</w:t>
      </w:r>
      <w:r>
        <w:tab/>
        <w:t>Framework</w:t>
      </w:r>
      <w:bookmarkEnd w:id="133"/>
    </w:p>
    <w:p w:rsidR="00FA77BA" w:rsidRPr="002C0CC2" w:rsidRDefault="00FA77BA" w:rsidP="00FA77BA">
      <w:pPr>
        <w:pStyle w:val="Heading5"/>
      </w:pPr>
      <w:bookmarkStart w:id="134" w:name="_Toc41060408"/>
      <w:r>
        <w:t>6.9.2.1.1</w:t>
      </w:r>
      <w:r>
        <w:tab/>
      </w:r>
      <w:r>
        <w:tab/>
        <w:t>General</w:t>
      </w:r>
      <w:bookmarkEnd w:id="134"/>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AA7680" w:rsidP="00FA77BA">
      <w:pPr>
        <w:jc w:val="center"/>
      </w:pPr>
      <w:r w:rsidRPr="00F21FF7">
        <w:rPr>
          <w:noProof/>
        </w:rPr>
        <w:object w:dxaOrig="12655" w:dyaOrig="6053">
          <v:shape id="_x0000_i1035" type="#_x0000_t75" alt="" style="width:434.15pt;height:209.5pt;mso-width-percent:0;mso-height-percent:0;mso-width-percent:0;mso-height-percent:0" o:ole="">
            <v:imagedata r:id="rId31" o:title=""/>
          </v:shape>
          <o:OLEObject Type="Embed" ProgID="Visio.Drawing.11" ShapeID="_x0000_i1035" DrawAspect="Content" ObjectID="_1651674045"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shall have the same security requirement as Long Term Key (LTK), which means the USIM shall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shall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135" w:name="_Toc41060409"/>
      <w:r>
        <w:t>6.9.2.1.2</w:t>
      </w:r>
      <w:r>
        <w:tab/>
      </w:r>
      <w:r>
        <w:tab/>
      </w:r>
      <w:r w:rsidRPr="00F21FF7">
        <w:t>Principle of dynamic provisioning</w:t>
      </w:r>
      <w:bookmarkEnd w:id="135"/>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AA7680" w:rsidP="00FA77BA">
      <w:pPr>
        <w:pStyle w:val="TF"/>
      </w:pPr>
      <w:r w:rsidRPr="00F21FF7">
        <w:rPr>
          <w:noProof/>
        </w:rPr>
        <w:object w:dxaOrig="10018" w:dyaOrig="6026">
          <v:shape id="_x0000_i1034" type="#_x0000_t75" alt="" style="width:374.1pt;height:225.2pt;mso-width-percent:0;mso-height-percent:0;mso-width-percent:0;mso-height-percent:0" o:ole="">
            <v:imagedata r:id="rId33" o:title=""/>
          </v:shape>
          <o:OLEObject Type="Embed" ProgID="Visio.Drawing.11" ShapeID="_x0000_i1034" DrawAspect="Content" ObjectID="_1651674046"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136" w:name="_Toc41060410"/>
      <w:r>
        <w:t>6.9.2.2</w:t>
      </w:r>
      <w:r>
        <w:tab/>
        <w:t>Provisioning</w:t>
      </w:r>
      <w:bookmarkEnd w:id="136"/>
      <w:r w:rsidRPr="00F21FF7">
        <w:t xml:space="preserve"> </w:t>
      </w:r>
    </w:p>
    <w:p w:rsidR="00FA77BA" w:rsidRPr="002C0CC2" w:rsidRDefault="00FA77BA" w:rsidP="00FA77BA">
      <w:pPr>
        <w:pStyle w:val="Heading5"/>
      </w:pPr>
      <w:bookmarkStart w:id="137" w:name="_Toc41060411"/>
      <w:r>
        <w:t>6.9.2.2.1</w:t>
      </w:r>
      <w:r>
        <w:tab/>
      </w:r>
      <w:r>
        <w:tab/>
      </w:r>
      <w:r w:rsidRPr="00F21FF7">
        <w:t>Protection Key Agreement (PKA) and Protection Key Transfer (PKT) procedure</w:t>
      </w:r>
      <w:bookmarkEnd w:id="137"/>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AA7680" w:rsidP="00FA77BA">
      <w:pPr>
        <w:jc w:val="center"/>
      </w:pPr>
      <w:r w:rsidRPr="00F21FF7">
        <w:rPr>
          <w:noProof/>
        </w:rPr>
        <w:object w:dxaOrig="11356" w:dyaOrig="7534">
          <v:shape id="_x0000_i1033" type="#_x0000_t75" alt="" style="width:422.25pt;height:280.4pt;mso-width-percent:0;mso-height-percent:0;mso-width-percent:0;mso-height-percent:0" o:ole="">
            <v:imagedata r:id="rId35" o:title=""/>
          </v:shape>
          <o:OLEObject Type="Embed" ProgID="Visio.Drawing.11" ShapeID="_x0000_i1033" DrawAspect="Content" ObjectID="_1651674047"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shall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shall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shall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The UDM returns the random NONCE and the CKp to the AMF/SEAF to finish the PKT procedure. The AMF/SEAF shall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shall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The USIM computes CKp based on the long term key as well as the received NONCE as same as UDM does, and stores the CKp. The USIM shall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.2.2.3 must be performed combined with the PKA and PKT procedure</w:t>
      </w:r>
      <w:r w:rsidRPr="00F21FF7">
        <w:rPr>
          <w:lang w:eastAsia="zh-CN"/>
        </w:rPr>
        <w:t>.</w:t>
      </w:r>
    </w:p>
    <w:p w:rsidR="00FA77BA" w:rsidRPr="002C0CC2" w:rsidRDefault="00FA77BA" w:rsidP="00FA77BA">
      <w:pPr>
        <w:pStyle w:val="Heading5"/>
      </w:pPr>
      <w:bookmarkStart w:id="138" w:name="_Toc41060412"/>
      <w:r>
        <w:t>6.9.2.2.2</w:t>
      </w:r>
      <w:r>
        <w:tab/>
      </w:r>
      <w:r>
        <w:tab/>
      </w:r>
      <w:r w:rsidRPr="00F21FF7">
        <w:t>Protection area</w:t>
      </w:r>
      <w:bookmarkEnd w:id="138"/>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AA7680" w:rsidP="005A647F">
      <w:pPr>
        <w:jc w:val="center"/>
      </w:pPr>
      <w:r w:rsidRPr="00F21FF7">
        <w:rPr>
          <w:noProof/>
        </w:rPr>
        <w:object w:dxaOrig="7583" w:dyaOrig="3542">
          <v:shape id="_x0000_i1032" type="#_x0000_t75" alt="" style="width:381.65pt;height:177.55pt;mso-width-percent:0;mso-height-percent:0;mso-width-percent:0;mso-height-percent:0" o:ole="">
            <v:imagedata r:id="rId37" o:title=""/>
          </v:shape>
          <o:OLEObject Type="Embed" ProgID="Visio.Drawing.11" ShapeID="_x0000_i1032" DrawAspect="Content" ObjectID="_1651674048"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AA7680" w:rsidP="005A647F">
      <w:pPr>
        <w:jc w:val="center"/>
      </w:pPr>
      <w:r w:rsidRPr="00F21FF7">
        <w:rPr>
          <w:noProof/>
        </w:rPr>
        <w:object w:dxaOrig="7583" w:dyaOrig="3542">
          <v:shape id="_x0000_i1031" type="#_x0000_t75" alt="" style="width:381.65pt;height:177.55pt;mso-width-percent:0;mso-height-percent:0;mso-width-percent:0;mso-height-percent:0" o:ole="">
            <v:imagedata r:id="rId39" o:title=""/>
          </v:shape>
          <o:OLEObject Type="Embed" ProgID="Visio.Drawing.11" ShapeID="_x0000_i1031" DrawAspect="Content" ObjectID="_1651674049"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During registration procedure (initial, mobility, or periodic) or other initial NAS message handling, the AMF shall provide the information of the protection area, which includes a list of bsGKI, corresponding encrypted root keys, and corresponding expiry time, to the ME. The ME shall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shall be short enough to make the key cracking impossible in time. </w:t>
      </w:r>
    </w:p>
    <w:p w:rsidR="005A647F" w:rsidRPr="00F21FF7" w:rsidRDefault="005A647F" w:rsidP="005A647F">
      <w:pPr>
        <w:rPr>
          <w:lang w:eastAsia="zh-CN"/>
        </w:rPr>
      </w:pPr>
      <w:r w:rsidRPr="00F21FF7">
        <w:rPr>
          <w:lang w:eastAsia="zh-CN"/>
        </w:rPr>
        <w:t>The serving network shall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The PA shall not be too large. It will be difficult to mitigate the false base station attack based on replayed broadcast radio signalling if the PA is too large.</w:t>
      </w:r>
    </w:p>
    <w:p w:rsidR="005A647F" w:rsidRPr="005A647F" w:rsidRDefault="005A647F" w:rsidP="005A647F">
      <w:pPr>
        <w:pStyle w:val="Heading5"/>
      </w:pPr>
      <w:bookmarkStart w:id="139" w:name="_Toc41060413"/>
      <w:r w:rsidRPr="005A647F">
        <w:t>6.9.2.2.3</w:t>
      </w:r>
      <w:r w:rsidRPr="005A647F">
        <w:tab/>
      </w:r>
      <w:r w:rsidRPr="005A647F">
        <w:tab/>
        <w:t>Protection Area Information Provisioning (PAIP) procedure</w:t>
      </w:r>
      <w:bookmarkEnd w:id="139"/>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AA7680" w:rsidP="005A647F">
      <w:pPr>
        <w:jc w:val="center"/>
      </w:pPr>
      <w:r w:rsidRPr="00F21FF7">
        <w:rPr>
          <w:noProof/>
        </w:rPr>
        <w:object w:dxaOrig="7377" w:dyaOrig="4317">
          <v:shape id="_x0000_i1030" type="#_x0000_t75" alt="" style="width:329.15pt;height:192.2pt;mso-width-percent:0;mso-height-percent:0;mso-width-percent:0;mso-height-percent:0" o:ole="">
            <v:imagedata r:id="rId41" o:title=""/>
          </v:shape>
          <o:OLEObject Type="Embed" ProgID="Visio.Drawing.11" ShapeID="_x0000_i1030" DrawAspect="Content" ObjectID="_1651674050"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If the AMF/SEAF supports Anti-False-Base-Station (AFBS), the AMF/SEAF shall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140" w:name="_Toc41060414"/>
      <w:r>
        <w:t>6.9.2.3</w:t>
      </w:r>
      <w:r>
        <w:tab/>
      </w:r>
      <w:r w:rsidRPr="00F21FF7">
        <w:rPr>
          <w:lang w:eastAsia="x-none"/>
        </w:rPr>
        <w:t>Authenticity</w:t>
      </w:r>
      <w:bookmarkEnd w:id="140"/>
      <w:r w:rsidRPr="00F21FF7">
        <w:t xml:space="preserve"> </w:t>
      </w:r>
    </w:p>
    <w:p w:rsidR="005A647F" w:rsidRPr="005A647F" w:rsidRDefault="005A647F" w:rsidP="005A647F">
      <w:pPr>
        <w:pStyle w:val="Heading5"/>
      </w:pPr>
      <w:bookmarkStart w:id="141" w:name="_Toc41060415"/>
      <w:r w:rsidRPr="005A647F">
        <w:t>6.9.2.</w:t>
      </w:r>
      <w:r>
        <w:t>3</w:t>
      </w:r>
      <w:r w:rsidRPr="005A647F">
        <w:t>.</w:t>
      </w:r>
      <w:r>
        <w:t>1</w:t>
      </w:r>
      <w:r w:rsidRPr="005A647F">
        <w:tab/>
      </w:r>
      <w:r w:rsidRPr="005A647F">
        <w:tab/>
      </w:r>
      <w:r w:rsidRPr="00F21FF7">
        <w:t>Security procedure for broadcast messages</w:t>
      </w:r>
      <w:bookmarkEnd w:id="141"/>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AA7680" w:rsidP="005A647F">
      <w:pPr>
        <w:jc w:val="center"/>
      </w:pPr>
      <w:r w:rsidRPr="00F21FF7">
        <w:rPr>
          <w:noProof/>
        </w:rPr>
        <w:object w:dxaOrig="7945" w:dyaOrig="6145">
          <v:shape id="_x0000_i1029" type="#_x0000_t75" alt="" style="width:348.65pt;height:269.6pt;mso-width-percent:0;mso-height-percent:0;mso-width-percent:0;mso-height-percent:0" o:ole="">
            <v:imagedata r:id="rId43" o:title=""/>
          </v:shape>
          <o:OLEObject Type="Embed" ProgID="Visio.Drawing.11" ShapeID="_x0000_i1029" DrawAspect="Content" ObjectID="_1651674051"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gNB decides to broadcast a message (e.g. MIB or SI) via a cell, the message shall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shall also send the HASH</w:t>
      </w:r>
      <w:r w:rsidRPr="00F21FF7">
        <w:rPr>
          <w:vertAlign w:val="subscript"/>
          <w:lang w:eastAsia="zh-CN"/>
        </w:rPr>
        <w:t>MS</w:t>
      </w:r>
      <w:r w:rsidRPr="00F21FF7">
        <w:rPr>
          <w:lang w:eastAsia="zh-CN"/>
        </w:rPr>
        <w:t xml:space="preserve"> to the USIM, otherwise, the ME shall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shall be ready to perform registration procedure. If the UE is ready to send an initial NAS message before timeout, the UE shall stop the verification timer. When the UE is ready to send an initial </w:t>
      </w:r>
      <w:r w:rsidRPr="00F21FF7">
        <w:rPr>
          <w:lang w:eastAsia="zh-CN"/>
        </w:rPr>
        <w:lastRenderedPageBreak/>
        <w:t>NAS message (due to timeout or not), the UE shall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After the UE successfully authenticates the network, the UE shall check whether the suspect or high-risk cell in cache is in the protection area (updated or not), if not, then mark the cell as suspect cell in cache, if yes, then verify the cell. If verification fails, the UE marks the cell as fake cell in cache, otherwise remove the cell from the cache. The UE may report the suspect, high-risk, and fake cells in cache to the serving network.</w:t>
      </w:r>
    </w:p>
    <w:p w:rsidR="005A647F" w:rsidRPr="005A647F" w:rsidRDefault="005A647F" w:rsidP="005A647F">
      <w:pPr>
        <w:pStyle w:val="Heading5"/>
      </w:pPr>
      <w:bookmarkStart w:id="142" w:name="_Toc41060416"/>
      <w:r w:rsidRPr="005A647F">
        <w:t>6.9.2.</w:t>
      </w:r>
      <w:r>
        <w:t>3</w:t>
      </w:r>
      <w:r w:rsidRPr="005A647F">
        <w:t>.</w:t>
      </w:r>
      <w:r>
        <w:t>2</w:t>
      </w:r>
      <w:r w:rsidRPr="005A647F">
        <w:tab/>
      </w:r>
      <w:r w:rsidRPr="005A647F">
        <w:tab/>
      </w:r>
      <w:r w:rsidRPr="00F21FF7">
        <w:t>Security procedure for unicast messages</w:t>
      </w:r>
      <w:bookmarkEnd w:id="142"/>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AA7680" w:rsidP="005A647F">
      <w:pPr>
        <w:jc w:val="center"/>
      </w:pPr>
      <w:r w:rsidRPr="00F21FF7">
        <w:rPr>
          <w:noProof/>
        </w:rPr>
        <w:object w:dxaOrig="8394" w:dyaOrig="6315">
          <v:shape id="_x0000_i1028" type="#_x0000_t75" alt="" style="width:373pt;height:280.95pt;mso-width-percent:0;mso-height-percent:0;mso-width-percent:0;mso-height-percent:0" o:ole="">
            <v:imagedata r:id="rId45" o:title=""/>
          </v:shape>
          <o:OLEObject Type="Embed" ProgID="Visio.Drawing.11" ShapeID="_x0000_i1028" DrawAspect="Content" ObjectID="_1651674052"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must truncate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143" w:name="_Toc41060417"/>
      <w:r>
        <w:t>6.</w:t>
      </w:r>
      <w:r w:rsidR="005A647F">
        <w:t>9</w:t>
      </w:r>
      <w:r>
        <w:t>.3</w:t>
      </w:r>
      <w:r>
        <w:tab/>
      </w:r>
      <w:r w:rsidRPr="00F21FF7">
        <w:t>Evaluation</w:t>
      </w:r>
      <w:bookmarkEnd w:id="143"/>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144" w:name="_Toc41060418"/>
      <w:r>
        <w:t>6</w:t>
      </w:r>
      <w:r w:rsidRPr="004D3578">
        <w:t>.</w:t>
      </w:r>
      <w:r>
        <w:t>10</w:t>
      </w:r>
      <w:r w:rsidRPr="004D3578">
        <w:tab/>
      </w:r>
      <w:r w:rsidRPr="00F21FF7">
        <w:t>Solution #</w:t>
      </w:r>
      <w:r>
        <w:t>10</w:t>
      </w:r>
      <w:r w:rsidRPr="00F21FF7">
        <w:t>: Protection on the unicast message based on ECDH</w:t>
      </w:r>
      <w:bookmarkEnd w:id="144"/>
    </w:p>
    <w:p w:rsidR="00B53D2E" w:rsidRDefault="00B53D2E" w:rsidP="00B53D2E">
      <w:pPr>
        <w:pStyle w:val="Heading3"/>
      </w:pPr>
      <w:bookmarkStart w:id="145" w:name="_Toc41060419"/>
      <w:r>
        <w:t>6.10.1</w:t>
      </w:r>
      <w:r>
        <w:tab/>
        <w:t>Introduction</w:t>
      </w:r>
      <w:bookmarkEnd w:id="145"/>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146" w:name="_Toc41060420"/>
      <w:r>
        <w:t>6.10.2</w:t>
      </w:r>
      <w:r>
        <w:tab/>
        <w:t>Solution details</w:t>
      </w:r>
      <w:bookmarkEnd w:id="146"/>
    </w:p>
    <w:p w:rsidR="00B53D2E" w:rsidRPr="002C0CC2" w:rsidRDefault="00B53D2E" w:rsidP="00B53D2E">
      <w:pPr>
        <w:pStyle w:val="Heading4"/>
      </w:pPr>
      <w:bookmarkStart w:id="147" w:name="_Toc41060421"/>
      <w:r>
        <w:t>6.</w:t>
      </w:r>
      <w:r w:rsidR="009235BD">
        <w:t>10</w:t>
      </w:r>
      <w:r>
        <w:t>.2.1</w:t>
      </w:r>
      <w:r>
        <w:tab/>
      </w:r>
      <w:r w:rsidR="009235BD" w:rsidRPr="009235BD">
        <w:t>General description</w:t>
      </w:r>
      <w:bookmarkEnd w:id="147"/>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lastRenderedPageBreak/>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148" w:name="_Toc41060422"/>
      <w:r>
        <w:rPr>
          <w:lang w:eastAsia="zh-CN"/>
        </w:rPr>
        <w:t>6.</w:t>
      </w:r>
      <w:r w:rsidR="009235BD">
        <w:rPr>
          <w:lang w:eastAsia="zh-CN"/>
        </w:rPr>
        <w:t>10</w:t>
      </w:r>
      <w:r>
        <w:rPr>
          <w:lang w:eastAsia="zh-CN"/>
        </w:rPr>
        <w:t>.2.2</w:t>
      </w:r>
      <w:r>
        <w:rPr>
          <w:lang w:eastAsia="zh-CN"/>
        </w:rPr>
        <w:tab/>
      </w:r>
      <w:r w:rsidR="009235BD" w:rsidRPr="009235BD">
        <w:t>Pre-provision</w:t>
      </w:r>
      <w:bookmarkEnd w:id="148"/>
    </w:p>
    <w:p w:rsidR="009235BD" w:rsidRPr="00F21FF7" w:rsidRDefault="009235BD" w:rsidP="009235BD">
      <w:r w:rsidRPr="00F21FF7">
        <w:t xml:space="preserve">UE and gNB shall support ECDH, and all the credentials shall be preprovioned.  </w:t>
      </w:r>
    </w:p>
    <w:p w:rsidR="00B53D2E" w:rsidRDefault="00B53D2E" w:rsidP="00B53D2E">
      <w:pPr>
        <w:pStyle w:val="Heading4"/>
      </w:pPr>
      <w:bookmarkStart w:id="149" w:name="_Toc41060423"/>
      <w:r>
        <w:rPr>
          <w:lang w:eastAsia="zh-CN"/>
        </w:rPr>
        <w:t>6.</w:t>
      </w:r>
      <w:r w:rsidR="009235BD">
        <w:rPr>
          <w:lang w:eastAsia="zh-CN"/>
        </w:rPr>
        <w:t>10</w:t>
      </w:r>
      <w:r>
        <w:rPr>
          <w:lang w:eastAsia="zh-CN"/>
        </w:rPr>
        <w:t>.2.3</w:t>
      </w:r>
      <w:r>
        <w:rPr>
          <w:lang w:eastAsia="zh-CN"/>
        </w:rPr>
        <w:tab/>
      </w:r>
      <w:r w:rsidR="009235BD" w:rsidRPr="009235BD">
        <w:t>Message used to send ePK uplink</w:t>
      </w:r>
      <w:bookmarkEnd w:id="149"/>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150" w:name="_Toc41060424"/>
      <w:r>
        <w:rPr>
          <w:lang w:eastAsia="zh-CN"/>
        </w:rPr>
        <w:t>6.10.2.4</w:t>
      </w:r>
      <w:r>
        <w:rPr>
          <w:lang w:eastAsia="zh-CN"/>
        </w:rPr>
        <w:tab/>
      </w:r>
      <w:r>
        <w:t>Replay resistant</w:t>
      </w:r>
      <w:bookmarkEnd w:id="150"/>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151" w:name="_Toc41060425"/>
      <w:r>
        <w:rPr>
          <w:lang w:eastAsia="zh-CN"/>
        </w:rPr>
        <w:t>6.10.2.5</w:t>
      </w:r>
      <w:r>
        <w:rPr>
          <w:lang w:eastAsia="zh-CN"/>
        </w:rPr>
        <w:tab/>
      </w:r>
      <w:r>
        <w:t>Procedures</w:t>
      </w:r>
      <w:bookmarkEnd w:id="151"/>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152" w:name="_Toc41060426"/>
      <w:r>
        <w:t>6.</w:t>
      </w:r>
      <w:r w:rsidR="009235BD">
        <w:t>10</w:t>
      </w:r>
      <w:r>
        <w:t>.</w:t>
      </w:r>
      <w:r w:rsidR="009235BD">
        <w:t>3</w:t>
      </w:r>
      <w:r>
        <w:tab/>
        <w:t>Assessment using Annex A.3</w:t>
      </w:r>
      <w:bookmarkEnd w:id="152"/>
    </w:p>
    <w:p w:rsidR="00B53D2E" w:rsidRDefault="00B53D2E" w:rsidP="00B53D2E">
      <w:pPr>
        <w:pStyle w:val="Heading4"/>
      </w:pPr>
      <w:bookmarkStart w:id="153" w:name="_Toc41060427"/>
      <w:r>
        <w:t>6.</w:t>
      </w:r>
      <w:r w:rsidR="009235BD">
        <w:t>10</w:t>
      </w:r>
      <w:r>
        <w:t>.</w:t>
      </w:r>
      <w:r w:rsidR="009235BD">
        <w:t>3</w:t>
      </w:r>
      <w:r>
        <w:t>.1a</w:t>
      </w:r>
      <w:r>
        <w:tab/>
        <w:t>UE aspects</w:t>
      </w:r>
      <w:bookmarkEnd w:id="153"/>
    </w:p>
    <w:p w:rsidR="009235BD" w:rsidRPr="00F21FF7" w:rsidRDefault="009235BD" w:rsidP="009235BD">
      <w:r w:rsidRPr="00F21FF7">
        <w:t>UE and gNB shall support ECDH, and all the credentials shall be preprovioned, which can be performed in implementation-independed way.</w:t>
      </w:r>
    </w:p>
    <w:p w:rsidR="00B53D2E" w:rsidRDefault="00B53D2E" w:rsidP="00B53D2E">
      <w:pPr>
        <w:pStyle w:val="Heading4"/>
      </w:pPr>
      <w:bookmarkStart w:id="154" w:name="_Toc41060428"/>
      <w:r w:rsidRPr="00F10DA2">
        <w:t>6.</w:t>
      </w:r>
      <w:r w:rsidR="009235BD">
        <w:t>10</w:t>
      </w:r>
      <w:r w:rsidRPr="00F10DA2">
        <w:t>.</w:t>
      </w:r>
      <w:r w:rsidR="009235BD">
        <w:t>3</w:t>
      </w:r>
      <w:r w:rsidRPr="00F10DA2">
        <w:t>.1b</w:t>
      </w:r>
      <w:r>
        <w:tab/>
      </w:r>
      <w:r w:rsidRPr="00F10DA2">
        <w:t>UE actions upon detection of invalid signature</w:t>
      </w:r>
      <w:bookmarkEnd w:id="154"/>
    </w:p>
    <w:p w:rsidR="009235BD" w:rsidRPr="00F21FF7" w:rsidRDefault="009235BD" w:rsidP="009235BD">
      <w:pPr>
        <w:rPr>
          <w:lang w:val="en-US"/>
        </w:rPr>
      </w:pPr>
      <w:r w:rsidRPr="00F21FF7">
        <w:rPr>
          <w:lang w:val="en-US"/>
        </w:rPr>
        <w:t>For the unicast message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 xml:space="preserve">For the unicast message which is with a false MAC, UE shall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155" w:name="_Toc41060429"/>
      <w:r w:rsidRPr="00F10DA2">
        <w:t>6.</w:t>
      </w:r>
      <w:r w:rsidR="009235BD">
        <w:t>10</w:t>
      </w:r>
      <w:r w:rsidRPr="00F10DA2">
        <w:t>.</w:t>
      </w:r>
      <w:r w:rsidR="009235BD">
        <w:t>3</w:t>
      </w:r>
      <w:r w:rsidRPr="00F10DA2">
        <w:t>.2</w:t>
      </w:r>
      <w:r w:rsidRPr="00F10DA2">
        <w:tab/>
      </w:r>
      <w:r w:rsidRPr="00F10DA2">
        <w:tab/>
        <w:t>Threats that are mitigated by signed SI messages</w:t>
      </w:r>
      <w:bookmarkEnd w:id="155"/>
    </w:p>
    <w:p w:rsidR="009235BD" w:rsidRPr="00F21FF7" w:rsidRDefault="009235BD" w:rsidP="009235BD">
      <w:r w:rsidRPr="00F21FF7">
        <w:t xml:space="preserve">Key issue #1 are mitigated. All unicst message before security activation can be integrity protected using the this solution. </w:t>
      </w:r>
    </w:p>
    <w:p w:rsidR="00B53D2E" w:rsidRPr="00F21FF7" w:rsidRDefault="00B53D2E" w:rsidP="00B53D2E">
      <w:pPr>
        <w:pStyle w:val="Heading4"/>
      </w:pPr>
      <w:bookmarkStart w:id="156" w:name="_Toc41060430"/>
      <w:r w:rsidRPr="00F10DA2">
        <w:lastRenderedPageBreak/>
        <w:t>6.</w:t>
      </w:r>
      <w:r w:rsidR="009235BD">
        <w:t>10</w:t>
      </w:r>
      <w:r w:rsidRPr="00F10DA2">
        <w:t>.</w:t>
      </w:r>
      <w:r w:rsidR="009235BD">
        <w:t>3</w:t>
      </w:r>
      <w:r w:rsidRPr="00F10DA2">
        <w:t>.3</w:t>
      </w:r>
      <w:r w:rsidRPr="00F10DA2">
        <w:tab/>
      </w:r>
      <w:r w:rsidRPr="00F10DA2">
        <w:tab/>
        <w:t>Threats that are not mitigated by signed SI messages</w:t>
      </w:r>
      <w:bookmarkEnd w:id="156"/>
    </w:p>
    <w:p w:rsidR="009235BD" w:rsidRPr="00F21FF7" w:rsidRDefault="009235BD" w:rsidP="009235BD">
      <w:r w:rsidRPr="00F21FF7">
        <w:t>MitM attack and Bidding down attack.</w:t>
      </w:r>
    </w:p>
    <w:p w:rsidR="00B53D2E" w:rsidRPr="00F10DA2" w:rsidRDefault="00B53D2E" w:rsidP="00B53D2E">
      <w:pPr>
        <w:pStyle w:val="Heading4"/>
      </w:pPr>
      <w:bookmarkStart w:id="157" w:name="_Toc41060431"/>
      <w:r w:rsidRPr="00F10DA2">
        <w:t>6.</w:t>
      </w:r>
      <w:r w:rsidR="009235BD">
        <w:t>10.3</w:t>
      </w:r>
      <w:r w:rsidRPr="00F10DA2">
        <w:t>.4</w:t>
      </w:r>
      <w:r w:rsidRPr="00F10DA2">
        <w:tab/>
        <w:t>Provisioning of keys</w:t>
      </w:r>
      <w:bookmarkEnd w:id="157"/>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158" w:name="_Toc41060432"/>
      <w:r w:rsidRPr="00F10DA2">
        <w:t>6.</w:t>
      </w:r>
      <w:r w:rsidR="009235BD">
        <w:t>10</w:t>
      </w:r>
      <w:r w:rsidRPr="00F10DA2">
        <w:t>.</w:t>
      </w:r>
      <w:r w:rsidR="009235BD">
        <w:t>3</w:t>
      </w:r>
      <w:r w:rsidRPr="00F10DA2">
        <w:t>.5</w:t>
      </w:r>
      <w:r w:rsidRPr="00F10DA2">
        <w:tab/>
        <w:t>RAN aspects</w:t>
      </w:r>
      <w:bookmarkEnd w:id="158"/>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159" w:name="_Toc41060433"/>
      <w:r w:rsidRPr="00F10DA2">
        <w:t>6.</w:t>
      </w:r>
      <w:r w:rsidR="009235BD">
        <w:t>10</w:t>
      </w:r>
      <w:r w:rsidRPr="00F10DA2">
        <w:t>.</w:t>
      </w:r>
      <w:r w:rsidR="009235BD">
        <w:t>3</w:t>
      </w:r>
      <w:r w:rsidRPr="00F10DA2">
        <w:t>.6</w:t>
      </w:r>
      <w:r w:rsidRPr="00F10DA2">
        <w:tab/>
        <w:t>VPLMN aspects</w:t>
      </w:r>
      <w:bookmarkEnd w:id="159"/>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Eventhough this is not a perfect solution, it is better that nothing, given the fact that people spend much more time in the home network than in the visited network.</w:t>
      </w:r>
    </w:p>
    <w:p w:rsidR="00B53D2E" w:rsidRPr="00F10DA2" w:rsidRDefault="00B53D2E" w:rsidP="00B53D2E">
      <w:pPr>
        <w:pStyle w:val="Heading4"/>
      </w:pPr>
      <w:bookmarkStart w:id="160" w:name="_Toc41060434"/>
      <w:r w:rsidRPr="00F10DA2">
        <w:t>6.</w:t>
      </w:r>
      <w:r w:rsidR="009235BD">
        <w:t>10</w:t>
      </w:r>
      <w:r w:rsidRPr="00F10DA2">
        <w:t>.</w:t>
      </w:r>
      <w:r w:rsidR="009235BD">
        <w:t>3</w:t>
      </w:r>
      <w:r w:rsidRPr="00F10DA2">
        <w:t>.7</w:t>
      </w:r>
      <w:r w:rsidRPr="00F10DA2">
        <w:tab/>
        <w:t>HPLMN aspects</w:t>
      </w:r>
      <w:bookmarkEnd w:id="160"/>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161" w:name="_Toc41060435"/>
      <w:r w:rsidRPr="00F10DA2">
        <w:t>6.</w:t>
      </w:r>
      <w:r w:rsidR="009235BD">
        <w:t>10</w:t>
      </w:r>
      <w:r w:rsidRPr="00F10DA2">
        <w:t>.</w:t>
      </w:r>
      <w:r w:rsidR="009235BD">
        <w:t>3</w:t>
      </w:r>
      <w:r w:rsidRPr="00F10DA2">
        <w:t>.8</w:t>
      </w:r>
      <w:r w:rsidRPr="00F10DA2">
        <w:tab/>
        <w:t>Network sharing aspects</w:t>
      </w:r>
      <w:bookmarkEnd w:id="161"/>
    </w:p>
    <w:p w:rsidR="00C31E28" w:rsidRPr="00F21FF7" w:rsidRDefault="00C31E28" w:rsidP="00C31E28">
      <w:r w:rsidRPr="00F21FF7">
        <w:t>Not applicable to protection of unicast messages.</w:t>
      </w:r>
    </w:p>
    <w:p w:rsidR="00B53D2E" w:rsidRPr="00F10DA2" w:rsidRDefault="00B53D2E" w:rsidP="00B53D2E">
      <w:pPr>
        <w:pStyle w:val="Heading4"/>
      </w:pPr>
      <w:bookmarkStart w:id="162" w:name="_Toc41060436"/>
      <w:r w:rsidRPr="00F10DA2">
        <w:t>6.</w:t>
      </w:r>
      <w:r w:rsidR="009235BD">
        <w:t>10</w:t>
      </w:r>
      <w:r w:rsidRPr="00F10DA2">
        <w:t>.</w:t>
      </w:r>
      <w:r w:rsidR="009235BD">
        <w:t>3.</w:t>
      </w:r>
      <w:r w:rsidRPr="00F10DA2">
        <w:t>9</w:t>
      </w:r>
      <w:r w:rsidRPr="00F10DA2">
        <w:tab/>
        <w:t>Roaming aspects</w:t>
      </w:r>
      <w:bookmarkEnd w:id="162"/>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163" w:name="_Toc41060437"/>
      <w:r w:rsidRPr="00F10DA2">
        <w:t>6.</w:t>
      </w:r>
      <w:r w:rsidR="009235BD">
        <w:t>10</w:t>
      </w:r>
      <w:r w:rsidRPr="00F10DA2">
        <w:t>.</w:t>
      </w:r>
      <w:r w:rsidR="009235BD">
        <w:t>3</w:t>
      </w:r>
      <w:r w:rsidRPr="00F10DA2">
        <w:t>.10</w:t>
      </w:r>
      <w:r w:rsidRPr="00F10DA2">
        <w:tab/>
        <w:t>Regulatory aspects</w:t>
      </w:r>
      <w:bookmarkEnd w:id="163"/>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164" w:name="_Toc41060438"/>
      <w:r w:rsidRPr="00F10DA2">
        <w:t>6.</w:t>
      </w:r>
      <w:r w:rsidR="009235BD">
        <w:t>10</w:t>
      </w:r>
      <w:r w:rsidRPr="00F10DA2">
        <w:t>.</w:t>
      </w:r>
      <w:r w:rsidR="009235BD">
        <w:t>3</w:t>
      </w:r>
      <w:r w:rsidRPr="00F10DA2">
        <w:t>.11</w:t>
      </w:r>
      <w:r w:rsidRPr="00F10DA2">
        <w:tab/>
        <w:t>Signature schemes</w:t>
      </w:r>
      <w:bookmarkEnd w:id="164"/>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t is FFS whether other MAC algorithms is needed.</w:t>
      </w:r>
    </w:p>
    <w:p w:rsidR="00B53D2E" w:rsidRPr="00F10DA2" w:rsidRDefault="00B53D2E" w:rsidP="00B53D2E">
      <w:pPr>
        <w:pStyle w:val="Heading4"/>
      </w:pPr>
      <w:bookmarkStart w:id="165" w:name="_Toc41060439"/>
      <w:r w:rsidRPr="00F10DA2">
        <w:t>6.</w:t>
      </w:r>
      <w:r w:rsidR="009235BD">
        <w:t>10</w:t>
      </w:r>
      <w:r w:rsidRPr="00F10DA2">
        <w:t>.</w:t>
      </w:r>
      <w:r w:rsidR="009235BD">
        <w:t>3</w:t>
      </w:r>
      <w:r w:rsidRPr="00F10DA2">
        <w:t>.12</w:t>
      </w:r>
      <w:r w:rsidRPr="00F10DA2">
        <w:tab/>
        <w:t>Signature length</w:t>
      </w:r>
      <w:bookmarkEnd w:id="165"/>
    </w:p>
    <w:p w:rsidR="00C31E28" w:rsidRPr="00F21FF7" w:rsidRDefault="00C31E28" w:rsidP="00C31E28">
      <w:r>
        <w:t xml:space="preserve">MAC length: </w:t>
      </w:r>
      <w:r w:rsidRPr="00F21FF7">
        <w:t>32bits.</w:t>
      </w:r>
    </w:p>
    <w:p w:rsidR="00B53D2E" w:rsidRPr="00F10DA2" w:rsidRDefault="00B53D2E" w:rsidP="00B53D2E">
      <w:pPr>
        <w:pStyle w:val="Heading4"/>
      </w:pPr>
      <w:bookmarkStart w:id="166" w:name="_Toc41060440"/>
      <w:r w:rsidRPr="00F10DA2">
        <w:t>6.</w:t>
      </w:r>
      <w:r w:rsidR="009235BD">
        <w:t>10</w:t>
      </w:r>
      <w:r w:rsidRPr="00F10DA2">
        <w:t>.</w:t>
      </w:r>
      <w:r w:rsidR="009235BD">
        <w:t>3</w:t>
      </w:r>
      <w:r w:rsidRPr="00F10DA2">
        <w:t>.13</w:t>
      </w:r>
      <w:r w:rsidRPr="00F10DA2">
        <w:tab/>
        <w:t>Resistance against Quantum Computing</w:t>
      </w:r>
      <w:bookmarkEnd w:id="166"/>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167" w:name="_Toc41060441"/>
      <w:r>
        <w:lastRenderedPageBreak/>
        <w:t>6</w:t>
      </w:r>
      <w:r w:rsidRPr="004D3578">
        <w:t>.</w:t>
      </w:r>
      <w:r>
        <w:t>11</w:t>
      </w:r>
      <w:r w:rsidRPr="004D3578">
        <w:tab/>
      </w:r>
      <w:r w:rsidRPr="00F21FF7">
        <w:t>Solution #</w:t>
      </w:r>
      <w:r>
        <w:t>11</w:t>
      </w:r>
      <w:r w:rsidRPr="00F21FF7">
        <w:t>: Certificate based solution against false base station</w:t>
      </w:r>
      <w:bookmarkEnd w:id="167"/>
    </w:p>
    <w:p w:rsidR="00C31E28" w:rsidRDefault="00C31E28" w:rsidP="00C31E28">
      <w:pPr>
        <w:pStyle w:val="Heading3"/>
      </w:pPr>
      <w:bookmarkStart w:id="168" w:name="_Toc41060442"/>
      <w:r>
        <w:t>6.11.1</w:t>
      </w:r>
      <w:r>
        <w:tab/>
        <w:t>Introduction</w:t>
      </w:r>
      <w:bookmarkEnd w:id="168"/>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Infrustructure). The gNB can sign the broadcast message with its own private key and send the message, the signature, together with gNB’s certificate to the UE, and UE will be able to verify the authenticity of the message with the provisioned root of trust, e.g. the certificate issuers’s CA public key. UE shall accept the message after a successful message authentication. </w:t>
      </w:r>
    </w:p>
    <w:p w:rsidR="00C31E28" w:rsidRDefault="00C31E28" w:rsidP="00C31E28">
      <w:pPr>
        <w:pStyle w:val="Heading3"/>
      </w:pPr>
      <w:bookmarkStart w:id="169" w:name="_Toc41060443"/>
      <w:r>
        <w:t>6.11.2</w:t>
      </w:r>
      <w:r>
        <w:tab/>
        <w:t>Solution details</w:t>
      </w:r>
      <w:bookmarkEnd w:id="169"/>
    </w:p>
    <w:p w:rsidR="00C31E28" w:rsidRPr="002C0CC2" w:rsidRDefault="00C31E28" w:rsidP="00C31E28">
      <w:pPr>
        <w:pStyle w:val="Heading4"/>
      </w:pPr>
      <w:bookmarkStart w:id="170" w:name="_Toc41060444"/>
      <w:r>
        <w:t>6.11.2.1</w:t>
      </w:r>
      <w:r>
        <w:tab/>
      </w:r>
      <w:r w:rsidRPr="00C31E28">
        <w:t>Pre-provision and certificate distribution</w:t>
      </w:r>
      <w:bookmarkEnd w:id="170"/>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shall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color w:val="FF0000"/>
          <w:lang w:val="en-US" w:eastAsia="zh-CN"/>
        </w:rPr>
      </w:pPr>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rsidR="00315CB0" w:rsidRDefault="00315CB0" w:rsidP="00315CB0">
      <w:pPr>
        <w:spacing w:after="0"/>
        <w:jc w:val="center"/>
      </w:pPr>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w:t>
      </w:r>
      <w:r w:rsidR="002B20EA">
        <w:rPr>
          <w:lang w:val="en-US" w:eastAsia="zh-CN"/>
        </w:rPr>
        <w:t>n</w:t>
      </w:r>
      <w:r>
        <w:rPr>
          <w:lang w:val="en-US" w:eastAsia="zh-CN"/>
        </w:rPr>
        <w:t>ing</w:t>
      </w:r>
      <w:r w:rsidRPr="00DA14D4">
        <w:rPr>
          <w:lang w:val="en-US" w:eastAsia="zh-CN"/>
        </w:rPr>
        <w:t xml:space="preserve"> procedure</w:t>
      </w:r>
    </w:p>
    <w:p w:rsidR="00315CB0" w:rsidRDefault="00315CB0" w:rsidP="002B20EA">
      <w:pPr>
        <w:ind w:firstLine="284"/>
        <w:jc w:val="center"/>
        <w:rPr>
          <w:color w:val="FF0000"/>
          <w:lang w:val="en-US" w:eastAsia="zh-CN"/>
        </w:rPr>
      </w:pPr>
    </w:p>
    <w:p w:rsidR="00C31E28" w:rsidRPr="00F21FF7" w:rsidRDefault="006627BD" w:rsidP="00C31E28">
      <w:pPr>
        <w:ind w:firstLine="284"/>
        <w:rPr>
          <w:color w:val="FF0000"/>
          <w:lang w:val="en-US" w:eastAsia="zh-CN"/>
        </w:rPr>
      </w:pPr>
      <w:r>
        <w:rPr>
          <w:color w:val="FF0000"/>
          <w:lang w:val="en-US" w:eastAsia="zh-CN"/>
        </w:rPr>
        <w:t>NOTE</w:t>
      </w:r>
      <w:r w:rsidR="00C31E28" w:rsidRPr="00F21FF7">
        <w:rPr>
          <w:color w:val="FF0000"/>
          <w:lang w:val="en-US" w:eastAsia="zh-CN"/>
        </w:rPr>
        <w:t xml:space="preserve">: </w:t>
      </w:r>
      <w:r w:rsidR="00C31E28" w:rsidRPr="007811CD">
        <w:rPr>
          <w:color w:val="000000" w:themeColor="text1"/>
          <w:lang w:val="en-US" w:eastAsia="zh-CN"/>
        </w:rPr>
        <w:t xml:space="preserve">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w:t>
      </w:r>
      <w:r w:rsidR="00C31E28" w:rsidRPr="007811CD">
        <w:rPr>
          <w:color w:val="000000" w:themeColor="text1"/>
          <w:lang w:val="en-US" w:eastAsia="zh-CN"/>
        </w:rPr>
        <w:lastRenderedPageBreak/>
        <w:t>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Each gNB should be provisioned with its own private key and a certificate. If the certificate is from a sub CA, then the cert chain shall also be given in the message from gNB to the UE to link back to the Root CA. gNB shall use its private key to generate signature of the broadcast message, and the gNB certificate shall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71068D">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171" w:name="_Toc41060445"/>
      <w:r>
        <w:rPr>
          <w:lang w:eastAsia="zh-CN"/>
        </w:rPr>
        <w:t>6.11.2.2</w:t>
      </w:r>
      <w:r>
        <w:rPr>
          <w:lang w:eastAsia="zh-CN"/>
        </w:rPr>
        <w:tab/>
      </w:r>
      <w:r w:rsidRPr="00C31E28">
        <w:t>Signature algorithm</w:t>
      </w:r>
      <w:bookmarkEnd w:id="171"/>
    </w:p>
    <w:p w:rsidR="00C31E28" w:rsidRPr="00F21FF7" w:rsidRDefault="00C31E28" w:rsidP="00C31E28">
      <w:r w:rsidRPr="00F21FF7">
        <w:t>UEs supporting this solution shall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172" w:name="_Toc41060446"/>
      <w:r>
        <w:rPr>
          <w:lang w:eastAsia="zh-CN"/>
        </w:rPr>
        <w:t>6.11.2.3</w:t>
      </w:r>
      <w:r>
        <w:rPr>
          <w:lang w:eastAsia="zh-CN"/>
        </w:rPr>
        <w:tab/>
        <w:t>Procedures</w:t>
      </w:r>
      <w:bookmarkEnd w:id="172"/>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shall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3.When UE receives the message, it shall first verify the validity of the BS Cert1 using the corresponding CA public key. If the UE is provioned the corresponding Root Cert and the verification fails, it shall drop this message.</w:t>
      </w:r>
    </w:p>
    <w:p w:rsidR="00C31E28" w:rsidRPr="00F21FF7" w:rsidRDefault="00C31E28" w:rsidP="00C31E28">
      <w:pPr>
        <w:ind w:left="284"/>
        <w:rPr>
          <w:b/>
          <w:lang w:val="en-US"/>
        </w:rPr>
      </w:pPr>
      <w:r w:rsidRPr="00F21FF7">
        <w:rPr>
          <w:lang w:val="en-US"/>
        </w:rPr>
        <w:t xml:space="preserve">Note: 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the UE takes this message genuine, otherwise, it shall drop this message.</w:t>
      </w:r>
    </w:p>
    <w:p w:rsidR="00C31E28" w:rsidRPr="00C31E28" w:rsidRDefault="00C31E28" w:rsidP="00C31E28">
      <w:pPr>
        <w:rPr>
          <w:lang w:val="en-US"/>
        </w:rPr>
      </w:pPr>
      <w:r w:rsidRPr="00F21FF7">
        <w:rPr>
          <w:lang w:val="en-US"/>
        </w:rPr>
        <w:t>When there is more than one level of CA, for example, the MNO has a Sub CA, and it shall use Sub CA to sign for the gNB. Then the gNB has to send not only its own Cert to the UE, but also the Sub CA Cert(s).</w:t>
      </w:r>
    </w:p>
    <w:p w:rsidR="00C31E28" w:rsidRDefault="00C31E28" w:rsidP="00C31E28">
      <w:pPr>
        <w:pStyle w:val="Heading4"/>
      </w:pPr>
      <w:bookmarkStart w:id="173" w:name="_Toc41060447"/>
      <w:r>
        <w:rPr>
          <w:lang w:eastAsia="zh-CN"/>
        </w:rPr>
        <w:t>6.11.2.4</w:t>
      </w:r>
      <w:r>
        <w:tab/>
      </w:r>
      <w:r w:rsidRPr="00C31E28">
        <w:t>Certificate format:</w:t>
      </w:r>
      <w:bookmarkEnd w:id="173"/>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lastRenderedPageBreak/>
        <w:t>The specification shall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174" w:name="_Toc41060448"/>
      <w:r>
        <w:t>6.11.3</w:t>
      </w:r>
      <w:r>
        <w:tab/>
        <w:t>Assessment using Annex A.3</w:t>
      </w:r>
      <w:bookmarkEnd w:id="174"/>
    </w:p>
    <w:p w:rsidR="00C31E28" w:rsidRDefault="00C31E28" w:rsidP="00C31E28">
      <w:pPr>
        <w:pStyle w:val="Heading4"/>
      </w:pPr>
      <w:bookmarkStart w:id="175" w:name="_Toc41060449"/>
      <w:r>
        <w:t>6.11.3.1a</w:t>
      </w:r>
      <w:r>
        <w:tab/>
        <w:t>UE aspects</w:t>
      </w:r>
      <w:bookmarkEnd w:id="175"/>
    </w:p>
    <w:p w:rsidR="00C31E28" w:rsidRPr="00F21FF7" w:rsidRDefault="00C31E28" w:rsidP="00C31E28">
      <w:r w:rsidRPr="00F21FF7">
        <w:t xml:space="preserve">UE needs to be preprovisioned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shall support the storage of the Root certificate. </w:t>
      </w:r>
    </w:p>
    <w:p w:rsidR="00C31E28" w:rsidRPr="00F21FF7" w:rsidRDefault="00C31E28" w:rsidP="00C31E28">
      <w:r w:rsidRPr="00F21FF7">
        <w:t>UE shall support the certificate update, which can be performed in implementation-independed way.</w:t>
      </w:r>
    </w:p>
    <w:p w:rsidR="00C31E28" w:rsidRDefault="00C31E28" w:rsidP="00C31E28">
      <w:pPr>
        <w:pStyle w:val="Heading4"/>
      </w:pPr>
      <w:bookmarkStart w:id="176" w:name="_Toc41060450"/>
      <w:r w:rsidRPr="00F10DA2">
        <w:t>6.</w:t>
      </w:r>
      <w:r>
        <w:t>11</w:t>
      </w:r>
      <w:r w:rsidRPr="00F10DA2">
        <w:t>.</w:t>
      </w:r>
      <w:r>
        <w:t>3</w:t>
      </w:r>
      <w:r w:rsidRPr="00F10DA2">
        <w:t>.1b</w:t>
      </w:r>
      <w:r>
        <w:tab/>
      </w:r>
      <w:r w:rsidRPr="00F10DA2">
        <w:t>UE actions upon detection of invalid signature</w:t>
      </w:r>
      <w:bookmarkEnd w:id="176"/>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10DA2" w:rsidRDefault="00C31E28" w:rsidP="00C31E28">
      <w:pPr>
        <w:pStyle w:val="Heading4"/>
      </w:pPr>
      <w:bookmarkStart w:id="177" w:name="_Toc41060451"/>
      <w:r w:rsidRPr="00F10DA2">
        <w:t>6.</w:t>
      </w:r>
      <w:r>
        <w:t>11</w:t>
      </w:r>
      <w:r w:rsidRPr="00F10DA2">
        <w:t>.</w:t>
      </w:r>
      <w:r>
        <w:t>3</w:t>
      </w:r>
      <w:r w:rsidRPr="00F10DA2">
        <w:t>.2</w:t>
      </w:r>
      <w:r w:rsidRPr="00F10DA2">
        <w:tab/>
      </w:r>
      <w:r w:rsidRPr="00F10DA2">
        <w:tab/>
        <w:t>Threats that are mitigated by signed SI messages</w:t>
      </w:r>
      <w:bookmarkEnd w:id="177"/>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178" w:name="_Toc41060452"/>
      <w:r w:rsidRPr="00F10DA2">
        <w:t>6.</w:t>
      </w:r>
      <w:r>
        <w:t>11</w:t>
      </w:r>
      <w:r w:rsidRPr="00F10DA2">
        <w:t>.</w:t>
      </w:r>
      <w:r>
        <w:t>3</w:t>
      </w:r>
      <w:r w:rsidRPr="00F10DA2">
        <w:t>.3</w:t>
      </w:r>
      <w:r w:rsidRPr="00F10DA2">
        <w:tab/>
      </w:r>
      <w:r w:rsidRPr="00F10DA2">
        <w:tab/>
        <w:t>Threats that are not mitigated by signed SI messages</w:t>
      </w:r>
      <w:bookmarkEnd w:id="178"/>
    </w:p>
    <w:p w:rsidR="000063BA" w:rsidRDefault="00C31E28" w:rsidP="000063BA">
      <w:r w:rsidRPr="00F21FF7">
        <w:t xml:space="preserve">The bidding down attack are not prevented. </w:t>
      </w:r>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p>
    <w:p w:rsidR="000063BA" w:rsidRDefault="000063BA" w:rsidP="000063BA">
      <w:pPr>
        <w:numPr>
          <w:ilvl w:val="0"/>
          <w:numId w:val="38"/>
        </w:numPr>
      </w:pPr>
      <w:r>
        <w:t xml:space="preserve">the MNOs make sure to provision all the gNB with privatekeys/certificates, then when UE received a SIB without a signature, it can be taken as a false one. </w:t>
      </w:r>
    </w:p>
    <w:p w:rsidR="00C31E28" w:rsidRPr="00F21FF7" w:rsidRDefault="000063BA" w:rsidP="002B20EA">
      <w:pPr>
        <w:numPr>
          <w:ilvl w:val="0"/>
          <w:numId w:val="38"/>
        </w:numPr>
      </w:pPr>
      <w:r>
        <w:t>the second certificate provision method should be chosen in 6.11.2.1. when UE is registered into the network, the AMF in serving network shall privision a list of certificate for a bunch of gNBs. If the UE is provisioned the certificate of the gNB, then it shall verify the SIs from this gNB.</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79" w:name="_Toc41060453"/>
      <w:r w:rsidRPr="00F10DA2">
        <w:t>6.</w:t>
      </w:r>
      <w:r>
        <w:t>11.3</w:t>
      </w:r>
      <w:r w:rsidRPr="00F10DA2">
        <w:t>.4</w:t>
      </w:r>
      <w:r w:rsidRPr="00F10DA2">
        <w:tab/>
        <w:t>Provisioning of keys</w:t>
      </w:r>
      <w:bookmarkEnd w:id="179"/>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10DA2" w:rsidRDefault="00C31E28" w:rsidP="00C31E28">
      <w:pPr>
        <w:pStyle w:val="Heading4"/>
      </w:pPr>
      <w:bookmarkStart w:id="180" w:name="_Toc41060454"/>
      <w:r w:rsidRPr="00F10DA2">
        <w:t>6.</w:t>
      </w:r>
      <w:r>
        <w:t>1</w:t>
      </w:r>
      <w:r w:rsidR="00BD78BF">
        <w:t>1.</w:t>
      </w:r>
      <w:r>
        <w:t>3</w:t>
      </w:r>
      <w:r w:rsidRPr="00F10DA2">
        <w:t>.5</w:t>
      </w:r>
      <w:r w:rsidRPr="00F10DA2">
        <w:tab/>
        <w:t>RAN aspects</w:t>
      </w:r>
      <w:bookmarkEnd w:id="180"/>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181" w:name="_Toc41060455"/>
      <w:r w:rsidRPr="00F10DA2">
        <w:t>6.</w:t>
      </w:r>
      <w:r>
        <w:t>1</w:t>
      </w:r>
      <w:r w:rsidR="00BD78BF">
        <w:t>1</w:t>
      </w:r>
      <w:r w:rsidRPr="00F10DA2">
        <w:t>.</w:t>
      </w:r>
      <w:r>
        <w:t>3</w:t>
      </w:r>
      <w:r w:rsidRPr="00F10DA2">
        <w:t>.6</w:t>
      </w:r>
      <w:r w:rsidRPr="00F10DA2">
        <w:tab/>
        <w:t>VPLMN aspects</w:t>
      </w:r>
      <w:bookmarkEnd w:id="181"/>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6.11.3.5,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lastRenderedPageBreak/>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182" w:name="_Toc41060456"/>
      <w:r w:rsidRPr="00F10DA2">
        <w:t>6.</w:t>
      </w:r>
      <w:r>
        <w:t>11</w:t>
      </w:r>
      <w:r w:rsidRPr="00F10DA2">
        <w:t>.</w:t>
      </w:r>
      <w:r>
        <w:t>3</w:t>
      </w:r>
      <w:r w:rsidRPr="00F10DA2">
        <w:t>.7</w:t>
      </w:r>
      <w:r w:rsidRPr="00F10DA2">
        <w:tab/>
        <w:t>HPLMN aspects</w:t>
      </w:r>
      <w:bookmarkEnd w:id="182"/>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183" w:name="_Toc41060457"/>
      <w:r w:rsidRPr="00F10DA2">
        <w:t>6.</w:t>
      </w:r>
      <w:r>
        <w:t>11</w:t>
      </w:r>
      <w:r w:rsidRPr="00F10DA2">
        <w:t>.</w:t>
      </w:r>
      <w:r>
        <w:t>3</w:t>
      </w:r>
      <w:r w:rsidRPr="00F10DA2">
        <w:t>.8</w:t>
      </w:r>
      <w:r w:rsidRPr="00F10DA2">
        <w:tab/>
        <w:t>Network sharing aspects</w:t>
      </w:r>
      <w:bookmarkEnd w:id="183"/>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184" w:name="_Toc41060458"/>
      <w:r w:rsidRPr="00F10DA2">
        <w:t>6.</w:t>
      </w:r>
      <w:r>
        <w:t>11</w:t>
      </w:r>
      <w:r w:rsidRPr="00F10DA2">
        <w:t>.</w:t>
      </w:r>
      <w:r>
        <w:t>3.</w:t>
      </w:r>
      <w:r w:rsidRPr="00F10DA2">
        <w:t>9</w:t>
      </w:r>
      <w:r w:rsidRPr="00F10DA2">
        <w:tab/>
        <w:t>Roaming aspects</w:t>
      </w:r>
      <w:bookmarkEnd w:id="184"/>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AB3F1F" w:rsidRDefault="00AB3F1F" w:rsidP="00AB3F1F">
      <w:pPr>
        <w:pStyle w:val="NO"/>
        <w:ind w:left="0" w:firstLine="284"/>
        <w:rPr>
          <w:lang w:val="en-US" w:eastAsia="zh-CN"/>
        </w:rPr>
      </w:pPr>
      <w:r>
        <w:rPr>
          <w:lang w:val="en-US" w:eastAsia="zh-CN"/>
        </w:rPr>
        <w:t xml:space="preserve">When both HPLMN and VPLMN support this scheme, UE can be protected against false base station with this solution. </w:t>
      </w:r>
    </w:p>
    <w:p w:rsidR="00AB3F1F" w:rsidRDefault="00AB3F1F" w:rsidP="00AB3F1F">
      <w:pPr>
        <w:pStyle w:val="NO"/>
        <w:ind w:left="0" w:firstLine="284"/>
        <w:rPr>
          <w:lang w:val="en-US" w:eastAsia="zh-CN"/>
        </w:rPr>
      </w:pPr>
      <w:r>
        <w:rPr>
          <w:lang w:val="en-US" w:eastAsia="zh-CN"/>
        </w:rPr>
        <w:t xml:space="preserve">If UE’s HPLMN supports this scheme, but UE roams to the VPLMN that doesn’t support this scheme, then UE will not be protected against false base station. </w:t>
      </w:r>
    </w:p>
    <w:p w:rsidR="00AB3F1F" w:rsidRDefault="00AB3F1F" w:rsidP="00AB3F1F">
      <w:pPr>
        <w:pStyle w:val="NO"/>
        <w:ind w:left="0" w:firstLine="284"/>
        <w:rPr>
          <w:lang w:val="en-US" w:eastAsia="zh-CN"/>
        </w:rPr>
      </w:pPr>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rsidR="00AB3F1F" w:rsidRPr="00BC37BE" w:rsidRDefault="00AB3F1F" w:rsidP="002B20EA">
      <w:pPr>
        <w:pStyle w:val="NO"/>
        <w:ind w:left="0" w:firstLine="284"/>
        <w:rPr>
          <w:lang w:val="en-US" w:eastAsia="zh-CN"/>
        </w:rPr>
      </w:pPr>
      <w:r>
        <w:rPr>
          <w:lang w:val="en-US" w:eastAsia="zh-CN"/>
        </w:rPr>
        <w:t>Both key provision method in 6.11.2.1 can be used. Comparing the 1</w:t>
      </w:r>
      <w:r w:rsidRPr="002B20EA">
        <w:rPr>
          <w:lang w:val="en-US" w:eastAsia="zh-CN"/>
        </w:rPr>
        <w:t>st</w:t>
      </w:r>
      <w:r>
        <w:rPr>
          <w:lang w:val="en-US" w:eastAsia="zh-CN"/>
        </w:rPr>
        <w:t xml:space="preserve"> one, the 2</w:t>
      </w:r>
      <w:r w:rsidRPr="002B20EA">
        <w:rPr>
          <w:lang w:val="en-US" w:eastAsia="zh-CN"/>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p>
    <w:p w:rsidR="00AB3F1F" w:rsidRPr="002B20EA" w:rsidRDefault="00FB13E4" w:rsidP="00BE5193">
      <w:pPr>
        <w:pStyle w:val="NO"/>
        <w:ind w:left="0" w:firstLine="284"/>
        <w:rPr>
          <w:lang w:val="en-US" w:eastAsia="zh-CN"/>
        </w:rPr>
      </w:pPr>
      <w:r>
        <w:rPr>
          <w:lang w:val="en-US" w:eastAsia="zh-CN"/>
        </w:rPr>
        <w:t xml:space="preserve">Interworking will not be impacted. The UE will verify the signature when it receives a SIB with signature, otherwise it will follow the legacy RRC procedure when the SIB doesn’t carry a signature. </w:t>
      </w:r>
    </w:p>
    <w:p w:rsidR="00C31E28" w:rsidRPr="00F10DA2" w:rsidRDefault="00C31E28" w:rsidP="00C31E28">
      <w:pPr>
        <w:pStyle w:val="Heading4"/>
      </w:pPr>
      <w:bookmarkStart w:id="185" w:name="_Toc41060459"/>
      <w:r w:rsidRPr="00F10DA2">
        <w:t>6.</w:t>
      </w:r>
      <w:r>
        <w:t>11</w:t>
      </w:r>
      <w:r w:rsidRPr="00F10DA2">
        <w:t>.</w:t>
      </w:r>
      <w:r>
        <w:t>3</w:t>
      </w:r>
      <w:r w:rsidRPr="00F10DA2">
        <w:t>.10</w:t>
      </w:r>
      <w:r w:rsidRPr="00F10DA2">
        <w:tab/>
        <w:t>Regulatory aspects</w:t>
      </w:r>
      <w:bookmarkEnd w:id="185"/>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shall follow the local regulatory.</w:t>
      </w:r>
    </w:p>
    <w:p w:rsidR="00C31E28" w:rsidRPr="00F10DA2" w:rsidRDefault="00C31E28" w:rsidP="00C31E28">
      <w:pPr>
        <w:pStyle w:val="Heading4"/>
      </w:pPr>
      <w:bookmarkStart w:id="186" w:name="_Toc41060460"/>
      <w:r w:rsidRPr="00F10DA2">
        <w:t>6.</w:t>
      </w:r>
      <w:r>
        <w:t>11</w:t>
      </w:r>
      <w:r w:rsidRPr="00F10DA2">
        <w:t>.</w:t>
      </w:r>
      <w:r>
        <w:t>3</w:t>
      </w:r>
      <w:r w:rsidRPr="00F10DA2">
        <w:t>.11</w:t>
      </w:r>
      <w:r w:rsidRPr="00F10DA2">
        <w:tab/>
        <w:t>Signature schemes</w:t>
      </w:r>
      <w:bookmarkEnd w:id="186"/>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187" w:name="_Toc41060461"/>
      <w:r w:rsidRPr="00F10DA2">
        <w:lastRenderedPageBreak/>
        <w:t>6.</w:t>
      </w:r>
      <w:r>
        <w:t>11</w:t>
      </w:r>
      <w:r w:rsidRPr="00F10DA2">
        <w:t>.</w:t>
      </w:r>
      <w:r>
        <w:t>3</w:t>
      </w:r>
      <w:r w:rsidRPr="00F10DA2">
        <w:t>.12</w:t>
      </w:r>
      <w:r w:rsidRPr="00F10DA2">
        <w:tab/>
        <w:t>Signature length</w:t>
      </w:r>
      <w:bookmarkEnd w:id="187"/>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188" w:name="_Toc41060462"/>
      <w:r w:rsidRPr="00F10DA2">
        <w:t>6.</w:t>
      </w:r>
      <w:r>
        <w:t>11</w:t>
      </w:r>
      <w:r w:rsidRPr="00F10DA2">
        <w:t>.</w:t>
      </w:r>
      <w:r>
        <w:t>3</w:t>
      </w:r>
      <w:r w:rsidRPr="00F10DA2">
        <w:t>.13</w:t>
      </w:r>
      <w:r w:rsidRPr="00F10DA2">
        <w:tab/>
        <w:t>Resistance against Quantum Computing</w:t>
      </w:r>
      <w:bookmarkEnd w:id="188"/>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189" w:name="_Toc41060463"/>
      <w:r>
        <w:t>6</w:t>
      </w:r>
      <w:r w:rsidRPr="004D3578">
        <w:t>.</w:t>
      </w:r>
      <w:r>
        <w:t>12</w:t>
      </w:r>
      <w:r w:rsidRPr="004D3578">
        <w:tab/>
      </w:r>
      <w:r w:rsidRPr="00F21FF7">
        <w:t>Solution #</w:t>
      </w:r>
      <w:r>
        <w:t>12</w:t>
      </w:r>
      <w:r w:rsidRPr="00F21FF7">
        <w:t>: ID based solution against false base station</w:t>
      </w:r>
      <w:bookmarkEnd w:id="189"/>
    </w:p>
    <w:p w:rsidR="00C31E28" w:rsidRDefault="00C31E28" w:rsidP="00C31E28">
      <w:pPr>
        <w:pStyle w:val="Heading3"/>
      </w:pPr>
      <w:bookmarkStart w:id="190" w:name="_Toc41060464"/>
      <w:r>
        <w:t>6.12.1</w:t>
      </w:r>
      <w:r>
        <w:tab/>
        <w:t>Introduction</w:t>
      </w:r>
      <w:bookmarkEnd w:id="190"/>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191" w:name="_Toc41060465"/>
      <w:r>
        <w:t>6.12.2</w:t>
      </w:r>
      <w:r>
        <w:tab/>
        <w:t>Solution details</w:t>
      </w:r>
      <w:bookmarkEnd w:id="191"/>
    </w:p>
    <w:p w:rsidR="00C31E28" w:rsidRPr="002C0CC2" w:rsidRDefault="00C31E28" w:rsidP="00C31E28">
      <w:pPr>
        <w:pStyle w:val="Heading4"/>
      </w:pPr>
      <w:bookmarkStart w:id="192" w:name="_Toc41060466"/>
      <w:r>
        <w:t>6.12.2.1</w:t>
      </w:r>
      <w:r>
        <w:tab/>
      </w:r>
      <w:r w:rsidRPr="00C31E28">
        <w:t>Pre-provision</w:t>
      </w:r>
      <w:bookmarkEnd w:id="192"/>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shall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193" w:name="_Toc41060467"/>
      <w:r>
        <w:rPr>
          <w:lang w:eastAsia="zh-CN"/>
        </w:rPr>
        <w:lastRenderedPageBreak/>
        <w:t>6.11.2.2</w:t>
      </w:r>
      <w:r>
        <w:rPr>
          <w:lang w:eastAsia="zh-CN"/>
        </w:rPr>
        <w:tab/>
      </w:r>
      <w:r>
        <w:t>Procedure</w:t>
      </w:r>
      <w:bookmarkEnd w:id="193"/>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F21FF7" w:rsidRDefault="00C31E28" w:rsidP="00C31E28">
      <w:pPr>
        <w:spacing w:after="187"/>
        <w:ind w:left="720"/>
      </w:pPr>
      <w:r w:rsidRPr="00F21FF7">
        <w:t>NOTE: the format of the ID is FFS. For example, ID = “PLMN ID” | “gNB global unique ID” | “TAC(optional)” |“other information”.</w:t>
      </w:r>
    </w:p>
    <w:p w:rsidR="00C31E28" w:rsidRPr="00F21FF7" w:rsidRDefault="00C31E28" w:rsidP="00C31E28">
      <w:pPr>
        <w:numPr>
          <w:ilvl w:val="0"/>
          <w:numId w:val="27"/>
        </w:numPr>
        <w:spacing w:after="187"/>
      </w:pPr>
      <w:r w:rsidRPr="00F21FF7">
        <w:t>gNB1 shall send request for SK1 with ID1, and gNB2 shall send requests for SK2 with ID2. Meanwhile, UE shall store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F21FF7" w:rsidRDefault="00C31E28" w:rsidP="00C31E28">
      <w:pPr>
        <w:spacing w:after="187"/>
        <w:ind w:left="360"/>
      </w:pPr>
      <w:r w:rsidRPr="00F21FF7">
        <w:t xml:space="preserve">  NOTE: UE constructs ID1 and ID2 from information received in broadcast messages.</w:t>
      </w:r>
    </w:p>
    <w:p w:rsidR="00C31E28" w:rsidRPr="00F21FF7" w:rsidRDefault="00C31E28" w:rsidP="00C31E28">
      <w:pPr>
        <w:numPr>
          <w:ilvl w:val="0"/>
          <w:numId w:val="27"/>
        </w:numPr>
        <w:spacing w:after="187"/>
      </w:pPr>
      <w:r w:rsidRPr="00F21FF7">
        <w:t xml:space="preserve"> PKG shall send SK1 to gNB1, and shall send SK2 to gNB2.</w:t>
      </w:r>
    </w:p>
    <w:p w:rsidR="00C31E28" w:rsidRPr="00F21FF7" w:rsidRDefault="00C31E28" w:rsidP="00C31E28">
      <w:pPr>
        <w:numPr>
          <w:ilvl w:val="0"/>
          <w:numId w:val="27"/>
        </w:numPr>
        <w:spacing w:after="187"/>
      </w:pPr>
      <w:r w:rsidRPr="00F21FF7">
        <w:t>When gNB1 needs to broadcast messages, it shall use</w:t>
      </w:r>
      <w:r w:rsidRPr="00F21FF7">
        <w:rPr>
          <w:rFonts w:hint="eastAsia"/>
        </w:rPr>
        <w:t xml:space="preserve"> </w:t>
      </w:r>
      <w:r w:rsidRPr="00F21FF7">
        <w:t>SK1 to sign this message; When gNB2 needs to broadcast messages, it shall use SK2 to sign this message.</w:t>
      </w:r>
    </w:p>
    <w:p w:rsidR="00C31E28" w:rsidRPr="00C31E28" w:rsidRDefault="00C31E28" w:rsidP="00C31E28">
      <w:pPr>
        <w:numPr>
          <w:ilvl w:val="0"/>
          <w:numId w:val="27"/>
        </w:numPr>
        <w:spacing w:after="187"/>
      </w:pPr>
      <w:r w:rsidRPr="00F21FF7">
        <w:t>UE shall use PK</w:t>
      </w:r>
      <w:r w:rsidRPr="00F21FF7">
        <w:rPr>
          <w:rFonts w:hint="eastAsia"/>
          <w:vertAlign w:val="subscript"/>
        </w:rPr>
        <w:t>PKG</w:t>
      </w:r>
      <w:r w:rsidRPr="00F21FF7">
        <w:t xml:space="preserve"> and ID1 to verify the message from gNB1, and shall use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shall drop this message. If the UE is not provioned the valid PK</w:t>
      </w:r>
      <w:r w:rsidRPr="00F21FF7">
        <w:rPr>
          <w:rFonts w:hint="eastAsia"/>
          <w:vertAlign w:val="subscript"/>
        </w:rPr>
        <w:t>PKG</w:t>
      </w:r>
      <w:r w:rsidRPr="00F21FF7">
        <w:t>, the UE shall be provioned a local policy to decide how to proceed such a message.</w:t>
      </w:r>
    </w:p>
    <w:p w:rsidR="00C31E28" w:rsidRDefault="00C31E28" w:rsidP="00C31E28">
      <w:pPr>
        <w:pStyle w:val="Heading4"/>
      </w:pPr>
      <w:bookmarkStart w:id="194" w:name="_Toc41060468"/>
      <w:r>
        <w:rPr>
          <w:lang w:eastAsia="zh-CN"/>
        </w:rPr>
        <w:t>6.12.2.3</w:t>
      </w:r>
      <w:r>
        <w:rPr>
          <w:lang w:eastAsia="zh-CN"/>
        </w:rPr>
        <w:tab/>
        <w:t>Revocation</w:t>
      </w:r>
      <w:bookmarkEnd w:id="194"/>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After the ID update, the gNB shall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195" w:name="_Toc41060469"/>
      <w:r>
        <w:t>6.12.3</w:t>
      </w:r>
      <w:r>
        <w:tab/>
        <w:t>Assessment using Annex A.3</w:t>
      </w:r>
      <w:bookmarkEnd w:id="195"/>
    </w:p>
    <w:p w:rsidR="00C31E28" w:rsidRDefault="00C31E28" w:rsidP="00C31E28">
      <w:pPr>
        <w:pStyle w:val="Heading4"/>
      </w:pPr>
      <w:bookmarkStart w:id="196" w:name="_Toc41060470"/>
      <w:r>
        <w:t>6.1</w:t>
      </w:r>
      <w:r w:rsidR="00BD78BF">
        <w:t>2</w:t>
      </w:r>
      <w:r>
        <w:t>.3.1a</w:t>
      </w:r>
      <w:r>
        <w:tab/>
        <w:t>UE aspects</w:t>
      </w:r>
      <w:bookmarkEnd w:id="196"/>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6.12.3.5.</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Pr="00F21FF7">
        <w:rPr>
          <w:lang w:val="en-US"/>
        </w:rPr>
        <w:t>shall be stored in USIM.</w:t>
      </w:r>
    </w:p>
    <w:p w:rsidR="00C31E28" w:rsidRPr="00F21FF7" w:rsidRDefault="00C31E28" w:rsidP="00C31E28">
      <w:pPr>
        <w:rPr>
          <w:lang w:val="en-US"/>
        </w:rPr>
      </w:pPr>
      <w:r w:rsidRPr="00F21FF7">
        <w:rPr>
          <w:lang w:val="en-US"/>
        </w:rPr>
        <w:t xml:space="preserve">UE shall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197" w:name="_Toc41060471"/>
      <w:r w:rsidRPr="00F10DA2">
        <w:t>6.</w:t>
      </w:r>
      <w:r>
        <w:t>1</w:t>
      </w:r>
      <w:r w:rsidR="00BD78BF">
        <w:t>2</w:t>
      </w:r>
      <w:r w:rsidRPr="00F10DA2">
        <w:t>.</w:t>
      </w:r>
      <w:r>
        <w:t>3</w:t>
      </w:r>
      <w:r w:rsidRPr="00F10DA2">
        <w:t>.1b</w:t>
      </w:r>
      <w:r>
        <w:tab/>
      </w:r>
      <w:r w:rsidRPr="00F10DA2">
        <w:t>UE actions upon detection of invalid signature</w:t>
      </w:r>
      <w:bookmarkEnd w:id="197"/>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shall drop this message. </w:t>
      </w:r>
    </w:p>
    <w:p w:rsidR="00C31E28" w:rsidRPr="00F21FF7" w:rsidRDefault="00C31E28" w:rsidP="00C31E28">
      <w:r w:rsidRPr="00F21FF7">
        <w:t>If the UE is not provioned the valid PK</w:t>
      </w:r>
      <w:r w:rsidRPr="00F21FF7">
        <w:rPr>
          <w:rFonts w:hint="eastAsia"/>
          <w:vertAlign w:val="subscript"/>
        </w:rPr>
        <w:t>PKG</w:t>
      </w:r>
      <w:r w:rsidRPr="00F21FF7">
        <w:t>, the UE shall be provioned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98" w:name="_Toc41060472"/>
      <w:r w:rsidRPr="00F10DA2">
        <w:t>6.</w:t>
      </w:r>
      <w:r>
        <w:t>1</w:t>
      </w:r>
      <w:r w:rsidR="00BD78BF">
        <w:t>2</w:t>
      </w:r>
      <w:r w:rsidRPr="00F10DA2">
        <w:t>.</w:t>
      </w:r>
      <w:r>
        <w:t>3</w:t>
      </w:r>
      <w:r w:rsidRPr="00F10DA2">
        <w:t>.2</w:t>
      </w:r>
      <w:r w:rsidRPr="00F10DA2">
        <w:tab/>
      </w:r>
      <w:r w:rsidRPr="00F10DA2">
        <w:tab/>
        <w:t>Threats that are mitigated by signed SI messages</w:t>
      </w:r>
      <w:bookmarkEnd w:id="198"/>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199" w:name="_Toc41060473"/>
      <w:r w:rsidRPr="00F10DA2">
        <w:t>6.</w:t>
      </w:r>
      <w:r>
        <w:t>1</w:t>
      </w:r>
      <w:r w:rsidR="00BD78BF">
        <w:t>2</w:t>
      </w:r>
      <w:r w:rsidRPr="00F10DA2">
        <w:t>.</w:t>
      </w:r>
      <w:r>
        <w:t>3</w:t>
      </w:r>
      <w:r w:rsidRPr="00F10DA2">
        <w:t>.3</w:t>
      </w:r>
      <w:r w:rsidRPr="00F10DA2">
        <w:tab/>
      </w:r>
      <w:r w:rsidRPr="00F10DA2">
        <w:tab/>
        <w:t>Threats that are not mitigated by signed SI messages</w:t>
      </w:r>
      <w:bookmarkEnd w:id="199"/>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00" w:name="_Toc41060474"/>
      <w:r w:rsidRPr="00F10DA2">
        <w:t>6.</w:t>
      </w:r>
      <w:r>
        <w:t>1</w:t>
      </w:r>
      <w:r w:rsidR="00BD78BF">
        <w:t>2</w:t>
      </w:r>
      <w:r>
        <w:t>.3</w:t>
      </w:r>
      <w:r w:rsidRPr="00F10DA2">
        <w:t>.4</w:t>
      </w:r>
      <w:r w:rsidRPr="00F10DA2">
        <w:tab/>
        <w:t>Provisioning of keys</w:t>
      </w:r>
      <w:bookmarkEnd w:id="200"/>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201" w:name="_Toc41060475"/>
      <w:r w:rsidRPr="00F10DA2">
        <w:t>6.</w:t>
      </w:r>
      <w:r>
        <w:t>1</w:t>
      </w:r>
      <w:r w:rsidR="00BD78BF">
        <w:t>2</w:t>
      </w:r>
      <w:r w:rsidRPr="00F10DA2">
        <w:t>.</w:t>
      </w:r>
      <w:r>
        <w:t>3</w:t>
      </w:r>
      <w:r w:rsidRPr="00F10DA2">
        <w:t>.5</w:t>
      </w:r>
      <w:r w:rsidRPr="00F10DA2">
        <w:tab/>
        <w:t>RAN aspects</w:t>
      </w:r>
      <w:bookmarkEnd w:id="201"/>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202" w:name="_Toc41060476"/>
      <w:r w:rsidRPr="00F10DA2">
        <w:t>6.</w:t>
      </w:r>
      <w:r>
        <w:t>1</w:t>
      </w:r>
      <w:r w:rsidR="00BD78BF">
        <w:t>2</w:t>
      </w:r>
      <w:r w:rsidRPr="00F10DA2">
        <w:t>.</w:t>
      </w:r>
      <w:r>
        <w:t>3</w:t>
      </w:r>
      <w:r w:rsidRPr="00F10DA2">
        <w:t>.6</w:t>
      </w:r>
      <w:r w:rsidRPr="00F10DA2">
        <w:tab/>
        <w:t>VPLMN aspects</w:t>
      </w:r>
      <w:bookmarkEnd w:id="202"/>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6.12.3.5, there are 2 different methods to provision the </w:t>
      </w:r>
      <w:r w:rsidRPr="00F21FF7">
        <w:t>PK</w:t>
      </w:r>
      <w:r w:rsidRPr="00F21FF7">
        <w:rPr>
          <w:rFonts w:hint="eastAsia"/>
          <w:vertAlign w:val="subscript"/>
        </w:rPr>
        <w:t>PKG</w:t>
      </w:r>
      <w:r w:rsidRPr="00F21FF7">
        <w:rPr>
          <w:lang w:val="en-US" w:eastAsia="zh-CN"/>
        </w:rPr>
        <w:t xml:space="preserve">. If the first one is choosen,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 xml:space="preserve">However, there will be another choice. If the UE is only preprovisioned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203" w:name="_Toc41060477"/>
      <w:r w:rsidRPr="00F10DA2">
        <w:lastRenderedPageBreak/>
        <w:t>6.</w:t>
      </w:r>
      <w:r>
        <w:t>1</w:t>
      </w:r>
      <w:r w:rsidR="00BD78BF">
        <w:t>2</w:t>
      </w:r>
      <w:r w:rsidRPr="00F10DA2">
        <w:t>.</w:t>
      </w:r>
      <w:r>
        <w:t>3</w:t>
      </w:r>
      <w:r w:rsidRPr="00F10DA2">
        <w:t>.7</w:t>
      </w:r>
      <w:r w:rsidRPr="00F10DA2">
        <w:tab/>
        <w:t>HPLMN aspects</w:t>
      </w:r>
      <w:bookmarkEnd w:id="203"/>
      <w:r w:rsidRPr="00F10DA2">
        <w:t xml:space="preserve"> </w:t>
      </w:r>
    </w:p>
    <w:p w:rsidR="00C31E28" w:rsidRPr="00F21FF7" w:rsidRDefault="00C31E28" w:rsidP="00C31E28">
      <w:r w:rsidRPr="00F21FF7">
        <w:t>HPLMN shall support the PKG, and also the This solution can detect the FBS in the HPLMN.</w:t>
      </w:r>
    </w:p>
    <w:p w:rsidR="00C31E28" w:rsidRPr="00F10DA2" w:rsidRDefault="00C31E28" w:rsidP="00C31E28">
      <w:pPr>
        <w:pStyle w:val="Heading4"/>
      </w:pPr>
      <w:bookmarkStart w:id="204" w:name="_Toc41060478"/>
      <w:r w:rsidRPr="00F10DA2">
        <w:t>6.</w:t>
      </w:r>
      <w:r>
        <w:t>1</w:t>
      </w:r>
      <w:r w:rsidR="00BD78BF">
        <w:t>2</w:t>
      </w:r>
      <w:r w:rsidRPr="00F10DA2">
        <w:t>.</w:t>
      </w:r>
      <w:r>
        <w:t>3</w:t>
      </w:r>
      <w:r w:rsidRPr="00F10DA2">
        <w:t>.8</w:t>
      </w:r>
      <w:r w:rsidRPr="00F10DA2">
        <w:tab/>
        <w:t>Network sharing aspects</w:t>
      </w:r>
      <w:bookmarkEnd w:id="20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205" w:name="_Toc41060479"/>
      <w:r w:rsidRPr="00F10DA2">
        <w:t>6.</w:t>
      </w:r>
      <w:r>
        <w:t>1</w:t>
      </w:r>
      <w:r w:rsidR="00BD78BF">
        <w:t>2</w:t>
      </w:r>
      <w:r w:rsidRPr="00F10DA2">
        <w:t>.</w:t>
      </w:r>
      <w:r>
        <w:t>3.</w:t>
      </w:r>
      <w:r w:rsidRPr="00F10DA2">
        <w:t>9</w:t>
      </w:r>
      <w:r w:rsidRPr="00F10DA2">
        <w:tab/>
        <w:t>Roaming aspects</w:t>
      </w:r>
      <w:bookmarkEnd w:id="20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206" w:name="_Toc41060480"/>
      <w:r w:rsidRPr="00F10DA2">
        <w:t>6.</w:t>
      </w:r>
      <w:r>
        <w:t>1</w:t>
      </w:r>
      <w:r w:rsidR="00BD78BF">
        <w:t>2</w:t>
      </w:r>
      <w:r w:rsidRPr="00F10DA2">
        <w:t>.</w:t>
      </w:r>
      <w:r>
        <w:t>3</w:t>
      </w:r>
      <w:r w:rsidRPr="00F10DA2">
        <w:t>.10</w:t>
      </w:r>
      <w:r w:rsidRPr="00F10DA2">
        <w:tab/>
        <w:t>Regulatory aspects</w:t>
      </w:r>
      <w:bookmarkEnd w:id="206"/>
      <w:r w:rsidRPr="00F10DA2">
        <w:t xml:space="preserve"> </w:t>
      </w:r>
    </w:p>
    <w:p w:rsidR="00C31E28" w:rsidRPr="00F21FF7" w:rsidRDefault="00C31E28" w:rsidP="00C31E28">
      <w:r w:rsidRPr="00F21FF7">
        <w:t>TBA</w:t>
      </w:r>
    </w:p>
    <w:p w:rsidR="00C31E28" w:rsidRPr="00F10DA2" w:rsidRDefault="00C31E28" w:rsidP="00C31E28">
      <w:pPr>
        <w:pStyle w:val="Heading4"/>
      </w:pPr>
      <w:bookmarkStart w:id="207" w:name="_Toc41060481"/>
      <w:r w:rsidRPr="00F10DA2">
        <w:t>6.</w:t>
      </w:r>
      <w:r>
        <w:t>1</w:t>
      </w:r>
      <w:r w:rsidR="00BD78BF">
        <w:t>2</w:t>
      </w:r>
      <w:r w:rsidRPr="00F10DA2">
        <w:t>.</w:t>
      </w:r>
      <w:r>
        <w:t>3</w:t>
      </w:r>
      <w:r w:rsidRPr="00F10DA2">
        <w:t>.11</w:t>
      </w:r>
      <w:r w:rsidRPr="00F10DA2">
        <w:tab/>
        <w:t>Signature schemes</w:t>
      </w:r>
      <w:bookmarkEnd w:id="207"/>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08" w:name="_Toc41060482"/>
      <w:r w:rsidRPr="00F10DA2">
        <w:t>6.</w:t>
      </w:r>
      <w:r>
        <w:t>1</w:t>
      </w:r>
      <w:r w:rsidR="00BD78BF">
        <w:t>2</w:t>
      </w:r>
      <w:r w:rsidRPr="00F10DA2">
        <w:t>.</w:t>
      </w:r>
      <w:r>
        <w:t>3</w:t>
      </w:r>
      <w:r w:rsidRPr="00F10DA2">
        <w:t>.12</w:t>
      </w:r>
      <w:r w:rsidRPr="00F10DA2">
        <w:tab/>
        <w:t>Signature length</w:t>
      </w:r>
      <w:bookmarkEnd w:id="208"/>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209" w:name="_Toc41060483"/>
      <w:r w:rsidRPr="00F10DA2">
        <w:t>6.</w:t>
      </w:r>
      <w:r>
        <w:t>1</w:t>
      </w:r>
      <w:r w:rsidR="00BD78BF">
        <w:t>2</w:t>
      </w:r>
      <w:r w:rsidRPr="00F10DA2">
        <w:t>.</w:t>
      </w:r>
      <w:r>
        <w:t>3</w:t>
      </w:r>
      <w:r w:rsidRPr="00F10DA2">
        <w:t>.13</w:t>
      </w:r>
      <w:r w:rsidRPr="00F10DA2">
        <w:tab/>
        <w:t>Resistance against Quantum Computing</w:t>
      </w:r>
      <w:bookmarkEnd w:id="209"/>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210" w:name="_Toc41060484"/>
      <w:r>
        <w:rPr>
          <w:lang w:eastAsia="zh-CN"/>
        </w:rPr>
        <w:t>6.12.4</w:t>
      </w:r>
      <w:r>
        <w:rPr>
          <w:lang w:eastAsia="zh-CN"/>
        </w:rPr>
        <w:tab/>
        <w:t>Evaluation</w:t>
      </w:r>
      <w:bookmarkEnd w:id="210"/>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211" w:name="_Toc41060485"/>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211"/>
    </w:p>
    <w:p w:rsidR="00C31E28" w:rsidRDefault="00C31E28" w:rsidP="00C31E28">
      <w:pPr>
        <w:pStyle w:val="Heading3"/>
      </w:pPr>
      <w:bookmarkStart w:id="212" w:name="_Toc41060486"/>
      <w:r>
        <w:t>6.</w:t>
      </w:r>
      <w:r w:rsidR="00BD78BF">
        <w:t>13</w:t>
      </w:r>
      <w:r>
        <w:t>.1</w:t>
      </w:r>
      <w:r>
        <w:tab/>
        <w:t>Introduction</w:t>
      </w:r>
      <w:bookmarkEnd w:id="212"/>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213" w:name="_Toc41060487"/>
      <w:r>
        <w:t>6.</w:t>
      </w:r>
      <w:r w:rsidR="00BD78BF">
        <w:t>13</w:t>
      </w:r>
      <w:r>
        <w:t>.2</w:t>
      </w:r>
      <w:r>
        <w:tab/>
        <w:t>Solution details</w:t>
      </w:r>
      <w:bookmarkEnd w:id="213"/>
    </w:p>
    <w:p w:rsidR="00BD78BF" w:rsidRPr="00F21FF7" w:rsidRDefault="00BD78BF" w:rsidP="00BD78BF">
      <w:r w:rsidRPr="00F21FF7">
        <w:t xml:space="preserve">When the UE initiates the RRC Resume procedure, the UE shall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shall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When the old gNB validates the ResumeMAC-I, the old gNB shall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214" w:name="_Toc41060488"/>
      <w:r>
        <w:t>6</w:t>
      </w:r>
      <w:r w:rsidR="00BD78BF">
        <w:t>.13</w:t>
      </w:r>
      <w:r>
        <w:t>.3</w:t>
      </w:r>
      <w:r>
        <w:tab/>
        <w:t>Evaluation</w:t>
      </w:r>
      <w:bookmarkEnd w:id="214"/>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215" w:name="_Toc41060489"/>
      <w:r>
        <w:t>6</w:t>
      </w:r>
      <w:r w:rsidRPr="004D3578">
        <w:t>.</w:t>
      </w:r>
      <w:r>
        <w:t>14</w:t>
      </w:r>
      <w:r w:rsidRPr="004D3578">
        <w:tab/>
      </w:r>
      <w:r w:rsidRPr="00F21FF7">
        <w:t>Solution #</w:t>
      </w:r>
      <w:r>
        <w:t>14</w:t>
      </w:r>
      <w:r w:rsidRPr="00F21FF7">
        <w:t>: Shared key based MIB/SIBs protection</w:t>
      </w:r>
      <w:bookmarkEnd w:id="215"/>
    </w:p>
    <w:p w:rsidR="00BD78BF" w:rsidRDefault="00BD78BF" w:rsidP="00BD78BF">
      <w:pPr>
        <w:pStyle w:val="Heading3"/>
      </w:pPr>
      <w:bookmarkStart w:id="216" w:name="_Toc41060490"/>
      <w:r>
        <w:t>6.14.1</w:t>
      </w:r>
      <w:r>
        <w:tab/>
        <w:t>Introduction</w:t>
      </w:r>
      <w:bookmarkEnd w:id="216"/>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217" w:name="_Toc41060491"/>
      <w:r>
        <w:lastRenderedPageBreak/>
        <w:t>6.14.2</w:t>
      </w:r>
      <w:r>
        <w:tab/>
        <w:t>Solution details</w:t>
      </w:r>
      <w:bookmarkEnd w:id="217"/>
    </w:p>
    <w:p w:rsidR="00BD78BF" w:rsidRPr="00F21FF7" w:rsidRDefault="00AA7680" w:rsidP="00BD78BF">
      <w:pPr>
        <w:ind w:left="800"/>
        <w:jc w:val="center"/>
        <w:rPr>
          <w:lang w:val="en-US"/>
        </w:rPr>
      </w:pPr>
      <w:r w:rsidRPr="00AA7680">
        <w:rPr>
          <w:noProof/>
          <w:lang w:val="en-US"/>
        </w:rPr>
        <w:object w:dxaOrig="6676" w:dyaOrig="6060">
          <v:shape id="_x0000_i1027" type="#_x0000_t75" alt="" style="width:334pt;height:303.15pt;mso-width-percent:0;mso-height-percent:0;mso-width-percent:0;mso-height-percent:0" o:ole="">
            <v:imagedata r:id="rId51" o:title=""/>
          </v:shape>
          <o:OLEObject Type="Embed" ProgID="Visio.Drawing.11" ShapeID="_x0000_i1027" DrawAspect="Content" ObjectID="_1651674053"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NOTE 2: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218" w:name="_Toc41060492"/>
      <w:r>
        <w:t>6.14.3</w:t>
      </w:r>
      <w:r>
        <w:tab/>
        <w:t>Evaluation</w:t>
      </w:r>
      <w:bookmarkEnd w:id="218"/>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219" w:name="_Toc41060493"/>
      <w:r>
        <w:t>6</w:t>
      </w:r>
      <w:r w:rsidRPr="004D3578">
        <w:t>.</w:t>
      </w:r>
      <w:r>
        <w:t>15</w:t>
      </w:r>
      <w:r w:rsidRPr="004D3578">
        <w:tab/>
      </w:r>
      <w:r w:rsidRPr="00F21FF7">
        <w:t>Solution #</w:t>
      </w:r>
      <w:r>
        <w:t>15</w:t>
      </w:r>
      <w:r w:rsidRPr="00F21FF7">
        <w:t>: Mitigation against the authentication relay attack with different PLMNs</w:t>
      </w:r>
      <w:bookmarkEnd w:id="219"/>
    </w:p>
    <w:p w:rsidR="00BD78BF" w:rsidRDefault="00BD78BF" w:rsidP="00BD78BF">
      <w:pPr>
        <w:pStyle w:val="Heading3"/>
      </w:pPr>
      <w:bookmarkStart w:id="220" w:name="_Toc41060494"/>
      <w:r>
        <w:t>6.15.1</w:t>
      </w:r>
      <w:r>
        <w:tab/>
        <w:t>Introduction</w:t>
      </w:r>
      <w:bookmarkEnd w:id="220"/>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221" w:name="_Toc41060495"/>
      <w:r>
        <w:t>6.15.2</w:t>
      </w:r>
      <w:r>
        <w:tab/>
        <w:t>Solution details</w:t>
      </w:r>
      <w:bookmarkEnd w:id="221"/>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The victim UE shall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shall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Pr="00BD3E65" w:rsidRDefault="002B450F" w:rsidP="002B450F">
      <w:pPr>
        <w:pStyle w:val="B1"/>
        <w:rPr>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BD78BF" w:rsidRDefault="00BD78BF" w:rsidP="00BD78BF">
      <w:pPr>
        <w:pStyle w:val="Heading3"/>
      </w:pPr>
      <w:bookmarkStart w:id="222" w:name="_Toc41060496"/>
      <w:r>
        <w:t>6.15.3</w:t>
      </w:r>
      <w:r>
        <w:tab/>
        <w:t>Evaluation</w:t>
      </w:r>
      <w:bookmarkEnd w:id="222"/>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2B450F" w:rsidRPr="008C602F" w:rsidRDefault="002B450F" w:rsidP="002B450F">
      <w:pPr>
        <w:pStyle w:val="ListParagraph"/>
        <w:numPr>
          <w:ilvl w:val="0"/>
          <w:numId w:val="34"/>
        </w:numPr>
      </w:pPr>
      <w:r w:rsidRPr="008C602F">
        <w:t>Detect NAS SMC failure due to key mismatch and notify UDM with error cause NAS key mismatch</w:t>
      </w:r>
      <w:r>
        <w:t>.</w:t>
      </w:r>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Detect location change in unreasonable time and reject authentication nrequest with error cause location mismatch.</w:t>
      </w:r>
    </w:p>
    <w:p w:rsidR="002B450F" w:rsidRDefault="002B450F" w:rsidP="00B237C5">
      <w:pPr>
        <w:pStyle w:val="EditorsNote"/>
        <w:ind w:left="360" w:hanging="76"/>
      </w:pPr>
      <w:r>
        <w:t>Editor’s Note: Further evaluation is FFS</w:t>
      </w:r>
    </w:p>
    <w:p w:rsidR="00BD78BF" w:rsidRDefault="00BD78BF" w:rsidP="00BD78BF">
      <w:pPr>
        <w:pStyle w:val="Heading2"/>
      </w:pPr>
      <w:bookmarkStart w:id="223" w:name="_Toc41060497"/>
      <w:r>
        <w:lastRenderedPageBreak/>
        <w:t>6</w:t>
      </w:r>
      <w:r w:rsidRPr="004D3578">
        <w:t>.</w:t>
      </w:r>
      <w:r>
        <w:t>16</w:t>
      </w:r>
      <w:r w:rsidRPr="004D3578">
        <w:tab/>
      </w:r>
      <w:r w:rsidRPr="00F21FF7">
        <w:t>Solution #</w:t>
      </w:r>
      <w:r>
        <w:t>16</w:t>
      </w:r>
      <w:r w:rsidRPr="00F21FF7">
        <w:t xml:space="preserve">: </w:t>
      </w:r>
      <w:r>
        <w:t>Protection of RRC Reject Message</w:t>
      </w:r>
      <w:bookmarkEnd w:id="223"/>
    </w:p>
    <w:p w:rsidR="00BD78BF" w:rsidRDefault="00BD78BF" w:rsidP="00BD78BF">
      <w:pPr>
        <w:pStyle w:val="Heading3"/>
      </w:pPr>
      <w:bookmarkStart w:id="224" w:name="_Toc41060498"/>
      <w:r>
        <w:t>6.16.1</w:t>
      </w:r>
      <w:r>
        <w:tab/>
        <w:t>Introduction</w:t>
      </w:r>
      <w:bookmarkEnd w:id="224"/>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shall integrity protect the Wait Time, and the UE will only accept the value after verifying the integrity protection. Otherwise, the UE shall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225" w:name="_Toc41060499"/>
      <w:r>
        <w:t>6.16.2</w:t>
      </w:r>
      <w:r>
        <w:tab/>
        <w:t>Solution details</w:t>
      </w:r>
      <w:bookmarkEnd w:id="225"/>
    </w:p>
    <w:p w:rsidR="00BD78BF" w:rsidRPr="00BD78BF" w:rsidRDefault="00BD78BF" w:rsidP="00BD78BF">
      <w:pPr>
        <w:pStyle w:val="Heading4"/>
      </w:pPr>
      <w:bookmarkStart w:id="226" w:name="_Toc41060500"/>
      <w:r>
        <w:t>6.16.2.1</w:t>
      </w:r>
      <w:r>
        <w:tab/>
      </w:r>
      <w:r>
        <w:rPr>
          <w:lang w:eastAsia="zh-CN"/>
        </w:rPr>
        <w:t xml:space="preserve">Protection of </w:t>
      </w:r>
      <w:r>
        <w:t>RRC Reject Message in RRC_IDLE state</w:t>
      </w:r>
      <w:bookmarkEnd w:id="226"/>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shall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shall directly use the value to </w:t>
      </w:r>
      <w:r>
        <w:rPr>
          <w:rFonts w:eastAsia="Times New Roman"/>
        </w:rPr>
        <w:t>deny the access</w:t>
      </w:r>
      <w:r>
        <w:t xml:space="preserve">. But when the Wait Time is greater than the specific threshold value, the UE shall check whether there is a RejectMAC-I. If not, the UE shall </w:t>
      </w:r>
      <w:r>
        <w:rPr>
          <w:rFonts w:eastAsia="Times New Roman"/>
        </w:rPr>
        <w:t>deny the access for the Wait Time of the specific threshold value</w:t>
      </w:r>
      <w:r>
        <w:t xml:space="preserve">. However, if the RejectMAC-I is included, the UE shall verify the RejectMAC-I as described in </w:t>
      </w:r>
      <w:r w:rsidRPr="00974CD2">
        <w:t>6.16.2.2.</w:t>
      </w:r>
    </w:p>
    <w:p w:rsidR="00BD78BF" w:rsidRPr="00BD78BF" w:rsidRDefault="00BD78BF" w:rsidP="00BD78BF">
      <w:pPr>
        <w:pStyle w:val="Heading4"/>
      </w:pPr>
      <w:bookmarkStart w:id="227" w:name="_Toc41060501"/>
      <w:r>
        <w:t>6.16.2.2</w:t>
      </w:r>
      <w:r>
        <w:tab/>
      </w:r>
      <w:r>
        <w:rPr>
          <w:lang w:eastAsia="zh-CN"/>
        </w:rPr>
        <w:t>Protection of RRC Reject Message in RRC_INACTIVE state</w:t>
      </w:r>
      <w:bookmarkEnd w:id="227"/>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shall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shall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shall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t xml:space="preserve">shall process as described in </w:t>
      </w:r>
      <w:r w:rsidRPr="00974CD2">
        <w:t>6.16.2.</w:t>
      </w:r>
      <w:r>
        <w:t xml:space="preserve">1. If the wait tine is </w:t>
      </w:r>
      <w:r w:rsidRPr="00EE6B95">
        <w:t>greater than the specific threshold value,</w:t>
      </w:r>
      <w:r>
        <w:t xml:space="preserve"> the UE shall verify the RejectMAC-I. . If it is successful, then the UE shall </w:t>
      </w:r>
      <w:r>
        <w:rPr>
          <w:rFonts w:eastAsia="Times New Roman"/>
        </w:rPr>
        <w:t>deny the access until the Wait Time is expired</w:t>
      </w:r>
      <w:r>
        <w:t xml:space="preserve">. If the RejectMAC-I check fails, then the UE shall </w:t>
      </w:r>
      <w:r>
        <w:rPr>
          <w:rFonts w:eastAsia="Times New Roman"/>
        </w:rPr>
        <w:t>deny the access for the Wait Time of the specific threshold value</w:t>
      </w:r>
      <w:r>
        <w:t>.</w:t>
      </w:r>
    </w:p>
    <w:p w:rsidR="00BD78BF" w:rsidRDefault="00BD78BF" w:rsidP="00BD78BF">
      <w:pPr>
        <w:pStyle w:val="Heading3"/>
        <w:ind w:left="0" w:firstLine="0"/>
      </w:pPr>
      <w:bookmarkStart w:id="228" w:name="_Toc41060502"/>
      <w:r>
        <w:lastRenderedPageBreak/>
        <w:t>6.16.3</w:t>
      </w:r>
      <w:r>
        <w:tab/>
      </w:r>
      <w:r>
        <w:tab/>
        <w:t>Evaluation</w:t>
      </w:r>
      <w:bookmarkEnd w:id="228"/>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229" w:name="_Toc41060503"/>
      <w:bookmarkStart w:id="230" w:name="_Toc8390264"/>
      <w:bookmarkStart w:id="231" w:name="_Toc8588003"/>
      <w:bookmarkStart w:id="232" w:name="_Toc12624318"/>
      <w:bookmarkStart w:id="233" w:name="_Toc12624467"/>
      <w:bookmarkStart w:id="234" w:name="_Toc18164334"/>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229"/>
    </w:p>
    <w:p w:rsidR="00E3385C" w:rsidRPr="00F21FF7" w:rsidRDefault="00E3385C" w:rsidP="00E3385C">
      <w:pPr>
        <w:pStyle w:val="Heading3"/>
      </w:pPr>
      <w:bookmarkStart w:id="235" w:name="_Toc41060504"/>
      <w:r w:rsidRPr="00F21FF7">
        <w:t>6.</w:t>
      </w:r>
      <w:r>
        <w:t>17</w:t>
      </w:r>
      <w:r w:rsidRPr="00F21FF7">
        <w:t>.1</w:t>
      </w:r>
      <w:r w:rsidRPr="00F21FF7">
        <w:tab/>
        <w:t>Introduction</w:t>
      </w:r>
      <w:bookmarkEnd w:id="235"/>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236" w:name="_Toc41060505"/>
      <w:r w:rsidRPr="00F21FF7">
        <w:t>6.</w:t>
      </w:r>
      <w:r>
        <w:t>17</w:t>
      </w:r>
      <w:r w:rsidRPr="00F21FF7">
        <w:t>.2</w:t>
      </w:r>
      <w:r w:rsidRPr="00F21FF7">
        <w:tab/>
        <w:t>Solution Details</w:t>
      </w:r>
      <w:bookmarkEnd w:id="236"/>
    </w:p>
    <w:p w:rsidR="00E3385C" w:rsidRPr="00F21FF7" w:rsidRDefault="00E3385C" w:rsidP="00E3385C">
      <w:r w:rsidRPr="00F21FF7">
        <w:t xml:space="preserve">When the UE initiates the RRC Resume procedure, the UE shall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shall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Pr>
          <w:lang w:val="en-US"/>
        </w:rPr>
        <w:t>shall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237" w:name="_Toc41060506"/>
      <w:r w:rsidRPr="00F21FF7">
        <w:t>6.</w:t>
      </w:r>
      <w:r>
        <w:t>17</w:t>
      </w:r>
      <w:r w:rsidRPr="00F21FF7">
        <w:t>.3</w:t>
      </w:r>
      <w:r w:rsidRPr="00F21FF7">
        <w:tab/>
        <w:t>Evaluation</w:t>
      </w:r>
      <w:bookmarkEnd w:id="237"/>
      <w:r w:rsidRPr="00F21FF7">
        <w:t xml:space="preserve"> </w:t>
      </w:r>
    </w:p>
    <w:p w:rsidR="000210AF" w:rsidRPr="004A4134" w:rsidRDefault="000210AF" w:rsidP="007811CD"/>
    <w:p w:rsidR="005D21AC" w:rsidRPr="005D21AC" w:rsidRDefault="005D21AC" w:rsidP="005D21AC">
      <w:pPr>
        <w:pStyle w:val="Heading2"/>
      </w:pPr>
      <w:bookmarkStart w:id="238" w:name="_Toc3533664"/>
      <w:bookmarkStart w:id="239" w:name="_Toc3551828"/>
      <w:bookmarkStart w:id="240" w:name="_Toc3551923"/>
      <w:bookmarkStart w:id="241" w:name="_Toc3552018"/>
      <w:bookmarkStart w:id="242" w:name="_Toc3552112"/>
      <w:bookmarkStart w:id="243" w:name="_Toc3552206"/>
      <w:bookmarkStart w:id="244" w:name="_Toc3552394"/>
      <w:bookmarkStart w:id="245" w:name="_Toc3552488"/>
      <w:bookmarkStart w:id="246" w:name="_Toc3554505"/>
      <w:bookmarkStart w:id="247" w:name="_Toc3557261"/>
      <w:bookmarkStart w:id="248" w:name="_Toc3800472"/>
      <w:bookmarkStart w:id="249" w:name="_Toc3800794"/>
      <w:bookmarkStart w:id="250" w:name="_Toc3800888"/>
      <w:bookmarkStart w:id="251" w:name="_Toc3800985"/>
      <w:bookmarkStart w:id="252" w:name="_Toc3801085"/>
      <w:bookmarkStart w:id="253" w:name="_Toc3801185"/>
      <w:bookmarkStart w:id="254" w:name="_Toc3801286"/>
      <w:bookmarkStart w:id="255" w:name="_Toc8390216"/>
      <w:bookmarkStart w:id="256" w:name="_Toc8587955"/>
      <w:bookmarkStart w:id="257" w:name="_Toc8588097"/>
      <w:bookmarkStart w:id="258" w:name="_Toc41060507"/>
      <w:bookmarkEnd w:id="230"/>
      <w:bookmarkEnd w:id="231"/>
      <w:bookmarkEnd w:id="232"/>
      <w:bookmarkEnd w:id="233"/>
      <w:bookmarkEnd w:id="234"/>
      <w:r w:rsidRPr="005D21AC">
        <w:lastRenderedPageBreak/>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5D21AC" w:rsidRPr="005D21AC" w:rsidRDefault="005D21AC" w:rsidP="005D21AC">
      <w:pPr>
        <w:pStyle w:val="Heading3"/>
      </w:pPr>
      <w:bookmarkStart w:id="259" w:name="_Toc3533665"/>
      <w:bookmarkStart w:id="260" w:name="_Toc3551829"/>
      <w:bookmarkStart w:id="261" w:name="_Toc3551924"/>
      <w:bookmarkStart w:id="262" w:name="_Toc3552019"/>
      <w:bookmarkStart w:id="263" w:name="_Toc3552113"/>
      <w:bookmarkStart w:id="264" w:name="_Toc3552207"/>
      <w:bookmarkStart w:id="265" w:name="_Toc3552395"/>
      <w:bookmarkStart w:id="266" w:name="_Toc3552489"/>
      <w:bookmarkStart w:id="267" w:name="_Toc3554506"/>
      <w:bookmarkStart w:id="268" w:name="_Toc3557262"/>
      <w:bookmarkStart w:id="269" w:name="_Toc3800473"/>
      <w:bookmarkStart w:id="270" w:name="_Toc3800795"/>
      <w:bookmarkStart w:id="271" w:name="_Toc3800889"/>
      <w:bookmarkStart w:id="272" w:name="_Toc3800986"/>
      <w:bookmarkStart w:id="273" w:name="_Toc3801086"/>
      <w:bookmarkStart w:id="274" w:name="_Toc3801186"/>
      <w:bookmarkStart w:id="275" w:name="_Toc3801287"/>
      <w:bookmarkStart w:id="276" w:name="_Toc8390217"/>
      <w:bookmarkStart w:id="277" w:name="_Toc8587956"/>
      <w:bookmarkStart w:id="278" w:name="_Toc8588098"/>
      <w:bookmarkStart w:id="279" w:name="_Toc41060508"/>
      <w:r w:rsidRPr="005D21AC">
        <w:t>6.</w:t>
      </w:r>
      <w:r w:rsidRPr="00B237C5">
        <w:t>18</w:t>
      </w:r>
      <w:r w:rsidRPr="005D21AC">
        <w:t>.1</w:t>
      </w:r>
      <w:r w:rsidRPr="005D21AC">
        <w:tab/>
        <w:t>Introduction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t xml:space="preserve"> Conditional handover is already agreed in RAN2 to support high handover robustness to avoid ping-pong effect, and it is recognized that avoiding UE connecting to fake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280" w:name="_Toc3533666"/>
      <w:bookmarkStart w:id="281" w:name="_Toc3551830"/>
      <w:bookmarkStart w:id="282" w:name="_Toc3551925"/>
      <w:bookmarkStart w:id="283" w:name="_Toc3552020"/>
      <w:bookmarkStart w:id="284" w:name="_Toc3552114"/>
      <w:bookmarkStart w:id="285" w:name="_Toc3552208"/>
      <w:bookmarkStart w:id="286" w:name="_Toc3552396"/>
      <w:bookmarkStart w:id="287" w:name="_Toc3552490"/>
      <w:bookmarkStart w:id="288" w:name="_Toc3554507"/>
      <w:bookmarkStart w:id="289" w:name="_Toc3557263"/>
      <w:bookmarkStart w:id="290" w:name="_Toc3800474"/>
      <w:bookmarkStart w:id="291" w:name="_Toc3800796"/>
      <w:bookmarkStart w:id="292" w:name="_Toc3800890"/>
      <w:bookmarkStart w:id="293" w:name="_Toc3800987"/>
      <w:bookmarkStart w:id="294" w:name="_Toc3801087"/>
      <w:bookmarkStart w:id="295" w:name="_Toc3801187"/>
      <w:bookmarkStart w:id="296" w:name="_Toc3801288"/>
      <w:bookmarkStart w:id="297" w:name="_Toc8390218"/>
      <w:bookmarkStart w:id="298" w:name="_Toc8587957"/>
      <w:bookmarkStart w:id="299" w:name="_Toc8588099"/>
      <w:bookmarkStart w:id="300" w:name="_Toc41060509"/>
      <w:r w:rsidRPr="005D21AC">
        <w:t>6.</w:t>
      </w:r>
      <w:r w:rsidRPr="00B237C5">
        <w:t>18</w:t>
      </w:r>
      <w:r w:rsidRPr="005D21AC">
        <w:t>.2</w:t>
      </w:r>
      <w:r w:rsidRPr="005D21AC">
        <w:tab/>
        <w:t>Solution details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5D21AC">
        <w:t xml:space="preserve">  </w:t>
      </w:r>
    </w:p>
    <w:p w:rsidR="005D21AC" w:rsidRPr="005D21AC" w:rsidRDefault="005D21AC" w:rsidP="005D21AC">
      <w:pPr>
        <w:pStyle w:val="Heading4"/>
      </w:pPr>
      <w:bookmarkStart w:id="301" w:name="_Toc3533668"/>
      <w:bookmarkStart w:id="302" w:name="_Toc3551832"/>
      <w:bookmarkStart w:id="303" w:name="_Toc3551927"/>
      <w:bookmarkStart w:id="304" w:name="_Toc3552022"/>
      <w:bookmarkStart w:id="305" w:name="_Toc3552116"/>
      <w:bookmarkStart w:id="306" w:name="_Toc3552210"/>
      <w:bookmarkStart w:id="307" w:name="_Toc3552398"/>
      <w:bookmarkStart w:id="308" w:name="_Toc3552492"/>
      <w:bookmarkStart w:id="309" w:name="_Toc3554509"/>
      <w:bookmarkStart w:id="310" w:name="_Toc3557265"/>
      <w:bookmarkStart w:id="311" w:name="_Toc3800476"/>
      <w:bookmarkStart w:id="312" w:name="_Toc3800798"/>
      <w:bookmarkStart w:id="313" w:name="_Toc3800892"/>
      <w:bookmarkStart w:id="314" w:name="_Toc3800989"/>
      <w:bookmarkStart w:id="315" w:name="_Toc3801089"/>
      <w:bookmarkStart w:id="316" w:name="_Toc3801189"/>
      <w:bookmarkStart w:id="317" w:name="_Toc3801290"/>
      <w:bookmarkStart w:id="318" w:name="_Toc8390220"/>
      <w:bookmarkStart w:id="319" w:name="_Toc8587959"/>
      <w:bookmarkStart w:id="320" w:name="_Toc8588101"/>
      <w:bookmarkStart w:id="321" w:name="_Toc41060510"/>
      <w:r w:rsidRPr="005D21AC">
        <w:t>6.</w:t>
      </w:r>
      <w:r w:rsidRPr="00B237C5">
        <w:t>18</w:t>
      </w:r>
      <w:r w:rsidRPr="005D21AC">
        <w:t>.2.1</w:t>
      </w:r>
      <w:r w:rsidRPr="005D21AC">
        <w:tab/>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5D21AC">
        <w:t>General</w:t>
      </w:r>
      <w:bookmarkEnd w:id="321"/>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322" w:name="_Toc3533669"/>
      <w:bookmarkStart w:id="323" w:name="_Toc3551833"/>
      <w:bookmarkStart w:id="324" w:name="_Toc3551928"/>
      <w:bookmarkStart w:id="325" w:name="_Toc3552023"/>
      <w:bookmarkStart w:id="326" w:name="_Toc3552117"/>
      <w:bookmarkStart w:id="327" w:name="_Toc3552211"/>
      <w:bookmarkStart w:id="328" w:name="_Toc3552399"/>
      <w:bookmarkStart w:id="329" w:name="_Toc3552493"/>
      <w:bookmarkStart w:id="330" w:name="_Toc3554510"/>
      <w:bookmarkStart w:id="331" w:name="_Toc3557266"/>
      <w:bookmarkStart w:id="332" w:name="_Toc3800477"/>
      <w:bookmarkStart w:id="333" w:name="_Toc3800799"/>
      <w:bookmarkStart w:id="334" w:name="_Toc3800893"/>
      <w:bookmarkStart w:id="335" w:name="_Toc3800990"/>
      <w:bookmarkStart w:id="336" w:name="_Toc3801090"/>
      <w:bookmarkStart w:id="337" w:name="_Toc3801190"/>
      <w:bookmarkStart w:id="338" w:name="_Toc3801291"/>
      <w:bookmarkStart w:id="339" w:name="_Toc8390221"/>
      <w:bookmarkStart w:id="340" w:name="_Toc8587960"/>
      <w:bookmarkStart w:id="341" w:name="_Toc8588102"/>
      <w:bookmarkStart w:id="342" w:name="_Toc41060511"/>
      <w:r w:rsidRPr="005D21AC">
        <w:lastRenderedPageBreak/>
        <w:t>6.</w:t>
      </w:r>
      <w:r w:rsidRPr="00B237C5">
        <w:t>18</w:t>
      </w:r>
      <w:r w:rsidRPr="005D21AC">
        <w:t>.2.2</w:t>
      </w:r>
      <w:r w:rsidRPr="005D21AC">
        <w:tab/>
        <w:t>Always on Feature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5D21AC" w:rsidRPr="005D21AC" w:rsidRDefault="00AA7680" w:rsidP="005D21AC">
      <w:pPr>
        <w:jc w:val="center"/>
      </w:pPr>
      <w:r>
        <w:rPr>
          <w:noProof/>
        </w:rPr>
        <w:object w:dxaOrig="9560" w:dyaOrig="7280">
          <v:shape id="_x0000_i1026" type="#_x0000_t75" alt="" style="width:478.55pt;height:364.35pt;mso-width-percent:0;mso-height-percent:0;mso-width-percent:0;mso-height-percent:0" o:ole="">
            <v:imagedata r:id="rId54" o:title=""/>
          </v:shape>
          <o:OLEObject Type="Embed" ProgID="Unknown" ShapeID="_x0000_i1026" DrawAspect="Content" ObjectID="_1651674054"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he UEs performs measurement, and sends measurement report including measured signal 1 of this specific cell to the source gNB (A). The measured signal may be fake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firm to the target cell, no latency is added. Otherwise, the signal 1 may be fake gNB C’s signal, and the UE will not trigger handover. Thus, the UE will not connect to the false base station.</w:t>
      </w:r>
    </w:p>
    <w:p w:rsidR="005D21AC" w:rsidRPr="005D21AC" w:rsidRDefault="005D21AC" w:rsidP="005D21AC">
      <w:pPr>
        <w:pStyle w:val="Heading4"/>
        <w:rPr>
          <w:lang w:eastAsia="zh-CN"/>
        </w:rPr>
      </w:pPr>
      <w:bookmarkStart w:id="343" w:name="_Toc41060512"/>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343"/>
    </w:p>
    <w:p w:rsidR="005D21AC" w:rsidRPr="005D21AC" w:rsidRDefault="005D21AC" w:rsidP="005D21AC">
      <w:pPr>
        <w:rPr>
          <w:lang w:eastAsia="zh-CN"/>
        </w:rPr>
      </w:pPr>
      <w:r w:rsidRPr="005D21AC">
        <w:rPr>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fake base station detection method of Key Issue #3 could be used too.</w:t>
      </w:r>
    </w:p>
    <w:p w:rsidR="005D21AC" w:rsidRPr="005D21AC" w:rsidRDefault="005D21AC" w:rsidP="005D21AC">
      <w:pPr>
        <w:pStyle w:val="Heading3"/>
      </w:pPr>
      <w:bookmarkStart w:id="344" w:name="_Toc3533671"/>
      <w:bookmarkStart w:id="345" w:name="_Toc3551835"/>
      <w:bookmarkStart w:id="346" w:name="_Toc3551930"/>
      <w:bookmarkStart w:id="347" w:name="_Toc3552025"/>
      <w:bookmarkStart w:id="348" w:name="_Toc3552119"/>
      <w:bookmarkStart w:id="349" w:name="_Toc3552213"/>
      <w:bookmarkStart w:id="350" w:name="_Toc3552401"/>
      <w:bookmarkStart w:id="351" w:name="_Toc3552495"/>
      <w:bookmarkStart w:id="352" w:name="_Toc3554512"/>
      <w:bookmarkStart w:id="353" w:name="_Toc3557268"/>
      <w:bookmarkStart w:id="354" w:name="_Toc3800479"/>
      <w:bookmarkStart w:id="355" w:name="_Toc3800801"/>
      <w:bookmarkStart w:id="356" w:name="_Toc3800895"/>
      <w:bookmarkStart w:id="357" w:name="_Toc3800992"/>
      <w:bookmarkStart w:id="358" w:name="_Toc3801092"/>
      <w:bookmarkStart w:id="359" w:name="_Toc3801192"/>
      <w:bookmarkStart w:id="360" w:name="_Toc3801293"/>
      <w:bookmarkStart w:id="361" w:name="_Toc8390223"/>
      <w:bookmarkStart w:id="362" w:name="_Toc8587962"/>
      <w:bookmarkStart w:id="363" w:name="_Toc8588104"/>
      <w:bookmarkStart w:id="364" w:name="_Toc41060513"/>
      <w:r w:rsidRPr="005D21AC">
        <w:t>6.</w:t>
      </w:r>
      <w:r w:rsidRPr="00B237C5">
        <w:t>18</w:t>
      </w:r>
      <w:r w:rsidRPr="005D21AC">
        <w:t>.3</w:t>
      </w:r>
      <w:r w:rsidRPr="005D21AC">
        <w:tab/>
        <w:t>Evaluation</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5D21AC">
        <w:t xml:space="preserve"> </w:t>
      </w:r>
    </w:p>
    <w:p w:rsidR="005D21AC" w:rsidRPr="005D21AC" w:rsidRDefault="005D21AC" w:rsidP="005D21AC">
      <w:bookmarkStart w:id="365"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365"/>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366" w:name="_Toc41060514"/>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366"/>
      <w:r>
        <w:t xml:space="preserve"> </w:t>
      </w:r>
    </w:p>
    <w:p w:rsidR="00B23078" w:rsidRDefault="00B23078" w:rsidP="00B23078">
      <w:pPr>
        <w:pStyle w:val="Heading3"/>
      </w:pPr>
      <w:bookmarkStart w:id="367" w:name="_Toc41060515"/>
      <w:r w:rsidRPr="00B23078">
        <w:t>6.</w:t>
      </w:r>
      <w:r w:rsidRPr="007811CD">
        <w:t>19</w:t>
      </w:r>
      <w:r w:rsidRPr="00B23078">
        <w:t>.1</w:t>
      </w:r>
      <w:r w:rsidRPr="00D76ECB">
        <w:tab/>
      </w:r>
      <w:r>
        <w:t>Introduction</w:t>
      </w:r>
      <w:bookmarkEnd w:id="367"/>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368" w:name="_Toc41060516"/>
      <w:r w:rsidRPr="00B23078">
        <w:lastRenderedPageBreak/>
        <w:t>6.</w:t>
      </w:r>
      <w:r w:rsidRPr="007811CD">
        <w:t>19.</w:t>
      </w:r>
      <w:r w:rsidRPr="00B23078">
        <w:t>2</w:t>
      </w:r>
      <w:r>
        <w:t xml:space="preserve"> </w:t>
      </w:r>
      <w:r>
        <w:tab/>
        <w:t>Solution details</w:t>
      </w:r>
      <w:bookmarkEnd w:id="368"/>
    </w:p>
    <w:p w:rsidR="00B23078" w:rsidRDefault="00AA7680" w:rsidP="00B23078">
      <w:pPr>
        <w:jc w:val="center"/>
        <w:rPr>
          <w:lang w:val="en-US"/>
        </w:rPr>
      </w:pPr>
      <w:r w:rsidRPr="00AA7680">
        <w:rPr>
          <w:noProof/>
          <w:lang w:val="en-US"/>
        </w:rPr>
        <w:object w:dxaOrig="9360" w:dyaOrig="6240">
          <v:shape id="_x0000_i1025" type="#_x0000_t75" alt="" style="width:468.25pt;height:312.35pt;mso-width-percent:0;mso-height-percent:0;mso-width-percent:0;mso-height-percent:0" o:ole="">
            <v:imagedata r:id="rId56" o:title=""/>
          </v:shape>
          <o:OLEObject Type="Embed" ProgID="Unknown" ShapeID="_x0000_i1025" DrawAspect="Content" ObjectID="_1651674055"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r w:rsidR="00C739A8">
        <w:t xml:space="preserve">The hash values of MIB/SIB are generated by additionally including the </w:t>
      </w:r>
      <w:r w:rsidR="00C739A8" w:rsidRPr="004D5ABF">
        <w:t>PCI of the cell</w:t>
      </w:r>
      <w:r w:rsidR="00C739A8">
        <w:t>.</w:t>
      </w:r>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r w:rsidR="00C739A8">
        <w:t>3</w:t>
      </w:r>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lastRenderedPageBreak/>
        <w:t>The rest of the procedure is same as in TS 23.502 [</w:t>
      </w:r>
      <w:r w:rsidRPr="00950101">
        <w:t>13</w:t>
      </w:r>
      <w:r>
        <w:t>].</w:t>
      </w:r>
    </w:p>
    <w:p w:rsidR="00B23078" w:rsidRDefault="00B23078" w:rsidP="00B23078"/>
    <w:p w:rsidR="00B23078" w:rsidRDefault="00B23078" w:rsidP="00B23078">
      <w:pPr>
        <w:pStyle w:val="Heading3"/>
      </w:pPr>
      <w:bookmarkStart w:id="369" w:name="_Toc41060517"/>
      <w:r>
        <w:t xml:space="preserve">6.19.3 </w:t>
      </w:r>
      <w:r>
        <w:tab/>
        <w:t>Evaluation</w:t>
      </w:r>
      <w:bookmarkEnd w:id="369"/>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r>
        <w:t xml:space="preserve">Further addition of PCI in generation of hashes of MIB/SIBs will make it </w:t>
      </w:r>
      <w:r w:rsidRPr="00C27179">
        <w:t>difficult for the f</w:t>
      </w:r>
      <w:r>
        <w:t>ake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fake relay base station to mount the MitM attack and restrict wider range of operation (restricted to a cell). </w:t>
      </w:r>
    </w:p>
    <w:p w:rsidR="00C739A8" w:rsidRDefault="00C739A8" w:rsidP="00C739A8">
      <w:pPr>
        <w:pStyle w:val="EditorsNote"/>
      </w:pPr>
      <w:r>
        <w:t xml:space="preserve">Editor’s Note: </w:t>
      </w:r>
      <w:r w:rsidRPr="00050A32">
        <w:t>How the solution can work with SI that is modified while the UEs are in connected state is FFS</w:t>
      </w:r>
    </w:p>
    <w:p w:rsidR="00C739A8" w:rsidRDefault="00C739A8" w:rsidP="00B23078"/>
    <w:p w:rsidR="00BE5193" w:rsidRPr="002B20EA" w:rsidRDefault="00BE5193" w:rsidP="00BE5193">
      <w:pPr>
        <w:pStyle w:val="Heading2"/>
      </w:pPr>
      <w:bookmarkStart w:id="370" w:name="_Toc41060518"/>
      <w:r w:rsidRPr="00B23078">
        <w:t>6.</w:t>
      </w:r>
      <w:r>
        <w:t>20</w:t>
      </w:r>
      <w:r w:rsidRPr="000E5FEC">
        <w:t xml:space="preserve"> </w:t>
      </w:r>
      <w:r>
        <w:tab/>
      </w:r>
      <w:r w:rsidRPr="002B20EA">
        <w:t>Solution #</w:t>
      </w:r>
      <w:r>
        <w:t>20</w:t>
      </w:r>
      <w:r w:rsidRPr="002B20EA">
        <w:t>: Digital Signing Network Function (DSnF)</w:t>
      </w:r>
      <w:bookmarkEnd w:id="370"/>
    </w:p>
    <w:p w:rsidR="00BE5193" w:rsidRPr="00BE723E" w:rsidRDefault="00BE5193" w:rsidP="00BE5193">
      <w:pPr>
        <w:pStyle w:val="Heading3"/>
        <w:rPr>
          <w:lang w:val="en-US"/>
        </w:rPr>
      </w:pPr>
      <w:bookmarkStart w:id="371" w:name="_Toc41060519"/>
      <w:r w:rsidRPr="00BE723E">
        <w:rPr>
          <w:lang w:val="en-US"/>
        </w:rPr>
        <w:t>6.</w:t>
      </w:r>
      <w:r>
        <w:rPr>
          <w:lang w:val="en-US"/>
        </w:rPr>
        <w:t>20</w:t>
      </w:r>
      <w:r w:rsidRPr="00BE723E">
        <w:rPr>
          <w:lang w:val="en-US"/>
        </w:rPr>
        <w:t>.1</w:t>
      </w:r>
      <w:r w:rsidRPr="00BE723E">
        <w:rPr>
          <w:lang w:val="en-US"/>
        </w:rPr>
        <w:tab/>
        <w:t>Introduction</w:t>
      </w:r>
      <w:bookmarkEnd w:id="371"/>
    </w:p>
    <w:p w:rsidR="00BE5193" w:rsidRPr="00F21FF7" w:rsidRDefault="00BE5193" w:rsidP="00BE5193">
      <w:pPr>
        <w:keepLines/>
        <w:rPr>
          <w:rFonts w:eastAsia="Times New Roman"/>
        </w:rPr>
      </w:pPr>
      <w:r w:rsidRPr="00F21FF7">
        <w:rPr>
          <w:rFonts w:eastAsia="Times New Roman"/>
        </w:rPr>
        <w:t>This solution#</w:t>
      </w:r>
      <w:r>
        <w:rPr>
          <w:rFonts w:eastAsia="Times New Roman"/>
        </w:rPr>
        <w:t xml:space="preserve">20 </w:t>
      </w:r>
      <w:r w:rsidRPr="00F21FF7">
        <w:rPr>
          <w:rFonts w:eastAsia="Times New Roman"/>
        </w:rPr>
        <w:t>address the key Issue#2 “Security Protection of system information”</w:t>
      </w:r>
      <w:r>
        <w:rPr>
          <w:rFonts w:eastAsia="Times New Roman"/>
        </w:rPr>
        <w:t xml:space="preserve">. </w:t>
      </w:r>
    </w:p>
    <w:p w:rsidR="00BE5193" w:rsidRDefault="00BE5193" w:rsidP="00BE5193">
      <w:pPr>
        <w:rPr>
          <w:rFonts w:eastAsia="Times New Roman"/>
        </w:rPr>
      </w:pPr>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rsidR="00BE5193" w:rsidRDefault="00BE5193" w:rsidP="00BE5193">
      <w:pPr>
        <w:rPr>
          <w:rFonts w:eastAsia="Times New Roman"/>
        </w:rPr>
      </w:pPr>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rsidR="00BE5193" w:rsidRDefault="00BE5193" w:rsidP="00BE5193">
      <w:pPr>
        <w:rPr>
          <w:rFonts w:eastAsia="Times New Roman"/>
        </w:rPr>
      </w:pPr>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r>
        <w:t>20</w:t>
      </w:r>
      <w:r w:rsidRPr="00C951E8">
        <w:t>.2.2.1</w:t>
      </w:r>
      <w:r>
        <w:t xml:space="preserve"> for more discussions). </w:t>
      </w:r>
    </w:p>
    <w:p w:rsidR="00BE5193" w:rsidRDefault="00BE5193" w:rsidP="00BE5193">
      <w:pPr>
        <w:rPr>
          <w:rFonts w:eastAsia="Times New Roman"/>
        </w:rPr>
      </w:pPr>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rsidR="00BE5193" w:rsidRPr="00F21FF7" w:rsidRDefault="00BE5193" w:rsidP="00BE5193">
      <w:pPr>
        <w:rPr>
          <w:rFonts w:eastAsia="Times New Roman"/>
        </w:rPr>
      </w:pPr>
      <w:r>
        <w:rPr>
          <w:rFonts w:eastAsia="Times New Roman"/>
        </w:rPr>
        <w:lastRenderedPageBreak/>
        <w:t xml:space="preserve">This contribution also provides additional consideration on how UE verifies message freshness and performs cell selection and additional security analysis of digital signature-based protection. </w:t>
      </w:r>
    </w:p>
    <w:p w:rsidR="00BE5193" w:rsidRDefault="00BE5193" w:rsidP="00BE5193">
      <w:pPr>
        <w:pStyle w:val="Heading3"/>
      </w:pPr>
      <w:bookmarkStart w:id="372" w:name="_Toc41060520"/>
      <w:r>
        <w:t>6.20.2</w:t>
      </w:r>
      <w:r>
        <w:tab/>
        <w:t>Solution details</w:t>
      </w:r>
      <w:bookmarkEnd w:id="372"/>
    </w:p>
    <w:p w:rsidR="00BE5193" w:rsidRPr="002C0CC2" w:rsidRDefault="00BE5193" w:rsidP="00BE5193">
      <w:pPr>
        <w:pStyle w:val="Heading4"/>
      </w:pPr>
      <w:bookmarkStart w:id="373" w:name="_Toc41060521"/>
      <w:r>
        <w:t>6.20.2.1</w:t>
      </w:r>
      <w:r>
        <w:tab/>
      </w:r>
      <w:r w:rsidRPr="00F21FF7">
        <w:t xml:space="preserve">Digital Signatures </w:t>
      </w:r>
      <w:r>
        <w:t xml:space="preserve">of </w:t>
      </w:r>
      <w:r w:rsidRPr="00F21FF7">
        <w:t>System Information</w:t>
      </w:r>
      <w:bookmarkEnd w:id="373"/>
    </w:p>
    <w:p w:rsidR="00BE5193" w:rsidRDefault="00BE5193" w:rsidP="00BE5193">
      <w:pPr>
        <w:rPr>
          <w:rFonts w:eastAsia="Times New Roman"/>
        </w:rPr>
      </w:pPr>
      <w:r>
        <w:rPr>
          <w:rFonts w:eastAsia="Times New Roman"/>
        </w:rPr>
        <w:t xml:space="preserve">System information is digitally signed along with a number of other attributes, including time information (such as a Time Counter as proposed in solution #7), physical cell ID, downlink frequency, etc. </w:t>
      </w:r>
    </w:p>
    <w:p w:rsidR="00BE5193" w:rsidRPr="00D5521F" w:rsidRDefault="00BE5193" w:rsidP="00BE5193">
      <w:pPr>
        <w:keepLines/>
        <w:ind w:left="1135" w:hanging="851"/>
        <w:rPr>
          <w:color w:val="FF0000"/>
        </w:rPr>
      </w:pPr>
      <w:r w:rsidRPr="00B237C5">
        <w:rPr>
          <w:color w:val="FF0000"/>
        </w:rPr>
        <w:t xml:space="preserve">Editor's Note: The </w:t>
      </w:r>
      <w:r>
        <w:rPr>
          <w:color w:val="FF0000"/>
        </w:rPr>
        <w:t xml:space="preserve">exact list of information attributes to be digitally </w:t>
      </w:r>
      <w:r w:rsidRPr="00B237C5">
        <w:rPr>
          <w:color w:val="FF0000"/>
        </w:rPr>
        <w:t>is FFS.</w:t>
      </w:r>
    </w:p>
    <w:p w:rsidR="00BE5193" w:rsidRDefault="00BE5193" w:rsidP="00BE5193">
      <w:pPr>
        <w:pStyle w:val="Heading4"/>
      </w:pPr>
      <w:bookmarkStart w:id="374" w:name="_Toc41060522"/>
      <w:r>
        <w:t>6.20.2.2</w:t>
      </w:r>
      <w:r>
        <w:tab/>
      </w:r>
      <w:r w:rsidRPr="00F21FF7">
        <w:t xml:space="preserve">Digital </w:t>
      </w:r>
      <w:r>
        <w:t>Signing Network Function (DSnF)</w:t>
      </w:r>
      <w:bookmarkEnd w:id="374"/>
    </w:p>
    <w:p w:rsidR="00BE5193" w:rsidRDefault="00BE5193" w:rsidP="00BE5193">
      <w:r>
        <w:t xml:space="preserve">DSnF exposes service-based interfaces to provide digital signing services to other network functions. The service interfaces can be named such as Ndsnf_Digital_Signing_Request and Ndsnf_Digital_Signing_Response. </w:t>
      </w:r>
    </w:p>
    <w:p w:rsidR="00BE5193" w:rsidRDefault="00BE5193" w:rsidP="00BE5193">
      <w:pPr>
        <w:keepLines/>
        <w:ind w:left="1135" w:hanging="851"/>
        <w:rPr>
          <w:color w:val="FF0000"/>
        </w:rPr>
      </w:pPr>
      <w:r w:rsidRPr="00B237C5">
        <w:rPr>
          <w:color w:val="FF0000"/>
        </w:rPr>
        <w:t xml:space="preserve">Editor's Note: The </w:t>
      </w:r>
      <w:r>
        <w:rPr>
          <w:color w:val="FF0000"/>
        </w:rPr>
        <w:t>exact service interfaces need to be further defined</w:t>
      </w:r>
      <w:r w:rsidRPr="00B237C5">
        <w:rPr>
          <w:color w:val="FF0000"/>
        </w:rPr>
        <w:t>.</w:t>
      </w:r>
    </w:p>
    <w:p w:rsidR="00BE5193" w:rsidRDefault="00BE5193" w:rsidP="00BE5193">
      <w:pPr>
        <w:keepLines/>
        <w:ind w:left="1135" w:hanging="851"/>
        <w:jc w:val="center"/>
        <w:rPr>
          <w:color w:val="FF0000"/>
        </w:rPr>
      </w:pPr>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rsidR="00BE5193" w:rsidRPr="00581576" w:rsidRDefault="00BE5193" w:rsidP="002B20EA">
      <w:pPr>
        <w:keepLines/>
        <w:ind w:left="1135" w:hanging="851"/>
        <w:jc w:val="center"/>
        <w:rPr>
          <w:color w:val="000000" w:themeColor="text1"/>
        </w:rPr>
      </w:pPr>
      <w:r w:rsidRPr="00581576">
        <w:rPr>
          <w:color w:val="000000" w:themeColor="text1"/>
        </w:rPr>
        <w:t>Fig</w:t>
      </w:r>
      <w:r w:rsidR="00A132A5" w:rsidRPr="00581576">
        <w:rPr>
          <w:color w:val="000000" w:themeColor="text1"/>
        </w:rPr>
        <w:t xml:space="preserve"> 6.20.2.2-1 Network architecture of DSnF</w:t>
      </w:r>
    </w:p>
    <w:p w:rsidR="00BE5193" w:rsidRPr="00C951E8" w:rsidRDefault="00BE5193" w:rsidP="00BE5193">
      <w:pPr>
        <w:pStyle w:val="Heading5"/>
      </w:pPr>
      <w:bookmarkStart w:id="375" w:name="_Toc41060523"/>
      <w:r>
        <w:t>6.20</w:t>
      </w:r>
      <w:r w:rsidRPr="00C951E8">
        <w:t>.2.2.1</w:t>
      </w:r>
      <w:r w:rsidRPr="00C951E8">
        <w:tab/>
        <w:t>Digital Signing Request</w:t>
      </w:r>
      <w:bookmarkEnd w:id="375"/>
      <w:r w:rsidRPr="00C951E8">
        <w:t xml:space="preserve"> </w:t>
      </w:r>
    </w:p>
    <w:p w:rsidR="00BE5193" w:rsidRDefault="00BE5193" w:rsidP="00BE5193">
      <w:r>
        <w:t xml:space="preserve">The signing request allows to request for one digital signature or a set of digital signatures. </w:t>
      </w:r>
    </w:p>
    <w:p w:rsidR="00BE5193" w:rsidRDefault="00BE5193" w:rsidP="00BE5193">
      <w:r>
        <w:t xml:space="preserve">To request a single digital signature, the request includes a single group of information elements that need to be digitally signed, such as [MIB, SIB1, SIB2, Cell_ID, Downlink_Frequency, Time_Counter]. </w:t>
      </w:r>
    </w:p>
    <w:p w:rsidR="00BE5193" w:rsidRDefault="00BE5193" w:rsidP="00BE5193">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rsidR="00BE5193" w:rsidRDefault="00BE5193" w:rsidP="00BE5193">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and content of the digital signing requests are FFS. </w:t>
      </w:r>
    </w:p>
    <w:p w:rsidR="00BE5193" w:rsidRDefault="00BE5193" w:rsidP="00BE5193">
      <w:r>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p>
    <w:p w:rsidR="00BE5193" w:rsidRDefault="00BE5193" w:rsidP="00BE5193">
      <w:r>
        <w:t xml:space="preserve">Some fields (e.g., cellBarred) may change frequently, e.g., during high load scenario. </w:t>
      </w:r>
    </w:p>
    <w:p w:rsidR="00BE5193" w:rsidRPr="00EE3FCE" w:rsidRDefault="00BE5193" w:rsidP="00BE5193">
      <w:pPr>
        <w:keepLines/>
        <w:ind w:left="1135" w:hanging="851"/>
        <w:rPr>
          <w:color w:val="FF0000"/>
        </w:rPr>
      </w:pPr>
      <w:r w:rsidRPr="00B237C5">
        <w:rPr>
          <w:color w:val="FF0000"/>
        </w:rPr>
        <w:t xml:space="preserve">Editor's Note: </w:t>
      </w:r>
      <w:r>
        <w:rPr>
          <w:color w:val="FF0000"/>
        </w:rPr>
        <w:t xml:space="preserve">How to accommodate fields that can change frequently </w:t>
      </w:r>
      <w:r w:rsidR="00A132A5">
        <w:rPr>
          <w:color w:val="FF0000"/>
        </w:rPr>
        <w:t>is</w:t>
      </w:r>
      <w:r>
        <w:rPr>
          <w:color w:val="FF0000"/>
        </w:rPr>
        <w:t xml:space="preserve"> FFS. </w:t>
      </w:r>
    </w:p>
    <w:p w:rsidR="00BE5193" w:rsidRPr="00C951E8" w:rsidRDefault="00BE5193" w:rsidP="00BE5193">
      <w:pPr>
        <w:pStyle w:val="Heading5"/>
      </w:pPr>
      <w:bookmarkStart w:id="376" w:name="_Toc41060524"/>
      <w:r>
        <w:lastRenderedPageBreak/>
        <w:t>6.20</w:t>
      </w:r>
      <w:r w:rsidRPr="00C951E8">
        <w:t>.2.2.2</w:t>
      </w:r>
      <w:r w:rsidRPr="00C951E8">
        <w:tab/>
        <w:t>Digital Signature Computation</w:t>
      </w:r>
      <w:bookmarkEnd w:id="376"/>
      <w:r w:rsidRPr="00C951E8">
        <w:t xml:space="preserve"> </w:t>
      </w:r>
    </w:p>
    <w:p w:rsidR="00BE5193" w:rsidRDefault="00BE5193" w:rsidP="00BE5193">
      <w:r>
        <w:t xml:space="preserve">Upon receive a digital signing request, DSnF selects a signing key (if multiple signing keys are supported) and compute the digital signature over the information elements to be protected.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digital signature algorithms to be used and how to compute digital signatures are FFS. </w:t>
      </w:r>
    </w:p>
    <w:p w:rsidR="00BE5193" w:rsidRPr="00C951E8" w:rsidRDefault="00BE5193" w:rsidP="00BE5193">
      <w:pPr>
        <w:pStyle w:val="Heading5"/>
      </w:pPr>
      <w:bookmarkStart w:id="377" w:name="_Toc41060525"/>
      <w:r>
        <w:t>6.20</w:t>
      </w:r>
      <w:r w:rsidRPr="00C951E8">
        <w:t>.2.2.3</w:t>
      </w:r>
      <w:r w:rsidRPr="00C951E8">
        <w:tab/>
        <w:t>Digital Signing Response</w:t>
      </w:r>
      <w:bookmarkEnd w:id="377"/>
    </w:p>
    <w:p w:rsidR="00BE5193" w:rsidRDefault="00BE5193" w:rsidP="00BE5193">
      <w:r>
        <w:t xml:space="preserve">A digital signing response includes one or a set of the digital signatures, along with other information (e.g., public key identifier) to facilitate the verification of the digital signatures.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exact format of the response is FFS. </w:t>
      </w:r>
    </w:p>
    <w:p w:rsidR="00BE5193" w:rsidRPr="00064413" w:rsidRDefault="00BE5193" w:rsidP="00BE5193"/>
    <w:p w:rsidR="00BE5193" w:rsidRDefault="00BE5193" w:rsidP="00BE5193">
      <w:pPr>
        <w:pStyle w:val="Heading4"/>
      </w:pPr>
      <w:bookmarkStart w:id="378" w:name="_Toc41060526"/>
      <w:r>
        <w:t>6.20.2.3</w:t>
      </w:r>
      <w:r>
        <w:tab/>
        <w:t>gNB Behaviours</w:t>
      </w:r>
      <w:bookmarkEnd w:id="378"/>
    </w:p>
    <w:p w:rsidR="00BE5193" w:rsidRPr="00EE3FCE" w:rsidRDefault="00BE5193" w:rsidP="00BE5193">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rsidR="00BE5193" w:rsidRDefault="00BE5193" w:rsidP="00BE5193">
      <w:pPr>
        <w:pStyle w:val="Heading5"/>
      </w:pPr>
      <w:bookmarkStart w:id="379" w:name="_Toc41060527"/>
      <w:r>
        <w:t>6.20</w:t>
      </w:r>
      <w:r w:rsidRPr="00C951E8">
        <w:t>.2.3.1</w:t>
      </w:r>
      <w:r w:rsidRPr="00C951E8">
        <w:tab/>
        <w:t>Requesting Digital Signatures</w:t>
      </w:r>
      <w:bookmarkEnd w:id="379"/>
    </w:p>
    <w:p w:rsidR="00BE5193" w:rsidRDefault="00BE5193" w:rsidP="00BE5193">
      <w:r>
        <w:t xml:space="preserve">A digital signing client is proposed on gNB. The client ensures that a digital signature is always available for a system information block under protection prior to the time slot the system information block is scheduled to be broadcasted. </w:t>
      </w:r>
    </w:p>
    <w:p w:rsidR="00BE5193" w:rsidRDefault="00BE5193" w:rsidP="00BE5193">
      <w:r>
        <w:t xml:space="preserve">gNB makes digital signing requests via N2 message to AMF/SEAF, which then generates a service request to DSnF. Alternatively, the client on gNB may make a direct request to the DSnF via HTTPS if this is allowed. </w:t>
      </w:r>
    </w:p>
    <w:p w:rsidR="00BE5193" w:rsidRPr="004D5C33" w:rsidRDefault="00BE5193" w:rsidP="00BE5193">
      <w:pPr>
        <w:keepLines/>
        <w:ind w:left="1135" w:hanging="851"/>
        <w:rPr>
          <w:color w:val="FF0000"/>
        </w:rPr>
      </w:pPr>
      <w:r w:rsidRPr="00B237C5">
        <w:rPr>
          <w:color w:val="FF0000"/>
        </w:rPr>
        <w:t>Editor's Note: The</w:t>
      </w:r>
      <w:r>
        <w:rPr>
          <w:color w:val="FF0000"/>
        </w:rPr>
        <w:t xml:space="preserve"> N2 messages for digital signing requests are FFS. </w:t>
      </w:r>
    </w:p>
    <w:p w:rsidR="00BE5193" w:rsidRPr="008E6D3C" w:rsidRDefault="00BE5193" w:rsidP="00BE5193"/>
    <w:p w:rsidR="00BE5193" w:rsidRDefault="00BE5193" w:rsidP="00BE5193">
      <w:pPr>
        <w:pStyle w:val="Heading5"/>
      </w:pPr>
      <w:bookmarkStart w:id="380" w:name="_Toc41060528"/>
      <w:r>
        <w:t>6.20</w:t>
      </w:r>
      <w:r w:rsidRPr="00C951E8">
        <w:t>.2.3.</w:t>
      </w:r>
      <w:r>
        <w:t>2</w:t>
      </w:r>
      <w:r w:rsidRPr="00C951E8">
        <w:tab/>
        <w:t>R</w:t>
      </w:r>
      <w:r>
        <w:t>eceiv</w:t>
      </w:r>
      <w:r w:rsidRPr="00C951E8">
        <w:t>ing Digital Signatures</w:t>
      </w:r>
      <w:bookmarkEnd w:id="380"/>
    </w:p>
    <w:p w:rsidR="00BE5193" w:rsidRPr="00765A4C" w:rsidRDefault="00BE5193" w:rsidP="00BE5193">
      <w:r>
        <w:t xml:space="preserve">gNB receives digital signing responses from DSnF via AMF/SEAF over N2 interface. </w:t>
      </w:r>
      <w:r w:rsidRPr="00973FCC">
        <w:t xml:space="preserve">DSnF </w:t>
      </w:r>
      <w:r>
        <w:t>may</w:t>
      </w:r>
      <w:r w:rsidRPr="00973FCC">
        <w:t xml:space="preserve"> also push digitally signed data to gNB. </w:t>
      </w:r>
    </w:p>
    <w:p w:rsidR="00BE5193" w:rsidRDefault="00BE5193" w:rsidP="00BE5193">
      <w:pPr>
        <w:keepLines/>
        <w:ind w:left="1135" w:hanging="851"/>
        <w:rPr>
          <w:color w:val="FF0000"/>
        </w:rPr>
      </w:pPr>
      <w:r w:rsidRPr="00B237C5">
        <w:rPr>
          <w:color w:val="FF0000"/>
        </w:rPr>
        <w:t>Editor's Note: The</w:t>
      </w:r>
      <w:r>
        <w:rPr>
          <w:color w:val="FF0000"/>
        </w:rPr>
        <w:t xml:space="preserve"> N2 messages for digital signing responses are FFS. </w:t>
      </w:r>
    </w:p>
    <w:p w:rsidR="00BE5193" w:rsidRPr="00C951E8" w:rsidRDefault="00BE5193" w:rsidP="00BE5193">
      <w:pPr>
        <w:pStyle w:val="Heading5"/>
      </w:pPr>
      <w:bookmarkStart w:id="381" w:name="_Toc41060529"/>
      <w:r>
        <w:t>6.20</w:t>
      </w:r>
      <w:r w:rsidRPr="00C951E8">
        <w:t>.2.3.</w:t>
      </w:r>
      <w:r>
        <w:t>3</w:t>
      </w:r>
      <w:r w:rsidRPr="00C951E8">
        <w:tab/>
        <w:t>Broadcasting Digital Signatures</w:t>
      </w:r>
      <w:bookmarkEnd w:id="381"/>
    </w:p>
    <w:p w:rsidR="00BE5193" w:rsidRDefault="00BE5193" w:rsidP="00BE5193">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p>
    <w:p w:rsidR="00BE5193" w:rsidRDefault="00BE5193" w:rsidP="00BE5193">
      <w:pPr>
        <w:numPr>
          <w:ilvl w:val="0"/>
          <w:numId w:val="58"/>
        </w:numPr>
      </w:pPr>
      <w:r>
        <w:t>Information elements indicating the SIBs that are being protected</w:t>
      </w:r>
    </w:p>
    <w:p w:rsidR="00BE5193" w:rsidRDefault="00BE5193" w:rsidP="00BE5193">
      <w:pPr>
        <w:numPr>
          <w:ilvl w:val="0"/>
          <w:numId w:val="58"/>
        </w:numPr>
      </w:pPr>
      <w:r>
        <w:t>information elements for anti-reply attacks, such as PCI, downlink frequency, Time Counter, etc</w:t>
      </w:r>
    </w:p>
    <w:p w:rsidR="00BE5193" w:rsidRDefault="00BE5193" w:rsidP="00BE5193">
      <w:pPr>
        <w:numPr>
          <w:ilvl w:val="0"/>
          <w:numId w:val="58"/>
        </w:numPr>
      </w:pPr>
      <w:r>
        <w:t xml:space="preserve">information elements for selecting a public key for signature verification, such as key identifier </w:t>
      </w:r>
    </w:p>
    <w:p w:rsidR="00BE5193" w:rsidRDefault="00BE5193" w:rsidP="00BE5193">
      <w:pPr>
        <w:numPr>
          <w:ilvl w:val="0"/>
          <w:numId w:val="58"/>
        </w:numPr>
      </w:pPr>
      <w:r>
        <w:t>information elements for constructing certificate chains if needed</w:t>
      </w:r>
    </w:p>
    <w:p w:rsidR="00BE5193" w:rsidRDefault="00BE5193" w:rsidP="00BE5193">
      <w:pPr>
        <w:numPr>
          <w:ilvl w:val="0"/>
          <w:numId w:val="58"/>
        </w:numPr>
      </w:pPr>
      <w:r>
        <w:t>information elements for signing algorithm selection if multiple digital signature algorithms are supported</w:t>
      </w:r>
    </w:p>
    <w:p w:rsidR="00BE5193" w:rsidRPr="00064413" w:rsidRDefault="00BE5193" w:rsidP="008B7421">
      <w:pPr>
        <w:ind w:firstLine="284"/>
      </w:pPr>
      <w:r w:rsidRPr="00B237C5">
        <w:rPr>
          <w:color w:val="FF0000"/>
        </w:rPr>
        <w:t xml:space="preserve">Editor's Note: The </w:t>
      </w:r>
      <w:r>
        <w:rPr>
          <w:color w:val="FF0000"/>
        </w:rPr>
        <w:t xml:space="preserve">exact format of the new SIB is FFS. </w:t>
      </w:r>
    </w:p>
    <w:p w:rsidR="00BE5193" w:rsidRDefault="00BE5193" w:rsidP="00BE5193">
      <w:pPr>
        <w:pStyle w:val="Heading4"/>
      </w:pPr>
      <w:bookmarkStart w:id="382" w:name="_Toc41060530"/>
      <w:r>
        <w:t>6.20.2.4</w:t>
      </w:r>
      <w:r>
        <w:tab/>
        <w:t>Procedures for digital signature request and response</w:t>
      </w:r>
      <w:bookmarkEnd w:id="382"/>
    </w:p>
    <w:p w:rsidR="00BE5193" w:rsidRDefault="00BE5193" w:rsidP="00BE5193">
      <w:r>
        <w:t xml:space="preserve">The overall procedure for gNB to request digital signatures is given below. </w:t>
      </w:r>
    </w:p>
    <w:p w:rsidR="00BE5193" w:rsidRPr="009C3CED" w:rsidRDefault="00BE5193" w:rsidP="008B7421">
      <w:pPr>
        <w:keepLines/>
        <w:ind w:firstLine="284"/>
        <w:rPr>
          <w:color w:val="FF0000"/>
        </w:rPr>
      </w:pPr>
      <w:r w:rsidRPr="00B237C5">
        <w:rPr>
          <w:color w:val="FF0000"/>
        </w:rPr>
        <w:t xml:space="preserve">Editor's Note: The </w:t>
      </w:r>
      <w:r>
        <w:rPr>
          <w:color w:val="FF0000"/>
        </w:rPr>
        <w:t xml:space="preserve">impact on the N2 interface from digital signing requests and responses is FFS. </w:t>
      </w:r>
    </w:p>
    <w:p w:rsidR="00BE5193" w:rsidRPr="002D2CD6" w:rsidRDefault="00BE5193" w:rsidP="00BE5193"/>
    <w:p w:rsidR="00BE5193" w:rsidRDefault="00BE5193" w:rsidP="00A132A5">
      <w:pPr>
        <w:jc w:val="center"/>
      </w:pPr>
      <w:r w:rsidRPr="00847919">
        <w:rPr>
          <w:noProof/>
        </w:rPr>
        <w:lastRenderedPageBreak/>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rsidR="00A132A5" w:rsidRDefault="00A132A5" w:rsidP="002B20EA">
      <w:pPr>
        <w:jc w:val="center"/>
      </w:pPr>
      <w:r>
        <w:t>Fig 6.20.2.4-1 Procedure for DS request</w:t>
      </w:r>
    </w:p>
    <w:p w:rsidR="00BE5193" w:rsidRPr="00F148FD" w:rsidRDefault="00BE5193" w:rsidP="00BE5193"/>
    <w:p w:rsidR="00BE5193" w:rsidRDefault="00BE5193" w:rsidP="00BE5193">
      <w:pPr>
        <w:pStyle w:val="Heading4"/>
      </w:pPr>
      <w:bookmarkStart w:id="383" w:name="_Toc41060531"/>
      <w:r>
        <w:t>6.20.2.5</w:t>
      </w:r>
      <w:r>
        <w:tab/>
        <w:t>UE Behaviours</w:t>
      </w:r>
      <w:bookmarkEnd w:id="383"/>
    </w:p>
    <w:p w:rsidR="00BE5193" w:rsidRPr="00FD66DF" w:rsidRDefault="00BE5193" w:rsidP="00BE5193">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rsidR="00BE5193" w:rsidRPr="00C951E8" w:rsidRDefault="00BE5193" w:rsidP="00BE5193">
      <w:pPr>
        <w:pStyle w:val="Heading5"/>
      </w:pPr>
      <w:bookmarkStart w:id="384" w:name="_Toc41060532"/>
      <w:r>
        <w:t>6.20</w:t>
      </w:r>
      <w:r w:rsidRPr="00C951E8">
        <w:t>.2.5.1</w:t>
      </w:r>
      <w:r w:rsidRPr="00C951E8">
        <w:tab/>
        <w:t>Trust Anchors in UE</w:t>
      </w:r>
      <w:bookmarkEnd w:id="384"/>
    </w:p>
    <w:p w:rsidR="00BE5193" w:rsidRDefault="00BE5193" w:rsidP="00BE5193">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rsidR="00BE5193" w:rsidRDefault="00BE5193" w:rsidP="00BE5193">
      <w:r>
        <w:t xml:space="preserve">Trust anchors can be provisioned during manufacturing (e.g., by USIM vendor, chip vendor, or UE vendor). Trust anchors can also be provisioned and updated during registration (e.g., based on the NAS procedure as proposed in solution #7) or over-the-air updates by an operator. </w:t>
      </w:r>
    </w:p>
    <w:p w:rsidR="00BE5193" w:rsidRDefault="00BE5193" w:rsidP="00BE5193">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t>
      </w:r>
    </w:p>
    <w:p w:rsidR="00BE5193" w:rsidRPr="00086568" w:rsidRDefault="00BE5193" w:rsidP="008B7421">
      <w:pPr>
        <w:ind w:firstLine="284"/>
        <w:rPr>
          <w:color w:val="FF0000"/>
          <w:lang w:val="en-US"/>
        </w:rPr>
      </w:pPr>
      <w:r w:rsidRPr="00B237C5">
        <w:rPr>
          <w:color w:val="FF0000"/>
        </w:rPr>
        <w:t xml:space="preserve">Editor's Note: </w:t>
      </w:r>
      <w:r>
        <w:rPr>
          <w:color w:val="FF0000"/>
        </w:rPr>
        <w:t>the methods of provisioning of trust anchors in UEs are ffs.</w:t>
      </w:r>
    </w:p>
    <w:p w:rsidR="00BE5193" w:rsidRPr="00C81951" w:rsidRDefault="00BE5193" w:rsidP="00BE5193">
      <w:pPr>
        <w:rPr>
          <w:lang w:val="en-US"/>
        </w:rPr>
      </w:pPr>
    </w:p>
    <w:p w:rsidR="00BE5193" w:rsidRDefault="00BE5193" w:rsidP="00BE5193">
      <w:pPr>
        <w:pStyle w:val="Heading5"/>
      </w:pPr>
      <w:bookmarkStart w:id="385" w:name="_Toc41060533"/>
      <w:r>
        <w:t>6.20</w:t>
      </w:r>
      <w:r w:rsidRPr="00C951E8">
        <w:t>.2.5.2</w:t>
      </w:r>
      <w:r w:rsidRPr="00C951E8">
        <w:tab/>
      </w:r>
      <w:r>
        <w:t>Cell Scanning</w:t>
      </w:r>
      <w:bookmarkEnd w:id="385"/>
    </w:p>
    <w:p w:rsidR="00BE5193" w:rsidRDefault="00BE5193" w:rsidP="00BE5193">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the two cells with the same PCI are not used for cell selection or reselection. </w:t>
      </w:r>
    </w:p>
    <w:p w:rsidR="00BE5193" w:rsidRPr="00086568" w:rsidRDefault="00BE5193" w:rsidP="008B7421">
      <w:pPr>
        <w:ind w:firstLine="284"/>
        <w:rPr>
          <w:color w:val="FF0000"/>
          <w:lang w:val="en-US"/>
        </w:rPr>
      </w:pPr>
      <w:r w:rsidRPr="00B237C5">
        <w:rPr>
          <w:color w:val="FF0000"/>
        </w:rPr>
        <w:t xml:space="preserve">Editor's Note: </w:t>
      </w:r>
      <w:r>
        <w:rPr>
          <w:color w:val="FF0000"/>
        </w:rPr>
        <w:t>this procedure needs to be discussed with and defined by RAN.</w:t>
      </w:r>
    </w:p>
    <w:p w:rsidR="00BE5193" w:rsidRPr="00C951E8" w:rsidRDefault="00BE5193" w:rsidP="00BE5193">
      <w:pPr>
        <w:pStyle w:val="Heading5"/>
      </w:pPr>
      <w:bookmarkStart w:id="386" w:name="_Toc41060534"/>
      <w:r>
        <w:t>6.20</w:t>
      </w:r>
      <w:r w:rsidRPr="00C951E8">
        <w:t>.2.5.2</w:t>
      </w:r>
      <w:r w:rsidRPr="00C951E8">
        <w:tab/>
        <w:t>Verification of Digital Signatures</w:t>
      </w:r>
      <w:bookmarkEnd w:id="386"/>
    </w:p>
    <w:p w:rsidR="00BE5193" w:rsidRDefault="00BE5193" w:rsidP="00BE5193">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rsidR="00BE5193" w:rsidRPr="00BD2E27" w:rsidRDefault="00BE5193" w:rsidP="008B7421">
      <w:pPr>
        <w:ind w:firstLine="284"/>
        <w:rPr>
          <w:color w:val="FF0000"/>
          <w:lang w:val="en-US"/>
        </w:rPr>
      </w:pPr>
      <w:r w:rsidRPr="00B237C5">
        <w:rPr>
          <w:color w:val="FF0000"/>
        </w:rPr>
        <w:lastRenderedPageBreak/>
        <w:t xml:space="preserve">Editor's Note: The </w:t>
      </w:r>
      <w:r>
        <w:rPr>
          <w:color w:val="FF0000"/>
        </w:rPr>
        <w:t>exact format of the new SIB and signature verification procedure are FFS.</w:t>
      </w:r>
    </w:p>
    <w:p w:rsidR="00BE5193" w:rsidRPr="00C951E8" w:rsidRDefault="00BE5193" w:rsidP="00BE5193">
      <w:pPr>
        <w:pStyle w:val="Heading5"/>
      </w:pPr>
      <w:bookmarkStart w:id="387" w:name="_Toc41060535"/>
      <w:r>
        <w:t>6.20</w:t>
      </w:r>
      <w:r w:rsidRPr="00C951E8">
        <w:t>.2.5.</w:t>
      </w:r>
      <w:r>
        <w:t>3</w:t>
      </w:r>
      <w:r w:rsidRPr="00C951E8">
        <w:tab/>
        <w:t xml:space="preserve">Verification of </w:t>
      </w:r>
      <w:r>
        <w:t>Time Counter</w:t>
      </w:r>
      <w:bookmarkEnd w:id="387"/>
    </w:p>
    <w:p w:rsidR="00BE5193" w:rsidRDefault="00BE5193" w:rsidP="00BE5193">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rsidR="00BE5193" w:rsidRDefault="00BE5193" w:rsidP="00BE5193">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rsidR="00BE5193" w:rsidRDefault="00BE5193" w:rsidP="00BE5193">
      <w:r>
        <w:t>If a newly received time counter fails verification, either the message is replayed, or the UE time is inaccurate (e.g., manipulated). To mitigate the potential time attacks against UE, time counters received from multiple cells can be checked.</w:t>
      </w:r>
    </w:p>
    <w:p w:rsidR="00BE5193" w:rsidRDefault="00BE5193" w:rsidP="00BE5193">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rsidR="00BE5193" w:rsidRDefault="00BE5193" w:rsidP="00BE5193">
      <w:r>
        <w:t xml:space="preserve">If we choose to check the consistency of time counters received from multiple cells, we may not need to check the time counter against UE local time. This may allow to eliminate the need of time synchronization among all UEs and the network. </w:t>
      </w:r>
    </w:p>
    <w:p w:rsidR="00BE5193" w:rsidRPr="000E105A"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388" w:name="_Toc41060536"/>
      <w:r>
        <w:t>6.20</w:t>
      </w:r>
      <w:r w:rsidRPr="00C951E8">
        <w:t>.2.5.</w:t>
      </w:r>
      <w:r>
        <w:t>5</w:t>
      </w:r>
      <w:r w:rsidRPr="00C951E8">
        <w:tab/>
        <w:t xml:space="preserve">Cell Selection </w:t>
      </w:r>
      <w:r>
        <w:t>and Reselection</w:t>
      </w:r>
      <w:bookmarkEnd w:id="388"/>
    </w:p>
    <w:p w:rsidR="00BE5193" w:rsidRDefault="00BE5193" w:rsidP="00BE5193">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rsidR="00BE5193" w:rsidRDefault="00BE5193" w:rsidP="00BE5193">
      <w:r>
        <w:t xml:space="preserve">Changes to cell selection procedures need to be decided by RAN. But here is an example of how it may work: </w:t>
      </w:r>
    </w:p>
    <w:p w:rsidR="00BE5193" w:rsidRDefault="00BE5193" w:rsidP="00BE5193">
      <w:r>
        <w:t xml:space="preserve">UE scans the cells in all supported frequencies, record their PCIs, and measure their signal strengths. Cells with conflicting PCIs are temporarily excluded from the selection process. Assume there are N cells with good signals, which are ordered based on signal strength. </w:t>
      </w:r>
    </w:p>
    <w:p w:rsidR="00BE5193" w:rsidRPr="00E226C4" w:rsidRDefault="00BE5193" w:rsidP="00BE5193">
      <w:pPr>
        <w:spacing w:line="192" w:lineRule="auto"/>
        <w:rPr>
          <w:i/>
          <w:iCs/>
        </w:rPr>
      </w:pPr>
      <w:r w:rsidRPr="00E226C4">
        <w:rPr>
          <w:i/>
          <w:iCs/>
        </w:rPr>
        <w:t xml:space="preserve">For each of the N cells: </w:t>
      </w:r>
    </w:p>
    <w:p w:rsidR="00BE5193" w:rsidRPr="00E226C4" w:rsidRDefault="00BE5193" w:rsidP="00BE5193">
      <w:pPr>
        <w:spacing w:line="192" w:lineRule="auto"/>
        <w:ind w:firstLine="284"/>
        <w:rPr>
          <w:i/>
          <w:iCs/>
        </w:rPr>
      </w:pPr>
      <w:r w:rsidRPr="00E226C4">
        <w:rPr>
          <w:i/>
          <w:iCs/>
        </w:rPr>
        <w:t xml:space="preserve">acquire MIB and SIBs; </w:t>
      </w:r>
    </w:p>
    <w:p w:rsidR="00BE5193" w:rsidRPr="00E226C4" w:rsidRDefault="00BE5193" w:rsidP="00BE5193">
      <w:pPr>
        <w:spacing w:line="192" w:lineRule="auto"/>
        <w:ind w:left="284" w:firstLine="284"/>
        <w:rPr>
          <w:i/>
          <w:iCs/>
        </w:rPr>
      </w:pPr>
      <w:r w:rsidRPr="00E226C4">
        <w:rPr>
          <w:i/>
          <w:iCs/>
        </w:rPr>
        <w:t xml:space="preserve"> If there is no digital signature, mark the cell as un</w:t>
      </w:r>
      <w:r>
        <w:rPr>
          <w:i/>
          <w:iCs/>
        </w:rPr>
        <w:t>protected</w:t>
      </w:r>
      <w:r w:rsidRPr="00E226C4">
        <w:rPr>
          <w:i/>
          <w:iCs/>
        </w:rPr>
        <w:t xml:space="preserve">. </w:t>
      </w:r>
    </w:p>
    <w:p w:rsidR="00BE5193" w:rsidRPr="00E226C4" w:rsidRDefault="00BE5193" w:rsidP="00BE5193">
      <w:pPr>
        <w:spacing w:line="192" w:lineRule="auto"/>
        <w:ind w:left="284" w:firstLine="284"/>
        <w:rPr>
          <w:i/>
          <w:iCs/>
        </w:rPr>
      </w:pPr>
      <w:r w:rsidRPr="00E226C4">
        <w:rPr>
          <w:i/>
          <w:iCs/>
        </w:rPr>
        <w:t xml:space="preserve">If there is digital signature, verify the digital signature and time counter; </w:t>
      </w:r>
    </w:p>
    <w:p w:rsidR="00BE5193" w:rsidRPr="00E226C4" w:rsidRDefault="00BE5193" w:rsidP="00BE5193">
      <w:pPr>
        <w:spacing w:line="192" w:lineRule="auto"/>
        <w:ind w:left="568" w:firstLine="284"/>
        <w:rPr>
          <w:i/>
          <w:iCs/>
        </w:rPr>
      </w:pPr>
      <w:r w:rsidRPr="00E226C4">
        <w:rPr>
          <w:i/>
          <w:iCs/>
        </w:rPr>
        <w:t xml:space="preserve">if both digital signature and time counter are good, proceed with the cell and break; </w:t>
      </w:r>
      <w:r>
        <w:rPr>
          <w:i/>
          <w:iCs/>
        </w:rPr>
        <w:t>/* this is the usual case, i.e., in the absence of an attacker */</w:t>
      </w:r>
    </w:p>
    <w:p w:rsidR="00BE5193" w:rsidRPr="00E226C4" w:rsidRDefault="00BE5193" w:rsidP="00BE5193">
      <w:pPr>
        <w:spacing w:line="192" w:lineRule="auto"/>
        <w:ind w:left="568" w:firstLine="284"/>
        <w:rPr>
          <w:i/>
          <w:iCs/>
        </w:rPr>
      </w:pPr>
      <w:r w:rsidRPr="00E226C4">
        <w:rPr>
          <w:i/>
          <w:iCs/>
        </w:rPr>
        <w:t xml:space="preserve">if either digital signatures or time counter is bad, </w:t>
      </w:r>
      <w:r>
        <w:rPr>
          <w:i/>
          <w:iCs/>
        </w:rPr>
        <w:t>mark the signature as bad and store the time counter</w:t>
      </w:r>
      <w:r w:rsidRPr="00E226C4">
        <w:rPr>
          <w:i/>
          <w:iCs/>
        </w:rPr>
        <w:t>;</w:t>
      </w:r>
    </w:p>
    <w:p w:rsidR="00BE5193" w:rsidRPr="00E226C4" w:rsidRDefault="00BE5193" w:rsidP="00BE5193">
      <w:pPr>
        <w:spacing w:line="192" w:lineRule="auto"/>
        <w:ind w:firstLine="284"/>
        <w:rPr>
          <w:i/>
          <w:iCs/>
        </w:rPr>
      </w:pPr>
      <w:r w:rsidRPr="00E226C4">
        <w:rPr>
          <w:i/>
          <w:iCs/>
        </w:rPr>
        <w:t xml:space="preserve">go to the next cell; </w:t>
      </w:r>
    </w:p>
    <w:p w:rsidR="00BE5193" w:rsidRPr="00E226C4" w:rsidRDefault="00BE5193" w:rsidP="00BE5193">
      <w:pPr>
        <w:spacing w:line="192" w:lineRule="auto"/>
        <w:rPr>
          <w:i/>
          <w:iCs/>
        </w:rPr>
      </w:pPr>
      <w:r w:rsidRPr="00E226C4">
        <w:rPr>
          <w:i/>
          <w:iCs/>
        </w:rPr>
        <w:t xml:space="preserve">End of for loop; </w:t>
      </w:r>
    </w:p>
    <w:p w:rsidR="00BE5193" w:rsidRDefault="00BE5193" w:rsidP="00BE5193">
      <w:r>
        <w:t xml:space="preserve">By the end of the above procedure, an authentic cell should have been selected in normal scenario. If no cell has been selected, it could be one of the two scenarios: </w:t>
      </w:r>
    </w:p>
    <w:p w:rsidR="00BE5193" w:rsidRDefault="00BE5193" w:rsidP="00BE5193">
      <w:pPr>
        <w:numPr>
          <w:ilvl w:val="0"/>
          <w:numId w:val="64"/>
        </w:numPr>
      </w:pPr>
      <w:r>
        <w:t xml:space="preserve">some digital signatures are good but their associated time counters are bad. In this case, select the cell with the good digital signature and the highest time counter. </w:t>
      </w:r>
    </w:p>
    <w:p w:rsidR="00BE5193" w:rsidRDefault="00BE5193" w:rsidP="00BE5193">
      <w:pPr>
        <w:numPr>
          <w:ilvl w:val="0"/>
          <w:numId w:val="64"/>
        </w:numPr>
      </w:pPr>
      <w:r>
        <w:t xml:space="preserve">all digital signatures are bad. In this case, the time counters become irrelevant, since they can be forged. </w:t>
      </w:r>
    </w:p>
    <w:p w:rsidR="00BE5193" w:rsidRDefault="00BE5193" w:rsidP="00BE5193">
      <w:r>
        <w:t xml:space="preserve">By this stage, if no cell has been selected, it means all cells supporting digital signing have failed the signature verification. The UE is left with two types of cells: </w:t>
      </w:r>
    </w:p>
    <w:p w:rsidR="00BE5193" w:rsidRDefault="00BE5193" w:rsidP="00BE5193">
      <w:pPr>
        <w:numPr>
          <w:ilvl w:val="0"/>
          <w:numId w:val="65"/>
        </w:numPr>
      </w:pPr>
      <w:r>
        <w:lastRenderedPageBreak/>
        <w:t>cells supporting digital signing but with bad signatures</w:t>
      </w:r>
    </w:p>
    <w:p w:rsidR="00BE5193" w:rsidRDefault="00BE5193" w:rsidP="00BE5193">
      <w:pPr>
        <w:numPr>
          <w:ilvl w:val="0"/>
          <w:numId w:val="65"/>
        </w:numPr>
      </w:pPr>
      <w:r>
        <w:t>cells not support digital signing at all (no signatures)</w:t>
      </w:r>
    </w:p>
    <w:p w:rsidR="00BE5193" w:rsidRDefault="00BE5193" w:rsidP="00BE5193">
      <w:r>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shall remain even availability is lost. Note this principle is widely adopted in system security design in which a system upon the detection of attacks often aborts or reboots. </w:t>
      </w:r>
    </w:p>
    <w:p w:rsidR="00BE5193" w:rsidRDefault="00BE5193" w:rsidP="008B7421">
      <w:pPr>
        <w:ind w:firstLine="284"/>
        <w:rPr>
          <w:color w:val="FF0000"/>
        </w:rPr>
      </w:pPr>
      <w:bookmarkStart w:id="389" w:name="_GoBack"/>
      <w:bookmarkEnd w:id="389"/>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p>
    <w:p w:rsidR="00BE5193" w:rsidRDefault="00BE5193" w:rsidP="00BE5193">
      <w:pPr>
        <w:pStyle w:val="Heading4"/>
      </w:pPr>
      <w:bookmarkStart w:id="390" w:name="_Toc41060537"/>
      <w:r>
        <w:t>6.20.2.6</w:t>
      </w:r>
      <w:r>
        <w:tab/>
        <w:t>Security Analysis</w:t>
      </w:r>
      <w:bookmarkEnd w:id="390"/>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p>
    <w:p w:rsidR="00BE5193" w:rsidRPr="00C951E8" w:rsidRDefault="00BE5193" w:rsidP="00BE5193">
      <w:pPr>
        <w:pStyle w:val="Heading4"/>
      </w:pPr>
      <w:bookmarkStart w:id="391" w:name="_Toc41060538"/>
      <w:r>
        <w:t>6.20</w:t>
      </w:r>
      <w:r w:rsidRPr="00C951E8">
        <w:t>.</w:t>
      </w:r>
      <w:r>
        <w:t>2.6.1</w:t>
      </w:r>
      <w:r w:rsidRPr="00C951E8">
        <w:tab/>
      </w:r>
      <w:r>
        <w:t>Mitigating Replay Attacks</w:t>
      </w:r>
      <w:bookmarkEnd w:id="391"/>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We consider two types of replay attacks, local replay attacks (LPA) and remote replay attacks (RPA).</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ignore both cells and choose another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In other words, a local replay attack would result in the deselection of a legitimate cell. This would be equivalent to other types of attacks such as radio jamming or bit flipping of a legitimate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p>
    <w:p w:rsidR="00BE5193" w:rsidRPr="00881563" w:rsidRDefault="00BE5193" w:rsidP="00BE5193">
      <w:pPr>
        <w:pStyle w:val="Heading4"/>
      </w:pPr>
      <w:bookmarkStart w:id="392" w:name="_Toc41060539"/>
      <w:r>
        <w:t>6.20</w:t>
      </w:r>
      <w:r w:rsidRPr="00C951E8">
        <w:t>.</w:t>
      </w:r>
      <w:r>
        <w:t>2.6.2</w:t>
      </w:r>
      <w:r w:rsidRPr="00C951E8">
        <w:tab/>
      </w:r>
      <w:r>
        <w:t>Mitigating Denial of Services</w:t>
      </w:r>
      <w:bookmarkEnd w:id="392"/>
      <w:r>
        <w:t xml:space="preserve"> </w:t>
      </w:r>
    </w:p>
    <w:p w:rsidR="00BE5193" w:rsidRDefault="00BE5193" w:rsidP="00BE5193">
      <w:pPr>
        <w:rPr>
          <w:bCs/>
          <w:lang w:eastAsia="zh-CN"/>
        </w:rPr>
      </w:pPr>
      <w:r>
        <w:rPr>
          <w:bCs/>
          <w:lang w:eastAsia="zh-CN"/>
        </w:rPr>
        <w:t xml:space="preserve">DoS can be mounted by a number of methods, including but are not limited to, </w:t>
      </w:r>
    </w:p>
    <w:p w:rsidR="00BE5193" w:rsidRDefault="00BE5193" w:rsidP="00BE5193">
      <w:pPr>
        <w:numPr>
          <w:ilvl w:val="0"/>
          <w:numId w:val="66"/>
        </w:numPr>
        <w:rPr>
          <w:bCs/>
          <w:lang w:eastAsia="zh-CN"/>
        </w:rPr>
      </w:pPr>
      <w:r>
        <w:rPr>
          <w:bCs/>
          <w:lang w:eastAsia="zh-CN"/>
        </w:rPr>
        <w:t xml:space="preserve">manipulation of chosen fields in MIB/SIBs, </w:t>
      </w:r>
    </w:p>
    <w:p w:rsidR="00BE5193" w:rsidRDefault="00BE5193" w:rsidP="00BE5193">
      <w:pPr>
        <w:numPr>
          <w:ilvl w:val="0"/>
          <w:numId w:val="66"/>
        </w:numPr>
        <w:rPr>
          <w:bCs/>
          <w:lang w:eastAsia="zh-CN"/>
        </w:rPr>
      </w:pPr>
      <w:r>
        <w:rPr>
          <w:bCs/>
          <w:lang w:eastAsia="zh-CN"/>
        </w:rPr>
        <w:t xml:space="preserve">arbitrary bit flipping of signed MIB/SIBs, </w:t>
      </w:r>
    </w:p>
    <w:p w:rsidR="00BE5193" w:rsidRDefault="00BE5193" w:rsidP="00BE5193">
      <w:pPr>
        <w:numPr>
          <w:ilvl w:val="0"/>
          <w:numId w:val="66"/>
        </w:numPr>
        <w:rPr>
          <w:bCs/>
          <w:lang w:eastAsia="zh-CN"/>
        </w:rPr>
      </w:pPr>
      <w:r>
        <w:rPr>
          <w:bCs/>
          <w:lang w:eastAsia="zh-CN"/>
        </w:rPr>
        <w:t xml:space="preserve">replay of signed MIB/SIBs, </w:t>
      </w:r>
    </w:p>
    <w:p w:rsidR="00BE5193" w:rsidRDefault="00BE5193" w:rsidP="00BE5193">
      <w:pPr>
        <w:numPr>
          <w:ilvl w:val="0"/>
          <w:numId w:val="66"/>
        </w:numPr>
        <w:rPr>
          <w:bCs/>
          <w:lang w:eastAsia="zh-CN"/>
        </w:rPr>
      </w:pPr>
      <w:r>
        <w:rPr>
          <w:bCs/>
          <w:lang w:eastAsia="zh-CN"/>
        </w:rPr>
        <w:t>broadcast MIB/SIBs with invalid signatures</w:t>
      </w:r>
    </w:p>
    <w:p w:rsidR="00BE5193" w:rsidRDefault="00BE5193" w:rsidP="00BE5193">
      <w:pPr>
        <w:numPr>
          <w:ilvl w:val="0"/>
          <w:numId w:val="66"/>
        </w:numPr>
        <w:rPr>
          <w:bCs/>
          <w:lang w:eastAsia="zh-CN"/>
        </w:rPr>
      </w:pPr>
      <w:r>
        <w:rPr>
          <w:bCs/>
          <w:lang w:eastAsia="zh-CN"/>
        </w:rPr>
        <w:lastRenderedPageBreak/>
        <w:t xml:space="preserve">manipulation of timing information in UE or gNBs. </w:t>
      </w:r>
    </w:p>
    <w:p w:rsidR="00BE5193" w:rsidRDefault="00BE5193" w:rsidP="00BE5193">
      <w:pPr>
        <w:rPr>
          <w:bCs/>
          <w:lang w:eastAsia="zh-CN"/>
        </w:rPr>
      </w:pPr>
      <w:r>
        <w:rPr>
          <w:bCs/>
          <w:lang w:eastAsia="zh-CN"/>
        </w:rPr>
        <w:t xml:space="preserve">Since MIB/SIBs are digitally signed, DoS based on manipulation of chosen fields in MIB/SIBs (e.g., barred cell) will be detected and prevented. </w:t>
      </w:r>
    </w:p>
    <w:p w:rsidR="00BE5193" w:rsidRDefault="00BE5193" w:rsidP="00BE5193">
      <w:pPr>
        <w:rPr>
          <w:bCs/>
          <w:lang w:eastAsia="zh-CN"/>
        </w:rPr>
      </w:pPr>
      <w:r>
        <w:rPr>
          <w:bCs/>
          <w:lang w:eastAsia="zh-CN"/>
        </w:rPr>
        <w:t xml:space="preserve">Arbitrarily overwriting a bit (e.g., using SigOver[3])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p>
    <w:p w:rsidR="00BE5193" w:rsidRDefault="00BE5193" w:rsidP="00BE5193">
      <w:pPr>
        <w:rPr>
          <w:bCs/>
          <w:lang w:eastAsia="zh-CN"/>
        </w:rPr>
      </w:pPr>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p>
    <w:p w:rsidR="00BE5193" w:rsidRDefault="00BE5193" w:rsidP="00BE5193">
      <w:pPr>
        <w:rPr>
          <w:bCs/>
          <w:lang w:eastAsia="zh-CN"/>
        </w:rPr>
      </w:pPr>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shall try with each of the cells from a list obtained from one scan. </w:t>
      </w:r>
    </w:p>
    <w:p w:rsidR="00BE5193" w:rsidRDefault="00BE5193" w:rsidP="00BE5193">
      <w:pPr>
        <w:rPr>
          <w:bCs/>
          <w:lang w:eastAsia="zh-CN"/>
        </w:rPr>
      </w:pPr>
      <w:r>
        <w:rPr>
          <w:bCs/>
          <w:lang w:eastAsia="zh-CN"/>
        </w:rPr>
        <w:t xml:space="preserve">If UE’s time is manipulated, e.g., to a time in the future, time counters in all broadcasting messages may fail validation. In this case, UE will select a cell with the most recent time counter to continue to be served. </w:t>
      </w:r>
    </w:p>
    <w:p w:rsidR="00BE5193" w:rsidRDefault="00BE5193" w:rsidP="00BE5193">
      <w:pPr>
        <w:rPr>
          <w:bCs/>
          <w:lang w:eastAsia="zh-CN"/>
        </w:rPr>
      </w:pPr>
      <w:r>
        <w:rPr>
          <w:bCs/>
          <w:lang w:eastAsia="zh-CN"/>
        </w:rPr>
        <w:t xml:space="preserve">If the time of a gNB is manipulated, it does not result in any security issues, since the time counters in the broadcasting messages are generated by DSnF, whose time can be trusted. </w:t>
      </w:r>
    </w:p>
    <w:p w:rsidR="00BE5193" w:rsidRDefault="00BE5193" w:rsidP="00BE5193">
      <w:pPr>
        <w:pStyle w:val="Heading4"/>
      </w:pPr>
      <w:bookmarkStart w:id="393" w:name="_Toc41060540"/>
      <w:r>
        <w:t>6.20</w:t>
      </w:r>
      <w:r w:rsidRPr="00C951E8">
        <w:t>.</w:t>
      </w:r>
      <w:r>
        <w:t>2.6.3</w:t>
      </w:r>
      <w:r w:rsidRPr="00C951E8">
        <w:tab/>
      </w:r>
      <w:r>
        <w:t>Mitigating downgrading attacks</w:t>
      </w:r>
      <w:bookmarkEnd w:id="393"/>
    </w:p>
    <w:p w:rsidR="00BE5193" w:rsidRDefault="00BE5193" w:rsidP="00BE5193">
      <w:r>
        <w:t xml:space="preserve"> It is expected that gNBs with digital signature protection will be deployed overtime and there will be areas where cells supporting digital signature protection co-exist with cells not supporting this security feature. </w:t>
      </w:r>
    </w:p>
    <w:p w:rsidR="00BE5193" w:rsidRDefault="00BE5193" w:rsidP="00BE5193">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rsidR="00BE5193" w:rsidRDefault="00BE5193" w:rsidP="00BE5193">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rsidR="00BE5193" w:rsidRPr="00B672FC" w:rsidRDefault="00BE5193" w:rsidP="00BE5193">
      <w:r>
        <w:t xml:space="preserve">An attacker may attempt to cause the digital signatures from all cells to fail verification. In this case, UE will go temporarily out of services, equivalent to DoS attacks. </w:t>
      </w:r>
    </w:p>
    <w:p w:rsidR="00BE5193" w:rsidRPr="00BC37BE" w:rsidRDefault="00BE5193" w:rsidP="00BE5193">
      <w:pPr>
        <w:rPr>
          <w:color w:val="FF0000"/>
        </w:rPr>
      </w:pPr>
    </w:p>
    <w:p w:rsidR="00BE5193" w:rsidRPr="00C951E8" w:rsidRDefault="00BE5193" w:rsidP="00BE5193">
      <w:pPr>
        <w:pStyle w:val="Heading3"/>
      </w:pPr>
      <w:bookmarkStart w:id="394" w:name="_Toc41060541"/>
      <w:r>
        <w:t>6.20</w:t>
      </w:r>
      <w:r w:rsidRPr="00C951E8">
        <w:t>.3</w:t>
      </w:r>
      <w:r w:rsidRPr="00C951E8">
        <w:tab/>
        <w:t>Evaluation</w:t>
      </w:r>
      <w:bookmarkEnd w:id="394"/>
      <w:r w:rsidRPr="00C951E8">
        <w:t xml:space="preserve"> </w:t>
      </w:r>
    </w:p>
    <w:p w:rsidR="00B23078" w:rsidRDefault="00A132A5" w:rsidP="002B20EA">
      <w:r>
        <w:t>TBD</w:t>
      </w:r>
    </w:p>
    <w:p w:rsidR="00BE5193" w:rsidRPr="00BE5193" w:rsidRDefault="00BE5193" w:rsidP="002B20EA"/>
    <w:p w:rsidR="00BD78BF" w:rsidRPr="004D3578" w:rsidRDefault="00BD78BF" w:rsidP="00BD78BF">
      <w:pPr>
        <w:pStyle w:val="Heading2"/>
      </w:pPr>
      <w:bookmarkStart w:id="395" w:name="_Toc41060542"/>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395"/>
    </w:p>
    <w:p w:rsidR="00BD78BF" w:rsidRPr="004D3578" w:rsidRDefault="00BD78BF" w:rsidP="00BD78BF">
      <w:pPr>
        <w:pStyle w:val="Heading3"/>
      </w:pPr>
      <w:bookmarkStart w:id="396" w:name="_Toc41060543"/>
      <w:r>
        <w:t>6.x.1</w:t>
      </w:r>
      <w:r>
        <w:tab/>
        <w:t>Introduction</w:t>
      </w:r>
      <w:bookmarkEnd w:id="396"/>
    </w:p>
    <w:p w:rsidR="00BD78BF" w:rsidRPr="00F21FF7" w:rsidRDefault="00BD78BF" w:rsidP="00BD78BF">
      <w:r>
        <w:t>TBA</w:t>
      </w:r>
    </w:p>
    <w:p w:rsidR="00BD78BF" w:rsidRPr="00F21FF7" w:rsidRDefault="00BD78BF" w:rsidP="00BD78BF">
      <w:pPr>
        <w:pStyle w:val="Heading3"/>
      </w:pPr>
      <w:bookmarkStart w:id="397" w:name="_Toc41060544"/>
      <w:r>
        <w:lastRenderedPageBreak/>
        <w:t>6.x.2</w:t>
      </w:r>
      <w:r>
        <w:tab/>
        <w:t>Solution details</w:t>
      </w:r>
      <w:bookmarkEnd w:id="397"/>
    </w:p>
    <w:p w:rsidR="00BD78BF" w:rsidRPr="00F21FF7" w:rsidRDefault="00BD78BF" w:rsidP="00BD78BF">
      <w:r>
        <w:t>TBA</w:t>
      </w:r>
    </w:p>
    <w:p w:rsidR="00BD78BF" w:rsidRDefault="00BD78BF" w:rsidP="00BD78BF">
      <w:pPr>
        <w:pStyle w:val="Heading3"/>
        <w:rPr>
          <w:lang w:val="en-US"/>
        </w:rPr>
      </w:pPr>
      <w:bookmarkStart w:id="398" w:name="_Toc41060545"/>
      <w:r>
        <w:rPr>
          <w:lang w:val="en-US"/>
        </w:rPr>
        <w:t>6.x.3</w:t>
      </w:r>
      <w:r>
        <w:rPr>
          <w:lang w:val="en-US"/>
        </w:rPr>
        <w:tab/>
        <w:t>Evaluation</w:t>
      </w:r>
      <w:bookmarkEnd w:id="398"/>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399" w:name="_Toc41060546"/>
      <w:r>
        <w:t>7</w:t>
      </w:r>
      <w:r w:rsidRPr="004D3578">
        <w:tab/>
      </w:r>
      <w:r>
        <w:t>Conclusions</w:t>
      </w:r>
      <w:bookmarkEnd w:id="399"/>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400" w:name="_Toc41060547"/>
      <w:r>
        <w:t>7</w:t>
      </w:r>
      <w:r w:rsidRPr="004D3578">
        <w:t>.1</w:t>
      </w:r>
      <w:r w:rsidRPr="004D3578">
        <w:tab/>
      </w:r>
      <w:r w:rsidRPr="00A51355">
        <w:t>Conclusions on Key Issue #1</w:t>
      </w:r>
      <w:bookmarkEnd w:id="400"/>
    </w:p>
    <w:p w:rsidR="00632146" w:rsidRPr="00632146" w:rsidRDefault="00632146" w:rsidP="00632146">
      <w:r w:rsidRPr="00632146">
        <w:t xml:space="preserve">Following conclusions are made on Key Issue #1 </w:t>
      </w:r>
      <w:r w:rsidR="007768C5">
        <w:t>“</w:t>
      </w:r>
      <w:r w:rsidRPr="00632146">
        <w:t>Security of unprotected unicast messages</w:t>
      </w:r>
      <w:r w:rsidR="007768C5">
        <w:t>”</w:t>
      </w:r>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401" w:name="_Toc41060548"/>
      <w:r>
        <w:rPr>
          <w:lang w:val="en-US"/>
        </w:rPr>
        <w:t>7</w:t>
      </w:r>
      <w:r w:rsidRPr="001C13A9">
        <w:rPr>
          <w:lang w:val="en-US"/>
        </w:rPr>
        <w:t>.</w:t>
      </w:r>
      <w:r>
        <w:rPr>
          <w:lang w:val="en-US"/>
        </w:rPr>
        <w:t>6</w:t>
      </w:r>
      <w:r w:rsidRPr="001C13A9">
        <w:rPr>
          <w:lang w:val="en-US"/>
        </w:rPr>
        <w:tab/>
      </w:r>
      <w:r>
        <w:rPr>
          <w:lang w:val="en-US"/>
        </w:rPr>
        <w:t>Conclusions on Key Issue #6</w:t>
      </w:r>
      <w:bookmarkEnd w:id="401"/>
    </w:p>
    <w:p w:rsidR="002E4959" w:rsidRPr="001C13A9" w:rsidRDefault="002E4959" w:rsidP="002E4959">
      <w:r w:rsidRPr="001C13A9">
        <w:t xml:space="preserve">Following conclusions </w:t>
      </w:r>
      <w:r>
        <w:t>are</w:t>
      </w:r>
      <w:r w:rsidRPr="001C13A9">
        <w:t xml:space="preserve"> made on Key Issue #</w:t>
      </w:r>
      <w:r>
        <w:t xml:space="preserve">6 </w:t>
      </w:r>
      <w:r w:rsidR="007768C5">
        <w:t>“</w:t>
      </w:r>
      <w:r w:rsidRPr="003F6E5D">
        <w:t>Resistance to radio jamming</w:t>
      </w:r>
      <w:r w:rsidR="007768C5">
        <w:t>”</w:t>
      </w:r>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402" w:name="tsgNames"/>
      <w:bookmarkEnd w:id="402"/>
      <w:r>
        <w:br w:type="page"/>
      </w:r>
      <w:bookmarkStart w:id="403" w:name="_Toc41060549"/>
      <w:r w:rsidRPr="004D3578">
        <w:lastRenderedPageBreak/>
        <w:t xml:space="preserve">Annex </w:t>
      </w:r>
      <w:r w:rsidR="005E25E9">
        <w:t>A</w:t>
      </w:r>
      <w:r w:rsidRPr="004D3578">
        <w:br/>
      </w:r>
      <w:r w:rsidR="005E25E9" w:rsidRPr="00F21FF7">
        <w:t>Assessment of system, architectural and security impacts of signing SI messages</w:t>
      </w:r>
      <w:bookmarkEnd w:id="403"/>
    </w:p>
    <w:p w:rsidR="00F27697" w:rsidRPr="004D3578" w:rsidRDefault="00F27697" w:rsidP="00F27697">
      <w:pPr>
        <w:pStyle w:val="Heading2"/>
      </w:pPr>
      <w:bookmarkStart w:id="404" w:name="_Toc41060550"/>
      <w:r>
        <w:t>A</w:t>
      </w:r>
      <w:r w:rsidRPr="004D3578">
        <w:t>.</w:t>
      </w:r>
      <w:r>
        <w:rPr>
          <w:lang w:eastAsia="zh-CN"/>
        </w:rPr>
        <w:t>1</w:t>
      </w:r>
      <w:r w:rsidRPr="004D3578">
        <w:tab/>
      </w:r>
      <w:r>
        <w:t>Introduction</w:t>
      </w:r>
      <w:bookmarkEnd w:id="404"/>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405" w:name="_Toc41060551"/>
      <w:r>
        <w:t>A</w:t>
      </w:r>
      <w:r w:rsidRPr="004D3578">
        <w:t>.</w:t>
      </w:r>
      <w:r>
        <w:rPr>
          <w:lang w:eastAsia="zh-CN"/>
        </w:rPr>
        <w:t>2</w:t>
      </w:r>
      <w:r w:rsidRPr="004D3578">
        <w:tab/>
      </w:r>
      <w:r w:rsidRPr="00F21FF7">
        <w:rPr>
          <w:lang w:val="en-US"/>
        </w:rPr>
        <w:t>Example architecture</w:t>
      </w:r>
      <w:bookmarkEnd w:id="405"/>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406" w:name="_Toc3533680"/>
      <w:bookmarkStart w:id="407" w:name="_Toc3551855"/>
      <w:bookmarkStart w:id="408" w:name="_Toc3551950"/>
      <w:bookmarkStart w:id="409" w:name="_Toc3552044"/>
      <w:bookmarkStart w:id="410" w:name="_Toc3552138"/>
      <w:bookmarkStart w:id="411" w:name="_Toc3552232"/>
      <w:bookmarkStart w:id="412" w:name="_Toc3552420"/>
      <w:bookmarkStart w:id="413" w:name="_Toc3552514"/>
      <w:bookmarkStart w:id="414" w:name="_Toc3554535"/>
      <w:bookmarkStart w:id="415" w:name="_Toc3557287"/>
      <w:bookmarkStart w:id="416" w:name="_Toc3800498"/>
      <w:bookmarkStart w:id="417" w:name="_Toc3800820"/>
      <w:bookmarkStart w:id="418" w:name="_Toc3800914"/>
      <w:bookmarkStart w:id="419" w:name="_Toc3801011"/>
      <w:bookmarkStart w:id="420" w:name="_Toc3801111"/>
      <w:bookmarkStart w:id="421" w:name="_Toc3801212"/>
      <w:bookmarkStart w:id="422" w:name="_Toc3801314"/>
      <w:bookmarkStart w:id="423" w:name="_Toc8390284"/>
      <w:bookmarkStart w:id="424" w:name="_Toc8588023"/>
      <w:bookmarkStart w:id="425" w:name="_Toc12624344"/>
      <w:bookmarkStart w:id="426" w:name="_Toc12624493"/>
      <w:bookmarkStart w:id="427" w:name="_Toc18164361"/>
      <w:bookmarkStart w:id="428" w:name="_Toc41060552"/>
      <w:r w:rsidRPr="00F27697">
        <w:t>A.3</w:t>
      </w:r>
      <w:r w:rsidRPr="00F27697">
        <w:tab/>
        <w:t>Aspects that need to be addressed</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F27697" w:rsidRPr="00F21FF7" w:rsidRDefault="00F27697" w:rsidP="00F27697">
      <w:pPr>
        <w:pStyle w:val="Heading3"/>
      </w:pPr>
      <w:bookmarkStart w:id="429" w:name="_Toc3533681"/>
      <w:bookmarkStart w:id="430" w:name="_Toc3551856"/>
      <w:bookmarkStart w:id="431" w:name="_Toc3551951"/>
      <w:bookmarkStart w:id="432" w:name="_Toc3552045"/>
      <w:bookmarkStart w:id="433" w:name="_Toc3552139"/>
      <w:bookmarkStart w:id="434" w:name="_Toc3552233"/>
      <w:bookmarkStart w:id="435" w:name="_Toc3552421"/>
      <w:bookmarkStart w:id="436" w:name="_Toc3552515"/>
      <w:bookmarkStart w:id="437" w:name="_Toc3554536"/>
      <w:bookmarkStart w:id="438" w:name="_Toc3557288"/>
      <w:bookmarkStart w:id="439" w:name="_Toc3800499"/>
      <w:bookmarkStart w:id="440" w:name="_Toc3800821"/>
      <w:bookmarkStart w:id="441" w:name="_Toc3800915"/>
      <w:bookmarkStart w:id="442" w:name="_Toc3801012"/>
      <w:bookmarkStart w:id="443" w:name="_Toc3801112"/>
      <w:bookmarkStart w:id="444" w:name="_Toc3801213"/>
      <w:bookmarkStart w:id="445" w:name="_Toc3801315"/>
      <w:bookmarkStart w:id="446" w:name="_Toc8390285"/>
      <w:bookmarkStart w:id="447" w:name="_Toc8588024"/>
      <w:bookmarkStart w:id="448" w:name="_Toc12624345"/>
      <w:bookmarkStart w:id="449" w:name="_Toc12624494"/>
      <w:bookmarkStart w:id="450" w:name="_Toc18164362"/>
      <w:bookmarkStart w:id="451" w:name="_Toc41060553"/>
      <w:r w:rsidRPr="00F21FF7">
        <w:t>A.3.1a</w:t>
      </w:r>
      <w:r w:rsidRPr="00F21FF7">
        <w:tab/>
        <w:t>UE Aspects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F27697" w:rsidRPr="00F21FF7" w:rsidRDefault="00F27697" w:rsidP="00F27697">
      <w:pPr>
        <w:pStyle w:val="Heading3"/>
      </w:pPr>
      <w:bookmarkStart w:id="452" w:name="_Toc3533682"/>
      <w:bookmarkStart w:id="453" w:name="_Toc3551857"/>
      <w:bookmarkStart w:id="454" w:name="_Toc3551952"/>
      <w:bookmarkStart w:id="455" w:name="_Toc3552046"/>
      <w:bookmarkStart w:id="456" w:name="_Toc3552140"/>
      <w:bookmarkStart w:id="457" w:name="_Toc3552234"/>
      <w:bookmarkStart w:id="458" w:name="_Toc3552422"/>
      <w:bookmarkStart w:id="459" w:name="_Toc3552516"/>
      <w:bookmarkStart w:id="460" w:name="_Toc3554537"/>
      <w:bookmarkStart w:id="461" w:name="_Toc3557289"/>
      <w:bookmarkStart w:id="462" w:name="_Toc3800500"/>
      <w:bookmarkStart w:id="463" w:name="_Toc3800822"/>
      <w:bookmarkStart w:id="464" w:name="_Toc3800916"/>
      <w:bookmarkStart w:id="465" w:name="_Toc3801013"/>
      <w:bookmarkStart w:id="466" w:name="_Toc3801113"/>
      <w:bookmarkStart w:id="467" w:name="_Toc3801214"/>
      <w:bookmarkStart w:id="468" w:name="_Toc3801316"/>
      <w:bookmarkStart w:id="469" w:name="_Toc8390286"/>
      <w:bookmarkStart w:id="470" w:name="_Toc8588025"/>
      <w:bookmarkStart w:id="471" w:name="_Toc12624346"/>
      <w:bookmarkStart w:id="472" w:name="_Toc12624495"/>
      <w:bookmarkStart w:id="473" w:name="_Toc18164363"/>
      <w:bookmarkStart w:id="474" w:name="_Toc41060554"/>
      <w:r w:rsidRPr="00F21FF7">
        <w:t>A.3.1b</w:t>
      </w:r>
      <w:r w:rsidRPr="00F21FF7">
        <w:tab/>
        <w:t>UE actions upon detection of invalid signature</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475" w:name="_Toc3533683"/>
      <w:bookmarkStart w:id="476" w:name="_Toc3551858"/>
      <w:bookmarkStart w:id="477" w:name="_Toc3551953"/>
      <w:bookmarkStart w:id="478" w:name="_Toc3552047"/>
      <w:bookmarkStart w:id="479" w:name="_Toc3552141"/>
      <w:bookmarkStart w:id="480" w:name="_Toc3552235"/>
      <w:bookmarkStart w:id="481" w:name="_Toc3552423"/>
      <w:bookmarkStart w:id="482" w:name="_Toc3552517"/>
      <w:bookmarkStart w:id="483" w:name="_Toc3554538"/>
      <w:bookmarkStart w:id="484" w:name="_Toc3557290"/>
      <w:bookmarkStart w:id="485" w:name="_Toc3800501"/>
      <w:bookmarkStart w:id="486" w:name="_Toc3800823"/>
      <w:bookmarkStart w:id="487" w:name="_Toc3800917"/>
      <w:bookmarkStart w:id="488" w:name="_Toc3801014"/>
      <w:bookmarkStart w:id="489" w:name="_Toc3801114"/>
      <w:bookmarkStart w:id="490" w:name="_Toc3801215"/>
      <w:bookmarkStart w:id="491" w:name="_Toc3801317"/>
      <w:bookmarkStart w:id="492" w:name="_Toc8390287"/>
      <w:bookmarkStart w:id="493" w:name="_Toc8588026"/>
      <w:bookmarkStart w:id="494" w:name="_Toc12624347"/>
      <w:bookmarkStart w:id="495" w:name="_Toc12624496"/>
      <w:bookmarkStart w:id="496" w:name="_Toc18164364"/>
      <w:bookmarkStart w:id="497" w:name="_Toc41060555"/>
      <w:r w:rsidRPr="00F21FF7">
        <w:t>A.3.2</w:t>
      </w:r>
      <w:r w:rsidRPr="00F21FF7">
        <w:tab/>
        <w:t>Threats that are mitigated by signed SI messages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498" w:name="_Toc3533684"/>
      <w:bookmarkStart w:id="499" w:name="_Toc3551859"/>
      <w:bookmarkStart w:id="500" w:name="_Toc3551954"/>
      <w:bookmarkStart w:id="501" w:name="_Toc3552048"/>
      <w:bookmarkStart w:id="502" w:name="_Toc3552142"/>
      <w:bookmarkStart w:id="503" w:name="_Toc3552236"/>
      <w:bookmarkStart w:id="504" w:name="_Toc3552424"/>
      <w:bookmarkStart w:id="505" w:name="_Toc3552518"/>
      <w:bookmarkStart w:id="506" w:name="_Toc3554539"/>
      <w:bookmarkStart w:id="507" w:name="_Toc3557291"/>
      <w:bookmarkStart w:id="508" w:name="_Toc3800502"/>
      <w:bookmarkStart w:id="509" w:name="_Toc3800824"/>
      <w:bookmarkStart w:id="510" w:name="_Toc3800918"/>
      <w:bookmarkStart w:id="511" w:name="_Toc3801015"/>
      <w:bookmarkStart w:id="512" w:name="_Toc3801115"/>
      <w:bookmarkStart w:id="513" w:name="_Toc3801216"/>
      <w:bookmarkStart w:id="514" w:name="_Toc3801318"/>
      <w:bookmarkStart w:id="515" w:name="_Toc8390288"/>
      <w:bookmarkStart w:id="516" w:name="_Toc8588027"/>
      <w:bookmarkStart w:id="517" w:name="_Toc12624348"/>
      <w:bookmarkStart w:id="518" w:name="_Toc12624497"/>
      <w:bookmarkStart w:id="519" w:name="_Toc18164365"/>
      <w:bookmarkStart w:id="520" w:name="_Toc41060556"/>
      <w:r w:rsidRPr="00F21FF7">
        <w:t>A.3.3</w:t>
      </w:r>
      <w:r w:rsidRPr="00F21FF7">
        <w:tab/>
        <w:t>Threats that are not mitigated by signed Si messages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521" w:name="_Toc3533685"/>
      <w:bookmarkStart w:id="522" w:name="_Toc3551860"/>
      <w:bookmarkStart w:id="523" w:name="_Toc3551955"/>
      <w:bookmarkStart w:id="524" w:name="_Toc3552049"/>
      <w:bookmarkStart w:id="525" w:name="_Toc3552143"/>
      <w:bookmarkStart w:id="526" w:name="_Toc3552237"/>
      <w:bookmarkStart w:id="527" w:name="_Toc3552425"/>
      <w:bookmarkStart w:id="528" w:name="_Toc3552519"/>
      <w:bookmarkStart w:id="529" w:name="_Toc3554540"/>
      <w:bookmarkStart w:id="530" w:name="_Toc3557292"/>
      <w:bookmarkStart w:id="531" w:name="_Toc3800503"/>
      <w:bookmarkStart w:id="532" w:name="_Toc3800825"/>
      <w:bookmarkStart w:id="533" w:name="_Toc3800919"/>
      <w:bookmarkStart w:id="534" w:name="_Toc3801016"/>
      <w:bookmarkStart w:id="535" w:name="_Toc3801116"/>
      <w:bookmarkStart w:id="536" w:name="_Toc3801217"/>
      <w:bookmarkStart w:id="537" w:name="_Toc3801319"/>
      <w:bookmarkStart w:id="538" w:name="_Toc8390289"/>
      <w:bookmarkStart w:id="539" w:name="_Toc8588028"/>
      <w:bookmarkStart w:id="540" w:name="_Toc12624349"/>
      <w:bookmarkStart w:id="541" w:name="_Toc12624498"/>
      <w:bookmarkStart w:id="542" w:name="_Toc18164366"/>
      <w:bookmarkStart w:id="543" w:name="_Toc41060557"/>
      <w:r w:rsidRPr="00F21FF7">
        <w:lastRenderedPageBreak/>
        <w:t>A.3.4</w:t>
      </w:r>
      <w:r w:rsidRPr="00F21FF7">
        <w:tab/>
        <w:t>Provisioning of keys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distribution and storage of public/private keys.</w:t>
      </w:r>
    </w:p>
    <w:p w:rsidR="00F27697" w:rsidRPr="00F21FF7" w:rsidRDefault="00F27697" w:rsidP="00F27697">
      <w:pPr>
        <w:pStyle w:val="Heading3"/>
      </w:pPr>
      <w:bookmarkStart w:id="544" w:name="_Toc3533686"/>
      <w:bookmarkStart w:id="545" w:name="_Toc3551861"/>
      <w:bookmarkStart w:id="546" w:name="_Toc3551956"/>
      <w:bookmarkStart w:id="547" w:name="_Toc3552050"/>
      <w:bookmarkStart w:id="548" w:name="_Toc3552144"/>
      <w:bookmarkStart w:id="549" w:name="_Toc3552238"/>
      <w:bookmarkStart w:id="550" w:name="_Toc3552426"/>
      <w:bookmarkStart w:id="551" w:name="_Toc3552520"/>
      <w:bookmarkStart w:id="552" w:name="_Toc3554541"/>
      <w:bookmarkStart w:id="553" w:name="_Toc3557293"/>
      <w:bookmarkStart w:id="554" w:name="_Toc3800504"/>
      <w:bookmarkStart w:id="555" w:name="_Toc3800826"/>
      <w:bookmarkStart w:id="556" w:name="_Toc3800920"/>
      <w:bookmarkStart w:id="557" w:name="_Toc3801017"/>
      <w:bookmarkStart w:id="558" w:name="_Toc3801117"/>
      <w:bookmarkStart w:id="559" w:name="_Toc3801218"/>
      <w:bookmarkStart w:id="560" w:name="_Toc3801320"/>
      <w:bookmarkStart w:id="561" w:name="_Toc8390290"/>
      <w:bookmarkStart w:id="562" w:name="_Toc8588029"/>
      <w:bookmarkStart w:id="563" w:name="_Toc12624350"/>
      <w:bookmarkStart w:id="564" w:name="_Toc12624499"/>
      <w:bookmarkStart w:id="565" w:name="_Toc18164367"/>
      <w:bookmarkStart w:id="566" w:name="_Toc41060558"/>
      <w:r w:rsidRPr="00F21FF7">
        <w:t>A.3.5</w:t>
      </w:r>
      <w:r w:rsidRPr="00F21FF7">
        <w:tab/>
        <w:t>RAN aspects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F21FF7">
        <w:t xml:space="preserve"> </w:t>
      </w:r>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567" w:name="_Toc3533687"/>
      <w:bookmarkStart w:id="568" w:name="_Toc3551862"/>
      <w:bookmarkStart w:id="569" w:name="_Toc3551957"/>
      <w:bookmarkStart w:id="570" w:name="_Toc3552051"/>
      <w:bookmarkStart w:id="571" w:name="_Toc3552145"/>
      <w:bookmarkStart w:id="572" w:name="_Toc3552239"/>
      <w:bookmarkStart w:id="573" w:name="_Toc3552427"/>
      <w:bookmarkStart w:id="574" w:name="_Toc3552521"/>
      <w:bookmarkStart w:id="575" w:name="_Toc3554542"/>
      <w:bookmarkStart w:id="576" w:name="_Toc3557294"/>
      <w:bookmarkStart w:id="577" w:name="_Toc3800505"/>
      <w:bookmarkStart w:id="578" w:name="_Toc3800827"/>
      <w:bookmarkStart w:id="579" w:name="_Toc3800921"/>
      <w:bookmarkStart w:id="580" w:name="_Toc3801018"/>
      <w:bookmarkStart w:id="581" w:name="_Toc3801118"/>
      <w:bookmarkStart w:id="582" w:name="_Toc3801219"/>
      <w:bookmarkStart w:id="583" w:name="_Toc3801321"/>
      <w:bookmarkStart w:id="584" w:name="_Toc8390291"/>
      <w:bookmarkStart w:id="585" w:name="_Toc8588030"/>
      <w:bookmarkStart w:id="586" w:name="_Toc12624351"/>
      <w:bookmarkStart w:id="587" w:name="_Toc12624500"/>
      <w:bookmarkStart w:id="588" w:name="_Toc18164368"/>
      <w:bookmarkStart w:id="589" w:name="_Toc41060559"/>
      <w:r w:rsidRPr="00F27697">
        <w:t>A.3.6</w:t>
      </w:r>
      <w:r w:rsidRPr="00F27697">
        <w:tab/>
        <w:t>VPLMN aspects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F27697">
        <w:t xml:space="preserve"> </w:t>
      </w:r>
    </w:p>
    <w:p w:rsidR="00F27697" w:rsidRPr="00F21FF7" w:rsidRDefault="00F27697" w:rsidP="00F27697">
      <w:pPr>
        <w:pStyle w:val="EditorsNote"/>
      </w:pPr>
      <w:r w:rsidRPr="00F21FF7">
        <w:t>Editor</w:t>
      </w:r>
      <w:r w:rsidR="007768C5">
        <w:t>’</w:t>
      </w:r>
      <w:r w:rsidRPr="00F21FF7">
        <w:t xml:space="preserve">s Note: TBD to explain </w:t>
      </w:r>
      <w:r w:rsidR="007768C5">
        <w:t>–</w:t>
      </w:r>
      <w:r w:rsidRPr="00F21FF7">
        <w:t xml:space="preserve"> functionalities/responsibilities at VPLMN. </w:t>
      </w:r>
    </w:p>
    <w:p w:rsidR="00F27697" w:rsidRPr="00F21FF7" w:rsidRDefault="00F27697" w:rsidP="00F27697">
      <w:pPr>
        <w:pStyle w:val="Heading3"/>
      </w:pPr>
      <w:bookmarkStart w:id="590" w:name="_Toc3533688"/>
      <w:bookmarkStart w:id="591" w:name="_Toc3551863"/>
      <w:bookmarkStart w:id="592" w:name="_Toc3551958"/>
      <w:bookmarkStart w:id="593" w:name="_Toc3552052"/>
      <w:bookmarkStart w:id="594" w:name="_Toc3552146"/>
      <w:bookmarkStart w:id="595" w:name="_Toc3552240"/>
      <w:bookmarkStart w:id="596" w:name="_Toc3552428"/>
      <w:bookmarkStart w:id="597" w:name="_Toc3552522"/>
      <w:bookmarkStart w:id="598" w:name="_Toc3554543"/>
      <w:bookmarkStart w:id="599" w:name="_Toc3557295"/>
      <w:bookmarkStart w:id="600" w:name="_Toc3800506"/>
      <w:bookmarkStart w:id="601" w:name="_Toc3800828"/>
      <w:bookmarkStart w:id="602" w:name="_Toc3800922"/>
      <w:bookmarkStart w:id="603" w:name="_Toc3801019"/>
      <w:bookmarkStart w:id="604" w:name="_Toc3801119"/>
      <w:bookmarkStart w:id="605" w:name="_Toc3801220"/>
      <w:bookmarkStart w:id="606" w:name="_Toc3801322"/>
      <w:bookmarkStart w:id="607" w:name="_Toc8390292"/>
      <w:bookmarkStart w:id="608" w:name="_Toc8588031"/>
      <w:bookmarkStart w:id="609" w:name="_Toc12624352"/>
      <w:bookmarkStart w:id="610" w:name="_Toc12624501"/>
      <w:bookmarkStart w:id="611" w:name="_Toc18164369"/>
      <w:bookmarkStart w:id="612" w:name="_Toc41060560"/>
      <w:r w:rsidRPr="00F21FF7">
        <w:t>A.3.7</w:t>
      </w:r>
      <w:r w:rsidRPr="00F21FF7">
        <w:tab/>
        <w:t>HPLMN aspects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F21FF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functionalities/responsibilities at HPLMN. </w:t>
      </w:r>
    </w:p>
    <w:p w:rsidR="00F27697" w:rsidRPr="00F21FF7" w:rsidRDefault="00F27697" w:rsidP="00F27697">
      <w:pPr>
        <w:pStyle w:val="Heading3"/>
      </w:pPr>
      <w:bookmarkStart w:id="613" w:name="_Toc3533689"/>
      <w:bookmarkStart w:id="614" w:name="_Toc3551864"/>
      <w:bookmarkStart w:id="615" w:name="_Toc3551959"/>
      <w:bookmarkStart w:id="616" w:name="_Toc3552053"/>
      <w:bookmarkStart w:id="617" w:name="_Toc3552147"/>
      <w:bookmarkStart w:id="618" w:name="_Toc3552241"/>
      <w:bookmarkStart w:id="619" w:name="_Toc3552429"/>
      <w:bookmarkStart w:id="620" w:name="_Toc3552523"/>
      <w:bookmarkStart w:id="621" w:name="_Toc3554544"/>
      <w:bookmarkStart w:id="622" w:name="_Toc3557296"/>
      <w:bookmarkStart w:id="623" w:name="_Toc3800507"/>
      <w:bookmarkStart w:id="624" w:name="_Toc3800829"/>
      <w:bookmarkStart w:id="625" w:name="_Toc3800923"/>
      <w:bookmarkStart w:id="626" w:name="_Toc3801020"/>
      <w:bookmarkStart w:id="627" w:name="_Toc3801120"/>
      <w:bookmarkStart w:id="628" w:name="_Toc3801221"/>
      <w:bookmarkStart w:id="629" w:name="_Toc3801323"/>
      <w:bookmarkStart w:id="630" w:name="_Toc8390293"/>
      <w:bookmarkStart w:id="631" w:name="_Toc8588032"/>
      <w:bookmarkStart w:id="632" w:name="_Toc12624353"/>
      <w:bookmarkStart w:id="633" w:name="_Toc12624502"/>
      <w:bookmarkStart w:id="634" w:name="_Toc18164370"/>
      <w:bookmarkStart w:id="635" w:name="_Toc41060561"/>
      <w:r w:rsidRPr="00F21FF7">
        <w:t>A.3.8</w:t>
      </w:r>
      <w:r w:rsidRPr="00F21FF7">
        <w:tab/>
        <w:t>Network sharing aspects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636" w:name="_Toc3533690"/>
      <w:bookmarkStart w:id="637" w:name="_Toc3551865"/>
      <w:bookmarkStart w:id="638" w:name="_Toc3551960"/>
      <w:bookmarkStart w:id="639" w:name="_Toc3552054"/>
      <w:bookmarkStart w:id="640" w:name="_Toc3552148"/>
      <w:bookmarkStart w:id="641" w:name="_Toc3552242"/>
      <w:bookmarkStart w:id="642" w:name="_Toc3552430"/>
      <w:bookmarkStart w:id="643" w:name="_Toc3552524"/>
      <w:bookmarkStart w:id="644" w:name="_Toc3554545"/>
      <w:bookmarkStart w:id="645" w:name="_Toc3557297"/>
      <w:bookmarkStart w:id="646" w:name="_Toc3800508"/>
      <w:bookmarkStart w:id="647" w:name="_Toc3800830"/>
      <w:bookmarkStart w:id="648" w:name="_Toc3800924"/>
      <w:bookmarkStart w:id="649" w:name="_Toc3801021"/>
      <w:bookmarkStart w:id="650" w:name="_Toc3801121"/>
      <w:bookmarkStart w:id="651" w:name="_Toc3801222"/>
      <w:bookmarkStart w:id="652" w:name="_Toc3801324"/>
      <w:bookmarkStart w:id="653" w:name="_Toc8390294"/>
      <w:bookmarkStart w:id="654" w:name="_Toc8588033"/>
      <w:bookmarkStart w:id="655" w:name="_Toc12624354"/>
      <w:bookmarkStart w:id="656" w:name="_Toc12624503"/>
      <w:bookmarkStart w:id="657" w:name="_Toc18164371"/>
      <w:bookmarkStart w:id="658" w:name="_Toc41060562"/>
      <w:r w:rsidRPr="00F27697">
        <w:t>A.3.9</w:t>
      </w:r>
      <w:r w:rsidRPr="00F27697">
        <w:tab/>
        <w:t>Roaming aspects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659" w:name="_Toc3533691"/>
      <w:bookmarkStart w:id="660" w:name="_Toc3551866"/>
      <w:bookmarkStart w:id="661" w:name="_Toc3551961"/>
      <w:bookmarkStart w:id="662" w:name="_Toc3552055"/>
      <w:bookmarkStart w:id="663" w:name="_Toc3552149"/>
      <w:bookmarkStart w:id="664" w:name="_Toc3552243"/>
      <w:bookmarkStart w:id="665" w:name="_Toc3552431"/>
      <w:bookmarkStart w:id="666" w:name="_Toc3552525"/>
      <w:bookmarkStart w:id="667" w:name="_Toc3554546"/>
      <w:bookmarkStart w:id="668" w:name="_Toc3557298"/>
      <w:bookmarkStart w:id="669" w:name="_Toc3800509"/>
      <w:bookmarkStart w:id="670" w:name="_Toc3800831"/>
      <w:bookmarkStart w:id="671" w:name="_Toc3800925"/>
      <w:bookmarkStart w:id="672" w:name="_Toc3801022"/>
      <w:bookmarkStart w:id="673" w:name="_Toc3801122"/>
      <w:bookmarkStart w:id="674" w:name="_Toc3801223"/>
      <w:bookmarkStart w:id="675" w:name="_Toc3801325"/>
      <w:bookmarkStart w:id="676" w:name="_Toc8390295"/>
      <w:bookmarkStart w:id="677" w:name="_Toc8588034"/>
      <w:bookmarkStart w:id="678" w:name="_Toc12624355"/>
      <w:bookmarkStart w:id="679" w:name="_Toc12624504"/>
      <w:bookmarkStart w:id="680" w:name="_Toc18164372"/>
      <w:bookmarkStart w:id="681" w:name="_Toc41060563"/>
      <w:r w:rsidRPr="00F27697">
        <w:t>A.3.10</w:t>
      </w:r>
      <w:r w:rsidRPr="00F27697">
        <w:tab/>
        <w:t>Regulatory aspects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F2769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any regulatory requirements. </w:t>
      </w:r>
    </w:p>
    <w:p w:rsidR="00F27697" w:rsidRPr="00F27697" w:rsidRDefault="00F27697" w:rsidP="00F27697">
      <w:pPr>
        <w:pStyle w:val="Heading3"/>
      </w:pPr>
      <w:bookmarkStart w:id="682" w:name="_Toc3533692"/>
      <w:bookmarkStart w:id="683" w:name="_Toc3551867"/>
      <w:bookmarkStart w:id="684" w:name="_Toc3551962"/>
      <w:bookmarkStart w:id="685" w:name="_Toc3552056"/>
      <w:bookmarkStart w:id="686" w:name="_Toc3552150"/>
      <w:bookmarkStart w:id="687" w:name="_Toc3552244"/>
      <w:bookmarkStart w:id="688" w:name="_Toc3552432"/>
      <w:bookmarkStart w:id="689" w:name="_Toc3552526"/>
      <w:bookmarkStart w:id="690" w:name="_Toc3554547"/>
      <w:bookmarkStart w:id="691" w:name="_Toc3557299"/>
      <w:bookmarkStart w:id="692" w:name="_Toc3800510"/>
      <w:bookmarkStart w:id="693" w:name="_Toc3800832"/>
      <w:bookmarkStart w:id="694" w:name="_Toc3800926"/>
      <w:bookmarkStart w:id="695" w:name="_Toc3801023"/>
      <w:bookmarkStart w:id="696" w:name="_Toc3801123"/>
      <w:bookmarkStart w:id="697" w:name="_Toc3801224"/>
      <w:bookmarkStart w:id="698" w:name="_Toc3801326"/>
      <w:bookmarkStart w:id="699" w:name="_Toc8390296"/>
      <w:bookmarkStart w:id="700" w:name="_Toc8588035"/>
      <w:bookmarkStart w:id="701" w:name="_Toc12624356"/>
      <w:bookmarkStart w:id="702" w:name="_Toc12624505"/>
      <w:bookmarkStart w:id="703" w:name="_Toc18164373"/>
      <w:bookmarkStart w:id="704" w:name="_Toc41060564"/>
      <w:r w:rsidRPr="00F27697">
        <w:t>A.3.11</w:t>
      </w:r>
      <w:r w:rsidRPr="00F27697">
        <w:tab/>
        <w:t>Signature schemes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s Note: Further explanations are TBD.</w:t>
      </w:r>
    </w:p>
    <w:p w:rsidR="00F27697" w:rsidRPr="00F27697" w:rsidRDefault="00F27697" w:rsidP="00F27697">
      <w:pPr>
        <w:pStyle w:val="Heading3"/>
      </w:pPr>
      <w:bookmarkStart w:id="705" w:name="_Toc3533693"/>
      <w:bookmarkStart w:id="706" w:name="_Toc3551868"/>
      <w:bookmarkStart w:id="707" w:name="_Toc3551963"/>
      <w:bookmarkStart w:id="708" w:name="_Toc3552057"/>
      <w:bookmarkStart w:id="709" w:name="_Toc3552151"/>
      <w:bookmarkStart w:id="710" w:name="_Toc3552245"/>
      <w:bookmarkStart w:id="711" w:name="_Toc3552433"/>
      <w:bookmarkStart w:id="712" w:name="_Toc3552527"/>
      <w:bookmarkStart w:id="713" w:name="_Toc3554548"/>
      <w:bookmarkStart w:id="714" w:name="_Toc3557300"/>
      <w:bookmarkStart w:id="715" w:name="_Toc3800511"/>
      <w:bookmarkStart w:id="716" w:name="_Toc3800833"/>
      <w:bookmarkStart w:id="717" w:name="_Toc3800927"/>
      <w:bookmarkStart w:id="718" w:name="_Toc3801024"/>
      <w:bookmarkStart w:id="719" w:name="_Toc3801124"/>
      <w:bookmarkStart w:id="720" w:name="_Toc3801225"/>
      <w:bookmarkStart w:id="721" w:name="_Toc3801327"/>
      <w:bookmarkStart w:id="722" w:name="_Toc8390297"/>
      <w:bookmarkStart w:id="723" w:name="_Toc8588036"/>
      <w:bookmarkStart w:id="724" w:name="_Toc12624357"/>
      <w:bookmarkStart w:id="725" w:name="_Toc12624506"/>
      <w:bookmarkStart w:id="726" w:name="_Toc18164374"/>
      <w:bookmarkStart w:id="727" w:name="_Toc41060565"/>
      <w:r w:rsidRPr="00F27697">
        <w:t>A.3.12</w:t>
      </w:r>
      <w:r w:rsidRPr="00F27697">
        <w:tab/>
        <w:t>Signature length</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728" w:name="_Toc3533694"/>
      <w:bookmarkStart w:id="729" w:name="_Toc3551869"/>
      <w:bookmarkStart w:id="730" w:name="_Toc3551964"/>
      <w:bookmarkStart w:id="731" w:name="_Toc3552058"/>
      <w:bookmarkStart w:id="732" w:name="_Toc3552152"/>
      <w:bookmarkStart w:id="733" w:name="_Toc3552246"/>
      <w:bookmarkStart w:id="734" w:name="_Toc3552434"/>
      <w:bookmarkStart w:id="735" w:name="_Toc3552528"/>
      <w:bookmarkStart w:id="736" w:name="_Toc3554549"/>
      <w:bookmarkStart w:id="737" w:name="_Toc3557301"/>
      <w:bookmarkStart w:id="738" w:name="_Toc3800512"/>
      <w:bookmarkStart w:id="739" w:name="_Toc3800834"/>
      <w:bookmarkStart w:id="740" w:name="_Toc3800928"/>
      <w:bookmarkStart w:id="741" w:name="_Toc3801025"/>
      <w:bookmarkStart w:id="742" w:name="_Toc3801125"/>
      <w:bookmarkStart w:id="743" w:name="_Toc3801226"/>
      <w:bookmarkStart w:id="744" w:name="_Toc3801328"/>
      <w:bookmarkStart w:id="745" w:name="_Toc8390298"/>
      <w:bookmarkStart w:id="746" w:name="_Toc8588037"/>
      <w:bookmarkStart w:id="747" w:name="_Toc12624358"/>
      <w:bookmarkStart w:id="748" w:name="_Toc12624507"/>
      <w:bookmarkStart w:id="749" w:name="_Toc18164375"/>
      <w:bookmarkStart w:id="750" w:name="_Toc41060566"/>
      <w:r w:rsidRPr="00F27697">
        <w:t>A.3.13</w:t>
      </w:r>
      <w:r w:rsidRPr="00F27697">
        <w:tab/>
        <w:t>Resistance against Quantum Computing</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2675F0" w:rsidRPr="002675F0" w:rsidRDefault="00F27697" w:rsidP="00F27697">
      <w:pPr>
        <w:pStyle w:val="EditorsNote"/>
      </w:pPr>
      <w:r w:rsidRPr="00F21FF7">
        <w:t>Editor</w:t>
      </w:r>
      <w:r w:rsidR="007768C5">
        <w:t>’</w:t>
      </w:r>
      <w:r w:rsidRPr="00F21FF7">
        <w:t>s Note: Explanation is TBD</w:t>
      </w:r>
    </w:p>
    <w:p w:rsidR="00080512" w:rsidRPr="004D3578" w:rsidRDefault="00080512">
      <w:pPr>
        <w:pStyle w:val="Heading8"/>
      </w:pPr>
      <w:r w:rsidRPr="004D3578">
        <w:br w:type="page"/>
      </w:r>
      <w:bookmarkStart w:id="751" w:name="_Toc41060567"/>
      <w:r w:rsidRPr="004D3578">
        <w:lastRenderedPageBreak/>
        <w:t xml:space="preserve">Annex </w:t>
      </w:r>
      <w:r w:rsidR="00F27697">
        <w:t>B</w:t>
      </w:r>
      <w:r w:rsidRPr="004D3578">
        <w:t xml:space="preserve"> (informative):</w:t>
      </w:r>
      <w:r w:rsidRPr="004D3578">
        <w:br/>
        <w:t>Change history</w:t>
      </w:r>
      <w:bookmarkEnd w:id="751"/>
    </w:p>
    <w:p w:rsidR="00054A22" w:rsidRPr="00235394" w:rsidRDefault="00054A22" w:rsidP="00054A22">
      <w:pPr>
        <w:pStyle w:val="TH"/>
      </w:pPr>
      <w:bookmarkStart w:id="752" w:name="historyclause"/>
      <w:bookmarkEnd w:id="75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S3-191781,S3-191782,S3-191780,S3-191790,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c>
          <w:tcPr>
            <w:tcW w:w="800" w:type="dxa"/>
            <w:shd w:val="solid" w:color="FFFFFF" w:fill="auto"/>
          </w:tcPr>
          <w:p w:rsidR="007768C5" w:rsidRDefault="007768C5" w:rsidP="00F27697">
            <w:pPr>
              <w:pStyle w:val="TAC"/>
              <w:rPr>
                <w:sz w:val="16"/>
                <w:szCs w:val="16"/>
              </w:rPr>
            </w:pPr>
            <w:r>
              <w:rPr>
                <w:sz w:val="16"/>
                <w:szCs w:val="16"/>
              </w:rPr>
              <w:t>2020-05</w:t>
            </w:r>
          </w:p>
        </w:tc>
        <w:tc>
          <w:tcPr>
            <w:tcW w:w="800" w:type="dxa"/>
            <w:shd w:val="solid" w:color="FFFFFF" w:fill="auto"/>
          </w:tcPr>
          <w:p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rsidR="007768C5" w:rsidRPr="00F21FF7" w:rsidRDefault="007768C5" w:rsidP="00F27697">
            <w:pPr>
              <w:pStyle w:val="TAL"/>
              <w:rPr>
                <w:sz w:val="16"/>
                <w:szCs w:val="16"/>
              </w:rPr>
            </w:pPr>
          </w:p>
        </w:tc>
        <w:tc>
          <w:tcPr>
            <w:tcW w:w="425" w:type="dxa"/>
            <w:shd w:val="solid" w:color="FFFFFF" w:fill="auto"/>
          </w:tcPr>
          <w:p w:rsidR="007768C5" w:rsidRPr="00F21FF7" w:rsidRDefault="007768C5" w:rsidP="00F27697">
            <w:pPr>
              <w:pStyle w:val="TAR"/>
              <w:rPr>
                <w:sz w:val="16"/>
                <w:szCs w:val="16"/>
              </w:rPr>
            </w:pPr>
          </w:p>
        </w:tc>
        <w:tc>
          <w:tcPr>
            <w:tcW w:w="425" w:type="dxa"/>
            <w:shd w:val="solid" w:color="FFFFFF" w:fill="auto"/>
          </w:tcPr>
          <w:p w:rsidR="007768C5" w:rsidRPr="00F21FF7" w:rsidRDefault="007768C5" w:rsidP="00F27697">
            <w:pPr>
              <w:pStyle w:val="TAC"/>
              <w:rPr>
                <w:sz w:val="16"/>
                <w:szCs w:val="16"/>
              </w:rPr>
            </w:pPr>
          </w:p>
        </w:tc>
        <w:tc>
          <w:tcPr>
            <w:tcW w:w="4962" w:type="dxa"/>
            <w:shd w:val="solid" w:color="FFFFFF" w:fill="auto"/>
          </w:tcPr>
          <w:p w:rsidR="007768C5" w:rsidRDefault="007768C5" w:rsidP="00F27697">
            <w:pPr>
              <w:pStyle w:val="TAL"/>
              <w:rPr>
                <w:sz w:val="16"/>
                <w:szCs w:val="16"/>
              </w:rPr>
            </w:pPr>
            <w:r>
              <w:rPr>
                <w:sz w:val="16"/>
                <w:szCs w:val="16"/>
              </w:rPr>
              <w:t>S3-201475, S3-200995, S3-200996, S3-200997, S3-201459,S3-201463</w:t>
            </w:r>
          </w:p>
        </w:tc>
        <w:tc>
          <w:tcPr>
            <w:tcW w:w="708" w:type="dxa"/>
            <w:shd w:val="solid" w:color="FFFFFF" w:fill="auto"/>
          </w:tcPr>
          <w:p w:rsidR="007768C5" w:rsidRPr="002B20EA" w:rsidRDefault="007768C5" w:rsidP="00F27697">
            <w:pPr>
              <w:pStyle w:val="TAC"/>
              <w:rPr>
                <w:sz w:val="16"/>
                <w:szCs w:val="16"/>
                <w:lang w:val="en-US" w:eastAsia="zh-CN"/>
              </w:rPr>
            </w:pPr>
            <w:r>
              <w:rPr>
                <w:sz w:val="16"/>
                <w:szCs w:val="16"/>
                <w:lang w:eastAsia="zh-CN"/>
              </w:rPr>
              <w:t>0.9.0</w:t>
            </w:r>
          </w:p>
        </w:tc>
      </w:tr>
    </w:tbl>
    <w:p w:rsidR="003C3971" w:rsidRPr="00235394" w:rsidRDefault="003C3971" w:rsidP="003C3971"/>
    <w:p w:rsidR="003C3971" w:rsidRPr="00235394" w:rsidRDefault="003C3971" w:rsidP="00F27697">
      <w:pPr>
        <w:pStyle w:val="Guidance"/>
      </w:pPr>
      <w:r>
        <w:br w:type="page"/>
      </w:r>
      <w:r w:rsidR="00F27697" w:rsidRPr="00235394">
        <w:lastRenderedPageBreak/>
        <w:t xml:space="preserve"> </w:t>
      </w:r>
    </w:p>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680" w:rsidRDefault="00AA7680">
      <w:r>
        <w:separator/>
      </w:r>
    </w:p>
  </w:endnote>
  <w:endnote w:type="continuationSeparator" w:id="0">
    <w:p w:rsidR="00AA7680" w:rsidRDefault="00AA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680" w:rsidRDefault="00AA7680">
      <w:r>
        <w:separator/>
      </w:r>
    </w:p>
  </w:footnote>
  <w:footnote w:type="continuationSeparator" w:id="0">
    <w:p w:rsidR="00AA7680" w:rsidRDefault="00AA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B7421">
      <w:rPr>
        <w:rFonts w:ascii="Arial" w:hAnsi="Arial" w:cs="Arial"/>
        <w:b/>
        <w:noProof/>
        <w:sz w:val="18"/>
        <w:szCs w:val="18"/>
      </w:rPr>
      <w:t>3GPP TR 33.809 V0.9.0 (2020-05)</w:t>
    </w:r>
    <w:r>
      <w:rPr>
        <w:rFonts w:ascii="Arial" w:hAnsi="Arial" w:cs="Arial"/>
        <w:b/>
        <w:sz w:val="18"/>
        <w:szCs w:val="18"/>
      </w:rPr>
      <w:fldChar w:fldCharType="end"/>
    </w:r>
  </w:p>
  <w:p w:rsidR="00B51ABB" w:rsidRDefault="00B51A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A4134">
      <w:rPr>
        <w:rFonts w:ascii="Arial" w:hAnsi="Arial" w:cs="Arial"/>
        <w:b/>
        <w:noProof/>
        <w:sz w:val="18"/>
        <w:szCs w:val="18"/>
      </w:rPr>
      <w:t>32</w:t>
    </w:r>
    <w:r>
      <w:rPr>
        <w:rFonts w:ascii="Arial" w:hAnsi="Arial" w:cs="Arial"/>
        <w:b/>
        <w:sz w:val="18"/>
        <w:szCs w:val="18"/>
      </w:rPr>
      <w:fldChar w:fldCharType="end"/>
    </w:r>
  </w:p>
  <w:p w:rsidR="00B51ABB" w:rsidRDefault="00B51A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B7421">
      <w:rPr>
        <w:rFonts w:ascii="Arial" w:hAnsi="Arial" w:cs="Arial"/>
        <w:b/>
        <w:noProof/>
        <w:sz w:val="18"/>
        <w:szCs w:val="18"/>
      </w:rPr>
      <w:t>Release 16</w:t>
    </w:r>
    <w:r>
      <w:rPr>
        <w:rFonts w:ascii="Arial" w:hAnsi="Arial" w:cs="Arial"/>
        <w:b/>
        <w:sz w:val="18"/>
        <w:szCs w:val="18"/>
      </w:rPr>
      <w:fldChar w:fldCharType="end"/>
    </w:r>
  </w:p>
  <w:p w:rsidR="00B51ABB" w:rsidRDefault="00B51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1"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4"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5"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8"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4"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2"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9"/>
  </w:num>
  <w:num w:numId="4">
    <w:abstractNumId w:val="57"/>
  </w:num>
  <w:num w:numId="5">
    <w:abstractNumId w:val="13"/>
  </w:num>
  <w:num w:numId="6">
    <w:abstractNumId w:val="18"/>
  </w:num>
  <w:num w:numId="7">
    <w:abstractNumId w:val="59"/>
  </w:num>
  <w:num w:numId="8">
    <w:abstractNumId w:val="17"/>
  </w:num>
  <w:num w:numId="9">
    <w:abstractNumId w:val="55"/>
  </w:num>
  <w:num w:numId="10">
    <w:abstractNumId w:val="22"/>
  </w:num>
  <w:num w:numId="11">
    <w:abstractNumId w:val="31"/>
  </w:num>
  <w:num w:numId="12">
    <w:abstractNumId w:val="54"/>
  </w:num>
  <w:num w:numId="13">
    <w:abstractNumId w:val="52"/>
  </w:num>
  <w:num w:numId="14">
    <w:abstractNumId w:val="46"/>
  </w:num>
  <w:num w:numId="15">
    <w:abstractNumId w:val="48"/>
  </w:num>
  <w:num w:numId="16">
    <w:abstractNumId w:val="56"/>
  </w:num>
  <w:num w:numId="17">
    <w:abstractNumId w:val="27"/>
  </w:num>
  <w:num w:numId="18">
    <w:abstractNumId w:val="62"/>
  </w:num>
  <w:num w:numId="19">
    <w:abstractNumId w:val="10"/>
  </w:num>
  <w:num w:numId="20">
    <w:abstractNumId w:val="53"/>
  </w:num>
  <w:num w:numId="21">
    <w:abstractNumId w:val="36"/>
  </w:num>
  <w:num w:numId="22">
    <w:abstractNumId w:val="32"/>
  </w:num>
  <w:num w:numId="23">
    <w:abstractNumId w:val="60"/>
  </w:num>
  <w:num w:numId="24">
    <w:abstractNumId w:val="33"/>
  </w:num>
  <w:num w:numId="25">
    <w:abstractNumId w:val="23"/>
  </w:num>
  <w:num w:numId="26">
    <w:abstractNumId w:val="30"/>
  </w:num>
  <w:num w:numId="27">
    <w:abstractNumId w:val="28"/>
  </w:num>
  <w:num w:numId="28">
    <w:abstractNumId w:val="42"/>
  </w:num>
  <w:num w:numId="29">
    <w:abstractNumId w:val="24"/>
  </w:num>
  <w:num w:numId="30">
    <w:abstractNumId w:val="12"/>
  </w:num>
  <w:num w:numId="31">
    <w:abstractNumId w:val="19"/>
  </w:num>
  <w:num w:numId="32">
    <w:abstractNumId w:val="50"/>
  </w:num>
  <w:num w:numId="33">
    <w:abstractNumId w:val="45"/>
  </w:num>
  <w:num w:numId="34">
    <w:abstractNumId w:val="44"/>
  </w:num>
  <w:num w:numId="35">
    <w:abstractNumId w:val="25"/>
  </w:num>
  <w:num w:numId="36">
    <w:abstractNumId w:val="39"/>
  </w:num>
  <w:num w:numId="37">
    <w:abstractNumId w:val="8"/>
  </w:num>
  <w:num w:numId="38">
    <w:abstractNumId w:val="16"/>
  </w:num>
  <w:num w:numId="39">
    <w:abstractNumId w:val="21"/>
  </w:num>
  <w:num w:numId="40">
    <w:abstractNumId w:val="41"/>
  </w:num>
  <w:num w:numId="41">
    <w:abstractNumId w:val="38"/>
  </w:num>
  <w:num w:numId="42">
    <w:abstractNumId w:val="11"/>
  </w:num>
  <w:num w:numId="43">
    <w:abstractNumId w:val="14"/>
  </w:num>
  <w:num w:numId="44">
    <w:abstractNumId w:val="64"/>
  </w:num>
  <w:num w:numId="45">
    <w:abstractNumId w:val="49"/>
  </w:num>
  <w:num w:numId="46">
    <w:abstractNumId w:val="61"/>
  </w:num>
  <w:num w:numId="47">
    <w:abstractNumId w:val="26"/>
  </w:num>
  <w:num w:numId="48">
    <w:abstractNumId w:val="47"/>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43"/>
  </w:num>
  <w:num w:numId="57">
    <w:abstractNumId w:val="34"/>
  </w:num>
  <w:num w:numId="58">
    <w:abstractNumId w:val="29"/>
  </w:num>
  <w:num w:numId="59">
    <w:abstractNumId w:val="35"/>
  </w:num>
  <w:num w:numId="60">
    <w:abstractNumId w:val="15"/>
  </w:num>
  <w:num w:numId="61">
    <w:abstractNumId w:val="51"/>
  </w:num>
  <w:num w:numId="62">
    <w:abstractNumId w:val="40"/>
  </w:num>
  <w:num w:numId="63">
    <w:abstractNumId w:val="37"/>
  </w:num>
  <w:num w:numId="64">
    <w:abstractNumId w:val="58"/>
  </w:num>
  <w:num w:numId="65">
    <w:abstractNumId w:val="20"/>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210AF"/>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33525"/>
    <w:rsid w:val="0015020E"/>
    <w:rsid w:val="00190087"/>
    <w:rsid w:val="001A28BD"/>
    <w:rsid w:val="001A4C42"/>
    <w:rsid w:val="001A6645"/>
    <w:rsid w:val="001A7420"/>
    <w:rsid w:val="001B4658"/>
    <w:rsid w:val="001B6637"/>
    <w:rsid w:val="001C078B"/>
    <w:rsid w:val="001C21C3"/>
    <w:rsid w:val="001D02C2"/>
    <w:rsid w:val="001F0C1D"/>
    <w:rsid w:val="001F1132"/>
    <w:rsid w:val="001F168B"/>
    <w:rsid w:val="0021376D"/>
    <w:rsid w:val="002347A2"/>
    <w:rsid w:val="00253A02"/>
    <w:rsid w:val="002675F0"/>
    <w:rsid w:val="00296B9C"/>
    <w:rsid w:val="002A1878"/>
    <w:rsid w:val="002A4EFC"/>
    <w:rsid w:val="002B20EA"/>
    <w:rsid w:val="002B450F"/>
    <w:rsid w:val="002B6339"/>
    <w:rsid w:val="002C0CC2"/>
    <w:rsid w:val="002C3A9A"/>
    <w:rsid w:val="002E00EE"/>
    <w:rsid w:val="002E3117"/>
    <w:rsid w:val="002E4959"/>
    <w:rsid w:val="002E7DB5"/>
    <w:rsid w:val="00315CB0"/>
    <w:rsid w:val="003172DC"/>
    <w:rsid w:val="0032133D"/>
    <w:rsid w:val="00333A58"/>
    <w:rsid w:val="0035462D"/>
    <w:rsid w:val="00365EB6"/>
    <w:rsid w:val="00371E30"/>
    <w:rsid w:val="003765B8"/>
    <w:rsid w:val="003A4DBA"/>
    <w:rsid w:val="003C1701"/>
    <w:rsid w:val="003C3971"/>
    <w:rsid w:val="003E5307"/>
    <w:rsid w:val="003E5A26"/>
    <w:rsid w:val="003E7B6A"/>
    <w:rsid w:val="00420C13"/>
    <w:rsid w:val="00423334"/>
    <w:rsid w:val="004345EC"/>
    <w:rsid w:val="004417E7"/>
    <w:rsid w:val="004476EC"/>
    <w:rsid w:val="00465515"/>
    <w:rsid w:val="00476D3F"/>
    <w:rsid w:val="00480A76"/>
    <w:rsid w:val="0049527D"/>
    <w:rsid w:val="004A4134"/>
    <w:rsid w:val="004D3578"/>
    <w:rsid w:val="004D5D2B"/>
    <w:rsid w:val="004E213A"/>
    <w:rsid w:val="004F0988"/>
    <w:rsid w:val="004F3340"/>
    <w:rsid w:val="005221ED"/>
    <w:rsid w:val="0053388B"/>
    <w:rsid w:val="00535773"/>
    <w:rsid w:val="00543E6C"/>
    <w:rsid w:val="00565087"/>
    <w:rsid w:val="00570386"/>
    <w:rsid w:val="00581576"/>
    <w:rsid w:val="00597B11"/>
    <w:rsid w:val="005A647F"/>
    <w:rsid w:val="005B0DA2"/>
    <w:rsid w:val="005B7C9B"/>
    <w:rsid w:val="005D21AC"/>
    <w:rsid w:val="005D295A"/>
    <w:rsid w:val="005D2E01"/>
    <w:rsid w:val="005D7526"/>
    <w:rsid w:val="005E25E9"/>
    <w:rsid w:val="005E4BB2"/>
    <w:rsid w:val="00602AEA"/>
    <w:rsid w:val="00614FDF"/>
    <w:rsid w:val="00632146"/>
    <w:rsid w:val="0063543D"/>
    <w:rsid w:val="00647114"/>
    <w:rsid w:val="006627BD"/>
    <w:rsid w:val="0066442A"/>
    <w:rsid w:val="0067110B"/>
    <w:rsid w:val="006859BC"/>
    <w:rsid w:val="006922DB"/>
    <w:rsid w:val="006A323F"/>
    <w:rsid w:val="006B181D"/>
    <w:rsid w:val="006B30D0"/>
    <w:rsid w:val="006C3D95"/>
    <w:rsid w:val="006E14D0"/>
    <w:rsid w:val="006E5C86"/>
    <w:rsid w:val="00701116"/>
    <w:rsid w:val="0071068D"/>
    <w:rsid w:val="007135D3"/>
    <w:rsid w:val="00713C44"/>
    <w:rsid w:val="00716462"/>
    <w:rsid w:val="00734A5B"/>
    <w:rsid w:val="0074026F"/>
    <w:rsid w:val="007429F6"/>
    <w:rsid w:val="00744E76"/>
    <w:rsid w:val="00774DA4"/>
    <w:rsid w:val="007768C5"/>
    <w:rsid w:val="007811CD"/>
    <w:rsid w:val="00781F0F"/>
    <w:rsid w:val="00782800"/>
    <w:rsid w:val="00792667"/>
    <w:rsid w:val="007B600E"/>
    <w:rsid w:val="007F0F4A"/>
    <w:rsid w:val="008028A4"/>
    <w:rsid w:val="00826F32"/>
    <w:rsid w:val="00830747"/>
    <w:rsid w:val="0084387E"/>
    <w:rsid w:val="00852ED9"/>
    <w:rsid w:val="00854188"/>
    <w:rsid w:val="00854E65"/>
    <w:rsid w:val="00861018"/>
    <w:rsid w:val="008768CA"/>
    <w:rsid w:val="008A32A0"/>
    <w:rsid w:val="008B7421"/>
    <w:rsid w:val="008C384C"/>
    <w:rsid w:val="008E1C2B"/>
    <w:rsid w:val="0090271F"/>
    <w:rsid w:val="00902E23"/>
    <w:rsid w:val="009114D7"/>
    <w:rsid w:val="0091348E"/>
    <w:rsid w:val="00917CCB"/>
    <w:rsid w:val="009235BD"/>
    <w:rsid w:val="00937E39"/>
    <w:rsid w:val="00942EC2"/>
    <w:rsid w:val="009A4488"/>
    <w:rsid w:val="009F37B7"/>
    <w:rsid w:val="00A02A32"/>
    <w:rsid w:val="00A03320"/>
    <w:rsid w:val="00A10F02"/>
    <w:rsid w:val="00A132A5"/>
    <w:rsid w:val="00A14C00"/>
    <w:rsid w:val="00A164B4"/>
    <w:rsid w:val="00A26956"/>
    <w:rsid w:val="00A27486"/>
    <w:rsid w:val="00A2766F"/>
    <w:rsid w:val="00A47E97"/>
    <w:rsid w:val="00A50814"/>
    <w:rsid w:val="00A52D0E"/>
    <w:rsid w:val="00A53724"/>
    <w:rsid w:val="00A56066"/>
    <w:rsid w:val="00A56728"/>
    <w:rsid w:val="00A73129"/>
    <w:rsid w:val="00A82346"/>
    <w:rsid w:val="00A856C2"/>
    <w:rsid w:val="00A92BA1"/>
    <w:rsid w:val="00AA7680"/>
    <w:rsid w:val="00AB3F1F"/>
    <w:rsid w:val="00AC6BC6"/>
    <w:rsid w:val="00AE65E2"/>
    <w:rsid w:val="00B15449"/>
    <w:rsid w:val="00B23078"/>
    <w:rsid w:val="00B237C5"/>
    <w:rsid w:val="00B45FBB"/>
    <w:rsid w:val="00B51ABB"/>
    <w:rsid w:val="00B53D2E"/>
    <w:rsid w:val="00B93086"/>
    <w:rsid w:val="00BA19ED"/>
    <w:rsid w:val="00BA4B8D"/>
    <w:rsid w:val="00BB1581"/>
    <w:rsid w:val="00BC0F7D"/>
    <w:rsid w:val="00BC398B"/>
    <w:rsid w:val="00BD78BF"/>
    <w:rsid w:val="00BD7D31"/>
    <w:rsid w:val="00BE3255"/>
    <w:rsid w:val="00BE5193"/>
    <w:rsid w:val="00BF128E"/>
    <w:rsid w:val="00C074DD"/>
    <w:rsid w:val="00C1496A"/>
    <w:rsid w:val="00C20CD7"/>
    <w:rsid w:val="00C31E28"/>
    <w:rsid w:val="00C33079"/>
    <w:rsid w:val="00C45231"/>
    <w:rsid w:val="00C55BAF"/>
    <w:rsid w:val="00C72833"/>
    <w:rsid w:val="00C739A8"/>
    <w:rsid w:val="00C80F1D"/>
    <w:rsid w:val="00C811BB"/>
    <w:rsid w:val="00C93F40"/>
    <w:rsid w:val="00CA3D0C"/>
    <w:rsid w:val="00CB0893"/>
    <w:rsid w:val="00CC0373"/>
    <w:rsid w:val="00CC70A6"/>
    <w:rsid w:val="00D3336E"/>
    <w:rsid w:val="00D57972"/>
    <w:rsid w:val="00D675A9"/>
    <w:rsid w:val="00D677F1"/>
    <w:rsid w:val="00D7227D"/>
    <w:rsid w:val="00D738D6"/>
    <w:rsid w:val="00D755EB"/>
    <w:rsid w:val="00D76048"/>
    <w:rsid w:val="00D87A80"/>
    <w:rsid w:val="00D87E00"/>
    <w:rsid w:val="00D9134D"/>
    <w:rsid w:val="00D9305B"/>
    <w:rsid w:val="00DA7A03"/>
    <w:rsid w:val="00DB1818"/>
    <w:rsid w:val="00DC309B"/>
    <w:rsid w:val="00DC4DA2"/>
    <w:rsid w:val="00DD2A11"/>
    <w:rsid w:val="00DD4C17"/>
    <w:rsid w:val="00DD74A5"/>
    <w:rsid w:val="00DE086E"/>
    <w:rsid w:val="00DF2B1F"/>
    <w:rsid w:val="00DF62CD"/>
    <w:rsid w:val="00E0338B"/>
    <w:rsid w:val="00E065C7"/>
    <w:rsid w:val="00E16509"/>
    <w:rsid w:val="00E3385C"/>
    <w:rsid w:val="00E44582"/>
    <w:rsid w:val="00E66C99"/>
    <w:rsid w:val="00E77645"/>
    <w:rsid w:val="00EA15B0"/>
    <w:rsid w:val="00EA2D01"/>
    <w:rsid w:val="00EA5EA7"/>
    <w:rsid w:val="00EC4A25"/>
    <w:rsid w:val="00ED7C3B"/>
    <w:rsid w:val="00F025A2"/>
    <w:rsid w:val="00F04712"/>
    <w:rsid w:val="00F10DA2"/>
    <w:rsid w:val="00F13360"/>
    <w:rsid w:val="00F22EC7"/>
    <w:rsid w:val="00F27697"/>
    <w:rsid w:val="00F325C8"/>
    <w:rsid w:val="00F57254"/>
    <w:rsid w:val="00F6382A"/>
    <w:rsid w:val="00F653B8"/>
    <w:rsid w:val="00F9008D"/>
    <w:rsid w:val="00FA1266"/>
    <w:rsid w:val="00FA77BA"/>
    <w:rsid w:val="00FB13E4"/>
    <w:rsid w:val="00FC1192"/>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15C75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oleObject" Target="embeddings/oleObject17.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CF429-DB7A-D649-8D31-A24B2A59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78</TotalTime>
  <Pages>76</Pages>
  <Words>29094</Words>
  <Characters>165840</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194545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IvyGuo</cp:lastModifiedBy>
  <cp:revision>138</cp:revision>
  <cp:lastPrinted>2019-02-25T14:05:00Z</cp:lastPrinted>
  <dcterms:created xsi:type="dcterms:W3CDTF">2019-10-21T14:04:00Z</dcterms:created>
  <dcterms:modified xsi:type="dcterms:W3CDTF">2020-05-22T09:27:00Z</dcterms:modified>
</cp:coreProperties>
</file>