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14:paraId="3D0F0EF1" w14:textId="77777777" w:rsidTr="00EA465F">
        <w:tc>
          <w:tcPr>
            <w:tcW w:w="10423" w:type="dxa"/>
            <w:gridSpan w:val="2"/>
            <w:shd w:val="clear" w:color="auto" w:fill="auto"/>
          </w:tcPr>
          <w:p w14:paraId="3D59E766" w14:textId="2D4BE6B2" w:rsidR="004F0988" w:rsidRDefault="004F0988" w:rsidP="00133525">
            <w:pPr>
              <w:pStyle w:val="ZA"/>
              <w:framePr w:w="0" w:hRule="auto" w:wrap="auto" w:vAnchor="margin" w:hAnchor="text" w:yAlign="inline"/>
            </w:pPr>
            <w:bookmarkStart w:id="0" w:name="page1"/>
            <w:r w:rsidRPr="00EA465F">
              <w:rPr>
                <w:sz w:val="64"/>
              </w:rPr>
              <w:t xml:space="preserve">3GPP </w:t>
            </w:r>
            <w:bookmarkStart w:id="1" w:name="specType1"/>
            <w:r w:rsidR="0063543D" w:rsidRPr="00EA465F">
              <w:rPr>
                <w:sz w:val="64"/>
              </w:rPr>
              <w:t>TR</w:t>
            </w:r>
            <w:bookmarkEnd w:id="1"/>
            <w:r w:rsidRPr="00133525">
              <w:rPr>
                <w:sz w:val="64"/>
              </w:rPr>
              <w:t xml:space="preserve"> </w:t>
            </w:r>
            <w:bookmarkStart w:id="2" w:name="specNumber"/>
            <w:r w:rsidR="00EA465F" w:rsidRPr="008D7568">
              <w:rPr>
                <w:sz w:val="64"/>
              </w:rPr>
              <w:t>38</w:t>
            </w:r>
            <w:r w:rsidRPr="008D7568">
              <w:rPr>
                <w:sz w:val="64"/>
              </w:rPr>
              <w:t>.</w:t>
            </w:r>
            <w:bookmarkEnd w:id="2"/>
            <w:r w:rsidR="008D7568">
              <w:rPr>
                <w:sz w:val="64"/>
              </w:rPr>
              <w:t>8</w:t>
            </w:r>
            <w:r w:rsidR="00EC769B">
              <w:rPr>
                <w:sz w:val="64"/>
              </w:rPr>
              <w:t>71</w:t>
            </w:r>
            <w:r w:rsidR="008D7568" w:rsidRPr="00133525">
              <w:rPr>
                <w:sz w:val="64"/>
              </w:rPr>
              <w:t xml:space="preserve"> </w:t>
            </w:r>
            <w:r w:rsidRPr="00EA465F">
              <w:t>V</w:t>
            </w:r>
            <w:bookmarkStart w:id="3" w:name="specVersion"/>
            <w:r w:rsidR="00EA465F" w:rsidRPr="00EA465F">
              <w:t>0</w:t>
            </w:r>
            <w:r w:rsidRPr="00EA465F">
              <w:t>.</w:t>
            </w:r>
            <w:del w:id="4" w:author="Bin Han_Qualcomm" w:date="2023-03-07T14:31:00Z">
              <w:r w:rsidR="00EA465F" w:rsidRPr="00EA465F" w:rsidDel="009D1D1A">
                <w:delText>0</w:delText>
              </w:r>
            </w:del>
            <w:ins w:id="5" w:author="Bin Han_Qualcomm" w:date="2023-03-07T14:31:00Z">
              <w:r w:rsidR="009D1D1A">
                <w:t>1</w:t>
              </w:r>
            </w:ins>
            <w:r w:rsidRPr="00EA465F">
              <w:t>.</w:t>
            </w:r>
            <w:bookmarkEnd w:id="3"/>
            <w:del w:id="6" w:author="Bin Han_Qualcomm" w:date="2023-03-07T14:31:00Z">
              <w:r w:rsidR="00EA465F" w:rsidRPr="00EA465F" w:rsidDel="009D1D1A">
                <w:delText>1</w:delText>
              </w:r>
              <w:r w:rsidRPr="00EA465F" w:rsidDel="009D1D1A">
                <w:delText xml:space="preserve"> </w:delText>
              </w:r>
            </w:del>
            <w:ins w:id="7" w:author="Bin Han_Qualcomm" w:date="2023-03-07T15:33:00Z">
              <w:r w:rsidR="00DF5582">
                <w:t>0</w:t>
              </w:r>
            </w:ins>
            <w:ins w:id="8" w:author="Bin Han_Qualcomm" w:date="2023-03-07T14:31:00Z">
              <w:r w:rsidR="009D1D1A" w:rsidRPr="00EA465F">
                <w:t xml:space="preserve"> </w:t>
              </w:r>
            </w:ins>
            <w:r w:rsidRPr="00EA465F">
              <w:rPr>
                <w:sz w:val="32"/>
              </w:rPr>
              <w:t>(</w:t>
            </w:r>
            <w:bookmarkStart w:id="9" w:name="issueDate"/>
            <w:del w:id="10" w:author="Bin Han_Qualcomm" w:date="2023-03-07T14:31:00Z">
              <w:r w:rsidR="00EA465F" w:rsidRPr="00EA465F" w:rsidDel="009D1D1A">
                <w:rPr>
                  <w:sz w:val="32"/>
                </w:rPr>
                <w:delText>20</w:delText>
              </w:r>
              <w:r w:rsidR="00EC769B" w:rsidDel="009D1D1A">
                <w:rPr>
                  <w:sz w:val="32"/>
                </w:rPr>
                <w:delText>22</w:delText>
              </w:r>
            </w:del>
            <w:ins w:id="11" w:author="Bin Han_Qualcomm" w:date="2023-03-07T14:31:00Z">
              <w:r w:rsidR="009D1D1A" w:rsidRPr="00EA465F">
                <w:rPr>
                  <w:sz w:val="32"/>
                </w:rPr>
                <w:t>20</w:t>
              </w:r>
              <w:r w:rsidR="009D1D1A">
                <w:rPr>
                  <w:sz w:val="32"/>
                </w:rPr>
                <w:t>23</w:t>
              </w:r>
            </w:ins>
            <w:r w:rsidRPr="00EA465F">
              <w:rPr>
                <w:sz w:val="32"/>
              </w:rPr>
              <w:t>-</w:t>
            </w:r>
            <w:bookmarkEnd w:id="9"/>
            <w:del w:id="12" w:author="Bin Han_Qualcomm" w:date="2023-03-07T14:31:00Z">
              <w:r w:rsidR="00EC769B" w:rsidDel="009D1D1A">
                <w:rPr>
                  <w:sz w:val="32"/>
                </w:rPr>
                <w:delText>08</w:delText>
              </w:r>
            </w:del>
            <w:ins w:id="13" w:author="Bin Han_Qualcomm" w:date="2023-03-07T14:31:00Z">
              <w:r w:rsidR="009D1D1A">
                <w:rPr>
                  <w:sz w:val="32"/>
                </w:rPr>
                <w:t>03</w:t>
              </w:r>
            </w:ins>
            <w:r w:rsidRPr="00EA465F">
              <w:rPr>
                <w:sz w:val="32"/>
              </w:rPr>
              <w:t>)</w:t>
            </w:r>
          </w:p>
        </w:tc>
      </w:tr>
      <w:tr w:rsidR="004F0988" w14:paraId="283ECBEA" w14:textId="77777777" w:rsidTr="00EA465F">
        <w:trPr>
          <w:trHeight w:hRule="exact" w:val="1134"/>
        </w:trPr>
        <w:tc>
          <w:tcPr>
            <w:tcW w:w="10423" w:type="dxa"/>
            <w:gridSpan w:val="2"/>
            <w:shd w:val="clear" w:color="auto" w:fill="auto"/>
          </w:tcPr>
          <w:p w14:paraId="05BD1A0E" w14:textId="77777777" w:rsidR="004F0988" w:rsidRDefault="004F0988" w:rsidP="00133525">
            <w:pPr>
              <w:pStyle w:val="ZB"/>
              <w:framePr w:w="0" w:hRule="auto" w:wrap="auto" w:vAnchor="margin" w:hAnchor="text" w:yAlign="inline"/>
            </w:pPr>
            <w:r w:rsidRPr="004D3578">
              <w:t xml:space="preserve">Technical </w:t>
            </w:r>
            <w:bookmarkStart w:id="14" w:name="spectype2"/>
            <w:r w:rsidR="00D57972" w:rsidRPr="00EA465F">
              <w:t>Report</w:t>
            </w:r>
            <w:bookmarkEnd w:id="14"/>
          </w:p>
          <w:p w14:paraId="429D5125" w14:textId="77777777" w:rsidR="00BA4B8D" w:rsidRDefault="00BA4B8D" w:rsidP="00BA4B8D">
            <w:pPr>
              <w:pStyle w:val="Guidance"/>
            </w:pPr>
          </w:p>
        </w:tc>
      </w:tr>
      <w:tr w:rsidR="004F0988" w14:paraId="549AAE0A" w14:textId="77777777" w:rsidTr="00EA465F">
        <w:trPr>
          <w:trHeight w:hRule="exact" w:val="3686"/>
        </w:trPr>
        <w:tc>
          <w:tcPr>
            <w:tcW w:w="10423" w:type="dxa"/>
            <w:gridSpan w:val="2"/>
            <w:shd w:val="clear" w:color="auto" w:fill="auto"/>
          </w:tcPr>
          <w:p w14:paraId="0C2190D3" w14:textId="77777777" w:rsidR="004F0988" w:rsidRPr="00EA465F" w:rsidRDefault="004F0988" w:rsidP="00133525">
            <w:pPr>
              <w:pStyle w:val="ZT"/>
              <w:framePr w:wrap="auto" w:hAnchor="text" w:yAlign="inline"/>
            </w:pPr>
            <w:r w:rsidRPr="00EA465F">
              <w:t>3rd Generation Partnership Project;</w:t>
            </w:r>
          </w:p>
          <w:p w14:paraId="7EBDA6B2" w14:textId="77777777" w:rsidR="004F0988" w:rsidRPr="00EA465F" w:rsidRDefault="004F0988" w:rsidP="00133525">
            <w:pPr>
              <w:pStyle w:val="ZT"/>
              <w:framePr w:wrap="auto" w:hAnchor="text" w:yAlign="inline"/>
            </w:pPr>
            <w:r w:rsidRPr="00EA465F">
              <w:t xml:space="preserve">Technical Specification Group </w:t>
            </w:r>
            <w:bookmarkStart w:id="15" w:name="specTitle"/>
            <w:r w:rsidR="00EA465F" w:rsidRPr="00EA465F">
              <w:t>Radio Access Network</w:t>
            </w:r>
            <w:r w:rsidRPr="00EA465F">
              <w:t>;</w:t>
            </w:r>
          </w:p>
          <w:p w14:paraId="4CB0F5C5" w14:textId="77777777" w:rsidR="004F0988" w:rsidRPr="00EA465F" w:rsidRDefault="00EA465F" w:rsidP="00133525">
            <w:pPr>
              <w:pStyle w:val="ZT"/>
              <w:framePr w:wrap="auto" w:hAnchor="text" w:yAlign="inline"/>
            </w:pPr>
            <w:r w:rsidRPr="00EA465F">
              <w:t>NR</w:t>
            </w:r>
            <w:r w:rsidR="004F0988" w:rsidRPr="00EA465F">
              <w:t>;</w:t>
            </w:r>
          </w:p>
          <w:p w14:paraId="3BD17131" w14:textId="3276D328" w:rsidR="00062023" w:rsidRPr="00EA465F" w:rsidRDefault="002F1EE2" w:rsidP="00133525">
            <w:pPr>
              <w:pStyle w:val="ZT"/>
              <w:framePr w:wrap="auto" w:hAnchor="text" w:yAlign="inline"/>
            </w:pPr>
            <w:r w:rsidRPr="002F1EE2">
              <w:t>Study on NR frequency range 2 (FR2) Over-the-Air (OTA) testing enhancements</w:t>
            </w:r>
            <w:r w:rsidR="00062023" w:rsidRPr="00EA465F">
              <w:t>;</w:t>
            </w:r>
          </w:p>
          <w:bookmarkEnd w:id="15"/>
          <w:p w14:paraId="6CF02A7B" w14:textId="0297B6E1" w:rsidR="004F0988" w:rsidRPr="00133525" w:rsidRDefault="00EA465F" w:rsidP="00133525">
            <w:pPr>
              <w:pStyle w:val="ZT"/>
              <w:framePr w:wrap="auto" w:hAnchor="text" w:yAlign="inline"/>
              <w:rPr>
                <w:i/>
                <w:sz w:val="28"/>
              </w:rPr>
            </w:pPr>
            <w:r w:rsidRPr="00EA465F">
              <w:t xml:space="preserve"> </w:t>
            </w:r>
            <w:r w:rsidR="004F0988" w:rsidRPr="00EA465F">
              <w:t>(</w:t>
            </w:r>
            <w:r w:rsidR="004F0988" w:rsidRPr="00EA465F">
              <w:rPr>
                <w:rStyle w:val="ZGSM"/>
              </w:rPr>
              <w:t xml:space="preserve">Release </w:t>
            </w:r>
            <w:bookmarkStart w:id="16" w:name="specRelease"/>
            <w:r w:rsidR="004F0988" w:rsidRPr="00EA465F">
              <w:rPr>
                <w:rStyle w:val="ZGSM"/>
              </w:rPr>
              <w:t>1</w:t>
            </w:r>
            <w:bookmarkEnd w:id="16"/>
            <w:r w:rsidR="002F1EE2">
              <w:rPr>
                <w:rStyle w:val="ZGSM"/>
              </w:rPr>
              <w:t>8</w:t>
            </w:r>
            <w:r w:rsidR="004F0988" w:rsidRPr="00EA465F">
              <w:t>)</w:t>
            </w:r>
          </w:p>
        </w:tc>
      </w:tr>
      <w:tr w:rsidR="00BF128E" w14:paraId="01CD2E22" w14:textId="77777777" w:rsidTr="00EA465F">
        <w:tc>
          <w:tcPr>
            <w:tcW w:w="10423" w:type="dxa"/>
            <w:gridSpan w:val="2"/>
            <w:shd w:val="clear" w:color="auto" w:fill="auto"/>
          </w:tcPr>
          <w:p w14:paraId="4D138B20"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6F356B15" w14:textId="77777777" w:rsidTr="00EA465F">
        <w:trPr>
          <w:trHeight w:hRule="exact" w:val="1531"/>
        </w:trPr>
        <w:tc>
          <w:tcPr>
            <w:tcW w:w="4883" w:type="dxa"/>
            <w:shd w:val="clear" w:color="auto" w:fill="auto"/>
          </w:tcPr>
          <w:p w14:paraId="376F8A38" w14:textId="77777777" w:rsidR="00D57972" w:rsidRDefault="00B07B3A">
            <w:r>
              <w:rPr>
                <w:i/>
                <w:noProof/>
              </w:rPr>
              <w:drawing>
                <wp:inline distT="0" distB="0" distL="0" distR="0" wp14:anchorId="12897E0E" wp14:editId="3FB5A42C">
                  <wp:extent cx="1201420" cy="829310"/>
                  <wp:effectExtent l="0" t="0" r="0" b="0"/>
                  <wp:docPr id="1" name="Picture 1"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1420" cy="829310"/>
                          </a:xfrm>
                          <a:prstGeom prst="rect">
                            <a:avLst/>
                          </a:prstGeom>
                          <a:noFill/>
                          <a:ln>
                            <a:noFill/>
                          </a:ln>
                        </pic:spPr>
                      </pic:pic>
                    </a:graphicData>
                  </a:graphic>
                </wp:inline>
              </w:drawing>
            </w:r>
          </w:p>
        </w:tc>
        <w:tc>
          <w:tcPr>
            <w:tcW w:w="5540" w:type="dxa"/>
            <w:shd w:val="clear" w:color="auto" w:fill="auto"/>
          </w:tcPr>
          <w:p w14:paraId="4D166534" w14:textId="77777777" w:rsidR="00D57972" w:rsidRDefault="00B07B3A" w:rsidP="00133525">
            <w:pPr>
              <w:jc w:val="right"/>
            </w:pPr>
            <w:bookmarkStart w:id="17" w:name="logos"/>
            <w:r>
              <w:rPr>
                <w:noProof/>
              </w:rPr>
              <w:drawing>
                <wp:inline distT="0" distB="0" distL="0" distR="0" wp14:anchorId="3667F198" wp14:editId="4CAC243E">
                  <wp:extent cx="1619885" cy="95313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885" cy="953135"/>
                          </a:xfrm>
                          <a:prstGeom prst="rect">
                            <a:avLst/>
                          </a:prstGeom>
                          <a:noFill/>
                          <a:ln>
                            <a:noFill/>
                          </a:ln>
                        </pic:spPr>
                      </pic:pic>
                    </a:graphicData>
                  </a:graphic>
                </wp:inline>
              </w:drawing>
            </w:r>
            <w:bookmarkEnd w:id="17"/>
          </w:p>
        </w:tc>
      </w:tr>
      <w:tr w:rsidR="00C074DD" w14:paraId="68E8CE9C" w14:textId="77777777" w:rsidTr="00EA465F">
        <w:trPr>
          <w:trHeight w:hRule="exact" w:val="5783"/>
        </w:trPr>
        <w:tc>
          <w:tcPr>
            <w:tcW w:w="10423" w:type="dxa"/>
            <w:gridSpan w:val="2"/>
            <w:shd w:val="clear" w:color="auto" w:fill="auto"/>
          </w:tcPr>
          <w:p w14:paraId="6F59F3BF" w14:textId="77777777" w:rsidR="00C074DD" w:rsidRPr="00C074DD" w:rsidRDefault="00C074DD" w:rsidP="00C074DD">
            <w:pPr>
              <w:pStyle w:val="Guidance"/>
              <w:rPr>
                <w:b/>
              </w:rPr>
            </w:pPr>
          </w:p>
        </w:tc>
      </w:tr>
      <w:tr w:rsidR="00C074DD" w14:paraId="7BDE6B19" w14:textId="77777777" w:rsidTr="00EA465F">
        <w:trPr>
          <w:trHeight w:hRule="exact" w:val="964"/>
        </w:trPr>
        <w:tc>
          <w:tcPr>
            <w:tcW w:w="10423" w:type="dxa"/>
            <w:gridSpan w:val="2"/>
            <w:shd w:val="clear" w:color="auto" w:fill="auto"/>
          </w:tcPr>
          <w:p w14:paraId="464B29FD" w14:textId="77777777" w:rsidR="00C074DD" w:rsidRPr="00133525" w:rsidRDefault="00C074DD" w:rsidP="00C074DD">
            <w:pPr>
              <w:rPr>
                <w:sz w:val="16"/>
              </w:rPr>
            </w:pPr>
            <w:bookmarkStart w:id="18"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8"/>
          </w:p>
          <w:p w14:paraId="4C96974A" w14:textId="77777777" w:rsidR="00C074DD" w:rsidRPr="004D3578" w:rsidRDefault="00C074DD" w:rsidP="00C074DD">
            <w:pPr>
              <w:pStyle w:val="ZV"/>
              <w:framePr w:w="0" w:wrap="auto" w:vAnchor="margin" w:hAnchor="text" w:yAlign="inline"/>
            </w:pPr>
          </w:p>
          <w:p w14:paraId="4836DD8E" w14:textId="77777777" w:rsidR="00C074DD" w:rsidRPr="00133525" w:rsidRDefault="00C074DD" w:rsidP="00C074DD">
            <w:pPr>
              <w:rPr>
                <w:sz w:val="16"/>
              </w:rPr>
            </w:pPr>
          </w:p>
        </w:tc>
      </w:tr>
      <w:bookmarkEnd w:id="0"/>
    </w:tbl>
    <w:p w14:paraId="1EBF881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633296C" w14:textId="77777777" w:rsidTr="00133525">
        <w:trPr>
          <w:trHeight w:hRule="exact" w:val="5670"/>
        </w:trPr>
        <w:tc>
          <w:tcPr>
            <w:tcW w:w="10423" w:type="dxa"/>
            <w:shd w:val="clear" w:color="auto" w:fill="auto"/>
          </w:tcPr>
          <w:p w14:paraId="34D54E8C" w14:textId="77777777" w:rsidR="00E16509" w:rsidRDefault="00E16509" w:rsidP="00E16509">
            <w:pPr>
              <w:pStyle w:val="Guidance"/>
            </w:pPr>
            <w:bookmarkStart w:id="19" w:name="page2"/>
          </w:p>
        </w:tc>
      </w:tr>
      <w:tr w:rsidR="00E16509" w14:paraId="285C4EBD" w14:textId="77777777" w:rsidTr="00C074DD">
        <w:trPr>
          <w:trHeight w:hRule="exact" w:val="5387"/>
        </w:trPr>
        <w:tc>
          <w:tcPr>
            <w:tcW w:w="10423" w:type="dxa"/>
            <w:shd w:val="clear" w:color="auto" w:fill="auto"/>
          </w:tcPr>
          <w:p w14:paraId="23C908E6" w14:textId="77777777" w:rsidR="00E16509" w:rsidRPr="00133525" w:rsidRDefault="00E16509" w:rsidP="00133525">
            <w:pPr>
              <w:pStyle w:val="FP"/>
              <w:spacing w:after="240"/>
              <w:ind w:left="2835" w:right="2835"/>
              <w:jc w:val="center"/>
              <w:rPr>
                <w:rFonts w:ascii="Arial" w:hAnsi="Arial"/>
                <w:b/>
                <w:i/>
              </w:rPr>
            </w:pPr>
            <w:bookmarkStart w:id="20" w:name="coords3gpp"/>
            <w:r w:rsidRPr="00133525">
              <w:rPr>
                <w:rFonts w:ascii="Arial" w:hAnsi="Arial"/>
                <w:b/>
                <w:i/>
              </w:rPr>
              <w:t>3GPP</w:t>
            </w:r>
          </w:p>
          <w:p w14:paraId="72673259" w14:textId="77777777" w:rsidR="00E16509" w:rsidRPr="004D3578" w:rsidRDefault="00E16509" w:rsidP="00133525">
            <w:pPr>
              <w:pStyle w:val="FP"/>
              <w:pBdr>
                <w:bottom w:val="single" w:sz="6" w:space="1" w:color="auto"/>
              </w:pBdr>
              <w:ind w:left="2835" w:right="2835"/>
              <w:jc w:val="center"/>
            </w:pPr>
            <w:r w:rsidRPr="004D3578">
              <w:t>Postal address</w:t>
            </w:r>
          </w:p>
          <w:p w14:paraId="7C037584" w14:textId="77777777" w:rsidR="00E16509" w:rsidRPr="00133525" w:rsidRDefault="00E16509" w:rsidP="00133525">
            <w:pPr>
              <w:pStyle w:val="FP"/>
              <w:ind w:left="2835" w:right="2835"/>
              <w:jc w:val="center"/>
              <w:rPr>
                <w:rFonts w:ascii="Arial" w:hAnsi="Arial"/>
                <w:sz w:val="18"/>
              </w:rPr>
            </w:pPr>
          </w:p>
          <w:p w14:paraId="2BC04C74"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B41CF97"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76C59856"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15721C32"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55B074D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D80462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20"/>
          </w:p>
          <w:p w14:paraId="6D1060BE" w14:textId="77777777" w:rsidR="00E16509" w:rsidRDefault="00E16509" w:rsidP="00133525"/>
        </w:tc>
      </w:tr>
      <w:tr w:rsidR="00E16509" w14:paraId="1EF512EC" w14:textId="77777777" w:rsidTr="00C074DD">
        <w:tc>
          <w:tcPr>
            <w:tcW w:w="10423" w:type="dxa"/>
            <w:shd w:val="clear" w:color="auto" w:fill="auto"/>
            <w:vAlign w:val="bottom"/>
          </w:tcPr>
          <w:p w14:paraId="784569EB" w14:textId="77777777" w:rsidR="00E16509" w:rsidRPr="00133525" w:rsidRDefault="00E16509" w:rsidP="00133525">
            <w:pPr>
              <w:pStyle w:val="FP"/>
              <w:pBdr>
                <w:bottom w:val="single" w:sz="6" w:space="1" w:color="auto"/>
              </w:pBdr>
              <w:spacing w:after="240"/>
              <w:jc w:val="center"/>
              <w:rPr>
                <w:rFonts w:ascii="Arial" w:hAnsi="Arial"/>
                <w:b/>
                <w:i/>
                <w:noProof/>
              </w:rPr>
            </w:pPr>
            <w:bookmarkStart w:id="21" w:name="copyrightNotification"/>
            <w:r w:rsidRPr="00133525">
              <w:rPr>
                <w:rFonts w:ascii="Arial" w:hAnsi="Arial"/>
                <w:b/>
                <w:i/>
                <w:noProof/>
              </w:rPr>
              <w:t>Copyright Notification</w:t>
            </w:r>
          </w:p>
          <w:p w14:paraId="19FD6498"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2908D763" w14:textId="77777777" w:rsidR="00E16509" w:rsidRPr="004D3578" w:rsidRDefault="00E16509" w:rsidP="00133525">
            <w:pPr>
              <w:pStyle w:val="FP"/>
              <w:jc w:val="center"/>
              <w:rPr>
                <w:noProof/>
              </w:rPr>
            </w:pPr>
          </w:p>
          <w:p w14:paraId="533BC555" w14:textId="43D4FD76" w:rsidR="00E16509" w:rsidRPr="00133525" w:rsidRDefault="00E16509" w:rsidP="00133525">
            <w:pPr>
              <w:pStyle w:val="FP"/>
              <w:jc w:val="center"/>
              <w:rPr>
                <w:noProof/>
                <w:sz w:val="18"/>
              </w:rPr>
            </w:pPr>
            <w:r w:rsidRPr="00133525">
              <w:rPr>
                <w:noProof/>
                <w:sz w:val="18"/>
              </w:rPr>
              <w:t xml:space="preserve">© </w:t>
            </w:r>
            <w:bookmarkStart w:id="22" w:name="copyrightDate"/>
            <w:r w:rsidRPr="00EA465F">
              <w:rPr>
                <w:noProof/>
                <w:sz w:val="18"/>
              </w:rPr>
              <w:t>20</w:t>
            </w:r>
            <w:bookmarkEnd w:id="22"/>
            <w:r w:rsidR="008321AC">
              <w:rPr>
                <w:noProof/>
                <w:sz w:val="18"/>
              </w:rPr>
              <w:t>22</w:t>
            </w:r>
            <w:r w:rsidRPr="00133525">
              <w:rPr>
                <w:noProof/>
                <w:sz w:val="18"/>
              </w:rPr>
              <w:t>, 3GPP Organizational Partners (ARIB, ATIS, CCSA, ETSI, TSDSI, TTA, TTC).</w:t>
            </w:r>
            <w:bookmarkStart w:id="23" w:name="copyrightaddon"/>
            <w:bookmarkEnd w:id="23"/>
          </w:p>
          <w:p w14:paraId="370E3BF3" w14:textId="77777777" w:rsidR="00E16509" w:rsidRPr="00133525" w:rsidRDefault="00E16509" w:rsidP="00133525">
            <w:pPr>
              <w:pStyle w:val="FP"/>
              <w:jc w:val="center"/>
              <w:rPr>
                <w:noProof/>
                <w:sz w:val="18"/>
              </w:rPr>
            </w:pPr>
            <w:r w:rsidRPr="00133525">
              <w:rPr>
                <w:noProof/>
                <w:sz w:val="18"/>
              </w:rPr>
              <w:t>All rights reserved.</w:t>
            </w:r>
          </w:p>
          <w:p w14:paraId="381EAC99" w14:textId="77777777" w:rsidR="00E16509" w:rsidRPr="00133525" w:rsidRDefault="00E16509" w:rsidP="00E16509">
            <w:pPr>
              <w:pStyle w:val="FP"/>
              <w:rPr>
                <w:noProof/>
                <w:sz w:val="18"/>
              </w:rPr>
            </w:pPr>
          </w:p>
          <w:p w14:paraId="0BD042D3"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4FA058F1"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5580E98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21"/>
          </w:p>
          <w:p w14:paraId="4D8C6B16" w14:textId="77777777" w:rsidR="00E16509" w:rsidRDefault="00E16509" w:rsidP="00133525"/>
        </w:tc>
      </w:tr>
      <w:bookmarkEnd w:id="19"/>
    </w:tbl>
    <w:p w14:paraId="3AE398BD" w14:textId="77777777" w:rsidR="00080512" w:rsidRPr="004D3578" w:rsidRDefault="00080512">
      <w:pPr>
        <w:pStyle w:val="TT"/>
      </w:pPr>
      <w:r w:rsidRPr="004D3578">
        <w:br w:type="page"/>
      </w:r>
      <w:bookmarkStart w:id="24" w:name="tableOfContents"/>
      <w:bookmarkEnd w:id="24"/>
      <w:r w:rsidRPr="004D3578">
        <w:lastRenderedPageBreak/>
        <w:t>Contents</w:t>
      </w:r>
    </w:p>
    <w:p w14:paraId="53364A88" w14:textId="766187A3" w:rsidR="00331745" w:rsidRDefault="004D3578">
      <w:pPr>
        <w:pStyle w:val="TOC1"/>
        <w:rPr>
          <w:ins w:id="25" w:author="Bin Han_Qualcomm" w:date="2023-03-07T15:22:00Z"/>
          <w:rFonts w:asciiTheme="minorHAnsi" w:eastAsiaTheme="minorEastAsia" w:hAnsiTheme="minorHAnsi" w:cstheme="minorBidi"/>
          <w:szCs w:val="22"/>
          <w:lang w:val="en-US" w:eastAsia="zh-CN"/>
        </w:rPr>
      </w:pPr>
      <w:r w:rsidRPr="004D3578">
        <w:fldChar w:fldCharType="begin"/>
      </w:r>
      <w:r w:rsidRPr="004D3578">
        <w:instrText xml:space="preserve"> TOC \o "1-9" </w:instrText>
      </w:r>
      <w:r w:rsidRPr="004D3578">
        <w:fldChar w:fldCharType="separate"/>
      </w:r>
      <w:ins w:id="26" w:author="Bin Han_Qualcomm" w:date="2023-03-07T15:22:00Z">
        <w:r w:rsidR="00331745">
          <w:t>Foreword</w:t>
        </w:r>
        <w:r w:rsidR="00331745">
          <w:tab/>
        </w:r>
        <w:r w:rsidR="00331745">
          <w:fldChar w:fldCharType="begin"/>
        </w:r>
        <w:r w:rsidR="00331745">
          <w:instrText xml:space="preserve"> PAGEREF _Toc129094984 \h </w:instrText>
        </w:r>
      </w:ins>
      <w:r w:rsidR="00331745">
        <w:fldChar w:fldCharType="separate"/>
      </w:r>
      <w:ins w:id="27" w:author="Bin Han_Qualcomm" w:date="2023-03-07T15:22:00Z">
        <w:r w:rsidR="00331745">
          <w:t>4</w:t>
        </w:r>
        <w:r w:rsidR="00331745">
          <w:fldChar w:fldCharType="end"/>
        </w:r>
      </w:ins>
    </w:p>
    <w:p w14:paraId="64D631C6" w14:textId="65954097" w:rsidR="00331745" w:rsidRDefault="00331745">
      <w:pPr>
        <w:pStyle w:val="TOC1"/>
        <w:rPr>
          <w:ins w:id="28" w:author="Bin Han_Qualcomm" w:date="2023-03-07T15:22:00Z"/>
          <w:rFonts w:asciiTheme="minorHAnsi" w:eastAsiaTheme="minorEastAsia" w:hAnsiTheme="minorHAnsi" w:cstheme="minorBidi"/>
          <w:szCs w:val="22"/>
          <w:lang w:val="en-US" w:eastAsia="zh-CN"/>
        </w:rPr>
      </w:pPr>
      <w:ins w:id="29" w:author="Bin Han_Qualcomm" w:date="2023-03-07T15:22:00Z">
        <w:r>
          <w:t>1</w:t>
        </w:r>
        <w:r>
          <w:rPr>
            <w:rFonts w:asciiTheme="minorHAnsi" w:eastAsiaTheme="minorEastAsia" w:hAnsiTheme="minorHAnsi" w:cstheme="minorBidi"/>
            <w:szCs w:val="22"/>
            <w:lang w:val="en-US" w:eastAsia="zh-CN"/>
          </w:rPr>
          <w:tab/>
        </w:r>
        <w:r>
          <w:t>Scope</w:t>
        </w:r>
        <w:r>
          <w:tab/>
        </w:r>
        <w:r>
          <w:fldChar w:fldCharType="begin"/>
        </w:r>
        <w:r>
          <w:instrText xml:space="preserve"> PAGEREF _Toc129094985 \h </w:instrText>
        </w:r>
      </w:ins>
      <w:r>
        <w:fldChar w:fldCharType="separate"/>
      </w:r>
      <w:ins w:id="30" w:author="Bin Han_Qualcomm" w:date="2023-03-07T15:22:00Z">
        <w:r>
          <w:t>6</w:t>
        </w:r>
        <w:r>
          <w:fldChar w:fldCharType="end"/>
        </w:r>
      </w:ins>
    </w:p>
    <w:p w14:paraId="08406821" w14:textId="7F413B1B" w:rsidR="00331745" w:rsidRDefault="00331745">
      <w:pPr>
        <w:pStyle w:val="TOC1"/>
        <w:rPr>
          <w:ins w:id="31" w:author="Bin Han_Qualcomm" w:date="2023-03-07T15:22:00Z"/>
          <w:rFonts w:asciiTheme="minorHAnsi" w:eastAsiaTheme="minorEastAsia" w:hAnsiTheme="minorHAnsi" w:cstheme="minorBidi"/>
          <w:szCs w:val="22"/>
          <w:lang w:val="en-US" w:eastAsia="zh-CN"/>
        </w:rPr>
      </w:pPr>
      <w:ins w:id="32" w:author="Bin Han_Qualcomm" w:date="2023-03-07T15:22:00Z">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_Toc129094986 \h </w:instrText>
        </w:r>
      </w:ins>
      <w:r>
        <w:fldChar w:fldCharType="separate"/>
      </w:r>
      <w:ins w:id="33" w:author="Bin Han_Qualcomm" w:date="2023-03-07T15:22:00Z">
        <w:r>
          <w:t>6</w:t>
        </w:r>
        <w:r>
          <w:fldChar w:fldCharType="end"/>
        </w:r>
      </w:ins>
    </w:p>
    <w:p w14:paraId="29E75C62" w14:textId="5C025E4B" w:rsidR="00331745" w:rsidRDefault="00331745">
      <w:pPr>
        <w:pStyle w:val="TOC1"/>
        <w:rPr>
          <w:ins w:id="34" w:author="Bin Han_Qualcomm" w:date="2023-03-07T15:22:00Z"/>
          <w:rFonts w:asciiTheme="minorHAnsi" w:eastAsiaTheme="minorEastAsia" w:hAnsiTheme="minorHAnsi" w:cstheme="minorBidi"/>
          <w:szCs w:val="22"/>
          <w:lang w:val="en-US" w:eastAsia="zh-CN"/>
        </w:rPr>
      </w:pPr>
      <w:ins w:id="35" w:author="Bin Han_Qualcomm" w:date="2023-03-07T15:22:00Z">
        <w:r>
          <w:t>3</w:t>
        </w:r>
        <w:r>
          <w:rPr>
            <w:rFonts w:asciiTheme="minorHAnsi" w:eastAsiaTheme="minorEastAsia" w:hAnsiTheme="minorHAnsi" w:cstheme="minorBidi"/>
            <w:szCs w:val="22"/>
            <w:lang w:val="en-US" w:eastAsia="zh-CN"/>
          </w:rPr>
          <w:tab/>
        </w:r>
        <w:r>
          <w:t>Definitions of terms, symbols and abbreviations</w:t>
        </w:r>
        <w:r>
          <w:tab/>
        </w:r>
        <w:r>
          <w:fldChar w:fldCharType="begin"/>
        </w:r>
        <w:r>
          <w:instrText xml:space="preserve"> PAGEREF _Toc129094987 \h </w:instrText>
        </w:r>
      </w:ins>
      <w:r>
        <w:fldChar w:fldCharType="separate"/>
      </w:r>
      <w:ins w:id="36" w:author="Bin Han_Qualcomm" w:date="2023-03-07T15:22:00Z">
        <w:r>
          <w:t>7</w:t>
        </w:r>
        <w:r>
          <w:fldChar w:fldCharType="end"/>
        </w:r>
      </w:ins>
    </w:p>
    <w:p w14:paraId="2BCFDD64" w14:textId="1DA4D610" w:rsidR="00331745" w:rsidRDefault="00331745">
      <w:pPr>
        <w:pStyle w:val="TOC2"/>
        <w:rPr>
          <w:ins w:id="37" w:author="Bin Han_Qualcomm" w:date="2023-03-07T15:22:00Z"/>
          <w:rFonts w:asciiTheme="minorHAnsi" w:eastAsiaTheme="minorEastAsia" w:hAnsiTheme="minorHAnsi" w:cstheme="minorBidi"/>
          <w:sz w:val="22"/>
          <w:szCs w:val="22"/>
          <w:lang w:val="en-US" w:eastAsia="zh-CN"/>
        </w:rPr>
      </w:pPr>
      <w:ins w:id="38" w:author="Bin Han_Qualcomm" w:date="2023-03-07T15:22:00Z">
        <w:r>
          <w:t>3.1</w:t>
        </w:r>
        <w:r>
          <w:rPr>
            <w:rFonts w:asciiTheme="minorHAnsi" w:eastAsiaTheme="minorEastAsia" w:hAnsiTheme="minorHAnsi" w:cstheme="minorBidi"/>
            <w:sz w:val="22"/>
            <w:szCs w:val="22"/>
            <w:lang w:val="en-US" w:eastAsia="zh-CN"/>
          </w:rPr>
          <w:tab/>
        </w:r>
        <w:r>
          <w:t>Terms</w:t>
        </w:r>
        <w:r>
          <w:tab/>
        </w:r>
        <w:r>
          <w:fldChar w:fldCharType="begin"/>
        </w:r>
        <w:r>
          <w:instrText xml:space="preserve"> PAGEREF _Toc129094988 \h </w:instrText>
        </w:r>
      </w:ins>
      <w:r>
        <w:fldChar w:fldCharType="separate"/>
      </w:r>
      <w:ins w:id="39" w:author="Bin Han_Qualcomm" w:date="2023-03-07T15:22:00Z">
        <w:r>
          <w:t>7</w:t>
        </w:r>
        <w:r>
          <w:fldChar w:fldCharType="end"/>
        </w:r>
      </w:ins>
    </w:p>
    <w:p w14:paraId="606D0B3C" w14:textId="304CBB76" w:rsidR="00331745" w:rsidRDefault="00331745">
      <w:pPr>
        <w:pStyle w:val="TOC2"/>
        <w:rPr>
          <w:ins w:id="40" w:author="Bin Han_Qualcomm" w:date="2023-03-07T15:22:00Z"/>
          <w:rFonts w:asciiTheme="minorHAnsi" w:eastAsiaTheme="minorEastAsia" w:hAnsiTheme="minorHAnsi" w:cstheme="minorBidi"/>
          <w:sz w:val="22"/>
          <w:szCs w:val="22"/>
          <w:lang w:val="en-US" w:eastAsia="zh-CN"/>
        </w:rPr>
      </w:pPr>
      <w:ins w:id="41" w:author="Bin Han_Qualcomm" w:date="2023-03-07T15:22:00Z">
        <w:r>
          <w:t>3.2</w:t>
        </w:r>
        <w:r>
          <w:rPr>
            <w:rFonts w:asciiTheme="minorHAnsi" w:eastAsiaTheme="minorEastAsia" w:hAnsiTheme="minorHAnsi" w:cstheme="minorBidi"/>
            <w:sz w:val="22"/>
            <w:szCs w:val="22"/>
            <w:lang w:val="en-US" w:eastAsia="zh-CN"/>
          </w:rPr>
          <w:tab/>
        </w:r>
        <w:r>
          <w:t>Symbols</w:t>
        </w:r>
        <w:r>
          <w:tab/>
        </w:r>
        <w:r>
          <w:fldChar w:fldCharType="begin"/>
        </w:r>
        <w:r>
          <w:instrText xml:space="preserve"> PAGEREF _Toc129094989 \h </w:instrText>
        </w:r>
      </w:ins>
      <w:r>
        <w:fldChar w:fldCharType="separate"/>
      </w:r>
      <w:ins w:id="42" w:author="Bin Han_Qualcomm" w:date="2023-03-07T15:22:00Z">
        <w:r>
          <w:t>7</w:t>
        </w:r>
        <w:r>
          <w:fldChar w:fldCharType="end"/>
        </w:r>
      </w:ins>
    </w:p>
    <w:p w14:paraId="5254E8B1" w14:textId="7D5D9F5B" w:rsidR="00331745" w:rsidRDefault="00331745">
      <w:pPr>
        <w:pStyle w:val="TOC2"/>
        <w:rPr>
          <w:ins w:id="43" w:author="Bin Han_Qualcomm" w:date="2023-03-07T15:22:00Z"/>
          <w:rFonts w:asciiTheme="minorHAnsi" w:eastAsiaTheme="minorEastAsia" w:hAnsiTheme="minorHAnsi" w:cstheme="minorBidi"/>
          <w:sz w:val="22"/>
          <w:szCs w:val="22"/>
          <w:lang w:val="en-US" w:eastAsia="zh-CN"/>
        </w:rPr>
      </w:pPr>
      <w:ins w:id="44" w:author="Bin Han_Qualcomm" w:date="2023-03-07T15:22:00Z">
        <w:r>
          <w:t>3.3</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_Toc129094990 \h </w:instrText>
        </w:r>
      </w:ins>
      <w:r>
        <w:fldChar w:fldCharType="separate"/>
      </w:r>
      <w:ins w:id="45" w:author="Bin Han_Qualcomm" w:date="2023-03-07T15:22:00Z">
        <w:r>
          <w:t>7</w:t>
        </w:r>
        <w:r>
          <w:fldChar w:fldCharType="end"/>
        </w:r>
      </w:ins>
    </w:p>
    <w:p w14:paraId="1E6FBDB9" w14:textId="2B7F3F51" w:rsidR="00331745" w:rsidRDefault="00331745">
      <w:pPr>
        <w:pStyle w:val="TOC1"/>
        <w:rPr>
          <w:ins w:id="46" w:author="Bin Han_Qualcomm" w:date="2023-03-07T15:22:00Z"/>
          <w:rFonts w:asciiTheme="minorHAnsi" w:eastAsiaTheme="minorEastAsia" w:hAnsiTheme="minorHAnsi" w:cstheme="minorBidi"/>
          <w:szCs w:val="22"/>
          <w:lang w:val="en-US" w:eastAsia="zh-CN"/>
        </w:rPr>
      </w:pPr>
      <w:ins w:id="47" w:author="Bin Han_Qualcomm" w:date="2023-03-07T15:22:00Z">
        <w:r>
          <w:t>4</w:t>
        </w:r>
        <w:r>
          <w:rPr>
            <w:rFonts w:asciiTheme="minorHAnsi" w:eastAsiaTheme="minorEastAsia" w:hAnsiTheme="minorHAnsi" w:cstheme="minorBidi"/>
            <w:szCs w:val="22"/>
            <w:lang w:val="en-US" w:eastAsia="zh-CN"/>
          </w:rPr>
          <w:tab/>
        </w:r>
        <w:r>
          <w:t>General</w:t>
        </w:r>
        <w:r>
          <w:tab/>
        </w:r>
        <w:r>
          <w:fldChar w:fldCharType="begin"/>
        </w:r>
        <w:r>
          <w:instrText xml:space="preserve"> PAGEREF _Toc129094991 \h </w:instrText>
        </w:r>
      </w:ins>
      <w:r>
        <w:fldChar w:fldCharType="separate"/>
      </w:r>
      <w:ins w:id="48" w:author="Bin Han_Qualcomm" w:date="2023-03-07T15:22:00Z">
        <w:r>
          <w:t>8</w:t>
        </w:r>
        <w:r>
          <w:fldChar w:fldCharType="end"/>
        </w:r>
      </w:ins>
    </w:p>
    <w:p w14:paraId="3FCE1981" w14:textId="507FDD58" w:rsidR="00331745" w:rsidRDefault="00331745">
      <w:pPr>
        <w:pStyle w:val="TOC2"/>
        <w:rPr>
          <w:ins w:id="49" w:author="Bin Han_Qualcomm" w:date="2023-03-07T15:22:00Z"/>
          <w:rFonts w:asciiTheme="minorHAnsi" w:eastAsiaTheme="minorEastAsia" w:hAnsiTheme="minorHAnsi" w:cstheme="minorBidi"/>
          <w:sz w:val="22"/>
          <w:szCs w:val="22"/>
          <w:lang w:val="en-US" w:eastAsia="zh-CN"/>
        </w:rPr>
      </w:pPr>
      <w:ins w:id="50" w:author="Bin Han_Qualcomm" w:date="2023-03-07T15:22:00Z">
        <w:r>
          <w:t>4.1</w:t>
        </w:r>
        <w:r>
          <w:rPr>
            <w:rFonts w:asciiTheme="minorHAnsi" w:eastAsiaTheme="minorEastAsia" w:hAnsiTheme="minorHAnsi" w:cstheme="minorBidi"/>
            <w:sz w:val="22"/>
            <w:szCs w:val="22"/>
            <w:lang w:val="en-US" w:eastAsia="zh-CN"/>
          </w:rPr>
          <w:tab/>
        </w:r>
        <w:r>
          <w:t>Objective</w:t>
        </w:r>
        <w:r>
          <w:tab/>
        </w:r>
        <w:r>
          <w:fldChar w:fldCharType="begin"/>
        </w:r>
        <w:r>
          <w:instrText xml:space="preserve"> PAGEREF _Toc129094992 \h </w:instrText>
        </w:r>
      </w:ins>
      <w:r>
        <w:fldChar w:fldCharType="separate"/>
      </w:r>
      <w:ins w:id="51" w:author="Bin Han_Qualcomm" w:date="2023-03-07T15:22:00Z">
        <w:r>
          <w:t>8</w:t>
        </w:r>
        <w:r>
          <w:fldChar w:fldCharType="end"/>
        </w:r>
      </w:ins>
    </w:p>
    <w:p w14:paraId="60B545A6" w14:textId="25EE8AD2" w:rsidR="00331745" w:rsidRDefault="00331745">
      <w:pPr>
        <w:pStyle w:val="TOC2"/>
        <w:rPr>
          <w:ins w:id="52" w:author="Bin Han_Qualcomm" w:date="2023-03-07T15:22:00Z"/>
          <w:rFonts w:asciiTheme="minorHAnsi" w:eastAsiaTheme="minorEastAsia" w:hAnsiTheme="minorHAnsi" w:cstheme="minorBidi"/>
          <w:sz w:val="22"/>
          <w:szCs w:val="22"/>
          <w:lang w:val="en-US" w:eastAsia="zh-CN"/>
        </w:rPr>
      </w:pPr>
      <w:ins w:id="53" w:author="Bin Han_Qualcomm" w:date="2023-03-07T15:22:00Z">
        <w:r>
          <w:t>4.2</w:t>
        </w:r>
        <w:r>
          <w:rPr>
            <w:rFonts w:asciiTheme="minorHAnsi" w:eastAsiaTheme="minorEastAsia" w:hAnsiTheme="minorHAnsi" w:cstheme="minorBidi"/>
            <w:sz w:val="22"/>
            <w:szCs w:val="22"/>
            <w:lang w:val="en-US" w:eastAsia="zh-CN"/>
          </w:rPr>
          <w:tab/>
        </w:r>
        <w:r>
          <w:t>Devices Type</w:t>
        </w:r>
        <w:r>
          <w:tab/>
        </w:r>
        <w:r>
          <w:fldChar w:fldCharType="begin"/>
        </w:r>
        <w:r>
          <w:instrText xml:space="preserve"> PAGEREF _Toc129094993 \h </w:instrText>
        </w:r>
      </w:ins>
      <w:r>
        <w:fldChar w:fldCharType="separate"/>
      </w:r>
      <w:ins w:id="54" w:author="Bin Han_Qualcomm" w:date="2023-03-07T15:22:00Z">
        <w:r>
          <w:t>8</w:t>
        </w:r>
        <w:r>
          <w:fldChar w:fldCharType="end"/>
        </w:r>
      </w:ins>
    </w:p>
    <w:p w14:paraId="253DDEB4" w14:textId="17A782D9" w:rsidR="00331745" w:rsidRDefault="00331745">
      <w:pPr>
        <w:pStyle w:val="TOC1"/>
        <w:rPr>
          <w:ins w:id="55" w:author="Bin Han_Qualcomm" w:date="2023-03-07T15:22:00Z"/>
          <w:rFonts w:asciiTheme="minorHAnsi" w:eastAsiaTheme="minorEastAsia" w:hAnsiTheme="minorHAnsi" w:cstheme="minorBidi"/>
          <w:szCs w:val="22"/>
          <w:lang w:val="en-US" w:eastAsia="zh-CN"/>
        </w:rPr>
      </w:pPr>
      <w:ins w:id="56" w:author="Bin Han_Qualcomm" w:date="2023-03-07T15:22:00Z">
        <w:r>
          <w:t>5</w:t>
        </w:r>
        <w:r>
          <w:rPr>
            <w:rFonts w:asciiTheme="minorHAnsi" w:eastAsiaTheme="minorEastAsia" w:hAnsiTheme="minorHAnsi" w:cstheme="minorBidi"/>
            <w:szCs w:val="22"/>
            <w:lang w:val="en-US" w:eastAsia="zh-CN"/>
          </w:rPr>
          <w:tab/>
        </w:r>
        <w:r>
          <w:t>UE RF testing methodology for multi-Rx chain DL reception</w:t>
        </w:r>
        <w:r>
          <w:tab/>
        </w:r>
        <w:r>
          <w:fldChar w:fldCharType="begin"/>
        </w:r>
        <w:r>
          <w:instrText xml:space="preserve"> PAGEREF _Toc129094994 \h </w:instrText>
        </w:r>
      </w:ins>
      <w:r>
        <w:fldChar w:fldCharType="separate"/>
      </w:r>
      <w:ins w:id="57" w:author="Bin Han_Qualcomm" w:date="2023-03-07T15:22:00Z">
        <w:r>
          <w:t>9</w:t>
        </w:r>
        <w:r>
          <w:fldChar w:fldCharType="end"/>
        </w:r>
      </w:ins>
    </w:p>
    <w:p w14:paraId="51955A5C" w14:textId="105E622E" w:rsidR="00331745" w:rsidRDefault="00331745">
      <w:pPr>
        <w:pStyle w:val="TOC2"/>
        <w:rPr>
          <w:ins w:id="58" w:author="Bin Han_Qualcomm" w:date="2023-03-07T15:22:00Z"/>
          <w:rFonts w:asciiTheme="minorHAnsi" w:eastAsiaTheme="minorEastAsia" w:hAnsiTheme="minorHAnsi" w:cstheme="minorBidi"/>
          <w:sz w:val="22"/>
          <w:szCs w:val="22"/>
          <w:lang w:val="en-US" w:eastAsia="zh-CN"/>
        </w:rPr>
      </w:pPr>
      <w:ins w:id="59" w:author="Bin Han_Qualcomm" w:date="2023-03-07T15:22:00Z">
        <w:r>
          <w:t>5.1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_Toc129094995 \h </w:instrText>
        </w:r>
      </w:ins>
      <w:r>
        <w:fldChar w:fldCharType="separate"/>
      </w:r>
      <w:ins w:id="60" w:author="Bin Han_Qualcomm" w:date="2023-03-07T15:22:00Z">
        <w:r>
          <w:t>9</w:t>
        </w:r>
        <w:r>
          <w:fldChar w:fldCharType="end"/>
        </w:r>
      </w:ins>
    </w:p>
    <w:p w14:paraId="69B85363" w14:textId="3E7C569F" w:rsidR="00331745" w:rsidRDefault="00331745">
      <w:pPr>
        <w:pStyle w:val="TOC2"/>
        <w:rPr>
          <w:ins w:id="61" w:author="Bin Han_Qualcomm" w:date="2023-03-07T15:22:00Z"/>
          <w:rFonts w:asciiTheme="minorHAnsi" w:eastAsiaTheme="minorEastAsia" w:hAnsiTheme="minorHAnsi" w:cstheme="minorBidi"/>
          <w:sz w:val="22"/>
          <w:szCs w:val="22"/>
          <w:lang w:val="en-US" w:eastAsia="zh-CN"/>
        </w:rPr>
      </w:pPr>
      <w:ins w:id="62" w:author="Bin Han_Qualcomm" w:date="2023-03-07T15:22:00Z">
        <w:r>
          <w:t>5.2</w:t>
        </w:r>
        <w:r>
          <w:rPr>
            <w:rFonts w:asciiTheme="minorHAnsi" w:eastAsiaTheme="minorEastAsia" w:hAnsiTheme="minorHAnsi" w:cstheme="minorBidi"/>
            <w:sz w:val="22"/>
            <w:szCs w:val="22"/>
            <w:lang w:val="en-US" w:eastAsia="zh-CN"/>
          </w:rPr>
          <w:tab/>
        </w:r>
        <w:r>
          <w:t>Measurement setup</w:t>
        </w:r>
        <w:r>
          <w:tab/>
        </w:r>
        <w:r>
          <w:fldChar w:fldCharType="begin"/>
        </w:r>
        <w:r>
          <w:instrText xml:space="preserve"> PAGEREF _Toc129094996 \h </w:instrText>
        </w:r>
      </w:ins>
      <w:r>
        <w:fldChar w:fldCharType="separate"/>
      </w:r>
      <w:ins w:id="63" w:author="Bin Han_Qualcomm" w:date="2023-03-07T15:22:00Z">
        <w:r>
          <w:t>9</w:t>
        </w:r>
        <w:r>
          <w:fldChar w:fldCharType="end"/>
        </w:r>
      </w:ins>
    </w:p>
    <w:p w14:paraId="5F63E03E" w14:textId="0F4109F2" w:rsidR="00331745" w:rsidRDefault="00331745">
      <w:pPr>
        <w:pStyle w:val="TOC3"/>
        <w:rPr>
          <w:ins w:id="64" w:author="Bin Han_Qualcomm" w:date="2023-03-07T15:22:00Z"/>
          <w:rFonts w:asciiTheme="minorHAnsi" w:eastAsiaTheme="minorEastAsia" w:hAnsiTheme="minorHAnsi" w:cstheme="minorBidi"/>
          <w:sz w:val="22"/>
          <w:szCs w:val="22"/>
          <w:lang w:val="en-US" w:eastAsia="zh-CN"/>
        </w:rPr>
      </w:pPr>
      <w:ins w:id="65" w:author="Bin Han_Qualcomm" w:date="2023-03-07T15:22:00Z">
        <w:r>
          <w:t>5.2.1 Measurement Setup with Full Degree of Rotation Freedom for Each AoA</w:t>
        </w:r>
        <w:r>
          <w:tab/>
        </w:r>
        <w:r>
          <w:fldChar w:fldCharType="begin"/>
        </w:r>
        <w:r>
          <w:instrText xml:space="preserve"> PAGEREF _Toc129094997 \h </w:instrText>
        </w:r>
      </w:ins>
      <w:r>
        <w:fldChar w:fldCharType="separate"/>
      </w:r>
      <w:ins w:id="66" w:author="Bin Han_Qualcomm" w:date="2023-03-07T15:22:00Z">
        <w:r>
          <w:t>9</w:t>
        </w:r>
        <w:r>
          <w:fldChar w:fldCharType="end"/>
        </w:r>
      </w:ins>
    </w:p>
    <w:p w14:paraId="159E9E37" w14:textId="6A05EC02" w:rsidR="00331745" w:rsidRDefault="00331745">
      <w:pPr>
        <w:pStyle w:val="TOC3"/>
        <w:rPr>
          <w:ins w:id="67" w:author="Bin Han_Qualcomm" w:date="2023-03-07T15:22:00Z"/>
          <w:rFonts w:asciiTheme="minorHAnsi" w:eastAsiaTheme="minorEastAsia" w:hAnsiTheme="minorHAnsi" w:cstheme="minorBidi"/>
          <w:sz w:val="22"/>
          <w:szCs w:val="22"/>
          <w:lang w:val="en-US" w:eastAsia="zh-CN"/>
        </w:rPr>
      </w:pPr>
      <w:ins w:id="68" w:author="Bin Han_Qualcomm" w:date="2023-03-07T15:22:00Z">
        <w:r>
          <w:t xml:space="preserve">5.2.2 Measurement Setup with </w:t>
        </w:r>
        <w:r w:rsidRPr="007A576E">
          <w:rPr>
            <w:rFonts w:eastAsiaTheme="minorEastAsia"/>
            <w:lang w:eastAsia="zh-CN"/>
          </w:rPr>
          <w:t>Full Degrees of Freedom for AoA1 with Fixed Angular Offset(s) Between AoA1 and AoA2</w:t>
        </w:r>
        <w:r>
          <w:tab/>
        </w:r>
        <w:r>
          <w:fldChar w:fldCharType="begin"/>
        </w:r>
        <w:r>
          <w:instrText xml:space="preserve"> PAGEREF _Toc129094998 \h </w:instrText>
        </w:r>
      </w:ins>
      <w:r>
        <w:fldChar w:fldCharType="separate"/>
      </w:r>
      <w:ins w:id="69" w:author="Bin Han_Qualcomm" w:date="2023-03-07T15:22:00Z">
        <w:r>
          <w:t>18</w:t>
        </w:r>
        <w:r>
          <w:fldChar w:fldCharType="end"/>
        </w:r>
      </w:ins>
    </w:p>
    <w:p w14:paraId="012868D8" w14:textId="7C8EFDB1" w:rsidR="00331745" w:rsidRDefault="00331745">
      <w:pPr>
        <w:pStyle w:val="TOC3"/>
        <w:rPr>
          <w:ins w:id="70" w:author="Bin Han_Qualcomm" w:date="2023-03-07T15:22:00Z"/>
          <w:rFonts w:asciiTheme="minorHAnsi" w:eastAsiaTheme="minorEastAsia" w:hAnsiTheme="minorHAnsi" w:cstheme="minorBidi"/>
          <w:sz w:val="22"/>
          <w:szCs w:val="22"/>
          <w:lang w:val="en-US" w:eastAsia="zh-CN"/>
        </w:rPr>
      </w:pPr>
      <w:ins w:id="71" w:author="Bin Han_Qualcomm" w:date="2023-03-07T15:22:00Z">
        <w:r>
          <w:t xml:space="preserve">5.2.3 Measurement Setup with </w:t>
        </w:r>
        <w:r w:rsidRPr="007A576E">
          <w:rPr>
            <w:rFonts w:eastAsiaTheme="minorEastAsia"/>
            <w:lang w:eastAsia="zh-CN"/>
          </w:rPr>
          <w:t>Full Degrees of Freedom for AoA1 with Variable Angular Offset(s) between AoA1 and AoA2</w:t>
        </w:r>
        <w:r>
          <w:tab/>
        </w:r>
        <w:r>
          <w:fldChar w:fldCharType="begin"/>
        </w:r>
        <w:r>
          <w:instrText xml:space="preserve"> PAGEREF _Toc129094999 \h </w:instrText>
        </w:r>
      </w:ins>
      <w:r>
        <w:fldChar w:fldCharType="separate"/>
      </w:r>
      <w:ins w:id="72" w:author="Bin Han_Qualcomm" w:date="2023-03-07T15:22:00Z">
        <w:r>
          <w:t>22</w:t>
        </w:r>
        <w:r>
          <w:fldChar w:fldCharType="end"/>
        </w:r>
      </w:ins>
    </w:p>
    <w:p w14:paraId="064AD72D" w14:textId="13EF5954" w:rsidR="00331745" w:rsidRDefault="00331745">
      <w:pPr>
        <w:pStyle w:val="TOC3"/>
        <w:rPr>
          <w:ins w:id="73" w:author="Bin Han_Qualcomm" w:date="2023-03-07T15:22:00Z"/>
          <w:rFonts w:asciiTheme="minorHAnsi" w:eastAsiaTheme="minorEastAsia" w:hAnsiTheme="minorHAnsi" w:cstheme="minorBidi"/>
          <w:sz w:val="22"/>
          <w:szCs w:val="22"/>
          <w:lang w:val="en-US" w:eastAsia="zh-CN"/>
        </w:rPr>
      </w:pPr>
      <w:ins w:id="74" w:author="Bin Han_Qualcomm" w:date="2023-03-07T15:22:00Z">
        <w:r>
          <w:t xml:space="preserve">5.2.4 Measurement Setup with </w:t>
        </w:r>
        <w:r w:rsidRPr="007A576E">
          <w:rPr>
            <w:rFonts w:eastAsiaTheme="minorEastAsia"/>
            <w:lang w:eastAsia="zh-CN"/>
          </w:rPr>
          <w:t xml:space="preserve">Full Degrees of Freedom for AoA1 </w:t>
        </w:r>
        <w:r>
          <w:t xml:space="preserve">with Partial Freedom of Variable Angular </w:t>
        </w:r>
        <w:r w:rsidRPr="007A576E">
          <w:rPr>
            <w:rFonts w:eastAsiaTheme="minorEastAsia"/>
            <w:lang w:eastAsia="zh-CN"/>
          </w:rPr>
          <w:t>Offset(s) between AoA1 and AoA2</w:t>
        </w:r>
        <w:r>
          <w:tab/>
        </w:r>
        <w:r>
          <w:fldChar w:fldCharType="begin"/>
        </w:r>
        <w:r>
          <w:instrText xml:space="preserve"> PAGEREF _Toc129095000 \h </w:instrText>
        </w:r>
      </w:ins>
      <w:r>
        <w:fldChar w:fldCharType="separate"/>
      </w:r>
      <w:ins w:id="75" w:author="Bin Han_Qualcomm" w:date="2023-03-07T15:22:00Z">
        <w:r>
          <w:t>24</w:t>
        </w:r>
        <w:r>
          <w:fldChar w:fldCharType="end"/>
        </w:r>
      </w:ins>
    </w:p>
    <w:p w14:paraId="002D8F60" w14:textId="05A0D5AF" w:rsidR="00331745" w:rsidRDefault="00331745">
      <w:pPr>
        <w:pStyle w:val="TOC3"/>
        <w:rPr>
          <w:ins w:id="76" w:author="Bin Han_Qualcomm" w:date="2023-03-07T15:22:00Z"/>
          <w:rFonts w:asciiTheme="minorHAnsi" w:eastAsiaTheme="minorEastAsia" w:hAnsiTheme="minorHAnsi" w:cstheme="minorBidi"/>
          <w:sz w:val="22"/>
          <w:szCs w:val="22"/>
          <w:lang w:val="en-US" w:eastAsia="zh-CN"/>
        </w:rPr>
      </w:pPr>
      <w:ins w:id="77" w:author="Bin Han_Qualcomm" w:date="2023-03-07T15:22:00Z">
        <w:r>
          <w:t xml:space="preserve">5.2.5 Measurement Setup with </w:t>
        </w:r>
        <w:r w:rsidRPr="007A576E">
          <w:rPr>
            <w:rFonts w:eastAsiaTheme="minorEastAsia"/>
            <w:lang w:eastAsia="zh-CN"/>
          </w:rPr>
          <w:t xml:space="preserve">Full Degrees of Freedom for AoA1 </w:t>
        </w:r>
        <w:r>
          <w:t xml:space="preserve">with Fixed </w:t>
        </w:r>
        <w:r w:rsidRPr="007A576E">
          <w:rPr>
            <w:rFonts w:eastAsiaTheme="minorEastAsia"/>
            <w:lang w:eastAsia="zh-CN"/>
          </w:rPr>
          <w:t>AoA2/Anchor in NF</w:t>
        </w:r>
        <w:r>
          <w:tab/>
        </w:r>
        <w:r>
          <w:fldChar w:fldCharType="begin"/>
        </w:r>
        <w:r>
          <w:instrText xml:space="preserve"> PAGEREF _Toc129095001 \h </w:instrText>
        </w:r>
      </w:ins>
      <w:r>
        <w:fldChar w:fldCharType="separate"/>
      </w:r>
      <w:ins w:id="78" w:author="Bin Han_Qualcomm" w:date="2023-03-07T15:22:00Z">
        <w:r>
          <w:t>26</w:t>
        </w:r>
        <w:r>
          <w:fldChar w:fldCharType="end"/>
        </w:r>
      </w:ins>
    </w:p>
    <w:p w14:paraId="6EE2136C" w14:textId="2E4C5DCD" w:rsidR="00331745" w:rsidRDefault="00331745">
      <w:pPr>
        <w:pStyle w:val="TOC3"/>
        <w:rPr>
          <w:ins w:id="79" w:author="Bin Han_Qualcomm" w:date="2023-03-07T15:22:00Z"/>
          <w:rFonts w:asciiTheme="minorHAnsi" w:eastAsiaTheme="minorEastAsia" w:hAnsiTheme="minorHAnsi" w:cstheme="minorBidi"/>
          <w:sz w:val="22"/>
          <w:szCs w:val="22"/>
          <w:lang w:val="en-US" w:eastAsia="zh-CN"/>
        </w:rPr>
      </w:pPr>
      <w:ins w:id="80" w:author="Bin Han_Qualcomm" w:date="2023-03-07T15:22:00Z">
        <w:r>
          <w:t xml:space="preserve">5.2.6 Measurement Setup with </w:t>
        </w:r>
        <w:r w:rsidRPr="007A576E">
          <w:rPr>
            <w:rFonts w:eastAsiaTheme="minorEastAsia"/>
            <w:lang w:eastAsia="zh-CN"/>
          </w:rPr>
          <w:t>Test Modes</w:t>
        </w:r>
        <w:r>
          <w:tab/>
        </w:r>
        <w:r>
          <w:fldChar w:fldCharType="begin"/>
        </w:r>
        <w:r>
          <w:instrText xml:space="preserve"> PAGEREF _Toc129095002 \h </w:instrText>
        </w:r>
      </w:ins>
      <w:r>
        <w:fldChar w:fldCharType="separate"/>
      </w:r>
      <w:ins w:id="81" w:author="Bin Han_Qualcomm" w:date="2023-03-07T15:22:00Z">
        <w:r>
          <w:t>27</w:t>
        </w:r>
        <w:r>
          <w:fldChar w:fldCharType="end"/>
        </w:r>
      </w:ins>
    </w:p>
    <w:p w14:paraId="721003FB" w14:textId="4780E038" w:rsidR="00331745" w:rsidRDefault="00331745">
      <w:pPr>
        <w:pStyle w:val="TOC2"/>
        <w:rPr>
          <w:ins w:id="82" w:author="Bin Han_Qualcomm" w:date="2023-03-07T15:22:00Z"/>
          <w:rFonts w:asciiTheme="minorHAnsi" w:eastAsiaTheme="minorEastAsia" w:hAnsiTheme="minorHAnsi" w:cstheme="minorBidi"/>
          <w:sz w:val="22"/>
          <w:szCs w:val="22"/>
          <w:lang w:val="en-US" w:eastAsia="zh-CN"/>
        </w:rPr>
      </w:pPr>
      <w:ins w:id="83" w:author="Bin Han_Qualcomm" w:date="2023-03-07T15:22:00Z">
        <w:r>
          <w:t>5.3</w:t>
        </w:r>
        <w:r>
          <w:rPr>
            <w:rFonts w:asciiTheme="minorHAnsi" w:eastAsiaTheme="minorEastAsia" w:hAnsiTheme="minorHAnsi" w:cstheme="minorBidi"/>
            <w:sz w:val="22"/>
            <w:szCs w:val="22"/>
            <w:lang w:val="en-US" w:eastAsia="zh-CN"/>
          </w:rPr>
          <w:tab/>
        </w:r>
        <w:r>
          <w:t>Test System Aspects</w:t>
        </w:r>
        <w:r>
          <w:tab/>
        </w:r>
        <w:r>
          <w:fldChar w:fldCharType="begin"/>
        </w:r>
        <w:r>
          <w:instrText xml:space="preserve"> PAGEREF _Toc129095003 \h </w:instrText>
        </w:r>
      </w:ins>
      <w:r>
        <w:fldChar w:fldCharType="separate"/>
      </w:r>
      <w:ins w:id="84" w:author="Bin Han_Qualcomm" w:date="2023-03-07T15:22:00Z">
        <w:r>
          <w:t>28</w:t>
        </w:r>
        <w:r>
          <w:fldChar w:fldCharType="end"/>
        </w:r>
      </w:ins>
    </w:p>
    <w:p w14:paraId="6B75A09A" w14:textId="3EB74D79" w:rsidR="00331745" w:rsidRDefault="00331745">
      <w:pPr>
        <w:pStyle w:val="TOC3"/>
        <w:rPr>
          <w:ins w:id="85" w:author="Bin Han_Qualcomm" w:date="2023-03-07T15:22:00Z"/>
          <w:rFonts w:asciiTheme="minorHAnsi" w:eastAsiaTheme="minorEastAsia" w:hAnsiTheme="minorHAnsi" w:cstheme="minorBidi"/>
          <w:sz w:val="22"/>
          <w:szCs w:val="22"/>
          <w:lang w:val="en-US" w:eastAsia="zh-CN"/>
        </w:rPr>
      </w:pPr>
      <w:ins w:id="86" w:author="Bin Han_Qualcomm" w:date="2023-03-07T15:22:00Z">
        <w:r>
          <w:t>5.3.1 Absolute Probe Locations</w:t>
        </w:r>
        <w:r>
          <w:tab/>
        </w:r>
        <w:r>
          <w:fldChar w:fldCharType="begin"/>
        </w:r>
        <w:r>
          <w:instrText xml:space="preserve"> PAGEREF _Toc129095004 \h </w:instrText>
        </w:r>
      </w:ins>
      <w:r>
        <w:fldChar w:fldCharType="separate"/>
      </w:r>
      <w:ins w:id="87" w:author="Bin Han_Qualcomm" w:date="2023-03-07T15:22:00Z">
        <w:r>
          <w:t>28</w:t>
        </w:r>
        <w:r>
          <w:fldChar w:fldCharType="end"/>
        </w:r>
      </w:ins>
    </w:p>
    <w:p w14:paraId="1A9F2DDB" w14:textId="1946F572" w:rsidR="00331745" w:rsidRDefault="00331745">
      <w:pPr>
        <w:pStyle w:val="TOC3"/>
        <w:rPr>
          <w:ins w:id="88" w:author="Bin Han_Qualcomm" w:date="2023-03-07T15:22:00Z"/>
          <w:rFonts w:asciiTheme="minorHAnsi" w:eastAsiaTheme="minorEastAsia" w:hAnsiTheme="minorHAnsi" w:cstheme="minorBidi"/>
          <w:sz w:val="22"/>
          <w:szCs w:val="22"/>
          <w:lang w:val="en-US" w:eastAsia="zh-CN"/>
        </w:rPr>
      </w:pPr>
      <w:ins w:id="89" w:author="Bin Han_Qualcomm" w:date="2023-03-07T15:22:00Z">
        <w:r>
          <w:t>5.3.2 Minimum and Maximum Angular Separation between Probes</w:t>
        </w:r>
        <w:r>
          <w:tab/>
        </w:r>
        <w:r>
          <w:fldChar w:fldCharType="begin"/>
        </w:r>
        <w:r>
          <w:instrText xml:space="preserve"> PAGEREF _Toc129095005 \h </w:instrText>
        </w:r>
      </w:ins>
      <w:r>
        <w:fldChar w:fldCharType="separate"/>
      </w:r>
      <w:ins w:id="90" w:author="Bin Han_Qualcomm" w:date="2023-03-07T15:22:00Z">
        <w:r>
          <w:t>31</w:t>
        </w:r>
        <w:r>
          <w:fldChar w:fldCharType="end"/>
        </w:r>
      </w:ins>
    </w:p>
    <w:p w14:paraId="67AEF26A" w14:textId="426379CD" w:rsidR="00331745" w:rsidRDefault="00331745">
      <w:pPr>
        <w:pStyle w:val="TOC2"/>
        <w:rPr>
          <w:ins w:id="91" w:author="Bin Han_Qualcomm" w:date="2023-03-07T15:22:00Z"/>
          <w:rFonts w:asciiTheme="minorHAnsi" w:eastAsiaTheme="minorEastAsia" w:hAnsiTheme="minorHAnsi" w:cstheme="minorBidi"/>
          <w:sz w:val="22"/>
          <w:szCs w:val="22"/>
          <w:lang w:val="en-US" w:eastAsia="zh-CN"/>
        </w:rPr>
      </w:pPr>
      <w:ins w:id="92" w:author="Bin Han_Qualcomm" w:date="2023-03-07T15:22:00Z">
        <w:r>
          <w:t>5.4</w:t>
        </w:r>
        <w:r>
          <w:rPr>
            <w:rFonts w:asciiTheme="minorHAnsi" w:eastAsiaTheme="minorEastAsia" w:hAnsiTheme="minorHAnsi" w:cstheme="minorBidi"/>
            <w:sz w:val="22"/>
            <w:szCs w:val="22"/>
            <w:lang w:val="en-US" w:eastAsia="zh-CN"/>
          </w:rPr>
          <w:tab/>
        </w:r>
        <w:r>
          <w:t>Calibration Measurement Procedure</w:t>
        </w:r>
        <w:r>
          <w:tab/>
        </w:r>
        <w:r>
          <w:fldChar w:fldCharType="begin"/>
        </w:r>
        <w:r>
          <w:instrText xml:space="preserve"> PAGEREF _Toc129095006 \h </w:instrText>
        </w:r>
      </w:ins>
      <w:r>
        <w:fldChar w:fldCharType="separate"/>
      </w:r>
      <w:ins w:id="93" w:author="Bin Han_Qualcomm" w:date="2023-03-07T15:22:00Z">
        <w:r>
          <w:t>32</w:t>
        </w:r>
        <w:r>
          <w:fldChar w:fldCharType="end"/>
        </w:r>
      </w:ins>
    </w:p>
    <w:p w14:paraId="3D96ADC4" w14:textId="358C5E3F" w:rsidR="00331745" w:rsidRDefault="00331745">
      <w:pPr>
        <w:pStyle w:val="TOC3"/>
        <w:rPr>
          <w:ins w:id="94" w:author="Bin Han_Qualcomm" w:date="2023-03-07T15:22:00Z"/>
          <w:rFonts w:asciiTheme="minorHAnsi" w:eastAsiaTheme="minorEastAsia" w:hAnsiTheme="minorHAnsi" w:cstheme="minorBidi"/>
          <w:sz w:val="22"/>
          <w:szCs w:val="22"/>
          <w:lang w:val="en-US" w:eastAsia="zh-CN"/>
        </w:rPr>
      </w:pPr>
      <w:ins w:id="95" w:author="Bin Han_Qualcomm" w:date="2023-03-07T15:22:00Z">
        <w:r w:rsidRPr="007A576E">
          <w:rPr>
            <w:rFonts w:cs="Arial"/>
          </w:rPr>
          <w:t>5.4.1</w:t>
        </w:r>
        <w:r>
          <w:rPr>
            <w:rFonts w:asciiTheme="minorHAnsi" w:eastAsiaTheme="minorEastAsia" w:hAnsiTheme="minorHAnsi" w:cstheme="minorBidi"/>
            <w:sz w:val="22"/>
            <w:szCs w:val="22"/>
            <w:lang w:val="en-US" w:eastAsia="zh-CN"/>
          </w:rPr>
          <w:tab/>
        </w:r>
        <w:r w:rsidRPr="007A576E">
          <w:rPr>
            <w:rFonts w:cs="Arial"/>
          </w:rPr>
          <w:t>Direct far field (DFF)</w:t>
        </w:r>
        <w:r>
          <w:tab/>
        </w:r>
        <w:r>
          <w:fldChar w:fldCharType="begin"/>
        </w:r>
        <w:r>
          <w:instrText xml:space="preserve"> PAGEREF _Toc129095007 \h </w:instrText>
        </w:r>
      </w:ins>
      <w:r>
        <w:fldChar w:fldCharType="separate"/>
      </w:r>
      <w:ins w:id="96" w:author="Bin Han_Qualcomm" w:date="2023-03-07T15:22:00Z">
        <w:r>
          <w:t>32</w:t>
        </w:r>
        <w:r>
          <w:fldChar w:fldCharType="end"/>
        </w:r>
      </w:ins>
    </w:p>
    <w:p w14:paraId="58950933" w14:textId="76084D1D" w:rsidR="00331745" w:rsidRDefault="00331745">
      <w:pPr>
        <w:pStyle w:val="TOC1"/>
        <w:rPr>
          <w:ins w:id="97" w:author="Bin Han_Qualcomm" w:date="2023-03-07T15:22:00Z"/>
          <w:rFonts w:asciiTheme="minorHAnsi" w:eastAsiaTheme="minorEastAsia" w:hAnsiTheme="minorHAnsi" w:cstheme="minorBidi"/>
          <w:szCs w:val="22"/>
          <w:lang w:val="en-US" w:eastAsia="zh-CN"/>
        </w:rPr>
      </w:pPr>
      <w:ins w:id="98" w:author="Bin Han_Qualcomm" w:date="2023-03-07T15:22:00Z">
        <w:r>
          <w:t>6</w:t>
        </w:r>
        <w:r>
          <w:rPr>
            <w:rFonts w:asciiTheme="minorHAnsi" w:eastAsiaTheme="minorEastAsia" w:hAnsiTheme="minorHAnsi" w:cstheme="minorBidi"/>
            <w:szCs w:val="22"/>
            <w:lang w:val="en-US" w:eastAsia="zh-CN"/>
          </w:rPr>
          <w:tab/>
        </w:r>
        <w:r>
          <w:t>UE RRM testing methodology for multi-Rx chain DL reception</w:t>
        </w:r>
        <w:r>
          <w:tab/>
        </w:r>
        <w:r>
          <w:fldChar w:fldCharType="begin"/>
        </w:r>
        <w:r>
          <w:instrText xml:space="preserve"> PAGEREF _Toc129095008 \h </w:instrText>
        </w:r>
      </w:ins>
      <w:r>
        <w:fldChar w:fldCharType="separate"/>
      </w:r>
      <w:ins w:id="99" w:author="Bin Han_Qualcomm" w:date="2023-03-07T15:22:00Z">
        <w:r>
          <w:t>32</w:t>
        </w:r>
        <w:r>
          <w:fldChar w:fldCharType="end"/>
        </w:r>
      </w:ins>
    </w:p>
    <w:p w14:paraId="688ED0ED" w14:textId="6E8FA31C" w:rsidR="00331745" w:rsidRDefault="00331745">
      <w:pPr>
        <w:pStyle w:val="TOC2"/>
        <w:rPr>
          <w:ins w:id="100" w:author="Bin Han_Qualcomm" w:date="2023-03-07T15:22:00Z"/>
          <w:rFonts w:asciiTheme="minorHAnsi" w:eastAsiaTheme="minorEastAsia" w:hAnsiTheme="minorHAnsi" w:cstheme="minorBidi"/>
          <w:sz w:val="22"/>
          <w:szCs w:val="22"/>
          <w:lang w:val="en-US" w:eastAsia="zh-CN"/>
        </w:rPr>
      </w:pPr>
      <w:ins w:id="101" w:author="Bin Han_Qualcomm" w:date="2023-03-07T15:22:00Z">
        <w:r>
          <w:t>6.1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_Toc129095009 \h </w:instrText>
        </w:r>
      </w:ins>
      <w:r>
        <w:fldChar w:fldCharType="separate"/>
      </w:r>
      <w:ins w:id="102" w:author="Bin Han_Qualcomm" w:date="2023-03-07T15:22:00Z">
        <w:r>
          <w:t>32</w:t>
        </w:r>
        <w:r>
          <w:fldChar w:fldCharType="end"/>
        </w:r>
      </w:ins>
    </w:p>
    <w:p w14:paraId="49F20769" w14:textId="5FFFE3ED" w:rsidR="00331745" w:rsidRDefault="00331745">
      <w:pPr>
        <w:pStyle w:val="TOC2"/>
        <w:rPr>
          <w:ins w:id="103" w:author="Bin Han_Qualcomm" w:date="2023-03-07T15:22:00Z"/>
          <w:rFonts w:asciiTheme="minorHAnsi" w:eastAsiaTheme="minorEastAsia" w:hAnsiTheme="minorHAnsi" w:cstheme="minorBidi"/>
          <w:sz w:val="22"/>
          <w:szCs w:val="22"/>
          <w:lang w:val="en-US" w:eastAsia="zh-CN"/>
        </w:rPr>
      </w:pPr>
      <w:ins w:id="104" w:author="Bin Han_Qualcomm" w:date="2023-03-07T15:22:00Z">
        <w:r>
          <w:t>6.2</w:t>
        </w:r>
        <w:r>
          <w:rPr>
            <w:rFonts w:asciiTheme="minorHAnsi" w:eastAsiaTheme="minorEastAsia" w:hAnsiTheme="minorHAnsi" w:cstheme="minorBidi"/>
            <w:sz w:val="22"/>
            <w:szCs w:val="22"/>
            <w:lang w:val="en-US" w:eastAsia="zh-CN"/>
          </w:rPr>
          <w:tab/>
        </w:r>
        <w:r>
          <w:t>Measurement setup</w:t>
        </w:r>
        <w:r>
          <w:tab/>
        </w:r>
        <w:r>
          <w:fldChar w:fldCharType="begin"/>
        </w:r>
        <w:r>
          <w:instrText xml:space="preserve"> PAGEREF _Toc129095010 \h </w:instrText>
        </w:r>
      </w:ins>
      <w:r>
        <w:fldChar w:fldCharType="separate"/>
      </w:r>
      <w:ins w:id="105" w:author="Bin Han_Qualcomm" w:date="2023-03-07T15:22:00Z">
        <w:r>
          <w:t>33</w:t>
        </w:r>
        <w:r>
          <w:fldChar w:fldCharType="end"/>
        </w:r>
      </w:ins>
    </w:p>
    <w:p w14:paraId="651335E3" w14:textId="1875BA46" w:rsidR="00331745" w:rsidRDefault="00331745">
      <w:pPr>
        <w:pStyle w:val="TOC1"/>
        <w:rPr>
          <w:ins w:id="106" w:author="Bin Han_Qualcomm" w:date="2023-03-07T15:22:00Z"/>
          <w:rFonts w:asciiTheme="minorHAnsi" w:eastAsiaTheme="minorEastAsia" w:hAnsiTheme="minorHAnsi" w:cstheme="minorBidi"/>
          <w:szCs w:val="22"/>
          <w:lang w:val="en-US" w:eastAsia="zh-CN"/>
        </w:rPr>
      </w:pPr>
      <w:ins w:id="107" w:author="Bin Han_Qualcomm" w:date="2023-03-07T15:22:00Z">
        <w:r>
          <w:t>7</w:t>
        </w:r>
        <w:r>
          <w:rPr>
            <w:rFonts w:asciiTheme="minorHAnsi" w:eastAsiaTheme="minorEastAsia" w:hAnsiTheme="minorHAnsi" w:cstheme="minorBidi"/>
            <w:szCs w:val="22"/>
            <w:lang w:val="en-US" w:eastAsia="zh-CN"/>
          </w:rPr>
          <w:tab/>
        </w:r>
        <w:r>
          <w:t xml:space="preserve">UE demodulation and CSI testing methodology for </w:t>
        </w:r>
        <w:r>
          <w:rPr>
            <w:lang w:eastAsia="en-GB"/>
          </w:rPr>
          <w:t>multi-Rx chain DL reception</w:t>
        </w:r>
        <w:r>
          <w:tab/>
        </w:r>
        <w:r>
          <w:fldChar w:fldCharType="begin"/>
        </w:r>
        <w:r>
          <w:instrText xml:space="preserve"> PAGEREF _Toc129095011 \h </w:instrText>
        </w:r>
      </w:ins>
      <w:r>
        <w:fldChar w:fldCharType="separate"/>
      </w:r>
      <w:ins w:id="108" w:author="Bin Han_Qualcomm" w:date="2023-03-07T15:22:00Z">
        <w:r>
          <w:t>33</w:t>
        </w:r>
        <w:r>
          <w:fldChar w:fldCharType="end"/>
        </w:r>
      </w:ins>
    </w:p>
    <w:p w14:paraId="2D073123" w14:textId="23B177CB" w:rsidR="00331745" w:rsidRDefault="00331745">
      <w:pPr>
        <w:pStyle w:val="TOC2"/>
        <w:rPr>
          <w:ins w:id="109" w:author="Bin Han_Qualcomm" w:date="2023-03-07T15:22:00Z"/>
          <w:rFonts w:asciiTheme="minorHAnsi" w:eastAsiaTheme="minorEastAsia" w:hAnsiTheme="minorHAnsi" w:cstheme="minorBidi"/>
          <w:sz w:val="22"/>
          <w:szCs w:val="22"/>
          <w:lang w:val="en-US" w:eastAsia="zh-CN"/>
        </w:rPr>
      </w:pPr>
      <w:ins w:id="110" w:author="Bin Han_Qualcomm" w:date="2023-03-07T15:22:00Z">
        <w:r>
          <w:t>7.1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_Toc129095012 \h </w:instrText>
        </w:r>
      </w:ins>
      <w:r>
        <w:fldChar w:fldCharType="separate"/>
      </w:r>
      <w:ins w:id="111" w:author="Bin Han_Qualcomm" w:date="2023-03-07T15:22:00Z">
        <w:r>
          <w:t>33</w:t>
        </w:r>
        <w:r>
          <w:fldChar w:fldCharType="end"/>
        </w:r>
      </w:ins>
    </w:p>
    <w:p w14:paraId="07F4E63B" w14:textId="286080C5" w:rsidR="00331745" w:rsidRDefault="00331745">
      <w:pPr>
        <w:pStyle w:val="TOC2"/>
        <w:rPr>
          <w:ins w:id="112" w:author="Bin Han_Qualcomm" w:date="2023-03-07T15:22:00Z"/>
          <w:rFonts w:asciiTheme="minorHAnsi" w:eastAsiaTheme="minorEastAsia" w:hAnsiTheme="minorHAnsi" w:cstheme="minorBidi"/>
          <w:sz w:val="22"/>
          <w:szCs w:val="22"/>
          <w:lang w:val="en-US" w:eastAsia="zh-CN"/>
        </w:rPr>
      </w:pPr>
      <w:ins w:id="113" w:author="Bin Han_Qualcomm" w:date="2023-03-07T15:22:00Z">
        <w:r>
          <w:t>7.2</w:t>
        </w:r>
        <w:r>
          <w:rPr>
            <w:rFonts w:asciiTheme="minorHAnsi" w:eastAsiaTheme="minorEastAsia" w:hAnsiTheme="minorHAnsi" w:cstheme="minorBidi"/>
            <w:sz w:val="22"/>
            <w:szCs w:val="22"/>
            <w:lang w:val="en-US" w:eastAsia="zh-CN"/>
          </w:rPr>
          <w:tab/>
        </w:r>
        <w:r>
          <w:t>Measurement setup</w:t>
        </w:r>
        <w:r>
          <w:tab/>
        </w:r>
        <w:r>
          <w:fldChar w:fldCharType="begin"/>
        </w:r>
        <w:r>
          <w:instrText xml:space="preserve"> PAGEREF _Toc129095013 \h </w:instrText>
        </w:r>
      </w:ins>
      <w:r>
        <w:fldChar w:fldCharType="separate"/>
      </w:r>
      <w:ins w:id="114" w:author="Bin Han_Qualcomm" w:date="2023-03-07T15:22:00Z">
        <w:r>
          <w:t>33</w:t>
        </w:r>
        <w:r>
          <w:fldChar w:fldCharType="end"/>
        </w:r>
      </w:ins>
    </w:p>
    <w:p w14:paraId="59312918" w14:textId="2FC2C92F" w:rsidR="00331745" w:rsidRDefault="00331745">
      <w:pPr>
        <w:pStyle w:val="TOC8"/>
        <w:rPr>
          <w:ins w:id="115" w:author="Bin Han_Qualcomm" w:date="2023-03-07T15:22:00Z"/>
          <w:rFonts w:asciiTheme="minorHAnsi" w:eastAsiaTheme="minorEastAsia" w:hAnsiTheme="minorHAnsi" w:cstheme="minorBidi"/>
          <w:b w:val="0"/>
          <w:szCs w:val="22"/>
          <w:lang w:val="en-US" w:eastAsia="zh-CN"/>
        </w:rPr>
      </w:pPr>
      <w:ins w:id="116" w:author="Bin Han_Qualcomm" w:date="2023-03-07T15:22:00Z">
        <w:r>
          <w:t>Annex A: Measurement uncertainty</w:t>
        </w:r>
        <w:r>
          <w:tab/>
        </w:r>
        <w:r>
          <w:fldChar w:fldCharType="begin"/>
        </w:r>
        <w:r>
          <w:instrText xml:space="preserve"> PAGEREF _Toc129095014 \h </w:instrText>
        </w:r>
      </w:ins>
      <w:r>
        <w:fldChar w:fldCharType="separate"/>
      </w:r>
      <w:ins w:id="117" w:author="Bin Han_Qualcomm" w:date="2023-03-07T15:22:00Z">
        <w:r>
          <w:t>34</w:t>
        </w:r>
        <w:r>
          <w:fldChar w:fldCharType="end"/>
        </w:r>
      </w:ins>
    </w:p>
    <w:p w14:paraId="4E025862" w14:textId="6FCCDCD5" w:rsidR="00331745" w:rsidRDefault="00331745">
      <w:pPr>
        <w:pStyle w:val="TOC1"/>
        <w:rPr>
          <w:ins w:id="118" w:author="Bin Han_Qualcomm" w:date="2023-03-07T15:22:00Z"/>
          <w:rFonts w:asciiTheme="minorHAnsi" w:eastAsiaTheme="minorEastAsia" w:hAnsiTheme="minorHAnsi" w:cstheme="minorBidi"/>
          <w:szCs w:val="22"/>
          <w:lang w:val="en-US" w:eastAsia="zh-CN"/>
        </w:rPr>
      </w:pPr>
      <w:ins w:id="119" w:author="Bin Han_Qualcomm" w:date="2023-03-07T15:22:00Z">
        <w:r>
          <w:t>A.1</w:t>
        </w:r>
        <w:r>
          <w:rPr>
            <w:rFonts w:asciiTheme="minorHAnsi" w:eastAsiaTheme="minorEastAsia" w:hAnsiTheme="minorHAnsi" w:cstheme="minorBidi"/>
            <w:szCs w:val="22"/>
            <w:lang w:val="en-US" w:eastAsia="zh-CN"/>
          </w:rPr>
          <w:tab/>
        </w:r>
        <w:r>
          <w:t>Measurement uncertainty budget for UE RF testing methodology</w:t>
        </w:r>
        <w:r>
          <w:tab/>
        </w:r>
        <w:r>
          <w:fldChar w:fldCharType="begin"/>
        </w:r>
        <w:r>
          <w:instrText xml:space="preserve"> PAGEREF _Toc129095015 \h </w:instrText>
        </w:r>
      </w:ins>
      <w:r>
        <w:fldChar w:fldCharType="separate"/>
      </w:r>
      <w:ins w:id="120" w:author="Bin Han_Qualcomm" w:date="2023-03-07T15:22:00Z">
        <w:r>
          <w:t>34</w:t>
        </w:r>
        <w:r>
          <w:fldChar w:fldCharType="end"/>
        </w:r>
      </w:ins>
    </w:p>
    <w:p w14:paraId="4B057933" w14:textId="61130EDA" w:rsidR="00331745" w:rsidRDefault="00331745">
      <w:pPr>
        <w:pStyle w:val="TOC1"/>
        <w:rPr>
          <w:ins w:id="121" w:author="Bin Han_Qualcomm" w:date="2023-03-07T15:22:00Z"/>
          <w:rFonts w:asciiTheme="minorHAnsi" w:eastAsiaTheme="minorEastAsia" w:hAnsiTheme="minorHAnsi" w:cstheme="minorBidi"/>
          <w:szCs w:val="22"/>
          <w:lang w:val="en-US" w:eastAsia="zh-CN"/>
        </w:rPr>
      </w:pPr>
      <w:ins w:id="122" w:author="Bin Han_Qualcomm" w:date="2023-03-07T15:22:00Z">
        <w:r>
          <w:t>A.2</w:t>
        </w:r>
        <w:r>
          <w:rPr>
            <w:rFonts w:asciiTheme="minorHAnsi" w:eastAsiaTheme="minorEastAsia" w:hAnsiTheme="minorHAnsi" w:cstheme="minorBidi"/>
            <w:szCs w:val="22"/>
            <w:lang w:val="en-US" w:eastAsia="zh-CN"/>
          </w:rPr>
          <w:tab/>
        </w:r>
        <w:r>
          <w:t>Measurement uncertainty budget for UE RRM testing methodology</w:t>
        </w:r>
        <w:r>
          <w:tab/>
        </w:r>
        <w:r>
          <w:fldChar w:fldCharType="begin"/>
        </w:r>
        <w:r>
          <w:instrText xml:space="preserve"> PAGEREF _Toc129095016 \h </w:instrText>
        </w:r>
      </w:ins>
      <w:r>
        <w:fldChar w:fldCharType="separate"/>
      </w:r>
      <w:ins w:id="123" w:author="Bin Han_Qualcomm" w:date="2023-03-07T15:22:00Z">
        <w:r>
          <w:t>34</w:t>
        </w:r>
        <w:r>
          <w:fldChar w:fldCharType="end"/>
        </w:r>
      </w:ins>
    </w:p>
    <w:p w14:paraId="2C076BF3" w14:textId="37AC708B" w:rsidR="00331745" w:rsidRDefault="00331745">
      <w:pPr>
        <w:pStyle w:val="TOC1"/>
        <w:rPr>
          <w:ins w:id="124" w:author="Bin Han_Qualcomm" w:date="2023-03-07T15:22:00Z"/>
          <w:rFonts w:asciiTheme="minorHAnsi" w:eastAsiaTheme="minorEastAsia" w:hAnsiTheme="minorHAnsi" w:cstheme="minorBidi"/>
          <w:szCs w:val="22"/>
          <w:lang w:val="en-US" w:eastAsia="zh-CN"/>
        </w:rPr>
      </w:pPr>
      <w:ins w:id="125" w:author="Bin Han_Qualcomm" w:date="2023-03-07T15:22:00Z">
        <w:r>
          <w:t>A.3</w:t>
        </w:r>
        <w:r>
          <w:rPr>
            <w:rFonts w:asciiTheme="minorHAnsi" w:eastAsiaTheme="minorEastAsia" w:hAnsiTheme="minorHAnsi" w:cstheme="minorBidi"/>
            <w:szCs w:val="22"/>
            <w:lang w:val="en-US" w:eastAsia="zh-CN"/>
          </w:rPr>
          <w:tab/>
        </w:r>
        <w:r>
          <w:t>Measurement uncertainty budget for UE demodulation testing methodology</w:t>
        </w:r>
        <w:r>
          <w:tab/>
        </w:r>
        <w:r>
          <w:fldChar w:fldCharType="begin"/>
        </w:r>
        <w:r>
          <w:instrText xml:space="preserve"> PAGEREF _Toc129095017 \h </w:instrText>
        </w:r>
      </w:ins>
      <w:r>
        <w:fldChar w:fldCharType="separate"/>
      </w:r>
      <w:ins w:id="126" w:author="Bin Han_Qualcomm" w:date="2023-03-07T15:22:00Z">
        <w:r>
          <w:t>34</w:t>
        </w:r>
        <w:r>
          <w:fldChar w:fldCharType="end"/>
        </w:r>
      </w:ins>
    </w:p>
    <w:p w14:paraId="33C51BA0" w14:textId="594F705B" w:rsidR="00331745" w:rsidRDefault="00331745">
      <w:pPr>
        <w:pStyle w:val="TOC8"/>
        <w:rPr>
          <w:ins w:id="127" w:author="Bin Han_Qualcomm" w:date="2023-03-07T15:22:00Z"/>
          <w:rFonts w:asciiTheme="minorHAnsi" w:eastAsiaTheme="minorEastAsia" w:hAnsiTheme="minorHAnsi" w:cstheme="minorBidi"/>
          <w:b w:val="0"/>
          <w:szCs w:val="22"/>
          <w:lang w:val="en-US" w:eastAsia="zh-CN"/>
        </w:rPr>
      </w:pPr>
      <w:ins w:id="128" w:author="Bin Han_Qualcomm" w:date="2023-03-07T15:22:00Z">
        <w:r>
          <w:t>Annex &lt;X&gt;: Change history</w:t>
        </w:r>
        <w:r>
          <w:tab/>
        </w:r>
        <w:r>
          <w:fldChar w:fldCharType="begin"/>
        </w:r>
        <w:r>
          <w:instrText xml:space="preserve"> PAGEREF _Toc129095018 \h </w:instrText>
        </w:r>
      </w:ins>
      <w:r>
        <w:fldChar w:fldCharType="separate"/>
      </w:r>
      <w:ins w:id="129" w:author="Bin Han_Qualcomm" w:date="2023-03-07T15:22:00Z">
        <w:r>
          <w:t>35</w:t>
        </w:r>
        <w:r>
          <w:fldChar w:fldCharType="end"/>
        </w:r>
      </w:ins>
    </w:p>
    <w:p w14:paraId="48675C8E" w14:textId="2BC19481" w:rsidR="005900C0" w:rsidDel="00331745" w:rsidRDefault="005900C0">
      <w:pPr>
        <w:pStyle w:val="TOC1"/>
        <w:rPr>
          <w:del w:id="130" w:author="Bin Han_Qualcomm" w:date="2023-03-07T15:22:00Z"/>
          <w:rFonts w:asciiTheme="minorHAnsi" w:eastAsiaTheme="minorEastAsia" w:hAnsiTheme="minorHAnsi" w:cstheme="minorBidi"/>
          <w:sz w:val="24"/>
          <w:szCs w:val="24"/>
          <w:lang w:val="en-US"/>
        </w:rPr>
      </w:pPr>
      <w:del w:id="131" w:author="Bin Han_Qualcomm" w:date="2023-03-07T15:22:00Z">
        <w:r w:rsidDel="00331745">
          <w:delText>Foreword</w:delText>
        </w:r>
        <w:r w:rsidDel="00331745">
          <w:tab/>
          <w:delText>4</w:delText>
        </w:r>
      </w:del>
    </w:p>
    <w:p w14:paraId="4056A1E1" w14:textId="55821D4E" w:rsidR="005900C0" w:rsidDel="00331745" w:rsidRDefault="005900C0">
      <w:pPr>
        <w:pStyle w:val="TOC1"/>
        <w:rPr>
          <w:del w:id="132" w:author="Bin Han_Qualcomm" w:date="2023-03-07T15:22:00Z"/>
          <w:rFonts w:asciiTheme="minorHAnsi" w:eastAsiaTheme="minorEastAsia" w:hAnsiTheme="minorHAnsi" w:cstheme="minorBidi"/>
          <w:sz w:val="24"/>
          <w:szCs w:val="24"/>
          <w:lang w:val="en-US"/>
        </w:rPr>
      </w:pPr>
      <w:del w:id="133" w:author="Bin Han_Qualcomm" w:date="2023-03-07T15:22:00Z">
        <w:r w:rsidDel="00331745">
          <w:delText>1</w:delText>
        </w:r>
        <w:r w:rsidDel="00331745">
          <w:rPr>
            <w:rFonts w:asciiTheme="minorHAnsi" w:eastAsiaTheme="minorEastAsia" w:hAnsiTheme="minorHAnsi" w:cstheme="minorBidi"/>
            <w:sz w:val="24"/>
            <w:szCs w:val="24"/>
            <w:lang w:val="en-US"/>
          </w:rPr>
          <w:tab/>
        </w:r>
        <w:r w:rsidDel="00331745">
          <w:delText>Scope</w:delText>
        </w:r>
        <w:r w:rsidDel="00331745">
          <w:tab/>
          <w:delText>6</w:delText>
        </w:r>
      </w:del>
    </w:p>
    <w:p w14:paraId="568D1CF6" w14:textId="34E7D01C" w:rsidR="005900C0" w:rsidDel="00331745" w:rsidRDefault="005900C0">
      <w:pPr>
        <w:pStyle w:val="TOC1"/>
        <w:rPr>
          <w:del w:id="134" w:author="Bin Han_Qualcomm" w:date="2023-03-07T15:22:00Z"/>
          <w:rFonts w:asciiTheme="minorHAnsi" w:eastAsiaTheme="minorEastAsia" w:hAnsiTheme="minorHAnsi" w:cstheme="minorBidi"/>
          <w:sz w:val="24"/>
          <w:szCs w:val="24"/>
          <w:lang w:val="en-US"/>
        </w:rPr>
      </w:pPr>
      <w:del w:id="135" w:author="Bin Han_Qualcomm" w:date="2023-03-07T15:22:00Z">
        <w:r w:rsidDel="00331745">
          <w:delText>2</w:delText>
        </w:r>
        <w:r w:rsidDel="00331745">
          <w:rPr>
            <w:rFonts w:asciiTheme="minorHAnsi" w:eastAsiaTheme="minorEastAsia" w:hAnsiTheme="minorHAnsi" w:cstheme="minorBidi"/>
            <w:sz w:val="24"/>
            <w:szCs w:val="24"/>
            <w:lang w:val="en-US"/>
          </w:rPr>
          <w:tab/>
        </w:r>
        <w:r w:rsidDel="00331745">
          <w:delText>References</w:delText>
        </w:r>
        <w:r w:rsidDel="00331745">
          <w:tab/>
          <w:delText>7</w:delText>
        </w:r>
      </w:del>
    </w:p>
    <w:p w14:paraId="7E9CFC9A" w14:textId="30BC2426" w:rsidR="005900C0" w:rsidDel="00331745" w:rsidRDefault="005900C0">
      <w:pPr>
        <w:pStyle w:val="TOC1"/>
        <w:rPr>
          <w:del w:id="136" w:author="Bin Han_Qualcomm" w:date="2023-03-07T15:22:00Z"/>
          <w:rFonts w:asciiTheme="minorHAnsi" w:eastAsiaTheme="minorEastAsia" w:hAnsiTheme="minorHAnsi" w:cstheme="minorBidi"/>
          <w:sz w:val="24"/>
          <w:szCs w:val="24"/>
          <w:lang w:val="en-US"/>
        </w:rPr>
      </w:pPr>
      <w:del w:id="137" w:author="Bin Han_Qualcomm" w:date="2023-03-07T15:22:00Z">
        <w:r w:rsidDel="00331745">
          <w:delText>3</w:delText>
        </w:r>
        <w:r w:rsidDel="00331745">
          <w:rPr>
            <w:rFonts w:asciiTheme="minorHAnsi" w:eastAsiaTheme="minorEastAsia" w:hAnsiTheme="minorHAnsi" w:cstheme="minorBidi"/>
            <w:sz w:val="24"/>
            <w:szCs w:val="24"/>
            <w:lang w:val="en-US"/>
          </w:rPr>
          <w:tab/>
        </w:r>
        <w:r w:rsidDel="00331745">
          <w:delText>Definitions of terms, symbols and abbreviations</w:delText>
        </w:r>
        <w:r w:rsidDel="00331745">
          <w:tab/>
          <w:delText>7</w:delText>
        </w:r>
      </w:del>
    </w:p>
    <w:p w14:paraId="6793AE15" w14:textId="5595900D" w:rsidR="005900C0" w:rsidDel="00331745" w:rsidRDefault="005900C0">
      <w:pPr>
        <w:pStyle w:val="TOC2"/>
        <w:rPr>
          <w:del w:id="138" w:author="Bin Han_Qualcomm" w:date="2023-03-07T15:22:00Z"/>
          <w:rFonts w:asciiTheme="minorHAnsi" w:eastAsiaTheme="minorEastAsia" w:hAnsiTheme="minorHAnsi" w:cstheme="minorBidi"/>
          <w:sz w:val="24"/>
          <w:szCs w:val="24"/>
          <w:lang w:val="en-US"/>
        </w:rPr>
      </w:pPr>
      <w:del w:id="139" w:author="Bin Han_Qualcomm" w:date="2023-03-07T15:22:00Z">
        <w:r w:rsidDel="00331745">
          <w:delText>3.1</w:delText>
        </w:r>
        <w:r w:rsidDel="00331745">
          <w:rPr>
            <w:rFonts w:asciiTheme="minorHAnsi" w:eastAsiaTheme="minorEastAsia" w:hAnsiTheme="minorHAnsi" w:cstheme="minorBidi"/>
            <w:sz w:val="24"/>
            <w:szCs w:val="24"/>
            <w:lang w:val="en-US"/>
          </w:rPr>
          <w:tab/>
        </w:r>
        <w:r w:rsidDel="00331745">
          <w:delText>Terms</w:delText>
        </w:r>
        <w:r w:rsidDel="00331745">
          <w:tab/>
          <w:delText>7</w:delText>
        </w:r>
      </w:del>
    </w:p>
    <w:p w14:paraId="278A4B80" w14:textId="7172D257" w:rsidR="005900C0" w:rsidDel="00331745" w:rsidRDefault="005900C0">
      <w:pPr>
        <w:pStyle w:val="TOC2"/>
        <w:rPr>
          <w:del w:id="140" w:author="Bin Han_Qualcomm" w:date="2023-03-07T15:22:00Z"/>
          <w:rFonts w:asciiTheme="minorHAnsi" w:eastAsiaTheme="minorEastAsia" w:hAnsiTheme="minorHAnsi" w:cstheme="minorBidi"/>
          <w:sz w:val="24"/>
          <w:szCs w:val="24"/>
          <w:lang w:val="en-US"/>
        </w:rPr>
      </w:pPr>
      <w:del w:id="141" w:author="Bin Han_Qualcomm" w:date="2023-03-07T15:22:00Z">
        <w:r w:rsidDel="00331745">
          <w:delText>3.2</w:delText>
        </w:r>
        <w:r w:rsidDel="00331745">
          <w:rPr>
            <w:rFonts w:asciiTheme="minorHAnsi" w:eastAsiaTheme="minorEastAsia" w:hAnsiTheme="minorHAnsi" w:cstheme="minorBidi"/>
            <w:sz w:val="24"/>
            <w:szCs w:val="24"/>
            <w:lang w:val="en-US"/>
          </w:rPr>
          <w:tab/>
        </w:r>
        <w:r w:rsidDel="00331745">
          <w:delText>Symbols</w:delText>
        </w:r>
        <w:r w:rsidDel="00331745">
          <w:tab/>
          <w:delText>8</w:delText>
        </w:r>
      </w:del>
    </w:p>
    <w:p w14:paraId="7F7F283E" w14:textId="0917A4BA" w:rsidR="005900C0" w:rsidDel="00331745" w:rsidRDefault="005900C0">
      <w:pPr>
        <w:pStyle w:val="TOC2"/>
        <w:rPr>
          <w:del w:id="142" w:author="Bin Han_Qualcomm" w:date="2023-03-07T15:22:00Z"/>
          <w:rFonts w:asciiTheme="minorHAnsi" w:eastAsiaTheme="minorEastAsia" w:hAnsiTheme="minorHAnsi" w:cstheme="minorBidi"/>
          <w:sz w:val="24"/>
          <w:szCs w:val="24"/>
          <w:lang w:val="en-US"/>
        </w:rPr>
      </w:pPr>
      <w:del w:id="143" w:author="Bin Han_Qualcomm" w:date="2023-03-07T15:22:00Z">
        <w:r w:rsidDel="00331745">
          <w:delText>3.3</w:delText>
        </w:r>
        <w:r w:rsidDel="00331745">
          <w:rPr>
            <w:rFonts w:asciiTheme="minorHAnsi" w:eastAsiaTheme="minorEastAsia" w:hAnsiTheme="minorHAnsi" w:cstheme="minorBidi"/>
            <w:sz w:val="24"/>
            <w:szCs w:val="24"/>
            <w:lang w:val="en-US"/>
          </w:rPr>
          <w:tab/>
        </w:r>
        <w:r w:rsidDel="00331745">
          <w:delText>Abbreviations</w:delText>
        </w:r>
        <w:r w:rsidDel="00331745">
          <w:tab/>
          <w:delText>8</w:delText>
        </w:r>
      </w:del>
    </w:p>
    <w:p w14:paraId="4C37BBF2" w14:textId="18032EE7" w:rsidR="005900C0" w:rsidDel="00331745" w:rsidRDefault="005900C0">
      <w:pPr>
        <w:pStyle w:val="TOC1"/>
        <w:rPr>
          <w:del w:id="144" w:author="Bin Han_Qualcomm" w:date="2023-03-07T15:22:00Z"/>
          <w:rFonts w:asciiTheme="minorHAnsi" w:eastAsiaTheme="minorEastAsia" w:hAnsiTheme="minorHAnsi" w:cstheme="minorBidi"/>
          <w:sz w:val="24"/>
          <w:szCs w:val="24"/>
          <w:lang w:val="en-US"/>
        </w:rPr>
      </w:pPr>
      <w:del w:id="145" w:author="Bin Han_Qualcomm" w:date="2023-03-07T15:22:00Z">
        <w:r w:rsidDel="00331745">
          <w:lastRenderedPageBreak/>
          <w:delText>4</w:delText>
        </w:r>
        <w:r w:rsidDel="00331745">
          <w:rPr>
            <w:rFonts w:asciiTheme="minorHAnsi" w:eastAsiaTheme="minorEastAsia" w:hAnsiTheme="minorHAnsi" w:cstheme="minorBidi"/>
            <w:sz w:val="24"/>
            <w:szCs w:val="24"/>
            <w:lang w:val="en-US"/>
          </w:rPr>
          <w:tab/>
        </w:r>
        <w:r w:rsidDel="00331745">
          <w:delText>General</w:delText>
        </w:r>
        <w:r w:rsidDel="00331745">
          <w:tab/>
          <w:delText>9</w:delText>
        </w:r>
      </w:del>
    </w:p>
    <w:p w14:paraId="113222A3" w14:textId="48669891" w:rsidR="005900C0" w:rsidDel="00331745" w:rsidRDefault="005900C0">
      <w:pPr>
        <w:pStyle w:val="TOC1"/>
        <w:rPr>
          <w:del w:id="146" w:author="Bin Han_Qualcomm" w:date="2023-03-07T15:22:00Z"/>
          <w:rFonts w:asciiTheme="minorHAnsi" w:eastAsiaTheme="minorEastAsia" w:hAnsiTheme="minorHAnsi" w:cstheme="minorBidi"/>
          <w:sz w:val="24"/>
          <w:szCs w:val="24"/>
          <w:lang w:val="en-US"/>
        </w:rPr>
      </w:pPr>
      <w:del w:id="147" w:author="Bin Han_Qualcomm" w:date="2023-03-07T15:22:00Z">
        <w:r w:rsidDel="00331745">
          <w:delText>5</w:delText>
        </w:r>
        <w:r w:rsidDel="00331745">
          <w:rPr>
            <w:rFonts w:asciiTheme="minorHAnsi" w:eastAsiaTheme="minorEastAsia" w:hAnsiTheme="minorHAnsi" w:cstheme="minorBidi"/>
            <w:sz w:val="24"/>
            <w:szCs w:val="24"/>
            <w:lang w:val="en-US"/>
          </w:rPr>
          <w:tab/>
        </w:r>
        <w:r w:rsidDel="00331745">
          <w:delText>UE RF testing methodology enhancements</w:delText>
        </w:r>
        <w:r w:rsidDel="00331745">
          <w:tab/>
          <w:delText>10</w:delText>
        </w:r>
      </w:del>
    </w:p>
    <w:p w14:paraId="4B677406" w14:textId="49481544" w:rsidR="005900C0" w:rsidDel="00331745" w:rsidRDefault="005900C0">
      <w:pPr>
        <w:pStyle w:val="TOC2"/>
        <w:rPr>
          <w:del w:id="148" w:author="Bin Han_Qualcomm" w:date="2023-03-07T15:22:00Z"/>
          <w:rFonts w:asciiTheme="minorHAnsi" w:eastAsiaTheme="minorEastAsia" w:hAnsiTheme="minorHAnsi" w:cstheme="minorBidi"/>
          <w:sz w:val="24"/>
          <w:szCs w:val="24"/>
          <w:lang w:val="en-US"/>
        </w:rPr>
      </w:pPr>
      <w:del w:id="149" w:author="Bin Han_Qualcomm" w:date="2023-03-07T15:22:00Z">
        <w:r w:rsidDel="00331745">
          <w:delText>5.1</w:delText>
        </w:r>
        <w:r w:rsidDel="00331745">
          <w:rPr>
            <w:rFonts w:asciiTheme="minorHAnsi" w:eastAsiaTheme="minorEastAsia" w:hAnsiTheme="minorHAnsi" w:cstheme="minorBidi"/>
            <w:sz w:val="24"/>
            <w:szCs w:val="24"/>
            <w:lang w:val="en-US"/>
          </w:rPr>
          <w:tab/>
        </w:r>
        <w:r w:rsidDel="00331745">
          <w:delText>High DL power and low UL power</w:delText>
        </w:r>
        <w:r w:rsidDel="00331745">
          <w:tab/>
          <w:delText>10</w:delText>
        </w:r>
      </w:del>
    </w:p>
    <w:p w14:paraId="5ADAD57B" w14:textId="23716A94" w:rsidR="005900C0" w:rsidDel="00331745" w:rsidRDefault="005900C0">
      <w:pPr>
        <w:pStyle w:val="TOC2"/>
        <w:rPr>
          <w:del w:id="150" w:author="Bin Han_Qualcomm" w:date="2023-03-07T15:22:00Z"/>
          <w:rFonts w:asciiTheme="minorHAnsi" w:eastAsiaTheme="minorEastAsia" w:hAnsiTheme="minorHAnsi" w:cstheme="minorBidi"/>
          <w:sz w:val="24"/>
          <w:szCs w:val="24"/>
          <w:lang w:val="en-US"/>
        </w:rPr>
      </w:pPr>
      <w:del w:id="151" w:author="Bin Han_Qualcomm" w:date="2023-03-07T15:22:00Z">
        <w:r w:rsidDel="00331745">
          <w:delText>5.2</w:delText>
        </w:r>
        <w:r w:rsidDel="00331745">
          <w:rPr>
            <w:rFonts w:asciiTheme="minorHAnsi" w:eastAsiaTheme="minorEastAsia" w:hAnsiTheme="minorHAnsi" w:cstheme="minorBidi"/>
            <w:sz w:val="24"/>
            <w:szCs w:val="24"/>
            <w:lang w:val="en-US"/>
          </w:rPr>
          <w:tab/>
        </w:r>
        <w:r w:rsidDel="00331745">
          <w:delText>Polarizaton basis mismatch between the UE and DUT</w:delText>
        </w:r>
        <w:r w:rsidDel="00331745">
          <w:tab/>
          <w:delText>10</w:delText>
        </w:r>
      </w:del>
    </w:p>
    <w:p w14:paraId="183CBE95" w14:textId="32C19CCE" w:rsidR="005900C0" w:rsidDel="00331745" w:rsidRDefault="005900C0">
      <w:pPr>
        <w:pStyle w:val="TOC2"/>
        <w:rPr>
          <w:del w:id="152" w:author="Bin Han_Qualcomm" w:date="2023-03-07T15:22:00Z"/>
          <w:rFonts w:asciiTheme="minorHAnsi" w:eastAsiaTheme="minorEastAsia" w:hAnsiTheme="minorHAnsi" w:cstheme="minorBidi"/>
          <w:sz w:val="24"/>
          <w:szCs w:val="24"/>
          <w:lang w:val="en-US"/>
        </w:rPr>
      </w:pPr>
      <w:del w:id="153" w:author="Bin Han_Qualcomm" w:date="2023-03-07T15:22:00Z">
        <w:r w:rsidDel="00331745">
          <w:delText>5.3</w:delText>
        </w:r>
        <w:r w:rsidDel="00331745">
          <w:rPr>
            <w:rFonts w:asciiTheme="minorHAnsi" w:eastAsiaTheme="minorEastAsia" w:hAnsiTheme="minorHAnsi" w:cstheme="minorBidi"/>
            <w:sz w:val="24"/>
            <w:szCs w:val="24"/>
            <w:lang w:val="en-US"/>
          </w:rPr>
          <w:tab/>
        </w:r>
        <w:r w:rsidDel="00331745">
          <w:delText>Inter-band (FR2+FR2) CA</w:delText>
        </w:r>
        <w:r w:rsidDel="00331745">
          <w:tab/>
          <w:delText>10</w:delText>
        </w:r>
      </w:del>
    </w:p>
    <w:p w14:paraId="6D680702" w14:textId="22D9CE2D" w:rsidR="005900C0" w:rsidDel="00331745" w:rsidRDefault="005900C0">
      <w:pPr>
        <w:pStyle w:val="TOC2"/>
        <w:rPr>
          <w:del w:id="154" w:author="Bin Han_Qualcomm" w:date="2023-03-07T15:22:00Z"/>
          <w:rFonts w:asciiTheme="minorHAnsi" w:eastAsiaTheme="minorEastAsia" w:hAnsiTheme="minorHAnsi" w:cstheme="minorBidi"/>
          <w:sz w:val="24"/>
          <w:szCs w:val="24"/>
          <w:lang w:val="en-US"/>
        </w:rPr>
      </w:pPr>
      <w:del w:id="155" w:author="Bin Han_Qualcomm" w:date="2023-03-07T15:22:00Z">
        <w:r w:rsidDel="00331745">
          <w:delText>5.4</w:delText>
        </w:r>
        <w:r w:rsidDel="00331745">
          <w:rPr>
            <w:rFonts w:asciiTheme="minorHAnsi" w:eastAsiaTheme="minorEastAsia" w:hAnsiTheme="minorHAnsi" w:cstheme="minorBidi"/>
            <w:sz w:val="24"/>
            <w:szCs w:val="24"/>
            <w:lang w:val="en-US"/>
          </w:rPr>
          <w:tab/>
        </w:r>
        <w:r w:rsidDel="00331745">
          <w:delText>Extreme temperature conditions</w:delText>
        </w:r>
        <w:r w:rsidDel="00331745">
          <w:tab/>
          <w:delText>10</w:delText>
        </w:r>
      </w:del>
    </w:p>
    <w:p w14:paraId="4AE1D05C" w14:textId="79E57E1C" w:rsidR="005900C0" w:rsidDel="00331745" w:rsidRDefault="005900C0">
      <w:pPr>
        <w:pStyle w:val="TOC2"/>
        <w:rPr>
          <w:del w:id="156" w:author="Bin Han_Qualcomm" w:date="2023-03-07T15:22:00Z"/>
          <w:rFonts w:asciiTheme="minorHAnsi" w:eastAsiaTheme="minorEastAsia" w:hAnsiTheme="minorHAnsi" w:cstheme="minorBidi"/>
          <w:sz w:val="24"/>
          <w:szCs w:val="24"/>
          <w:lang w:val="en-US"/>
        </w:rPr>
      </w:pPr>
      <w:del w:id="157" w:author="Bin Han_Qualcomm" w:date="2023-03-07T15:22:00Z">
        <w:r w:rsidDel="00331745">
          <w:delText>5.5</w:delText>
        </w:r>
        <w:r w:rsidDel="00331745">
          <w:rPr>
            <w:rFonts w:asciiTheme="minorHAnsi" w:eastAsiaTheme="minorEastAsia" w:hAnsiTheme="minorHAnsi" w:cstheme="minorBidi"/>
            <w:sz w:val="24"/>
            <w:szCs w:val="24"/>
            <w:lang w:val="en-US"/>
          </w:rPr>
          <w:tab/>
        </w:r>
        <w:r w:rsidDel="00331745">
          <w:delText>FR2 DL 256QAM</w:delText>
        </w:r>
        <w:r w:rsidDel="00331745">
          <w:tab/>
          <w:delText>10</w:delText>
        </w:r>
      </w:del>
    </w:p>
    <w:p w14:paraId="54034458" w14:textId="353446E1" w:rsidR="005900C0" w:rsidDel="00331745" w:rsidRDefault="005900C0">
      <w:pPr>
        <w:pStyle w:val="TOC1"/>
        <w:rPr>
          <w:del w:id="158" w:author="Bin Han_Qualcomm" w:date="2023-03-07T15:22:00Z"/>
          <w:rFonts w:asciiTheme="minorHAnsi" w:eastAsiaTheme="minorEastAsia" w:hAnsiTheme="minorHAnsi" w:cstheme="minorBidi"/>
          <w:sz w:val="24"/>
          <w:szCs w:val="24"/>
          <w:lang w:val="en-US"/>
        </w:rPr>
      </w:pPr>
      <w:del w:id="159" w:author="Bin Han_Qualcomm" w:date="2023-03-07T15:22:00Z">
        <w:r w:rsidDel="00331745">
          <w:delText>6</w:delText>
        </w:r>
        <w:r w:rsidDel="00331745">
          <w:rPr>
            <w:rFonts w:asciiTheme="minorHAnsi" w:eastAsiaTheme="minorEastAsia" w:hAnsiTheme="minorHAnsi" w:cstheme="minorBidi"/>
            <w:sz w:val="24"/>
            <w:szCs w:val="24"/>
            <w:lang w:val="en-US"/>
          </w:rPr>
          <w:tab/>
        </w:r>
        <w:r w:rsidDel="00331745">
          <w:delText>Test time reduction</w:delText>
        </w:r>
        <w:r w:rsidDel="00331745">
          <w:tab/>
          <w:delText>10</w:delText>
        </w:r>
      </w:del>
    </w:p>
    <w:p w14:paraId="1C61C587" w14:textId="5BCF3D65" w:rsidR="005900C0" w:rsidDel="00331745" w:rsidRDefault="005900C0">
      <w:pPr>
        <w:pStyle w:val="TOC8"/>
        <w:rPr>
          <w:del w:id="160" w:author="Bin Han_Qualcomm" w:date="2023-03-07T15:22:00Z"/>
          <w:rFonts w:asciiTheme="minorHAnsi" w:eastAsiaTheme="minorEastAsia" w:hAnsiTheme="minorHAnsi" w:cstheme="minorBidi"/>
          <w:b w:val="0"/>
          <w:sz w:val="24"/>
          <w:szCs w:val="24"/>
          <w:lang w:val="en-US"/>
        </w:rPr>
      </w:pPr>
      <w:del w:id="161" w:author="Bin Han_Qualcomm" w:date="2023-03-07T15:22:00Z">
        <w:r w:rsidDel="00331745">
          <w:delText>Annex A: Environment conditions</w:delText>
        </w:r>
        <w:r w:rsidDel="00331745">
          <w:tab/>
          <w:delText>11</w:delText>
        </w:r>
      </w:del>
    </w:p>
    <w:p w14:paraId="6DE3928C" w14:textId="650EB765" w:rsidR="005900C0" w:rsidDel="00331745" w:rsidRDefault="005900C0">
      <w:pPr>
        <w:pStyle w:val="TOC1"/>
        <w:rPr>
          <w:del w:id="162" w:author="Bin Han_Qualcomm" w:date="2023-03-07T15:22:00Z"/>
          <w:rFonts w:asciiTheme="minorHAnsi" w:eastAsiaTheme="minorEastAsia" w:hAnsiTheme="minorHAnsi" w:cstheme="minorBidi"/>
          <w:sz w:val="24"/>
          <w:szCs w:val="24"/>
          <w:lang w:val="en-US"/>
        </w:rPr>
      </w:pPr>
      <w:del w:id="163" w:author="Bin Han_Qualcomm" w:date="2023-03-07T15:22:00Z">
        <w:r w:rsidDel="00331745">
          <w:delText>A.1</w:delText>
        </w:r>
        <w:r w:rsidDel="00331745">
          <w:rPr>
            <w:rFonts w:asciiTheme="minorHAnsi" w:eastAsiaTheme="minorEastAsia" w:hAnsiTheme="minorHAnsi" w:cstheme="minorBidi"/>
            <w:sz w:val="24"/>
            <w:szCs w:val="24"/>
            <w:lang w:val="en-US"/>
          </w:rPr>
          <w:tab/>
        </w:r>
        <w:r w:rsidDel="00331745">
          <w:delText>Operating voltage</w:delText>
        </w:r>
        <w:r w:rsidDel="00331745">
          <w:tab/>
          <w:delText>11</w:delText>
        </w:r>
      </w:del>
    </w:p>
    <w:p w14:paraId="4E7A0224" w14:textId="0124185F" w:rsidR="005900C0" w:rsidDel="00331745" w:rsidRDefault="005900C0">
      <w:pPr>
        <w:pStyle w:val="TOC1"/>
        <w:rPr>
          <w:del w:id="164" w:author="Bin Han_Qualcomm" w:date="2023-03-07T15:22:00Z"/>
          <w:rFonts w:asciiTheme="minorHAnsi" w:eastAsiaTheme="minorEastAsia" w:hAnsiTheme="minorHAnsi" w:cstheme="minorBidi"/>
          <w:sz w:val="24"/>
          <w:szCs w:val="24"/>
          <w:lang w:val="en-US"/>
        </w:rPr>
      </w:pPr>
      <w:del w:id="165" w:author="Bin Han_Qualcomm" w:date="2023-03-07T15:22:00Z">
        <w:r w:rsidDel="00331745">
          <w:delText>A.2</w:delText>
        </w:r>
        <w:r w:rsidDel="00331745">
          <w:rPr>
            <w:rFonts w:asciiTheme="minorHAnsi" w:eastAsiaTheme="minorEastAsia" w:hAnsiTheme="minorHAnsi" w:cstheme="minorBidi"/>
            <w:sz w:val="24"/>
            <w:szCs w:val="24"/>
            <w:lang w:val="en-US"/>
          </w:rPr>
          <w:tab/>
        </w:r>
        <w:r w:rsidDel="00331745">
          <w:delText>Temperature</w:delText>
        </w:r>
        <w:r w:rsidDel="00331745">
          <w:tab/>
          <w:delText>11</w:delText>
        </w:r>
      </w:del>
    </w:p>
    <w:p w14:paraId="39B0ED87" w14:textId="4BB5E71A" w:rsidR="005900C0" w:rsidDel="00331745" w:rsidRDefault="005900C0">
      <w:pPr>
        <w:pStyle w:val="TOC8"/>
        <w:rPr>
          <w:del w:id="166" w:author="Bin Han_Qualcomm" w:date="2023-03-07T15:22:00Z"/>
          <w:rFonts w:asciiTheme="minorHAnsi" w:eastAsiaTheme="minorEastAsia" w:hAnsiTheme="minorHAnsi" w:cstheme="minorBidi"/>
          <w:b w:val="0"/>
          <w:sz w:val="24"/>
          <w:szCs w:val="24"/>
          <w:lang w:val="en-US"/>
        </w:rPr>
      </w:pPr>
      <w:del w:id="167" w:author="Bin Han_Qualcomm" w:date="2023-03-07T15:22:00Z">
        <w:r w:rsidDel="00331745">
          <w:delText>Annex B: Measurement uncertainty</w:delText>
        </w:r>
        <w:r w:rsidDel="00331745">
          <w:tab/>
          <w:delText>12</w:delText>
        </w:r>
      </w:del>
    </w:p>
    <w:p w14:paraId="539534B3" w14:textId="1E318FF4" w:rsidR="005900C0" w:rsidDel="00331745" w:rsidRDefault="005900C0">
      <w:pPr>
        <w:pStyle w:val="TOC1"/>
        <w:rPr>
          <w:del w:id="168" w:author="Bin Han_Qualcomm" w:date="2023-03-07T15:22:00Z"/>
          <w:rFonts w:asciiTheme="minorHAnsi" w:eastAsiaTheme="minorEastAsia" w:hAnsiTheme="minorHAnsi" w:cstheme="minorBidi"/>
          <w:sz w:val="24"/>
          <w:szCs w:val="24"/>
          <w:lang w:val="en-US"/>
        </w:rPr>
      </w:pPr>
      <w:del w:id="169" w:author="Bin Han_Qualcomm" w:date="2023-03-07T15:22:00Z">
        <w:r w:rsidDel="00331745">
          <w:delText>B.1</w:delText>
        </w:r>
        <w:r w:rsidDel="00331745">
          <w:rPr>
            <w:rFonts w:asciiTheme="minorHAnsi" w:eastAsiaTheme="minorEastAsia" w:hAnsiTheme="minorHAnsi" w:cstheme="minorBidi"/>
            <w:sz w:val="24"/>
            <w:szCs w:val="24"/>
            <w:lang w:val="en-US"/>
          </w:rPr>
          <w:tab/>
        </w:r>
        <w:r w:rsidDel="00331745">
          <w:delText>Measurement uncertainty budget for UE RF testing methodology</w:delText>
        </w:r>
        <w:r w:rsidDel="00331745">
          <w:tab/>
          <w:delText>12</w:delText>
        </w:r>
      </w:del>
    </w:p>
    <w:p w14:paraId="1E139D02" w14:textId="29AA72D0" w:rsidR="005900C0" w:rsidDel="00331745" w:rsidRDefault="005900C0">
      <w:pPr>
        <w:pStyle w:val="TOC8"/>
        <w:rPr>
          <w:del w:id="170" w:author="Bin Han_Qualcomm" w:date="2023-03-07T15:22:00Z"/>
          <w:rFonts w:asciiTheme="minorHAnsi" w:eastAsiaTheme="minorEastAsia" w:hAnsiTheme="minorHAnsi" w:cstheme="minorBidi"/>
          <w:b w:val="0"/>
          <w:sz w:val="24"/>
          <w:szCs w:val="24"/>
          <w:lang w:val="en-US"/>
        </w:rPr>
      </w:pPr>
      <w:del w:id="171" w:author="Bin Han_Qualcomm" w:date="2023-03-07T15:22:00Z">
        <w:r w:rsidDel="00331745">
          <w:delText>Annex &lt;X&gt;: Change history</w:delText>
        </w:r>
        <w:r w:rsidDel="00331745">
          <w:tab/>
          <w:delText>13</w:delText>
        </w:r>
      </w:del>
    </w:p>
    <w:p w14:paraId="717B115E" w14:textId="77777777" w:rsidR="00080512" w:rsidRPr="004D3578" w:rsidRDefault="004D3578">
      <w:r w:rsidRPr="004D3578">
        <w:rPr>
          <w:noProof/>
          <w:sz w:val="22"/>
        </w:rPr>
        <w:fldChar w:fldCharType="end"/>
      </w:r>
    </w:p>
    <w:p w14:paraId="19563378" w14:textId="77777777" w:rsidR="0074026F" w:rsidRDefault="00080512" w:rsidP="0074026F">
      <w:pPr>
        <w:pStyle w:val="Guidance"/>
      </w:pPr>
      <w:r w:rsidRPr="004D3578">
        <w:br w:type="page"/>
      </w:r>
      <w:r w:rsidR="0074026F">
        <w:lastRenderedPageBreak/>
        <w:t xml:space="preserve">For definitive guidance on drafting 3GPP TSs and TRs, see </w:t>
      </w:r>
      <w:hyperlink r:id="rId11" w:history="1">
        <w:r w:rsidR="0074026F" w:rsidRPr="0074026F">
          <w:rPr>
            <w:rStyle w:val="Hyperlink"/>
          </w:rPr>
          <w:t>3GPP TS 21.801</w:t>
        </w:r>
      </w:hyperlink>
      <w:r w:rsidR="0074026F">
        <w:t xml:space="preserve"> supplemented by the 3GPP web page </w:t>
      </w:r>
      <w:hyperlink r:id="rId12" w:history="1">
        <w:r w:rsidR="0074026F" w:rsidRPr="003A47E0">
          <w:rPr>
            <w:rStyle w:val="Hyperlink"/>
          </w:rPr>
          <w:t>http://www.3gpp.org/specifications-groups/delegates-corner/writing-a-new-spec</w:t>
        </w:r>
      </w:hyperlink>
      <w:r w:rsidR="0074026F">
        <w:t xml:space="preserve">. </w:t>
      </w:r>
    </w:p>
    <w:p w14:paraId="1B0140DD" w14:textId="77777777" w:rsidR="0074026F" w:rsidRPr="007B600E" w:rsidRDefault="0074026F" w:rsidP="0074026F">
      <w:pPr>
        <w:pStyle w:val="Guidance"/>
      </w:pPr>
      <w:r>
        <w:t>Ensure all blue guidance text is removed before submitting the TS/TR to the TSG for approval.</w:t>
      </w:r>
    </w:p>
    <w:p w14:paraId="1A220F97" w14:textId="77777777" w:rsidR="00080512" w:rsidRDefault="00080512">
      <w:pPr>
        <w:pStyle w:val="Heading1"/>
      </w:pPr>
      <w:bookmarkStart w:id="172" w:name="foreword"/>
      <w:bookmarkStart w:id="173" w:name="_Toc129091957"/>
      <w:bookmarkStart w:id="174" w:name="_Toc129094984"/>
      <w:bookmarkEnd w:id="172"/>
      <w:r w:rsidRPr="004D3578">
        <w:t>Foreword</w:t>
      </w:r>
      <w:bookmarkEnd w:id="173"/>
      <w:bookmarkEnd w:id="174"/>
    </w:p>
    <w:p w14:paraId="27BCDB44" w14:textId="77777777" w:rsidR="00080512" w:rsidRPr="004D3578" w:rsidRDefault="00080512">
      <w:r w:rsidRPr="004D3578">
        <w:t xml:space="preserve">This Technical </w:t>
      </w:r>
      <w:bookmarkStart w:id="175" w:name="spectype3"/>
      <w:r w:rsidR="00602AEA" w:rsidRPr="00EA465F">
        <w:t>Report</w:t>
      </w:r>
      <w:bookmarkEnd w:id="175"/>
      <w:r w:rsidRPr="004D3578">
        <w:t xml:space="preserve"> has been produced by the 3</w:t>
      </w:r>
      <w:r w:rsidR="00F04712">
        <w:t>rd</w:t>
      </w:r>
      <w:r w:rsidRPr="004D3578">
        <w:t xml:space="preserve"> Generation Partnership Project (3GPP).</w:t>
      </w:r>
    </w:p>
    <w:p w14:paraId="1334772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CBD687" w14:textId="77777777" w:rsidR="00080512" w:rsidRPr="004D3578" w:rsidRDefault="00080512">
      <w:pPr>
        <w:pStyle w:val="B1"/>
      </w:pPr>
      <w:r w:rsidRPr="004D3578">
        <w:t xml:space="preserve">Version </w:t>
      </w:r>
      <w:proofErr w:type="spellStart"/>
      <w:r w:rsidRPr="004D3578">
        <w:t>x.y.z</w:t>
      </w:r>
      <w:proofErr w:type="spellEnd"/>
    </w:p>
    <w:p w14:paraId="4CF1DE32" w14:textId="77777777" w:rsidR="00080512" w:rsidRPr="004D3578" w:rsidRDefault="00080512">
      <w:pPr>
        <w:pStyle w:val="B1"/>
      </w:pPr>
      <w:r w:rsidRPr="004D3578">
        <w:t>where:</w:t>
      </w:r>
    </w:p>
    <w:p w14:paraId="75E6063E" w14:textId="77777777" w:rsidR="00080512" w:rsidRPr="004D3578" w:rsidRDefault="00080512">
      <w:pPr>
        <w:pStyle w:val="B2"/>
      </w:pPr>
      <w:r w:rsidRPr="004D3578">
        <w:t>x</w:t>
      </w:r>
      <w:r w:rsidRPr="004D3578">
        <w:tab/>
        <w:t>the first digit:</w:t>
      </w:r>
    </w:p>
    <w:p w14:paraId="148A6FD0" w14:textId="77777777" w:rsidR="00080512" w:rsidRPr="004D3578" w:rsidRDefault="00080512">
      <w:pPr>
        <w:pStyle w:val="B3"/>
      </w:pPr>
      <w:r w:rsidRPr="004D3578">
        <w:t>1</w:t>
      </w:r>
      <w:r w:rsidRPr="004D3578">
        <w:tab/>
        <w:t>presented to TSG for information;</w:t>
      </w:r>
    </w:p>
    <w:p w14:paraId="1DF038A2" w14:textId="77777777" w:rsidR="00080512" w:rsidRPr="004D3578" w:rsidRDefault="00080512">
      <w:pPr>
        <w:pStyle w:val="B3"/>
      </w:pPr>
      <w:r w:rsidRPr="004D3578">
        <w:t>2</w:t>
      </w:r>
      <w:r w:rsidRPr="004D3578">
        <w:tab/>
        <w:t>presented to TSG for approval;</w:t>
      </w:r>
    </w:p>
    <w:p w14:paraId="23B96FED" w14:textId="77777777" w:rsidR="00080512" w:rsidRPr="004D3578" w:rsidRDefault="00080512">
      <w:pPr>
        <w:pStyle w:val="B3"/>
      </w:pPr>
      <w:r w:rsidRPr="004D3578">
        <w:t>3</w:t>
      </w:r>
      <w:r w:rsidRPr="004D3578">
        <w:tab/>
        <w:t>or greater indicates TSG approved document under change control.</w:t>
      </w:r>
    </w:p>
    <w:p w14:paraId="1C079F1B"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6B6F97A3" w14:textId="77777777" w:rsidR="00080512" w:rsidRDefault="00080512">
      <w:pPr>
        <w:pStyle w:val="B2"/>
      </w:pPr>
      <w:r w:rsidRPr="004D3578">
        <w:t>z</w:t>
      </w:r>
      <w:r w:rsidRPr="004D3578">
        <w:tab/>
        <w:t>the third digit is incremented when editorial only changes have been incorporated in the document.</w:t>
      </w:r>
    </w:p>
    <w:p w14:paraId="33193756" w14:textId="77777777" w:rsidR="00465515" w:rsidRDefault="00465515" w:rsidP="00465515">
      <w:pPr>
        <w:pStyle w:val="Guidance"/>
      </w:pPr>
      <w:r>
        <w:t>In drafting the TS/TR</w:t>
      </w:r>
      <w:r w:rsidR="00D76048">
        <w:t>,</w:t>
      </w:r>
      <w:r>
        <w:t xml:space="preserve"> pay particular attention to the use of modal auxiliary verbs!</w:t>
      </w:r>
      <w:r w:rsidR="00D76048">
        <w:t xml:space="preserve"> TRs shall not contain any normative provisions.</w:t>
      </w:r>
    </w:p>
    <w:p w14:paraId="696CA01A" w14:textId="77777777" w:rsidR="008C384C" w:rsidRDefault="008C384C" w:rsidP="008C384C">
      <w:r>
        <w:t xml:space="preserve">In </w:t>
      </w:r>
      <w:r w:rsidR="0074026F">
        <w:t>the present</w:t>
      </w:r>
      <w:r>
        <w:t xml:space="preserve"> document, modal verbs have the following meanings:</w:t>
      </w:r>
    </w:p>
    <w:p w14:paraId="0746F8B0" w14:textId="77777777" w:rsidR="008C384C" w:rsidRDefault="008C384C" w:rsidP="00774DA4">
      <w:pPr>
        <w:pStyle w:val="EX"/>
      </w:pPr>
      <w:r w:rsidRPr="008C384C">
        <w:rPr>
          <w:b/>
        </w:rPr>
        <w:t>shall</w:t>
      </w:r>
      <w:r>
        <w:tab/>
      </w:r>
      <w:r>
        <w:tab/>
        <w:t>indicates a mandatory requirement to do something</w:t>
      </w:r>
    </w:p>
    <w:p w14:paraId="48BF395A" w14:textId="77777777" w:rsidR="008C384C" w:rsidRDefault="008C384C" w:rsidP="00774DA4">
      <w:pPr>
        <w:pStyle w:val="EX"/>
      </w:pPr>
      <w:r w:rsidRPr="008C384C">
        <w:rPr>
          <w:b/>
        </w:rPr>
        <w:t>shall not</w:t>
      </w:r>
      <w:r>
        <w:tab/>
        <w:t>indicates an interdiction (</w:t>
      </w:r>
      <w:r w:rsidR="001F1132">
        <w:t>prohibition</w:t>
      </w:r>
      <w:r>
        <w:t>) to do something</w:t>
      </w:r>
    </w:p>
    <w:p w14:paraId="6B07FB1F" w14:textId="77777777" w:rsidR="00BA19ED" w:rsidRPr="004D3578" w:rsidRDefault="00BA19ED" w:rsidP="00A27486">
      <w:r>
        <w:t>The constructions "shall" and "shall not" are confined to the context of normative provisions, and do not appear in Technical Reports.</w:t>
      </w:r>
    </w:p>
    <w:p w14:paraId="2C39D4C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1A42A76" w14:textId="77777777" w:rsidR="008C384C" w:rsidRDefault="008C384C" w:rsidP="00774DA4">
      <w:pPr>
        <w:pStyle w:val="EX"/>
      </w:pPr>
      <w:r w:rsidRPr="008C384C">
        <w:rPr>
          <w:b/>
        </w:rPr>
        <w:t>should</w:t>
      </w:r>
      <w:r>
        <w:tab/>
      </w:r>
      <w:r>
        <w:tab/>
        <w:t>indicates a recommendation to do something</w:t>
      </w:r>
    </w:p>
    <w:p w14:paraId="51FDC0BD" w14:textId="77777777" w:rsidR="008C384C" w:rsidRDefault="008C384C" w:rsidP="00774DA4">
      <w:pPr>
        <w:pStyle w:val="EX"/>
      </w:pPr>
      <w:r w:rsidRPr="008C384C">
        <w:rPr>
          <w:b/>
        </w:rPr>
        <w:t>should not</w:t>
      </w:r>
      <w:r>
        <w:tab/>
        <w:t>indicates a recommendation not to do something</w:t>
      </w:r>
    </w:p>
    <w:p w14:paraId="0ED804A1" w14:textId="77777777" w:rsidR="008C384C" w:rsidRDefault="008C384C" w:rsidP="00774DA4">
      <w:pPr>
        <w:pStyle w:val="EX"/>
      </w:pPr>
      <w:r w:rsidRPr="00774DA4">
        <w:rPr>
          <w:b/>
        </w:rPr>
        <w:t>may</w:t>
      </w:r>
      <w:r>
        <w:tab/>
      </w:r>
      <w:r>
        <w:tab/>
        <w:t>indicates permission to do something</w:t>
      </w:r>
    </w:p>
    <w:p w14:paraId="10365288" w14:textId="77777777" w:rsidR="008C384C" w:rsidRDefault="008C384C" w:rsidP="00774DA4">
      <w:pPr>
        <w:pStyle w:val="EX"/>
      </w:pPr>
      <w:r w:rsidRPr="00774DA4">
        <w:rPr>
          <w:b/>
        </w:rPr>
        <w:t>need not</w:t>
      </w:r>
      <w:r>
        <w:tab/>
        <w:t>indicates permission not to do something</w:t>
      </w:r>
    </w:p>
    <w:p w14:paraId="0F08EE2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4A5BB64" w14:textId="77777777" w:rsidR="008C384C" w:rsidRDefault="008C384C" w:rsidP="00774DA4">
      <w:pPr>
        <w:pStyle w:val="EX"/>
      </w:pPr>
      <w:r w:rsidRPr="00774DA4">
        <w:rPr>
          <w:b/>
        </w:rPr>
        <w:t>can</w:t>
      </w:r>
      <w:r>
        <w:tab/>
      </w:r>
      <w:r>
        <w:tab/>
        <w:t>indicates</w:t>
      </w:r>
      <w:r w:rsidR="00774DA4">
        <w:t xml:space="preserve"> that something is possible</w:t>
      </w:r>
    </w:p>
    <w:p w14:paraId="4512C804" w14:textId="77777777" w:rsidR="00774DA4" w:rsidRDefault="00774DA4" w:rsidP="00774DA4">
      <w:pPr>
        <w:pStyle w:val="EX"/>
      </w:pPr>
      <w:r w:rsidRPr="00774DA4">
        <w:rPr>
          <w:b/>
        </w:rPr>
        <w:t>cannot</w:t>
      </w:r>
      <w:r>
        <w:tab/>
      </w:r>
      <w:r>
        <w:tab/>
        <w:t>indicates that something is impossible</w:t>
      </w:r>
    </w:p>
    <w:p w14:paraId="7C900F6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DAAD27B" w14:textId="77777777" w:rsidR="00774DA4" w:rsidRDefault="00774DA4" w:rsidP="00774DA4">
      <w:pPr>
        <w:pStyle w:val="EX"/>
      </w:pPr>
      <w:r w:rsidRPr="00774DA4">
        <w:rPr>
          <w:b/>
        </w:rPr>
        <w:lastRenderedPageBreak/>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D599538"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0BE6BB2"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4366A26"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6930F85" w14:textId="77777777" w:rsidR="001F1132" w:rsidRDefault="001F1132" w:rsidP="001F1132">
      <w:r>
        <w:t>In addition:</w:t>
      </w:r>
    </w:p>
    <w:p w14:paraId="72C72161"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C586BB1"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47283D0B" w14:textId="77777777" w:rsidR="00774DA4" w:rsidRPr="004D3578" w:rsidRDefault="00647114" w:rsidP="00A27486">
      <w:r>
        <w:t>The constructions "is" and "is not" do not indicate requirements.</w:t>
      </w:r>
    </w:p>
    <w:p w14:paraId="6DBA9D5E" w14:textId="77777777" w:rsidR="00080512" w:rsidRPr="004D3578" w:rsidRDefault="00080512">
      <w:pPr>
        <w:pStyle w:val="Guidance"/>
      </w:pPr>
      <w:bookmarkStart w:id="176" w:name="introduction"/>
      <w:bookmarkEnd w:id="176"/>
    </w:p>
    <w:p w14:paraId="2B341F34" w14:textId="77777777" w:rsidR="00080512" w:rsidRPr="004D3578" w:rsidRDefault="00080512">
      <w:pPr>
        <w:pStyle w:val="Heading1"/>
      </w:pPr>
      <w:r w:rsidRPr="004D3578">
        <w:br w:type="page"/>
      </w:r>
      <w:bookmarkStart w:id="177" w:name="scope"/>
      <w:bookmarkStart w:id="178" w:name="_Toc129091958"/>
      <w:bookmarkStart w:id="179" w:name="_Toc129094985"/>
      <w:bookmarkEnd w:id="177"/>
      <w:r w:rsidRPr="004D3578">
        <w:lastRenderedPageBreak/>
        <w:t>1</w:t>
      </w:r>
      <w:r w:rsidRPr="004D3578">
        <w:tab/>
        <w:t>Scope</w:t>
      </w:r>
      <w:bookmarkEnd w:id="178"/>
      <w:bookmarkEnd w:id="179"/>
    </w:p>
    <w:p w14:paraId="23BF6785" w14:textId="77777777" w:rsidR="006251F7" w:rsidRDefault="006251F7" w:rsidP="006251F7">
      <w:pPr>
        <w:spacing w:after="0"/>
        <w:rPr>
          <w:lang w:eastAsia="zh-CN"/>
        </w:rPr>
      </w:pPr>
      <w:r>
        <w:rPr>
          <w:lang w:eastAsia="zh-CN"/>
        </w:rPr>
        <w:t xml:space="preserve">The objectives for </w:t>
      </w:r>
      <w:r w:rsidRPr="00AF7B6C">
        <w:rPr>
          <w:lang w:eastAsia="zh-CN"/>
        </w:rPr>
        <w:t>FR2-1 OTA testing for UEs with multi-panel reception and 4DL layer</w:t>
      </w:r>
      <w:r>
        <w:rPr>
          <w:lang w:eastAsia="zh-CN"/>
        </w:rPr>
        <w:t xml:space="preserve"> are as follows.</w:t>
      </w:r>
    </w:p>
    <w:p w14:paraId="00F30E4B" w14:textId="77777777" w:rsidR="006251F7" w:rsidRDefault="006251F7" w:rsidP="006251F7">
      <w:pPr>
        <w:spacing w:after="0"/>
        <w:rPr>
          <w:lang w:eastAsia="zh-CN"/>
        </w:rPr>
      </w:pPr>
    </w:p>
    <w:p w14:paraId="077816D6" w14:textId="41D88DD1" w:rsidR="006251F7" w:rsidRDefault="006251F7" w:rsidP="001E1542">
      <w:pPr>
        <w:pStyle w:val="List"/>
        <w:numPr>
          <w:ilvl w:val="0"/>
          <w:numId w:val="6"/>
        </w:numPr>
      </w:pPr>
      <w:r>
        <w:t>Define a test methodology for RF/RRM/Demodulation requirements testing for devices that can receive simultaneously from multiple Angle of Arrival (</w:t>
      </w:r>
      <w:proofErr w:type="spellStart"/>
      <w:r>
        <w:t>AoA</w:t>
      </w:r>
      <w:proofErr w:type="spellEnd"/>
      <w:r>
        <w:t>)</w:t>
      </w:r>
    </w:p>
    <w:p w14:paraId="2510BD14" w14:textId="24FED7AC" w:rsidR="006251F7" w:rsidRDefault="006251F7" w:rsidP="001E1542">
      <w:pPr>
        <w:pStyle w:val="List2"/>
        <w:numPr>
          <w:ilvl w:val="1"/>
          <w:numId w:val="6"/>
        </w:numPr>
      </w:pPr>
      <w:r>
        <w:t xml:space="preserve">The multiple </w:t>
      </w:r>
      <w:proofErr w:type="spellStart"/>
      <w:r>
        <w:t>AoA</w:t>
      </w:r>
      <w:proofErr w:type="spellEnd"/>
      <w:r>
        <w:t xml:space="preserve"> test setup should enable testing of up to 2 DL Layers with dual polarization for each angle</w:t>
      </w:r>
    </w:p>
    <w:p w14:paraId="0E326320" w14:textId="77777777" w:rsidR="006251F7" w:rsidRDefault="006251F7" w:rsidP="001E1542">
      <w:pPr>
        <w:pStyle w:val="List2"/>
        <w:numPr>
          <w:ilvl w:val="1"/>
          <w:numId w:val="6"/>
        </w:numPr>
      </w:pPr>
      <w:r>
        <w:t xml:space="preserve">For RRM, the target should be to allow testing of 4 </w:t>
      </w:r>
      <w:proofErr w:type="spellStart"/>
      <w:r>
        <w:t>AoAs</w:t>
      </w:r>
      <w:proofErr w:type="spellEnd"/>
      <w:r>
        <w:t xml:space="preserve"> with 2 simultaneously active </w:t>
      </w:r>
      <w:proofErr w:type="spellStart"/>
      <w:r>
        <w:t>AoAs</w:t>
      </w:r>
      <w:proofErr w:type="spellEnd"/>
      <w:r>
        <w:t xml:space="preserve"> </w:t>
      </w:r>
    </w:p>
    <w:p w14:paraId="3E117CF5" w14:textId="77777777" w:rsidR="006251F7" w:rsidRDefault="006251F7" w:rsidP="001E1542">
      <w:pPr>
        <w:pStyle w:val="List2"/>
        <w:numPr>
          <w:ilvl w:val="1"/>
          <w:numId w:val="6"/>
        </w:numPr>
      </w:pPr>
      <w:r>
        <w:t>Define a test methodology for up to 4 DL MIMO layer demodulation testing</w:t>
      </w:r>
    </w:p>
    <w:p w14:paraId="2DFC14BA" w14:textId="77777777" w:rsidR="006251F7" w:rsidRDefault="006251F7" w:rsidP="001E1542">
      <w:pPr>
        <w:pStyle w:val="List"/>
        <w:numPr>
          <w:ilvl w:val="0"/>
          <w:numId w:val="6"/>
        </w:numPr>
      </w:pPr>
      <w:r>
        <w:t>Smartphone form factor should be the first priority, other UE types should also be discussed as 2nd priority</w:t>
      </w:r>
    </w:p>
    <w:p w14:paraId="3AB3F551" w14:textId="77777777" w:rsidR="006251F7" w:rsidRDefault="006251F7" w:rsidP="001E1542">
      <w:pPr>
        <w:pStyle w:val="List"/>
        <w:numPr>
          <w:ilvl w:val="0"/>
          <w:numId w:val="6"/>
        </w:numPr>
      </w:pPr>
      <w:r>
        <w:t>Develop the related preliminary uncertainty assessments for the test methodologies</w:t>
      </w:r>
    </w:p>
    <w:p w14:paraId="67DF5D1F" w14:textId="77777777" w:rsidR="006251F7" w:rsidRDefault="006251F7" w:rsidP="001E1542">
      <w:pPr>
        <w:pStyle w:val="List"/>
        <w:numPr>
          <w:ilvl w:val="0"/>
          <w:numId w:val="6"/>
        </w:numPr>
      </w:pPr>
      <w:r>
        <w:t>The tests shall take the test system reuse, test system complexity and test time into account to keep the whole test costs within a reasonable level.</w:t>
      </w:r>
    </w:p>
    <w:p w14:paraId="4BAC60B5" w14:textId="77777777" w:rsidR="006251F7" w:rsidRDefault="006251F7" w:rsidP="006E67E0">
      <w:pPr>
        <w:spacing w:after="0"/>
        <w:rPr>
          <w:bCs/>
        </w:rPr>
      </w:pPr>
    </w:p>
    <w:p w14:paraId="3479A0A1" w14:textId="77777777" w:rsidR="00080512" w:rsidRPr="004D3578" w:rsidRDefault="00080512">
      <w:pPr>
        <w:pStyle w:val="Heading1"/>
      </w:pPr>
      <w:bookmarkStart w:id="180" w:name="references"/>
      <w:bookmarkStart w:id="181" w:name="_Toc129091959"/>
      <w:bookmarkStart w:id="182" w:name="_Toc129094986"/>
      <w:bookmarkEnd w:id="180"/>
      <w:r w:rsidRPr="004D3578">
        <w:t>2</w:t>
      </w:r>
      <w:r w:rsidRPr="004D3578">
        <w:tab/>
        <w:t>References</w:t>
      </w:r>
      <w:bookmarkEnd w:id="181"/>
      <w:bookmarkEnd w:id="182"/>
    </w:p>
    <w:p w14:paraId="391405F3" w14:textId="77777777" w:rsidR="00080512" w:rsidRPr="004D3578" w:rsidRDefault="00080512">
      <w:r w:rsidRPr="004D3578">
        <w:t>The following documents contain provisions which, through reference in this text, constitute provisions of the present document.</w:t>
      </w:r>
    </w:p>
    <w:p w14:paraId="5034FD5D"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BE8BA92" w14:textId="77777777" w:rsidR="00080512" w:rsidRPr="004D3578" w:rsidRDefault="00051834" w:rsidP="00051834">
      <w:pPr>
        <w:pStyle w:val="B1"/>
      </w:pPr>
      <w:r>
        <w:t>-</w:t>
      </w:r>
      <w:r>
        <w:tab/>
      </w:r>
      <w:r w:rsidR="00080512" w:rsidRPr="004D3578">
        <w:t>For a specific reference, subsequent revisions do not apply.</w:t>
      </w:r>
    </w:p>
    <w:p w14:paraId="4A4A2817"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19F0C4E9" w14:textId="77777777" w:rsidR="00EC4A25" w:rsidRDefault="00EC4A25" w:rsidP="00EC4A25">
      <w:pPr>
        <w:pStyle w:val="EX"/>
      </w:pPr>
      <w:r w:rsidRPr="004D3578">
        <w:t>[1]</w:t>
      </w:r>
      <w:r w:rsidRPr="004D3578">
        <w:tab/>
        <w:t>3GPP TR 21.905: "Vocabulary for 3GPP Specifications".</w:t>
      </w:r>
    </w:p>
    <w:p w14:paraId="44BEEE38" w14:textId="77777777" w:rsidR="006E67E0" w:rsidRDefault="006E67E0" w:rsidP="006E67E0">
      <w:pPr>
        <w:pStyle w:val="EX"/>
      </w:pPr>
      <w:r w:rsidRPr="004D3578">
        <w:t>[</w:t>
      </w:r>
      <w:r>
        <w:t>2</w:t>
      </w:r>
      <w:r w:rsidRPr="004D3578">
        <w:t>]</w:t>
      </w:r>
      <w:r w:rsidRPr="004D3578">
        <w:tab/>
        <w:t>3GPP T</w:t>
      </w:r>
      <w:r>
        <w:t>S</w:t>
      </w:r>
      <w:r w:rsidRPr="004D3578">
        <w:t> </w:t>
      </w:r>
      <w:r>
        <w:t>38.101-2</w:t>
      </w:r>
      <w:r w:rsidRPr="004D3578">
        <w:t>: "</w:t>
      </w:r>
      <w:r w:rsidRPr="006E67E0">
        <w:t>User Equipment (UE) radio transmission and reception; Part 2: Range 2 Standalone</w:t>
      </w:r>
      <w:r w:rsidRPr="004D3578">
        <w:t>".</w:t>
      </w:r>
    </w:p>
    <w:p w14:paraId="6BC5B06F" w14:textId="02CA83F3" w:rsidR="006E67E0" w:rsidRDefault="006E67E0" w:rsidP="006E67E0">
      <w:pPr>
        <w:pStyle w:val="EX"/>
      </w:pPr>
      <w:r w:rsidRPr="004D3578">
        <w:t>[</w:t>
      </w:r>
      <w:r>
        <w:t>3</w:t>
      </w:r>
      <w:r w:rsidRPr="004D3578">
        <w:t>]</w:t>
      </w:r>
      <w:r w:rsidRPr="004D3578">
        <w:tab/>
        <w:t>3GPP T</w:t>
      </w:r>
      <w:r>
        <w:t>R</w:t>
      </w:r>
      <w:r w:rsidRPr="004D3578">
        <w:t> </w:t>
      </w:r>
      <w:r>
        <w:t>38.810</w:t>
      </w:r>
      <w:r w:rsidRPr="004D3578">
        <w:t>: "</w:t>
      </w:r>
      <w:r w:rsidRPr="006E67E0">
        <w:t>Study on test methods</w:t>
      </w:r>
      <w:r w:rsidRPr="004D3578">
        <w:t>".</w:t>
      </w:r>
    </w:p>
    <w:p w14:paraId="6F52CCD3" w14:textId="4C772329" w:rsidR="002E6322" w:rsidRDefault="002E6322" w:rsidP="006E67E0">
      <w:pPr>
        <w:pStyle w:val="EX"/>
        <w:rPr>
          <w:ins w:id="183" w:author="Bin Han_Qualcomm" w:date="2023-03-07T14:50:00Z"/>
        </w:rPr>
      </w:pPr>
      <w:r>
        <w:t xml:space="preserve">[4] </w:t>
      </w:r>
      <w:r>
        <w:tab/>
        <w:t>3GPP TR 38.</w:t>
      </w:r>
      <w:r w:rsidR="00732D63">
        <w:t xml:space="preserve">884: </w:t>
      </w:r>
      <w:r w:rsidR="00732D63" w:rsidRPr="004D3578">
        <w:t>"</w:t>
      </w:r>
      <w:r w:rsidR="00495C9D" w:rsidRPr="00495C9D">
        <w:t xml:space="preserve"> Study on enhanced test methods for FR2 NR UEs</w:t>
      </w:r>
      <w:r w:rsidR="00732D63" w:rsidRPr="004D3578">
        <w:t>".</w:t>
      </w:r>
    </w:p>
    <w:p w14:paraId="7E997165" w14:textId="77777777" w:rsidR="009B5F31" w:rsidRDefault="009B5F31" w:rsidP="009B5F31">
      <w:pPr>
        <w:pStyle w:val="EX"/>
        <w:rPr>
          <w:ins w:id="184" w:author="Bin Han_Qualcomm" w:date="2023-03-07T14:50:00Z"/>
        </w:rPr>
      </w:pPr>
      <w:ins w:id="185" w:author="Bin Han_Qualcomm" w:date="2023-03-07T14:50:00Z">
        <w:r>
          <w:t>[5]</w:t>
        </w:r>
        <w:r>
          <w:tab/>
        </w:r>
        <w:r w:rsidRPr="00D03538">
          <w:t>TS 38.509, Special conformance testing functions for User Equipment (UE)</w:t>
        </w:r>
      </w:ins>
    </w:p>
    <w:p w14:paraId="5FA02C86" w14:textId="77777777" w:rsidR="009B5F31" w:rsidRDefault="009B5F31" w:rsidP="009B5F31">
      <w:pPr>
        <w:pStyle w:val="EX"/>
        <w:rPr>
          <w:ins w:id="186" w:author="Bin Han_Qualcomm" w:date="2023-03-07T14:50:00Z"/>
        </w:rPr>
      </w:pPr>
      <w:ins w:id="187" w:author="Bin Han_Qualcomm" w:date="2023-03-07T14:50:00Z">
        <w:r>
          <w:t>[6]</w:t>
        </w:r>
        <w:r>
          <w:tab/>
        </w:r>
        <w:r w:rsidRPr="00650057">
          <w:t>TS 38.521-2, User Equipment (UE) conformance specification; Radio transmission and reception; Part 2: Range 2 Standalone</w:t>
        </w:r>
      </w:ins>
    </w:p>
    <w:p w14:paraId="1ED8E739" w14:textId="77777777" w:rsidR="009B5F31" w:rsidRDefault="009B5F31" w:rsidP="009B5F31">
      <w:pPr>
        <w:pStyle w:val="EX"/>
        <w:rPr>
          <w:ins w:id="188" w:author="Bin Han_Qualcomm" w:date="2023-03-07T14:50:00Z"/>
          <w:rFonts w:eastAsia="Malgun Gothic"/>
        </w:rPr>
      </w:pPr>
      <w:ins w:id="189" w:author="Bin Han_Qualcomm" w:date="2023-03-07T14:50:00Z">
        <w:r>
          <w:rPr>
            <w:rFonts w:eastAsia="Malgun Gothic"/>
          </w:rPr>
          <w:t>[7]</w:t>
        </w:r>
        <w:r>
          <w:rPr>
            <w:rFonts w:eastAsia="Malgun Gothic"/>
          </w:rPr>
          <w:tab/>
        </w:r>
        <w:r w:rsidRPr="004229B0">
          <w:rPr>
            <w:rFonts w:eastAsia="Malgun Gothic"/>
          </w:rPr>
          <w:t>TS 38.508-1, User Equipment (UE) conformance specification; Part 1: Common test environment</w:t>
        </w:r>
      </w:ins>
    </w:p>
    <w:p w14:paraId="022B47AF" w14:textId="77777777" w:rsidR="009B5F31" w:rsidRDefault="009B5F31" w:rsidP="009B5F31">
      <w:pPr>
        <w:pStyle w:val="EX"/>
        <w:rPr>
          <w:ins w:id="190" w:author="Bin Han_Qualcomm" w:date="2023-03-07T14:50:00Z"/>
        </w:rPr>
      </w:pPr>
      <w:ins w:id="191" w:author="Bin Han_Qualcomm" w:date="2023-03-07T14:50:00Z">
        <w:r>
          <w:rPr>
            <w:rFonts w:eastAsia="Malgun Gothic"/>
          </w:rPr>
          <w:t>[8]</w:t>
        </w:r>
        <w:r>
          <w:rPr>
            <w:rFonts w:eastAsia="Malgun Gothic"/>
          </w:rPr>
          <w:tab/>
        </w:r>
        <w:r w:rsidRPr="004229B0">
          <w:t>TS 38.151, Multiple Input Multiple Output (MIMO) Over-the-Air (OTA) performance requirements</w:t>
        </w:r>
      </w:ins>
    </w:p>
    <w:p w14:paraId="5169AD1C" w14:textId="77777777" w:rsidR="009B5F31" w:rsidRDefault="009B5F31" w:rsidP="009B5F31">
      <w:pPr>
        <w:pStyle w:val="EX"/>
        <w:rPr>
          <w:ins w:id="192" w:author="Bin Han_Qualcomm" w:date="2023-03-07T14:50:00Z"/>
        </w:rPr>
      </w:pPr>
      <w:ins w:id="193" w:author="Bin Han_Qualcomm" w:date="2023-03-07T14:50:00Z">
        <w:r>
          <w:t>[9]</w:t>
        </w:r>
        <w:r>
          <w:tab/>
        </w:r>
        <w:r w:rsidRPr="00706EFF">
          <w:t>TR 38.884, Study on enhanced test methods for FR2 NR UEs</w:t>
        </w:r>
      </w:ins>
    </w:p>
    <w:p w14:paraId="118CC253" w14:textId="1787EB95" w:rsidR="009B5F31" w:rsidRDefault="009B5F31" w:rsidP="009B5F31">
      <w:pPr>
        <w:pStyle w:val="EX"/>
        <w:rPr>
          <w:ins w:id="194" w:author="Bin Han_Qualcomm" w:date="2023-03-07T15:10:00Z"/>
        </w:rPr>
      </w:pPr>
      <w:ins w:id="195" w:author="Bin Han_Qualcomm" w:date="2023-03-07T14:50:00Z">
        <w:r>
          <w:t>[10]</w:t>
        </w:r>
        <w:r>
          <w:tab/>
        </w:r>
        <w:r w:rsidRPr="00151258">
          <w:t>TS</w:t>
        </w:r>
        <w:r>
          <w:t xml:space="preserve"> </w:t>
        </w:r>
        <w:r w:rsidRPr="00151258">
          <w:t>38.508-1, User Equipment (UE) conformance specification; Part 1: Common test environment</w:t>
        </w:r>
      </w:ins>
    </w:p>
    <w:p w14:paraId="54656EFF" w14:textId="6CB927EF" w:rsidR="002E14DE" w:rsidRPr="004D3578" w:rsidRDefault="002E14DE" w:rsidP="009B5F31">
      <w:pPr>
        <w:pStyle w:val="EX"/>
      </w:pPr>
      <w:ins w:id="196" w:author="Bin Han_Qualcomm" w:date="2023-03-07T15:10:00Z">
        <w:r>
          <w:t>[11]</w:t>
        </w:r>
        <w:r>
          <w:tab/>
        </w:r>
        <w:r w:rsidRPr="00684CEA">
          <w:t xml:space="preserve">3GPP TS 34.114: </w:t>
        </w:r>
        <w:r>
          <w:t>"</w:t>
        </w:r>
        <w:r w:rsidRPr="00684CEA">
          <w:t xml:space="preserve">User Equipment (UE) / Mobile Station (MS) Over </w:t>
        </w:r>
        <w:proofErr w:type="gramStart"/>
        <w:r w:rsidRPr="00684CEA">
          <w:t>The</w:t>
        </w:r>
        <w:proofErr w:type="gramEnd"/>
        <w:r w:rsidRPr="00684CEA">
          <w:t xml:space="preserve"> Air (OTA) antenna performance; Conformance testing</w:t>
        </w:r>
        <w:r>
          <w:t>"</w:t>
        </w:r>
        <w:r w:rsidRPr="00684CEA">
          <w:t>.</w:t>
        </w:r>
      </w:ins>
    </w:p>
    <w:p w14:paraId="1A0E8737" w14:textId="067631CD" w:rsidR="00EC4A25" w:rsidRPr="004D3578" w:rsidDel="0075687F" w:rsidRDefault="00EC4A25" w:rsidP="00EC4A25">
      <w:pPr>
        <w:pStyle w:val="EX"/>
        <w:rPr>
          <w:del w:id="197" w:author="Bin Han_Qualcomm" w:date="2023-03-07T14:50:00Z"/>
        </w:rPr>
      </w:pPr>
      <w:del w:id="198" w:author="Bin Han_Qualcomm" w:date="2023-03-07T14:50:00Z">
        <w:r w:rsidRPr="004D3578" w:rsidDel="0075687F">
          <w:delText>…</w:delText>
        </w:r>
      </w:del>
    </w:p>
    <w:p w14:paraId="3A660A3E" w14:textId="77777777" w:rsidR="00080512" w:rsidRPr="004D3578" w:rsidRDefault="00080512" w:rsidP="00EC4A25">
      <w:pPr>
        <w:pStyle w:val="EX"/>
      </w:pPr>
      <w:r w:rsidRPr="004D3578">
        <w:lastRenderedPageBreak/>
        <w:t>[</w:t>
      </w:r>
      <w:r w:rsidR="00EC4A25" w:rsidRPr="004D3578">
        <w:t>x</w:t>
      </w:r>
      <w:r w:rsidRPr="004D3578">
        <w:t>]</w:t>
      </w:r>
      <w:r w:rsidRPr="004D3578">
        <w:tab/>
        <w:t>&lt;doctype&gt; &lt;#</w:t>
      </w:r>
      <w:proofErr w:type="gramStart"/>
      <w:r w:rsidRPr="004D3578">
        <w:t>&gt;[</w:t>
      </w:r>
      <w:proofErr w:type="gramEnd"/>
      <w:r w:rsidRPr="004D3578">
        <w:t> ([up to and including]{</w:t>
      </w:r>
      <w:proofErr w:type="spellStart"/>
      <w:r w:rsidRPr="004D3578">
        <w:t>yyyy</w:t>
      </w:r>
      <w:proofErr w:type="spellEnd"/>
      <w:r w:rsidRPr="004D3578">
        <w:t>[-mm]|V&lt;a[.b[.c]]&gt;}[onwards])]: "&lt;Title&gt;".</w:t>
      </w:r>
    </w:p>
    <w:p w14:paraId="77A3CE60" w14:textId="77777777" w:rsidR="00080512" w:rsidRPr="004D3578" w:rsidRDefault="00080512">
      <w:pPr>
        <w:pStyle w:val="Heading1"/>
      </w:pPr>
      <w:bookmarkStart w:id="199" w:name="definitions"/>
      <w:bookmarkStart w:id="200" w:name="_Toc129091960"/>
      <w:bookmarkStart w:id="201" w:name="_Toc129094987"/>
      <w:bookmarkEnd w:id="199"/>
      <w:r w:rsidRPr="004D3578">
        <w:t>3</w:t>
      </w:r>
      <w:r w:rsidRPr="004D3578">
        <w:tab/>
        <w:t>Definitions</w:t>
      </w:r>
      <w:r w:rsidR="00602AEA">
        <w:t xml:space="preserve"> of terms, symbols and abbreviations</w:t>
      </w:r>
      <w:bookmarkEnd w:id="200"/>
      <w:bookmarkEnd w:id="201"/>
    </w:p>
    <w:p w14:paraId="6231419E" w14:textId="510DD9FC" w:rsidR="00080512" w:rsidRPr="004D3578" w:rsidRDefault="00105A31">
      <w:pPr>
        <w:pStyle w:val="Guidance"/>
      </w:pPr>
      <w:r>
        <w:t>&lt;Editor’s note: t</w:t>
      </w:r>
      <w:r w:rsidR="00BA19ED">
        <w:t>his clause and its three subclauses are mandatory. The contents shall be shown as "void" if the TS/TR does not define any terms, symbols, or abbreviations.</w:t>
      </w:r>
      <w:r>
        <w:t>&gt;</w:t>
      </w:r>
    </w:p>
    <w:p w14:paraId="16AF3746" w14:textId="77777777" w:rsidR="00080512" w:rsidRPr="004D3578" w:rsidRDefault="00080512">
      <w:pPr>
        <w:pStyle w:val="Heading2"/>
      </w:pPr>
      <w:bookmarkStart w:id="202" w:name="_Toc129091961"/>
      <w:bookmarkStart w:id="203" w:name="_Toc129094988"/>
      <w:r w:rsidRPr="004D3578">
        <w:t>3.1</w:t>
      </w:r>
      <w:r w:rsidRPr="004D3578">
        <w:tab/>
      </w:r>
      <w:r w:rsidR="002B6339">
        <w:t>Terms</w:t>
      </w:r>
      <w:bookmarkEnd w:id="202"/>
      <w:bookmarkEnd w:id="203"/>
    </w:p>
    <w:p w14:paraId="5AE828F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7791A00" w14:textId="77777777" w:rsidR="00080512" w:rsidRPr="004D3578" w:rsidRDefault="00080512">
      <w:pPr>
        <w:pStyle w:val="Guidance"/>
      </w:pPr>
      <w:r w:rsidRPr="004D3578">
        <w:t>Definition format (Normal)</w:t>
      </w:r>
    </w:p>
    <w:p w14:paraId="1BE72C4C" w14:textId="77777777" w:rsidR="00080512" w:rsidRPr="004D3578" w:rsidRDefault="00080512">
      <w:pPr>
        <w:pStyle w:val="Guidance"/>
      </w:pPr>
      <w:r w:rsidRPr="004D3578">
        <w:rPr>
          <w:b/>
        </w:rPr>
        <w:t>&lt;defined term&gt;:</w:t>
      </w:r>
      <w:r w:rsidRPr="004D3578">
        <w:t xml:space="preserve"> &lt;definition&gt;.</w:t>
      </w:r>
    </w:p>
    <w:p w14:paraId="0E9B1F3A" w14:textId="77777777" w:rsidR="00080512" w:rsidRPr="004D3578" w:rsidRDefault="00080512">
      <w:r w:rsidRPr="004D3578">
        <w:rPr>
          <w:b/>
        </w:rPr>
        <w:t>example:</w:t>
      </w:r>
      <w:r w:rsidRPr="004D3578">
        <w:t xml:space="preserve"> text used to clarify abstract rules by applying them literally.</w:t>
      </w:r>
    </w:p>
    <w:p w14:paraId="7009AFB6" w14:textId="77777777" w:rsidR="00080512" w:rsidRPr="004D3578" w:rsidRDefault="00080512">
      <w:pPr>
        <w:pStyle w:val="Heading2"/>
      </w:pPr>
      <w:bookmarkStart w:id="204" w:name="_Toc129091962"/>
      <w:bookmarkStart w:id="205" w:name="_Toc129094989"/>
      <w:r w:rsidRPr="004D3578">
        <w:t>3.2</w:t>
      </w:r>
      <w:r w:rsidRPr="004D3578">
        <w:tab/>
        <w:t>Symbols</w:t>
      </w:r>
      <w:bookmarkEnd w:id="204"/>
      <w:bookmarkEnd w:id="205"/>
    </w:p>
    <w:p w14:paraId="3EA6C96F" w14:textId="77777777" w:rsidR="00080512" w:rsidRPr="004D3578" w:rsidRDefault="00080512">
      <w:pPr>
        <w:keepNext/>
      </w:pPr>
      <w:r w:rsidRPr="004D3578">
        <w:t>For the purposes of the present document, the following symbols apply:</w:t>
      </w:r>
    </w:p>
    <w:p w14:paraId="1F8A8BF5" w14:textId="77777777" w:rsidR="00080512" w:rsidRPr="004D3578" w:rsidRDefault="00080512">
      <w:pPr>
        <w:pStyle w:val="Guidance"/>
      </w:pPr>
      <w:r w:rsidRPr="004D3578">
        <w:t>Symbol format (EW)</w:t>
      </w:r>
    </w:p>
    <w:p w14:paraId="2127E74F" w14:textId="77777777" w:rsidR="00080512" w:rsidRPr="004D3578" w:rsidRDefault="00080512">
      <w:pPr>
        <w:pStyle w:val="EW"/>
      </w:pPr>
      <w:r w:rsidRPr="004D3578">
        <w:t>&lt;symbol&gt;</w:t>
      </w:r>
      <w:r w:rsidRPr="004D3578">
        <w:tab/>
        <w:t>&lt;Explanation&gt;</w:t>
      </w:r>
    </w:p>
    <w:p w14:paraId="12E1891C" w14:textId="77777777" w:rsidR="00080512" w:rsidRPr="004D3578" w:rsidRDefault="00080512">
      <w:pPr>
        <w:pStyle w:val="EW"/>
      </w:pPr>
    </w:p>
    <w:p w14:paraId="7155AE9E" w14:textId="77777777" w:rsidR="00080512" w:rsidRPr="004D3578" w:rsidRDefault="00080512">
      <w:pPr>
        <w:pStyle w:val="Heading2"/>
      </w:pPr>
      <w:bookmarkStart w:id="206" w:name="_Toc129091963"/>
      <w:bookmarkStart w:id="207" w:name="_Toc129094990"/>
      <w:r w:rsidRPr="004D3578">
        <w:t>3.3</w:t>
      </w:r>
      <w:r w:rsidRPr="004D3578">
        <w:tab/>
        <w:t>Abbreviations</w:t>
      </w:r>
      <w:bookmarkEnd w:id="206"/>
      <w:bookmarkEnd w:id="207"/>
    </w:p>
    <w:p w14:paraId="7F18CD1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582037D" w14:textId="77777777" w:rsidR="00080512" w:rsidRPr="004D3578" w:rsidRDefault="00080512">
      <w:pPr>
        <w:pStyle w:val="Guidance"/>
        <w:keepNext/>
      </w:pPr>
      <w:r w:rsidRPr="004D3578">
        <w:t>Abbreviation format (EW)</w:t>
      </w:r>
    </w:p>
    <w:p w14:paraId="17CCBB8A" w14:textId="746E7FC6" w:rsidR="00080512" w:rsidRDefault="00080512">
      <w:pPr>
        <w:pStyle w:val="EW"/>
        <w:rPr>
          <w:ins w:id="208" w:author="Bin Han_Qualcomm" w:date="2023-03-07T15:10:00Z"/>
        </w:rPr>
      </w:pPr>
      <w:r w:rsidRPr="004D3578">
        <w:t>&lt;</w:t>
      </w:r>
      <w:r w:rsidR="00D76048">
        <w:t>ABBREVIATION</w:t>
      </w:r>
      <w:r w:rsidRPr="004D3578">
        <w:t>&gt;</w:t>
      </w:r>
      <w:r w:rsidRPr="004D3578">
        <w:tab/>
        <w:t>&lt;</w:t>
      </w:r>
      <w:r w:rsidR="00D76048">
        <w:t>Expansion</w:t>
      </w:r>
      <w:r w:rsidRPr="004D3578">
        <w:t>&gt;</w:t>
      </w:r>
    </w:p>
    <w:p w14:paraId="39662F8D" w14:textId="77777777" w:rsidR="007E7D71" w:rsidRDefault="007E7D71" w:rsidP="007E7D71">
      <w:pPr>
        <w:pStyle w:val="EW"/>
        <w:rPr>
          <w:ins w:id="209" w:author="Bin Han_Qualcomm" w:date="2023-03-07T15:10:00Z"/>
        </w:rPr>
      </w:pPr>
      <w:proofErr w:type="spellStart"/>
      <w:ins w:id="210" w:author="Bin Han_Qualcomm" w:date="2023-03-07T15:10:00Z">
        <w:r w:rsidRPr="00684CEA">
          <w:t>AoA</w:t>
        </w:r>
        <w:proofErr w:type="spellEnd"/>
        <w:r w:rsidRPr="00684CEA">
          <w:tab/>
          <w:t>Angle of Arrival</w:t>
        </w:r>
      </w:ins>
    </w:p>
    <w:p w14:paraId="203B18A1" w14:textId="77777777" w:rsidR="007E7D71" w:rsidRDefault="007E7D71" w:rsidP="007E7D71">
      <w:pPr>
        <w:pStyle w:val="EW"/>
        <w:rPr>
          <w:ins w:id="211" w:author="Bin Han_Qualcomm" w:date="2023-03-07T15:10:00Z"/>
        </w:rPr>
      </w:pPr>
      <w:ins w:id="212" w:author="Bin Han_Qualcomm" w:date="2023-03-07T15:10:00Z">
        <w:r w:rsidRPr="00684CEA">
          <w:t>CATR</w:t>
        </w:r>
        <w:r w:rsidRPr="00684CEA">
          <w:tab/>
          <w:t>Compact Antenna Test Range</w:t>
        </w:r>
      </w:ins>
    </w:p>
    <w:p w14:paraId="162C9B41" w14:textId="77777777" w:rsidR="007E7D71" w:rsidRPr="00684CEA" w:rsidRDefault="007E7D71" w:rsidP="007E7D71">
      <w:pPr>
        <w:pStyle w:val="EW"/>
        <w:rPr>
          <w:ins w:id="213" w:author="Bin Han_Qualcomm" w:date="2023-03-07T15:10:00Z"/>
        </w:rPr>
      </w:pPr>
      <w:ins w:id="214" w:author="Bin Han_Qualcomm" w:date="2023-03-07T15:10:00Z">
        <w:r w:rsidRPr="00684CEA">
          <w:t>DFF</w:t>
        </w:r>
        <w:r w:rsidRPr="00684CEA">
          <w:tab/>
          <w:t>Direct Far Fiel</w:t>
        </w:r>
        <w:r>
          <w:t>d</w:t>
        </w:r>
      </w:ins>
    </w:p>
    <w:p w14:paraId="484CBA05" w14:textId="77777777" w:rsidR="007E7D71" w:rsidRPr="00684CEA" w:rsidRDefault="007E7D71" w:rsidP="007E7D71">
      <w:pPr>
        <w:pStyle w:val="EW"/>
        <w:rPr>
          <w:ins w:id="215" w:author="Bin Han_Qualcomm" w:date="2023-03-07T15:10:00Z"/>
        </w:rPr>
      </w:pPr>
      <w:ins w:id="216" w:author="Bin Han_Qualcomm" w:date="2023-03-07T15:10:00Z">
        <w:r w:rsidRPr="00684CEA">
          <w:t>DUT</w:t>
        </w:r>
        <w:r w:rsidRPr="00684CEA">
          <w:tab/>
          <w:t>Device Under Test</w:t>
        </w:r>
      </w:ins>
    </w:p>
    <w:p w14:paraId="42892E81" w14:textId="77777777" w:rsidR="007E7D71" w:rsidRPr="00684CEA" w:rsidRDefault="007E7D71" w:rsidP="007E7D71">
      <w:pPr>
        <w:pStyle w:val="EW"/>
        <w:rPr>
          <w:ins w:id="217" w:author="Bin Han_Qualcomm" w:date="2023-03-07T15:10:00Z"/>
        </w:rPr>
      </w:pPr>
      <w:ins w:id="218" w:author="Bin Han_Qualcomm" w:date="2023-03-07T15:10:00Z">
        <w:r w:rsidRPr="00684CEA">
          <w:t>EIS</w:t>
        </w:r>
        <w:r w:rsidRPr="00684CEA">
          <w:tab/>
          <w:t>Effective Isotropic Sensitivity</w:t>
        </w:r>
      </w:ins>
    </w:p>
    <w:p w14:paraId="23C9D8CA" w14:textId="77777777" w:rsidR="007E7D71" w:rsidRPr="00684CEA" w:rsidRDefault="007E7D71" w:rsidP="007E7D71">
      <w:pPr>
        <w:pStyle w:val="EW"/>
        <w:rPr>
          <w:ins w:id="219" w:author="Bin Han_Qualcomm" w:date="2023-03-07T15:10:00Z"/>
        </w:rPr>
      </w:pPr>
      <w:ins w:id="220" w:author="Bin Han_Qualcomm" w:date="2023-03-07T15:10:00Z">
        <w:r w:rsidRPr="00684CEA">
          <w:t>EIRP</w:t>
        </w:r>
        <w:r w:rsidRPr="00684CEA">
          <w:tab/>
          <w:t>Effective (or equivalent) isotropic radiated power</w:t>
        </w:r>
      </w:ins>
    </w:p>
    <w:p w14:paraId="118E93A1" w14:textId="77777777" w:rsidR="007E7D71" w:rsidRPr="00684CEA" w:rsidRDefault="007E7D71" w:rsidP="007E7D71">
      <w:pPr>
        <w:pStyle w:val="EW"/>
        <w:rPr>
          <w:ins w:id="221" w:author="Bin Han_Qualcomm" w:date="2023-03-07T15:10:00Z"/>
        </w:rPr>
      </w:pPr>
      <w:ins w:id="222" w:author="Bin Han_Qualcomm" w:date="2023-03-07T15:10:00Z">
        <w:r w:rsidRPr="00684CEA">
          <w:t>IFF</w:t>
        </w:r>
        <w:r w:rsidRPr="00684CEA">
          <w:tab/>
          <w:t>Indirect Far Field</w:t>
        </w:r>
      </w:ins>
    </w:p>
    <w:p w14:paraId="25C23D97" w14:textId="7DCC627A" w:rsidR="007E7D71" w:rsidRPr="00046D94" w:rsidRDefault="007E7D71" w:rsidP="007E7D71">
      <w:pPr>
        <w:pStyle w:val="EW"/>
        <w:rPr>
          <w:ins w:id="223" w:author="Bin Han_Qualcomm" w:date="2023-03-07T15:10:00Z"/>
          <w:lang w:eastAsia="zh-CN"/>
        </w:rPr>
      </w:pPr>
      <w:ins w:id="224" w:author="Bin Han_Qualcomm" w:date="2023-03-07T15:10:00Z">
        <w:r>
          <w:rPr>
            <w:rFonts w:hint="eastAsia"/>
            <w:lang w:eastAsia="zh-CN"/>
          </w:rPr>
          <w:t>S</w:t>
        </w:r>
        <w:r>
          <w:rPr>
            <w:lang w:eastAsia="zh-CN"/>
          </w:rPr>
          <w:t xml:space="preserve">GH          </w:t>
        </w:r>
        <w:r w:rsidR="00B0612B">
          <w:rPr>
            <w:lang w:eastAsia="zh-CN"/>
          </w:rPr>
          <w:tab/>
        </w:r>
        <w:r w:rsidRPr="00684CEA">
          <w:t xml:space="preserve">Standard Gain Horn </w:t>
        </w:r>
        <w:r>
          <w:rPr>
            <w:lang w:eastAsia="zh-CN"/>
          </w:rPr>
          <w:t xml:space="preserve"> </w:t>
        </w:r>
      </w:ins>
    </w:p>
    <w:p w14:paraId="4E28D2CE" w14:textId="77777777" w:rsidR="007E7D71" w:rsidRPr="004D3578" w:rsidRDefault="007E7D71">
      <w:pPr>
        <w:pStyle w:val="EW"/>
      </w:pPr>
    </w:p>
    <w:p w14:paraId="24434A9E" w14:textId="77777777" w:rsidR="00080512" w:rsidRPr="004D3578" w:rsidRDefault="00080512">
      <w:pPr>
        <w:pStyle w:val="EW"/>
      </w:pPr>
    </w:p>
    <w:p w14:paraId="44924CB1" w14:textId="77777777" w:rsidR="00080512" w:rsidRPr="004D3578" w:rsidRDefault="00DA2A2C">
      <w:pPr>
        <w:pStyle w:val="Heading1"/>
      </w:pPr>
      <w:bookmarkStart w:id="225" w:name="clause4"/>
      <w:bookmarkEnd w:id="225"/>
      <w:r>
        <w:br w:type="page"/>
      </w:r>
      <w:bookmarkStart w:id="226" w:name="_Toc129091964"/>
      <w:bookmarkStart w:id="227" w:name="_Toc129094991"/>
      <w:r w:rsidR="00080512" w:rsidRPr="004D3578">
        <w:lastRenderedPageBreak/>
        <w:t>4</w:t>
      </w:r>
      <w:r w:rsidR="00080512" w:rsidRPr="004D3578">
        <w:tab/>
      </w:r>
      <w:r w:rsidR="006E67E0">
        <w:t>General</w:t>
      </w:r>
      <w:bookmarkEnd w:id="226"/>
      <w:bookmarkEnd w:id="227"/>
    </w:p>
    <w:p w14:paraId="3B94EC1B" w14:textId="4379B3C0" w:rsidR="00646F95" w:rsidRDefault="00A64296">
      <w:pPr>
        <w:pStyle w:val="Guidance"/>
        <w:rPr>
          <w:ins w:id="228" w:author="Bin Han_Qualcomm" w:date="2023-03-07T14:36:00Z"/>
        </w:rPr>
      </w:pPr>
      <w:r>
        <w:t>&lt;</w:t>
      </w:r>
      <w:r w:rsidR="006E67E0">
        <w:t xml:space="preserve">Editor’s note: </w:t>
      </w:r>
      <w:r w:rsidR="00646F95">
        <w:t>general aspects related to the scope of the study or common study outcomes can be captured in this clause</w:t>
      </w:r>
      <w:r>
        <w:t>&gt;</w:t>
      </w:r>
    </w:p>
    <w:p w14:paraId="11B021AB" w14:textId="77777777" w:rsidR="006F78E6" w:rsidRPr="005F0D99" w:rsidRDefault="006F78E6" w:rsidP="006F78E6">
      <w:pPr>
        <w:pStyle w:val="Heading2"/>
        <w:rPr>
          <w:ins w:id="229" w:author="Bin Han_Qualcomm" w:date="2023-03-07T14:36:00Z"/>
          <w:rFonts w:eastAsiaTheme="majorEastAsia" w:cstheme="majorBidi"/>
          <w:szCs w:val="26"/>
          <w:lang w:val="en-US" w:eastAsia="zh-CN"/>
        </w:rPr>
      </w:pPr>
      <w:bookmarkStart w:id="230" w:name="_Toc129094992"/>
      <w:ins w:id="231" w:author="Bin Han_Qualcomm" w:date="2023-03-07T14:36:00Z">
        <w:r>
          <w:t>4</w:t>
        </w:r>
        <w:r w:rsidRPr="00E91156">
          <w:t>.1</w:t>
        </w:r>
        <w:r w:rsidRPr="00E91156">
          <w:tab/>
        </w:r>
        <w:r>
          <w:t>Objective</w:t>
        </w:r>
        <w:bookmarkEnd w:id="230"/>
      </w:ins>
    </w:p>
    <w:p w14:paraId="2D084DAD" w14:textId="77777777" w:rsidR="006F78E6" w:rsidRDefault="006F78E6" w:rsidP="006F78E6">
      <w:pPr>
        <w:ind w:right="-96"/>
        <w:jc w:val="both"/>
        <w:rPr>
          <w:ins w:id="232" w:author="Bin Han_Qualcomm" w:date="2023-03-07T14:36:00Z"/>
        </w:rPr>
      </w:pPr>
      <w:ins w:id="233" w:author="Bin Han_Qualcomm" w:date="2023-03-07T14:36:00Z">
        <w:r w:rsidRPr="005F0D99">
          <w:t xml:space="preserve">In Rel-17 WI on further enhancements on MIMO for NR (Acronym: </w:t>
        </w:r>
        <w:proofErr w:type="spellStart"/>
        <w:r w:rsidRPr="005F0D99">
          <w:t>NR_FeMIMO</w:t>
        </w:r>
        <w:proofErr w:type="spellEnd"/>
        <w:r w:rsidRPr="005F0D99">
          <w:t xml:space="preserve">), the objective is to extend the specification to support several aspects on NR MIMO including </w:t>
        </w:r>
        <w:r w:rsidRPr="006D3187">
          <w:t xml:space="preserve">simultaneous </w:t>
        </w:r>
        <w:r w:rsidRPr="00713210">
          <w:t>multi-Rx chain DL reception</w:t>
        </w:r>
        <w:r w:rsidRPr="005F0D99">
          <w:t>.</w:t>
        </w:r>
        <w:r>
          <w:t xml:space="preserve"> With considering the objective to define new requirements for the UE with multi-Rx chain DL reception, the FR2 test methods for RF, RRM and demodulation need to be enhanced. </w:t>
        </w:r>
        <w:r w:rsidRPr="005F0D99">
          <w:rPr>
            <w:rFonts w:eastAsia="Times New Roman"/>
          </w:rPr>
          <w:t xml:space="preserve">This document is to define the enhanced test methods for the verifications of these new requirements for </w:t>
        </w:r>
        <w:r>
          <w:t xml:space="preserve">FR2 </w:t>
        </w:r>
        <w:r w:rsidRPr="005F0D99">
          <w:rPr>
            <w:rFonts w:eastAsia="Times New Roman"/>
          </w:rPr>
          <w:t xml:space="preserve">UE with </w:t>
        </w:r>
        <w:r>
          <w:t>multi-Rx chain DL receptions.</w:t>
        </w:r>
      </w:ins>
    </w:p>
    <w:p w14:paraId="3298B44C" w14:textId="77777777" w:rsidR="006F78E6" w:rsidRDefault="006F78E6" w:rsidP="006F78E6">
      <w:pPr>
        <w:ind w:right="-96"/>
        <w:jc w:val="both"/>
        <w:rPr>
          <w:ins w:id="234" w:author="Bin Han_Qualcomm" w:date="2023-03-07T14:36:00Z"/>
        </w:rPr>
      </w:pPr>
    </w:p>
    <w:p w14:paraId="2749A845" w14:textId="77777777" w:rsidR="006F78E6" w:rsidRPr="005F0D99" w:rsidRDefault="006F78E6" w:rsidP="006F78E6">
      <w:pPr>
        <w:pStyle w:val="Heading2"/>
        <w:rPr>
          <w:ins w:id="235" w:author="Bin Han_Qualcomm" w:date="2023-03-07T14:36:00Z"/>
          <w:rFonts w:cstheme="majorBidi"/>
          <w:color w:val="2F5496" w:themeColor="accent1" w:themeShade="BF"/>
        </w:rPr>
      </w:pPr>
      <w:bookmarkStart w:id="236" w:name="_Toc129094993"/>
      <w:ins w:id="237" w:author="Bin Han_Qualcomm" w:date="2023-03-07T14:36:00Z">
        <w:r w:rsidRPr="005F0D99">
          <w:t>4.2</w:t>
        </w:r>
        <w:r>
          <w:tab/>
        </w:r>
        <w:r w:rsidRPr="005F0D99">
          <w:t>Devices Type</w:t>
        </w:r>
        <w:bookmarkEnd w:id="236"/>
      </w:ins>
    </w:p>
    <w:p w14:paraId="4FC91EAE" w14:textId="77777777" w:rsidR="006F78E6" w:rsidRDefault="006F78E6" w:rsidP="006F78E6">
      <w:pPr>
        <w:pStyle w:val="Guidance"/>
        <w:rPr>
          <w:ins w:id="238" w:author="Bin Han_Qualcomm" w:date="2023-03-07T14:36:00Z"/>
          <w:i w:val="0"/>
          <w:iCs/>
          <w:u w:val="single"/>
          <w:lang w:val="en-US"/>
        </w:rPr>
      </w:pPr>
      <w:ins w:id="239" w:author="Bin Han_Qualcomm" w:date="2023-03-07T14:36:00Z">
        <w:r>
          <w:rPr>
            <w:i w:val="0"/>
            <w:iCs/>
            <w:u w:val="single"/>
            <w:lang w:val="en-US"/>
          </w:rPr>
          <w:t>The following device types are considered in the scope of this study:</w:t>
        </w:r>
      </w:ins>
    </w:p>
    <w:p w14:paraId="71AADB37" w14:textId="77777777" w:rsidR="006F78E6" w:rsidRPr="00684CEA" w:rsidRDefault="006F78E6" w:rsidP="006F78E6">
      <w:pPr>
        <w:pStyle w:val="B1"/>
        <w:rPr>
          <w:ins w:id="240" w:author="Bin Han_Qualcomm" w:date="2023-03-07T14:36:00Z"/>
        </w:rPr>
      </w:pPr>
      <w:ins w:id="241" w:author="Bin Han_Qualcomm" w:date="2023-03-07T14:36:00Z">
        <w:r w:rsidRPr="00684CEA">
          <w:t>-</w:t>
        </w:r>
        <w:r w:rsidRPr="00684CEA">
          <w:tab/>
          <w:t>Smartphone</w:t>
        </w:r>
      </w:ins>
    </w:p>
    <w:p w14:paraId="42A8BD4C" w14:textId="77777777" w:rsidR="006F78E6" w:rsidRPr="00684CEA" w:rsidRDefault="006F78E6" w:rsidP="006F78E6">
      <w:pPr>
        <w:pStyle w:val="B1"/>
        <w:rPr>
          <w:ins w:id="242" w:author="Bin Han_Qualcomm" w:date="2023-03-07T14:36:00Z"/>
        </w:rPr>
      </w:pPr>
      <w:ins w:id="243" w:author="Bin Han_Qualcomm" w:date="2023-03-07T14:36:00Z">
        <w:r w:rsidRPr="00684CEA">
          <w:t>-</w:t>
        </w:r>
        <w:r w:rsidRPr="00684CEA">
          <w:tab/>
          <w:t>Tablet</w:t>
        </w:r>
      </w:ins>
    </w:p>
    <w:p w14:paraId="5E72F13D" w14:textId="77777777" w:rsidR="006F78E6" w:rsidRPr="00684CEA" w:rsidRDefault="006F78E6" w:rsidP="006F78E6">
      <w:pPr>
        <w:pStyle w:val="B1"/>
        <w:rPr>
          <w:ins w:id="244" w:author="Bin Han_Qualcomm" w:date="2023-03-07T14:36:00Z"/>
        </w:rPr>
      </w:pPr>
      <w:ins w:id="245" w:author="Bin Han_Qualcomm" w:date="2023-03-07T14:36:00Z">
        <w:r w:rsidRPr="00684CEA">
          <w:t>-</w:t>
        </w:r>
        <w:r w:rsidRPr="00684CEA">
          <w:tab/>
          <w:t>Wearable devices</w:t>
        </w:r>
      </w:ins>
    </w:p>
    <w:p w14:paraId="7A9D88D3" w14:textId="77777777" w:rsidR="006F78E6" w:rsidRPr="00684CEA" w:rsidRDefault="006F78E6" w:rsidP="006F78E6">
      <w:pPr>
        <w:pStyle w:val="B1"/>
        <w:rPr>
          <w:ins w:id="246" w:author="Bin Han_Qualcomm" w:date="2023-03-07T14:36:00Z"/>
        </w:rPr>
      </w:pPr>
      <w:ins w:id="247" w:author="Bin Han_Qualcomm" w:date="2023-03-07T14:36:00Z">
        <w:r w:rsidRPr="00684CEA">
          <w:t>-</w:t>
        </w:r>
        <w:r w:rsidRPr="00684CEA">
          <w:tab/>
          <w:t>Vehicular mounted device</w:t>
        </w:r>
      </w:ins>
    </w:p>
    <w:p w14:paraId="0896F46D" w14:textId="77777777" w:rsidR="006F78E6" w:rsidRPr="00684CEA" w:rsidRDefault="006F78E6" w:rsidP="006F78E6">
      <w:pPr>
        <w:pStyle w:val="B1"/>
        <w:rPr>
          <w:ins w:id="248" w:author="Bin Han_Qualcomm" w:date="2023-03-07T14:36:00Z"/>
        </w:rPr>
      </w:pPr>
      <w:ins w:id="249" w:author="Bin Han_Qualcomm" w:date="2023-03-07T14:36:00Z">
        <w:r w:rsidRPr="00684CEA">
          <w:t>-</w:t>
        </w:r>
        <w:r w:rsidRPr="00684CEA">
          <w:tab/>
          <w:t>Fixed Wireless Access (FWA) terminal</w:t>
        </w:r>
      </w:ins>
    </w:p>
    <w:p w14:paraId="222BB11F" w14:textId="77777777" w:rsidR="006F78E6" w:rsidRPr="00684CEA" w:rsidRDefault="006F78E6" w:rsidP="006F78E6">
      <w:pPr>
        <w:pStyle w:val="B1"/>
        <w:rPr>
          <w:ins w:id="250" w:author="Bin Han_Qualcomm" w:date="2023-03-07T14:36:00Z"/>
        </w:rPr>
      </w:pPr>
      <w:ins w:id="251" w:author="Bin Han_Qualcomm" w:date="2023-03-07T14:36:00Z">
        <w:r w:rsidRPr="00684CEA">
          <w:t>-</w:t>
        </w:r>
        <w:r w:rsidRPr="00684CEA">
          <w:tab/>
          <w:t>Other UE types are not precluded</w:t>
        </w:r>
      </w:ins>
    </w:p>
    <w:p w14:paraId="0136BC98" w14:textId="77777777" w:rsidR="006F78E6" w:rsidRDefault="006F78E6" w:rsidP="006F78E6">
      <w:pPr>
        <w:rPr>
          <w:ins w:id="252" w:author="Bin Han_Qualcomm" w:date="2023-03-07T14:36:00Z"/>
        </w:rPr>
      </w:pPr>
      <w:ins w:id="253" w:author="Bin Han_Qualcomm" w:date="2023-03-07T14:36:00Z">
        <w:r>
          <w:t>The development of test methods shall initially focus on the smartphone device type. Other UE types should also be studied as 2</w:t>
        </w:r>
        <w:r w:rsidRPr="005F0D99">
          <w:rPr>
            <w:vertAlign w:val="superscript"/>
          </w:rPr>
          <w:t>nd</w:t>
        </w:r>
        <w:r>
          <w:t xml:space="preserve"> priority.</w:t>
        </w:r>
      </w:ins>
    </w:p>
    <w:p w14:paraId="2EF1AAA3" w14:textId="77777777" w:rsidR="006F78E6" w:rsidRDefault="006F78E6">
      <w:pPr>
        <w:pStyle w:val="Guidance"/>
      </w:pPr>
    </w:p>
    <w:p w14:paraId="5B329E6D" w14:textId="39E51517" w:rsidR="006E67E0" w:rsidRDefault="00DA2A2C" w:rsidP="006E67E0">
      <w:pPr>
        <w:pStyle w:val="Heading1"/>
      </w:pPr>
      <w:r>
        <w:br w:type="page"/>
      </w:r>
      <w:bookmarkStart w:id="254" w:name="_Toc129091965"/>
      <w:bookmarkStart w:id="255" w:name="_Toc129094994"/>
      <w:r w:rsidR="006E67E0">
        <w:lastRenderedPageBreak/>
        <w:t>5</w:t>
      </w:r>
      <w:r w:rsidR="006E67E0" w:rsidRPr="004D3578">
        <w:tab/>
      </w:r>
      <w:r w:rsidR="00F751B0" w:rsidRPr="00F751B0">
        <w:t>UE RF testing methodology</w:t>
      </w:r>
      <w:r w:rsidR="00F751B0">
        <w:t xml:space="preserve"> for </w:t>
      </w:r>
      <w:ins w:id="256" w:author="Bin Han_Qualcomm" w:date="2023-03-07T14:37:00Z">
        <w:r w:rsidR="00160EC5" w:rsidRPr="00456F8C">
          <w:t>multi-Rx chain DL reception</w:t>
        </w:r>
      </w:ins>
      <w:del w:id="257" w:author="Bin Han_Qualcomm" w:date="2023-03-07T14:37:00Z">
        <w:r w:rsidR="005C32AB" w:rsidRPr="005C32AB" w:rsidDel="00160EC5">
          <w:delText>multi-panel reception</w:delText>
        </w:r>
      </w:del>
      <w:bookmarkEnd w:id="254"/>
      <w:bookmarkEnd w:id="255"/>
    </w:p>
    <w:p w14:paraId="24F33CEA" w14:textId="505BA600" w:rsidR="00080512" w:rsidRDefault="006E67E0">
      <w:pPr>
        <w:pStyle w:val="Heading2"/>
      </w:pPr>
      <w:bookmarkStart w:id="258" w:name="_Toc129091966"/>
      <w:bookmarkStart w:id="259" w:name="_Toc129094995"/>
      <w:r>
        <w:t>5</w:t>
      </w:r>
      <w:r w:rsidR="00080512" w:rsidRPr="004D3578">
        <w:t>.1</w:t>
      </w:r>
      <w:r w:rsidR="00080512" w:rsidRPr="004D3578">
        <w:tab/>
      </w:r>
      <w:r w:rsidR="00777963">
        <w:t>General</w:t>
      </w:r>
      <w:bookmarkEnd w:id="258"/>
      <w:bookmarkEnd w:id="259"/>
    </w:p>
    <w:p w14:paraId="47B5EE0B" w14:textId="471FF214" w:rsidR="00407F34" w:rsidRDefault="00A64296" w:rsidP="00407F34">
      <w:pPr>
        <w:pStyle w:val="Guidance"/>
      </w:pPr>
      <w:r>
        <w:t>&lt;</w:t>
      </w:r>
      <w:r w:rsidR="00646F95">
        <w:t xml:space="preserve">Editor’s note: </w:t>
      </w:r>
      <w:r w:rsidR="00407F34">
        <w:t xml:space="preserve">general aspects related to the UE RF testing methodology for </w:t>
      </w:r>
      <w:ins w:id="260" w:author="Bin Han_Qualcomm" w:date="2023-03-07T14:51:00Z">
        <w:r w:rsidR="00B414EF" w:rsidRPr="00B414EF">
          <w:t xml:space="preserve">multi-Rx chain DL </w:t>
        </w:r>
        <w:proofErr w:type="spellStart"/>
        <w:r w:rsidR="00B414EF" w:rsidRPr="00B414EF">
          <w:t>reception</w:t>
        </w:r>
      </w:ins>
      <w:del w:id="261" w:author="Bin Han_Qualcomm" w:date="2023-03-07T14:51:00Z">
        <w:r w:rsidR="00407F34" w:rsidDel="00B414EF">
          <w:delText xml:space="preserve">multi-panel reception </w:delText>
        </w:r>
      </w:del>
      <w:r w:rsidR="00407F34">
        <w:t>can</w:t>
      </w:r>
      <w:proofErr w:type="spellEnd"/>
      <w:r w:rsidR="00407F34">
        <w:t xml:space="preserve"> be captured in this clause</w:t>
      </w:r>
      <w:r>
        <w:t>&gt;</w:t>
      </w:r>
    </w:p>
    <w:p w14:paraId="6E6FE45A" w14:textId="2979F2D7" w:rsidR="00646F95" w:rsidRDefault="00646F95" w:rsidP="00407F34">
      <w:pPr>
        <w:pStyle w:val="Heading2"/>
      </w:pPr>
      <w:bookmarkStart w:id="262" w:name="_Toc129091967"/>
      <w:bookmarkStart w:id="263" w:name="_Toc129094996"/>
      <w:r>
        <w:t>5</w:t>
      </w:r>
      <w:r w:rsidRPr="004D3578">
        <w:t>.</w:t>
      </w:r>
      <w:r>
        <w:t>2</w:t>
      </w:r>
      <w:r w:rsidRPr="004D3578">
        <w:tab/>
      </w:r>
      <w:r w:rsidR="00CB51EB">
        <w:t>Measurement setup</w:t>
      </w:r>
      <w:bookmarkEnd w:id="262"/>
      <w:bookmarkEnd w:id="263"/>
    </w:p>
    <w:p w14:paraId="559846B5" w14:textId="65F7DDAB" w:rsidR="00646F95" w:rsidRDefault="00A64296" w:rsidP="00646F95">
      <w:pPr>
        <w:pStyle w:val="Guidance"/>
        <w:rPr>
          <w:ins w:id="264" w:author="Bin Han_Qualcomm" w:date="2023-03-07T15:01:00Z"/>
        </w:rPr>
      </w:pPr>
      <w:r>
        <w:t>&lt;</w:t>
      </w:r>
      <w:r w:rsidR="00646F95">
        <w:t>Editor’s note: outcome of</w:t>
      </w:r>
      <w:r w:rsidR="00407F34">
        <w:t xml:space="preserve"> measurement setup for UE RF testing can be captured in this clause</w:t>
      </w:r>
      <w:r>
        <w:t>&gt;</w:t>
      </w:r>
    </w:p>
    <w:p w14:paraId="4BD405E3" w14:textId="77777777" w:rsidR="00A541E0" w:rsidRDefault="00A541E0" w:rsidP="00A541E0">
      <w:pPr>
        <w:pStyle w:val="Heading3"/>
        <w:rPr>
          <w:ins w:id="265" w:author="Bin Han_Qualcomm" w:date="2023-03-07T15:01:00Z"/>
        </w:rPr>
      </w:pPr>
      <w:bookmarkStart w:id="266" w:name="_Toc129094997"/>
      <w:ins w:id="267" w:author="Bin Han_Qualcomm" w:date="2023-03-07T15:01:00Z">
        <w:r>
          <w:t xml:space="preserve">5.2.1 Measurement Setup with Full Degree of Rotation Freedom for Each </w:t>
        </w:r>
        <w:proofErr w:type="spellStart"/>
        <w:r>
          <w:t>AoA</w:t>
        </w:r>
        <w:bookmarkEnd w:id="266"/>
        <w:proofErr w:type="spellEnd"/>
      </w:ins>
    </w:p>
    <w:p w14:paraId="1FF2AC3C" w14:textId="77777777" w:rsidR="00A541E0" w:rsidRDefault="00A541E0" w:rsidP="00CB1799">
      <w:pPr>
        <w:jc w:val="both"/>
        <w:rPr>
          <w:ins w:id="268" w:author="Bin Han_Qualcomm" w:date="2023-03-07T15:01:00Z"/>
        </w:rPr>
        <w:pPrChange w:id="269" w:author="Bin Han_Qualcomm" w:date="2023-03-07T15:34:00Z">
          <w:pPr/>
        </w:pPrChange>
      </w:pPr>
      <w:ins w:id="270" w:author="Bin Han_Qualcomm" w:date="2023-03-07T15:01:00Z">
        <w:r>
          <w:t xml:space="preserve">FR2 OTA measurement setups with full degree of rotation freedom for each </w:t>
        </w:r>
        <w:proofErr w:type="spellStart"/>
        <w:r>
          <w:t>AoA</w:t>
        </w:r>
        <w:proofErr w:type="spellEnd"/>
        <w:r>
          <w:t xml:space="preserve"> </w:t>
        </w:r>
        <w:r w:rsidRPr="00E239D4">
          <w:t xml:space="preserve">support two simultaneous </w:t>
        </w:r>
        <w:proofErr w:type="spellStart"/>
        <w:r w:rsidRPr="00E239D4">
          <w:t>AoAs</w:t>
        </w:r>
        <w:proofErr w:type="spellEnd"/>
        <w:r w:rsidRPr="00E239D4">
          <w:t xml:space="preserve"> with any combination of DL directions</w:t>
        </w:r>
        <w:r>
          <w:t xml:space="preserve">, i.e., </w:t>
        </w:r>
        <w:r w:rsidRPr="00DC49A6">
          <w:t xml:space="preserve">any permutation of possible </w:t>
        </w:r>
        <w:proofErr w:type="spellStart"/>
        <w:r w:rsidRPr="00DC49A6">
          <w:t>AoAs</w:t>
        </w:r>
        <w:proofErr w:type="spellEnd"/>
        <w:r w:rsidRPr="00DC49A6">
          <w:t xml:space="preserve"> shall be supported</w:t>
        </w:r>
        <w:r>
          <w:t>. This setup was initially considered as the preferred measurement setup for multi-</w:t>
        </w:r>
        <w:proofErr w:type="spellStart"/>
        <w:r>
          <w:t>AoA</w:t>
        </w:r>
        <w:proofErr w:type="spellEnd"/>
        <w:r>
          <w:t xml:space="preserve"> UE RF testing but later discarded for reasons outlined below. </w:t>
        </w:r>
      </w:ins>
    </w:p>
    <w:p w14:paraId="3BC63A50" w14:textId="77777777" w:rsidR="00A541E0" w:rsidRDefault="00A541E0" w:rsidP="00CB1799">
      <w:pPr>
        <w:jc w:val="both"/>
        <w:rPr>
          <w:ins w:id="271" w:author="Bin Han_Qualcomm" w:date="2023-03-07T15:01:00Z"/>
        </w:rPr>
        <w:pPrChange w:id="272" w:author="Bin Han_Qualcomm" w:date="2023-03-07T15:34:00Z">
          <w:pPr/>
        </w:pPrChange>
      </w:pPr>
      <w:ins w:id="273" w:author="Bin Han_Qualcomm" w:date="2023-03-07T15:01:00Z">
        <w:r>
          <w:t>Such</w:t>
        </w:r>
        <w:r w:rsidRPr="004229B0">
          <w:t xml:space="preserve"> setup was </w:t>
        </w:r>
        <w:r>
          <w:t xml:space="preserve">also </w:t>
        </w:r>
        <w:r w:rsidRPr="004229B0">
          <w:t xml:space="preserve">considered the default measurement setup for FR2 UE RF testing during the SI phase </w:t>
        </w:r>
        <w:r>
          <w:t>of FR2 OTA testing</w:t>
        </w:r>
        <w:r w:rsidRPr="004229B0">
          <w:t xml:space="preserve"> </w:t>
        </w:r>
        <w:r>
          <w:t xml:space="preserve">[3] </w:t>
        </w:r>
        <w:r w:rsidRPr="004229B0">
          <w:t>given the requirement to perform off-centre of beam measurements</w:t>
        </w:r>
        <w:r>
          <w:t xml:space="preserve"> as illustrated in Figure 5.2.1-1</w:t>
        </w:r>
        <w:r w:rsidRPr="004229B0">
          <w:t xml:space="preserve">. However, the adoption of the UE </w:t>
        </w:r>
        <w:proofErr w:type="spellStart"/>
        <w:r w:rsidRPr="004229B0">
          <w:t>Beamlock</w:t>
        </w:r>
        <w:proofErr w:type="spellEnd"/>
        <w:r w:rsidRPr="004229B0">
          <w:t xml:space="preserve"> test Function (UBF), see Clause 5.4 of </w:t>
        </w:r>
        <w:r>
          <w:t>[5]</w:t>
        </w:r>
        <w:r w:rsidRPr="004229B0">
          <w:t>, to readily perform off-centre of beam measurements shifted the focus towards more practical single-</w:t>
        </w:r>
        <w:proofErr w:type="spellStart"/>
        <w:r w:rsidRPr="004229B0">
          <w:t>AoA</w:t>
        </w:r>
        <w:proofErr w:type="spellEnd"/>
        <w:r>
          <w:t>/single-probe</w:t>
        </w:r>
        <w:r w:rsidRPr="004229B0">
          <w:t xml:space="preserve"> UE RF setups, e.g., the Indirect Far Field (IFF) methodology </w:t>
        </w:r>
        <w:r>
          <w:t>[3]</w:t>
        </w:r>
        <w:r w:rsidRPr="004229B0">
          <w:t xml:space="preserve"> which subsequently became the de-facto setup for FR2 UE RF testing</w:t>
        </w:r>
        <w:r>
          <w:t>.</w:t>
        </w:r>
      </w:ins>
    </w:p>
    <w:p w14:paraId="3EB7D199" w14:textId="77777777" w:rsidR="00A541E0" w:rsidRDefault="00A541E0" w:rsidP="00A541E0">
      <w:pPr>
        <w:pStyle w:val="TH"/>
        <w:rPr>
          <w:ins w:id="274" w:author="Bin Han_Qualcomm" w:date="2023-03-07T15:01:00Z"/>
        </w:rPr>
      </w:pPr>
      <w:ins w:id="275" w:author="Bin Han_Qualcomm" w:date="2023-03-07T15:01:00Z">
        <w:r w:rsidRPr="0051485A">
          <w:rPr>
            <w:noProof/>
          </w:rPr>
          <w:drawing>
            <wp:inline distT="0" distB="0" distL="0" distR="0" wp14:anchorId="34A812F6" wp14:editId="2EEC4840">
              <wp:extent cx="2743200" cy="2085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85975"/>
                      </a:xfrm>
                      <a:prstGeom prst="rect">
                        <a:avLst/>
                      </a:prstGeom>
                      <a:noFill/>
                      <a:ln>
                        <a:noFill/>
                      </a:ln>
                    </pic:spPr>
                  </pic:pic>
                </a:graphicData>
              </a:graphic>
            </wp:inline>
          </w:drawing>
        </w:r>
      </w:ins>
    </w:p>
    <w:p w14:paraId="2CF0BFD0" w14:textId="77777777" w:rsidR="00A541E0" w:rsidRDefault="00A541E0" w:rsidP="00A541E0">
      <w:pPr>
        <w:pStyle w:val="TF"/>
        <w:rPr>
          <w:ins w:id="276" w:author="Bin Han_Qualcomm" w:date="2023-03-07T15:01:00Z"/>
        </w:rPr>
      </w:pPr>
      <w:ins w:id="277" w:author="Bin Han_Qualcomm" w:date="2023-03-07T15:01:00Z">
        <w:r w:rsidRPr="0051485A">
          <w:t>Figure 5.2.1-1: DFF measurement setup of UE RF characteristics</w:t>
        </w:r>
        <w:r>
          <w:t xml:space="preserve"> for TRP scans (Figure 5.2.1.1-1 of [3]).</w:t>
        </w:r>
      </w:ins>
    </w:p>
    <w:p w14:paraId="2AFB5140" w14:textId="77777777" w:rsidR="00A541E0" w:rsidRPr="004229B0" w:rsidRDefault="00A541E0" w:rsidP="00CB1799">
      <w:pPr>
        <w:jc w:val="both"/>
        <w:rPr>
          <w:ins w:id="278" w:author="Bin Han_Qualcomm" w:date="2023-03-07T15:01:00Z"/>
        </w:rPr>
        <w:pPrChange w:id="279" w:author="Bin Han_Qualcomm" w:date="2023-03-07T15:34:00Z">
          <w:pPr/>
        </w:pPrChange>
      </w:pPr>
      <w:ins w:id="280" w:author="Bin Han_Qualcomm" w:date="2023-03-07T15:01:00Z">
        <w:r>
          <w:t xml:space="preserve">Measurement setups </w:t>
        </w:r>
        <w:r w:rsidRPr="004229B0">
          <w:t>th</w:t>
        </w:r>
        <w:r>
          <w:t>at</w:t>
        </w:r>
        <w:r w:rsidRPr="004229B0">
          <w:t xml:space="preserve"> allow arbitrary positioning for each probe, i.e., the UE does not necessarily require a positioning system</w:t>
        </w:r>
        <w:r>
          <w:t xml:space="preserve"> are illustrated in</w:t>
        </w:r>
        <w:r w:rsidRPr="001561F6">
          <w:t xml:space="preserve"> </w:t>
        </w:r>
        <w:r w:rsidRPr="0051485A">
          <w:t>Figure 5.2.1-</w:t>
        </w:r>
        <w:r>
          <w:t xml:space="preserve">2 and </w:t>
        </w:r>
        <w:r w:rsidRPr="0051485A">
          <w:t>Figure 5.2.1-</w:t>
        </w:r>
        <w:r>
          <w:t>3</w:t>
        </w:r>
        <w:r w:rsidRPr="004229B0">
          <w:t xml:space="preserve">. The </w:t>
        </w:r>
        <w:r>
          <w:t>Direct Far Field (</w:t>
        </w:r>
        <w:r w:rsidRPr="004229B0">
          <w:t>DFF</w:t>
        </w:r>
        <w:r>
          <w:t>)</w:t>
        </w:r>
        <w:r w:rsidRPr="004229B0">
          <w:t xml:space="preserve"> methodology, i.e., </w:t>
        </w:r>
        <w:proofErr w:type="spellStart"/>
        <w:r>
          <w:t>millimeter</w:t>
        </w:r>
        <w:proofErr w:type="spellEnd"/>
        <w:r>
          <w:t xml:space="preserve">-wave </w:t>
        </w:r>
        <w:r w:rsidRPr="004229B0">
          <w:t xml:space="preserve">measurement probes placed in the far-field away from the DUT when adapted to two-simultaneous </w:t>
        </w:r>
        <w:proofErr w:type="spellStart"/>
        <w:r w:rsidRPr="004229B0">
          <w:t>AoA</w:t>
        </w:r>
        <w:proofErr w:type="spellEnd"/>
        <w:r w:rsidRPr="004229B0">
          <w:t xml:space="preserve"> testing, is illustrated in </w:t>
        </w:r>
        <w:r w:rsidRPr="0051485A">
          <w:t>Figure 5.2.1-</w:t>
        </w:r>
        <w:r>
          <w:t>2</w:t>
        </w:r>
        <w:r w:rsidRPr="004229B0">
          <w:t>. Here, the probe</w:t>
        </w:r>
        <w:r>
          <w:t>s</w:t>
        </w:r>
        <w:r w:rsidRPr="004229B0">
          <w:t xml:space="preserve"> introducing AoA1 (beam shown in blue) and AoA2 (beam shown in red) can be positioned</w:t>
        </w:r>
        <w:r>
          <w:t xml:space="preserve"> arbitrarily</w:t>
        </w:r>
        <w:r w:rsidRPr="004229B0">
          <w:t xml:space="preserve"> while the DUT is fixed. When the DFF probes are replaced with </w:t>
        </w:r>
        <w:r>
          <w:t>Indirect Far Field (</w:t>
        </w:r>
        <w:r w:rsidRPr="004229B0">
          <w:t>IFF</w:t>
        </w:r>
        <w:r>
          <w:t>)</w:t>
        </w:r>
        <w:r w:rsidRPr="004229B0">
          <w:t xml:space="preserve"> probes, i.e., measurement probe and reflector, a sample test system with full degrees of freedom for each </w:t>
        </w:r>
        <w:proofErr w:type="spellStart"/>
        <w:r w:rsidRPr="004229B0">
          <w:t>AoA</w:t>
        </w:r>
        <w:proofErr w:type="spellEnd"/>
        <w:r w:rsidRPr="004229B0">
          <w:t xml:space="preserve"> is shown in </w:t>
        </w:r>
        <w:r w:rsidRPr="0051485A">
          <w:t>Figure 5.2.1-</w:t>
        </w:r>
        <w:r>
          <w:t>3</w:t>
        </w:r>
        <w:r w:rsidRPr="004229B0">
          <w:t xml:space="preserve">. The full degree of rotation freedom </w:t>
        </w:r>
        <w:r w:rsidRPr="00CB1799">
          <w:rPr>
            <w:rPrChange w:id="281" w:author="Bin Han_Qualcomm" w:date="2023-03-07T15:34:00Z">
              <w:rPr>
                <w:u w:val="single"/>
              </w:rPr>
            </w:rPrChange>
          </w:rPr>
          <w:t>for each probe</w:t>
        </w:r>
        <w:r w:rsidRPr="004229B0">
          <w:t xml:space="preserve"> is highlighted with the yellow arrows behind each DFF probe/IFF </w:t>
        </w:r>
        <w:proofErr w:type="spellStart"/>
        <w:r w:rsidRPr="004229B0">
          <w:t>probe&amp;reflector</w:t>
        </w:r>
        <w:proofErr w:type="spellEnd"/>
        <w:r w:rsidRPr="004229B0">
          <w:t xml:space="preserve"> combination. The positioning requirements to accurately position probe(s) along two principal axes in 3D yield a very high positioning complexity. </w:t>
        </w:r>
      </w:ins>
    </w:p>
    <w:p w14:paraId="0668D10E" w14:textId="77777777" w:rsidR="00A541E0" w:rsidRDefault="00A541E0" w:rsidP="00A541E0">
      <w:pPr>
        <w:pStyle w:val="TH"/>
        <w:rPr>
          <w:ins w:id="282" w:author="Bin Han_Qualcomm" w:date="2023-03-07T15:01:00Z"/>
        </w:rPr>
      </w:pPr>
      <w:ins w:id="283" w:author="Bin Han_Qualcomm" w:date="2023-03-07T15:01:00Z">
        <w:r w:rsidRPr="004229B0">
          <w:rPr>
            <w:noProof/>
          </w:rPr>
          <w:lastRenderedPageBreak/>
          <w:drawing>
            <wp:inline distT="0" distB="0" distL="0" distR="0" wp14:anchorId="399C93C5" wp14:editId="46DDC236">
              <wp:extent cx="5029200" cy="28800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2880014"/>
                      </a:xfrm>
                      <a:prstGeom prst="rect">
                        <a:avLst/>
                      </a:prstGeom>
                      <a:noFill/>
                      <a:ln>
                        <a:noFill/>
                      </a:ln>
                    </pic:spPr>
                  </pic:pic>
                </a:graphicData>
              </a:graphic>
            </wp:inline>
          </w:drawing>
        </w:r>
      </w:ins>
    </w:p>
    <w:p w14:paraId="7E28C087" w14:textId="77777777" w:rsidR="00A541E0" w:rsidRDefault="00A541E0" w:rsidP="00A541E0">
      <w:pPr>
        <w:pStyle w:val="TF"/>
        <w:rPr>
          <w:ins w:id="284" w:author="Bin Han_Qualcomm" w:date="2023-03-07T15:01:00Z"/>
        </w:rPr>
      </w:pPr>
      <w:ins w:id="285" w:author="Bin Han_Qualcomm" w:date="2023-03-07T15:01:00Z">
        <w:r w:rsidRPr="0051485A">
          <w:t>Figure 5.2.1-</w:t>
        </w:r>
        <w:r>
          <w:t>2</w:t>
        </w:r>
        <w:r w:rsidRPr="0051485A">
          <w:t xml:space="preserve">: </w:t>
        </w:r>
        <w:r w:rsidRPr="004229B0">
          <w:t xml:space="preserve">Example DFF measurement setup for two-simultaneous </w:t>
        </w:r>
        <w:proofErr w:type="spellStart"/>
        <w:r w:rsidRPr="004229B0">
          <w:t>AoA</w:t>
        </w:r>
        <w:proofErr w:type="spellEnd"/>
        <w:r w:rsidRPr="004229B0">
          <w:t xml:space="preserve"> testing with full degrees of freedom for each probe</w:t>
        </w:r>
        <w:r>
          <w:t>.</w:t>
        </w:r>
      </w:ins>
    </w:p>
    <w:p w14:paraId="7C6EEEF4" w14:textId="77777777" w:rsidR="00A541E0" w:rsidRDefault="00A541E0" w:rsidP="00A541E0">
      <w:pPr>
        <w:pStyle w:val="TH"/>
        <w:rPr>
          <w:ins w:id="286" w:author="Bin Han_Qualcomm" w:date="2023-03-07T15:01:00Z"/>
        </w:rPr>
      </w:pPr>
      <w:ins w:id="287" w:author="Bin Han_Qualcomm" w:date="2023-03-07T15:01:00Z">
        <w:r w:rsidRPr="004229B0">
          <w:rPr>
            <w:noProof/>
          </w:rPr>
          <w:drawing>
            <wp:inline distT="0" distB="0" distL="0" distR="0" wp14:anchorId="44705CB2" wp14:editId="25A0F2A8">
              <wp:extent cx="5029200" cy="330620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3306200"/>
                      </a:xfrm>
                      <a:prstGeom prst="rect">
                        <a:avLst/>
                      </a:prstGeom>
                      <a:noFill/>
                      <a:ln>
                        <a:noFill/>
                      </a:ln>
                    </pic:spPr>
                  </pic:pic>
                </a:graphicData>
              </a:graphic>
            </wp:inline>
          </w:drawing>
        </w:r>
      </w:ins>
    </w:p>
    <w:p w14:paraId="46D206D8" w14:textId="77777777" w:rsidR="00A541E0" w:rsidRDefault="00A541E0" w:rsidP="00A541E0">
      <w:pPr>
        <w:pStyle w:val="TF"/>
        <w:rPr>
          <w:ins w:id="288" w:author="Bin Han_Qualcomm" w:date="2023-03-07T15:01:00Z"/>
        </w:rPr>
      </w:pPr>
      <w:ins w:id="289" w:author="Bin Han_Qualcomm" w:date="2023-03-07T15:01:00Z">
        <w:r w:rsidRPr="0051485A">
          <w:t>Figure 5.2.1-</w:t>
        </w:r>
        <w:r>
          <w:t>3</w:t>
        </w:r>
        <w:r w:rsidRPr="0051485A">
          <w:t xml:space="preserve">: </w:t>
        </w:r>
        <w:r w:rsidRPr="004229B0">
          <w:t xml:space="preserve">Example IFF measurement setup for two-simultaneous </w:t>
        </w:r>
        <w:proofErr w:type="spellStart"/>
        <w:r w:rsidRPr="004229B0">
          <w:t>AoA</w:t>
        </w:r>
        <w:proofErr w:type="spellEnd"/>
        <w:r w:rsidRPr="004229B0">
          <w:t xml:space="preserve"> testing with full degrees of freedom for each probe</w:t>
        </w:r>
        <w:r>
          <w:t>.</w:t>
        </w:r>
      </w:ins>
    </w:p>
    <w:p w14:paraId="025D5E38" w14:textId="77777777" w:rsidR="00A541E0" w:rsidRPr="004229B0" w:rsidRDefault="00A541E0" w:rsidP="00CB1799">
      <w:pPr>
        <w:jc w:val="both"/>
        <w:rPr>
          <w:ins w:id="290" w:author="Bin Han_Qualcomm" w:date="2023-03-07T15:01:00Z"/>
        </w:rPr>
        <w:pPrChange w:id="291" w:author="Bin Han_Qualcomm" w:date="2023-03-07T15:34:00Z">
          <w:pPr/>
        </w:pPrChange>
      </w:pPr>
      <w:ins w:id="292" w:author="Bin Han_Qualcomm" w:date="2023-03-07T15:01:00Z">
        <w:r w:rsidRPr="004229B0">
          <w:t xml:space="preserve">Size (width/depth/height) estimations performed for such DFF/IFF systems supporting the FR2-1 frequency range and devices up to a 40 cm diameter (40 cm QZ) are tabulated in </w:t>
        </w:r>
        <w:r>
          <w:t>Table 5.2.1-1</w:t>
        </w:r>
        <w:r w:rsidRPr="004229B0">
          <w:t xml:space="preserve">. </w:t>
        </w:r>
        <w:r>
          <w:t>T</w:t>
        </w:r>
        <w:r w:rsidRPr="004229B0">
          <w:t xml:space="preserve">he increase in chamber sizes (footprint and heights) when compared to existing FR2 UE RF chambers is significant and existing chambers are not upgradable to support full degrees of freedom. </w:t>
        </w:r>
        <w:r>
          <w:t>The</w:t>
        </w:r>
        <w:r w:rsidRPr="004229B0">
          <w:t xml:space="preserve"> lead times to develop such systems with full degrees of freedom could be quite significant and could thus delay the commercial adoption of these test cases. </w:t>
        </w:r>
        <w:r>
          <w:t xml:space="preserve">Additionally, </w:t>
        </w:r>
        <w:r w:rsidRPr="004229B0">
          <w:t xml:space="preserve">the overall system complexities of such systems could further require an increase in measurement uncertainties (MUs) and thus test tolerances (TTs). </w:t>
        </w:r>
      </w:ins>
    </w:p>
    <w:p w14:paraId="52F44456" w14:textId="77777777" w:rsidR="00A541E0" w:rsidRPr="004229B0" w:rsidRDefault="00A541E0" w:rsidP="00A541E0">
      <w:pPr>
        <w:pStyle w:val="TH"/>
        <w:rPr>
          <w:ins w:id="293" w:author="Bin Han_Qualcomm" w:date="2023-03-07T15:01:00Z"/>
        </w:rPr>
      </w:pPr>
      <w:ins w:id="294" w:author="Bin Han_Qualcomm" w:date="2023-03-07T15:01:00Z">
        <w:r>
          <w:lastRenderedPageBreak/>
          <w:t>Table 5.2.1-1</w:t>
        </w:r>
        <w:r w:rsidRPr="004229B0">
          <w:t>: Size estimates for UE RF systems with full degrees of freedom for each probe.</w:t>
        </w:r>
      </w:ins>
    </w:p>
    <w:tbl>
      <w:tblPr>
        <w:tblStyle w:val="TableGrid"/>
        <w:tblW w:w="0" w:type="auto"/>
        <w:jc w:val="center"/>
        <w:tblLook w:val="04A0" w:firstRow="1" w:lastRow="0" w:firstColumn="1" w:lastColumn="0" w:noHBand="0" w:noVBand="1"/>
      </w:tblPr>
      <w:tblGrid>
        <w:gridCol w:w="2155"/>
        <w:gridCol w:w="1301"/>
        <w:gridCol w:w="1440"/>
        <w:gridCol w:w="1440"/>
      </w:tblGrid>
      <w:tr w:rsidR="00A541E0" w:rsidRPr="004229B0" w14:paraId="6683FFB7" w14:textId="77777777" w:rsidTr="005F0D99">
        <w:trPr>
          <w:jc w:val="center"/>
          <w:ins w:id="295" w:author="Bin Han_Qualcomm" w:date="2023-03-07T15:01:00Z"/>
        </w:trPr>
        <w:tc>
          <w:tcPr>
            <w:tcW w:w="2155" w:type="dxa"/>
            <w:tcBorders>
              <w:tl2br w:val="single" w:sz="4" w:space="0" w:color="auto"/>
            </w:tcBorders>
            <w:shd w:val="clear" w:color="auto" w:fill="D9D9D9" w:themeFill="background1" w:themeFillShade="D9"/>
          </w:tcPr>
          <w:p w14:paraId="7FEE87B5" w14:textId="77777777" w:rsidR="00A541E0" w:rsidRPr="004229B0" w:rsidRDefault="00A541E0" w:rsidP="005F0D99">
            <w:pPr>
              <w:pStyle w:val="TAH"/>
              <w:rPr>
                <w:ins w:id="296" w:author="Bin Han_Qualcomm" w:date="2023-03-07T15:01:00Z"/>
              </w:rPr>
            </w:pPr>
            <w:ins w:id="297" w:author="Bin Han_Qualcomm" w:date="2023-03-07T15:01:00Z">
              <w:r w:rsidRPr="004229B0">
                <w:t xml:space="preserve">                               Size</w:t>
              </w:r>
            </w:ins>
          </w:p>
          <w:p w14:paraId="7CD9343E" w14:textId="77777777" w:rsidR="00A541E0" w:rsidRPr="004229B0" w:rsidRDefault="00A541E0" w:rsidP="005F0D99">
            <w:pPr>
              <w:pStyle w:val="TAH"/>
              <w:jc w:val="left"/>
              <w:rPr>
                <w:ins w:id="298" w:author="Bin Han_Qualcomm" w:date="2023-03-07T15:01:00Z"/>
              </w:rPr>
            </w:pPr>
            <w:ins w:id="299" w:author="Bin Han_Qualcomm" w:date="2023-03-07T15:01:00Z">
              <w:r w:rsidRPr="004229B0">
                <w:t>Test Method</w:t>
              </w:r>
            </w:ins>
          </w:p>
        </w:tc>
        <w:tc>
          <w:tcPr>
            <w:tcW w:w="1301" w:type="dxa"/>
            <w:shd w:val="clear" w:color="auto" w:fill="D9D9D9" w:themeFill="background1" w:themeFillShade="D9"/>
            <w:vAlign w:val="center"/>
          </w:tcPr>
          <w:p w14:paraId="33B63AB7" w14:textId="77777777" w:rsidR="00A541E0" w:rsidRPr="004229B0" w:rsidRDefault="00A541E0" w:rsidP="005F0D99">
            <w:pPr>
              <w:pStyle w:val="TAH"/>
              <w:rPr>
                <w:ins w:id="300" w:author="Bin Han_Qualcomm" w:date="2023-03-07T15:01:00Z"/>
              </w:rPr>
            </w:pPr>
            <w:ins w:id="301" w:author="Bin Han_Qualcomm" w:date="2023-03-07T15:01:00Z">
              <w:r w:rsidRPr="004229B0">
                <w:t>Width [m]</w:t>
              </w:r>
            </w:ins>
          </w:p>
        </w:tc>
        <w:tc>
          <w:tcPr>
            <w:tcW w:w="1440" w:type="dxa"/>
            <w:shd w:val="clear" w:color="auto" w:fill="D9D9D9" w:themeFill="background1" w:themeFillShade="D9"/>
            <w:vAlign w:val="center"/>
          </w:tcPr>
          <w:p w14:paraId="70F7529F" w14:textId="77777777" w:rsidR="00A541E0" w:rsidRPr="004229B0" w:rsidRDefault="00A541E0" w:rsidP="005F0D99">
            <w:pPr>
              <w:pStyle w:val="TAH"/>
              <w:rPr>
                <w:ins w:id="302" w:author="Bin Han_Qualcomm" w:date="2023-03-07T15:01:00Z"/>
              </w:rPr>
            </w:pPr>
            <w:ins w:id="303" w:author="Bin Han_Qualcomm" w:date="2023-03-07T15:01:00Z">
              <w:r w:rsidRPr="004229B0">
                <w:t>Depth [m]</w:t>
              </w:r>
            </w:ins>
          </w:p>
        </w:tc>
        <w:tc>
          <w:tcPr>
            <w:tcW w:w="1440" w:type="dxa"/>
            <w:shd w:val="clear" w:color="auto" w:fill="D9D9D9" w:themeFill="background1" w:themeFillShade="D9"/>
            <w:vAlign w:val="center"/>
          </w:tcPr>
          <w:p w14:paraId="5B299D4A" w14:textId="77777777" w:rsidR="00A541E0" w:rsidRPr="004229B0" w:rsidRDefault="00A541E0" w:rsidP="005F0D99">
            <w:pPr>
              <w:pStyle w:val="TAH"/>
              <w:rPr>
                <w:ins w:id="304" w:author="Bin Han_Qualcomm" w:date="2023-03-07T15:01:00Z"/>
              </w:rPr>
            </w:pPr>
            <w:ins w:id="305" w:author="Bin Han_Qualcomm" w:date="2023-03-07T15:01:00Z">
              <w:r w:rsidRPr="004229B0">
                <w:t>Height [m]</w:t>
              </w:r>
            </w:ins>
          </w:p>
        </w:tc>
      </w:tr>
      <w:tr w:rsidR="00A541E0" w:rsidRPr="004229B0" w14:paraId="73E753AD" w14:textId="77777777" w:rsidTr="005F0D99">
        <w:trPr>
          <w:jc w:val="center"/>
          <w:ins w:id="306" w:author="Bin Han_Qualcomm" w:date="2023-03-07T15:01:00Z"/>
        </w:trPr>
        <w:tc>
          <w:tcPr>
            <w:tcW w:w="2155" w:type="dxa"/>
            <w:vAlign w:val="center"/>
          </w:tcPr>
          <w:p w14:paraId="70F5F588" w14:textId="77777777" w:rsidR="00A541E0" w:rsidRPr="004229B0" w:rsidRDefault="00A541E0" w:rsidP="005F0D99">
            <w:pPr>
              <w:pStyle w:val="TAL"/>
              <w:rPr>
                <w:ins w:id="307" w:author="Bin Han_Qualcomm" w:date="2023-03-07T15:01:00Z"/>
              </w:rPr>
            </w:pPr>
            <w:ins w:id="308" w:author="Bin Han_Qualcomm" w:date="2023-03-07T15:01:00Z">
              <w:r w:rsidRPr="004229B0">
                <w:t>DFF</w:t>
              </w:r>
            </w:ins>
          </w:p>
        </w:tc>
        <w:tc>
          <w:tcPr>
            <w:tcW w:w="1301" w:type="dxa"/>
            <w:vAlign w:val="center"/>
          </w:tcPr>
          <w:p w14:paraId="26D94B62" w14:textId="77777777" w:rsidR="00A541E0" w:rsidRPr="004229B0" w:rsidRDefault="00A541E0" w:rsidP="005F0D99">
            <w:pPr>
              <w:pStyle w:val="TAC"/>
              <w:rPr>
                <w:ins w:id="309" w:author="Bin Han_Qualcomm" w:date="2023-03-07T15:01:00Z"/>
              </w:rPr>
            </w:pPr>
            <w:ins w:id="310" w:author="Bin Han_Qualcomm" w:date="2023-03-07T15:01:00Z">
              <w:r w:rsidRPr="004229B0">
                <w:t>3.2</w:t>
              </w:r>
            </w:ins>
          </w:p>
        </w:tc>
        <w:tc>
          <w:tcPr>
            <w:tcW w:w="1440" w:type="dxa"/>
            <w:vAlign w:val="center"/>
          </w:tcPr>
          <w:p w14:paraId="792DB482" w14:textId="77777777" w:rsidR="00A541E0" w:rsidRPr="004229B0" w:rsidRDefault="00A541E0" w:rsidP="005F0D99">
            <w:pPr>
              <w:pStyle w:val="TAC"/>
              <w:rPr>
                <w:ins w:id="311" w:author="Bin Han_Qualcomm" w:date="2023-03-07T15:01:00Z"/>
              </w:rPr>
            </w:pPr>
            <w:ins w:id="312" w:author="Bin Han_Qualcomm" w:date="2023-03-07T15:01:00Z">
              <w:r w:rsidRPr="004229B0">
                <w:t>3.2</w:t>
              </w:r>
            </w:ins>
          </w:p>
        </w:tc>
        <w:tc>
          <w:tcPr>
            <w:tcW w:w="1440" w:type="dxa"/>
            <w:vAlign w:val="center"/>
          </w:tcPr>
          <w:p w14:paraId="6972CB1F" w14:textId="77777777" w:rsidR="00A541E0" w:rsidRPr="004229B0" w:rsidRDefault="00A541E0" w:rsidP="005F0D99">
            <w:pPr>
              <w:pStyle w:val="TAC"/>
              <w:rPr>
                <w:ins w:id="313" w:author="Bin Han_Qualcomm" w:date="2023-03-07T15:01:00Z"/>
              </w:rPr>
            </w:pPr>
            <w:ins w:id="314" w:author="Bin Han_Qualcomm" w:date="2023-03-07T15:01:00Z">
              <w:r w:rsidRPr="004229B0">
                <w:t>3.2</w:t>
              </w:r>
            </w:ins>
          </w:p>
        </w:tc>
      </w:tr>
      <w:tr w:rsidR="00A541E0" w:rsidRPr="004229B0" w14:paraId="45613047" w14:textId="77777777" w:rsidTr="005F0D99">
        <w:trPr>
          <w:jc w:val="center"/>
          <w:ins w:id="315" w:author="Bin Han_Qualcomm" w:date="2023-03-07T15:01:00Z"/>
        </w:trPr>
        <w:tc>
          <w:tcPr>
            <w:tcW w:w="2155" w:type="dxa"/>
            <w:vAlign w:val="center"/>
          </w:tcPr>
          <w:p w14:paraId="0C8217E0" w14:textId="77777777" w:rsidR="00A541E0" w:rsidRPr="004229B0" w:rsidRDefault="00A541E0" w:rsidP="005F0D99">
            <w:pPr>
              <w:pStyle w:val="TAL"/>
              <w:rPr>
                <w:ins w:id="316" w:author="Bin Han_Qualcomm" w:date="2023-03-07T15:01:00Z"/>
              </w:rPr>
            </w:pPr>
            <w:ins w:id="317" w:author="Bin Han_Qualcomm" w:date="2023-03-07T15:01:00Z">
              <w:r w:rsidRPr="004229B0">
                <w:t>IFF</w:t>
              </w:r>
            </w:ins>
          </w:p>
        </w:tc>
        <w:tc>
          <w:tcPr>
            <w:tcW w:w="1301" w:type="dxa"/>
            <w:vAlign w:val="center"/>
          </w:tcPr>
          <w:p w14:paraId="75DAA1F2" w14:textId="77777777" w:rsidR="00A541E0" w:rsidRPr="004229B0" w:rsidRDefault="00A541E0" w:rsidP="005F0D99">
            <w:pPr>
              <w:pStyle w:val="TAC"/>
              <w:rPr>
                <w:ins w:id="318" w:author="Bin Han_Qualcomm" w:date="2023-03-07T15:01:00Z"/>
              </w:rPr>
            </w:pPr>
            <w:ins w:id="319" w:author="Bin Han_Qualcomm" w:date="2023-03-07T15:01:00Z">
              <w:r w:rsidRPr="004229B0">
                <w:t>4.4</w:t>
              </w:r>
            </w:ins>
          </w:p>
        </w:tc>
        <w:tc>
          <w:tcPr>
            <w:tcW w:w="1440" w:type="dxa"/>
            <w:vAlign w:val="center"/>
          </w:tcPr>
          <w:p w14:paraId="5F83BC3F" w14:textId="77777777" w:rsidR="00A541E0" w:rsidRPr="004229B0" w:rsidRDefault="00A541E0" w:rsidP="005F0D99">
            <w:pPr>
              <w:pStyle w:val="TAC"/>
              <w:rPr>
                <w:ins w:id="320" w:author="Bin Han_Qualcomm" w:date="2023-03-07T15:01:00Z"/>
              </w:rPr>
            </w:pPr>
            <w:ins w:id="321" w:author="Bin Han_Qualcomm" w:date="2023-03-07T15:01:00Z">
              <w:r w:rsidRPr="004229B0">
                <w:t>4.4</w:t>
              </w:r>
            </w:ins>
          </w:p>
        </w:tc>
        <w:tc>
          <w:tcPr>
            <w:tcW w:w="1440" w:type="dxa"/>
            <w:vAlign w:val="center"/>
          </w:tcPr>
          <w:p w14:paraId="5BD99620" w14:textId="77777777" w:rsidR="00A541E0" w:rsidRPr="004229B0" w:rsidRDefault="00A541E0" w:rsidP="005F0D99">
            <w:pPr>
              <w:pStyle w:val="TAC"/>
              <w:rPr>
                <w:ins w:id="322" w:author="Bin Han_Qualcomm" w:date="2023-03-07T15:01:00Z"/>
              </w:rPr>
            </w:pPr>
            <w:ins w:id="323" w:author="Bin Han_Qualcomm" w:date="2023-03-07T15:01:00Z">
              <w:r w:rsidRPr="004229B0">
                <w:t>4.4</w:t>
              </w:r>
            </w:ins>
          </w:p>
        </w:tc>
      </w:tr>
    </w:tbl>
    <w:p w14:paraId="3C85E7CA" w14:textId="77777777" w:rsidR="00A541E0" w:rsidRPr="004229B0" w:rsidRDefault="00A541E0" w:rsidP="00CB1799">
      <w:pPr>
        <w:jc w:val="both"/>
        <w:rPr>
          <w:ins w:id="324" w:author="Bin Han_Qualcomm" w:date="2023-03-07T15:01:00Z"/>
        </w:rPr>
        <w:pPrChange w:id="325" w:author="Bin Han_Qualcomm" w:date="2023-03-07T15:34:00Z">
          <w:pPr/>
        </w:pPrChange>
      </w:pPr>
      <w:ins w:id="326" w:author="Bin Han_Qualcomm" w:date="2023-03-07T15:01:00Z">
        <w:r>
          <w:t>M</w:t>
        </w:r>
        <w:r w:rsidRPr="004229B0">
          <w:t>easurement setups th</w:t>
        </w:r>
        <w:r>
          <w:t>at</w:t>
        </w:r>
        <w:r w:rsidRPr="004229B0">
          <w:t xml:space="preserve"> allow full degrees of positioning freedom for one probe and the DUT while the other probe is fixed</w:t>
        </w:r>
        <w:r>
          <w:t xml:space="preserve"> are shown in </w:t>
        </w:r>
        <w:r w:rsidRPr="0051485A">
          <w:t>Figure 5.2.1-</w:t>
        </w:r>
        <w:r>
          <w:t xml:space="preserve">4 for the DFF and </w:t>
        </w:r>
        <w:r w:rsidRPr="0051485A">
          <w:t>Figure 5.2.1-</w:t>
        </w:r>
        <w:r>
          <w:t xml:space="preserve">5 for the </w:t>
        </w:r>
        <w:r w:rsidRPr="004229B0">
          <w:t xml:space="preserve">IFF methodology. </w:t>
        </w:r>
        <w:r>
          <w:t>T</w:t>
        </w:r>
        <w:r w:rsidRPr="004229B0">
          <w:t>he probe introducing AoA1 (beam shown in blue) is fixed while the DUT and the probe introducing AoA2 (beam shown in red) can be positioned arbitrarily (as indicated with the yellow arrows).</w:t>
        </w:r>
        <w:r>
          <w:t xml:space="preserve"> This approach therefore also </w:t>
        </w:r>
        <w:proofErr w:type="gramStart"/>
        <w:r>
          <w:t>support</w:t>
        </w:r>
        <w:proofErr w:type="gramEnd"/>
        <w:r>
          <w:t xml:space="preserve"> full degrees of rotational freedom for each </w:t>
        </w:r>
        <w:proofErr w:type="spellStart"/>
        <w:r>
          <w:t>AoA</w:t>
        </w:r>
        <w:proofErr w:type="spellEnd"/>
        <w:r>
          <w:t xml:space="preserve">. </w:t>
        </w:r>
      </w:ins>
    </w:p>
    <w:p w14:paraId="7819FB9C" w14:textId="77777777" w:rsidR="00A541E0" w:rsidRPr="004229B0" w:rsidRDefault="00A541E0" w:rsidP="00A541E0">
      <w:pPr>
        <w:pStyle w:val="TH"/>
        <w:rPr>
          <w:ins w:id="327" w:author="Bin Han_Qualcomm" w:date="2023-03-07T15:01:00Z"/>
        </w:rPr>
      </w:pPr>
      <w:ins w:id="328" w:author="Bin Han_Qualcomm" w:date="2023-03-07T15:01:00Z">
        <w:r w:rsidRPr="000B4B31">
          <w:rPr>
            <w:noProof/>
          </w:rPr>
          <w:drawing>
            <wp:inline distT="0" distB="0" distL="0" distR="0" wp14:anchorId="2A89D047" wp14:editId="040804F2">
              <wp:extent cx="4572000" cy="42755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4275522"/>
                      </a:xfrm>
                      <a:prstGeom prst="rect">
                        <a:avLst/>
                      </a:prstGeom>
                      <a:noFill/>
                      <a:ln>
                        <a:noFill/>
                      </a:ln>
                    </pic:spPr>
                  </pic:pic>
                </a:graphicData>
              </a:graphic>
            </wp:inline>
          </w:drawing>
        </w:r>
      </w:ins>
    </w:p>
    <w:p w14:paraId="17D6779A" w14:textId="77777777" w:rsidR="00A541E0" w:rsidRDefault="00A541E0" w:rsidP="00A541E0">
      <w:pPr>
        <w:pStyle w:val="TF"/>
        <w:rPr>
          <w:ins w:id="329" w:author="Bin Han_Qualcomm" w:date="2023-03-07T15:01:00Z"/>
        </w:rPr>
      </w:pPr>
      <w:ins w:id="330" w:author="Bin Han_Qualcomm" w:date="2023-03-07T15:01:00Z">
        <w:r w:rsidRPr="0051485A">
          <w:t>Figure 5.2.1-</w:t>
        </w:r>
        <w:r>
          <w:t>4</w:t>
        </w:r>
        <w:r w:rsidRPr="0051485A">
          <w:t xml:space="preserve">: </w:t>
        </w:r>
        <w:r w:rsidRPr="004229B0">
          <w:t xml:space="preserve">Example DFF measurement setup for two-simultaneous </w:t>
        </w:r>
        <w:proofErr w:type="spellStart"/>
        <w:r w:rsidRPr="004229B0">
          <w:t>AoA</w:t>
        </w:r>
        <w:proofErr w:type="spellEnd"/>
        <w:r w:rsidRPr="004229B0">
          <w:t xml:space="preserve"> testing with arbitrary positioning capability for one probe and DUT supporting full degrees of freedom.</w:t>
        </w:r>
      </w:ins>
    </w:p>
    <w:p w14:paraId="19B70007" w14:textId="77777777" w:rsidR="00A541E0" w:rsidRDefault="00A541E0" w:rsidP="00CB1799">
      <w:pPr>
        <w:jc w:val="both"/>
        <w:rPr>
          <w:ins w:id="331" w:author="Bin Han_Qualcomm" w:date="2023-03-07T15:01:00Z"/>
        </w:rPr>
        <w:pPrChange w:id="332" w:author="Bin Han_Qualcomm" w:date="2023-03-07T15:34:00Z">
          <w:pPr/>
        </w:pPrChange>
      </w:pPr>
      <w:ins w:id="333" w:author="Bin Han_Qualcomm" w:date="2023-03-07T15:01:00Z">
        <w:r w:rsidRPr="004229B0">
          <w:t xml:space="preserve">Size (width/depth/height) estimations were performed for such DFF/IFF systems as well which are tabulated in </w:t>
        </w:r>
        <w:r>
          <w:t>Table 5.2.1-2</w:t>
        </w:r>
        <w:r w:rsidRPr="004229B0">
          <w:t xml:space="preserve">. Only a very small improvement in footprint, i.e., width, can be observed for this system architecture when compared to </w:t>
        </w:r>
        <w:r>
          <w:t>Table 5.2.1-1</w:t>
        </w:r>
        <w:r w:rsidRPr="004229B0">
          <w:t>. The same conclusions/observations can be made as those above, i.e., the increase in chamber sizes (footprint and heights) when compared to existing FR2 UE RF chambers is significant and existing chambers are not upgradable to support full degrees of freedom.</w:t>
        </w:r>
      </w:ins>
    </w:p>
    <w:p w14:paraId="1C88BF0C" w14:textId="77777777" w:rsidR="00A541E0" w:rsidRDefault="00A541E0" w:rsidP="00A541E0">
      <w:pPr>
        <w:pStyle w:val="TH"/>
        <w:rPr>
          <w:ins w:id="334" w:author="Bin Han_Qualcomm" w:date="2023-03-07T15:01:00Z"/>
        </w:rPr>
      </w:pPr>
      <w:ins w:id="335" w:author="Bin Han_Qualcomm" w:date="2023-03-07T15:01:00Z">
        <w:r w:rsidRPr="004229B0">
          <w:rPr>
            <w:noProof/>
          </w:rPr>
          <w:lastRenderedPageBreak/>
          <w:drawing>
            <wp:inline distT="0" distB="0" distL="0" distR="0" wp14:anchorId="42B26086" wp14:editId="502DDFC0">
              <wp:extent cx="5029200" cy="36963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3696392"/>
                      </a:xfrm>
                      <a:prstGeom prst="rect">
                        <a:avLst/>
                      </a:prstGeom>
                      <a:noFill/>
                      <a:ln>
                        <a:noFill/>
                      </a:ln>
                    </pic:spPr>
                  </pic:pic>
                </a:graphicData>
              </a:graphic>
            </wp:inline>
          </w:drawing>
        </w:r>
      </w:ins>
    </w:p>
    <w:p w14:paraId="4515F32B" w14:textId="77777777" w:rsidR="00A541E0" w:rsidRPr="004229B0" w:rsidRDefault="00A541E0" w:rsidP="00A541E0">
      <w:pPr>
        <w:pStyle w:val="TF"/>
        <w:rPr>
          <w:ins w:id="336" w:author="Bin Han_Qualcomm" w:date="2023-03-07T15:01:00Z"/>
        </w:rPr>
      </w:pPr>
      <w:ins w:id="337" w:author="Bin Han_Qualcomm" w:date="2023-03-07T15:01:00Z">
        <w:r w:rsidRPr="0051485A">
          <w:t>Figure 5.2.1-</w:t>
        </w:r>
        <w:r>
          <w:t>5</w:t>
        </w:r>
        <w:r w:rsidRPr="0051485A">
          <w:t xml:space="preserve">: </w:t>
        </w:r>
        <w:r w:rsidRPr="004229B0">
          <w:t xml:space="preserve">Example IFF measurement setup for two-simultaneous </w:t>
        </w:r>
        <w:proofErr w:type="spellStart"/>
        <w:r w:rsidRPr="004229B0">
          <w:t>AoA</w:t>
        </w:r>
        <w:proofErr w:type="spellEnd"/>
        <w:r w:rsidRPr="004229B0">
          <w:t xml:space="preserve"> testing with full degrees of freedom for one probe &amp; DUT</w:t>
        </w:r>
      </w:ins>
    </w:p>
    <w:p w14:paraId="761EA138" w14:textId="77777777" w:rsidR="00A541E0" w:rsidRPr="004229B0" w:rsidRDefault="00A541E0" w:rsidP="00A541E0">
      <w:pPr>
        <w:pStyle w:val="TH"/>
        <w:rPr>
          <w:ins w:id="338" w:author="Bin Han_Qualcomm" w:date="2023-03-07T15:01:00Z"/>
        </w:rPr>
      </w:pPr>
      <w:ins w:id="339" w:author="Bin Han_Qualcomm" w:date="2023-03-07T15:01:00Z">
        <w:r>
          <w:t>Table 5.2.1-2</w:t>
        </w:r>
        <w:r w:rsidRPr="004229B0">
          <w:t>: Size estimates for UE RF systems with full degrees of freedom for each probe.</w:t>
        </w:r>
      </w:ins>
    </w:p>
    <w:tbl>
      <w:tblPr>
        <w:tblStyle w:val="TableGrid"/>
        <w:tblW w:w="0" w:type="auto"/>
        <w:jc w:val="center"/>
        <w:tblLook w:val="04A0" w:firstRow="1" w:lastRow="0" w:firstColumn="1" w:lastColumn="0" w:noHBand="0" w:noVBand="1"/>
      </w:tblPr>
      <w:tblGrid>
        <w:gridCol w:w="2155"/>
        <w:gridCol w:w="1301"/>
        <w:gridCol w:w="1440"/>
        <w:gridCol w:w="1440"/>
      </w:tblGrid>
      <w:tr w:rsidR="00A541E0" w:rsidRPr="004229B0" w14:paraId="68B5EB90" w14:textId="77777777" w:rsidTr="005F0D99">
        <w:trPr>
          <w:jc w:val="center"/>
          <w:ins w:id="340" w:author="Bin Han_Qualcomm" w:date="2023-03-07T15:01:00Z"/>
        </w:trPr>
        <w:tc>
          <w:tcPr>
            <w:tcW w:w="2155" w:type="dxa"/>
            <w:tcBorders>
              <w:tl2br w:val="single" w:sz="4" w:space="0" w:color="auto"/>
            </w:tcBorders>
            <w:shd w:val="clear" w:color="auto" w:fill="D9D9D9" w:themeFill="background1" w:themeFillShade="D9"/>
          </w:tcPr>
          <w:p w14:paraId="101BD111" w14:textId="77777777" w:rsidR="00A541E0" w:rsidRPr="004229B0" w:rsidRDefault="00A541E0" w:rsidP="005F0D99">
            <w:pPr>
              <w:pStyle w:val="TAH"/>
              <w:rPr>
                <w:ins w:id="341" w:author="Bin Han_Qualcomm" w:date="2023-03-07T15:01:00Z"/>
              </w:rPr>
            </w:pPr>
            <w:ins w:id="342" w:author="Bin Han_Qualcomm" w:date="2023-03-07T15:01:00Z">
              <w:r w:rsidRPr="004229B0">
                <w:t xml:space="preserve">                               Size</w:t>
              </w:r>
            </w:ins>
          </w:p>
          <w:p w14:paraId="16302610" w14:textId="77777777" w:rsidR="00A541E0" w:rsidRPr="004229B0" w:rsidRDefault="00A541E0" w:rsidP="005F0D99">
            <w:pPr>
              <w:pStyle w:val="TAH"/>
              <w:jc w:val="left"/>
              <w:rPr>
                <w:ins w:id="343" w:author="Bin Han_Qualcomm" w:date="2023-03-07T15:01:00Z"/>
              </w:rPr>
            </w:pPr>
            <w:ins w:id="344" w:author="Bin Han_Qualcomm" w:date="2023-03-07T15:01:00Z">
              <w:r w:rsidRPr="004229B0">
                <w:t>Test Method</w:t>
              </w:r>
            </w:ins>
          </w:p>
        </w:tc>
        <w:tc>
          <w:tcPr>
            <w:tcW w:w="1301" w:type="dxa"/>
            <w:shd w:val="clear" w:color="auto" w:fill="D9D9D9" w:themeFill="background1" w:themeFillShade="D9"/>
            <w:vAlign w:val="center"/>
          </w:tcPr>
          <w:p w14:paraId="5030DFB8" w14:textId="77777777" w:rsidR="00A541E0" w:rsidRPr="004229B0" w:rsidRDefault="00A541E0" w:rsidP="005F0D99">
            <w:pPr>
              <w:pStyle w:val="TAH"/>
              <w:rPr>
                <w:ins w:id="345" w:author="Bin Han_Qualcomm" w:date="2023-03-07T15:01:00Z"/>
              </w:rPr>
            </w:pPr>
            <w:ins w:id="346" w:author="Bin Han_Qualcomm" w:date="2023-03-07T15:01:00Z">
              <w:r w:rsidRPr="004229B0">
                <w:t>Width [m]</w:t>
              </w:r>
            </w:ins>
          </w:p>
        </w:tc>
        <w:tc>
          <w:tcPr>
            <w:tcW w:w="1440" w:type="dxa"/>
            <w:shd w:val="clear" w:color="auto" w:fill="D9D9D9" w:themeFill="background1" w:themeFillShade="D9"/>
            <w:vAlign w:val="center"/>
          </w:tcPr>
          <w:p w14:paraId="7E03809D" w14:textId="77777777" w:rsidR="00A541E0" w:rsidRPr="004229B0" w:rsidRDefault="00A541E0" w:rsidP="005F0D99">
            <w:pPr>
              <w:pStyle w:val="TAH"/>
              <w:rPr>
                <w:ins w:id="347" w:author="Bin Han_Qualcomm" w:date="2023-03-07T15:01:00Z"/>
              </w:rPr>
            </w:pPr>
            <w:ins w:id="348" w:author="Bin Han_Qualcomm" w:date="2023-03-07T15:01:00Z">
              <w:r w:rsidRPr="004229B0">
                <w:t>Depth [m]</w:t>
              </w:r>
            </w:ins>
          </w:p>
        </w:tc>
        <w:tc>
          <w:tcPr>
            <w:tcW w:w="1440" w:type="dxa"/>
            <w:shd w:val="clear" w:color="auto" w:fill="D9D9D9" w:themeFill="background1" w:themeFillShade="D9"/>
            <w:vAlign w:val="center"/>
          </w:tcPr>
          <w:p w14:paraId="676A0104" w14:textId="77777777" w:rsidR="00A541E0" w:rsidRPr="004229B0" w:rsidRDefault="00A541E0" w:rsidP="005F0D99">
            <w:pPr>
              <w:pStyle w:val="TAH"/>
              <w:rPr>
                <w:ins w:id="349" w:author="Bin Han_Qualcomm" w:date="2023-03-07T15:01:00Z"/>
              </w:rPr>
            </w:pPr>
            <w:ins w:id="350" w:author="Bin Han_Qualcomm" w:date="2023-03-07T15:01:00Z">
              <w:r w:rsidRPr="004229B0">
                <w:t>Height [m]</w:t>
              </w:r>
            </w:ins>
          </w:p>
        </w:tc>
      </w:tr>
      <w:tr w:rsidR="00A541E0" w:rsidRPr="004229B0" w14:paraId="62060062" w14:textId="77777777" w:rsidTr="005F0D99">
        <w:trPr>
          <w:jc w:val="center"/>
          <w:ins w:id="351" w:author="Bin Han_Qualcomm" w:date="2023-03-07T15:01:00Z"/>
        </w:trPr>
        <w:tc>
          <w:tcPr>
            <w:tcW w:w="2155" w:type="dxa"/>
            <w:vAlign w:val="center"/>
          </w:tcPr>
          <w:p w14:paraId="261AEFD8" w14:textId="77777777" w:rsidR="00A541E0" w:rsidRPr="004229B0" w:rsidRDefault="00A541E0" w:rsidP="005F0D99">
            <w:pPr>
              <w:pStyle w:val="TAL"/>
              <w:rPr>
                <w:ins w:id="352" w:author="Bin Han_Qualcomm" w:date="2023-03-07T15:01:00Z"/>
              </w:rPr>
            </w:pPr>
            <w:ins w:id="353" w:author="Bin Han_Qualcomm" w:date="2023-03-07T15:01:00Z">
              <w:r w:rsidRPr="004229B0">
                <w:t>DFF</w:t>
              </w:r>
            </w:ins>
          </w:p>
        </w:tc>
        <w:tc>
          <w:tcPr>
            <w:tcW w:w="1301" w:type="dxa"/>
            <w:vAlign w:val="center"/>
          </w:tcPr>
          <w:p w14:paraId="727006F6" w14:textId="77777777" w:rsidR="00A541E0" w:rsidRPr="004229B0" w:rsidRDefault="00A541E0" w:rsidP="005F0D99">
            <w:pPr>
              <w:pStyle w:val="TAC"/>
              <w:rPr>
                <w:ins w:id="354" w:author="Bin Han_Qualcomm" w:date="2023-03-07T15:01:00Z"/>
              </w:rPr>
            </w:pPr>
            <w:ins w:id="355" w:author="Bin Han_Qualcomm" w:date="2023-03-07T15:01:00Z">
              <w:r w:rsidRPr="004229B0">
                <w:t>3.2</w:t>
              </w:r>
            </w:ins>
          </w:p>
        </w:tc>
        <w:tc>
          <w:tcPr>
            <w:tcW w:w="1440" w:type="dxa"/>
            <w:vAlign w:val="center"/>
          </w:tcPr>
          <w:p w14:paraId="4EC7EEDF" w14:textId="77777777" w:rsidR="00A541E0" w:rsidRPr="004229B0" w:rsidRDefault="00A541E0" w:rsidP="005F0D99">
            <w:pPr>
              <w:pStyle w:val="TAC"/>
              <w:rPr>
                <w:ins w:id="356" w:author="Bin Han_Qualcomm" w:date="2023-03-07T15:01:00Z"/>
              </w:rPr>
            </w:pPr>
            <w:ins w:id="357" w:author="Bin Han_Qualcomm" w:date="2023-03-07T15:01:00Z">
              <w:r w:rsidRPr="004229B0">
                <w:t>3.2</w:t>
              </w:r>
            </w:ins>
          </w:p>
        </w:tc>
        <w:tc>
          <w:tcPr>
            <w:tcW w:w="1440" w:type="dxa"/>
            <w:vAlign w:val="center"/>
          </w:tcPr>
          <w:p w14:paraId="6723C33E" w14:textId="77777777" w:rsidR="00A541E0" w:rsidRPr="004229B0" w:rsidRDefault="00A541E0" w:rsidP="005F0D99">
            <w:pPr>
              <w:pStyle w:val="TAC"/>
              <w:rPr>
                <w:ins w:id="358" w:author="Bin Han_Qualcomm" w:date="2023-03-07T15:01:00Z"/>
              </w:rPr>
            </w:pPr>
            <w:ins w:id="359" w:author="Bin Han_Qualcomm" w:date="2023-03-07T15:01:00Z">
              <w:r w:rsidRPr="004229B0">
                <w:t>3.2</w:t>
              </w:r>
            </w:ins>
          </w:p>
        </w:tc>
      </w:tr>
      <w:tr w:rsidR="00A541E0" w:rsidRPr="004229B0" w14:paraId="6A7A58B4" w14:textId="77777777" w:rsidTr="005F0D99">
        <w:trPr>
          <w:jc w:val="center"/>
          <w:ins w:id="360" w:author="Bin Han_Qualcomm" w:date="2023-03-07T15:01:00Z"/>
        </w:trPr>
        <w:tc>
          <w:tcPr>
            <w:tcW w:w="2155" w:type="dxa"/>
            <w:vAlign w:val="center"/>
          </w:tcPr>
          <w:p w14:paraId="1B4987CB" w14:textId="77777777" w:rsidR="00A541E0" w:rsidRPr="004229B0" w:rsidRDefault="00A541E0" w:rsidP="005F0D99">
            <w:pPr>
              <w:pStyle w:val="TAL"/>
              <w:rPr>
                <w:ins w:id="361" w:author="Bin Han_Qualcomm" w:date="2023-03-07T15:01:00Z"/>
              </w:rPr>
            </w:pPr>
            <w:ins w:id="362" w:author="Bin Han_Qualcomm" w:date="2023-03-07T15:01:00Z">
              <w:r w:rsidRPr="004229B0">
                <w:t>IFF</w:t>
              </w:r>
            </w:ins>
          </w:p>
        </w:tc>
        <w:tc>
          <w:tcPr>
            <w:tcW w:w="1301" w:type="dxa"/>
            <w:vAlign w:val="center"/>
          </w:tcPr>
          <w:p w14:paraId="6EEB4891" w14:textId="77777777" w:rsidR="00A541E0" w:rsidRPr="004229B0" w:rsidRDefault="00A541E0" w:rsidP="005F0D99">
            <w:pPr>
              <w:pStyle w:val="TAC"/>
              <w:rPr>
                <w:ins w:id="363" w:author="Bin Han_Qualcomm" w:date="2023-03-07T15:01:00Z"/>
              </w:rPr>
            </w:pPr>
            <w:ins w:id="364" w:author="Bin Han_Qualcomm" w:date="2023-03-07T15:01:00Z">
              <w:r w:rsidRPr="004229B0">
                <w:t>4.4</w:t>
              </w:r>
            </w:ins>
          </w:p>
        </w:tc>
        <w:tc>
          <w:tcPr>
            <w:tcW w:w="1440" w:type="dxa"/>
            <w:vAlign w:val="center"/>
          </w:tcPr>
          <w:p w14:paraId="534BCA00" w14:textId="77777777" w:rsidR="00A541E0" w:rsidRPr="004229B0" w:rsidRDefault="00A541E0" w:rsidP="005F0D99">
            <w:pPr>
              <w:pStyle w:val="TAC"/>
              <w:rPr>
                <w:ins w:id="365" w:author="Bin Han_Qualcomm" w:date="2023-03-07T15:01:00Z"/>
              </w:rPr>
            </w:pPr>
            <w:ins w:id="366" w:author="Bin Han_Qualcomm" w:date="2023-03-07T15:01:00Z">
              <w:r w:rsidRPr="004229B0">
                <w:t>4.4</w:t>
              </w:r>
            </w:ins>
          </w:p>
        </w:tc>
        <w:tc>
          <w:tcPr>
            <w:tcW w:w="1440" w:type="dxa"/>
            <w:vAlign w:val="center"/>
          </w:tcPr>
          <w:p w14:paraId="1D914E6C" w14:textId="77777777" w:rsidR="00A541E0" w:rsidRPr="004229B0" w:rsidRDefault="00A541E0" w:rsidP="005F0D99">
            <w:pPr>
              <w:pStyle w:val="TAC"/>
              <w:rPr>
                <w:ins w:id="367" w:author="Bin Han_Qualcomm" w:date="2023-03-07T15:01:00Z"/>
              </w:rPr>
            </w:pPr>
            <w:ins w:id="368" w:author="Bin Han_Qualcomm" w:date="2023-03-07T15:01:00Z">
              <w:r w:rsidRPr="004229B0">
                <w:t>4.4</w:t>
              </w:r>
            </w:ins>
          </w:p>
        </w:tc>
      </w:tr>
    </w:tbl>
    <w:p w14:paraId="72A9D890" w14:textId="77777777" w:rsidR="00A541E0" w:rsidRDefault="00A541E0" w:rsidP="00A541E0">
      <w:pPr>
        <w:rPr>
          <w:ins w:id="369" w:author="Bin Han_Qualcomm" w:date="2023-03-07T15:01:00Z"/>
        </w:rPr>
      </w:pPr>
      <w:ins w:id="370" w:author="Bin Han_Qualcomm" w:date="2023-03-07T15:01:00Z">
        <w:r>
          <w:t xml:space="preserve">Alternate example measurement setups to support full degrees of freedom for </w:t>
        </w:r>
        <w:proofErr w:type="spellStart"/>
        <w:r>
          <w:t>AoA</w:t>
        </w:r>
        <w:proofErr w:type="spellEnd"/>
        <w:r>
          <w:t xml:space="preserve"> are shown in Figures </w:t>
        </w:r>
        <w:r w:rsidRPr="0051485A">
          <w:t>5.2.1-</w:t>
        </w:r>
        <w:r>
          <w:t xml:space="preserve">6 through </w:t>
        </w:r>
        <w:r w:rsidRPr="0051485A">
          <w:t>5.2.1-</w:t>
        </w:r>
        <w:r>
          <w:t>9.</w:t>
        </w:r>
      </w:ins>
    </w:p>
    <w:p w14:paraId="78E61115" w14:textId="77777777" w:rsidR="00A541E0" w:rsidRDefault="00A541E0" w:rsidP="00A541E0">
      <w:pPr>
        <w:pStyle w:val="TH"/>
        <w:rPr>
          <w:ins w:id="371" w:author="Bin Han_Qualcomm" w:date="2023-03-07T15:01:00Z"/>
        </w:rPr>
      </w:pPr>
      <w:ins w:id="372" w:author="Bin Han_Qualcomm" w:date="2023-03-07T15:01:00Z">
        <w:r>
          <w:rPr>
            <w:noProof/>
          </w:rPr>
          <w:drawing>
            <wp:inline distT="0" distB="0" distL="0" distR="0" wp14:anchorId="0AEDB83F" wp14:editId="5CC20727">
              <wp:extent cx="3200400" cy="29596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959638"/>
                      </a:xfrm>
                      <a:prstGeom prst="rect">
                        <a:avLst/>
                      </a:prstGeom>
                      <a:noFill/>
                    </pic:spPr>
                  </pic:pic>
                </a:graphicData>
              </a:graphic>
            </wp:inline>
          </w:drawing>
        </w:r>
      </w:ins>
    </w:p>
    <w:p w14:paraId="2D2A4DBD" w14:textId="77777777" w:rsidR="00A541E0" w:rsidRDefault="00A541E0" w:rsidP="00A541E0">
      <w:pPr>
        <w:pStyle w:val="TF"/>
        <w:rPr>
          <w:ins w:id="373" w:author="Bin Han_Qualcomm" w:date="2023-03-07T15:01:00Z"/>
        </w:rPr>
      </w:pPr>
      <w:ins w:id="374" w:author="Bin Han_Qualcomm" w:date="2023-03-07T15:01:00Z">
        <w:r w:rsidRPr="0051485A">
          <w:t>Figure 5.2.1-</w:t>
        </w:r>
        <w:r>
          <w:t>6: Example of 2AoA DFF test system with full degrees of freedom</w:t>
        </w:r>
      </w:ins>
    </w:p>
    <w:p w14:paraId="4AF50FEB" w14:textId="77777777" w:rsidR="00A541E0" w:rsidRDefault="00A541E0" w:rsidP="00A541E0">
      <w:pPr>
        <w:pStyle w:val="TH"/>
        <w:rPr>
          <w:ins w:id="375" w:author="Bin Han_Qualcomm" w:date="2023-03-07T15:01:00Z"/>
          <w:rFonts w:ascii="Times New Roman" w:hAnsi="Times New Roman"/>
        </w:rPr>
      </w:pPr>
      <w:ins w:id="376" w:author="Bin Han_Qualcomm" w:date="2023-03-07T15:01:00Z">
        <w:r>
          <w:rPr>
            <w:noProof/>
          </w:rPr>
          <w:lastRenderedPageBreak/>
          <w:drawing>
            <wp:inline distT="0" distB="0" distL="0" distR="0" wp14:anchorId="1A993AD6" wp14:editId="0372EB27">
              <wp:extent cx="3174521" cy="2464938"/>
              <wp:effectExtent l="0" t="0" r="6985" b="0"/>
              <wp:docPr id="6" name="図 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3185064" cy="2473125"/>
                      </a:xfrm>
                      <a:prstGeom prst="rect">
                        <a:avLst/>
                      </a:prstGeom>
                    </pic:spPr>
                  </pic:pic>
                </a:graphicData>
              </a:graphic>
            </wp:inline>
          </w:drawing>
        </w:r>
      </w:ins>
    </w:p>
    <w:p w14:paraId="3670966B" w14:textId="77777777" w:rsidR="00A541E0" w:rsidRDefault="00A541E0" w:rsidP="00A541E0">
      <w:pPr>
        <w:pStyle w:val="TF"/>
        <w:rPr>
          <w:ins w:id="377" w:author="Bin Han_Qualcomm" w:date="2023-03-07T15:01:00Z"/>
          <w:rFonts w:eastAsia="MS Mincho"/>
          <w:iCs/>
        </w:rPr>
      </w:pPr>
      <w:ins w:id="378" w:author="Bin Han_Qualcomm" w:date="2023-03-07T15:01:00Z">
        <w:r w:rsidRPr="0051485A">
          <w:t>Figure 5.2.1-</w:t>
        </w:r>
        <w:r>
          <w:t xml:space="preserve">7: </w:t>
        </w:r>
        <w:r w:rsidRPr="00276400">
          <w:rPr>
            <w:rFonts w:eastAsia="MS Mincho"/>
            <w:iCs/>
          </w:rPr>
          <w:t xml:space="preserve">Distributed-axes system </w:t>
        </w:r>
        <w:r>
          <w:rPr>
            <w:rFonts w:eastAsia="MS Mincho"/>
            <w:iCs/>
          </w:rPr>
          <w:t>with two moving IFF reflectors</w:t>
        </w:r>
      </w:ins>
    </w:p>
    <w:p w14:paraId="18475DDE" w14:textId="77777777" w:rsidR="00A541E0" w:rsidRDefault="00A541E0" w:rsidP="00A541E0">
      <w:pPr>
        <w:pStyle w:val="TH"/>
        <w:rPr>
          <w:ins w:id="379" w:author="Bin Han_Qualcomm" w:date="2023-03-07T15:01:00Z"/>
        </w:rPr>
      </w:pPr>
      <w:ins w:id="380" w:author="Bin Han_Qualcomm" w:date="2023-03-07T15:01:00Z">
        <w:r>
          <w:rPr>
            <w:noProof/>
          </w:rPr>
          <w:drawing>
            <wp:inline distT="0" distB="0" distL="0" distR="0" wp14:anchorId="6AB3EE9D" wp14:editId="13D5E6C3">
              <wp:extent cx="3597215" cy="2291308"/>
              <wp:effectExtent l="0" t="0" r="3810" b="0"/>
              <wp:docPr id="8"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3613744" cy="2301836"/>
                      </a:xfrm>
                      <a:prstGeom prst="rect">
                        <a:avLst/>
                      </a:prstGeom>
                    </pic:spPr>
                  </pic:pic>
                </a:graphicData>
              </a:graphic>
            </wp:inline>
          </w:drawing>
        </w:r>
      </w:ins>
    </w:p>
    <w:p w14:paraId="04E8BCB5" w14:textId="77777777" w:rsidR="00A541E0" w:rsidRDefault="00A541E0" w:rsidP="00A541E0">
      <w:pPr>
        <w:pStyle w:val="TF"/>
        <w:rPr>
          <w:ins w:id="381" w:author="Bin Han_Qualcomm" w:date="2023-03-07T15:01:00Z"/>
        </w:rPr>
      </w:pPr>
      <w:ins w:id="382" w:author="Bin Han_Qualcomm" w:date="2023-03-07T15:01:00Z">
        <w:r w:rsidRPr="0051485A">
          <w:t>Figure 5.2.1-</w:t>
        </w:r>
        <w:r>
          <w:t xml:space="preserve">8: </w:t>
        </w:r>
        <w:r w:rsidRPr="00276400">
          <w:t xml:space="preserve">Distributed-axes system </w:t>
        </w:r>
        <w:r>
          <w:t>with two moving IFF reflectors</w:t>
        </w:r>
      </w:ins>
    </w:p>
    <w:p w14:paraId="6F9C21ED" w14:textId="77777777" w:rsidR="00A541E0" w:rsidRDefault="00A541E0" w:rsidP="00A541E0">
      <w:pPr>
        <w:pStyle w:val="TH"/>
        <w:rPr>
          <w:ins w:id="383" w:author="Bin Han_Qualcomm" w:date="2023-03-07T15:01:00Z"/>
        </w:rPr>
      </w:pPr>
      <w:ins w:id="384" w:author="Bin Han_Qualcomm" w:date="2023-03-07T15:01:00Z">
        <w:r>
          <w:rPr>
            <w:noProof/>
          </w:rPr>
          <w:drawing>
            <wp:inline distT="0" distB="0" distL="0" distR="0" wp14:anchorId="100285A2" wp14:editId="4BCD5392">
              <wp:extent cx="3397964" cy="2122098"/>
              <wp:effectExtent l="0" t="0" r="0" b="0"/>
              <wp:docPr id="9"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3994" cy="2138354"/>
                      </a:xfrm>
                      <a:prstGeom prst="rect">
                        <a:avLst/>
                      </a:prstGeom>
                    </pic:spPr>
                  </pic:pic>
                </a:graphicData>
              </a:graphic>
            </wp:inline>
          </w:drawing>
        </w:r>
      </w:ins>
    </w:p>
    <w:p w14:paraId="53CE6773" w14:textId="77777777" w:rsidR="00A541E0" w:rsidRDefault="00A541E0" w:rsidP="00A541E0">
      <w:pPr>
        <w:pStyle w:val="TF"/>
        <w:rPr>
          <w:ins w:id="385" w:author="Bin Han_Qualcomm" w:date="2023-03-07T15:01:00Z"/>
        </w:rPr>
      </w:pPr>
      <w:ins w:id="386" w:author="Bin Han_Qualcomm" w:date="2023-03-07T15:01:00Z">
        <w:r w:rsidRPr="0051485A">
          <w:t>Figure 5.2.1-</w:t>
        </w:r>
        <w:r>
          <w:t>9: 2AoA RF test system with DFF antenna as the second NR anchor on a slider</w:t>
        </w:r>
      </w:ins>
    </w:p>
    <w:p w14:paraId="3063856A" w14:textId="77777777" w:rsidR="00A541E0" w:rsidRDefault="00A541E0" w:rsidP="00CB1799">
      <w:pPr>
        <w:jc w:val="both"/>
        <w:rPr>
          <w:ins w:id="387" w:author="Bin Han_Qualcomm" w:date="2023-03-07T15:01:00Z"/>
        </w:rPr>
        <w:pPrChange w:id="388" w:author="Bin Han_Qualcomm" w:date="2023-03-07T15:34:00Z">
          <w:pPr/>
        </w:pPrChange>
      </w:pPr>
      <w:ins w:id="389" w:author="Bin Han_Qualcomm" w:date="2023-03-07T15:01:00Z">
        <w:r>
          <w:t xml:space="preserve">The </w:t>
        </w:r>
        <w:r w:rsidRPr="004229B0">
          <w:t xml:space="preserve">full degrees of freedom for each </w:t>
        </w:r>
        <w:proofErr w:type="spellStart"/>
        <w:r>
          <w:t>AoA</w:t>
        </w:r>
        <w:proofErr w:type="spellEnd"/>
        <w:r>
          <w:t xml:space="preserve"> supports a probe offset option with v</w:t>
        </w:r>
        <w:r w:rsidRPr="00950A9E">
          <w:t xml:space="preserve">ariable </w:t>
        </w:r>
        <w:r>
          <w:t>a</w:t>
        </w:r>
        <w:r w:rsidRPr="00950A9E">
          <w:t xml:space="preserve">ngular </w:t>
        </w:r>
        <w:r>
          <w:t>o</w:t>
        </w:r>
        <w:r w:rsidRPr="00950A9E">
          <w:t xml:space="preserve">ffset(s) between AoA1 and AoA2 in the chamber. The angular separation between AoA1 and AoA2 </w:t>
        </w:r>
        <w:r>
          <w:t>can</w:t>
        </w:r>
        <w:r w:rsidRPr="00950A9E">
          <w:t xml:space="preserve"> chang</w:t>
        </w:r>
        <w:r>
          <w:t>e</w:t>
        </w:r>
        <w:r w:rsidRPr="00950A9E">
          <w:t xml:space="preserve"> during the testing</w:t>
        </w:r>
        <w:r>
          <w:t xml:space="preserve">. This is further illustrated with a sample DUT with a beam peak in the DUT </w:t>
        </w:r>
        <w:r w:rsidRPr="0000246B">
          <w:rPr>
            <w:i/>
            <w:iCs/>
          </w:rPr>
          <w:t>y</w:t>
        </w:r>
        <w:r>
          <w:t xml:space="preserve"> direction, as illustrated in Figure </w:t>
        </w:r>
        <w:r w:rsidRPr="0051485A">
          <w:t>5.2.1-</w:t>
        </w:r>
        <w:r>
          <w:t xml:space="preserve">10. As the AoA2 probe has full degrees of freedom, i.e., the angular difference between AoA1 and AoA2 is arbitrary, the AoA2 </w:t>
        </w:r>
        <w:r>
          <w:lastRenderedPageBreak/>
          <w:t xml:space="preserve">probe can track/follow the DUT’s beam peak during testing as illustrated in Table 5.2.1-3 for two different DUT orientations/test points. </w:t>
        </w:r>
      </w:ins>
    </w:p>
    <w:p w14:paraId="7501F6CA" w14:textId="77777777" w:rsidR="00A541E0" w:rsidRDefault="00A541E0" w:rsidP="00A541E0">
      <w:pPr>
        <w:pStyle w:val="TH"/>
        <w:rPr>
          <w:ins w:id="390" w:author="Bin Han_Qualcomm" w:date="2023-03-07T15:01:00Z"/>
        </w:rPr>
      </w:pPr>
      <w:ins w:id="391" w:author="Bin Han_Qualcomm" w:date="2023-03-07T15:01:00Z">
        <w:r w:rsidRPr="00671039">
          <w:rPr>
            <w:noProof/>
          </w:rPr>
          <w:drawing>
            <wp:inline distT="0" distB="0" distL="0" distR="0" wp14:anchorId="1F0BD8F7" wp14:editId="248F35CD">
              <wp:extent cx="2886462" cy="2577087"/>
              <wp:effectExtent l="0" t="0" r="9525" b="0"/>
              <wp:docPr id="21" name="Picture 14" descr="Diagram&#10;&#10;Description automatically generated">
                <a:extLst xmlns:a="http://schemas.openxmlformats.org/drawingml/2006/main">
                  <a:ext uri="{FF2B5EF4-FFF2-40B4-BE49-F238E27FC236}">
                    <a16:creationId xmlns:a16="http://schemas.microsoft.com/office/drawing/2014/main" id="{4218CCC2-DA37-4DE5-81B1-3687ED8A88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Diagram&#10;&#10;Description automatically generated">
                        <a:extLst>
                          <a:ext uri="{FF2B5EF4-FFF2-40B4-BE49-F238E27FC236}">
                            <a16:creationId xmlns:a16="http://schemas.microsoft.com/office/drawing/2014/main" id="{4218CCC2-DA37-4DE5-81B1-3687ED8A8865}"/>
                          </a:ext>
                        </a:extLst>
                      </pic:cNvPr>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a:xfrm>
                        <a:off x="0" y="0"/>
                        <a:ext cx="2886462" cy="2577087"/>
                      </a:xfrm>
                      <a:prstGeom prst="rect">
                        <a:avLst/>
                      </a:prstGeom>
                    </pic:spPr>
                  </pic:pic>
                </a:graphicData>
              </a:graphic>
            </wp:inline>
          </w:drawing>
        </w:r>
      </w:ins>
    </w:p>
    <w:p w14:paraId="6765A7EE" w14:textId="77777777" w:rsidR="00A541E0" w:rsidRDefault="00A541E0" w:rsidP="00A541E0">
      <w:pPr>
        <w:pStyle w:val="TF"/>
        <w:rPr>
          <w:ins w:id="392" w:author="Bin Han_Qualcomm" w:date="2023-03-07T15:01:00Z"/>
        </w:rPr>
      </w:pPr>
      <w:bookmarkStart w:id="393" w:name="_Ref117537942"/>
      <w:ins w:id="394" w:author="Bin Han_Qualcomm" w:date="2023-03-07T15:01:00Z">
        <w:r w:rsidRPr="008B62DF">
          <w:t xml:space="preserve">Figure </w:t>
        </w:r>
        <w:r w:rsidRPr="0051485A">
          <w:t>5.2.1-</w:t>
        </w:r>
        <w:r>
          <w:t>10</w:t>
        </w:r>
        <w:bookmarkEnd w:id="393"/>
        <w:r w:rsidRPr="008B62DF">
          <w:t>: Sample DUT</w:t>
        </w:r>
        <w:r>
          <w:t xml:space="preserve"> with assumed beam peak in the DUT’s </w:t>
        </w:r>
        <w:r w:rsidRPr="00290353">
          <w:rPr>
            <w:i/>
            <w:iCs/>
          </w:rPr>
          <w:t>y</w:t>
        </w:r>
        <w:r>
          <w:t xml:space="preserve"> direction </w:t>
        </w:r>
      </w:ins>
    </w:p>
    <w:p w14:paraId="41E83BBD" w14:textId="77777777" w:rsidR="00A541E0" w:rsidRPr="008B62DF" w:rsidRDefault="00A541E0" w:rsidP="00A541E0">
      <w:pPr>
        <w:pStyle w:val="TH"/>
        <w:rPr>
          <w:ins w:id="395" w:author="Bin Han_Qualcomm" w:date="2023-03-07T15:01:00Z"/>
        </w:rPr>
      </w:pPr>
      <w:ins w:id="396" w:author="Bin Han_Qualcomm" w:date="2023-03-07T15:01:00Z">
        <w:r>
          <w:lastRenderedPageBreak/>
          <w:t>Table 5.2.1-3</w:t>
        </w:r>
        <w:r w:rsidRPr="004229B0">
          <w:t xml:space="preserve">: </w:t>
        </w:r>
        <w:r>
          <w:t>Ability of tracking a DUT reference direction</w:t>
        </w:r>
      </w:ins>
    </w:p>
    <w:tbl>
      <w:tblPr>
        <w:tblStyle w:val="TableGrid"/>
        <w:tblW w:w="8808" w:type="dxa"/>
        <w:jc w:val="center"/>
        <w:tblLayout w:type="fixed"/>
        <w:tblLook w:val="04A0" w:firstRow="1" w:lastRow="0" w:firstColumn="1" w:lastColumn="0" w:noHBand="0" w:noVBand="1"/>
      </w:tblPr>
      <w:tblGrid>
        <w:gridCol w:w="1530"/>
        <w:gridCol w:w="7278"/>
      </w:tblGrid>
      <w:tr w:rsidR="00A541E0" w:rsidRPr="003A2848" w14:paraId="409D51C3" w14:textId="77777777" w:rsidTr="005F0D99">
        <w:trPr>
          <w:jc w:val="center"/>
          <w:ins w:id="397" w:author="Bin Han_Qualcomm" w:date="2023-03-07T15:01:00Z"/>
        </w:trPr>
        <w:tc>
          <w:tcPr>
            <w:tcW w:w="1530" w:type="dxa"/>
            <w:shd w:val="clear" w:color="auto" w:fill="D9D9D9" w:themeFill="background1" w:themeFillShade="D9"/>
          </w:tcPr>
          <w:p w14:paraId="0548992E" w14:textId="77777777" w:rsidR="00A541E0" w:rsidRPr="003A2848" w:rsidRDefault="00A541E0" w:rsidP="005F0D99">
            <w:pPr>
              <w:pStyle w:val="TAH"/>
              <w:rPr>
                <w:ins w:id="398" w:author="Bin Han_Qualcomm" w:date="2023-03-07T15:01:00Z"/>
              </w:rPr>
            </w:pPr>
            <w:ins w:id="399" w:author="Bin Han_Qualcomm" w:date="2023-03-07T15:01:00Z">
              <w:r w:rsidRPr="003A2848">
                <w:t xml:space="preserve">DUT Orientation </w:t>
              </w:r>
              <w:r>
                <w:br/>
              </w:r>
              <w:r w:rsidRPr="003A2848">
                <w:t>(</w:t>
              </w:r>
              <w:r w:rsidRPr="003A2848">
                <w:rPr>
                  <w:rFonts w:ascii="Symbol" w:hAnsi="Symbol"/>
                </w:rPr>
                <w:t>q</w:t>
              </w:r>
              <w:r w:rsidRPr="003A2848">
                <w:t xml:space="preserve">, </w:t>
              </w:r>
              <w:r w:rsidRPr="003A2848">
                <w:rPr>
                  <w:rFonts w:ascii="Symbol" w:hAnsi="Symbol"/>
                </w:rPr>
                <w:t>f</w:t>
              </w:r>
              <w:r w:rsidRPr="003A2848">
                <w:t>)</w:t>
              </w:r>
            </w:ins>
          </w:p>
        </w:tc>
        <w:tc>
          <w:tcPr>
            <w:tcW w:w="7278" w:type="dxa"/>
            <w:shd w:val="clear" w:color="auto" w:fill="D9D9D9" w:themeFill="background1" w:themeFillShade="D9"/>
          </w:tcPr>
          <w:p w14:paraId="4D29332E" w14:textId="77777777" w:rsidR="00A541E0" w:rsidRPr="003A2848" w:rsidRDefault="00A541E0" w:rsidP="005F0D99">
            <w:pPr>
              <w:pStyle w:val="TAH"/>
              <w:rPr>
                <w:ins w:id="400" w:author="Bin Han_Qualcomm" w:date="2023-03-07T15:01:00Z"/>
              </w:rPr>
            </w:pPr>
            <w:ins w:id="401" w:author="Bin Han_Qualcomm" w:date="2023-03-07T15:01:00Z">
              <w:r>
                <w:t xml:space="preserve">Offset </w:t>
              </w:r>
              <w:r w:rsidRPr="003A2848">
                <w:t>Option</w:t>
              </w:r>
              <w:r>
                <w:t>: v</w:t>
              </w:r>
              <w:r w:rsidRPr="00950A9E">
                <w:t xml:space="preserve">ariable </w:t>
              </w:r>
              <w:r>
                <w:t>a</w:t>
              </w:r>
              <w:r w:rsidRPr="00950A9E">
                <w:t xml:space="preserve">ngular </w:t>
              </w:r>
              <w:r>
                <w:t>o</w:t>
              </w:r>
              <w:r w:rsidRPr="00950A9E">
                <w:t>ffset(s) between AoA1 and AoA2</w:t>
              </w:r>
            </w:ins>
          </w:p>
        </w:tc>
      </w:tr>
      <w:tr w:rsidR="00A541E0" w14:paraId="0063D069" w14:textId="77777777" w:rsidTr="005F0D99">
        <w:trPr>
          <w:trHeight w:val="3614"/>
          <w:jc w:val="center"/>
          <w:ins w:id="402" w:author="Bin Han_Qualcomm" w:date="2023-03-07T15:01:00Z"/>
        </w:trPr>
        <w:tc>
          <w:tcPr>
            <w:tcW w:w="1530" w:type="dxa"/>
          </w:tcPr>
          <w:p w14:paraId="6E568ED0" w14:textId="77777777" w:rsidR="00A541E0" w:rsidRPr="008D26E0" w:rsidRDefault="00A541E0" w:rsidP="005F0D99">
            <w:pPr>
              <w:pStyle w:val="TAL"/>
              <w:rPr>
                <w:ins w:id="403" w:author="Bin Han_Qualcomm" w:date="2023-03-07T15:01:00Z"/>
              </w:rPr>
            </w:pPr>
            <w:ins w:id="404" w:author="Bin Han_Qualcomm" w:date="2023-03-07T15:01:00Z">
              <w:r w:rsidRPr="008D26E0">
                <w:t>(0°, 0°)</w:t>
              </w:r>
            </w:ins>
          </w:p>
        </w:tc>
        <w:tc>
          <w:tcPr>
            <w:tcW w:w="7278" w:type="dxa"/>
            <w:vAlign w:val="bottom"/>
          </w:tcPr>
          <w:p w14:paraId="09B1ADC3" w14:textId="77777777" w:rsidR="00A541E0" w:rsidRDefault="00A541E0" w:rsidP="005F0D99">
            <w:pPr>
              <w:tabs>
                <w:tab w:val="left" w:pos="810"/>
              </w:tabs>
              <w:jc w:val="center"/>
              <w:rPr>
                <w:ins w:id="405" w:author="Bin Han_Qualcomm" w:date="2023-03-07T15:01:00Z"/>
              </w:rPr>
            </w:pPr>
            <w:ins w:id="406" w:author="Bin Han_Qualcomm" w:date="2023-03-07T15:01:00Z">
              <w:r>
                <w:rPr>
                  <w:noProof/>
                </w:rPr>
                <w:drawing>
                  <wp:inline distT="0" distB="0" distL="0" distR="0" wp14:anchorId="250FCA8C" wp14:editId="69DA24DD">
                    <wp:extent cx="2743200" cy="2991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743200" cy="2991025"/>
                            </a:xfrm>
                            <a:prstGeom prst="rect">
                              <a:avLst/>
                            </a:prstGeom>
                            <a:noFill/>
                          </pic:spPr>
                        </pic:pic>
                      </a:graphicData>
                    </a:graphic>
                  </wp:inline>
                </w:drawing>
              </w:r>
            </w:ins>
          </w:p>
        </w:tc>
      </w:tr>
      <w:tr w:rsidR="00A541E0" w14:paraId="2028CA90" w14:textId="77777777" w:rsidTr="005F0D99">
        <w:trPr>
          <w:jc w:val="center"/>
          <w:ins w:id="407" w:author="Bin Han_Qualcomm" w:date="2023-03-07T15:01:00Z"/>
        </w:trPr>
        <w:tc>
          <w:tcPr>
            <w:tcW w:w="1530" w:type="dxa"/>
          </w:tcPr>
          <w:p w14:paraId="103EF2F6" w14:textId="77777777" w:rsidR="00A541E0" w:rsidRPr="008D26E0" w:rsidRDefault="00A541E0" w:rsidP="005F0D99">
            <w:pPr>
              <w:pStyle w:val="TAL"/>
              <w:rPr>
                <w:ins w:id="408" w:author="Bin Han_Qualcomm" w:date="2023-03-07T15:01:00Z"/>
              </w:rPr>
            </w:pPr>
            <w:ins w:id="409" w:author="Bin Han_Qualcomm" w:date="2023-03-07T15:01:00Z">
              <w:r w:rsidRPr="008D26E0">
                <w:t>(45°, -45°)</w:t>
              </w:r>
            </w:ins>
          </w:p>
        </w:tc>
        <w:tc>
          <w:tcPr>
            <w:tcW w:w="7278" w:type="dxa"/>
            <w:vAlign w:val="bottom"/>
          </w:tcPr>
          <w:p w14:paraId="59FB7E4A" w14:textId="77777777" w:rsidR="00A541E0" w:rsidRDefault="00A541E0" w:rsidP="005F0D99">
            <w:pPr>
              <w:tabs>
                <w:tab w:val="left" w:pos="810"/>
              </w:tabs>
              <w:jc w:val="center"/>
              <w:rPr>
                <w:ins w:id="410" w:author="Bin Han_Qualcomm" w:date="2023-03-07T15:01:00Z"/>
              </w:rPr>
            </w:pPr>
            <w:ins w:id="411" w:author="Bin Han_Qualcomm" w:date="2023-03-07T15:01:00Z">
              <w:r>
                <w:rPr>
                  <w:noProof/>
                </w:rPr>
                <w:drawing>
                  <wp:inline distT="0" distB="0" distL="0" distR="0" wp14:anchorId="70C5217A" wp14:editId="55A23470">
                    <wp:extent cx="2743200" cy="27456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743200" cy="2745665"/>
                            </a:xfrm>
                            <a:prstGeom prst="rect">
                              <a:avLst/>
                            </a:prstGeom>
                            <a:noFill/>
                          </pic:spPr>
                        </pic:pic>
                      </a:graphicData>
                    </a:graphic>
                  </wp:inline>
                </w:drawing>
              </w:r>
            </w:ins>
          </w:p>
        </w:tc>
      </w:tr>
    </w:tbl>
    <w:p w14:paraId="57EFAEA8" w14:textId="77777777" w:rsidR="00A541E0" w:rsidRDefault="00A541E0" w:rsidP="00A541E0">
      <w:pPr>
        <w:rPr>
          <w:ins w:id="412" w:author="Bin Han_Qualcomm" w:date="2023-03-07T15:01:00Z"/>
        </w:rPr>
      </w:pPr>
    </w:p>
    <w:p w14:paraId="210C53A7" w14:textId="77777777" w:rsidR="00A541E0" w:rsidRPr="004229B0" w:rsidRDefault="00A541E0" w:rsidP="00CB1799">
      <w:pPr>
        <w:jc w:val="both"/>
        <w:rPr>
          <w:ins w:id="413" w:author="Bin Han_Qualcomm" w:date="2023-03-07T15:01:00Z"/>
        </w:rPr>
        <w:pPrChange w:id="414" w:author="Bin Han_Qualcomm" w:date="2023-03-07T15:34:00Z">
          <w:pPr/>
        </w:pPrChange>
      </w:pPr>
      <w:ins w:id="415" w:author="Bin Han_Qualcomm" w:date="2023-03-07T15:01:00Z">
        <w:r>
          <w:t>E</w:t>
        </w:r>
        <w:r w:rsidRPr="004229B0">
          <w:t xml:space="preserve">fforts for </w:t>
        </w:r>
        <w:r>
          <w:t>multi-</w:t>
        </w:r>
        <w:proofErr w:type="spellStart"/>
        <w:r>
          <w:t>AoA</w:t>
        </w:r>
        <w:proofErr w:type="spellEnd"/>
        <w:r>
          <w:t xml:space="preserve"> DL spherical coverage testing </w:t>
        </w:r>
        <w:r w:rsidRPr="004229B0">
          <w:t>based on the assumptions that no prior knowledge of the performance of any panel/chain is available, e.g., beam peak directions of each panel</w:t>
        </w:r>
        <w:r>
          <w:t>, are significant and quantified next. T</w:t>
        </w:r>
        <w:r w:rsidRPr="004229B0">
          <w:t xml:space="preserve">he spherical coverage test for any multi-chain UE system configuration would require a spherical coverage test with </w:t>
        </w:r>
        <w:r w:rsidRPr="004229B0">
          <w:rPr>
            <w:i/>
            <w:iCs/>
          </w:rPr>
          <w:t>N</w:t>
        </w:r>
        <w:r w:rsidRPr="004229B0">
          <w:t>*(</w:t>
        </w:r>
        <w:r w:rsidRPr="004229B0">
          <w:rPr>
            <w:i/>
            <w:iCs/>
          </w:rPr>
          <w:t>N</w:t>
        </w:r>
        <w:r w:rsidRPr="004229B0">
          <w:t>-</w:t>
        </w:r>
        <w:proofErr w:type="gramStart"/>
        <w:r w:rsidRPr="004229B0">
          <w:t>1)</w:t>
        </w:r>
        <w:r w:rsidRPr="004229B0">
          <w:rPr>
            <w:rFonts w:ascii="Arial" w:hAnsi="Arial" w:cs="Arial"/>
          </w:rPr>
          <w:t>≈</w:t>
        </w:r>
        <w:proofErr w:type="gramEnd"/>
        <w:r w:rsidRPr="004229B0">
          <w:rPr>
            <w:i/>
            <w:iCs/>
          </w:rPr>
          <w:t>N</w:t>
        </w:r>
        <w:r w:rsidRPr="004229B0">
          <w:rPr>
            <w:vertAlign w:val="superscript"/>
          </w:rPr>
          <w:t>2</w:t>
        </w:r>
        <w:r w:rsidRPr="004229B0">
          <w:t xml:space="preserve"> </w:t>
        </w:r>
        <w:proofErr w:type="spellStart"/>
        <w:r w:rsidRPr="004229B0">
          <w:t>AoA</w:t>
        </w:r>
        <w:proofErr w:type="spellEnd"/>
        <w:r w:rsidRPr="004229B0">
          <w:t xml:space="preserve"> combinations. Here, </w:t>
        </w:r>
        <w:r w:rsidRPr="004229B0">
          <w:rPr>
            <w:i/>
            <w:iCs/>
          </w:rPr>
          <w:t>N</w:t>
        </w:r>
        <w:r w:rsidRPr="004229B0">
          <w:t xml:space="preserve"> is the minimum number of spherical coverage grid points. The effort in terms of minimum number of test points is quantified in </w:t>
        </w:r>
        <w:r>
          <w:t xml:space="preserve">Table 5.2.1-4 </w:t>
        </w:r>
        <w:r w:rsidRPr="004229B0">
          <w:t>assum</w:t>
        </w:r>
        <w:r>
          <w:t>ing</w:t>
        </w:r>
        <w:r w:rsidRPr="004229B0">
          <w:t xml:space="preserve"> that the same measurement grids/grid density are </w:t>
        </w:r>
        <w:r>
          <w:t xml:space="preserve">used as for legacy spherical coverage testing, </w:t>
        </w:r>
        <w:r w:rsidRPr="004229B0">
          <w:t xml:space="preserve">defined in Clause M.3 of </w:t>
        </w:r>
        <w:r>
          <w:t>[6].</w:t>
        </w:r>
      </w:ins>
    </w:p>
    <w:p w14:paraId="70F1E15E" w14:textId="77777777" w:rsidR="00A541E0" w:rsidRPr="004229B0" w:rsidRDefault="00A541E0" w:rsidP="00A541E0">
      <w:pPr>
        <w:pStyle w:val="TH"/>
        <w:rPr>
          <w:ins w:id="416" w:author="Bin Han_Qualcomm" w:date="2023-03-07T15:01:00Z"/>
        </w:rPr>
      </w:pPr>
      <w:ins w:id="417" w:author="Bin Han_Qualcomm" w:date="2023-03-07T15:01:00Z">
        <w:r>
          <w:lastRenderedPageBreak/>
          <w:t>Table 5.2.1-4</w:t>
        </w:r>
        <w:r w:rsidRPr="004229B0">
          <w:t xml:space="preserve">: </w:t>
        </w:r>
        <w:r>
          <w:t>Test Effort</w:t>
        </w:r>
        <w:r w:rsidRPr="004229B0">
          <w:t xml:space="preserve"> </w:t>
        </w:r>
        <w:r>
          <w:t>E</w:t>
        </w:r>
        <w:r w:rsidRPr="004229B0">
          <w:t xml:space="preserve">stimates for UE RF </w:t>
        </w:r>
        <w:r>
          <w:t>S</w:t>
        </w:r>
        <w:r w:rsidRPr="004229B0">
          <w:t xml:space="preserve">ystems with </w:t>
        </w:r>
        <w:r>
          <w:t>F</w:t>
        </w:r>
        <w:r w:rsidRPr="004229B0">
          <w:t xml:space="preserve">ull </w:t>
        </w:r>
        <w:r>
          <w:t>D</w:t>
        </w:r>
        <w:r w:rsidRPr="004229B0">
          <w:t xml:space="preserve">egrees of </w:t>
        </w:r>
        <w:r>
          <w:t>F</w:t>
        </w:r>
        <w:r w:rsidRPr="004229B0">
          <w:t xml:space="preserve">reedom for </w:t>
        </w:r>
        <w:proofErr w:type="spellStart"/>
        <w:r>
          <w:t>AoA</w:t>
        </w:r>
        <w:proofErr w:type="spellEnd"/>
        <w:r w:rsidRPr="004229B0">
          <w:t>.</w:t>
        </w:r>
      </w:ins>
    </w:p>
    <w:tbl>
      <w:tblPr>
        <w:tblStyle w:val="TableGrid"/>
        <w:tblW w:w="0" w:type="auto"/>
        <w:tblLook w:val="04A0" w:firstRow="1" w:lastRow="0" w:firstColumn="1" w:lastColumn="0" w:noHBand="0" w:noVBand="1"/>
      </w:tblPr>
      <w:tblGrid>
        <w:gridCol w:w="2387"/>
        <w:gridCol w:w="2281"/>
        <w:gridCol w:w="2887"/>
        <w:gridCol w:w="2076"/>
      </w:tblGrid>
      <w:tr w:rsidR="00A541E0" w:rsidRPr="004229B0" w14:paraId="5745A92E" w14:textId="77777777" w:rsidTr="005F0D99">
        <w:trPr>
          <w:ins w:id="418" w:author="Bin Han_Qualcomm" w:date="2023-03-07T15:01:00Z"/>
        </w:trPr>
        <w:tc>
          <w:tcPr>
            <w:tcW w:w="2387" w:type="dxa"/>
            <w:shd w:val="clear" w:color="auto" w:fill="D9D9D9" w:themeFill="background1" w:themeFillShade="D9"/>
            <w:vAlign w:val="center"/>
          </w:tcPr>
          <w:p w14:paraId="0A5FB9BB" w14:textId="77777777" w:rsidR="00A541E0" w:rsidRPr="004229B0" w:rsidRDefault="00A541E0" w:rsidP="005F0D99">
            <w:pPr>
              <w:pStyle w:val="TAH"/>
              <w:rPr>
                <w:ins w:id="419" w:author="Bin Han_Qualcomm" w:date="2023-03-07T15:01:00Z"/>
              </w:rPr>
            </w:pPr>
            <w:ins w:id="420" w:author="Bin Han_Qualcomm" w:date="2023-03-07T15:01:00Z">
              <w:r w:rsidRPr="004229B0">
                <w:t>Power Class</w:t>
              </w:r>
            </w:ins>
          </w:p>
        </w:tc>
        <w:tc>
          <w:tcPr>
            <w:tcW w:w="2281" w:type="dxa"/>
            <w:shd w:val="clear" w:color="auto" w:fill="D9D9D9" w:themeFill="background1" w:themeFillShade="D9"/>
            <w:vAlign w:val="center"/>
          </w:tcPr>
          <w:p w14:paraId="1564E1AD" w14:textId="77777777" w:rsidR="00A541E0" w:rsidRPr="004229B0" w:rsidRDefault="00A541E0" w:rsidP="005F0D99">
            <w:pPr>
              <w:pStyle w:val="TAH"/>
              <w:rPr>
                <w:ins w:id="421" w:author="Bin Han_Qualcomm" w:date="2023-03-07T15:01:00Z"/>
              </w:rPr>
            </w:pPr>
            <w:ins w:id="422" w:author="Bin Han_Qualcomm" w:date="2023-03-07T15:01:00Z">
              <w:r w:rsidRPr="004229B0">
                <w:t>Grid Type</w:t>
              </w:r>
            </w:ins>
          </w:p>
        </w:tc>
        <w:tc>
          <w:tcPr>
            <w:tcW w:w="2887" w:type="dxa"/>
            <w:shd w:val="clear" w:color="auto" w:fill="D9D9D9" w:themeFill="background1" w:themeFillShade="D9"/>
            <w:vAlign w:val="center"/>
          </w:tcPr>
          <w:p w14:paraId="5A3259CD" w14:textId="77777777" w:rsidR="00A541E0" w:rsidRPr="004229B0" w:rsidRDefault="00A541E0" w:rsidP="005F0D99">
            <w:pPr>
              <w:pStyle w:val="TAH"/>
              <w:rPr>
                <w:ins w:id="423" w:author="Bin Han_Qualcomm" w:date="2023-03-07T15:01:00Z"/>
              </w:rPr>
            </w:pPr>
            <w:ins w:id="424" w:author="Bin Han_Qualcomm" w:date="2023-03-07T15:01:00Z">
              <w:r w:rsidRPr="004229B0">
                <w:t xml:space="preserve">Minimum Number of Spherical Coverage Test Points </w:t>
              </w:r>
              <w:r w:rsidRPr="004229B0">
                <w:rPr>
                  <w:i/>
                  <w:iCs/>
                </w:rPr>
                <w:t>N</w:t>
              </w:r>
              <w:r w:rsidRPr="004229B0">
                <w:t xml:space="preserve"> (single chain) as defined in M.3 of </w:t>
              </w:r>
              <w:r w:rsidRPr="004229B0">
                <w:fldChar w:fldCharType="begin"/>
              </w:r>
              <w:r w:rsidRPr="004229B0">
                <w:instrText xml:space="preserve"> REF _Ref112698648 \r \h </w:instrText>
              </w:r>
              <w:r>
                <w:instrText xml:space="preserve"> \* MERGEFORMAT </w:instrText>
              </w:r>
            </w:ins>
            <w:ins w:id="425" w:author="Bin Han_Qualcomm" w:date="2023-03-07T15:01:00Z">
              <w:r w:rsidRPr="004229B0">
                <w:fldChar w:fldCharType="separate"/>
              </w:r>
              <w:r>
                <w:rPr>
                  <w:b w:val="0"/>
                  <w:bCs/>
                  <w:lang w:val="en-US"/>
                </w:rPr>
                <w:t>Error! Reference source not found.</w:t>
              </w:r>
              <w:r w:rsidRPr="004229B0">
                <w:fldChar w:fldCharType="end"/>
              </w:r>
            </w:ins>
          </w:p>
        </w:tc>
        <w:tc>
          <w:tcPr>
            <w:tcW w:w="2076" w:type="dxa"/>
            <w:shd w:val="clear" w:color="auto" w:fill="D9D9D9" w:themeFill="background1" w:themeFillShade="D9"/>
            <w:vAlign w:val="center"/>
          </w:tcPr>
          <w:p w14:paraId="58ABF0E7" w14:textId="77777777" w:rsidR="00A541E0" w:rsidRPr="004229B0" w:rsidRDefault="00A541E0" w:rsidP="005F0D99">
            <w:pPr>
              <w:pStyle w:val="TAH"/>
              <w:rPr>
                <w:ins w:id="426" w:author="Bin Han_Qualcomm" w:date="2023-03-07T15:01:00Z"/>
              </w:rPr>
            </w:pPr>
            <w:ins w:id="427" w:author="Bin Han_Qualcomm" w:date="2023-03-07T15:01:00Z">
              <w:r w:rsidRPr="004229B0">
                <w:t xml:space="preserve">Number of Spherical Coverage Test Points </w:t>
              </w:r>
              <w:r w:rsidRPr="004229B0">
                <w:rPr>
                  <w:i/>
                  <w:iCs/>
                </w:rPr>
                <w:t>N</w:t>
              </w:r>
              <w:r w:rsidRPr="004229B0">
                <w:t xml:space="preserve"> (multi chain) </w:t>
              </w:r>
              <w:r w:rsidRPr="004229B0">
                <w:br/>
              </w:r>
              <w:r w:rsidRPr="004229B0">
                <w:rPr>
                  <w:i/>
                  <w:iCs/>
                </w:rPr>
                <w:t>N</w:t>
              </w:r>
              <w:r w:rsidRPr="004229B0">
                <w:t>*(</w:t>
              </w:r>
              <w:r w:rsidRPr="004229B0">
                <w:rPr>
                  <w:i/>
                  <w:iCs/>
                </w:rPr>
                <w:t>N</w:t>
              </w:r>
              <w:r w:rsidRPr="004229B0">
                <w:t>-1)</w:t>
              </w:r>
            </w:ins>
          </w:p>
        </w:tc>
      </w:tr>
      <w:tr w:rsidR="00A541E0" w:rsidRPr="004229B0" w14:paraId="778092B2" w14:textId="77777777" w:rsidTr="005F0D99">
        <w:trPr>
          <w:ins w:id="428" w:author="Bin Han_Qualcomm" w:date="2023-03-07T15:01:00Z"/>
        </w:trPr>
        <w:tc>
          <w:tcPr>
            <w:tcW w:w="2387" w:type="dxa"/>
            <w:vAlign w:val="center"/>
          </w:tcPr>
          <w:p w14:paraId="26782CB1" w14:textId="77777777" w:rsidR="00A541E0" w:rsidRPr="004229B0" w:rsidRDefault="00A541E0" w:rsidP="005F0D99">
            <w:pPr>
              <w:pStyle w:val="TAL"/>
              <w:rPr>
                <w:ins w:id="429" w:author="Bin Han_Qualcomm" w:date="2023-03-07T15:01:00Z"/>
              </w:rPr>
            </w:pPr>
            <w:ins w:id="430" w:author="Bin Han_Qualcomm" w:date="2023-03-07T15:01:00Z">
              <w:r w:rsidRPr="004229B0">
                <w:t>PC1</w:t>
              </w:r>
            </w:ins>
          </w:p>
        </w:tc>
        <w:tc>
          <w:tcPr>
            <w:tcW w:w="2281" w:type="dxa"/>
          </w:tcPr>
          <w:p w14:paraId="6B575A1D" w14:textId="77777777" w:rsidR="00A541E0" w:rsidRPr="004229B0" w:rsidRDefault="00A541E0" w:rsidP="005F0D99">
            <w:pPr>
              <w:pStyle w:val="TAC"/>
              <w:rPr>
                <w:ins w:id="431" w:author="Bin Han_Qualcomm" w:date="2023-03-07T15:01:00Z"/>
              </w:rPr>
            </w:pPr>
            <w:ins w:id="432" w:author="Bin Han_Qualcomm" w:date="2023-03-07T15:01:00Z">
              <w:r w:rsidRPr="004229B0">
                <w:t>constant density</w:t>
              </w:r>
            </w:ins>
          </w:p>
        </w:tc>
        <w:tc>
          <w:tcPr>
            <w:tcW w:w="2887" w:type="dxa"/>
            <w:vAlign w:val="center"/>
          </w:tcPr>
          <w:p w14:paraId="1129063F" w14:textId="77777777" w:rsidR="00A541E0" w:rsidRPr="004229B0" w:rsidRDefault="00A541E0" w:rsidP="005F0D99">
            <w:pPr>
              <w:pStyle w:val="TAC"/>
              <w:rPr>
                <w:ins w:id="433" w:author="Bin Han_Qualcomm" w:date="2023-03-07T15:01:00Z"/>
              </w:rPr>
            </w:pPr>
            <w:ins w:id="434" w:author="Bin Han_Qualcomm" w:date="2023-03-07T15:01:00Z">
              <w:r w:rsidRPr="004229B0">
                <w:t>200</w:t>
              </w:r>
            </w:ins>
          </w:p>
        </w:tc>
        <w:tc>
          <w:tcPr>
            <w:tcW w:w="2076" w:type="dxa"/>
            <w:vAlign w:val="center"/>
          </w:tcPr>
          <w:p w14:paraId="6DE14E2A" w14:textId="77777777" w:rsidR="00A541E0" w:rsidRPr="004229B0" w:rsidRDefault="00A541E0" w:rsidP="005F0D99">
            <w:pPr>
              <w:pStyle w:val="TAC"/>
              <w:rPr>
                <w:ins w:id="435" w:author="Bin Han_Qualcomm" w:date="2023-03-07T15:01:00Z"/>
              </w:rPr>
            </w:pPr>
            <w:ins w:id="436" w:author="Bin Han_Qualcomm" w:date="2023-03-07T15:01:00Z">
              <w:r w:rsidRPr="004229B0">
                <w:t>39,800</w:t>
              </w:r>
            </w:ins>
          </w:p>
        </w:tc>
      </w:tr>
      <w:tr w:rsidR="00A541E0" w:rsidRPr="004229B0" w14:paraId="0414999F" w14:textId="77777777" w:rsidTr="005F0D99">
        <w:trPr>
          <w:ins w:id="437" w:author="Bin Han_Qualcomm" w:date="2023-03-07T15:01:00Z"/>
        </w:trPr>
        <w:tc>
          <w:tcPr>
            <w:tcW w:w="2387" w:type="dxa"/>
            <w:vAlign w:val="center"/>
          </w:tcPr>
          <w:p w14:paraId="1A88B72B" w14:textId="77777777" w:rsidR="00A541E0" w:rsidRPr="004229B0" w:rsidRDefault="00A541E0" w:rsidP="005F0D99">
            <w:pPr>
              <w:pStyle w:val="TAL"/>
              <w:rPr>
                <w:ins w:id="438" w:author="Bin Han_Qualcomm" w:date="2023-03-07T15:01:00Z"/>
              </w:rPr>
            </w:pPr>
            <w:ins w:id="439" w:author="Bin Han_Qualcomm" w:date="2023-03-07T15:01:00Z">
              <w:r w:rsidRPr="004229B0">
                <w:t>PC3</w:t>
              </w:r>
            </w:ins>
          </w:p>
        </w:tc>
        <w:tc>
          <w:tcPr>
            <w:tcW w:w="2281" w:type="dxa"/>
          </w:tcPr>
          <w:p w14:paraId="09E7B3E2" w14:textId="77777777" w:rsidR="00A541E0" w:rsidRPr="004229B0" w:rsidRDefault="00A541E0" w:rsidP="005F0D99">
            <w:pPr>
              <w:pStyle w:val="TAC"/>
              <w:rPr>
                <w:ins w:id="440" w:author="Bin Han_Qualcomm" w:date="2023-03-07T15:01:00Z"/>
              </w:rPr>
            </w:pPr>
            <w:ins w:id="441" w:author="Bin Han_Qualcomm" w:date="2023-03-07T15:01:00Z">
              <w:r w:rsidRPr="004229B0">
                <w:t>constant density</w:t>
              </w:r>
            </w:ins>
          </w:p>
        </w:tc>
        <w:tc>
          <w:tcPr>
            <w:tcW w:w="2887" w:type="dxa"/>
            <w:vAlign w:val="center"/>
          </w:tcPr>
          <w:p w14:paraId="18EC8E9D" w14:textId="77777777" w:rsidR="00A541E0" w:rsidRPr="004229B0" w:rsidRDefault="00A541E0" w:rsidP="005F0D99">
            <w:pPr>
              <w:pStyle w:val="TAC"/>
              <w:rPr>
                <w:ins w:id="442" w:author="Bin Han_Qualcomm" w:date="2023-03-07T15:01:00Z"/>
              </w:rPr>
            </w:pPr>
            <w:ins w:id="443" w:author="Bin Han_Qualcomm" w:date="2023-03-07T15:01:00Z">
              <w:r w:rsidRPr="004229B0">
                <w:t>180</w:t>
              </w:r>
            </w:ins>
          </w:p>
        </w:tc>
        <w:tc>
          <w:tcPr>
            <w:tcW w:w="2076" w:type="dxa"/>
            <w:vAlign w:val="center"/>
          </w:tcPr>
          <w:p w14:paraId="4627E8A3" w14:textId="77777777" w:rsidR="00A541E0" w:rsidRPr="004229B0" w:rsidRDefault="00A541E0" w:rsidP="005F0D99">
            <w:pPr>
              <w:pStyle w:val="TAC"/>
              <w:rPr>
                <w:ins w:id="444" w:author="Bin Han_Qualcomm" w:date="2023-03-07T15:01:00Z"/>
              </w:rPr>
            </w:pPr>
            <w:ins w:id="445" w:author="Bin Han_Qualcomm" w:date="2023-03-07T15:01:00Z">
              <w:r w:rsidRPr="004229B0">
                <w:t>32,220</w:t>
              </w:r>
            </w:ins>
          </w:p>
        </w:tc>
      </w:tr>
      <w:tr w:rsidR="00A541E0" w:rsidRPr="004229B0" w14:paraId="674C66A4" w14:textId="77777777" w:rsidTr="005F0D99">
        <w:trPr>
          <w:ins w:id="446" w:author="Bin Han_Qualcomm" w:date="2023-03-07T15:01:00Z"/>
        </w:trPr>
        <w:tc>
          <w:tcPr>
            <w:tcW w:w="2387" w:type="dxa"/>
            <w:vAlign w:val="center"/>
          </w:tcPr>
          <w:p w14:paraId="25562B86" w14:textId="77777777" w:rsidR="00A541E0" w:rsidRPr="004229B0" w:rsidRDefault="00A541E0" w:rsidP="005F0D99">
            <w:pPr>
              <w:pStyle w:val="TAL"/>
              <w:rPr>
                <w:ins w:id="447" w:author="Bin Han_Qualcomm" w:date="2023-03-07T15:01:00Z"/>
              </w:rPr>
            </w:pPr>
            <w:ins w:id="448" w:author="Bin Han_Qualcomm" w:date="2023-03-07T15:01:00Z">
              <w:r w:rsidRPr="004229B0">
                <w:t>PC1/PC3</w:t>
              </w:r>
            </w:ins>
          </w:p>
        </w:tc>
        <w:tc>
          <w:tcPr>
            <w:tcW w:w="2281" w:type="dxa"/>
          </w:tcPr>
          <w:p w14:paraId="75D08772" w14:textId="77777777" w:rsidR="00A541E0" w:rsidRPr="004229B0" w:rsidRDefault="00A541E0" w:rsidP="005F0D99">
            <w:pPr>
              <w:pStyle w:val="TAC"/>
              <w:rPr>
                <w:ins w:id="449" w:author="Bin Han_Qualcomm" w:date="2023-03-07T15:01:00Z"/>
              </w:rPr>
            </w:pPr>
            <w:ins w:id="450" w:author="Bin Han_Qualcomm" w:date="2023-03-07T15:01:00Z">
              <w:r w:rsidRPr="004229B0">
                <w:t>constant-step size</w:t>
              </w:r>
            </w:ins>
          </w:p>
        </w:tc>
        <w:tc>
          <w:tcPr>
            <w:tcW w:w="2887" w:type="dxa"/>
            <w:vAlign w:val="center"/>
          </w:tcPr>
          <w:p w14:paraId="5BE92376" w14:textId="77777777" w:rsidR="00A541E0" w:rsidRPr="004229B0" w:rsidRDefault="00A541E0" w:rsidP="005F0D99">
            <w:pPr>
              <w:pStyle w:val="TAC"/>
              <w:rPr>
                <w:ins w:id="451" w:author="Bin Han_Qualcomm" w:date="2023-03-07T15:01:00Z"/>
              </w:rPr>
            </w:pPr>
            <w:ins w:id="452" w:author="Bin Han_Qualcomm" w:date="2023-03-07T15:01:00Z">
              <w:r w:rsidRPr="004229B0">
                <w:t>266</w:t>
              </w:r>
            </w:ins>
          </w:p>
        </w:tc>
        <w:tc>
          <w:tcPr>
            <w:tcW w:w="2076" w:type="dxa"/>
            <w:vAlign w:val="center"/>
          </w:tcPr>
          <w:p w14:paraId="1A025A3C" w14:textId="77777777" w:rsidR="00A541E0" w:rsidRPr="004229B0" w:rsidRDefault="00A541E0" w:rsidP="005F0D99">
            <w:pPr>
              <w:pStyle w:val="TAC"/>
              <w:rPr>
                <w:ins w:id="453" w:author="Bin Han_Qualcomm" w:date="2023-03-07T15:01:00Z"/>
              </w:rPr>
            </w:pPr>
            <w:ins w:id="454" w:author="Bin Han_Qualcomm" w:date="2023-03-07T15:01:00Z">
              <w:r w:rsidRPr="004229B0">
                <w:t>70,490</w:t>
              </w:r>
            </w:ins>
          </w:p>
        </w:tc>
      </w:tr>
    </w:tbl>
    <w:p w14:paraId="790AA047" w14:textId="77777777" w:rsidR="00A541E0" w:rsidRDefault="00A541E0" w:rsidP="00A541E0">
      <w:pPr>
        <w:rPr>
          <w:ins w:id="455" w:author="Bin Han_Qualcomm" w:date="2023-03-07T15:01:00Z"/>
        </w:rPr>
      </w:pPr>
      <w:ins w:id="456" w:author="Bin Han_Qualcomm" w:date="2023-03-07T15:01:00Z">
        <w:r>
          <w:t>T</w:t>
        </w:r>
        <w:r w:rsidRPr="004229B0">
          <w:t>he number of test points for this test approach is test time prohibitive given the very large number of test points</w:t>
        </w:r>
        <w:r>
          <w:t>.</w:t>
        </w:r>
      </w:ins>
    </w:p>
    <w:p w14:paraId="27B3C9EB" w14:textId="77777777" w:rsidR="00A541E0" w:rsidRDefault="00A541E0" w:rsidP="00A541E0">
      <w:pPr>
        <w:rPr>
          <w:ins w:id="457" w:author="Bin Han_Qualcomm" w:date="2023-03-07T15:01:00Z"/>
        </w:rPr>
      </w:pPr>
      <w:ins w:id="458" w:author="Bin Han_Qualcomm" w:date="2023-03-07T15:01:00Z">
        <w:r>
          <w:t>This measurement setup has its pros/cons summarized in</w:t>
        </w:r>
        <w:r w:rsidRPr="0055113E">
          <w:t xml:space="preserve"> </w:t>
        </w:r>
        <w:r>
          <w:t xml:space="preserve">Table 5.2.1-4. </w:t>
        </w:r>
      </w:ins>
    </w:p>
    <w:p w14:paraId="3755F53E" w14:textId="77777777" w:rsidR="00A541E0" w:rsidRDefault="00A541E0" w:rsidP="00A541E0">
      <w:pPr>
        <w:pStyle w:val="TH"/>
        <w:rPr>
          <w:ins w:id="459" w:author="Bin Han_Qualcomm" w:date="2023-03-07T15:01:00Z"/>
        </w:rPr>
      </w:pPr>
      <w:ins w:id="460" w:author="Bin Han_Qualcomm" w:date="2023-03-07T15:01:00Z">
        <w:r>
          <w:t>Table 5.2.1-4</w:t>
        </w:r>
        <w:r w:rsidRPr="004229B0">
          <w:t xml:space="preserve">: </w:t>
        </w:r>
        <w:r>
          <w:t>Overview of Measurement Setup</w:t>
        </w:r>
      </w:ins>
    </w:p>
    <w:tbl>
      <w:tblPr>
        <w:tblStyle w:val="TableGrid"/>
        <w:tblW w:w="9313" w:type="dxa"/>
        <w:jc w:val="center"/>
        <w:tblLook w:val="04A0" w:firstRow="1" w:lastRow="0" w:firstColumn="1" w:lastColumn="0" w:noHBand="0" w:noVBand="1"/>
      </w:tblPr>
      <w:tblGrid>
        <w:gridCol w:w="1710"/>
        <w:gridCol w:w="7603"/>
      </w:tblGrid>
      <w:tr w:rsidR="00A541E0" w14:paraId="578E0183" w14:textId="77777777" w:rsidTr="005F0D99">
        <w:trPr>
          <w:jc w:val="center"/>
          <w:ins w:id="461" w:author="Bin Han_Qualcomm" w:date="2023-03-07T15:01:00Z"/>
        </w:trPr>
        <w:tc>
          <w:tcPr>
            <w:tcW w:w="1710" w:type="dxa"/>
            <w:shd w:val="clear" w:color="auto" w:fill="D9D9D9" w:themeFill="background1" w:themeFillShade="D9"/>
          </w:tcPr>
          <w:p w14:paraId="77AE2030" w14:textId="77777777" w:rsidR="00A541E0" w:rsidRPr="005811B9" w:rsidRDefault="00A541E0" w:rsidP="005F0D99">
            <w:pPr>
              <w:pStyle w:val="TAH"/>
              <w:rPr>
                <w:ins w:id="462" w:author="Bin Han_Qualcomm" w:date="2023-03-07T15:01:00Z"/>
              </w:rPr>
            </w:pPr>
            <w:ins w:id="463" w:author="Bin Han_Qualcomm" w:date="2023-03-07T15:01:00Z">
              <w:r w:rsidRPr="005811B9">
                <w:t>Description</w:t>
              </w:r>
            </w:ins>
          </w:p>
        </w:tc>
        <w:tc>
          <w:tcPr>
            <w:tcW w:w="7603" w:type="dxa"/>
            <w:shd w:val="clear" w:color="auto" w:fill="D9D9D9" w:themeFill="background1" w:themeFillShade="D9"/>
          </w:tcPr>
          <w:p w14:paraId="6E15DB61" w14:textId="77777777" w:rsidR="00A541E0" w:rsidRDefault="00A541E0" w:rsidP="005F0D99">
            <w:pPr>
              <w:pStyle w:val="TAH"/>
              <w:rPr>
                <w:ins w:id="464" w:author="Bin Han_Qualcomm" w:date="2023-03-07T15:01:00Z"/>
              </w:rPr>
            </w:pPr>
            <w:ins w:id="465" w:author="Bin Han_Qualcomm" w:date="2023-03-07T15:01:00Z">
              <w:r w:rsidRPr="000C6EBD">
                <w:rPr>
                  <w:rFonts w:eastAsiaTheme="minorEastAsia"/>
                  <w:lang w:eastAsia="zh-CN"/>
                </w:rPr>
                <w:t xml:space="preserve">Full degrees of freedom for </w:t>
              </w:r>
              <w:r>
                <w:rPr>
                  <w:rFonts w:eastAsiaTheme="minorEastAsia"/>
                  <w:lang w:eastAsia="zh-CN"/>
                </w:rPr>
                <w:t xml:space="preserve">both </w:t>
              </w:r>
              <w:proofErr w:type="spellStart"/>
              <w:r>
                <w:rPr>
                  <w:rFonts w:eastAsiaTheme="minorEastAsia"/>
                  <w:lang w:eastAsia="zh-CN"/>
                </w:rPr>
                <w:t>AoAs</w:t>
              </w:r>
              <w:proofErr w:type="spellEnd"/>
            </w:ins>
          </w:p>
        </w:tc>
      </w:tr>
      <w:tr w:rsidR="00A541E0" w14:paraId="7D3D89A6" w14:textId="77777777" w:rsidTr="005F0D99">
        <w:trPr>
          <w:jc w:val="center"/>
          <w:ins w:id="466" w:author="Bin Han_Qualcomm" w:date="2023-03-07T15:01:00Z"/>
        </w:trPr>
        <w:tc>
          <w:tcPr>
            <w:tcW w:w="1710" w:type="dxa"/>
          </w:tcPr>
          <w:p w14:paraId="7DDCE05E" w14:textId="77777777" w:rsidR="00A541E0" w:rsidRPr="005811B9" w:rsidRDefault="00A541E0" w:rsidP="005F0D99">
            <w:pPr>
              <w:pStyle w:val="TAL"/>
              <w:rPr>
                <w:ins w:id="467" w:author="Bin Han_Qualcomm" w:date="2023-03-07T15:01:00Z"/>
              </w:rPr>
            </w:pPr>
            <w:ins w:id="468" w:author="Bin Han_Qualcomm" w:date="2023-03-07T15:01:00Z">
              <w:r>
                <w:t xml:space="preserve">Probe </w:t>
              </w:r>
              <w:r w:rsidRPr="005811B9">
                <w:t>Offset Option</w:t>
              </w:r>
            </w:ins>
          </w:p>
        </w:tc>
        <w:tc>
          <w:tcPr>
            <w:tcW w:w="7603" w:type="dxa"/>
          </w:tcPr>
          <w:p w14:paraId="1D9877ED" w14:textId="77777777" w:rsidR="00A541E0" w:rsidRDefault="00A541E0" w:rsidP="005F0D99">
            <w:pPr>
              <w:pStyle w:val="TAL"/>
              <w:rPr>
                <w:ins w:id="469" w:author="Bin Han_Qualcomm" w:date="2023-03-07T15:01:00Z"/>
              </w:rPr>
            </w:pPr>
            <w:ins w:id="470" w:author="Bin Han_Qualcomm" w:date="2023-03-07T15:01:00Z">
              <w:r>
                <w:t>Variable Angular Offset(s) between AoA1 and AoA2 in the chamber. The angular separation between AoA1 and AoA2 can change during the testing</w:t>
              </w:r>
            </w:ins>
          </w:p>
        </w:tc>
      </w:tr>
      <w:tr w:rsidR="00A541E0" w14:paraId="14E28EAB" w14:textId="77777777" w:rsidTr="005F0D99">
        <w:trPr>
          <w:jc w:val="center"/>
          <w:ins w:id="471" w:author="Bin Han_Qualcomm" w:date="2023-03-07T15:01:00Z"/>
        </w:trPr>
        <w:tc>
          <w:tcPr>
            <w:tcW w:w="1710" w:type="dxa"/>
          </w:tcPr>
          <w:p w14:paraId="3CD69B3E" w14:textId="77777777" w:rsidR="00A541E0" w:rsidRPr="005811B9" w:rsidRDefault="00A541E0" w:rsidP="005F0D99">
            <w:pPr>
              <w:pStyle w:val="TAL"/>
              <w:rPr>
                <w:ins w:id="472" w:author="Bin Han_Qualcomm" w:date="2023-03-07T15:01:00Z"/>
              </w:rPr>
            </w:pPr>
            <w:ins w:id="473" w:author="Bin Han_Qualcomm" w:date="2023-03-07T15:01:00Z">
              <w:r>
                <w:t>Pros</w:t>
              </w:r>
            </w:ins>
          </w:p>
        </w:tc>
        <w:tc>
          <w:tcPr>
            <w:tcW w:w="7603" w:type="dxa"/>
          </w:tcPr>
          <w:p w14:paraId="100E6FC5" w14:textId="77777777" w:rsidR="00A541E0" w:rsidRDefault="00A541E0" w:rsidP="00A541E0">
            <w:pPr>
              <w:pStyle w:val="TAL"/>
              <w:numPr>
                <w:ilvl w:val="0"/>
                <w:numId w:val="12"/>
              </w:numPr>
              <w:rPr>
                <w:ins w:id="474" w:author="Bin Han_Qualcomm" w:date="2023-03-07T15:01:00Z"/>
              </w:rPr>
            </w:pPr>
            <w:ins w:id="475" w:author="Bin Han_Qualcomm" w:date="2023-03-07T15:01:00Z">
              <w:r>
                <w:t>AoA2 can follow/track a specific reference direction</w:t>
              </w:r>
            </w:ins>
          </w:p>
        </w:tc>
      </w:tr>
      <w:tr w:rsidR="00A541E0" w14:paraId="0561B39F" w14:textId="77777777" w:rsidTr="005F0D99">
        <w:trPr>
          <w:jc w:val="center"/>
          <w:ins w:id="476" w:author="Bin Han_Qualcomm" w:date="2023-03-07T15:01:00Z"/>
        </w:trPr>
        <w:tc>
          <w:tcPr>
            <w:tcW w:w="1710" w:type="dxa"/>
          </w:tcPr>
          <w:p w14:paraId="5287EF24" w14:textId="77777777" w:rsidR="00A541E0" w:rsidRDefault="00A541E0" w:rsidP="005F0D99">
            <w:pPr>
              <w:pStyle w:val="TAL"/>
              <w:rPr>
                <w:ins w:id="477" w:author="Bin Han_Qualcomm" w:date="2023-03-07T15:01:00Z"/>
              </w:rPr>
            </w:pPr>
            <w:ins w:id="478" w:author="Bin Han_Qualcomm" w:date="2023-03-07T15:01:00Z">
              <w:r>
                <w:t>Cons</w:t>
              </w:r>
            </w:ins>
          </w:p>
        </w:tc>
        <w:tc>
          <w:tcPr>
            <w:tcW w:w="7603" w:type="dxa"/>
          </w:tcPr>
          <w:p w14:paraId="43EE1AAF" w14:textId="77777777" w:rsidR="00A541E0" w:rsidRDefault="00A541E0" w:rsidP="00A541E0">
            <w:pPr>
              <w:pStyle w:val="TAL"/>
              <w:numPr>
                <w:ilvl w:val="0"/>
                <w:numId w:val="13"/>
              </w:numPr>
              <w:rPr>
                <w:ins w:id="479" w:author="Bin Han_Qualcomm" w:date="2023-03-07T15:01:00Z"/>
              </w:rPr>
            </w:pPr>
            <w:ins w:id="480" w:author="Bin Han_Qualcomm" w:date="2023-03-07T15:01:00Z">
              <w:r>
                <w:t>Very high system complexity</w:t>
              </w:r>
            </w:ins>
          </w:p>
          <w:p w14:paraId="208286EA" w14:textId="77777777" w:rsidR="00A541E0" w:rsidRDefault="00A541E0" w:rsidP="00A541E0">
            <w:pPr>
              <w:pStyle w:val="TAL"/>
              <w:numPr>
                <w:ilvl w:val="0"/>
                <w:numId w:val="13"/>
              </w:numPr>
              <w:rPr>
                <w:ins w:id="481" w:author="Bin Han_Qualcomm" w:date="2023-03-07T15:01:00Z"/>
              </w:rPr>
            </w:pPr>
            <w:ins w:id="482" w:author="Bin Han_Qualcomm" w:date="2023-03-07T15:01:00Z">
              <w:r>
                <w:t>Existing systems cannot be re-used</w:t>
              </w:r>
            </w:ins>
          </w:p>
          <w:p w14:paraId="4A7E8298" w14:textId="77777777" w:rsidR="00A541E0" w:rsidRDefault="00A541E0" w:rsidP="00A541E0">
            <w:pPr>
              <w:pStyle w:val="TAL"/>
              <w:numPr>
                <w:ilvl w:val="0"/>
                <w:numId w:val="13"/>
              </w:numPr>
              <w:rPr>
                <w:ins w:id="483" w:author="Bin Han_Qualcomm" w:date="2023-03-07T15:01:00Z"/>
              </w:rPr>
            </w:pPr>
            <w:ins w:id="484" w:author="Bin Han_Qualcomm" w:date="2023-03-07T15:01:00Z">
              <w:r>
                <w:t>Large/very large chamber footprint/chamber heights</w:t>
              </w:r>
            </w:ins>
          </w:p>
          <w:p w14:paraId="7264D4E9" w14:textId="77777777" w:rsidR="00A541E0" w:rsidRDefault="00A541E0" w:rsidP="00A541E0">
            <w:pPr>
              <w:pStyle w:val="TAL"/>
              <w:numPr>
                <w:ilvl w:val="0"/>
                <w:numId w:val="13"/>
              </w:numPr>
              <w:rPr>
                <w:ins w:id="485" w:author="Bin Han_Qualcomm" w:date="2023-03-07T15:01:00Z"/>
              </w:rPr>
            </w:pPr>
            <w:ins w:id="486" w:author="Bin Han_Qualcomm" w:date="2023-03-07T15:01:00Z">
              <w:r>
                <w:t>Long development time/TTM</w:t>
              </w:r>
            </w:ins>
          </w:p>
          <w:p w14:paraId="2148EABA" w14:textId="77777777" w:rsidR="00A541E0" w:rsidRDefault="00A541E0" w:rsidP="00A541E0">
            <w:pPr>
              <w:pStyle w:val="TAL"/>
              <w:numPr>
                <w:ilvl w:val="0"/>
                <w:numId w:val="13"/>
              </w:numPr>
              <w:rPr>
                <w:ins w:id="487" w:author="Bin Han_Qualcomm" w:date="2023-03-07T15:01:00Z"/>
              </w:rPr>
            </w:pPr>
            <w:ins w:id="488" w:author="Bin Han_Qualcomm" w:date="2023-03-07T15:01:00Z">
              <w:r>
                <w:t>Increase in MU/TT</w:t>
              </w:r>
            </w:ins>
          </w:p>
        </w:tc>
      </w:tr>
    </w:tbl>
    <w:p w14:paraId="10348A45" w14:textId="77777777" w:rsidR="00A541E0" w:rsidRDefault="00A541E0" w:rsidP="00A541E0">
      <w:pPr>
        <w:rPr>
          <w:ins w:id="489" w:author="Bin Han_Qualcomm" w:date="2023-03-07T15:01:00Z"/>
        </w:rPr>
      </w:pPr>
    </w:p>
    <w:p w14:paraId="4AA932B0" w14:textId="77777777" w:rsidR="00A541E0" w:rsidRDefault="00A541E0" w:rsidP="00A541E0">
      <w:pPr>
        <w:tabs>
          <w:tab w:val="left" w:pos="810"/>
        </w:tabs>
        <w:spacing w:after="0"/>
        <w:rPr>
          <w:ins w:id="490" w:author="Bin Han_Qualcomm" w:date="2023-03-07T15:01:00Z"/>
        </w:rPr>
      </w:pPr>
      <w:ins w:id="491" w:author="Bin Han_Qualcomm" w:date="2023-03-07T15:01:00Z">
        <w:r>
          <w:t xml:space="preserve">When the AoA2 probe/anchor probe is placed in the NF while supporting variable angular offsets, different system aspects must be </w:t>
        </w:r>
        <w:proofErr w:type="gramStart"/>
        <w:r>
          <w:t>taken into account</w:t>
        </w:r>
        <w:proofErr w:type="gramEnd"/>
        <w:r>
          <w:t xml:space="preserve">. A sample measurement setup is shown in </w:t>
        </w:r>
        <w:r w:rsidRPr="0051485A">
          <w:t>Figure 5.2.</w:t>
        </w:r>
        <w:r>
          <w:t>1</w:t>
        </w:r>
        <w:r w:rsidRPr="0051485A">
          <w:t>-</w:t>
        </w:r>
        <w:r>
          <w:t xml:space="preserve">11 where both AoA1 (in FF) and AoA2 (in NF) have full degrees of freedom. </w:t>
        </w:r>
      </w:ins>
    </w:p>
    <w:p w14:paraId="580A5790" w14:textId="77777777" w:rsidR="00A541E0" w:rsidRDefault="00A541E0" w:rsidP="00A541E0">
      <w:pPr>
        <w:pStyle w:val="TF"/>
        <w:rPr>
          <w:ins w:id="492" w:author="Bin Han_Qualcomm" w:date="2023-03-07T15:01:00Z"/>
        </w:rPr>
      </w:pPr>
      <w:ins w:id="493" w:author="Bin Han_Qualcomm" w:date="2023-03-07T15:01:00Z">
        <w:r>
          <w:rPr>
            <w:noProof/>
          </w:rPr>
          <w:drawing>
            <wp:inline distT="0" distB="0" distL="0" distR="0" wp14:anchorId="4AC294EA" wp14:editId="25D7A1E3">
              <wp:extent cx="3657600" cy="293502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2935021"/>
                      </a:xfrm>
                      <a:prstGeom prst="rect">
                        <a:avLst/>
                      </a:prstGeom>
                      <a:noFill/>
                    </pic:spPr>
                  </pic:pic>
                </a:graphicData>
              </a:graphic>
            </wp:inline>
          </w:drawing>
        </w:r>
      </w:ins>
    </w:p>
    <w:p w14:paraId="1FCE100C" w14:textId="77777777" w:rsidR="00A541E0" w:rsidRDefault="00A541E0" w:rsidP="00A541E0">
      <w:pPr>
        <w:pStyle w:val="TH"/>
        <w:rPr>
          <w:ins w:id="494" w:author="Bin Han_Qualcomm" w:date="2023-03-07T15:01:00Z"/>
        </w:rPr>
      </w:pPr>
      <w:ins w:id="495" w:author="Bin Han_Qualcomm" w:date="2023-03-07T15:01:00Z">
        <w:r w:rsidRPr="0051485A">
          <w:t>Figure 5.2.</w:t>
        </w:r>
        <w:r>
          <w:t>1</w:t>
        </w:r>
        <w:r w:rsidRPr="0051485A">
          <w:t>-</w:t>
        </w:r>
        <w:r>
          <w:t>11</w:t>
        </w:r>
        <w:r w:rsidRPr="004229B0">
          <w:t xml:space="preserve">: Example </w:t>
        </w:r>
        <w:r>
          <w:t>Measurement Setup with AoA2/Anchor in NF</w:t>
        </w:r>
      </w:ins>
    </w:p>
    <w:p w14:paraId="3F4A62F1" w14:textId="77777777" w:rsidR="00A541E0" w:rsidRDefault="00A541E0" w:rsidP="00A541E0">
      <w:pPr>
        <w:rPr>
          <w:ins w:id="496" w:author="Bin Han_Qualcomm" w:date="2023-03-07T15:01:00Z"/>
        </w:rPr>
      </w:pPr>
      <w:ins w:id="497" w:author="Bin Han_Qualcomm" w:date="2023-03-07T15:01:00Z">
        <w:r>
          <w:t xml:space="preserve">An example implementation with the anchor probe mounted to the roll motor with independent positioning control (purple arrows) is shown in </w:t>
        </w:r>
        <w:r w:rsidRPr="0051485A">
          <w:t>Figure 5.2.</w:t>
        </w:r>
        <w:r>
          <w:t>1</w:t>
        </w:r>
        <w:r w:rsidRPr="0051485A">
          <w:t>-</w:t>
        </w:r>
        <w:r>
          <w:t>12.</w:t>
        </w:r>
      </w:ins>
    </w:p>
    <w:p w14:paraId="23C29570" w14:textId="77777777" w:rsidR="00A541E0" w:rsidRDefault="00A541E0" w:rsidP="00A541E0">
      <w:pPr>
        <w:pStyle w:val="TF"/>
        <w:rPr>
          <w:ins w:id="498" w:author="Bin Han_Qualcomm" w:date="2023-03-07T15:01:00Z"/>
        </w:rPr>
      </w:pPr>
      <w:ins w:id="499" w:author="Bin Han_Qualcomm" w:date="2023-03-07T15:01:00Z">
        <w:r>
          <w:rPr>
            <w:noProof/>
          </w:rPr>
          <w:lastRenderedPageBreak/>
          <w:drawing>
            <wp:inline distT="0" distB="0" distL="0" distR="0" wp14:anchorId="5C6A42E0" wp14:editId="73947B2A">
              <wp:extent cx="4023360" cy="3175842"/>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23360" cy="3175842"/>
                      </a:xfrm>
                      <a:prstGeom prst="rect">
                        <a:avLst/>
                      </a:prstGeom>
                      <a:noFill/>
                    </pic:spPr>
                  </pic:pic>
                </a:graphicData>
              </a:graphic>
            </wp:inline>
          </w:drawing>
        </w:r>
      </w:ins>
    </w:p>
    <w:p w14:paraId="7AEBB403" w14:textId="77777777" w:rsidR="00A541E0" w:rsidRDefault="00A541E0" w:rsidP="00A541E0">
      <w:pPr>
        <w:pStyle w:val="TH"/>
        <w:rPr>
          <w:ins w:id="500" w:author="Bin Han_Qualcomm" w:date="2023-03-07T15:01:00Z"/>
        </w:rPr>
      </w:pPr>
      <w:ins w:id="501" w:author="Bin Han_Qualcomm" w:date="2023-03-07T15:01:00Z">
        <w:r w:rsidRPr="0051485A">
          <w:t>Figure 5.2.</w:t>
        </w:r>
        <w:r>
          <w:t>1</w:t>
        </w:r>
        <w:r w:rsidRPr="0051485A">
          <w:t>-</w:t>
        </w:r>
        <w:r>
          <w:t>12</w:t>
        </w:r>
        <w:r w:rsidRPr="004229B0">
          <w:t xml:space="preserve">: Example </w:t>
        </w:r>
        <w:r>
          <w:t>Implementation of Measurement Setup with AoA2/Anchor in NF</w:t>
        </w:r>
      </w:ins>
    </w:p>
    <w:p w14:paraId="3F65DE7C" w14:textId="77777777" w:rsidR="00A541E0" w:rsidRDefault="00A541E0" w:rsidP="00CF4568">
      <w:pPr>
        <w:tabs>
          <w:tab w:val="left" w:pos="810"/>
        </w:tabs>
        <w:spacing w:after="0"/>
        <w:jc w:val="both"/>
        <w:rPr>
          <w:ins w:id="502" w:author="Bin Han_Qualcomm" w:date="2023-03-07T15:01:00Z"/>
        </w:rPr>
        <w:pPrChange w:id="503" w:author="Bin Han_Qualcomm" w:date="2023-03-07T15:25:00Z">
          <w:pPr>
            <w:tabs>
              <w:tab w:val="left" w:pos="810"/>
            </w:tabs>
            <w:spacing w:after="0"/>
          </w:pPr>
        </w:pPrChange>
      </w:pPr>
      <w:ins w:id="504" w:author="Bin Han_Qualcomm" w:date="2023-03-07T15:01:00Z">
        <w:r>
          <w:t xml:space="preserve">It should be noted that link antennas used in existing systems commonly do not have completely independent positioning control to support the full degrees of freedom. Link antennas are traditionally used to introduce an auxiliary communication link between the </w:t>
        </w:r>
        <w:proofErr w:type="spellStart"/>
        <w:r>
          <w:t>gNB</w:t>
        </w:r>
        <w:proofErr w:type="spellEnd"/>
        <w:r>
          <w:t xml:space="preserve"> and the DUT to avoid poor signal conditions in the non-tested DL or UL (for UL or DL measurements) and thus dropped calls. As no calibrated measurements are performed over this link, this signal path is generally never calibrated and the positioning and link probe requirements are very relaxed, e.g., large positioning uncertainty of the link antenna are acceptable, and the link antenna can be a low performance antenna coupler. Hence, such link antenna setups are not suitable for UE RF measurements. </w:t>
        </w:r>
      </w:ins>
    </w:p>
    <w:p w14:paraId="42151D94" w14:textId="77777777" w:rsidR="00A541E0" w:rsidRDefault="00A541E0" w:rsidP="00CF4568">
      <w:pPr>
        <w:tabs>
          <w:tab w:val="left" w:pos="810"/>
        </w:tabs>
        <w:spacing w:after="0"/>
        <w:jc w:val="both"/>
        <w:rPr>
          <w:ins w:id="505" w:author="Bin Han_Qualcomm" w:date="2023-03-07T15:01:00Z"/>
        </w:rPr>
        <w:pPrChange w:id="506" w:author="Bin Han_Qualcomm" w:date="2023-03-07T15:25:00Z">
          <w:pPr>
            <w:tabs>
              <w:tab w:val="left" w:pos="810"/>
            </w:tabs>
            <w:spacing w:after="0"/>
          </w:pPr>
        </w:pPrChange>
      </w:pPr>
      <w:ins w:id="507" w:author="Bin Han_Qualcomm" w:date="2023-03-07T15:01:00Z">
        <w:r>
          <w:t>In [9], NF methodologies for single-UL and DL were investigated and eventually considered permitted methodologies for FR2 test cases that currently require large relaxations in RAN5 technical specifications. The EIS/EIRP measurements in the immediate NF require very accurate positioning of the NF probe, a high-end antenna probe, and the NF antenna pattern characterization. Given the need for accurate positioning and relatively large NF probe antennas supporting two principal polarizations, antenna(s) and fixturing will result in significant blocking in various AoA1 measurement directions. More importantly, to accurately determine EIS in the NF, it is required to calibrate out the offset of the active DUT antenna from the centre of QZ to account for the correct path loss between the NF measurement probe and the active antenna. This offset can either be determined using a set of measurements which need to be performed for each AoA1 measurement direction (black box approach of CFFNF in Clause 5.1.4 of [9]) or based on a rather extensive vendor declaration, e.g., location of all antenna panels and which antenna is active for any given measurement direction. Applying these NF findings to multi-Rx UE RF testing has the following implications:</w:t>
        </w:r>
      </w:ins>
    </w:p>
    <w:p w14:paraId="3F1C8B23" w14:textId="77777777" w:rsidR="00A541E0" w:rsidRDefault="00A541E0" w:rsidP="00A541E0">
      <w:pPr>
        <w:pStyle w:val="B1"/>
        <w:numPr>
          <w:ilvl w:val="0"/>
          <w:numId w:val="13"/>
        </w:numPr>
        <w:rPr>
          <w:ins w:id="508" w:author="Bin Han_Qualcomm" w:date="2023-03-07T15:01:00Z"/>
        </w:rPr>
      </w:pPr>
      <w:ins w:id="509" w:author="Bin Han_Qualcomm" w:date="2023-03-07T15:01:00Z">
        <w:r>
          <w:t>The vendor declaration would require the exact location of all active antenna pairs for each AoA2 probe direction, i.e., an even more extensive vendor declaration than for single DL EIS measurements</w:t>
        </w:r>
      </w:ins>
    </w:p>
    <w:p w14:paraId="4512856C" w14:textId="77777777" w:rsidR="00A541E0" w:rsidRDefault="00A541E0" w:rsidP="00A541E0">
      <w:pPr>
        <w:pStyle w:val="B1"/>
        <w:numPr>
          <w:ilvl w:val="0"/>
          <w:numId w:val="13"/>
        </w:numPr>
        <w:rPr>
          <w:ins w:id="510" w:author="Bin Han_Qualcomm" w:date="2023-03-07T15:01:00Z"/>
        </w:rPr>
      </w:pPr>
      <w:ins w:id="511" w:author="Bin Han_Qualcomm" w:date="2023-03-07T15:01:00Z">
        <w:r>
          <w:t xml:space="preserve">The NF probe </w:t>
        </w:r>
        <w:r w:rsidRPr="00E10C1B">
          <w:t>needs to guarantee the same DL conditions</w:t>
        </w:r>
        <w:r>
          <w:t xml:space="preserve"> to both active DUT receivers as </w:t>
        </w:r>
        <w:proofErr w:type="gramStart"/>
        <w:r>
          <w:t>a</w:t>
        </w:r>
        <w:proofErr w:type="gramEnd"/>
        <w:r>
          <w:t xml:space="preserve"> FF probe would since UE RF requirements are defined in the FF</w:t>
        </w:r>
      </w:ins>
    </w:p>
    <w:p w14:paraId="7295538D" w14:textId="77777777" w:rsidR="00A541E0" w:rsidRDefault="00A541E0" w:rsidP="00A541E0">
      <w:pPr>
        <w:rPr>
          <w:ins w:id="512" w:author="Bin Han_Qualcomm" w:date="2023-03-07T15:01:00Z"/>
        </w:rPr>
      </w:pPr>
      <w:ins w:id="513" w:author="Bin Han_Qualcomm" w:date="2023-03-07T15:01:00Z">
        <w:r>
          <w:t>This measurement setup has its pros/cons summarized in</w:t>
        </w:r>
        <w:r w:rsidRPr="0055113E">
          <w:t xml:space="preserve"> </w:t>
        </w:r>
        <w:r>
          <w:t>Table 5.2.1-5.</w:t>
        </w:r>
      </w:ins>
    </w:p>
    <w:p w14:paraId="65B347D3" w14:textId="77777777" w:rsidR="00A541E0" w:rsidRDefault="00A541E0" w:rsidP="00A541E0">
      <w:pPr>
        <w:pStyle w:val="TH"/>
        <w:rPr>
          <w:ins w:id="514" w:author="Bin Han_Qualcomm" w:date="2023-03-07T15:01:00Z"/>
        </w:rPr>
      </w:pPr>
      <w:ins w:id="515" w:author="Bin Han_Qualcomm" w:date="2023-03-07T15:01:00Z">
        <w:r>
          <w:lastRenderedPageBreak/>
          <w:t>Table 5.2.1-5: Overview of Measurement Setup with AoA2 Probes in the NF</w:t>
        </w:r>
      </w:ins>
    </w:p>
    <w:tbl>
      <w:tblPr>
        <w:tblStyle w:val="TableGrid"/>
        <w:tblW w:w="9313" w:type="dxa"/>
        <w:jc w:val="center"/>
        <w:tblLook w:val="04A0" w:firstRow="1" w:lastRow="0" w:firstColumn="1" w:lastColumn="0" w:noHBand="0" w:noVBand="1"/>
      </w:tblPr>
      <w:tblGrid>
        <w:gridCol w:w="1710"/>
        <w:gridCol w:w="7603"/>
      </w:tblGrid>
      <w:tr w:rsidR="00A541E0" w14:paraId="04FDB600" w14:textId="77777777" w:rsidTr="005F0D99">
        <w:trPr>
          <w:jc w:val="center"/>
          <w:ins w:id="516" w:author="Bin Han_Qualcomm" w:date="2023-03-07T15:01:00Z"/>
        </w:trPr>
        <w:tc>
          <w:tcPr>
            <w:tcW w:w="1710" w:type="dxa"/>
            <w:shd w:val="clear" w:color="auto" w:fill="D9D9D9" w:themeFill="background1" w:themeFillShade="D9"/>
          </w:tcPr>
          <w:p w14:paraId="29D75061" w14:textId="77777777" w:rsidR="00A541E0" w:rsidRPr="005811B9" w:rsidRDefault="00A541E0" w:rsidP="005F0D99">
            <w:pPr>
              <w:pStyle w:val="TAH"/>
              <w:rPr>
                <w:ins w:id="517" w:author="Bin Han_Qualcomm" w:date="2023-03-07T15:01:00Z"/>
              </w:rPr>
            </w:pPr>
            <w:ins w:id="518" w:author="Bin Han_Qualcomm" w:date="2023-03-07T15:01:00Z">
              <w:r w:rsidRPr="005811B9">
                <w:t>Description</w:t>
              </w:r>
            </w:ins>
          </w:p>
        </w:tc>
        <w:tc>
          <w:tcPr>
            <w:tcW w:w="7603" w:type="dxa"/>
            <w:shd w:val="clear" w:color="auto" w:fill="D9D9D9" w:themeFill="background1" w:themeFillShade="D9"/>
          </w:tcPr>
          <w:p w14:paraId="44337434" w14:textId="77777777" w:rsidR="00A541E0" w:rsidRDefault="00A541E0" w:rsidP="005F0D99">
            <w:pPr>
              <w:pStyle w:val="TAH"/>
              <w:rPr>
                <w:ins w:id="519" w:author="Bin Han_Qualcomm" w:date="2023-03-07T15:01:00Z"/>
              </w:rPr>
            </w:pPr>
            <w:ins w:id="520" w:author="Bin Han_Qualcomm" w:date="2023-03-07T15:01:00Z">
              <w:r w:rsidRPr="0045662A">
                <w:rPr>
                  <w:rFonts w:eastAsiaTheme="minorEastAsia"/>
                  <w:lang w:eastAsia="zh-CN"/>
                </w:rPr>
                <w:t xml:space="preserve">Full Degrees of Freedom for AoA1 </w:t>
              </w:r>
              <w:r>
                <w:rPr>
                  <w:rFonts w:eastAsiaTheme="minorEastAsia"/>
                  <w:lang w:eastAsia="zh-CN"/>
                </w:rPr>
                <w:t xml:space="preserve">and AoA2 with </w:t>
              </w:r>
              <w:r w:rsidRPr="0045662A">
                <w:rPr>
                  <w:rFonts w:eastAsiaTheme="minorEastAsia"/>
                  <w:lang w:eastAsia="zh-CN"/>
                </w:rPr>
                <w:t xml:space="preserve">AoA2 Probe in </w:t>
              </w:r>
              <w:r>
                <w:rPr>
                  <w:rFonts w:eastAsiaTheme="minorEastAsia"/>
                  <w:lang w:eastAsia="zh-CN"/>
                </w:rPr>
                <w:t>NF</w:t>
              </w:r>
            </w:ins>
          </w:p>
        </w:tc>
      </w:tr>
      <w:tr w:rsidR="00A541E0" w14:paraId="318EEC90" w14:textId="77777777" w:rsidTr="005F0D99">
        <w:trPr>
          <w:jc w:val="center"/>
          <w:ins w:id="521" w:author="Bin Han_Qualcomm" w:date="2023-03-07T15:01:00Z"/>
        </w:trPr>
        <w:tc>
          <w:tcPr>
            <w:tcW w:w="1710" w:type="dxa"/>
          </w:tcPr>
          <w:p w14:paraId="143BDFF1" w14:textId="77777777" w:rsidR="00A541E0" w:rsidRPr="005811B9" w:rsidRDefault="00A541E0" w:rsidP="005F0D99">
            <w:pPr>
              <w:pStyle w:val="TAL"/>
              <w:rPr>
                <w:ins w:id="522" w:author="Bin Han_Qualcomm" w:date="2023-03-07T15:01:00Z"/>
              </w:rPr>
            </w:pPr>
            <w:ins w:id="523" w:author="Bin Han_Qualcomm" w:date="2023-03-07T15:01:00Z">
              <w:r>
                <w:t xml:space="preserve">Probe </w:t>
              </w:r>
              <w:r w:rsidRPr="005811B9">
                <w:t>Offset Option</w:t>
              </w:r>
            </w:ins>
          </w:p>
        </w:tc>
        <w:tc>
          <w:tcPr>
            <w:tcW w:w="7603" w:type="dxa"/>
          </w:tcPr>
          <w:p w14:paraId="580ACE08" w14:textId="77777777" w:rsidR="00A541E0" w:rsidRDefault="00A541E0" w:rsidP="005F0D99">
            <w:pPr>
              <w:pStyle w:val="TAL"/>
              <w:rPr>
                <w:ins w:id="524" w:author="Bin Han_Qualcomm" w:date="2023-03-07T15:01:00Z"/>
              </w:rPr>
            </w:pPr>
            <w:ins w:id="525" w:author="Bin Han_Qualcomm" w:date="2023-03-07T15:01:00Z">
              <w:r>
                <w:t>Variable Angular Offset(s) between AoA1 and AoA2 in the chamber. The angular separation between AoA1 and AoA2 can change during the testing</w:t>
              </w:r>
            </w:ins>
          </w:p>
        </w:tc>
      </w:tr>
      <w:tr w:rsidR="00A541E0" w14:paraId="7696EBE4" w14:textId="77777777" w:rsidTr="005F0D99">
        <w:trPr>
          <w:jc w:val="center"/>
          <w:ins w:id="526" w:author="Bin Han_Qualcomm" w:date="2023-03-07T15:01:00Z"/>
        </w:trPr>
        <w:tc>
          <w:tcPr>
            <w:tcW w:w="1710" w:type="dxa"/>
          </w:tcPr>
          <w:p w14:paraId="53161A1E" w14:textId="77777777" w:rsidR="00A541E0" w:rsidRPr="005811B9" w:rsidRDefault="00A541E0" w:rsidP="005F0D99">
            <w:pPr>
              <w:pStyle w:val="TAL"/>
              <w:rPr>
                <w:ins w:id="527" w:author="Bin Han_Qualcomm" w:date="2023-03-07T15:01:00Z"/>
              </w:rPr>
            </w:pPr>
            <w:ins w:id="528" w:author="Bin Han_Qualcomm" w:date="2023-03-07T15:01:00Z">
              <w:r>
                <w:t>Pros</w:t>
              </w:r>
            </w:ins>
          </w:p>
        </w:tc>
        <w:tc>
          <w:tcPr>
            <w:tcW w:w="7603" w:type="dxa"/>
          </w:tcPr>
          <w:p w14:paraId="11F4C785" w14:textId="77777777" w:rsidR="00A541E0" w:rsidRDefault="00A541E0" w:rsidP="00A541E0">
            <w:pPr>
              <w:pStyle w:val="TAL"/>
              <w:numPr>
                <w:ilvl w:val="0"/>
                <w:numId w:val="26"/>
              </w:numPr>
              <w:rPr>
                <w:ins w:id="529" w:author="Bin Han_Qualcomm" w:date="2023-03-07T15:01:00Z"/>
              </w:rPr>
            </w:pPr>
            <w:ins w:id="530" w:author="Bin Han_Qualcomm" w:date="2023-03-07T15:01:00Z">
              <w:r>
                <w:t>Existing systems could potentially be re-used after some modifications</w:t>
              </w:r>
            </w:ins>
          </w:p>
        </w:tc>
      </w:tr>
      <w:tr w:rsidR="00A541E0" w14:paraId="1BF4A9CC" w14:textId="77777777" w:rsidTr="005F0D99">
        <w:trPr>
          <w:jc w:val="center"/>
          <w:ins w:id="531" w:author="Bin Han_Qualcomm" w:date="2023-03-07T15:01:00Z"/>
        </w:trPr>
        <w:tc>
          <w:tcPr>
            <w:tcW w:w="1710" w:type="dxa"/>
          </w:tcPr>
          <w:p w14:paraId="16E47AF9" w14:textId="77777777" w:rsidR="00A541E0" w:rsidRDefault="00A541E0" w:rsidP="005F0D99">
            <w:pPr>
              <w:pStyle w:val="TAL"/>
              <w:rPr>
                <w:ins w:id="532" w:author="Bin Han_Qualcomm" w:date="2023-03-07T15:01:00Z"/>
              </w:rPr>
            </w:pPr>
            <w:ins w:id="533" w:author="Bin Han_Qualcomm" w:date="2023-03-07T15:01:00Z">
              <w:r>
                <w:t>Cons</w:t>
              </w:r>
            </w:ins>
          </w:p>
        </w:tc>
        <w:tc>
          <w:tcPr>
            <w:tcW w:w="7603" w:type="dxa"/>
          </w:tcPr>
          <w:p w14:paraId="564E60B9" w14:textId="77777777" w:rsidR="00A541E0" w:rsidRDefault="00A541E0" w:rsidP="00A541E0">
            <w:pPr>
              <w:pStyle w:val="TAL"/>
              <w:numPr>
                <w:ilvl w:val="0"/>
                <w:numId w:val="15"/>
              </w:numPr>
              <w:rPr>
                <w:ins w:id="534" w:author="Bin Han_Qualcomm" w:date="2023-03-07T15:01:00Z"/>
              </w:rPr>
            </w:pPr>
            <w:ins w:id="535" w:author="Bin Han_Qualcomm" w:date="2023-03-07T15:01:00Z">
              <w:r>
                <w:t>Blocking of AoA1 in various directions by AoA2 probes</w:t>
              </w:r>
            </w:ins>
          </w:p>
          <w:p w14:paraId="17E170E0" w14:textId="77777777" w:rsidR="00A541E0" w:rsidRDefault="00A541E0" w:rsidP="00A541E0">
            <w:pPr>
              <w:pStyle w:val="TAL"/>
              <w:numPr>
                <w:ilvl w:val="0"/>
                <w:numId w:val="15"/>
              </w:numPr>
              <w:rPr>
                <w:ins w:id="536" w:author="Bin Han_Qualcomm" w:date="2023-03-07T15:01:00Z"/>
              </w:rPr>
            </w:pPr>
            <w:ins w:id="537" w:author="Bin Han_Qualcomm" w:date="2023-03-07T15:01:00Z">
              <w:r>
                <w:t>Existing link antennas are not applicable; instead, very accurate positioning of the NF probe(s), high-end antenna probe(s), and the NF antenna pattern characterization are required</w:t>
              </w:r>
            </w:ins>
          </w:p>
          <w:p w14:paraId="3EB408C8" w14:textId="77777777" w:rsidR="00A541E0" w:rsidRDefault="00A541E0" w:rsidP="00A541E0">
            <w:pPr>
              <w:pStyle w:val="TAL"/>
              <w:numPr>
                <w:ilvl w:val="0"/>
                <w:numId w:val="15"/>
              </w:numPr>
              <w:rPr>
                <w:ins w:id="538" w:author="Bin Han_Qualcomm" w:date="2023-03-07T15:01:00Z"/>
              </w:rPr>
            </w:pPr>
            <w:ins w:id="539" w:author="Bin Han_Qualcomm" w:date="2023-03-07T15:01:00Z">
              <w:r>
                <w:t xml:space="preserve">Test-time intensive algorithms required to determine unknown offset of active antenna array(s) </w:t>
              </w:r>
              <w:r w:rsidRPr="00711B92">
                <w:rPr>
                  <w:i/>
                  <w:iCs/>
                </w:rPr>
                <w:t>or</w:t>
              </w:r>
              <w:r>
                <w:t xml:space="preserve"> </w:t>
              </w:r>
            </w:ins>
          </w:p>
          <w:p w14:paraId="1BC1BE78" w14:textId="77777777" w:rsidR="00A541E0" w:rsidRDefault="00A541E0" w:rsidP="00A541E0">
            <w:pPr>
              <w:pStyle w:val="TAL"/>
              <w:numPr>
                <w:ilvl w:val="0"/>
                <w:numId w:val="15"/>
              </w:numPr>
              <w:rPr>
                <w:ins w:id="540" w:author="Bin Han_Qualcomm" w:date="2023-03-07T15:01:00Z"/>
              </w:rPr>
            </w:pPr>
            <w:ins w:id="541" w:author="Bin Han_Qualcomm" w:date="2023-03-07T15:01:00Z">
              <w:r>
                <w:t>Very extensive vendor declarations (location of all antenna panels and which sets of antenna panels are active for any given AoA2 measurement direction)</w:t>
              </w:r>
            </w:ins>
          </w:p>
          <w:p w14:paraId="72B4C4F4" w14:textId="77777777" w:rsidR="00A541E0" w:rsidRDefault="00A541E0" w:rsidP="00A541E0">
            <w:pPr>
              <w:pStyle w:val="TAL"/>
              <w:numPr>
                <w:ilvl w:val="0"/>
                <w:numId w:val="15"/>
              </w:numPr>
              <w:rPr>
                <w:ins w:id="542" w:author="Bin Han_Qualcomm" w:date="2023-03-07T15:01:00Z"/>
              </w:rPr>
            </w:pPr>
            <w:ins w:id="543" w:author="Bin Han_Qualcomm" w:date="2023-03-07T15:01:00Z">
              <w:r>
                <w:t xml:space="preserve">The NF probe </w:t>
              </w:r>
              <w:r w:rsidRPr="00E10C1B">
                <w:t>needs to guarantee the same DL conditions</w:t>
              </w:r>
              <w:r>
                <w:t xml:space="preserve"> to both active DUT receivers as </w:t>
              </w:r>
              <w:proofErr w:type="gramStart"/>
              <w:r>
                <w:t>a</w:t>
              </w:r>
              <w:proofErr w:type="gramEnd"/>
              <w:r>
                <w:t xml:space="preserve"> FF probe would</w:t>
              </w:r>
            </w:ins>
          </w:p>
        </w:tc>
      </w:tr>
    </w:tbl>
    <w:p w14:paraId="1422B2FB" w14:textId="77777777" w:rsidR="00A541E0" w:rsidRDefault="00A541E0" w:rsidP="00A541E0">
      <w:pPr>
        <w:pStyle w:val="Heading3"/>
        <w:rPr>
          <w:ins w:id="544" w:author="Bin Han_Qualcomm" w:date="2023-03-07T15:01:00Z"/>
        </w:rPr>
      </w:pPr>
      <w:bookmarkStart w:id="545" w:name="_Toc129094998"/>
      <w:ins w:id="546" w:author="Bin Han_Qualcomm" w:date="2023-03-07T15:01:00Z">
        <w:r>
          <w:t xml:space="preserve">5.2.2 Measurement Setup with </w:t>
        </w:r>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F</w:t>
        </w:r>
        <w:r w:rsidRPr="000C6EBD">
          <w:rPr>
            <w:rFonts w:eastAsiaTheme="minorEastAsia"/>
            <w:lang w:eastAsia="zh-CN"/>
          </w:rPr>
          <w:t xml:space="preserve">ixed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 xml:space="preserve">ffset(s) </w:t>
        </w:r>
        <w:r>
          <w:rPr>
            <w:rFonts w:eastAsiaTheme="minorEastAsia"/>
            <w:lang w:eastAsia="zh-CN"/>
          </w:rPr>
          <w:t>B</w:t>
        </w:r>
        <w:r w:rsidRPr="000C6EBD">
          <w:rPr>
            <w:rFonts w:eastAsiaTheme="minorEastAsia"/>
            <w:lang w:eastAsia="zh-CN"/>
          </w:rPr>
          <w:t>etween AoA1 and AoA2</w:t>
        </w:r>
        <w:bookmarkEnd w:id="545"/>
      </w:ins>
    </w:p>
    <w:p w14:paraId="1238FFAF" w14:textId="77777777" w:rsidR="00A541E0" w:rsidRDefault="00A541E0" w:rsidP="00CF4568">
      <w:pPr>
        <w:jc w:val="both"/>
        <w:rPr>
          <w:ins w:id="547" w:author="Bin Han_Qualcomm" w:date="2023-03-07T15:01:00Z"/>
        </w:rPr>
        <w:pPrChange w:id="548" w:author="Bin Han_Qualcomm" w:date="2023-03-07T15:25:00Z">
          <w:pPr/>
        </w:pPrChange>
      </w:pPr>
      <w:ins w:id="549" w:author="Bin Han_Qualcomm" w:date="2023-03-07T15:01:00Z">
        <w:r>
          <w:t>An alternate measurement setup considered for multi-</w:t>
        </w:r>
        <w:proofErr w:type="spellStart"/>
        <w:r>
          <w:t>AoA</w:t>
        </w:r>
        <w:proofErr w:type="spellEnd"/>
        <w:r>
          <w:t xml:space="preserve"> UE RF testing is based on full degrees of freedom for AoA1 with fixed angular offsets between AoA1 and AoA2 with the angular separations between AoA1 and AoA2(s) not changing during the testing. Example measurement setups are illustrated in Figure 5.2.2-1 where </w:t>
        </w:r>
        <w:r w:rsidRPr="004229B0">
          <w:t>the (fixed) probe locations, the number of probes, and probe type (DFF, IFF) were selected arbitrarily</w:t>
        </w:r>
        <w:r>
          <w:t xml:space="preserve">. </w:t>
        </w:r>
      </w:ins>
    </w:p>
    <w:p w14:paraId="2FB58E67" w14:textId="77777777" w:rsidR="00A541E0" w:rsidRDefault="00A541E0" w:rsidP="00A541E0">
      <w:pPr>
        <w:pStyle w:val="TH"/>
        <w:rPr>
          <w:ins w:id="550" w:author="Bin Han_Qualcomm" w:date="2023-03-07T15:01:00Z"/>
        </w:rPr>
      </w:pPr>
      <w:ins w:id="551" w:author="Bin Han_Qualcomm" w:date="2023-03-07T15:01:00Z">
        <w:r>
          <w:rPr>
            <w:noProof/>
            <w:lang w:eastAsia="zh-CN"/>
          </w:rPr>
          <w:drawing>
            <wp:inline distT="0" distB="0" distL="0" distR="0" wp14:anchorId="2245FAC3" wp14:editId="71B1D218">
              <wp:extent cx="3200400" cy="255640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0400" cy="2556405"/>
                      </a:xfrm>
                      <a:prstGeom prst="rect">
                        <a:avLst/>
                      </a:prstGeom>
                      <a:noFill/>
                    </pic:spPr>
                  </pic:pic>
                </a:graphicData>
              </a:graphic>
            </wp:inline>
          </w:drawing>
        </w:r>
        <w:r>
          <w:rPr>
            <w:noProof/>
            <w:lang w:eastAsia="zh-CN"/>
          </w:rPr>
          <w:drawing>
            <wp:inline distT="0" distB="0" distL="0" distR="0" wp14:anchorId="4DD5D8F5" wp14:editId="1FF0FAC2">
              <wp:extent cx="3474720" cy="19434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4720" cy="1943410"/>
                      </a:xfrm>
                      <a:prstGeom prst="rect">
                        <a:avLst/>
                      </a:prstGeom>
                      <a:noFill/>
                    </pic:spPr>
                  </pic:pic>
                </a:graphicData>
              </a:graphic>
            </wp:inline>
          </w:drawing>
        </w:r>
      </w:ins>
    </w:p>
    <w:p w14:paraId="6324D73D" w14:textId="77777777" w:rsidR="00A541E0" w:rsidRDefault="00A541E0" w:rsidP="00A541E0">
      <w:pPr>
        <w:pStyle w:val="TF"/>
        <w:rPr>
          <w:ins w:id="552" w:author="Bin Han_Qualcomm" w:date="2023-03-07T15:01:00Z"/>
        </w:rPr>
      </w:pPr>
      <w:ins w:id="553" w:author="Bin Han_Qualcomm" w:date="2023-03-07T15:01:00Z">
        <w:r>
          <w:t xml:space="preserve">Figure 5.2.2-1: </w:t>
        </w:r>
        <w:r w:rsidRPr="004229B0">
          <w:t>Example measurement setup</w:t>
        </w:r>
        <w:r>
          <w:t>s</w:t>
        </w:r>
        <w:r w:rsidRPr="004229B0">
          <w:t xml:space="preserve"> for two-simultaneous </w:t>
        </w:r>
        <w:proofErr w:type="spellStart"/>
        <w:r w:rsidRPr="004229B0">
          <w:t>AoA</w:t>
        </w:r>
        <w:proofErr w:type="spellEnd"/>
        <w:r w:rsidRPr="004229B0">
          <w:t xml:space="preserve"> testing supporting 3D </w:t>
        </w:r>
        <w:proofErr w:type="spellStart"/>
        <w:r w:rsidRPr="004229B0">
          <w:t>AoAs</w:t>
        </w:r>
        <w:proofErr w:type="spellEnd"/>
        <w:r w:rsidRPr="004229B0">
          <w:t xml:space="preserve"> for the 1</w:t>
        </w:r>
        <w:r w:rsidRPr="004229B0">
          <w:rPr>
            <w:vertAlign w:val="superscript"/>
          </w:rPr>
          <w:t>st</w:t>
        </w:r>
        <w:r w:rsidRPr="004229B0">
          <w:t xml:space="preserve"> DL direction and discrete, fixed </w:t>
        </w:r>
        <w:proofErr w:type="spellStart"/>
        <w:r w:rsidRPr="004229B0">
          <w:t>AoAs</w:t>
        </w:r>
        <w:proofErr w:type="spellEnd"/>
        <w:r w:rsidRPr="004229B0">
          <w:t xml:space="preserve"> for the 2</w:t>
        </w:r>
        <w:r w:rsidRPr="004229B0">
          <w:rPr>
            <w:vertAlign w:val="superscript"/>
          </w:rPr>
          <w:t>nd</w:t>
        </w:r>
        <w:r w:rsidRPr="004229B0">
          <w:t xml:space="preserve"> DL direction</w:t>
        </w:r>
        <w:r>
          <w:t>. Top: probes in the vertical plane, Bottom: probes in the horizontal plane.</w:t>
        </w:r>
      </w:ins>
    </w:p>
    <w:p w14:paraId="1762267D" w14:textId="77777777" w:rsidR="00A541E0" w:rsidRDefault="00A541E0" w:rsidP="00A541E0">
      <w:pPr>
        <w:rPr>
          <w:ins w:id="554" w:author="Bin Han_Qualcomm" w:date="2023-03-07T15:01:00Z"/>
        </w:rPr>
      </w:pPr>
      <w:ins w:id="555" w:author="Bin Han_Qualcomm" w:date="2023-03-07T15:01:00Z">
        <w:r>
          <w:t>This multi-</w:t>
        </w:r>
        <w:proofErr w:type="spellStart"/>
        <w:r>
          <w:t>AoA</w:t>
        </w:r>
        <w:proofErr w:type="spellEnd"/>
        <w:r>
          <w:t xml:space="preserve"> </w:t>
        </w:r>
        <w:r w:rsidRPr="004229B0">
          <w:t xml:space="preserve">measurement setup </w:t>
        </w:r>
        <w:r>
          <w:t>is</w:t>
        </w:r>
        <w:r w:rsidRPr="004229B0">
          <w:t xml:space="preserve"> </w:t>
        </w:r>
        <w:proofErr w:type="gramStart"/>
        <w:r>
          <w:t>similar to</w:t>
        </w:r>
        <w:proofErr w:type="gramEnd"/>
        <w:r w:rsidRPr="004229B0">
          <w:t xml:space="preserve"> baseline setups for 2 </w:t>
        </w:r>
        <w:proofErr w:type="spellStart"/>
        <w:r w:rsidRPr="004229B0">
          <w:t>AoA</w:t>
        </w:r>
        <w:proofErr w:type="spellEnd"/>
        <w:r w:rsidRPr="004229B0">
          <w:t xml:space="preserve"> RRM</w:t>
        </w:r>
        <w:r>
          <w:t xml:space="preserve"> testing [7], see Clause B.2, as illustrated in Figure 5.2.2-2 or FR2 MIMO testing [8], see Clause B.2, as illustrated in Figure 5.2.2-3.</w:t>
        </w:r>
      </w:ins>
    </w:p>
    <w:p w14:paraId="2B6B4F65" w14:textId="77777777" w:rsidR="00A541E0" w:rsidRDefault="00A541E0" w:rsidP="00A541E0">
      <w:pPr>
        <w:pStyle w:val="TH"/>
        <w:rPr>
          <w:ins w:id="556" w:author="Bin Han_Qualcomm" w:date="2023-03-07T15:01:00Z"/>
        </w:rPr>
      </w:pPr>
      <w:ins w:id="557" w:author="Bin Han_Qualcomm" w:date="2023-03-07T15:01:00Z">
        <w:r w:rsidRPr="004229B0">
          <w:rPr>
            <w:noProof/>
          </w:rPr>
          <w:lastRenderedPageBreak/>
          <w:drawing>
            <wp:inline distT="0" distB="0" distL="0" distR="0" wp14:anchorId="7AD0B073" wp14:editId="330E3306">
              <wp:extent cx="3657600" cy="27016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7600" cy="2701696"/>
                      </a:xfrm>
                      <a:prstGeom prst="rect">
                        <a:avLst/>
                      </a:prstGeom>
                      <a:noFill/>
                      <a:ln>
                        <a:noFill/>
                      </a:ln>
                    </pic:spPr>
                  </pic:pic>
                </a:graphicData>
              </a:graphic>
            </wp:inline>
          </w:drawing>
        </w:r>
      </w:ins>
    </w:p>
    <w:p w14:paraId="4ED1A231" w14:textId="77777777" w:rsidR="00A541E0" w:rsidRDefault="00A541E0" w:rsidP="00A541E0">
      <w:pPr>
        <w:pStyle w:val="TH"/>
        <w:rPr>
          <w:ins w:id="558" w:author="Bin Han_Qualcomm" w:date="2023-03-07T15:01:00Z"/>
        </w:rPr>
      </w:pPr>
      <w:ins w:id="559" w:author="Bin Han_Qualcomm" w:date="2023-03-07T15:01:00Z">
        <w:r w:rsidRPr="004229B0">
          <w:rPr>
            <w:noProof/>
          </w:rPr>
          <w:drawing>
            <wp:inline distT="0" distB="0" distL="0" distR="0" wp14:anchorId="42C841C6" wp14:editId="1790258B">
              <wp:extent cx="3657600" cy="2704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0" cy="2704900"/>
                      </a:xfrm>
                      <a:prstGeom prst="rect">
                        <a:avLst/>
                      </a:prstGeom>
                      <a:noFill/>
                      <a:ln>
                        <a:noFill/>
                      </a:ln>
                    </pic:spPr>
                  </pic:pic>
                </a:graphicData>
              </a:graphic>
            </wp:inline>
          </w:drawing>
        </w:r>
      </w:ins>
    </w:p>
    <w:p w14:paraId="5B481D19" w14:textId="77777777" w:rsidR="00A541E0" w:rsidRDefault="00A541E0" w:rsidP="00A541E0">
      <w:pPr>
        <w:pStyle w:val="TH"/>
        <w:rPr>
          <w:ins w:id="560" w:author="Bin Han_Qualcomm" w:date="2023-03-07T15:01:00Z"/>
        </w:rPr>
      </w:pPr>
      <w:ins w:id="561" w:author="Bin Han_Qualcomm" w:date="2023-03-07T15:01:00Z">
        <w:r w:rsidRPr="004229B0">
          <w:rPr>
            <w:noProof/>
          </w:rPr>
          <w:drawing>
            <wp:inline distT="0" distB="0" distL="0" distR="0" wp14:anchorId="0FFD0C75" wp14:editId="79D39880">
              <wp:extent cx="3657600" cy="2593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0" cy="2593479"/>
                      </a:xfrm>
                      <a:prstGeom prst="rect">
                        <a:avLst/>
                      </a:prstGeom>
                      <a:noFill/>
                      <a:ln>
                        <a:noFill/>
                      </a:ln>
                    </pic:spPr>
                  </pic:pic>
                </a:graphicData>
              </a:graphic>
            </wp:inline>
          </w:drawing>
        </w:r>
      </w:ins>
    </w:p>
    <w:p w14:paraId="7891261D" w14:textId="77777777" w:rsidR="00A541E0" w:rsidRDefault="00A541E0" w:rsidP="00A541E0">
      <w:pPr>
        <w:pStyle w:val="TF"/>
        <w:rPr>
          <w:ins w:id="562" w:author="Bin Han_Qualcomm" w:date="2023-03-07T15:01:00Z"/>
        </w:rPr>
      </w:pPr>
      <w:ins w:id="563" w:author="Bin Han_Qualcomm" w:date="2023-03-07T15:01:00Z">
        <w:r>
          <w:t xml:space="preserve">Figure 5.2.2-2: </w:t>
        </w:r>
        <w:r w:rsidRPr="004229B0">
          <w:t xml:space="preserve">Example RRM baseline system with two simultaneously active </w:t>
        </w:r>
        <w:proofErr w:type="spellStart"/>
        <w:r w:rsidRPr="004229B0">
          <w:t>AoA</w:t>
        </w:r>
        <w:proofErr w:type="spellEnd"/>
        <w:r>
          <w:t xml:space="preserve"> using top: DFF setup, centre: Enhanced IFF setup, bottom: IFF+DFF setup.</w:t>
        </w:r>
      </w:ins>
    </w:p>
    <w:p w14:paraId="73702529" w14:textId="77777777" w:rsidR="00A541E0" w:rsidRDefault="00A541E0" w:rsidP="00A541E0">
      <w:pPr>
        <w:pStyle w:val="TH"/>
        <w:rPr>
          <w:ins w:id="564" w:author="Bin Han_Qualcomm" w:date="2023-03-07T15:01:00Z"/>
        </w:rPr>
      </w:pPr>
      <w:ins w:id="565" w:author="Bin Han_Qualcomm" w:date="2023-03-07T15:01:00Z">
        <w:r w:rsidRPr="004229B0">
          <w:rPr>
            <w:noProof/>
          </w:rPr>
          <w:lastRenderedPageBreak/>
          <w:drawing>
            <wp:inline distT="0" distB="0" distL="0" distR="0" wp14:anchorId="458E68F3" wp14:editId="035D1543">
              <wp:extent cx="2286000" cy="1992169"/>
              <wp:effectExtent l="0" t="0" r="0" b="8255"/>
              <wp:docPr id="19" name="图片 19" descr="Vis_Probes_P1_towards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is_Probes_P1_towards_z"/>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0" cy="1992169"/>
                      </a:xfrm>
                      <a:prstGeom prst="rect">
                        <a:avLst/>
                      </a:prstGeom>
                      <a:noFill/>
                      <a:ln>
                        <a:noFill/>
                      </a:ln>
                    </pic:spPr>
                  </pic:pic>
                </a:graphicData>
              </a:graphic>
            </wp:inline>
          </w:drawing>
        </w:r>
      </w:ins>
    </w:p>
    <w:p w14:paraId="304E9533" w14:textId="77777777" w:rsidR="00A541E0" w:rsidRPr="00AF6282" w:rsidRDefault="00A541E0" w:rsidP="00A541E0">
      <w:pPr>
        <w:pStyle w:val="TF"/>
        <w:rPr>
          <w:ins w:id="566" w:author="Bin Han_Qualcomm" w:date="2023-03-07T15:01:00Z"/>
        </w:rPr>
      </w:pPr>
      <w:ins w:id="567" w:author="Bin Han_Qualcomm" w:date="2023-03-07T15:01:00Z">
        <w:r>
          <w:t xml:space="preserve">Figure 5.2.2-3: </w:t>
        </w:r>
        <w:r w:rsidRPr="004229B0">
          <w:t xml:space="preserve">Example </w:t>
        </w:r>
        <w:r>
          <w:t>FR2 MIMO OTA 3D-MPAC system.</w:t>
        </w:r>
      </w:ins>
    </w:p>
    <w:p w14:paraId="51BE9061" w14:textId="77777777" w:rsidR="00A541E0" w:rsidRDefault="00A541E0" w:rsidP="00A541E0">
      <w:pPr>
        <w:rPr>
          <w:ins w:id="568" w:author="Bin Han_Qualcomm" w:date="2023-03-07T15:01:00Z"/>
        </w:rPr>
      </w:pPr>
      <w:ins w:id="569" w:author="Bin Han_Qualcomm" w:date="2023-03-07T15:01:00Z">
        <w:r>
          <w:t xml:space="preserve">Due to the fixed offset between </w:t>
        </w:r>
        <w:proofErr w:type="spellStart"/>
        <w:r>
          <w:t>AoAs</w:t>
        </w:r>
        <w:proofErr w:type="spellEnd"/>
        <w:r>
          <w:t>, the</w:t>
        </w:r>
        <w:r w:rsidRPr="00AC3295">
          <w:t xml:space="preserve"> AoA2 probe cannot track/follow a DUT’s reference direction, e.g., beam peak, during testing</w:t>
        </w:r>
        <w:r>
          <w:t xml:space="preserve"> as illustrated in Table 5.2.2-1 for two different DUT orientations/test points.</w:t>
        </w:r>
      </w:ins>
    </w:p>
    <w:p w14:paraId="16B5C4B0" w14:textId="77777777" w:rsidR="00A541E0" w:rsidRPr="008B62DF" w:rsidRDefault="00A541E0" w:rsidP="00A541E0">
      <w:pPr>
        <w:pStyle w:val="TH"/>
        <w:rPr>
          <w:ins w:id="570" w:author="Bin Han_Qualcomm" w:date="2023-03-07T15:01:00Z"/>
        </w:rPr>
      </w:pPr>
      <w:ins w:id="571" w:author="Bin Han_Qualcomm" w:date="2023-03-07T15:01:00Z">
        <w:r>
          <w:lastRenderedPageBreak/>
          <w:t>Table 5.2.2-1</w:t>
        </w:r>
        <w:r w:rsidRPr="004229B0">
          <w:t xml:space="preserve">: </w:t>
        </w:r>
        <w:r>
          <w:t>Lack of ability of tracking a DUT reference direction</w:t>
        </w:r>
      </w:ins>
    </w:p>
    <w:tbl>
      <w:tblPr>
        <w:tblStyle w:val="TableGrid"/>
        <w:tblW w:w="6655" w:type="dxa"/>
        <w:jc w:val="center"/>
        <w:tblLayout w:type="fixed"/>
        <w:tblLook w:val="04A0" w:firstRow="1" w:lastRow="0" w:firstColumn="1" w:lastColumn="0" w:noHBand="0" w:noVBand="1"/>
      </w:tblPr>
      <w:tblGrid>
        <w:gridCol w:w="1255"/>
        <w:gridCol w:w="5400"/>
      </w:tblGrid>
      <w:tr w:rsidR="00A541E0" w:rsidRPr="003A2848" w14:paraId="4C2AFAA4" w14:textId="77777777" w:rsidTr="005F0D99">
        <w:trPr>
          <w:jc w:val="center"/>
          <w:ins w:id="572" w:author="Bin Han_Qualcomm" w:date="2023-03-07T15:01:00Z"/>
        </w:trPr>
        <w:tc>
          <w:tcPr>
            <w:tcW w:w="1255" w:type="dxa"/>
            <w:shd w:val="clear" w:color="auto" w:fill="D9D9D9" w:themeFill="background1" w:themeFillShade="D9"/>
          </w:tcPr>
          <w:p w14:paraId="5647598B" w14:textId="77777777" w:rsidR="00A541E0" w:rsidRPr="003A2848" w:rsidRDefault="00A541E0" w:rsidP="005F0D99">
            <w:pPr>
              <w:pStyle w:val="TAH"/>
              <w:rPr>
                <w:ins w:id="573" w:author="Bin Han_Qualcomm" w:date="2023-03-07T15:01:00Z"/>
              </w:rPr>
            </w:pPr>
            <w:ins w:id="574" w:author="Bin Han_Qualcomm" w:date="2023-03-07T15:01:00Z">
              <w:r w:rsidRPr="003A2848">
                <w:t xml:space="preserve">DUT Orientation </w:t>
              </w:r>
              <w:r>
                <w:br/>
              </w:r>
              <w:r w:rsidRPr="003A2848">
                <w:t>(</w:t>
              </w:r>
              <w:r w:rsidRPr="003A2848">
                <w:rPr>
                  <w:rFonts w:ascii="Symbol" w:hAnsi="Symbol"/>
                </w:rPr>
                <w:t>q</w:t>
              </w:r>
              <w:r w:rsidRPr="003A2848">
                <w:t xml:space="preserve">, </w:t>
              </w:r>
              <w:r w:rsidRPr="003A2848">
                <w:rPr>
                  <w:rFonts w:ascii="Symbol" w:hAnsi="Symbol"/>
                </w:rPr>
                <w:t>f</w:t>
              </w:r>
              <w:r w:rsidRPr="003A2848">
                <w:t>)</w:t>
              </w:r>
            </w:ins>
          </w:p>
        </w:tc>
        <w:tc>
          <w:tcPr>
            <w:tcW w:w="5400" w:type="dxa"/>
            <w:shd w:val="clear" w:color="auto" w:fill="D9D9D9" w:themeFill="background1" w:themeFillShade="D9"/>
          </w:tcPr>
          <w:p w14:paraId="0A431FE3" w14:textId="77777777" w:rsidR="00A541E0" w:rsidRPr="003A2848" w:rsidRDefault="00A541E0" w:rsidP="005F0D99">
            <w:pPr>
              <w:pStyle w:val="TAH"/>
              <w:rPr>
                <w:ins w:id="575" w:author="Bin Han_Qualcomm" w:date="2023-03-07T15:01:00Z"/>
              </w:rPr>
            </w:pPr>
            <w:ins w:id="576" w:author="Bin Han_Qualcomm" w:date="2023-03-07T15:01:00Z">
              <w:r>
                <w:t xml:space="preserve">Offset </w:t>
              </w:r>
              <w:r w:rsidRPr="003A2848">
                <w:t>Option</w:t>
              </w:r>
              <w:r>
                <w:t>: fixed</w:t>
              </w:r>
              <w:r w:rsidRPr="00950A9E">
                <w:t xml:space="preserve"> </w:t>
              </w:r>
              <w:r>
                <w:t>a</w:t>
              </w:r>
              <w:r w:rsidRPr="00950A9E">
                <w:t xml:space="preserve">ngular </w:t>
              </w:r>
              <w:r>
                <w:t>o</w:t>
              </w:r>
              <w:r w:rsidRPr="00950A9E">
                <w:t>ffset(s) between AoA1 and AoA2</w:t>
              </w:r>
            </w:ins>
          </w:p>
        </w:tc>
      </w:tr>
      <w:tr w:rsidR="00A541E0" w14:paraId="7A82297E" w14:textId="77777777" w:rsidTr="005F0D99">
        <w:trPr>
          <w:trHeight w:val="3614"/>
          <w:jc w:val="center"/>
          <w:ins w:id="577" w:author="Bin Han_Qualcomm" w:date="2023-03-07T15:01:00Z"/>
        </w:trPr>
        <w:tc>
          <w:tcPr>
            <w:tcW w:w="1255" w:type="dxa"/>
          </w:tcPr>
          <w:p w14:paraId="27DE41BE" w14:textId="77777777" w:rsidR="00A541E0" w:rsidRPr="008D26E0" w:rsidRDefault="00A541E0" w:rsidP="005F0D99">
            <w:pPr>
              <w:pStyle w:val="TAL"/>
              <w:rPr>
                <w:ins w:id="578" w:author="Bin Han_Qualcomm" w:date="2023-03-07T15:01:00Z"/>
              </w:rPr>
            </w:pPr>
            <w:ins w:id="579" w:author="Bin Han_Qualcomm" w:date="2023-03-07T15:01:00Z">
              <w:r w:rsidRPr="008D26E0">
                <w:t>(0°, 0°)</w:t>
              </w:r>
            </w:ins>
          </w:p>
        </w:tc>
        <w:tc>
          <w:tcPr>
            <w:tcW w:w="5400" w:type="dxa"/>
            <w:vAlign w:val="bottom"/>
          </w:tcPr>
          <w:p w14:paraId="148CD989" w14:textId="77777777" w:rsidR="00A541E0" w:rsidRDefault="00A541E0" w:rsidP="005F0D99">
            <w:pPr>
              <w:tabs>
                <w:tab w:val="left" w:pos="810"/>
              </w:tabs>
              <w:jc w:val="center"/>
              <w:rPr>
                <w:ins w:id="580" w:author="Bin Han_Qualcomm" w:date="2023-03-07T15:01:00Z"/>
              </w:rPr>
            </w:pPr>
            <w:ins w:id="581" w:author="Bin Han_Qualcomm" w:date="2023-03-07T15:01:00Z">
              <w:r>
                <w:rPr>
                  <w:noProof/>
                </w:rPr>
                <w:drawing>
                  <wp:inline distT="0" distB="0" distL="0" distR="0" wp14:anchorId="25055CCB" wp14:editId="59C5AD17">
                    <wp:extent cx="2743200" cy="2697171"/>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743200" cy="2697171"/>
                            </a:xfrm>
                            <a:prstGeom prst="rect">
                              <a:avLst/>
                            </a:prstGeom>
                            <a:noFill/>
                          </pic:spPr>
                        </pic:pic>
                      </a:graphicData>
                    </a:graphic>
                  </wp:inline>
                </w:drawing>
              </w:r>
            </w:ins>
          </w:p>
        </w:tc>
      </w:tr>
      <w:tr w:rsidR="00A541E0" w14:paraId="06CE391D" w14:textId="77777777" w:rsidTr="005F0D99">
        <w:trPr>
          <w:jc w:val="center"/>
          <w:ins w:id="582" w:author="Bin Han_Qualcomm" w:date="2023-03-07T15:01:00Z"/>
        </w:trPr>
        <w:tc>
          <w:tcPr>
            <w:tcW w:w="1255" w:type="dxa"/>
          </w:tcPr>
          <w:p w14:paraId="6E7EC6F9" w14:textId="77777777" w:rsidR="00A541E0" w:rsidRPr="008D26E0" w:rsidRDefault="00A541E0" w:rsidP="005F0D99">
            <w:pPr>
              <w:pStyle w:val="TAL"/>
              <w:rPr>
                <w:ins w:id="583" w:author="Bin Han_Qualcomm" w:date="2023-03-07T15:01:00Z"/>
              </w:rPr>
            </w:pPr>
            <w:ins w:id="584" w:author="Bin Han_Qualcomm" w:date="2023-03-07T15:01:00Z">
              <w:r w:rsidRPr="008D26E0">
                <w:t>(45°, -45°)</w:t>
              </w:r>
            </w:ins>
          </w:p>
        </w:tc>
        <w:tc>
          <w:tcPr>
            <w:tcW w:w="5400" w:type="dxa"/>
            <w:vAlign w:val="bottom"/>
          </w:tcPr>
          <w:p w14:paraId="10A43692" w14:textId="77777777" w:rsidR="00A541E0" w:rsidRDefault="00A541E0" w:rsidP="005F0D99">
            <w:pPr>
              <w:tabs>
                <w:tab w:val="left" w:pos="810"/>
              </w:tabs>
              <w:jc w:val="center"/>
              <w:rPr>
                <w:ins w:id="585" w:author="Bin Han_Qualcomm" w:date="2023-03-07T15:01:00Z"/>
              </w:rPr>
            </w:pPr>
            <w:ins w:id="586" w:author="Bin Han_Qualcomm" w:date="2023-03-07T15:01:00Z">
              <w:r>
                <w:rPr>
                  <w:noProof/>
                </w:rPr>
                <w:drawing>
                  <wp:inline distT="0" distB="0" distL="0" distR="0" wp14:anchorId="0F8E20ED" wp14:editId="5A91E835">
                    <wp:extent cx="2743200" cy="26325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743200" cy="2632530"/>
                            </a:xfrm>
                            <a:prstGeom prst="rect">
                              <a:avLst/>
                            </a:prstGeom>
                            <a:noFill/>
                          </pic:spPr>
                        </pic:pic>
                      </a:graphicData>
                    </a:graphic>
                  </wp:inline>
                </w:drawing>
              </w:r>
            </w:ins>
          </w:p>
        </w:tc>
      </w:tr>
    </w:tbl>
    <w:p w14:paraId="3071B83F" w14:textId="77777777" w:rsidR="00A541E0" w:rsidRDefault="00A541E0" w:rsidP="00A541E0">
      <w:pPr>
        <w:rPr>
          <w:ins w:id="587" w:author="Bin Han_Qualcomm" w:date="2023-03-07T15:01:00Z"/>
        </w:rPr>
      </w:pPr>
    </w:p>
    <w:p w14:paraId="15B610E5" w14:textId="77777777" w:rsidR="00A541E0" w:rsidRDefault="00A541E0" w:rsidP="00A541E0">
      <w:pPr>
        <w:rPr>
          <w:ins w:id="588" w:author="Bin Han_Qualcomm" w:date="2023-03-07T15:01:00Z"/>
        </w:rPr>
      </w:pPr>
      <w:ins w:id="589" w:author="Bin Han_Qualcomm" w:date="2023-03-07T15:01:00Z">
        <w:r>
          <w:t>This measurement setup has its pros/cons summarized in</w:t>
        </w:r>
        <w:r w:rsidRPr="0055113E">
          <w:t xml:space="preserve"> </w:t>
        </w:r>
        <w:r>
          <w:t xml:space="preserve">Table 5.2.2-2. </w:t>
        </w:r>
      </w:ins>
    </w:p>
    <w:p w14:paraId="04B2EA07" w14:textId="77777777" w:rsidR="00A541E0" w:rsidRDefault="00A541E0" w:rsidP="00A541E0">
      <w:pPr>
        <w:pStyle w:val="TH"/>
        <w:rPr>
          <w:ins w:id="590" w:author="Bin Han_Qualcomm" w:date="2023-03-07T15:01:00Z"/>
        </w:rPr>
      </w:pPr>
      <w:ins w:id="591" w:author="Bin Han_Qualcomm" w:date="2023-03-07T15:01:00Z">
        <w:r>
          <w:lastRenderedPageBreak/>
          <w:t>Table 5.2.2-2</w:t>
        </w:r>
        <w:r w:rsidRPr="004229B0">
          <w:t xml:space="preserve">: </w:t>
        </w:r>
        <w:r>
          <w:t>Overview of Measurement Setup</w:t>
        </w:r>
      </w:ins>
    </w:p>
    <w:tbl>
      <w:tblPr>
        <w:tblStyle w:val="TableGrid"/>
        <w:tblW w:w="9313" w:type="dxa"/>
        <w:jc w:val="center"/>
        <w:tblLook w:val="04A0" w:firstRow="1" w:lastRow="0" w:firstColumn="1" w:lastColumn="0" w:noHBand="0" w:noVBand="1"/>
      </w:tblPr>
      <w:tblGrid>
        <w:gridCol w:w="1710"/>
        <w:gridCol w:w="7603"/>
      </w:tblGrid>
      <w:tr w:rsidR="00A541E0" w14:paraId="1CB744BB" w14:textId="77777777" w:rsidTr="005F0D99">
        <w:trPr>
          <w:jc w:val="center"/>
          <w:ins w:id="592" w:author="Bin Han_Qualcomm" w:date="2023-03-07T15:01:00Z"/>
        </w:trPr>
        <w:tc>
          <w:tcPr>
            <w:tcW w:w="1710" w:type="dxa"/>
            <w:shd w:val="clear" w:color="auto" w:fill="D9D9D9" w:themeFill="background1" w:themeFillShade="D9"/>
          </w:tcPr>
          <w:p w14:paraId="5EC8B0EF" w14:textId="77777777" w:rsidR="00A541E0" w:rsidRPr="005811B9" w:rsidRDefault="00A541E0" w:rsidP="005F0D99">
            <w:pPr>
              <w:pStyle w:val="TAH"/>
              <w:rPr>
                <w:ins w:id="593" w:author="Bin Han_Qualcomm" w:date="2023-03-07T15:01:00Z"/>
              </w:rPr>
            </w:pPr>
            <w:ins w:id="594" w:author="Bin Han_Qualcomm" w:date="2023-03-07T15:01:00Z">
              <w:r w:rsidRPr="005811B9">
                <w:t>Description</w:t>
              </w:r>
            </w:ins>
          </w:p>
        </w:tc>
        <w:tc>
          <w:tcPr>
            <w:tcW w:w="7603" w:type="dxa"/>
            <w:shd w:val="clear" w:color="auto" w:fill="D9D9D9" w:themeFill="background1" w:themeFillShade="D9"/>
          </w:tcPr>
          <w:p w14:paraId="5438A8F9" w14:textId="77777777" w:rsidR="00A541E0" w:rsidRDefault="00A541E0" w:rsidP="005F0D99">
            <w:pPr>
              <w:pStyle w:val="TAH"/>
              <w:rPr>
                <w:ins w:id="595" w:author="Bin Han_Qualcomm" w:date="2023-03-07T15:01:00Z"/>
              </w:rPr>
            </w:pPr>
            <w:ins w:id="596" w:author="Bin Han_Qualcomm" w:date="2023-03-07T15:01:00Z">
              <w:r w:rsidRPr="000C6EBD">
                <w:rPr>
                  <w:rFonts w:eastAsiaTheme="minorEastAsia"/>
                  <w:lang w:eastAsia="zh-CN"/>
                </w:rPr>
                <w:t>Full degrees of freedom for AoA1 with fixed angular offset(s) between AoA1 and AoA2</w:t>
              </w:r>
            </w:ins>
          </w:p>
        </w:tc>
      </w:tr>
      <w:tr w:rsidR="00A541E0" w14:paraId="3505A8F7" w14:textId="77777777" w:rsidTr="005F0D99">
        <w:trPr>
          <w:jc w:val="center"/>
          <w:ins w:id="597" w:author="Bin Han_Qualcomm" w:date="2023-03-07T15:01:00Z"/>
        </w:trPr>
        <w:tc>
          <w:tcPr>
            <w:tcW w:w="1710" w:type="dxa"/>
          </w:tcPr>
          <w:p w14:paraId="3DD47F78" w14:textId="77777777" w:rsidR="00A541E0" w:rsidRPr="005811B9" w:rsidRDefault="00A541E0" w:rsidP="005F0D99">
            <w:pPr>
              <w:pStyle w:val="TAL"/>
              <w:rPr>
                <w:ins w:id="598" w:author="Bin Han_Qualcomm" w:date="2023-03-07T15:01:00Z"/>
              </w:rPr>
            </w:pPr>
            <w:ins w:id="599" w:author="Bin Han_Qualcomm" w:date="2023-03-07T15:01:00Z">
              <w:r>
                <w:t xml:space="preserve">Probe </w:t>
              </w:r>
              <w:r w:rsidRPr="005811B9">
                <w:t>Offset Option</w:t>
              </w:r>
            </w:ins>
          </w:p>
        </w:tc>
        <w:tc>
          <w:tcPr>
            <w:tcW w:w="7603" w:type="dxa"/>
          </w:tcPr>
          <w:p w14:paraId="1C2AE7A7" w14:textId="77777777" w:rsidR="00A541E0" w:rsidRDefault="00A541E0" w:rsidP="005F0D99">
            <w:pPr>
              <w:pStyle w:val="TAL"/>
              <w:rPr>
                <w:ins w:id="600" w:author="Bin Han_Qualcomm" w:date="2023-03-07T15:01:00Z"/>
              </w:rPr>
            </w:pPr>
            <w:ins w:id="601" w:author="Bin Han_Qualcomm" w:date="2023-03-07T15:01:00Z">
              <w:r>
                <w:t>Fixed Angular Offset(s) between AoA1 and AoA2 in the chamber</w:t>
              </w:r>
              <w:r>
                <w:rPr>
                  <w:rFonts w:asciiTheme="minorEastAsia" w:eastAsiaTheme="minorEastAsia" w:hAnsiTheme="minorEastAsia" w:hint="eastAsia"/>
                  <w:lang w:eastAsia="zh-CN"/>
                </w:rPr>
                <w:t>.</w:t>
              </w:r>
              <w:r>
                <w:t xml:space="preserve"> The angular separation between AoA1 and AoA2 is NOT changing during the testing</w:t>
              </w:r>
            </w:ins>
          </w:p>
        </w:tc>
      </w:tr>
      <w:tr w:rsidR="00A541E0" w14:paraId="47E8E153" w14:textId="77777777" w:rsidTr="005F0D99">
        <w:trPr>
          <w:jc w:val="center"/>
          <w:ins w:id="602" w:author="Bin Han_Qualcomm" w:date="2023-03-07T15:01:00Z"/>
        </w:trPr>
        <w:tc>
          <w:tcPr>
            <w:tcW w:w="1710" w:type="dxa"/>
          </w:tcPr>
          <w:p w14:paraId="352FE785" w14:textId="77777777" w:rsidR="00A541E0" w:rsidRPr="005811B9" w:rsidRDefault="00A541E0" w:rsidP="005F0D99">
            <w:pPr>
              <w:pStyle w:val="TAL"/>
              <w:rPr>
                <w:ins w:id="603" w:author="Bin Han_Qualcomm" w:date="2023-03-07T15:01:00Z"/>
              </w:rPr>
            </w:pPr>
            <w:ins w:id="604" w:author="Bin Han_Qualcomm" w:date="2023-03-07T15:01:00Z">
              <w:r>
                <w:t>Pros</w:t>
              </w:r>
            </w:ins>
          </w:p>
        </w:tc>
        <w:tc>
          <w:tcPr>
            <w:tcW w:w="7603" w:type="dxa"/>
          </w:tcPr>
          <w:p w14:paraId="09D1A05A" w14:textId="77777777" w:rsidR="00A541E0" w:rsidRDefault="00A541E0" w:rsidP="00A541E0">
            <w:pPr>
              <w:pStyle w:val="TAL"/>
              <w:numPr>
                <w:ilvl w:val="0"/>
                <w:numId w:val="12"/>
              </w:numPr>
              <w:rPr>
                <w:ins w:id="605" w:author="Bin Han_Qualcomm" w:date="2023-03-07T15:01:00Z"/>
              </w:rPr>
            </w:pPr>
            <w:ins w:id="606" w:author="Bin Han_Qualcomm" w:date="2023-03-07T15:01:00Z">
              <w:r>
                <w:t>System complexity is manageable</w:t>
              </w:r>
            </w:ins>
          </w:p>
          <w:p w14:paraId="4A0157AA" w14:textId="77777777" w:rsidR="00A541E0" w:rsidRDefault="00A541E0" w:rsidP="00A541E0">
            <w:pPr>
              <w:pStyle w:val="TAL"/>
              <w:numPr>
                <w:ilvl w:val="0"/>
                <w:numId w:val="12"/>
              </w:numPr>
              <w:rPr>
                <w:ins w:id="607" w:author="Bin Han_Qualcomm" w:date="2023-03-07T15:01:00Z"/>
              </w:rPr>
            </w:pPr>
            <w:ins w:id="608" w:author="Bin Han_Qualcomm" w:date="2023-03-07T15:01:00Z">
              <w:r>
                <w:t xml:space="preserve">Existing systems, e.g., 2 </w:t>
              </w:r>
              <w:proofErr w:type="spellStart"/>
              <w:r>
                <w:t>AoA</w:t>
              </w:r>
              <w:proofErr w:type="spellEnd"/>
              <w:r>
                <w:t xml:space="preserve"> FR2 RRM, can be re-used (</w:t>
              </w:r>
              <w:proofErr w:type="gramStart"/>
              <w:r>
                <w:t>as long as</w:t>
              </w:r>
              <w:proofErr w:type="gramEnd"/>
              <w:r>
                <w:t xml:space="preserve"> common AoA2 probe locations are defined)</w:t>
              </w:r>
            </w:ins>
          </w:p>
          <w:p w14:paraId="308CECBA" w14:textId="77777777" w:rsidR="00A541E0" w:rsidRDefault="00A541E0" w:rsidP="00A541E0">
            <w:pPr>
              <w:pStyle w:val="TAL"/>
              <w:numPr>
                <w:ilvl w:val="0"/>
                <w:numId w:val="12"/>
              </w:numPr>
              <w:rPr>
                <w:ins w:id="609" w:author="Bin Han_Qualcomm" w:date="2023-03-07T15:01:00Z"/>
              </w:rPr>
            </w:pPr>
            <w:ins w:id="610" w:author="Bin Han_Qualcomm" w:date="2023-03-07T15:01:00Z">
              <w:r>
                <w:t>Small chamber footprint/chamber heights</w:t>
              </w:r>
            </w:ins>
          </w:p>
          <w:p w14:paraId="2962587D" w14:textId="77777777" w:rsidR="00A541E0" w:rsidRDefault="00A541E0" w:rsidP="00A541E0">
            <w:pPr>
              <w:pStyle w:val="TAL"/>
              <w:numPr>
                <w:ilvl w:val="0"/>
                <w:numId w:val="12"/>
              </w:numPr>
              <w:rPr>
                <w:ins w:id="611" w:author="Bin Han_Qualcomm" w:date="2023-03-07T15:01:00Z"/>
              </w:rPr>
            </w:pPr>
            <w:ins w:id="612" w:author="Bin Han_Qualcomm" w:date="2023-03-07T15:01:00Z">
              <w:r>
                <w:t>Little to no development time/TTM</w:t>
              </w:r>
            </w:ins>
          </w:p>
          <w:p w14:paraId="3CE980BD" w14:textId="77777777" w:rsidR="00A541E0" w:rsidRDefault="00A541E0" w:rsidP="00A541E0">
            <w:pPr>
              <w:pStyle w:val="TAL"/>
              <w:numPr>
                <w:ilvl w:val="0"/>
                <w:numId w:val="12"/>
              </w:numPr>
              <w:rPr>
                <w:ins w:id="613" w:author="Bin Han_Qualcomm" w:date="2023-03-07T15:01:00Z"/>
              </w:rPr>
            </w:pPr>
            <w:ins w:id="614" w:author="Bin Han_Qualcomm" w:date="2023-03-07T15:01:00Z">
              <w:r>
                <w:t>Little to no impact in MU</w:t>
              </w:r>
            </w:ins>
          </w:p>
          <w:p w14:paraId="64FC9784" w14:textId="77777777" w:rsidR="00A541E0" w:rsidRDefault="00A541E0" w:rsidP="00A541E0">
            <w:pPr>
              <w:pStyle w:val="TAL"/>
              <w:numPr>
                <w:ilvl w:val="0"/>
                <w:numId w:val="12"/>
              </w:numPr>
              <w:rPr>
                <w:ins w:id="615" w:author="Bin Han_Qualcomm" w:date="2023-03-07T15:01:00Z"/>
              </w:rPr>
            </w:pPr>
            <w:ins w:id="616" w:author="Bin Han_Qualcomm" w:date="2023-03-07T15:01:00Z">
              <w:r>
                <w:t>Multiple AoA1/AoA2 combinations can be tested</w:t>
              </w:r>
            </w:ins>
          </w:p>
          <w:p w14:paraId="494DA062" w14:textId="77777777" w:rsidR="00A541E0" w:rsidRDefault="00A541E0" w:rsidP="00A541E0">
            <w:pPr>
              <w:pStyle w:val="TAL"/>
              <w:numPr>
                <w:ilvl w:val="0"/>
                <w:numId w:val="12"/>
              </w:numPr>
              <w:rPr>
                <w:ins w:id="617" w:author="Bin Han_Qualcomm" w:date="2023-03-07T15:01:00Z"/>
              </w:rPr>
            </w:pPr>
            <w:ins w:id="618" w:author="Bin Han_Qualcomm" w:date="2023-03-07T15:01:00Z">
              <w:r>
                <w:t>A wide range of angular difference between AoA1 and AoA2 can readily be tested</w:t>
              </w:r>
            </w:ins>
          </w:p>
          <w:p w14:paraId="420EABFD" w14:textId="77777777" w:rsidR="00A541E0" w:rsidRDefault="00A541E0" w:rsidP="00A541E0">
            <w:pPr>
              <w:pStyle w:val="TAL"/>
              <w:numPr>
                <w:ilvl w:val="0"/>
                <w:numId w:val="12"/>
              </w:numPr>
              <w:rPr>
                <w:ins w:id="619" w:author="Bin Han_Qualcomm" w:date="2023-03-07T15:01:00Z"/>
              </w:rPr>
            </w:pPr>
            <w:ins w:id="620" w:author="Bin Han_Qualcomm" w:date="2023-03-07T15:01:00Z">
              <w:r>
                <w:t xml:space="preserve">IFF methodology can be applied for each </w:t>
              </w:r>
              <w:proofErr w:type="spellStart"/>
              <w:r>
                <w:t>AoA</w:t>
              </w:r>
              <w:proofErr w:type="spellEnd"/>
              <w:r>
                <w:t xml:space="preserve"> probe for lowest MU and widest applicability.</w:t>
              </w:r>
            </w:ins>
          </w:p>
        </w:tc>
      </w:tr>
      <w:tr w:rsidR="00A541E0" w14:paraId="5475B57F" w14:textId="77777777" w:rsidTr="005F0D99">
        <w:trPr>
          <w:jc w:val="center"/>
          <w:ins w:id="621" w:author="Bin Han_Qualcomm" w:date="2023-03-07T15:01:00Z"/>
        </w:trPr>
        <w:tc>
          <w:tcPr>
            <w:tcW w:w="1710" w:type="dxa"/>
          </w:tcPr>
          <w:p w14:paraId="4C1913E1" w14:textId="77777777" w:rsidR="00A541E0" w:rsidRDefault="00A541E0" w:rsidP="005F0D99">
            <w:pPr>
              <w:pStyle w:val="TAL"/>
              <w:rPr>
                <w:ins w:id="622" w:author="Bin Han_Qualcomm" w:date="2023-03-07T15:01:00Z"/>
              </w:rPr>
            </w:pPr>
            <w:ins w:id="623" w:author="Bin Han_Qualcomm" w:date="2023-03-07T15:01:00Z">
              <w:r>
                <w:t>Cons</w:t>
              </w:r>
            </w:ins>
          </w:p>
        </w:tc>
        <w:tc>
          <w:tcPr>
            <w:tcW w:w="7603" w:type="dxa"/>
          </w:tcPr>
          <w:p w14:paraId="791C79B3" w14:textId="77777777" w:rsidR="00A541E0" w:rsidRDefault="00A541E0" w:rsidP="00A541E0">
            <w:pPr>
              <w:pStyle w:val="TAL"/>
              <w:numPr>
                <w:ilvl w:val="0"/>
                <w:numId w:val="25"/>
              </w:numPr>
              <w:rPr>
                <w:ins w:id="624" w:author="Bin Han_Qualcomm" w:date="2023-03-07T15:01:00Z"/>
              </w:rPr>
            </w:pPr>
            <w:ins w:id="625" w:author="Bin Han_Qualcomm" w:date="2023-03-07T15:01:00Z">
              <w:r>
                <w:t>AoA2 cannot follow/track a specific reference direction</w:t>
              </w:r>
            </w:ins>
          </w:p>
        </w:tc>
      </w:tr>
    </w:tbl>
    <w:p w14:paraId="42C0B183" w14:textId="77777777" w:rsidR="00A541E0" w:rsidRDefault="00A541E0" w:rsidP="00A541E0">
      <w:pPr>
        <w:rPr>
          <w:ins w:id="626" w:author="Bin Han_Qualcomm" w:date="2023-03-07T15:01:00Z"/>
        </w:rPr>
      </w:pPr>
    </w:p>
    <w:p w14:paraId="7566C966" w14:textId="77777777" w:rsidR="00A541E0" w:rsidRDefault="00A541E0" w:rsidP="00A541E0">
      <w:pPr>
        <w:rPr>
          <w:ins w:id="627" w:author="Bin Han_Qualcomm" w:date="2023-03-07T15:01:00Z"/>
        </w:rPr>
      </w:pPr>
      <w:ins w:id="628" w:author="Bin Han_Qualcomm" w:date="2023-03-07T15:01:00Z">
        <w:r>
          <w:t>This measurement setup was selected the baseline for multi-</w:t>
        </w:r>
        <w:proofErr w:type="spellStart"/>
        <w:r>
          <w:t>AoA</w:t>
        </w:r>
        <w:proofErr w:type="spellEnd"/>
        <w:r>
          <w:t xml:space="preserve"> UE RF testing. </w:t>
        </w:r>
      </w:ins>
    </w:p>
    <w:p w14:paraId="034953F5" w14:textId="77777777" w:rsidR="00A541E0" w:rsidRDefault="00A541E0" w:rsidP="00A541E0">
      <w:pPr>
        <w:pStyle w:val="Heading3"/>
        <w:rPr>
          <w:ins w:id="629" w:author="Bin Han_Qualcomm" w:date="2023-03-07T15:01:00Z"/>
        </w:rPr>
      </w:pPr>
      <w:bookmarkStart w:id="630" w:name="_Toc129094999"/>
      <w:ins w:id="631" w:author="Bin Han_Qualcomm" w:date="2023-03-07T15:01:00Z">
        <w:r>
          <w:t xml:space="preserve">5.2.3 Measurement Setup with </w:t>
        </w:r>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Variable</w:t>
        </w:r>
        <w:r w:rsidRPr="000C6EBD">
          <w:rPr>
            <w:rFonts w:eastAsiaTheme="minorEastAsia"/>
            <w:lang w:eastAsia="zh-CN"/>
          </w:rPr>
          <w:t xml:space="preserve">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ffset(s) between AoA1 and AoA2</w:t>
        </w:r>
        <w:bookmarkEnd w:id="630"/>
      </w:ins>
    </w:p>
    <w:p w14:paraId="185D6FD6" w14:textId="6F366FE2" w:rsidR="00CF4568" w:rsidRDefault="00A541E0" w:rsidP="00CF4568">
      <w:pPr>
        <w:tabs>
          <w:tab w:val="left" w:pos="810"/>
        </w:tabs>
        <w:spacing w:after="0"/>
        <w:jc w:val="both"/>
        <w:rPr>
          <w:ins w:id="632" w:author="Bin Han_Qualcomm" w:date="2023-03-07T15:25:00Z"/>
        </w:rPr>
        <w:pPrChange w:id="633" w:author="Bin Han_Qualcomm" w:date="2023-03-07T15:25:00Z">
          <w:pPr>
            <w:tabs>
              <w:tab w:val="left" w:pos="810"/>
            </w:tabs>
            <w:spacing w:after="0"/>
          </w:pPr>
        </w:pPrChange>
      </w:pPr>
      <w:ins w:id="634" w:author="Bin Han_Qualcomm" w:date="2023-03-07T15:01:00Z">
        <w:r>
          <w:t>An alternate measurement setup considered for multi-</w:t>
        </w:r>
        <w:proofErr w:type="spellStart"/>
        <w:r>
          <w:t>AoA</w:t>
        </w:r>
        <w:proofErr w:type="spellEnd"/>
        <w:r>
          <w:t xml:space="preserve"> UE RF testing is based on full degrees of freedom for AoA1 with variable angular offsets between AoA1 and AoA2. At least one of the probes must utilize a 2-axis positioning system for full degrees of freedom as illustrated in Figure 5.2.3-1. The analyses for such system setup are very similar to the systems with full degrees of freedom for two </w:t>
        </w:r>
        <w:proofErr w:type="spellStart"/>
        <w:r>
          <w:t>AoAs</w:t>
        </w:r>
        <w:proofErr w:type="spellEnd"/>
        <w:r>
          <w:t xml:space="preserve"> in Clause 5.2.1. </w:t>
        </w:r>
      </w:ins>
    </w:p>
    <w:p w14:paraId="166F10DD" w14:textId="77777777" w:rsidR="00CF4568" w:rsidRDefault="00CF4568" w:rsidP="00A541E0">
      <w:pPr>
        <w:tabs>
          <w:tab w:val="left" w:pos="810"/>
        </w:tabs>
        <w:spacing w:after="0"/>
        <w:rPr>
          <w:ins w:id="635" w:author="Bin Han_Qualcomm" w:date="2023-03-07T15:25:00Z"/>
        </w:rPr>
      </w:pPr>
    </w:p>
    <w:p w14:paraId="2F2681E5" w14:textId="008F668A" w:rsidR="00A541E0" w:rsidRDefault="00A541E0" w:rsidP="00A541E0">
      <w:pPr>
        <w:tabs>
          <w:tab w:val="left" w:pos="810"/>
        </w:tabs>
        <w:spacing w:after="0"/>
        <w:rPr>
          <w:ins w:id="636" w:author="Bin Han_Qualcomm" w:date="2023-03-07T15:01:00Z"/>
        </w:rPr>
      </w:pPr>
      <w:ins w:id="637" w:author="Bin Han_Qualcomm" w:date="2023-03-07T15:01:00Z">
        <w:r>
          <w:rPr>
            <w:noProof/>
          </w:rPr>
          <w:drawing>
            <wp:inline distT="0" distB="0" distL="0" distR="0" wp14:anchorId="2A86175E" wp14:editId="753B2A04">
              <wp:extent cx="2743200" cy="194221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743200" cy="1942210"/>
                      </a:xfrm>
                      <a:prstGeom prst="rect">
                        <a:avLst/>
                      </a:prstGeom>
                      <a:noFill/>
                    </pic:spPr>
                  </pic:pic>
                </a:graphicData>
              </a:graphic>
            </wp:inline>
          </w:drawing>
        </w:r>
        <w:r>
          <w:rPr>
            <w:noProof/>
          </w:rPr>
          <w:drawing>
            <wp:inline distT="0" distB="0" distL="0" distR="0" wp14:anchorId="79C7D67B" wp14:editId="027C36C8">
              <wp:extent cx="2743200" cy="195180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743200" cy="1951805"/>
                      </a:xfrm>
                      <a:prstGeom prst="rect">
                        <a:avLst/>
                      </a:prstGeom>
                      <a:noFill/>
                    </pic:spPr>
                  </pic:pic>
                </a:graphicData>
              </a:graphic>
            </wp:inline>
          </w:drawing>
        </w:r>
      </w:ins>
    </w:p>
    <w:p w14:paraId="73520841" w14:textId="77777777" w:rsidR="00A541E0" w:rsidRPr="004229B0" w:rsidRDefault="00A541E0" w:rsidP="00A541E0">
      <w:pPr>
        <w:pStyle w:val="TH"/>
        <w:rPr>
          <w:ins w:id="638" w:author="Bin Han_Qualcomm" w:date="2023-03-07T15:01:00Z"/>
        </w:rPr>
      </w:pPr>
      <w:ins w:id="639" w:author="Bin Han_Qualcomm" w:date="2023-03-07T15:01:00Z">
        <w:r>
          <w:t>Figure 5.2.3-1</w:t>
        </w:r>
        <w:r w:rsidRPr="004229B0">
          <w:t xml:space="preserve">: Example DFF </w:t>
        </w:r>
        <w:r>
          <w:t xml:space="preserve">(left)/IFF (right) </w:t>
        </w:r>
        <w:r w:rsidRPr="004229B0">
          <w:t xml:space="preserve">measurement setup </w:t>
        </w:r>
        <w:r>
          <w:t>to support full degrees of freedom with two-axis positioning system for one probe</w:t>
        </w:r>
        <w:r w:rsidRPr="004229B0">
          <w:t xml:space="preserve">. </w:t>
        </w:r>
      </w:ins>
    </w:p>
    <w:p w14:paraId="2D13A332" w14:textId="77777777" w:rsidR="00A541E0" w:rsidRDefault="00A541E0" w:rsidP="00CF4568">
      <w:pPr>
        <w:tabs>
          <w:tab w:val="left" w:pos="810"/>
        </w:tabs>
        <w:spacing w:after="0"/>
        <w:jc w:val="both"/>
        <w:rPr>
          <w:ins w:id="640" w:author="Bin Han_Qualcomm" w:date="2023-03-07T15:01:00Z"/>
        </w:rPr>
        <w:pPrChange w:id="641" w:author="Bin Han_Qualcomm" w:date="2023-03-07T15:25:00Z">
          <w:pPr>
            <w:tabs>
              <w:tab w:val="left" w:pos="810"/>
            </w:tabs>
            <w:spacing w:after="0"/>
          </w:pPr>
        </w:pPrChange>
      </w:pPr>
      <w:ins w:id="642" w:author="Bin Han_Qualcomm" w:date="2023-03-07T15:01:00Z">
        <w:r w:rsidRPr="004229B0">
          <w:t xml:space="preserve">The positioning requirements to accurately position </w:t>
        </w:r>
        <w:r>
          <w:t xml:space="preserve">a </w:t>
        </w:r>
        <w:r w:rsidRPr="004229B0">
          <w:t>probe along two principal axes in 3D yield a very high positioning complexity</w:t>
        </w:r>
        <w:r>
          <w:t xml:space="preserve">. A sample measurement setup is shown in </w:t>
        </w:r>
        <w:r w:rsidRPr="0051485A">
          <w:t>Figure 5.2.</w:t>
        </w:r>
        <w:r>
          <w:t>3</w:t>
        </w:r>
        <w:r w:rsidRPr="0051485A">
          <w:t>-</w:t>
        </w:r>
        <w:r>
          <w:t xml:space="preserve">2. </w:t>
        </w:r>
        <w:r w:rsidRPr="001D631E">
          <w:t>The system implementation with AoA1 supporting the 2-axis positioner and with a single or multiple AoA2 probe(s</w:t>
        </w:r>
        <w:r>
          <w:t>)</w:t>
        </w:r>
        <w:r w:rsidRPr="001D631E">
          <w:t xml:space="preserve"> require </w:t>
        </w:r>
        <w:r>
          <w:t xml:space="preserve">very large </w:t>
        </w:r>
        <w:r w:rsidRPr="001D631E">
          <w:t xml:space="preserve">systems since AoA2 probe(s) must be </w:t>
        </w:r>
        <w:r>
          <w:t xml:space="preserve">placed </w:t>
        </w:r>
        <w:r w:rsidRPr="001D631E">
          <w:t xml:space="preserve">behind AoA1 probe as shown in </w:t>
        </w:r>
        <w:r w:rsidRPr="0051485A">
          <w:t>Figure 5.2.</w:t>
        </w:r>
        <w:r>
          <w:t>3</w:t>
        </w:r>
        <w:r w:rsidRPr="0051485A">
          <w:t>-</w:t>
        </w:r>
        <w:r>
          <w:t>3 to support free movement of AoA1 and no interference with AoA2</w:t>
        </w:r>
        <w:r w:rsidRPr="001D631E">
          <w:t xml:space="preserve">. </w:t>
        </w:r>
      </w:ins>
    </w:p>
    <w:p w14:paraId="6568791F" w14:textId="77777777" w:rsidR="00A541E0" w:rsidRDefault="00A541E0" w:rsidP="00A541E0">
      <w:pPr>
        <w:pStyle w:val="TH"/>
        <w:rPr>
          <w:ins w:id="643" w:author="Bin Han_Qualcomm" w:date="2023-03-07T15:01:00Z"/>
        </w:rPr>
      </w:pPr>
      <w:ins w:id="644" w:author="Bin Han_Qualcomm" w:date="2023-03-07T15:01:00Z">
        <w:r>
          <w:rPr>
            <w:rFonts w:eastAsiaTheme="minorEastAsia"/>
            <w:noProof/>
            <w:lang w:eastAsia="zh-CN"/>
          </w:rPr>
          <w:lastRenderedPageBreak/>
          <w:drawing>
            <wp:inline distT="0" distB="0" distL="0" distR="0" wp14:anchorId="724E4123" wp14:editId="3F25DB8C">
              <wp:extent cx="3657600" cy="28917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7600" cy="2891715"/>
                      </a:xfrm>
                      <a:prstGeom prst="rect">
                        <a:avLst/>
                      </a:prstGeom>
                      <a:noFill/>
                    </pic:spPr>
                  </pic:pic>
                </a:graphicData>
              </a:graphic>
            </wp:inline>
          </w:drawing>
        </w:r>
      </w:ins>
    </w:p>
    <w:p w14:paraId="73FB90CC" w14:textId="77777777" w:rsidR="00A541E0" w:rsidRDefault="00A541E0" w:rsidP="00A541E0">
      <w:pPr>
        <w:pStyle w:val="TF"/>
        <w:rPr>
          <w:ins w:id="645" w:author="Bin Han_Qualcomm" w:date="2023-03-07T15:01:00Z"/>
        </w:rPr>
      </w:pPr>
      <w:ins w:id="646" w:author="Bin Han_Qualcomm" w:date="2023-03-07T15:01:00Z">
        <w:r w:rsidRPr="0051485A">
          <w:t>Figure 5.2.</w:t>
        </w:r>
        <w:r>
          <w:t>3</w:t>
        </w:r>
        <w:r w:rsidRPr="0051485A">
          <w:t>-</w:t>
        </w:r>
        <w:r>
          <w:t>2</w:t>
        </w:r>
        <w:r w:rsidRPr="0051485A">
          <w:t xml:space="preserve">: </w:t>
        </w:r>
        <w:r w:rsidRPr="004229B0">
          <w:t xml:space="preserve">Example DFF measurement setup </w:t>
        </w:r>
        <w:r>
          <w:t xml:space="preserve">with </w:t>
        </w:r>
        <w:r>
          <w:rPr>
            <w:rFonts w:eastAsiaTheme="minorEastAsia"/>
            <w:lang w:eastAsia="zh-CN"/>
          </w:rPr>
          <w:t>f</w:t>
        </w:r>
        <w:r w:rsidRPr="000C6EBD">
          <w:rPr>
            <w:rFonts w:eastAsiaTheme="minorEastAsia"/>
            <w:lang w:eastAsia="zh-CN"/>
          </w:rPr>
          <w:t xml:space="preserve">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variable</w:t>
        </w:r>
        <w:r w:rsidRPr="000C6EBD">
          <w:rPr>
            <w:rFonts w:eastAsiaTheme="minorEastAsia"/>
            <w:lang w:eastAsia="zh-CN"/>
          </w:rPr>
          <w:t xml:space="preserve">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ffset(s) between AoA1 and AoA2</w:t>
        </w:r>
        <w:r>
          <w:t>.</w:t>
        </w:r>
      </w:ins>
    </w:p>
    <w:p w14:paraId="14EEC997" w14:textId="77777777" w:rsidR="00A541E0" w:rsidRPr="001D631E" w:rsidRDefault="00A541E0" w:rsidP="00A541E0">
      <w:pPr>
        <w:tabs>
          <w:tab w:val="left" w:pos="810"/>
        </w:tabs>
        <w:spacing w:after="0"/>
        <w:rPr>
          <w:ins w:id="647" w:author="Bin Han_Qualcomm" w:date="2023-03-07T15:01:00Z"/>
        </w:rPr>
      </w:pPr>
    </w:p>
    <w:p w14:paraId="27B8537D" w14:textId="77777777" w:rsidR="00A541E0" w:rsidRDefault="00A541E0" w:rsidP="00A541E0">
      <w:pPr>
        <w:pStyle w:val="TF"/>
        <w:rPr>
          <w:ins w:id="648" w:author="Bin Han_Qualcomm" w:date="2023-03-07T15:01:00Z"/>
        </w:rPr>
      </w:pPr>
      <w:ins w:id="649" w:author="Bin Han_Qualcomm" w:date="2023-03-07T15:01:00Z">
        <w:r>
          <w:rPr>
            <w:noProof/>
          </w:rPr>
          <w:drawing>
            <wp:inline distT="0" distB="0" distL="0" distR="0" wp14:anchorId="2A644FC5" wp14:editId="6554FE19">
              <wp:extent cx="4572000" cy="133838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4572000" cy="1338382"/>
                      </a:xfrm>
                      <a:prstGeom prst="rect">
                        <a:avLst/>
                      </a:prstGeom>
                      <a:noFill/>
                    </pic:spPr>
                  </pic:pic>
                </a:graphicData>
              </a:graphic>
            </wp:inline>
          </w:drawing>
        </w:r>
      </w:ins>
    </w:p>
    <w:p w14:paraId="6567ADA3" w14:textId="77777777" w:rsidR="00A541E0" w:rsidRPr="004229B0" w:rsidRDefault="00A541E0" w:rsidP="00A541E0">
      <w:pPr>
        <w:pStyle w:val="TH"/>
        <w:rPr>
          <w:ins w:id="650" w:author="Bin Han_Qualcomm" w:date="2023-03-07T15:01:00Z"/>
        </w:rPr>
      </w:pPr>
      <w:ins w:id="651" w:author="Bin Han_Qualcomm" w:date="2023-03-07T15:01:00Z">
        <w:r w:rsidRPr="0051485A">
          <w:t>Figure 5.2.</w:t>
        </w:r>
        <w:r>
          <w:t>3</w:t>
        </w:r>
        <w:r w:rsidRPr="0051485A">
          <w:t>-</w:t>
        </w:r>
        <w:r>
          <w:t>3</w:t>
        </w:r>
        <w:r w:rsidRPr="004229B0">
          <w:t xml:space="preserve">: </w:t>
        </w:r>
        <w:r>
          <w:t>Illustration of IFF (left)/DFF (right) back-to-back probe placement.</w:t>
        </w:r>
      </w:ins>
    </w:p>
    <w:p w14:paraId="557D2E24" w14:textId="77777777" w:rsidR="00A541E0" w:rsidRPr="004229B0" w:rsidRDefault="00A541E0" w:rsidP="00CF4568">
      <w:pPr>
        <w:jc w:val="both"/>
        <w:rPr>
          <w:ins w:id="652" w:author="Bin Han_Qualcomm" w:date="2023-03-07T15:01:00Z"/>
        </w:rPr>
        <w:pPrChange w:id="653" w:author="Bin Han_Qualcomm" w:date="2023-03-07T15:25:00Z">
          <w:pPr/>
        </w:pPrChange>
      </w:pPr>
      <w:ins w:id="654" w:author="Bin Han_Qualcomm" w:date="2023-03-07T15:01:00Z">
        <w:r w:rsidRPr="004229B0">
          <w:t xml:space="preserve">Size (width/depth/height) estimations for such DFF/IFF systems supporting the FR2-1 frequency range and devices up to a 40 cm diameter (40 cm QZ) are tabulated in </w:t>
        </w:r>
        <w:r>
          <w:t>Table 5.2.3-1</w:t>
        </w:r>
        <w:r w:rsidRPr="004229B0">
          <w:t xml:space="preserve">. </w:t>
        </w:r>
        <w:r>
          <w:t>T</w:t>
        </w:r>
        <w:r w:rsidRPr="004229B0">
          <w:t xml:space="preserve">he increase in chamber sizes (footprint and heights) when compared to existing FR2 UE RF chambers is significant and existing chambers are not upgradable to support full degrees of freedom. </w:t>
        </w:r>
        <w:r>
          <w:t>The</w:t>
        </w:r>
        <w:r w:rsidRPr="004229B0">
          <w:t xml:space="preserve"> lead times to develop such systems with full degrees of freedom could be quite significant and could thus delay the commercial adoption of these test cases. </w:t>
        </w:r>
        <w:r>
          <w:t xml:space="preserve">Additionally, </w:t>
        </w:r>
        <w:r w:rsidRPr="004229B0">
          <w:t xml:space="preserve">the overall system complexities of such systems could further require an increase in measurement uncertainties (MUs) and thus test tolerances (TTs). </w:t>
        </w:r>
      </w:ins>
    </w:p>
    <w:p w14:paraId="3E5FF272" w14:textId="77777777" w:rsidR="00A541E0" w:rsidRPr="004229B0" w:rsidRDefault="00A541E0" w:rsidP="00A541E0">
      <w:pPr>
        <w:pStyle w:val="TH"/>
        <w:rPr>
          <w:ins w:id="655" w:author="Bin Han_Qualcomm" w:date="2023-03-07T15:01:00Z"/>
        </w:rPr>
      </w:pPr>
      <w:ins w:id="656" w:author="Bin Han_Qualcomm" w:date="2023-03-07T15:01:00Z">
        <w:r>
          <w:t>Table 5.2.3-1</w:t>
        </w:r>
        <w:r w:rsidRPr="004229B0">
          <w:t xml:space="preserve">: Size estimates for UE RF systems with </w:t>
        </w:r>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Variable</w:t>
        </w:r>
        <w:r w:rsidRPr="000C6EBD">
          <w:rPr>
            <w:rFonts w:eastAsiaTheme="minorEastAsia"/>
            <w:lang w:eastAsia="zh-CN"/>
          </w:rPr>
          <w:t xml:space="preserve">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ffset(s) between AoA1 and AoA2</w:t>
        </w:r>
        <w:r w:rsidRPr="004229B0">
          <w:t>.</w:t>
        </w:r>
      </w:ins>
    </w:p>
    <w:tbl>
      <w:tblPr>
        <w:tblStyle w:val="TableGrid"/>
        <w:tblW w:w="0" w:type="auto"/>
        <w:jc w:val="center"/>
        <w:tblLook w:val="04A0" w:firstRow="1" w:lastRow="0" w:firstColumn="1" w:lastColumn="0" w:noHBand="0" w:noVBand="1"/>
      </w:tblPr>
      <w:tblGrid>
        <w:gridCol w:w="2155"/>
        <w:gridCol w:w="1301"/>
        <w:gridCol w:w="1440"/>
        <w:gridCol w:w="1440"/>
      </w:tblGrid>
      <w:tr w:rsidR="00A541E0" w:rsidRPr="004229B0" w14:paraId="1D0EFA68" w14:textId="77777777" w:rsidTr="005F0D99">
        <w:trPr>
          <w:jc w:val="center"/>
          <w:ins w:id="657" w:author="Bin Han_Qualcomm" w:date="2023-03-07T15:01:00Z"/>
        </w:trPr>
        <w:tc>
          <w:tcPr>
            <w:tcW w:w="2155" w:type="dxa"/>
            <w:tcBorders>
              <w:tl2br w:val="single" w:sz="4" w:space="0" w:color="auto"/>
            </w:tcBorders>
            <w:shd w:val="clear" w:color="auto" w:fill="D9D9D9" w:themeFill="background1" w:themeFillShade="D9"/>
          </w:tcPr>
          <w:p w14:paraId="01E4D151" w14:textId="77777777" w:rsidR="00A541E0" w:rsidRPr="004229B0" w:rsidRDefault="00A541E0" w:rsidP="005F0D99">
            <w:pPr>
              <w:pStyle w:val="TAH"/>
              <w:rPr>
                <w:ins w:id="658" w:author="Bin Han_Qualcomm" w:date="2023-03-07T15:01:00Z"/>
              </w:rPr>
            </w:pPr>
            <w:ins w:id="659" w:author="Bin Han_Qualcomm" w:date="2023-03-07T15:01:00Z">
              <w:r w:rsidRPr="004229B0">
                <w:t xml:space="preserve">                               Size</w:t>
              </w:r>
            </w:ins>
          </w:p>
          <w:p w14:paraId="423EB1FE" w14:textId="77777777" w:rsidR="00A541E0" w:rsidRPr="004229B0" w:rsidRDefault="00A541E0" w:rsidP="005F0D99">
            <w:pPr>
              <w:pStyle w:val="TAH"/>
              <w:jc w:val="left"/>
              <w:rPr>
                <w:ins w:id="660" w:author="Bin Han_Qualcomm" w:date="2023-03-07T15:01:00Z"/>
              </w:rPr>
            </w:pPr>
            <w:ins w:id="661" w:author="Bin Han_Qualcomm" w:date="2023-03-07T15:01:00Z">
              <w:r w:rsidRPr="004229B0">
                <w:t>Test Method</w:t>
              </w:r>
            </w:ins>
          </w:p>
        </w:tc>
        <w:tc>
          <w:tcPr>
            <w:tcW w:w="1301" w:type="dxa"/>
            <w:shd w:val="clear" w:color="auto" w:fill="D9D9D9" w:themeFill="background1" w:themeFillShade="D9"/>
            <w:vAlign w:val="center"/>
          </w:tcPr>
          <w:p w14:paraId="7A3F457F" w14:textId="77777777" w:rsidR="00A541E0" w:rsidRPr="004229B0" w:rsidRDefault="00A541E0" w:rsidP="005F0D99">
            <w:pPr>
              <w:pStyle w:val="TAH"/>
              <w:rPr>
                <w:ins w:id="662" w:author="Bin Han_Qualcomm" w:date="2023-03-07T15:01:00Z"/>
              </w:rPr>
            </w:pPr>
            <w:ins w:id="663" w:author="Bin Han_Qualcomm" w:date="2023-03-07T15:01:00Z">
              <w:r w:rsidRPr="004229B0">
                <w:t>Width [m]</w:t>
              </w:r>
            </w:ins>
          </w:p>
        </w:tc>
        <w:tc>
          <w:tcPr>
            <w:tcW w:w="1440" w:type="dxa"/>
            <w:shd w:val="clear" w:color="auto" w:fill="D9D9D9" w:themeFill="background1" w:themeFillShade="D9"/>
            <w:vAlign w:val="center"/>
          </w:tcPr>
          <w:p w14:paraId="685A2361" w14:textId="77777777" w:rsidR="00A541E0" w:rsidRPr="004229B0" w:rsidRDefault="00A541E0" w:rsidP="005F0D99">
            <w:pPr>
              <w:pStyle w:val="TAH"/>
              <w:rPr>
                <w:ins w:id="664" w:author="Bin Han_Qualcomm" w:date="2023-03-07T15:01:00Z"/>
              </w:rPr>
            </w:pPr>
            <w:ins w:id="665" w:author="Bin Han_Qualcomm" w:date="2023-03-07T15:01:00Z">
              <w:r w:rsidRPr="004229B0">
                <w:t>Depth [m]</w:t>
              </w:r>
            </w:ins>
          </w:p>
        </w:tc>
        <w:tc>
          <w:tcPr>
            <w:tcW w:w="1440" w:type="dxa"/>
            <w:shd w:val="clear" w:color="auto" w:fill="D9D9D9" w:themeFill="background1" w:themeFillShade="D9"/>
            <w:vAlign w:val="center"/>
          </w:tcPr>
          <w:p w14:paraId="650C1F05" w14:textId="77777777" w:rsidR="00A541E0" w:rsidRPr="004229B0" w:rsidRDefault="00A541E0" w:rsidP="005F0D99">
            <w:pPr>
              <w:pStyle w:val="TAH"/>
              <w:rPr>
                <w:ins w:id="666" w:author="Bin Han_Qualcomm" w:date="2023-03-07T15:01:00Z"/>
              </w:rPr>
            </w:pPr>
            <w:ins w:id="667" w:author="Bin Han_Qualcomm" w:date="2023-03-07T15:01:00Z">
              <w:r w:rsidRPr="004229B0">
                <w:t>Height [m]</w:t>
              </w:r>
            </w:ins>
          </w:p>
        </w:tc>
      </w:tr>
      <w:tr w:rsidR="00A541E0" w:rsidRPr="004229B0" w14:paraId="16EF5E65" w14:textId="77777777" w:rsidTr="005F0D99">
        <w:trPr>
          <w:jc w:val="center"/>
          <w:ins w:id="668" w:author="Bin Han_Qualcomm" w:date="2023-03-07T15:01:00Z"/>
        </w:trPr>
        <w:tc>
          <w:tcPr>
            <w:tcW w:w="2155" w:type="dxa"/>
            <w:vAlign w:val="center"/>
          </w:tcPr>
          <w:p w14:paraId="62A9175C" w14:textId="77777777" w:rsidR="00A541E0" w:rsidRPr="004229B0" w:rsidRDefault="00A541E0" w:rsidP="005F0D99">
            <w:pPr>
              <w:pStyle w:val="TAL"/>
              <w:rPr>
                <w:ins w:id="669" w:author="Bin Han_Qualcomm" w:date="2023-03-07T15:01:00Z"/>
              </w:rPr>
            </w:pPr>
            <w:ins w:id="670" w:author="Bin Han_Qualcomm" w:date="2023-03-07T15:01:00Z">
              <w:r w:rsidRPr="004229B0">
                <w:t>DFF</w:t>
              </w:r>
            </w:ins>
          </w:p>
        </w:tc>
        <w:tc>
          <w:tcPr>
            <w:tcW w:w="1301" w:type="dxa"/>
            <w:vAlign w:val="center"/>
          </w:tcPr>
          <w:p w14:paraId="0BF20B60" w14:textId="77777777" w:rsidR="00A541E0" w:rsidRPr="004229B0" w:rsidRDefault="00A541E0" w:rsidP="005F0D99">
            <w:pPr>
              <w:pStyle w:val="TAC"/>
              <w:rPr>
                <w:ins w:id="671" w:author="Bin Han_Qualcomm" w:date="2023-03-07T15:01:00Z"/>
              </w:rPr>
            </w:pPr>
            <w:ins w:id="672" w:author="Bin Han_Qualcomm" w:date="2023-03-07T15:01:00Z">
              <w:r w:rsidRPr="004229B0">
                <w:t>3.</w:t>
              </w:r>
              <w:r>
                <w:t>6</w:t>
              </w:r>
            </w:ins>
          </w:p>
        </w:tc>
        <w:tc>
          <w:tcPr>
            <w:tcW w:w="1440" w:type="dxa"/>
            <w:vAlign w:val="center"/>
          </w:tcPr>
          <w:p w14:paraId="5FAB2B61" w14:textId="77777777" w:rsidR="00A541E0" w:rsidRPr="004229B0" w:rsidRDefault="00A541E0" w:rsidP="005F0D99">
            <w:pPr>
              <w:pStyle w:val="TAC"/>
              <w:rPr>
                <w:ins w:id="673" w:author="Bin Han_Qualcomm" w:date="2023-03-07T15:01:00Z"/>
              </w:rPr>
            </w:pPr>
            <w:ins w:id="674" w:author="Bin Han_Qualcomm" w:date="2023-03-07T15:01:00Z">
              <w:r w:rsidRPr="004229B0">
                <w:t>3.</w:t>
              </w:r>
              <w:r>
                <w:t>6</w:t>
              </w:r>
            </w:ins>
          </w:p>
        </w:tc>
        <w:tc>
          <w:tcPr>
            <w:tcW w:w="1440" w:type="dxa"/>
            <w:vAlign w:val="center"/>
          </w:tcPr>
          <w:p w14:paraId="44AC0958" w14:textId="77777777" w:rsidR="00A541E0" w:rsidRPr="004229B0" w:rsidRDefault="00A541E0" w:rsidP="005F0D99">
            <w:pPr>
              <w:pStyle w:val="TAC"/>
              <w:rPr>
                <w:ins w:id="675" w:author="Bin Han_Qualcomm" w:date="2023-03-07T15:01:00Z"/>
              </w:rPr>
            </w:pPr>
            <w:ins w:id="676" w:author="Bin Han_Qualcomm" w:date="2023-03-07T15:01:00Z">
              <w:r w:rsidRPr="004229B0">
                <w:t>3.</w:t>
              </w:r>
              <w:r>
                <w:t>6</w:t>
              </w:r>
            </w:ins>
          </w:p>
        </w:tc>
      </w:tr>
      <w:tr w:rsidR="00A541E0" w:rsidRPr="004229B0" w14:paraId="37D994F1" w14:textId="77777777" w:rsidTr="005F0D99">
        <w:trPr>
          <w:jc w:val="center"/>
          <w:ins w:id="677" w:author="Bin Han_Qualcomm" w:date="2023-03-07T15:01:00Z"/>
        </w:trPr>
        <w:tc>
          <w:tcPr>
            <w:tcW w:w="2155" w:type="dxa"/>
            <w:vAlign w:val="center"/>
          </w:tcPr>
          <w:p w14:paraId="780511F8" w14:textId="77777777" w:rsidR="00A541E0" w:rsidRPr="004229B0" w:rsidRDefault="00A541E0" w:rsidP="005F0D99">
            <w:pPr>
              <w:pStyle w:val="TAL"/>
              <w:rPr>
                <w:ins w:id="678" w:author="Bin Han_Qualcomm" w:date="2023-03-07T15:01:00Z"/>
              </w:rPr>
            </w:pPr>
            <w:ins w:id="679" w:author="Bin Han_Qualcomm" w:date="2023-03-07T15:01:00Z">
              <w:r w:rsidRPr="004229B0">
                <w:t>IFF</w:t>
              </w:r>
            </w:ins>
          </w:p>
        </w:tc>
        <w:tc>
          <w:tcPr>
            <w:tcW w:w="1301" w:type="dxa"/>
            <w:vAlign w:val="center"/>
          </w:tcPr>
          <w:p w14:paraId="758F49A8" w14:textId="77777777" w:rsidR="00A541E0" w:rsidRPr="004229B0" w:rsidRDefault="00A541E0" w:rsidP="005F0D99">
            <w:pPr>
              <w:pStyle w:val="TAC"/>
              <w:rPr>
                <w:ins w:id="680" w:author="Bin Han_Qualcomm" w:date="2023-03-07T15:01:00Z"/>
              </w:rPr>
            </w:pPr>
            <w:ins w:id="681" w:author="Bin Han_Qualcomm" w:date="2023-03-07T15:01:00Z">
              <w:r>
                <w:t>6.6</w:t>
              </w:r>
            </w:ins>
          </w:p>
        </w:tc>
        <w:tc>
          <w:tcPr>
            <w:tcW w:w="1440" w:type="dxa"/>
            <w:vAlign w:val="center"/>
          </w:tcPr>
          <w:p w14:paraId="1509A7E5" w14:textId="77777777" w:rsidR="00A541E0" w:rsidRPr="004229B0" w:rsidRDefault="00A541E0" w:rsidP="005F0D99">
            <w:pPr>
              <w:pStyle w:val="TAC"/>
              <w:rPr>
                <w:ins w:id="682" w:author="Bin Han_Qualcomm" w:date="2023-03-07T15:01:00Z"/>
              </w:rPr>
            </w:pPr>
            <w:ins w:id="683" w:author="Bin Han_Qualcomm" w:date="2023-03-07T15:01:00Z">
              <w:r>
                <w:t>6.6</w:t>
              </w:r>
            </w:ins>
          </w:p>
        </w:tc>
        <w:tc>
          <w:tcPr>
            <w:tcW w:w="1440" w:type="dxa"/>
            <w:vAlign w:val="center"/>
          </w:tcPr>
          <w:p w14:paraId="2E7ACB64" w14:textId="77777777" w:rsidR="00A541E0" w:rsidRPr="004229B0" w:rsidRDefault="00A541E0" w:rsidP="005F0D99">
            <w:pPr>
              <w:pStyle w:val="TAC"/>
              <w:rPr>
                <w:ins w:id="684" w:author="Bin Han_Qualcomm" w:date="2023-03-07T15:01:00Z"/>
              </w:rPr>
            </w:pPr>
            <w:ins w:id="685" w:author="Bin Han_Qualcomm" w:date="2023-03-07T15:01:00Z">
              <w:r>
                <w:t>6.6</w:t>
              </w:r>
            </w:ins>
          </w:p>
        </w:tc>
      </w:tr>
    </w:tbl>
    <w:p w14:paraId="3133C4AF" w14:textId="77777777" w:rsidR="00A541E0" w:rsidRDefault="00A541E0" w:rsidP="00A541E0">
      <w:pPr>
        <w:rPr>
          <w:ins w:id="686" w:author="Bin Han_Qualcomm" w:date="2023-03-07T15:01:00Z"/>
        </w:rPr>
      </w:pPr>
    </w:p>
    <w:p w14:paraId="2A0D2CF7" w14:textId="77777777" w:rsidR="00A541E0" w:rsidRDefault="00A541E0" w:rsidP="00A541E0">
      <w:pPr>
        <w:rPr>
          <w:ins w:id="687" w:author="Bin Han_Qualcomm" w:date="2023-03-07T15:01:00Z"/>
        </w:rPr>
      </w:pPr>
      <w:ins w:id="688" w:author="Bin Han_Qualcomm" w:date="2023-03-07T15:01:00Z">
        <w:r>
          <w:t>This measurement setup has its pros/cons summarized in</w:t>
        </w:r>
        <w:r w:rsidRPr="0055113E">
          <w:t xml:space="preserve"> </w:t>
        </w:r>
        <w:r>
          <w:t xml:space="preserve">Table 5.2.3-2. </w:t>
        </w:r>
      </w:ins>
    </w:p>
    <w:p w14:paraId="5682CCD5" w14:textId="77777777" w:rsidR="00A541E0" w:rsidRDefault="00A541E0" w:rsidP="00A541E0">
      <w:pPr>
        <w:pStyle w:val="TH"/>
        <w:rPr>
          <w:ins w:id="689" w:author="Bin Han_Qualcomm" w:date="2023-03-07T15:01:00Z"/>
        </w:rPr>
      </w:pPr>
      <w:ins w:id="690" w:author="Bin Han_Qualcomm" w:date="2023-03-07T15:01:00Z">
        <w:r>
          <w:lastRenderedPageBreak/>
          <w:t>Table 5.2.3-2</w:t>
        </w:r>
        <w:r w:rsidRPr="004229B0">
          <w:t xml:space="preserve">: </w:t>
        </w:r>
        <w:r>
          <w:t>Overview of Measurement Setup with Probes in the FF</w:t>
        </w:r>
      </w:ins>
    </w:p>
    <w:tbl>
      <w:tblPr>
        <w:tblStyle w:val="TableGrid"/>
        <w:tblW w:w="9313" w:type="dxa"/>
        <w:jc w:val="center"/>
        <w:tblLook w:val="04A0" w:firstRow="1" w:lastRow="0" w:firstColumn="1" w:lastColumn="0" w:noHBand="0" w:noVBand="1"/>
      </w:tblPr>
      <w:tblGrid>
        <w:gridCol w:w="1710"/>
        <w:gridCol w:w="7603"/>
      </w:tblGrid>
      <w:tr w:rsidR="00A541E0" w14:paraId="3B5E490F" w14:textId="77777777" w:rsidTr="005F0D99">
        <w:trPr>
          <w:jc w:val="center"/>
          <w:ins w:id="691" w:author="Bin Han_Qualcomm" w:date="2023-03-07T15:01:00Z"/>
        </w:trPr>
        <w:tc>
          <w:tcPr>
            <w:tcW w:w="1710" w:type="dxa"/>
            <w:shd w:val="clear" w:color="auto" w:fill="D9D9D9" w:themeFill="background1" w:themeFillShade="D9"/>
          </w:tcPr>
          <w:p w14:paraId="72F8DDB2" w14:textId="77777777" w:rsidR="00A541E0" w:rsidRPr="005811B9" w:rsidRDefault="00A541E0" w:rsidP="005F0D99">
            <w:pPr>
              <w:pStyle w:val="TAH"/>
              <w:rPr>
                <w:ins w:id="692" w:author="Bin Han_Qualcomm" w:date="2023-03-07T15:01:00Z"/>
              </w:rPr>
            </w:pPr>
            <w:ins w:id="693" w:author="Bin Han_Qualcomm" w:date="2023-03-07T15:01:00Z">
              <w:r w:rsidRPr="005811B9">
                <w:t>Description</w:t>
              </w:r>
            </w:ins>
          </w:p>
        </w:tc>
        <w:tc>
          <w:tcPr>
            <w:tcW w:w="7603" w:type="dxa"/>
            <w:shd w:val="clear" w:color="auto" w:fill="D9D9D9" w:themeFill="background1" w:themeFillShade="D9"/>
          </w:tcPr>
          <w:p w14:paraId="505DD918" w14:textId="77777777" w:rsidR="00A541E0" w:rsidRDefault="00A541E0" w:rsidP="005F0D99">
            <w:pPr>
              <w:pStyle w:val="TAH"/>
              <w:rPr>
                <w:ins w:id="694" w:author="Bin Han_Qualcomm" w:date="2023-03-07T15:01:00Z"/>
              </w:rPr>
            </w:pPr>
            <w:ins w:id="695" w:author="Bin Han_Qualcomm" w:date="2023-03-07T15:01:00Z">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Variable</w:t>
              </w:r>
              <w:r w:rsidRPr="000C6EBD">
                <w:rPr>
                  <w:rFonts w:eastAsiaTheme="minorEastAsia"/>
                  <w:lang w:eastAsia="zh-CN"/>
                </w:rPr>
                <w:t xml:space="preserve">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ffset(s) between AoA1 and AoA2</w:t>
              </w:r>
              <w:r>
                <w:rPr>
                  <w:rFonts w:eastAsiaTheme="minorEastAsia"/>
                  <w:lang w:eastAsia="zh-CN"/>
                </w:rPr>
                <w:t xml:space="preserve"> with Probes in FF</w:t>
              </w:r>
            </w:ins>
          </w:p>
        </w:tc>
      </w:tr>
      <w:tr w:rsidR="00A541E0" w14:paraId="17BF9D74" w14:textId="77777777" w:rsidTr="005F0D99">
        <w:trPr>
          <w:jc w:val="center"/>
          <w:ins w:id="696" w:author="Bin Han_Qualcomm" w:date="2023-03-07T15:01:00Z"/>
        </w:trPr>
        <w:tc>
          <w:tcPr>
            <w:tcW w:w="1710" w:type="dxa"/>
          </w:tcPr>
          <w:p w14:paraId="2B258809" w14:textId="77777777" w:rsidR="00A541E0" w:rsidRPr="005811B9" w:rsidRDefault="00A541E0" w:rsidP="005F0D99">
            <w:pPr>
              <w:pStyle w:val="TAL"/>
              <w:rPr>
                <w:ins w:id="697" w:author="Bin Han_Qualcomm" w:date="2023-03-07T15:01:00Z"/>
              </w:rPr>
            </w:pPr>
            <w:ins w:id="698" w:author="Bin Han_Qualcomm" w:date="2023-03-07T15:01:00Z">
              <w:r>
                <w:t xml:space="preserve">Probe </w:t>
              </w:r>
              <w:r w:rsidRPr="005811B9">
                <w:t>Offset Option</w:t>
              </w:r>
            </w:ins>
          </w:p>
        </w:tc>
        <w:tc>
          <w:tcPr>
            <w:tcW w:w="7603" w:type="dxa"/>
          </w:tcPr>
          <w:p w14:paraId="59E094F7" w14:textId="77777777" w:rsidR="00A541E0" w:rsidRDefault="00A541E0" w:rsidP="005F0D99">
            <w:pPr>
              <w:pStyle w:val="TAL"/>
              <w:rPr>
                <w:ins w:id="699" w:author="Bin Han_Qualcomm" w:date="2023-03-07T15:01:00Z"/>
              </w:rPr>
            </w:pPr>
            <w:ins w:id="700" w:author="Bin Han_Qualcomm" w:date="2023-03-07T15:01:00Z">
              <w:r>
                <w:t>Variable Angular Offset(s) between AoA1 and AoA2 in the chamber. The angular separation between AoA1 and AoA2 is changing during the testing</w:t>
              </w:r>
            </w:ins>
          </w:p>
        </w:tc>
      </w:tr>
      <w:tr w:rsidR="00A541E0" w14:paraId="5116384D" w14:textId="77777777" w:rsidTr="005F0D99">
        <w:trPr>
          <w:jc w:val="center"/>
          <w:ins w:id="701" w:author="Bin Han_Qualcomm" w:date="2023-03-07T15:01:00Z"/>
        </w:trPr>
        <w:tc>
          <w:tcPr>
            <w:tcW w:w="1710" w:type="dxa"/>
          </w:tcPr>
          <w:p w14:paraId="2D0816D3" w14:textId="77777777" w:rsidR="00A541E0" w:rsidRPr="005811B9" w:rsidRDefault="00A541E0" w:rsidP="005F0D99">
            <w:pPr>
              <w:pStyle w:val="TAL"/>
              <w:rPr>
                <w:ins w:id="702" w:author="Bin Han_Qualcomm" w:date="2023-03-07T15:01:00Z"/>
              </w:rPr>
            </w:pPr>
            <w:ins w:id="703" w:author="Bin Han_Qualcomm" w:date="2023-03-07T15:01:00Z">
              <w:r>
                <w:t>Pros</w:t>
              </w:r>
            </w:ins>
          </w:p>
        </w:tc>
        <w:tc>
          <w:tcPr>
            <w:tcW w:w="7603" w:type="dxa"/>
          </w:tcPr>
          <w:p w14:paraId="2A607286" w14:textId="77777777" w:rsidR="00A541E0" w:rsidRDefault="00A541E0" w:rsidP="00A541E0">
            <w:pPr>
              <w:pStyle w:val="TAL"/>
              <w:numPr>
                <w:ilvl w:val="0"/>
                <w:numId w:val="12"/>
              </w:numPr>
              <w:rPr>
                <w:ins w:id="704" w:author="Bin Han_Qualcomm" w:date="2023-03-07T15:01:00Z"/>
              </w:rPr>
            </w:pPr>
            <w:ins w:id="705" w:author="Bin Han_Qualcomm" w:date="2023-03-07T15:01:00Z">
              <w:r>
                <w:t xml:space="preserve">The link/measurement conditions of AoA2 can be fixed during the testing </w:t>
              </w:r>
            </w:ins>
          </w:p>
        </w:tc>
      </w:tr>
      <w:tr w:rsidR="00A541E0" w14:paraId="3CFBAB27" w14:textId="77777777" w:rsidTr="005F0D99">
        <w:trPr>
          <w:jc w:val="center"/>
          <w:ins w:id="706" w:author="Bin Han_Qualcomm" w:date="2023-03-07T15:01:00Z"/>
        </w:trPr>
        <w:tc>
          <w:tcPr>
            <w:tcW w:w="1710" w:type="dxa"/>
          </w:tcPr>
          <w:p w14:paraId="5C7AAF99" w14:textId="77777777" w:rsidR="00A541E0" w:rsidRDefault="00A541E0" w:rsidP="005F0D99">
            <w:pPr>
              <w:pStyle w:val="TAL"/>
              <w:rPr>
                <w:ins w:id="707" w:author="Bin Han_Qualcomm" w:date="2023-03-07T15:01:00Z"/>
              </w:rPr>
            </w:pPr>
            <w:ins w:id="708" w:author="Bin Han_Qualcomm" w:date="2023-03-07T15:01:00Z">
              <w:r>
                <w:t>Cons</w:t>
              </w:r>
            </w:ins>
          </w:p>
        </w:tc>
        <w:tc>
          <w:tcPr>
            <w:tcW w:w="7603" w:type="dxa"/>
          </w:tcPr>
          <w:p w14:paraId="69AF6150" w14:textId="77777777" w:rsidR="00A541E0" w:rsidRDefault="00A541E0" w:rsidP="00A541E0">
            <w:pPr>
              <w:pStyle w:val="TAL"/>
              <w:numPr>
                <w:ilvl w:val="0"/>
                <w:numId w:val="13"/>
              </w:numPr>
              <w:rPr>
                <w:ins w:id="709" w:author="Bin Han_Qualcomm" w:date="2023-03-07T15:01:00Z"/>
              </w:rPr>
            </w:pPr>
            <w:ins w:id="710" w:author="Bin Han_Qualcomm" w:date="2023-03-07T15:01:00Z">
              <w:r>
                <w:t xml:space="preserve">AoA2 cannot follow/track a specific reference direction </w:t>
              </w:r>
            </w:ins>
          </w:p>
          <w:p w14:paraId="08352703" w14:textId="77777777" w:rsidR="00A541E0" w:rsidRDefault="00A541E0" w:rsidP="00A541E0">
            <w:pPr>
              <w:pStyle w:val="TAL"/>
              <w:numPr>
                <w:ilvl w:val="0"/>
                <w:numId w:val="13"/>
              </w:numPr>
              <w:rPr>
                <w:ins w:id="711" w:author="Bin Han_Qualcomm" w:date="2023-03-07T15:01:00Z"/>
              </w:rPr>
            </w:pPr>
            <w:ins w:id="712" w:author="Bin Han_Qualcomm" w:date="2023-03-07T15:01:00Z">
              <w:r>
                <w:t>Very high system complexity</w:t>
              </w:r>
            </w:ins>
          </w:p>
          <w:p w14:paraId="7A26559C" w14:textId="77777777" w:rsidR="00A541E0" w:rsidRDefault="00A541E0" w:rsidP="00A541E0">
            <w:pPr>
              <w:pStyle w:val="TAL"/>
              <w:numPr>
                <w:ilvl w:val="0"/>
                <w:numId w:val="13"/>
              </w:numPr>
              <w:rPr>
                <w:ins w:id="713" w:author="Bin Han_Qualcomm" w:date="2023-03-07T15:01:00Z"/>
              </w:rPr>
            </w:pPr>
            <w:ins w:id="714" w:author="Bin Han_Qualcomm" w:date="2023-03-07T15:01:00Z">
              <w:r>
                <w:t>Existing systems cannot be re-used</w:t>
              </w:r>
            </w:ins>
          </w:p>
          <w:p w14:paraId="2BAF325E" w14:textId="77777777" w:rsidR="00A541E0" w:rsidRDefault="00A541E0" w:rsidP="00A541E0">
            <w:pPr>
              <w:pStyle w:val="TAL"/>
              <w:numPr>
                <w:ilvl w:val="0"/>
                <w:numId w:val="13"/>
              </w:numPr>
              <w:rPr>
                <w:ins w:id="715" w:author="Bin Han_Qualcomm" w:date="2023-03-07T15:01:00Z"/>
              </w:rPr>
            </w:pPr>
            <w:ins w:id="716" w:author="Bin Han_Qualcomm" w:date="2023-03-07T15:01:00Z">
              <w:r>
                <w:t>Large/very large chamber footprint/chamber heights</w:t>
              </w:r>
            </w:ins>
          </w:p>
          <w:p w14:paraId="7B2BFAD0" w14:textId="77777777" w:rsidR="00A541E0" w:rsidRDefault="00A541E0" w:rsidP="00A541E0">
            <w:pPr>
              <w:pStyle w:val="TAL"/>
              <w:numPr>
                <w:ilvl w:val="0"/>
                <w:numId w:val="13"/>
              </w:numPr>
              <w:rPr>
                <w:ins w:id="717" w:author="Bin Han_Qualcomm" w:date="2023-03-07T15:01:00Z"/>
              </w:rPr>
            </w:pPr>
            <w:ins w:id="718" w:author="Bin Han_Qualcomm" w:date="2023-03-07T15:01:00Z">
              <w:r>
                <w:t>Long development time/TTM</w:t>
              </w:r>
            </w:ins>
          </w:p>
          <w:p w14:paraId="61420661" w14:textId="77777777" w:rsidR="00A541E0" w:rsidRDefault="00A541E0" w:rsidP="00A541E0">
            <w:pPr>
              <w:pStyle w:val="TAL"/>
              <w:numPr>
                <w:ilvl w:val="0"/>
                <w:numId w:val="13"/>
              </w:numPr>
              <w:rPr>
                <w:ins w:id="719" w:author="Bin Han_Qualcomm" w:date="2023-03-07T15:01:00Z"/>
              </w:rPr>
            </w:pPr>
            <w:ins w:id="720" w:author="Bin Han_Qualcomm" w:date="2023-03-07T15:01:00Z">
              <w:r>
                <w:t>Increase in MU/TT</w:t>
              </w:r>
            </w:ins>
          </w:p>
        </w:tc>
      </w:tr>
    </w:tbl>
    <w:p w14:paraId="1DE1D0EF" w14:textId="77777777" w:rsidR="00A541E0" w:rsidRPr="00921238" w:rsidRDefault="00A541E0" w:rsidP="00A541E0">
      <w:pPr>
        <w:rPr>
          <w:ins w:id="721" w:author="Bin Han_Qualcomm" w:date="2023-03-07T15:01:00Z"/>
        </w:rPr>
      </w:pPr>
    </w:p>
    <w:p w14:paraId="7B192B86" w14:textId="77777777" w:rsidR="00A541E0" w:rsidRDefault="00A541E0" w:rsidP="00A541E0">
      <w:pPr>
        <w:pStyle w:val="Heading3"/>
        <w:rPr>
          <w:ins w:id="722" w:author="Bin Han_Qualcomm" w:date="2023-03-07T15:01:00Z"/>
        </w:rPr>
      </w:pPr>
      <w:bookmarkStart w:id="723" w:name="_Toc129095000"/>
      <w:ins w:id="724" w:author="Bin Han_Qualcomm" w:date="2023-03-07T15:01:00Z">
        <w:r>
          <w:t xml:space="preserve">5.2.4 Measurement Setup with </w:t>
        </w:r>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t>
        </w:r>
        <w:r>
          <w:t xml:space="preserve">with Partial Freedom of Variable Angular </w:t>
        </w:r>
        <w:r>
          <w:rPr>
            <w:rFonts w:eastAsiaTheme="minorEastAsia"/>
            <w:lang w:eastAsia="zh-CN"/>
          </w:rPr>
          <w:t>O</w:t>
        </w:r>
        <w:r w:rsidRPr="000C6EBD">
          <w:rPr>
            <w:rFonts w:eastAsiaTheme="minorEastAsia"/>
            <w:lang w:eastAsia="zh-CN"/>
          </w:rPr>
          <w:t xml:space="preserve">ffset(s) </w:t>
        </w:r>
        <w:r>
          <w:rPr>
            <w:rFonts w:eastAsiaTheme="minorEastAsia"/>
            <w:lang w:eastAsia="zh-CN"/>
          </w:rPr>
          <w:t>b</w:t>
        </w:r>
        <w:r w:rsidRPr="000C6EBD">
          <w:rPr>
            <w:rFonts w:eastAsiaTheme="minorEastAsia"/>
            <w:lang w:eastAsia="zh-CN"/>
          </w:rPr>
          <w:t>etween AoA1 and AoA2</w:t>
        </w:r>
        <w:bookmarkEnd w:id="723"/>
      </w:ins>
    </w:p>
    <w:p w14:paraId="0FA7B78F" w14:textId="77777777" w:rsidR="00A541E0" w:rsidRDefault="00A541E0" w:rsidP="00A541E0">
      <w:pPr>
        <w:rPr>
          <w:ins w:id="725" w:author="Bin Han_Qualcomm" w:date="2023-03-07T15:01:00Z"/>
        </w:rPr>
      </w:pPr>
      <w:ins w:id="726" w:author="Bin Han_Qualcomm" w:date="2023-03-07T15:01:00Z">
        <w:r>
          <w:t>An alternate measurement setup considered for multi-</w:t>
        </w:r>
        <w:proofErr w:type="spellStart"/>
        <w:r>
          <w:t>AoA</w:t>
        </w:r>
        <w:proofErr w:type="spellEnd"/>
        <w:r>
          <w:t xml:space="preserve"> UE RF testing is based on full degrees of freedom for AoA1 with partial freedom of variable angular offsets between AoA1 and AoA2. </w:t>
        </w:r>
      </w:ins>
    </w:p>
    <w:p w14:paraId="30399070" w14:textId="77777777" w:rsidR="00A541E0" w:rsidRDefault="00A541E0" w:rsidP="00CF4568">
      <w:pPr>
        <w:jc w:val="both"/>
        <w:rPr>
          <w:ins w:id="727" w:author="Bin Han_Qualcomm" w:date="2023-03-07T15:01:00Z"/>
        </w:rPr>
        <w:pPrChange w:id="728" w:author="Bin Han_Qualcomm" w:date="2023-03-07T15:25:00Z">
          <w:pPr/>
        </w:pPrChange>
      </w:pPr>
      <w:ins w:id="729" w:author="Bin Han_Qualcomm" w:date="2023-03-07T15:01:00Z">
        <w:r>
          <w:t xml:space="preserve">When all AoA1 and AoA2 probes </w:t>
        </w:r>
        <w:proofErr w:type="gramStart"/>
        <w:r>
          <w:t>are located in</w:t>
        </w:r>
        <w:proofErr w:type="gramEnd"/>
        <w:r>
          <w:t xml:space="preserve"> the Far Field (FF), the system complexity becomes manageable for the AoA2 positioner as AoA2 does not need to support full degrees of freedom; given the potentially large radial movements of AoA2 probe(s), the positioning complexities can still be pretty significant. A sample system is shown Figure 5.2.4-1 where the AoA1 and AoA2 probes need to be displaced from each other to avoid collisions, i.e., the chamber size estimates need to take the back-to-back probe placement illustrated in </w:t>
        </w:r>
        <w:r w:rsidRPr="0051485A">
          <w:t>Figure 5.2.</w:t>
        </w:r>
        <w:r>
          <w:t>3</w:t>
        </w:r>
        <w:r w:rsidRPr="0051485A">
          <w:t>-</w:t>
        </w:r>
        <w:r>
          <w:t>3 into account. As such, the size estimates with all probes in the FF are likely in the order of those listed in Table 5.2.3-1. This setup (with all probes in the FF) requires very large chambers, rather complex positioning needs for AoA2, lacks the ability to re-use existing test systems, and likes yields an increase of MUs and TTs.</w:t>
        </w:r>
      </w:ins>
    </w:p>
    <w:p w14:paraId="2B66E7F7" w14:textId="77777777" w:rsidR="00A541E0" w:rsidRDefault="00A541E0" w:rsidP="00A541E0">
      <w:pPr>
        <w:pStyle w:val="TH"/>
        <w:rPr>
          <w:ins w:id="730" w:author="Bin Han_Qualcomm" w:date="2023-03-07T15:01:00Z"/>
        </w:rPr>
      </w:pPr>
      <w:ins w:id="731" w:author="Bin Han_Qualcomm" w:date="2023-03-07T15:01:00Z">
        <w:r>
          <w:rPr>
            <w:rFonts w:eastAsiaTheme="minorEastAsia"/>
            <w:noProof/>
            <w:lang w:eastAsia="zh-CN"/>
          </w:rPr>
          <w:drawing>
            <wp:inline distT="0" distB="0" distL="0" distR="0" wp14:anchorId="08A4F481" wp14:editId="3B44B029">
              <wp:extent cx="4114800" cy="2946949"/>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1242"/>
                      <a:stretch/>
                    </pic:blipFill>
                    <pic:spPr bwMode="auto">
                      <a:xfrm>
                        <a:off x="0" y="0"/>
                        <a:ext cx="4114800" cy="2946949"/>
                      </a:xfrm>
                      <a:prstGeom prst="rect">
                        <a:avLst/>
                      </a:prstGeom>
                      <a:noFill/>
                      <a:ln>
                        <a:noFill/>
                      </a:ln>
                      <a:extLst>
                        <a:ext uri="{53640926-AAD7-44D8-BBD7-CCE9431645EC}">
                          <a14:shadowObscured xmlns:a14="http://schemas.microsoft.com/office/drawing/2010/main"/>
                        </a:ext>
                      </a:extLst>
                    </pic:spPr>
                  </pic:pic>
                </a:graphicData>
              </a:graphic>
            </wp:inline>
          </w:drawing>
        </w:r>
      </w:ins>
    </w:p>
    <w:p w14:paraId="25DDA8F4" w14:textId="77777777" w:rsidR="00A541E0" w:rsidRDefault="00A541E0" w:rsidP="00A541E0">
      <w:pPr>
        <w:pStyle w:val="TF"/>
        <w:rPr>
          <w:ins w:id="732" w:author="Bin Han_Qualcomm" w:date="2023-03-07T15:01:00Z"/>
        </w:rPr>
      </w:pPr>
      <w:ins w:id="733" w:author="Bin Han_Qualcomm" w:date="2023-03-07T15:01:00Z">
        <w:r w:rsidRPr="0051485A">
          <w:t>Figure 5.2.</w:t>
        </w:r>
        <w:r>
          <w:t>4</w:t>
        </w:r>
        <w:r w:rsidRPr="0051485A">
          <w:t>-</w:t>
        </w:r>
        <w:r>
          <w:t>1</w:t>
        </w:r>
        <w:r w:rsidRPr="0051485A">
          <w:t xml:space="preserve">: </w:t>
        </w:r>
        <w:r w:rsidRPr="004229B0">
          <w:t xml:space="preserve">Example DFF measurement setup </w:t>
        </w:r>
        <w:r>
          <w:t xml:space="preserve">with </w:t>
        </w:r>
        <w:r>
          <w:rPr>
            <w:rFonts w:eastAsiaTheme="minorEastAsia"/>
            <w:lang w:eastAsia="zh-CN"/>
          </w:rPr>
          <w:t>f</w:t>
        </w:r>
        <w:r w:rsidRPr="000C6EBD">
          <w:rPr>
            <w:rFonts w:eastAsiaTheme="minorEastAsia"/>
            <w:lang w:eastAsia="zh-CN"/>
          </w:rPr>
          <w:t xml:space="preserve">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p</w:t>
        </w:r>
        <w:r>
          <w:t xml:space="preserve">artial freedom of </w:t>
        </w:r>
        <w:r>
          <w:rPr>
            <w:rFonts w:eastAsiaTheme="minorEastAsia"/>
            <w:lang w:eastAsia="zh-CN"/>
          </w:rPr>
          <w:t>variable</w:t>
        </w:r>
        <w:r w:rsidRPr="000C6EBD">
          <w:rPr>
            <w:rFonts w:eastAsiaTheme="minorEastAsia"/>
            <w:lang w:eastAsia="zh-CN"/>
          </w:rPr>
          <w:t xml:space="preserve">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ffset(s) between AoA1 and AoA2</w:t>
        </w:r>
        <w:r w:rsidRPr="008C24C5">
          <w:rPr>
            <w:rFonts w:eastAsiaTheme="minorEastAsia"/>
            <w:lang w:eastAsia="zh-CN"/>
          </w:rPr>
          <w:t xml:space="preserve"> </w:t>
        </w:r>
        <w:r>
          <w:rPr>
            <w:rFonts w:eastAsiaTheme="minorEastAsia"/>
            <w:lang w:eastAsia="zh-CN"/>
          </w:rPr>
          <w:t>with AoA2 in FF</w:t>
        </w:r>
        <w:r>
          <w:t>.</w:t>
        </w:r>
      </w:ins>
    </w:p>
    <w:p w14:paraId="43A75149" w14:textId="77777777" w:rsidR="00A541E0" w:rsidRDefault="00A541E0" w:rsidP="00CF4568">
      <w:pPr>
        <w:jc w:val="both"/>
        <w:rPr>
          <w:ins w:id="734" w:author="Bin Han_Qualcomm" w:date="2023-03-07T15:01:00Z"/>
        </w:rPr>
        <w:pPrChange w:id="735" w:author="Bin Han_Qualcomm" w:date="2023-03-07T15:25:00Z">
          <w:pPr/>
        </w:pPrChange>
      </w:pPr>
      <w:ins w:id="736" w:author="Bin Han_Qualcomm" w:date="2023-03-07T15:01:00Z">
        <w:r>
          <w:t xml:space="preserve">When AoA2 probes are placed in the NF of the DUT, e.g., using one or multiple link antennas as illustrated in the example illustration in Figure 5.2.4-2, similar aspects considered in the previous section apply here. The immediate seemingly advantage is that existing test systems could be used with some modifications to link antenna setups. However, as outlined in Clause 5.2.1, there are various disadvantages and testing considerations that need to be </w:t>
        </w:r>
        <w:proofErr w:type="gramStart"/>
        <w:r>
          <w:t>taken into account</w:t>
        </w:r>
        <w:proofErr w:type="gramEnd"/>
        <w:r>
          <w:t xml:space="preserve"> when the AoA2/anchor probe is in the NF</w:t>
        </w:r>
      </w:ins>
    </w:p>
    <w:p w14:paraId="04E643A7" w14:textId="77777777" w:rsidR="00A541E0" w:rsidRDefault="00A541E0" w:rsidP="00A541E0">
      <w:pPr>
        <w:pStyle w:val="TH"/>
        <w:rPr>
          <w:ins w:id="737" w:author="Bin Han_Qualcomm" w:date="2023-03-07T15:01:00Z"/>
        </w:rPr>
      </w:pPr>
      <w:ins w:id="738" w:author="Bin Han_Qualcomm" w:date="2023-03-07T15:01:00Z">
        <w:r>
          <w:rPr>
            <w:rFonts w:eastAsiaTheme="minorEastAsia"/>
            <w:noProof/>
            <w:lang w:eastAsia="zh-CN"/>
          </w:rPr>
          <w:lastRenderedPageBreak/>
          <w:drawing>
            <wp:inline distT="0" distB="0" distL="0" distR="0" wp14:anchorId="5526F0AE" wp14:editId="51EC309B">
              <wp:extent cx="4114800" cy="33353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14800" cy="3335349"/>
                      </a:xfrm>
                      <a:prstGeom prst="rect">
                        <a:avLst/>
                      </a:prstGeom>
                      <a:noFill/>
                    </pic:spPr>
                  </pic:pic>
                </a:graphicData>
              </a:graphic>
            </wp:inline>
          </w:drawing>
        </w:r>
      </w:ins>
    </w:p>
    <w:p w14:paraId="10BE00E3" w14:textId="77777777" w:rsidR="00A541E0" w:rsidRDefault="00A541E0" w:rsidP="00A541E0">
      <w:pPr>
        <w:pStyle w:val="TF"/>
        <w:rPr>
          <w:ins w:id="739" w:author="Bin Han_Qualcomm" w:date="2023-03-07T15:01:00Z"/>
        </w:rPr>
      </w:pPr>
      <w:ins w:id="740" w:author="Bin Han_Qualcomm" w:date="2023-03-07T15:01:00Z">
        <w:r w:rsidRPr="0051485A">
          <w:t>Figure 5.2.</w:t>
        </w:r>
        <w:r>
          <w:t>4</w:t>
        </w:r>
        <w:r w:rsidRPr="0051485A">
          <w:t>-</w:t>
        </w:r>
        <w:r>
          <w:t>2</w:t>
        </w:r>
        <w:r w:rsidRPr="0051485A">
          <w:t xml:space="preserve">: </w:t>
        </w:r>
        <w:r w:rsidRPr="004229B0">
          <w:t xml:space="preserve">Example DFF measurement setup </w:t>
        </w:r>
        <w:r>
          <w:t xml:space="preserve">with </w:t>
        </w:r>
        <w:r>
          <w:rPr>
            <w:lang w:eastAsia="zh-CN"/>
          </w:rPr>
          <w:t>f</w:t>
        </w:r>
        <w:r w:rsidRPr="000C6EBD">
          <w:rPr>
            <w:lang w:eastAsia="zh-CN"/>
          </w:rPr>
          <w:t xml:space="preserve">ull </w:t>
        </w:r>
        <w:r>
          <w:rPr>
            <w:lang w:eastAsia="zh-CN"/>
          </w:rPr>
          <w:t>d</w:t>
        </w:r>
        <w:r w:rsidRPr="000C6EBD">
          <w:rPr>
            <w:lang w:eastAsia="zh-CN"/>
          </w:rPr>
          <w:t xml:space="preserve">egrees of </w:t>
        </w:r>
        <w:r>
          <w:rPr>
            <w:lang w:eastAsia="zh-CN"/>
          </w:rPr>
          <w:t>f</w:t>
        </w:r>
        <w:r w:rsidRPr="000C6EBD">
          <w:rPr>
            <w:lang w:eastAsia="zh-CN"/>
          </w:rPr>
          <w:t xml:space="preserve">reedom for AoA1 with </w:t>
        </w:r>
        <w:r>
          <w:rPr>
            <w:lang w:eastAsia="zh-CN"/>
          </w:rPr>
          <w:t>p</w:t>
        </w:r>
        <w:r>
          <w:t xml:space="preserve">artial freedom of </w:t>
        </w:r>
        <w:r>
          <w:rPr>
            <w:lang w:eastAsia="zh-CN"/>
          </w:rPr>
          <w:t>variable</w:t>
        </w:r>
        <w:r w:rsidRPr="000C6EBD">
          <w:rPr>
            <w:lang w:eastAsia="zh-CN"/>
          </w:rPr>
          <w:t xml:space="preserve"> </w:t>
        </w:r>
        <w:r>
          <w:rPr>
            <w:lang w:eastAsia="zh-CN"/>
          </w:rPr>
          <w:t>a</w:t>
        </w:r>
        <w:r w:rsidRPr="000C6EBD">
          <w:rPr>
            <w:lang w:eastAsia="zh-CN"/>
          </w:rPr>
          <w:t xml:space="preserve">ngular </w:t>
        </w:r>
        <w:r>
          <w:rPr>
            <w:lang w:eastAsia="zh-CN"/>
          </w:rPr>
          <w:t>o</w:t>
        </w:r>
        <w:r w:rsidRPr="000C6EBD">
          <w:rPr>
            <w:lang w:eastAsia="zh-CN"/>
          </w:rPr>
          <w:t>ffset(s) between AoA1 and AoA2</w:t>
        </w:r>
        <w:r>
          <w:rPr>
            <w:lang w:eastAsia="zh-CN"/>
          </w:rPr>
          <w:t xml:space="preserve"> with AoA2 in NF</w:t>
        </w:r>
        <w:r>
          <w:t>.</w:t>
        </w:r>
      </w:ins>
    </w:p>
    <w:p w14:paraId="6434C62D" w14:textId="77777777" w:rsidR="00A541E0" w:rsidRDefault="00A541E0" w:rsidP="00A541E0">
      <w:pPr>
        <w:rPr>
          <w:ins w:id="741" w:author="Bin Han_Qualcomm" w:date="2023-03-07T15:01:00Z"/>
        </w:rPr>
      </w:pPr>
      <w:ins w:id="742" w:author="Bin Han_Qualcomm" w:date="2023-03-07T15:01:00Z">
        <w:r>
          <w:t>This measurement setup has its pros/cons summarized in</w:t>
        </w:r>
        <w:r w:rsidRPr="0055113E">
          <w:t xml:space="preserve"> </w:t>
        </w:r>
        <w:r>
          <w:t>Table 5.2.4-1.</w:t>
        </w:r>
      </w:ins>
    </w:p>
    <w:p w14:paraId="57A391A6" w14:textId="77777777" w:rsidR="00A541E0" w:rsidRDefault="00A541E0" w:rsidP="00A541E0">
      <w:pPr>
        <w:pStyle w:val="TF"/>
        <w:rPr>
          <w:ins w:id="743" w:author="Bin Han_Qualcomm" w:date="2023-03-07T15:01:00Z"/>
        </w:rPr>
      </w:pPr>
      <w:ins w:id="744" w:author="Bin Han_Qualcomm" w:date="2023-03-07T15:01:00Z">
        <w:r>
          <w:t>Table 5.2.4-1: Overview of Measurement Setup</w:t>
        </w:r>
      </w:ins>
    </w:p>
    <w:tbl>
      <w:tblPr>
        <w:tblStyle w:val="TableGrid"/>
        <w:tblW w:w="9313" w:type="dxa"/>
        <w:jc w:val="center"/>
        <w:tblLook w:val="04A0" w:firstRow="1" w:lastRow="0" w:firstColumn="1" w:lastColumn="0" w:noHBand="0" w:noVBand="1"/>
      </w:tblPr>
      <w:tblGrid>
        <w:gridCol w:w="1710"/>
        <w:gridCol w:w="7603"/>
      </w:tblGrid>
      <w:tr w:rsidR="00A541E0" w:rsidRPr="005811B9" w14:paraId="1F604990" w14:textId="77777777" w:rsidTr="005F0D99">
        <w:trPr>
          <w:jc w:val="center"/>
          <w:ins w:id="745" w:author="Bin Han_Qualcomm" w:date="2023-03-07T15:01:00Z"/>
        </w:trPr>
        <w:tc>
          <w:tcPr>
            <w:tcW w:w="1710" w:type="dxa"/>
            <w:shd w:val="clear" w:color="auto" w:fill="D9D9D9" w:themeFill="background1" w:themeFillShade="D9"/>
          </w:tcPr>
          <w:p w14:paraId="39177D53" w14:textId="77777777" w:rsidR="00A541E0" w:rsidRPr="005811B9" w:rsidRDefault="00A541E0" w:rsidP="005F0D99">
            <w:pPr>
              <w:pStyle w:val="TAH"/>
              <w:rPr>
                <w:ins w:id="746" w:author="Bin Han_Qualcomm" w:date="2023-03-07T15:01:00Z"/>
              </w:rPr>
            </w:pPr>
            <w:ins w:id="747" w:author="Bin Han_Qualcomm" w:date="2023-03-07T15:01:00Z">
              <w:r w:rsidRPr="005811B9">
                <w:t>Description</w:t>
              </w:r>
            </w:ins>
          </w:p>
        </w:tc>
        <w:tc>
          <w:tcPr>
            <w:tcW w:w="7603" w:type="dxa"/>
            <w:shd w:val="clear" w:color="auto" w:fill="D9D9D9" w:themeFill="background1" w:themeFillShade="D9"/>
          </w:tcPr>
          <w:p w14:paraId="552FA1D5" w14:textId="77777777" w:rsidR="00A541E0" w:rsidRPr="005811B9" w:rsidRDefault="00A541E0" w:rsidP="005F0D99">
            <w:pPr>
              <w:pStyle w:val="TAH"/>
              <w:rPr>
                <w:ins w:id="748" w:author="Bin Han_Qualcomm" w:date="2023-03-07T15:01:00Z"/>
              </w:rPr>
            </w:pPr>
            <w:ins w:id="749" w:author="Bin Han_Qualcomm" w:date="2023-03-07T15:01:00Z">
              <w:r w:rsidRPr="00DD7161">
                <w:t>Measurement Setup with Full Degrees of Freedom for AoA1 with Partial Freedom of Variable Angular Offset(s) between AoA1 and AoA2</w:t>
              </w:r>
            </w:ins>
          </w:p>
        </w:tc>
      </w:tr>
      <w:tr w:rsidR="00A541E0" w14:paraId="1E28FA91" w14:textId="77777777" w:rsidTr="005F0D99">
        <w:trPr>
          <w:jc w:val="center"/>
          <w:ins w:id="750" w:author="Bin Han_Qualcomm" w:date="2023-03-07T15:01:00Z"/>
        </w:trPr>
        <w:tc>
          <w:tcPr>
            <w:tcW w:w="1710" w:type="dxa"/>
          </w:tcPr>
          <w:p w14:paraId="4BF2E357" w14:textId="77777777" w:rsidR="00A541E0" w:rsidRPr="005811B9" w:rsidRDefault="00A541E0" w:rsidP="005F0D99">
            <w:pPr>
              <w:pStyle w:val="TAL"/>
              <w:rPr>
                <w:ins w:id="751" w:author="Bin Han_Qualcomm" w:date="2023-03-07T15:01:00Z"/>
              </w:rPr>
            </w:pPr>
            <w:ins w:id="752" w:author="Bin Han_Qualcomm" w:date="2023-03-07T15:01:00Z">
              <w:r>
                <w:t xml:space="preserve">Probe </w:t>
              </w:r>
              <w:r w:rsidRPr="005811B9">
                <w:t>Offset Option</w:t>
              </w:r>
            </w:ins>
          </w:p>
        </w:tc>
        <w:tc>
          <w:tcPr>
            <w:tcW w:w="7603" w:type="dxa"/>
          </w:tcPr>
          <w:p w14:paraId="40086C21" w14:textId="77777777" w:rsidR="00A541E0" w:rsidRDefault="00A541E0" w:rsidP="005F0D99">
            <w:pPr>
              <w:pStyle w:val="TAL"/>
              <w:rPr>
                <w:ins w:id="753" w:author="Bin Han_Qualcomm" w:date="2023-03-07T15:01:00Z"/>
              </w:rPr>
            </w:pPr>
            <w:ins w:id="754" w:author="Bin Han_Qualcomm" w:date="2023-03-07T15:01:00Z">
              <w:r>
                <w:t>Full degrees of freedom for AoA1 with partial freedom of variable angular offset(s) between AoA1 and AoA2, e.g., r</w:t>
              </w:r>
              <w:r w:rsidRPr="000951FC">
                <w:t xml:space="preserve">elative angular separation between </w:t>
              </w:r>
              <w:r>
                <w:t>a</w:t>
              </w:r>
              <w:r w:rsidRPr="000951FC">
                <w:t xml:space="preserve">nchor and DUT kept constant in </w:t>
              </w:r>
              <w:r w:rsidRPr="00CB30D5">
                <w:rPr>
                  <w:rFonts w:ascii="Symbol" w:hAnsi="Symbol"/>
                </w:rPr>
                <w:t>q</w:t>
              </w:r>
              <w:r w:rsidRPr="000951FC">
                <w:t xml:space="preserve"> but not </w:t>
              </w:r>
              <w:r w:rsidRPr="00CB30D5">
                <w:rPr>
                  <w:rFonts w:ascii="Symbol" w:hAnsi="Symbol"/>
                </w:rPr>
                <w:t>f</w:t>
              </w:r>
              <w:r>
                <w:t>)</w:t>
              </w:r>
            </w:ins>
          </w:p>
        </w:tc>
      </w:tr>
      <w:tr w:rsidR="00A541E0" w14:paraId="5BFC30AF" w14:textId="77777777" w:rsidTr="005F0D99">
        <w:trPr>
          <w:jc w:val="center"/>
          <w:ins w:id="755" w:author="Bin Han_Qualcomm" w:date="2023-03-07T15:01:00Z"/>
        </w:trPr>
        <w:tc>
          <w:tcPr>
            <w:tcW w:w="1710" w:type="dxa"/>
          </w:tcPr>
          <w:p w14:paraId="25215895" w14:textId="77777777" w:rsidR="00A541E0" w:rsidRPr="005811B9" w:rsidRDefault="00A541E0" w:rsidP="005F0D99">
            <w:pPr>
              <w:pStyle w:val="TAL"/>
              <w:rPr>
                <w:ins w:id="756" w:author="Bin Han_Qualcomm" w:date="2023-03-07T15:01:00Z"/>
              </w:rPr>
            </w:pPr>
            <w:ins w:id="757" w:author="Bin Han_Qualcomm" w:date="2023-03-07T15:01:00Z">
              <w:r>
                <w:t>Pros</w:t>
              </w:r>
            </w:ins>
          </w:p>
        </w:tc>
        <w:tc>
          <w:tcPr>
            <w:tcW w:w="7603" w:type="dxa"/>
          </w:tcPr>
          <w:p w14:paraId="0B4FFFAF" w14:textId="77777777" w:rsidR="00A541E0" w:rsidRPr="00921238" w:rsidRDefault="00A541E0" w:rsidP="005F0D99">
            <w:pPr>
              <w:pStyle w:val="TAL"/>
              <w:rPr>
                <w:ins w:id="758" w:author="Bin Han_Qualcomm" w:date="2023-03-07T15:01:00Z"/>
                <w:b/>
                <w:bCs/>
              </w:rPr>
            </w:pPr>
            <w:ins w:id="759" w:author="Bin Han_Qualcomm" w:date="2023-03-07T15:01:00Z">
              <w:r w:rsidRPr="00921238">
                <w:rPr>
                  <w:b/>
                  <w:bCs/>
                </w:rPr>
                <w:t>AoA1 &amp; AoA2 probes in the FF</w:t>
              </w:r>
            </w:ins>
          </w:p>
          <w:p w14:paraId="17108EDB" w14:textId="77777777" w:rsidR="00A541E0" w:rsidRPr="006D5E44" w:rsidRDefault="00A541E0" w:rsidP="00A541E0">
            <w:pPr>
              <w:pStyle w:val="TAL"/>
              <w:numPr>
                <w:ilvl w:val="0"/>
                <w:numId w:val="17"/>
              </w:numPr>
              <w:rPr>
                <w:ins w:id="760" w:author="Bin Han_Qualcomm" w:date="2023-03-07T15:01:00Z"/>
              </w:rPr>
            </w:pPr>
            <w:ins w:id="761" w:author="Bin Han_Qualcomm" w:date="2023-03-07T15:01:00Z">
              <w:r w:rsidRPr="006D5E44">
                <w:t>N/A</w:t>
              </w:r>
            </w:ins>
          </w:p>
          <w:p w14:paraId="71451676" w14:textId="77777777" w:rsidR="00A541E0" w:rsidRPr="00921238" w:rsidRDefault="00A541E0" w:rsidP="005F0D99">
            <w:pPr>
              <w:pStyle w:val="TAL"/>
              <w:rPr>
                <w:ins w:id="762" w:author="Bin Han_Qualcomm" w:date="2023-03-07T15:01:00Z"/>
                <w:b/>
                <w:bCs/>
              </w:rPr>
            </w:pPr>
            <w:ins w:id="763" w:author="Bin Han_Qualcomm" w:date="2023-03-07T15:01:00Z">
              <w:r w:rsidRPr="00921238">
                <w:rPr>
                  <w:b/>
                  <w:bCs/>
                </w:rPr>
                <w:t>AoA1 in FF with AoA2 probe(s)s in the NF</w:t>
              </w:r>
            </w:ins>
          </w:p>
          <w:p w14:paraId="027BA1D6" w14:textId="77777777" w:rsidR="00A541E0" w:rsidRDefault="00A541E0" w:rsidP="00A541E0">
            <w:pPr>
              <w:pStyle w:val="TAL"/>
              <w:numPr>
                <w:ilvl w:val="0"/>
                <w:numId w:val="17"/>
              </w:numPr>
              <w:rPr>
                <w:ins w:id="764" w:author="Bin Han_Qualcomm" w:date="2023-03-07T15:01:00Z"/>
              </w:rPr>
            </w:pPr>
            <w:ins w:id="765" w:author="Bin Han_Qualcomm" w:date="2023-03-07T15:01:00Z">
              <w:r>
                <w:t>Existing systems could potentially be re-used after some modifications</w:t>
              </w:r>
            </w:ins>
          </w:p>
        </w:tc>
      </w:tr>
      <w:tr w:rsidR="00A541E0" w14:paraId="599374C6" w14:textId="77777777" w:rsidTr="005F0D99">
        <w:trPr>
          <w:jc w:val="center"/>
          <w:ins w:id="766" w:author="Bin Han_Qualcomm" w:date="2023-03-07T15:01:00Z"/>
        </w:trPr>
        <w:tc>
          <w:tcPr>
            <w:tcW w:w="1710" w:type="dxa"/>
          </w:tcPr>
          <w:p w14:paraId="74E48E47" w14:textId="77777777" w:rsidR="00A541E0" w:rsidRDefault="00A541E0" w:rsidP="005F0D99">
            <w:pPr>
              <w:pStyle w:val="TAL"/>
              <w:rPr>
                <w:ins w:id="767" w:author="Bin Han_Qualcomm" w:date="2023-03-07T15:01:00Z"/>
              </w:rPr>
            </w:pPr>
            <w:ins w:id="768" w:author="Bin Han_Qualcomm" w:date="2023-03-07T15:01:00Z">
              <w:r>
                <w:t>Cons</w:t>
              </w:r>
            </w:ins>
          </w:p>
        </w:tc>
        <w:tc>
          <w:tcPr>
            <w:tcW w:w="7603" w:type="dxa"/>
          </w:tcPr>
          <w:p w14:paraId="7F332F6D" w14:textId="77777777" w:rsidR="00A541E0" w:rsidRPr="00921238" w:rsidRDefault="00A541E0" w:rsidP="005F0D99">
            <w:pPr>
              <w:pStyle w:val="TAL"/>
              <w:rPr>
                <w:ins w:id="769" w:author="Bin Han_Qualcomm" w:date="2023-03-07T15:01:00Z"/>
                <w:b/>
                <w:bCs/>
              </w:rPr>
            </w:pPr>
            <w:ins w:id="770" w:author="Bin Han_Qualcomm" w:date="2023-03-07T15:01:00Z">
              <w:r w:rsidRPr="00921238">
                <w:rPr>
                  <w:b/>
                  <w:bCs/>
                </w:rPr>
                <w:t>AoA1 &amp; AoA2 probes in the FF</w:t>
              </w:r>
            </w:ins>
          </w:p>
          <w:p w14:paraId="69AF6FB1" w14:textId="77777777" w:rsidR="00A541E0" w:rsidRDefault="00A541E0" w:rsidP="00A541E0">
            <w:pPr>
              <w:pStyle w:val="TAL"/>
              <w:numPr>
                <w:ilvl w:val="0"/>
                <w:numId w:val="18"/>
              </w:numPr>
              <w:rPr>
                <w:ins w:id="771" w:author="Bin Han_Qualcomm" w:date="2023-03-07T15:01:00Z"/>
              </w:rPr>
            </w:pPr>
            <w:ins w:id="772" w:author="Bin Han_Qualcomm" w:date="2023-03-07T15:01:00Z">
              <w:r>
                <w:t>High system complexity</w:t>
              </w:r>
            </w:ins>
          </w:p>
          <w:p w14:paraId="0A5CC653" w14:textId="77777777" w:rsidR="00A541E0" w:rsidRDefault="00A541E0" w:rsidP="00A541E0">
            <w:pPr>
              <w:pStyle w:val="TAL"/>
              <w:numPr>
                <w:ilvl w:val="0"/>
                <w:numId w:val="18"/>
              </w:numPr>
              <w:rPr>
                <w:ins w:id="773" w:author="Bin Han_Qualcomm" w:date="2023-03-07T15:01:00Z"/>
              </w:rPr>
            </w:pPr>
            <w:ins w:id="774" w:author="Bin Han_Qualcomm" w:date="2023-03-07T15:01:00Z">
              <w:r>
                <w:t>Existing systems cannot be re-used</w:t>
              </w:r>
            </w:ins>
          </w:p>
          <w:p w14:paraId="24311CA5" w14:textId="77777777" w:rsidR="00A541E0" w:rsidRDefault="00A541E0" w:rsidP="00A541E0">
            <w:pPr>
              <w:pStyle w:val="TAL"/>
              <w:numPr>
                <w:ilvl w:val="0"/>
                <w:numId w:val="18"/>
              </w:numPr>
              <w:rPr>
                <w:ins w:id="775" w:author="Bin Han_Qualcomm" w:date="2023-03-07T15:01:00Z"/>
              </w:rPr>
            </w:pPr>
            <w:ins w:id="776" w:author="Bin Han_Qualcomm" w:date="2023-03-07T15:01:00Z">
              <w:r>
                <w:t>Large/very large chamber footprint/chamber heights</w:t>
              </w:r>
            </w:ins>
          </w:p>
          <w:p w14:paraId="0B24AC27" w14:textId="77777777" w:rsidR="00A541E0" w:rsidRDefault="00A541E0" w:rsidP="00A541E0">
            <w:pPr>
              <w:pStyle w:val="TAL"/>
              <w:numPr>
                <w:ilvl w:val="0"/>
                <w:numId w:val="18"/>
              </w:numPr>
              <w:rPr>
                <w:ins w:id="777" w:author="Bin Han_Qualcomm" w:date="2023-03-07T15:01:00Z"/>
              </w:rPr>
            </w:pPr>
            <w:ins w:id="778" w:author="Bin Han_Qualcomm" w:date="2023-03-07T15:01:00Z">
              <w:r>
                <w:t>Long development time/TTM</w:t>
              </w:r>
            </w:ins>
          </w:p>
          <w:p w14:paraId="18ED0F37" w14:textId="77777777" w:rsidR="00A541E0" w:rsidRDefault="00A541E0" w:rsidP="00A541E0">
            <w:pPr>
              <w:pStyle w:val="TAL"/>
              <w:numPr>
                <w:ilvl w:val="0"/>
                <w:numId w:val="18"/>
              </w:numPr>
              <w:rPr>
                <w:ins w:id="779" w:author="Bin Han_Qualcomm" w:date="2023-03-07T15:01:00Z"/>
              </w:rPr>
            </w:pPr>
            <w:ins w:id="780" w:author="Bin Han_Qualcomm" w:date="2023-03-07T15:01:00Z">
              <w:r>
                <w:t xml:space="preserve">AoA2 cannot follow/track a specific reference direction </w:t>
              </w:r>
            </w:ins>
          </w:p>
          <w:p w14:paraId="596D698D" w14:textId="77777777" w:rsidR="00A541E0" w:rsidRPr="00921238" w:rsidRDefault="00A541E0" w:rsidP="005F0D99">
            <w:pPr>
              <w:pStyle w:val="TAL"/>
              <w:rPr>
                <w:ins w:id="781" w:author="Bin Han_Qualcomm" w:date="2023-03-07T15:01:00Z"/>
                <w:b/>
                <w:bCs/>
              </w:rPr>
            </w:pPr>
            <w:ins w:id="782" w:author="Bin Han_Qualcomm" w:date="2023-03-07T15:01:00Z">
              <w:r w:rsidRPr="00921238">
                <w:rPr>
                  <w:b/>
                  <w:bCs/>
                </w:rPr>
                <w:t>AoA1 in FF with AoA2 probe(s)s in the NF</w:t>
              </w:r>
            </w:ins>
          </w:p>
          <w:p w14:paraId="55772561" w14:textId="77777777" w:rsidR="00A541E0" w:rsidRDefault="00A541E0" w:rsidP="00A541E0">
            <w:pPr>
              <w:pStyle w:val="TAL"/>
              <w:numPr>
                <w:ilvl w:val="0"/>
                <w:numId w:val="19"/>
              </w:numPr>
              <w:rPr>
                <w:ins w:id="783" w:author="Bin Han_Qualcomm" w:date="2023-03-07T15:01:00Z"/>
              </w:rPr>
            </w:pPr>
            <w:ins w:id="784" w:author="Bin Han_Qualcomm" w:date="2023-03-07T15:01:00Z">
              <w:r>
                <w:t>Blocking of AoA1 in various directions by AoA2 probes</w:t>
              </w:r>
            </w:ins>
          </w:p>
          <w:p w14:paraId="56E1EE4D" w14:textId="77777777" w:rsidR="00A541E0" w:rsidRDefault="00A541E0" w:rsidP="00A541E0">
            <w:pPr>
              <w:pStyle w:val="TAL"/>
              <w:numPr>
                <w:ilvl w:val="0"/>
                <w:numId w:val="19"/>
              </w:numPr>
              <w:rPr>
                <w:ins w:id="785" w:author="Bin Han_Qualcomm" w:date="2023-03-07T15:01:00Z"/>
              </w:rPr>
            </w:pPr>
            <w:ins w:id="786" w:author="Bin Han_Qualcomm" w:date="2023-03-07T15:01:00Z">
              <w:r>
                <w:t>Existing link antennas are not applicable; instead, very accurate positioning of the NF probe(s), high-end antenna probe(s), and the NF antenna pattern characterization are required</w:t>
              </w:r>
            </w:ins>
          </w:p>
          <w:p w14:paraId="347FE7AD" w14:textId="77777777" w:rsidR="00A541E0" w:rsidRDefault="00A541E0" w:rsidP="00A541E0">
            <w:pPr>
              <w:pStyle w:val="TAL"/>
              <w:numPr>
                <w:ilvl w:val="0"/>
                <w:numId w:val="19"/>
              </w:numPr>
              <w:rPr>
                <w:ins w:id="787" w:author="Bin Han_Qualcomm" w:date="2023-03-07T15:01:00Z"/>
              </w:rPr>
            </w:pPr>
            <w:ins w:id="788" w:author="Bin Han_Qualcomm" w:date="2023-03-07T15:01:00Z">
              <w:r>
                <w:t xml:space="preserve">Test-time intensive algorithms required to determine unknown offset of active antenna array(s) </w:t>
              </w:r>
              <w:r w:rsidRPr="00711B92">
                <w:rPr>
                  <w:i/>
                  <w:iCs/>
                </w:rPr>
                <w:t>or</w:t>
              </w:r>
              <w:r>
                <w:t xml:space="preserve"> </w:t>
              </w:r>
            </w:ins>
          </w:p>
          <w:p w14:paraId="29E79A50" w14:textId="77777777" w:rsidR="00A541E0" w:rsidRDefault="00A541E0" w:rsidP="00A541E0">
            <w:pPr>
              <w:pStyle w:val="TAL"/>
              <w:numPr>
                <w:ilvl w:val="0"/>
                <w:numId w:val="19"/>
              </w:numPr>
              <w:rPr>
                <w:ins w:id="789" w:author="Bin Han_Qualcomm" w:date="2023-03-07T15:01:00Z"/>
              </w:rPr>
            </w:pPr>
            <w:ins w:id="790" w:author="Bin Han_Qualcomm" w:date="2023-03-07T15:01:00Z">
              <w:r>
                <w:t>Very extensive vendor declarations (location of all antenna panels and which sets of antenna panels are active for any given AoA2 measurement direction)</w:t>
              </w:r>
            </w:ins>
          </w:p>
          <w:p w14:paraId="3517A6F6" w14:textId="77777777" w:rsidR="00A541E0" w:rsidRDefault="00A541E0" w:rsidP="00A541E0">
            <w:pPr>
              <w:pStyle w:val="TAL"/>
              <w:numPr>
                <w:ilvl w:val="0"/>
                <w:numId w:val="19"/>
              </w:numPr>
              <w:rPr>
                <w:ins w:id="791" w:author="Bin Han_Qualcomm" w:date="2023-03-07T15:01:00Z"/>
              </w:rPr>
            </w:pPr>
            <w:ins w:id="792" w:author="Bin Han_Qualcomm" w:date="2023-03-07T15:01:00Z">
              <w:r>
                <w:t xml:space="preserve">The NF probe </w:t>
              </w:r>
              <w:r w:rsidRPr="00E10C1B">
                <w:t>needs to guarantee the same DL conditions</w:t>
              </w:r>
              <w:r>
                <w:t xml:space="preserve"> to both active DUT receivers as </w:t>
              </w:r>
              <w:proofErr w:type="gramStart"/>
              <w:r>
                <w:t>a</w:t>
              </w:r>
              <w:proofErr w:type="gramEnd"/>
              <w:r>
                <w:t xml:space="preserve"> FF probe would</w:t>
              </w:r>
            </w:ins>
          </w:p>
          <w:p w14:paraId="676CF22C" w14:textId="77777777" w:rsidR="00A541E0" w:rsidRDefault="00A541E0" w:rsidP="00A541E0">
            <w:pPr>
              <w:pStyle w:val="TAL"/>
              <w:numPr>
                <w:ilvl w:val="0"/>
                <w:numId w:val="19"/>
              </w:numPr>
              <w:rPr>
                <w:ins w:id="793" w:author="Bin Han_Qualcomm" w:date="2023-03-07T15:01:00Z"/>
              </w:rPr>
            </w:pPr>
            <w:ins w:id="794" w:author="Bin Han_Qualcomm" w:date="2023-03-07T15:01:00Z">
              <w:r>
                <w:t xml:space="preserve">AoA2 cannot follow/track a specific reference direction </w:t>
              </w:r>
            </w:ins>
          </w:p>
        </w:tc>
      </w:tr>
    </w:tbl>
    <w:p w14:paraId="08F3B443" w14:textId="77777777" w:rsidR="00A541E0" w:rsidRDefault="00A541E0" w:rsidP="00A541E0">
      <w:pPr>
        <w:rPr>
          <w:ins w:id="795" w:author="Bin Han_Qualcomm" w:date="2023-03-07T15:01:00Z"/>
        </w:rPr>
      </w:pPr>
    </w:p>
    <w:p w14:paraId="08572A23" w14:textId="77777777" w:rsidR="00A541E0" w:rsidRDefault="00A541E0" w:rsidP="00A541E0">
      <w:pPr>
        <w:pStyle w:val="Heading3"/>
        <w:rPr>
          <w:ins w:id="796" w:author="Bin Han_Qualcomm" w:date="2023-03-07T15:01:00Z"/>
        </w:rPr>
      </w:pPr>
      <w:bookmarkStart w:id="797" w:name="_Toc129095001"/>
      <w:ins w:id="798" w:author="Bin Han_Qualcomm" w:date="2023-03-07T15:01:00Z">
        <w:r>
          <w:lastRenderedPageBreak/>
          <w:t xml:space="preserve">5.2.5 Measurement Setup with </w:t>
        </w:r>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t>
        </w:r>
        <w:r>
          <w:t xml:space="preserve">with Fixed </w:t>
        </w:r>
        <w:r w:rsidRPr="000C6EBD">
          <w:rPr>
            <w:rFonts w:eastAsiaTheme="minorEastAsia"/>
            <w:lang w:eastAsia="zh-CN"/>
          </w:rPr>
          <w:t>AoA2</w:t>
        </w:r>
        <w:r>
          <w:rPr>
            <w:rFonts w:eastAsiaTheme="minorEastAsia"/>
            <w:lang w:eastAsia="zh-CN"/>
          </w:rPr>
          <w:t>/Anchor in NF</w:t>
        </w:r>
        <w:bookmarkEnd w:id="797"/>
      </w:ins>
    </w:p>
    <w:p w14:paraId="12F8323F" w14:textId="77777777" w:rsidR="00A541E0" w:rsidRDefault="00A541E0" w:rsidP="00A541E0">
      <w:pPr>
        <w:rPr>
          <w:ins w:id="799" w:author="Bin Han_Qualcomm" w:date="2023-03-07T15:01:00Z"/>
        </w:rPr>
      </w:pPr>
      <w:ins w:id="800" w:author="Bin Han_Qualcomm" w:date="2023-03-07T15:01:00Z">
        <w:r>
          <w:t>An alternate measurement setup considered for multi-</w:t>
        </w:r>
        <w:proofErr w:type="spellStart"/>
        <w:r>
          <w:t>AoA</w:t>
        </w:r>
        <w:proofErr w:type="spellEnd"/>
        <w:r>
          <w:t xml:space="preserve"> UE RF testing is based on full degrees of freedom for AoA1 with fixed AoA2/Anchor located in the NF, sample measurement setups are shown in </w:t>
        </w:r>
        <w:r w:rsidRPr="0051485A">
          <w:t>Figure 5.2.</w:t>
        </w:r>
        <w:r>
          <w:t>5</w:t>
        </w:r>
        <w:r w:rsidRPr="0051485A">
          <w:t>-</w:t>
        </w:r>
        <w:r>
          <w:t>1.</w:t>
        </w:r>
      </w:ins>
    </w:p>
    <w:p w14:paraId="56AC50D6" w14:textId="77777777" w:rsidR="00A541E0" w:rsidRDefault="00A541E0" w:rsidP="00A541E0">
      <w:pPr>
        <w:rPr>
          <w:ins w:id="801" w:author="Bin Han_Qualcomm" w:date="2023-03-07T15:01:00Z"/>
        </w:rPr>
      </w:pPr>
    </w:p>
    <w:p w14:paraId="2BA5F331" w14:textId="77777777" w:rsidR="00A541E0" w:rsidRDefault="00A541E0" w:rsidP="00A541E0">
      <w:pPr>
        <w:pStyle w:val="TH"/>
        <w:rPr>
          <w:ins w:id="802" w:author="Bin Han_Qualcomm" w:date="2023-03-07T15:01:00Z"/>
        </w:rPr>
      </w:pPr>
      <w:ins w:id="803" w:author="Bin Han_Qualcomm" w:date="2023-03-07T15:01:00Z">
        <w:r>
          <w:rPr>
            <w:rFonts w:eastAsiaTheme="minorEastAsia"/>
            <w:noProof/>
            <w:lang w:eastAsia="zh-CN"/>
          </w:rPr>
          <w:drawing>
            <wp:inline distT="0" distB="0" distL="0" distR="0" wp14:anchorId="6D118BA3" wp14:editId="5526EA8B">
              <wp:extent cx="4114800" cy="3613993"/>
              <wp:effectExtent l="0" t="0" r="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14800" cy="3613993"/>
                      </a:xfrm>
                      <a:prstGeom prst="rect">
                        <a:avLst/>
                      </a:prstGeom>
                      <a:noFill/>
                    </pic:spPr>
                  </pic:pic>
                </a:graphicData>
              </a:graphic>
            </wp:inline>
          </w:drawing>
        </w:r>
      </w:ins>
    </w:p>
    <w:p w14:paraId="186F634A" w14:textId="77777777" w:rsidR="00A541E0" w:rsidRDefault="00A541E0" w:rsidP="00A541E0">
      <w:pPr>
        <w:pStyle w:val="TH"/>
        <w:rPr>
          <w:ins w:id="804" w:author="Bin Han_Qualcomm" w:date="2023-03-07T15:01:00Z"/>
        </w:rPr>
      </w:pPr>
      <w:ins w:id="805" w:author="Bin Han_Qualcomm" w:date="2023-03-07T15:01:00Z">
        <w:r>
          <w:rPr>
            <w:noProof/>
            <w:lang w:val="en-US" w:eastAsia="zh-CN"/>
          </w:rPr>
          <w:drawing>
            <wp:inline distT="0" distB="0" distL="0" distR="0" wp14:anchorId="5100B9ED" wp14:editId="23E9945D">
              <wp:extent cx="4572000" cy="2208975"/>
              <wp:effectExtent l="0" t="0" r="0" b="1270"/>
              <wp:docPr id="10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4572000" cy="2208975"/>
                      </a:xfrm>
                      <a:prstGeom prst="rect">
                        <a:avLst/>
                      </a:prstGeom>
                      <a:noFill/>
                    </pic:spPr>
                  </pic:pic>
                </a:graphicData>
              </a:graphic>
            </wp:inline>
          </w:drawing>
        </w:r>
      </w:ins>
    </w:p>
    <w:p w14:paraId="0440C21D" w14:textId="77777777" w:rsidR="00A541E0" w:rsidRDefault="00A541E0" w:rsidP="00A541E0">
      <w:pPr>
        <w:pStyle w:val="TF"/>
        <w:rPr>
          <w:ins w:id="806" w:author="Bin Han_Qualcomm" w:date="2023-03-07T15:01:00Z"/>
        </w:rPr>
      </w:pPr>
      <w:ins w:id="807" w:author="Bin Han_Qualcomm" w:date="2023-03-07T15:01:00Z">
        <w:r w:rsidRPr="0051485A">
          <w:t>Figure 5.2.</w:t>
        </w:r>
        <w:r>
          <w:t>5</w:t>
        </w:r>
        <w:r w:rsidRPr="0051485A">
          <w:t>-</w:t>
        </w:r>
        <w:r>
          <w:t>1</w:t>
        </w:r>
        <w:r w:rsidRPr="0051485A">
          <w:t xml:space="preserve">: </w:t>
        </w:r>
        <w:r w:rsidRPr="004229B0">
          <w:t>Example measurement setup</w:t>
        </w:r>
        <w:r>
          <w:t>s</w:t>
        </w:r>
        <w:r w:rsidRPr="004229B0">
          <w:t xml:space="preserve"> </w:t>
        </w:r>
        <w:r>
          <w:t xml:space="preserve">with </w:t>
        </w:r>
        <w:r>
          <w:rPr>
            <w:rFonts w:eastAsiaTheme="minorEastAsia"/>
            <w:lang w:eastAsia="zh-CN"/>
          </w:rPr>
          <w:t>f</w:t>
        </w:r>
        <w:r w:rsidRPr="000C6EBD">
          <w:rPr>
            <w:rFonts w:eastAsiaTheme="minorEastAsia"/>
            <w:lang w:eastAsia="zh-CN"/>
          </w:rPr>
          <w:t xml:space="preserve">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t>
        </w:r>
        <w:r>
          <w:rPr>
            <w:rFonts w:eastAsiaTheme="minorEastAsia"/>
            <w:lang w:eastAsia="zh-CN"/>
          </w:rPr>
          <w:t>with fixed</w:t>
        </w:r>
        <w:r w:rsidRPr="000C6EBD">
          <w:rPr>
            <w:rFonts w:eastAsiaTheme="minorEastAsia"/>
            <w:lang w:eastAsia="zh-CN"/>
          </w:rPr>
          <w:t xml:space="preserve"> AoA2</w:t>
        </w:r>
        <w:r>
          <w:rPr>
            <w:rFonts w:eastAsiaTheme="minorEastAsia"/>
            <w:lang w:eastAsia="zh-CN"/>
          </w:rPr>
          <w:t>/Anchor in FF</w:t>
        </w:r>
        <w:r>
          <w:t>.</w:t>
        </w:r>
      </w:ins>
    </w:p>
    <w:p w14:paraId="436376CD" w14:textId="77777777" w:rsidR="00A541E0" w:rsidRDefault="00A541E0" w:rsidP="00A541E0">
      <w:pPr>
        <w:rPr>
          <w:ins w:id="808" w:author="Bin Han_Qualcomm" w:date="2023-03-07T15:01:00Z"/>
        </w:rPr>
      </w:pPr>
      <w:ins w:id="809" w:author="Bin Han_Qualcomm" w:date="2023-03-07T15:01:00Z">
        <w:r>
          <w:t>Many of the aspects discussed in Clause 5.2.4 apply here. This measurement setup has its pros/cons summarized in</w:t>
        </w:r>
        <w:r w:rsidRPr="0055113E">
          <w:t xml:space="preserve"> </w:t>
        </w:r>
        <w:r>
          <w:t>Table 5.2.5-1.</w:t>
        </w:r>
      </w:ins>
    </w:p>
    <w:p w14:paraId="59D16D03" w14:textId="77777777" w:rsidR="00A541E0" w:rsidRDefault="00A541E0" w:rsidP="00A541E0">
      <w:pPr>
        <w:rPr>
          <w:ins w:id="810" w:author="Bin Han_Qualcomm" w:date="2023-03-07T15:01:00Z"/>
        </w:rPr>
      </w:pPr>
    </w:p>
    <w:p w14:paraId="5250046D" w14:textId="77777777" w:rsidR="00A541E0" w:rsidRDefault="00A541E0" w:rsidP="00A541E0">
      <w:pPr>
        <w:pStyle w:val="TF"/>
        <w:keepNext/>
        <w:rPr>
          <w:ins w:id="811" w:author="Bin Han_Qualcomm" w:date="2023-03-07T15:01:00Z"/>
        </w:rPr>
      </w:pPr>
      <w:ins w:id="812" w:author="Bin Han_Qualcomm" w:date="2023-03-07T15:01:00Z">
        <w:r>
          <w:lastRenderedPageBreak/>
          <w:t>Table 5.2.5-1: Overview of Measurement Setup</w:t>
        </w:r>
      </w:ins>
    </w:p>
    <w:tbl>
      <w:tblPr>
        <w:tblStyle w:val="TableGrid"/>
        <w:tblW w:w="9313" w:type="dxa"/>
        <w:jc w:val="center"/>
        <w:tblLook w:val="04A0" w:firstRow="1" w:lastRow="0" w:firstColumn="1" w:lastColumn="0" w:noHBand="0" w:noVBand="1"/>
      </w:tblPr>
      <w:tblGrid>
        <w:gridCol w:w="1710"/>
        <w:gridCol w:w="7603"/>
      </w:tblGrid>
      <w:tr w:rsidR="00A541E0" w14:paraId="46DC2BC6" w14:textId="77777777" w:rsidTr="005F0D99">
        <w:trPr>
          <w:jc w:val="center"/>
          <w:ins w:id="813" w:author="Bin Han_Qualcomm" w:date="2023-03-07T15:01:00Z"/>
        </w:trPr>
        <w:tc>
          <w:tcPr>
            <w:tcW w:w="1710" w:type="dxa"/>
            <w:shd w:val="clear" w:color="auto" w:fill="D9D9D9" w:themeFill="background1" w:themeFillShade="D9"/>
          </w:tcPr>
          <w:p w14:paraId="62C6987F" w14:textId="77777777" w:rsidR="00A541E0" w:rsidRPr="005811B9" w:rsidRDefault="00A541E0" w:rsidP="005F0D99">
            <w:pPr>
              <w:pStyle w:val="TAH"/>
              <w:rPr>
                <w:ins w:id="814" w:author="Bin Han_Qualcomm" w:date="2023-03-07T15:01:00Z"/>
              </w:rPr>
            </w:pPr>
            <w:ins w:id="815" w:author="Bin Han_Qualcomm" w:date="2023-03-07T15:01:00Z">
              <w:r w:rsidRPr="005811B9">
                <w:t>Description</w:t>
              </w:r>
            </w:ins>
          </w:p>
        </w:tc>
        <w:tc>
          <w:tcPr>
            <w:tcW w:w="7603" w:type="dxa"/>
            <w:shd w:val="clear" w:color="auto" w:fill="D9D9D9" w:themeFill="background1" w:themeFillShade="D9"/>
          </w:tcPr>
          <w:p w14:paraId="77D5243D" w14:textId="77777777" w:rsidR="00A541E0" w:rsidRDefault="00A541E0" w:rsidP="005F0D99">
            <w:pPr>
              <w:pStyle w:val="TAH"/>
              <w:rPr>
                <w:ins w:id="816" w:author="Bin Han_Qualcomm" w:date="2023-03-07T15:01:00Z"/>
              </w:rPr>
            </w:pPr>
            <w:ins w:id="817" w:author="Bin Han_Qualcomm" w:date="2023-03-07T15:01:00Z">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t>
              </w:r>
              <w:r>
                <w:t xml:space="preserve">with Fixed </w:t>
              </w:r>
              <w:r w:rsidRPr="000C6EBD">
                <w:rPr>
                  <w:rFonts w:eastAsiaTheme="minorEastAsia"/>
                  <w:lang w:eastAsia="zh-CN"/>
                </w:rPr>
                <w:t>AoA2</w:t>
              </w:r>
              <w:r>
                <w:rPr>
                  <w:rFonts w:eastAsiaTheme="minorEastAsia"/>
                  <w:lang w:eastAsia="zh-CN"/>
                </w:rPr>
                <w:t>/Anchor in NF</w:t>
              </w:r>
            </w:ins>
          </w:p>
        </w:tc>
      </w:tr>
      <w:tr w:rsidR="00A541E0" w14:paraId="595BC53E" w14:textId="77777777" w:rsidTr="005F0D99">
        <w:trPr>
          <w:jc w:val="center"/>
          <w:ins w:id="818" w:author="Bin Han_Qualcomm" w:date="2023-03-07T15:01:00Z"/>
        </w:trPr>
        <w:tc>
          <w:tcPr>
            <w:tcW w:w="1710" w:type="dxa"/>
          </w:tcPr>
          <w:p w14:paraId="07882F43" w14:textId="77777777" w:rsidR="00A541E0" w:rsidRPr="005811B9" w:rsidRDefault="00A541E0" w:rsidP="005F0D99">
            <w:pPr>
              <w:pStyle w:val="TAL"/>
              <w:rPr>
                <w:ins w:id="819" w:author="Bin Han_Qualcomm" w:date="2023-03-07T15:01:00Z"/>
              </w:rPr>
            </w:pPr>
            <w:ins w:id="820" w:author="Bin Han_Qualcomm" w:date="2023-03-07T15:01:00Z">
              <w:r>
                <w:t xml:space="preserve">Probe </w:t>
              </w:r>
              <w:r w:rsidRPr="005811B9">
                <w:t>Offset Option</w:t>
              </w:r>
            </w:ins>
          </w:p>
        </w:tc>
        <w:tc>
          <w:tcPr>
            <w:tcW w:w="7603" w:type="dxa"/>
          </w:tcPr>
          <w:p w14:paraId="0E89D923" w14:textId="77777777" w:rsidR="00A541E0" w:rsidRDefault="00A541E0" w:rsidP="005F0D99">
            <w:pPr>
              <w:pStyle w:val="TAL"/>
              <w:rPr>
                <w:ins w:id="821" w:author="Bin Han_Qualcomm" w:date="2023-03-07T15:01:00Z"/>
              </w:rPr>
            </w:pPr>
            <w:ins w:id="822" w:author="Bin Han_Qualcomm" w:date="2023-03-07T15:01:00Z">
              <w:r>
                <w:t>Full degrees of freedom for AoA1 with partial freedom of variable angular offset(s) between AoA1 and AoA2 or fixed angular offset</w:t>
              </w:r>
            </w:ins>
          </w:p>
        </w:tc>
      </w:tr>
      <w:tr w:rsidR="00A541E0" w14:paraId="6C394248" w14:textId="77777777" w:rsidTr="005F0D99">
        <w:trPr>
          <w:jc w:val="center"/>
          <w:ins w:id="823" w:author="Bin Han_Qualcomm" w:date="2023-03-07T15:01:00Z"/>
        </w:trPr>
        <w:tc>
          <w:tcPr>
            <w:tcW w:w="1710" w:type="dxa"/>
          </w:tcPr>
          <w:p w14:paraId="30AAB7D6" w14:textId="77777777" w:rsidR="00A541E0" w:rsidRPr="005811B9" w:rsidRDefault="00A541E0" w:rsidP="005F0D99">
            <w:pPr>
              <w:pStyle w:val="TAL"/>
              <w:rPr>
                <w:ins w:id="824" w:author="Bin Han_Qualcomm" w:date="2023-03-07T15:01:00Z"/>
              </w:rPr>
            </w:pPr>
            <w:ins w:id="825" w:author="Bin Han_Qualcomm" w:date="2023-03-07T15:01:00Z">
              <w:r>
                <w:t>Pros</w:t>
              </w:r>
            </w:ins>
          </w:p>
        </w:tc>
        <w:tc>
          <w:tcPr>
            <w:tcW w:w="7603" w:type="dxa"/>
          </w:tcPr>
          <w:p w14:paraId="205B5E31" w14:textId="77777777" w:rsidR="00A541E0" w:rsidRDefault="00A541E0" w:rsidP="00A541E0">
            <w:pPr>
              <w:pStyle w:val="TAL"/>
              <w:numPr>
                <w:ilvl w:val="0"/>
                <w:numId w:val="27"/>
              </w:numPr>
              <w:rPr>
                <w:ins w:id="826" w:author="Bin Han_Qualcomm" w:date="2023-03-07T15:01:00Z"/>
              </w:rPr>
            </w:pPr>
            <w:ins w:id="827" w:author="Bin Han_Qualcomm" w:date="2023-03-07T15:01:00Z">
              <w:r>
                <w:t>Existing systems could potentially be re-used after some modifications</w:t>
              </w:r>
            </w:ins>
          </w:p>
        </w:tc>
      </w:tr>
      <w:tr w:rsidR="00A541E0" w14:paraId="620D98E4" w14:textId="77777777" w:rsidTr="005F0D99">
        <w:trPr>
          <w:jc w:val="center"/>
          <w:ins w:id="828" w:author="Bin Han_Qualcomm" w:date="2023-03-07T15:01:00Z"/>
        </w:trPr>
        <w:tc>
          <w:tcPr>
            <w:tcW w:w="1710" w:type="dxa"/>
          </w:tcPr>
          <w:p w14:paraId="6BB0C51B" w14:textId="77777777" w:rsidR="00A541E0" w:rsidRDefault="00A541E0" w:rsidP="005F0D99">
            <w:pPr>
              <w:pStyle w:val="TAL"/>
              <w:rPr>
                <w:ins w:id="829" w:author="Bin Han_Qualcomm" w:date="2023-03-07T15:01:00Z"/>
              </w:rPr>
            </w:pPr>
            <w:ins w:id="830" w:author="Bin Han_Qualcomm" w:date="2023-03-07T15:01:00Z">
              <w:r>
                <w:t>Cons</w:t>
              </w:r>
            </w:ins>
          </w:p>
        </w:tc>
        <w:tc>
          <w:tcPr>
            <w:tcW w:w="7603" w:type="dxa"/>
          </w:tcPr>
          <w:p w14:paraId="77868DDF" w14:textId="77777777" w:rsidR="00A541E0" w:rsidRDefault="00A541E0" w:rsidP="00A541E0">
            <w:pPr>
              <w:pStyle w:val="TAL"/>
              <w:numPr>
                <w:ilvl w:val="0"/>
                <w:numId w:val="20"/>
              </w:numPr>
              <w:rPr>
                <w:ins w:id="831" w:author="Bin Han_Qualcomm" w:date="2023-03-07T15:01:00Z"/>
              </w:rPr>
            </w:pPr>
            <w:ins w:id="832" w:author="Bin Han_Qualcomm" w:date="2023-03-07T15:01:00Z">
              <w:r>
                <w:t>Blocking of AoA1 in various directions by AoA2 probes</w:t>
              </w:r>
            </w:ins>
          </w:p>
          <w:p w14:paraId="7FFDA7F5" w14:textId="77777777" w:rsidR="00A541E0" w:rsidRDefault="00A541E0" w:rsidP="00A541E0">
            <w:pPr>
              <w:pStyle w:val="TAL"/>
              <w:numPr>
                <w:ilvl w:val="0"/>
                <w:numId w:val="20"/>
              </w:numPr>
              <w:rPr>
                <w:ins w:id="833" w:author="Bin Han_Qualcomm" w:date="2023-03-07T15:01:00Z"/>
              </w:rPr>
            </w:pPr>
            <w:ins w:id="834" w:author="Bin Han_Qualcomm" w:date="2023-03-07T15:01:00Z">
              <w:r>
                <w:t>Existing link antennas are not applicable; instead, very accurate positioning of the NF probe(s), high-end antenna probe(s), and the NF antenna pattern characterization are required</w:t>
              </w:r>
            </w:ins>
          </w:p>
          <w:p w14:paraId="41215D43" w14:textId="77777777" w:rsidR="00A541E0" w:rsidRDefault="00A541E0" w:rsidP="00A541E0">
            <w:pPr>
              <w:pStyle w:val="TAL"/>
              <w:numPr>
                <w:ilvl w:val="0"/>
                <w:numId w:val="20"/>
              </w:numPr>
              <w:rPr>
                <w:ins w:id="835" w:author="Bin Han_Qualcomm" w:date="2023-03-07T15:01:00Z"/>
              </w:rPr>
            </w:pPr>
            <w:ins w:id="836" w:author="Bin Han_Qualcomm" w:date="2023-03-07T15:01:00Z">
              <w:r>
                <w:t xml:space="preserve">Test-time intensive algorithms required to determine unknown offset of active antenna array(s) </w:t>
              </w:r>
              <w:r w:rsidRPr="00711B92">
                <w:rPr>
                  <w:i/>
                  <w:iCs/>
                </w:rPr>
                <w:t>or</w:t>
              </w:r>
              <w:r>
                <w:t xml:space="preserve"> </w:t>
              </w:r>
            </w:ins>
          </w:p>
          <w:p w14:paraId="3803A589" w14:textId="77777777" w:rsidR="00A541E0" w:rsidRDefault="00A541E0" w:rsidP="00A541E0">
            <w:pPr>
              <w:pStyle w:val="TAL"/>
              <w:numPr>
                <w:ilvl w:val="0"/>
                <w:numId w:val="20"/>
              </w:numPr>
              <w:rPr>
                <w:ins w:id="837" w:author="Bin Han_Qualcomm" w:date="2023-03-07T15:01:00Z"/>
              </w:rPr>
            </w:pPr>
            <w:ins w:id="838" w:author="Bin Han_Qualcomm" w:date="2023-03-07T15:01:00Z">
              <w:r>
                <w:t>Very extensive vendor declarations (location of all antenna panels and which sets of antenna panels are active for any given AoA2 measurement direction)</w:t>
              </w:r>
            </w:ins>
          </w:p>
          <w:p w14:paraId="7EF25C92" w14:textId="77777777" w:rsidR="00A541E0" w:rsidRDefault="00A541E0" w:rsidP="00A541E0">
            <w:pPr>
              <w:pStyle w:val="TAL"/>
              <w:numPr>
                <w:ilvl w:val="0"/>
                <w:numId w:val="20"/>
              </w:numPr>
              <w:rPr>
                <w:ins w:id="839" w:author="Bin Han_Qualcomm" w:date="2023-03-07T15:01:00Z"/>
              </w:rPr>
            </w:pPr>
            <w:ins w:id="840" w:author="Bin Han_Qualcomm" w:date="2023-03-07T15:01:00Z">
              <w:r>
                <w:t xml:space="preserve">The NF probe </w:t>
              </w:r>
              <w:r w:rsidRPr="00E10C1B">
                <w:t>needs to guarantee the same DL conditions</w:t>
              </w:r>
              <w:r>
                <w:t xml:space="preserve"> to both active DUT receivers as </w:t>
              </w:r>
              <w:proofErr w:type="gramStart"/>
              <w:r>
                <w:t>a</w:t>
              </w:r>
              <w:proofErr w:type="gramEnd"/>
              <w:r>
                <w:t xml:space="preserve"> FF probe would</w:t>
              </w:r>
            </w:ins>
          </w:p>
          <w:p w14:paraId="32D64B25" w14:textId="77777777" w:rsidR="00A541E0" w:rsidRDefault="00A541E0" w:rsidP="00A541E0">
            <w:pPr>
              <w:pStyle w:val="TAL"/>
              <w:numPr>
                <w:ilvl w:val="0"/>
                <w:numId w:val="20"/>
              </w:numPr>
              <w:rPr>
                <w:ins w:id="841" w:author="Bin Han_Qualcomm" w:date="2023-03-07T15:01:00Z"/>
              </w:rPr>
            </w:pPr>
            <w:ins w:id="842" w:author="Bin Han_Qualcomm" w:date="2023-03-07T15:01:00Z">
              <w:r>
                <w:t xml:space="preserve">AoA2 cannot follow/track a specific reference direction </w:t>
              </w:r>
            </w:ins>
          </w:p>
        </w:tc>
      </w:tr>
    </w:tbl>
    <w:p w14:paraId="3EAF437C" w14:textId="77777777" w:rsidR="00A541E0" w:rsidRDefault="00A541E0" w:rsidP="00A541E0">
      <w:pPr>
        <w:rPr>
          <w:ins w:id="843" w:author="Bin Han_Qualcomm" w:date="2023-03-07T15:01:00Z"/>
        </w:rPr>
      </w:pPr>
    </w:p>
    <w:p w14:paraId="64BCD206" w14:textId="77777777" w:rsidR="00A541E0" w:rsidRDefault="00A541E0" w:rsidP="00A541E0">
      <w:pPr>
        <w:pStyle w:val="Heading3"/>
        <w:rPr>
          <w:ins w:id="844" w:author="Bin Han_Qualcomm" w:date="2023-03-07T15:01:00Z"/>
        </w:rPr>
      </w:pPr>
      <w:bookmarkStart w:id="845" w:name="_Toc129095002"/>
      <w:ins w:id="846" w:author="Bin Han_Qualcomm" w:date="2023-03-07T15:01:00Z">
        <w:r>
          <w:t xml:space="preserve">5.2.6 Measurement Setup with </w:t>
        </w:r>
        <w:r>
          <w:rPr>
            <w:rFonts w:eastAsiaTheme="minorEastAsia"/>
            <w:lang w:eastAsia="zh-CN"/>
          </w:rPr>
          <w:t>Test Modes</w:t>
        </w:r>
        <w:bookmarkEnd w:id="845"/>
      </w:ins>
    </w:p>
    <w:p w14:paraId="3AD21230" w14:textId="77777777" w:rsidR="00A541E0" w:rsidRDefault="00A541E0" w:rsidP="00A541E0">
      <w:pPr>
        <w:rPr>
          <w:ins w:id="847" w:author="Bin Han_Qualcomm" w:date="2023-03-07T15:01:00Z"/>
        </w:rPr>
      </w:pPr>
      <w:ins w:id="848" w:author="Bin Han_Qualcomm" w:date="2023-03-07T15:01:00Z">
        <w:r>
          <w:t>An alternate measurement setup considered for multi-</w:t>
        </w:r>
        <w:proofErr w:type="spellStart"/>
        <w:r>
          <w:t>AoA</w:t>
        </w:r>
        <w:proofErr w:type="spellEnd"/>
        <w:r>
          <w:t xml:space="preserve"> UE RF testing is based on full degrees of freedom for AoA1 with the use of test modes and performing tests sequentially.</w:t>
        </w:r>
      </w:ins>
    </w:p>
    <w:p w14:paraId="28108565" w14:textId="77777777" w:rsidR="00A541E0" w:rsidRDefault="00A541E0" w:rsidP="00CF4568">
      <w:pPr>
        <w:jc w:val="both"/>
        <w:rPr>
          <w:ins w:id="849" w:author="Bin Han_Qualcomm" w:date="2023-03-07T15:01:00Z"/>
        </w:rPr>
        <w:pPrChange w:id="850" w:author="Bin Han_Qualcomm" w:date="2023-03-07T15:24:00Z">
          <w:pPr/>
        </w:pPrChange>
      </w:pPr>
      <w:ins w:id="851" w:author="Bin Han_Qualcomm" w:date="2023-03-07T15:01:00Z">
        <w:r>
          <w:t xml:space="preserve">The first approach (Method 1) is illustrated in </w:t>
        </w:r>
        <w:r w:rsidRPr="0051485A">
          <w:t>Figure 5.2.</w:t>
        </w:r>
        <w:r>
          <w:t>6</w:t>
        </w:r>
        <w:r w:rsidRPr="0051485A">
          <w:t>-</w:t>
        </w:r>
        <w:r>
          <w:t>1.</w:t>
        </w:r>
        <w:r>
          <w:rPr>
            <w:rFonts w:eastAsia="MS Mincho"/>
            <w:bCs/>
            <w:iCs/>
          </w:rPr>
          <w:t xml:space="preserve"> Though this methodology cannot test a behaviour of the DUT with two simultaneous DLs from different </w:t>
        </w:r>
        <w:proofErr w:type="spellStart"/>
        <w:r>
          <w:rPr>
            <w:rFonts w:eastAsia="MS Mincho"/>
            <w:bCs/>
            <w:iCs/>
          </w:rPr>
          <w:t>AoAs</w:t>
        </w:r>
        <w:proofErr w:type="spellEnd"/>
        <w:r>
          <w:rPr>
            <w:rFonts w:eastAsia="MS Mincho"/>
            <w:bCs/>
            <w:iCs/>
          </w:rPr>
          <w:t>, the idea behind this approach is to introduce a test command to fix the active antenna panel in the DUT and evaluate the RF characteristics of the DUT without increasing the complexity of the 1-AoA IFF test system. T</w:t>
        </w:r>
        <w:r w:rsidRPr="00C75759">
          <w:rPr>
            <w:rFonts w:eastAsia="MS Mincho"/>
            <w:bCs/>
            <w:iCs/>
            <w:lang w:val="en-US"/>
          </w:rPr>
          <w:t xml:space="preserve">his approach would require OEMs to declare the number of </w:t>
        </w:r>
        <w:r>
          <w:rPr>
            <w:rFonts w:eastAsia="MS Mincho"/>
            <w:bCs/>
            <w:iCs/>
            <w:lang w:val="en-US"/>
          </w:rPr>
          <w:t xml:space="preserve">integrated </w:t>
        </w:r>
        <w:r w:rsidRPr="00C75759">
          <w:rPr>
            <w:rFonts w:eastAsia="MS Mincho"/>
            <w:bCs/>
            <w:iCs/>
            <w:lang w:val="en-US"/>
          </w:rPr>
          <w:t xml:space="preserve">antennas at a minimum </w:t>
        </w:r>
        <w:r>
          <w:rPr>
            <w:rFonts w:eastAsia="MS Mincho"/>
            <w:bCs/>
            <w:iCs/>
            <w:lang w:val="en-US"/>
          </w:rPr>
          <w:t xml:space="preserve">and require </w:t>
        </w:r>
        <w:r w:rsidRPr="00C75759">
          <w:rPr>
            <w:rFonts w:eastAsia="MS Mincho"/>
            <w:bCs/>
            <w:iCs/>
            <w:lang w:val="en-US"/>
          </w:rPr>
          <w:t xml:space="preserve">a new test mode </w:t>
        </w:r>
        <w:r>
          <w:rPr>
            <w:rFonts w:eastAsia="MS Mincho"/>
            <w:bCs/>
            <w:iCs/>
            <w:lang w:val="en-US"/>
          </w:rPr>
          <w:t>dedicated</w:t>
        </w:r>
        <w:r w:rsidRPr="00C75759">
          <w:rPr>
            <w:rFonts w:eastAsia="MS Mincho"/>
            <w:bCs/>
            <w:iCs/>
            <w:lang w:val="en-US"/>
          </w:rPr>
          <w:t xml:space="preserve"> </w:t>
        </w:r>
        <w:r>
          <w:rPr>
            <w:rFonts w:eastAsia="MS Mincho"/>
            <w:bCs/>
            <w:iCs/>
            <w:lang w:val="en-US"/>
          </w:rPr>
          <w:t xml:space="preserve">for just </w:t>
        </w:r>
        <w:r w:rsidRPr="00C75759">
          <w:rPr>
            <w:rFonts w:eastAsia="MS Mincho"/>
            <w:bCs/>
            <w:iCs/>
            <w:lang w:val="en-US"/>
          </w:rPr>
          <w:t>this one conformance test</w:t>
        </w:r>
        <w:r>
          <w:rPr>
            <w:rFonts w:eastAsia="MS Mincho"/>
            <w:bCs/>
            <w:iCs/>
            <w:lang w:val="en-US"/>
          </w:rPr>
          <w:t>.</w:t>
        </w:r>
      </w:ins>
    </w:p>
    <w:p w14:paraId="1CDA31E2" w14:textId="77777777" w:rsidR="00A541E0" w:rsidRDefault="00A541E0" w:rsidP="00A541E0">
      <w:pPr>
        <w:pStyle w:val="TF"/>
        <w:rPr>
          <w:ins w:id="852" w:author="Bin Han_Qualcomm" w:date="2023-03-07T15:01:00Z"/>
        </w:rPr>
      </w:pPr>
      <w:ins w:id="853" w:author="Bin Han_Qualcomm" w:date="2023-03-07T15:01:00Z">
        <w:r>
          <w:rPr>
            <w:noProof/>
          </w:rPr>
          <w:drawing>
            <wp:inline distT="0" distB="0" distL="0" distR="0" wp14:anchorId="52ED7067" wp14:editId="79FDF73B">
              <wp:extent cx="3895725" cy="2446153"/>
              <wp:effectExtent l="0" t="0" r="0" b="0"/>
              <wp:docPr id="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0656" cy="2449249"/>
                      </a:xfrm>
                      <a:prstGeom prst="rect">
                        <a:avLst/>
                      </a:prstGeom>
                      <a:noFill/>
                      <a:ln>
                        <a:noFill/>
                      </a:ln>
                    </pic:spPr>
                  </pic:pic>
                </a:graphicData>
              </a:graphic>
            </wp:inline>
          </w:drawing>
        </w:r>
      </w:ins>
    </w:p>
    <w:p w14:paraId="79B87BCC" w14:textId="77777777" w:rsidR="00A541E0" w:rsidRDefault="00A541E0" w:rsidP="00A541E0">
      <w:pPr>
        <w:pStyle w:val="TF"/>
        <w:rPr>
          <w:ins w:id="854" w:author="Bin Han_Qualcomm" w:date="2023-03-07T15:01:00Z"/>
        </w:rPr>
      </w:pPr>
      <w:ins w:id="855" w:author="Bin Han_Qualcomm" w:date="2023-03-07T15:01:00Z">
        <w:r w:rsidRPr="0051485A">
          <w:t>Figure 5.2.</w:t>
        </w:r>
        <w:r>
          <w:t>6</w:t>
        </w:r>
        <w:r w:rsidRPr="0051485A">
          <w:t>-</w:t>
        </w:r>
        <w:r>
          <w:t>1</w:t>
        </w:r>
        <w:r w:rsidRPr="0051485A">
          <w:t xml:space="preserve">: </w:t>
        </w:r>
        <w:r w:rsidRPr="004229B0">
          <w:t>Example measurement setup</w:t>
        </w:r>
        <w:r>
          <w:t xml:space="preserve"> (Method 1)</w:t>
        </w:r>
        <w:r w:rsidRPr="004229B0">
          <w:t xml:space="preserve"> </w:t>
        </w:r>
        <w:r>
          <w:t xml:space="preserve">with </w:t>
        </w:r>
        <w:r>
          <w:rPr>
            <w:lang w:eastAsia="zh-CN"/>
          </w:rPr>
          <w:t>test mode to fix active antenna</w:t>
        </w:r>
        <w:r>
          <w:t>.</w:t>
        </w:r>
      </w:ins>
    </w:p>
    <w:p w14:paraId="35723300" w14:textId="77777777" w:rsidR="00A541E0" w:rsidRDefault="00A541E0" w:rsidP="00A541E0">
      <w:pPr>
        <w:rPr>
          <w:ins w:id="856" w:author="Bin Han_Qualcomm" w:date="2023-03-07T15:01:00Z"/>
        </w:rPr>
      </w:pPr>
      <w:ins w:id="857" w:author="Bin Han_Qualcomm" w:date="2023-03-07T15:01:00Z">
        <w:r>
          <w:t xml:space="preserve">The second approach (Method 2) is illustrated in </w:t>
        </w:r>
        <w:r w:rsidRPr="0051485A">
          <w:t>Figure 5.2.</w:t>
        </w:r>
        <w:r>
          <w:t>6</w:t>
        </w:r>
        <w:r w:rsidRPr="0051485A">
          <w:t>-</w:t>
        </w:r>
        <w:r>
          <w:t>1 and based on the</w:t>
        </w:r>
        <w:r w:rsidRPr="00495568">
          <w:t xml:space="preserve"> following high-level procedure</w:t>
        </w:r>
        <w:r>
          <w:t>:</w:t>
        </w:r>
      </w:ins>
    </w:p>
    <w:p w14:paraId="791B646F" w14:textId="77777777" w:rsidR="00A541E0" w:rsidRPr="00500E60" w:rsidRDefault="00A541E0" w:rsidP="00A541E0">
      <w:pPr>
        <w:pStyle w:val="B1"/>
        <w:numPr>
          <w:ilvl w:val="0"/>
          <w:numId w:val="20"/>
        </w:numPr>
        <w:rPr>
          <w:ins w:id="858" w:author="Bin Han_Qualcomm" w:date="2023-03-07T15:01:00Z"/>
        </w:rPr>
      </w:pPr>
      <w:ins w:id="859" w:author="Bin Han_Qualcomm" w:date="2023-03-07T15:01:00Z">
        <w:r>
          <w:t xml:space="preserve">Perform Rx Beam peak search for </w:t>
        </w:r>
        <w:r w:rsidRPr="00F45B54">
          <w:rPr>
            <w:i/>
          </w:rPr>
          <w:t>AoA</w:t>
        </w:r>
        <w:r>
          <w:rPr>
            <w:i/>
            <w:vertAlign w:val="subscript"/>
          </w:rPr>
          <w:t>1</w:t>
        </w:r>
        <w:r w:rsidRPr="00500E60">
          <w:t>.</w:t>
        </w:r>
      </w:ins>
    </w:p>
    <w:p w14:paraId="2AE8E392" w14:textId="77777777" w:rsidR="00A541E0" w:rsidRDefault="00A541E0" w:rsidP="00A541E0">
      <w:pPr>
        <w:pStyle w:val="B1"/>
        <w:numPr>
          <w:ilvl w:val="0"/>
          <w:numId w:val="20"/>
        </w:numPr>
        <w:rPr>
          <w:ins w:id="860" w:author="Bin Han_Qualcomm" w:date="2023-03-07T15:01:00Z"/>
        </w:rPr>
      </w:pPr>
      <w:ins w:id="861" w:author="Bin Han_Qualcomm" w:date="2023-03-07T15:01:00Z">
        <w:r>
          <w:t xml:space="preserve">Connect the SS (System Simulator) with the DUT through </w:t>
        </w:r>
        <w:r w:rsidRPr="009A4211">
          <w:t xml:space="preserve">the measurement antenna to form the </w:t>
        </w:r>
        <w:r>
          <w:t>R</w:t>
        </w:r>
        <w:r w:rsidRPr="009A4211">
          <w:t xml:space="preserve">X beam towards the </w:t>
        </w:r>
        <w:r>
          <w:t>R</w:t>
        </w:r>
        <w:r w:rsidRPr="009A4211">
          <w:t>X beam peak direction and respective polarization</w:t>
        </w:r>
        <w:r>
          <w:t xml:space="preserve"> found for </w:t>
        </w:r>
        <w:r w:rsidRPr="00F45B54">
          <w:rPr>
            <w:i/>
          </w:rPr>
          <w:t>AoA</w:t>
        </w:r>
        <w:r>
          <w:rPr>
            <w:i/>
            <w:vertAlign w:val="subscript"/>
          </w:rPr>
          <w:t>1</w:t>
        </w:r>
        <w:r w:rsidRPr="00500E60">
          <w:t>.</w:t>
        </w:r>
      </w:ins>
    </w:p>
    <w:p w14:paraId="436F2B96" w14:textId="77777777" w:rsidR="00A541E0" w:rsidRDefault="00A541E0" w:rsidP="00A541E0">
      <w:pPr>
        <w:pStyle w:val="B1"/>
        <w:numPr>
          <w:ilvl w:val="0"/>
          <w:numId w:val="20"/>
        </w:numPr>
        <w:rPr>
          <w:ins w:id="862" w:author="Bin Han_Qualcomm" w:date="2023-03-07T15:01:00Z"/>
        </w:rPr>
      </w:pPr>
      <w:ins w:id="863" w:author="Bin Han_Qualcomm" w:date="2023-03-07T15:01:00Z">
        <w:r w:rsidRPr="009A4211">
          <w:t xml:space="preserve">SS activates the UE </w:t>
        </w:r>
        <w:proofErr w:type="spellStart"/>
        <w:r w:rsidRPr="009A4211">
          <w:t>Beamlock</w:t>
        </w:r>
        <w:proofErr w:type="spellEnd"/>
        <w:r w:rsidRPr="009A4211">
          <w:t xml:space="preserve"> Function (UBF)</w:t>
        </w:r>
        <w:r>
          <w:t xml:space="preserve"> on </w:t>
        </w:r>
        <w:r w:rsidRPr="00F45B54">
          <w:rPr>
            <w:i/>
          </w:rPr>
          <w:t>AoA</w:t>
        </w:r>
        <w:r>
          <w:rPr>
            <w:i/>
            <w:vertAlign w:val="subscript"/>
          </w:rPr>
          <w:t>1</w:t>
        </w:r>
        <w:r w:rsidRPr="00500E60">
          <w:t>.</w:t>
        </w:r>
        <w:r>
          <w:t xml:space="preserve"> If necessary, switch the connection of the SS from the measurement antenna to the link antenna.</w:t>
        </w:r>
      </w:ins>
    </w:p>
    <w:p w14:paraId="1AE7E147" w14:textId="77777777" w:rsidR="00A541E0" w:rsidRDefault="00A541E0" w:rsidP="00A541E0">
      <w:pPr>
        <w:pStyle w:val="B1"/>
        <w:numPr>
          <w:ilvl w:val="0"/>
          <w:numId w:val="20"/>
        </w:numPr>
        <w:rPr>
          <w:ins w:id="864" w:author="Bin Han_Qualcomm" w:date="2023-03-07T15:01:00Z"/>
        </w:rPr>
      </w:pPr>
      <w:ins w:id="865" w:author="Bin Han_Qualcomm" w:date="2023-03-07T15:01:00Z">
        <w:r>
          <w:t xml:space="preserve">Perform Rx Beam peak search for </w:t>
        </w:r>
        <w:r w:rsidRPr="00FE7DC8">
          <w:rPr>
            <w:i/>
          </w:rPr>
          <w:t>AoA</w:t>
        </w:r>
        <w:r w:rsidRPr="00FE7DC8">
          <w:rPr>
            <w:i/>
            <w:vertAlign w:val="subscript"/>
          </w:rPr>
          <w:t>2</w:t>
        </w:r>
        <w:r w:rsidRPr="00500E60">
          <w:t>.</w:t>
        </w:r>
      </w:ins>
    </w:p>
    <w:p w14:paraId="4CBA14B8" w14:textId="77777777" w:rsidR="00A541E0" w:rsidRDefault="00A541E0" w:rsidP="00CF4568">
      <w:pPr>
        <w:jc w:val="both"/>
        <w:rPr>
          <w:ins w:id="866" w:author="Bin Han_Qualcomm" w:date="2023-03-07T15:01:00Z"/>
        </w:rPr>
        <w:pPrChange w:id="867" w:author="Bin Han_Qualcomm" w:date="2023-03-07T15:24:00Z">
          <w:pPr/>
        </w:pPrChange>
      </w:pPr>
      <w:ins w:id="868" w:author="Bin Han_Qualcomm" w:date="2023-03-07T15:01:00Z">
        <w:r>
          <w:rPr>
            <w:rFonts w:eastAsia="MS Mincho"/>
            <w:bCs/>
            <w:iCs/>
          </w:rPr>
          <w:t xml:space="preserve">The idea behind this approach is to augment/modify the existing UE </w:t>
        </w:r>
        <w:proofErr w:type="spellStart"/>
        <w:r>
          <w:rPr>
            <w:rFonts w:eastAsia="MS Mincho"/>
            <w:bCs/>
            <w:iCs/>
          </w:rPr>
          <w:t>Beamlock</w:t>
        </w:r>
        <w:proofErr w:type="spellEnd"/>
        <w:r>
          <w:rPr>
            <w:rFonts w:eastAsia="MS Mincho"/>
            <w:bCs/>
            <w:iCs/>
          </w:rPr>
          <w:t xml:space="preserve"> Function (UBF), i.e., </w:t>
        </w:r>
        <w:r w:rsidRPr="00E4306E">
          <w:rPr>
            <w:rFonts w:eastAsia="MS Mincho"/>
            <w:bCs/>
            <w:iCs/>
          </w:rPr>
          <w:t>lock a beam connected to one receiver while a second connection is still possible with freedom on the direction and/or panel used</w:t>
        </w:r>
        <w:r>
          <w:rPr>
            <w:rFonts w:eastAsia="MS Mincho"/>
            <w:bCs/>
            <w:iCs/>
          </w:rPr>
          <w:t xml:space="preserve">. </w:t>
        </w:r>
      </w:ins>
    </w:p>
    <w:p w14:paraId="19B9ABF7" w14:textId="77777777" w:rsidR="00A541E0" w:rsidRDefault="00A541E0" w:rsidP="00A541E0">
      <w:pPr>
        <w:pStyle w:val="TF"/>
        <w:rPr>
          <w:ins w:id="869" w:author="Bin Han_Qualcomm" w:date="2023-03-07T15:01:00Z"/>
        </w:rPr>
      </w:pPr>
      <w:ins w:id="870" w:author="Bin Han_Qualcomm" w:date="2023-03-07T15:01:00Z">
        <w:r>
          <w:rPr>
            <w:rFonts w:eastAsiaTheme="minorEastAsia"/>
            <w:noProof/>
            <w:color w:val="0070C0"/>
            <w:lang w:val="en-US" w:eastAsia="zh-CN"/>
          </w:rPr>
          <w:lastRenderedPageBreak/>
          <w:drawing>
            <wp:inline distT="0" distB="0" distL="0" distR="0" wp14:anchorId="1F028E24" wp14:editId="4013D0B9">
              <wp:extent cx="1925418" cy="2340000"/>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5418" cy="2340000"/>
                      </a:xfrm>
                      <a:prstGeom prst="rect">
                        <a:avLst/>
                      </a:prstGeom>
                      <a:noFill/>
                    </pic:spPr>
                  </pic:pic>
                </a:graphicData>
              </a:graphic>
            </wp:inline>
          </w:drawing>
        </w:r>
        <w:r>
          <w:rPr>
            <w:rFonts w:eastAsiaTheme="minorEastAsia"/>
            <w:noProof/>
            <w:color w:val="0070C0"/>
            <w:lang w:val="en-US" w:eastAsia="zh-CN"/>
          </w:rPr>
          <w:drawing>
            <wp:inline distT="0" distB="0" distL="0" distR="0" wp14:anchorId="533B1449" wp14:editId="1C860E83">
              <wp:extent cx="2007188" cy="2340000"/>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7188" cy="2340000"/>
                      </a:xfrm>
                      <a:prstGeom prst="rect">
                        <a:avLst/>
                      </a:prstGeom>
                      <a:noFill/>
                    </pic:spPr>
                  </pic:pic>
                </a:graphicData>
              </a:graphic>
            </wp:inline>
          </w:drawing>
        </w:r>
      </w:ins>
    </w:p>
    <w:p w14:paraId="0306E366" w14:textId="77777777" w:rsidR="00A541E0" w:rsidRDefault="00A541E0" w:rsidP="00A541E0">
      <w:pPr>
        <w:pStyle w:val="TF"/>
        <w:rPr>
          <w:ins w:id="871" w:author="Bin Han_Qualcomm" w:date="2023-03-07T15:01:00Z"/>
        </w:rPr>
      </w:pPr>
      <w:ins w:id="872" w:author="Bin Han_Qualcomm" w:date="2023-03-07T15:01:00Z">
        <w:r>
          <w:rPr>
            <w:rFonts w:eastAsiaTheme="minorEastAsia"/>
            <w:noProof/>
            <w:color w:val="0070C0"/>
            <w:lang w:val="en-US" w:eastAsia="zh-CN"/>
          </w:rPr>
          <w:drawing>
            <wp:inline distT="0" distB="0" distL="0" distR="0" wp14:anchorId="5DE770D5" wp14:editId="12E092E5">
              <wp:extent cx="5188196" cy="2340000"/>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8196" cy="2340000"/>
                      </a:xfrm>
                      <a:prstGeom prst="rect">
                        <a:avLst/>
                      </a:prstGeom>
                      <a:noFill/>
                    </pic:spPr>
                  </pic:pic>
                </a:graphicData>
              </a:graphic>
            </wp:inline>
          </w:drawing>
        </w:r>
      </w:ins>
    </w:p>
    <w:p w14:paraId="3A4E6A2A" w14:textId="77777777" w:rsidR="00A541E0" w:rsidRDefault="00A541E0" w:rsidP="00A541E0">
      <w:pPr>
        <w:pStyle w:val="TF"/>
        <w:rPr>
          <w:ins w:id="873" w:author="Bin Han_Qualcomm" w:date="2023-03-07T15:01:00Z"/>
        </w:rPr>
      </w:pPr>
      <w:ins w:id="874" w:author="Bin Han_Qualcomm" w:date="2023-03-07T15:01:00Z">
        <w:r w:rsidRPr="0051485A">
          <w:t>Figure 5.2.</w:t>
        </w:r>
        <w:r>
          <w:t>6</w:t>
        </w:r>
        <w:r w:rsidRPr="0051485A">
          <w:t>-</w:t>
        </w:r>
        <w:r>
          <w:t>2</w:t>
        </w:r>
        <w:r w:rsidRPr="0051485A">
          <w:t xml:space="preserve">: </w:t>
        </w:r>
        <w:r w:rsidRPr="004229B0">
          <w:t>Example measurement setup</w:t>
        </w:r>
        <w:r>
          <w:t xml:space="preserve"> (Method 2)</w:t>
        </w:r>
        <w:r w:rsidRPr="004229B0">
          <w:t xml:space="preserve"> </w:t>
        </w:r>
        <w:r>
          <w:t xml:space="preserve">with </w:t>
        </w:r>
        <w:r>
          <w:rPr>
            <w:lang w:eastAsia="zh-CN"/>
          </w:rPr>
          <w:t>augmented UBF test mode</w:t>
        </w:r>
        <w:r>
          <w:t>.</w:t>
        </w:r>
      </w:ins>
    </w:p>
    <w:p w14:paraId="6D4BAA3E" w14:textId="77777777" w:rsidR="00A541E0" w:rsidRDefault="00A541E0" w:rsidP="00CF4568">
      <w:pPr>
        <w:jc w:val="both"/>
        <w:rPr>
          <w:ins w:id="875" w:author="Bin Han_Qualcomm" w:date="2023-03-07T15:01:00Z"/>
        </w:rPr>
        <w:pPrChange w:id="876" w:author="Bin Han_Qualcomm" w:date="2023-03-07T15:24:00Z">
          <w:pPr/>
        </w:pPrChange>
      </w:pPr>
      <w:ins w:id="877" w:author="Bin Han_Qualcomm" w:date="2023-03-07T15:01:00Z">
        <w:r>
          <w:rPr>
            <w:lang w:eastAsia="zh-CN"/>
          </w:rPr>
          <w:t xml:space="preserve">Method 1 cannot verify the potential cross talk between two </w:t>
        </w:r>
        <w:proofErr w:type="spellStart"/>
        <w:r>
          <w:rPr>
            <w:lang w:eastAsia="zh-CN"/>
          </w:rPr>
          <w:t>AoAs</w:t>
        </w:r>
        <w:proofErr w:type="spellEnd"/>
        <w:r>
          <w:rPr>
            <w:lang w:eastAsia="zh-CN"/>
          </w:rPr>
          <w:t xml:space="preserve"> especially then the two </w:t>
        </w:r>
        <w:proofErr w:type="spellStart"/>
        <w:r>
          <w:rPr>
            <w:lang w:eastAsia="zh-CN"/>
          </w:rPr>
          <w:t>AoAs</w:t>
        </w:r>
        <w:proofErr w:type="spellEnd"/>
        <w:r>
          <w:rPr>
            <w:lang w:eastAsia="zh-CN"/>
          </w:rPr>
          <w:t xml:space="preserve"> are with a small angular separation. When performing sequential tests, the testing is not verifying the real performance of multi-Rx UEs. </w:t>
        </w:r>
        <w:r>
          <w:t>Method 2 does not suffer from these issues, but it was not concluded whether the measurements on the locked beam (</w:t>
        </w:r>
        <w:proofErr w:type="gramStart"/>
        <w:r>
          <w:t>i.e.</w:t>
        </w:r>
        <w:proofErr w:type="gramEnd"/>
        <w:r>
          <w:t xml:space="preserve"> AoA1 in Figure 5.2.6-2) may be impacted by the link antenna in the Near Field.</w:t>
        </w:r>
      </w:ins>
    </w:p>
    <w:p w14:paraId="0ACF0D54" w14:textId="77777777" w:rsidR="00A541E0" w:rsidRDefault="00A541E0" w:rsidP="00A541E0">
      <w:pPr>
        <w:pStyle w:val="Heading2"/>
        <w:rPr>
          <w:ins w:id="878" w:author="Bin Han_Qualcomm" w:date="2023-03-07T15:01:00Z"/>
        </w:rPr>
      </w:pPr>
      <w:bookmarkStart w:id="879" w:name="_Toc129095003"/>
      <w:ins w:id="880" w:author="Bin Han_Qualcomm" w:date="2023-03-07T15:01:00Z">
        <w:r>
          <w:t>5</w:t>
        </w:r>
        <w:r w:rsidRPr="004D3578">
          <w:t>.</w:t>
        </w:r>
        <w:r>
          <w:t>3</w:t>
        </w:r>
        <w:r w:rsidRPr="004D3578">
          <w:tab/>
        </w:r>
        <w:r>
          <w:t>Test System Aspects</w:t>
        </w:r>
        <w:bookmarkEnd w:id="879"/>
      </w:ins>
    </w:p>
    <w:p w14:paraId="443F0C48" w14:textId="77777777" w:rsidR="00A541E0" w:rsidRDefault="00A541E0" w:rsidP="00A541E0">
      <w:pPr>
        <w:pStyle w:val="Heading3"/>
        <w:rPr>
          <w:ins w:id="881" w:author="Bin Han_Qualcomm" w:date="2023-03-07T15:01:00Z"/>
        </w:rPr>
      </w:pPr>
      <w:bookmarkStart w:id="882" w:name="_Toc129095004"/>
      <w:ins w:id="883" w:author="Bin Han_Qualcomm" w:date="2023-03-07T15:01:00Z">
        <w:r>
          <w:t>5.3.1 Absolute Probe Locations</w:t>
        </w:r>
        <w:bookmarkEnd w:id="882"/>
      </w:ins>
    </w:p>
    <w:p w14:paraId="41C70BE9" w14:textId="77777777" w:rsidR="00A541E0" w:rsidRDefault="00A541E0" w:rsidP="00CF4568">
      <w:pPr>
        <w:tabs>
          <w:tab w:val="left" w:pos="426"/>
          <w:tab w:val="left" w:pos="810"/>
        </w:tabs>
        <w:overflowPunct w:val="0"/>
        <w:autoSpaceDE w:val="0"/>
        <w:autoSpaceDN w:val="0"/>
        <w:adjustRightInd w:val="0"/>
        <w:spacing w:after="0"/>
        <w:jc w:val="both"/>
        <w:textAlignment w:val="baseline"/>
        <w:rPr>
          <w:ins w:id="884" w:author="Bin Han_Qualcomm" w:date="2023-03-07T15:01:00Z"/>
        </w:rPr>
        <w:pPrChange w:id="885" w:author="Bin Han_Qualcomm" w:date="2023-03-07T15:24:00Z">
          <w:pPr>
            <w:tabs>
              <w:tab w:val="left" w:pos="426"/>
              <w:tab w:val="left" w:pos="810"/>
            </w:tabs>
            <w:overflowPunct w:val="0"/>
            <w:autoSpaceDE w:val="0"/>
            <w:autoSpaceDN w:val="0"/>
            <w:adjustRightInd w:val="0"/>
            <w:spacing w:after="0"/>
            <w:textAlignment w:val="baseline"/>
          </w:pPr>
        </w:pPrChange>
      </w:pPr>
      <w:ins w:id="886" w:author="Bin Han_Qualcomm" w:date="2023-03-07T15:01:00Z">
        <w:r>
          <w:t xml:space="preserve">A sample system with three different probe locations as shown in Figure 5.3.1-1 is investigated to provide detailed justification to define absolute probe locations/directions for </w:t>
        </w:r>
        <w:proofErr w:type="gramStart"/>
        <w:r>
          <w:t>Multi-</w:t>
        </w:r>
        <w:proofErr w:type="spellStart"/>
        <w:r>
          <w:t>AoA</w:t>
        </w:r>
        <w:proofErr w:type="spellEnd"/>
        <w:r>
          <w:t xml:space="preserve"> UE RF</w:t>
        </w:r>
        <w:proofErr w:type="gramEnd"/>
        <w:r>
          <w:t xml:space="preserve"> testing. The sample implementation has a 2-axis positioning system for the DUT to implement a 3D scan and three probes in the </w:t>
        </w:r>
        <w:r w:rsidRPr="00941778">
          <w:rPr>
            <w:i/>
            <w:iCs/>
          </w:rPr>
          <w:t>x</w:t>
        </w:r>
        <w:r>
          <w:t xml:space="preserve">, </w:t>
        </w:r>
        <w:r w:rsidRPr="00941778">
          <w:rPr>
            <w:i/>
            <w:iCs/>
          </w:rPr>
          <w:t>y</w:t>
        </w:r>
        <w:r>
          <w:t xml:space="preserve">, and </w:t>
        </w:r>
        <w:r w:rsidRPr="00941778">
          <w:rPr>
            <w:i/>
            <w:iCs/>
          </w:rPr>
          <w:t>z</w:t>
        </w:r>
        <w:r>
          <w:t xml:space="preserve"> axes with the assumption that AoA1 is along </w:t>
        </w:r>
        <w:r w:rsidRPr="00A07E3A">
          <w:rPr>
            <w:i/>
            <w:iCs/>
          </w:rPr>
          <w:t>z</w:t>
        </w:r>
        <w:r>
          <w:t xml:space="preserve"> and AoA2 along </w:t>
        </w:r>
        <w:r w:rsidRPr="00A07E3A">
          <w:rPr>
            <w:i/>
            <w:iCs/>
          </w:rPr>
          <w:t>x</w:t>
        </w:r>
        <w:r>
          <w:t xml:space="preserve"> or </w:t>
        </w:r>
        <w:r w:rsidRPr="00A07E3A">
          <w:rPr>
            <w:i/>
            <w:iCs/>
          </w:rPr>
          <w:t>y</w:t>
        </w:r>
        <w:r>
          <w:t xml:space="preserve">. The DL directions perceived by the DUT from each probe are illustrated with red, green, and red spheres on the DUT grid in the </w:t>
        </w:r>
        <w:r w:rsidRPr="008B1B53">
          <w:rPr>
            <w:i/>
            <w:iCs/>
          </w:rPr>
          <w:t>x</w:t>
        </w:r>
        <w:r>
          <w:t xml:space="preserve">, </w:t>
        </w:r>
        <w:r w:rsidRPr="008B1B53">
          <w:rPr>
            <w:i/>
            <w:iCs/>
          </w:rPr>
          <w:t>y</w:t>
        </w:r>
        <w:r>
          <w:t xml:space="preserve">, and </w:t>
        </w:r>
        <w:r w:rsidRPr="008B1B53">
          <w:rPr>
            <w:i/>
            <w:iCs/>
          </w:rPr>
          <w:t>z</w:t>
        </w:r>
        <w:r>
          <w:t xml:space="preserve"> directions, respectively, for this initial test point of (</w:t>
        </w:r>
        <w:r w:rsidRPr="00922B19">
          <w:rPr>
            <w:rFonts w:ascii="Symbol" w:hAnsi="Symbol"/>
          </w:rPr>
          <w:t>q</w:t>
        </w:r>
        <w:r>
          <w:t xml:space="preserve">, </w:t>
        </w:r>
        <w:r w:rsidRPr="00922B19">
          <w:rPr>
            <w:rFonts w:ascii="Symbol" w:hAnsi="Symbol"/>
          </w:rPr>
          <w:t>f</w:t>
        </w:r>
        <w:r>
          <w:t>) = (0</w:t>
        </w:r>
        <w:r w:rsidRPr="00922B19">
          <w:t>°</w:t>
        </w:r>
        <w:r>
          <w:t>, 0</w:t>
        </w:r>
        <w:r w:rsidRPr="00922B19">
          <w:t>°</w:t>
        </w:r>
        <w:r>
          <w:t>).</w:t>
        </w:r>
      </w:ins>
    </w:p>
    <w:p w14:paraId="0C20B6C0" w14:textId="77777777" w:rsidR="00A541E0" w:rsidRDefault="00A541E0" w:rsidP="00A541E0">
      <w:pPr>
        <w:pStyle w:val="TH"/>
        <w:rPr>
          <w:ins w:id="887" w:author="Bin Han_Qualcomm" w:date="2023-03-07T15:01:00Z"/>
        </w:rPr>
      </w:pPr>
      <w:ins w:id="888" w:author="Bin Han_Qualcomm" w:date="2023-03-07T15:01:00Z">
        <w:r w:rsidRPr="009A1D13">
          <w:rPr>
            <w:noProof/>
          </w:rPr>
          <w:lastRenderedPageBreak/>
          <w:drawing>
            <wp:inline distT="0" distB="0" distL="0" distR="0" wp14:anchorId="4C7003CD" wp14:editId="004EBA8D">
              <wp:extent cx="2651760" cy="338860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8231"/>
                      <a:stretch/>
                    </pic:blipFill>
                    <pic:spPr bwMode="auto">
                      <a:xfrm>
                        <a:off x="0" y="0"/>
                        <a:ext cx="2651760" cy="3388604"/>
                      </a:xfrm>
                      <a:prstGeom prst="rect">
                        <a:avLst/>
                      </a:prstGeom>
                      <a:noFill/>
                      <a:ln>
                        <a:noFill/>
                      </a:ln>
                      <a:extLst>
                        <a:ext uri="{53640926-AAD7-44D8-BBD7-CCE9431645EC}">
                          <a14:shadowObscured xmlns:a14="http://schemas.microsoft.com/office/drawing/2010/main"/>
                        </a:ext>
                      </a:extLst>
                    </pic:spPr>
                  </pic:pic>
                </a:graphicData>
              </a:graphic>
            </wp:inline>
          </w:drawing>
        </w:r>
      </w:ins>
    </w:p>
    <w:p w14:paraId="5E0F93B4" w14:textId="77777777" w:rsidR="00A541E0" w:rsidRDefault="00A541E0" w:rsidP="00A541E0">
      <w:pPr>
        <w:pStyle w:val="TF"/>
        <w:rPr>
          <w:ins w:id="889" w:author="Bin Han_Qualcomm" w:date="2023-03-07T15:01:00Z"/>
        </w:rPr>
      </w:pPr>
      <w:ins w:id="890" w:author="Bin Han_Qualcomm" w:date="2023-03-07T15:01:00Z">
        <w:r>
          <w:t>Figure 5.3.1-1: Sample measurement setup with three fixed probe locations for initial test point of (0</w:t>
        </w:r>
        <w:r w:rsidRPr="00922B19">
          <w:t>°</w:t>
        </w:r>
        <w:r>
          <w:t>, 0</w:t>
        </w:r>
        <w:r w:rsidRPr="00922B19">
          <w:t>°</w:t>
        </w:r>
        <w:r>
          <w:t>)</w:t>
        </w:r>
      </w:ins>
    </w:p>
    <w:p w14:paraId="16A243D3" w14:textId="77777777" w:rsidR="00A541E0" w:rsidRDefault="00A541E0" w:rsidP="00CF4568">
      <w:pPr>
        <w:tabs>
          <w:tab w:val="left" w:pos="810"/>
        </w:tabs>
        <w:jc w:val="both"/>
        <w:rPr>
          <w:ins w:id="891" w:author="Bin Han_Qualcomm" w:date="2023-03-07T15:01:00Z"/>
        </w:rPr>
        <w:pPrChange w:id="892" w:author="Bin Han_Qualcomm" w:date="2023-03-07T15:24:00Z">
          <w:pPr>
            <w:tabs>
              <w:tab w:val="left" w:pos="810"/>
            </w:tabs>
          </w:pPr>
        </w:pPrChange>
      </w:pPr>
      <w:ins w:id="893" w:author="Bin Han_Qualcomm" w:date="2023-03-07T15:01:00Z">
        <w:r>
          <w:t>For the sample multi-</w:t>
        </w:r>
        <w:proofErr w:type="spellStart"/>
        <w:r>
          <w:t>AoA</w:t>
        </w:r>
        <w:proofErr w:type="spellEnd"/>
        <w:r>
          <w:t xml:space="preserve"> system investigated, the angular difference between AoA1 (</w:t>
        </w:r>
        <w:r w:rsidRPr="00956C0A">
          <w:rPr>
            <w:i/>
            <w:iCs/>
          </w:rPr>
          <w:t>z</w:t>
        </w:r>
        <w:r>
          <w:t xml:space="preserve"> direction) and AoA2 (</w:t>
        </w:r>
        <w:r w:rsidRPr="00956C0A">
          <w:rPr>
            <w:i/>
            <w:iCs/>
          </w:rPr>
          <w:t>x</w:t>
        </w:r>
        <w:r>
          <w:t xml:space="preserve"> direction) and between AoA1 (</w:t>
        </w:r>
        <w:r w:rsidRPr="00956C0A">
          <w:rPr>
            <w:i/>
            <w:iCs/>
          </w:rPr>
          <w:t>z</w:t>
        </w:r>
        <w:r>
          <w:t xml:space="preserve"> direction) and AoA2 (</w:t>
        </w:r>
        <w:r>
          <w:rPr>
            <w:i/>
            <w:iCs/>
          </w:rPr>
          <w:t>y</w:t>
        </w:r>
        <w:r>
          <w:t xml:space="preserve"> direction) is </w:t>
        </w:r>
        <w:r w:rsidRPr="00F22FBB">
          <w:t xml:space="preserve">90° </w:t>
        </w:r>
        <w:r>
          <w:t xml:space="preserve">in both cases. One could seemingly argue that the roll motor of the DUT (rotation around the DUT </w:t>
        </w:r>
        <w:r w:rsidRPr="00E5206F">
          <w:rPr>
            <w:i/>
            <w:iCs/>
          </w:rPr>
          <w:t>z</w:t>
        </w:r>
        <w:r>
          <w:t xml:space="preserve"> axis) makes it irrelevant whether AoA2 is along the </w:t>
        </w:r>
        <w:r w:rsidRPr="00090D38">
          <w:rPr>
            <w:i/>
            <w:iCs/>
          </w:rPr>
          <w:t>y</w:t>
        </w:r>
        <w:r>
          <w:t xml:space="preserve"> or the </w:t>
        </w:r>
        <w:r w:rsidRPr="00090D38">
          <w:rPr>
            <w:i/>
            <w:iCs/>
          </w:rPr>
          <w:t>x</w:t>
        </w:r>
        <w:r>
          <w:t xml:space="preserve"> axis. However, once the device is rotated in 3D, i.e., </w:t>
        </w:r>
        <w:r w:rsidRPr="000558BA">
          <w:rPr>
            <w:rFonts w:ascii="Symbol" w:hAnsi="Symbol"/>
          </w:rPr>
          <w:t>q</w:t>
        </w:r>
        <w:r>
          <w:t xml:space="preserve"> and </w:t>
        </w:r>
        <w:r w:rsidRPr="000558BA">
          <w:rPr>
            <w:rFonts w:ascii="Symbol" w:hAnsi="Symbol"/>
          </w:rPr>
          <w:t>f</w:t>
        </w:r>
        <w:r>
          <w:t>, this argument is no longer applicable which is further analysed and illustrated below. For a second sample device orientation of (</w:t>
        </w:r>
        <w:r w:rsidRPr="00922B19">
          <w:rPr>
            <w:rFonts w:ascii="Symbol" w:hAnsi="Symbol"/>
          </w:rPr>
          <w:t>q</w:t>
        </w:r>
        <w:r>
          <w:t xml:space="preserve">, </w:t>
        </w:r>
        <w:r w:rsidRPr="00922B19">
          <w:rPr>
            <w:rFonts w:ascii="Symbol" w:hAnsi="Symbol"/>
          </w:rPr>
          <w:t>f</w:t>
        </w:r>
        <w:r>
          <w:t>) = (45</w:t>
        </w:r>
        <w:r w:rsidRPr="00922B19">
          <w:t>°</w:t>
        </w:r>
        <w:r>
          <w:t>, -45</w:t>
        </w:r>
        <w:r w:rsidRPr="00922B19">
          <w:t>°</w:t>
        </w:r>
        <w:r>
          <w:t>), the perceived DL directions are illustrated on the rotated DUT grid in Figure 5.3.1-2. Clearly, a 90</w:t>
        </w:r>
        <w:r w:rsidRPr="00922B19">
          <w:t>°</w:t>
        </w:r>
        <w:r>
          <w:t xml:space="preserve"> rotation of the device around its </w:t>
        </w:r>
        <w:r w:rsidRPr="00675264">
          <w:rPr>
            <w:i/>
            <w:iCs/>
          </w:rPr>
          <w:t>z</w:t>
        </w:r>
        <w:r>
          <w:t xml:space="preserve"> axis would no longer map the green sphere onto the red sphere.</w:t>
        </w:r>
      </w:ins>
    </w:p>
    <w:p w14:paraId="6A10AA8D" w14:textId="77777777" w:rsidR="00A541E0" w:rsidRDefault="00A541E0" w:rsidP="00A541E0">
      <w:pPr>
        <w:pStyle w:val="TH"/>
        <w:rPr>
          <w:ins w:id="894" w:author="Bin Han_Qualcomm" w:date="2023-03-07T15:01:00Z"/>
        </w:rPr>
      </w:pPr>
      <w:ins w:id="895" w:author="Bin Han_Qualcomm" w:date="2023-03-07T15:01:00Z">
        <w:r w:rsidRPr="00B371EE">
          <w:rPr>
            <w:noProof/>
          </w:rPr>
          <w:drawing>
            <wp:inline distT="0" distB="0" distL="0" distR="0" wp14:anchorId="675755FD" wp14:editId="1C8AAF8B">
              <wp:extent cx="2743200" cy="338899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8323"/>
                      <a:stretch/>
                    </pic:blipFill>
                    <pic:spPr bwMode="auto">
                      <a:xfrm>
                        <a:off x="0" y="0"/>
                        <a:ext cx="2743200" cy="3388998"/>
                      </a:xfrm>
                      <a:prstGeom prst="rect">
                        <a:avLst/>
                      </a:prstGeom>
                      <a:noFill/>
                      <a:ln>
                        <a:noFill/>
                      </a:ln>
                      <a:extLst>
                        <a:ext uri="{53640926-AAD7-44D8-BBD7-CCE9431645EC}">
                          <a14:shadowObscured xmlns:a14="http://schemas.microsoft.com/office/drawing/2010/main"/>
                        </a:ext>
                      </a:extLst>
                    </pic:spPr>
                  </pic:pic>
                </a:graphicData>
              </a:graphic>
            </wp:inline>
          </w:drawing>
        </w:r>
      </w:ins>
    </w:p>
    <w:p w14:paraId="1C6BC635" w14:textId="77777777" w:rsidR="00A541E0" w:rsidRDefault="00A541E0" w:rsidP="00A541E0">
      <w:pPr>
        <w:pStyle w:val="TF"/>
        <w:rPr>
          <w:ins w:id="896" w:author="Bin Han_Qualcomm" w:date="2023-03-07T15:01:00Z"/>
        </w:rPr>
      </w:pPr>
      <w:ins w:id="897" w:author="Bin Han_Qualcomm" w:date="2023-03-07T15:01:00Z">
        <w:r>
          <w:t>Figure 5.3.1-2: Sample measurement setup with three fixed probe locations for test point of (45</w:t>
        </w:r>
        <w:r w:rsidRPr="00922B19">
          <w:t>°</w:t>
        </w:r>
        <w:r>
          <w:t>, -45</w:t>
        </w:r>
        <w:r w:rsidRPr="00922B19">
          <w:t>°</w:t>
        </w:r>
        <w:r>
          <w:t>)</w:t>
        </w:r>
      </w:ins>
    </w:p>
    <w:p w14:paraId="6D9F90B4" w14:textId="77777777" w:rsidR="00A541E0" w:rsidRDefault="00A541E0" w:rsidP="00CF4568">
      <w:pPr>
        <w:tabs>
          <w:tab w:val="left" w:pos="810"/>
        </w:tabs>
        <w:jc w:val="both"/>
        <w:rPr>
          <w:ins w:id="898" w:author="Bin Han_Qualcomm" w:date="2023-03-07T15:01:00Z"/>
        </w:rPr>
        <w:pPrChange w:id="899" w:author="Bin Han_Qualcomm" w:date="2023-03-07T15:24:00Z">
          <w:pPr>
            <w:tabs>
              <w:tab w:val="left" w:pos="810"/>
            </w:tabs>
          </w:pPr>
        </w:pPrChange>
      </w:pPr>
      <w:ins w:id="900" w:author="Bin Han_Qualcomm" w:date="2023-03-07T15:01:00Z">
        <w:r>
          <w:lastRenderedPageBreak/>
          <w:t>It is now assumed that the test points in 3D are based on a constant-step size grid with 266 unique grid points (</w:t>
        </w:r>
        <w:r w:rsidRPr="008D4185">
          <w:rPr>
            <w:rFonts w:ascii="Symbol" w:hAnsi="Symbol"/>
          </w:rPr>
          <w:t>Dq</w:t>
        </w:r>
        <w:r>
          <w:t>=</w:t>
        </w:r>
        <w:r w:rsidRPr="008D4185">
          <w:rPr>
            <w:rFonts w:ascii="Symbol" w:hAnsi="Symbol"/>
          </w:rPr>
          <w:t>Df</w:t>
        </w:r>
        <w:r>
          <w:t>=15</w:t>
        </w:r>
        <w:r w:rsidRPr="004622EE">
          <w:t xml:space="preserve">°), </w:t>
        </w:r>
        <w:r>
          <w:t>i.e., as defined for PC1 &amp; PC3 spherical coverage test cases for 1-DL in Clause 5.3 of [6], or on a constant density grid with 200 unique grid points</w:t>
        </w:r>
        <w:r w:rsidRPr="004622EE">
          <w:t xml:space="preserve">, </w:t>
        </w:r>
        <w:r>
          <w:t>i.e., as defined for PC1 spherical coverage test cases for 1-DL in Clause 5.3 of [6]. These test/grid points are visualized in Table 5.3.1-1.</w:t>
        </w:r>
      </w:ins>
    </w:p>
    <w:p w14:paraId="1D7F451A" w14:textId="77777777" w:rsidR="00A541E0" w:rsidRDefault="00A541E0" w:rsidP="00A541E0">
      <w:pPr>
        <w:pStyle w:val="TF"/>
        <w:rPr>
          <w:ins w:id="901" w:author="Bin Han_Qualcomm" w:date="2023-03-07T15:01:00Z"/>
        </w:rPr>
      </w:pPr>
      <w:ins w:id="902" w:author="Bin Han_Qualcomm" w:date="2023-03-07T15:01:00Z">
        <w:r>
          <w:t>Table 5.3.1-1: Visualization of spherical coverage test/grid points</w:t>
        </w:r>
      </w:ins>
    </w:p>
    <w:tbl>
      <w:tblPr>
        <w:tblStyle w:val="TableGrid"/>
        <w:tblW w:w="0" w:type="auto"/>
        <w:jc w:val="center"/>
        <w:tblLook w:val="04A0" w:firstRow="1" w:lastRow="0" w:firstColumn="1" w:lastColumn="0" w:noHBand="0" w:noVBand="1"/>
      </w:tblPr>
      <w:tblGrid>
        <w:gridCol w:w="3780"/>
        <w:gridCol w:w="3780"/>
      </w:tblGrid>
      <w:tr w:rsidR="00A541E0" w:rsidRPr="00B20FFC" w14:paraId="4BD4094B" w14:textId="77777777" w:rsidTr="005F0D99">
        <w:trPr>
          <w:jc w:val="center"/>
          <w:ins w:id="903" w:author="Bin Han_Qualcomm" w:date="2023-03-07T15:01:00Z"/>
        </w:trPr>
        <w:tc>
          <w:tcPr>
            <w:tcW w:w="3780" w:type="dxa"/>
            <w:shd w:val="clear" w:color="auto" w:fill="D9D9D9" w:themeFill="background1" w:themeFillShade="D9"/>
            <w:vAlign w:val="center"/>
          </w:tcPr>
          <w:p w14:paraId="368AA5BA" w14:textId="77777777" w:rsidR="00A541E0" w:rsidRPr="00B20FFC" w:rsidRDefault="00A541E0" w:rsidP="005F0D99">
            <w:pPr>
              <w:pStyle w:val="TAH"/>
              <w:rPr>
                <w:ins w:id="904" w:author="Bin Han_Qualcomm" w:date="2023-03-07T15:01:00Z"/>
              </w:rPr>
            </w:pPr>
            <w:ins w:id="905" w:author="Bin Han_Qualcomm" w:date="2023-03-07T15:01:00Z">
              <w:r>
                <w:t xml:space="preserve">Constant-step size grid with </w:t>
              </w:r>
              <w:r w:rsidRPr="00400BB6">
                <w:t>2</w:t>
              </w:r>
              <w:r>
                <w:t>66</w:t>
              </w:r>
              <w:r w:rsidRPr="00400BB6">
                <w:t xml:space="preserve"> uniq</w:t>
              </w:r>
              <w:r>
                <w:t>u</w:t>
              </w:r>
              <w:r w:rsidRPr="00400BB6">
                <w:t>e grid points</w:t>
              </w:r>
              <w:r w:rsidRPr="00400BB6">
                <w:rPr>
                  <w:rFonts w:ascii="Symbol" w:hAnsi="Symbol"/>
                </w:rPr>
                <w:t xml:space="preserve"> </w:t>
              </w:r>
              <w:r>
                <w:rPr>
                  <w:rFonts w:ascii="Symbol" w:hAnsi="Symbol"/>
                </w:rPr>
                <w:t>(</w:t>
              </w:r>
              <w:r w:rsidRPr="00400BB6">
                <w:rPr>
                  <w:rFonts w:ascii="Symbol" w:hAnsi="Symbol"/>
                </w:rPr>
                <w:t>Dq</w:t>
              </w:r>
              <w:r>
                <w:t>=</w:t>
              </w:r>
              <w:r w:rsidRPr="00400BB6">
                <w:rPr>
                  <w:rFonts w:ascii="Symbol" w:hAnsi="Symbol"/>
                </w:rPr>
                <w:t>Df</w:t>
              </w:r>
              <w:r>
                <w:t>=15</w:t>
              </w:r>
              <w:r>
                <w:rPr>
                  <w:rFonts w:cs="Arial"/>
                </w:rPr>
                <w:t>°</w:t>
              </w:r>
              <w:r w:rsidRPr="00400BB6">
                <w:t>)</w:t>
              </w:r>
            </w:ins>
          </w:p>
        </w:tc>
        <w:tc>
          <w:tcPr>
            <w:tcW w:w="3780" w:type="dxa"/>
            <w:shd w:val="clear" w:color="auto" w:fill="D9D9D9" w:themeFill="background1" w:themeFillShade="D9"/>
          </w:tcPr>
          <w:p w14:paraId="00049BA7" w14:textId="77777777" w:rsidR="00A541E0" w:rsidRPr="00B20FFC" w:rsidRDefault="00A541E0" w:rsidP="005F0D99">
            <w:pPr>
              <w:pStyle w:val="TAH"/>
              <w:rPr>
                <w:ins w:id="906" w:author="Bin Han_Qualcomm" w:date="2023-03-07T15:01:00Z"/>
              </w:rPr>
            </w:pPr>
            <w:ins w:id="907" w:author="Bin Han_Qualcomm" w:date="2023-03-07T15:01:00Z">
              <w:r>
                <w:t xml:space="preserve">Constant density grid with </w:t>
              </w:r>
              <w:r w:rsidRPr="00400BB6">
                <w:t>200 uniq</w:t>
              </w:r>
              <w:r>
                <w:t>u</w:t>
              </w:r>
              <w:r w:rsidRPr="00400BB6">
                <w:t>e grid points</w:t>
              </w:r>
            </w:ins>
          </w:p>
        </w:tc>
      </w:tr>
      <w:tr w:rsidR="00A541E0" w:rsidRPr="000A3DEB" w14:paraId="46A1B9CE" w14:textId="77777777" w:rsidTr="005F0D99">
        <w:trPr>
          <w:jc w:val="center"/>
          <w:ins w:id="908" w:author="Bin Han_Qualcomm" w:date="2023-03-07T15:01:00Z"/>
        </w:trPr>
        <w:tc>
          <w:tcPr>
            <w:tcW w:w="3780" w:type="dxa"/>
          </w:tcPr>
          <w:p w14:paraId="207561DC" w14:textId="77777777" w:rsidR="00A541E0" w:rsidRDefault="00A541E0" w:rsidP="005F0D99">
            <w:pPr>
              <w:pStyle w:val="TAC"/>
              <w:rPr>
                <w:ins w:id="909" w:author="Bin Han_Qualcomm" w:date="2023-03-07T15:01:00Z"/>
              </w:rPr>
            </w:pPr>
            <w:ins w:id="910" w:author="Bin Han_Qualcomm" w:date="2023-03-07T15:01:00Z">
              <w:r w:rsidRPr="002F651B">
                <w:rPr>
                  <w:noProof/>
                </w:rPr>
                <w:drawing>
                  <wp:inline distT="0" distB="0" distL="0" distR="0" wp14:anchorId="0F7D2730" wp14:editId="4F551F0C">
                    <wp:extent cx="2080260" cy="200787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80260" cy="2007870"/>
                            </a:xfrm>
                            <a:prstGeom prst="rect">
                              <a:avLst/>
                            </a:prstGeom>
                            <a:noFill/>
                            <a:ln>
                              <a:noFill/>
                            </a:ln>
                          </pic:spPr>
                        </pic:pic>
                      </a:graphicData>
                    </a:graphic>
                  </wp:inline>
                </w:drawing>
              </w:r>
            </w:ins>
          </w:p>
        </w:tc>
        <w:tc>
          <w:tcPr>
            <w:tcW w:w="3780" w:type="dxa"/>
          </w:tcPr>
          <w:p w14:paraId="5237ED91" w14:textId="77777777" w:rsidR="00A541E0" w:rsidRPr="000A3DEB" w:rsidRDefault="00A541E0" w:rsidP="005F0D99">
            <w:pPr>
              <w:pStyle w:val="TAC"/>
              <w:rPr>
                <w:ins w:id="911" w:author="Bin Han_Qualcomm" w:date="2023-03-07T15:01:00Z"/>
                <w:noProof/>
              </w:rPr>
            </w:pPr>
            <w:ins w:id="912" w:author="Bin Han_Qualcomm" w:date="2023-03-07T15:01:00Z">
              <w:r w:rsidRPr="00BF626F">
                <w:rPr>
                  <w:noProof/>
                </w:rPr>
                <w:drawing>
                  <wp:inline distT="0" distB="0" distL="0" distR="0" wp14:anchorId="0F94FB8F" wp14:editId="61835B83">
                    <wp:extent cx="2080260" cy="200533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80260" cy="2005330"/>
                            </a:xfrm>
                            <a:prstGeom prst="rect">
                              <a:avLst/>
                            </a:prstGeom>
                            <a:noFill/>
                            <a:ln>
                              <a:noFill/>
                            </a:ln>
                          </pic:spPr>
                        </pic:pic>
                      </a:graphicData>
                    </a:graphic>
                  </wp:inline>
                </w:drawing>
              </w:r>
            </w:ins>
          </w:p>
        </w:tc>
      </w:tr>
    </w:tbl>
    <w:p w14:paraId="4561DD6A" w14:textId="77777777" w:rsidR="00A541E0" w:rsidRDefault="00A541E0" w:rsidP="00A541E0">
      <w:pPr>
        <w:tabs>
          <w:tab w:val="left" w:pos="810"/>
        </w:tabs>
        <w:spacing w:after="0"/>
        <w:rPr>
          <w:ins w:id="913" w:author="Bin Han_Qualcomm" w:date="2023-03-07T15:01:00Z"/>
        </w:rPr>
      </w:pPr>
      <w:ins w:id="914" w:author="Bin Han_Qualcomm" w:date="2023-03-07T15:01:00Z">
        <w:r>
          <w:t>When all spherical coverage grid points are sampled with 0°≤</w:t>
        </w:r>
        <w:r w:rsidRPr="00422467">
          <w:rPr>
            <w:rFonts w:ascii="Symbol" w:hAnsi="Symbol"/>
          </w:rPr>
          <w:t>q</w:t>
        </w:r>
        <w:r>
          <w:t>≤180° and 0°≤</w:t>
        </w:r>
        <w:r>
          <w:rPr>
            <w:rFonts w:ascii="Symbol" w:hAnsi="Symbol"/>
          </w:rPr>
          <w:t>f</w:t>
        </w:r>
        <w:r>
          <w:t xml:space="preserve">≤360°, the DL directions perceived by the UE from the various probes are plotted in Table 5.3.1-2. Clearly, these results show vastly different results. </w:t>
        </w:r>
      </w:ins>
    </w:p>
    <w:p w14:paraId="56781395" w14:textId="77777777" w:rsidR="00A541E0" w:rsidRDefault="00A541E0" w:rsidP="00A541E0">
      <w:pPr>
        <w:pStyle w:val="ListParagraph"/>
        <w:numPr>
          <w:ilvl w:val="0"/>
          <w:numId w:val="24"/>
        </w:numPr>
        <w:tabs>
          <w:tab w:val="left" w:pos="810"/>
        </w:tabs>
        <w:rPr>
          <w:ins w:id="915" w:author="Bin Han_Qualcomm" w:date="2023-03-07T15:01:00Z"/>
        </w:rPr>
      </w:pPr>
      <w:ins w:id="916" w:author="Bin Han_Qualcomm" w:date="2023-03-07T15:01:00Z">
        <w:r>
          <w:t xml:space="preserve">For the probe aligned with the </w:t>
        </w:r>
        <w:r w:rsidRPr="00E555F7">
          <w:rPr>
            <w:i/>
            <w:iCs/>
          </w:rPr>
          <w:t>z</w:t>
        </w:r>
        <w:r>
          <w:t xml:space="preserve"> axis, the perceived DL directions match the test points. </w:t>
        </w:r>
      </w:ins>
    </w:p>
    <w:p w14:paraId="5794206E" w14:textId="77777777" w:rsidR="00A541E0" w:rsidRDefault="00A541E0" w:rsidP="00A541E0">
      <w:pPr>
        <w:pStyle w:val="ListParagraph"/>
        <w:numPr>
          <w:ilvl w:val="0"/>
          <w:numId w:val="24"/>
        </w:numPr>
        <w:tabs>
          <w:tab w:val="left" w:pos="810"/>
        </w:tabs>
        <w:rPr>
          <w:ins w:id="917" w:author="Bin Han_Qualcomm" w:date="2023-03-07T15:01:00Z"/>
        </w:rPr>
      </w:pPr>
      <w:ins w:id="918" w:author="Bin Han_Qualcomm" w:date="2023-03-07T15:01:00Z">
        <w:r>
          <w:t xml:space="preserve">For the probe aligned with the </w:t>
        </w:r>
        <w:r w:rsidRPr="00E555F7">
          <w:rPr>
            <w:i/>
            <w:iCs/>
          </w:rPr>
          <w:t>y</w:t>
        </w:r>
        <w:r>
          <w:t xml:space="preserve"> axis, the DUT only perceives the DL in a single plane only, i.e., the DUT’s </w:t>
        </w:r>
        <w:proofErr w:type="spellStart"/>
        <w:r w:rsidRPr="00E555F7">
          <w:rPr>
            <w:i/>
            <w:iCs/>
          </w:rPr>
          <w:t>xy</w:t>
        </w:r>
        <w:proofErr w:type="spellEnd"/>
        <w:r>
          <w:t xml:space="preserve"> plane. This is due to the turntable axis of the OTA positioner aligned with the </w:t>
        </w:r>
        <w:r w:rsidRPr="00E555F7">
          <w:rPr>
            <w:i/>
            <w:iCs/>
          </w:rPr>
          <w:t>y</w:t>
        </w:r>
        <w:r>
          <w:t xml:space="preserve"> axis, i.e., the turntable rotation merely changes the polarization but not the DL direction with this probe. The roll motor, i.e., the rotation of the DUT around its </w:t>
        </w:r>
        <w:r w:rsidRPr="00E555F7">
          <w:rPr>
            <w:i/>
            <w:iCs/>
          </w:rPr>
          <w:t>z</w:t>
        </w:r>
        <w:r>
          <w:t xml:space="preserve"> axis, only adjusts the DL direction within the </w:t>
        </w:r>
        <w:proofErr w:type="spellStart"/>
        <w:r w:rsidRPr="00E555F7">
          <w:rPr>
            <w:i/>
            <w:iCs/>
          </w:rPr>
          <w:t>xy</w:t>
        </w:r>
        <w:proofErr w:type="spellEnd"/>
        <w:r>
          <w:t xml:space="preserve"> plane. </w:t>
        </w:r>
      </w:ins>
    </w:p>
    <w:p w14:paraId="68AD0BFA" w14:textId="77777777" w:rsidR="00A541E0" w:rsidRDefault="00A541E0" w:rsidP="00A541E0">
      <w:pPr>
        <w:pStyle w:val="ListParagraph"/>
        <w:numPr>
          <w:ilvl w:val="0"/>
          <w:numId w:val="24"/>
        </w:numPr>
        <w:tabs>
          <w:tab w:val="left" w:pos="810"/>
        </w:tabs>
        <w:rPr>
          <w:ins w:id="919" w:author="Bin Han_Qualcomm" w:date="2023-03-07T15:01:00Z"/>
        </w:rPr>
      </w:pPr>
      <w:ins w:id="920" w:author="Bin Han_Qualcomm" w:date="2023-03-07T15:01:00Z">
        <w:r>
          <w:t xml:space="preserve">For the AoA2 probe aligned with the </w:t>
        </w:r>
        <w:r w:rsidRPr="00E555F7">
          <w:rPr>
            <w:i/>
            <w:iCs/>
          </w:rPr>
          <w:t>x</w:t>
        </w:r>
        <w:r>
          <w:t xml:space="preserve"> axis, the DL directions are perceived from different directions in (</w:t>
        </w:r>
        <w:r w:rsidRPr="00E555F7">
          <w:rPr>
            <w:rFonts w:ascii="Symbol" w:hAnsi="Symbol"/>
          </w:rPr>
          <w:t>q</w:t>
        </w:r>
        <w:r>
          <w:t xml:space="preserve">, </w:t>
        </w:r>
        <w:r w:rsidRPr="00E555F7">
          <w:rPr>
            <w:rFonts w:ascii="Symbol" w:hAnsi="Symbol"/>
          </w:rPr>
          <w:t>f</w:t>
        </w:r>
        <w:r>
          <w:t xml:space="preserve">) but limited to a single hemisphere only. </w:t>
        </w:r>
      </w:ins>
    </w:p>
    <w:p w14:paraId="51B164DD" w14:textId="77777777" w:rsidR="00A541E0" w:rsidRDefault="00A541E0" w:rsidP="00A541E0">
      <w:pPr>
        <w:tabs>
          <w:tab w:val="left" w:pos="810"/>
        </w:tabs>
        <w:rPr>
          <w:ins w:id="921" w:author="Bin Han_Qualcomm" w:date="2023-03-07T15:01:00Z"/>
        </w:rPr>
      </w:pPr>
      <w:ins w:id="922" w:author="Bin Han_Qualcomm" w:date="2023-03-07T15:01:00Z">
        <w:r>
          <w:t>The plots of the perceived DL directions from different, fixed probes demonstrate the need to define the absolute probe locations/directions for UE RF systems so that different test systems yield the same results.</w:t>
        </w:r>
      </w:ins>
    </w:p>
    <w:p w14:paraId="1D775378" w14:textId="77777777" w:rsidR="00A541E0" w:rsidRDefault="00A541E0" w:rsidP="00A541E0">
      <w:pPr>
        <w:pStyle w:val="TF"/>
        <w:keepLines w:val="0"/>
        <w:rPr>
          <w:ins w:id="923" w:author="Bin Han_Qualcomm" w:date="2023-03-07T15:01:00Z"/>
        </w:rPr>
      </w:pPr>
      <w:ins w:id="924" w:author="Bin Han_Qualcomm" w:date="2023-03-07T15:01:00Z">
        <w:r>
          <w:t xml:space="preserve">Table 5.3.1-2: DL directions </w:t>
        </w:r>
        <w:r>
          <w:rPr>
            <w:noProof/>
          </w:rPr>
          <w:t xml:space="preserve">perceived by the DUT from probes in the </w:t>
        </w:r>
        <w:r w:rsidRPr="00FD4F7D">
          <w:rPr>
            <w:rFonts w:ascii="Times New Roman" w:hAnsi="Times New Roman"/>
            <w:i/>
            <w:iCs/>
            <w:noProof/>
          </w:rPr>
          <w:t>x</w:t>
        </w:r>
        <w:r>
          <w:rPr>
            <w:noProof/>
          </w:rPr>
          <w:t xml:space="preserve">, </w:t>
        </w:r>
        <w:r w:rsidRPr="00FD4F7D">
          <w:rPr>
            <w:rFonts w:ascii="Times New Roman" w:hAnsi="Times New Roman"/>
            <w:i/>
            <w:iCs/>
            <w:noProof/>
          </w:rPr>
          <w:t>y</w:t>
        </w:r>
        <w:r>
          <w:rPr>
            <w:noProof/>
          </w:rPr>
          <w:t xml:space="preserve">, and </w:t>
        </w:r>
        <w:r w:rsidRPr="00FD4F7D">
          <w:rPr>
            <w:rFonts w:ascii="Times New Roman" w:hAnsi="Times New Roman"/>
            <w:i/>
            <w:iCs/>
            <w:noProof/>
          </w:rPr>
          <w:t>z</w:t>
        </w:r>
        <w:r>
          <w:rPr>
            <w:noProof/>
          </w:rPr>
          <w:t xml:space="preserve"> axes.</w:t>
        </w:r>
      </w:ins>
    </w:p>
    <w:tbl>
      <w:tblPr>
        <w:tblStyle w:val="TableGrid"/>
        <w:tblW w:w="0" w:type="auto"/>
        <w:jc w:val="center"/>
        <w:tblLook w:val="04A0" w:firstRow="1" w:lastRow="0" w:firstColumn="1" w:lastColumn="0" w:noHBand="0" w:noVBand="1"/>
      </w:tblPr>
      <w:tblGrid>
        <w:gridCol w:w="1705"/>
        <w:gridCol w:w="3780"/>
        <w:gridCol w:w="3780"/>
      </w:tblGrid>
      <w:tr w:rsidR="00A541E0" w14:paraId="4BECC6FC" w14:textId="77777777" w:rsidTr="005F0D99">
        <w:trPr>
          <w:jc w:val="center"/>
          <w:ins w:id="925" w:author="Bin Han_Qualcomm" w:date="2023-03-07T15:01:00Z"/>
        </w:trPr>
        <w:tc>
          <w:tcPr>
            <w:tcW w:w="1705" w:type="dxa"/>
            <w:shd w:val="clear" w:color="auto" w:fill="D9D9D9" w:themeFill="background1" w:themeFillShade="D9"/>
            <w:vAlign w:val="center"/>
          </w:tcPr>
          <w:p w14:paraId="05C9ECA0" w14:textId="77777777" w:rsidR="00A541E0" w:rsidRPr="00B20FFC" w:rsidRDefault="00A541E0" w:rsidP="005F0D99">
            <w:pPr>
              <w:pStyle w:val="TAH"/>
              <w:keepNext w:val="0"/>
              <w:keepLines w:val="0"/>
              <w:rPr>
                <w:ins w:id="926" w:author="Bin Han_Qualcomm" w:date="2023-03-07T15:01:00Z"/>
              </w:rPr>
            </w:pPr>
            <w:ins w:id="927" w:author="Bin Han_Qualcomm" w:date="2023-03-07T15:01:00Z">
              <w:r w:rsidRPr="00B20FFC">
                <w:t>Probe Along Direction</w:t>
              </w:r>
            </w:ins>
          </w:p>
        </w:tc>
        <w:tc>
          <w:tcPr>
            <w:tcW w:w="3780" w:type="dxa"/>
            <w:shd w:val="clear" w:color="auto" w:fill="D9D9D9" w:themeFill="background1" w:themeFillShade="D9"/>
            <w:vAlign w:val="center"/>
          </w:tcPr>
          <w:p w14:paraId="2E877B49" w14:textId="77777777" w:rsidR="00A541E0" w:rsidRPr="00B20FFC" w:rsidRDefault="00A541E0" w:rsidP="005F0D99">
            <w:pPr>
              <w:pStyle w:val="TAH"/>
              <w:keepNext w:val="0"/>
              <w:keepLines w:val="0"/>
              <w:rPr>
                <w:ins w:id="928" w:author="Bin Han_Qualcomm" w:date="2023-03-07T15:01:00Z"/>
              </w:rPr>
            </w:pPr>
            <w:ins w:id="929" w:author="Bin Han_Qualcomm" w:date="2023-03-07T15:01:00Z">
              <w:r w:rsidRPr="00B20FFC">
                <w:t>DL Directions perceived by DUT</w:t>
              </w:r>
              <w:r>
                <w:t xml:space="preserve"> with constant-step size grid with </w:t>
              </w:r>
              <w:r w:rsidRPr="00400BB6">
                <w:t>2</w:t>
              </w:r>
              <w:r>
                <w:t>66</w:t>
              </w:r>
              <w:r w:rsidRPr="00400BB6">
                <w:t xml:space="preserve"> uniq</w:t>
              </w:r>
              <w:r>
                <w:t>u</w:t>
              </w:r>
              <w:r w:rsidRPr="00400BB6">
                <w:t>e grid points</w:t>
              </w:r>
              <w:r w:rsidRPr="00400BB6">
                <w:rPr>
                  <w:rFonts w:ascii="Symbol" w:hAnsi="Symbol"/>
                </w:rPr>
                <w:t xml:space="preserve"> </w:t>
              </w:r>
              <w:r>
                <w:rPr>
                  <w:rFonts w:ascii="Symbol" w:hAnsi="Symbol"/>
                </w:rPr>
                <w:t>(</w:t>
              </w:r>
              <w:r w:rsidRPr="00400BB6">
                <w:rPr>
                  <w:rFonts w:ascii="Symbol" w:hAnsi="Symbol"/>
                </w:rPr>
                <w:t>Dq</w:t>
              </w:r>
              <w:r>
                <w:t>=</w:t>
              </w:r>
              <w:r w:rsidRPr="00400BB6">
                <w:rPr>
                  <w:rFonts w:ascii="Symbol" w:hAnsi="Symbol"/>
                </w:rPr>
                <w:t>Df</w:t>
              </w:r>
              <w:r>
                <w:t>=15</w:t>
              </w:r>
              <w:r>
                <w:rPr>
                  <w:rFonts w:cs="Arial"/>
                </w:rPr>
                <w:t>°</w:t>
              </w:r>
              <w:r w:rsidRPr="00400BB6">
                <w:t>)</w:t>
              </w:r>
            </w:ins>
          </w:p>
        </w:tc>
        <w:tc>
          <w:tcPr>
            <w:tcW w:w="3780" w:type="dxa"/>
            <w:shd w:val="clear" w:color="auto" w:fill="D9D9D9" w:themeFill="background1" w:themeFillShade="D9"/>
          </w:tcPr>
          <w:p w14:paraId="1E916C19" w14:textId="77777777" w:rsidR="00A541E0" w:rsidRPr="00B20FFC" w:rsidRDefault="00A541E0" w:rsidP="005F0D99">
            <w:pPr>
              <w:pStyle w:val="TAH"/>
              <w:keepNext w:val="0"/>
              <w:keepLines w:val="0"/>
              <w:rPr>
                <w:ins w:id="930" w:author="Bin Han_Qualcomm" w:date="2023-03-07T15:01:00Z"/>
              </w:rPr>
            </w:pPr>
            <w:ins w:id="931" w:author="Bin Han_Qualcomm" w:date="2023-03-07T15:01:00Z">
              <w:r w:rsidRPr="00B20FFC">
                <w:t>DL Directions perceived by DUT</w:t>
              </w:r>
              <w:r>
                <w:t xml:space="preserve"> with constant density grid with </w:t>
              </w:r>
              <w:r w:rsidRPr="00400BB6">
                <w:t>200 uniq</w:t>
              </w:r>
              <w:r>
                <w:t>u</w:t>
              </w:r>
              <w:r w:rsidRPr="00400BB6">
                <w:t>e grid points</w:t>
              </w:r>
            </w:ins>
          </w:p>
        </w:tc>
      </w:tr>
      <w:tr w:rsidR="00A541E0" w14:paraId="48FC9CBC" w14:textId="77777777" w:rsidTr="005F0D99">
        <w:trPr>
          <w:jc w:val="center"/>
          <w:ins w:id="932" w:author="Bin Han_Qualcomm" w:date="2023-03-07T15:01:00Z"/>
        </w:trPr>
        <w:tc>
          <w:tcPr>
            <w:tcW w:w="1705" w:type="dxa"/>
            <w:vAlign w:val="center"/>
          </w:tcPr>
          <w:p w14:paraId="559A8B76" w14:textId="77777777" w:rsidR="00A541E0" w:rsidRPr="00022E13" w:rsidRDefault="00A541E0" w:rsidP="005F0D99">
            <w:pPr>
              <w:pStyle w:val="TAC"/>
              <w:keepNext w:val="0"/>
              <w:keepLines w:val="0"/>
              <w:rPr>
                <w:ins w:id="933" w:author="Bin Han_Qualcomm" w:date="2023-03-07T15:01:00Z"/>
                <w:rFonts w:ascii="Times New Roman" w:hAnsi="Times New Roman"/>
                <w:i/>
                <w:iCs/>
              </w:rPr>
            </w:pPr>
            <w:ins w:id="934" w:author="Bin Han_Qualcomm" w:date="2023-03-07T15:01:00Z">
              <w:r w:rsidRPr="00022E13">
                <w:rPr>
                  <w:rFonts w:ascii="Times New Roman" w:hAnsi="Times New Roman"/>
                  <w:i/>
                  <w:iCs/>
                </w:rPr>
                <w:t>z</w:t>
              </w:r>
            </w:ins>
          </w:p>
        </w:tc>
        <w:tc>
          <w:tcPr>
            <w:tcW w:w="3780" w:type="dxa"/>
          </w:tcPr>
          <w:p w14:paraId="24E50682" w14:textId="77777777" w:rsidR="00A541E0" w:rsidRDefault="00A541E0" w:rsidP="005F0D99">
            <w:pPr>
              <w:pStyle w:val="TAC"/>
              <w:keepNext w:val="0"/>
              <w:keepLines w:val="0"/>
              <w:rPr>
                <w:ins w:id="935" w:author="Bin Han_Qualcomm" w:date="2023-03-07T15:01:00Z"/>
              </w:rPr>
            </w:pPr>
            <w:ins w:id="936" w:author="Bin Han_Qualcomm" w:date="2023-03-07T15:01:00Z">
              <w:r w:rsidRPr="00734736">
                <w:rPr>
                  <w:noProof/>
                </w:rPr>
                <w:drawing>
                  <wp:inline distT="0" distB="0" distL="0" distR="0" wp14:anchorId="075AA422" wp14:editId="3B576346">
                    <wp:extent cx="2082165" cy="20091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2165" cy="2009140"/>
                            </a:xfrm>
                            <a:prstGeom prst="rect">
                              <a:avLst/>
                            </a:prstGeom>
                            <a:noFill/>
                            <a:ln>
                              <a:noFill/>
                            </a:ln>
                          </pic:spPr>
                        </pic:pic>
                      </a:graphicData>
                    </a:graphic>
                  </wp:inline>
                </w:drawing>
              </w:r>
            </w:ins>
          </w:p>
        </w:tc>
        <w:tc>
          <w:tcPr>
            <w:tcW w:w="3780" w:type="dxa"/>
          </w:tcPr>
          <w:p w14:paraId="01377E80" w14:textId="77777777" w:rsidR="00A541E0" w:rsidRPr="000A3DEB" w:rsidRDefault="00A541E0" w:rsidP="005F0D99">
            <w:pPr>
              <w:pStyle w:val="TAC"/>
              <w:keepNext w:val="0"/>
              <w:keepLines w:val="0"/>
              <w:rPr>
                <w:ins w:id="937" w:author="Bin Han_Qualcomm" w:date="2023-03-07T15:01:00Z"/>
                <w:noProof/>
              </w:rPr>
            </w:pPr>
            <w:ins w:id="938" w:author="Bin Han_Qualcomm" w:date="2023-03-07T15:01:00Z">
              <w:r w:rsidRPr="009244D9">
                <w:rPr>
                  <w:noProof/>
                </w:rPr>
                <w:drawing>
                  <wp:inline distT="0" distB="0" distL="0" distR="0" wp14:anchorId="228853BE" wp14:editId="6301554C">
                    <wp:extent cx="2082165" cy="20021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82165" cy="2002155"/>
                            </a:xfrm>
                            <a:prstGeom prst="rect">
                              <a:avLst/>
                            </a:prstGeom>
                            <a:noFill/>
                            <a:ln>
                              <a:noFill/>
                            </a:ln>
                          </pic:spPr>
                        </pic:pic>
                      </a:graphicData>
                    </a:graphic>
                  </wp:inline>
                </w:drawing>
              </w:r>
            </w:ins>
          </w:p>
        </w:tc>
      </w:tr>
      <w:tr w:rsidR="00A541E0" w14:paraId="50461FB9" w14:textId="77777777" w:rsidTr="005F0D99">
        <w:trPr>
          <w:jc w:val="center"/>
          <w:ins w:id="939" w:author="Bin Han_Qualcomm" w:date="2023-03-07T15:01:00Z"/>
        </w:trPr>
        <w:tc>
          <w:tcPr>
            <w:tcW w:w="1705" w:type="dxa"/>
            <w:vAlign w:val="center"/>
          </w:tcPr>
          <w:p w14:paraId="1E15C6E5" w14:textId="77777777" w:rsidR="00A541E0" w:rsidRPr="00022E13" w:rsidRDefault="00A541E0" w:rsidP="005F0D99">
            <w:pPr>
              <w:pStyle w:val="TAC"/>
              <w:keepNext w:val="0"/>
              <w:keepLines w:val="0"/>
              <w:rPr>
                <w:ins w:id="940" w:author="Bin Han_Qualcomm" w:date="2023-03-07T15:01:00Z"/>
                <w:rFonts w:ascii="Times New Roman" w:hAnsi="Times New Roman"/>
                <w:i/>
                <w:iCs/>
              </w:rPr>
            </w:pPr>
            <w:ins w:id="941" w:author="Bin Han_Qualcomm" w:date="2023-03-07T15:01:00Z">
              <w:r w:rsidRPr="00022E13">
                <w:rPr>
                  <w:rFonts w:ascii="Times New Roman" w:hAnsi="Times New Roman"/>
                  <w:i/>
                  <w:iCs/>
                </w:rPr>
                <w:lastRenderedPageBreak/>
                <w:t>y</w:t>
              </w:r>
            </w:ins>
          </w:p>
        </w:tc>
        <w:tc>
          <w:tcPr>
            <w:tcW w:w="3780" w:type="dxa"/>
          </w:tcPr>
          <w:p w14:paraId="447C0207" w14:textId="77777777" w:rsidR="00A541E0" w:rsidRDefault="00A541E0" w:rsidP="005F0D99">
            <w:pPr>
              <w:pStyle w:val="TAC"/>
              <w:keepNext w:val="0"/>
              <w:keepLines w:val="0"/>
              <w:rPr>
                <w:ins w:id="942" w:author="Bin Han_Qualcomm" w:date="2023-03-07T15:01:00Z"/>
              </w:rPr>
            </w:pPr>
            <w:ins w:id="943" w:author="Bin Han_Qualcomm" w:date="2023-03-07T15:01:00Z">
              <w:r w:rsidRPr="00734736">
                <w:rPr>
                  <w:noProof/>
                </w:rPr>
                <w:drawing>
                  <wp:inline distT="0" distB="0" distL="0" distR="0" wp14:anchorId="45322411" wp14:editId="2F9E89C0">
                    <wp:extent cx="2055495" cy="2002155"/>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5495" cy="2002155"/>
                            </a:xfrm>
                            <a:prstGeom prst="rect">
                              <a:avLst/>
                            </a:prstGeom>
                            <a:noFill/>
                            <a:ln>
                              <a:noFill/>
                            </a:ln>
                          </pic:spPr>
                        </pic:pic>
                      </a:graphicData>
                    </a:graphic>
                  </wp:inline>
                </w:drawing>
              </w:r>
            </w:ins>
          </w:p>
        </w:tc>
        <w:tc>
          <w:tcPr>
            <w:tcW w:w="3780" w:type="dxa"/>
          </w:tcPr>
          <w:p w14:paraId="6466A147" w14:textId="77777777" w:rsidR="00A541E0" w:rsidRPr="000A319C" w:rsidRDefault="00A541E0" w:rsidP="005F0D99">
            <w:pPr>
              <w:pStyle w:val="TAC"/>
              <w:keepNext w:val="0"/>
              <w:keepLines w:val="0"/>
              <w:rPr>
                <w:ins w:id="944" w:author="Bin Han_Qualcomm" w:date="2023-03-07T15:01:00Z"/>
                <w:noProof/>
              </w:rPr>
            </w:pPr>
            <w:ins w:id="945" w:author="Bin Han_Qualcomm" w:date="2023-03-07T15:01:00Z">
              <w:r w:rsidRPr="009244D9">
                <w:rPr>
                  <w:noProof/>
                </w:rPr>
                <w:drawing>
                  <wp:inline distT="0" distB="0" distL="0" distR="0" wp14:anchorId="701761F7" wp14:editId="4C162B0E">
                    <wp:extent cx="2049145" cy="2002155"/>
                    <wp:effectExtent l="0" t="0" r="825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49145" cy="2002155"/>
                            </a:xfrm>
                            <a:prstGeom prst="rect">
                              <a:avLst/>
                            </a:prstGeom>
                            <a:noFill/>
                            <a:ln>
                              <a:noFill/>
                            </a:ln>
                          </pic:spPr>
                        </pic:pic>
                      </a:graphicData>
                    </a:graphic>
                  </wp:inline>
                </w:drawing>
              </w:r>
            </w:ins>
          </w:p>
        </w:tc>
      </w:tr>
      <w:tr w:rsidR="00A541E0" w14:paraId="778D8A9B" w14:textId="77777777" w:rsidTr="005F0D99">
        <w:trPr>
          <w:jc w:val="center"/>
          <w:ins w:id="946" w:author="Bin Han_Qualcomm" w:date="2023-03-07T15:01:00Z"/>
        </w:trPr>
        <w:tc>
          <w:tcPr>
            <w:tcW w:w="1705" w:type="dxa"/>
            <w:vAlign w:val="center"/>
          </w:tcPr>
          <w:p w14:paraId="2D3BCA82" w14:textId="77777777" w:rsidR="00A541E0" w:rsidRPr="00022E13" w:rsidRDefault="00A541E0" w:rsidP="005F0D99">
            <w:pPr>
              <w:pStyle w:val="TAC"/>
              <w:keepNext w:val="0"/>
              <w:keepLines w:val="0"/>
              <w:rPr>
                <w:ins w:id="947" w:author="Bin Han_Qualcomm" w:date="2023-03-07T15:01:00Z"/>
                <w:rFonts w:ascii="Times New Roman" w:hAnsi="Times New Roman"/>
                <w:i/>
                <w:iCs/>
              </w:rPr>
            </w:pPr>
            <w:ins w:id="948" w:author="Bin Han_Qualcomm" w:date="2023-03-07T15:01:00Z">
              <w:r w:rsidRPr="00022E13">
                <w:rPr>
                  <w:rFonts w:ascii="Times New Roman" w:hAnsi="Times New Roman"/>
                  <w:i/>
                  <w:iCs/>
                </w:rPr>
                <w:t>x</w:t>
              </w:r>
            </w:ins>
          </w:p>
        </w:tc>
        <w:tc>
          <w:tcPr>
            <w:tcW w:w="3780" w:type="dxa"/>
          </w:tcPr>
          <w:p w14:paraId="69D4AFF2" w14:textId="77777777" w:rsidR="00A541E0" w:rsidRDefault="00A541E0" w:rsidP="005F0D99">
            <w:pPr>
              <w:pStyle w:val="TAC"/>
              <w:keepNext w:val="0"/>
              <w:keepLines w:val="0"/>
              <w:rPr>
                <w:ins w:id="949" w:author="Bin Han_Qualcomm" w:date="2023-03-07T15:01:00Z"/>
              </w:rPr>
            </w:pPr>
            <w:ins w:id="950" w:author="Bin Han_Qualcomm" w:date="2023-03-07T15:01:00Z">
              <w:r w:rsidRPr="00734736">
                <w:rPr>
                  <w:noProof/>
                </w:rPr>
                <w:drawing>
                  <wp:inline distT="0" distB="0" distL="0" distR="0" wp14:anchorId="097E8856" wp14:editId="56411352">
                    <wp:extent cx="2095500" cy="19888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95500" cy="1988820"/>
                            </a:xfrm>
                            <a:prstGeom prst="rect">
                              <a:avLst/>
                            </a:prstGeom>
                            <a:noFill/>
                            <a:ln>
                              <a:noFill/>
                            </a:ln>
                          </pic:spPr>
                        </pic:pic>
                      </a:graphicData>
                    </a:graphic>
                  </wp:inline>
                </w:drawing>
              </w:r>
            </w:ins>
          </w:p>
        </w:tc>
        <w:tc>
          <w:tcPr>
            <w:tcW w:w="3780" w:type="dxa"/>
          </w:tcPr>
          <w:p w14:paraId="1F6EC523" w14:textId="77777777" w:rsidR="00A541E0" w:rsidRPr="003514E3" w:rsidRDefault="00A541E0" w:rsidP="005F0D99">
            <w:pPr>
              <w:pStyle w:val="TAC"/>
              <w:keepNext w:val="0"/>
              <w:keepLines w:val="0"/>
              <w:rPr>
                <w:ins w:id="951" w:author="Bin Han_Qualcomm" w:date="2023-03-07T15:01:00Z"/>
                <w:noProof/>
              </w:rPr>
            </w:pPr>
            <w:ins w:id="952" w:author="Bin Han_Qualcomm" w:date="2023-03-07T15:01:00Z">
              <w:r w:rsidRPr="009244D9">
                <w:rPr>
                  <w:noProof/>
                </w:rPr>
                <w:drawing>
                  <wp:inline distT="0" distB="0" distL="0" distR="0" wp14:anchorId="198F26F4" wp14:editId="23D62347">
                    <wp:extent cx="2102485" cy="19888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02485" cy="1988820"/>
                            </a:xfrm>
                            <a:prstGeom prst="rect">
                              <a:avLst/>
                            </a:prstGeom>
                            <a:noFill/>
                            <a:ln>
                              <a:noFill/>
                            </a:ln>
                          </pic:spPr>
                        </pic:pic>
                      </a:graphicData>
                    </a:graphic>
                  </wp:inline>
                </w:drawing>
              </w:r>
            </w:ins>
          </w:p>
        </w:tc>
      </w:tr>
    </w:tbl>
    <w:p w14:paraId="0C0B53AC" w14:textId="77777777" w:rsidR="00A541E0" w:rsidRDefault="00A541E0" w:rsidP="00A541E0">
      <w:pPr>
        <w:rPr>
          <w:ins w:id="953" w:author="Bin Han_Qualcomm" w:date="2023-03-07T15:01:00Z"/>
        </w:rPr>
      </w:pPr>
    </w:p>
    <w:p w14:paraId="2995AE99" w14:textId="77777777" w:rsidR="00A541E0" w:rsidRDefault="00A541E0" w:rsidP="00A541E0">
      <w:pPr>
        <w:pStyle w:val="Heading3"/>
        <w:rPr>
          <w:ins w:id="954" w:author="Bin Han_Qualcomm" w:date="2023-03-07T15:01:00Z"/>
        </w:rPr>
      </w:pPr>
      <w:bookmarkStart w:id="955" w:name="_Toc129095005"/>
      <w:ins w:id="956" w:author="Bin Han_Qualcomm" w:date="2023-03-07T15:01:00Z">
        <w:r>
          <w:t>5.3.2 Minimum and Maximum Angular Separation between Probes</w:t>
        </w:r>
        <w:bookmarkEnd w:id="955"/>
      </w:ins>
    </w:p>
    <w:p w14:paraId="6E57F780" w14:textId="77777777" w:rsidR="00A541E0" w:rsidRPr="00B87DFC" w:rsidRDefault="00A541E0" w:rsidP="00A541E0">
      <w:pPr>
        <w:pStyle w:val="EditorsNote"/>
        <w:rPr>
          <w:ins w:id="957" w:author="Bin Han_Qualcomm" w:date="2023-03-07T15:01:00Z"/>
        </w:rPr>
      </w:pPr>
      <w:ins w:id="958" w:author="Bin Han_Qualcomm" w:date="2023-03-07T15:01:00Z">
        <w:r>
          <w:t xml:space="preserve">Editor’s Note: the maximum angular separation is FFS. </w:t>
        </w:r>
      </w:ins>
    </w:p>
    <w:p w14:paraId="3FBED420" w14:textId="77777777" w:rsidR="00A541E0" w:rsidRDefault="00A541E0" w:rsidP="00CF4568">
      <w:pPr>
        <w:tabs>
          <w:tab w:val="left" w:pos="810"/>
        </w:tabs>
        <w:jc w:val="both"/>
        <w:rPr>
          <w:ins w:id="959" w:author="Bin Han_Qualcomm" w:date="2023-03-07T15:01:00Z"/>
        </w:rPr>
        <w:pPrChange w:id="960" w:author="Bin Han_Qualcomm" w:date="2023-03-07T15:24:00Z">
          <w:pPr>
            <w:tabs>
              <w:tab w:val="left" w:pos="810"/>
            </w:tabs>
          </w:pPr>
        </w:pPrChange>
      </w:pPr>
      <w:ins w:id="961" w:author="Bin Han_Qualcomm" w:date="2023-03-07T15:01:00Z">
        <w:r>
          <w:t xml:space="preserve">Due </w:t>
        </w:r>
        <w:r w:rsidRPr="004229B0">
          <w:t>to the finite size of the probes, the minimum angular separation between probes will be limited to prevent collisions</w:t>
        </w:r>
        <w:r>
          <w:t xml:space="preserve"> and</w:t>
        </w:r>
        <w:r w:rsidRPr="004229B0">
          <w:t xml:space="preserve"> thus prevent a “full” degree of rotation freedom</w:t>
        </w:r>
        <w:r>
          <w:t xml:space="preserve"> of one </w:t>
        </w:r>
        <w:proofErr w:type="spellStart"/>
        <w:r>
          <w:t>AoA</w:t>
        </w:r>
        <w:proofErr w:type="spellEnd"/>
        <w:r>
          <w:t xml:space="preserve"> unless probes are placed back-to-back as illustrated in </w:t>
        </w:r>
        <w:r w:rsidRPr="0051485A">
          <w:t>Figure 5.2.</w:t>
        </w:r>
        <w:r>
          <w:t>3</w:t>
        </w:r>
        <w:r w:rsidRPr="0051485A">
          <w:t>-</w:t>
        </w:r>
        <w:r>
          <w:t>3 which on the other hand introduces blocking effects</w:t>
        </w:r>
        <w:r w:rsidRPr="004229B0">
          <w:t xml:space="preserve">. </w:t>
        </w:r>
      </w:ins>
    </w:p>
    <w:p w14:paraId="16DC9563" w14:textId="77777777" w:rsidR="00A541E0" w:rsidRDefault="00A541E0" w:rsidP="00CF4568">
      <w:pPr>
        <w:tabs>
          <w:tab w:val="left" w:pos="810"/>
        </w:tabs>
        <w:jc w:val="both"/>
        <w:rPr>
          <w:ins w:id="962" w:author="Bin Han_Qualcomm" w:date="2023-03-07T15:01:00Z"/>
        </w:rPr>
        <w:pPrChange w:id="963" w:author="Bin Han_Qualcomm" w:date="2023-03-07T15:24:00Z">
          <w:pPr>
            <w:tabs>
              <w:tab w:val="left" w:pos="810"/>
            </w:tabs>
          </w:pPr>
        </w:pPrChange>
      </w:pPr>
      <w:ins w:id="964" w:author="Bin Han_Qualcomm" w:date="2023-03-07T15:01:00Z">
        <w:r w:rsidRPr="004229B0">
          <w:t xml:space="preserve">The minimum angular separation between neighbouring reflectors is larger than the minimum separation between two regular </w:t>
        </w:r>
        <w:r>
          <w:t>millimetre-wave</w:t>
        </w:r>
        <w:r w:rsidRPr="004229B0">
          <w:t xml:space="preserve"> probes as illustrated in </w:t>
        </w:r>
        <w:r>
          <w:t>Figure 5.3.2-1</w:t>
        </w:r>
        <w:r w:rsidRPr="004229B0">
          <w:t>. It is estimated that the minimum angular separation between two IFF probes is about 30</w:t>
        </w:r>
        <w:r w:rsidRPr="004229B0">
          <w:rPr>
            <w:rFonts w:ascii="Arial" w:hAnsi="Arial" w:cs="Arial"/>
          </w:rPr>
          <w:t>°</w:t>
        </w:r>
        <w:r w:rsidRPr="004229B0">
          <w:t xml:space="preserve"> while the minimum angular separation between two DFF probes is about 5</w:t>
        </w:r>
        <w:r w:rsidRPr="004229B0">
          <w:rPr>
            <w:rFonts w:ascii="Arial" w:hAnsi="Arial" w:cs="Arial"/>
          </w:rPr>
          <w:t>°</w:t>
        </w:r>
        <w:r w:rsidRPr="004229B0">
          <w:t xml:space="preserve">. </w:t>
        </w:r>
      </w:ins>
    </w:p>
    <w:p w14:paraId="275BAE90" w14:textId="77777777" w:rsidR="00A541E0" w:rsidRPr="004229B0" w:rsidRDefault="00A541E0" w:rsidP="00CF4568">
      <w:pPr>
        <w:tabs>
          <w:tab w:val="left" w:pos="810"/>
        </w:tabs>
        <w:jc w:val="both"/>
        <w:rPr>
          <w:ins w:id="965" w:author="Bin Han_Qualcomm" w:date="2023-03-07T15:01:00Z"/>
        </w:rPr>
        <w:pPrChange w:id="966" w:author="Bin Han_Qualcomm" w:date="2023-03-07T15:24:00Z">
          <w:pPr>
            <w:tabs>
              <w:tab w:val="left" w:pos="810"/>
            </w:tabs>
          </w:pPr>
        </w:pPrChange>
      </w:pPr>
      <w:ins w:id="967" w:author="Bin Han_Qualcomm" w:date="2023-03-07T15:01:00Z">
        <w:r>
          <w:t>Although DFF is one of the permitted methodologies for FR2 OTA testing [10], IFF is the de-facto reference methodology for FR2 OTA measurements. To enable the applicability of IFF to multi-</w:t>
        </w:r>
        <w:proofErr w:type="spellStart"/>
        <w:r>
          <w:t>AoA</w:t>
        </w:r>
        <w:proofErr w:type="spellEnd"/>
        <w:r>
          <w:t xml:space="preserve"> UE RF testing, the largest minimum angular separation of DFF and IFF must be selected, i.e., the minimum angular separation between probes must be 30</w:t>
        </w:r>
        <w:r>
          <w:rPr>
            <w:rFonts w:ascii="Arial" w:hAnsi="Arial" w:cs="Arial"/>
          </w:rPr>
          <w:t>°</w:t>
        </w:r>
        <w:r>
          <w:t xml:space="preserve">. </w:t>
        </w:r>
      </w:ins>
    </w:p>
    <w:p w14:paraId="03449B9D" w14:textId="77777777" w:rsidR="00A541E0" w:rsidRPr="004229B0" w:rsidRDefault="00A541E0" w:rsidP="00A541E0">
      <w:pPr>
        <w:pStyle w:val="TH"/>
        <w:rPr>
          <w:ins w:id="968" w:author="Bin Han_Qualcomm" w:date="2023-03-07T15:01:00Z"/>
        </w:rPr>
      </w:pPr>
      <w:ins w:id="969" w:author="Bin Han_Qualcomm" w:date="2023-03-07T15:01:00Z">
        <w:r w:rsidRPr="004229B0">
          <w:rPr>
            <w:noProof/>
          </w:rPr>
          <w:lastRenderedPageBreak/>
          <w:drawing>
            <wp:inline distT="0" distB="0" distL="0" distR="0" wp14:anchorId="69141CF4" wp14:editId="43A7A564">
              <wp:extent cx="2743200" cy="3694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3200" cy="3694575"/>
                      </a:xfrm>
                      <a:prstGeom prst="rect">
                        <a:avLst/>
                      </a:prstGeom>
                      <a:noFill/>
                      <a:ln>
                        <a:noFill/>
                      </a:ln>
                    </pic:spPr>
                  </pic:pic>
                </a:graphicData>
              </a:graphic>
            </wp:inline>
          </w:drawing>
        </w:r>
      </w:ins>
    </w:p>
    <w:p w14:paraId="7A128C94" w14:textId="77777777" w:rsidR="00A541E0" w:rsidRDefault="00A541E0" w:rsidP="00A541E0">
      <w:pPr>
        <w:pStyle w:val="TF"/>
        <w:rPr>
          <w:ins w:id="970" w:author="Bin Han_Qualcomm" w:date="2023-03-07T15:01:00Z"/>
        </w:rPr>
      </w:pPr>
      <w:ins w:id="971" w:author="Bin Han_Qualcomm" w:date="2023-03-07T15:01:00Z">
        <w:r>
          <w:t>Figure 5.3.2-1</w:t>
        </w:r>
        <w:r w:rsidRPr="004229B0">
          <w:t>: Illustration of minimum angular separations between IFF (top) and DFF probes.</w:t>
        </w:r>
      </w:ins>
    </w:p>
    <w:p w14:paraId="684F2589" w14:textId="77777777" w:rsidR="00E06B0F" w:rsidRDefault="00E06B0F" w:rsidP="00E06B0F">
      <w:pPr>
        <w:pStyle w:val="Heading2"/>
        <w:ind w:left="576" w:hanging="576"/>
        <w:rPr>
          <w:ins w:id="972" w:author="Bin Han_Qualcomm" w:date="2023-03-07T15:11:00Z"/>
        </w:rPr>
      </w:pPr>
      <w:bookmarkStart w:id="973" w:name="_Toc21020166"/>
      <w:bookmarkStart w:id="974" w:name="_Toc29812998"/>
      <w:bookmarkStart w:id="975" w:name="_Toc29813264"/>
      <w:bookmarkStart w:id="976" w:name="_Toc52565482"/>
      <w:bookmarkStart w:id="977" w:name="_Toc129095006"/>
      <w:ins w:id="978" w:author="Bin Han_Qualcomm" w:date="2023-03-07T15:11:00Z">
        <w:r>
          <w:t>5</w:t>
        </w:r>
        <w:r w:rsidRPr="004D3578">
          <w:t>.</w:t>
        </w:r>
        <w:r>
          <w:t>4</w:t>
        </w:r>
        <w:r w:rsidRPr="004D3578">
          <w:tab/>
        </w:r>
        <w:r w:rsidRPr="00E421D7">
          <w:t>Calibration Measurement Procedure</w:t>
        </w:r>
        <w:bookmarkEnd w:id="977"/>
      </w:ins>
    </w:p>
    <w:p w14:paraId="3F5FF9CC" w14:textId="77777777" w:rsidR="00E06B0F" w:rsidRPr="005B3F61" w:rsidRDefault="00E06B0F" w:rsidP="00E06B0F">
      <w:pPr>
        <w:pStyle w:val="Heading3"/>
        <w:ind w:left="0" w:firstLine="0"/>
        <w:rPr>
          <w:ins w:id="979" w:author="Bin Han_Qualcomm" w:date="2023-03-07T15:11:00Z"/>
          <w:rFonts w:cs="Arial"/>
          <w:sz w:val="22"/>
          <w:szCs w:val="22"/>
        </w:rPr>
      </w:pPr>
      <w:bookmarkStart w:id="980" w:name="_Toc129095007"/>
      <w:ins w:id="981" w:author="Bin Han_Qualcomm" w:date="2023-03-07T15:11:00Z">
        <w:r w:rsidRPr="005B3F61">
          <w:rPr>
            <w:rFonts w:cs="Arial"/>
            <w:sz w:val="22"/>
            <w:szCs w:val="22"/>
          </w:rPr>
          <w:t>5.</w:t>
        </w:r>
        <w:r>
          <w:rPr>
            <w:rFonts w:cs="Arial"/>
            <w:sz w:val="22"/>
            <w:szCs w:val="22"/>
          </w:rPr>
          <w:t>4</w:t>
        </w:r>
        <w:r w:rsidRPr="005B3F61">
          <w:rPr>
            <w:rFonts w:cs="Arial"/>
            <w:sz w:val="22"/>
            <w:szCs w:val="22"/>
          </w:rPr>
          <w:t>.1</w:t>
        </w:r>
        <w:r w:rsidRPr="005B3F61">
          <w:rPr>
            <w:rFonts w:cs="Arial"/>
            <w:sz w:val="22"/>
            <w:szCs w:val="22"/>
          </w:rPr>
          <w:tab/>
          <w:t>Direct far field (DFF)</w:t>
        </w:r>
        <w:bookmarkEnd w:id="973"/>
        <w:bookmarkEnd w:id="974"/>
        <w:bookmarkEnd w:id="975"/>
        <w:bookmarkEnd w:id="976"/>
        <w:bookmarkEnd w:id="980"/>
      </w:ins>
    </w:p>
    <w:p w14:paraId="5FFED8B4" w14:textId="03ED93D1" w:rsidR="00E06B0F" w:rsidRDefault="00E06B0F" w:rsidP="00CF4568">
      <w:pPr>
        <w:jc w:val="both"/>
        <w:rPr>
          <w:ins w:id="982" w:author="Bin Han_Qualcomm" w:date="2023-03-07T15:11:00Z"/>
        </w:rPr>
        <w:pPrChange w:id="983" w:author="Bin Han_Qualcomm" w:date="2023-03-07T15:24:00Z">
          <w:pPr/>
        </w:pPrChange>
      </w:pPr>
      <w:ins w:id="984" w:author="Bin Han_Qualcomm" w:date="2023-03-07T15:11:00Z">
        <w:del w:id="985" w:author="Lingyu Kong" w:date="2023-02-16T21:15:00Z">
          <w:r w:rsidDel="00E421D7">
            <w:rPr>
              <w:rFonts w:ascii="Arial" w:hAnsi="Arial" w:cs="Arial"/>
              <w:sz w:val="22"/>
              <w:szCs w:val="22"/>
            </w:rPr>
            <w:delText xml:space="preserve"> </w:delText>
          </w:r>
        </w:del>
        <w:r w:rsidRPr="00684CEA">
          <w:t xml:space="preserve">The calibration measurement </w:t>
        </w:r>
        <w:r>
          <w:t xml:space="preserve">per DFF probe </w:t>
        </w:r>
        <w:r w:rsidRPr="00684CEA">
          <w:t xml:space="preserve">is done by using a reference calibration antenna with known gain values. For the calibration measurement, the reference antenna is placed in the centre of the quiet zone. If an antenna with moving phase centre is used, a multi-segmented approach could be chosen where for multiple frequency segments the respective phase centre of the calibration antenna is placed in the centre of quiet zone. The calibration process determines the composite loss, </w:t>
        </w:r>
        <w:proofErr w:type="spellStart"/>
        <w:proofErr w:type="gramStart"/>
        <w:r w:rsidRPr="00684CEA">
          <w:t>L</w:t>
        </w:r>
        <w:r w:rsidRPr="00684CEA">
          <w:rPr>
            <w:vertAlign w:val="subscript"/>
          </w:rPr>
          <w:t>path,pol</w:t>
        </w:r>
        <w:proofErr w:type="spellEnd"/>
        <w:proofErr w:type="gramEnd"/>
        <w:r w:rsidRPr="00684CEA">
          <w:t>, of the entire transmission and receiver chain path gains (measurement antenna, amplification) and losses (switches, combiners, cables, path loss, etc.). The calibration measurement is repeated for each measurement path (two orthogonal polarizations and each signal path). Additional details of the calibration procedure are outlined in [</w:t>
        </w:r>
      </w:ins>
      <w:ins w:id="986" w:author="Bin Han_Qualcomm" w:date="2023-03-07T15:24:00Z">
        <w:r w:rsidR="00CF4568">
          <w:t>11</w:t>
        </w:r>
      </w:ins>
      <w:ins w:id="987" w:author="Bin Han_Qualcomm" w:date="2023-03-07T15:11:00Z">
        <w:r w:rsidRPr="00684CEA">
          <w:t>].</w:t>
        </w:r>
      </w:ins>
    </w:p>
    <w:p w14:paraId="4ECC6A2D" w14:textId="77777777" w:rsidR="00E06B0F" w:rsidRPr="005B3F61" w:rsidRDefault="00E06B0F" w:rsidP="00CF4568">
      <w:pPr>
        <w:spacing w:before="120"/>
        <w:jc w:val="both"/>
        <w:rPr>
          <w:ins w:id="988" w:author="Bin Han_Qualcomm" w:date="2023-03-07T15:11:00Z"/>
          <w:rFonts w:ascii="Arial" w:hAnsi="Arial" w:cs="Arial"/>
          <w:sz w:val="22"/>
          <w:szCs w:val="22"/>
        </w:rPr>
        <w:pPrChange w:id="989" w:author="Bin Han_Qualcomm" w:date="2023-03-07T15:24:00Z">
          <w:pPr>
            <w:spacing w:before="120"/>
          </w:pPr>
        </w:pPrChange>
      </w:pPr>
      <w:ins w:id="990" w:author="Bin Han_Qualcomm" w:date="2023-03-07T15:11:00Z">
        <w:r>
          <w:rPr>
            <w:rFonts w:ascii="Arial" w:hAnsi="Arial" w:cs="Arial"/>
            <w:sz w:val="22"/>
            <w:szCs w:val="22"/>
          </w:rPr>
          <w:t>5.4</w:t>
        </w:r>
        <w:r w:rsidRPr="005B3F61">
          <w:rPr>
            <w:rFonts w:ascii="Arial" w:hAnsi="Arial" w:cs="Arial"/>
            <w:sz w:val="22"/>
            <w:szCs w:val="22"/>
          </w:rPr>
          <w:t>.2</w:t>
        </w:r>
        <w:r w:rsidRPr="005B3F61">
          <w:rPr>
            <w:rFonts w:ascii="Arial" w:hAnsi="Arial" w:cs="Arial"/>
            <w:sz w:val="22"/>
            <w:szCs w:val="22"/>
          </w:rPr>
          <w:tab/>
          <w:t>Indirect far field (IFF)</w:t>
        </w:r>
      </w:ins>
    </w:p>
    <w:p w14:paraId="70FFDE75" w14:textId="305BEEE6" w:rsidR="00A541E0" w:rsidRPr="004D3578" w:rsidRDefault="00E06B0F" w:rsidP="00CF4568">
      <w:pPr>
        <w:jc w:val="both"/>
        <w:pPrChange w:id="991" w:author="Bin Han_Qualcomm" w:date="2023-03-07T15:24:00Z">
          <w:pPr/>
        </w:pPrChange>
      </w:pPr>
      <w:bookmarkStart w:id="992" w:name="_Toc21020178"/>
      <w:bookmarkStart w:id="993" w:name="_Toc29813010"/>
      <w:bookmarkStart w:id="994" w:name="_Toc29813276"/>
      <w:bookmarkStart w:id="995" w:name="_Toc52565494"/>
      <w:ins w:id="996" w:author="Bin Han_Qualcomm" w:date="2023-03-07T15:11:00Z">
        <w:del w:id="997" w:author="Lingyu Kong" w:date="2023-02-16T21:15:00Z">
          <w:r w:rsidDel="00E421D7">
            <w:rPr>
              <w:rFonts w:cs="Arial"/>
              <w:szCs w:val="22"/>
            </w:rPr>
            <w:delText xml:space="preserve"> </w:delText>
          </w:r>
        </w:del>
        <w:bookmarkEnd w:id="992"/>
        <w:bookmarkEnd w:id="993"/>
        <w:bookmarkEnd w:id="994"/>
        <w:bookmarkEnd w:id="995"/>
        <w:r w:rsidRPr="00684CEA">
          <w:t xml:space="preserve">The calibration measurement </w:t>
        </w:r>
        <w:r>
          <w:t xml:space="preserve">per IFF probe </w:t>
        </w:r>
        <w:r w:rsidRPr="00684CEA">
          <w:t>is done by using a reference antenna (SGH used in Figure 5.2.</w:t>
        </w:r>
        <w:r>
          <w:t>2.1</w:t>
        </w:r>
        <w:r w:rsidRPr="00684CEA">
          <w:t>-1) with known efficiency or gain values. In the calibration measurement the reference antenna is measured in the same place as the DUT, and the attenuation of th</w:t>
        </w:r>
        <w:r w:rsidRPr="00684CEA">
          <w:rPr>
            <w:rFonts w:hint="eastAsia"/>
          </w:rPr>
          <w:t>e complete transmission path (C</w:t>
        </w:r>
        <w:r w:rsidRPr="00684CEA">
          <w:t>↔</w:t>
        </w:r>
        <w:r w:rsidRPr="00684CEA">
          <w:rPr>
            <w:rFonts w:hint="eastAsia"/>
          </w:rPr>
          <w:t xml:space="preserve">A, as in </w:t>
        </w:r>
        <w:r w:rsidRPr="00684CEA">
          <w:t>F</w:t>
        </w:r>
        <w:r w:rsidRPr="00684CEA">
          <w:rPr>
            <w:rFonts w:hint="eastAsia"/>
          </w:rPr>
          <w:t xml:space="preserve">igure </w:t>
        </w:r>
        <w:r w:rsidRPr="00684CEA">
          <w:t>5.2.</w:t>
        </w:r>
        <w:r>
          <w:t>2.1</w:t>
        </w:r>
        <w:r w:rsidRPr="00684CEA">
          <w:rPr>
            <w:rFonts w:hint="eastAsia"/>
          </w:rPr>
          <w:t xml:space="preserve">-1) from the DUT to the measurement receiver (EIRP), and from the RF source to DUT (EIS) is calibrated out. Figure </w:t>
        </w:r>
        <w:r w:rsidRPr="00684CEA">
          <w:t>5.2.</w:t>
        </w:r>
        <w:r>
          <w:t>2.1</w:t>
        </w:r>
        <w:r w:rsidRPr="00684CEA">
          <w:rPr>
            <w:rFonts w:hint="eastAsia"/>
          </w:rPr>
          <w:t>-1 presents a setup of a typical compact antenna test range for EIRP calibr</w:t>
        </w:r>
        <w:r w:rsidRPr="00684CEA">
          <w:t>ation</w:t>
        </w:r>
        <w:r>
          <w:t xml:space="preserve"> per IFF probe</w:t>
        </w:r>
        <w:r w:rsidRPr="00684CEA">
          <w:t>:</w:t>
        </w:r>
      </w:ins>
    </w:p>
    <w:p w14:paraId="4426ACE3" w14:textId="27361F46" w:rsidR="00646F95" w:rsidRPr="004D3578" w:rsidRDefault="00646F95" w:rsidP="00646F95">
      <w:pPr>
        <w:pStyle w:val="Heading1"/>
      </w:pPr>
      <w:bookmarkStart w:id="998" w:name="_Toc129091968"/>
      <w:bookmarkStart w:id="999" w:name="_Toc129095008"/>
      <w:r>
        <w:t>6</w:t>
      </w:r>
      <w:r w:rsidRPr="004D3578">
        <w:tab/>
      </w:r>
      <w:r w:rsidR="001A3004" w:rsidRPr="00F751B0">
        <w:t xml:space="preserve">UE </w:t>
      </w:r>
      <w:r w:rsidR="001A3004">
        <w:t>RRM</w:t>
      </w:r>
      <w:r w:rsidR="001A3004" w:rsidRPr="00F751B0">
        <w:t xml:space="preserve"> testing methodology</w:t>
      </w:r>
      <w:r w:rsidR="001A3004">
        <w:t xml:space="preserve"> for </w:t>
      </w:r>
      <w:ins w:id="1000" w:author="Bin Han_Qualcomm" w:date="2023-03-07T14:37:00Z">
        <w:r w:rsidR="0009129E" w:rsidRPr="00456F8C">
          <w:t>multi-Rx chain DL reception</w:t>
        </w:r>
      </w:ins>
      <w:del w:id="1001" w:author="Bin Han_Qualcomm" w:date="2023-03-07T14:37:00Z">
        <w:r w:rsidR="001A3004" w:rsidRPr="005C32AB" w:rsidDel="0009129E">
          <w:delText>multi-panel reception</w:delText>
        </w:r>
      </w:del>
      <w:bookmarkEnd w:id="998"/>
      <w:bookmarkEnd w:id="999"/>
    </w:p>
    <w:p w14:paraId="68482401" w14:textId="04ADFAE6" w:rsidR="00A91457" w:rsidRDefault="001A3004" w:rsidP="00A91457">
      <w:pPr>
        <w:pStyle w:val="Heading2"/>
      </w:pPr>
      <w:bookmarkStart w:id="1002" w:name="_Toc129091969"/>
      <w:bookmarkStart w:id="1003" w:name="_Toc129095009"/>
      <w:r>
        <w:t>6</w:t>
      </w:r>
      <w:r w:rsidR="00A91457" w:rsidRPr="004D3578">
        <w:t>.1</w:t>
      </w:r>
      <w:r w:rsidR="00A91457" w:rsidRPr="004D3578">
        <w:tab/>
      </w:r>
      <w:r>
        <w:t>General</w:t>
      </w:r>
      <w:bookmarkEnd w:id="1002"/>
      <w:bookmarkEnd w:id="1003"/>
    </w:p>
    <w:p w14:paraId="5805069B" w14:textId="20744FAB" w:rsidR="007019FC" w:rsidRDefault="00A64296" w:rsidP="007019FC">
      <w:pPr>
        <w:pStyle w:val="Guidance"/>
      </w:pPr>
      <w:r>
        <w:t>&lt;</w:t>
      </w:r>
      <w:r w:rsidR="007019FC">
        <w:t xml:space="preserve">Editor’s note: general aspects related to the UE RRM testing methodology for </w:t>
      </w:r>
      <w:ins w:id="1004" w:author="Bin Han_Qualcomm" w:date="2023-03-07T14:51:00Z">
        <w:r w:rsidR="00B414EF" w:rsidRPr="00B414EF">
          <w:t xml:space="preserve">multi-Rx chain DL </w:t>
        </w:r>
        <w:proofErr w:type="spellStart"/>
        <w:r w:rsidR="00B414EF" w:rsidRPr="00B414EF">
          <w:t>reception</w:t>
        </w:r>
      </w:ins>
      <w:del w:id="1005" w:author="Bin Han_Qualcomm" w:date="2023-03-07T14:51:00Z">
        <w:r w:rsidR="007019FC" w:rsidDel="00B414EF">
          <w:delText xml:space="preserve">multi-panel reception </w:delText>
        </w:r>
      </w:del>
      <w:r w:rsidR="007019FC">
        <w:t>can</w:t>
      </w:r>
      <w:proofErr w:type="spellEnd"/>
      <w:r w:rsidR="007019FC">
        <w:t xml:space="preserve"> be captured in this clause</w:t>
      </w:r>
      <w:r>
        <w:t>&gt;</w:t>
      </w:r>
    </w:p>
    <w:p w14:paraId="5F09ADCD" w14:textId="50B7DD4E" w:rsidR="00A91457" w:rsidRDefault="001A3004" w:rsidP="00A91457">
      <w:pPr>
        <w:pStyle w:val="Heading2"/>
      </w:pPr>
      <w:bookmarkStart w:id="1006" w:name="_Toc129091970"/>
      <w:bookmarkStart w:id="1007" w:name="_Toc129095010"/>
      <w:r>
        <w:lastRenderedPageBreak/>
        <w:t>6</w:t>
      </w:r>
      <w:r w:rsidR="00A91457" w:rsidRPr="004D3578">
        <w:t>.</w:t>
      </w:r>
      <w:r w:rsidR="00A91457">
        <w:t>2</w:t>
      </w:r>
      <w:r w:rsidR="00A91457" w:rsidRPr="004D3578">
        <w:tab/>
      </w:r>
      <w:r w:rsidR="00A91457">
        <w:t>Measurement setup</w:t>
      </w:r>
      <w:bookmarkEnd w:id="1006"/>
      <w:bookmarkEnd w:id="1007"/>
    </w:p>
    <w:p w14:paraId="6A741881" w14:textId="78F95246" w:rsidR="00A91457" w:rsidRDefault="00A64296" w:rsidP="00646F95">
      <w:r>
        <w:rPr>
          <w:i/>
          <w:color w:val="0000FF"/>
        </w:rPr>
        <w:t>&lt;</w:t>
      </w:r>
      <w:r w:rsidR="00121774" w:rsidRPr="00121774">
        <w:rPr>
          <w:i/>
          <w:color w:val="0000FF"/>
        </w:rPr>
        <w:t>Editor’s note: outcome of measurement setup for UE RF testing can be captured in this clause</w:t>
      </w:r>
      <w:r>
        <w:rPr>
          <w:i/>
          <w:color w:val="0000FF"/>
        </w:rPr>
        <w:t>&gt;</w:t>
      </w:r>
    </w:p>
    <w:p w14:paraId="0723C6C6" w14:textId="2D8D877D" w:rsidR="001A3004" w:rsidRPr="004D3578" w:rsidRDefault="008E4063" w:rsidP="001A3004">
      <w:pPr>
        <w:pStyle w:val="Heading1"/>
      </w:pPr>
      <w:bookmarkStart w:id="1008" w:name="_Toc129091971"/>
      <w:bookmarkStart w:id="1009" w:name="_Toc129095011"/>
      <w:ins w:id="1010" w:author="Bin Han_Qualcomm" w:date="2023-03-07T14:37:00Z">
        <w:r>
          <w:t>7</w:t>
        </w:r>
      </w:ins>
      <w:del w:id="1011" w:author="Bin Han_Qualcomm" w:date="2023-03-07T14:37:00Z">
        <w:r w:rsidR="001A3004" w:rsidDel="008E4063">
          <w:delText>6</w:delText>
        </w:r>
      </w:del>
      <w:r w:rsidR="001A3004" w:rsidRPr="004D3578">
        <w:tab/>
      </w:r>
      <w:r w:rsidR="001A3004" w:rsidRPr="00F751B0">
        <w:t xml:space="preserve">UE </w:t>
      </w:r>
      <w:r w:rsidR="001A3004">
        <w:t>d</w:t>
      </w:r>
      <w:r w:rsidR="004633E4">
        <w:t xml:space="preserve">emodulation and </w:t>
      </w:r>
      <w:r w:rsidR="00033429">
        <w:t>CSI</w:t>
      </w:r>
      <w:r w:rsidR="001A3004" w:rsidRPr="00F751B0">
        <w:t xml:space="preserve"> testing methodology</w:t>
      </w:r>
      <w:r w:rsidR="001A3004">
        <w:t xml:space="preserve"> for </w:t>
      </w:r>
      <w:ins w:id="1012" w:author="Bin Han_Qualcomm" w:date="2023-03-07T14:37:00Z">
        <w:r w:rsidRPr="00051BE7">
          <w:rPr>
            <w:noProof/>
            <w:lang w:eastAsia="en-GB"/>
          </w:rPr>
          <w:t>multi-Rx chain DL reception</w:t>
        </w:r>
      </w:ins>
      <w:del w:id="1013" w:author="Bin Han_Qualcomm" w:date="2023-03-07T14:37:00Z">
        <w:r w:rsidR="001A3004" w:rsidRPr="005C32AB" w:rsidDel="008E4063">
          <w:delText>multi-panel reception</w:delText>
        </w:r>
      </w:del>
      <w:bookmarkEnd w:id="1008"/>
      <w:bookmarkEnd w:id="1009"/>
    </w:p>
    <w:p w14:paraId="03E1E94F" w14:textId="40EEB2B9" w:rsidR="001A3004" w:rsidRDefault="008E4063" w:rsidP="001A3004">
      <w:pPr>
        <w:pStyle w:val="Heading2"/>
      </w:pPr>
      <w:bookmarkStart w:id="1014" w:name="_Toc129091972"/>
      <w:bookmarkStart w:id="1015" w:name="_Toc129095012"/>
      <w:ins w:id="1016" w:author="Bin Han_Qualcomm" w:date="2023-03-07T14:37:00Z">
        <w:r>
          <w:t>7</w:t>
        </w:r>
      </w:ins>
      <w:del w:id="1017" w:author="Bin Han_Qualcomm" w:date="2023-03-07T14:37:00Z">
        <w:r w:rsidR="001A3004" w:rsidDel="008E4063">
          <w:delText>6</w:delText>
        </w:r>
      </w:del>
      <w:r w:rsidR="001A3004" w:rsidRPr="004D3578">
        <w:t>.1</w:t>
      </w:r>
      <w:r w:rsidR="001A3004" w:rsidRPr="004D3578">
        <w:tab/>
      </w:r>
      <w:r w:rsidR="001A3004">
        <w:t>General</w:t>
      </w:r>
      <w:bookmarkEnd w:id="1014"/>
      <w:bookmarkEnd w:id="1015"/>
    </w:p>
    <w:p w14:paraId="784639C3" w14:textId="70EC34F3" w:rsidR="00121774" w:rsidRDefault="00A64296" w:rsidP="00121774">
      <w:pPr>
        <w:pStyle w:val="Guidance"/>
      </w:pPr>
      <w:r>
        <w:t>&lt;</w:t>
      </w:r>
      <w:r w:rsidR="00121774">
        <w:t xml:space="preserve">Editor’s note: general aspects related to the UE RRM testing methodology for </w:t>
      </w:r>
      <w:ins w:id="1018" w:author="Bin Han_Qualcomm" w:date="2023-03-07T14:51:00Z">
        <w:r w:rsidR="00B414EF" w:rsidRPr="00B414EF">
          <w:t xml:space="preserve">multi-Rx chain DL </w:t>
        </w:r>
        <w:proofErr w:type="spellStart"/>
        <w:r w:rsidR="00B414EF" w:rsidRPr="00B414EF">
          <w:t>reception</w:t>
        </w:r>
      </w:ins>
      <w:del w:id="1019" w:author="Bin Han_Qualcomm" w:date="2023-03-07T14:51:00Z">
        <w:r w:rsidR="00121774" w:rsidDel="00B414EF">
          <w:delText xml:space="preserve">multi-panel reception </w:delText>
        </w:r>
      </w:del>
      <w:r w:rsidR="00121774">
        <w:t>can</w:t>
      </w:r>
      <w:proofErr w:type="spellEnd"/>
      <w:r w:rsidR="00121774">
        <w:t xml:space="preserve"> be captured in this clause</w:t>
      </w:r>
      <w:r>
        <w:t>&gt;</w:t>
      </w:r>
    </w:p>
    <w:p w14:paraId="427D29EC" w14:textId="329C4106" w:rsidR="001A3004" w:rsidRDefault="008E4063" w:rsidP="001A3004">
      <w:pPr>
        <w:pStyle w:val="Heading2"/>
      </w:pPr>
      <w:bookmarkStart w:id="1020" w:name="_Toc129091973"/>
      <w:bookmarkStart w:id="1021" w:name="_Toc129095013"/>
      <w:ins w:id="1022" w:author="Bin Han_Qualcomm" w:date="2023-03-07T14:37:00Z">
        <w:r>
          <w:t>7</w:t>
        </w:r>
      </w:ins>
      <w:del w:id="1023" w:author="Bin Han_Qualcomm" w:date="2023-03-07T14:37:00Z">
        <w:r w:rsidR="001A3004" w:rsidDel="008E4063">
          <w:delText>6</w:delText>
        </w:r>
      </w:del>
      <w:r w:rsidR="001A3004" w:rsidRPr="004D3578">
        <w:t>.</w:t>
      </w:r>
      <w:r w:rsidR="001A3004">
        <w:t>2</w:t>
      </w:r>
      <w:r w:rsidR="001A3004" w:rsidRPr="004D3578">
        <w:tab/>
      </w:r>
      <w:r w:rsidR="001A3004">
        <w:t>Measurement setup</w:t>
      </w:r>
      <w:bookmarkEnd w:id="1020"/>
      <w:bookmarkEnd w:id="1021"/>
    </w:p>
    <w:p w14:paraId="45C9D4F2" w14:textId="415A22DC" w:rsidR="00121774" w:rsidRDefault="00A64296" w:rsidP="00121774">
      <w:r>
        <w:rPr>
          <w:i/>
          <w:color w:val="0000FF"/>
        </w:rPr>
        <w:t>&lt;</w:t>
      </w:r>
      <w:r w:rsidR="00121774" w:rsidRPr="00121774">
        <w:rPr>
          <w:i/>
          <w:color w:val="0000FF"/>
        </w:rPr>
        <w:t>Editor’s note: outcome of measurement setup for UE RF testing can be captured in this clause</w:t>
      </w:r>
      <w:r>
        <w:rPr>
          <w:i/>
          <w:color w:val="0000FF"/>
        </w:rPr>
        <w:t>&gt;</w:t>
      </w:r>
    </w:p>
    <w:p w14:paraId="240AF08C" w14:textId="77777777" w:rsidR="001A3004" w:rsidRPr="00646F95" w:rsidRDefault="001A3004" w:rsidP="00646F95"/>
    <w:p w14:paraId="6703F3F1" w14:textId="172FBB3C" w:rsidR="00080512" w:rsidRDefault="007429F6">
      <w:pPr>
        <w:pStyle w:val="Heading8"/>
      </w:pPr>
      <w:bookmarkStart w:id="1024" w:name="startOfAnnexes"/>
      <w:bookmarkEnd w:id="1024"/>
      <w:r>
        <w:br w:type="page"/>
      </w:r>
      <w:bookmarkStart w:id="1025" w:name="_Toc129091974"/>
      <w:bookmarkStart w:id="1026" w:name="_Toc129095014"/>
      <w:r w:rsidR="00080512" w:rsidRPr="004D3578">
        <w:lastRenderedPageBreak/>
        <w:t xml:space="preserve">Annex </w:t>
      </w:r>
      <w:r w:rsidR="00CD2B7E">
        <w:t>A</w:t>
      </w:r>
      <w:r w:rsidR="00080512" w:rsidRPr="004D3578">
        <w:t>:</w:t>
      </w:r>
      <w:r w:rsidR="00080512" w:rsidRPr="004D3578">
        <w:br/>
      </w:r>
      <w:r w:rsidR="00DA2A2C">
        <w:t>Measurement uncertainty</w:t>
      </w:r>
      <w:bookmarkEnd w:id="1025"/>
      <w:bookmarkEnd w:id="1026"/>
    </w:p>
    <w:p w14:paraId="1DB243C9" w14:textId="77777777" w:rsidR="005929EE" w:rsidRPr="005929EE" w:rsidRDefault="005929EE" w:rsidP="005929EE"/>
    <w:p w14:paraId="5ADF4AB0" w14:textId="7E1D0264" w:rsidR="00080512" w:rsidRPr="004D3578" w:rsidRDefault="00C6137F">
      <w:pPr>
        <w:pStyle w:val="Heading1"/>
      </w:pPr>
      <w:bookmarkStart w:id="1027" w:name="_Toc129091975"/>
      <w:bookmarkStart w:id="1028" w:name="_Toc129095015"/>
      <w:ins w:id="1029" w:author="Bin Han_Qualcomm" w:date="2023-03-07T14:38:00Z">
        <w:r>
          <w:t>A</w:t>
        </w:r>
      </w:ins>
      <w:del w:id="1030" w:author="Bin Han_Qualcomm" w:date="2023-03-07T14:38:00Z">
        <w:r w:rsidR="00080512" w:rsidRPr="004D3578" w:rsidDel="00C6137F">
          <w:delText>B</w:delText>
        </w:r>
      </w:del>
      <w:r w:rsidR="00080512" w:rsidRPr="004D3578">
        <w:t>.1</w:t>
      </w:r>
      <w:r w:rsidR="00080512" w:rsidRPr="004D3578">
        <w:tab/>
      </w:r>
      <w:r w:rsidR="00DA2A2C" w:rsidRPr="00DA2A2C">
        <w:t>Measurement uncertainty budget for UE RF testing methodology</w:t>
      </w:r>
      <w:bookmarkEnd w:id="1027"/>
      <w:bookmarkEnd w:id="1028"/>
    </w:p>
    <w:p w14:paraId="3827E50D" w14:textId="001335C2" w:rsidR="00F07300" w:rsidRPr="00017C05" w:rsidRDefault="00F07300" w:rsidP="00F07300">
      <w:pPr>
        <w:pStyle w:val="Guidance"/>
      </w:pPr>
      <w:r>
        <w:t xml:space="preserve">&lt;Editor’s note: </w:t>
      </w:r>
      <w:r w:rsidR="00121774">
        <w:t>the outcome of MU budget for UE RF testing methodology can be captured in this clause</w:t>
      </w:r>
      <w:r>
        <w:t>&gt;</w:t>
      </w:r>
    </w:p>
    <w:p w14:paraId="35492227" w14:textId="77777777" w:rsidR="006B30D0" w:rsidRPr="004D3578" w:rsidRDefault="006B30D0"/>
    <w:p w14:paraId="05138865" w14:textId="7CAC2A95" w:rsidR="00CC7423" w:rsidRPr="004D3578" w:rsidRDefault="00C6137F" w:rsidP="00CC7423">
      <w:pPr>
        <w:pStyle w:val="Heading1"/>
      </w:pPr>
      <w:bookmarkStart w:id="1031" w:name="_Toc129091976"/>
      <w:bookmarkStart w:id="1032" w:name="_Toc129095016"/>
      <w:ins w:id="1033" w:author="Bin Han_Qualcomm" w:date="2023-03-07T14:38:00Z">
        <w:r>
          <w:t>A</w:t>
        </w:r>
      </w:ins>
      <w:del w:id="1034" w:author="Bin Han_Qualcomm" w:date="2023-03-07T14:38:00Z">
        <w:r w:rsidR="00CC7423" w:rsidRPr="004D3578" w:rsidDel="00C6137F">
          <w:delText>B</w:delText>
        </w:r>
      </w:del>
      <w:r w:rsidR="00CC7423" w:rsidRPr="004D3578">
        <w:t>.</w:t>
      </w:r>
      <w:r w:rsidR="00521860">
        <w:t>2</w:t>
      </w:r>
      <w:r w:rsidR="00CC7423" w:rsidRPr="004D3578">
        <w:tab/>
      </w:r>
      <w:r w:rsidR="00CC7423" w:rsidRPr="00DA2A2C">
        <w:t xml:space="preserve">Measurement uncertainty budget for UE </w:t>
      </w:r>
      <w:r w:rsidR="00521860">
        <w:t>RRM</w:t>
      </w:r>
      <w:r w:rsidR="00CC7423" w:rsidRPr="00DA2A2C">
        <w:t xml:space="preserve"> testing methodology</w:t>
      </w:r>
      <w:bookmarkEnd w:id="1031"/>
      <w:bookmarkEnd w:id="1032"/>
    </w:p>
    <w:p w14:paraId="18FB5F91" w14:textId="21C9E287" w:rsidR="00A64296" w:rsidRPr="00017C05" w:rsidRDefault="00A64296" w:rsidP="00A64296">
      <w:pPr>
        <w:pStyle w:val="Guidance"/>
      </w:pPr>
      <w:r>
        <w:t>&lt;Editor’s note: the outcome of MU budget for UE RRM testing methodology can be captured in this clause&gt;</w:t>
      </w:r>
    </w:p>
    <w:p w14:paraId="51B00CE8" w14:textId="77777777" w:rsidR="002675F0" w:rsidRPr="002675F0" w:rsidRDefault="002675F0" w:rsidP="002675F0"/>
    <w:p w14:paraId="7EF24E1A" w14:textId="4F51437F" w:rsidR="0088688E" w:rsidRPr="004D3578" w:rsidRDefault="00C6137F" w:rsidP="0088688E">
      <w:pPr>
        <w:pStyle w:val="Heading1"/>
      </w:pPr>
      <w:bookmarkStart w:id="1035" w:name="_Toc129091977"/>
      <w:bookmarkStart w:id="1036" w:name="_Toc129095017"/>
      <w:ins w:id="1037" w:author="Bin Han_Qualcomm" w:date="2023-03-07T14:38:00Z">
        <w:r>
          <w:t>A</w:t>
        </w:r>
      </w:ins>
      <w:del w:id="1038" w:author="Bin Han_Qualcomm" w:date="2023-03-07T14:38:00Z">
        <w:r w:rsidR="0088688E" w:rsidRPr="004D3578" w:rsidDel="00C6137F">
          <w:delText>B</w:delText>
        </w:r>
      </w:del>
      <w:r w:rsidR="0088688E" w:rsidRPr="004D3578">
        <w:t>.</w:t>
      </w:r>
      <w:r w:rsidR="0088688E">
        <w:t>3</w:t>
      </w:r>
      <w:r w:rsidR="0088688E" w:rsidRPr="004D3578">
        <w:tab/>
      </w:r>
      <w:r w:rsidR="0088688E" w:rsidRPr="00DA2A2C">
        <w:t xml:space="preserve">Measurement uncertainty budget for UE </w:t>
      </w:r>
      <w:r w:rsidR="002F7CBA">
        <w:t>de</w:t>
      </w:r>
      <w:r w:rsidR="0078262E">
        <w:t>modulation</w:t>
      </w:r>
      <w:r w:rsidR="0088688E" w:rsidRPr="00DA2A2C">
        <w:t xml:space="preserve"> testing methodology</w:t>
      </w:r>
      <w:bookmarkEnd w:id="1035"/>
      <w:bookmarkEnd w:id="1036"/>
    </w:p>
    <w:p w14:paraId="7B7551D9" w14:textId="36ED5662" w:rsidR="00A64296" w:rsidRPr="00017C05" w:rsidRDefault="00A64296" w:rsidP="00A64296">
      <w:pPr>
        <w:pStyle w:val="Guidance"/>
      </w:pPr>
      <w:r>
        <w:t>&lt;Editor’s note: the outcome of MU budget for UE demodulation testing methodology can be captured in this clause&gt;</w:t>
      </w:r>
    </w:p>
    <w:p w14:paraId="69EBF8D8" w14:textId="2AE40A1B" w:rsidR="00080512" w:rsidRPr="004D3578" w:rsidRDefault="00080512">
      <w:pPr>
        <w:pStyle w:val="Heading8"/>
      </w:pPr>
      <w:r w:rsidRPr="004D3578">
        <w:br w:type="page"/>
      </w:r>
      <w:bookmarkStart w:id="1039" w:name="_Toc129091978"/>
      <w:bookmarkStart w:id="1040" w:name="_Toc129095018"/>
      <w:r w:rsidRPr="004D3578">
        <w:lastRenderedPageBreak/>
        <w:t>Annex &lt;X&gt;:</w:t>
      </w:r>
      <w:r w:rsidRPr="004D3578">
        <w:br/>
        <w:t>Change history</w:t>
      </w:r>
      <w:bookmarkEnd w:id="1039"/>
      <w:bookmarkEnd w:id="1040"/>
    </w:p>
    <w:p w14:paraId="1CB66B22" w14:textId="77777777" w:rsidR="003C3971" w:rsidRDefault="003C3971" w:rsidP="003C3971">
      <w:pPr>
        <w:pStyle w:val="Guidance"/>
      </w:pPr>
      <w:r w:rsidRPr="00235394">
        <w:t xml:space="preserve">This is the last annex for </w:t>
      </w:r>
      <w:r w:rsidR="00A73129">
        <w:t>TS/</w:t>
      </w:r>
      <w:r>
        <w:t>TS</w:t>
      </w:r>
      <w:r w:rsidRPr="00235394">
        <w:t>s which details the change history using the following table.</w:t>
      </w:r>
      <w:r w:rsidR="007429F6">
        <w:br/>
      </w:r>
      <w:r w:rsidRPr="00235394">
        <w:t xml:space="preserve">This table </w:t>
      </w:r>
      <w:r w:rsidR="00A73129">
        <w:t>is to</w:t>
      </w:r>
      <w:r w:rsidRPr="00235394">
        <w:t xml:space="preserve"> be used for recording progress during the WG drafting process till TSG approval of this </w:t>
      </w:r>
      <w:r w:rsidR="00A73129">
        <w:t>TS/</w:t>
      </w:r>
      <w:r w:rsidRPr="00235394">
        <w:t>TR.</w:t>
      </w:r>
      <w:r w:rsidR="007429F6">
        <w:br/>
      </w:r>
      <w:r>
        <w:t>For TRs under change control, use one line per approved Change Request</w:t>
      </w:r>
      <w:r w:rsidR="007429F6">
        <w:br/>
      </w:r>
      <w:r>
        <w:t>Date: use format YYYY-MM</w:t>
      </w:r>
      <w:r w:rsidR="007429F6">
        <w:br/>
      </w:r>
      <w:r>
        <w:t>CR: four digits, leading zeros as necessary</w:t>
      </w:r>
      <w:r w:rsidR="007429F6">
        <w:br/>
      </w:r>
      <w:r>
        <w:t>Rev: blank, or number (max two digits)</w:t>
      </w:r>
      <w:r w:rsidR="007429F6">
        <w:br/>
      </w:r>
      <w:r>
        <w:t>Cat: use one of the letters A, B, C, D, F</w:t>
      </w:r>
      <w:r w:rsidR="007429F6">
        <w:br/>
      </w:r>
      <w:r>
        <w:t>Subject/Comment: for TSs under change control, include full text of the subject field of the Change Request cover</w:t>
      </w:r>
      <w:r w:rsidR="007429F6">
        <w:br/>
      </w:r>
      <w:r>
        <w:t xml:space="preserve">New </w:t>
      </w:r>
      <w:proofErr w:type="spellStart"/>
      <w:r>
        <w:t>vers</w:t>
      </w:r>
      <w:proofErr w:type="spellEnd"/>
      <w:r>
        <w:t>: use format [n]</w:t>
      </w:r>
      <w:r w:rsidR="001C21C3">
        <w:t>n</w:t>
      </w:r>
      <w:r>
        <w:t>.[n]</w:t>
      </w:r>
      <w:r w:rsidR="001C21C3">
        <w:t>n</w:t>
      </w:r>
      <w:r>
        <w:t>.[n]</w:t>
      </w:r>
      <w:r w:rsidR="001C21C3">
        <w:t>n</w:t>
      </w:r>
    </w:p>
    <w:p w14:paraId="1D38CA13" w14:textId="77777777" w:rsidR="00054A22" w:rsidRPr="00235394" w:rsidRDefault="00054A22" w:rsidP="00054A22">
      <w:pPr>
        <w:pStyle w:val="TH"/>
      </w:pPr>
      <w:bookmarkStart w:id="1041" w:name="historyclause"/>
      <w:bookmarkEnd w:id="104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564FADBC" w14:textId="77777777" w:rsidTr="00C72833">
        <w:trPr>
          <w:cantSplit/>
        </w:trPr>
        <w:tc>
          <w:tcPr>
            <w:tcW w:w="9639" w:type="dxa"/>
            <w:gridSpan w:val="8"/>
            <w:tcBorders>
              <w:bottom w:val="nil"/>
            </w:tcBorders>
            <w:shd w:val="solid" w:color="FFFFFF" w:fill="auto"/>
          </w:tcPr>
          <w:p w14:paraId="26AD02C3" w14:textId="77777777" w:rsidR="003C3971" w:rsidRPr="00235394" w:rsidRDefault="003C3971" w:rsidP="00C72833">
            <w:pPr>
              <w:pStyle w:val="TAL"/>
              <w:jc w:val="center"/>
              <w:rPr>
                <w:b/>
                <w:sz w:val="16"/>
              </w:rPr>
            </w:pPr>
            <w:r w:rsidRPr="00235394">
              <w:rPr>
                <w:b/>
              </w:rPr>
              <w:t>Change history</w:t>
            </w:r>
          </w:p>
        </w:tc>
      </w:tr>
      <w:tr w:rsidR="003C3971" w:rsidRPr="00235394" w14:paraId="66FDB54A" w14:textId="77777777" w:rsidTr="00C72833">
        <w:tc>
          <w:tcPr>
            <w:tcW w:w="800" w:type="dxa"/>
            <w:shd w:val="pct10" w:color="auto" w:fill="FFFFFF"/>
          </w:tcPr>
          <w:p w14:paraId="49C8D64B"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38D1E2A6" w14:textId="77777777" w:rsidR="003C3971" w:rsidRPr="00235394" w:rsidRDefault="00DF2B1F" w:rsidP="00C72833">
            <w:pPr>
              <w:pStyle w:val="TAL"/>
              <w:rPr>
                <w:b/>
                <w:sz w:val="16"/>
              </w:rPr>
            </w:pPr>
            <w:r>
              <w:rPr>
                <w:b/>
                <w:sz w:val="16"/>
              </w:rPr>
              <w:t>Meeting</w:t>
            </w:r>
          </w:p>
        </w:tc>
        <w:tc>
          <w:tcPr>
            <w:tcW w:w="1094" w:type="dxa"/>
            <w:shd w:val="pct10" w:color="auto" w:fill="FFFFFF"/>
          </w:tcPr>
          <w:p w14:paraId="66F0C741"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3E18F75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ED649B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DD76572" w14:textId="77777777" w:rsidR="003C3971" w:rsidRPr="00235394" w:rsidRDefault="003C3971" w:rsidP="00C72833">
            <w:pPr>
              <w:pStyle w:val="TAL"/>
              <w:rPr>
                <w:b/>
                <w:sz w:val="16"/>
              </w:rPr>
            </w:pPr>
            <w:r>
              <w:rPr>
                <w:b/>
                <w:sz w:val="16"/>
              </w:rPr>
              <w:t>Cat</w:t>
            </w:r>
          </w:p>
        </w:tc>
        <w:tc>
          <w:tcPr>
            <w:tcW w:w="4962" w:type="dxa"/>
            <w:shd w:val="pct10" w:color="auto" w:fill="FFFFFF"/>
          </w:tcPr>
          <w:p w14:paraId="2B5BB070"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78C9359"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1D1E21F2" w14:textId="77777777" w:rsidTr="00C72833">
        <w:tc>
          <w:tcPr>
            <w:tcW w:w="800" w:type="dxa"/>
            <w:shd w:val="solid" w:color="FFFFFF" w:fill="auto"/>
          </w:tcPr>
          <w:p w14:paraId="2E20D0BE" w14:textId="29EB9038" w:rsidR="003C3971" w:rsidRPr="006B0D02" w:rsidRDefault="00EA5B33" w:rsidP="00C72833">
            <w:pPr>
              <w:pStyle w:val="TAC"/>
              <w:rPr>
                <w:sz w:val="16"/>
                <w:szCs w:val="16"/>
              </w:rPr>
            </w:pPr>
            <w:r>
              <w:rPr>
                <w:sz w:val="16"/>
                <w:szCs w:val="16"/>
              </w:rPr>
              <w:t>20</w:t>
            </w:r>
            <w:r w:rsidR="00FD720D">
              <w:rPr>
                <w:sz w:val="16"/>
                <w:szCs w:val="16"/>
              </w:rPr>
              <w:t>22</w:t>
            </w:r>
            <w:r>
              <w:rPr>
                <w:sz w:val="16"/>
                <w:szCs w:val="16"/>
              </w:rPr>
              <w:t>-</w:t>
            </w:r>
            <w:r w:rsidR="00FD720D">
              <w:rPr>
                <w:sz w:val="16"/>
                <w:szCs w:val="16"/>
              </w:rPr>
              <w:t>08</w:t>
            </w:r>
          </w:p>
        </w:tc>
        <w:tc>
          <w:tcPr>
            <w:tcW w:w="800" w:type="dxa"/>
            <w:shd w:val="solid" w:color="FFFFFF" w:fill="auto"/>
          </w:tcPr>
          <w:p w14:paraId="3BF4E257" w14:textId="7C1408A7" w:rsidR="003C3971" w:rsidRPr="006B0D02" w:rsidRDefault="00EA5B33" w:rsidP="00C72833">
            <w:pPr>
              <w:pStyle w:val="TAC"/>
              <w:rPr>
                <w:sz w:val="16"/>
                <w:szCs w:val="16"/>
              </w:rPr>
            </w:pPr>
            <w:r>
              <w:rPr>
                <w:sz w:val="16"/>
                <w:szCs w:val="16"/>
              </w:rPr>
              <w:t>R4#</w:t>
            </w:r>
            <w:r w:rsidR="001A3004">
              <w:rPr>
                <w:sz w:val="16"/>
                <w:szCs w:val="16"/>
              </w:rPr>
              <w:t>104e</w:t>
            </w:r>
          </w:p>
        </w:tc>
        <w:tc>
          <w:tcPr>
            <w:tcW w:w="1094" w:type="dxa"/>
            <w:shd w:val="solid" w:color="FFFFFF" w:fill="auto"/>
          </w:tcPr>
          <w:p w14:paraId="3C9BEADD" w14:textId="772FA637" w:rsidR="003C3971" w:rsidRPr="006B0D02" w:rsidRDefault="003956E8" w:rsidP="00C72833">
            <w:pPr>
              <w:pStyle w:val="TAC"/>
              <w:rPr>
                <w:sz w:val="16"/>
                <w:szCs w:val="16"/>
              </w:rPr>
            </w:pPr>
            <w:r w:rsidRPr="003956E8">
              <w:rPr>
                <w:sz w:val="16"/>
                <w:szCs w:val="16"/>
              </w:rPr>
              <w:t>R4-2213182</w:t>
            </w:r>
          </w:p>
        </w:tc>
        <w:tc>
          <w:tcPr>
            <w:tcW w:w="425" w:type="dxa"/>
            <w:shd w:val="solid" w:color="FFFFFF" w:fill="auto"/>
          </w:tcPr>
          <w:p w14:paraId="448DF029" w14:textId="77777777" w:rsidR="003C3971" w:rsidRPr="006B0D02" w:rsidRDefault="003C3971" w:rsidP="00C72833">
            <w:pPr>
              <w:pStyle w:val="TAL"/>
              <w:rPr>
                <w:sz w:val="16"/>
                <w:szCs w:val="16"/>
              </w:rPr>
            </w:pPr>
          </w:p>
        </w:tc>
        <w:tc>
          <w:tcPr>
            <w:tcW w:w="425" w:type="dxa"/>
            <w:shd w:val="solid" w:color="FFFFFF" w:fill="auto"/>
          </w:tcPr>
          <w:p w14:paraId="14432080" w14:textId="77777777" w:rsidR="003C3971" w:rsidRPr="006B0D02" w:rsidRDefault="003C3971" w:rsidP="00C72833">
            <w:pPr>
              <w:pStyle w:val="TAR"/>
              <w:rPr>
                <w:sz w:val="16"/>
                <w:szCs w:val="16"/>
              </w:rPr>
            </w:pPr>
          </w:p>
        </w:tc>
        <w:tc>
          <w:tcPr>
            <w:tcW w:w="425" w:type="dxa"/>
            <w:shd w:val="solid" w:color="FFFFFF" w:fill="auto"/>
          </w:tcPr>
          <w:p w14:paraId="6E428C8A" w14:textId="77777777" w:rsidR="003C3971" w:rsidRPr="006B0D02" w:rsidRDefault="003C3971" w:rsidP="00C72833">
            <w:pPr>
              <w:pStyle w:val="TAC"/>
              <w:rPr>
                <w:sz w:val="16"/>
                <w:szCs w:val="16"/>
              </w:rPr>
            </w:pPr>
          </w:p>
        </w:tc>
        <w:tc>
          <w:tcPr>
            <w:tcW w:w="4962" w:type="dxa"/>
            <w:shd w:val="solid" w:color="FFFFFF" w:fill="auto"/>
          </w:tcPr>
          <w:p w14:paraId="0A167343" w14:textId="77777777" w:rsidR="003C3971" w:rsidRPr="006B0D02" w:rsidRDefault="00312522" w:rsidP="00C72833">
            <w:pPr>
              <w:pStyle w:val="TAL"/>
              <w:rPr>
                <w:sz w:val="16"/>
                <w:szCs w:val="16"/>
              </w:rPr>
            </w:pPr>
            <w:r>
              <w:rPr>
                <w:sz w:val="16"/>
                <w:szCs w:val="16"/>
              </w:rPr>
              <w:t>Initial</w:t>
            </w:r>
            <w:r w:rsidR="00EA5B33">
              <w:rPr>
                <w:sz w:val="16"/>
                <w:szCs w:val="16"/>
              </w:rPr>
              <w:t xml:space="preserve"> skeleton</w:t>
            </w:r>
          </w:p>
        </w:tc>
        <w:tc>
          <w:tcPr>
            <w:tcW w:w="708" w:type="dxa"/>
            <w:shd w:val="solid" w:color="FFFFFF" w:fill="auto"/>
          </w:tcPr>
          <w:p w14:paraId="1A507ED3" w14:textId="77777777" w:rsidR="003C3971" w:rsidRPr="007D6048" w:rsidRDefault="00EA5B33" w:rsidP="00C72833">
            <w:pPr>
              <w:pStyle w:val="TAC"/>
              <w:rPr>
                <w:sz w:val="16"/>
                <w:szCs w:val="16"/>
              </w:rPr>
            </w:pPr>
            <w:r>
              <w:rPr>
                <w:sz w:val="16"/>
                <w:szCs w:val="16"/>
              </w:rPr>
              <w:t>0.0.1</w:t>
            </w:r>
          </w:p>
        </w:tc>
      </w:tr>
      <w:tr w:rsidR="00B6531B" w:rsidRPr="006B0D02" w14:paraId="1848C52A" w14:textId="77777777" w:rsidTr="00C72833">
        <w:trPr>
          <w:ins w:id="1042" w:author="Bin Han_Qualcomm" w:date="2023-03-07T14:39:00Z"/>
        </w:trPr>
        <w:tc>
          <w:tcPr>
            <w:tcW w:w="800" w:type="dxa"/>
            <w:shd w:val="solid" w:color="FFFFFF" w:fill="auto"/>
          </w:tcPr>
          <w:p w14:paraId="39978EF5" w14:textId="732F7E34" w:rsidR="00B6531B" w:rsidRDefault="00B6531B" w:rsidP="00C72833">
            <w:pPr>
              <w:pStyle w:val="TAC"/>
              <w:rPr>
                <w:ins w:id="1043" w:author="Bin Han_Qualcomm" w:date="2023-03-07T14:39:00Z"/>
                <w:sz w:val="16"/>
                <w:szCs w:val="16"/>
              </w:rPr>
            </w:pPr>
            <w:ins w:id="1044" w:author="Bin Han_Qualcomm" w:date="2023-03-07T14:39:00Z">
              <w:r>
                <w:rPr>
                  <w:sz w:val="16"/>
                  <w:szCs w:val="16"/>
                </w:rPr>
                <w:t>2022-03</w:t>
              </w:r>
            </w:ins>
          </w:p>
        </w:tc>
        <w:tc>
          <w:tcPr>
            <w:tcW w:w="800" w:type="dxa"/>
            <w:shd w:val="solid" w:color="FFFFFF" w:fill="auto"/>
          </w:tcPr>
          <w:p w14:paraId="06540D5F" w14:textId="1EC9215B" w:rsidR="00B6531B" w:rsidRDefault="00B6531B" w:rsidP="00C72833">
            <w:pPr>
              <w:pStyle w:val="TAC"/>
              <w:rPr>
                <w:ins w:id="1045" w:author="Bin Han_Qualcomm" w:date="2023-03-07T14:39:00Z"/>
                <w:sz w:val="16"/>
                <w:szCs w:val="16"/>
              </w:rPr>
            </w:pPr>
            <w:ins w:id="1046" w:author="Bin Han_Qualcomm" w:date="2023-03-07T14:39:00Z">
              <w:r>
                <w:rPr>
                  <w:sz w:val="16"/>
                  <w:szCs w:val="16"/>
                </w:rPr>
                <w:t>R4#106</w:t>
              </w:r>
            </w:ins>
          </w:p>
        </w:tc>
        <w:tc>
          <w:tcPr>
            <w:tcW w:w="1094" w:type="dxa"/>
            <w:shd w:val="solid" w:color="FFFFFF" w:fill="auto"/>
          </w:tcPr>
          <w:p w14:paraId="6191AA1C" w14:textId="71E9BA6A" w:rsidR="00B6531B" w:rsidRPr="003956E8" w:rsidRDefault="00E667D8" w:rsidP="00C72833">
            <w:pPr>
              <w:pStyle w:val="TAC"/>
              <w:rPr>
                <w:ins w:id="1047" w:author="Bin Han_Qualcomm" w:date="2023-03-07T14:39:00Z"/>
                <w:sz w:val="16"/>
                <w:szCs w:val="16"/>
              </w:rPr>
            </w:pPr>
            <w:ins w:id="1048" w:author="Bin Han_Qualcomm" w:date="2023-03-07T14:40:00Z">
              <w:r>
                <w:rPr>
                  <w:sz w:val="16"/>
                  <w:szCs w:val="16"/>
                </w:rPr>
                <w:t>R4-2300085</w:t>
              </w:r>
            </w:ins>
          </w:p>
        </w:tc>
        <w:tc>
          <w:tcPr>
            <w:tcW w:w="425" w:type="dxa"/>
            <w:shd w:val="solid" w:color="FFFFFF" w:fill="auto"/>
          </w:tcPr>
          <w:p w14:paraId="2C37E1A5" w14:textId="77777777" w:rsidR="00B6531B" w:rsidRPr="006B0D02" w:rsidRDefault="00B6531B" w:rsidP="00C72833">
            <w:pPr>
              <w:pStyle w:val="TAL"/>
              <w:rPr>
                <w:ins w:id="1049" w:author="Bin Han_Qualcomm" w:date="2023-03-07T14:39:00Z"/>
                <w:sz w:val="16"/>
                <w:szCs w:val="16"/>
              </w:rPr>
            </w:pPr>
          </w:p>
        </w:tc>
        <w:tc>
          <w:tcPr>
            <w:tcW w:w="425" w:type="dxa"/>
            <w:shd w:val="solid" w:color="FFFFFF" w:fill="auto"/>
          </w:tcPr>
          <w:p w14:paraId="76D838E0" w14:textId="77777777" w:rsidR="00B6531B" w:rsidRPr="006B0D02" w:rsidRDefault="00B6531B" w:rsidP="00C72833">
            <w:pPr>
              <w:pStyle w:val="TAR"/>
              <w:rPr>
                <w:ins w:id="1050" w:author="Bin Han_Qualcomm" w:date="2023-03-07T14:39:00Z"/>
                <w:sz w:val="16"/>
                <w:szCs w:val="16"/>
              </w:rPr>
            </w:pPr>
          </w:p>
        </w:tc>
        <w:tc>
          <w:tcPr>
            <w:tcW w:w="425" w:type="dxa"/>
            <w:shd w:val="solid" w:color="FFFFFF" w:fill="auto"/>
          </w:tcPr>
          <w:p w14:paraId="600AE395" w14:textId="77777777" w:rsidR="00B6531B" w:rsidRPr="006B0D02" w:rsidRDefault="00B6531B" w:rsidP="00C72833">
            <w:pPr>
              <w:pStyle w:val="TAC"/>
              <w:rPr>
                <w:ins w:id="1051" w:author="Bin Han_Qualcomm" w:date="2023-03-07T14:39:00Z"/>
                <w:sz w:val="16"/>
                <w:szCs w:val="16"/>
              </w:rPr>
            </w:pPr>
          </w:p>
        </w:tc>
        <w:tc>
          <w:tcPr>
            <w:tcW w:w="4962" w:type="dxa"/>
            <w:shd w:val="solid" w:color="FFFFFF" w:fill="auto"/>
          </w:tcPr>
          <w:p w14:paraId="6C0E323A" w14:textId="77777777" w:rsidR="00B6531B" w:rsidRDefault="00B6531B" w:rsidP="00C72833">
            <w:pPr>
              <w:pStyle w:val="TAL"/>
              <w:rPr>
                <w:ins w:id="1052" w:author="Bin Han_Qualcomm" w:date="2023-03-07T14:40:00Z"/>
                <w:sz w:val="16"/>
                <w:szCs w:val="16"/>
              </w:rPr>
            </w:pPr>
            <w:ins w:id="1053" w:author="Bin Han_Qualcomm" w:date="2023-03-07T14:40:00Z">
              <w:r>
                <w:rPr>
                  <w:sz w:val="16"/>
                  <w:szCs w:val="16"/>
                </w:rPr>
                <w:t>The following TPs were agreed:</w:t>
              </w:r>
            </w:ins>
          </w:p>
          <w:p w14:paraId="32331E77" w14:textId="77777777" w:rsidR="00B6531B" w:rsidRDefault="00B6531B" w:rsidP="00B6531B">
            <w:pPr>
              <w:pStyle w:val="TAL"/>
              <w:numPr>
                <w:ilvl w:val="0"/>
                <w:numId w:val="7"/>
              </w:numPr>
              <w:rPr>
                <w:ins w:id="1054" w:author="Bin Han_Qualcomm" w:date="2023-03-07T14:41:00Z"/>
                <w:sz w:val="16"/>
                <w:szCs w:val="16"/>
              </w:rPr>
            </w:pPr>
            <w:ins w:id="1055" w:author="Bin Han_Qualcomm" w:date="2023-03-07T14:40:00Z">
              <w:r w:rsidRPr="00B6531B">
                <w:rPr>
                  <w:sz w:val="16"/>
                  <w:szCs w:val="16"/>
                </w:rPr>
                <w:t>R4-2300086</w:t>
              </w:r>
            </w:ins>
            <w:ins w:id="1056" w:author="Bin Han_Qualcomm" w:date="2023-03-07T14:41:00Z">
              <w:r w:rsidR="00B5613D">
                <w:rPr>
                  <w:sz w:val="16"/>
                  <w:szCs w:val="16"/>
                </w:rPr>
                <w:t xml:space="preserve">, </w:t>
              </w:r>
              <w:r w:rsidR="00B5613D" w:rsidRPr="00B5613D">
                <w:rPr>
                  <w:sz w:val="16"/>
                  <w:szCs w:val="16"/>
                </w:rPr>
                <w:t>TP on TR 38.871 for editorial correction and general aspects</w:t>
              </w:r>
              <w:r w:rsidR="00B5613D">
                <w:rPr>
                  <w:sz w:val="16"/>
                  <w:szCs w:val="16"/>
                </w:rPr>
                <w:t xml:space="preserve">, </w:t>
              </w:r>
              <w:r w:rsidR="00821823" w:rsidRPr="00821823">
                <w:rPr>
                  <w:sz w:val="16"/>
                  <w:szCs w:val="16"/>
                </w:rPr>
                <w:t>Qualcomm Incorporated</w:t>
              </w:r>
            </w:ins>
          </w:p>
          <w:p w14:paraId="38024EE7" w14:textId="77777777" w:rsidR="00821823" w:rsidRDefault="002B0F25" w:rsidP="00B6531B">
            <w:pPr>
              <w:pStyle w:val="TAL"/>
              <w:numPr>
                <w:ilvl w:val="0"/>
                <w:numId w:val="7"/>
              </w:numPr>
              <w:rPr>
                <w:ins w:id="1057" w:author="Bin Han_Qualcomm" w:date="2023-03-07T15:07:00Z"/>
                <w:sz w:val="16"/>
                <w:szCs w:val="16"/>
              </w:rPr>
            </w:pPr>
            <w:ins w:id="1058" w:author="Bin Han_Qualcomm" w:date="2023-03-07T14:43:00Z">
              <w:r w:rsidRPr="002B0F25">
                <w:rPr>
                  <w:sz w:val="16"/>
                  <w:szCs w:val="16"/>
                </w:rPr>
                <w:t>R4-2302924</w:t>
              </w:r>
              <w:r>
                <w:rPr>
                  <w:sz w:val="16"/>
                  <w:szCs w:val="16"/>
                </w:rPr>
                <w:t xml:space="preserve">, </w:t>
              </w:r>
              <w:r w:rsidR="005934A4" w:rsidRPr="005934A4">
                <w:rPr>
                  <w:sz w:val="16"/>
                  <w:szCs w:val="16"/>
                </w:rPr>
                <w:t>TP to introduce Multi-</w:t>
              </w:r>
              <w:proofErr w:type="spellStart"/>
              <w:r w:rsidR="005934A4" w:rsidRPr="005934A4">
                <w:rPr>
                  <w:sz w:val="16"/>
                  <w:szCs w:val="16"/>
                </w:rPr>
                <w:t>AoA</w:t>
              </w:r>
              <w:proofErr w:type="spellEnd"/>
              <w:r w:rsidR="005934A4" w:rsidRPr="005934A4">
                <w:rPr>
                  <w:sz w:val="16"/>
                  <w:szCs w:val="16"/>
                </w:rPr>
                <w:t xml:space="preserve"> UE RF Test Aspects</w:t>
              </w:r>
              <w:r w:rsidR="005934A4">
                <w:rPr>
                  <w:sz w:val="16"/>
                  <w:szCs w:val="16"/>
                </w:rPr>
                <w:t xml:space="preserve">, </w:t>
              </w:r>
              <w:r w:rsidR="003B3296" w:rsidRPr="003B3296">
                <w:rPr>
                  <w:sz w:val="16"/>
                  <w:szCs w:val="16"/>
                </w:rPr>
                <w:t>Keysight Technologies UK Ltd</w:t>
              </w:r>
            </w:ins>
          </w:p>
          <w:p w14:paraId="1CC9AEDC" w14:textId="4DE5939C" w:rsidR="00833F84" w:rsidRDefault="00833F84" w:rsidP="00B6531B">
            <w:pPr>
              <w:pStyle w:val="TAL"/>
              <w:numPr>
                <w:ilvl w:val="0"/>
                <w:numId w:val="7"/>
              </w:numPr>
              <w:rPr>
                <w:ins w:id="1059" w:author="Bin Han_Qualcomm" w:date="2023-03-07T14:39:00Z"/>
                <w:sz w:val="16"/>
                <w:szCs w:val="16"/>
              </w:rPr>
            </w:pPr>
            <w:ins w:id="1060" w:author="Bin Han_Qualcomm" w:date="2023-03-07T15:07:00Z">
              <w:r w:rsidRPr="00833F84">
                <w:rPr>
                  <w:sz w:val="16"/>
                  <w:szCs w:val="16"/>
                </w:rPr>
                <w:t>R4-2302150</w:t>
              </w:r>
              <w:r>
                <w:rPr>
                  <w:sz w:val="16"/>
                  <w:szCs w:val="16"/>
                </w:rPr>
                <w:t xml:space="preserve">, </w:t>
              </w:r>
              <w:r w:rsidR="00287E49" w:rsidRPr="00287E49">
                <w:rPr>
                  <w:sz w:val="16"/>
                  <w:szCs w:val="16"/>
                </w:rPr>
                <w:t>TP on TR 38.871 calibration measurement procedure</w:t>
              </w:r>
              <w:r w:rsidR="00287E49">
                <w:rPr>
                  <w:sz w:val="16"/>
                  <w:szCs w:val="16"/>
                </w:rPr>
                <w:t xml:space="preserve">, </w:t>
              </w:r>
              <w:r w:rsidR="0050299B" w:rsidRPr="0050299B">
                <w:rPr>
                  <w:sz w:val="16"/>
                  <w:szCs w:val="16"/>
                </w:rPr>
                <w:t xml:space="preserve">Huawei, </w:t>
              </w:r>
              <w:proofErr w:type="spellStart"/>
              <w:r w:rsidR="0050299B" w:rsidRPr="0050299B">
                <w:rPr>
                  <w:sz w:val="16"/>
                  <w:szCs w:val="16"/>
                </w:rPr>
                <w:t>HiSilicon</w:t>
              </w:r>
            </w:ins>
            <w:proofErr w:type="spellEnd"/>
          </w:p>
        </w:tc>
        <w:tc>
          <w:tcPr>
            <w:tcW w:w="708" w:type="dxa"/>
            <w:shd w:val="solid" w:color="FFFFFF" w:fill="auto"/>
          </w:tcPr>
          <w:p w14:paraId="0045FEB3" w14:textId="49D3F074" w:rsidR="00B6531B" w:rsidRDefault="00E667D8" w:rsidP="00C72833">
            <w:pPr>
              <w:pStyle w:val="TAC"/>
              <w:rPr>
                <w:ins w:id="1061" w:author="Bin Han_Qualcomm" w:date="2023-03-07T14:39:00Z"/>
                <w:sz w:val="16"/>
                <w:szCs w:val="16"/>
              </w:rPr>
            </w:pPr>
            <w:ins w:id="1062" w:author="Bin Han_Qualcomm" w:date="2023-03-07T14:40:00Z">
              <w:r>
                <w:rPr>
                  <w:sz w:val="16"/>
                  <w:szCs w:val="16"/>
                </w:rPr>
                <w:t>0.1.0</w:t>
              </w:r>
            </w:ins>
          </w:p>
        </w:tc>
      </w:tr>
    </w:tbl>
    <w:p w14:paraId="28090AB8" w14:textId="77777777" w:rsidR="003C3971" w:rsidRPr="00235394" w:rsidRDefault="003C3971" w:rsidP="003C3971"/>
    <w:p w14:paraId="7DED0B75" w14:textId="77777777" w:rsidR="003C3971" w:rsidRPr="00235394" w:rsidRDefault="003C3971" w:rsidP="00DA2A2C">
      <w:pPr>
        <w:pStyle w:val="Guidance"/>
      </w:pPr>
    </w:p>
    <w:p w14:paraId="09DD86D0" w14:textId="77777777" w:rsidR="00080512" w:rsidRDefault="00080512"/>
    <w:sectPr w:rsidR="00080512">
      <w:headerReference w:type="default" r:id="rId58"/>
      <w:footerReference w:type="default" r:id="rId5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5C97A" w14:textId="77777777" w:rsidR="006671BD" w:rsidRDefault="006671BD">
      <w:r>
        <w:separator/>
      </w:r>
    </w:p>
  </w:endnote>
  <w:endnote w:type="continuationSeparator" w:id="0">
    <w:p w14:paraId="5DDA4F16" w14:textId="77777777" w:rsidR="006671BD" w:rsidRDefault="00667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0941F" w14:textId="77777777" w:rsidR="00646F95" w:rsidRDefault="00646F9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1E21C" w14:textId="77777777" w:rsidR="006671BD" w:rsidRDefault="006671BD">
      <w:r>
        <w:separator/>
      </w:r>
    </w:p>
  </w:footnote>
  <w:footnote w:type="continuationSeparator" w:id="0">
    <w:p w14:paraId="3F9BC0CD" w14:textId="77777777" w:rsidR="006671BD" w:rsidRDefault="00667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75400" w14:textId="1CA6E2BA" w:rsidR="00646F95" w:rsidRDefault="00646F9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B1799">
      <w:rPr>
        <w:rFonts w:ascii="Arial" w:hAnsi="Arial" w:cs="Arial"/>
        <w:b/>
        <w:noProof/>
        <w:sz w:val="18"/>
        <w:szCs w:val="18"/>
      </w:rPr>
      <w:t>3GPP TR 38.871 V0.1.0 (2023-03)</w:t>
    </w:r>
    <w:r>
      <w:rPr>
        <w:rFonts w:ascii="Arial" w:hAnsi="Arial" w:cs="Arial"/>
        <w:b/>
        <w:sz w:val="18"/>
        <w:szCs w:val="18"/>
      </w:rPr>
      <w:fldChar w:fldCharType="end"/>
    </w:r>
  </w:p>
  <w:p w14:paraId="5B7E4F9A" w14:textId="77777777" w:rsidR="00646F95" w:rsidRDefault="00646F9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7C0AB5A" w14:textId="5395F377" w:rsidR="00646F95" w:rsidRDefault="00646F9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B1799">
      <w:rPr>
        <w:rFonts w:ascii="Arial" w:hAnsi="Arial" w:cs="Arial"/>
        <w:b/>
        <w:noProof/>
        <w:sz w:val="18"/>
        <w:szCs w:val="18"/>
      </w:rPr>
      <w:t>Release 18</w:t>
    </w:r>
    <w:r>
      <w:rPr>
        <w:rFonts w:ascii="Arial" w:hAnsi="Arial" w:cs="Arial"/>
        <w:b/>
        <w:sz w:val="18"/>
        <w:szCs w:val="18"/>
      </w:rPr>
      <w:fldChar w:fldCharType="end"/>
    </w:r>
  </w:p>
  <w:p w14:paraId="557A5E75" w14:textId="77777777" w:rsidR="00646F95" w:rsidRDefault="00646F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D1F16D3"/>
    <w:multiLevelType w:val="hybridMultilevel"/>
    <w:tmpl w:val="AE466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112B8"/>
    <w:multiLevelType w:val="hybridMultilevel"/>
    <w:tmpl w:val="93E8A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AB1049"/>
    <w:multiLevelType w:val="hybridMultilevel"/>
    <w:tmpl w:val="F5DEC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014F7B"/>
    <w:multiLevelType w:val="hybridMultilevel"/>
    <w:tmpl w:val="C79C6478"/>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0B5EE2"/>
    <w:multiLevelType w:val="hybridMultilevel"/>
    <w:tmpl w:val="9E34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B61A1"/>
    <w:multiLevelType w:val="hybridMultilevel"/>
    <w:tmpl w:val="38BE1CB4"/>
    <w:lvl w:ilvl="0" w:tplc="C874C154">
      <w:start w:val="11"/>
      <w:numFmt w:val="bullet"/>
      <w:lvlText w:val="-"/>
      <w:lvlJc w:val="left"/>
      <w:pPr>
        <w:ind w:left="720" w:hanging="360"/>
      </w:pPr>
      <w:rPr>
        <w:rFonts w:ascii="Times New Roman" w:eastAsia="Malgun Gothic"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C5E45CA"/>
    <w:multiLevelType w:val="hybridMultilevel"/>
    <w:tmpl w:val="286E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986CB7"/>
    <w:multiLevelType w:val="hybridMultilevel"/>
    <w:tmpl w:val="0598FB80"/>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52E80"/>
    <w:multiLevelType w:val="multilevel"/>
    <w:tmpl w:val="1B04B730"/>
    <w:numStyleLink w:val="RSBullets"/>
  </w:abstractNum>
  <w:abstractNum w:abstractNumId="11" w15:restartNumberingAfterBreak="0">
    <w:nsid w:val="32D25253"/>
    <w:multiLevelType w:val="hybridMultilevel"/>
    <w:tmpl w:val="F8FC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2660B3"/>
    <w:multiLevelType w:val="multilevel"/>
    <w:tmpl w:val="1B04B730"/>
    <w:styleLink w:val="RSBullets"/>
    <w:lvl w:ilvl="0">
      <w:start w:val="1"/>
      <w:numFmt w:val="bullet"/>
      <w:pStyle w:val="ListBullet"/>
      <w:lvlText w:val="►"/>
      <w:lvlJc w:val="left"/>
      <w:pPr>
        <w:tabs>
          <w:tab w:val="num" w:pos="425"/>
        </w:tabs>
        <w:ind w:left="425" w:hanging="425"/>
      </w:pPr>
      <w:rPr>
        <w:rFonts w:ascii="Arial" w:hAnsi="Arial" w:cs="Arial" w:hint="default"/>
        <w:sz w:val="18"/>
        <w:szCs w:val="18"/>
      </w:rPr>
    </w:lvl>
    <w:lvl w:ilvl="1">
      <w:start w:val="1"/>
      <w:numFmt w:val="bullet"/>
      <w:pStyle w:val="ListBullet2"/>
      <w:lvlText w:val="─"/>
      <w:lvlJc w:val="left"/>
      <w:pPr>
        <w:tabs>
          <w:tab w:val="num" w:pos="851"/>
        </w:tabs>
        <w:ind w:left="850" w:hanging="425"/>
      </w:pPr>
      <w:rPr>
        <w:rFonts w:ascii="Arial" w:hAnsi="Arial" w:cs="Arial" w:hint="default"/>
        <w:sz w:val="18"/>
        <w:szCs w:val="18"/>
      </w:rPr>
    </w:lvl>
    <w:lvl w:ilvl="2">
      <w:start w:val="1"/>
      <w:numFmt w:val="bullet"/>
      <w:pStyle w:val="ListBullet3"/>
      <w:lvlText w:val="─"/>
      <w:lvlJc w:val="left"/>
      <w:pPr>
        <w:tabs>
          <w:tab w:val="num" w:pos="1276"/>
        </w:tabs>
        <w:ind w:left="1275" w:hanging="425"/>
      </w:pPr>
      <w:rPr>
        <w:rFonts w:ascii="Arial" w:hAnsi="Arial" w:cs="Times New Roman" w:hint="default"/>
        <w:sz w:val="18"/>
        <w:szCs w:val="18"/>
      </w:rPr>
    </w:lvl>
    <w:lvl w:ilvl="3">
      <w:start w:val="1"/>
      <w:numFmt w:val="bullet"/>
      <w:pStyle w:val="ListBullet4"/>
      <w:lvlText w:val="─"/>
      <w:lvlJc w:val="left"/>
      <w:pPr>
        <w:tabs>
          <w:tab w:val="num" w:pos="1701"/>
        </w:tabs>
        <w:ind w:left="1700" w:hanging="425"/>
      </w:pPr>
      <w:rPr>
        <w:rFonts w:ascii="Arial" w:hAnsi="Arial" w:cs="Arial" w:hint="default"/>
        <w:sz w:val="18"/>
        <w:szCs w:val="18"/>
      </w:rPr>
    </w:lvl>
    <w:lvl w:ilvl="4">
      <w:start w:val="1"/>
      <w:numFmt w:val="bullet"/>
      <w:pStyle w:val="ListBullet5"/>
      <w:lvlText w:val="─"/>
      <w:lvlJc w:val="left"/>
      <w:pPr>
        <w:tabs>
          <w:tab w:val="num" w:pos="2126"/>
        </w:tabs>
        <w:ind w:left="2125" w:hanging="425"/>
      </w:pPr>
      <w:rPr>
        <w:rFonts w:ascii="Arial" w:hAnsi="Arial" w:cs="Arial" w:hint="default"/>
        <w:sz w:val="18"/>
        <w:szCs w:val="18"/>
      </w:rPr>
    </w:lvl>
    <w:lvl w:ilvl="5">
      <w:start w:val="1"/>
      <w:numFmt w:val="bullet"/>
      <w:lvlText w:val="─"/>
      <w:lvlJc w:val="left"/>
      <w:pPr>
        <w:tabs>
          <w:tab w:val="num" w:pos="2552"/>
        </w:tabs>
        <w:ind w:left="2550" w:hanging="425"/>
      </w:pPr>
      <w:rPr>
        <w:rFonts w:ascii="Arial" w:hAnsi="Arial" w:cs="Times New Roman" w:hint="default"/>
        <w:sz w:val="18"/>
        <w:szCs w:val="18"/>
      </w:rPr>
    </w:lvl>
    <w:lvl w:ilvl="6">
      <w:start w:val="1"/>
      <w:numFmt w:val="bullet"/>
      <w:lvlText w:val="─"/>
      <w:lvlJc w:val="left"/>
      <w:pPr>
        <w:tabs>
          <w:tab w:val="num" w:pos="2977"/>
        </w:tabs>
        <w:ind w:left="2975" w:hanging="425"/>
      </w:pPr>
      <w:rPr>
        <w:rFonts w:ascii="Arial" w:hAnsi="Arial" w:cs="Times New Roman" w:hint="default"/>
        <w:sz w:val="18"/>
        <w:szCs w:val="18"/>
      </w:rPr>
    </w:lvl>
    <w:lvl w:ilvl="7">
      <w:start w:val="1"/>
      <w:numFmt w:val="bullet"/>
      <w:lvlText w:val="─"/>
      <w:lvlJc w:val="left"/>
      <w:pPr>
        <w:tabs>
          <w:tab w:val="num" w:pos="3402"/>
        </w:tabs>
        <w:ind w:left="3400" w:hanging="425"/>
      </w:pPr>
      <w:rPr>
        <w:rFonts w:ascii="Arial" w:hAnsi="Arial" w:cs="Times New Roman" w:hint="default"/>
        <w:sz w:val="18"/>
        <w:szCs w:val="18"/>
      </w:rPr>
    </w:lvl>
    <w:lvl w:ilvl="8">
      <w:start w:val="1"/>
      <w:numFmt w:val="bullet"/>
      <w:lvlText w:val="─"/>
      <w:lvlJc w:val="left"/>
      <w:pPr>
        <w:tabs>
          <w:tab w:val="num" w:pos="3827"/>
        </w:tabs>
        <w:ind w:left="3825" w:hanging="425"/>
      </w:pPr>
      <w:rPr>
        <w:rFonts w:ascii="Arial" w:hAnsi="Arial" w:cs="Times New Roman" w:hint="default"/>
        <w:sz w:val="18"/>
        <w:szCs w:val="18"/>
      </w:rPr>
    </w:lvl>
  </w:abstractNum>
  <w:abstractNum w:abstractNumId="13" w15:restartNumberingAfterBreak="0">
    <w:nsid w:val="440A7D5E"/>
    <w:multiLevelType w:val="hybridMultilevel"/>
    <w:tmpl w:val="BED0BE48"/>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2B0E08"/>
    <w:multiLevelType w:val="hybridMultilevel"/>
    <w:tmpl w:val="1ABAB3EC"/>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BA17F0"/>
    <w:multiLevelType w:val="hybridMultilevel"/>
    <w:tmpl w:val="2A7AE726"/>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F5660B"/>
    <w:multiLevelType w:val="hybridMultilevel"/>
    <w:tmpl w:val="25AA5EBE"/>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7B73EF"/>
    <w:multiLevelType w:val="hybridMultilevel"/>
    <w:tmpl w:val="BCB60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C6B20E5"/>
    <w:multiLevelType w:val="hybridMultilevel"/>
    <w:tmpl w:val="614E8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4779FE"/>
    <w:multiLevelType w:val="hybridMultilevel"/>
    <w:tmpl w:val="BC2421F2"/>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667D2D"/>
    <w:multiLevelType w:val="hybridMultilevel"/>
    <w:tmpl w:val="27A4186E"/>
    <w:lvl w:ilvl="0" w:tplc="C7047A3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10200E"/>
    <w:multiLevelType w:val="hybridMultilevel"/>
    <w:tmpl w:val="6FC68F34"/>
    <w:lvl w:ilvl="0" w:tplc="65443F22">
      <w:start w:val="1"/>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79E50E32"/>
    <w:multiLevelType w:val="hybridMultilevel"/>
    <w:tmpl w:val="ADB0E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E42E16"/>
    <w:multiLevelType w:val="hybridMultilevel"/>
    <w:tmpl w:val="66A08152"/>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BD6489"/>
    <w:multiLevelType w:val="hybridMultilevel"/>
    <w:tmpl w:val="620A78E4"/>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109917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48839350">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21683129">
    <w:abstractNumId w:val="1"/>
  </w:num>
  <w:num w:numId="4" w16cid:durableId="1780447145">
    <w:abstractNumId w:val="18"/>
  </w:num>
  <w:num w:numId="5" w16cid:durableId="1379625916">
    <w:abstractNumId w:val="4"/>
  </w:num>
  <w:num w:numId="6" w16cid:durableId="739904371">
    <w:abstractNumId w:val="22"/>
  </w:num>
  <w:num w:numId="7" w16cid:durableId="1530608167">
    <w:abstractNumId w:val="11"/>
  </w:num>
  <w:num w:numId="8" w16cid:durableId="1584100417">
    <w:abstractNumId w:val="21"/>
  </w:num>
  <w:num w:numId="9" w16cid:durableId="592134084">
    <w:abstractNumId w:val="6"/>
  </w:num>
  <w:num w:numId="10" w16cid:durableId="2008558815">
    <w:abstractNumId w:val="3"/>
  </w:num>
  <w:num w:numId="11" w16cid:durableId="717515938">
    <w:abstractNumId w:val="2"/>
  </w:num>
  <w:num w:numId="12" w16cid:durableId="1347904829">
    <w:abstractNumId w:val="7"/>
  </w:num>
  <w:num w:numId="13" w16cid:durableId="298731857">
    <w:abstractNumId w:val="14"/>
  </w:num>
  <w:num w:numId="14" w16cid:durableId="1858618093">
    <w:abstractNumId w:val="23"/>
  </w:num>
  <w:num w:numId="15" w16cid:durableId="1084376735">
    <w:abstractNumId w:val="15"/>
  </w:num>
  <w:num w:numId="16" w16cid:durableId="1943301602">
    <w:abstractNumId w:val="19"/>
  </w:num>
  <w:num w:numId="17" w16cid:durableId="1342119192">
    <w:abstractNumId w:val="25"/>
  </w:num>
  <w:num w:numId="18" w16cid:durableId="1699820380">
    <w:abstractNumId w:val="20"/>
  </w:num>
  <w:num w:numId="19" w16cid:durableId="525871155">
    <w:abstractNumId w:val="9"/>
  </w:num>
  <w:num w:numId="20" w16cid:durableId="1405640418">
    <w:abstractNumId w:val="5"/>
  </w:num>
  <w:num w:numId="21" w16cid:durableId="1231043904">
    <w:abstractNumId w:val="12"/>
  </w:num>
  <w:num w:numId="22" w16cid:durableId="1905220120">
    <w:abstractNumId w:val="10"/>
  </w:num>
  <w:num w:numId="23" w16cid:durableId="494952003">
    <w:abstractNumId w:val="8"/>
  </w:num>
  <w:num w:numId="24" w16cid:durableId="121771012">
    <w:abstractNumId w:val="17"/>
  </w:num>
  <w:num w:numId="25" w16cid:durableId="234096466">
    <w:abstractNumId w:val="24"/>
  </w:num>
  <w:num w:numId="26" w16cid:durableId="2110927471">
    <w:abstractNumId w:val="16"/>
  </w:num>
  <w:num w:numId="27" w16cid:durableId="45036639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in Han_Qualcomm">
    <w15:presenceInfo w15:providerId="None" w15:userId="Bin Han_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3397"/>
    <w:rsid w:val="00033429"/>
    <w:rsid w:val="00040095"/>
    <w:rsid w:val="00051834"/>
    <w:rsid w:val="00054A22"/>
    <w:rsid w:val="00062023"/>
    <w:rsid w:val="000655A6"/>
    <w:rsid w:val="00080512"/>
    <w:rsid w:val="0009129E"/>
    <w:rsid w:val="000C47C3"/>
    <w:rsid w:val="000D58AB"/>
    <w:rsid w:val="00105A31"/>
    <w:rsid w:val="00121774"/>
    <w:rsid w:val="00133525"/>
    <w:rsid w:val="00160EC5"/>
    <w:rsid w:val="001776A3"/>
    <w:rsid w:val="001A3004"/>
    <w:rsid w:val="001A4C42"/>
    <w:rsid w:val="001A7420"/>
    <w:rsid w:val="001B6637"/>
    <w:rsid w:val="001C21C3"/>
    <w:rsid w:val="001D02C2"/>
    <w:rsid w:val="001E1542"/>
    <w:rsid w:val="001F0C1D"/>
    <w:rsid w:val="001F1132"/>
    <w:rsid w:val="001F168B"/>
    <w:rsid w:val="002347A2"/>
    <w:rsid w:val="002675F0"/>
    <w:rsid w:val="00287E49"/>
    <w:rsid w:val="002B0F25"/>
    <w:rsid w:val="002B6339"/>
    <w:rsid w:val="002E00EE"/>
    <w:rsid w:val="002E14DE"/>
    <w:rsid w:val="002E6322"/>
    <w:rsid w:val="002F1EE2"/>
    <w:rsid w:val="002F7CBA"/>
    <w:rsid w:val="00312522"/>
    <w:rsid w:val="003172DC"/>
    <w:rsid w:val="00331745"/>
    <w:rsid w:val="0035462D"/>
    <w:rsid w:val="003765B8"/>
    <w:rsid w:val="003956E8"/>
    <w:rsid w:val="003B3296"/>
    <w:rsid w:val="003C3971"/>
    <w:rsid w:val="00407F34"/>
    <w:rsid w:val="00423334"/>
    <w:rsid w:val="004345EC"/>
    <w:rsid w:val="004449B9"/>
    <w:rsid w:val="004633E4"/>
    <w:rsid w:val="00465515"/>
    <w:rsid w:val="00495C9D"/>
    <w:rsid w:val="004A4F07"/>
    <w:rsid w:val="004B5C8E"/>
    <w:rsid w:val="004D3578"/>
    <w:rsid w:val="004E213A"/>
    <w:rsid w:val="004F0988"/>
    <w:rsid w:val="004F3340"/>
    <w:rsid w:val="0050299B"/>
    <w:rsid w:val="00521860"/>
    <w:rsid w:val="00531E75"/>
    <w:rsid w:val="0053388B"/>
    <w:rsid w:val="00535773"/>
    <w:rsid w:val="00543E6C"/>
    <w:rsid w:val="00565087"/>
    <w:rsid w:val="005850D4"/>
    <w:rsid w:val="005900C0"/>
    <w:rsid w:val="005929EE"/>
    <w:rsid w:val="005934A4"/>
    <w:rsid w:val="00597B11"/>
    <w:rsid w:val="005C32AB"/>
    <w:rsid w:val="005D2E01"/>
    <w:rsid w:val="005D7526"/>
    <w:rsid w:val="005E4BB2"/>
    <w:rsid w:val="00602AEA"/>
    <w:rsid w:val="00614FDF"/>
    <w:rsid w:val="006251F7"/>
    <w:rsid w:val="0063543D"/>
    <w:rsid w:val="00636F1B"/>
    <w:rsid w:val="00646F95"/>
    <w:rsid w:val="00647114"/>
    <w:rsid w:val="006671BD"/>
    <w:rsid w:val="006A323F"/>
    <w:rsid w:val="006B30D0"/>
    <w:rsid w:val="006C3D95"/>
    <w:rsid w:val="006E5C86"/>
    <w:rsid w:val="006E67E0"/>
    <w:rsid w:val="006F78E6"/>
    <w:rsid w:val="00701116"/>
    <w:rsid w:val="007019FC"/>
    <w:rsid w:val="00713C44"/>
    <w:rsid w:val="00713E74"/>
    <w:rsid w:val="00732D63"/>
    <w:rsid w:val="00734A5B"/>
    <w:rsid w:val="0074026F"/>
    <w:rsid w:val="007429F6"/>
    <w:rsid w:val="00744E76"/>
    <w:rsid w:val="00751E2F"/>
    <w:rsid w:val="0075687F"/>
    <w:rsid w:val="00774DA4"/>
    <w:rsid w:val="007764B2"/>
    <w:rsid w:val="00777963"/>
    <w:rsid w:val="00781F0F"/>
    <w:rsid w:val="0078262E"/>
    <w:rsid w:val="007A76AB"/>
    <w:rsid w:val="007B600E"/>
    <w:rsid w:val="007C75BE"/>
    <w:rsid w:val="007E4C44"/>
    <w:rsid w:val="007E7D71"/>
    <w:rsid w:val="007F0F4A"/>
    <w:rsid w:val="008028A4"/>
    <w:rsid w:val="00821823"/>
    <w:rsid w:val="00830747"/>
    <w:rsid w:val="008321AC"/>
    <w:rsid w:val="00833F84"/>
    <w:rsid w:val="008768CA"/>
    <w:rsid w:val="0088688E"/>
    <w:rsid w:val="008C22CF"/>
    <w:rsid w:val="008C384C"/>
    <w:rsid w:val="008D7568"/>
    <w:rsid w:val="008E4063"/>
    <w:rsid w:val="0090271F"/>
    <w:rsid w:val="00902E23"/>
    <w:rsid w:val="009114D7"/>
    <w:rsid w:val="0091348E"/>
    <w:rsid w:val="00917CCB"/>
    <w:rsid w:val="00942EC2"/>
    <w:rsid w:val="009B5F31"/>
    <w:rsid w:val="009D1D1A"/>
    <w:rsid w:val="009E452D"/>
    <w:rsid w:val="009F37B7"/>
    <w:rsid w:val="009F5CD6"/>
    <w:rsid w:val="00A10F02"/>
    <w:rsid w:val="00A164B4"/>
    <w:rsid w:val="00A26956"/>
    <w:rsid w:val="00A27486"/>
    <w:rsid w:val="00A53724"/>
    <w:rsid w:val="00A541E0"/>
    <w:rsid w:val="00A56066"/>
    <w:rsid w:val="00A64296"/>
    <w:rsid w:val="00A73129"/>
    <w:rsid w:val="00A82346"/>
    <w:rsid w:val="00A91457"/>
    <w:rsid w:val="00A92BA1"/>
    <w:rsid w:val="00AA386A"/>
    <w:rsid w:val="00AB0662"/>
    <w:rsid w:val="00AC6BC6"/>
    <w:rsid w:val="00AE65E2"/>
    <w:rsid w:val="00B0612B"/>
    <w:rsid w:val="00B07B3A"/>
    <w:rsid w:val="00B15449"/>
    <w:rsid w:val="00B256F7"/>
    <w:rsid w:val="00B414EF"/>
    <w:rsid w:val="00B5613D"/>
    <w:rsid w:val="00B6531B"/>
    <w:rsid w:val="00B93086"/>
    <w:rsid w:val="00BA19ED"/>
    <w:rsid w:val="00BA4B8D"/>
    <w:rsid w:val="00BC0F7D"/>
    <w:rsid w:val="00BD7D31"/>
    <w:rsid w:val="00BE3255"/>
    <w:rsid w:val="00BF128E"/>
    <w:rsid w:val="00C074DD"/>
    <w:rsid w:val="00C10B9C"/>
    <w:rsid w:val="00C1496A"/>
    <w:rsid w:val="00C33079"/>
    <w:rsid w:val="00C3698F"/>
    <w:rsid w:val="00C45231"/>
    <w:rsid w:val="00C6137F"/>
    <w:rsid w:val="00C72833"/>
    <w:rsid w:val="00C80F1D"/>
    <w:rsid w:val="00C93F40"/>
    <w:rsid w:val="00CA3D0C"/>
    <w:rsid w:val="00CB1799"/>
    <w:rsid w:val="00CB51EB"/>
    <w:rsid w:val="00CC7423"/>
    <w:rsid w:val="00CD2B7E"/>
    <w:rsid w:val="00CF4568"/>
    <w:rsid w:val="00D57972"/>
    <w:rsid w:val="00D675A9"/>
    <w:rsid w:val="00D738D6"/>
    <w:rsid w:val="00D755EB"/>
    <w:rsid w:val="00D76048"/>
    <w:rsid w:val="00D87E00"/>
    <w:rsid w:val="00D9134D"/>
    <w:rsid w:val="00DA2A2C"/>
    <w:rsid w:val="00DA7A03"/>
    <w:rsid w:val="00DB1818"/>
    <w:rsid w:val="00DC309B"/>
    <w:rsid w:val="00DC4DA2"/>
    <w:rsid w:val="00DD4C17"/>
    <w:rsid w:val="00DD74A5"/>
    <w:rsid w:val="00DF2B1F"/>
    <w:rsid w:val="00DF5582"/>
    <w:rsid w:val="00DF62CD"/>
    <w:rsid w:val="00E06B0F"/>
    <w:rsid w:val="00E16509"/>
    <w:rsid w:val="00E44582"/>
    <w:rsid w:val="00E667D8"/>
    <w:rsid w:val="00E77645"/>
    <w:rsid w:val="00EA15B0"/>
    <w:rsid w:val="00EA465F"/>
    <w:rsid w:val="00EA5B33"/>
    <w:rsid w:val="00EA5EA7"/>
    <w:rsid w:val="00EC4A25"/>
    <w:rsid w:val="00EC769B"/>
    <w:rsid w:val="00F025A2"/>
    <w:rsid w:val="00F04712"/>
    <w:rsid w:val="00F07300"/>
    <w:rsid w:val="00F13360"/>
    <w:rsid w:val="00F14962"/>
    <w:rsid w:val="00F22EC7"/>
    <w:rsid w:val="00F325C8"/>
    <w:rsid w:val="00F653B8"/>
    <w:rsid w:val="00F751B0"/>
    <w:rsid w:val="00F9008D"/>
    <w:rsid w:val="00FA1266"/>
    <w:rsid w:val="00FC1192"/>
    <w:rsid w:val="00FD720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7DAE8D"/>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iPriority="35" w:unhideWhenUsed="1" w:qFormat="1"/>
    <w:lsdException w:name="List Bullet" w:uiPriority="78" w:qFormat="1"/>
    <w:lsdException w:name="List Bullet 2" w:uiPriority="78" w:qFormat="1"/>
    <w:lsdException w:name="List Bullet 3" w:uiPriority="78"/>
    <w:lsdException w:name="List Bullet 4" w:uiPriority="78"/>
    <w:lsdException w:name="List Bullet 5" w:uiPriority="78"/>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uiPriority w:val="1"/>
    <w:qFormat/>
    <w:pPr>
      <w:pBdr>
        <w:top w:val="none" w:sz="0" w:space="0" w:color="auto"/>
      </w:pBdr>
      <w:spacing w:before="180"/>
      <w:outlineLvl w:val="1"/>
    </w:pPr>
    <w:rPr>
      <w:sz w:val="32"/>
    </w:rPr>
  </w:style>
  <w:style w:type="paragraph" w:styleId="Heading3">
    <w:name w:val="heading 3"/>
    <w:aliases w:val="Underrubrik2,H3,Memo Heading 3,h3,no break,Heading 3 Char1 Char,Heading 3 Char Char Char,Heading 3 Char1 Char Char Char,Heading 3 Char Char Char Char Char,Heading 3 Char Char1 Char,Heading 3 Char2 Char,0H"/>
    <w:basedOn w:val="Heading2"/>
    <w:next w:val="Normal"/>
    <w:uiPriority w:val="1"/>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List2">
    <w:name w:val="List 2"/>
    <w:basedOn w:val="List"/>
    <w:rsid w:val="006E67E0"/>
    <w:pPr>
      <w:ind w:left="851"/>
    </w:pPr>
  </w:style>
  <w:style w:type="paragraph" w:styleId="List3">
    <w:name w:val="List 3"/>
    <w:basedOn w:val="List2"/>
    <w:rsid w:val="006E67E0"/>
    <w:pPr>
      <w:ind w:left="1135"/>
    </w:pPr>
  </w:style>
  <w:style w:type="paragraph" w:styleId="List">
    <w:name w:val="List"/>
    <w:basedOn w:val="Normal"/>
    <w:rsid w:val="006E67E0"/>
    <w:pPr>
      <w:overflowPunct w:val="0"/>
      <w:autoSpaceDE w:val="0"/>
      <w:autoSpaceDN w:val="0"/>
      <w:adjustRightInd w:val="0"/>
      <w:ind w:left="568" w:hanging="284"/>
      <w:textAlignment w:val="baseline"/>
    </w:pPr>
    <w:rPr>
      <w:lang w:eastAsia="en-GB"/>
    </w:rPr>
  </w:style>
  <w:style w:type="paragraph" w:styleId="Revision">
    <w:name w:val="Revision"/>
    <w:hidden/>
    <w:uiPriority w:val="99"/>
    <w:semiHidden/>
    <w:rsid w:val="009D1D1A"/>
    <w:rPr>
      <w:lang w:val="en-GB"/>
    </w:rPr>
  </w:style>
  <w:style w:type="character" w:customStyle="1" w:styleId="B1Char">
    <w:name w:val="B1 Char"/>
    <w:link w:val="B1"/>
    <w:rsid w:val="006F78E6"/>
    <w:rPr>
      <w:lang w:val="en-GB"/>
    </w:rPr>
  </w:style>
  <w:style w:type="paragraph" w:customStyle="1" w:styleId="Separation">
    <w:name w:val="Separation"/>
    <w:basedOn w:val="Heading1"/>
    <w:next w:val="Normal"/>
    <w:rsid w:val="00A541E0"/>
    <w:pPr>
      <w:pBdr>
        <w:top w:val="none" w:sz="0" w:space="0" w:color="auto"/>
      </w:pBdr>
    </w:pPr>
    <w:rPr>
      <w:rFonts w:eastAsia="Times New Roman"/>
      <w:b/>
      <w:color w:val="0000FF"/>
    </w:rPr>
  </w:style>
  <w:style w:type="paragraph" w:styleId="Caption">
    <w:name w:val="caption"/>
    <w:aliases w:val="cap,cap Char,Caption Char,Caption Char1 Char,cap Char Char1,Caption Char Char1 Char,cap Char2,Caption Equation,cap1,cap2,cap11,Légende-figure,Légende-figure Char,Beschrifubg,Beschriftung Char,label,cap11 Char,cap11 Char Char Char,captions"/>
    <w:basedOn w:val="Normal"/>
    <w:next w:val="Normal"/>
    <w:link w:val="CaptionChar1"/>
    <w:uiPriority w:val="35"/>
    <w:qFormat/>
    <w:rsid w:val="00A541E0"/>
    <w:pPr>
      <w:spacing w:before="120" w:after="120"/>
    </w:pPr>
    <w:rPr>
      <w:rFonts w:eastAsia="Malgun Gothic"/>
      <w:b/>
    </w:rPr>
  </w:style>
  <w:style w:type="character" w:customStyle="1" w:styleId="CaptionChar1">
    <w:name w:val="Caption Char1"/>
    <w:aliases w:val="cap Char1,cap Char Char,Caption Char Char,Caption Char1 Char Char,cap Char Char1 Char,Caption Char Char1 Char Char,cap Char2 Char,Caption Equation Char,cap1 Char,cap2 Char,cap11 Char1,Légende-figure Char1,Légende-figure Char Char"/>
    <w:link w:val="Caption"/>
    <w:uiPriority w:val="35"/>
    <w:rsid w:val="00A541E0"/>
    <w:rPr>
      <w:rFonts w:eastAsia="Malgun Gothic"/>
      <w:b/>
      <w:lang w:val="en-GB"/>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Paragrafo elenco,Normal bullet 2,목록 단락,Bullet list"/>
    <w:basedOn w:val="Normal"/>
    <w:link w:val="ListParagraphChar"/>
    <w:uiPriority w:val="34"/>
    <w:qFormat/>
    <w:rsid w:val="00A541E0"/>
    <w:pPr>
      <w:numPr>
        <w:numId w:val="8"/>
      </w:numPr>
      <w:spacing w:after="200" w:line="276" w:lineRule="auto"/>
      <w:contextualSpacing/>
    </w:pPr>
    <w:rPr>
      <w:rFonts w:eastAsia="Calibri"/>
      <w:szCs w:val="22"/>
      <w:lang w:val="en-US"/>
    </w:rPr>
  </w:style>
  <w:style w:type="character" w:customStyle="1" w:styleId="ListParagraphChar">
    <w:name w:val="List Paragraph Char"/>
    <w:aliases w:val="- Bullets Char,?? ?? Char,????? Char,???? Char,リスト段落 Char,Lista1 Char,列出段落1 Char,中等深浅网格 1 - 着色 21 Char,R4_bullets Char,列表段落1 Char,—ño’i—Ž Char,¥¡¡¡¡ì¬º¥¹¥È¶ÎÂä Char,ÁÐ³ö¶ÎÂä Char,¥ê¥¹¥È¶ÎÂä Char,Lettre d'introduction Char,목록 단락 Char"/>
    <w:basedOn w:val="DefaultParagraphFont"/>
    <w:link w:val="ListParagraph"/>
    <w:uiPriority w:val="34"/>
    <w:qFormat/>
    <w:rsid w:val="00A541E0"/>
    <w:rPr>
      <w:rFonts w:eastAsia="Calibri"/>
      <w:szCs w:val="22"/>
    </w:rPr>
  </w:style>
  <w:style w:type="paragraph" w:styleId="ListBullet">
    <w:name w:val="List Bullet"/>
    <w:basedOn w:val="Normal"/>
    <w:uiPriority w:val="78"/>
    <w:qFormat/>
    <w:rsid w:val="00A541E0"/>
    <w:pPr>
      <w:numPr>
        <w:numId w:val="22"/>
      </w:numPr>
      <w:spacing w:after="120" w:line="271" w:lineRule="auto"/>
    </w:pPr>
    <w:rPr>
      <w:rFonts w:asciiTheme="minorHAnsi" w:eastAsiaTheme="minorHAnsi" w:hAnsiTheme="minorHAnsi" w:cstheme="minorBidi"/>
      <w:lang w:val="en-US"/>
    </w:rPr>
  </w:style>
  <w:style w:type="paragraph" w:styleId="ListBullet2">
    <w:name w:val="List Bullet 2"/>
    <w:basedOn w:val="ListBullet"/>
    <w:uiPriority w:val="78"/>
    <w:qFormat/>
    <w:rsid w:val="00A541E0"/>
    <w:pPr>
      <w:numPr>
        <w:ilvl w:val="1"/>
      </w:numPr>
    </w:pPr>
  </w:style>
  <w:style w:type="paragraph" w:styleId="ListBullet3">
    <w:name w:val="List Bullet 3"/>
    <w:basedOn w:val="ListBullet2"/>
    <w:uiPriority w:val="78"/>
    <w:unhideWhenUsed/>
    <w:rsid w:val="00A541E0"/>
    <w:pPr>
      <w:numPr>
        <w:ilvl w:val="2"/>
      </w:numPr>
    </w:pPr>
  </w:style>
  <w:style w:type="paragraph" w:styleId="ListBullet4">
    <w:name w:val="List Bullet 4"/>
    <w:basedOn w:val="ListBullet3"/>
    <w:uiPriority w:val="78"/>
    <w:unhideWhenUsed/>
    <w:rsid w:val="00A541E0"/>
    <w:pPr>
      <w:numPr>
        <w:ilvl w:val="3"/>
      </w:numPr>
    </w:pPr>
  </w:style>
  <w:style w:type="paragraph" w:styleId="ListBullet5">
    <w:name w:val="List Bullet 5"/>
    <w:basedOn w:val="ListBullet4"/>
    <w:uiPriority w:val="78"/>
    <w:unhideWhenUsed/>
    <w:rsid w:val="00A541E0"/>
    <w:pPr>
      <w:numPr>
        <w:ilvl w:val="4"/>
      </w:numPr>
    </w:pPr>
  </w:style>
  <w:style w:type="numbering" w:customStyle="1" w:styleId="RSBullets">
    <w:name w:val="R&amp;S Bullets"/>
    <w:uiPriority w:val="99"/>
    <w:rsid w:val="00A541E0"/>
    <w:pPr>
      <w:numPr>
        <w:numId w:val="21"/>
      </w:numPr>
    </w:pPr>
  </w:style>
  <w:style w:type="character" w:customStyle="1" w:styleId="Heading2Char">
    <w:name w:val="Heading 2 Char"/>
    <w:link w:val="Heading2"/>
    <w:uiPriority w:val="1"/>
    <w:rsid w:val="00E06B0F"/>
    <w:rPr>
      <w:rFonts w:ascii="Arial" w:hAnsi="Arial"/>
      <w:sz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hyperlink" Target="http://www.3gpp.org/DynaReport/21801.ht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1.xml"/><Relationship Id="rId5" Type="http://schemas.openxmlformats.org/officeDocument/2006/relationships/settings" Target="settings.xml"/><Relationship Id="rId61" Type="http://schemas.microsoft.com/office/2011/relationships/people" Target="people.xml"/><Relationship Id="rId19" Type="http://schemas.openxmlformats.org/officeDocument/2006/relationships/image" Target="media/image9.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hyperlink" Target="http://www.3gpp.org/specifications-groups/delegates-corner/writing-a-new-spec" TargetMode="Externa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emf"/><Relationship Id="rId10" Type="http://schemas.openxmlformats.org/officeDocument/2006/relationships/image" Target="media/image2.png"/><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68453-DC4A-421E-A4A3-656509D1B311}">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Template>
  <TotalTime>78</TotalTime>
  <Pages>35</Pages>
  <Words>7185</Words>
  <Characters>40159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47250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Bin Han_Qualcomm</cp:lastModifiedBy>
  <cp:revision>66</cp:revision>
  <cp:lastPrinted>2019-02-25T14:05:00Z</cp:lastPrinted>
  <dcterms:created xsi:type="dcterms:W3CDTF">2022-06-24T03:27:00Z</dcterms:created>
  <dcterms:modified xsi:type="dcterms:W3CDTF">2023-03-07T07:35:00Z</dcterms:modified>
</cp:coreProperties>
</file>