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F7C66" w14:textId="77777777" w:rsidR="006D0E69" w:rsidRDefault="00443BC4">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71642526" w14:textId="77777777" w:rsidR="006D0E69" w:rsidRDefault="00443BC4">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29F229AD"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A35A9E3"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07C353B8"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6F5CAF"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A43912C" w14:textId="77777777" w:rsidR="006D0E69" w:rsidRDefault="00443BC4">
      <w:pPr>
        <w:pStyle w:val="Heading1"/>
      </w:pPr>
      <w:r>
        <w:t>Introduction</w:t>
      </w:r>
      <w:bookmarkStart w:id="0" w:name="_Ref189809556"/>
      <w:bookmarkStart w:id="1" w:name="_Ref174151459"/>
    </w:p>
    <w:p w14:paraId="7D251887" w14:textId="77777777" w:rsidR="006D0E69" w:rsidRDefault="00443BC4">
      <w:r>
        <w:t>This contribution provides a summary to support the following email discussion for agenda item 8.10, based on the recommendations following the preparation discussion in [110bis-e-R17-eIAB-01]:</w:t>
      </w:r>
    </w:p>
    <w:p w14:paraId="132AE131" w14:textId="77777777" w:rsidR="006D0E69" w:rsidRDefault="00443BC4">
      <w:pPr>
        <w:rPr>
          <w:rFonts w:ascii="Arial" w:hAnsi="Arial" w:cs="Arial"/>
          <w:sz w:val="20"/>
          <w:szCs w:val="20"/>
          <w:lang w:eastAsia="zh-CN"/>
        </w:rPr>
      </w:pPr>
      <w:r>
        <w:rPr>
          <w:rFonts w:ascii="Arial" w:hAnsi="Arial" w:cs="Arial"/>
          <w:sz w:val="20"/>
          <w:szCs w:val="20"/>
          <w:highlight w:val="cyan"/>
          <w:lang w:eastAsia="zh-CN"/>
        </w:rPr>
        <w:t>[110bis-e-R17-eIAB-02] Email discussion on remaining eIAB maintenance issues by October 17 – Luca (Qualcomm)</w:t>
      </w:r>
    </w:p>
    <w:p w14:paraId="6F0DC8E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7EE01C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76AF86E4"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#4. Correction on the formula of Case-7 UL Tx timing for eIAB in TS 38.213</w:t>
      </w:r>
    </w:p>
    <w:p w14:paraId="46D6DE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3C1FD05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2B88842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2F42B13F"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2C96990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14:paraId="28786A0C" w14:textId="77777777" w:rsidR="006D0E69" w:rsidRDefault="006D0E69">
      <w:pPr>
        <w:rPr>
          <w:lang w:eastAsia="zh-CN"/>
        </w:rPr>
      </w:pPr>
    </w:p>
    <w:p w14:paraId="2E89080E" w14:textId="77777777" w:rsidR="006D0E69" w:rsidRDefault="006D0E69">
      <w:pPr>
        <w:spacing w:after="0" w:line="240" w:lineRule="auto"/>
      </w:pPr>
    </w:p>
    <w:p w14:paraId="5A06D5AE" w14:textId="77777777" w:rsidR="006D0E69" w:rsidRDefault="00443BC4">
      <w:pPr>
        <w:pStyle w:val="Heading1"/>
      </w:pPr>
      <w:r>
        <w:t>Discussion plan</w:t>
      </w:r>
    </w:p>
    <w:p w14:paraId="534050D2" w14:textId="77777777" w:rsidR="006D0E69" w:rsidRDefault="00443BC4">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6569759C" w14:textId="77777777" w:rsidR="006D0E69" w:rsidRDefault="00443BC4">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#2,, #4, #5, #6, #7, #8, #9, #10, #11.</w:t>
      </w:r>
    </w:p>
    <w:p w14:paraId="19D1BC0A" w14:textId="77777777" w:rsidR="006D0E69" w:rsidRDefault="00443BC4">
      <w:pPr>
        <w:spacing w:after="0" w:line="240" w:lineRule="auto"/>
        <w:rPr>
          <w:rFonts w:eastAsia="Times New Roman" w:cs="Arial"/>
          <w:spacing w:val="5"/>
          <w:lang w:val="en-GB"/>
        </w:rPr>
      </w:pPr>
      <w:r>
        <w:rPr>
          <w:rFonts w:eastAsia="Times New Roman" w:cs="Arial"/>
          <w:spacing w:val="5"/>
          <w:lang w:val="en-GB"/>
        </w:rPr>
        <w:br w:type="page"/>
      </w:r>
    </w:p>
    <w:p w14:paraId="1E27815C" w14:textId="77777777" w:rsidR="006D0E69" w:rsidRDefault="00443BC4">
      <w:pPr>
        <w:pStyle w:val="Heading1"/>
      </w:pPr>
      <w:r>
        <w:lastRenderedPageBreak/>
        <w:t>Discussion topics</w:t>
      </w:r>
    </w:p>
    <w:p w14:paraId="6C9A62F6" w14:textId="77777777" w:rsidR="006D0E69" w:rsidRDefault="00443BC4">
      <w:pPr>
        <w:pStyle w:val="Heading2"/>
      </w:pPr>
      <w:r>
        <w:t>Topic #1. Coexistence of TD and FD DU resource configurations</w:t>
      </w:r>
    </w:p>
    <w:p w14:paraId="79D36E93" w14:textId="77777777" w:rsidR="006D0E69" w:rsidRDefault="00443BC4">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6D0E69" w14:paraId="276E767C" w14:textId="77777777">
        <w:tc>
          <w:tcPr>
            <w:tcW w:w="9629" w:type="dxa"/>
          </w:tcPr>
          <w:p w14:paraId="3F45FD4E" w14:textId="77777777" w:rsidR="006D0E69" w:rsidRDefault="00443BC4">
            <w:pPr>
              <w:rPr>
                <w:rFonts w:cs="Times"/>
                <w:bCs/>
              </w:rPr>
            </w:pPr>
            <w:r>
              <w:rPr>
                <w:rFonts w:cs="Times"/>
                <w:bCs/>
                <w:highlight w:val="darkYellow"/>
              </w:rPr>
              <w:t>RAN1-106bise Working Assumption</w:t>
            </w:r>
            <w:r>
              <w:rPr>
                <w:rFonts w:cs="Times"/>
                <w:bCs/>
              </w:rPr>
              <w:t xml:space="preserve">: </w:t>
            </w:r>
          </w:p>
          <w:p w14:paraId="7B137592" w14:textId="77777777" w:rsidR="006D0E69" w:rsidRDefault="00443BC4">
            <w:pPr>
              <w:rPr>
                <w:rFonts w:cs="Times"/>
                <w:bCs/>
              </w:rPr>
            </w:pPr>
            <w:r>
              <w:rPr>
                <w:rFonts w:cs="Times"/>
                <w:bCs/>
              </w:rPr>
              <w:t>If both the Rel-16 time domain H/S/NA configuration and Rel-17 frequency domain H/S/NA configuration are provided for a given RB set within a slot, one of the following is selected:</w:t>
            </w:r>
          </w:p>
          <w:p w14:paraId="349252E2" w14:textId="77777777" w:rsidR="006D0E69" w:rsidRDefault="00443BC4">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6C8270DB" w14:textId="77777777" w:rsidR="006D0E69" w:rsidRDefault="006D0E69">
            <w:pPr>
              <w:rPr>
                <w:rFonts w:cs="Times"/>
                <w:b/>
              </w:rPr>
            </w:pPr>
          </w:p>
          <w:p w14:paraId="633069B5" w14:textId="77777777" w:rsidR="006D0E69" w:rsidRDefault="00443BC4">
            <w:pPr>
              <w:rPr>
                <w:rFonts w:cs="Times"/>
                <w:bCs/>
              </w:rPr>
            </w:pPr>
            <w:r>
              <w:rPr>
                <w:rFonts w:cs="Times"/>
                <w:b/>
                <w:highlight w:val="green"/>
              </w:rPr>
              <w:t>RAN1-107e Agreement</w:t>
            </w:r>
            <w:r>
              <w:rPr>
                <w:rFonts w:cs="Times"/>
                <w:bCs/>
                <w:highlight w:val="green"/>
              </w:rPr>
              <w:t>:</w:t>
            </w:r>
            <w:r>
              <w:rPr>
                <w:rFonts w:cs="Times"/>
                <w:bCs/>
              </w:rPr>
              <w:t xml:space="preserve"> </w:t>
            </w:r>
          </w:p>
          <w:p w14:paraId="5354312D" w14:textId="77777777" w:rsidR="006D0E69" w:rsidRDefault="00443BC4">
            <w:pPr>
              <w:rPr>
                <w:rFonts w:cs="Times"/>
                <w:bCs/>
              </w:rPr>
            </w:pPr>
            <w:r>
              <w:rPr>
                <w:rFonts w:cs="Times"/>
                <w:bCs/>
              </w:rPr>
              <w:t>Whether or not an IAB node can operate under a given non-TDM multiplexing mode (i.e. multiplexing info in 38.473) is left to IAB implementation in Rel-17</w:t>
            </w:r>
          </w:p>
          <w:p w14:paraId="5FEF5ED1" w14:textId="77777777" w:rsidR="006D0E69" w:rsidRDefault="006D0E69">
            <w:pPr>
              <w:rPr>
                <w:rFonts w:cs="Times"/>
                <w:bCs/>
              </w:rPr>
            </w:pPr>
          </w:p>
          <w:p w14:paraId="7D155F19" w14:textId="77777777" w:rsidR="006D0E69" w:rsidRDefault="00443BC4">
            <w:pPr>
              <w:rPr>
                <w:b/>
                <w:bCs/>
              </w:rPr>
            </w:pPr>
            <w:r>
              <w:rPr>
                <w:b/>
                <w:bCs/>
              </w:rPr>
              <w:t>RAN1-109e Conclusion</w:t>
            </w:r>
          </w:p>
          <w:p w14:paraId="37EE46DB" w14:textId="77777777" w:rsidR="006D0E69" w:rsidRDefault="00443BC4">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4B21144D" w14:textId="77777777" w:rsidR="006D0E69" w:rsidRDefault="00443BC4">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4F14B885" w14:textId="77777777" w:rsidR="006D0E69" w:rsidRDefault="00443BC4">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68F7AB64" w14:textId="77777777" w:rsidR="006D0E69" w:rsidRDefault="00443BC4">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00771CCF" w14:textId="77777777" w:rsidR="006D0E69" w:rsidRDefault="00443BC4">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498DFE0" w14:textId="77777777" w:rsidR="006D0E69" w:rsidRDefault="00443BC4">
            <w:r>
              <w:t> </w:t>
            </w:r>
          </w:p>
          <w:p w14:paraId="27D19ACD" w14:textId="77777777" w:rsidR="006D0E69" w:rsidRDefault="00443BC4">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F2C643E" w14:textId="77777777" w:rsidR="006D0E69" w:rsidRDefault="00443BC4">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550E7A16" w14:textId="77777777" w:rsidR="006D0E69" w:rsidRDefault="00443BC4">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53C43A61" w14:textId="77777777" w:rsidR="006D0E69" w:rsidRDefault="00443BC4">
      <w:pPr>
        <w:rPr>
          <w:lang w:eastAsia="zh-CN"/>
        </w:rPr>
      </w:pPr>
      <w:r>
        <w:rPr>
          <w:lang w:eastAsia="zh-CN"/>
        </w:rPr>
        <w:t xml:space="preserve"> </w:t>
      </w:r>
    </w:p>
    <w:p w14:paraId="2A007215"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6D0E69" w14:paraId="6CA3F97B" w14:textId="77777777">
        <w:tc>
          <w:tcPr>
            <w:tcW w:w="1223" w:type="dxa"/>
          </w:tcPr>
          <w:p w14:paraId="6E25571C" w14:textId="77777777" w:rsidR="006D0E69" w:rsidRDefault="00443BC4">
            <w:pPr>
              <w:jc w:val="center"/>
              <w:rPr>
                <w:lang w:eastAsia="zh-CN"/>
              </w:rPr>
            </w:pPr>
            <w:r>
              <w:rPr>
                <w:lang w:eastAsia="zh-CN"/>
              </w:rPr>
              <w:t>Huawei, Hisilicon</w:t>
            </w:r>
          </w:p>
          <w:p w14:paraId="298BB1F4" w14:textId="77777777" w:rsidR="006D0E69" w:rsidRDefault="00443BC4">
            <w:pPr>
              <w:jc w:val="center"/>
              <w:rPr>
                <w:lang w:eastAsia="zh-CN"/>
              </w:rPr>
            </w:pPr>
            <w:r>
              <w:rPr>
                <w:lang w:eastAsia="zh-CN"/>
              </w:rPr>
              <w:t>[1], [7]</w:t>
            </w:r>
          </w:p>
        </w:tc>
        <w:tc>
          <w:tcPr>
            <w:tcW w:w="8406" w:type="dxa"/>
          </w:tcPr>
          <w:p w14:paraId="6F369CF4"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1D302924"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lastRenderedPageBreak/>
              <w:t>A symbol configured with Rel-16 S with dynamic indication indicating available overrides the Rel-17 H/S/NA configuration</w:t>
            </w:r>
          </w:p>
          <w:p w14:paraId="5BA6FE27"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30710139"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7A48C67D"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14:paraId="54F3A0FF"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21742C95"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0DF10B9"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08912C5A"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45F3371" w14:textId="77777777" w:rsidR="006D0E69" w:rsidRDefault="00443BC4">
            <w:pPr>
              <w:pStyle w:val="ListParagraph"/>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1345449E" w14:textId="77777777" w:rsidR="006D0E69" w:rsidRDefault="00443BC4">
            <w:pPr>
              <w:pStyle w:val="ListParagraph"/>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63661300" w14:textId="77777777" w:rsidR="006D0E69" w:rsidRDefault="006D0E69">
            <w:pPr>
              <w:spacing w:after="0"/>
              <w:rPr>
                <w:bCs/>
                <w:i/>
                <w:lang w:eastAsia="sv-SE"/>
              </w:rPr>
            </w:pPr>
          </w:p>
          <w:p w14:paraId="5DF3CA47" w14:textId="77777777" w:rsidR="006D0E69" w:rsidRDefault="00443BC4">
            <w:pPr>
              <w:spacing w:after="0"/>
              <w:rPr>
                <w:bCs/>
                <w:iCs/>
                <w:lang w:eastAsia="sv-SE"/>
              </w:rPr>
            </w:pPr>
            <w:r>
              <w:rPr>
                <w:bCs/>
                <w:iCs/>
                <w:noProof/>
                <w:lang w:eastAsia="ko-KR"/>
              </w:rPr>
              <w:lastRenderedPageBreak/>
              <w:drawing>
                <wp:inline distT="0" distB="0" distL="0" distR="0" wp14:anchorId="4AA97C96" wp14:editId="631D5D55">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6D0E69" w14:paraId="08EAD114" w14:textId="77777777">
        <w:tc>
          <w:tcPr>
            <w:tcW w:w="1223" w:type="dxa"/>
          </w:tcPr>
          <w:p w14:paraId="69A6CEE7" w14:textId="77777777" w:rsidR="006D0E69" w:rsidRDefault="00443BC4">
            <w:pPr>
              <w:jc w:val="center"/>
              <w:rPr>
                <w:lang w:eastAsia="zh-CN"/>
              </w:rPr>
            </w:pPr>
            <w:r>
              <w:rPr>
                <w:lang w:eastAsia="zh-CN"/>
              </w:rPr>
              <w:lastRenderedPageBreak/>
              <w:t>Lenovo</w:t>
            </w:r>
          </w:p>
          <w:p w14:paraId="3F5C716C" w14:textId="77777777" w:rsidR="006D0E69" w:rsidRDefault="00443BC4">
            <w:pPr>
              <w:jc w:val="center"/>
              <w:rPr>
                <w:lang w:eastAsia="zh-CN"/>
              </w:rPr>
            </w:pPr>
            <w:r>
              <w:rPr>
                <w:lang w:eastAsia="zh-CN"/>
              </w:rPr>
              <w:t>[6]</w:t>
            </w:r>
          </w:p>
        </w:tc>
        <w:tc>
          <w:tcPr>
            <w:tcW w:w="8406" w:type="dxa"/>
          </w:tcPr>
          <w:p w14:paraId="58781F97" w14:textId="77777777" w:rsidR="006D0E69" w:rsidRDefault="00443BC4">
            <w:pPr>
              <w:rPr>
                <w:b/>
                <w:bCs/>
                <w:i/>
                <w:iCs/>
              </w:rPr>
            </w:pPr>
            <w:r>
              <w:rPr>
                <w:b/>
                <w:bCs/>
                <w:i/>
                <w:iCs/>
              </w:rPr>
              <w:t>Observation 1: Compared to Al1. 2, Alt. 3b facilitates a fallback mode and provides higher resource efficiency if the IAB node is not capable of performing FDM at a particular moment.</w:t>
            </w:r>
          </w:p>
          <w:p w14:paraId="1360B827" w14:textId="77777777" w:rsidR="006D0E69" w:rsidRDefault="00443BC4">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008570E9" w14:textId="77777777" w:rsidR="006D0E69" w:rsidRDefault="00443BC4">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1A494BBA" w14:textId="77777777" w:rsidR="006D0E69" w:rsidRDefault="00443BC4">
            <w:pPr>
              <w:rPr>
                <w:rFonts w:eastAsia="Malgun Gothic" w:cs="Times"/>
                <w:i/>
                <w:iCs/>
                <w:szCs w:val="20"/>
              </w:rPr>
            </w:pPr>
            <w:r>
              <w:rPr>
                <w:b/>
                <w:bCs/>
                <w:i/>
                <w:iCs/>
              </w:rPr>
              <w:t>Proposal: Confirm the working assumption from RAN1#110, agenda item 8.10.</w:t>
            </w:r>
          </w:p>
        </w:tc>
      </w:tr>
      <w:tr w:rsidR="006D0E69" w14:paraId="2E23C5D3" w14:textId="77777777">
        <w:tc>
          <w:tcPr>
            <w:tcW w:w="1223" w:type="dxa"/>
          </w:tcPr>
          <w:p w14:paraId="33639537" w14:textId="77777777" w:rsidR="006D0E69" w:rsidRDefault="00443BC4">
            <w:pPr>
              <w:jc w:val="center"/>
              <w:rPr>
                <w:lang w:eastAsia="zh-CN"/>
              </w:rPr>
            </w:pPr>
            <w:r>
              <w:rPr>
                <w:lang w:eastAsia="zh-CN"/>
              </w:rPr>
              <w:lastRenderedPageBreak/>
              <w:t>Qualcomm</w:t>
            </w:r>
          </w:p>
          <w:p w14:paraId="0E602FDE" w14:textId="77777777" w:rsidR="006D0E69" w:rsidRDefault="00443BC4">
            <w:pPr>
              <w:jc w:val="center"/>
              <w:rPr>
                <w:lang w:eastAsia="zh-CN"/>
              </w:rPr>
            </w:pPr>
            <w:r>
              <w:rPr>
                <w:lang w:eastAsia="zh-CN"/>
              </w:rPr>
              <w:t>[9]</w:t>
            </w:r>
          </w:p>
        </w:tc>
        <w:tc>
          <w:tcPr>
            <w:tcW w:w="8406" w:type="dxa"/>
          </w:tcPr>
          <w:p w14:paraId="1B19216B"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789273B8" wp14:editId="256E64FD">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6D0E69" w14:paraId="2A4D824C" w14:textId="77777777">
        <w:tc>
          <w:tcPr>
            <w:tcW w:w="1223" w:type="dxa"/>
          </w:tcPr>
          <w:p w14:paraId="2D68F779" w14:textId="77777777" w:rsidR="006D0E69" w:rsidRDefault="00443BC4">
            <w:pPr>
              <w:jc w:val="center"/>
              <w:rPr>
                <w:lang w:eastAsia="zh-CN"/>
              </w:rPr>
            </w:pPr>
            <w:r>
              <w:rPr>
                <w:lang w:eastAsia="zh-CN"/>
              </w:rPr>
              <w:t xml:space="preserve">Nokia, Nokia Shanghai Bell </w:t>
            </w:r>
          </w:p>
          <w:p w14:paraId="2EEAA78D" w14:textId="77777777" w:rsidR="006D0E69" w:rsidRDefault="00443BC4">
            <w:pPr>
              <w:jc w:val="center"/>
              <w:rPr>
                <w:lang w:eastAsia="zh-CN"/>
              </w:rPr>
            </w:pPr>
            <w:r>
              <w:rPr>
                <w:lang w:eastAsia="zh-CN"/>
              </w:rPr>
              <w:t>[10]</w:t>
            </w:r>
          </w:p>
        </w:tc>
        <w:tc>
          <w:tcPr>
            <w:tcW w:w="8406" w:type="dxa"/>
          </w:tcPr>
          <w:p w14:paraId="7B2A8C19"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1724FD3A" wp14:editId="01136035">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6D0E69" w14:paraId="67EDCAA7" w14:textId="77777777">
        <w:tc>
          <w:tcPr>
            <w:tcW w:w="1223" w:type="dxa"/>
          </w:tcPr>
          <w:p w14:paraId="7A8C6C5B" w14:textId="77777777" w:rsidR="006D0E69" w:rsidRDefault="00443BC4">
            <w:pPr>
              <w:jc w:val="center"/>
              <w:rPr>
                <w:lang w:eastAsia="zh-CN"/>
              </w:rPr>
            </w:pPr>
            <w:r>
              <w:rPr>
                <w:lang w:eastAsia="zh-CN"/>
              </w:rPr>
              <w:t>Ericsson</w:t>
            </w:r>
          </w:p>
          <w:p w14:paraId="7825DB96" w14:textId="77777777" w:rsidR="006D0E69" w:rsidRDefault="00443BC4">
            <w:pPr>
              <w:jc w:val="center"/>
              <w:rPr>
                <w:lang w:eastAsia="zh-CN"/>
              </w:rPr>
            </w:pPr>
            <w:r>
              <w:rPr>
                <w:lang w:eastAsia="zh-CN"/>
              </w:rPr>
              <w:lastRenderedPageBreak/>
              <w:t>[16]</w:t>
            </w:r>
          </w:p>
        </w:tc>
        <w:tc>
          <w:tcPr>
            <w:tcW w:w="8406" w:type="dxa"/>
          </w:tcPr>
          <w:p w14:paraId="5F66057F" w14:textId="77777777" w:rsidR="006D0E69" w:rsidRDefault="00443BC4">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288449A0" w14:textId="77777777" w:rsidR="006D0E69" w:rsidRDefault="006D0E69">
      <w:pPr>
        <w:rPr>
          <w:lang w:eastAsia="zh-CN"/>
        </w:rPr>
      </w:pPr>
    </w:p>
    <w:p w14:paraId="76095A9C" w14:textId="77777777" w:rsidR="006D0E69" w:rsidRDefault="00443BC4">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14:paraId="5FE60A8E" w14:textId="77777777" w:rsidR="006D0E69" w:rsidRDefault="00443BC4">
      <w:pPr>
        <w:pStyle w:val="ListParagraph"/>
        <w:numPr>
          <w:ilvl w:val="0"/>
          <w:numId w:val="26"/>
        </w:numPr>
        <w:rPr>
          <w:rFonts w:eastAsia="Times New Roman" w:cstheme="minorHAnsi"/>
          <w:bC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14:paraId="172FDB68" w14:textId="77777777" w:rsidR="006D0E69" w:rsidRDefault="00443BC4">
      <w:pPr>
        <w:pStyle w:val="ListParagraph"/>
        <w:numPr>
          <w:ilvl w:val="0"/>
          <w:numId w:val="26"/>
        </w:numPr>
        <w:rPr>
          <w:rFonts w:eastAsia="Times New Roman" w:cstheme="minorHAnsi"/>
          <w:bCs/>
        </w:rPr>
      </w:pPr>
      <w:r>
        <w:rPr>
          <w:rFonts w:eastAsia="Times New Roman" w:cstheme="minorHAnsi"/>
          <w:bCs/>
          <w:lang w:val="en-US"/>
        </w:rPr>
        <w:t>Whether the behavior described in the WA is contingent on the mechanism (Rel-16 vs. Rel-17) to provide the explicit indication of availability.</w:t>
      </w:r>
    </w:p>
    <w:p w14:paraId="2200D4E3" w14:textId="77777777" w:rsidR="006D0E69" w:rsidRDefault="006D0E69">
      <w:pPr>
        <w:rPr>
          <w:rFonts w:eastAsia="Times New Roman" w:cstheme="minorHAnsi"/>
          <w:bCs/>
        </w:rPr>
      </w:pPr>
    </w:p>
    <w:p w14:paraId="14F3D379" w14:textId="77777777" w:rsidR="006D0E69" w:rsidRDefault="00443BC4">
      <w:pPr>
        <w:rPr>
          <w:rFonts w:eastAsia="Times New Roman" w:cstheme="minorHAnsi"/>
          <w:bCs/>
        </w:rPr>
      </w:pPr>
      <w:r>
        <w:rPr>
          <w:rFonts w:eastAsia="Times New Roman" w:cstheme="minorHAnsi"/>
          <w:bCs/>
        </w:rPr>
        <w:t>In regard to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14:paraId="6904759D" w14:textId="77777777" w:rsidR="006D0E69" w:rsidRDefault="00443BC4">
      <w:pPr>
        <w:spacing w:after="0"/>
        <w:rPr>
          <w:rFonts w:eastAsia="Times New Roman" w:cstheme="minorHAnsi"/>
          <w:bCs/>
          <w:lang w:eastAsia="zh-CN"/>
        </w:rPr>
      </w:pPr>
      <w:r>
        <w:rPr>
          <w:rFonts w:eastAsia="Times New Roman" w:cstheme="minorHAnsi"/>
          <w:bCs/>
          <w:lang w:eastAsia="zh-CN"/>
        </w:rPr>
        <w:t>In regard to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14:paraId="6B20EBC3" w14:textId="77777777" w:rsidR="006D0E69" w:rsidRDefault="006D0E69">
      <w:pPr>
        <w:spacing w:after="0"/>
        <w:rPr>
          <w:rFonts w:eastAsia="Times New Roman" w:cstheme="minorHAnsi"/>
          <w:bCs/>
          <w:lang w:eastAsia="zh-CN"/>
        </w:rPr>
      </w:pPr>
    </w:p>
    <w:p w14:paraId="69018EF9" w14:textId="77777777" w:rsidR="006D0E69" w:rsidRDefault="00443BC4">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14:paraId="7BD6DF77" w14:textId="77777777" w:rsidR="006D0E69" w:rsidRDefault="006D0E69">
      <w:pPr>
        <w:spacing w:after="0"/>
        <w:rPr>
          <w:rFonts w:eastAsia="Times New Roman" w:cstheme="minorHAnsi"/>
          <w:bCs/>
          <w:lang w:eastAsia="zh-CN"/>
        </w:rPr>
      </w:pPr>
    </w:p>
    <w:p w14:paraId="7D47BF7A" w14:textId="77777777" w:rsidR="006D0E69" w:rsidRDefault="006D0E69">
      <w:pPr>
        <w:spacing w:after="0"/>
        <w:rPr>
          <w:rFonts w:eastAsia="Times New Roman" w:cstheme="minorHAnsi"/>
          <w:bCs/>
          <w:lang w:eastAsia="zh-CN"/>
        </w:rPr>
      </w:pPr>
    </w:p>
    <w:p w14:paraId="4489B736" w14:textId="77777777" w:rsidR="006D0E69" w:rsidRDefault="006D0E69">
      <w:pPr>
        <w:spacing w:after="0"/>
        <w:rPr>
          <w:rFonts w:eastAsia="Times New Roman" w:cstheme="minorHAnsi"/>
          <w:bCs/>
          <w:lang w:eastAsia="zh-CN"/>
        </w:rPr>
      </w:pPr>
    </w:p>
    <w:p w14:paraId="72467140" w14:textId="77777777" w:rsidR="006D0E69" w:rsidRDefault="006D0E69">
      <w:pPr>
        <w:spacing w:after="0"/>
        <w:rPr>
          <w:rFonts w:eastAsia="Times New Roman" w:cstheme="minorHAnsi"/>
          <w:bCs/>
          <w:lang w:eastAsia="zh-CN"/>
        </w:rPr>
      </w:pPr>
    </w:p>
    <w:p w14:paraId="13738DE7" w14:textId="77777777" w:rsidR="006D0E69" w:rsidRDefault="006D0E69">
      <w:pPr>
        <w:spacing w:after="0"/>
        <w:rPr>
          <w:rFonts w:eastAsia="Times New Roman" w:cstheme="minorHAnsi"/>
          <w:bCs/>
          <w:lang w:eastAsia="zh-CN"/>
        </w:rPr>
      </w:pPr>
    </w:p>
    <w:p w14:paraId="53178EE3" w14:textId="77777777" w:rsidR="006D0E69" w:rsidRDefault="006D0E69">
      <w:pPr>
        <w:spacing w:after="0"/>
        <w:rPr>
          <w:rFonts w:eastAsia="Times New Roman" w:cstheme="minorHAnsi"/>
          <w:bCs/>
          <w:lang w:eastAsia="zh-CN"/>
        </w:rPr>
      </w:pPr>
    </w:p>
    <w:p w14:paraId="49D18E9A" w14:textId="77777777" w:rsidR="006D0E69" w:rsidRDefault="006D0E69">
      <w:pPr>
        <w:spacing w:after="0"/>
        <w:rPr>
          <w:rFonts w:eastAsia="Times New Roman" w:cstheme="minorHAnsi"/>
          <w:bCs/>
          <w:lang w:eastAsia="zh-CN"/>
        </w:rPr>
      </w:pPr>
    </w:p>
    <w:p w14:paraId="0758989E" w14:textId="77777777" w:rsidR="006D0E69" w:rsidRDefault="006D0E69">
      <w:pPr>
        <w:spacing w:after="0"/>
        <w:rPr>
          <w:rFonts w:eastAsia="Times New Roman" w:cstheme="minorHAnsi"/>
          <w:bCs/>
          <w:lang w:eastAsia="zh-CN"/>
        </w:rPr>
      </w:pPr>
    </w:p>
    <w:p w14:paraId="6CE3A3BD" w14:textId="77777777" w:rsidR="006D0E69" w:rsidRDefault="00443BC4">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40D684B" w14:textId="77777777" w:rsidR="006D0E69" w:rsidRDefault="00443BC4">
      <w:pPr>
        <w:spacing w:after="0"/>
        <w:rPr>
          <w:rFonts w:eastAsia="Times New Roman" w:cstheme="minorHAnsi"/>
          <w:b/>
          <w:lang w:eastAsia="zh-CN"/>
        </w:rPr>
      </w:pPr>
      <w:r>
        <w:rPr>
          <w:rFonts w:eastAsia="Times New Roman" w:cstheme="minorHAnsi"/>
          <w:b/>
          <w:lang w:eastAsia="zh-CN"/>
        </w:rPr>
        <w:t>Confirm the WA from RAN1#110:</w:t>
      </w:r>
    </w:p>
    <w:p w14:paraId="4166EEF8" w14:textId="77777777" w:rsidR="006D0E69" w:rsidRDefault="006D0E69">
      <w:pPr>
        <w:spacing w:after="0"/>
        <w:rPr>
          <w:rFonts w:eastAsia="Times New Roman" w:cstheme="minorHAnsi"/>
          <w:b/>
          <w:lang w:eastAsia="zh-CN"/>
        </w:rPr>
      </w:pPr>
    </w:p>
    <w:p w14:paraId="24EA8553" w14:textId="77777777" w:rsidR="006D0E69" w:rsidRDefault="00443BC4">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14:paraId="540983D6" w14:textId="77777777" w:rsidR="006D0E69" w:rsidRDefault="00443BC4">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0C139BE9" w14:textId="77777777" w:rsidR="006D0E69" w:rsidRDefault="006D0E69">
      <w:pPr>
        <w:spacing w:after="0"/>
        <w:rPr>
          <w:rFonts w:ascii="Times New Roman" w:hAnsi="Times New Roman" w:cs="Times New Roman"/>
          <w:b/>
        </w:rPr>
      </w:pPr>
    </w:p>
    <w:p w14:paraId="6750F416" w14:textId="77777777" w:rsidR="006D0E69" w:rsidRDefault="00443BC4">
      <w:pPr>
        <w:spacing w:after="0"/>
        <w:rPr>
          <w:rFonts w:ascii="Times New Roman" w:hAnsi="Times New Roman" w:cs="Times New Roman"/>
          <w:b/>
        </w:rPr>
      </w:pPr>
      <w:r>
        <w:rPr>
          <w:rFonts w:ascii="Times New Roman" w:hAnsi="Times New Roman" w:cs="Times New Roman"/>
          <w:b/>
        </w:rPr>
        <w:t>Adopt the following TP in TS38.213:</w:t>
      </w:r>
    </w:p>
    <w:tbl>
      <w:tblPr>
        <w:tblStyle w:val="TableGrid"/>
        <w:tblW w:w="0" w:type="auto"/>
        <w:tblLook w:val="04A0" w:firstRow="1" w:lastRow="0" w:firstColumn="1" w:lastColumn="0" w:noHBand="0" w:noVBand="1"/>
      </w:tblPr>
      <w:tblGrid>
        <w:gridCol w:w="9629"/>
      </w:tblGrid>
      <w:tr w:rsidR="006D0E69" w14:paraId="4824150C" w14:textId="77777777">
        <w:tc>
          <w:tcPr>
            <w:tcW w:w="9629" w:type="dxa"/>
          </w:tcPr>
          <w:p w14:paraId="27B0E3E8" w14:textId="77777777" w:rsidR="006D0E69" w:rsidRDefault="00443BC4">
            <w:pPr>
              <w:spacing w:after="0"/>
              <w:rPr>
                <w:rFonts w:ascii="Times New Roman" w:hAnsi="Times New Roman" w:cs="Times New Roman"/>
              </w:rPr>
            </w:pPr>
            <w:r>
              <w:rPr>
                <w:rFonts w:eastAsiaTheme="minorEastAsia"/>
                <w:bCs/>
                <w:iCs/>
                <w:noProof/>
                <w:lang w:eastAsia="ko-KR"/>
              </w:rPr>
              <w:lastRenderedPageBreak/>
              <w:drawing>
                <wp:inline distT="0" distB="0" distL="0" distR="0" wp14:anchorId="5F5E8554" wp14:editId="482DCA92">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2B483811" w14:textId="77777777" w:rsidR="006D0E69" w:rsidRDefault="00443BC4">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TableGrid"/>
        <w:tblW w:w="0" w:type="auto"/>
        <w:tblLook w:val="04A0" w:firstRow="1" w:lastRow="0" w:firstColumn="1" w:lastColumn="0" w:noHBand="0" w:noVBand="1"/>
      </w:tblPr>
      <w:tblGrid>
        <w:gridCol w:w="2335"/>
        <w:gridCol w:w="7294"/>
      </w:tblGrid>
      <w:tr w:rsidR="006D0E69" w14:paraId="1F082EA4" w14:textId="77777777">
        <w:tc>
          <w:tcPr>
            <w:tcW w:w="2335" w:type="dxa"/>
          </w:tcPr>
          <w:p w14:paraId="0C9B9B5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8A28D0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914321" w14:paraId="22DACD07" w14:textId="77777777">
        <w:tc>
          <w:tcPr>
            <w:tcW w:w="2335" w:type="dxa"/>
          </w:tcPr>
          <w:p w14:paraId="17F203CD" w14:textId="3AD849D1" w:rsidR="00914321" w:rsidRDefault="00914321" w:rsidP="00914321">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A88881E" w14:textId="62A82DA3" w:rsidR="00914321" w:rsidRDefault="00914321" w:rsidP="00914321">
            <w:pPr>
              <w:spacing w:after="0"/>
              <w:rPr>
                <w:rFonts w:eastAsia="Times New Roman" w:cstheme="minorHAnsi"/>
                <w:bCs/>
                <w:lang w:eastAsia="zh-CN"/>
              </w:rPr>
            </w:pPr>
            <w:r w:rsidRPr="00914321">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r w:rsidRPr="00373A02">
              <w:rPr>
                <w:rFonts w:eastAsia="Times New Roman" w:cstheme="minorHAnsi"/>
                <w:bCs/>
                <w:i/>
                <w:iCs/>
                <w:lang w:eastAsia="zh-CN"/>
              </w:rPr>
              <w:t>AvailabilityCombinations</w:t>
            </w:r>
            <w:r>
              <w:rPr>
                <w:rFonts w:eastAsia="Times New Roman" w:cstheme="minorHAnsi"/>
                <w:bCs/>
                <w:lang w:eastAsia="zh-CN"/>
              </w:rPr>
              <w:t>. The DCI itself looks the same.</w:t>
            </w:r>
          </w:p>
        </w:tc>
      </w:tr>
      <w:tr w:rsidR="00914321" w14:paraId="3FB1088C" w14:textId="77777777">
        <w:tc>
          <w:tcPr>
            <w:tcW w:w="2335" w:type="dxa"/>
          </w:tcPr>
          <w:p w14:paraId="3EF84F1F" w14:textId="7A82B9DF" w:rsidR="00914321" w:rsidRDefault="00AD6557" w:rsidP="00AD6557">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57004056" w14:textId="37886D80"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914321" w14:paraId="67458408" w14:textId="77777777">
        <w:tc>
          <w:tcPr>
            <w:tcW w:w="2335" w:type="dxa"/>
          </w:tcPr>
          <w:p w14:paraId="05A1AC85" w14:textId="77777777" w:rsidR="00914321" w:rsidRDefault="00914321" w:rsidP="00914321">
            <w:pPr>
              <w:spacing w:after="0"/>
              <w:rPr>
                <w:rFonts w:eastAsia="Times New Roman" w:cstheme="minorHAnsi"/>
                <w:bCs/>
                <w:lang w:eastAsia="zh-CN"/>
              </w:rPr>
            </w:pPr>
          </w:p>
        </w:tc>
        <w:tc>
          <w:tcPr>
            <w:tcW w:w="7294" w:type="dxa"/>
          </w:tcPr>
          <w:p w14:paraId="26640CA3" w14:textId="77777777" w:rsidR="00914321" w:rsidRDefault="00914321" w:rsidP="00914321">
            <w:pPr>
              <w:spacing w:after="0"/>
              <w:rPr>
                <w:rFonts w:eastAsia="Times New Roman" w:cstheme="minorHAnsi"/>
                <w:bCs/>
                <w:lang w:eastAsia="zh-CN"/>
              </w:rPr>
            </w:pPr>
          </w:p>
        </w:tc>
      </w:tr>
    </w:tbl>
    <w:p w14:paraId="70E7174C" w14:textId="77777777" w:rsidR="006D0E69" w:rsidRDefault="006D0E69">
      <w:pPr>
        <w:spacing w:after="0"/>
        <w:rPr>
          <w:rFonts w:eastAsia="Times New Roman" w:cstheme="minorHAnsi"/>
          <w:bCs/>
          <w:lang w:eastAsia="zh-CN"/>
        </w:rPr>
      </w:pPr>
    </w:p>
    <w:p w14:paraId="6C75AA21"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br w:type="page"/>
      </w:r>
    </w:p>
    <w:p w14:paraId="790CA700" w14:textId="77777777" w:rsidR="006D0E69" w:rsidRDefault="00443BC4">
      <w:pPr>
        <w:pStyle w:val="Heading2"/>
      </w:pPr>
      <w:r>
        <w:lastRenderedPageBreak/>
        <w:t>Topic #2. Corrections on RB set size for Rel-17 IAB FDM multiplexing</w:t>
      </w:r>
    </w:p>
    <w:p w14:paraId="756FA44E"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20"/>
        <w:gridCol w:w="8609"/>
      </w:tblGrid>
      <w:tr w:rsidR="006D0E69" w14:paraId="5EA6544C" w14:textId="77777777">
        <w:tc>
          <w:tcPr>
            <w:tcW w:w="1345" w:type="dxa"/>
          </w:tcPr>
          <w:p w14:paraId="56FF4789" w14:textId="77777777" w:rsidR="006D0E69" w:rsidRDefault="00443BC4">
            <w:pPr>
              <w:jc w:val="center"/>
              <w:rPr>
                <w:lang w:eastAsia="zh-CN"/>
              </w:rPr>
            </w:pPr>
            <w:r>
              <w:rPr>
                <w:lang w:eastAsia="zh-CN"/>
              </w:rPr>
              <w:t xml:space="preserve">Nokia, Nokia Shanghai Bell </w:t>
            </w:r>
          </w:p>
          <w:p w14:paraId="1A682EB6" w14:textId="77777777" w:rsidR="006D0E69" w:rsidRDefault="00443BC4">
            <w:pPr>
              <w:jc w:val="center"/>
              <w:rPr>
                <w:lang w:eastAsia="zh-CN"/>
              </w:rPr>
            </w:pPr>
            <w:r>
              <w:rPr>
                <w:lang w:eastAsia="zh-CN"/>
              </w:rPr>
              <w:t>[5]</w:t>
            </w:r>
          </w:p>
        </w:tc>
        <w:tc>
          <w:tcPr>
            <w:tcW w:w="8284" w:type="dxa"/>
          </w:tcPr>
          <w:p w14:paraId="29D4AAB9" w14:textId="77777777" w:rsidR="006D0E69" w:rsidRDefault="00443BC4">
            <w:pPr>
              <w:spacing w:after="120" w:line="288" w:lineRule="auto"/>
              <w:jc w:val="both"/>
              <w:rPr>
                <w:i/>
              </w:rPr>
            </w:pPr>
            <w:r>
              <w:rPr>
                <w:i/>
                <w:noProof/>
                <w:lang w:eastAsia="ko-KR"/>
              </w:rPr>
              <w:drawing>
                <wp:inline distT="0" distB="0" distL="0" distR="0" wp14:anchorId="1FC12D4A" wp14:editId="50F33916">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399973" cy="3714268"/>
                          </a:xfrm>
                          <a:prstGeom prst="rect">
                            <a:avLst/>
                          </a:prstGeom>
                        </pic:spPr>
                      </pic:pic>
                    </a:graphicData>
                  </a:graphic>
                </wp:inline>
              </w:drawing>
            </w:r>
            <w:r>
              <w:rPr>
                <w:i/>
                <w:noProof/>
                <w:lang w:eastAsia="ko-KR"/>
              </w:rPr>
              <w:drawing>
                <wp:inline distT="0" distB="0" distL="0" distR="0" wp14:anchorId="1DE1EC97" wp14:editId="7F3E3066">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DFCC053" w14:textId="77777777" w:rsidR="006D0E69" w:rsidRDefault="006D0E69">
      <w:pPr>
        <w:rPr>
          <w:lang w:eastAsia="zh-CN"/>
        </w:rPr>
      </w:pPr>
    </w:p>
    <w:p w14:paraId="546B0C63" w14:textId="77777777" w:rsidR="006D0E69" w:rsidRDefault="00443BC4">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14:paraId="29C722CF" w14:textId="77777777" w:rsidR="006D0E69" w:rsidRDefault="00443BC4">
      <w:pPr>
        <w:spacing w:after="0"/>
        <w:rPr>
          <w:rFonts w:eastAsia="Times New Roman" w:cstheme="minorHAnsi"/>
          <w:bCs/>
          <w:lang w:eastAsia="zh-CN"/>
        </w:rPr>
      </w:pPr>
      <w:r>
        <w:rPr>
          <w:rFonts w:eastAsia="Times New Roman" w:cstheme="minorHAnsi"/>
          <w:bCs/>
          <w:lang w:eastAsia="zh-CN"/>
        </w:rPr>
        <w:t>The FL assessment is that all companies are in alignment on the fact the aforementioned highlighted portion of the RAN1#105-e agreement (N is at least the # PRBs that are corresponding to the MT’s # PRBs of an RBG) needs to be captured in the specifications. On the other hand there are diverging views on whether that is actually the case. It is the FL understanding that the divergence likely stems from two different interpretations:</w:t>
      </w:r>
    </w:p>
    <w:p w14:paraId="578F27CE" w14:textId="77777777" w:rsidR="006D0E69" w:rsidRDefault="00443BC4">
      <w:pPr>
        <w:pStyle w:val="ListParagraph"/>
        <w:numPr>
          <w:ilvl w:val="0"/>
          <w:numId w:val="27"/>
        </w:numPr>
        <w:rPr>
          <w:rFonts w:eastAsia="Times New Roman" w:cstheme="minorHAnsi"/>
          <w:bCs/>
        </w:rPr>
      </w:pPr>
      <w:r>
        <w:rPr>
          <w:rFonts w:eastAsia="Times New Roman" w:cstheme="minorHAnsi"/>
          <w:bCs/>
          <w:lang w:val="en-US"/>
        </w:rPr>
        <w:t>Interpretation 1: the agreement indicates an operational constraint that the specification should reflect so that the network shall enforce it.</w:t>
      </w:r>
    </w:p>
    <w:p w14:paraId="29F6E40D" w14:textId="77777777" w:rsidR="006D0E69" w:rsidRDefault="00443BC4">
      <w:pPr>
        <w:pStyle w:val="ListParagraph"/>
        <w:numPr>
          <w:ilvl w:val="0"/>
          <w:numId w:val="27"/>
        </w:numPr>
        <w:rPr>
          <w:rFonts w:eastAsia="Times New Roman" w:cstheme="minorHAnsi"/>
          <w:bCs/>
        </w:rPr>
      </w:pPr>
      <w:r>
        <w:rPr>
          <w:rFonts w:eastAsia="Times New Roman" w:cstheme="minorHAnsi"/>
          <w:bCs/>
          <w:lang w:val="en-US"/>
        </w:rPr>
        <w:lastRenderedPageBreak/>
        <w:t>Interpretation 2: the agreement indicates a constraint that is already reflected in the values that were eventually agreed for N in RAN1#106-e:</w:t>
      </w:r>
    </w:p>
    <w:p w14:paraId="7F9794DF" w14:textId="77777777" w:rsidR="006D0E69" w:rsidRDefault="00443BC4">
      <w:pPr>
        <w:spacing w:after="0"/>
        <w:rPr>
          <w:bCs/>
          <w:highlight w:val="green"/>
        </w:rPr>
      </w:pPr>
      <w:r>
        <w:rPr>
          <w:bCs/>
          <w:highlight w:val="green"/>
        </w:rPr>
        <w:t>RAN1#106-e Agreement</w:t>
      </w:r>
    </w:p>
    <w:p w14:paraId="75371A28" w14:textId="77777777" w:rsidR="006D0E69" w:rsidRDefault="00443BC4">
      <w:r>
        <w:t>N is a configured number of PRBs, where the CU configures N</w:t>
      </w:r>
    </w:p>
    <w:p w14:paraId="5DF36724"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N = {2, 4, 8, 16, 32, 64}</w:t>
      </w:r>
    </w:p>
    <w:p w14:paraId="5DC8BE99"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FFS: Value(s) of N in case of multiple configured BWPs at the IAB-MT</w:t>
      </w:r>
    </w:p>
    <w:p w14:paraId="7944CA59"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This agreement does not revert any existing RAN1 agreement</w:t>
      </w:r>
    </w:p>
    <w:p w14:paraId="5F139F35" w14:textId="77777777" w:rsidR="006D0E69" w:rsidRDefault="006D0E69"/>
    <w:p w14:paraId="0ECF9D3B" w14:textId="77777777" w:rsidR="006D0E69" w:rsidRDefault="00443BC4">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14:paraId="4DCFA64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3DCE8D5" w14:textId="77777777">
        <w:tc>
          <w:tcPr>
            <w:tcW w:w="2335" w:type="dxa"/>
          </w:tcPr>
          <w:p w14:paraId="322A63A2"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F3D0B08"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C2EAFD8" w14:textId="77777777">
        <w:tc>
          <w:tcPr>
            <w:tcW w:w="2335" w:type="dxa"/>
          </w:tcPr>
          <w:p w14:paraId="4CDCEC53"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526307CA"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in[5],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914321" w14:paraId="686995EB" w14:textId="77777777">
        <w:tc>
          <w:tcPr>
            <w:tcW w:w="2335" w:type="dxa"/>
          </w:tcPr>
          <w:p w14:paraId="661CB4AD" w14:textId="4B95567B"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679F9548" w14:textId="77777777" w:rsidR="00914321" w:rsidRDefault="00914321" w:rsidP="00914321">
            <w:pPr>
              <w:spacing w:after="0"/>
              <w:rPr>
                <w:rFonts w:eastAsia="Times New Roman" w:cstheme="minorHAnsi"/>
                <w:bCs/>
                <w:lang w:eastAsia="zh-CN"/>
              </w:rPr>
            </w:pPr>
            <w:r w:rsidRPr="00551F0D">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4DB57765" w14:textId="77777777" w:rsidR="00A12A54" w:rsidRDefault="00A12A54" w:rsidP="00914321">
            <w:pPr>
              <w:spacing w:after="0"/>
              <w:rPr>
                <w:rFonts w:eastAsia="Times New Roman" w:cstheme="minorHAnsi"/>
                <w:bCs/>
                <w:lang w:eastAsia="zh-CN"/>
              </w:rPr>
            </w:pPr>
          </w:p>
          <w:p w14:paraId="764C4E6D" w14:textId="6B868A35" w:rsidR="00A12A54" w:rsidRDefault="00A12A54" w:rsidP="00914321">
            <w:pPr>
              <w:spacing w:after="0"/>
              <w:rPr>
                <w:rFonts w:eastAsia="Times New Roman" w:cstheme="minorHAnsi"/>
                <w:bCs/>
                <w:lang w:eastAsia="zh-CN"/>
              </w:rPr>
            </w:pPr>
            <w:r>
              <w:rPr>
                <w:rFonts w:eastAsia="Times New Roman" w:cstheme="minorHAnsi"/>
                <w:bCs/>
                <w:lang w:eastAsia="zh-CN"/>
              </w:rPr>
              <w:t xml:space="preserve">In response to ZTE, </w:t>
            </w:r>
            <w:r w:rsidR="00443BC4">
              <w:rPr>
                <w:rFonts w:eastAsia="Times New Roman" w:cstheme="minorHAnsi"/>
                <w:bCs/>
                <w:lang w:eastAsia="zh-CN"/>
              </w:rPr>
              <w:t xml:space="preserve">on the contrary, </w:t>
            </w:r>
            <w:r>
              <w:rPr>
                <w:rFonts w:eastAsia="Times New Roman" w:cstheme="minorHAnsi"/>
                <w:bCs/>
                <w:lang w:eastAsia="zh-CN"/>
              </w:rPr>
              <w:t>we think the draft CR provides maximum flexibility in the selection of the RB set size and is therefore not at all “far beyond the agreement.”</w:t>
            </w:r>
          </w:p>
        </w:tc>
      </w:tr>
      <w:tr w:rsidR="00914321" w14:paraId="4FA7AD49" w14:textId="77777777">
        <w:tc>
          <w:tcPr>
            <w:tcW w:w="2335" w:type="dxa"/>
          </w:tcPr>
          <w:p w14:paraId="35A94EFC" w14:textId="4E20CA68"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3B47E1A1" w14:textId="7CF6DE99" w:rsidR="00914321" w:rsidRDefault="00AD6557" w:rsidP="00914321">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bl>
    <w:p w14:paraId="6EAFB484" w14:textId="77777777" w:rsidR="006D0E69" w:rsidRDefault="006D0E69">
      <w:pPr>
        <w:spacing w:after="0"/>
        <w:rPr>
          <w:rFonts w:eastAsia="Times New Roman" w:cstheme="minorHAnsi"/>
          <w:b/>
          <w:lang w:eastAsia="zh-CN"/>
        </w:rPr>
      </w:pPr>
    </w:p>
    <w:p w14:paraId="65AD147A"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F77525" w14:textId="77777777" w:rsidR="006D0E69" w:rsidRDefault="00443BC4">
      <w:pPr>
        <w:pStyle w:val="Heading2"/>
        <w:numPr>
          <w:ilvl w:val="1"/>
          <w:numId w:val="29"/>
        </w:numPr>
      </w:pPr>
      <w:r>
        <w:lastRenderedPageBreak/>
        <w:t>Topic #4. Correction on the formula of Case-7 UL Tx timing for eIAB in TS 38.213</w:t>
      </w:r>
    </w:p>
    <w:p w14:paraId="1F55EAB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6D0E69" w14:paraId="71835115" w14:textId="77777777">
        <w:tc>
          <w:tcPr>
            <w:tcW w:w="1345" w:type="dxa"/>
          </w:tcPr>
          <w:p w14:paraId="3E19C233" w14:textId="77777777" w:rsidR="006D0E69" w:rsidRDefault="00443BC4">
            <w:pPr>
              <w:jc w:val="center"/>
              <w:rPr>
                <w:lang w:eastAsia="zh-CN"/>
              </w:rPr>
            </w:pPr>
            <w:r>
              <w:rPr>
                <w:lang w:eastAsia="zh-CN"/>
              </w:rPr>
              <w:t>ZTE, Sanechips</w:t>
            </w:r>
          </w:p>
          <w:p w14:paraId="7D3BEAF3" w14:textId="77777777" w:rsidR="006D0E69" w:rsidRDefault="00443BC4">
            <w:pPr>
              <w:jc w:val="center"/>
              <w:rPr>
                <w:lang w:eastAsia="zh-CN"/>
              </w:rPr>
            </w:pPr>
            <w:r>
              <w:rPr>
                <w:lang w:eastAsia="zh-CN"/>
              </w:rPr>
              <w:t>[2]</w:t>
            </w:r>
          </w:p>
        </w:tc>
        <w:tc>
          <w:tcPr>
            <w:tcW w:w="8284" w:type="dxa"/>
          </w:tcPr>
          <w:p w14:paraId="7EB176F7" w14:textId="77777777" w:rsidR="006D0E69" w:rsidRDefault="00443BC4">
            <w:pPr>
              <w:spacing w:after="120" w:line="288" w:lineRule="auto"/>
              <w:jc w:val="both"/>
              <w:rPr>
                <w:i/>
              </w:rPr>
            </w:pPr>
            <w:r>
              <w:rPr>
                <w:i/>
                <w:noProof/>
                <w:lang w:eastAsia="ko-KR"/>
              </w:rPr>
              <w:drawing>
                <wp:inline distT="0" distB="0" distL="0" distR="0" wp14:anchorId="0FD3A734" wp14:editId="45C229F7">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792DEA52" w14:textId="77777777" w:rsidR="006D0E69" w:rsidRDefault="006D0E69">
            <w:pPr>
              <w:spacing w:after="120" w:line="288" w:lineRule="auto"/>
              <w:jc w:val="both"/>
              <w:rPr>
                <w:i/>
              </w:rPr>
            </w:pPr>
          </w:p>
        </w:tc>
      </w:tr>
    </w:tbl>
    <w:p w14:paraId="55CA983A" w14:textId="77777777" w:rsidR="006D0E69" w:rsidRDefault="006D0E69">
      <w:pPr>
        <w:rPr>
          <w:lang w:eastAsia="zh-CN"/>
        </w:rPr>
      </w:pPr>
    </w:p>
    <w:p w14:paraId="583EBDD0" w14:textId="77777777" w:rsidR="006D0E69" w:rsidRDefault="00443BC4">
      <w:pPr>
        <w:rPr>
          <w:lang w:eastAsia="zh-CN"/>
        </w:rPr>
      </w:pPr>
      <w:r>
        <w:rPr>
          <w:lang w:eastAsia="zh-CN"/>
        </w:rPr>
        <w:t>The FL assessment is that the CR has merit and it needs to be implemented to reflect the aforementioned agreement.</w:t>
      </w:r>
    </w:p>
    <w:p w14:paraId="7A04BF1B" w14:textId="77777777" w:rsidR="006D0E69" w:rsidRDefault="006D0E69">
      <w:pPr>
        <w:rPr>
          <w:lang w:eastAsia="zh-CN"/>
        </w:rPr>
      </w:pPr>
    </w:p>
    <w:p w14:paraId="23247A41" w14:textId="77777777" w:rsidR="006D0E69" w:rsidRDefault="00443BC4">
      <w:pPr>
        <w:rPr>
          <w:b/>
          <w:bCs/>
          <w:u w:val="single"/>
          <w:lang w:eastAsia="zh-CN"/>
        </w:rPr>
      </w:pPr>
      <w:r>
        <w:rPr>
          <w:b/>
          <w:bCs/>
          <w:highlight w:val="yellow"/>
          <w:u w:val="single"/>
          <w:lang w:eastAsia="zh-CN"/>
        </w:rPr>
        <w:t>FL Proposal 3.4</w:t>
      </w:r>
    </w:p>
    <w:p w14:paraId="4972C470" w14:textId="77777777" w:rsidR="006D0E69" w:rsidRDefault="00443BC4">
      <w:pPr>
        <w:rPr>
          <w:b/>
          <w:bCs/>
          <w:lang w:eastAsia="zh-CN"/>
        </w:rPr>
      </w:pPr>
      <w:r>
        <w:rPr>
          <w:b/>
          <w:bCs/>
          <w:lang w:eastAsia="zh-CN"/>
        </w:rPr>
        <w:t>Endorse draft CR in R1-2208786.</w:t>
      </w:r>
    </w:p>
    <w:p w14:paraId="52E6D8B3"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132FA44" w14:textId="77777777">
        <w:tc>
          <w:tcPr>
            <w:tcW w:w="2335" w:type="dxa"/>
          </w:tcPr>
          <w:p w14:paraId="7D1426F6"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927A6B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2C11050" w14:textId="77777777">
        <w:tc>
          <w:tcPr>
            <w:tcW w:w="2335" w:type="dxa"/>
          </w:tcPr>
          <w:p w14:paraId="2BB7E95B"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49801C0E" w14:textId="77777777" w:rsidR="006D0E69" w:rsidRDefault="00443BC4">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is used instead of N</w:t>
            </w:r>
            <w:r>
              <w:rPr>
                <w:rFonts w:eastAsia="Times New Roman" w:cstheme="minorHAnsi" w:hint="eastAsia"/>
                <w:bCs/>
                <w:vertAlign w:val="subscript"/>
                <w:lang w:eastAsia="zh-CN"/>
              </w:rPr>
              <w:t>TA</w:t>
            </w:r>
            <w:r>
              <w:rPr>
                <w:rFonts w:eastAsia="Times New Roman" w:cstheme="minorHAnsi" w:hint="eastAsia"/>
                <w:bCs/>
                <w:lang w:eastAsia="zh-CN"/>
              </w:rPr>
              <w:t>+N</w:t>
            </w:r>
            <w:r>
              <w:rPr>
                <w:rFonts w:eastAsia="Times New Roman" w:cstheme="minorHAnsi" w:hint="eastAsia"/>
                <w:bCs/>
                <w:vertAlign w:val="subscript"/>
                <w:lang w:eastAsia="zh-CN"/>
              </w:rPr>
              <w:t>TA,offset</w:t>
            </w:r>
            <w:r>
              <w:rPr>
                <w:rFonts w:eastAsia="Times New Roman" w:cstheme="minorHAnsi" w:hint="eastAsia"/>
                <w:bCs/>
                <w:lang w:eastAsia="zh-CN"/>
              </w:rPr>
              <w:t>.</w:t>
            </w:r>
          </w:p>
        </w:tc>
      </w:tr>
      <w:tr w:rsidR="00914321" w14:paraId="6A51E6B0" w14:textId="77777777">
        <w:tc>
          <w:tcPr>
            <w:tcW w:w="2335" w:type="dxa"/>
          </w:tcPr>
          <w:p w14:paraId="539BB4FD" w14:textId="638B8C66"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177B2548" w14:textId="7B9612F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56223F45" w14:textId="77777777">
        <w:tc>
          <w:tcPr>
            <w:tcW w:w="2335" w:type="dxa"/>
          </w:tcPr>
          <w:p w14:paraId="630BDC3B" w14:textId="15D52500"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590CABA8" w14:textId="61E1F21F"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bl>
    <w:p w14:paraId="7AE221D7"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503924E6" w14:textId="77777777" w:rsidR="006D0E69" w:rsidRDefault="00443BC4">
      <w:pPr>
        <w:pStyle w:val="Heading2"/>
      </w:pPr>
      <w:r>
        <w:lastRenderedPageBreak/>
        <w:t>Topic #5. Additional specification for DL Tx power adjustment</w:t>
      </w:r>
    </w:p>
    <w:p w14:paraId="3B4965B2"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6D0E69" w14:paraId="58040B22" w14:textId="77777777">
        <w:tc>
          <w:tcPr>
            <w:tcW w:w="985" w:type="dxa"/>
          </w:tcPr>
          <w:p w14:paraId="09CF24D9" w14:textId="77777777" w:rsidR="006D0E69" w:rsidRDefault="00443BC4">
            <w:pPr>
              <w:jc w:val="center"/>
              <w:rPr>
                <w:lang w:eastAsia="zh-CN"/>
              </w:rPr>
            </w:pPr>
            <w:r>
              <w:rPr>
                <w:lang w:eastAsia="zh-CN"/>
              </w:rPr>
              <w:t>Ericsson</w:t>
            </w:r>
          </w:p>
          <w:p w14:paraId="6AC561BC" w14:textId="77777777" w:rsidR="006D0E69" w:rsidRDefault="00443BC4">
            <w:pPr>
              <w:jc w:val="center"/>
              <w:rPr>
                <w:lang w:eastAsia="zh-CN"/>
              </w:rPr>
            </w:pPr>
            <w:r>
              <w:rPr>
                <w:lang w:eastAsia="zh-CN"/>
              </w:rPr>
              <w:t>[11], [12]</w:t>
            </w:r>
          </w:p>
        </w:tc>
        <w:tc>
          <w:tcPr>
            <w:tcW w:w="8644" w:type="dxa"/>
          </w:tcPr>
          <w:p w14:paraId="31435F63" w14:textId="77777777" w:rsidR="006D0E69" w:rsidRDefault="00443BC4">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00AF16A3" w14:textId="77777777" w:rsidR="006D0E69" w:rsidRDefault="00443BC4">
            <w:pPr>
              <w:pStyle w:val="maintext"/>
              <w:ind w:firstLineChars="0" w:firstLine="0"/>
              <w:rPr>
                <w:b/>
                <w:bCs/>
              </w:rPr>
            </w:pPr>
            <w:r>
              <w:rPr>
                <w:b/>
                <w:bCs/>
                <w:noProof/>
                <w:lang w:val="en-US"/>
              </w:rPr>
              <w:drawing>
                <wp:inline distT="0" distB="0" distL="0" distR="0" wp14:anchorId="44D0CBC9" wp14:editId="1926BCCE">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2E2BFFBB" w14:textId="77777777" w:rsidR="006D0E69" w:rsidRDefault="006D0E69">
      <w:pPr>
        <w:rPr>
          <w:lang w:eastAsia="zh-CN"/>
        </w:rPr>
      </w:pPr>
    </w:p>
    <w:p w14:paraId="68FE68D8" w14:textId="77777777" w:rsidR="006D0E69" w:rsidRDefault="00443BC4">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0309245A" w14:textId="77777777" w:rsidR="006D0E69" w:rsidRDefault="00443BC4">
      <w:pPr>
        <w:rPr>
          <w:b/>
          <w:bCs/>
          <w:u w:val="single"/>
          <w:lang w:eastAsia="zh-CN"/>
        </w:rPr>
      </w:pPr>
      <w:r>
        <w:rPr>
          <w:b/>
          <w:bCs/>
          <w:highlight w:val="yellow"/>
          <w:u w:val="single"/>
          <w:lang w:eastAsia="zh-CN"/>
        </w:rPr>
        <w:t>FL Proposal 3.5</w:t>
      </w:r>
    </w:p>
    <w:p w14:paraId="10C44A2B" w14:textId="77777777" w:rsidR="006D0E69" w:rsidRDefault="00443BC4">
      <w:pPr>
        <w:rPr>
          <w:b/>
          <w:bCs/>
          <w:lang w:eastAsia="zh-CN"/>
        </w:rPr>
      </w:pPr>
      <w:r>
        <w:rPr>
          <w:b/>
          <w:bCs/>
          <w:lang w:eastAsia="zh-CN"/>
        </w:rPr>
        <w:t>Endorse draft CR in R1-2210225.</w:t>
      </w:r>
    </w:p>
    <w:p w14:paraId="555E1350"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431F492" w14:textId="77777777">
        <w:tc>
          <w:tcPr>
            <w:tcW w:w="2335" w:type="dxa"/>
          </w:tcPr>
          <w:p w14:paraId="1517BDAE"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AD478FA"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49B9F24" w14:textId="77777777">
        <w:tc>
          <w:tcPr>
            <w:tcW w:w="2335" w:type="dxa"/>
          </w:tcPr>
          <w:p w14:paraId="1B807882" w14:textId="77777777" w:rsidR="006D0E69" w:rsidRDefault="00443BC4">
            <w:pPr>
              <w:spacing w:after="0"/>
              <w:rPr>
                <w:rFonts w:eastAsia="Times New Roman" w:cstheme="minorHAnsi"/>
                <w:bCs/>
                <w:lang w:eastAsia="ko-KR"/>
              </w:rPr>
            </w:pPr>
            <w:r>
              <w:rPr>
                <w:rFonts w:ascii="Malgun Gothic" w:eastAsia="Malgun Gothic" w:hAnsi="Malgun Gothic" w:cs="Malgun Gothic" w:hint="eastAsia"/>
                <w:bCs/>
                <w:lang w:eastAsia="ko-KR"/>
              </w:rPr>
              <w:t>E</w:t>
            </w:r>
            <w:r>
              <w:rPr>
                <w:rFonts w:ascii="Malgun Gothic" w:eastAsia="Malgun Gothic" w:hAnsi="Malgun Gothic" w:cs="Malgun Gothic"/>
                <w:bCs/>
                <w:lang w:eastAsia="ko-KR"/>
              </w:rPr>
              <w:t>TRI</w:t>
            </w:r>
          </w:p>
        </w:tc>
        <w:tc>
          <w:tcPr>
            <w:tcW w:w="7294" w:type="dxa"/>
          </w:tcPr>
          <w:p w14:paraId="2A9BC32F" w14:textId="77777777" w:rsidR="006D0E69" w:rsidRDefault="00443BC4">
            <w:pPr>
              <w:spacing w:after="0"/>
              <w:rPr>
                <w:rFonts w:eastAsia="Malgun Gothic" w:cstheme="minorHAnsi"/>
                <w:bCs/>
                <w:lang w:eastAsia="ko-KR"/>
              </w:rPr>
            </w:pPr>
            <w:r>
              <w:rPr>
                <w:rFonts w:eastAsia="Malgun Gothic" w:cstheme="minorHAnsi" w:hint="eastAsia"/>
                <w:bCs/>
                <w:lang w:eastAsia="ko-KR"/>
              </w:rPr>
              <w:t>S</w:t>
            </w:r>
            <w:r>
              <w:rPr>
                <w:rFonts w:eastAsia="Malgun Gothic" w:cstheme="minorHAnsi"/>
                <w:bCs/>
                <w:lang w:eastAsia="ko-KR"/>
              </w:rPr>
              <w:t>upport.</w:t>
            </w:r>
          </w:p>
        </w:tc>
      </w:tr>
      <w:tr w:rsidR="006D0E69" w14:paraId="6F6C694E" w14:textId="77777777">
        <w:tc>
          <w:tcPr>
            <w:tcW w:w="2335" w:type="dxa"/>
          </w:tcPr>
          <w:p w14:paraId="5135035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79CE0395" w14:textId="77777777" w:rsidR="006D0E69" w:rsidRDefault="00443BC4">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914321" w14:paraId="512B26A8" w14:textId="77777777">
        <w:tc>
          <w:tcPr>
            <w:tcW w:w="2335" w:type="dxa"/>
          </w:tcPr>
          <w:p w14:paraId="2D10D10B" w14:textId="5289EB7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793068A3" w14:textId="101C02CA"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AD6557" w14:paraId="02A54326" w14:textId="77777777">
        <w:tc>
          <w:tcPr>
            <w:tcW w:w="2335" w:type="dxa"/>
          </w:tcPr>
          <w:p w14:paraId="6CCC72BD" w14:textId="2A766ED5"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A5AA628" w14:textId="54446B6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bl>
    <w:p w14:paraId="7F76D52B" w14:textId="77777777" w:rsidR="006D0E69" w:rsidRDefault="006D0E69">
      <w:pPr>
        <w:spacing w:after="0" w:line="240" w:lineRule="auto"/>
        <w:rPr>
          <w:rFonts w:eastAsia="Times New Roman" w:cstheme="minorHAnsi"/>
          <w:b/>
          <w:lang w:eastAsia="zh-CN"/>
        </w:rPr>
      </w:pPr>
    </w:p>
    <w:p w14:paraId="0CDCC02B" w14:textId="77777777" w:rsidR="006D0E69" w:rsidRDefault="006D0E69">
      <w:pPr>
        <w:rPr>
          <w:lang w:eastAsia="zh-CN"/>
        </w:rPr>
      </w:pPr>
    </w:p>
    <w:p w14:paraId="0BC4FAAE" w14:textId="77777777" w:rsidR="006D0E69" w:rsidRDefault="006D0E69">
      <w:pPr>
        <w:spacing w:after="0" w:line="240" w:lineRule="auto"/>
        <w:rPr>
          <w:lang w:eastAsia="zh-CN"/>
        </w:rPr>
      </w:pPr>
    </w:p>
    <w:p w14:paraId="1ED19C83" w14:textId="77777777" w:rsidR="006D0E69" w:rsidRDefault="00443BC4">
      <w:pPr>
        <w:spacing w:after="0" w:line="240" w:lineRule="auto"/>
        <w:rPr>
          <w:lang w:eastAsia="zh-CN"/>
        </w:rPr>
      </w:pPr>
      <w:r>
        <w:rPr>
          <w:lang w:eastAsia="zh-CN"/>
        </w:rPr>
        <w:br w:type="page"/>
      </w:r>
    </w:p>
    <w:p w14:paraId="6A6E0303" w14:textId="77777777" w:rsidR="006D0E69" w:rsidRDefault="00443BC4">
      <w:pPr>
        <w:pStyle w:val="Heading2"/>
      </w:pPr>
      <w:r>
        <w:lastRenderedPageBreak/>
        <w:t>Topic #6. Corrections on misaligment for MAC CE or RRC parameters for eIAB TS 38.213</w:t>
      </w:r>
    </w:p>
    <w:p w14:paraId="1976777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6D0E69" w14:paraId="12F1F90E" w14:textId="77777777">
        <w:tc>
          <w:tcPr>
            <w:tcW w:w="1345" w:type="dxa"/>
          </w:tcPr>
          <w:p w14:paraId="70D2B160" w14:textId="77777777" w:rsidR="006D0E69" w:rsidRDefault="00443BC4">
            <w:pPr>
              <w:jc w:val="center"/>
              <w:rPr>
                <w:lang w:eastAsia="zh-CN"/>
              </w:rPr>
            </w:pPr>
            <w:r>
              <w:rPr>
                <w:lang w:eastAsia="zh-CN"/>
              </w:rPr>
              <w:t>ZTE, Sanechips</w:t>
            </w:r>
          </w:p>
          <w:p w14:paraId="5DEBAE34" w14:textId="77777777" w:rsidR="006D0E69" w:rsidRDefault="00443BC4">
            <w:pPr>
              <w:jc w:val="center"/>
              <w:rPr>
                <w:lang w:eastAsia="zh-CN"/>
              </w:rPr>
            </w:pPr>
            <w:r>
              <w:rPr>
                <w:lang w:eastAsia="zh-CN"/>
              </w:rPr>
              <w:t>[4]</w:t>
            </w:r>
          </w:p>
        </w:tc>
        <w:tc>
          <w:tcPr>
            <w:tcW w:w="8284" w:type="dxa"/>
          </w:tcPr>
          <w:p w14:paraId="3586E452" w14:textId="77777777" w:rsidR="006D0E69" w:rsidRDefault="00443BC4">
            <w:pPr>
              <w:spacing w:after="120" w:line="288" w:lineRule="auto"/>
              <w:jc w:val="both"/>
              <w:rPr>
                <w:i/>
              </w:rPr>
            </w:pPr>
            <w:r>
              <w:rPr>
                <w:i/>
                <w:noProof/>
                <w:lang w:eastAsia="ko-KR"/>
              </w:rPr>
              <w:drawing>
                <wp:inline distT="0" distB="0" distL="0" distR="0" wp14:anchorId="7E25FC0E" wp14:editId="1243A165">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67EC4AB3" w14:textId="77777777" w:rsidR="006D0E69" w:rsidRDefault="006D0E69">
      <w:pPr>
        <w:rPr>
          <w:lang w:eastAsia="zh-CN"/>
        </w:rPr>
      </w:pPr>
    </w:p>
    <w:p w14:paraId="6EFAB334" w14:textId="77777777" w:rsidR="006D0E69" w:rsidRDefault="00443BC4">
      <w:pPr>
        <w:rPr>
          <w:lang w:eastAsia="zh-CN"/>
        </w:rPr>
      </w:pPr>
      <w:r>
        <w:rPr>
          <w:lang w:eastAsia="zh-CN"/>
        </w:rPr>
        <w:t>The FL assessment is that the CR has merit.</w:t>
      </w:r>
    </w:p>
    <w:p w14:paraId="22B9CD99" w14:textId="77777777" w:rsidR="006D0E69" w:rsidRDefault="006D0E69">
      <w:pPr>
        <w:rPr>
          <w:lang w:eastAsia="zh-CN"/>
        </w:rPr>
      </w:pPr>
    </w:p>
    <w:p w14:paraId="4D113C39" w14:textId="77777777" w:rsidR="006D0E69" w:rsidRDefault="00443BC4">
      <w:pPr>
        <w:rPr>
          <w:b/>
          <w:bCs/>
          <w:u w:val="single"/>
          <w:lang w:eastAsia="zh-CN"/>
        </w:rPr>
      </w:pPr>
      <w:r>
        <w:rPr>
          <w:b/>
          <w:bCs/>
          <w:highlight w:val="yellow"/>
          <w:u w:val="single"/>
          <w:lang w:eastAsia="zh-CN"/>
        </w:rPr>
        <w:t>FL Proposal 3.6</w:t>
      </w:r>
    </w:p>
    <w:p w14:paraId="29404826" w14:textId="77777777" w:rsidR="006D0E69" w:rsidRDefault="00443BC4">
      <w:pPr>
        <w:rPr>
          <w:b/>
          <w:bCs/>
          <w:lang w:eastAsia="zh-CN"/>
        </w:rPr>
      </w:pPr>
      <w:r>
        <w:rPr>
          <w:b/>
          <w:bCs/>
          <w:lang w:eastAsia="zh-CN"/>
        </w:rPr>
        <w:t>Endorse draft CR in R1-2208788.</w:t>
      </w:r>
    </w:p>
    <w:p w14:paraId="221CB3CC"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40AD463B" w14:textId="77777777">
        <w:tc>
          <w:tcPr>
            <w:tcW w:w="2335" w:type="dxa"/>
          </w:tcPr>
          <w:p w14:paraId="422A525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CA63E3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DF2CF31" w14:textId="77777777">
        <w:tc>
          <w:tcPr>
            <w:tcW w:w="2335" w:type="dxa"/>
          </w:tcPr>
          <w:p w14:paraId="526C0A4B" w14:textId="77777777" w:rsidR="006D0E69" w:rsidRDefault="00443BC4">
            <w:pPr>
              <w:spacing w:after="0"/>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15D3B651" w14:textId="77777777" w:rsidR="006D0E69" w:rsidRDefault="00443BC4">
            <w:pPr>
              <w:spacing w:after="0"/>
              <w:rPr>
                <w:rFonts w:eastAsia="Malgun Gothic" w:cstheme="minorHAnsi"/>
                <w:bCs/>
                <w:lang w:eastAsia="ko-KR"/>
              </w:rPr>
            </w:pPr>
            <w:r>
              <w:rPr>
                <w:rFonts w:eastAsia="Malgun Gothic" w:cstheme="minorHAnsi" w:hint="eastAsia"/>
                <w:bCs/>
                <w:lang w:eastAsia="ko-KR"/>
              </w:rPr>
              <w:t>O</w:t>
            </w:r>
            <w:r>
              <w:rPr>
                <w:rFonts w:eastAsia="Malgun Gothic" w:cstheme="minorHAnsi"/>
                <w:bCs/>
                <w:lang w:eastAsia="ko-KR"/>
              </w:rPr>
              <w:t>K with other than change #3.</w:t>
            </w:r>
          </w:p>
          <w:p w14:paraId="7605F772" w14:textId="77777777" w:rsidR="006D0E69" w:rsidRDefault="00443BC4">
            <w:pPr>
              <w:spacing w:after="0"/>
              <w:rPr>
                <w:rFonts w:eastAsia="Malgun Gothic" w:cstheme="minorHAnsi"/>
                <w:bCs/>
                <w:lang w:eastAsia="ko-KR"/>
              </w:rPr>
            </w:pPr>
            <w:r>
              <w:rPr>
                <w:rFonts w:eastAsia="Malgun Gothic" w:cstheme="minorHAnsi" w:hint="eastAsia"/>
                <w:bCs/>
                <w:lang w:eastAsia="ko-KR"/>
              </w:rPr>
              <w:t>C</w:t>
            </w:r>
            <w:r>
              <w:rPr>
                <w:rFonts w:eastAsia="Malgun Gothic" w:cstheme="minorHAnsi"/>
                <w:bCs/>
                <w:lang w:eastAsia="ko-KR"/>
              </w:rPr>
              <w:t>hange #3 in 8788 is overlapped with Topic #5 above.</w:t>
            </w:r>
          </w:p>
        </w:tc>
      </w:tr>
      <w:tr w:rsidR="006D0E69" w14:paraId="7A76CAD5" w14:textId="77777777">
        <w:tc>
          <w:tcPr>
            <w:tcW w:w="2335" w:type="dxa"/>
          </w:tcPr>
          <w:p w14:paraId="4703718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6A272301"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914321" w14:paraId="499584BE" w14:textId="77777777">
        <w:tc>
          <w:tcPr>
            <w:tcW w:w="2335" w:type="dxa"/>
          </w:tcPr>
          <w:p w14:paraId="3A5035AE" w14:textId="2E61F60C"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3228280F" w14:textId="7F28FC7A" w:rsidR="00914321" w:rsidRDefault="00914321" w:rsidP="00914321">
            <w:pPr>
              <w:spacing w:after="0"/>
              <w:rPr>
                <w:rFonts w:eastAsia="Times New Roman" w:cstheme="minorHAnsi"/>
                <w:bCs/>
                <w:lang w:eastAsia="zh-CN"/>
              </w:rPr>
            </w:pPr>
            <w:r>
              <w:rPr>
                <w:rFonts w:eastAsia="Times New Roman" w:cstheme="minorHAnsi"/>
                <w:bCs/>
                <w:lang w:eastAsia="zh-CN"/>
              </w:rPr>
              <w:t>Support. Share ETRI’s concern about the 3</w:t>
            </w:r>
            <w:r w:rsidRPr="00D4197A">
              <w:rPr>
                <w:rFonts w:eastAsia="Times New Roman" w:cstheme="minorHAnsi"/>
                <w:bCs/>
                <w:vertAlign w:val="superscript"/>
                <w:lang w:eastAsia="zh-CN"/>
              </w:rPr>
              <w:t>rd</w:t>
            </w:r>
            <w:r>
              <w:rPr>
                <w:rFonts w:eastAsia="Times New Roman" w:cstheme="minorHAnsi"/>
                <w:bCs/>
                <w:lang w:eastAsia="zh-CN"/>
              </w:rPr>
              <w:t xml:space="preserve"> change.</w:t>
            </w:r>
          </w:p>
        </w:tc>
      </w:tr>
      <w:tr w:rsidR="00AD6557" w14:paraId="50277986" w14:textId="77777777">
        <w:tc>
          <w:tcPr>
            <w:tcW w:w="2335" w:type="dxa"/>
          </w:tcPr>
          <w:p w14:paraId="004555E7" w14:textId="7793EA84"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EFD22A8" w14:textId="1BC3EB4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bl>
    <w:p w14:paraId="081236D5"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DCE39A2" w14:textId="77777777" w:rsidR="006D0E69" w:rsidRDefault="006D0E69">
      <w:pPr>
        <w:rPr>
          <w:lang w:eastAsia="zh-CN"/>
        </w:rPr>
      </w:pPr>
    </w:p>
    <w:p w14:paraId="2B85D4CB" w14:textId="77777777" w:rsidR="006D0E69" w:rsidRDefault="00443BC4">
      <w:pPr>
        <w:pStyle w:val="Heading2"/>
      </w:pPr>
      <w:r>
        <w:t>Topic #7. Correction on the position related to the description that the RB set is equivalent to hard for eIAB in TS 38.213</w:t>
      </w:r>
    </w:p>
    <w:p w14:paraId="48413A86"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6D0E69" w14:paraId="3BB3A2FE" w14:textId="77777777">
        <w:tc>
          <w:tcPr>
            <w:tcW w:w="1345" w:type="dxa"/>
          </w:tcPr>
          <w:p w14:paraId="096F0B2A" w14:textId="77777777" w:rsidR="006D0E69" w:rsidRDefault="00443BC4">
            <w:pPr>
              <w:jc w:val="center"/>
              <w:rPr>
                <w:lang w:eastAsia="zh-CN"/>
              </w:rPr>
            </w:pPr>
            <w:r>
              <w:rPr>
                <w:lang w:eastAsia="zh-CN"/>
              </w:rPr>
              <w:t>ZTE, Sanechips</w:t>
            </w:r>
          </w:p>
          <w:p w14:paraId="040BEDA1" w14:textId="77777777" w:rsidR="006D0E69" w:rsidRDefault="00443BC4">
            <w:pPr>
              <w:jc w:val="center"/>
              <w:rPr>
                <w:lang w:eastAsia="zh-CN"/>
              </w:rPr>
            </w:pPr>
            <w:r>
              <w:rPr>
                <w:lang w:eastAsia="zh-CN"/>
              </w:rPr>
              <w:t>[3]</w:t>
            </w:r>
          </w:p>
        </w:tc>
        <w:tc>
          <w:tcPr>
            <w:tcW w:w="8284" w:type="dxa"/>
          </w:tcPr>
          <w:p w14:paraId="58A7E2C6" w14:textId="77777777" w:rsidR="006D0E69" w:rsidRDefault="00443BC4">
            <w:pPr>
              <w:spacing w:after="120" w:line="288" w:lineRule="auto"/>
              <w:jc w:val="both"/>
              <w:rPr>
                <w:i/>
              </w:rPr>
            </w:pPr>
            <w:r>
              <w:rPr>
                <w:i/>
                <w:noProof/>
                <w:lang w:eastAsia="ko-KR"/>
              </w:rPr>
              <w:drawing>
                <wp:inline distT="0" distB="0" distL="0" distR="0" wp14:anchorId="4793605B" wp14:editId="7BE45387">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7580B4AD" w14:textId="77777777" w:rsidR="006D0E69" w:rsidRDefault="006D0E69">
      <w:pPr>
        <w:rPr>
          <w:lang w:eastAsia="zh-CN"/>
        </w:rPr>
      </w:pPr>
    </w:p>
    <w:p w14:paraId="65A038D9" w14:textId="77777777" w:rsidR="006D0E69" w:rsidRDefault="00443BC4">
      <w:pPr>
        <w:rPr>
          <w:lang w:eastAsia="zh-CN"/>
        </w:rPr>
      </w:pPr>
      <w:r>
        <w:rPr>
          <w:lang w:eastAsia="zh-CN"/>
        </w:rPr>
        <w:t>The FL assessment is that the CR has merit.</w:t>
      </w:r>
    </w:p>
    <w:p w14:paraId="4EB1BB2B" w14:textId="77777777" w:rsidR="006D0E69" w:rsidRDefault="006D0E69">
      <w:pPr>
        <w:rPr>
          <w:lang w:eastAsia="zh-CN"/>
        </w:rPr>
      </w:pPr>
    </w:p>
    <w:p w14:paraId="13662E66" w14:textId="77777777" w:rsidR="006D0E69" w:rsidRDefault="00443BC4">
      <w:pPr>
        <w:rPr>
          <w:b/>
          <w:bCs/>
          <w:u w:val="single"/>
          <w:lang w:eastAsia="zh-CN"/>
        </w:rPr>
      </w:pPr>
      <w:r>
        <w:rPr>
          <w:b/>
          <w:bCs/>
          <w:highlight w:val="yellow"/>
          <w:u w:val="single"/>
          <w:lang w:eastAsia="zh-CN"/>
        </w:rPr>
        <w:t>FL Proposal 3.7</w:t>
      </w:r>
    </w:p>
    <w:p w14:paraId="520EC75C" w14:textId="77777777" w:rsidR="006D0E69" w:rsidRDefault="00443BC4">
      <w:pPr>
        <w:rPr>
          <w:b/>
          <w:bCs/>
          <w:lang w:eastAsia="zh-CN"/>
        </w:rPr>
      </w:pPr>
      <w:r>
        <w:rPr>
          <w:b/>
          <w:bCs/>
          <w:lang w:eastAsia="zh-CN"/>
        </w:rPr>
        <w:t>Endorse draft CR in R1-2208787.</w:t>
      </w:r>
    </w:p>
    <w:p w14:paraId="1C02F921"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FD2A850" w14:textId="77777777">
        <w:tc>
          <w:tcPr>
            <w:tcW w:w="2335" w:type="dxa"/>
          </w:tcPr>
          <w:p w14:paraId="391C1F43"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E810A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2D429330" w14:textId="77777777">
        <w:tc>
          <w:tcPr>
            <w:tcW w:w="2335" w:type="dxa"/>
          </w:tcPr>
          <w:p w14:paraId="1F8FC4E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6981A27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BF7C5B" w14:paraId="42A44453" w14:textId="77777777">
        <w:tc>
          <w:tcPr>
            <w:tcW w:w="2335" w:type="dxa"/>
          </w:tcPr>
          <w:p w14:paraId="6E1557C0" w14:textId="5B761EC0"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D44D3F" w14:textId="5D869FBD" w:rsidR="00BF7C5B" w:rsidRDefault="00BF7C5B" w:rsidP="00BF7C5B">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BF7C5B" w14:paraId="1CFC5FDC" w14:textId="77777777">
        <w:tc>
          <w:tcPr>
            <w:tcW w:w="2335" w:type="dxa"/>
          </w:tcPr>
          <w:p w14:paraId="32DE0735" w14:textId="319CFE50"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AC75B0B" w14:textId="1EB8CF62"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bl>
    <w:p w14:paraId="18F62A81" w14:textId="77777777" w:rsidR="006D0E69" w:rsidRDefault="006D0E69">
      <w:pPr>
        <w:spacing w:after="0" w:line="240" w:lineRule="auto"/>
        <w:rPr>
          <w:rFonts w:eastAsia="Times New Roman" w:cstheme="minorHAnsi"/>
          <w:b/>
          <w:lang w:eastAsia="zh-CN"/>
        </w:rPr>
      </w:pPr>
    </w:p>
    <w:p w14:paraId="36C95774" w14:textId="77777777" w:rsidR="006D0E69" w:rsidRDefault="00443BC4">
      <w:pPr>
        <w:spacing w:after="0" w:line="240" w:lineRule="auto"/>
        <w:rPr>
          <w:lang w:eastAsia="zh-CN"/>
        </w:rPr>
      </w:pPr>
      <w:r>
        <w:rPr>
          <w:lang w:eastAsia="zh-CN"/>
        </w:rPr>
        <w:br w:type="page"/>
      </w:r>
    </w:p>
    <w:p w14:paraId="652CC6A5" w14:textId="77777777" w:rsidR="006D0E69" w:rsidRDefault="00443BC4">
      <w:pPr>
        <w:pStyle w:val="Heading2"/>
      </w:pPr>
      <w:r>
        <w:lastRenderedPageBreak/>
        <w:t>Topic #8. Draft CR on guard symbols MAC CEs</w:t>
      </w:r>
    </w:p>
    <w:p w14:paraId="01CD890D" w14:textId="77777777" w:rsidR="006D0E69" w:rsidRDefault="00443BC4">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6D0E69" w14:paraId="1F0C5186" w14:textId="77777777">
        <w:tc>
          <w:tcPr>
            <w:tcW w:w="1165" w:type="dxa"/>
          </w:tcPr>
          <w:p w14:paraId="450F7AC9" w14:textId="77777777" w:rsidR="006D0E69" w:rsidRDefault="00443BC4">
            <w:pPr>
              <w:jc w:val="center"/>
              <w:rPr>
                <w:lang w:eastAsia="zh-CN"/>
              </w:rPr>
            </w:pPr>
            <w:r>
              <w:rPr>
                <w:lang w:eastAsia="zh-CN"/>
              </w:rPr>
              <w:t>Ericsson</w:t>
            </w:r>
          </w:p>
          <w:p w14:paraId="7DE63A4C" w14:textId="77777777" w:rsidR="006D0E69" w:rsidRDefault="00443BC4">
            <w:pPr>
              <w:jc w:val="center"/>
              <w:rPr>
                <w:lang w:eastAsia="zh-CN"/>
              </w:rPr>
            </w:pPr>
            <w:r>
              <w:rPr>
                <w:lang w:eastAsia="zh-CN"/>
              </w:rPr>
              <w:t>[13]</w:t>
            </w:r>
          </w:p>
        </w:tc>
        <w:tc>
          <w:tcPr>
            <w:tcW w:w="8464" w:type="dxa"/>
          </w:tcPr>
          <w:p w14:paraId="04577F2F" w14:textId="77777777" w:rsidR="006D0E69" w:rsidRDefault="00443BC4">
            <w:pPr>
              <w:spacing w:after="120" w:line="288" w:lineRule="auto"/>
              <w:jc w:val="both"/>
              <w:rPr>
                <w:i/>
              </w:rPr>
            </w:pPr>
            <w:r>
              <w:rPr>
                <w:i/>
                <w:noProof/>
                <w:lang w:eastAsia="ko-KR"/>
              </w:rPr>
              <w:drawing>
                <wp:inline distT="0" distB="0" distL="0" distR="0" wp14:anchorId="01656565" wp14:editId="29EF9734">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2BB6CE12" w14:textId="77777777" w:rsidR="006D0E69" w:rsidRDefault="00443BC4">
            <w:pPr>
              <w:spacing w:after="120" w:line="288" w:lineRule="auto"/>
              <w:jc w:val="both"/>
              <w:rPr>
                <w:i/>
              </w:rPr>
            </w:pPr>
            <w:r>
              <w:rPr>
                <w:i/>
                <w:noProof/>
                <w:lang w:eastAsia="ko-KR"/>
              </w:rPr>
              <w:drawing>
                <wp:inline distT="0" distB="0" distL="0" distR="0" wp14:anchorId="6788729E" wp14:editId="78A1FCBC">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36A03202" w14:textId="77777777" w:rsidR="006D0E69" w:rsidRDefault="006D0E69">
      <w:pPr>
        <w:rPr>
          <w:lang w:eastAsia="zh-CN"/>
        </w:rPr>
      </w:pPr>
    </w:p>
    <w:p w14:paraId="3AAB56A3" w14:textId="77777777" w:rsidR="006D0E69" w:rsidRDefault="00443BC4">
      <w:pPr>
        <w:rPr>
          <w:lang w:eastAsia="zh-CN"/>
        </w:rPr>
      </w:pPr>
      <w:r>
        <w:rPr>
          <w:lang w:eastAsia="zh-CN"/>
        </w:rPr>
        <w:t>The FL assessment is that the CR has merit. For reference here is also the related RAN1#106-e agreement:</w:t>
      </w:r>
    </w:p>
    <w:p w14:paraId="5A2771DF" w14:textId="77777777" w:rsidR="006D0E69" w:rsidRDefault="006D0E69">
      <w:pPr>
        <w:spacing w:after="0" w:line="240" w:lineRule="auto"/>
        <w:rPr>
          <w:lang w:eastAsia="zh-CN"/>
        </w:rPr>
      </w:pPr>
    </w:p>
    <w:p w14:paraId="36485CDE" w14:textId="77777777" w:rsidR="006D0E69" w:rsidRDefault="00443BC4">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11F76DC" w14:textId="77777777" w:rsidR="006D0E69" w:rsidRDefault="00443BC4">
      <w:pPr>
        <w:shd w:val="clear" w:color="auto" w:fill="FFFFFF"/>
        <w:jc w:val="both"/>
        <w:rPr>
          <w:color w:val="222222"/>
          <w:lang w:eastAsia="ko-KR"/>
        </w:rPr>
      </w:pPr>
      <w:r>
        <w:rPr>
          <w:color w:val="222222"/>
          <w:lang w:eastAsia="ko-KR"/>
        </w:rPr>
        <w:t>MAC-CE signaling of Desired/Provided Guard Symbols is enhanced (e.g. using the same Rel-16 MAC-CE design) to support indication of guard symbols additionally required for Case #6 and Case #7 timing cases.</w:t>
      </w:r>
    </w:p>
    <w:p w14:paraId="7F1F90F6" w14:textId="77777777" w:rsidR="006D0E69" w:rsidRDefault="00443BC4">
      <w:pPr>
        <w:pStyle w:val="ListParagraph"/>
        <w:numPr>
          <w:ilvl w:val="0"/>
          <w:numId w:val="30"/>
        </w:numPr>
        <w:spacing w:line="240" w:lineRule="auto"/>
        <w:contextualSpacing/>
        <w:jc w:val="both"/>
        <w:rPr>
          <w:rFonts w:eastAsia="Calibri"/>
          <w:bCs/>
        </w:rPr>
      </w:pPr>
      <w:r>
        <w:rPr>
          <w:rFonts w:eastAsia="Calibri"/>
          <w:bCs/>
        </w:rPr>
        <w:t>FFS: Number of guard symbols associated with Case #6 and Case #7 timing modes</w:t>
      </w:r>
    </w:p>
    <w:p w14:paraId="790932A9" w14:textId="77777777" w:rsidR="006D0E69" w:rsidRDefault="00443BC4">
      <w:pPr>
        <w:pStyle w:val="ListParagraph"/>
        <w:numPr>
          <w:ilvl w:val="0"/>
          <w:numId w:val="30"/>
        </w:numPr>
        <w:spacing w:line="240" w:lineRule="auto"/>
        <w:contextualSpacing/>
        <w:jc w:val="both"/>
        <w:rPr>
          <w:rFonts w:eastAsia="Calibri"/>
          <w:bCs/>
        </w:rPr>
      </w:pPr>
      <w:r>
        <w:rPr>
          <w:rFonts w:eastAsia="Calibri"/>
          <w:bCs/>
        </w:rPr>
        <w:t>FFS: Need for explicit indication of guard symbols switching between timing cases</w:t>
      </w:r>
    </w:p>
    <w:p w14:paraId="70E982FD" w14:textId="77777777" w:rsidR="006D0E69" w:rsidRDefault="006D0E69">
      <w:pPr>
        <w:shd w:val="clear" w:color="auto" w:fill="FFFFFF"/>
        <w:jc w:val="both"/>
        <w:rPr>
          <w:color w:val="222222"/>
          <w:lang w:eastAsia="ko-KR"/>
        </w:rPr>
      </w:pPr>
    </w:p>
    <w:p w14:paraId="49531F04" w14:textId="77777777" w:rsidR="006D0E69" w:rsidRDefault="00443BC4">
      <w:pPr>
        <w:rPr>
          <w:b/>
          <w:bCs/>
          <w:u w:val="single"/>
          <w:lang w:eastAsia="zh-CN"/>
        </w:rPr>
      </w:pPr>
      <w:r>
        <w:rPr>
          <w:b/>
          <w:bCs/>
          <w:highlight w:val="yellow"/>
          <w:u w:val="single"/>
          <w:lang w:eastAsia="zh-CN"/>
        </w:rPr>
        <w:t>FL Proposal 3.8</w:t>
      </w:r>
    </w:p>
    <w:p w14:paraId="14D9C714" w14:textId="77777777" w:rsidR="006D0E69" w:rsidRDefault="00443BC4">
      <w:pPr>
        <w:rPr>
          <w:b/>
          <w:bCs/>
          <w:lang w:eastAsia="zh-CN"/>
        </w:rPr>
      </w:pPr>
      <w:r>
        <w:rPr>
          <w:b/>
          <w:bCs/>
          <w:lang w:eastAsia="zh-CN"/>
        </w:rPr>
        <w:t>Endorse draft CR in R1-2210227.</w:t>
      </w:r>
    </w:p>
    <w:p w14:paraId="01B70FF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206D897" w14:textId="77777777">
        <w:tc>
          <w:tcPr>
            <w:tcW w:w="2335" w:type="dxa"/>
          </w:tcPr>
          <w:p w14:paraId="66EBB4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B6F907C"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6655AE5D" w14:textId="77777777">
        <w:tc>
          <w:tcPr>
            <w:tcW w:w="2335" w:type="dxa"/>
          </w:tcPr>
          <w:p w14:paraId="5BAFCFED"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02C8A459"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914321" w14:paraId="5B13BDC0" w14:textId="77777777">
        <w:tc>
          <w:tcPr>
            <w:tcW w:w="2335" w:type="dxa"/>
          </w:tcPr>
          <w:p w14:paraId="000F234C" w14:textId="54BD2555"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FC9C83D" w14:textId="774E185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44CE11FA" w14:textId="77777777">
        <w:tc>
          <w:tcPr>
            <w:tcW w:w="2335" w:type="dxa"/>
          </w:tcPr>
          <w:p w14:paraId="1F636451" w14:textId="21906365"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430C2AAD" w14:textId="484FE007"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bl>
    <w:p w14:paraId="30948993" w14:textId="77777777" w:rsidR="006D0E69" w:rsidRDefault="006D0E69">
      <w:pPr>
        <w:spacing w:after="0" w:line="240" w:lineRule="auto"/>
        <w:rPr>
          <w:rFonts w:eastAsia="Times New Roman" w:cstheme="minorHAnsi"/>
          <w:b/>
          <w:lang w:eastAsia="zh-CN"/>
        </w:rPr>
      </w:pPr>
    </w:p>
    <w:p w14:paraId="4D6E9981" w14:textId="77777777" w:rsidR="006D0E69" w:rsidRDefault="00443BC4">
      <w:pPr>
        <w:spacing w:after="0" w:line="240" w:lineRule="auto"/>
        <w:rPr>
          <w:lang w:eastAsia="zh-CN"/>
        </w:rPr>
      </w:pPr>
      <w:r>
        <w:rPr>
          <w:lang w:eastAsia="zh-CN"/>
        </w:rPr>
        <w:br w:type="page"/>
      </w:r>
    </w:p>
    <w:p w14:paraId="2703C02F" w14:textId="77777777" w:rsidR="006D0E69" w:rsidRDefault="00443BC4">
      <w:pPr>
        <w:pStyle w:val="Heading2"/>
      </w:pPr>
      <w:r>
        <w:lastRenderedPageBreak/>
        <w:t>Topic #9. Draft CR on timing case indication</w:t>
      </w:r>
    </w:p>
    <w:p w14:paraId="55F0882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6D0E69" w14:paraId="0DE81DA4" w14:textId="77777777">
        <w:tc>
          <w:tcPr>
            <w:tcW w:w="1345" w:type="dxa"/>
          </w:tcPr>
          <w:p w14:paraId="07A3A858" w14:textId="77777777" w:rsidR="006D0E69" w:rsidRDefault="00443BC4">
            <w:pPr>
              <w:jc w:val="center"/>
              <w:rPr>
                <w:lang w:eastAsia="zh-CN"/>
              </w:rPr>
            </w:pPr>
            <w:r>
              <w:rPr>
                <w:lang w:eastAsia="zh-CN"/>
              </w:rPr>
              <w:t>Ericsson</w:t>
            </w:r>
          </w:p>
          <w:p w14:paraId="2C7DF496" w14:textId="77777777" w:rsidR="006D0E69" w:rsidRDefault="00443BC4">
            <w:pPr>
              <w:jc w:val="center"/>
              <w:rPr>
                <w:lang w:eastAsia="zh-CN"/>
              </w:rPr>
            </w:pPr>
            <w:r>
              <w:rPr>
                <w:lang w:eastAsia="zh-CN"/>
              </w:rPr>
              <w:t>[14]</w:t>
            </w:r>
          </w:p>
        </w:tc>
        <w:tc>
          <w:tcPr>
            <w:tcW w:w="8284" w:type="dxa"/>
          </w:tcPr>
          <w:p w14:paraId="771CF64E" w14:textId="77777777" w:rsidR="006D0E69" w:rsidRDefault="00443BC4">
            <w:pPr>
              <w:spacing w:after="120" w:line="288" w:lineRule="auto"/>
              <w:jc w:val="both"/>
              <w:rPr>
                <w:i/>
              </w:rPr>
            </w:pPr>
            <w:r>
              <w:rPr>
                <w:i/>
                <w:noProof/>
                <w:lang w:eastAsia="ko-KR"/>
              </w:rPr>
              <w:drawing>
                <wp:inline distT="0" distB="0" distL="0" distR="0" wp14:anchorId="7969BF04" wp14:editId="68D1ED1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D220A0B" w14:textId="77777777" w:rsidR="006D0E69" w:rsidRDefault="00443BC4">
            <w:pPr>
              <w:spacing w:after="120" w:line="288" w:lineRule="auto"/>
              <w:jc w:val="both"/>
              <w:rPr>
                <w:i/>
              </w:rPr>
            </w:pPr>
            <w:r>
              <w:rPr>
                <w:i/>
                <w:noProof/>
                <w:lang w:eastAsia="ko-KR"/>
              </w:rPr>
              <w:drawing>
                <wp:inline distT="0" distB="0" distL="0" distR="0" wp14:anchorId="5880A5AD" wp14:editId="5A60CB64">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1CC5E7A9" w14:textId="77777777" w:rsidR="006D0E69" w:rsidRDefault="006D0E69">
      <w:pPr>
        <w:rPr>
          <w:lang w:eastAsia="zh-CN"/>
        </w:rPr>
      </w:pPr>
    </w:p>
    <w:p w14:paraId="6F54F204" w14:textId="77777777" w:rsidR="006D0E69" w:rsidRDefault="00443BC4">
      <w:pPr>
        <w:rPr>
          <w:lang w:eastAsia="zh-CN"/>
        </w:rPr>
      </w:pPr>
      <w:r>
        <w:rPr>
          <w:lang w:eastAsia="zh-CN"/>
        </w:rPr>
        <w:t>The FL assessment is that the CR has merit.</w:t>
      </w:r>
    </w:p>
    <w:p w14:paraId="28D5896D" w14:textId="77777777" w:rsidR="006D0E69" w:rsidRDefault="006D0E69">
      <w:pPr>
        <w:rPr>
          <w:lang w:eastAsia="zh-CN"/>
        </w:rPr>
      </w:pPr>
    </w:p>
    <w:p w14:paraId="2305EBBF" w14:textId="77777777" w:rsidR="006D0E69" w:rsidRDefault="00443BC4">
      <w:pPr>
        <w:rPr>
          <w:b/>
          <w:bCs/>
          <w:u w:val="single"/>
          <w:lang w:eastAsia="zh-CN"/>
        </w:rPr>
      </w:pPr>
      <w:r>
        <w:rPr>
          <w:b/>
          <w:bCs/>
          <w:highlight w:val="yellow"/>
          <w:u w:val="single"/>
          <w:lang w:eastAsia="zh-CN"/>
        </w:rPr>
        <w:t>FL Proposal 3.9</w:t>
      </w:r>
    </w:p>
    <w:p w14:paraId="3531CD5D" w14:textId="77777777" w:rsidR="006D0E69" w:rsidRDefault="00443BC4">
      <w:pPr>
        <w:rPr>
          <w:b/>
          <w:bCs/>
          <w:lang w:eastAsia="zh-CN"/>
        </w:rPr>
      </w:pPr>
      <w:r>
        <w:rPr>
          <w:b/>
          <w:bCs/>
          <w:lang w:eastAsia="zh-CN"/>
        </w:rPr>
        <w:t>Endorse draft CR in R1-2210228.</w:t>
      </w:r>
    </w:p>
    <w:p w14:paraId="52A02D7E"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F2B2F8B" w14:textId="77777777">
        <w:tc>
          <w:tcPr>
            <w:tcW w:w="2335" w:type="dxa"/>
          </w:tcPr>
          <w:p w14:paraId="65FE2A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2A8575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3A2D857" w14:textId="77777777">
        <w:tc>
          <w:tcPr>
            <w:tcW w:w="2335" w:type="dxa"/>
          </w:tcPr>
          <w:p w14:paraId="66CBD544"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34C16F97" w14:textId="77777777" w:rsidR="006D0E69" w:rsidRDefault="00443BC4">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7BE2BE2E" w14:textId="77777777" w:rsidR="006D0E69" w:rsidRDefault="00443BC4">
            <w:pPr>
              <w:rPr>
                <w:rFonts w:ascii="Times New Roman" w:hAnsi="Times New Roman" w:cs="Times New Roman"/>
                <w:sz w:val="20"/>
                <w:szCs w:val="20"/>
              </w:rPr>
            </w:pPr>
            <w:r>
              <w:rPr>
                <w:rFonts w:ascii="Times New Roman" w:eastAsia="SimSun"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44A6F21B" w14:textId="77777777" w:rsidR="006D0E69" w:rsidRDefault="006D0E69">
            <w:pPr>
              <w:spacing w:after="0"/>
              <w:rPr>
                <w:rFonts w:eastAsia="Times New Roman" w:cstheme="minorHAnsi"/>
                <w:bCs/>
                <w:lang w:eastAsia="zh-CN"/>
              </w:rPr>
            </w:pPr>
          </w:p>
        </w:tc>
      </w:tr>
      <w:tr w:rsidR="00914321" w14:paraId="16FB515E" w14:textId="77777777">
        <w:tc>
          <w:tcPr>
            <w:tcW w:w="2335" w:type="dxa"/>
          </w:tcPr>
          <w:p w14:paraId="295255FA" w14:textId="79F1826D" w:rsidR="00914321" w:rsidRDefault="00914321" w:rsidP="00914321">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56B91F87" w14:textId="41258F93"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0E154160" w14:textId="77777777">
        <w:tc>
          <w:tcPr>
            <w:tcW w:w="2335" w:type="dxa"/>
          </w:tcPr>
          <w:p w14:paraId="426D3606" w14:textId="55C45C53"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2BE6AD4" w14:textId="77C25B65" w:rsidR="00914321" w:rsidRDefault="00AD6557" w:rsidP="00914321">
            <w:pPr>
              <w:spacing w:after="0"/>
              <w:rPr>
                <w:rFonts w:eastAsia="Times New Roman" w:cstheme="minorHAnsi"/>
                <w:bCs/>
                <w:lang w:eastAsia="zh-CN"/>
              </w:rPr>
            </w:pPr>
            <w:r>
              <w:rPr>
                <w:rFonts w:eastAsia="Times New Roman" w:cstheme="minorHAnsi"/>
                <w:bCs/>
                <w:lang w:eastAsia="zh-CN"/>
              </w:rPr>
              <w:t>Prefer ZTE’s proposed modification.</w:t>
            </w:r>
          </w:p>
        </w:tc>
      </w:tr>
    </w:tbl>
    <w:p w14:paraId="6079CB2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746C3E" w14:textId="77777777" w:rsidR="006D0E69" w:rsidRDefault="00443BC4">
      <w:pPr>
        <w:pStyle w:val="Heading2"/>
      </w:pPr>
      <w:r>
        <w:lastRenderedPageBreak/>
        <w:t>Topic #10. Draft CR on Hard/Soft/Not Available resource definition</w:t>
      </w:r>
    </w:p>
    <w:p w14:paraId="7C6959C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6D0E69" w14:paraId="1B9C81A2" w14:textId="77777777">
        <w:tc>
          <w:tcPr>
            <w:tcW w:w="1345" w:type="dxa"/>
          </w:tcPr>
          <w:p w14:paraId="70A5ACD6" w14:textId="77777777" w:rsidR="006D0E69" w:rsidRDefault="00443BC4">
            <w:pPr>
              <w:jc w:val="center"/>
              <w:rPr>
                <w:lang w:eastAsia="zh-CN"/>
              </w:rPr>
            </w:pPr>
            <w:r>
              <w:rPr>
                <w:lang w:eastAsia="zh-CN"/>
              </w:rPr>
              <w:t>Ericsson</w:t>
            </w:r>
          </w:p>
          <w:p w14:paraId="1EE478AB" w14:textId="77777777" w:rsidR="006D0E69" w:rsidRDefault="00443BC4">
            <w:pPr>
              <w:jc w:val="center"/>
              <w:rPr>
                <w:lang w:eastAsia="zh-CN"/>
              </w:rPr>
            </w:pPr>
            <w:r>
              <w:rPr>
                <w:lang w:eastAsia="zh-CN"/>
              </w:rPr>
              <w:t>[15]</w:t>
            </w:r>
          </w:p>
        </w:tc>
        <w:tc>
          <w:tcPr>
            <w:tcW w:w="8284" w:type="dxa"/>
          </w:tcPr>
          <w:p w14:paraId="3DF5F364" w14:textId="77777777" w:rsidR="006D0E69" w:rsidRDefault="00443BC4">
            <w:pPr>
              <w:spacing w:after="120" w:line="288" w:lineRule="auto"/>
              <w:jc w:val="both"/>
              <w:rPr>
                <w:i/>
              </w:rPr>
            </w:pPr>
            <w:r>
              <w:rPr>
                <w:i/>
                <w:noProof/>
                <w:lang w:eastAsia="ko-KR"/>
              </w:rPr>
              <w:drawing>
                <wp:inline distT="0" distB="0" distL="0" distR="0" wp14:anchorId="4E67AA99" wp14:editId="7A087F4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1F8710CE" w14:textId="77777777" w:rsidR="006D0E69" w:rsidRDefault="00443BC4">
            <w:pPr>
              <w:spacing w:after="120" w:line="288" w:lineRule="auto"/>
              <w:jc w:val="both"/>
              <w:rPr>
                <w:i/>
              </w:rPr>
            </w:pPr>
            <w:r>
              <w:rPr>
                <w:i/>
                <w:noProof/>
                <w:lang w:eastAsia="ko-KR"/>
              </w:rPr>
              <w:lastRenderedPageBreak/>
              <w:drawing>
                <wp:inline distT="0" distB="0" distL="0" distR="0" wp14:anchorId="3308B75E" wp14:editId="706F5781">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5E25F2AD" w14:textId="77777777" w:rsidR="006D0E69" w:rsidRDefault="006D0E69">
      <w:pPr>
        <w:rPr>
          <w:lang w:eastAsia="zh-CN"/>
        </w:rPr>
      </w:pPr>
    </w:p>
    <w:p w14:paraId="70DBB3FB" w14:textId="77777777" w:rsidR="006D0E69" w:rsidRDefault="00443BC4">
      <w:pPr>
        <w:rPr>
          <w:lang w:eastAsia="zh-CN"/>
        </w:rPr>
      </w:pPr>
      <w:r>
        <w:rPr>
          <w:lang w:eastAsia="zh-CN"/>
        </w:rPr>
        <w:t>The FL assessment is that the CR has merit.</w:t>
      </w:r>
    </w:p>
    <w:p w14:paraId="37949BEB" w14:textId="77777777" w:rsidR="006D0E69" w:rsidRDefault="006D0E69">
      <w:pPr>
        <w:rPr>
          <w:lang w:eastAsia="zh-CN"/>
        </w:rPr>
      </w:pPr>
    </w:p>
    <w:p w14:paraId="5B2E6A66" w14:textId="77777777" w:rsidR="006D0E69" w:rsidRDefault="00443BC4">
      <w:pPr>
        <w:rPr>
          <w:b/>
          <w:bCs/>
          <w:u w:val="single"/>
          <w:lang w:eastAsia="zh-CN"/>
        </w:rPr>
      </w:pPr>
      <w:r>
        <w:rPr>
          <w:b/>
          <w:bCs/>
          <w:highlight w:val="yellow"/>
          <w:u w:val="single"/>
          <w:lang w:eastAsia="zh-CN"/>
        </w:rPr>
        <w:t>FL Proposal 3.10</w:t>
      </w:r>
    </w:p>
    <w:p w14:paraId="1EB4B7B4" w14:textId="77777777" w:rsidR="006D0E69" w:rsidRDefault="00443BC4">
      <w:pPr>
        <w:rPr>
          <w:b/>
          <w:bCs/>
          <w:lang w:eastAsia="zh-CN"/>
        </w:rPr>
      </w:pPr>
      <w:r>
        <w:rPr>
          <w:b/>
          <w:bCs/>
          <w:lang w:eastAsia="zh-CN"/>
        </w:rPr>
        <w:t>Endorse draft CR in R1-2210229.</w:t>
      </w:r>
    </w:p>
    <w:p w14:paraId="15F83668"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6FA3A58" w14:textId="77777777">
        <w:tc>
          <w:tcPr>
            <w:tcW w:w="2335" w:type="dxa"/>
          </w:tcPr>
          <w:p w14:paraId="6E4BE83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118FEF7"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4715A4FC" w14:textId="77777777">
        <w:tc>
          <w:tcPr>
            <w:tcW w:w="2335" w:type="dxa"/>
          </w:tcPr>
          <w:p w14:paraId="289D4279"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340BE324"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BF7C5B" w14:paraId="3B0B935E" w14:textId="77777777">
        <w:tc>
          <w:tcPr>
            <w:tcW w:w="2335" w:type="dxa"/>
          </w:tcPr>
          <w:p w14:paraId="24672746" w14:textId="07F0C7B7"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245A6619" w14:textId="3B2A7931" w:rsidR="00BF7C5B" w:rsidRDefault="00BF7C5B" w:rsidP="00BF7C5B">
            <w:pPr>
              <w:spacing w:after="0"/>
              <w:rPr>
                <w:rFonts w:eastAsia="Times New Roman" w:cstheme="minorHAnsi"/>
                <w:bCs/>
                <w:lang w:eastAsia="zh-CN"/>
              </w:rPr>
            </w:pPr>
            <w:r>
              <w:rPr>
                <w:rFonts w:eastAsia="Times New Roman" w:cstheme="minorHAnsi"/>
                <w:bCs/>
                <w:lang w:eastAsia="zh-CN"/>
              </w:rPr>
              <w:t>Support</w:t>
            </w:r>
          </w:p>
        </w:tc>
      </w:tr>
      <w:tr w:rsidR="00BF7C5B" w14:paraId="5F861949" w14:textId="77777777">
        <w:tc>
          <w:tcPr>
            <w:tcW w:w="2335" w:type="dxa"/>
          </w:tcPr>
          <w:p w14:paraId="46213F29" w14:textId="7EF44975"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480E2B6" w14:textId="626B0E6D"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bl>
    <w:p w14:paraId="3684F610" w14:textId="77777777" w:rsidR="006D0E69" w:rsidRDefault="006D0E69">
      <w:pPr>
        <w:spacing w:after="0" w:line="240" w:lineRule="auto"/>
        <w:rPr>
          <w:rFonts w:eastAsia="Times New Roman" w:cstheme="minorHAnsi"/>
          <w:b/>
          <w:lang w:eastAsia="zh-CN"/>
        </w:rPr>
      </w:pPr>
    </w:p>
    <w:p w14:paraId="25E096E9" w14:textId="77777777" w:rsidR="006D0E69" w:rsidRDefault="00443BC4">
      <w:pPr>
        <w:spacing w:after="0" w:line="240" w:lineRule="auto"/>
        <w:rPr>
          <w:lang w:eastAsia="zh-CN"/>
        </w:rPr>
      </w:pPr>
      <w:r>
        <w:rPr>
          <w:lang w:eastAsia="zh-CN"/>
        </w:rPr>
        <w:br w:type="page"/>
      </w:r>
    </w:p>
    <w:p w14:paraId="340A2CFB" w14:textId="77777777" w:rsidR="006D0E69" w:rsidRDefault="00443BC4">
      <w:pPr>
        <w:pStyle w:val="Heading2"/>
      </w:pPr>
      <w:r>
        <w:lastRenderedPageBreak/>
        <w:t>Topic #11. Handling of interference between adjacent RB sets in FDM operation</w:t>
      </w:r>
    </w:p>
    <w:p w14:paraId="056C65D7" w14:textId="77777777" w:rsidR="006D0E69" w:rsidRDefault="006D0E69"/>
    <w:p w14:paraId="2A8B959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6D0E69" w14:paraId="52D63EB9" w14:textId="77777777">
        <w:tc>
          <w:tcPr>
            <w:tcW w:w="1345" w:type="dxa"/>
          </w:tcPr>
          <w:p w14:paraId="47F77DD4" w14:textId="77777777" w:rsidR="006D0E69" w:rsidRDefault="00443BC4">
            <w:pPr>
              <w:jc w:val="center"/>
              <w:rPr>
                <w:lang w:eastAsia="zh-CN"/>
              </w:rPr>
            </w:pPr>
            <w:r>
              <w:rPr>
                <w:lang w:eastAsia="zh-CN"/>
              </w:rPr>
              <w:t>Huawei, Hisilicon</w:t>
            </w:r>
          </w:p>
          <w:p w14:paraId="7CA30707" w14:textId="77777777" w:rsidR="006D0E69" w:rsidRDefault="00443BC4">
            <w:pPr>
              <w:jc w:val="center"/>
              <w:rPr>
                <w:lang w:eastAsia="zh-CN"/>
              </w:rPr>
            </w:pPr>
            <w:r>
              <w:rPr>
                <w:lang w:eastAsia="zh-CN"/>
              </w:rPr>
              <w:t>[1]</w:t>
            </w:r>
          </w:p>
        </w:tc>
        <w:tc>
          <w:tcPr>
            <w:tcW w:w="8284" w:type="dxa"/>
          </w:tcPr>
          <w:p w14:paraId="15518FA8" w14:textId="77777777" w:rsidR="006D0E69" w:rsidRDefault="00443BC4">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7500DA19" w14:textId="77777777" w:rsidR="006D0E69" w:rsidRDefault="00443BC4">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3CBBE885" w14:textId="77777777" w:rsidR="006D0E69" w:rsidRDefault="00443BC4">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0FD3FE7A" w14:textId="77777777" w:rsidR="006D0E69" w:rsidRDefault="006D0E69">
            <w:pPr>
              <w:spacing w:line="288" w:lineRule="auto"/>
              <w:jc w:val="both"/>
            </w:pPr>
          </w:p>
        </w:tc>
      </w:tr>
      <w:tr w:rsidR="006D0E69" w14:paraId="4CD74C6D" w14:textId="77777777">
        <w:tc>
          <w:tcPr>
            <w:tcW w:w="1345" w:type="dxa"/>
          </w:tcPr>
          <w:p w14:paraId="00312616" w14:textId="77777777" w:rsidR="006D0E69" w:rsidRDefault="00443BC4">
            <w:pPr>
              <w:jc w:val="center"/>
              <w:rPr>
                <w:lang w:eastAsia="zh-CN"/>
              </w:rPr>
            </w:pPr>
            <w:r>
              <w:rPr>
                <w:lang w:eastAsia="zh-CN"/>
              </w:rPr>
              <w:t>Ericsson</w:t>
            </w:r>
          </w:p>
          <w:p w14:paraId="788EDC86" w14:textId="77777777" w:rsidR="006D0E69" w:rsidRDefault="00443BC4">
            <w:pPr>
              <w:jc w:val="center"/>
              <w:rPr>
                <w:lang w:eastAsia="zh-CN"/>
              </w:rPr>
            </w:pPr>
            <w:r>
              <w:rPr>
                <w:lang w:eastAsia="zh-CN"/>
              </w:rPr>
              <w:t>[16]</w:t>
            </w:r>
          </w:p>
        </w:tc>
        <w:tc>
          <w:tcPr>
            <w:tcW w:w="8284" w:type="dxa"/>
          </w:tcPr>
          <w:p w14:paraId="1BAF0C46" w14:textId="77777777" w:rsidR="006D0E69" w:rsidRDefault="00443BC4">
            <w:pPr>
              <w:rPr>
                <w:rFonts w:eastAsiaTheme="minorEastAsia"/>
                <w:b/>
                <w:iCs/>
                <w:lang w:eastAsia="zh-CN"/>
              </w:rPr>
            </w:pPr>
            <w:r>
              <w:rPr>
                <w:rFonts w:eastAsiaTheme="minorEastAsia"/>
                <w:b/>
                <w:iCs/>
                <w:lang w:eastAsia="zh-CN"/>
              </w:rPr>
              <w:t>Observation 1</w:t>
            </w:r>
            <w:r>
              <w:rPr>
                <w:rFonts w:eastAsiaTheme="minorEastAsia"/>
                <w:b/>
                <w:iCs/>
                <w:lang w:eastAsia="zh-CN"/>
              </w:rPr>
              <w:tab/>
              <w:t>Allowing the DU unconditional use of Hard resources, irrespective of interference on Soft or Not Available resources, assumes static channel conditions and will require a different solution for Rel-18 mIAB.</w:t>
            </w:r>
          </w:p>
          <w:p w14:paraId="2576AA94" w14:textId="77777777" w:rsidR="006D0E69" w:rsidRDefault="00443BC4">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547ABEBD" w14:textId="77777777" w:rsidR="006D0E69" w:rsidRDefault="00443BC4">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03F443BD" w14:textId="77777777" w:rsidR="006D0E69" w:rsidRDefault="00443BC4">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7A9BD639" w14:textId="77777777" w:rsidR="006D0E69" w:rsidRDefault="006D0E69">
      <w:pPr>
        <w:rPr>
          <w:lang w:eastAsia="zh-CN"/>
        </w:rPr>
      </w:pPr>
    </w:p>
    <w:p w14:paraId="477646BC"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14:paraId="1F848838"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In regard to the proposal in [1], at this stage of the WI it seems too late to introduce new signaling for a non critical issue.</w:t>
      </w:r>
    </w:p>
    <w:p w14:paraId="3A6A91BA"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mIAB is understandable, but it is a Rel-18 issue outside of the scope of Rel-17 maintenance for eIAB. </w:t>
      </w:r>
    </w:p>
    <w:p w14:paraId="25656E0E" w14:textId="77777777" w:rsidR="006D0E69" w:rsidRDefault="006D0E69">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E1D3855" w14:textId="77777777">
        <w:tc>
          <w:tcPr>
            <w:tcW w:w="2335" w:type="dxa"/>
          </w:tcPr>
          <w:p w14:paraId="3F3BCEA0"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72AB29"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7D509BFA" w14:textId="77777777">
        <w:tc>
          <w:tcPr>
            <w:tcW w:w="2335" w:type="dxa"/>
          </w:tcPr>
          <w:p w14:paraId="7206F935"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1093487D" w14:textId="77777777" w:rsidR="006D0E69" w:rsidRDefault="00443BC4">
            <w:pPr>
              <w:spacing w:after="0"/>
              <w:rPr>
                <w:rFonts w:eastAsia="Times New Roman" w:cstheme="minorHAnsi"/>
                <w:bCs/>
                <w:lang w:eastAsia="zh-CN"/>
              </w:rPr>
            </w:pPr>
            <w:r>
              <w:rPr>
                <w:rFonts w:eastAsia="Times New Roman" w:cstheme="minorHAnsi" w:hint="eastAsia"/>
                <w:bCs/>
                <w:lang w:eastAsia="zh-CN"/>
              </w:rPr>
              <w:t>We support FL assessment.</w:t>
            </w:r>
          </w:p>
        </w:tc>
      </w:tr>
      <w:tr w:rsidR="00BF7C5B" w14:paraId="20059391" w14:textId="77777777">
        <w:tc>
          <w:tcPr>
            <w:tcW w:w="2335" w:type="dxa"/>
          </w:tcPr>
          <w:p w14:paraId="187CCB58" w14:textId="0BF152AF"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FDCAE8" w14:textId="77777777" w:rsidR="00BF7C5B" w:rsidRDefault="00BF7C5B" w:rsidP="00BF7C5B">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sidRPr="00BF7C5B">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691BCD3" w14:textId="7A5DFD1F" w:rsidR="00BF7C5B" w:rsidRDefault="00BF7C5B" w:rsidP="00BF7C5B">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BF7C5B" w14:paraId="69FDEDA7" w14:textId="77777777">
        <w:tc>
          <w:tcPr>
            <w:tcW w:w="2335" w:type="dxa"/>
          </w:tcPr>
          <w:p w14:paraId="10FADBE6" w14:textId="1717F6B6"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2D2BF34" w14:textId="402CB54A" w:rsidR="00BF7C5B" w:rsidRDefault="00AD6557" w:rsidP="00BF7C5B">
            <w:pPr>
              <w:spacing w:after="0"/>
              <w:rPr>
                <w:rFonts w:eastAsia="Times New Roman" w:cstheme="minorHAnsi"/>
                <w:bCs/>
                <w:lang w:eastAsia="zh-CN"/>
              </w:rPr>
            </w:pPr>
            <w:r>
              <w:rPr>
                <w:rFonts w:eastAsia="Times New Roman" w:cstheme="minorHAnsi"/>
                <w:bCs/>
                <w:lang w:eastAsia="zh-CN"/>
              </w:rPr>
              <w:t>Agree with FL assessment.  Correction is not necessary.</w:t>
            </w:r>
          </w:p>
        </w:tc>
      </w:tr>
    </w:tbl>
    <w:p w14:paraId="4D930F9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1DCAD2C1" w14:textId="77777777" w:rsidR="006D0E69" w:rsidRDefault="006D0E69">
      <w:pPr>
        <w:rPr>
          <w:lang w:eastAsia="zh-CN"/>
        </w:rPr>
      </w:pPr>
    </w:p>
    <w:p w14:paraId="0903EBFE" w14:textId="77777777" w:rsidR="006D0E69" w:rsidRDefault="00443BC4">
      <w:pPr>
        <w:pStyle w:val="Heading1"/>
        <w:rPr>
          <w:rFonts w:eastAsia="SimSun"/>
        </w:rPr>
      </w:pPr>
      <w:r>
        <w:rPr>
          <w:rFonts w:eastAsia="SimSun"/>
        </w:rPr>
        <w:t>Reference</w:t>
      </w:r>
      <w:bookmarkStart w:id="2" w:name="OLE_LINK3"/>
      <w:r>
        <w:rPr>
          <w:rFonts w:eastAsia="SimSun"/>
        </w:rPr>
        <w:t>s</w:t>
      </w:r>
    </w:p>
    <w:p w14:paraId="76811363" w14:textId="77777777" w:rsidR="006D0E69" w:rsidRDefault="00443BC4">
      <w:pPr>
        <w:rPr>
          <w:sz w:val="16"/>
          <w:szCs w:val="16"/>
          <w:lang w:val="en-GB" w:eastAsia="zh-CN"/>
        </w:rPr>
      </w:pPr>
      <w:bookmarkStart w:id="3" w:name="_Hlk116244491"/>
      <w:bookmarkEnd w:id="0"/>
      <w:bookmarkEnd w:id="1"/>
      <w:bookmarkEnd w:id="2"/>
      <w:r>
        <w:rPr>
          <w:sz w:val="16"/>
          <w:szCs w:val="16"/>
          <w:lang w:val="en-GB" w:eastAsia="zh-CN"/>
        </w:rPr>
        <w:t>[1]</w:t>
      </w:r>
      <w:r>
        <w:rPr>
          <w:sz w:val="16"/>
          <w:szCs w:val="16"/>
          <w:lang w:val="en-GB" w:eastAsia="zh-CN"/>
        </w:rPr>
        <w:tab/>
        <w:t>R1-2208471</w:t>
      </w:r>
      <w:r>
        <w:rPr>
          <w:sz w:val="16"/>
          <w:szCs w:val="16"/>
          <w:lang w:val="en-GB" w:eastAsia="zh-CN"/>
        </w:rPr>
        <w:tab/>
        <w:t>Remaining issues on resource multiplexing for IAB, Huawei, HiSilicon</w:t>
      </w:r>
    </w:p>
    <w:p w14:paraId="50D1ABEF" w14:textId="77777777" w:rsidR="006D0E69" w:rsidRDefault="00443BC4">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eIAB in TS 38.213, ZTE, Sanechips </w:t>
      </w:r>
    </w:p>
    <w:p w14:paraId="16BDCA1E" w14:textId="77777777" w:rsidR="006D0E69" w:rsidRDefault="00443BC4">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Correction on the position related to the description that the RB set is equivalent to hard for eIAB in TS 38.213, ZTE, Sanechips</w:t>
      </w:r>
    </w:p>
    <w:p w14:paraId="09FF8FA8" w14:textId="77777777" w:rsidR="006D0E69" w:rsidRDefault="00443BC4">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Corrections on misalignment for MAC CE or RRC parameters for eIAB TS 38.213, ZTE, Sanechips</w:t>
      </w:r>
    </w:p>
    <w:p w14:paraId="2C36E0B2" w14:textId="77777777" w:rsidR="006D0E69" w:rsidRDefault="00443BC4">
      <w:pPr>
        <w:rPr>
          <w:sz w:val="16"/>
          <w:szCs w:val="16"/>
          <w:lang w:val="en-GB" w:eastAsia="zh-CN"/>
        </w:rPr>
      </w:pPr>
      <w:r>
        <w:rPr>
          <w:sz w:val="16"/>
          <w:szCs w:val="16"/>
          <w:lang w:val="en-GB" w:eastAsia="zh-CN"/>
        </w:rPr>
        <w:t>[5]</w:t>
      </w:r>
      <w:r>
        <w:rPr>
          <w:sz w:val="16"/>
          <w:szCs w:val="16"/>
          <w:lang w:val="en-GB" w:eastAsia="zh-CN"/>
        </w:rPr>
        <w:tab/>
        <w:t>R1-2209084</w:t>
      </w:r>
      <w:r>
        <w:rPr>
          <w:sz w:val="16"/>
          <w:szCs w:val="16"/>
          <w:lang w:val="en-GB" w:eastAsia="zh-CN"/>
        </w:rPr>
        <w:tab/>
        <w:t>Correction on RB set size for Rel-17 IAB FDM multiplexing, Nokia, Nokia Shanghai Bell</w:t>
      </w:r>
    </w:p>
    <w:p w14:paraId="5056DD23" w14:textId="77777777" w:rsidR="006D0E69" w:rsidRDefault="00443BC4">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2F6E64B4" w14:textId="77777777" w:rsidR="006D0E69" w:rsidRDefault="00443BC4">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Correction on coexistance between Rel-16 and Rel-17 H/S/NA configuration, Huawei, HiSilicon</w:t>
      </w:r>
    </w:p>
    <w:p w14:paraId="391A10D4" w14:textId="77777777" w:rsidR="006D0E69" w:rsidRDefault="00443BC4">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Correction on TDD configuration for IAB-MT, Huawei, HiSilicon</w:t>
      </w:r>
      <w:r>
        <w:rPr>
          <w:sz w:val="16"/>
          <w:szCs w:val="16"/>
          <w:lang w:val="en-GB" w:eastAsia="zh-CN"/>
        </w:rPr>
        <w:tab/>
      </w:r>
    </w:p>
    <w:p w14:paraId="38045AC6" w14:textId="77777777" w:rsidR="006D0E69" w:rsidRDefault="00443BC4">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1A1B3BE4" w14:textId="77777777" w:rsidR="006D0E69" w:rsidRDefault="00443BC4">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21D56B21" w14:textId="77777777" w:rsidR="006D0E69" w:rsidRDefault="00443BC4">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37B878A" w14:textId="77777777" w:rsidR="006D0E69" w:rsidRDefault="00443BC4">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050B759B" w14:textId="77777777" w:rsidR="006D0E69" w:rsidRDefault="00443BC4">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23AB5ED4" w14:textId="77777777" w:rsidR="006D0E69" w:rsidRDefault="00443BC4">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0061A23E" w14:textId="77777777" w:rsidR="006D0E69" w:rsidRDefault="00443BC4">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3C99D2FB" w14:textId="77777777" w:rsidR="006D0E69" w:rsidRDefault="00443BC4">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3"/>
    <w:p w14:paraId="743FB256" w14:textId="77777777" w:rsidR="006D0E69" w:rsidRDefault="006D0E69">
      <w:pPr>
        <w:rPr>
          <w:sz w:val="16"/>
          <w:szCs w:val="16"/>
          <w:lang w:val="en-GB" w:eastAsia="zh-CN"/>
        </w:rPr>
      </w:pPr>
    </w:p>
    <w:sectPr w:rsidR="006D0E69">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CE3DA" w14:textId="77777777" w:rsidR="006D0E69" w:rsidRDefault="00443BC4">
      <w:pPr>
        <w:spacing w:line="240" w:lineRule="auto"/>
      </w:pPr>
      <w:r>
        <w:separator/>
      </w:r>
    </w:p>
  </w:endnote>
  <w:endnote w:type="continuationSeparator" w:id="0">
    <w:p w14:paraId="541CA434" w14:textId="77777777" w:rsidR="006D0E69" w:rsidRDefault="00443B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Times">
    <w:altName w:val="Times"/>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6C16" w14:textId="77777777" w:rsidR="006D0E69" w:rsidRDefault="00443BC4">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CDF34" w14:textId="77777777" w:rsidR="006D0E69" w:rsidRDefault="00443BC4">
      <w:pPr>
        <w:spacing w:after="0"/>
      </w:pPr>
      <w:r>
        <w:separator/>
      </w:r>
    </w:p>
  </w:footnote>
  <w:footnote w:type="continuationSeparator" w:id="0">
    <w:p w14:paraId="44FB45A3" w14:textId="77777777" w:rsidR="006D0E69" w:rsidRDefault="00443B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88D0" w14:textId="77777777" w:rsidR="006D0E69" w:rsidRDefault="00443BC4">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3"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7B692CAB"/>
    <w:multiLevelType w:val="multilevel"/>
    <w:tmpl w:val="7B692CAB"/>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8"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8"/>
  </w:num>
  <w:num w:numId="8">
    <w:abstractNumId w:val="5"/>
  </w:num>
  <w:num w:numId="9">
    <w:abstractNumId w:val="18"/>
  </w:num>
  <w:num w:numId="10">
    <w:abstractNumId w:val="19"/>
    <w:lvlOverride w:ilvl="0">
      <w:startOverride w:val="1"/>
    </w:lvlOverride>
  </w:num>
  <w:num w:numId="11">
    <w:abstractNumId w:val="15"/>
  </w:num>
  <w:num w:numId="12">
    <w:abstractNumId w:val="25"/>
  </w:num>
  <w:num w:numId="13">
    <w:abstractNumId w:val="27"/>
  </w:num>
  <w:num w:numId="14">
    <w:abstractNumId w:val="28"/>
  </w:num>
  <w:num w:numId="15">
    <w:abstractNumId w:val="2"/>
  </w:num>
  <w:num w:numId="16">
    <w:abstractNumId w:val="0"/>
  </w:num>
  <w:num w:numId="17">
    <w:abstractNumId w:val="1"/>
  </w:num>
  <w:num w:numId="18">
    <w:abstractNumId w:val="13"/>
  </w:num>
  <w:num w:numId="19">
    <w:abstractNumId w:val="17"/>
  </w:num>
  <w:num w:numId="20">
    <w:abstractNumId w:val="22"/>
  </w:num>
  <w:num w:numId="21">
    <w:abstractNumId w:val="26"/>
  </w:num>
  <w:num w:numId="22">
    <w:abstractNumId w:val="3"/>
  </w:num>
  <w:num w:numId="23">
    <w:abstractNumId w:val="7"/>
  </w:num>
  <w:num w:numId="24">
    <w:abstractNumId w:val="23"/>
  </w:num>
  <w:num w:numId="25">
    <w:abstractNumId w:val="12"/>
  </w:num>
  <w:num w:numId="26">
    <w:abstractNumId w:val="24"/>
  </w:num>
  <w:num w:numId="27">
    <w:abstractNumId w:val="9"/>
  </w:num>
  <w:num w:numId="28">
    <w:abstractNumId w:val="6"/>
  </w:num>
  <w:num w:numId="2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92EAD"/>
  <w15:docId w15:val="{40ED4B5E-2B10-4401-82CC-49E3A38A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lang w:val="en-US"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tabs>
        <w:tab w:val="left" w:pos="432"/>
      </w:tabs>
      <w:spacing w:before="120"/>
      <w:outlineLvl w:val="5"/>
    </w:pPr>
    <w:rPr>
      <w:rFonts w:cs="Arial"/>
    </w:rPr>
  </w:style>
  <w:style w:type="paragraph" w:styleId="Heading7">
    <w:name w:val="heading 7"/>
    <w:basedOn w:val="Normal"/>
    <w:next w:val="Normal"/>
    <w:uiPriority w:val="9"/>
    <w:qFormat/>
    <w:pPr>
      <w:keepNext/>
      <w:keepLines/>
      <w:numPr>
        <w:ilvl w:val="6"/>
        <w:numId w:val="1"/>
      </w:numPr>
      <w:tabs>
        <w:tab w:val="left" w:pos="432"/>
      </w:tabs>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val="en-US"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val="en-US"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US"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US"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US"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US"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US"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US" w:eastAsia="en-US"/>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val="en-US"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val="en-US"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lang w:val="en-US" w:eastAsia="en-US"/>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val="en-US"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lang w:val="en-US" w:eastAsia="en-US"/>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BA9314C-2DF9-4595-89B4-DE60A95D0611}">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6</TotalTime>
  <Pages>21</Pages>
  <Words>3031</Words>
  <Characters>16287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Huawei</vt:lpstr>
    </vt:vector>
  </TitlesOfParts>
  <Company>Huawei Technologies Co.,Ltd.</Company>
  <LinksUpToDate>false</LinksUpToDate>
  <CharactersWithSpaces>19280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Wanuga, Kevin (Nokia - US/Murray Hill)</cp:lastModifiedBy>
  <cp:revision>2</cp:revision>
  <cp:lastPrinted>2016-09-19T16:11:00Z</cp:lastPrinted>
  <dcterms:created xsi:type="dcterms:W3CDTF">2022-10-13T15:42:00Z</dcterms:created>
  <dcterms:modified xsi:type="dcterms:W3CDTF">2022-10-13T15:42:00Z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