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6pt;height:269.7pt;mso-width-percent:0;mso-height-percent:0;mso-width-percent:0;mso-height-percent:0" o:ole="">
                  <v:imagedata r:id="rId14" o:title=""/>
                </v:shape>
                <o:OLEObject Type="Embed" ProgID="PowerPoint.SlideMacroEnabled.12" ShapeID="_x0000_i1025" DrawAspect="Content" ObjectID="_169148732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6pt;height:123.6pt;mso-width-percent:0;mso-height-percent:0;mso-width-percent:0;mso-height-percent:0" o:ole="">
                  <v:imagedata r:id="rId19" o:title=""/>
                </v:shape>
                <o:OLEObject Type="Embed" ProgID="Visio.Drawing.11" ShapeID="_x0000_i1026" DrawAspect="Content" ObjectID="_169148732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8pt;height:125.1pt;mso-width-percent:0;mso-height-percent:0;mso-width-percent:0;mso-height-percent:0" o:ole="">
                  <v:imagedata r:id="rId21" o:title=""/>
                </v:shape>
                <o:OLEObject Type="Embed" ProgID="Visio.Drawing.11" ShapeID="_x0000_i1027" DrawAspect="Content" ObjectID="_169148732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00312339"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05710CBA"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B64FD"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7777777" w:rsidR="000B64FD" w:rsidRDefault="000B64FD" w:rsidP="000B64FD">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4CCB83F" w14:textId="77777777" w:rsidR="000B64FD" w:rsidRDefault="000B64FD" w:rsidP="000B64FD">
            <w:pPr>
              <w:widowControl w:val="0"/>
              <w:spacing w:beforeLines="50" w:before="120"/>
              <w:rPr>
                <w:kern w:val="2"/>
                <w:lang w:eastAsia="zh-CN"/>
              </w:rPr>
            </w:pPr>
          </w:p>
        </w:tc>
      </w:tr>
      <w:tr w:rsidR="000B64FD"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7777777" w:rsidR="000B64FD" w:rsidRDefault="000B64FD" w:rsidP="000B64FD">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50AF5AF2" w14:textId="77777777" w:rsidR="000B64FD" w:rsidRDefault="000B64FD" w:rsidP="000B64FD">
            <w:pPr>
              <w:widowControl w:val="0"/>
              <w:spacing w:beforeLines="50" w:before="120"/>
              <w:rPr>
                <w:kern w:val="2"/>
                <w:lang w:eastAsia="zh-CN"/>
              </w:rPr>
            </w:pPr>
          </w:p>
        </w:tc>
      </w:tr>
      <w:tr w:rsidR="000B64FD"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77777777" w:rsidR="000B64FD" w:rsidRDefault="000B64FD" w:rsidP="000B64FD">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56263C3" w14:textId="77777777" w:rsidR="000B64FD" w:rsidRDefault="000B64FD" w:rsidP="000B64FD">
            <w:pPr>
              <w:widowControl w:val="0"/>
              <w:spacing w:beforeLines="50" w:before="120"/>
              <w:rPr>
                <w:iCs/>
                <w:kern w:val="2"/>
                <w:lang w:eastAsia="zh-CN"/>
              </w:rPr>
            </w:pPr>
          </w:p>
        </w:tc>
      </w:tr>
      <w:tr w:rsidR="000B64FD"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0B64FD" w:rsidRDefault="000B64FD" w:rsidP="000B64FD">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0B64FD" w:rsidRDefault="000B64FD" w:rsidP="000B64FD">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09.2pt;height:230.7pt" o:ole="">
                  <v:imagedata r:id="rId24" o:title=""/>
                </v:shape>
                <o:OLEObject Type="Embed" ProgID="PowerPoint.SlideMacroEnabled.12" ShapeID="_x0000_i1028" DrawAspect="Content" ObjectID="_1691487323"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5pt;height:244.5pt" o:ole="">
                  <v:imagedata r:id="rId26" o:title=""/>
                </v:shape>
                <o:OLEObject Type="Embed" ProgID="PowerPoint.SlideMacroEnabled.12" ShapeID="_x0000_i1029" DrawAspect="Content" ObjectID="_1691487324"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1E93203F"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19747FE8" w:rsidR="001E65C5" w:rsidRPr="00502BF0" w:rsidRDefault="005F3954" w:rsidP="001E65C5">
            <w:pPr>
              <w:spacing w:beforeLines="50" w:before="120"/>
              <w:rPr>
                <w:rFonts w:eastAsia="Malgun Gothic"/>
                <w:iCs/>
                <w:kern w:val="2"/>
                <w:lang w:eastAsia="ko-KR"/>
              </w:rPr>
            </w:pPr>
            <w:r>
              <w:rPr>
                <w:iCs/>
                <w:kern w:val="2"/>
                <w:lang w:eastAsia="zh-CN"/>
              </w:rPr>
              <w:t>[Samsung]</w:t>
            </w:r>
            <w:r w:rsidR="001F2C6E">
              <w:rPr>
                <w:iCs/>
                <w:kern w:val="2"/>
                <w:lang w:eastAsia="zh-CN"/>
              </w:rPr>
              <w:t>, DOCOMO</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1E65C5"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76DCCA9" w14:textId="77777777" w:rsidR="001E65C5" w:rsidRDefault="001E65C5"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3C7CFF8" w14:textId="77777777" w:rsidR="001E65C5" w:rsidRDefault="001E65C5" w:rsidP="001E65C5">
            <w:pPr>
              <w:widowControl w:val="0"/>
              <w:spacing w:beforeLines="50" w:before="120"/>
              <w:rPr>
                <w:kern w:val="2"/>
                <w:lang w:eastAsia="zh-CN"/>
              </w:rPr>
            </w:pP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7A867435"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F471EEF" w:rsidR="001E65C5" w:rsidRPr="00EF3EDB" w:rsidRDefault="001B4132" w:rsidP="001E65C5">
            <w:pPr>
              <w:widowControl w:val="0"/>
              <w:spacing w:beforeLines="50" w:before="120"/>
              <w:rPr>
                <w:kern w:val="2"/>
                <w:lang w:eastAsia="zh-CN"/>
              </w:rPr>
            </w:pPr>
            <w:r>
              <w:rPr>
                <w:kern w:val="2"/>
                <w:lang w:eastAsia="zh-CN"/>
              </w:rPr>
              <w:t>Samsung</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5959237E" w:rsidR="001B4132" w:rsidRDefault="001B4132" w:rsidP="001B4132">
            <w:pPr>
              <w:spacing w:beforeLines="50" w:before="120"/>
              <w:rPr>
                <w:iCs/>
                <w:kern w:val="2"/>
                <w:lang w:eastAsia="zh-CN"/>
              </w:rPr>
            </w:pPr>
            <w:r>
              <w:rPr>
                <w:iCs/>
                <w:kern w:val="2"/>
                <w:lang w:eastAsia="zh-CN"/>
              </w:rPr>
              <w:t>That can be up to the gNB – no need for the specifications to force that behavior.</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3D70BB"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77777777" w:rsidR="003D70BB" w:rsidRDefault="003D70BB" w:rsidP="003D70BB">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29E0B6F1" w14:textId="77777777" w:rsidR="003D70BB" w:rsidRDefault="003D70BB" w:rsidP="003D70BB">
            <w:pPr>
              <w:widowControl w:val="0"/>
              <w:spacing w:beforeLines="50" w:before="120"/>
              <w:rPr>
                <w:kern w:val="2"/>
                <w:lang w:eastAsia="zh-CN"/>
              </w:rPr>
            </w:pPr>
          </w:p>
        </w:tc>
      </w:tr>
      <w:tr w:rsidR="003D70BB"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7777777" w:rsidR="003D70BB" w:rsidRDefault="003D70BB" w:rsidP="003D70BB">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7E868E5" w14:textId="77777777" w:rsidR="003D70BB" w:rsidRDefault="003D70BB" w:rsidP="003D70BB">
            <w:pPr>
              <w:widowControl w:val="0"/>
              <w:spacing w:beforeLines="50" w:before="120"/>
              <w:rPr>
                <w:iCs/>
                <w:kern w:val="2"/>
                <w:lang w:eastAsia="zh-CN"/>
              </w:rPr>
            </w:pPr>
          </w:p>
        </w:tc>
      </w:tr>
      <w:tr w:rsidR="003D70BB"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77777777" w:rsidR="003D70BB" w:rsidRDefault="003D70BB" w:rsidP="003D70BB">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4EF08FAA" w14:textId="77777777" w:rsidR="003D70BB" w:rsidRDefault="003D70BB" w:rsidP="003D70BB">
            <w:pPr>
              <w:spacing w:beforeLines="50" w:before="120"/>
              <w:rPr>
                <w:iCs/>
                <w:kern w:val="2"/>
                <w:lang w:eastAsia="zh-CN"/>
              </w:rPr>
            </w:pP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7448C3">
              <w:rPr>
                <w:rFonts w:eastAsia="等线"/>
                <w:i/>
                <w:iCs/>
                <w:color w:val="0070C0"/>
                <w:sz w:val="21"/>
                <w:szCs w:val="21"/>
                <w:lang w:val="de-AT" w:eastAsia="zh-CN"/>
              </w:rPr>
              <w:t xml:space="preserve">the first symbol of a PUCCH resource in </w:t>
            </w:r>
            <w:r w:rsidRPr="007448C3">
              <w:rPr>
                <w:rFonts w:eastAsia="等线"/>
                <w:i/>
                <w:iCs/>
                <w:color w:val="0070C0"/>
                <w:sz w:val="21"/>
                <w:szCs w:val="21"/>
                <w:lang w:eastAsia="zh-CN"/>
              </w:rPr>
              <w:t xml:space="preserve">PUCCH-Config </w:t>
            </w:r>
            <w:r w:rsidRPr="007448C3">
              <w:rPr>
                <w:rFonts w:eastAsia="等线"/>
                <w:i/>
                <w:iCs/>
                <w:color w:val="0070C0"/>
                <w:sz w:val="21"/>
                <w:szCs w:val="21"/>
                <w:lang w:val="de-AT"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7448C3">
              <w:rPr>
                <w:rFonts w:eastAsia="等线"/>
                <w:i/>
                <w:iCs/>
                <w:color w:val="0070C0"/>
                <w:sz w:val="21"/>
                <w:szCs w:val="21"/>
                <w:lang w:val="de-AT"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7448C3">
              <w:rPr>
                <w:rFonts w:eastAsia="等线"/>
                <w:i/>
                <w:iCs/>
                <w:color w:val="0070C0"/>
                <w:sz w:val="21"/>
                <w:szCs w:val="21"/>
                <w:lang w:val="de-AT"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D864D3">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D864D3">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D864D3">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D864D3">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D864D3">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D864D3">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D864D3">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D864D3">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D864D3">
            <w:pPr>
              <w:spacing w:beforeLines="50" w:before="120"/>
              <w:rPr>
                <w:i/>
                <w:kern w:val="2"/>
                <w:lang w:eastAsia="zh-CN"/>
              </w:rPr>
            </w:pPr>
            <w:r>
              <w:rPr>
                <w:i/>
                <w:kern w:val="2"/>
                <w:lang w:eastAsia="zh-CN"/>
              </w:rPr>
              <w:t xml:space="preserve">Comments </w:t>
            </w:r>
          </w:p>
        </w:tc>
      </w:tr>
      <w:tr w:rsidR="00502BF0" w14:paraId="45E57E41" w14:textId="77777777" w:rsidTr="00D864D3">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D864D3">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D864D3">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D864D3">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D864D3">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D864D3">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D864D3">
            <w:pPr>
              <w:widowControl w:val="0"/>
              <w:spacing w:beforeLines="50" w:before="120"/>
              <w:rPr>
                <w:kern w:val="2"/>
                <w:lang w:eastAsia="zh-CN"/>
              </w:rPr>
            </w:pPr>
          </w:p>
          <w:p w14:paraId="0F2E39E2" w14:textId="77777777" w:rsidR="00502BF0" w:rsidRDefault="00502BF0" w:rsidP="00D864D3">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D864D3">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D864D3">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D864D3">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D864D3">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D864D3">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D864D3">
            <w:pPr>
              <w:widowControl w:val="0"/>
              <w:spacing w:beforeLines="50" w:before="120"/>
              <w:rPr>
                <w:kern w:val="2"/>
                <w:lang w:eastAsia="zh-CN"/>
              </w:rPr>
            </w:pPr>
            <w:r w:rsidRPr="007A36ED">
              <w:rPr>
                <w:noProof/>
                <w:kern w:val="2"/>
                <w:lang w:val="en-US"/>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D864D3">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D864D3">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D864D3">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D864D3">
        <w:tc>
          <w:tcPr>
            <w:tcW w:w="1205" w:type="dxa"/>
          </w:tcPr>
          <w:p w14:paraId="78C0CD41" w14:textId="77777777" w:rsidR="00502BF0" w:rsidRDefault="00502BF0" w:rsidP="00D864D3">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D864D3">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D864D3">
            <w:pPr>
              <w:spacing w:beforeLines="50" w:before="120"/>
              <w:rPr>
                <w:iCs/>
                <w:kern w:val="2"/>
                <w:lang w:eastAsia="zh-CN"/>
              </w:rPr>
            </w:pPr>
            <w:r>
              <w:rPr>
                <w:noProof/>
                <w:lang w:val="en-US"/>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D864D3">
        <w:tc>
          <w:tcPr>
            <w:tcW w:w="1205" w:type="dxa"/>
          </w:tcPr>
          <w:p w14:paraId="2B4B1974" w14:textId="77777777" w:rsidR="00502BF0" w:rsidRDefault="00502BF0" w:rsidP="00D864D3">
            <w:pPr>
              <w:spacing w:beforeLines="50" w:before="120"/>
              <w:rPr>
                <w:kern w:val="2"/>
                <w:lang w:eastAsia="zh-CN"/>
              </w:rPr>
            </w:pPr>
            <w:r>
              <w:rPr>
                <w:kern w:val="2"/>
                <w:lang w:eastAsia="zh-CN"/>
              </w:rPr>
              <w:t>Qualcomm2</w:t>
            </w:r>
          </w:p>
        </w:tc>
        <w:tc>
          <w:tcPr>
            <w:tcW w:w="8650" w:type="dxa"/>
          </w:tcPr>
          <w:p w14:paraId="7B1C4D28" w14:textId="77777777" w:rsidR="00502BF0" w:rsidRDefault="00502BF0" w:rsidP="00D864D3">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D864D3">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D864D3">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D864D3">
        <w:tc>
          <w:tcPr>
            <w:tcW w:w="1205" w:type="dxa"/>
          </w:tcPr>
          <w:p w14:paraId="4822EAB0" w14:textId="77777777" w:rsidR="00502BF0" w:rsidRPr="007B4D7B" w:rsidRDefault="00502BF0" w:rsidP="00D864D3">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D864D3">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D864D3">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D864D3">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D864D3">
            <w:pPr>
              <w:widowControl w:val="0"/>
              <w:spacing w:beforeLines="50" w:before="120"/>
            </w:pPr>
          </w:p>
          <w:p w14:paraId="499C41CD" w14:textId="77777777" w:rsidR="00502BF0" w:rsidRPr="007B4D7B" w:rsidRDefault="00502BF0" w:rsidP="00D864D3">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D864D3">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D864D3">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D864D3">
            <w:pPr>
              <w:widowControl w:val="0"/>
              <w:spacing w:beforeLines="50" w:before="120"/>
              <w:rPr>
                <w:iCs/>
                <w:kern w:val="2"/>
                <w:lang w:eastAsia="zh-CN"/>
              </w:rPr>
            </w:pPr>
          </w:p>
        </w:tc>
      </w:tr>
      <w:tr w:rsidR="00502BF0" w14:paraId="3AD02202" w14:textId="77777777" w:rsidTr="00D864D3">
        <w:tc>
          <w:tcPr>
            <w:tcW w:w="1205" w:type="dxa"/>
          </w:tcPr>
          <w:p w14:paraId="4788F745" w14:textId="77777777" w:rsidR="00502BF0" w:rsidRPr="007B4D7B" w:rsidRDefault="00502BF0" w:rsidP="00D864D3">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D864D3">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D864D3">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D864D3">
        <w:tc>
          <w:tcPr>
            <w:tcW w:w="1205" w:type="dxa"/>
          </w:tcPr>
          <w:p w14:paraId="5DB580B7" w14:textId="77777777" w:rsidR="00502BF0" w:rsidRDefault="00502BF0" w:rsidP="00D864D3">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D864D3">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D864D3">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D864D3">
        <w:tc>
          <w:tcPr>
            <w:tcW w:w="1205" w:type="dxa"/>
          </w:tcPr>
          <w:p w14:paraId="281E4AD1" w14:textId="77777777" w:rsidR="00502BF0" w:rsidRDefault="00502BF0" w:rsidP="00D864D3">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D864D3">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D864D3">
            <w:pPr>
              <w:widowControl w:val="0"/>
              <w:spacing w:beforeLines="50" w:before="120"/>
              <w:rPr>
                <w:iCs/>
                <w:kern w:val="2"/>
                <w:lang w:eastAsia="zh-CN"/>
              </w:rPr>
            </w:pPr>
            <w:r>
              <w:rPr>
                <w:iCs/>
                <w:noProof/>
                <w:kern w:val="2"/>
                <w:lang w:val="en-US"/>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D864D3">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D864D3">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D864D3">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D864D3">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D864D3">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D864D3">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D864D3">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D864D3">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D864D3">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D864D3">
        <w:tc>
          <w:tcPr>
            <w:tcW w:w="1205" w:type="dxa"/>
          </w:tcPr>
          <w:p w14:paraId="221FE11C" w14:textId="77777777" w:rsidR="00502BF0" w:rsidRDefault="00502BF0" w:rsidP="00D864D3">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D864D3">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D864D3">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D864D3">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D864D3">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D864D3">
        <w:tc>
          <w:tcPr>
            <w:tcW w:w="1205" w:type="dxa"/>
          </w:tcPr>
          <w:p w14:paraId="350F38B4" w14:textId="77777777" w:rsidR="00502BF0" w:rsidRPr="1357E17A" w:rsidRDefault="00502BF0" w:rsidP="00D864D3">
            <w:pPr>
              <w:spacing w:beforeLines="50" w:before="120"/>
              <w:rPr>
                <w:lang w:eastAsia="zh-CN"/>
              </w:rPr>
            </w:pPr>
            <w:r>
              <w:rPr>
                <w:lang w:eastAsia="zh-CN"/>
              </w:rPr>
              <w:t>Samsung2</w:t>
            </w:r>
          </w:p>
        </w:tc>
        <w:tc>
          <w:tcPr>
            <w:tcW w:w="8650" w:type="dxa"/>
          </w:tcPr>
          <w:p w14:paraId="23FF33C6" w14:textId="77777777" w:rsidR="00502BF0" w:rsidRDefault="00502BF0" w:rsidP="00D864D3">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D864D3">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D864D3">
        <w:tc>
          <w:tcPr>
            <w:tcW w:w="1205" w:type="dxa"/>
          </w:tcPr>
          <w:p w14:paraId="418BE2DE" w14:textId="77777777" w:rsidR="00502BF0" w:rsidRDefault="00502BF0" w:rsidP="00D864D3">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D864D3">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D864D3">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D864D3">
            <w:pPr>
              <w:rPr>
                <w:lang w:eastAsia="zh-CN"/>
              </w:rPr>
            </w:pPr>
            <w:r>
              <w:rPr>
                <w:lang w:eastAsia="zh-CN"/>
              </w:rPr>
              <w:t xml:space="preserve"> </w:t>
            </w:r>
          </w:p>
          <w:p w14:paraId="10498FE3" w14:textId="77777777" w:rsidR="00502BF0" w:rsidRDefault="00502BF0" w:rsidP="00D864D3">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D864D3">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D864D3">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D864D3">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CF0A1AF"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Pr>
                <w:rFonts w:hint="eastAsia"/>
                <w:kern w:val="2"/>
                <w:lang w:eastAsia="zh-CN"/>
              </w:rPr>
              <w:t>, CATT</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56551150" w14:textId="58320ACB" w:rsidR="00282E22" w:rsidRPr="00F92622" w:rsidRDefault="00282E22" w:rsidP="00F278EB">
            <w:pPr>
              <w:spacing w:beforeLines="50" w:before="120"/>
              <w:rPr>
                <w:iCs/>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4ABD2E3C" w:rsidR="001E65C5" w:rsidRPr="00EF3EDB" w:rsidRDefault="001E65C5" w:rsidP="001E65C5">
            <w:pPr>
              <w:spacing w:beforeLines="50" w:before="120"/>
              <w:rPr>
                <w:iCs/>
                <w:kern w:val="2"/>
                <w:lang w:eastAsia="zh-CN"/>
              </w:rPr>
            </w:pPr>
            <w:r>
              <w:rPr>
                <w:iCs/>
                <w:kern w:val="2"/>
                <w:lang w:eastAsia="zh-CN"/>
              </w:rPr>
              <w:t xml:space="preserve">Nokia/NSB, </w:t>
            </w:r>
            <w:r w:rsidR="0055654F">
              <w:rPr>
                <w:iCs/>
                <w:kern w:val="2"/>
                <w:lang w:eastAsia="zh-CN"/>
              </w:rPr>
              <w:t>DOCOMO</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CF430BD"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1E65C5"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B7A999B" w14:textId="77777777" w:rsidR="001E65C5" w:rsidRDefault="001E65C5" w:rsidP="001E65C5">
            <w:pPr>
              <w:widowControl w:val="0"/>
              <w:spacing w:beforeLines="50" w:before="120"/>
              <w:rPr>
                <w:kern w:val="2"/>
                <w:lang w:eastAsia="zh-CN"/>
              </w:rPr>
            </w:pPr>
          </w:p>
        </w:tc>
      </w:tr>
      <w:tr w:rsidR="001E65C5"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AC96BA4" w14:textId="77777777" w:rsidR="001E65C5" w:rsidRDefault="001E65C5" w:rsidP="001E65C5">
            <w:pPr>
              <w:widowControl w:val="0"/>
              <w:spacing w:beforeLines="50" w:before="120"/>
              <w:rPr>
                <w:kern w:val="2"/>
                <w:lang w:eastAsia="zh-CN"/>
              </w:rPr>
            </w:pPr>
          </w:p>
        </w:tc>
      </w:tr>
      <w:tr w:rsidR="001E65C5"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1E65C5" w:rsidRDefault="001E65C5" w:rsidP="001E65C5">
            <w:pPr>
              <w:widowControl w:val="0"/>
              <w:spacing w:beforeLines="50" w:before="120"/>
              <w:rPr>
                <w:iCs/>
                <w:kern w:val="2"/>
                <w:lang w:eastAsia="zh-CN"/>
              </w:rPr>
            </w:pPr>
          </w:p>
        </w:tc>
      </w:tr>
      <w:tr w:rsidR="001E65C5"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1E65C5" w:rsidRDefault="001E65C5" w:rsidP="001E65C5">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DAF2D" w14:textId="77777777" w:rsidR="00D97FEB" w:rsidRDefault="00D97FEB">
      <w:r>
        <w:separator/>
      </w:r>
    </w:p>
  </w:endnote>
  <w:endnote w:type="continuationSeparator" w:id="0">
    <w:p w14:paraId="26B65679" w14:textId="77777777" w:rsidR="00D97FEB" w:rsidRDefault="00D97FEB">
      <w:r>
        <w:continuationSeparator/>
      </w:r>
    </w:p>
  </w:endnote>
  <w:endnote w:type="continuationNotice" w:id="1">
    <w:p w14:paraId="376DC5CA" w14:textId="77777777" w:rsidR="00D97FEB" w:rsidRDefault="00D97F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6F8EEAAF" w:rsidR="001E65C5" w:rsidRDefault="001E65C5">
        <w:pPr>
          <w:pStyle w:val="aa"/>
        </w:pPr>
        <w:r>
          <w:fldChar w:fldCharType="begin"/>
        </w:r>
        <w:r>
          <w:instrText>PAGE   \* MERGEFORMAT</w:instrText>
        </w:r>
        <w:r>
          <w:fldChar w:fldCharType="separate"/>
        </w:r>
        <w:r w:rsidR="006C4AA5" w:rsidRPr="006C4AA5">
          <w:rPr>
            <w:lang w:val="zh-CN" w:eastAsia="zh-CN"/>
          </w:rPr>
          <w:t>211</w:t>
        </w:r>
        <w:r>
          <w:fldChar w:fldCharType="end"/>
        </w:r>
      </w:p>
    </w:sdtContent>
  </w:sdt>
  <w:p w14:paraId="00A820FC" w14:textId="77777777" w:rsidR="001E65C5" w:rsidRDefault="001E65C5">
    <w:pPr>
      <w:pStyle w:val="aa"/>
    </w:pPr>
  </w:p>
  <w:p w14:paraId="4A48D3F3" w14:textId="77777777" w:rsidR="001E65C5" w:rsidRDefault="001E65C5"/>
  <w:p w14:paraId="46E31D82" w14:textId="77777777" w:rsidR="001E65C5" w:rsidRDefault="001E65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60231" w14:textId="77777777" w:rsidR="00D97FEB" w:rsidRDefault="00D97FEB">
      <w:r>
        <w:separator/>
      </w:r>
    </w:p>
  </w:footnote>
  <w:footnote w:type="continuationSeparator" w:id="0">
    <w:p w14:paraId="297B5976" w14:textId="77777777" w:rsidR="00D97FEB" w:rsidRDefault="00D97FEB">
      <w:r>
        <w:continuationSeparator/>
      </w:r>
    </w:p>
  </w:footnote>
  <w:footnote w:type="continuationNotice" w:id="1">
    <w:p w14:paraId="04B8948E" w14:textId="77777777" w:rsidR="00D97FEB" w:rsidRDefault="00D97F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1E65C5" w:rsidRDefault="001E65C5">
    <w:pPr>
      <w:pStyle w:val="a4"/>
      <w:tabs>
        <w:tab w:val="right" w:pos="9639"/>
      </w:tabs>
    </w:pPr>
    <w:r>
      <w:tab/>
    </w:r>
  </w:p>
  <w:p w14:paraId="246D48EC" w14:textId="77777777" w:rsidR="001E65C5" w:rsidRDefault="001E65C5"/>
  <w:p w14:paraId="4F6F578E" w14:textId="77777777" w:rsidR="001E65C5" w:rsidRDefault="001E65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1"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3"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8"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2"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5"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9"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0"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5"/>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1"/>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4"/>
  </w:num>
  <w:num w:numId="28">
    <w:abstractNumId w:val="166"/>
  </w:num>
  <w:num w:numId="29">
    <w:abstractNumId w:val="159"/>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70"/>
  </w:num>
  <w:num w:numId="38">
    <w:abstractNumId w:val="169"/>
  </w:num>
  <w:num w:numId="39">
    <w:abstractNumId w:val="161"/>
  </w:num>
  <w:num w:numId="40">
    <w:abstractNumId w:val="44"/>
  </w:num>
  <w:num w:numId="41">
    <w:abstractNumId w:val="152"/>
  </w:num>
  <w:num w:numId="42">
    <w:abstractNumId w:val="176"/>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3"/>
  </w:num>
  <w:num w:numId="57">
    <w:abstractNumId w:val="41"/>
  </w:num>
  <w:num w:numId="58">
    <w:abstractNumId w:val="35"/>
  </w:num>
  <w:num w:numId="59">
    <w:abstractNumId w:val="177"/>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2"/>
  </w:num>
  <w:num w:numId="84">
    <w:abstractNumId w:val="171"/>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3"/>
  </w:num>
  <w:num w:numId="96">
    <w:abstractNumId w:val="179"/>
  </w:num>
  <w:num w:numId="97">
    <w:abstractNumId w:val="80"/>
  </w:num>
  <w:num w:numId="98">
    <w:abstractNumId w:val="66"/>
  </w:num>
  <w:num w:numId="99">
    <w:abstractNumId w:val="180"/>
  </w:num>
  <w:num w:numId="100">
    <w:abstractNumId w:val="145"/>
  </w:num>
  <w:num w:numId="101">
    <w:abstractNumId w:val="126"/>
  </w:num>
  <w:num w:numId="102">
    <w:abstractNumId w:val="24"/>
  </w:num>
  <w:num w:numId="103">
    <w:abstractNumId w:val="168"/>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8"/>
  </w:num>
  <w:num w:numId="117">
    <w:abstractNumId w:val="114"/>
  </w:num>
  <w:num w:numId="118">
    <w:abstractNumId w:val="109"/>
  </w:num>
  <w:num w:numId="119">
    <w:abstractNumId w:val="167"/>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5"/>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60"/>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4"/>
  </w:num>
  <w:num w:numId="181">
    <w:abstractNumId w:val="172"/>
  </w:num>
  <w:num w:numId="182">
    <w:abstractNumId w:val="38"/>
  </w:num>
  <w:num w:numId="183">
    <w:abstractNumId w:val="20"/>
  </w:num>
  <w:num w:numId="184">
    <w:abstractNumId w:val="75"/>
  </w:num>
  <w:num w:numId="185">
    <w:abstractNumId w:val="4"/>
  </w:num>
  <w:num w:numId="186">
    <w:abstractNumId w:val="27"/>
  </w:num>
  <w:num w:numId="187">
    <w:abstractNumId w:val="124"/>
  </w:num>
  <w:num w:numId="188">
    <w:abstractNumId w:val="158"/>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58ACFAD3"/>
  <w15:docId w15:val="{BB694ECC-FD45-4C96-976E-D297AC87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出段落,列表段"/>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Microsoft_Visio_2003-2010_Drawing.vsd"/><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87E90643-6F96-4AE7-A4E3-D31694EA9F66}">
  <ds:schemaRefs>
    <ds:schemaRef ds:uri="http://schemas.openxmlformats.org/officeDocument/2006/bibliography"/>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5</Pages>
  <Words>90579</Words>
  <Characters>516303</Characters>
  <Application>Microsoft Office Word</Application>
  <DocSecurity>0</DocSecurity>
  <Lines>4302</Lines>
  <Paragraphs>1211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605671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PI Qiping</cp:lastModifiedBy>
  <cp:revision>2</cp:revision>
  <cp:lastPrinted>1901-01-01T19:00:00Z</cp:lastPrinted>
  <dcterms:created xsi:type="dcterms:W3CDTF">2021-08-26T04:47:00Z</dcterms:created>
  <dcterms:modified xsi:type="dcterms:W3CDTF">2021-08-26T04:47:00Z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