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95pt;height:269.2pt;mso-width-percent:0;mso-height-percent:0;mso-width-percent:0;mso-height-percent:0" o:ole="">
                  <v:imagedata r:id="rId14" o:title=""/>
                </v:shape>
                <o:OLEObject Type="Embed" ProgID="PowerPoint.SlideMacroEnabled.12" ShapeID="_x0000_i1025" DrawAspect="Content" ObjectID="_169133309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75pt;height:124.6pt" o:ole="">
                  <v:imagedata r:id="rId19" o:title=""/>
                </v:shape>
                <o:OLEObject Type="Embed" ProgID="Visio.Drawing.11" ShapeID="_x0000_i1026" DrawAspect="Content" ObjectID="_169133309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05pt;height:125.85pt" o:ole="">
                  <v:imagedata r:id="rId21" o:title=""/>
                </v:shape>
                <o:OLEObject Type="Embed" ProgID="Visio.Drawing.11" ShapeID="_x0000_i1027" DrawAspect="Content" ObjectID="_169133309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3BBA8E0F"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887D257"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A55B2B">
        <w:tc>
          <w:tcPr>
            <w:tcW w:w="1529"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C60FCA" w14:paraId="5991C061" w14:textId="77777777" w:rsidTr="00A55B2B">
        <w:tc>
          <w:tcPr>
            <w:tcW w:w="1529" w:type="dxa"/>
            <w:tcBorders>
              <w:top w:val="single" w:sz="4" w:space="0" w:color="auto"/>
              <w:left w:val="single" w:sz="4" w:space="0" w:color="auto"/>
              <w:bottom w:val="single" w:sz="4" w:space="0" w:color="auto"/>
              <w:right w:val="single" w:sz="4" w:space="0" w:color="auto"/>
            </w:tcBorders>
          </w:tcPr>
          <w:p w14:paraId="5E3A927F" w14:textId="77777777" w:rsidR="00C60FCA" w:rsidRDefault="00C60FCA" w:rsidP="00C60FC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12F01A" w14:textId="77777777" w:rsidR="00C60FCA" w:rsidRDefault="00C60FCA" w:rsidP="00C60FCA">
            <w:pPr>
              <w:widowControl w:val="0"/>
              <w:spacing w:beforeLines="50" w:before="120"/>
              <w:rPr>
                <w:kern w:val="2"/>
                <w:lang w:eastAsia="zh-CN"/>
              </w:rPr>
            </w:pPr>
          </w:p>
        </w:tc>
      </w:tr>
      <w:tr w:rsidR="00C60FCA" w14:paraId="2D86D118" w14:textId="77777777" w:rsidTr="00A55B2B">
        <w:tc>
          <w:tcPr>
            <w:tcW w:w="1529" w:type="dxa"/>
            <w:tcBorders>
              <w:top w:val="single" w:sz="4" w:space="0" w:color="auto"/>
              <w:left w:val="single" w:sz="4" w:space="0" w:color="auto"/>
              <w:bottom w:val="single" w:sz="4" w:space="0" w:color="auto"/>
              <w:right w:val="single" w:sz="4" w:space="0" w:color="auto"/>
            </w:tcBorders>
          </w:tcPr>
          <w:p w14:paraId="478E2626" w14:textId="77777777" w:rsidR="00C60FCA" w:rsidRDefault="00C60FCA" w:rsidP="00C60FC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5A62A3" w14:textId="77777777" w:rsidR="00C60FCA" w:rsidRDefault="00C60FCA" w:rsidP="00C60FCA">
            <w:pPr>
              <w:widowControl w:val="0"/>
              <w:spacing w:beforeLines="50" w:before="120"/>
              <w:rPr>
                <w:kern w:val="2"/>
                <w:lang w:eastAsia="zh-CN"/>
              </w:rPr>
            </w:pPr>
          </w:p>
        </w:tc>
      </w:tr>
      <w:tr w:rsidR="00C60FCA" w14:paraId="01ADD5B0" w14:textId="77777777" w:rsidTr="00A55B2B">
        <w:tc>
          <w:tcPr>
            <w:tcW w:w="1529" w:type="dxa"/>
            <w:tcBorders>
              <w:top w:val="single" w:sz="4" w:space="0" w:color="auto"/>
              <w:left w:val="single" w:sz="4" w:space="0" w:color="auto"/>
              <w:bottom w:val="single" w:sz="4" w:space="0" w:color="auto"/>
              <w:right w:val="single" w:sz="4" w:space="0" w:color="auto"/>
            </w:tcBorders>
          </w:tcPr>
          <w:p w14:paraId="2810634E" w14:textId="77777777" w:rsidR="00C60FCA" w:rsidRDefault="00C60FCA" w:rsidP="00C60FC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BE7C28" w14:textId="77777777" w:rsidR="00C60FCA" w:rsidRDefault="00C60FCA" w:rsidP="00C60FCA">
            <w:pPr>
              <w:widowControl w:val="0"/>
              <w:spacing w:beforeLines="50" w:before="120"/>
              <w:rPr>
                <w:iCs/>
                <w:kern w:val="2"/>
                <w:lang w:eastAsia="zh-CN"/>
              </w:rPr>
            </w:pPr>
          </w:p>
        </w:tc>
      </w:tr>
      <w:tr w:rsidR="00C60FCA" w14:paraId="60DC98B5" w14:textId="77777777" w:rsidTr="00A55B2B">
        <w:tc>
          <w:tcPr>
            <w:tcW w:w="1529" w:type="dxa"/>
            <w:tcBorders>
              <w:top w:val="single" w:sz="4" w:space="0" w:color="auto"/>
              <w:left w:val="single" w:sz="4" w:space="0" w:color="auto"/>
              <w:bottom w:val="single" w:sz="4" w:space="0" w:color="auto"/>
              <w:right w:val="single" w:sz="4" w:space="0" w:color="auto"/>
            </w:tcBorders>
          </w:tcPr>
          <w:p w14:paraId="04EB7B89" w14:textId="77777777" w:rsidR="00C60FCA" w:rsidRDefault="00C60FCA" w:rsidP="00C60FC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EEEBE5" w14:textId="77777777" w:rsidR="00C60FCA" w:rsidRDefault="00C60FCA" w:rsidP="00C60FCA">
            <w:pPr>
              <w:spacing w:beforeLines="50" w:before="120"/>
              <w:rPr>
                <w:iCs/>
                <w:kern w:val="2"/>
                <w:lang w:eastAsia="zh-CN"/>
              </w:rPr>
            </w:pPr>
          </w:p>
        </w:tc>
      </w:tr>
    </w:tbl>
    <w:p w14:paraId="09DB3139" w14:textId="77777777" w:rsidR="00A55B2B" w:rsidRDefault="00A55B2B" w:rsidP="00A55B2B">
      <w:pPr>
        <w:rPr>
          <w:lang w:eastAsia="zh-CN"/>
        </w:rPr>
      </w:pPr>
    </w:p>
    <w:p w14:paraId="38FC068A" w14:textId="26F8381A" w:rsidR="00A55B2B" w:rsidRDefault="00A55B2B" w:rsidP="00A55B2B">
      <w:r w:rsidRPr="005A0849">
        <w:t>Now on the working assumption, there had been some discussions that gNB can prevent such collision, which is somehow against the spirit when the working assumption was taken. The arguments 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77777777" w:rsidR="00A55B2B" w:rsidRPr="005A0849" w:rsidRDefault="00A55B2B" w:rsidP="00727E8F">
      <w:pPr>
        <w:pStyle w:val="af4"/>
        <w:numPr>
          <w:ilvl w:val="0"/>
          <w:numId w:val="174"/>
        </w:numPr>
        <w:spacing w:after="160" w:line="259" w:lineRule="auto"/>
      </w:pPr>
      <w:r w:rsidRPr="005A0849">
        <w:rPr>
          <w:b/>
          <w:bCs/>
        </w:rPr>
        <w:t xml:space="preserve">Alt. 2: Adopt the ‘modified working assumption’ (in principle) on the HARQ process collision and do not rely on DG PDSCH overriding SPS PDSCH and DG PUSCH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77777777" w:rsidR="00A55B2B" w:rsidRPr="00EF3EDB" w:rsidRDefault="00A55B2B" w:rsidP="00A55B2B">
            <w:pPr>
              <w:spacing w:beforeLines="50" w:before="120"/>
              <w:rPr>
                <w:iCs/>
                <w:kern w:val="2"/>
                <w:lang w:eastAsia="zh-CN"/>
              </w:rPr>
            </w:pPr>
          </w:p>
        </w:tc>
      </w:tr>
      <w:tr w:rsidR="00A55B2B" w:rsidRPr="00EF3ED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280849C4" w:rsidR="00A55B2B" w:rsidRPr="00EF3EDB" w:rsidRDefault="00030B81" w:rsidP="00A55B2B">
            <w:pPr>
              <w:widowControl w:val="0"/>
              <w:spacing w:beforeLines="50" w:before="120"/>
              <w:rPr>
                <w:kern w:val="2"/>
                <w:lang w:eastAsia="zh-CN"/>
              </w:rPr>
            </w:pPr>
            <w:r>
              <w:rPr>
                <w:kern w:val="2"/>
                <w:lang w:eastAsia="zh-CN"/>
              </w:rPr>
              <w:t>Nokia/NSB</w:t>
            </w:r>
            <w:r w:rsidR="00C60FCA">
              <w:rPr>
                <w:kern w:val="2"/>
                <w:lang w:eastAsia="zh-CN"/>
              </w:rPr>
              <w:t>, DOCOMO</w:t>
            </w:r>
          </w:p>
        </w:tc>
      </w:tr>
    </w:tbl>
    <w:p w14:paraId="316FDCD5"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7C836BA5"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A55B2B">
        <w:tc>
          <w:tcPr>
            <w:tcW w:w="1529"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A55B2B">
        <w:tc>
          <w:tcPr>
            <w:tcW w:w="1529"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B5BE895" w14:textId="77777777" w:rsidR="008F3118" w:rsidRPr="00B8319F" w:rsidRDefault="008F3118" w:rsidP="008F3118">
            <w:pPr>
              <w:spacing w:beforeLines="50" w:before="120"/>
              <w:rPr>
                <w:iCs/>
                <w:kern w:val="2"/>
                <w:lang w:val="fr-FR"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8F3118" w14:paraId="2229F8F1" w14:textId="77777777" w:rsidTr="00A55B2B">
        <w:tc>
          <w:tcPr>
            <w:tcW w:w="1529" w:type="dxa"/>
            <w:tcBorders>
              <w:top w:val="single" w:sz="4" w:space="0" w:color="auto"/>
              <w:left w:val="single" w:sz="4" w:space="0" w:color="auto"/>
              <w:bottom w:val="single" w:sz="4" w:space="0" w:color="auto"/>
              <w:right w:val="single" w:sz="4" w:space="0" w:color="auto"/>
            </w:tcBorders>
          </w:tcPr>
          <w:p w14:paraId="57D706B6" w14:textId="77777777" w:rsidR="008F3118" w:rsidRDefault="008F3118" w:rsidP="008F311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F29658E" w14:textId="77777777" w:rsidR="008F3118" w:rsidRDefault="008F3118" w:rsidP="008F3118">
            <w:pPr>
              <w:widowControl w:val="0"/>
              <w:spacing w:beforeLines="50" w:before="120"/>
              <w:rPr>
                <w:kern w:val="2"/>
                <w:lang w:eastAsia="zh-CN"/>
              </w:rPr>
            </w:pPr>
          </w:p>
        </w:tc>
      </w:tr>
      <w:tr w:rsidR="008F3118" w14:paraId="46B9F1D7" w14:textId="77777777" w:rsidTr="00A55B2B">
        <w:tc>
          <w:tcPr>
            <w:tcW w:w="1529" w:type="dxa"/>
            <w:tcBorders>
              <w:top w:val="single" w:sz="4" w:space="0" w:color="auto"/>
              <w:left w:val="single" w:sz="4" w:space="0" w:color="auto"/>
              <w:bottom w:val="single" w:sz="4" w:space="0" w:color="auto"/>
              <w:right w:val="single" w:sz="4" w:space="0" w:color="auto"/>
            </w:tcBorders>
          </w:tcPr>
          <w:p w14:paraId="3F3FEEDF" w14:textId="77777777" w:rsidR="008F3118" w:rsidRDefault="008F3118" w:rsidP="008F311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BBB921" w14:textId="77777777" w:rsidR="008F3118" w:rsidRDefault="008F3118" w:rsidP="008F3118">
            <w:pPr>
              <w:widowControl w:val="0"/>
              <w:spacing w:beforeLines="50" w:before="120"/>
              <w:rPr>
                <w:iCs/>
                <w:kern w:val="2"/>
                <w:lang w:eastAsia="zh-CN"/>
              </w:rPr>
            </w:pPr>
          </w:p>
        </w:tc>
      </w:tr>
      <w:tr w:rsidR="008F3118" w14:paraId="13923731" w14:textId="77777777" w:rsidTr="00A55B2B">
        <w:tc>
          <w:tcPr>
            <w:tcW w:w="1529" w:type="dxa"/>
            <w:tcBorders>
              <w:top w:val="single" w:sz="4" w:space="0" w:color="auto"/>
              <w:left w:val="single" w:sz="4" w:space="0" w:color="auto"/>
              <w:bottom w:val="single" w:sz="4" w:space="0" w:color="auto"/>
              <w:right w:val="single" w:sz="4" w:space="0" w:color="auto"/>
            </w:tcBorders>
          </w:tcPr>
          <w:p w14:paraId="667FB08D" w14:textId="77777777" w:rsidR="008F3118" w:rsidRDefault="008F3118" w:rsidP="008F311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A4FD32" w14:textId="77777777" w:rsidR="008F3118" w:rsidRDefault="008F3118" w:rsidP="008F3118">
            <w:pPr>
              <w:spacing w:beforeLines="50" w:before="120"/>
              <w:rPr>
                <w:iCs/>
                <w:kern w:val="2"/>
                <w:lang w:eastAsia="zh-CN"/>
              </w:rPr>
            </w:pP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lastRenderedPageBreak/>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and 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78F3D406"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77777777" w:rsidR="00A55B2B" w:rsidRPr="00EF3EDB" w:rsidRDefault="00A55B2B" w:rsidP="00A55B2B">
            <w:pPr>
              <w:widowControl w:val="0"/>
              <w:spacing w:beforeLines="50" w:before="120"/>
              <w:rPr>
                <w:kern w:val="2"/>
                <w:lang w:eastAsia="zh-CN"/>
              </w:rPr>
            </w:pPr>
          </w:p>
        </w:tc>
      </w:tr>
    </w:tbl>
    <w:p w14:paraId="266561B7"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56B9A32C"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A55B2B">
        <w:tc>
          <w:tcPr>
            <w:tcW w:w="1529"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A55B2B">
        <w:tc>
          <w:tcPr>
            <w:tcW w:w="1529"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071939" w14:paraId="0D176419" w14:textId="77777777" w:rsidTr="00A55B2B">
        <w:tc>
          <w:tcPr>
            <w:tcW w:w="1529" w:type="dxa"/>
            <w:tcBorders>
              <w:top w:val="single" w:sz="4" w:space="0" w:color="auto"/>
              <w:left w:val="single" w:sz="4" w:space="0" w:color="auto"/>
              <w:bottom w:val="single" w:sz="4" w:space="0" w:color="auto"/>
              <w:right w:val="single" w:sz="4" w:space="0" w:color="auto"/>
            </w:tcBorders>
          </w:tcPr>
          <w:p w14:paraId="36ADF59F" w14:textId="77777777" w:rsidR="00071939" w:rsidRDefault="00071939" w:rsidP="0007193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AB49726" w14:textId="77777777" w:rsidR="00071939" w:rsidRDefault="00071939" w:rsidP="00071939">
            <w:pPr>
              <w:widowControl w:val="0"/>
              <w:spacing w:beforeLines="50" w:before="120"/>
              <w:rPr>
                <w:kern w:val="2"/>
                <w:lang w:eastAsia="zh-CN"/>
              </w:rPr>
            </w:pPr>
          </w:p>
        </w:tc>
      </w:tr>
      <w:tr w:rsidR="00071939" w14:paraId="45AF7DEE" w14:textId="77777777" w:rsidTr="00A55B2B">
        <w:tc>
          <w:tcPr>
            <w:tcW w:w="1529" w:type="dxa"/>
            <w:tcBorders>
              <w:top w:val="single" w:sz="4" w:space="0" w:color="auto"/>
              <w:left w:val="single" w:sz="4" w:space="0" w:color="auto"/>
              <w:bottom w:val="single" w:sz="4" w:space="0" w:color="auto"/>
              <w:right w:val="single" w:sz="4" w:space="0" w:color="auto"/>
            </w:tcBorders>
          </w:tcPr>
          <w:p w14:paraId="5567DE02" w14:textId="77777777" w:rsidR="00071939" w:rsidRDefault="00071939" w:rsidP="0007193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BCE525" w14:textId="77777777" w:rsidR="00071939" w:rsidRDefault="00071939" w:rsidP="00071939">
            <w:pPr>
              <w:widowControl w:val="0"/>
              <w:spacing w:beforeLines="50" w:before="120"/>
              <w:rPr>
                <w:iCs/>
                <w:kern w:val="2"/>
                <w:lang w:eastAsia="zh-CN"/>
              </w:rPr>
            </w:pPr>
          </w:p>
        </w:tc>
      </w:tr>
      <w:tr w:rsidR="00071939" w14:paraId="6D79991B" w14:textId="77777777" w:rsidTr="00A55B2B">
        <w:tc>
          <w:tcPr>
            <w:tcW w:w="1529" w:type="dxa"/>
            <w:tcBorders>
              <w:top w:val="single" w:sz="4" w:space="0" w:color="auto"/>
              <w:left w:val="single" w:sz="4" w:space="0" w:color="auto"/>
              <w:bottom w:val="single" w:sz="4" w:space="0" w:color="auto"/>
              <w:right w:val="single" w:sz="4" w:space="0" w:color="auto"/>
            </w:tcBorders>
          </w:tcPr>
          <w:p w14:paraId="787EE3DB" w14:textId="77777777" w:rsidR="00071939" w:rsidRDefault="00071939" w:rsidP="0007193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F844F1" w14:textId="77777777" w:rsidR="00071939" w:rsidRDefault="00071939" w:rsidP="00071939">
            <w:pPr>
              <w:spacing w:beforeLines="50" w:before="120"/>
              <w:rPr>
                <w:iCs/>
                <w:kern w:val="2"/>
                <w:lang w:eastAsia="zh-CN"/>
              </w:rPr>
            </w:pP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77777777" w:rsidR="00A55B2B" w:rsidRPr="00EF3EDB" w:rsidRDefault="00A55B2B" w:rsidP="00A55B2B">
            <w:pPr>
              <w:spacing w:beforeLines="50" w:before="120"/>
              <w:rPr>
                <w:iCs/>
                <w:kern w:val="2"/>
                <w:lang w:eastAsia="zh-CN"/>
              </w:rPr>
            </w:pP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856DFEB" w:rsidR="00A55B2B" w:rsidRPr="00EF3EDB" w:rsidRDefault="00071939" w:rsidP="00A55B2B">
            <w:pPr>
              <w:widowControl w:val="0"/>
              <w:spacing w:beforeLines="50" w:before="120"/>
              <w:rPr>
                <w:kern w:val="2"/>
                <w:lang w:eastAsia="zh-CN"/>
              </w:rPr>
            </w:pPr>
            <w:r>
              <w:rPr>
                <w:rFonts w:hint="eastAsia"/>
                <w:kern w:val="2"/>
                <w:lang w:eastAsia="zh-CN"/>
              </w:rPr>
              <w:t>D</w:t>
            </w:r>
            <w:r>
              <w:rPr>
                <w:kern w:val="2"/>
                <w:lang w:eastAsia="zh-CN"/>
              </w:rPr>
              <w:t>OCOMO</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77777777" w:rsidR="005C3F5F" w:rsidRDefault="005C3F5F" w:rsidP="005C3F5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17732F" w14:textId="77777777" w:rsidR="005C3F5F" w:rsidRDefault="005C3F5F" w:rsidP="005C3F5F">
            <w:pPr>
              <w:widowControl w:val="0"/>
              <w:spacing w:beforeLines="50" w:before="120"/>
              <w:rPr>
                <w:kern w:val="2"/>
                <w:lang w:eastAsia="zh-CN"/>
              </w:rPr>
            </w:pPr>
          </w:p>
        </w:tc>
      </w:tr>
      <w:tr w:rsidR="005C3F5F"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77777777" w:rsidR="005C3F5F" w:rsidRDefault="005C3F5F" w:rsidP="005C3F5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7E97AB" w14:textId="77777777" w:rsidR="005C3F5F" w:rsidRDefault="005C3F5F" w:rsidP="005C3F5F">
            <w:pPr>
              <w:widowControl w:val="0"/>
              <w:spacing w:beforeLines="50" w:before="120"/>
              <w:rPr>
                <w:kern w:val="2"/>
                <w:lang w:eastAsia="zh-CN"/>
              </w:rPr>
            </w:pPr>
          </w:p>
        </w:tc>
      </w:tr>
      <w:tr w:rsidR="005C3F5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7777777" w:rsidR="005C3F5F" w:rsidRDefault="005C3F5F" w:rsidP="005C3F5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ADA157" w14:textId="77777777" w:rsidR="005C3F5F" w:rsidRDefault="005C3F5F" w:rsidP="005C3F5F">
            <w:pPr>
              <w:widowControl w:val="0"/>
              <w:spacing w:beforeLines="50" w:before="120"/>
              <w:rPr>
                <w:iCs/>
                <w:kern w:val="2"/>
                <w:lang w:eastAsia="zh-CN"/>
              </w:rPr>
            </w:pPr>
          </w:p>
        </w:tc>
      </w:tr>
      <w:tr w:rsidR="005C3F5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7777777" w:rsidR="005C3F5F" w:rsidRDefault="005C3F5F" w:rsidP="005C3F5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8A9210" w14:textId="77777777" w:rsidR="005C3F5F" w:rsidRDefault="005C3F5F" w:rsidP="005C3F5F">
            <w:pPr>
              <w:spacing w:beforeLines="50" w:before="120"/>
              <w:rPr>
                <w:iCs/>
                <w:kern w:val="2"/>
                <w:lang w:eastAsia="zh-CN"/>
              </w:rPr>
            </w:pP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D9DC58" w14:textId="77777777" w:rsidR="00A55B2B" w:rsidRDefault="00A55B2B" w:rsidP="00A55B2B">
            <w:pPr>
              <w:spacing w:beforeLines="50" w:before="120"/>
              <w:rPr>
                <w:iCs/>
                <w:kern w:val="2"/>
                <w:lang w:eastAsia="zh-CN"/>
              </w:rPr>
            </w:pPr>
          </w:p>
        </w:tc>
      </w:tr>
      <w:tr w:rsidR="00A55B2B"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552686" w14:textId="77777777" w:rsidR="00A55B2B" w:rsidRDefault="00A55B2B" w:rsidP="00A55B2B">
            <w:pPr>
              <w:widowControl w:val="0"/>
              <w:spacing w:beforeLines="50" w:before="120"/>
              <w:rPr>
                <w:kern w:val="2"/>
                <w:lang w:eastAsia="zh-CN"/>
              </w:rPr>
            </w:pPr>
          </w:p>
        </w:tc>
      </w:tr>
      <w:tr w:rsidR="00A55B2B"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A55B2B" w:rsidRDefault="00A55B2B" w:rsidP="00A55B2B">
            <w:pPr>
              <w:widowControl w:val="0"/>
              <w:spacing w:beforeLines="50" w:before="120"/>
              <w:rPr>
                <w:kern w:val="2"/>
                <w:lang w:eastAsia="zh-CN"/>
              </w:rPr>
            </w:pPr>
          </w:p>
        </w:tc>
      </w:tr>
      <w:tr w:rsidR="00A55B2B"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A55B2B" w:rsidRDefault="00A55B2B" w:rsidP="00A55B2B">
            <w:pPr>
              <w:widowControl w:val="0"/>
              <w:spacing w:beforeLines="50" w:before="120"/>
              <w:rPr>
                <w:iCs/>
                <w:kern w:val="2"/>
                <w:lang w:eastAsia="zh-CN"/>
              </w:rPr>
            </w:pPr>
          </w:p>
        </w:tc>
      </w:tr>
      <w:tr w:rsidR="00A55B2B"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A55B2B" w:rsidRDefault="00A55B2B" w:rsidP="00A55B2B">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2087BF41" w:rsidR="00A55B2B" w:rsidRPr="00EF3EDB" w:rsidRDefault="003974A8" w:rsidP="00A55B2B">
            <w:pPr>
              <w:spacing w:beforeLines="50" w:before="120"/>
              <w:rPr>
                <w:iCs/>
                <w:kern w:val="2"/>
                <w:lang w:eastAsia="zh-CN"/>
              </w:rPr>
            </w:pPr>
            <w:r>
              <w:rPr>
                <w:iCs/>
                <w:kern w:val="2"/>
                <w:lang w:eastAsia="zh-CN"/>
              </w:rPr>
              <w:t>Nokia/NSB</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4C201F48"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p>
        </w:tc>
      </w:tr>
    </w:tbl>
    <w:p w14:paraId="72E70C64"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2AF22F42"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A55B2B">
        <w:tc>
          <w:tcPr>
            <w:tcW w:w="1529"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A55B2B">
        <w:tc>
          <w:tcPr>
            <w:tcW w:w="1529"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F828E3" w14:paraId="2E5042C7" w14:textId="77777777" w:rsidTr="00A55B2B">
        <w:tc>
          <w:tcPr>
            <w:tcW w:w="1529" w:type="dxa"/>
            <w:tcBorders>
              <w:top w:val="single" w:sz="4" w:space="0" w:color="auto"/>
              <w:left w:val="single" w:sz="4" w:space="0" w:color="auto"/>
              <w:bottom w:val="single" w:sz="4" w:space="0" w:color="auto"/>
              <w:right w:val="single" w:sz="4" w:space="0" w:color="auto"/>
            </w:tcBorders>
          </w:tcPr>
          <w:p w14:paraId="70DA8698" w14:textId="77777777" w:rsidR="00F828E3" w:rsidRDefault="00F828E3" w:rsidP="00F828E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6A6278" w14:textId="77777777" w:rsidR="00F828E3" w:rsidRDefault="00F828E3" w:rsidP="00F828E3">
            <w:pPr>
              <w:widowControl w:val="0"/>
              <w:spacing w:beforeLines="50" w:before="120"/>
              <w:rPr>
                <w:kern w:val="2"/>
                <w:lang w:eastAsia="zh-CN"/>
              </w:rPr>
            </w:pPr>
          </w:p>
        </w:tc>
      </w:tr>
      <w:tr w:rsidR="00F828E3" w14:paraId="73A067EB" w14:textId="77777777" w:rsidTr="00A55B2B">
        <w:tc>
          <w:tcPr>
            <w:tcW w:w="1529" w:type="dxa"/>
            <w:tcBorders>
              <w:top w:val="single" w:sz="4" w:space="0" w:color="auto"/>
              <w:left w:val="single" w:sz="4" w:space="0" w:color="auto"/>
              <w:bottom w:val="single" w:sz="4" w:space="0" w:color="auto"/>
              <w:right w:val="single" w:sz="4" w:space="0" w:color="auto"/>
            </w:tcBorders>
          </w:tcPr>
          <w:p w14:paraId="581E9413" w14:textId="77777777" w:rsidR="00F828E3" w:rsidRDefault="00F828E3" w:rsidP="00F828E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8237731" w14:textId="77777777" w:rsidR="00F828E3" w:rsidRDefault="00F828E3" w:rsidP="00F828E3">
            <w:pPr>
              <w:widowControl w:val="0"/>
              <w:spacing w:beforeLines="50" w:before="120"/>
              <w:rPr>
                <w:iCs/>
                <w:kern w:val="2"/>
                <w:lang w:eastAsia="zh-CN"/>
              </w:rPr>
            </w:pPr>
          </w:p>
        </w:tc>
      </w:tr>
      <w:tr w:rsidR="00F828E3" w14:paraId="58969DF9" w14:textId="77777777" w:rsidTr="00A55B2B">
        <w:tc>
          <w:tcPr>
            <w:tcW w:w="1529" w:type="dxa"/>
            <w:tcBorders>
              <w:top w:val="single" w:sz="4" w:space="0" w:color="auto"/>
              <w:left w:val="single" w:sz="4" w:space="0" w:color="auto"/>
              <w:bottom w:val="single" w:sz="4" w:space="0" w:color="auto"/>
              <w:right w:val="single" w:sz="4" w:space="0" w:color="auto"/>
            </w:tcBorders>
          </w:tcPr>
          <w:p w14:paraId="6BBF8965" w14:textId="77777777" w:rsidR="00F828E3" w:rsidRDefault="00F828E3" w:rsidP="00F828E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06DE9B" w14:textId="77777777" w:rsidR="00F828E3" w:rsidRDefault="00F828E3" w:rsidP="00F828E3">
            <w:pPr>
              <w:spacing w:beforeLines="50" w:before="120"/>
              <w:rPr>
                <w:iCs/>
                <w:kern w:val="2"/>
                <w:lang w:eastAsia="zh-CN"/>
              </w:rPr>
            </w:pP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A55B2B"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A7CBD4" w14:textId="77777777" w:rsidR="00A55B2B" w:rsidRDefault="00A55B2B" w:rsidP="00A55B2B">
            <w:pPr>
              <w:widowControl w:val="0"/>
              <w:spacing w:beforeLines="50" w:before="120"/>
              <w:rPr>
                <w:kern w:val="2"/>
                <w:lang w:eastAsia="zh-CN"/>
              </w:rPr>
            </w:pPr>
          </w:p>
        </w:tc>
      </w:tr>
      <w:tr w:rsidR="00A55B2B"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F533B3" w14:textId="77777777" w:rsidR="00A55B2B" w:rsidRDefault="00A55B2B" w:rsidP="00A55B2B">
            <w:pPr>
              <w:widowControl w:val="0"/>
              <w:spacing w:beforeLines="50" w:before="120"/>
              <w:rPr>
                <w:kern w:val="2"/>
                <w:lang w:eastAsia="zh-CN"/>
              </w:rPr>
            </w:pPr>
          </w:p>
        </w:tc>
      </w:tr>
      <w:tr w:rsidR="00A55B2B"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77777777" w:rsidR="00A55B2B" w:rsidRDefault="00A55B2B" w:rsidP="00A55B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B516E" w14:textId="77777777" w:rsidR="00A55B2B" w:rsidRDefault="00A55B2B" w:rsidP="00A55B2B">
            <w:pPr>
              <w:widowControl w:val="0"/>
              <w:spacing w:beforeLines="50" w:before="120"/>
              <w:rPr>
                <w:iCs/>
                <w:kern w:val="2"/>
                <w:lang w:eastAsia="zh-CN"/>
              </w:rPr>
            </w:pPr>
          </w:p>
        </w:tc>
      </w:tr>
      <w:tr w:rsidR="00A55B2B"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77777777" w:rsidR="00A55B2B" w:rsidRDefault="00A55B2B" w:rsidP="00A55B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237605" w14:textId="77777777" w:rsidR="00A55B2B" w:rsidRDefault="00A55B2B" w:rsidP="00A55B2B">
            <w:pPr>
              <w:spacing w:beforeLines="50" w:before="120"/>
              <w:rPr>
                <w:iCs/>
                <w:kern w:val="2"/>
                <w:lang w:eastAsia="zh-CN"/>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lastRenderedPageBreak/>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lastRenderedPageBreak/>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lastRenderedPageBreak/>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lastRenderedPageBreak/>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1860B8" w:rsidRDefault="008274EA" w:rsidP="007439F7">
            <w:pPr>
              <w:spacing w:beforeLines="50" w:before="120"/>
              <w:rPr>
                <w:kern w:val="2"/>
                <w:lang w:val="it-IT"/>
              </w:rPr>
            </w:pPr>
            <w:r w:rsidRPr="001860B8">
              <w:rPr>
                <w:rFonts w:hint="eastAsia"/>
                <w:kern w:val="2"/>
                <w:lang w:val="it-IT"/>
              </w:rPr>
              <w:t>N</w:t>
            </w:r>
            <w:r w:rsidRPr="001860B8">
              <w:rPr>
                <w:kern w:val="2"/>
                <w:lang w:val="it-IT"/>
              </w:rPr>
              <w:t>EC</w:t>
            </w:r>
            <w:r w:rsidR="009A3386" w:rsidRPr="001860B8">
              <w:rPr>
                <w:kern w:val="2"/>
                <w:lang w:val="it-IT"/>
              </w:rPr>
              <w:t>, QC</w:t>
            </w:r>
            <w:r w:rsidR="00D01A5B" w:rsidRPr="001860B8">
              <w:rPr>
                <w:kern w:val="2"/>
                <w:lang w:val="it-IT"/>
              </w:rPr>
              <w:t>, LG</w:t>
            </w:r>
            <w:r w:rsidR="00E01E3B" w:rsidRPr="001860B8">
              <w:rPr>
                <w:kern w:val="2"/>
                <w:lang w:val="it-IT"/>
              </w:rPr>
              <w:t>, OPPO</w:t>
            </w:r>
            <w:r w:rsidR="00EB1A4B" w:rsidRPr="001860B8">
              <w:rPr>
                <w:kern w:val="2"/>
                <w:lang w:val="it-IT"/>
              </w:rPr>
              <w:t>, Intel</w:t>
            </w:r>
            <w:r w:rsidR="00630382" w:rsidRPr="001860B8">
              <w:rPr>
                <w:kern w:val="2"/>
                <w:lang w:val="it-IT"/>
              </w:rPr>
              <w:t>, Nokia/NSB</w:t>
            </w:r>
            <w:r w:rsidR="006E734A" w:rsidRPr="001860B8">
              <w:rPr>
                <w:kern w:val="2"/>
                <w:lang w:val="it-IT"/>
              </w:rPr>
              <w:t>, DOCOMO</w:t>
            </w:r>
            <w:r w:rsidR="005335C2" w:rsidRPr="001860B8">
              <w:rPr>
                <w:kern w:val="2"/>
                <w:lang w:val="it-IT"/>
              </w:rPr>
              <w:t>, Samsung (cases 1 and 2)</w:t>
            </w:r>
            <w:r w:rsidR="00D83525">
              <w:rPr>
                <w:kern w:val="2"/>
                <w:lang w:val="it-IT"/>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Default="00BB41AA" w:rsidP="00727E8F">
      <w:pPr>
        <w:pStyle w:val="af4"/>
        <w:numPr>
          <w:ilvl w:val="0"/>
          <w:numId w:val="185"/>
        </w:numPr>
      </w:pPr>
      <w: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But the testing effort should not be increased if more than one enh. Type 3 CB of the same type (e.g. 2 or more Alt. 2 enh. Type 3 CB) are configured for dynamic indication.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529"/>
        <w:gridCol w:w="8105"/>
      </w:tblGrid>
      <w:tr w:rsidR="00657414" w14:paraId="7960198A" w14:textId="77777777" w:rsidTr="00014E9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014E9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014E9D">
            <w:pPr>
              <w:spacing w:beforeLines="50" w:before="120"/>
              <w:rPr>
                <w:i/>
                <w:kern w:val="2"/>
                <w:lang w:eastAsia="zh-CN"/>
              </w:rPr>
            </w:pPr>
            <w:r>
              <w:rPr>
                <w:i/>
                <w:kern w:val="2"/>
                <w:lang w:eastAsia="zh-CN"/>
              </w:rPr>
              <w:t xml:space="preserve">Comments </w:t>
            </w:r>
          </w:p>
        </w:tc>
      </w:tr>
      <w:tr w:rsidR="00657414" w14:paraId="2B5C5757" w14:textId="77777777" w:rsidTr="00014E9D">
        <w:tc>
          <w:tcPr>
            <w:tcW w:w="1529"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014E9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014E9D">
            <w:pPr>
              <w:spacing w:beforeLines="50" w:before="120"/>
              <w:rPr>
                <w:iCs/>
                <w:kern w:val="2"/>
                <w:lang w:eastAsia="zh-CN"/>
              </w:rPr>
            </w:pPr>
            <w:r>
              <w:rPr>
                <w:iCs/>
                <w:kern w:val="2"/>
                <w:lang w:eastAsia="zh-CN"/>
              </w:rPr>
              <w:t>Agree with the moderator analysis</w:t>
            </w:r>
          </w:p>
        </w:tc>
      </w:tr>
      <w:tr w:rsidR="008B3021" w14:paraId="4E83A72B" w14:textId="77777777" w:rsidTr="00014E9D">
        <w:tc>
          <w:tcPr>
            <w:tcW w:w="1529"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8B3021" w14:paraId="2CADB478" w14:textId="77777777" w:rsidTr="00014E9D">
        <w:tc>
          <w:tcPr>
            <w:tcW w:w="1529" w:type="dxa"/>
            <w:tcBorders>
              <w:top w:val="single" w:sz="4" w:space="0" w:color="auto"/>
              <w:left w:val="single" w:sz="4" w:space="0" w:color="auto"/>
              <w:bottom w:val="single" w:sz="4" w:space="0" w:color="auto"/>
              <w:right w:val="single" w:sz="4" w:space="0" w:color="auto"/>
            </w:tcBorders>
          </w:tcPr>
          <w:p w14:paraId="2BB10227" w14:textId="77777777" w:rsidR="008B3021" w:rsidRDefault="008B3021" w:rsidP="008B302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AC4A5D" w14:textId="77777777" w:rsidR="008B3021" w:rsidRDefault="008B3021" w:rsidP="008B3021">
            <w:pPr>
              <w:widowControl w:val="0"/>
              <w:spacing w:beforeLines="50" w:before="120"/>
              <w:rPr>
                <w:kern w:val="2"/>
                <w:lang w:eastAsia="zh-CN"/>
              </w:rPr>
            </w:pPr>
          </w:p>
        </w:tc>
      </w:tr>
      <w:tr w:rsidR="008B3021" w14:paraId="5DB38DA6" w14:textId="77777777" w:rsidTr="00014E9D">
        <w:tc>
          <w:tcPr>
            <w:tcW w:w="1529" w:type="dxa"/>
            <w:tcBorders>
              <w:top w:val="single" w:sz="4" w:space="0" w:color="auto"/>
              <w:left w:val="single" w:sz="4" w:space="0" w:color="auto"/>
              <w:bottom w:val="single" w:sz="4" w:space="0" w:color="auto"/>
              <w:right w:val="single" w:sz="4" w:space="0" w:color="auto"/>
            </w:tcBorders>
          </w:tcPr>
          <w:p w14:paraId="1EF11B8A" w14:textId="77777777" w:rsidR="008B3021" w:rsidRDefault="008B3021" w:rsidP="008B302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BA3C99" w14:textId="77777777" w:rsidR="008B3021" w:rsidRDefault="008B3021" w:rsidP="008B3021">
            <w:pPr>
              <w:widowControl w:val="0"/>
              <w:spacing w:beforeLines="50" w:before="120"/>
              <w:rPr>
                <w:iCs/>
                <w:kern w:val="2"/>
                <w:lang w:eastAsia="zh-CN"/>
              </w:rPr>
            </w:pPr>
          </w:p>
        </w:tc>
      </w:tr>
      <w:tr w:rsidR="008B3021" w14:paraId="09EB5D1A" w14:textId="77777777" w:rsidTr="00014E9D">
        <w:tc>
          <w:tcPr>
            <w:tcW w:w="1529" w:type="dxa"/>
            <w:tcBorders>
              <w:top w:val="single" w:sz="4" w:space="0" w:color="auto"/>
              <w:left w:val="single" w:sz="4" w:space="0" w:color="auto"/>
              <w:bottom w:val="single" w:sz="4" w:space="0" w:color="auto"/>
              <w:right w:val="single" w:sz="4" w:space="0" w:color="auto"/>
            </w:tcBorders>
          </w:tcPr>
          <w:p w14:paraId="4C4E11DD" w14:textId="77777777" w:rsidR="008B3021" w:rsidRDefault="008B3021" w:rsidP="008B3021">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102F16" w14:textId="77777777" w:rsidR="008B3021" w:rsidRDefault="008B3021" w:rsidP="008B3021">
            <w:pPr>
              <w:spacing w:beforeLines="50" w:before="120"/>
              <w:rPr>
                <w:iCs/>
                <w:kern w:val="2"/>
                <w:lang w:eastAsia="zh-CN"/>
              </w:rPr>
            </w:pP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014E9D">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014E9D">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77777777" w:rsidR="00581E1C" w:rsidRPr="00EF3EDB" w:rsidRDefault="00581E1C" w:rsidP="00014E9D">
            <w:pPr>
              <w:widowControl w:val="0"/>
              <w:spacing w:beforeLines="50" w:before="120"/>
              <w:rPr>
                <w:kern w:val="2"/>
                <w:lang w:eastAsia="zh-CN"/>
              </w:rPr>
            </w:pPr>
          </w:p>
        </w:tc>
      </w:tr>
      <w:tr w:rsidR="00581E1C" w:rsidRPr="00EF3EDB" w14:paraId="7A286797" w14:textId="77777777" w:rsidTr="00014E9D">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014E9D">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3C2CB3B2" w:rsidR="00581E1C" w:rsidRPr="00EF3EDB" w:rsidRDefault="003974A8" w:rsidP="00014E9D">
            <w:pPr>
              <w:widowControl w:val="0"/>
              <w:spacing w:beforeLines="50" w:before="120"/>
              <w:rPr>
                <w:kern w:val="2"/>
                <w:lang w:eastAsia="zh-CN"/>
              </w:rPr>
            </w:pPr>
            <w:r>
              <w:rPr>
                <w:kern w:val="2"/>
                <w:lang w:eastAsia="zh-CN"/>
              </w:rPr>
              <w:t>Nokia/NSB</w:t>
            </w:r>
            <w:r w:rsidR="008B3021">
              <w:rPr>
                <w:kern w:val="2"/>
                <w:lang w:eastAsia="zh-CN"/>
              </w:rPr>
              <w:t>, DOCOMO</w:t>
            </w:r>
          </w:p>
        </w:tc>
      </w:tr>
      <w:tr w:rsidR="00581E1C" w:rsidRPr="00EF3EDB" w14:paraId="12D61FDF" w14:textId="77777777" w:rsidTr="00014E9D">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014E9D">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77777777" w:rsidR="00581E1C" w:rsidRPr="00EF3EDB" w:rsidRDefault="00581E1C" w:rsidP="00014E9D">
            <w:pPr>
              <w:widowControl w:val="0"/>
              <w:spacing w:beforeLines="50" w:before="120"/>
              <w:rPr>
                <w:kern w:val="2"/>
                <w:lang w:eastAsia="zh-CN"/>
              </w:rPr>
            </w:pPr>
          </w:p>
        </w:tc>
      </w:tr>
    </w:tbl>
    <w:p w14:paraId="3B916336" w14:textId="77777777" w:rsidR="00581E1C" w:rsidRDefault="00581E1C" w:rsidP="00581E1C"/>
    <w:tbl>
      <w:tblPr>
        <w:tblStyle w:val="af9"/>
        <w:tblW w:w="9634" w:type="dxa"/>
        <w:tblLook w:val="04A0" w:firstRow="1" w:lastRow="0" w:firstColumn="1" w:lastColumn="0" w:noHBand="0" w:noVBand="1"/>
      </w:tblPr>
      <w:tblGrid>
        <w:gridCol w:w="1529"/>
        <w:gridCol w:w="8105"/>
      </w:tblGrid>
      <w:tr w:rsidR="00581E1C" w14:paraId="160FFFB5" w14:textId="77777777" w:rsidTr="00014E9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014E9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014E9D">
            <w:pPr>
              <w:spacing w:beforeLines="50" w:before="120"/>
              <w:rPr>
                <w:i/>
                <w:kern w:val="2"/>
                <w:lang w:eastAsia="zh-CN"/>
              </w:rPr>
            </w:pPr>
            <w:r>
              <w:rPr>
                <w:i/>
                <w:kern w:val="2"/>
                <w:lang w:eastAsia="zh-CN"/>
              </w:rPr>
              <w:t xml:space="preserve">Comments </w:t>
            </w:r>
          </w:p>
        </w:tc>
      </w:tr>
      <w:tr w:rsidR="00581E1C" w14:paraId="6D096114" w14:textId="77777777" w:rsidTr="00014E9D">
        <w:tc>
          <w:tcPr>
            <w:tcW w:w="1529"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014E9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014E9D">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581E1C" w14:paraId="7527D5D8" w14:textId="77777777" w:rsidTr="00014E9D">
        <w:tc>
          <w:tcPr>
            <w:tcW w:w="1529" w:type="dxa"/>
            <w:tcBorders>
              <w:top w:val="single" w:sz="4" w:space="0" w:color="auto"/>
              <w:left w:val="single" w:sz="4" w:space="0" w:color="auto"/>
              <w:bottom w:val="single" w:sz="4" w:space="0" w:color="auto"/>
              <w:right w:val="single" w:sz="4" w:space="0" w:color="auto"/>
            </w:tcBorders>
          </w:tcPr>
          <w:p w14:paraId="1BDE28C4" w14:textId="77777777" w:rsidR="00581E1C" w:rsidRDefault="00581E1C"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CE9B48" w14:textId="77777777" w:rsidR="00581E1C" w:rsidRDefault="00581E1C" w:rsidP="00014E9D">
            <w:pPr>
              <w:widowControl w:val="0"/>
              <w:spacing w:beforeLines="50" w:before="120"/>
              <w:rPr>
                <w:kern w:val="2"/>
                <w:lang w:eastAsia="zh-CN"/>
              </w:rPr>
            </w:pPr>
          </w:p>
        </w:tc>
      </w:tr>
      <w:tr w:rsidR="00581E1C" w14:paraId="0F063394" w14:textId="77777777" w:rsidTr="00014E9D">
        <w:tc>
          <w:tcPr>
            <w:tcW w:w="1529" w:type="dxa"/>
            <w:tcBorders>
              <w:top w:val="single" w:sz="4" w:space="0" w:color="auto"/>
              <w:left w:val="single" w:sz="4" w:space="0" w:color="auto"/>
              <w:bottom w:val="single" w:sz="4" w:space="0" w:color="auto"/>
              <w:right w:val="single" w:sz="4" w:space="0" w:color="auto"/>
            </w:tcBorders>
          </w:tcPr>
          <w:p w14:paraId="1443C49F" w14:textId="77777777" w:rsidR="00581E1C" w:rsidRDefault="00581E1C"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6DAB2B3" w14:textId="77777777" w:rsidR="00581E1C" w:rsidRDefault="00581E1C" w:rsidP="00014E9D">
            <w:pPr>
              <w:widowControl w:val="0"/>
              <w:spacing w:beforeLines="50" w:before="120"/>
              <w:rPr>
                <w:kern w:val="2"/>
                <w:lang w:eastAsia="zh-CN"/>
              </w:rPr>
            </w:pPr>
          </w:p>
        </w:tc>
      </w:tr>
      <w:tr w:rsidR="00581E1C" w14:paraId="04BCCE96" w14:textId="77777777" w:rsidTr="00014E9D">
        <w:tc>
          <w:tcPr>
            <w:tcW w:w="1529" w:type="dxa"/>
            <w:tcBorders>
              <w:top w:val="single" w:sz="4" w:space="0" w:color="auto"/>
              <w:left w:val="single" w:sz="4" w:space="0" w:color="auto"/>
              <w:bottom w:val="single" w:sz="4" w:space="0" w:color="auto"/>
              <w:right w:val="single" w:sz="4" w:space="0" w:color="auto"/>
            </w:tcBorders>
          </w:tcPr>
          <w:p w14:paraId="7BF5713B" w14:textId="77777777" w:rsidR="00581E1C" w:rsidRDefault="00581E1C"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05D4AE" w14:textId="77777777" w:rsidR="00581E1C" w:rsidRDefault="00581E1C" w:rsidP="00014E9D">
            <w:pPr>
              <w:widowControl w:val="0"/>
              <w:spacing w:beforeLines="50" w:before="120"/>
              <w:rPr>
                <w:iCs/>
                <w:kern w:val="2"/>
                <w:lang w:eastAsia="zh-CN"/>
              </w:rPr>
            </w:pPr>
          </w:p>
        </w:tc>
      </w:tr>
      <w:tr w:rsidR="00581E1C" w14:paraId="66C6FB94" w14:textId="77777777" w:rsidTr="00014E9D">
        <w:tc>
          <w:tcPr>
            <w:tcW w:w="1529" w:type="dxa"/>
            <w:tcBorders>
              <w:top w:val="single" w:sz="4" w:space="0" w:color="auto"/>
              <w:left w:val="single" w:sz="4" w:space="0" w:color="auto"/>
              <w:bottom w:val="single" w:sz="4" w:space="0" w:color="auto"/>
              <w:right w:val="single" w:sz="4" w:space="0" w:color="auto"/>
            </w:tcBorders>
          </w:tcPr>
          <w:p w14:paraId="5A4E0CE2" w14:textId="77777777" w:rsidR="00581E1C" w:rsidRDefault="00581E1C" w:rsidP="00014E9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51235F" w14:textId="77777777" w:rsidR="00581E1C" w:rsidRDefault="00581E1C" w:rsidP="00014E9D">
            <w:pPr>
              <w:spacing w:beforeLines="50" w:before="120"/>
              <w:rPr>
                <w:iCs/>
                <w:kern w:val="2"/>
                <w:lang w:eastAsia="zh-CN"/>
              </w:rPr>
            </w:pP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014E9D">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65F19404" w:rsidR="00657414" w:rsidRPr="00EF3EDB" w:rsidRDefault="008B3021" w:rsidP="00014E9D">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014E9D">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35A7AB1C" w:rsidR="00657414" w:rsidRPr="00EF3EDB" w:rsidRDefault="008B3021" w:rsidP="00014E9D">
            <w:pPr>
              <w:widowControl w:val="0"/>
              <w:spacing w:beforeLines="50" w:before="120"/>
              <w:rPr>
                <w:kern w:val="2"/>
                <w:lang w:eastAsia="zh-CN"/>
              </w:rPr>
            </w:pPr>
            <w:r>
              <w:rPr>
                <w:rFonts w:hint="eastAsia"/>
                <w:kern w:val="2"/>
                <w:lang w:eastAsia="zh-CN"/>
              </w:rPr>
              <w:t>D</w:t>
            </w:r>
            <w:r>
              <w:rPr>
                <w:kern w:val="2"/>
                <w:lang w:eastAsia="zh-CN"/>
              </w:rPr>
              <w:t>OCOMO</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014E9D">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014E9D">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014E9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014E9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014E9D">
            <w:pPr>
              <w:spacing w:beforeLines="50" w:before="120"/>
              <w:rPr>
                <w:i/>
                <w:kern w:val="2"/>
                <w:lang w:eastAsia="zh-CN"/>
              </w:rPr>
            </w:pPr>
            <w:r>
              <w:rPr>
                <w:i/>
                <w:kern w:val="2"/>
                <w:lang w:eastAsia="zh-CN"/>
              </w:rPr>
              <w:t xml:space="preserve">Comments </w:t>
            </w:r>
          </w:p>
        </w:tc>
      </w:tr>
      <w:tr w:rsidR="00657414" w14:paraId="432432CB" w14:textId="77777777" w:rsidTr="00014E9D">
        <w:tc>
          <w:tcPr>
            <w:tcW w:w="1529" w:type="dxa"/>
            <w:tcBorders>
              <w:top w:val="single" w:sz="4" w:space="0" w:color="auto"/>
              <w:left w:val="single" w:sz="4" w:space="0" w:color="auto"/>
              <w:bottom w:val="single" w:sz="4" w:space="0" w:color="auto"/>
              <w:right w:val="single" w:sz="4" w:space="0" w:color="auto"/>
            </w:tcBorders>
          </w:tcPr>
          <w:p w14:paraId="18BF08C9" w14:textId="77777777" w:rsidR="00657414" w:rsidRDefault="00657414" w:rsidP="00014E9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C0B672" w14:textId="77777777" w:rsidR="00657414" w:rsidRDefault="00657414" w:rsidP="00014E9D">
            <w:pPr>
              <w:spacing w:beforeLines="50" w:before="120"/>
              <w:rPr>
                <w:iCs/>
                <w:kern w:val="2"/>
                <w:lang w:eastAsia="zh-CN"/>
              </w:rPr>
            </w:pPr>
          </w:p>
        </w:tc>
      </w:tr>
      <w:tr w:rsidR="00657414" w14:paraId="3D283B75" w14:textId="77777777" w:rsidTr="00014E9D">
        <w:tc>
          <w:tcPr>
            <w:tcW w:w="1529" w:type="dxa"/>
            <w:tcBorders>
              <w:top w:val="single" w:sz="4" w:space="0" w:color="auto"/>
              <w:left w:val="single" w:sz="4" w:space="0" w:color="auto"/>
              <w:bottom w:val="single" w:sz="4" w:space="0" w:color="auto"/>
              <w:right w:val="single" w:sz="4" w:space="0" w:color="auto"/>
            </w:tcBorders>
          </w:tcPr>
          <w:p w14:paraId="5EBD677E"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82D22" w14:textId="77777777" w:rsidR="00657414" w:rsidRDefault="00657414" w:rsidP="00014E9D">
            <w:pPr>
              <w:widowControl w:val="0"/>
              <w:spacing w:beforeLines="50" w:before="120"/>
              <w:rPr>
                <w:kern w:val="2"/>
                <w:lang w:eastAsia="zh-CN"/>
              </w:rPr>
            </w:pPr>
          </w:p>
        </w:tc>
      </w:tr>
      <w:tr w:rsidR="00657414" w14:paraId="137E30FB" w14:textId="77777777" w:rsidTr="00014E9D">
        <w:tc>
          <w:tcPr>
            <w:tcW w:w="1529" w:type="dxa"/>
            <w:tcBorders>
              <w:top w:val="single" w:sz="4" w:space="0" w:color="auto"/>
              <w:left w:val="single" w:sz="4" w:space="0" w:color="auto"/>
              <w:bottom w:val="single" w:sz="4" w:space="0" w:color="auto"/>
              <w:right w:val="single" w:sz="4" w:space="0" w:color="auto"/>
            </w:tcBorders>
          </w:tcPr>
          <w:p w14:paraId="4B7DC3A1"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657414" w:rsidRDefault="00657414" w:rsidP="00014E9D">
            <w:pPr>
              <w:widowControl w:val="0"/>
              <w:spacing w:beforeLines="50" w:before="120"/>
              <w:rPr>
                <w:kern w:val="2"/>
                <w:lang w:eastAsia="zh-CN"/>
              </w:rPr>
            </w:pPr>
          </w:p>
        </w:tc>
      </w:tr>
      <w:tr w:rsidR="00657414" w14:paraId="07498F99" w14:textId="77777777" w:rsidTr="00014E9D">
        <w:tc>
          <w:tcPr>
            <w:tcW w:w="1529" w:type="dxa"/>
            <w:tcBorders>
              <w:top w:val="single" w:sz="4" w:space="0" w:color="auto"/>
              <w:left w:val="single" w:sz="4" w:space="0" w:color="auto"/>
              <w:bottom w:val="single" w:sz="4" w:space="0" w:color="auto"/>
              <w:right w:val="single" w:sz="4" w:space="0" w:color="auto"/>
            </w:tcBorders>
          </w:tcPr>
          <w:p w14:paraId="6B29BD36" w14:textId="77777777" w:rsidR="00657414" w:rsidRDefault="00657414" w:rsidP="00014E9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657414" w:rsidRDefault="00657414" w:rsidP="00014E9D">
            <w:pPr>
              <w:widowControl w:val="0"/>
              <w:spacing w:beforeLines="50" w:before="120"/>
              <w:rPr>
                <w:iCs/>
                <w:kern w:val="2"/>
                <w:lang w:eastAsia="zh-CN"/>
              </w:rPr>
            </w:pPr>
          </w:p>
        </w:tc>
      </w:tr>
      <w:tr w:rsidR="00657414" w14:paraId="15FD67C5" w14:textId="77777777" w:rsidTr="00014E9D">
        <w:tc>
          <w:tcPr>
            <w:tcW w:w="1529" w:type="dxa"/>
            <w:tcBorders>
              <w:top w:val="single" w:sz="4" w:space="0" w:color="auto"/>
              <w:left w:val="single" w:sz="4" w:space="0" w:color="auto"/>
              <w:bottom w:val="single" w:sz="4" w:space="0" w:color="auto"/>
              <w:right w:val="single" w:sz="4" w:space="0" w:color="auto"/>
            </w:tcBorders>
          </w:tcPr>
          <w:p w14:paraId="2C169D93" w14:textId="77777777" w:rsidR="00657414" w:rsidRDefault="00657414" w:rsidP="00014E9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657414" w:rsidRDefault="00657414" w:rsidP="00014E9D">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5B8379E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8B3021">
              <w:rPr>
                <w:rFonts w:eastAsiaTheme="minorEastAsia"/>
                <w:iCs/>
                <w:kern w:val="2"/>
                <w:lang w:eastAsia="zh-CN"/>
              </w:rPr>
              <w:t>, DOCOMO</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625B4" w14:textId="77777777" w:rsidR="004F5CB2" w:rsidRDefault="004F5CB2" w:rsidP="00D64C0D">
            <w:pPr>
              <w:spacing w:beforeLines="50" w:before="120"/>
              <w:rPr>
                <w:iCs/>
                <w:kern w:val="2"/>
                <w:lang w:eastAsia="zh-CN"/>
              </w:rPr>
            </w:pPr>
          </w:p>
        </w:tc>
      </w:tr>
      <w:tr w:rsidR="004F5CB2"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CB9A7B" w14:textId="77777777" w:rsidR="004F5CB2" w:rsidRDefault="004F5CB2" w:rsidP="00D64C0D">
            <w:pPr>
              <w:widowControl w:val="0"/>
              <w:spacing w:beforeLines="50" w:before="120"/>
              <w:rPr>
                <w:kern w:val="2"/>
                <w:lang w:eastAsia="zh-CN"/>
              </w:rPr>
            </w:pPr>
          </w:p>
        </w:tc>
      </w:tr>
      <w:tr w:rsidR="004F5CB2"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59DDE" w14:textId="77777777" w:rsidR="004F5CB2" w:rsidRDefault="004F5CB2" w:rsidP="00D64C0D">
            <w:pPr>
              <w:widowControl w:val="0"/>
              <w:spacing w:beforeLines="50" w:before="120"/>
              <w:rPr>
                <w:kern w:val="2"/>
                <w:lang w:eastAsia="zh-CN"/>
              </w:rPr>
            </w:pPr>
          </w:p>
        </w:tc>
      </w:tr>
      <w:tr w:rsidR="004F5CB2"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4F5CB2" w:rsidRDefault="004F5CB2" w:rsidP="00D64C0D">
            <w:pPr>
              <w:widowControl w:val="0"/>
              <w:spacing w:beforeLines="50" w:before="120"/>
              <w:rPr>
                <w:iCs/>
                <w:kern w:val="2"/>
                <w:lang w:eastAsia="zh-CN"/>
              </w:rPr>
            </w:pPr>
          </w:p>
        </w:tc>
      </w:tr>
      <w:tr w:rsidR="004F5CB2" w14:paraId="3D7EEC1C" w14:textId="77777777" w:rsidTr="00D64C0D">
        <w:tc>
          <w:tcPr>
            <w:tcW w:w="1529" w:type="dxa"/>
          </w:tcPr>
          <w:p w14:paraId="183EEB5D" w14:textId="77777777" w:rsidR="004F5CB2" w:rsidRDefault="004F5CB2" w:rsidP="00D64C0D">
            <w:pPr>
              <w:spacing w:beforeLines="50" w:before="120"/>
              <w:rPr>
                <w:iCs/>
                <w:kern w:val="2"/>
                <w:lang w:eastAsia="zh-CN"/>
              </w:rPr>
            </w:pPr>
          </w:p>
        </w:tc>
        <w:tc>
          <w:tcPr>
            <w:tcW w:w="8105" w:type="dxa"/>
          </w:tcPr>
          <w:p w14:paraId="40D81A8A" w14:textId="77777777" w:rsidR="004F5CB2" w:rsidRDefault="004F5CB2" w:rsidP="00D64C0D">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77777777" w:rsidR="004F5CB2" w:rsidRPr="00EF3EDB" w:rsidRDefault="004F5CB2" w:rsidP="00D64C0D">
            <w:pPr>
              <w:widowControl w:val="0"/>
              <w:spacing w:beforeLines="50" w:before="120"/>
              <w:rPr>
                <w:kern w:val="2"/>
                <w:lang w:eastAsia="zh-CN"/>
              </w:rPr>
            </w:pPr>
          </w:p>
        </w:tc>
      </w:tr>
      <w:tr w:rsidR="004F5CB2" w:rsidRPr="00EF3ED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42BB933F" w:rsidR="004F5CB2" w:rsidRPr="00EF3EDB" w:rsidRDefault="003974A8" w:rsidP="00D64C0D">
            <w:pPr>
              <w:widowControl w:val="0"/>
              <w:spacing w:beforeLines="50" w:before="120"/>
              <w:rPr>
                <w:kern w:val="2"/>
                <w:lang w:eastAsia="zh-CN"/>
              </w:rPr>
            </w:pPr>
            <w:r>
              <w:rPr>
                <w:kern w:val="2"/>
                <w:lang w:eastAsia="zh-CN"/>
              </w:rPr>
              <w:t xml:space="preserve">Nokia/NSB, </w:t>
            </w:r>
            <w:r w:rsidR="008B3021">
              <w:rPr>
                <w:kern w:val="2"/>
                <w:lang w:eastAsia="zh-CN"/>
              </w:rPr>
              <w:t>DOCOMO</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77777777" w:rsidR="004F5CB2" w:rsidRPr="00EF3EDB" w:rsidRDefault="004F5CB2" w:rsidP="00D64C0D">
            <w:pPr>
              <w:widowControl w:val="0"/>
              <w:spacing w:beforeLines="50" w:before="120"/>
              <w:rPr>
                <w:kern w:val="2"/>
                <w:lang w:eastAsia="zh-CN"/>
              </w:rPr>
            </w:pPr>
          </w:p>
        </w:tc>
      </w:tr>
    </w:tbl>
    <w:p w14:paraId="50B0BE6F"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05FB0C4C"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D64C0D">
        <w:tc>
          <w:tcPr>
            <w:tcW w:w="1529"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F5CB2" w14:paraId="3375A2AD" w14:textId="77777777" w:rsidTr="00D64C0D">
        <w:tc>
          <w:tcPr>
            <w:tcW w:w="1529" w:type="dxa"/>
            <w:tcBorders>
              <w:top w:val="single" w:sz="4" w:space="0" w:color="auto"/>
              <w:left w:val="single" w:sz="4" w:space="0" w:color="auto"/>
              <w:bottom w:val="single" w:sz="4" w:space="0" w:color="auto"/>
              <w:right w:val="single" w:sz="4" w:space="0" w:color="auto"/>
            </w:tcBorders>
          </w:tcPr>
          <w:p w14:paraId="0AE341B5"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5C6AAF" w14:textId="77777777" w:rsidR="004F5CB2" w:rsidRDefault="004F5CB2" w:rsidP="00D64C0D">
            <w:pPr>
              <w:widowControl w:val="0"/>
              <w:spacing w:beforeLines="50" w:before="120"/>
              <w:rPr>
                <w:kern w:val="2"/>
                <w:lang w:eastAsia="zh-CN"/>
              </w:rPr>
            </w:pPr>
          </w:p>
        </w:tc>
      </w:tr>
      <w:tr w:rsidR="004F5CB2" w14:paraId="1A556A90" w14:textId="77777777" w:rsidTr="00D64C0D">
        <w:tc>
          <w:tcPr>
            <w:tcW w:w="1529" w:type="dxa"/>
            <w:tcBorders>
              <w:top w:val="single" w:sz="4" w:space="0" w:color="auto"/>
              <w:left w:val="single" w:sz="4" w:space="0" w:color="auto"/>
              <w:bottom w:val="single" w:sz="4" w:space="0" w:color="auto"/>
              <w:right w:val="single" w:sz="4" w:space="0" w:color="auto"/>
            </w:tcBorders>
          </w:tcPr>
          <w:p w14:paraId="42EE9E4A"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3B55BF" w14:textId="77777777" w:rsidR="004F5CB2" w:rsidRDefault="004F5CB2" w:rsidP="00D64C0D">
            <w:pPr>
              <w:widowControl w:val="0"/>
              <w:spacing w:beforeLines="50" w:before="120"/>
              <w:rPr>
                <w:kern w:val="2"/>
                <w:lang w:eastAsia="zh-CN"/>
              </w:rPr>
            </w:pPr>
          </w:p>
        </w:tc>
      </w:tr>
      <w:tr w:rsidR="004F5CB2" w14:paraId="6D1F9AEF" w14:textId="77777777" w:rsidTr="00D64C0D">
        <w:tc>
          <w:tcPr>
            <w:tcW w:w="1529" w:type="dxa"/>
            <w:tcBorders>
              <w:top w:val="single" w:sz="4" w:space="0" w:color="auto"/>
              <w:left w:val="single" w:sz="4" w:space="0" w:color="auto"/>
              <w:bottom w:val="single" w:sz="4" w:space="0" w:color="auto"/>
              <w:right w:val="single" w:sz="4" w:space="0" w:color="auto"/>
            </w:tcBorders>
          </w:tcPr>
          <w:p w14:paraId="59E5D88C"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B16293" w14:textId="77777777" w:rsidR="004F5CB2" w:rsidRDefault="004F5CB2" w:rsidP="00D64C0D">
            <w:pPr>
              <w:widowControl w:val="0"/>
              <w:spacing w:beforeLines="50" w:before="120"/>
              <w:rPr>
                <w:iCs/>
                <w:kern w:val="2"/>
                <w:lang w:eastAsia="zh-CN"/>
              </w:rPr>
            </w:pPr>
          </w:p>
        </w:tc>
      </w:tr>
      <w:tr w:rsidR="004F5CB2" w14:paraId="7F487986" w14:textId="77777777" w:rsidTr="00D64C0D">
        <w:tc>
          <w:tcPr>
            <w:tcW w:w="1529" w:type="dxa"/>
            <w:tcBorders>
              <w:top w:val="single" w:sz="4" w:space="0" w:color="auto"/>
              <w:left w:val="single" w:sz="4" w:space="0" w:color="auto"/>
              <w:bottom w:val="single" w:sz="4" w:space="0" w:color="auto"/>
              <w:right w:val="single" w:sz="4" w:space="0" w:color="auto"/>
            </w:tcBorders>
          </w:tcPr>
          <w:p w14:paraId="7087B47D"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240E62" w14:textId="77777777" w:rsidR="004F5CB2" w:rsidRDefault="004F5CB2" w:rsidP="00D64C0D">
            <w:pPr>
              <w:spacing w:beforeLines="50" w:before="120"/>
              <w:rPr>
                <w:iCs/>
                <w:kern w:val="2"/>
                <w:lang w:eastAsia="zh-CN"/>
              </w:rPr>
            </w:pP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w:t>
      </w:r>
      <w:r>
        <w:lastRenderedPageBreak/>
        <w:t xml:space="preserve">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lastRenderedPageBreak/>
        <w:t xml:space="preserve"> </w:t>
      </w:r>
    </w:p>
    <w:tbl>
      <w:tblPr>
        <w:tblStyle w:val="af9"/>
        <w:tblW w:w="9634" w:type="dxa"/>
        <w:tblLook w:val="04A0" w:firstRow="1" w:lastRow="0" w:firstColumn="1" w:lastColumn="0" w:noHBand="0" w:noVBand="1"/>
      </w:tblPr>
      <w:tblGrid>
        <w:gridCol w:w="2547"/>
        <w:gridCol w:w="7087"/>
      </w:tblGrid>
      <w:tr w:rsidR="004F5CB2" w:rsidRPr="00EF3ED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77777777" w:rsidR="004F5CB2" w:rsidRPr="00EF3EDB" w:rsidRDefault="004F5CB2" w:rsidP="00D64C0D">
            <w:pPr>
              <w:spacing w:beforeLines="50" w:before="120"/>
              <w:rPr>
                <w:iCs/>
                <w:kern w:val="2"/>
                <w:lang w:eastAsia="zh-CN"/>
              </w:rPr>
            </w:pPr>
          </w:p>
        </w:tc>
      </w:tr>
      <w:tr w:rsidR="004F5CB2" w:rsidRPr="00EF3EDB"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743B7E6E" w:rsidR="004F5CB2" w:rsidRPr="00EF3EDB" w:rsidRDefault="003974A8" w:rsidP="00D64C0D">
            <w:pPr>
              <w:widowControl w:val="0"/>
              <w:spacing w:beforeLines="50" w:before="120"/>
              <w:rPr>
                <w:kern w:val="2"/>
                <w:lang w:eastAsia="zh-CN"/>
              </w:rPr>
            </w:pPr>
            <w:r>
              <w:rPr>
                <w:kern w:val="2"/>
                <w:lang w:eastAsia="zh-CN"/>
              </w:rPr>
              <w:t>Nokia/NSB</w:t>
            </w:r>
            <w:r w:rsidR="008B3021">
              <w:rPr>
                <w:kern w:val="2"/>
                <w:lang w:eastAsia="zh-CN"/>
              </w:rPr>
              <w:t>, DOCOMO</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77777777" w:rsidR="004F5CB2" w:rsidRPr="00EF3EDB" w:rsidRDefault="004F5CB2" w:rsidP="00D64C0D">
            <w:pPr>
              <w:widowControl w:val="0"/>
              <w:spacing w:beforeLines="50" w:before="120"/>
              <w:rPr>
                <w:kern w:val="2"/>
                <w:lang w:eastAsia="zh-CN"/>
              </w:rPr>
            </w:pPr>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F5CB2"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610138" w14:textId="77777777" w:rsidR="004F5CB2" w:rsidRDefault="004F5CB2" w:rsidP="00D64C0D">
            <w:pPr>
              <w:widowControl w:val="0"/>
              <w:spacing w:beforeLines="50" w:before="120"/>
              <w:rPr>
                <w:kern w:val="2"/>
                <w:lang w:eastAsia="zh-CN"/>
              </w:rPr>
            </w:pPr>
          </w:p>
        </w:tc>
      </w:tr>
      <w:tr w:rsidR="004F5CB2"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B33025" w14:textId="77777777" w:rsidR="004F5CB2" w:rsidRDefault="004F5CB2" w:rsidP="00D64C0D">
            <w:pPr>
              <w:widowControl w:val="0"/>
              <w:spacing w:beforeLines="50" w:before="120"/>
              <w:rPr>
                <w:kern w:val="2"/>
                <w:lang w:eastAsia="zh-CN"/>
              </w:rPr>
            </w:pPr>
          </w:p>
        </w:tc>
      </w:tr>
      <w:tr w:rsidR="004F5CB2"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77777777" w:rsidR="004F5CB2" w:rsidRDefault="004F5CB2"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CF72A" w14:textId="77777777" w:rsidR="004F5CB2" w:rsidRDefault="004F5CB2" w:rsidP="00D64C0D">
            <w:pPr>
              <w:widowControl w:val="0"/>
              <w:spacing w:beforeLines="50" w:before="120"/>
              <w:rPr>
                <w:iCs/>
                <w:kern w:val="2"/>
                <w:lang w:eastAsia="zh-CN"/>
              </w:rPr>
            </w:pPr>
          </w:p>
        </w:tc>
      </w:tr>
      <w:tr w:rsidR="004F5CB2"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7777777" w:rsidR="004F5CB2" w:rsidRDefault="004F5CB2"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824832" w14:textId="77777777" w:rsidR="004F5CB2" w:rsidRDefault="004F5CB2" w:rsidP="00D64C0D">
            <w:pPr>
              <w:spacing w:beforeLines="50" w:before="120"/>
              <w:rPr>
                <w:iCs/>
                <w:kern w:val="2"/>
                <w:lang w:eastAsia="zh-CN"/>
              </w:rPr>
            </w:pP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796A01BC"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77777777" w:rsidR="004F5CB2" w:rsidRPr="00EF3EDB" w:rsidRDefault="004F5CB2" w:rsidP="00D64C0D">
            <w:pPr>
              <w:widowControl w:val="0"/>
              <w:spacing w:beforeLines="50" w:before="120"/>
              <w:rPr>
                <w:kern w:val="2"/>
                <w:lang w:eastAsia="zh-CN"/>
              </w:rPr>
            </w:pP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406DFBB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D64C0D">
        <w:tc>
          <w:tcPr>
            <w:tcW w:w="1529"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D64C0D">
        <w:tc>
          <w:tcPr>
            <w:tcW w:w="1529"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87B5F" w14:paraId="4D7032CA" w14:textId="77777777" w:rsidTr="00D64C0D">
        <w:tc>
          <w:tcPr>
            <w:tcW w:w="1529" w:type="dxa"/>
            <w:tcBorders>
              <w:top w:val="single" w:sz="4" w:space="0" w:color="auto"/>
              <w:left w:val="single" w:sz="4" w:space="0" w:color="auto"/>
              <w:bottom w:val="single" w:sz="4" w:space="0" w:color="auto"/>
              <w:right w:val="single" w:sz="4" w:space="0" w:color="auto"/>
            </w:tcBorders>
          </w:tcPr>
          <w:p w14:paraId="481D697C" w14:textId="77777777" w:rsidR="00487B5F" w:rsidRDefault="00487B5F" w:rsidP="00487B5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6499E2" w14:textId="77777777" w:rsidR="00487B5F" w:rsidRDefault="00487B5F" w:rsidP="00487B5F">
            <w:pPr>
              <w:widowControl w:val="0"/>
              <w:spacing w:beforeLines="50" w:before="120"/>
              <w:rPr>
                <w:kern w:val="2"/>
                <w:lang w:eastAsia="zh-CN"/>
              </w:rPr>
            </w:pPr>
          </w:p>
        </w:tc>
      </w:tr>
      <w:tr w:rsidR="00487B5F" w14:paraId="4D14AD8B" w14:textId="77777777" w:rsidTr="00D64C0D">
        <w:tc>
          <w:tcPr>
            <w:tcW w:w="1529" w:type="dxa"/>
            <w:tcBorders>
              <w:top w:val="single" w:sz="4" w:space="0" w:color="auto"/>
              <w:left w:val="single" w:sz="4" w:space="0" w:color="auto"/>
              <w:bottom w:val="single" w:sz="4" w:space="0" w:color="auto"/>
              <w:right w:val="single" w:sz="4" w:space="0" w:color="auto"/>
            </w:tcBorders>
          </w:tcPr>
          <w:p w14:paraId="6459585B" w14:textId="77777777" w:rsidR="00487B5F" w:rsidRDefault="00487B5F" w:rsidP="00487B5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9F8741" w14:textId="77777777" w:rsidR="00487B5F" w:rsidRDefault="00487B5F" w:rsidP="00487B5F">
            <w:pPr>
              <w:widowControl w:val="0"/>
              <w:spacing w:beforeLines="50" w:before="120"/>
              <w:rPr>
                <w:iCs/>
                <w:kern w:val="2"/>
                <w:lang w:eastAsia="zh-CN"/>
              </w:rPr>
            </w:pPr>
          </w:p>
        </w:tc>
      </w:tr>
      <w:tr w:rsidR="00487B5F" w14:paraId="343965E0" w14:textId="77777777" w:rsidTr="00D64C0D">
        <w:tc>
          <w:tcPr>
            <w:tcW w:w="1529" w:type="dxa"/>
            <w:tcBorders>
              <w:top w:val="single" w:sz="4" w:space="0" w:color="auto"/>
              <w:left w:val="single" w:sz="4" w:space="0" w:color="auto"/>
              <w:bottom w:val="single" w:sz="4" w:space="0" w:color="auto"/>
              <w:right w:val="single" w:sz="4" w:space="0" w:color="auto"/>
            </w:tcBorders>
          </w:tcPr>
          <w:p w14:paraId="2D527AAC" w14:textId="77777777" w:rsidR="00487B5F" w:rsidRDefault="00487B5F" w:rsidP="00487B5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8F5C5" w14:textId="77777777" w:rsidR="00487B5F" w:rsidRDefault="00487B5F" w:rsidP="00487B5F">
            <w:pPr>
              <w:spacing w:beforeLines="50" w:before="120"/>
              <w:rPr>
                <w:iCs/>
                <w:kern w:val="2"/>
                <w:lang w:eastAsia="zh-CN"/>
              </w:rPr>
            </w:pP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lastRenderedPageBreak/>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lastRenderedPageBreak/>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lastRenderedPageBreak/>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lastRenderedPageBreak/>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lastRenderedPageBreak/>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lastRenderedPageBreak/>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77777777" w:rsidR="005D6A53" w:rsidRPr="00FF046A" w:rsidRDefault="005D6A53"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0DF971D7"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3480FF" w14:textId="77777777" w:rsidR="005B6109" w:rsidRDefault="005B6109" w:rsidP="005B6109">
            <w:pPr>
              <w:widowControl w:val="0"/>
              <w:spacing w:beforeLines="50" w:before="120"/>
              <w:rPr>
                <w:kern w:val="2"/>
                <w:lang w:eastAsia="zh-CN"/>
              </w:rPr>
            </w:pP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lastRenderedPageBreak/>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lastRenderedPageBreak/>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w:t>
            </w:r>
            <w:r>
              <w:rPr>
                <w:rStyle w:val="normaltextrun"/>
                <w:sz w:val="20"/>
                <w:szCs w:val="20"/>
                <w:lang w:val="en-GB"/>
              </w:rPr>
              <w:lastRenderedPageBreak/>
              <w:t>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w:t>
            </w:r>
            <w:r>
              <w:rPr>
                <w:iCs/>
                <w:kern w:val="2"/>
                <w:lang w:eastAsia="zh-CN"/>
              </w:rPr>
              <w:lastRenderedPageBreak/>
              <w:t>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lastRenderedPageBreak/>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lastRenderedPageBreak/>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5D6A53">
              <w:rPr>
                <w:shd w:val="clear" w:color="auto" w:fill="FFFF00"/>
                <w:lang w:val="sv-SE"/>
              </w:rPr>
              <w:t>Proposal 1a:</w:t>
            </w:r>
          </w:p>
          <w:p w14:paraId="6B6F64CB" w14:textId="77777777" w:rsidR="005D6A53" w:rsidRPr="005D6A53" w:rsidRDefault="005D6A53" w:rsidP="005D6A53">
            <w:pPr>
              <w:spacing w:after="0"/>
              <w:rPr>
                <w:rFonts w:eastAsia="Times New Roman"/>
              </w:rPr>
            </w:pPr>
            <w:r w:rsidRPr="005D6A53">
              <w:rPr>
                <w:b/>
                <w:bCs/>
                <w:lang w:val="sv-SE"/>
              </w:rPr>
              <w:t>For HARQ ACK timing in Rel-16 with sub-slot-based HARQ-ACK feedback, </w:t>
            </w:r>
            <w:r w:rsidRPr="005D6A53">
              <w:rPr>
                <w:b/>
                <w:bCs/>
                <w:color w:val="FF0000"/>
                <w:lang w:val="sv-SE"/>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5D6A53">
              <w:rPr>
                <w:rFonts w:eastAsia="Times New Roman"/>
                <w:lang w:val="sv-SE"/>
              </w:rPr>
              <w:t> </w:t>
            </w:r>
          </w:p>
          <w:p w14:paraId="1E25AA68" w14:textId="77777777" w:rsidR="005D6A53" w:rsidRPr="005D6A53" w:rsidRDefault="005D6A53" w:rsidP="005D6A53">
            <w:pPr>
              <w:spacing w:after="0"/>
              <w:rPr>
                <w:rFonts w:eastAsia="Times New Roman"/>
              </w:rPr>
            </w:pPr>
            <w:r w:rsidRPr="005D6A53">
              <w:rPr>
                <w:shd w:val="clear" w:color="auto" w:fill="FFFF00"/>
                <w:lang w:val="sv-SE"/>
              </w:rPr>
              <w:t>Proposal 2:</w:t>
            </w:r>
          </w:p>
          <w:p w14:paraId="26072329" w14:textId="77777777" w:rsidR="005D6A53" w:rsidRPr="005D6A53" w:rsidRDefault="005D6A53" w:rsidP="005D6A53">
            <w:pPr>
              <w:spacing w:after="0"/>
              <w:rPr>
                <w:rFonts w:eastAsia="Times New Roman"/>
              </w:rPr>
            </w:pPr>
            <w:r w:rsidRPr="005D6A53">
              <w:rPr>
                <w:b/>
                <w:bCs/>
                <w:lang w:val="sv-SE"/>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442583C0"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77777777" w:rsidR="005D6A53" w:rsidRDefault="005D6A53" w:rsidP="00D64C0D">
            <w:pPr>
              <w:widowControl w:val="0"/>
              <w:spacing w:beforeLines="50" w:before="120"/>
              <w:rPr>
                <w:kern w:val="2"/>
                <w:lang w:eastAsia="zh-CN"/>
              </w:rPr>
            </w:pP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5D6A53"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77777777" w:rsidR="005D6A53" w:rsidRDefault="005D6A5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268395" w14:textId="77777777" w:rsidR="005D6A53" w:rsidRDefault="005D6A53" w:rsidP="00D64C0D">
            <w:pPr>
              <w:spacing w:beforeLines="50" w:before="120"/>
              <w:rPr>
                <w:iCs/>
                <w:kern w:val="2"/>
                <w:lang w:eastAsia="zh-CN"/>
              </w:rPr>
            </w:pPr>
          </w:p>
        </w:tc>
      </w:tr>
      <w:tr w:rsidR="005D6A53"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3C635C" w14:textId="77777777" w:rsidR="005D6A53" w:rsidRDefault="005D6A53" w:rsidP="00D64C0D">
            <w:pPr>
              <w:widowControl w:val="0"/>
              <w:spacing w:beforeLines="50" w:before="120"/>
              <w:rPr>
                <w:kern w:val="2"/>
                <w:lang w:eastAsia="zh-CN"/>
              </w:rPr>
            </w:pPr>
          </w:p>
        </w:tc>
      </w:tr>
      <w:tr w:rsidR="005D6A53"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E4452" w14:textId="77777777" w:rsidR="005D6A53" w:rsidRDefault="005D6A53" w:rsidP="00D64C0D">
            <w:pPr>
              <w:widowControl w:val="0"/>
              <w:spacing w:beforeLines="50" w:before="120"/>
              <w:rPr>
                <w:kern w:val="2"/>
                <w:lang w:eastAsia="zh-CN"/>
              </w:rPr>
            </w:pPr>
          </w:p>
        </w:tc>
      </w:tr>
      <w:tr w:rsidR="005D6A53"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77777777" w:rsidR="005D6A53" w:rsidRDefault="005D6A5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E0B6C" w14:textId="77777777" w:rsidR="005D6A53" w:rsidRDefault="005D6A53" w:rsidP="00D64C0D">
            <w:pPr>
              <w:widowControl w:val="0"/>
              <w:spacing w:beforeLines="50" w:before="120"/>
              <w:rPr>
                <w:iCs/>
                <w:kern w:val="2"/>
                <w:lang w:eastAsia="zh-CN"/>
              </w:rPr>
            </w:pPr>
          </w:p>
        </w:tc>
      </w:tr>
      <w:tr w:rsidR="005D6A53" w14:paraId="5DA20810" w14:textId="77777777" w:rsidTr="00D64C0D">
        <w:tc>
          <w:tcPr>
            <w:tcW w:w="1529" w:type="dxa"/>
          </w:tcPr>
          <w:p w14:paraId="2F47B3AF" w14:textId="77777777" w:rsidR="005D6A53" w:rsidRDefault="005D6A53" w:rsidP="00D64C0D">
            <w:pPr>
              <w:spacing w:beforeLines="50" w:before="120"/>
              <w:rPr>
                <w:iCs/>
                <w:kern w:val="2"/>
                <w:lang w:eastAsia="zh-CN"/>
              </w:rPr>
            </w:pPr>
          </w:p>
        </w:tc>
        <w:tc>
          <w:tcPr>
            <w:tcW w:w="8105" w:type="dxa"/>
          </w:tcPr>
          <w:p w14:paraId="6CC506C8" w14:textId="77777777" w:rsidR="005D6A53" w:rsidRDefault="005D6A53" w:rsidP="00D64C0D">
            <w:pPr>
              <w:spacing w:beforeLines="50" w:before="120"/>
              <w:rPr>
                <w:iCs/>
                <w:kern w:val="2"/>
                <w:lang w:eastAsia="zh-CN"/>
              </w:rPr>
            </w:pP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lastRenderedPageBreak/>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lastRenderedPageBreak/>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lastRenderedPageBreak/>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lastRenderedPageBreak/>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lastRenderedPageBreak/>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lastRenderedPageBreak/>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lastRenderedPageBreak/>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lastRenderedPageBreak/>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 xml:space="preserve">Our preference is to use to use existing PRI field. We agree to have dedicated field will simplify the design. On the other hand, it may imply PUCCH configuration of the source cell is used to the target cell. If dedicated field means PUCCH configuration of the target carrier PUCCH </w:t>
            </w:r>
            <w:r>
              <w:rPr>
                <w:iCs/>
                <w:kern w:val="2"/>
                <w:lang w:eastAsia="zh-CN"/>
              </w:rPr>
              <w:lastRenderedPageBreak/>
              <w:t>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w:t>
            </w:r>
            <w:r>
              <w:rPr>
                <w:rFonts w:eastAsia="Malgun Gothic"/>
                <w:iCs/>
                <w:kern w:val="2"/>
                <w:lang w:eastAsia="ko-KR"/>
              </w:rPr>
              <w:lastRenderedPageBreak/>
              <w:t xml:space="preserve">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w:t>
            </w:r>
            <w:r>
              <w:rPr>
                <w:color w:val="8064A2" w:themeColor="accent4"/>
                <w:kern w:val="2"/>
                <w:lang w:eastAsia="zh-CN"/>
              </w:rPr>
              <w:lastRenderedPageBreak/>
              <w:t>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lastRenderedPageBreak/>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lastRenderedPageBreak/>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lastRenderedPageBreak/>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lastRenderedPageBreak/>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lastRenderedPageBreak/>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lastRenderedPageBreak/>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lastRenderedPageBreak/>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lastRenderedPageBreak/>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w:t>
            </w:r>
            <w:r>
              <w:rPr>
                <w:iCs/>
                <w:kern w:val="2"/>
                <w:lang w:eastAsia="zh-CN"/>
              </w:rPr>
              <w:lastRenderedPageBreak/>
              <w:t xml:space="preserve">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lastRenderedPageBreak/>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lastRenderedPageBreak/>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lastRenderedPageBreak/>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w:t>
            </w:r>
            <w:r>
              <w:rPr>
                <w:iCs/>
                <w:kern w:val="2"/>
                <w:lang w:eastAsia="zh-CN"/>
              </w:rPr>
              <w:lastRenderedPageBreak/>
              <w:t xml:space="preserve">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w:t>
            </w:r>
            <w:r>
              <w:rPr>
                <w:iCs/>
                <w:kern w:val="2"/>
                <w:lang w:eastAsia="zh-CN"/>
              </w:rPr>
              <w:lastRenderedPageBreak/>
              <w:t xml:space="preserve">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w:t>
            </w:r>
            <w:r>
              <w:rPr>
                <w:b/>
                <w:bCs/>
                <w:sz w:val="22"/>
                <w:szCs w:val="22"/>
                <w:lang w:eastAsia="zh-CN"/>
              </w:rPr>
              <w:lastRenderedPageBreak/>
              <w:t>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lastRenderedPageBreak/>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lastRenderedPageBreak/>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5B8E008" w:rsidR="00AB3723"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77777777" w:rsidR="00AB3723" w:rsidRPr="00EF3EDB" w:rsidRDefault="00AB3723" w:rsidP="00D64C0D">
            <w:pPr>
              <w:widowControl w:val="0"/>
              <w:spacing w:beforeLines="50" w:before="120"/>
              <w:rPr>
                <w:kern w:val="2"/>
                <w:lang w:eastAsia="zh-CN"/>
              </w:rPr>
            </w:pP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AB3723"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01D068" w14:textId="77777777" w:rsidR="00AB3723" w:rsidRDefault="00AB3723" w:rsidP="00D64C0D">
            <w:pPr>
              <w:widowControl w:val="0"/>
              <w:spacing w:beforeLines="50" w:before="120"/>
              <w:rPr>
                <w:kern w:val="2"/>
                <w:lang w:eastAsia="zh-CN"/>
              </w:rPr>
            </w:pPr>
          </w:p>
        </w:tc>
      </w:tr>
      <w:tr w:rsidR="00AB3723"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74322" w14:textId="77777777" w:rsidR="00AB3723" w:rsidRDefault="00AB3723" w:rsidP="00D64C0D">
            <w:pPr>
              <w:widowControl w:val="0"/>
              <w:spacing w:beforeLines="50" w:before="120"/>
              <w:rPr>
                <w:kern w:val="2"/>
                <w:lang w:eastAsia="zh-CN"/>
              </w:rPr>
            </w:pPr>
          </w:p>
        </w:tc>
      </w:tr>
      <w:tr w:rsidR="00AB3723"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B5F992" w14:textId="77777777" w:rsidR="00AB3723" w:rsidRDefault="00AB3723" w:rsidP="00D64C0D">
            <w:pPr>
              <w:widowControl w:val="0"/>
              <w:spacing w:beforeLines="50" w:before="120"/>
              <w:rPr>
                <w:iCs/>
                <w:kern w:val="2"/>
                <w:lang w:eastAsia="zh-CN"/>
              </w:rPr>
            </w:pPr>
          </w:p>
        </w:tc>
      </w:tr>
      <w:tr w:rsidR="00AB3723"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EC0E58" w14:textId="77777777" w:rsidR="00AB3723" w:rsidRDefault="00AB3723" w:rsidP="00D64C0D">
            <w:pPr>
              <w:spacing w:beforeLines="50" w:before="120"/>
              <w:rPr>
                <w:iCs/>
                <w:kern w:val="2"/>
                <w:lang w:eastAsia="zh-CN"/>
              </w:rPr>
            </w:pP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7777777" w:rsidR="00AB3723" w:rsidRPr="00EF3EDB" w:rsidRDefault="00AB3723" w:rsidP="00D64C0D">
            <w:pPr>
              <w:spacing w:beforeLines="50" w:before="120"/>
              <w:rPr>
                <w:iCs/>
                <w:kern w:val="2"/>
                <w:lang w:eastAsia="zh-CN"/>
              </w:rPr>
            </w:pP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77777777" w:rsidR="00AB3723" w:rsidRPr="00EF3EDB" w:rsidRDefault="00AB3723" w:rsidP="00D64C0D">
            <w:pPr>
              <w:widowControl w:val="0"/>
              <w:spacing w:beforeLines="50" w:before="120"/>
              <w:rPr>
                <w:kern w:val="2"/>
                <w:lang w:eastAsia="zh-CN"/>
              </w:rPr>
            </w:pP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1E639E" w14:textId="77777777" w:rsidR="00AB3723" w:rsidRDefault="00AB3723" w:rsidP="00D64C0D">
            <w:pPr>
              <w:spacing w:beforeLines="50" w:before="120"/>
              <w:rPr>
                <w:iCs/>
                <w:kern w:val="2"/>
                <w:lang w:eastAsia="zh-CN"/>
              </w:rPr>
            </w:pPr>
          </w:p>
        </w:tc>
      </w:tr>
      <w:tr w:rsidR="00AB3723"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63FC775" w14:textId="77777777" w:rsidR="00AB3723" w:rsidRDefault="00AB3723" w:rsidP="00D64C0D">
            <w:pPr>
              <w:widowControl w:val="0"/>
              <w:spacing w:beforeLines="50" w:before="120"/>
              <w:rPr>
                <w:kern w:val="2"/>
                <w:lang w:eastAsia="zh-CN"/>
              </w:rPr>
            </w:pPr>
          </w:p>
        </w:tc>
      </w:tr>
      <w:tr w:rsidR="00AB3723"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F2C444" w14:textId="77777777" w:rsidR="00AB3723" w:rsidRDefault="00AB3723" w:rsidP="00D64C0D">
            <w:pPr>
              <w:widowControl w:val="0"/>
              <w:spacing w:beforeLines="50" w:before="120"/>
              <w:rPr>
                <w:kern w:val="2"/>
                <w:lang w:eastAsia="zh-CN"/>
              </w:rPr>
            </w:pPr>
          </w:p>
        </w:tc>
      </w:tr>
      <w:tr w:rsidR="00AB3723"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AB4E4E" w14:textId="77777777" w:rsidR="00AB3723" w:rsidRDefault="00AB3723" w:rsidP="00D64C0D">
            <w:pPr>
              <w:widowControl w:val="0"/>
              <w:spacing w:beforeLines="50" w:before="120"/>
              <w:rPr>
                <w:iCs/>
                <w:kern w:val="2"/>
                <w:lang w:eastAsia="zh-CN"/>
              </w:rPr>
            </w:pPr>
          </w:p>
        </w:tc>
      </w:tr>
      <w:tr w:rsidR="00AB3723"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CE7118" w14:textId="77777777" w:rsidR="00AB3723" w:rsidRDefault="00AB3723" w:rsidP="00D64C0D">
            <w:pPr>
              <w:spacing w:beforeLines="50" w:before="120"/>
              <w:rPr>
                <w:iCs/>
                <w:kern w:val="2"/>
                <w:lang w:eastAsia="zh-CN"/>
              </w:rPr>
            </w:pP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77777777"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E120D0" w14:textId="77777777" w:rsidR="00AB3723" w:rsidRDefault="00AB3723" w:rsidP="00D64C0D">
            <w:pPr>
              <w:spacing w:beforeLines="50" w:before="120"/>
              <w:rPr>
                <w:iCs/>
                <w:kern w:val="2"/>
                <w:lang w:eastAsia="zh-CN"/>
              </w:rPr>
            </w:pPr>
          </w:p>
        </w:tc>
      </w:tr>
      <w:tr w:rsidR="00AB3723"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4BC3" w14:textId="77777777" w:rsidR="00AB3723" w:rsidRDefault="00AB3723" w:rsidP="00D64C0D">
            <w:pPr>
              <w:widowControl w:val="0"/>
              <w:spacing w:beforeLines="50" w:before="120"/>
              <w:rPr>
                <w:kern w:val="2"/>
                <w:lang w:eastAsia="zh-CN"/>
              </w:rPr>
            </w:pPr>
          </w:p>
        </w:tc>
      </w:tr>
      <w:tr w:rsidR="00AB3723"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AB3723" w:rsidRDefault="00AB3723" w:rsidP="00D64C0D">
            <w:pPr>
              <w:widowControl w:val="0"/>
              <w:spacing w:beforeLines="50" w:before="120"/>
              <w:rPr>
                <w:kern w:val="2"/>
                <w:lang w:eastAsia="zh-CN"/>
              </w:rPr>
            </w:pPr>
          </w:p>
        </w:tc>
      </w:tr>
      <w:tr w:rsidR="00AB3723"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AB3723" w:rsidRDefault="00AB3723"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AB3723" w:rsidRDefault="00AB3723" w:rsidP="00D64C0D">
            <w:pPr>
              <w:widowControl w:val="0"/>
              <w:spacing w:beforeLines="50" w:before="120"/>
              <w:rPr>
                <w:iCs/>
                <w:kern w:val="2"/>
                <w:lang w:eastAsia="zh-CN"/>
              </w:rPr>
            </w:pPr>
          </w:p>
        </w:tc>
      </w:tr>
      <w:tr w:rsidR="00AB3723"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AB3723" w:rsidRDefault="00AB3723"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AB3723" w:rsidRDefault="00AB3723" w:rsidP="00D64C0D">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77777777"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75FFFE" w14:textId="77777777" w:rsidR="00C075CF" w:rsidRDefault="00C075CF" w:rsidP="00D64C0D">
            <w:pPr>
              <w:spacing w:beforeLines="50" w:before="120"/>
              <w:rPr>
                <w:iCs/>
                <w:kern w:val="2"/>
                <w:lang w:eastAsia="zh-CN"/>
              </w:rPr>
            </w:pPr>
          </w:p>
        </w:tc>
      </w:tr>
      <w:tr w:rsidR="00C075C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B7D57F" w14:textId="77777777" w:rsidR="00C075CF" w:rsidRDefault="00C075CF" w:rsidP="00D64C0D">
            <w:pPr>
              <w:widowControl w:val="0"/>
              <w:spacing w:beforeLines="50" w:before="120"/>
              <w:rPr>
                <w:kern w:val="2"/>
                <w:lang w:eastAsia="zh-CN"/>
              </w:rPr>
            </w:pPr>
          </w:p>
        </w:tc>
      </w:tr>
      <w:tr w:rsidR="00C075C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5CA8B64" w14:textId="77777777" w:rsidR="00C075CF" w:rsidRDefault="00C075CF" w:rsidP="00D64C0D">
            <w:pPr>
              <w:widowControl w:val="0"/>
              <w:spacing w:beforeLines="50" w:before="120"/>
              <w:rPr>
                <w:kern w:val="2"/>
                <w:lang w:eastAsia="zh-CN"/>
              </w:rPr>
            </w:pPr>
          </w:p>
        </w:tc>
      </w:tr>
      <w:tr w:rsidR="00C075C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C075CF" w:rsidRDefault="00C075CF" w:rsidP="00D64C0D">
            <w:pPr>
              <w:widowControl w:val="0"/>
              <w:spacing w:beforeLines="50" w:before="120"/>
              <w:rPr>
                <w:iCs/>
                <w:kern w:val="2"/>
                <w:lang w:eastAsia="zh-CN"/>
              </w:rPr>
            </w:pPr>
          </w:p>
        </w:tc>
      </w:tr>
      <w:tr w:rsidR="00C075C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C075CF" w:rsidRDefault="00C075CF" w:rsidP="00D64C0D">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77777777"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EF3EDB"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4DFAE8A0" w:rsidR="00C075CF" w:rsidRPr="00EF3EDB"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77777777" w:rsidR="00C075CF" w:rsidRPr="00EF3EDB" w:rsidRDefault="00C075CF" w:rsidP="00D64C0D">
            <w:pPr>
              <w:widowControl w:val="0"/>
              <w:spacing w:beforeLines="50" w:before="120"/>
              <w:rPr>
                <w:kern w:val="2"/>
                <w:lang w:eastAsia="zh-CN"/>
              </w:rPr>
            </w:pP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C075CF"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5F1C0" w14:textId="77777777" w:rsidR="00C075CF" w:rsidRDefault="00C075CF" w:rsidP="00D64C0D">
            <w:pPr>
              <w:widowControl w:val="0"/>
              <w:spacing w:beforeLines="50" w:before="120"/>
              <w:rPr>
                <w:kern w:val="2"/>
                <w:lang w:eastAsia="zh-CN"/>
              </w:rPr>
            </w:pPr>
          </w:p>
        </w:tc>
      </w:tr>
      <w:tr w:rsidR="00C075CF"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14CBB3" w14:textId="77777777" w:rsidR="00C075CF" w:rsidRDefault="00C075CF" w:rsidP="00D64C0D">
            <w:pPr>
              <w:widowControl w:val="0"/>
              <w:spacing w:beforeLines="50" w:before="120"/>
              <w:rPr>
                <w:iCs/>
                <w:kern w:val="2"/>
                <w:lang w:eastAsia="zh-CN"/>
              </w:rPr>
            </w:pPr>
          </w:p>
        </w:tc>
      </w:tr>
      <w:tr w:rsidR="00C075C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8DED88" w14:textId="77777777" w:rsidR="00C075CF" w:rsidRDefault="00C075CF" w:rsidP="00D64C0D">
            <w:pPr>
              <w:spacing w:beforeLines="50" w:before="120"/>
              <w:rPr>
                <w:iCs/>
                <w:kern w:val="2"/>
                <w:lang w:eastAsia="zh-CN"/>
              </w:rPr>
            </w:pP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77777777"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and 30kHz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77777777" w:rsidR="00C075CF" w:rsidRDefault="00C075CF" w:rsidP="00C075CF">
      <w:r>
        <w:t xml:space="preserve">The problem of (i) PUCCH slot on PCell is </w:t>
      </w:r>
      <w:commentRangeStart w:id="16"/>
      <w:r>
        <w:t>shorter</w:t>
      </w:r>
      <w:commentRangeEnd w:id="16"/>
      <w:r w:rsidR="00837ECF">
        <w:rPr>
          <w:rStyle w:val="ad"/>
        </w:rPr>
        <w:commentReference w:id="16"/>
      </w:r>
      <w:r>
        <w:t xml:space="preserve"> 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77777777" w:rsidR="00C075CF" w:rsidRDefault="00C075CF" w:rsidP="00727E8F">
      <w:pPr>
        <w:pStyle w:val="af4"/>
        <w:numPr>
          <w:ilvl w:val="1"/>
          <w:numId w:val="178"/>
        </w:numPr>
        <w:spacing w:after="160" w:line="259" w:lineRule="auto"/>
      </w:pPr>
      <w:r>
        <w:t>Do we support dynamic indication of slot #m and slot#m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4EA9D29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p>
        </w:tc>
      </w:tr>
      <w:tr w:rsidR="00C075CF" w:rsidRPr="00EF3EDB"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24911507" w:rsidR="00C075CF" w:rsidRPr="00EF3EDB" w:rsidRDefault="009D6D9C" w:rsidP="00D64C0D">
            <w:pPr>
              <w:widowControl w:val="0"/>
              <w:spacing w:beforeLines="50" w:before="120"/>
              <w:rPr>
                <w:kern w:val="2"/>
                <w:lang w:eastAsia="zh-CN"/>
              </w:rPr>
            </w:pPr>
            <w:r>
              <w:rPr>
                <w:kern w:val="2"/>
                <w:lang w:eastAsia="zh-CN"/>
              </w:rPr>
              <w:t>Nokia/NSB</w:t>
            </w:r>
            <w:r w:rsidR="00D720FC">
              <w:rPr>
                <w:kern w:val="2"/>
                <w:lang w:eastAsia="zh-CN"/>
              </w:rPr>
              <w:t>, DOCOMO (2</w:t>
            </w:r>
            <w:r w:rsidR="00D720FC" w:rsidRPr="00D720FC">
              <w:rPr>
                <w:kern w:val="2"/>
                <w:vertAlign w:val="superscript"/>
                <w:lang w:eastAsia="zh-CN"/>
              </w:rPr>
              <w:t>nd</w:t>
            </w:r>
            <w:r w:rsidR="00D720FC">
              <w:rPr>
                <w:kern w:val="2"/>
                <w:lang w:eastAsia="zh-CN"/>
              </w:rPr>
              <w:t xml:space="preserve"> preference)</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77777777" w:rsidR="00C075CF" w:rsidRPr="00EF3EDB" w:rsidRDefault="00C075CF" w:rsidP="00D64C0D">
            <w:pPr>
              <w:widowControl w:val="0"/>
              <w:spacing w:beforeLines="50" w:before="120"/>
              <w:rPr>
                <w:kern w:val="2"/>
                <w:lang w:eastAsia="zh-CN"/>
              </w:rPr>
            </w:pPr>
          </w:p>
        </w:tc>
      </w:tr>
    </w:tbl>
    <w:p w14:paraId="167171FB"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553EFFA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D64C0D">
        <w:tc>
          <w:tcPr>
            <w:tcW w:w="1529"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D64C0D">
        <w:tc>
          <w:tcPr>
            <w:tcW w:w="1529"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D720FC" w14:paraId="4FE58DB0" w14:textId="77777777" w:rsidTr="00D64C0D">
        <w:tc>
          <w:tcPr>
            <w:tcW w:w="1529" w:type="dxa"/>
            <w:tcBorders>
              <w:top w:val="single" w:sz="4" w:space="0" w:color="auto"/>
              <w:left w:val="single" w:sz="4" w:space="0" w:color="auto"/>
              <w:bottom w:val="single" w:sz="4" w:space="0" w:color="auto"/>
              <w:right w:val="single" w:sz="4" w:space="0" w:color="auto"/>
            </w:tcBorders>
          </w:tcPr>
          <w:p w14:paraId="1AA0EED1" w14:textId="77777777" w:rsidR="00D720FC" w:rsidRDefault="00D720FC" w:rsidP="00D720F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F68F56" w14:textId="77777777" w:rsidR="00D720FC" w:rsidRDefault="00D720FC" w:rsidP="00D720FC">
            <w:pPr>
              <w:widowControl w:val="0"/>
              <w:spacing w:beforeLines="50" w:before="120"/>
              <w:rPr>
                <w:kern w:val="2"/>
                <w:lang w:eastAsia="zh-CN"/>
              </w:rPr>
            </w:pPr>
          </w:p>
        </w:tc>
      </w:tr>
      <w:tr w:rsidR="00D720FC" w14:paraId="0AB546F2" w14:textId="77777777" w:rsidTr="00D64C0D">
        <w:tc>
          <w:tcPr>
            <w:tcW w:w="1529" w:type="dxa"/>
            <w:tcBorders>
              <w:top w:val="single" w:sz="4" w:space="0" w:color="auto"/>
              <w:left w:val="single" w:sz="4" w:space="0" w:color="auto"/>
              <w:bottom w:val="single" w:sz="4" w:space="0" w:color="auto"/>
              <w:right w:val="single" w:sz="4" w:space="0" w:color="auto"/>
            </w:tcBorders>
          </w:tcPr>
          <w:p w14:paraId="347982AA" w14:textId="77777777" w:rsidR="00D720FC" w:rsidRDefault="00D720FC" w:rsidP="00D720F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96728C" w14:textId="77777777" w:rsidR="00D720FC" w:rsidRDefault="00D720FC" w:rsidP="00D720FC">
            <w:pPr>
              <w:widowControl w:val="0"/>
              <w:spacing w:beforeLines="50" w:before="120"/>
              <w:rPr>
                <w:iCs/>
                <w:kern w:val="2"/>
                <w:lang w:eastAsia="zh-CN"/>
              </w:rPr>
            </w:pPr>
          </w:p>
        </w:tc>
      </w:tr>
      <w:tr w:rsidR="00D720FC" w14:paraId="2106C367" w14:textId="77777777" w:rsidTr="00D64C0D">
        <w:tc>
          <w:tcPr>
            <w:tcW w:w="1529" w:type="dxa"/>
            <w:tcBorders>
              <w:top w:val="single" w:sz="4" w:space="0" w:color="auto"/>
              <w:left w:val="single" w:sz="4" w:space="0" w:color="auto"/>
              <w:bottom w:val="single" w:sz="4" w:space="0" w:color="auto"/>
              <w:right w:val="single" w:sz="4" w:space="0" w:color="auto"/>
            </w:tcBorders>
          </w:tcPr>
          <w:p w14:paraId="676F5C79" w14:textId="77777777" w:rsidR="00D720FC" w:rsidRDefault="00D720FC" w:rsidP="00D720FC">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3B6E64" w14:textId="77777777" w:rsidR="00D720FC" w:rsidRDefault="00D720FC" w:rsidP="00D720FC">
            <w:pPr>
              <w:spacing w:beforeLines="50" w:before="120"/>
              <w:rPr>
                <w:iCs/>
                <w:kern w:val="2"/>
                <w:lang w:eastAsia="zh-CN"/>
              </w:rPr>
            </w:pP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77777777"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UCI1</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77777777"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UCI1</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07D81B7D"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77777777" w:rsidR="00C075CF" w:rsidRPr="00EF3EDB" w:rsidRDefault="00C075CF" w:rsidP="00D64C0D">
            <w:pPr>
              <w:widowControl w:val="0"/>
              <w:spacing w:beforeLines="50" w:before="120"/>
              <w:rPr>
                <w:kern w:val="2"/>
                <w:lang w:eastAsia="zh-CN"/>
              </w:rPr>
            </w:pP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77777777" w:rsidR="00C075CF" w:rsidRPr="00EF3EDB" w:rsidRDefault="00C075CF" w:rsidP="00D64C0D">
            <w:pPr>
              <w:widowControl w:val="0"/>
              <w:spacing w:beforeLines="50" w:before="120"/>
              <w:rPr>
                <w:kern w:val="2"/>
                <w:lang w:eastAsia="zh-CN"/>
              </w:rPr>
            </w:pPr>
          </w:p>
        </w:tc>
      </w:tr>
    </w:tbl>
    <w:p w14:paraId="49AB3EC5"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BAB3950"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D64C0D">
        <w:tc>
          <w:tcPr>
            <w:tcW w:w="1529"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D64C0D">
        <w:tc>
          <w:tcPr>
            <w:tcW w:w="1529"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E37A9C" w14:paraId="7B25D2B8" w14:textId="77777777" w:rsidTr="00D64C0D">
        <w:tc>
          <w:tcPr>
            <w:tcW w:w="1529" w:type="dxa"/>
            <w:tcBorders>
              <w:top w:val="single" w:sz="4" w:space="0" w:color="auto"/>
              <w:left w:val="single" w:sz="4" w:space="0" w:color="auto"/>
              <w:bottom w:val="single" w:sz="4" w:space="0" w:color="auto"/>
              <w:right w:val="single" w:sz="4" w:space="0" w:color="auto"/>
            </w:tcBorders>
          </w:tcPr>
          <w:p w14:paraId="4A112B63" w14:textId="77777777" w:rsidR="00E37A9C" w:rsidRDefault="00E37A9C" w:rsidP="00E37A9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BA5A45" w14:textId="77777777" w:rsidR="00E37A9C" w:rsidRDefault="00E37A9C" w:rsidP="00E37A9C">
            <w:pPr>
              <w:widowControl w:val="0"/>
              <w:spacing w:beforeLines="50" w:before="120"/>
              <w:rPr>
                <w:kern w:val="2"/>
                <w:lang w:eastAsia="zh-CN"/>
              </w:rPr>
            </w:pPr>
          </w:p>
        </w:tc>
      </w:tr>
      <w:tr w:rsidR="00E37A9C" w14:paraId="7409FE26" w14:textId="77777777" w:rsidTr="00D64C0D">
        <w:tc>
          <w:tcPr>
            <w:tcW w:w="1529" w:type="dxa"/>
            <w:tcBorders>
              <w:top w:val="single" w:sz="4" w:space="0" w:color="auto"/>
              <w:left w:val="single" w:sz="4" w:space="0" w:color="auto"/>
              <w:bottom w:val="single" w:sz="4" w:space="0" w:color="auto"/>
              <w:right w:val="single" w:sz="4" w:space="0" w:color="auto"/>
            </w:tcBorders>
          </w:tcPr>
          <w:p w14:paraId="7511CBE2" w14:textId="77777777" w:rsidR="00E37A9C" w:rsidRDefault="00E37A9C" w:rsidP="00E37A9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7A4CC" w14:textId="77777777" w:rsidR="00E37A9C" w:rsidRDefault="00E37A9C" w:rsidP="00E37A9C">
            <w:pPr>
              <w:widowControl w:val="0"/>
              <w:spacing w:beforeLines="50" w:before="120"/>
              <w:rPr>
                <w:iCs/>
                <w:kern w:val="2"/>
                <w:lang w:eastAsia="zh-CN"/>
              </w:rPr>
            </w:pPr>
          </w:p>
        </w:tc>
      </w:tr>
      <w:tr w:rsidR="00E37A9C" w14:paraId="747C4E38" w14:textId="77777777" w:rsidTr="00D64C0D">
        <w:tc>
          <w:tcPr>
            <w:tcW w:w="1529" w:type="dxa"/>
            <w:tcBorders>
              <w:top w:val="single" w:sz="4" w:space="0" w:color="auto"/>
              <w:left w:val="single" w:sz="4" w:space="0" w:color="auto"/>
              <w:bottom w:val="single" w:sz="4" w:space="0" w:color="auto"/>
              <w:right w:val="single" w:sz="4" w:space="0" w:color="auto"/>
            </w:tcBorders>
          </w:tcPr>
          <w:p w14:paraId="3E67E20E" w14:textId="77777777" w:rsidR="00E37A9C" w:rsidRDefault="00E37A9C" w:rsidP="00E37A9C">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57FC71" w14:textId="77777777" w:rsidR="00E37A9C" w:rsidRDefault="00E37A9C" w:rsidP="00E37A9C">
            <w:pPr>
              <w:spacing w:beforeLines="50" w:before="120"/>
              <w:rPr>
                <w:iCs/>
                <w:kern w:val="2"/>
                <w:lang w:eastAsia="zh-CN"/>
              </w:rPr>
            </w:pP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A13900E"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77777777" w:rsidR="00C075CF" w:rsidRPr="00EF3EDB" w:rsidRDefault="00C075CF" w:rsidP="00D64C0D">
            <w:pPr>
              <w:widowControl w:val="0"/>
              <w:spacing w:beforeLines="50" w:before="120"/>
              <w:rPr>
                <w:kern w:val="2"/>
                <w:lang w:eastAsia="zh-CN"/>
              </w:rPr>
            </w:pP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2125ABCA"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295D47" w14:textId="77777777" w:rsidR="00C075CF" w:rsidRDefault="00C075CF" w:rsidP="00D64C0D">
            <w:pPr>
              <w:spacing w:beforeLines="50" w:before="120"/>
              <w:rPr>
                <w:iCs/>
                <w:kern w:val="2"/>
                <w:lang w:eastAsia="zh-CN"/>
              </w:rPr>
            </w:pPr>
          </w:p>
        </w:tc>
      </w:tr>
      <w:tr w:rsidR="00C075CF"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92323B" w14:textId="77777777" w:rsidR="00C075CF" w:rsidRDefault="00C075CF" w:rsidP="00D64C0D">
            <w:pPr>
              <w:widowControl w:val="0"/>
              <w:spacing w:beforeLines="50" w:before="120"/>
              <w:rPr>
                <w:kern w:val="2"/>
                <w:lang w:eastAsia="zh-CN"/>
              </w:rPr>
            </w:pPr>
          </w:p>
        </w:tc>
      </w:tr>
      <w:tr w:rsidR="00C075CF"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CC8ECE" w14:textId="77777777" w:rsidR="00C075CF" w:rsidRDefault="00C075CF" w:rsidP="00D64C0D">
            <w:pPr>
              <w:widowControl w:val="0"/>
              <w:spacing w:beforeLines="50" w:before="120"/>
              <w:rPr>
                <w:kern w:val="2"/>
                <w:lang w:eastAsia="zh-CN"/>
              </w:rPr>
            </w:pPr>
          </w:p>
        </w:tc>
      </w:tr>
      <w:tr w:rsidR="00C075CF"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77777777" w:rsidR="00C075CF" w:rsidRDefault="00C075CF" w:rsidP="00D64C0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F41F66" w14:textId="77777777" w:rsidR="00C075CF" w:rsidRDefault="00C075CF" w:rsidP="00D64C0D">
            <w:pPr>
              <w:widowControl w:val="0"/>
              <w:spacing w:beforeLines="50" w:before="120"/>
              <w:rPr>
                <w:iCs/>
                <w:kern w:val="2"/>
                <w:lang w:eastAsia="zh-CN"/>
              </w:rPr>
            </w:pPr>
          </w:p>
        </w:tc>
      </w:tr>
      <w:tr w:rsidR="00C075CF"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77777777" w:rsidR="00C075CF" w:rsidRDefault="00C075CF" w:rsidP="00D64C0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0FBFBF5" w14:textId="77777777" w:rsidR="00C075CF" w:rsidRDefault="00C075CF" w:rsidP="00D64C0D">
            <w:pPr>
              <w:spacing w:beforeLines="50" w:before="120"/>
              <w:rPr>
                <w:iCs/>
                <w:kern w:val="2"/>
                <w:lang w:eastAsia="zh-CN"/>
              </w:rPr>
            </w:pP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lastRenderedPageBreak/>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056CA04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77777777" w:rsidR="00C075CF" w:rsidRPr="00EF3EDB" w:rsidRDefault="00C075CF" w:rsidP="00D64C0D">
            <w:pPr>
              <w:widowControl w:val="0"/>
              <w:spacing w:beforeLines="50" w:before="120"/>
              <w:rPr>
                <w:kern w:val="2"/>
                <w:lang w:eastAsia="zh-CN"/>
              </w:rPr>
            </w:pP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35B01E6" w14:textId="77777777" w:rsidR="00C075CF" w:rsidRPr="00EF3EDB" w:rsidRDefault="00C075CF" w:rsidP="00D64C0D">
            <w:pPr>
              <w:widowControl w:val="0"/>
              <w:spacing w:beforeLines="50" w:before="120"/>
              <w:rPr>
                <w:kern w:val="2"/>
                <w:lang w:eastAsia="zh-CN"/>
              </w:rPr>
            </w:pPr>
          </w:p>
        </w:tc>
      </w:tr>
    </w:tbl>
    <w:p w14:paraId="64B3B125"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D555F1B"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D64C0D">
        <w:tc>
          <w:tcPr>
            <w:tcW w:w="1529"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D64C0D">
        <w:tc>
          <w:tcPr>
            <w:tcW w:w="1529"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B80B11" w14:paraId="7CC19417" w14:textId="77777777" w:rsidTr="00D64C0D">
        <w:tc>
          <w:tcPr>
            <w:tcW w:w="1529" w:type="dxa"/>
            <w:tcBorders>
              <w:top w:val="single" w:sz="4" w:space="0" w:color="auto"/>
              <w:left w:val="single" w:sz="4" w:space="0" w:color="auto"/>
              <w:bottom w:val="single" w:sz="4" w:space="0" w:color="auto"/>
              <w:right w:val="single" w:sz="4" w:space="0" w:color="auto"/>
            </w:tcBorders>
          </w:tcPr>
          <w:p w14:paraId="57438266" w14:textId="77777777" w:rsidR="00B80B11" w:rsidRDefault="00B80B11" w:rsidP="00B80B1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EE6C67" w14:textId="77777777" w:rsidR="00B80B11" w:rsidRDefault="00B80B11" w:rsidP="00B80B11">
            <w:pPr>
              <w:widowControl w:val="0"/>
              <w:spacing w:beforeLines="50" w:before="120"/>
              <w:rPr>
                <w:kern w:val="2"/>
                <w:lang w:eastAsia="zh-CN"/>
              </w:rPr>
            </w:pPr>
          </w:p>
        </w:tc>
      </w:tr>
      <w:tr w:rsidR="00B80B11" w14:paraId="707C6E09" w14:textId="77777777" w:rsidTr="00D64C0D">
        <w:tc>
          <w:tcPr>
            <w:tcW w:w="1529" w:type="dxa"/>
            <w:tcBorders>
              <w:top w:val="single" w:sz="4" w:space="0" w:color="auto"/>
              <w:left w:val="single" w:sz="4" w:space="0" w:color="auto"/>
              <w:bottom w:val="single" w:sz="4" w:space="0" w:color="auto"/>
              <w:right w:val="single" w:sz="4" w:space="0" w:color="auto"/>
            </w:tcBorders>
          </w:tcPr>
          <w:p w14:paraId="295B2D0B" w14:textId="77777777" w:rsidR="00B80B11" w:rsidRDefault="00B80B11" w:rsidP="00B80B1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DBCE0C" w14:textId="77777777" w:rsidR="00B80B11" w:rsidRDefault="00B80B11" w:rsidP="00B80B11">
            <w:pPr>
              <w:widowControl w:val="0"/>
              <w:spacing w:beforeLines="50" w:before="120"/>
              <w:rPr>
                <w:iCs/>
                <w:kern w:val="2"/>
                <w:lang w:eastAsia="zh-CN"/>
              </w:rPr>
            </w:pPr>
          </w:p>
        </w:tc>
      </w:tr>
      <w:tr w:rsidR="00B80B11" w14:paraId="1C582A39" w14:textId="77777777" w:rsidTr="00D64C0D">
        <w:tc>
          <w:tcPr>
            <w:tcW w:w="1529" w:type="dxa"/>
            <w:tcBorders>
              <w:top w:val="single" w:sz="4" w:space="0" w:color="auto"/>
              <w:left w:val="single" w:sz="4" w:space="0" w:color="auto"/>
              <w:bottom w:val="single" w:sz="4" w:space="0" w:color="auto"/>
              <w:right w:val="single" w:sz="4" w:space="0" w:color="auto"/>
            </w:tcBorders>
          </w:tcPr>
          <w:p w14:paraId="70963AA4" w14:textId="77777777" w:rsidR="00B80B11" w:rsidRDefault="00B80B11" w:rsidP="00B80B11">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548AA8" w14:textId="77777777" w:rsidR="00B80B11" w:rsidRDefault="00B80B11" w:rsidP="00B80B11">
            <w:pPr>
              <w:spacing w:beforeLines="50" w:before="120"/>
              <w:rPr>
                <w:iCs/>
                <w:kern w:val="2"/>
                <w:lang w:eastAsia="zh-CN"/>
              </w:rPr>
            </w:pP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27ED4684"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77777777" w:rsidR="00C075CF" w:rsidRPr="00EF3EDB" w:rsidRDefault="00C075CF" w:rsidP="00D64C0D">
            <w:pPr>
              <w:widowControl w:val="0"/>
              <w:spacing w:beforeLines="50" w:before="120"/>
              <w:rPr>
                <w:kern w:val="2"/>
                <w:lang w:eastAsia="zh-CN"/>
              </w:rPr>
            </w:pP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1B13D74C"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77777777" w:rsidR="00C075CF" w:rsidRPr="00EF3EDB" w:rsidRDefault="00C075CF" w:rsidP="00D64C0D">
            <w:pPr>
              <w:widowControl w:val="0"/>
              <w:spacing w:beforeLines="50" w:before="120"/>
              <w:rPr>
                <w:kern w:val="2"/>
                <w:lang w:eastAsia="zh-CN"/>
              </w:rPr>
            </w:pP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955AD7"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77777777" w:rsidR="00955AD7" w:rsidRDefault="00955AD7" w:rsidP="00955AD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1853F2" w14:textId="77777777" w:rsidR="00955AD7" w:rsidRDefault="00955AD7" w:rsidP="00955AD7">
            <w:pPr>
              <w:widowControl w:val="0"/>
              <w:spacing w:beforeLines="50" w:before="120"/>
              <w:rPr>
                <w:kern w:val="2"/>
                <w:lang w:eastAsia="zh-CN"/>
              </w:rPr>
            </w:pPr>
          </w:p>
        </w:tc>
      </w:tr>
      <w:tr w:rsidR="00955AD7"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77777777" w:rsidR="00955AD7" w:rsidRDefault="00955AD7" w:rsidP="00955AD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300580" w14:textId="77777777" w:rsidR="00955AD7" w:rsidRDefault="00955AD7" w:rsidP="00955AD7">
            <w:pPr>
              <w:widowControl w:val="0"/>
              <w:spacing w:beforeLines="50" w:before="120"/>
              <w:rPr>
                <w:iCs/>
                <w:kern w:val="2"/>
                <w:lang w:eastAsia="zh-CN"/>
              </w:rPr>
            </w:pPr>
          </w:p>
        </w:tc>
      </w:tr>
      <w:tr w:rsidR="00955AD7"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77777777" w:rsidR="00955AD7" w:rsidRDefault="00955AD7" w:rsidP="00955AD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2C373E" w14:textId="77777777" w:rsidR="00955AD7" w:rsidRDefault="00955AD7" w:rsidP="00955AD7">
            <w:pPr>
              <w:spacing w:beforeLines="50" w:before="120"/>
              <w:rPr>
                <w:iCs/>
                <w:kern w:val="2"/>
                <w:lang w:eastAsia="zh-CN"/>
              </w:rPr>
            </w:pPr>
          </w:p>
        </w:tc>
      </w:tr>
    </w:tbl>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7777777"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77777777"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7777777"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7777777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7777777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77777777"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lastRenderedPageBreak/>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lastRenderedPageBreak/>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2"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lastRenderedPageBreak/>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lastRenderedPageBreak/>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3"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lastRenderedPageBreak/>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5"/>
      <w:footerReference w:type="default" r:id="rId4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PI Qiping" w:date="2021-08-24T16:07:00Z" w:initials="PQ">
    <w:p w14:paraId="6A182836" w14:textId="7DECD693" w:rsidR="00837ECF" w:rsidRDefault="00837ECF">
      <w:pPr>
        <w:pStyle w:val="ae"/>
        <w:rPr>
          <w:rFonts w:hint="eastAsia"/>
          <w:lang w:eastAsia="zh-CN"/>
        </w:rPr>
      </w:pPr>
      <w:r>
        <w:rPr>
          <w:rStyle w:val="ad"/>
        </w:rPr>
        <w:annotationRef/>
      </w:r>
      <w:r>
        <w:rPr>
          <w:rFonts w:hint="eastAsia"/>
          <w:lang w:eastAsia="zh-CN"/>
        </w:rPr>
        <w:t>D</w:t>
      </w:r>
      <w:r>
        <w:rPr>
          <w:lang w:eastAsia="zh-CN"/>
        </w:rPr>
        <w:t xml:space="preserve">OCOMO: Maybe </w:t>
      </w:r>
      <w:r w:rsidR="003F1D5C">
        <w:rPr>
          <w:lang w:eastAsia="zh-CN"/>
        </w:rPr>
        <w:t>“longer” should be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1828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F97AD" w16cex:dateUtc="2021-08-24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182836" w16cid:durableId="24CF97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93F44" w14:textId="77777777" w:rsidR="009E06FD" w:rsidRDefault="009E06FD">
      <w:r>
        <w:separator/>
      </w:r>
    </w:p>
  </w:endnote>
  <w:endnote w:type="continuationSeparator" w:id="0">
    <w:p w14:paraId="18E5E4B7" w14:textId="77777777" w:rsidR="009E06FD" w:rsidRDefault="009E06FD">
      <w:r>
        <w:continuationSeparator/>
      </w:r>
    </w:p>
  </w:endnote>
  <w:endnote w:type="continuationNotice" w:id="1">
    <w:p w14:paraId="50A2BF1F" w14:textId="77777777" w:rsidR="009E06FD" w:rsidRDefault="009E06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楷体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D7694F7" w:rsidR="00D64C0D" w:rsidRDefault="00D64C0D">
        <w:pPr>
          <w:pStyle w:val="aa"/>
        </w:pPr>
        <w:r>
          <w:fldChar w:fldCharType="begin"/>
        </w:r>
        <w:r>
          <w:instrText>PAGE   \* MERGEFORMAT</w:instrText>
        </w:r>
        <w:r>
          <w:fldChar w:fldCharType="separate"/>
        </w:r>
        <w:r w:rsidRPr="0045775B">
          <w:rPr>
            <w:lang w:val="zh-CN" w:eastAsia="zh-CN"/>
          </w:rPr>
          <w:t>134</w:t>
        </w:r>
        <w:r>
          <w:fldChar w:fldCharType="end"/>
        </w:r>
      </w:p>
    </w:sdtContent>
  </w:sdt>
  <w:p w14:paraId="00A820FC" w14:textId="77777777" w:rsidR="00D64C0D" w:rsidRDefault="00D64C0D">
    <w:pPr>
      <w:pStyle w:val="aa"/>
    </w:pPr>
  </w:p>
  <w:p w14:paraId="4A48D3F3" w14:textId="77777777" w:rsidR="00D64C0D" w:rsidRDefault="00D64C0D"/>
  <w:p w14:paraId="46E31D82" w14:textId="77777777" w:rsidR="00D64C0D" w:rsidRDefault="00D64C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B0031" w14:textId="77777777" w:rsidR="009E06FD" w:rsidRDefault="009E06FD">
      <w:r>
        <w:separator/>
      </w:r>
    </w:p>
  </w:footnote>
  <w:footnote w:type="continuationSeparator" w:id="0">
    <w:p w14:paraId="13B4FF80" w14:textId="77777777" w:rsidR="009E06FD" w:rsidRDefault="009E06FD">
      <w:r>
        <w:continuationSeparator/>
      </w:r>
    </w:p>
  </w:footnote>
  <w:footnote w:type="continuationNotice" w:id="1">
    <w:p w14:paraId="0DEAC135" w14:textId="77777777" w:rsidR="009E06FD" w:rsidRDefault="009E06F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D64C0D" w:rsidRDefault="00D64C0D">
    <w:pPr>
      <w:pStyle w:val="a4"/>
      <w:tabs>
        <w:tab w:val="right" w:pos="9639"/>
      </w:tabs>
    </w:pPr>
    <w:r>
      <w:tab/>
    </w:r>
  </w:p>
  <w:p w14:paraId="246D48EC" w14:textId="77777777" w:rsidR="00D64C0D" w:rsidRDefault="00D64C0D"/>
  <w:p w14:paraId="4F6F578E" w14:textId="77777777" w:rsidR="00D64C0D" w:rsidRDefault="00D64C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6"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2"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7"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5"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4"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6"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9"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1"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8"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9"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0"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7"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8"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3"/>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6"/>
  </w:num>
  <w:num w:numId="4">
    <w:abstractNumId w:val="136"/>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8"/>
  </w:num>
  <w:num w:numId="14">
    <w:abstractNumId w:val="81"/>
  </w:num>
  <w:num w:numId="15">
    <w:abstractNumId w:val="57"/>
  </w:num>
  <w:num w:numId="16">
    <w:abstractNumId w:val="69"/>
  </w:num>
  <w:num w:numId="17">
    <w:abstractNumId w:val="49"/>
  </w:num>
  <w:num w:numId="18">
    <w:abstractNumId w:val="77"/>
  </w:num>
  <w:num w:numId="19">
    <w:abstractNumId w:val="137"/>
  </w:num>
  <w:num w:numId="20">
    <w:abstractNumId w:val="179"/>
  </w:num>
  <w:num w:numId="21">
    <w:abstractNumId w:val="113"/>
  </w:num>
  <w:num w:numId="22">
    <w:abstractNumId w:val="0"/>
  </w:num>
  <w:num w:numId="23">
    <w:abstractNumId w:val="70"/>
  </w:num>
  <w:num w:numId="24">
    <w:abstractNumId w:val="107"/>
  </w:num>
  <w:num w:numId="25">
    <w:abstractNumId w:val="26"/>
  </w:num>
  <w:num w:numId="26">
    <w:abstractNumId w:val="141"/>
  </w:num>
  <w:num w:numId="27">
    <w:abstractNumId w:val="172"/>
  </w:num>
  <w:num w:numId="28">
    <w:abstractNumId w:val="164"/>
  </w:num>
  <w:num w:numId="29">
    <w:abstractNumId w:val="157"/>
  </w:num>
  <w:num w:numId="30">
    <w:abstractNumId w:val="16"/>
  </w:num>
  <w:num w:numId="31">
    <w:abstractNumId w:val="53"/>
  </w:num>
  <w:num w:numId="32">
    <w:abstractNumId w:val="150"/>
  </w:num>
  <w:num w:numId="33">
    <w:abstractNumId w:val="42"/>
  </w:num>
  <w:num w:numId="34">
    <w:abstractNumId w:val="101"/>
  </w:num>
  <w:num w:numId="35">
    <w:abstractNumId w:val="62"/>
  </w:num>
  <w:num w:numId="36">
    <w:abstractNumId w:val="14"/>
  </w:num>
  <w:num w:numId="37">
    <w:abstractNumId w:val="168"/>
  </w:num>
  <w:num w:numId="38">
    <w:abstractNumId w:val="167"/>
  </w:num>
  <w:num w:numId="39">
    <w:abstractNumId w:val="159"/>
  </w:num>
  <w:num w:numId="40">
    <w:abstractNumId w:val="44"/>
  </w:num>
  <w:num w:numId="41">
    <w:abstractNumId w:val="151"/>
  </w:num>
  <w:num w:numId="42">
    <w:abstractNumId w:val="174"/>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2"/>
  </w:num>
  <w:num w:numId="56">
    <w:abstractNumId w:val="161"/>
  </w:num>
  <w:num w:numId="57">
    <w:abstractNumId w:val="41"/>
  </w:num>
  <w:num w:numId="58">
    <w:abstractNumId w:val="35"/>
  </w:num>
  <w:num w:numId="59">
    <w:abstractNumId w:val="175"/>
  </w:num>
  <w:num w:numId="60">
    <w:abstractNumId w:val="68"/>
  </w:num>
  <w:num w:numId="61">
    <w:abstractNumId w:val="89"/>
  </w:num>
  <w:num w:numId="62">
    <w:abstractNumId w:val="108"/>
  </w:num>
  <w:num w:numId="63">
    <w:abstractNumId w:val="129"/>
  </w:num>
  <w:num w:numId="64">
    <w:abstractNumId w:val="29"/>
  </w:num>
  <w:num w:numId="65">
    <w:abstractNumId w:val="152"/>
  </w:num>
  <w:num w:numId="66">
    <w:abstractNumId w:val="11"/>
  </w:num>
  <w:num w:numId="67">
    <w:abstractNumId w:val="1"/>
  </w:num>
  <w:num w:numId="68">
    <w:abstractNumId w:val="133"/>
  </w:num>
  <w:num w:numId="69">
    <w:abstractNumId w:val="39"/>
  </w:num>
  <w:num w:numId="70">
    <w:abstractNumId w:val="72"/>
  </w:num>
  <w:num w:numId="71">
    <w:abstractNumId w:val="127"/>
  </w:num>
  <w:num w:numId="72">
    <w:abstractNumId w:val="143"/>
  </w:num>
  <w:num w:numId="73">
    <w:abstractNumId w:val="135"/>
  </w:num>
  <w:num w:numId="74">
    <w:abstractNumId w:val="26"/>
  </w:num>
  <w:num w:numId="75">
    <w:abstractNumId w:val="140"/>
  </w:num>
  <w:num w:numId="76">
    <w:abstractNumId w:val="37"/>
  </w:num>
  <w:num w:numId="77">
    <w:abstractNumId w:val="140"/>
  </w:num>
  <w:num w:numId="78">
    <w:abstractNumId w:val="55"/>
  </w:num>
  <w:num w:numId="79">
    <w:abstractNumId w:val="51"/>
  </w:num>
  <w:num w:numId="80">
    <w:abstractNumId w:val="33"/>
  </w:num>
  <w:num w:numId="81">
    <w:abstractNumId w:val="106"/>
  </w:num>
  <w:num w:numId="82">
    <w:abstractNumId w:val="126"/>
  </w:num>
  <w:num w:numId="83">
    <w:abstractNumId w:val="160"/>
  </w:num>
  <w:num w:numId="84">
    <w:abstractNumId w:val="169"/>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1"/>
  </w:num>
  <w:num w:numId="96">
    <w:abstractNumId w:val="177"/>
  </w:num>
  <w:num w:numId="97">
    <w:abstractNumId w:val="80"/>
  </w:num>
  <w:num w:numId="98">
    <w:abstractNumId w:val="66"/>
  </w:num>
  <w:num w:numId="99">
    <w:abstractNumId w:val="178"/>
  </w:num>
  <w:num w:numId="100">
    <w:abstractNumId w:val="144"/>
  </w:num>
  <w:num w:numId="101">
    <w:abstractNumId w:val="125"/>
  </w:num>
  <w:num w:numId="102">
    <w:abstractNumId w:val="24"/>
  </w:num>
  <w:num w:numId="103">
    <w:abstractNumId w:val="166"/>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6"/>
  </w:num>
  <w:num w:numId="113">
    <w:abstractNumId w:val="90"/>
  </w:num>
  <w:num w:numId="114">
    <w:abstractNumId w:val="138"/>
  </w:num>
  <w:num w:numId="115">
    <w:abstractNumId w:val="88"/>
  </w:num>
  <w:num w:numId="116">
    <w:abstractNumId w:val="176"/>
  </w:num>
  <w:num w:numId="117">
    <w:abstractNumId w:val="114"/>
  </w:num>
  <w:num w:numId="118">
    <w:abstractNumId w:val="109"/>
  </w:num>
  <w:num w:numId="119">
    <w:abstractNumId w:val="165"/>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0"/>
  </w:num>
  <w:num w:numId="128">
    <w:abstractNumId w:val="155"/>
  </w:num>
  <w:num w:numId="129">
    <w:abstractNumId w:val="118"/>
  </w:num>
  <w:num w:numId="130">
    <w:abstractNumId w:val="87"/>
  </w:num>
  <w:num w:numId="131">
    <w:abstractNumId w:val="22"/>
  </w:num>
  <w:num w:numId="132">
    <w:abstractNumId w:val="132"/>
  </w:num>
  <w:num w:numId="133">
    <w:abstractNumId w:val="153"/>
  </w:num>
  <w:num w:numId="134">
    <w:abstractNumId w:val="120"/>
  </w:num>
  <w:num w:numId="135">
    <w:abstractNumId w:val="173"/>
  </w:num>
  <w:num w:numId="136">
    <w:abstractNumId w:val="128"/>
  </w:num>
  <w:num w:numId="137">
    <w:abstractNumId w:val="78"/>
  </w:num>
  <w:num w:numId="138">
    <w:abstractNumId w:val="54"/>
  </w:num>
  <w:num w:numId="139">
    <w:abstractNumId w:val="97"/>
  </w:num>
  <w:num w:numId="140">
    <w:abstractNumId w:val="99"/>
  </w:num>
  <w:num w:numId="141">
    <w:abstractNumId w:val="147"/>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49"/>
  </w:num>
  <w:num w:numId="152">
    <w:abstractNumId w:val="145"/>
  </w:num>
  <w:num w:numId="153">
    <w:abstractNumId w:val="71"/>
  </w:num>
  <w:num w:numId="154">
    <w:abstractNumId w:val="93"/>
  </w:num>
  <w:num w:numId="155">
    <w:abstractNumId w:val="82"/>
  </w:num>
  <w:num w:numId="156">
    <w:abstractNumId w:val="91"/>
  </w:num>
  <w:num w:numId="157">
    <w:abstractNumId w:val="63"/>
  </w:num>
  <w:num w:numId="158">
    <w:abstractNumId w:val="139"/>
  </w:num>
  <w:num w:numId="159">
    <w:abstractNumId w:val="131"/>
  </w:num>
  <w:num w:numId="160">
    <w:abstractNumId w:val="100"/>
  </w:num>
  <w:num w:numId="161">
    <w:abstractNumId w:val="123"/>
  </w:num>
  <w:num w:numId="162">
    <w:abstractNumId w:val="15"/>
  </w:num>
  <w:num w:numId="163">
    <w:abstractNumId w:val="150"/>
  </w:num>
  <w:num w:numId="164">
    <w:abstractNumId w:val="117"/>
  </w:num>
  <w:num w:numId="165">
    <w:abstractNumId w:val="79"/>
  </w:num>
  <w:num w:numId="166">
    <w:abstractNumId w:val="158"/>
  </w:num>
  <w:num w:numId="167">
    <w:abstractNumId w:val="47"/>
  </w:num>
  <w:num w:numId="168">
    <w:abstractNumId w:val="21"/>
  </w:num>
  <w:num w:numId="169">
    <w:abstractNumId w:val="154"/>
  </w:num>
  <w:num w:numId="170">
    <w:abstractNumId w:val="34"/>
  </w:num>
  <w:num w:numId="171">
    <w:abstractNumId w:val="48"/>
  </w:num>
  <w:num w:numId="172">
    <w:abstractNumId w:val="32"/>
  </w:num>
  <w:num w:numId="173">
    <w:abstractNumId w:val="134"/>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2"/>
  </w:num>
  <w:num w:numId="181">
    <w:abstractNumId w:val="170"/>
  </w:num>
  <w:num w:numId="182">
    <w:abstractNumId w:val="38"/>
  </w:num>
  <w:num w:numId="183">
    <w:abstractNumId w:val="20"/>
  </w:num>
  <w:num w:numId="184">
    <w:abstractNumId w:val="75"/>
  </w:num>
  <w:num w:numId="185">
    <w:abstractNumId w:val="4"/>
  </w:num>
  <w:num w:numId="186">
    <w:abstractNumId w:val="27"/>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 Qiping">
    <w15:presenceInfo w15:providerId="AD" w15:userId="S::piqp@docomolabs-beijing.com.cn::17333957-dd22-4a19-ba91-d67c3d1662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6.emf"/><Relationship Id="rId34" Type="http://schemas.microsoft.com/office/2011/relationships/commentsExtended" Target="commentsExtended.xml"/><Relationship Id="rId42" Type="http://schemas.openxmlformats.org/officeDocument/2006/relationships/hyperlink" Target="http://www.3gpp.org/ftp/tsg_ran/TSG_RAN/TSGR_90e/Docs/RP-202872.zip" TargetMode="External"/><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cid:image002.jpg@01D795D5.54727980"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microsoft.com/office/2018/08/relationships/commentsExtensible" Target="commentsExtensible.xm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5.jpe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22.vsd"/><Relationship Id="rId27" Type="http://schemas.openxmlformats.org/officeDocument/2006/relationships/image" Target="media/image11.png"/><Relationship Id="rId30" Type="http://schemas.openxmlformats.org/officeDocument/2006/relationships/image" Target="media/image14.png"/><Relationship Id="rId35" Type="http://schemas.microsoft.com/office/2016/09/relationships/commentsIds" Target="commentsIds.xml"/><Relationship Id="rId43" Type="http://schemas.openxmlformats.org/officeDocument/2006/relationships/hyperlink" Target="https://www.3gpp.org/ftp/TSG_RAN/TSG_RAN/TSGR_92e/Docs/RP-211569.zip" TargetMode="External"/><Relationship Id="rId48" Type="http://schemas.microsoft.com/office/2011/relationships/people" Target="peop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comments" Target="comments.xml"/><Relationship Id="rId38" Type="http://schemas.openxmlformats.org/officeDocument/2006/relationships/image" Target="media/image17.png"/><Relationship Id="rId46" Type="http://schemas.openxmlformats.org/officeDocument/2006/relationships/footer" Target="footer1.xml"/><Relationship Id="rId20" Type="http://schemas.openxmlformats.org/officeDocument/2006/relationships/oleObject" Target="embeddings/Microsoft_Visio_2003-2010_Drawing11.vsd"/><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Props1.xml><?xml version="1.0" encoding="utf-8"?>
<ds:datastoreItem xmlns:ds="http://schemas.openxmlformats.org/officeDocument/2006/customXml" ds:itemID="{78B57612-D59B-45A9-9A04-C5B266308BEF}">
  <ds:schemaRefs>
    <ds:schemaRef ds:uri="http://schemas.openxmlformats.org/officeDocument/2006/bibliography"/>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Template>
  <TotalTime>10</TotalTime>
  <Pages>221</Pages>
  <Words>85819</Words>
  <Characters>444520</Characters>
  <Application>Microsoft Office Word</Application>
  <DocSecurity>0</DocSecurity>
  <Lines>3704</Lines>
  <Paragraphs>1058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529281</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PI Qiping</cp:lastModifiedBy>
  <cp:revision>22</cp:revision>
  <cp:lastPrinted>1901-01-01T19:00:00Z</cp:lastPrinted>
  <dcterms:created xsi:type="dcterms:W3CDTF">2021-08-24T07:56:00Z</dcterms:created>
  <dcterms:modified xsi:type="dcterms:W3CDTF">2021-08-24T08:07:00Z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