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55ACF23F" w:rsidR="001E41F3" w:rsidRDefault="001E41F3">
      <w:pPr>
        <w:pStyle w:val="CRCoverPage"/>
        <w:tabs>
          <w:tab w:val="right" w:pos="9639"/>
        </w:tabs>
        <w:spacing w:after="0"/>
        <w:rPr>
          <w:b/>
          <w:i/>
          <w:noProof/>
          <w:sz w:val="28"/>
        </w:rPr>
      </w:pPr>
      <w:r>
        <w:rPr>
          <w:b/>
          <w:noProof/>
          <w:sz w:val="24"/>
        </w:rPr>
        <w:t>3GPP TSG-</w:t>
      </w:r>
      <w:fldSimple w:instr=" DOCPROPERTY  TSG/WGRef  \* MERGEFORMAT ">
        <w:r w:rsidR="004C78A8" w:rsidRPr="004C78A8">
          <w:rPr>
            <w:b/>
            <w:noProof/>
            <w:sz w:val="24"/>
          </w:rPr>
          <w:t>SA4</w:t>
        </w:r>
      </w:fldSimple>
      <w:r w:rsidR="00C66BA2">
        <w:rPr>
          <w:b/>
          <w:noProof/>
          <w:sz w:val="24"/>
        </w:rPr>
        <w:t xml:space="preserve"> </w:t>
      </w:r>
      <w:r>
        <w:rPr>
          <w:b/>
          <w:noProof/>
          <w:sz w:val="24"/>
        </w:rPr>
        <w:t>Meeting #</w:t>
      </w:r>
      <w:fldSimple w:instr=" DOCPROPERTY  MtgSeq  \* MERGEFORMAT ">
        <w:r w:rsidR="004C78A8" w:rsidRPr="004C78A8">
          <w:rPr>
            <w:b/>
            <w:noProof/>
            <w:sz w:val="24"/>
          </w:rPr>
          <w:t>130</w:t>
        </w:r>
      </w:fldSimple>
      <w:r>
        <w:fldChar w:fldCharType="begin"/>
      </w:r>
      <w:r>
        <w:instrText xml:space="preserve"> DOCPROPERTY  MtgTitle  \* MERGEFORMAT </w:instrText>
      </w:r>
      <w:r>
        <w:fldChar w:fldCharType="end"/>
      </w:r>
      <w:r>
        <w:rPr>
          <w:b/>
          <w:i/>
          <w:noProof/>
          <w:sz w:val="28"/>
        </w:rPr>
        <w:tab/>
      </w:r>
      <w:fldSimple w:instr=" DOCPROPERTY  Tdoc#  \* MERGEFORMAT ">
        <w:r w:rsidR="004C78A8" w:rsidRPr="004C78A8">
          <w:rPr>
            <w:b/>
            <w:i/>
            <w:noProof/>
            <w:sz w:val="28"/>
          </w:rPr>
          <w:t>S4-242261</w:t>
        </w:r>
      </w:fldSimple>
      <w:r w:rsidR="004C78A8">
        <w:rPr>
          <w:b/>
          <w:i/>
          <w:noProof/>
          <w:sz w:val="28"/>
        </w:rPr>
        <w:t>r01</w:t>
      </w:r>
    </w:p>
    <w:p w14:paraId="7CB45193" w14:textId="4E26E4ED" w:rsidR="001E41F3" w:rsidRDefault="004C78A8" w:rsidP="005E2C44">
      <w:pPr>
        <w:pStyle w:val="CRCoverPage"/>
        <w:outlineLvl w:val="0"/>
        <w:rPr>
          <w:b/>
          <w:noProof/>
          <w:sz w:val="24"/>
        </w:rPr>
      </w:pPr>
      <w:fldSimple w:instr=" DOCPROPERTY  Location  \* MERGEFORMAT ">
        <w:r w:rsidRPr="004C78A8">
          <w:rPr>
            <w:b/>
            <w:noProof/>
            <w:sz w:val="24"/>
          </w:rPr>
          <w:t>Orlando</w:t>
        </w:r>
      </w:fldSimple>
      <w:r w:rsidR="001E41F3">
        <w:rPr>
          <w:b/>
          <w:noProof/>
          <w:sz w:val="24"/>
        </w:rPr>
        <w:t xml:space="preserve">, </w:t>
      </w:r>
      <w:fldSimple w:instr=" DOCPROPERTY  Country  \* MERGEFORMAT ">
        <w:r w:rsidRPr="004C78A8">
          <w:rPr>
            <w:b/>
            <w:noProof/>
            <w:sz w:val="24"/>
          </w:rPr>
          <w:t>United States</w:t>
        </w:r>
      </w:fldSimple>
      <w:r w:rsidR="001E41F3">
        <w:rPr>
          <w:b/>
          <w:noProof/>
          <w:sz w:val="24"/>
        </w:rPr>
        <w:t xml:space="preserve">, </w:t>
      </w:r>
      <w:fldSimple w:instr=" DOCPROPERTY  StartDate  \* MERGEFORMAT ">
        <w:r w:rsidRPr="004C78A8">
          <w:rPr>
            <w:b/>
            <w:noProof/>
            <w:sz w:val="24"/>
          </w:rPr>
          <w:t>18th Nov 2024</w:t>
        </w:r>
      </w:fldSimple>
      <w:r w:rsidR="00547111">
        <w:rPr>
          <w:b/>
          <w:noProof/>
          <w:sz w:val="24"/>
        </w:rPr>
        <w:t xml:space="preserve"> - </w:t>
      </w:r>
      <w:fldSimple w:instr=" DOCPROPERTY  EndDate  \* MERGEFORMAT ">
        <w:r w:rsidRPr="004C78A8">
          <w:rPr>
            <w:b/>
            <w:noProof/>
            <w:sz w:val="24"/>
          </w:rPr>
          <w:t>22nd Nov 2024</w:t>
        </w:r>
      </w:fldSimple>
      <w:r>
        <w:rPr>
          <w:b/>
          <w:noProof/>
          <w:sz w:val="24"/>
        </w:rPr>
        <w:tab/>
      </w:r>
      <w:r>
        <w:rPr>
          <w:b/>
          <w:noProof/>
          <w:sz w:val="24"/>
        </w:rPr>
        <w:tab/>
      </w:r>
      <w:r>
        <w:rPr>
          <w:b/>
          <w:noProof/>
          <w:sz w:val="24"/>
        </w:rPr>
        <w:tab/>
      </w:r>
      <w:r>
        <w:rPr>
          <w:b/>
          <w:noProof/>
          <w:sz w:val="24"/>
        </w:rPr>
        <w:tab/>
        <w:t>revision of S4-242261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B253DB3" w:rsidR="001E41F3" w:rsidRPr="00410371" w:rsidRDefault="004C78A8" w:rsidP="00E13F3D">
            <w:pPr>
              <w:pStyle w:val="CRCoverPage"/>
              <w:spacing w:after="0"/>
              <w:jc w:val="right"/>
              <w:rPr>
                <w:b/>
                <w:noProof/>
                <w:sz w:val="28"/>
              </w:rPr>
            </w:pPr>
            <w:fldSimple w:instr=" DOCPROPERTY  Spec#  \* MERGEFORMAT ">
              <w:r w:rsidRPr="004C78A8">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A9C9765" w:rsidR="001E41F3" w:rsidRPr="00410371" w:rsidRDefault="004C78A8" w:rsidP="00547111">
            <w:pPr>
              <w:pStyle w:val="CRCoverPage"/>
              <w:spacing w:after="0"/>
              <w:rPr>
                <w:noProof/>
              </w:rPr>
            </w:pPr>
            <w:fldSimple w:instr=" DOCPROPERTY  Cr#  \* MERGEFORMAT ">
              <w:r w:rsidRPr="004C78A8">
                <w:rPr>
                  <w:b/>
                  <w:noProof/>
                  <w:sz w:val="28"/>
                </w:rPr>
                <w:t>0005</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304E664" w:rsidR="001E41F3" w:rsidRPr="00410371" w:rsidRDefault="004C78A8" w:rsidP="00E13F3D">
            <w:pPr>
              <w:pStyle w:val="CRCoverPage"/>
              <w:spacing w:after="0"/>
              <w:jc w:val="center"/>
              <w:rPr>
                <w:b/>
                <w:noProof/>
              </w:rPr>
            </w:pPr>
            <w:fldSimple w:instr=" DOCPROPERTY  Revision  \* MERGEFORMAT ">
              <w:r w:rsidRPr="004C78A8">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A8CB22" w:rsidR="001E41F3" w:rsidRPr="00410371" w:rsidRDefault="004C78A8">
            <w:pPr>
              <w:pStyle w:val="CRCoverPage"/>
              <w:spacing w:after="0"/>
              <w:jc w:val="center"/>
              <w:rPr>
                <w:noProof/>
                <w:sz w:val="28"/>
              </w:rPr>
            </w:pPr>
            <w:fldSimple w:instr=" DOCPROPERTY  Version  \* MERGEFORMAT ">
              <w:r w:rsidRPr="004C78A8">
                <w:rPr>
                  <w:b/>
                  <w:noProof/>
                  <w:sz w:val="28"/>
                </w:rPr>
                <w:t>17.0.0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BD03FE8"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78F0F70" w:rsidR="00F25D98" w:rsidRDefault="00EB59B4"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4FFB3A" w:rsidR="00F25D98" w:rsidRDefault="00EB59B4"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7570014" w:rsidR="001E41F3" w:rsidRDefault="004C78A8">
            <w:pPr>
              <w:pStyle w:val="CRCoverPage"/>
              <w:spacing w:after="0"/>
              <w:ind w:left="100"/>
              <w:rPr>
                <w:noProof/>
              </w:rPr>
            </w:pPr>
            <w:fldSimple w:instr=" DOCPROPERTY  CrTitle  \* MERGEFORMAT ">
              <w:r>
                <w:t>[FS_AMD] Advanced Media Delivery Features for MBS User Services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2197A63" w:rsidR="001E41F3" w:rsidRDefault="004C78A8">
            <w:pPr>
              <w:pStyle w:val="CRCoverPage"/>
              <w:spacing w:after="0"/>
              <w:ind w:left="100"/>
              <w:rPr>
                <w:noProof/>
              </w:rPr>
            </w:pPr>
            <w:fldSimple w:instr=" DOCPROPERTY  SourceIfWg  \* MERGEFORMAT ">
              <w:r>
                <w:rPr>
                  <w:noProof/>
                </w:rPr>
                <w:t>Qualcomm Incorporated</w:t>
              </w:r>
              <w:r>
                <w:t>, BBC, Huawei Technologies Co Ltd., XGN, Ericsson LM, ATEME</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9A36064" w:rsidR="001E41F3" w:rsidRDefault="004C78A8" w:rsidP="00547111">
            <w:pPr>
              <w:pStyle w:val="CRCoverPage"/>
              <w:spacing w:after="0"/>
              <w:ind w:left="100"/>
              <w:rPr>
                <w:noProof/>
              </w:rPr>
            </w:pPr>
            <w:fldSimple w:instr=" DOCPROPERTY  SourceIfTsg  \* MERGEFORMAT ">
              <w: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3377706" w:rsidR="001E41F3" w:rsidRDefault="004C78A8">
            <w:pPr>
              <w:pStyle w:val="CRCoverPage"/>
              <w:spacing w:after="0"/>
              <w:ind w:left="100"/>
              <w:rPr>
                <w:noProof/>
              </w:rPr>
            </w:pPr>
            <w:fldSimple w:instr=" DOCPROPERTY  RelatedWis  \* MERGEFORMAT ">
              <w:r>
                <w:rPr>
                  <w:noProof/>
                </w:rPr>
                <w:t>FS_AMD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67C060" w:rsidR="001E41F3" w:rsidRDefault="004C78A8">
            <w:pPr>
              <w:pStyle w:val="CRCoverPage"/>
              <w:spacing w:after="0"/>
              <w:ind w:left="100"/>
              <w:rPr>
                <w:noProof/>
              </w:rPr>
            </w:pPr>
            <w:fldSimple w:instr=" DOCPROPERTY  ResDate  \* MERGEFORMAT ">
              <w:r>
                <w:rPr>
                  <w:noProof/>
                </w:rPr>
                <w:t>2024-11-22</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F7B4688" w:rsidR="001E41F3" w:rsidRDefault="004C78A8" w:rsidP="00D24991">
            <w:pPr>
              <w:pStyle w:val="CRCoverPage"/>
              <w:spacing w:after="0"/>
              <w:ind w:left="100" w:right="-609"/>
              <w:rPr>
                <w:b/>
                <w:noProof/>
              </w:rPr>
            </w:pPr>
            <w:fldSimple w:instr=" DOCPROPERTY  Cat  \* MERGEFORMAT ">
              <w:r w:rsidRPr="004C78A8">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945E8DA" w:rsidR="001E41F3" w:rsidRDefault="004C78A8">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18DC9FCE"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5B34D9" w14:textId="4DE8CB9D" w:rsidR="001E41F3" w:rsidRDefault="00E322EA" w:rsidP="00E322EA">
            <w:pPr>
              <w:pStyle w:val="CRCoverPage"/>
              <w:numPr>
                <w:ilvl w:val="0"/>
                <w:numId w:val="2"/>
              </w:numPr>
              <w:spacing w:after="0"/>
              <w:rPr>
                <w:noProof/>
              </w:rPr>
            </w:pPr>
            <w:r w:rsidRPr="00E322EA">
              <w:rPr>
                <w:b/>
                <w:bCs/>
                <w:noProof/>
              </w:rPr>
              <w:t>In-session Unicast Repair for MBS Object Distribution</w:t>
            </w:r>
            <w:r>
              <w:rPr>
                <w:noProof/>
              </w:rPr>
              <w:t xml:space="preserve">: </w:t>
            </w:r>
            <w:r w:rsidR="00375DBD" w:rsidRPr="00375DBD">
              <w:rPr>
                <w:noProof/>
              </w:rPr>
              <w:t>For live and low-latency live services using the Object Distribution Method in MBS, in certain cases the transmission of an object is not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w:t>
            </w:r>
            <w:r w:rsidR="00090E2C">
              <w:rPr>
                <w:noProof/>
              </w:rPr>
              <w:t xml:space="preserve"> For details refer to </w:t>
            </w:r>
            <w:r w:rsidR="00090E2C" w:rsidRPr="00090E2C">
              <w:rPr>
                <w:noProof/>
              </w:rPr>
              <w:t>S4-242128, 26802-0001rev5</w:t>
            </w:r>
            <w:r w:rsidR="00090E2C">
              <w:rPr>
                <w:noProof/>
              </w:rPr>
              <w:t>.</w:t>
            </w:r>
          </w:p>
          <w:p w14:paraId="77381F9B" w14:textId="29658730" w:rsidR="00E322EA" w:rsidRPr="00E322EA" w:rsidRDefault="00E322EA" w:rsidP="00E322EA">
            <w:pPr>
              <w:pStyle w:val="CRCoverPage"/>
              <w:numPr>
                <w:ilvl w:val="0"/>
                <w:numId w:val="2"/>
              </w:numPr>
              <w:spacing w:after="0"/>
              <w:rPr>
                <w:b/>
                <w:bCs/>
                <w:noProof/>
              </w:rPr>
            </w:pPr>
            <w:r w:rsidRPr="00E322EA">
              <w:rPr>
                <w:b/>
                <w:bCs/>
                <w:noProof/>
              </w:rPr>
              <w:t>MBS User Service and Delivery Protocols for eMBMS</w:t>
            </w:r>
            <w:r w:rsidR="00D8065D">
              <w:rPr>
                <w:b/>
                <w:bCs/>
                <w:noProof/>
              </w:rPr>
              <w:t xml:space="preserve">: </w:t>
            </w:r>
            <w:r w:rsidR="00D8065D" w:rsidRPr="00D8065D">
              <w:rPr>
                <w:noProof/>
              </w:rPr>
              <w:t>The MBS User Service architecture and protocol follows the modern design philosophies of the 5G System with separation of user services from transport, a service-based architecture and RESTful APIs. At the same time, eMBMS and enTV as used for LTE-based 5G Broadcast support a transparent delivery mode. While interworking in between MBMS and MBS is addressed in TS 23.247, interworking between these two systems at the User Service level is not addressed. In order for MBMS and LTE-based 5G broadcast to leverage MBS User Service technologies, a study is warranted to identify the gaps to fully support this functionality.</w:t>
            </w:r>
            <w:r w:rsidR="00090E2C">
              <w:rPr>
                <w:noProof/>
              </w:rPr>
              <w:t xml:space="preserve"> For details refer to </w:t>
            </w:r>
            <w:r w:rsidR="00090E2C" w:rsidRPr="00090E2C">
              <w:rPr>
                <w:noProof/>
              </w:rPr>
              <w:t>S4-242258, 26802-0002rev9</w:t>
            </w:r>
            <w:r w:rsidR="00090E2C">
              <w:rPr>
                <w:noProof/>
              </w:rPr>
              <w:t>.</w:t>
            </w:r>
          </w:p>
          <w:p w14:paraId="4000B857" w14:textId="699369EB" w:rsidR="00375DBD" w:rsidRPr="00E322EA" w:rsidRDefault="00E322EA" w:rsidP="00E322EA">
            <w:pPr>
              <w:pStyle w:val="CRCoverPage"/>
              <w:numPr>
                <w:ilvl w:val="0"/>
                <w:numId w:val="2"/>
              </w:numPr>
              <w:spacing w:after="0"/>
              <w:rPr>
                <w:b/>
                <w:bCs/>
                <w:noProof/>
              </w:rPr>
            </w:pPr>
            <w:r w:rsidRPr="00E322EA">
              <w:rPr>
                <w:b/>
                <w:bCs/>
                <w:noProof/>
              </w:rPr>
              <w:t>Selected MBMS Functionalities not supported in MBS</w:t>
            </w:r>
            <w:r w:rsidR="00F900A7">
              <w:rPr>
                <w:b/>
                <w:bCs/>
                <w:noProof/>
              </w:rPr>
              <w:t xml:space="preserve">: </w:t>
            </w:r>
            <w:r w:rsidR="00F900A7" w:rsidRPr="006A2C04">
              <w:rPr>
                <w:rFonts w:eastAsia="Malgun Gothic"/>
              </w:rPr>
              <w:t>In completing TS 26.502</w:t>
            </w:r>
            <w:r w:rsidR="00F900A7">
              <w:rPr>
                <w:rFonts w:eastAsia="Malgun Gothic"/>
              </w:rPr>
              <w:t xml:space="preserve"> </w:t>
            </w:r>
            <w:r w:rsidR="00F900A7" w:rsidRPr="006A2C04">
              <w:rPr>
                <w:rFonts w:eastAsia="Malgun Gothic"/>
              </w:rPr>
              <w:t xml:space="preserve">and TS 26.517, it is obvious that only a subset of the MBMS functionalities is supported in Rel-17. While many MBMS functionalities are likely not important to be supported for MBS, a systematic analysis of MBMS User Services features and their potential relevance for MBS should be completed and recommendations made on which ones to migrate to MBS User </w:t>
            </w:r>
            <w:r w:rsidR="00F900A7" w:rsidRPr="006A2C04">
              <w:rPr>
                <w:rFonts w:eastAsia="Malgun Gothic"/>
              </w:rPr>
              <w:lastRenderedPageBreak/>
              <w:t>Services specifications and how best to achieve this</w:t>
            </w:r>
            <w:r w:rsidR="00F900A7">
              <w:rPr>
                <w:rFonts w:eastAsia="Malgun Gothic"/>
              </w:rPr>
              <w:t>.</w:t>
            </w:r>
            <w:r w:rsidR="00090E2C">
              <w:rPr>
                <w:rFonts w:eastAsia="Malgun Gothic"/>
              </w:rPr>
              <w:t xml:space="preserve"> </w:t>
            </w:r>
            <w:r w:rsidR="00090E2C">
              <w:rPr>
                <w:noProof/>
              </w:rPr>
              <w:t xml:space="preserve">For details refer to </w:t>
            </w:r>
            <w:r w:rsidR="00F71E7E" w:rsidRPr="00F71E7E">
              <w:rPr>
                <w:noProof/>
              </w:rPr>
              <w:t>S4-242129, 26802-0003rev6</w:t>
            </w:r>
            <w:r w:rsidR="00090E2C">
              <w:rPr>
                <w:noProof/>
              </w:rPr>
              <w:t>.</w:t>
            </w:r>
          </w:p>
          <w:p w14:paraId="6A4222BD" w14:textId="02565628" w:rsidR="00E322EA" w:rsidRDefault="00C06454" w:rsidP="00E322EA">
            <w:pPr>
              <w:pStyle w:val="CRCoverPage"/>
              <w:numPr>
                <w:ilvl w:val="0"/>
                <w:numId w:val="2"/>
              </w:numPr>
              <w:spacing w:after="0"/>
              <w:rPr>
                <w:noProof/>
              </w:rPr>
            </w:pPr>
            <w:r>
              <w:rPr>
                <w:noProof/>
              </w:rPr>
              <w:t>Conclusions are needed to identify normative work</w:t>
            </w:r>
            <w:r w:rsidR="00090E2C">
              <w:rPr>
                <w:noProof/>
              </w:rPr>
              <w:t xml:space="preserve">. For details refer to </w:t>
            </w:r>
            <w:r w:rsidR="00F71E7E" w:rsidRPr="00F71E7E">
              <w:rPr>
                <w:noProof/>
              </w:rPr>
              <w:t>S4-242244, 26802-0004rev1</w:t>
            </w:r>
            <w:r w:rsidR="00090E2C">
              <w:rPr>
                <w:noProof/>
              </w:rPr>
              <w:t>.</w:t>
            </w:r>
          </w:p>
          <w:p w14:paraId="708AA7DE" w14:textId="1AA3373D" w:rsidR="00C06454" w:rsidRDefault="00C06454" w:rsidP="00E322EA">
            <w:pPr>
              <w:pStyle w:val="CRCoverPage"/>
              <w:numPr>
                <w:ilvl w:val="0"/>
                <w:numId w:val="2"/>
              </w:numPr>
              <w:spacing w:after="0"/>
              <w:rPr>
                <w:noProof/>
              </w:rPr>
            </w:pPr>
            <w:r>
              <w:rPr>
                <w:noProof/>
              </w:rPr>
              <w:t>Editorial Updates and corrections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8893164" w14:textId="77777777" w:rsidR="00B7515A" w:rsidRPr="00B7515A" w:rsidRDefault="00B7515A" w:rsidP="00B7515A">
            <w:pPr>
              <w:pStyle w:val="CRCoverPage"/>
              <w:rPr>
                <w:noProof/>
              </w:rPr>
            </w:pPr>
            <w:r w:rsidRPr="00B7515A">
              <w:rPr>
                <w:noProof/>
              </w:rPr>
              <w:t>Addresses the work item objectives for this key issue</w:t>
            </w:r>
          </w:p>
          <w:p w14:paraId="32387FBA" w14:textId="77777777" w:rsidR="00B7515A" w:rsidRPr="00B7515A" w:rsidRDefault="00B7515A" w:rsidP="00B7515A">
            <w:pPr>
              <w:pStyle w:val="CRCoverPage"/>
              <w:numPr>
                <w:ilvl w:val="0"/>
                <w:numId w:val="3"/>
              </w:numPr>
              <w:rPr>
                <w:noProof/>
              </w:rPr>
            </w:pPr>
            <w:r w:rsidRPr="00B7515A">
              <w:rPr>
                <w:noProof/>
              </w:rPr>
              <w:t>Documents the key issue in more detail, in particular how they relate to the 3GPP Media Delivery architecture and/or the MBS User Service architecture</w:t>
            </w:r>
          </w:p>
          <w:p w14:paraId="3C88D777" w14:textId="77777777" w:rsidR="00B7515A" w:rsidRPr="00B7515A" w:rsidRDefault="00B7515A" w:rsidP="00B7515A">
            <w:pPr>
              <w:pStyle w:val="CRCoverPage"/>
              <w:numPr>
                <w:ilvl w:val="0"/>
                <w:numId w:val="3"/>
              </w:numPr>
              <w:rPr>
                <w:noProof/>
              </w:rPr>
            </w:pPr>
            <w:r w:rsidRPr="00B7515A">
              <w:rPr>
                <w:noProof/>
              </w:rPr>
              <w:t>Studies collaboration scenarios between the Application Service Provider and the 5G System and for each of the key topics.</w:t>
            </w:r>
          </w:p>
          <w:p w14:paraId="68BEC25A" w14:textId="77777777" w:rsidR="00B7515A" w:rsidRPr="00B7515A" w:rsidRDefault="00B7515A" w:rsidP="00B7515A">
            <w:pPr>
              <w:pStyle w:val="CRCoverPage"/>
              <w:numPr>
                <w:ilvl w:val="0"/>
                <w:numId w:val="3"/>
              </w:numPr>
              <w:rPr>
                <w:noProof/>
              </w:rPr>
            </w:pPr>
            <w:r w:rsidRPr="00B7515A">
              <w:rPr>
                <w:noProof/>
              </w:rPr>
              <w:t>Based on existing architectures, provides one or more deployment architectures that address the key topics and the collaboration models.</w:t>
            </w:r>
          </w:p>
          <w:p w14:paraId="7932D387" w14:textId="77777777" w:rsidR="00B7515A" w:rsidRPr="00B7515A" w:rsidRDefault="00B7515A" w:rsidP="00B7515A">
            <w:pPr>
              <w:pStyle w:val="CRCoverPage"/>
              <w:numPr>
                <w:ilvl w:val="0"/>
                <w:numId w:val="3"/>
              </w:numPr>
              <w:rPr>
                <w:noProof/>
              </w:rPr>
            </w:pPr>
            <w:r w:rsidRPr="00B7515A">
              <w:rPr>
                <w:noProof/>
              </w:rPr>
              <w:t>Maps the key topics to basic functions and develop high-level call flows.</w:t>
            </w:r>
          </w:p>
          <w:p w14:paraId="2DE9E445" w14:textId="77777777" w:rsidR="00B7515A" w:rsidRPr="00B7515A" w:rsidRDefault="00B7515A" w:rsidP="00B7515A">
            <w:pPr>
              <w:pStyle w:val="CRCoverPage"/>
              <w:numPr>
                <w:ilvl w:val="0"/>
                <w:numId w:val="3"/>
              </w:numPr>
              <w:rPr>
                <w:noProof/>
              </w:rPr>
            </w:pPr>
            <w:r w:rsidRPr="00B7515A">
              <w:rPr>
                <w:noProof/>
              </w:rPr>
              <w:t>Identifies the issues that need to be solved.</w:t>
            </w:r>
          </w:p>
          <w:p w14:paraId="00E6F939" w14:textId="77777777" w:rsidR="00B7515A" w:rsidRPr="00B7515A" w:rsidRDefault="00B7515A" w:rsidP="00B7515A">
            <w:pPr>
              <w:pStyle w:val="CRCoverPage"/>
              <w:numPr>
                <w:ilvl w:val="0"/>
                <w:numId w:val="3"/>
              </w:numPr>
              <w:rPr>
                <w:noProof/>
              </w:rPr>
            </w:pPr>
            <w:r w:rsidRPr="00B7515A">
              <w:rPr>
                <w:noProof/>
              </w:rPr>
              <w:t>Provides candidate solutions including call flows, protocols and APIs for each of the identified issues.</w:t>
            </w:r>
          </w:p>
          <w:p w14:paraId="31C656EC" w14:textId="37F39E21" w:rsidR="001E41F3" w:rsidRDefault="00B7515A" w:rsidP="00B7515A">
            <w:pPr>
              <w:pStyle w:val="CRCoverPage"/>
              <w:spacing w:after="0"/>
              <w:ind w:left="100"/>
              <w:rPr>
                <w:noProof/>
              </w:rPr>
            </w:pPr>
            <w:r w:rsidRPr="00B7515A">
              <w:rPr>
                <w:noProof/>
              </w:rPr>
              <w:t>Identifies gaps and recommend potential normative work for stage-2 and stage-3, including which existing specifications would be impacted</w:t>
            </w:r>
            <w:r w:rsidRPr="00B7515A">
              <w:rPr>
                <w:noProof/>
                <w:lang w:val="en-US"/>
              </w:rPr>
              <w:t xml:space="preserve"> and/or if any new specifications would preferably be developed.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6948E8" w:rsidR="001E41F3" w:rsidRDefault="00C177CB">
            <w:pPr>
              <w:pStyle w:val="CRCoverPage"/>
              <w:spacing w:after="0"/>
              <w:ind w:left="100"/>
              <w:rPr>
                <w:noProof/>
              </w:rPr>
            </w:pPr>
            <w:r>
              <w:rPr>
                <w:noProof/>
              </w:rPr>
              <w:t xml:space="preserve">1, </w:t>
            </w:r>
            <w:r w:rsidR="00126ABA">
              <w:rPr>
                <w:noProof/>
              </w:rPr>
              <w:t xml:space="preserve">2, 3.2, 4.2.2.5, </w:t>
            </w:r>
            <w:r w:rsidR="00E11A53">
              <w:rPr>
                <w:noProof/>
              </w:rPr>
              <w:t xml:space="preserve">4.3.1, 4.4.5.2, 5.2.1, </w:t>
            </w:r>
            <w:r w:rsidR="004C64EA">
              <w:rPr>
                <w:noProof/>
              </w:rPr>
              <w:t>5.2.5, 5.3.1.6</w:t>
            </w:r>
            <w:r w:rsidR="00B617D5">
              <w:rPr>
                <w:noProof/>
              </w:rPr>
              <w:t xml:space="preserve">, 5.9 (new), 5.10 (new), 5.11 (new), </w:t>
            </w:r>
            <w:r w:rsidR="00C87EC7">
              <w:rPr>
                <w:noProof/>
              </w:rPr>
              <w:t xml:space="preserve">7.2.1.4, </w:t>
            </w:r>
            <w:r w:rsidR="0019659F">
              <w:rPr>
                <w:noProof/>
              </w:rPr>
              <w:t>7.2.2.2, 8.3, 8.4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565BB1C" w:rsidR="001E41F3" w:rsidRDefault="00EB59B4">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AC7EF40" w:rsidR="001E41F3" w:rsidRDefault="00EB59B4">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3322812" w:rsidR="001E41F3" w:rsidRDefault="00EB59B4">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8616BF" w14:textId="77777777" w:rsidR="001E41F3" w:rsidRDefault="00EB59B4">
            <w:pPr>
              <w:pStyle w:val="CRCoverPage"/>
              <w:spacing w:after="0"/>
              <w:ind w:left="100"/>
              <w:rPr>
                <w:noProof/>
              </w:rPr>
            </w:pPr>
            <w:r>
              <w:rPr>
                <w:noProof/>
              </w:rPr>
              <w:t>This CR merges the agreed CRs</w:t>
            </w:r>
          </w:p>
          <w:p w14:paraId="6C63BAEF" w14:textId="3E1EE095" w:rsidR="00C87AD4" w:rsidRDefault="00C87AD4" w:rsidP="00C87AD4">
            <w:pPr>
              <w:pStyle w:val="CRCoverPage"/>
              <w:numPr>
                <w:ilvl w:val="0"/>
                <w:numId w:val="1"/>
              </w:numPr>
              <w:spacing w:after="0"/>
              <w:rPr>
                <w:noProof/>
              </w:rPr>
            </w:pPr>
            <w:r>
              <w:rPr>
                <w:noProof/>
              </w:rPr>
              <w:t>S4-242128, 26802-0001rev5</w:t>
            </w:r>
          </w:p>
          <w:p w14:paraId="490751DE" w14:textId="269458CC" w:rsidR="00C87AD4" w:rsidRDefault="00C87AD4" w:rsidP="00C87AD4">
            <w:pPr>
              <w:pStyle w:val="CRCoverPage"/>
              <w:numPr>
                <w:ilvl w:val="0"/>
                <w:numId w:val="1"/>
              </w:numPr>
              <w:spacing w:after="0"/>
              <w:rPr>
                <w:noProof/>
              </w:rPr>
            </w:pPr>
            <w:r>
              <w:rPr>
                <w:noProof/>
              </w:rPr>
              <w:t>S4-242258</w:t>
            </w:r>
            <w:r w:rsidR="00C80703">
              <w:rPr>
                <w:noProof/>
              </w:rPr>
              <w:t xml:space="preserve">, </w:t>
            </w:r>
            <w:r>
              <w:rPr>
                <w:noProof/>
              </w:rPr>
              <w:t>26802-0002rev9</w:t>
            </w:r>
          </w:p>
          <w:p w14:paraId="5412D168" w14:textId="77777777" w:rsidR="00C87AD4" w:rsidRDefault="00C87AD4" w:rsidP="00C87AD4">
            <w:pPr>
              <w:pStyle w:val="CRCoverPage"/>
              <w:numPr>
                <w:ilvl w:val="0"/>
                <w:numId w:val="1"/>
              </w:numPr>
              <w:spacing w:after="0"/>
              <w:rPr>
                <w:noProof/>
              </w:rPr>
            </w:pPr>
            <w:r>
              <w:rPr>
                <w:noProof/>
              </w:rPr>
              <w:t>S4-242129</w:t>
            </w:r>
            <w:r w:rsidR="00C80703">
              <w:rPr>
                <w:noProof/>
              </w:rPr>
              <w:t xml:space="preserve">, </w:t>
            </w:r>
            <w:r>
              <w:rPr>
                <w:noProof/>
              </w:rPr>
              <w:t>26802-0003rev6</w:t>
            </w:r>
          </w:p>
          <w:p w14:paraId="00D3B8F7" w14:textId="04BD166D" w:rsidR="00C80703" w:rsidRDefault="000624D2" w:rsidP="00C87AD4">
            <w:pPr>
              <w:pStyle w:val="CRCoverPage"/>
              <w:numPr>
                <w:ilvl w:val="0"/>
                <w:numId w:val="1"/>
              </w:numPr>
              <w:spacing w:after="0"/>
              <w:rPr>
                <w:noProof/>
              </w:rPr>
            </w:pPr>
            <w:r w:rsidRPr="000624D2">
              <w:rPr>
                <w:noProof/>
              </w:rPr>
              <w:t>S4-242244</w:t>
            </w:r>
            <w:r>
              <w:rPr>
                <w:noProof/>
              </w:rPr>
              <w:t xml:space="preserve">, </w:t>
            </w:r>
            <w:r w:rsidRPr="000624D2">
              <w:rPr>
                <w:noProof/>
              </w:rPr>
              <w:t>26802-0004rev1</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AE03E08" w14:textId="77777777" w:rsidR="009E2CFF" w:rsidRDefault="009E2CFF" w:rsidP="009E2CFF">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16576A7" w14:textId="77777777" w:rsidR="007936BA" w:rsidRPr="004D3578" w:rsidRDefault="007936BA" w:rsidP="007936BA">
      <w:pPr>
        <w:pStyle w:val="Heading1"/>
      </w:pPr>
      <w:bookmarkStart w:id="1" w:name="_Toc2086435"/>
      <w:bookmarkStart w:id="2" w:name="_Toc25918773"/>
      <w:bookmarkStart w:id="3" w:name="_Toc36567250"/>
      <w:bookmarkStart w:id="4" w:name="_Toc36567280"/>
      <w:bookmarkStart w:id="5" w:name="_Toc36567334"/>
      <w:bookmarkStart w:id="6" w:name="_Toc73026681"/>
      <w:bookmarkStart w:id="7" w:name="_Toc73627395"/>
      <w:r w:rsidRPr="004D3578">
        <w:t>1</w:t>
      </w:r>
      <w:r w:rsidRPr="004D3578">
        <w:tab/>
        <w:t>Scope</w:t>
      </w:r>
      <w:bookmarkEnd w:id="1"/>
      <w:bookmarkEnd w:id="2"/>
      <w:bookmarkEnd w:id="3"/>
      <w:bookmarkEnd w:id="4"/>
      <w:bookmarkEnd w:id="5"/>
      <w:bookmarkEnd w:id="6"/>
      <w:bookmarkEnd w:id="7"/>
    </w:p>
    <w:p w14:paraId="3C85B97D" w14:textId="4B78CE0E" w:rsidR="007936BA" w:rsidRDefault="007936BA" w:rsidP="007936BA">
      <w:pPr>
        <w:rPr>
          <w:lang w:val="en-US"/>
        </w:rPr>
      </w:pPr>
      <w:del w:id="8" w:author="Richard Bradbury" w:date="2024-11-25T23:48:00Z" w16du:dateUtc="2024-11-25T23:48:00Z">
        <w:r w:rsidDel="00575AB0">
          <w:delText>This Technical Report</w:delText>
        </w:r>
      </w:del>
      <w:ins w:id="9" w:author="Richard Bradbury" w:date="2024-11-25T23:48:00Z" w16du:dateUtc="2024-11-25T23:48:00Z">
        <w:r w:rsidR="00575AB0">
          <w:t>The present document</w:t>
        </w:r>
      </w:ins>
      <w:r>
        <w:t xml:space="preserve"> </w:t>
      </w:r>
      <w:r>
        <w:rPr>
          <w:lang w:val="en-US"/>
        </w:rPr>
        <w:t xml:space="preserve">identifies and evaluates potential enhancements to the 5G Media Streaming (5GMS) [1] </w:t>
      </w:r>
      <w:proofErr w:type="gramStart"/>
      <w:r>
        <w:rPr>
          <w:lang w:val="en-US"/>
        </w:rPr>
        <w:t>in order to</w:t>
      </w:r>
      <w:proofErr w:type="gramEnd"/>
      <w:r>
        <w:rPr>
          <w:lang w:val="en-US"/>
        </w:rPr>
        <w:t xml:space="preserve"> provide multicast-broadcast media streaming services. It has the following objectives:</w:t>
      </w:r>
    </w:p>
    <w:p w14:paraId="7129BB90" w14:textId="77777777" w:rsidR="007936BA" w:rsidRPr="001B060E" w:rsidRDefault="007936BA" w:rsidP="007936BA">
      <w:pPr>
        <w:pStyle w:val="B1"/>
        <w:rPr>
          <w:rFonts w:eastAsia="MS Mincho"/>
        </w:rPr>
      </w:pPr>
      <w:r w:rsidRPr="001B060E">
        <w:t>-</w:t>
      </w:r>
      <w:r w:rsidRPr="001B060E">
        <w:tab/>
      </w:r>
      <w:r>
        <w:rPr>
          <w:rFonts w:eastAsia="MS Mincho"/>
        </w:rPr>
        <w:t xml:space="preserve">Define scenarios where multicast ingestion or multicast distribution might be used, including potential IGMP termination options [2], [3], and [4]. Examples for such collaboration scenarios are </w:t>
      </w:r>
      <w:r w:rsidRPr="001B060E">
        <w:rPr>
          <w:rFonts w:eastAsia="MS Mincho"/>
        </w:rPr>
        <w:t>transparent multicast delivery, multicast linear IPTV delivery, hybrid unicast/multicast (</w:t>
      </w:r>
      <w:r w:rsidRPr="007F5730">
        <w:rPr>
          <w:rFonts w:eastAsia="MS Mincho"/>
        </w:rPr>
        <w:t xml:space="preserve">e.g. </w:t>
      </w:r>
      <w:proofErr w:type="spellStart"/>
      <w:r w:rsidRPr="007F5730">
        <w:rPr>
          <w:rFonts w:eastAsia="MS Mincho"/>
        </w:rPr>
        <w:t>MooD</w:t>
      </w:r>
      <w:proofErr w:type="spellEnd"/>
      <w:r w:rsidRPr="007F5730">
        <w:rPr>
          <w:rFonts w:eastAsia="MS Mincho"/>
        </w:rPr>
        <w:t xml:space="preserve"> or </w:t>
      </w:r>
      <w:r>
        <w:rPr>
          <w:rFonts w:eastAsia="MS Mincho"/>
        </w:rPr>
        <w:t>service continuity</w:t>
      </w:r>
      <w:r w:rsidRPr="007F5730">
        <w:rPr>
          <w:rFonts w:eastAsia="MS Mincho"/>
        </w:rPr>
        <w:t>)</w:t>
      </w:r>
      <w:r>
        <w:rPr>
          <w:rFonts w:eastAsia="MS Mincho"/>
        </w:rPr>
        <w:t>, and multicast Adaptive Bit Rate (ABR)</w:t>
      </w:r>
      <w:r w:rsidRPr="001B060E">
        <w:rPr>
          <w:rFonts w:eastAsia="MS Mincho"/>
        </w:rPr>
        <w:t xml:space="preserve"> </w:t>
      </w:r>
      <w:r>
        <w:rPr>
          <w:rFonts w:eastAsia="MS Mincho"/>
        </w:rPr>
        <w:t>for Over the Top (</w:t>
      </w:r>
      <w:r w:rsidRPr="001B060E">
        <w:rPr>
          <w:rFonts w:eastAsia="MS Mincho"/>
        </w:rPr>
        <w:t>OTT</w:t>
      </w:r>
      <w:r>
        <w:rPr>
          <w:rFonts w:eastAsia="MS Mincho"/>
        </w:rPr>
        <w:t xml:space="preserve">) </w:t>
      </w:r>
      <w:r w:rsidRPr="001B060E">
        <w:rPr>
          <w:rFonts w:eastAsia="MS Mincho"/>
        </w:rPr>
        <w:t>live streaming.</w:t>
      </w:r>
    </w:p>
    <w:p w14:paraId="690D6444" w14:textId="77777777" w:rsidR="007936BA" w:rsidRDefault="007936BA" w:rsidP="007936BA">
      <w:pPr>
        <w:pStyle w:val="B1"/>
        <w:rPr>
          <w:rFonts w:eastAsia="MS Mincho"/>
        </w:rPr>
      </w:pPr>
      <w:r>
        <w:t>-</w:t>
      </w:r>
      <w:r>
        <w:tab/>
      </w:r>
      <w:r>
        <w:rPr>
          <w:rFonts w:eastAsia="MS Mincho"/>
        </w:rPr>
        <w:t>Identify the relevant key issues and gaps in 5GMS to support the above scenarios based on the existing 5GS multicast architecture.</w:t>
      </w:r>
    </w:p>
    <w:p w14:paraId="41CC86B4" w14:textId="77777777" w:rsidR="007936BA" w:rsidRDefault="007936BA" w:rsidP="007936BA">
      <w:pPr>
        <w:pStyle w:val="B1"/>
        <w:rPr>
          <w:rFonts w:eastAsia="MS Mincho"/>
        </w:rPr>
      </w:pPr>
      <w:r>
        <w:t>-</w:t>
      </w:r>
      <w:r>
        <w:tab/>
      </w:r>
      <w:r>
        <w:rPr>
          <w:rFonts w:eastAsia="MS Mincho"/>
        </w:rPr>
        <w:t>Document architecture extensions and procedures to support the above-defined scenarios.</w:t>
      </w:r>
    </w:p>
    <w:p w14:paraId="5E5886D9" w14:textId="77777777" w:rsidR="007936BA" w:rsidRDefault="007936BA" w:rsidP="007936BA">
      <w:pPr>
        <w:pStyle w:val="B1"/>
        <w:rPr>
          <w:rFonts w:eastAsia="MS Mincho"/>
        </w:rPr>
      </w:pPr>
      <w:r>
        <w:t>-</w:t>
      </w:r>
      <w:r>
        <w:tab/>
      </w:r>
      <w:r>
        <w:rPr>
          <w:rFonts w:eastAsia="MS Mincho"/>
        </w:rPr>
        <w:t>Identify p</w:t>
      </w:r>
      <w:r w:rsidRPr="00713C4F">
        <w:rPr>
          <w:rFonts w:eastAsia="MS Mincho"/>
        </w:rPr>
        <w:t>rotocols</w:t>
      </w:r>
      <w:r>
        <w:rPr>
          <w:rFonts w:eastAsia="MS Mincho"/>
        </w:rPr>
        <w:t xml:space="preserve"> to support the above extensions and procedures in 5GMS</w:t>
      </w:r>
      <w:r w:rsidRPr="00713C4F">
        <w:rPr>
          <w:rFonts w:eastAsia="MS Mincho"/>
        </w:rPr>
        <w:t>.</w:t>
      </w:r>
    </w:p>
    <w:p w14:paraId="053A1C69" w14:textId="77777777" w:rsidR="007936BA" w:rsidRPr="00713C4F" w:rsidRDefault="007936BA" w:rsidP="007936BA">
      <w:pPr>
        <w:pStyle w:val="B1"/>
        <w:rPr>
          <w:lang w:val="en-US"/>
        </w:rPr>
      </w:pPr>
      <w:r w:rsidRPr="00713C4F">
        <w:t>-</w:t>
      </w:r>
      <w:r w:rsidRPr="00713C4F">
        <w:tab/>
      </w:r>
      <w:r>
        <w:rPr>
          <w:rFonts w:eastAsia="MS Mincho"/>
        </w:rPr>
        <w:t>Identify Procedures for managing downlink multicast streaming and session lifecycle.</w:t>
      </w:r>
    </w:p>
    <w:p w14:paraId="21609900" w14:textId="77777777" w:rsidR="007936BA" w:rsidRDefault="007936BA" w:rsidP="007936BA">
      <w:pPr>
        <w:pStyle w:val="B1"/>
        <w:rPr>
          <w:rFonts w:eastAsia="MS Mincho"/>
        </w:rPr>
      </w:pPr>
      <w:r>
        <w:t>-</w:t>
      </w:r>
      <w:r>
        <w:tab/>
      </w:r>
      <w:r>
        <w:rPr>
          <w:rFonts w:eastAsia="MS Mincho"/>
        </w:rPr>
        <w:t>Select a subset of relevant scenarios that should be supported in extensions to 5G Media Streaming.</w:t>
      </w:r>
    </w:p>
    <w:p w14:paraId="11DA58F7" w14:textId="07C7A1A5" w:rsidR="007936BA" w:rsidRPr="008F0675" w:rsidRDefault="00575AB0" w:rsidP="007936BA">
      <w:pPr>
        <w:rPr>
          <w:ins w:id="10" w:author="Thomas Stockhammer (24/11/25)" w:date="2024-11-25T11:20:00Z" w16du:dateUtc="2024-11-25T10:20:00Z"/>
          <w:rFonts w:eastAsia="MS Mincho"/>
        </w:rPr>
      </w:pPr>
      <w:ins w:id="11" w:author="Richard Bradbury" w:date="2024-11-25T23:48:00Z" w16du:dateUtc="2024-11-25T23:48:00Z">
        <w:r>
          <w:rPr>
            <w:rFonts w:eastAsia="MS Mincho"/>
          </w:rPr>
          <w:t>A</w:t>
        </w:r>
      </w:ins>
      <w:ins w:id="12" w:author="Thomas Stockhammer (24/11/25)" w:date="2024-11-25T11:20:00Z" w16du:dateUtc="2024-11-25T10:20:00Z">
        <w:r w:rsidR="007936BA" w:rsidRPr="008F0675">
          <w:rPr>
            <w:rFonts w:eastAsia="MS Mincho"/>
          </w:rPr>
          <w:t xml:space="preserve"> revision </w:t>
        </w:r>
      </w:ins>
      <w:ins w:id="13" w:author="Richard Bradbury" w:date="2024-11-25T23:48:00Z" w16du:dateUtc="2024-11-25T23:48:00Z">
        <w:r>
          <w:rPr>
            <w:rFonts w:eastAsia="MS Mincho"/>
          </w:rPr>
          <w:t>of the present document</w:t>
        </w:r>
      </w:ins>
      <w:ins w:id="14" w:author="Thomas Stockhammer (24/11/25)" w:date="2024-11-25T11:20:00Z" w16du:dateUtc="2024-11-25T10:20:00Z">
        <w:r w:rsidR="007936BA" w:rsidRPr="008F0675">
          <w:rPr>
            <w:rFonts w:eastAsia="MS Mincho"/>
          </w:rPr>
          <w:t xml:space="preserve"> </w:t>
        </w:r>
        <w:r w:rsidR="007936BA" w:rsidRPr="008F0675">
          <w:rPr>
            <w:rFonts w:eastAsia="MS Mincho"/>
            <w:lang w:val="en-US"/>
          </w:rPr>
          <w:t xml:space="preserve">identifies and evaluates a set of </w:t>
        </w:r>
        <w:r w:rsidR="007936BA" w:rsidRPr="008F0675">
          <w:rPr>
            <w:rFonts w:eastAsia="MS Mincho"/>
          </w:rPr>
          <w:t xml:space="preserve">potential improvements and extensions, referred to as </w:t>
        </w:r>
      </w:ins>
      <w:ins w:id="15" w:author="Richard Bradbury" w:date="2024-11-25T23:49:00Z" w16du:dateUtc="2024-11-25T23:49:00Z">
        <w:r>
          <w:rPr>
            <w:rFonts w:eastAsia="MS Mincho"/>
          </w:rPr>
          <w:t>K</w:t>
        </w:r>
      </w:ins>
      <w:ins w:id="16" w:author="Thomas Stockhammer (24/11/25)" w:date="2024-11-25T11:20:00Z" w16du:dateUtc="2024-11-25T10:20:00Z">
        <w:r w:rsidR="007936BA" w:rsidRPr="008F0675">
          <w:rPr>
            <w:rFonts w:eastAsia="MS Mincho"/>
          </w:rPr>
          <w:t xml:space="preserve">ey </w:t>
        </w:r>
      </w:ins>
      <w:ins w:id="17" w:author="Richard Bradbury" w:date="2024-11-25T23:49:00Z" w16du:dateUtc="2024-11-25T23:49:00Z">
        <w:r>
          <w:rPr>
            <w:rFonts w:eastAsia="MS Mincho"/>
          </w:rPr>
          <w:t>Issues</w:t>
        </w:r>
      </w:ins>
      <w:ins w:id="18" w:author="Thomas Stockhammer (24/11/25)" w:date="2024-11-25T11:20:00Z" w16du:dateUtc="2024-11-25T10:20:00Z">
        <w:r w:rsidR="007936BA" w:rsidRPr="008F0675">
          <w:rPr>
            <w:rFonts w:eastAsia="MS Mincho"/>
          </w:rPr>
          <w:t>:</w:t>
        </w:r>
      </w:ins>
    </w:p>
    <w:p w14:paraId="0093A58B" w14:textId="28269C03" w:rsidR="007936BA" w:rsidRPr="008F0675" w:rsidRDefault="007936BA" w:rsidP="007936BA">
      <w:pPr>
        <w:pStyle w:val="B1"/>
        <w:rPr>
          <w:ins w:id="19" w:author="Thomas Stockhammer (24/11/25)" w:date="2024-11-25T11:20:00Z" w16du:dateUtc="2024-11-25T10:20:00Z"/>
          <w:rFonts w:eastAsia="MS Mincho"/>
          <w:lang w:val="en-US"/>
        </w:rPr>
      </w:pPr>
      <w:ins w:id="20" w:author="Thomas Stockhammer (24/11/25)" w:date="2024-11-25T11:20:00Z" w16du:dateUtc="2024-11-25T10:20:00Z">
        <w:r w:rsidRPr="008F0675">
          <w:rPr>
            <w:rFonts w:eastAsia="MS Mincho"/>
            <w:lang w:val="en-US"/>
          </w:rPr>
          <w:t>-</w:t>
        </w:r>
        <w:r w:rsidRPr="008F0675">
          <w:rPr>
            <w:rFonts w:eastAsia="MS Mincho"/>
            <w:lang w:val="en-US"/>
          </w:rPr>
          <w:tab/>
          <w:t>In-session Unicast Repair for MBS Object Distribution.</w:t>
        </w:r>
      </w:ins>
    </w:p>
    <w:p w14:paraId="3B42869C" w14:textId="2C571C77" w:rsidR="007936BA" w:rsidRPr="008F0675" w:rsidRDefault="007936BA" w:rsidP="007936BA">
      <w:pPr>
        <w:pStyle w:val="B1"/>
        <w:rPr>
          <w:ins w:id="21" w:author="Thomas Stockhammer (24/11/25)" w:date="2024-11-25T11:20:00Z" w16du:dateUtc="2024-11-25T10:20:00Z"/>
          <w:rFonts w:eastAsia="MS Mincho"/>
          <w:lang w:val="en-US"/>
        </w:rPr>
      </w:pPr>
      <w:ins w:id="22" w:author="Thomas Stockhammer (24/11/25)" w:date="2024-11-25T11:20:00Z" w16du:dateUtc="2024-11-25T10:20:00Z">
        <w:r w:rsidRPr="008F0675">
          <w:rPr>
            <w:rFonts w:eastAsia="MS Mincho"/>
            <w:lang w:val="en-US"/>
          </w:rPr>
          <w:t>-</w:t>
        </w:r>
        <w:r w:rsidRPr="008F0675">
          <w:rPr>
            <w:rFonts w:eastAsia="MS Mincho"/>
            <w:lang w:val="en-US"/>
          </w:rPr>
          <w:tab/>
          <w:t xml:space="preserve">MBS User Service and Delivery Protocols for </w:t>
        </w:r>
        <w:proofErr w:type="spellStart"/>
        <w:r w:rsidRPr="008F0675">
          <w:rPr>
            <w:rFonts w:eastAsia="MS Mincho"/>
            <w:lang w:val="en-US"/>
          </w:rPr>
          <w:t>eMBMS</w:t>
        </w:r>
        <w:proofErr w:type="spellEnd"/>
        <w:r w:rsidRPr="008F0675">
          <w:rPr>
            <w:rFonts w:eastAsia="MS Mincho"/>
            <w:lang w:val="en-US"/>
          </w:rPr>
          <w:t>.</w:t>
        </w:r>
      </w:ins>
    </w:p>
    <w:p w14:paraId="0232E299" w14:textId="77777777" w:rsidR="007936BA" w:rsidRPr="008F0675" w:rsidRDefault="007936BA" w:rsidP="007936BA">
      <w:pPr>
        <w:pStyle w:val="B1"/>
        <w:rPr>
          <w:ins w:id="23" w:author="Thomas Stockhammer (24/11/25)" w:date="2024-11-25T11:20:00Z" w16du:dateUtc="2024-11-25T10:20:00Z"/>
          <w:rFonts w:eastAsia="MS Mincho"/>
          <w:lang w:val="en-US"/>
        </w:rPr>
      </w:pPr>
      <w:ins w:id="24" w:author="Thomas Stockhammer (24/11/25)" w:date="2024-11-25T11:20:00Z" w16du:dateUtc="2024-11-25T10:20:00Z">
        <w:r w:rsidRPr="008F0675">
          <w:rPr>
            <w:rFonts w:eastAsia="MS Mincho"/>
            <w:lang w:val="en-US"/>
          </w:rPr>
          <w:t>-</w:t>
        </w:r>
        <w:r w:rsidRPr="008F0675">
          <w:rPr>
            <w:rFonts w:eastAsia="MS Mincho"/>
            <w:lang w:val="en-US"/>
          </w:rPr>
          <w:tab/>
          <w:t>Selected MBMS Functionalities not supported in MBS.</w:t>
        </w:r>
      </w:ins>
    </w:p>
    <w:p w14:paraId="752BB0F1" w14:textId="77777777" w:rsidR="007936BA" w:rsidRPr="008F0675" w:rsidRDefault="007936BA" w:rsidP="007936BA">
      <w:pPr>
        <w:rPr>
          <w:ins w:id="25" w:author="Thomas Stockhammer (24/11/25)" w:date="2024-11-25T11:20:00Z" w16du:dateUtc="2024-11-25T10:20:00Z"/>
          <w:rFonts w:eastAsia="MS Mincho"/>
        </w:rPr>
      </w:pPr>
      <w:ins w:id="26" w:author="Thomas Stockhammer (24/11/25)" w:date="2024-11-25T11:20:00Z" w16du:dateUtc="2024-11-25T10:20:00Z">
        <w:r w:rsidRPr="008F0675">
          <w:rPr>
            <w:rFonts w:eastAsia="MS Mincho"/>
          </w:rPr>
          <w:t>For each of the above key topics, the following objectives are identified:</w:t>
        </w:r>
      </w:ins>
    </w:p>
    <w:p w14:paraId="282FF196" w14:textId="77777777" w:rsidR="007936BA" w:rsidRPr="008F0675" w:rsidRDefault="007936BA" w:rsidP="007936BA">
      <w:pPr>
        <w:pStyle w:val="B1"/>
        <w:rPr>
          <w:ins w:id="27" w:author="Thomas Stockhammer (24/11/25)" w:date="2024-11-25T11:20:00Z" w16du:dateUtc="2024-11-25T10:20:00Z"/>
          <w:rFonts w:eastAsia="MS Mincho"/>
          <w:lang w:val="en-US"/>
        </w:rPr>
      </w:pPr>
      <w:ins w:id="28" w:author="Thomas Stockhammer (24/11/25)" w:date="2024-11-25T11:20:00Z" w16du:dateUtc="2024-11-25T10:20:00Z">
        <w:r w:rsidRPr="008F0675">
          <w:rPr>
            <w:rFonts w:eastAsia="MS Mincho"/>
            <w:lang w:val="en-US"/>
          </w:rPr>
          <w:t>1.</w:t>
        </w:r>
        <w:r w:rsidRPr="008F0675">
          <w:rPr>
            <w:rFonts w:eastAsia="MS Mincho"/>
            <w:lang w:val="en-US"/>
          </w:rPr>
          <w:tab/>
          <w:t xml:space="preserve">Document the key topics in more detail, </w:t>
        </w:r>
        <w:proofErr w:type="gramStart"/>
        <w:r w:rsidRPr="008F0675">
          <w:rPr>
            <w:rFonts w:eastAsia="MS Mincho"/>
            <w:lang w:val="en-US"/>
          </w:rPr>
          <w:t>in particular how</w:t>
        </w:r>
        <w:proofErr w:type="gramEnd"/>
        <w:r w:rsidRPr="008F0675">
          <w:rPr>
            <w:rFonts w:eastAsia="MS Mincho"/>
            <w:lang w:val="en-US"/>
          </w:rPr>
          <w:t xml:space="preserve"> they relate to the 3GPP Media Delivery architecture and/or the MBS User Service architecture.</w:t>
        </w:r>
      </w:ins>
    </w:p>
    <w:p w14:paraId="5253BE6A" w14:textId="77777777" w:rsidR="007936BA" w:rsidRPr="008F0675" w:rsidRDefault="007936BA" w:rsidP="007936BA">
      <w:pPr>
        <w:pStyle w:val="B1"/>
        <w:rPr>
          <w:ins w:id="29" w:author="Thomas Stockhammer (24/11/25)" w:date="2024-11-25T11:20:00Z" w16du:dateUtc="2024-11-25T10:20:00Z"/>
          <w:rFonts w:eastAsia="MS Mincho"/>
          <w:lang w:val="en-US"/>
        </w:rPr>
      </w:pPr>
      <w:ins w:id="30" w:author="Thomas Stockhammer (24/11/25)" w:date="2024-11-25T11:20:00Z" w16du:dateUtc="2024-11-25T10:20:00Z">
        <w:r w:rsidRPr="008F0675">
          <w:rPr>
            <w:rFonts w:eastAsia="MS Mincho"/>
            <w:lang w:val="en-US"/>
          </w:rPr>
          <w:t>2.</w:t>
        </w:r>
        <w:r w:rsidRPr="008F0675">
          <w:rPr>
            <w:rFonts w:eastAsia="MS Mincho"/>
            <w:lang w:val="en-US"/>
          </w:rPr>
          <w:tab/>
          <w:t>Study collaboration scenarios between the Application Service Provider and the 5G System and for each of the key topics.</w:t>
        </w:r>
      </w:ins>
    </w:p>
    <w:p w14:paraId="71BCC7D0" w14:textId="77777777" w:rsidR="007936BA" w:rsidRPr="008F0675" w:rsidRDefault="007936BA" w:rsidP="007936BA">
      <w:pPr>
        <w:pStyle w:val="B1"/>
        <w:rPr>
          <w:ins w:id="31" w:author="Thomas Stockhammer (24/11/25)" w:date="2024-11-25T11:20:00Z" w16du:dateUtc="2024-11-25T10:20:00Z"/>
          <w:rFonts w:eastAsia="MS Mincho"/>
          <w:lang w:val="en-US"/>
        </w:rPr>
      </w:pPr>
      <w:ins w:id="32" w:author="Thomas Stockhammer (24/11/25)" w:date="2024-11-25T11:20:00Z" w16du:dateUtc="2024-11-25T10:20:00Z">
        <w:r w:rsidRPr="008F0675">
          <w:rPr>
            <w:rFonts w:eastAsia="MS Mincho"/>
            <w:lang w:val="en-US"/>
          </w:rPr>
          <w:t>3.</w:t>
        </w:r>
        <w:r w:rsidRPr="008F0675">
          <w:rPr>
            <w:rFonts w:eastAsia="MS Mincho"/>
            <w:lang w:val="en-US"/>
          </w:rPr>
          <w:tab/>
          <w:t>Based on existing architectures, develop one or more deployment architectures that address the key topics and the collaboration models.</w:t>
        </w:r>
      </w:ins>
    </w:p>
    <w:p w14:paraId="724A788F" w14:textId="77777777" w:rsidR="007936BA" w:rsidRPr="008F0675" w:rsidRDefault="007936BA" w:rsidP="007936BA">
      <w:pPr>
        <w:pStyle w:val="B1"/>
        <w:rPr>
          <w:ins w:id="33" w:author="Thomas Stockhammer (24/11/25)" w:date="2024-11-25T11:20:00Z" w16du:dateUtc="2024-11-25T10:20:00Z"/>
          <w:rFonts w:eastAsia="MS Mincho"/>
          <w:lang w:val="en-US"/>
        </w:rPr>
      </w:pPr>
      <w:ins w:id="34" w:author="Thomas Stockhammer (24/11/25)" w:date="2024-11-25T11:20:00Z" w16du:dateUtc="2024-11-25T10:20:00Z">
        <w:r w:rsidRPr="008F0675">
          <w:rPr>
            <w:rFonts w:eastAsia="MS Mincho"/>
            <w:lang w:val="en-US"/>
          </w:rPr>
          <w:t>4.</w:t>
        </w:r>
        <w:r w:rsidRPr="008F0675">
          <w:rPr>
            <w:rFonts w:eastAsia="MS Mincho"/>
            <w:lang w:val="en-US"/>
          </w:rPr>
          <w:tab/>
          <w:t>Map the key topics to basic functions and develop high-level call flows.</w:t>
        </w:r>
      </w:ins>
    </w:p>
    <w:p w14:paraId="2E000BD9" w14:textId="77777777" w:rsidR="007936BA" w:rsidRPr="008F0675" w:rsidRDefault="007936BA" w:rsidP="007936BA">
      <w:pPr>
        <w:pStyle w:val="B1"/>
        <w:rPr>
          <w:ins w:id="35" w:author="Thomas Stockhammer (24/11/25)" w:date="2024-11-25T11:20:00Z" w16du:dateUtc="2024-11-25T10:20:00Z"/>
          <w:rFonts w:eastAsia="MS Mincho"/>
          <w:lang w:val="en-US"/>
        </w:rPr>
      </w:pPr>
      <w:ins w:id="36" w:author="Thomas Stockhammer (24/11/25)" w:date="2024-11-25T11:20:00Z" w16du:dateUtc="2024-11-25T10:20:00Z">
        <w:r w:rsidRPr="008F0675">
          <w:rPr>
            <w:rFonts w:eastAsia="MS Mincho"/>
            <w:lang w:val="en-US"/>
          </w:rPr>
          <w:t>5.</w:t>
        </w:r>
        <w:r w:rsidRPr="008F0675">
          <w:rPr>
            <w:rFonts w:eastAsia="MS Mincho"/>
            <w:lang w:val="en-US"/>
          </w:rPr>
          <w:tab/>
          <w:t>Identify the issues that need to be solved.</w:t>
        </w:r>
      </w:ins>
    </w:p>
    <w:p w14:paraId="52D34E16" w14:textId="77777777" w:rsidR="007936BA" w:rsidRPr="008F0675" w:rsidRDefault="007936BA" w:rsidP="007936BA">
      <w:pPr>
        <w:pStyle w:val="B1"/>
        <w:rPr>
          <w:ins w:id="37" w:author="Thomas Stockhammer (24/11/25)" w:date="2024-11-25T11:20:00Z" w16du:dateUtc="2024-11-25T10:20:00Z"/>
          <w:rFonts w:eastAsia="MS Mincho"/>
          <w:lang w:val="en-US"/>
        </w:rPr>
      </w:pPr>
      <w:ins w:id="38" w:author="Thomas Stockhammer (24/11/25)" w:date="2024-11-25T11:20:00Z" w16du:dateUtc="2024-11-25T10:20:00Z">
        <w:r w:rsidRPr="008F0675">
          <w:rPr>
            <w:rFonts w:eastAsia="MS Mincho"/>
            <w:lang w:val="en-US"/>
          </w:rPr>
          <w:t>6.</w:t>
        </w:r>
        <w:r w:rsidRPr="008F0675">
          <w:rPr>
            <w:rFonts w:eastAsia="MS Mincho"/>
            <w:lang w:val="en-US"/>
          </w:rPr>
          <w:tab/>
          <w:t>Provide candidate solutions including call flows, protocols and APIs for each of the identified issues.</w:t>
        </w:r>
      </w:ins>
    </w:p>
    <w:p w14:paraId="0F677C0F" w14:textId="77777777" w:rsidR="007936BA" w:rsidRPr="008F0675" w:rsidRDefault="007936BA" w:rsidP="007936BA">
      <w:pPr>
        <w:pStyle w:val="B1"/>
        <w:rPr>
          <w:ins w:id="39" w:author="Thomas Stockhammer (24/11/25)" w:date="2024-11-25T11:20:00Z" w16du:dateUtc="2024-11-25T10:20:00Z"/>
          <w:rFonts w:eastAsia="MS Mincho"/>
          <w:lang w:val="en-US"/>
        </w:rPr>
      </w:pPr>
      <w:ins w:id="40" w:author="Thomas Stockhammer (24/11/25)" w:date="2024-11-25T11:20:00Z" w16du:dateUtc="2024-11-25T10:20:00Z">
        <w:r w:rsidRPr="008F0675">
          <w:rPr>
            <w:rFonts w:eastAsia="MS Mincho"/>
            <w:lang w:val="en-US"/>
          </w:rPr>
          <w:t>7.</w:t>
        </w:r>
        <w:r w:rsidRPr="008F0675">
          <w:rPr>
            <w:rFonts w:eastAsia="MS Mincho"/>
            <w:lang w:val="en-US"/>
          </w:rPr>
          <w:tab/>
          <w:t>Coordinate work with other 3GPP groups e.g. SA2, SA3, SA5, SA6 and others as needed.</w:t>
        </w:r>
      </w:ins>
    </w:p>
    <w:p w14:paraId="100F0BAB" w14:textId="77777777" w:rsidR="007936BA" w:rsidRPr="008F0675" w:rsidRDefault="007936BA" w:rsidP="007936BA">
      <w:pPr>
        <w:pStyle w:val="B1"/>
        <w:rPr>
          <w:ins w:id="41" w:author="Thomas Stockhammer (24/11/25)" w:date="2024-11-25T11:20:00Z" w16du:dateUtc="2024-11-25T10:20:00Z"/>
          <w:rFonts w:eastAsia="MS Mincho"/>
          <w:lang w:val="en-US"/>
        </w:rPr>
      </w:pPr>
      <w:ins w:id="42" w:author="Thomas Stockhammer (24/11/25)" w:date="2024-11-25T11:20:00Z" w16du:dateUtc="2024-11-25T10:20:00Z">
        <w:r w:rsidRPr="008F0675">
          <w:rPr>
            <w:rFonts w:eastAsia="MS Mincho"/>
            <w:lang w:val="en-US"/>
          </w:rPr>
          <w:t>8.</w:t>
        </w:r>
        <w:r w:rsidRPr="008F0675">
          <w:rPr>
            <w:rFonts w:eastAsia="MS Mincho"/>
            <w:lang w:val="en-US"/>
          </w:rPr>
          <w:tab/>
          <w:t>Coordinate work with external organizations such as DASH-IF, CTA WAVE, ISO/IEC JTC29 WG3 (MPEG Systems), 5G-MAG, DVB or IETF, as needed.</w:t>
        </w:r>
      </w:ins>
    </w:p>
    <w:p w14:paraId="68C9CD36" w14:textId="05C6A64B" w:rsidR="001E41F3" w:rsidRPr="007936BA" w:rsidRDefault="007936BA" w:rsidP="007936BA">
      <w:pPr>
        <w:pStyle w:val="B1"/>
        <w:rPr>
          <w:rFonts w:eastAsia="MS Mincho"/>
          <w:lang w:val="en-US"/>
        </w:rPr>
      </w:pPr>
      <w:ins w:id="43" w:author="Thomas Stockhammer (24/11/25)" w:date="2024-11-25T11:20:00Z" w16du:dateUtc="2024-11-25T10:20:00Z">
        <w:r w:rsidRPr="008F0675">
          <w:rPr>
            <w:rFonts w:eastAsia="MS Mincho"/>
            <w:lang w:val="en-US"/>
          </w:rPr>
          <w:t>9.</w:t>
        </w:r>
        <w:r w:rsidRPr="008F0675">
          <w:rPr>
            <w:rFonts w:eastAsia="MS Mincho"/>
            <w:lang w:val="en-US"/>
          </w:rPr>
          <w:tab/>
          <w:t>Identify gaps and recommend potential normative work for stage-2 and stage-3, including which existing specifications would be impacted and/or if any new specifications would preferably be developed.</w:t>
        </w:r>
      </w:ins>
    </w:p>
    <w:p w14:paraId="668D557D"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B0A77DF" w14:textId="77777777" w:rsidR="00DB778A" w:rsidRPr="004D3578" w:rsidRDefault="00DB778A" w:rsidP="00DB778A">
      <w:pPr>
        <w:pStyle w:val="Heading1"/>
      </w:pPr>
      <w:bookmarkStart w:id="44" w:name="_Toc2086436"/>
      <w:bookmarkStart w:id="45" w:name="_Toc25918774"/>
      <w:bookmarkStart w:id="46" w:name="_Toc36567251"/>
      <w:bookmarkStart w:id="47" w:name="_Toc36567281"/>
      <w:bookmarkStart w:id="48" w:name="_Toc36567335"/>
      <w:bookmarkStart w:id="49" w:name="_Toc73026682"/>
      <w:bookmarkStart w:id="50" w:name="_Toc73627396"/>
      <w:r w:rsidRPr="004D3578">
        <w:t>2</w:t>
      </w:r>
      <w:r w:rsidRPr="004D3578">
        <w:tab/>
        <w:t>References</w:t>
      </w:r>
      <w:bookmarkEnd w:id="44"/>
      <w:bookmarkEnd w:id="45"/>
      <w:bookmarkEnd w:id="46"/>
      <w:bookmarkEnd w:id="47"/>
      <w:bookmarkEnd w:id="48"/>
      <w:bookmarkEnd w:id="49"/>
      <w:bookmarkEnd w:id="50"/>
    </w:p>
    <w:p w14:paraId="7BA56AA5" w14:textId="77777777" w:rsidR="00DB778A" w:rsidRPr="004D3578" w:rsidRDefault="00DB778A" w:rsidP="00575AB0">
      <w:pPr>
        <w:keepNext/>
      </w:pPr>
      <w:r w:rsidRPr="004D3578">
        <w:t>The following documents contain provisions which, through reference in this text, constitute provisions of the present document.</w:t>
      </w:r>
    </w:p>
    <w:p w14:paraId="13F92478" w14:textId="77777777" w:rsidR="00DB778A" w:rsidRPr="004D3578" w:rsidRDefault="00DB778A" w:rsidP="00DB778A">
      <w:pPr>
        <w:pStyle w:val="B1"/>
      </w:pPr>
      <w:r>
        <w:t>-</w:t>
      </w:r>
      <w:r>
        <w:tab/>
      </w:r>
      <w:r w:rsidRPr="004D3578">
        <w:t>References are either specific (identified by date of publication, edition number, version number, etc.) or non</w:t>
      </w:r>
      <w:r>
        <w:t>-</w:t>
      </w:r>
      <w:r w:rsidRPr="004D3578">
        <w:t>specific.</w:t>
      </w:r>
    </w:p>
    <w:p w14:paraId="57F8D20E" w14:textId="77777777" w:rsidR="00DB778A" w:rsidRPr="004D3578" w:rsidRDefault="00DB778A" w:rsidP="00DB778A">
      <w:pPr>
        <w:pStyle w:val="B1"/>
      </w:pPr>
      <w:r>
        <w:t>-</w:t>
      </w:r>
      <w:r>
        <w:tab/>
      </w:r>
      <w:r w:rsidRPr="004D3578">
        <w:t>For a specific reference, subsequent revisions do not apply.</w:t>
      </w:r>
    </w:p>
    <w:p w14:paraId="7F9F4158" w14:textId="77777777" w:rsidR="00DB778A" w:rsidRPr="004D3578" w:rsidRDefault="00DB778A" w:rsidP="00DB778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1B9ABA24" w14:textId="29EC04BB" w:rsidR="00DB778A" w:rsidRPr="008359A3" w:rsidRDefault="00DB778A" w:rsidP="00DB778A">
      <w:pPr>
        <w:pStyle w:val="EX"/>
        <w:rPr>
          <w:rStyle w:val="normaltextrun"/>
        </w:rPr>
      </w:pPr>
      <w:r w:rsidRPr="008359A3">
        <w:rPr>
          <w:rStyle w:val="normaltextrun"/>
        </w:rPr>
        <w:t>[1]</w:t>
      </w:r>
      <w:r w:rsidRPr="008359A3">
        <w:rPr>
          <w:rStyle w:val="normaltextrun"/>
        </w:rPr>
        <w:tab/>
        <w:t>3GPP</w:t>
      </w:r>
      <w:r>
        <w:rPr>
          <w:rStyle w:val="normaltextrun"/>
        </w:rPr>
        <w:t> </w:t>
      </w:r>
      <w:r w:rsidRPr="008359A3">
        <w:rPr>
          <w:rStyle w:val="normaltextrun"/>
        </w:rPr>
        <w:t>TS</w:t>
      </w:r>
      <w:r>
        <w:rPr>
          <w:rStyle w:val="normaltextrun"/>
        </w:rPr>
        <w:t> </w:t>
      </w:r>
      <w:r w:rsidRPr="008359A3">
        <w:rPr>
          <w:rStyle w:val="normaltextrun"/>
        </w:rPr>
        <w:t xml:space="preserve">26.501: </w:t>
      </w:r>
      <w:r>
        <w:t>"</w:t>
      </w:r>
      <w:r w:rsidRPr="008359A3">
        <w:rPr>
          <w:rStyle w:val="normaltextrun"/>
        </w:rPr>
        <w:t xml:space="preserve">5G </w:t>
      </w:r>
      <w:proofErr w:type="gramStart"/>
      <w:r w:rsidRPr="008359A3">
        <w:rPr>
          <w:rStyle w:val="normaltextrun"/>
        </w:rPr>
        <w:t xml:space="preserve">Media </w:t>
      </w:r>
      <w:ins w:id="51" w:author="Richard Bradbury" w:date="2024-11-26T00:25:00Z" w16du:dateUtc="2024-11-26T00:25:00Z">
        <w:r w:rsidR="007556AF">
          <w:rPr>
            <w:rStyle w:val="normaltextrun"/>
          </w:rPr>
          <w:t> </w:t>
        </w:r>
      </w:ins>
      <w:r w:rsidRPr="008359A3">
        <w:rPr>
          <w:rStyle w:val="normaltextrun"/>
        </w:rPr>
        <w:t>Streaming</w:t>
      </w:r>
      <w:proofErr w:type="gramEnd"/>
      <w:r w:rsidRPr="008359A3">
        <w:rPr>
          <w:rStyle w:val="normaltextrun"/>
        </w:rPr>
        <w:t xml:space="preserve"> (5GMS); General description and architecture”</w:t>
      </w:r>
      <w:r>
        <w:rPr>
          <w:rStyle w:val="normaltextrun"/>
        </w:rPr>
        <w:t>"</w:t>
      </w:r>
      <w:r w:rsidRPr="008359A3">
        <w:rPr>
          <w:rStyle w:val="normaltextrun"/>
        </w:rPr>
        <w:t>.</w:t>
      </w:r>
    </w:p>
    <w:p w14:paraId="19E3C395" w14:textId="77777777" w:rsidR="00DB778A" w:rsidRPr="008359A3" w:rsidRDefault="00DB778A" w:rsidP="00DB778A">
      <w:pPr>
        <w:pStyle w:val="EX"/>
      </w:pPr>
      <w:r w:rsidRPr="008359A3">
        <w:t>[2]</w:t>
      </w:r>
      <w:r w:rsidRPr="008359A3">
        <w:tab/>
        <w:t>IETF RFC 2236: "Internet Group Management Protocol, Version 2".</w:t>
      </w:r>
    </w:p>
    <w:p w14:paraId="51D2F010" w14:textId="77777777" w:rsidR="00DB778A" w:rsidRPr="008359A3" w:rsidRDefault="00DB778A" w:rsidP="00DB778A">
      <w:pPr>
        <w:pStyle w:val="EX"/>
      </w:pPr>
      <w:r w:rsidRPr="008359A3">
        <w:t>[3]</w:t>
      </w:r>
      <w:r w:rsidRPr="008359A3">
        <w:tab/>
        <w:t>IETF RFC 4604: "Using Internet Group Management Protocol Version 3 (IGMPv3) and Multicast Listener Discovery Protocol Version 2 (MLDv2) for Source-Specific Multicast".</w:t>
      </w:r>
    </w:p>
    <w:p w14:paraId="245073D9" w14:textId="77777777" w:rsidR="00DB778A" w:rsidRPr="008359A3" w:rsidRDefault="00DB778A" w:rsidP="00DB778A">
      <w:pPr>
        <w:pStyle w:val="EX"/>
      </w:pPr>
      <w:r w:rsidRPr="008359A3">
        <w:t>[4]</w:t>
      </w:r>
      <w:r w:rsidRPr="008359A3">
        <w:tab/>
        <w:t>IETF RFC 3376: "Internet Group Management Protocol, Version 3".</w:t>
      </w:r>
    </w:p>
    <w:p w14:paraId="3D792419" w14:textId="77777777" w:rsidR="00DB778A" w:rsidRPr="008359A3" w:rsidRDefault="00DB778A" w:rsidP="00DB778A">
      <w:pPr>
        <w:pStyle w:val="EX"/>
      </w:pPr>
      <w:r w:rsidRPr="008359A3">
        <w:t>[5]</w:t>
      </w:r>
      <w:r w:rsidRPr="008359A3">
        <w:tab/>
        <w:t>3GPP</w:t>
      </w:r>
      <w:r>
        <w:t> </w:t>
      </w:r>
      <w:r w:rsidRPr="008359A3">
        <w:t>TR</w:t>
      </w:r>
      <w:r>
        <w:t> </w:t>
      </w:r>
      <w:r w:rsidRPr="008359A3">
        <w:t>21.905: "Vocabulary for 3GPP Specifications".</w:t>
      </w:r>
    </w:p>
    <w:p w14:paraId="6B6AABDF" w14:textId="77777777" w:rsidR="00DB778A" w:rsidRPr="008359A3" w:rsidRDefault="00DB778A" w:rsidP="00DB778A">
      <w:pPr>
        <w:pStyle w:val="EX"/>
      </w:pPr>
      <w:r w:rsidRPr="008359A3">
        <w:t>[</w:t>
      </w:r>
      <w:r>
        <w:t>6</w:t>
      </w:r>
      <w:r w:rsidRPr="008359A3">
        <w:t>]</w:t>
      </w:r>
      <w:r w:rsidRPr="008359A3">
        <w:tab/>
        <w:t>3GPP</w:t>
      </w:r>
      <w:r>
        <w:t> </w:t>
      </w:r>
      <w:r w:rsidRPr="008359A3">
        <w:t>TS</w:t>
      </w:r>
      <w:r>
        <w:t> </w:t>
      </w:r>
      <w:r w:rsidRPr="008359A3">
        <w:t xml:space="preserve">23.246: </w:t>
      </w:r>
      <w:r>
        <w:t>"</w:t>
      </w:r>
      <w:r w:rsidRPr="008359A3">
        <w:t>MBMS Architecture and functional description</w:t>
      </w:r>
      <w:r>
        <w:rPr>
          <w:rStyle w:val="normaltextrun"/>
        </w:rPr>
        <w:t>"</w:t>
      </w:r>
      <w:r w:rsidRPr="008359A3">
        <w:rPr>
          <w:rStyle w:val="normaltextrun"/>
        </w:rPr>
        <w:t>.</w:t>
      </w:r>
    </w:p>
    <w:p w14:paraId="76506D37" w14:textId="77777777" w:rsidR="00DB778A" w:rsidRPr="008359A3" w:rsidRDefault="00DB778A" w:rsidP="00DB778A">
      <w:pPr>
        <w:pStyle w:val="EX"/>
      </w:pPr>
      <w:r w:rsidRPr="008359A3">
        <w:t>[</w:t>
      </w:r>
      <w:r>
        <w:t>7</w:t>
      </w:r>
      <w:r w:rsidRPr="008359A3">
        <w:t>]</w:t>
      </w:r>
      <w:r w:rsidRPr="008359A3">
        <w:tab/>
      </w:r>
      <w:r>
        <w:t>3GPP </w:t>
      </w:r>
      <w:r w:rsidRPr="008359A3">
        <w:t>TR</w:t>
      </w:r>
      <w:r>
        <w:t> </w:t>
      </w:r>
      <w:r w:rsidRPr="008359A3">
        <w:t>23.757</w:t>
      </w:r>
      <w:r>
        <w:t>:</w:t>
      </w:r>
      <w:r w:rsidRPr="008359A3">
        <w:t xml:space="preserve"> </w:t>
      </w:r>
      <w:r>
        <w:t>"</w:t>
      </w:r>
      <w:r w:rsidRPr="008359A3">
        <w:t>Study on architecture enhancements for 5G multicast-broadcast services</w:t>
      </w:r>
      <w:r>
        <w:t>".</w:t>
      </w:r>
    </w:p>
    <w:p w14:paraId="067AC3B5" w14:textId="77777777" w:rsidR="00DB778A" w:rsidRPr="008359A3" w:rsidRDefault="00DB778A" w:rsidP="00DB778A">
      <w:pPr>
        <w:pStyle w:val="EX"/>
      </w:pPr>
      <w:r w:rsidRPr="008359A3">
        <w:t>[</w:t>
      </w:r>
      <w:r>
        <w:t>8</w:t>
      </w:r>
      <w:r w:rsidRPr="008359A3">
        <w:t>]</w:t>
      </w:r>
      <w:r>
        <w:tab/>
        <w:t>3GPP </w:t>
      </w:r>
      <w:r w:rsidRPr="008359A3">
        <w:t>TS</w:t>
      </w:r>
      <w:r>
        <w:t> </w:t>
      </w:r>
      <w:r w:rsidRPr="008359A3">
        <w:t>23.316</w:t>
      </w:r>
      <w:r>
        <w:t>:</w:t>
      </w:r>
      <w:r w:rsidRPr="008359A3">
        <w:t xml:space="preserve"> </w:t>
      </w:r>
      <w:r>
        <w:t>"</w:t>
      </w:r>
      <w:r w:rsidRPr="008359A3">
        <w:t>Wireless and wireline convergence access support for the 5G system</w:t>
      </w:r>
      <w:r>
        <w:rPr>
          <w:rStyle w:val="normaltextrun"/>
        </w:rPr>
        <w:t>".</w:t>
      </w:r>
    </w:p>
    <w:p w14:paraId="2EB29972" w14:textId="77777777" w:rsidR="00DB778A" w:rsidRPr="008359A3" w:rsidRDefault="00DB778A" w:rsidP="00DB778A">
      <w:pPr>
        <w:pStyle w:val="EX"/>
      </w:pPr>
      <w:bookmarkStart w:id="52" w:name="definitions"/>
      <w:bookmarkEnd w:id="52"/>
      <w:r w:rsidRPr="008359A3">
        <w:t>[</w:t>
      </w:r>
      <w:r>
        <w:t>9</w:t>
      </w:r>
      <w:r w:rsidRPr="008359A3">
        <w:t>]</w:t>
      </w:r>
      <w:r w:rsidRPr="008359A3">
        <w:tab/>
        <w:t>3GPP</w:t>
      </w:r>
      <w:r>
        <w:t> </w:t>
      </w:r>
      <w:r w:rsidRPr="008359A3">
        <w:t>TS</w:t>
      </w:r>
      <w:r>
        <w:t> </w:t>
      </w:r>
      <w:r w:rsidRPr="008359A3">
        <w:t>23.501: "System architecture for the 5G System (5GS)".</w:t>
      </w:r>
    </w:p>
    <w:p w14:paraId="14B58814" w14:textId="77777777" w:rsidR="00DB778A" w:rsidRPr="008359A3" w:rsidRDefault="00DB778A" w:rsidP="00DB778A">
      <w:pPr>
        <w:pStyle w:val="EX"/>
      </w:pPr>
      <w:r w:rsidRPr="008359A3">
        <w:t>[</w:t>
      </w:r>
      <w:r>
        <w:t>10</w:t>
      </w:r>
      <w:r w:rsidRPr="008359A3">
        <w:t>]</w:t>
      </w:r>
      <w:r w:rsidRPr="008359A3">
        <w:tab/>
        <w:t>3GPP</w:t>
      </w:r>
      <w:r>
        <w:t> </w:t>
      </w:r>
      <w:r w:rsidRPr="008359A3">
        <w:t>TS</w:t>
      </w:r>
      <w:r>
        <w:t> </w:t>
      </w:r>
      <w:r w:rsidRPr="008359A3">
        <w:t>23.502: "System architecture for the 5G System (5GS)".</w:t>
      </w:r>
    </w:p>
    <w:p w14:paraId="13321CB1" w14:textId="77777777" w:rsidR="00DB778A" w:rsidRPr="008359A3" w:rsidRDefault="00DB778A" w:rsidP="00DB778A">
      <w:pPr>
        <w:pStyle w:val="EX"/>
      </w:pPr>
      <w:r w:rsidRPr="008359A3">
        <w:t>[</w:t>
      </w:r>
      <w:r>
        <w:t>11</w:t>
      </w:r>
      <w:r w:rsidRPr="008359A3">
        <w:t>]</w:t>
      </w:r>
      <w:r w:rsidRPr="008359A3">
        <w:tab/>
        <w:t>3GPP</w:t>
      </w:r>
      <w:r>
        <w:t> </w:t>
      </w:r>
      <w:r w:rsidRPr="008359A3">
        <w:t>TS</w:t>
      </w:r>
      <w:r>
        <w:t> </w:t>
      </w:r>
      <w:r w:rsidRPr="008359A3">
        <w:t>23.503: "System architecture for the 5G System (5GS)".</w:t>
      </w:r>
    </w:p>
    <w:p w14:paraId="04837956" w14:textId="77777777" w:rsidR="00DB778A" w:rsidRPr="008359A3" w:rsidRDefault="00DB778A" w:rsidP="00DB778A">
      <w:pPr>
        <w:pStyle w:val="EX"/>
      </w:pPr>
      <w:r w:rsidRPr="008359A3">
        <w:t>[</w:t>
      </w:r>
      <w:r>
        <w:t>12</w:t>
      </w:r>
      <w:r w:rsidRPr="008359A3">
        <w:t>]</w:t>
      </w:r>
      <w:r w:rsidRPr="008359A3">
        <w:tab/>
      </w:r>
      <w:r>
        <w:t>ETSI TS 103 769</w:t>
      </w:r>
      <w:r w:rsidRPr="008359A3">
        <w:t xml:space="preserve">: </w:t>
      </w:r>
      <w:r>
        <w:t xml:space="preserve">"Digital Video Broadcasting (DVB); </w:t>
      </w:r>
      <w:r w:rsidRPr="008359A3">
        <w:t>Adaptive media streaming over IP multicast</w:t>
      </w:r>
      <w:r>
        <w:t>"</w:t>
      </w:r>
      <w:r w:rsidRPr="008359A3">
        <w:t xml:space="preserve">, </w:t>
      </w:r>
      <w:r>
        <w:t>v1.1.1, November 2020.</w:t>
      </w:r>
    </w:p>
    <w:p w14:paraId="42D29336" w14:textId="77777777" w:rsidR="00DB778A" w:rsidRPr="0077782C" w:rsidRDefault="00DB778A" w:rsidP="00DB778A">
      <w:pPr>
        <w:pStyle w:val="EX"/>
        <w:rPr>
          <w:lang w:val="fr-FR"/>
        </w:rPr>
      </w:pPr>
      <w:r w:rsidRPr="008359A3">
        <w:t>[</w:t>
      </w:r>
      <w:r>
        <w:t>13</w:t>
      </w:r>
      <w:r w:rsidRPr="008359A3">
        <w:t>]</w:t>
      </w:r>
      <w:r w:rsidRPr="008359A3">
        <w:tab/>
      </w:r>
      <w:proofErr w:type="spellStart"/>
      <w:r w:rsidRPr="008359A3">
        <w:t>CableLabs</w:t>
      </w:r>
      <w:proofErr w:type="spellEnd"/>
      <w:r>
        <w:t xml:space="preserve"> </w:t>
      </w:r>
      <w:r w:rsidRPr="00FD6F6A">
        <w:t>OC-TR-IP-MULTI-ARCH-C01</w:t>
      </w:r>
      <w:r w:rsidRPr="008359A3">
        <w:t xml:space="preserve">: </w:t>
      </w:r>
      <w:r>
        <w:t>"</w:t>
      </w:r>
      <w:r w:rsidRPr="008359A3">
        <w:t>IP Multicast Adaptive Bit Rate Architecture Technical Report</w:t>
      </w:r>
      <w:r>
        <w:t>"</w:t>
      </w:r>
      <w:r w:rsidRPr="008359A3">
        <w:t>,</w:t>
      </w:r>
      <w:r>
        <w:t xml:space="preserve"> October 2016.</w:t>
      </w:r>
      <w:r w:rsidRPr="008359A3">
        <w:t xml:space="preserve"> </w:t>
      </w:r>
      <w:r w:rsidRPr="00294613">
        <w:rPr>
          <w:lang w:val="fr-FR"/>
        </w:rPr>
        <w:t xml:space="preserve">Internet </w:t>
      </w:r>
      <w:proofErr w:type="spellStart"/>
      <w:r w:rsidRPr="00294613">
        <w:rPr>
          <w:lang w:val="fr-FR"/>
        </w:rPr>
        <w:t>Available</w:t>
      </w:r>
      <w:proofErr w:type="spellEnd"/>
      <w:r w:rsidRPr="00294613">
        <w:rPr>
          <w:lang w:val="fr-FR"/>
        </w:rPr>
        <w:t xml:space="preserve"> </w:t>
      </w:r>
      <w:r w:rsidRPr="007C1080">
        <w:rPr>
          <w:rStyle w:val="Hyperlink"/>
          <w:lang w:val="fr-FR"/>
        </w:rPr>
        <w:t>https://www.cablelabs.com/specifications/ip-multicast-adaptive-bit-rate-architecture-technical-report</w:t>
      </w:r>
    </w:p>
    <w:p w14:paraId="23665696" w14:textId="77777777" w:rsidR="00DB778A" w:rsidRDefault="00DB778A" w:rsidP="00DB778A">
      <w:pPr>
        <w:pStyle w:val="EX"/>
      </w:pPr>
      <w:r>
        <w:t>[14]</w:t>
      </w:r>
      <w:r>
        <w:tab/>
        <w:t>ETSI TS 103 285: "Digital Video Broadcasting (DVB); MPEG-DASH Profile for Transport of ISO BMFF Based DVB Services over IP Based Networks".</w:t>
      </w:r>
    </w:p>
    <w:p w14:paraId="28147569" w14:textId="5920F621" w:rsidR="00DB778A" w:rsidRDefault="00DB778A" w:rsidP="00DB778A">
      <w:pPr>
        <w:pStyle w:val="EX"/>
      </w:pPr>
      <w:r>
        <w:t>[15]</w:t>
      </w:r>
      <w:r>
        <w:tab/>
        <w:t xml:space="preserve">3GPP TS 26.348: "Northbound Application Programming Interface (API) for Multimedia Broadcast/Multicast Service (MBMS) at the </w:t>
      </w:r>
      <w:proofErr w:type="spellStart"/>
      <w:r>
        <w:t>xMB</w:t>
      </w:r>
      <w:proofErr w:type="spellEnd"/>
      <w:r>
        <w:t xml:space="preserve"> reference point"</w:t>
      </w:r>
      <w:del w:id="53" w:author="Thomas Stockhammer (24/11/25)" w:date="2024-11-25T11:20:00Z" w16du:dateUtc="2024-11-25T10:20:00Z">
        <w:r>
          <w:delText>, Release 16</w:delText>
        </w:r>
      </w:del>
      <w:r>
        <w:t>.</w:t>
      </w:r>
    </w:p>
    <w:p w14:paraId="33E90A79" w14:textId="608F3DD5" w:rsidR="00DB778A" w:rsidRDefault="00DB778A" w:rsidP="00DB778A">
      <w:pPr>
        <w:pStyle w:val="EX"/>
      </w:pPr>
      <w:r>
        <w:t>[16]</w:t>
      </w:r>
      <w:r>
        <w:tab/>
        <w:t>3GPP TS 26.346: "Multimedia Broadcast/Multicast Service (MBMS); Protocols and Codecs"</w:t>
      </w:r>
      <w:del w:id="54" w:author="Thomas Stockhammer (24/11/25)" w:date="2024-11-25T11:20:00Z" w16du:dateUtc="2024-11-25T10:20:00Z">
        <w:r>
          <w:delText>, Release 16</w:delText>
        </w:r>
      </w:del>
      <w:r>
        <w:t>.</w:t>
      </w:r>
    </w:p>
    <w:p w14:paraId="0E4388D2" w14:textId="77777777" w:rsidR="00DB778A" w:rsidRDefault="00DB778A" w:rsidP="00DB778A">
      <w:pPr>
        <w:pStyle w:val="EX"/>
      </w:pPr>
      <w:r>
        <w:t>[17]</w:t>
      </w:r>
      <w:r>
        <w:tab/>
        <w:t>ATSC A/331: "</w:t>
      </w:r>
      <w:r w:rsidRPr="00EB527E">
        <w:rPr>
          <w:lang w:val="en-US"/>
        </w:rPr>
        <w:t>ATSC Standard: Signaling, Delivery, Synchronization, and Error Protection</w:t>
      </w:r>
      <w:r>
        <w:t>".</w:t>
      </w:r>
    </w:p>
    <w:p w14:paraId="4FE490FE" w14:textId="77777777" w:rsidR="00DB778A" w:rsidRPr="00F044A2" w:rsidRDefault="00DB778A" w:rsidP="00DB778A">
      <w:pPr>
        <w:pStyle w:val="EX"/>
      </w:pPr>
      <w:r w:rsidRPr="00F044A2">
        <w:t>[18]</w:t>
      </w:r>
      <w:r w:rsidRPr="00F044A2">
        <w:tab/>
        <w:t>3GPP</w:t>
      </w:r>
      <w:r>
        <w:t> </w:t>
      </w:r>
      <w:r w:rsidRPr="00F044A2">
        <w:t>TS</w:t>
      </w:r>
      <w:r>
        <w:t> </w:t>
      </w:r>
      <w:r w:rsidRPr="00F044A2">
        <w:t>29.468</w:t>
      </w:r>
      <w:r>
        <w:t>:</w:t>
      </w:r>
      <w:r w:rsidRPr="00F044A2">
        <w:t xml:space="preserve"> </w:t>
      </w:r>
      <w:r>
        <w:t>"</w:t>
      </w:r>
      <w:r w:rsidRPr="00F044A2">
        <w:t>Group Communication System Enablers for LTE (GCSE_LTE); MB2 Reference Point; Stage</w:t>
      </w:r>
      <w:r>
        <w:t> </w:t>
      </w:r>
      <w:r w:rsidRPr="00F044A2">
        <w:t>3</w:t>
      </w:r>
      <w:r>
        <w:t>"</w:t>
      </w:r>
      <w:r w:rsidRPr="00F044A2">
        <w:t>.</w:t>
      </w:r>
    </w:p>
    <w:p w14:paraId="0E9B3CAA" w14:textId="77777777" w:rsidR="00DB778A" w:rsidRPr="00F044A2" w:rsidRDefault="00DB778A" w:rsidP="00DB778A">
      <w:pPr>
        <w:pStyle w:val="EX"/>
      </w:pPr>
      <w:r w:rsidRPr="00F044A2">
        <w:t>[19]</w:t>
      </w:r>
      <w:r w:rsidRPr="00F044A2">
        <w:tab/>
        <w:t>3GPP</w:t>
      </w:r>
      <w:r>
        <w:t> </w:t>
      </w:r>
      <w:r w:rsidRPr="00F044A2">
        <w:t>TS</w:t>
      </w:r>
      <w:r>
        <w:t> </w:t>
      </w:r>
      <w:r w:rsidRPr="00F044A2">
        <w:t>23.468</w:t>
      </w:r>
      <w:r>
        <w:t>:</w:t>
      </w:r>
      <w:r w:rsidRPr="00F044A2">
        <w:t xml:space="preserve"> </w:t>
      </w:r>
      <w:r>
        <w:t>"</w:t>
      </w:r>
      <w:r w:rsidRPr="00F044A2">
        <w:t>Group Communication System Enablers for LTE (GCSE_LTE); Stage</w:t>
      </w:r>
      <w:r>
        <w:t> </w:t>
      </w:r>
      <w:r w:rsidRPr="00F044A2">
        <w:t>2</w:t>
      </w:r>
      <w:r>
        <w:t>"</w:t>
      </w:r>
      <w:r w:rsidRPr="00F044A2">
        <w:t>.</w:t>
      </w:r>
    </w:p>
    <w:p w14:paraId="7472F7CF" w14:textId="77777777" w:rsidR="00DB778A" w:rsidRDefault="00DB778A" w:rsidP="00DB778A">
      <w:pPr>
        <w:pStyle w:val="EX"/>
      </w:pPr>
      <w:r w:rsidRPr="00F044A2">
        <w:t>[20]</w:t>
      </w:r>
      <w:r w:rsidRPr="00F044A2">
        <w:tab/>
        <w:t>RFC 6733</w:t>
      </w:r>
      <w:r>
        <w:t>:</w:t>
      </w:r>
      <w:r w:rsidRPr="00F044A2">
        <w:t xml:space="preserve"> </w:t>
      </w:r>
      <w:r>
        <w:t>"</w:t>
      </w:r>
      <w:r w:rsidRPr="00F044A2">
        <w:t>Diameter Base Protocol</w:t>
      </w:r>
      <w:r>
        <w:t>", October 2012</w:t>
      </w:r>
      <w:r w:rsidRPr="00F044A2">
        <w:t>.</w:t>
      </w:r>
    </w:p>
    <w:p w14:paraId="7999A6EC" w14:textId="77777777" w:rsidR="00DB778A" w:rsidRDefault="00DB778A" w:rsidP="00DB778A">
      <w:pPr>
        <w:pStyle w:val="EX"/>
      </w:pPr>
      <w:r>
        <w:lastRenderedPageBreak/>
        <w:t>[21]</w:t>
      </w:r>
      <w:r>
        <w:tab/>
        <w:t>3GPP TS 26.347: "Multimedia Broadcast/Multicast Service (MBMS); Application Programming Interface and URL", Release 16.</w:t>
      </w:r>
    </w:p>
    <w:p w14:paraId="16A5AD23" w14:textId="77777777" w:rsidR="00DB778A" w:rsidRPr="0032237D" w:rsidRDefault="00DB778A" w:rsidP="00DB778A">
      <w:pPr>
        <w:pStyle w:val="EX"/>
      </w:pPr>
      <w:r>
        <w:t>[22]</w:t>
      </w:r>
      <w:r>
        <w:tab/>
        <w:t>3GPP TS 22.146: "</w:t>
      </w:r>
      <w:r w:rsidRPr="00A11ECB">
        <w:t>Multimedia Broadcast/Multicast Service (MBMS); Stage 1</w:t>
      </w:r>
      <w:r>
        <w:t>", Release 16.</w:t>
      </w:r>
    </w:p>
    <w:p w14:paraId="6CEFE5DD" w14:textId="77777777" w:rsidR="00DB778A" w:rsidRPr="00F003D6" w:rsidRDefault="00DB778A" w:rsidP="00DB778A">
      <w:pPr>
        <w:pStyle w:val="EX"/>
      </w:pPr>
      <w:r>
        <w:t>[23]</w:t>
      </w:r>
      <w:r>
        <w:tab/>
        <w:t>RFC 5053: “Raptor Forward Error Correction Scheme for Object Delivery”, October 2007.</w:t>
      </w:r>
    </w:p>
    <w:p w14:paraId="4A523A6F" w14:textId="77777777" w:rsidR="00DB778A" w:rsidRDefault="00DB778A" w:rsidP="00DB778A">
      <w:pPr>
        <w:pStyle w:val="EX"/>
      </w:pPr>
      <w:r>
        <w:t>[24]</w:t>
      </w:r>
      <w:r>
        <w:tab/>
        <w:t>RFC 5445: “Basic Forward Error Correction (FEC) Schemes”, March 2009.</w:t>
      </w:r>
    </w:p>
    <w:p w14:paraId="4F988492" w14:textId="77777777" w:rsidR="00DB778A" w:rsidRDefault="00DB778A" w:rsidP="00DB778A">
      <w:pPr>
        <w:pStyle w:val="EX"/>
      </w:pPr>
      <w:r>
        <w:t>[25]</w:t>
      </w:r>
      <w:r>
        <w:tab/>
        <w:t>RFC 3695: “Compact Forward Error Correction (FEC) Schemes”, February 2004.</w:t>
      </w:r>
    </w:p>
    <w:p w14:paraId="2922C37C" w14:textId="77777777" w:rsidR="00DB778A" w:rsidRDefault="00DB778A" w:rsidP="00DB778A">
      <w:pPr>
        <w:pStyle w:val="EX"/>
      </w:pPr>
      <w:r>
        <w:t>[26]</w:t>
      </w:r>
      <w:r>
        <w:tab/>
        <w:t>3GPP TS 23.247</w:t>
      </w:r>
      <w:del w:id="55" w:author="Thomas Stockhammer (24/11/25)" w:date="2024-11-25T11:20:00Z" w16du:dateUtc="2024-11-25T10:20:00Z">
        <w:r>
          <w:delText>, v0.1.0</w:delText>
        </w:r>
      </w:del>
      <w:r>
        <w:t>: "Architectural enhancements for 5G multicast-broadcast services; Stage 2;" Release 17.</w:t>
      </w:r>
    </w:p>
    <w:p w14:paraId="35B23BD9" w14:textId="77777777" w:rsidR="00DB778A" w:rsidRPr="004075AE" w:rsidRDefault="00DB778A" w:rsidP="00DB778A">
      <w:pPr>
        <w:pStyle w:val="EX"/>
        <w:rPr>
          <w:rStyle w:val="normaltextrun"/>
        </w:rPr>
      </w:pPr>
      <w:r w:rsidRPr="004075AE">
        <w:rPr>
          <w:rStyle w:val="normaltextrun"/>
        </w:rPr>
        <w:t>[27]</w:t>
      </w:r>
      <w:r w:rsidRPr="004075AE">
        <w:rPr>
          <w:rStyle w:val="normaltextrun"/>
        </w:rPr>
        <w:tab/>
        <w:t>3GPP</w:t>
      </w:r>
      <w:r>
        <w:rPr>
          <w:rStyle w:val="normaltextrun"/>
        </w:rPr>
        <w:t> </w:t>
      </w:r>
      <w:r w:rsidRPr="004075AE">
        <w:rPr>
          <w:rStyle w:val="normaltextrun"/>
        </w:rPr>
        <w:t>TS</w:t>
      </w:r>
      <w:r>
        <w:rPr>
          <w:rStyle w:val="normaltextrun"/>
        </w:rPr>
        <w:t> </w:t>
      </w:r>
      <w:r w:rsidRPr="004075AE">
        <w:rPr>
          <w:rStyle w:val="normaltextrun"/>
        </w:rPr>
        <w:t xml:space="preserve">26.511: </w:t>
      </w:r>
      <w:r w:rsidRPr="004075AE">
        <w:t>"5G Media Streaming (5GMS); Profiles, codecs and formats</w:t>
      </w:r>
      <w:r w:rsidRPr="004075AE">
        <w:rPr>
          <w:rStyle w:val="normaltextrun"/>
        </w:rPr>
        <w:t>".</w:t>
      </w:r>
    </w:p>
    <w:p w14:paraId="11AEB878" w14:textId="77777777" w:rsidR="00DB778A" w:rsidRDefault="00DB778A" w:rsidP="00DB778A">
      <w:pPr>
        <w:pStyle w:val="EX"/>
      </w:pPr>
      <w:r w:rsidRPr="004075AE">
        <w:t>[28]</w:t>
      </w:r>
      <w:r w:rsidRPr="004075AE">
        <w:tab/>
        <w:t>3GPP</w:t>
      </w:r>
      <w:r>
        <w:t> </w:t>
      </w:r>
      <w:r w:rsidRPr="004075AE">
        <w:t>TS</w:t>
      </w:r>
      <w:r>
        <w:t> </w:t>
      </w:r>
      <w:r w:rsidRPr="004075AE">
        <w:t>26.512: "5G Media Streaming (5GMS); Protocols".</w:t>
      </w:r>
    </w:p>
    <w:p w14:paraId="76E795C1" w14:textId="149410AB" w:rsidR="00DB778A" w:rsidRPr="002051B9" w:rsidRDefault="00DB778A" w:rsidP="00DB778A">
      <w:pPr>
        <w:pStyle w:val="EX"/>
        <w:rPr>
          <w:ins w:id="56" w:author="Thomas Stockhammer (24/11/25)" w:date="2024-11-25T11:20:00Z" w16du:dateUtc="2024-11-25T10:20:00Z"/>
        </w:rPr>
      </w:pPr>
      <w:ins w:id="57" w:author="Thomas Stockhammer (24/11/25)" w:date="2024-11-25T11:20:00Z" w16du:dateUtc="2024-11-25T10:20:00Z">
        <w:r>
          <w:t>[29]</w:t>
        </w:r>
        <w:r w:rsidRPr="002051B9">
          <w:tab/>
          <w:t>3GPP</w:t>
        </w:r>
      </w:ins>
      <w:ins w:id="58" w:author="Richard Bradbury" w:date="2024-11-25T23:49:00Z" w16du:dateUtc="2024-11-25T23:49:00Z">
        <w:r w:rsidR="00575AB0">
          <w:t xml:space="preserve"> </w:t>
        </w:r>
      </w:ins>
      <w:ins w:id="59" w:author="Thomas Stockhammer (24/11/25)" w:date="2024-11-25T11:20:00Z" w16du:dateUtc="2024-11-25T10:20:00Z">
        <w:r w:rsidRPr="002051B9">
          <w:t>TS 26.502: "5G multicast-broadcast services; User service architecture".</w:t>
        </w:r>
      </w:ins>
    </w:p>
    <w:p w14:paraId="2D68F5DD" w14:textId="79AE0801" w:rsidR="00DB778A" w:rsidRDefault="00DB778A" w:rsidP="00DB778A">
      <w:pPr>
        <w:pStyle w:val="EX"/>
        <w:rPr>
          <w:ins w:id="60" w:author="Thomas Stockhammer (24/11/25)" w:date="2024-11-25T11:20:00Z" w16du:dateUtc="2024-11-25T10:20:00Z"/>
        </w:rPr>
      </w:pPr>
      <w:ins w:id="61" w:author="Thomas Stockhammer (24/11/25)" w:date="2024-11-25T11:20:00Z" w16du:dateUtc="2024-11-25T10:20:00Z">
        <w:r>
          <w:t>[30]</w:t>
        </w:r>
        <w:r w:rsidRPr="002051B9">
          <w:tab/>
          <w:t>3GPP</w:t>
        </w:r>
      </w:ins>
      <w:ins w:id="62" w:author="Richard Bradbury" w:date="2024-11-25T23:49:00Z" w16du:dateUtc="2024-11-25T23:49:00Z">
        <w:r w:rsidR="00575AB0">
          <w:t xml:space="preserve"> </w:t>
        </w:r>
      </w:ins>
      <w:ins w:id="63" w:author="Thomas Stockhammer (24/11/25)" w:date="2024-11-25T11:20:00Z" w16du:dateUtc="2024-11-25T10:20:00Z">
        <w:r w:rsidRPr="002051B9">
          <w:t>TS 26.517: "5G Multicast-Broadcast User Services; Protocols and Formats".</w:t>
        </w:r>
      </w:ins>
    </w:p>
    <w:p w14:paraId="2EACF6BA" w14:textId="77777777" w:rsidR="00DB778A" w:rsidRPr="00936CC3" w:rsidRDefault="00DB778A" w:rsidP="00DB778A">
      <w:pPr>
        <w:pStyle w:val="EX"/>
        <w:rPr>
          <w:ins w:id="64" w:author="Thomas Stockhammer (24/11/25)" w:date="2024-11-25T11:20:00Z" w16du:dateUtc="2024-11-25T10:20:00Z"/>
        </w:rPr>
      </w:pPr>
      <w:ins w:id="65" w:author="Thomas Stockhammer (24/11/25)" w:date="2024-11-25T11:20:00Z" w16du:dateUtc="2024-11-25T10:20:00Z">
        <w:r>
          <w:t>[31]</w:t>
        </w:r>
        <w:r w:rsidRPr="00936CC3">
          <w:tab/>
          <w:t>ETSI TS 103 720: "LTE-based 5G Broadcast System".</w:t>
        </w:r>
      </w:ins>
    </w:p>
    <w:p w14:paraId="3C821670" w14:textId="77777777" w:rsidR="00DB778A" w:rsidRDefault="00DB778A" w:rsidP="00DB778A">
      <w:pPr>
        <w:pStyle w:val="EX"/>
        <w:rPr>
          <w:ins w:id="66" w:author="Thomas Stockhammer (24/11/25)" w:date="2024-11-25T11:20:00Z" w16du:dateUtc="2024-11-25T10:20:00Z"/>
        </w:rPr>
      </w:pPr>
      <w:ins w:id="67" w:author="Thomas Stockhammer (24/11/25)" w:date="2024-11-25T11:20:00Z" w16du:dateUtc="2024-11-25T10:20:00Z">
        <w:r>
          <w:t>[32]</w:t>
        </w:r>
        <w:r w:rsidRPr="00936CC3">
          <w:tab/>
          <w:t>3GPP TS 23.479: "UE MBMS APIs for Mission Critical Services".</w:t>
        </w:r>
      </w:ins>
    </w:p>
    <w:p w14:paraId="15EC327C" w14:textId="4B4D757C" w:rsidR="00F451C0" w:rsidRDefault="00DB778A" w:rsidP="00DB778A">
      <w:pPr>
        <w:pStyle w:val="EX"/>
      </w:pPr>
      <w:ins w:id="68" w:author="Thomas Stockhammer (24/11/25)" w:date="2024-11-25T11:20:00Z" w16du:dateUtc="2024-11-25T10:20:00Z">
        <w:r>
          <w:t>[33]</w:t>
        </w:r>
        <w:r w:rsidRPr="00936CC3">
          <w:tab/>
          <w:t>3GPP TS 23.</w:t>
        </w:r>
        <w:r>
          <w:t>247</w:t>
        </w:r>
        <w:r w:rsidRPr="00936CC3">
          <w:t>: "</w:t>
        </w:r>
        <w:r w:rsidRPr="0099303D">
          <w:t>Architectural enhancements for 5G multicast-broadcast services</w:t>
        </w:r>
        <w:r w:rsidRPr="00936CC3">
          <w:t>".</w:t>
        </w:r>
      </w:ins>
    </w:p>
    <w:p w14:paraId="1F844C28"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0E294C5" w14:textId="77777777" w:rsidR="00241484" w:rsidRPr="005E78DA" w:rsidRDefault="00241484" w:rsidP="00241484">
      <w:pPr>
        <w:pStyle w:val="Heading2"/>
      </w:pPr>
      <w:bookmarkStart w:id="69" w:name="_Toc22552190"/>
      <w:bookmarkStart w:id="70" w:name="_Toc22930354"/>
      <w:bookmarkStart w:id="71" w:name="_Toc22987222"/>
      <w:bookmarkStart w:id="72" w:name="_Toc23256808"/>
      <w:bookmarkStart w:id="73" w:name="_Toc25353531"/>
      <w:bookmarkStart w:id="74" w:name="_Toc25918777"/>
      <w:bookmarkStart w:id="75" w:name="_Toc36567254"/>
      <w:bookmarkStart w:id="76" w:name="_Toc36567284"/>
      <w:bookmarkStart w:id="77" w:name="_Toc36567338"/>
      <w:bookmarkStart w:id="78" w:name="_Toc73026685"/>
      <w:bookmarkStart w:id="79" w:name="_Toc73627399"/>
      <w:r w:rsidRPr="005E78DA">
        <w:t>3.2</w:t>
      </w:r>
      <w:r w:rsidRPr="005E78DA">
        <w:tab/>
        <w:t>Abbreviations</w:t>
      </w:r>
      <w:bookmarkEnd w:id="69"/>
      <w:bookmarkEnd w:id="70"/>
      <w:bookmarkEnd w:id="71"/>
      <w:bookmarkEnd w:id="72"/>
      <w:bookmarkEnd w:id="73"/>
      <w:bookmarkEnd w:id="74"/>
      <w:bookmarkEnd w:id="75"/>
      <w:bookmarkEnd w:id="76"/>
      <w:bookmarkEnd w:id="77"/>
      <w:bookmarkEnd w:id="78"/>
      <w:bookmarkEnd w:id="79"/>
    </w:p>
    <w:p w14:paraId="6F723516" w14:textId="77777777" w:rsidR="00241484" w:rsidRPr="005E78DA" w:rsidRDefault="00241484" w:rsidP="00241484">
      <w:pPr>
        <w:keepNext/>
      </w:pPr>
      <w:r w:rsidRPr="005E78DA">
        <w:t>For the present document, the abbreviations given in TR</w:t>
      </w:r>
      <w:r>
        <w:t> </w:t>
      </w:r>
      <w:r w:rsidRPr="005E78DA">
        <w:t>21.905</w:t>
      </w:r>
      <w:r>
        <w:t> </w:t>
      </w:r>
      <w:r w:rsidRPr="005E78DA">
        <w:t>[</w:t>
      </w:r>
      <w:r>
        <w:t>5</w:t>
      </w:r>
      <w:r w:rsidRPr="005E78DA">
        <w:t>] and the following apply. An abbreviation defined in the present document takes precedence over the definition of the same abbreviation, if any, in TR</w:t>
      </w:r>
      <w:r>
        <w:t> </w:t>
      </w:r>
      <w:r w:rsidRPr="005E78DA">
        <w:t>21.905.</w:t>
      </w:r>
    </w:p>
    <w:p w14:paraId="0B6B7FF0" w14:textId="77777777" w:rsidR="00241484" w:rsidRDefault="00241484" w:rsidP="00241484">
      <w:pPr>
        <w:pStyle w:val="EW"/>
        <w:rPr>
          <w:ins w:id="80" w:author="Thomas Stockhammer (24/11/25)" w:date="2024-11-25T11:20:00Z" w16du:dateUtc="2024-11-25T10:20:00Z"/>
          <w:rFonts w:eastAsia="SimSun"/>
          <w:bCs/>
          <w:lang w:val="en-US"/>
        </w:rPr>
      </w:pPr>
      <w:ins w:id="81" w:author="Thomas Stockhammer (24/11/25)" w:date="2024-11-25T11:20:00Z" w16du:dateUtc="2024-11-25T10:20:00Z">
        <w:r>
          <w:rPr>
            <w:rFonts w:eastAsia="SimSun"/>
            <w:bCs/>
            <w:lang w:val="en-US"/>
          </w:rPr>
          <w:t>5G-MAG</w:t>
        </w:r>
        <w:r>
          <w:rPr>
            <w:rFonts w:eastAsia="SimSun"/>
            <w:bCs/>
            <w:lang w:val="en-US"/>
          </w:rPr>
          <w:tab/>
          <w:t>5G Media Action Group</w:t>
        </w:r>
      </w:ins>
    </w:p>
    <w:p w14:paraId="3617BFE1" w14:textId="77777777" w:rsidR="00241484" w:rsidRDefault="00241484" w:rsidP="00241484">
      <w:pPr>
        <w:pStyle w:val="EW"/>
        <w:rPr>
          <w:rFonts w:eastAsia="SimSun"/>
          <w:bCs/>
          <w:lang w:val="en-US"/>
        </w:rPr>
      </w:pPr>
      <w:r>
        <w:rPr>
          <w:rFonts w:eastAsia="SimSun"/>
          <w:bCs/>
          <w:lang w:val="en-US"/>
        </w:rPr>
        <w:t>5MBS</w:t>
      </w:r>
      <w:r>
        <w:rPr>
          <w:rFonts w:eastAsia="SimSun"/>
          <w:bCs/>
          <w:lang w:val="en-US"/>
        </w:rPr>
        <w:tab/>
        <w:t>5G Multicast/Broadcast Service</w:t>
      </w:r>
    </w:p>
    <w:p w14:paraId="4828DC3A" w14:textId="77777777" w:rsidR="00241484" w:rsidRDefault="00241484" w:rsidP="00241484">
      <w:pPr>
        <w:pStyle w:val="EW"/>
        <w:rPr>
          <w:rFonts w:eastAsia="SimSun"/>
          <w:bCs/>
          <w:lang w:val="en-US"/>
        </w:rPr>
      </w:pPr>
      <w:r>
        <w:rPr>
          <w:rFonts w:eastAsia="SimSun"/>
          <w:bCs/>
          <w:lang w:val="en-US"/>
        </w:rPr>
        <w:t>5GMS</w:t>
      </w:r>
      <w:r>
        <w:rPr>
          <w:rFonts w:eastAsia="SimSun"/>
          <w:bCs/>
          <w:lang w:val="en-US"/>
        </w:rPr>
        <w:tab/>
        <w:t>5G Media Streaming.</w:t>
      </w:r>
    </w:p>
    <w:p w14:paraId="62956D77" w14:textId="77777777" w:rsidR="00241484" w:rsidRDefault="00241484" w:rsidP="00241484">
      <w:pPr>
        <w:pStyle w:val="EW"/>
        <w:rPr>
          <w:rFonts w:eastAsia="SimSun"/>
          <w:bCs/>
          <w:lang w:val="en-US"/>
        </w:rPr>
      </w:pPr>
      <w:r>
        <w:rPr>
          <w:rFonts w:eastAsia="SimSun"/>
          <w:bCs/>
          <w:lang w:val="en-US"/>
        </w:rPr>
        <w:t>ABR</w:t>
      </w:r>
      <w:r>
        <w:rPr>
          <w:rFonts w:eastAsia="SimSun"/>
          <w:bCs/>
          <w:lang w:val="en-US"/>
        </w:rPr>
        <w:tab/>
        <w:t>Adaptive Bit Rate.</w:t>
      </w:r>
    </w:p>
    <w:p w14:paraId="19956A9D" w14:textId="77777777" w:rsidR="00241484" w:rsidRDefault="00241484" w:rsidP="00241484">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Application-Level Forward Error Correction</w:t>
      </w:r>
    </w:p>
    <w:p w14:paraId="1427D098" w14:textId="77777777" w:rsidR="00241484" w:rsidRDefault="00241484" w:rsidP="00241484">
      <w:pPr>
        <w:pStyle w:val="EW"/>
        <w:rPr>
          <w:rFonts w:eastAsia="SimSun"/>
          <w:bCs/>
          <w:lang w:val="en-US"/>
        </w:rPr>
      </w:pPr>
      <w:r>
        <w:rPr>
          <w:rFonts w:eastAsia="SimSun"/>
          <w:bCs/>
          <w:lang w:val="en-US"/>
        </w:rPr>
        <w:t>ATSC</w:t>
      </w:r>
      <w:r>
        <w:rPr>
          <w:rFonts w:eastAsia="SimSun"/>
          <w:bCs/>
          <w:lang w:val="en-US"/>
        </w:rPr>
        <w:tab/>
      </w:r>
      <w:r w:rsidRPr="0057328B">
        <w:rPr>
          <w:rFonts w:eastAsia="SimSun"/>
          <w:bCs/>
          <w:lang w:val="en-US"/>
        </w:rPr>
        <w:t>Advanced Television Systems Committee</w:t>
      </w:r>
    </w:p>
    <w:p w14:paraId="567A1C9A" w14:textId="77777777" w:rsidR="00241484" w:rsidRPr="008A1C59" w:rsidRDefault="00241484" w:rsidP="00241484">
      <w:pPr>
        <w:pStyle w:val="EW"/>
        <w:rPr>
          <w:lang w:val="en-US"/>
        </w:rPr>
      </w:pPr>
      <w:r>
        <w:rPr>
          <w:lang w:val="en-US"/>
        </w:rPr>
        <w:t>BM-SC</w:t>
      </w:r>
      <w:r>
        <w:rPr>
          <w:lang w:val="en-US"/>
        </w:rPr>
        <w:tab/>
        <w:t>Broadcast-Multicast - Service Centre</w:t>
      </w:r>
    </w:p>
    <w:p w14:paraId="25A8216E" w14:textId="77777777" w:rsidR="00241484" w:rsidRDefault="00241484" w:rsidP="00241484">
      <w:pPr>
        <w:pStyle w:val="EW"/>
        <w:rPr>
          <w:ins w:id="82" w:author="Thomas Stockhammer (24/11/25)" w:date="2024-11-25T11:20:00Z" w16du:dateUtc="2024-11-25T10:20:00Z"/>
          <w:rFonts w:eastAsia="SimSun"/>
          <w:bCs/>
          <w:lang w:val="en-US"/>
        </w:rPr>
      </w:pPr>
      <w:ins w:id="83" w:author="Thomas Stockhammer (24/11/25)" w:date="2024-11-25T11:20:00Z" w16du:dateUtc="2024-11-25T10:20:00Z">
        <w:r>
          <w:rPr>
            <w:rFonts w:eastAsia="SimSun"/>
            <w:bCs/>
            <w:lang w:val="en-US"/>
          </w:rPr>
          <w:t>CDN</w:t>
        </w:r>
        <w:r>
          <w:rPr>
            <w:rFonts w:eastAsia="SimSun"/>
            <w:bCs/>
            <w:lang w:val="en-US"/>
          </w:rPr>
          <w:tab/>
          <w:t>Content Delivery Network</w:t>
        </w:r>
      </w:ins>
    </w:p>
    <w:p w14:paraId="3E173880" w14:textId="77777777" w:rsidR="00241484" w:rsidRDefault="00241484" w:rsidP="00241484">
      <w:pPr>
        <w:pStyle w:val="EW"/>
        <w:rPr>
          <w:rFonts w:eastAsia="SimSun"/>
          <w:bCs/>
          <w:lang w:val="en-US"/>
        </w:rPr>
      </w:pPr>
      <w:r>
        <w:rPr>
          <w:rFonts w:eastAsia="SimSun"/>
          <w:bCs/>
          <w:lang w:val="en-US"/>
        </w:rPr>
        <w:t>CMAF</w:t>
      </w:r>
      <w:r>
        <w:rPr>
          <w:rFonts w:eastAsia="SimSun"/>
          <w:bCs/>
          <w:lang w:val="en-US"/>
        </w:rPr>
        <w:tab/>
        <w:t>Common Media Application Format</w:t>
      </w:r>
    </w:p>
    <w:p w14:paraId="1BDF618A" w14:textId="77777777" w:rsidR="00241484" w:rsidRPr="0057328B" w:rsidRDefault="00241484" w:rsidP="00241484">
      <w:pPr>
        <w:pStyle w:val="EW"/>
        <w:rPr>
          <w:rFonts w:eastAsia="SimSun"/>
          <w:bCs/>
          <w:lang w:val="en-US"/>
        </w:rPr>
      </w:pPr>
      <w:r w:rsidRPr="0057328B">
        <w:rPr>
          <w:rFonts w:eastAsia="SimSun"/>
          <w:bCs/>
          <w:lang w:val="en-US"/>
        </w:rPr>
        <w:t>DAS</w:t>
      </w:r>
      <w:r w:rsidRPr="008A1C59">
        <w:rPr>
          <w:rFonts w:eastAsia="SimSun"/>
          <w:bCs/>
          <w:lang w:val="en-US"/>
        </w:rPr>
        <w:t>H</w:t>
      </w:r>
      <w:r>
        <w:rPr>
          <w:rFonts w:eastAsia="SimSun"/>
          <w:bCs/>
          <w:lang w:val="en-US"/>
        </w:rPr>
        <w:tab/>
        <w:t>Dynamic Adaptive Streaming over HTTP</w:t>
      </w:r>
    </w:p>
    <w:p w14:paraId="63ADB935" w14:textId="77777777" w:rsidR="00241484" w:rsidRPr="0057328B" w:rsidRDefault="00241484" w:rsidP="00241484">
      <w:pPr>
        <w:pStyle w:val="EW"/>
        <w:rPr>
          <w:rFonts w:eastAsia="SimSun"/>
          <w:bCs/>
          <w:lang w:val="en-US"/>
        </w:rPr>
      </w:pPr>
      <w:r w:rsidRPr="0057328B">
        <w:rPr>
          <w:rFonts w:eastAsia="SimSun"/>
          <w:bCs/>
          <w:lang w:val="en-US"/>
        </w:rPr>
        <w:t>DNS</w:t>
      </w:r>
      <w:r w:rsidRPr="008A1C59">
        <w:rPr>
          <w:rFonts w:eastAsia="SimSun"/>
          <w:bCs/>
          <w:lang w:val="en-US"/>
        </w:rPr>
        <w:tab/>
        <w:t>Domain Name Service</w:t>
      </w:r>
    </w:p>
    <w:p w14:paraId="1AA70A70" w14:textId="77777777" w:rsidR="00241484" w:rsidRDefault="00241484" w:rsidP="00241484">
      <w:pPr>
        <w:pStyle w:val="EW"/>
        <w:rPr>
          <w:rFonts w:eastAsia="SimSun"/>
          <w:bCs/>
          <w:lang w:val="en-US"/>
        </w:rPr>
      </w:pPr>
      <w:r w:rsidRPr="0057328B">
        <w:rPr>
          <w:rFonts w:eastAsia="SimSun"/>
          <w:bCs/>
          <w:lang w:val="en-US"/>
        </w:rPr>
        <w:t>DVB</w:t>
      </w:r>
      <w:r w:rsidRPr="008A1C59">
        <w:rPr>
          <w:rFonts w:eastAsia="SimSun"/>
          <w:bCs/>
          <w:lang w:val="en-US"/>
        </w:rPr>
        <w:tab/>
        <w:t>D</w:t>
      </w:r>
      <w:r w:rsidRPr="0057328B">
        <w:rPr>
          <w:rFonts w:eastAsia="SimSun"/>
          <w:bCs/>
          <w:lang w:val="en-US"/>
        </w:rPr>
        <w:t>igital Video B</w:t>
      </w:r>
      <w:r w:rsidRPr="008A1C59">
        <w:rPr>
          <w:rFonts w:eastAsia="SimSun"/>
          <w:bCs/>
          <w:lang w:val="en-US"/>
        </w:rPr>
        <w:t>roadcasting</w:t>
      </w:r>
    </w:p>
    <w:p w14:paraId="1548188C" w14:textId="77777777" w:rsidR="00241484" w:rsidRDefault="00241484" w:rsidP="00241484">
      <w:pPr>
        <w:pStyle w:val="EW"/>
        <w:rPr>
          <w:ins w:id="84" w:author="Thomas Stockhammer (24/11/25)" w:date="2024-11-25T11:20:00Z" w16du:dateUtc="2024-11-25T10:20:00Z"/>
          <w:rFonts w:eastAsia="SimSun"/>
          <w:bCs/>
          <w:lang w:val="en-US"/>
        </w:rPr>
      </w:pPr>
      <w:ins w:id="85" w:author="Thomas Stockhammer (24/11/25)" w:date="2024-11-25T11:20:00Z" w16du:dateUtc="2024-11-25T10:20:00Z">
        <w:r>
          <w:rPr>
            <w:rFonts w:eastAsia="SimSun"/>
            <w:bCs/>
            <w:lang w:val="en-US"/>
          </w:rPr>
          <w:t>EPC</w:t>
        </w:r>
        <w:r>
          <w:rPr>
            <w:rFonts w:eastAsia="SimSun"/>
            <w:bCs/>
            <w:lang w:val="en-US"/>
          </w:rPr>
          <w:tab/>
          <w:t>Enhanced Packet Core</w:t>
        </w:r>
      </w:ins>
    </w:p>
    <w:p w14:paraId="09E26CA2" w14:textId="77777777" w:rsidR="00241484" w:rsidRDefault="00241484" w:rsidP="00241484">
      <w:pPr>
        <w:pStyle w:val="EW"/>
        <w:rPr>
          <w:ins w:id="86" w:author="Thomas Stockhammer (24/11/25)" w:date="2024-11-25T11:20:00Z" w16du:dateUtc="2024-11-25T10:20:00Z"/>
          <w:rFonts w:eastAsia="SimSun"/>
          <w:bCs/>
          <w:lang w:val="en-US"/>
        </w:rPr>
      </w:pPr>
      <w:ins w:id="87" w:author="Thomas Stockhammer (24/11/25)" w:date="2024-11-25T11:20:00Z" w16du:dateUtc="2024-11-25T10:20:00Z">
        <w:r>
          <w:rPr>
            <w:rFonts w:eastAsia="SimSun"/>
            <w:bCs/>
            <w:lang w:val="en-US"/>
          </w:rPr>
          <w:t>EPS</w:t>
        </w:r>
        <w:r>
          <w:rPr>
            <w:rFonts w:eastAsia="SimSun"/>
            <w:bCs/>
            <w:lang w:val="en-US"/>
          </w:rPr>
          <w:tab/>
          <w:t>Enhanced Packet System</w:t>
        </w:r>
      </w:ins>
    </w:p>
    <w:p w14:paraId="4E6E380D" w14:textId="77777777" w:rsidR="00241484" w:rsidRPr="0057328B" w:rsidRDefault="00241484" w:rsidP="00241484">
      <w:pPr>
        <w:pStyle w:val="EW"/>
        <w:rPr>
          <w:ins w:id="88" w:author="Thomas Stockhammer (24/11/25)" w:date="2024-11-25T11:20:00Z" w16du:dateUtc="2024-11-25T10:20:00Z"/>
          <w:rFonts w:eastAsia="SimSun"/>
          <w:bCs/>
          <w:lang w:val="en-US"/>
        </w:rPr>
      </w:pPr>
      <w:ins w:id="89" w:author="Thomas Stockhammer (24/11/25)" w:date="2024-11-25T11:20:00Z" w16du:dateUtc="2024-11-25T10:20:00Z">
        <w:r>
          <w:rPr>
            <w:rFonts w:eastAsia="SimSun"/>
            <w:bCs/>
            <w:lang w:val="en-US"/>
          </w:rPr>
          <w:t>FDT</w:t>
        </w:r>
        <w:r>
          <w:rPr>
            <w:rFonts w:eastAsia="SimSun"/>
            <w:bCs/>
            <w:lang w:val="en-US"/>
          </w:rPr>
          <w:tab/>
          <w:t>File Delivery Table</w:t>
        </w:r>
      </w:ins>
    </w:p>
    <w:p w14:paraId="75692336" w14:textId="77777777" w:rsidR="00241484" w:rsidRDefault="00241484" w:rsidP="00241484">
      <w:pPr>
        <w:pStyle w:val="EW"/>
        <w:rPr>
          <w:rFonts w:eastAsia="SimSun"/>
          <w:bCs/>
          <w:lang w:val="en-US"/>
        </w:rPr>
      </w:pPr>
      <w:r>
        <w:rPr>
          <w:rFonts w:eastAsia="SimSun"/>
          <w:bCs/>
          <w:lang w:val="en-US"/>
        </w:rPr>
        <w:t>FEC</w:t>
      </w:r>
      <w:r>
        <w:rPr>
          <w:rFonts w:eastAsia="SimSun"/>
          <w:bCs/>
          <w:lang w:val="en-US"/>
        </w:rPr>
        <w:tab/>
        <w:t>Forward Error Correction</w:t>
      </w:r>
    </w:p>
    <w:p w14:paraId="5D78BC50" w14:textId="77777777" w:rsidR="00241484" w:rsidRDefault="00241484" w:rsidP="00241484">
      <w:pPr>
        <w:pStyle w:val="EW"/>
        <w:rPr>
          <w:ins w:id="90" w:author="Thomas Stockhammer (24/11/25)" w:date="2024-11-25T11:20:00Z" w16du:dateUtc="2024-11-25T10:20:00Z"/>
          <w:rFonts w:eastAsia="SimSun"/>
          <w:bCs/>
          <w:lang w:val="en-US"/>
        </w:rPr>
      </w:pPr>
      <w:ins w:id="91" w:author="Thomas Stockhammer (24/11/25)" w:date="2024-11-25T11:20:00Z" w16du:dateUtc="2024-11-25T10:20:00Z">
        <w:r>
          <w:rPr>
            <w:rFonts w:eastAsia="SimSun"/>
            <w:bCs/>
            <w:lang w:val="en-US"/>
          </w:rPr>
          <w:t>FFS</w:t>
        </w:r>
        <w:r>
          <w:rPr>
            <w:rFonts w:eastAsia="SimSun"/>
            <w:bCs/>
            <w:lang w:val="en-US"/>
          </w:rPr>
          <w:tab/>
          <w:t>For Further Study</w:t>
        </w:r>
      </w:ins>
    </w:p>
    <w:p w14:paraId="7BDD1FE7" w14:textId="77777777" w:rsidR="00241484" w:rsidRPr="0057328B" w:rsidRDefault="00241484" w:rsidP="00241484">
      <w:pPr>
        <w:pStyle w:val="EW"/>
        <w:rPr>
          <w:rFonts w:eastAsia="SimSun"/>
          <w:bCs/>
          <w:lang w:val="en-US"/>
        </w:rPr>
      </w:pPr>
      <w:r w:rsidRPr="0057328B">
        <w:rPr>
          <w:rFonts w:eastAsia="SimSun"/>
          <w:bCs/>
          <w:lang w:val="en-US"/>
        </w:rPr>
        <w:t>FLUTE</w:t>
      </w:r>
      <w:r w:rsidRPr="008A1C59">
        <w:rPr>
          <w:rFonts w:eastAsia="SimSun"/>
          <w:bCs/>
          <w:lang w:val="en-US"/>
        </w:rPr>
        <w:tab/>
        <w:t>Fi</w:t>
      </w:r>
      <w:r>
        <w:rPr>
          <w:rFonts w:eastAsia="SimSun"/>
          <w:bCs/>
          <w:lang w:val="en-US"/>
        </w:rPr>
        <w:t>l</w:t>
      </w:r>
      <w:r w:rsidRPr="008A1C59">
        <w:rPr>
          <w:rFonts w:eastAsia="SimSun"/>
          <w:bCs/>
          <w:lang w:val="en-US"/>
        </w:rPr>
        <w:t xml:space="preserve">e </w:t>
      </w:r>
      <w:proofErr w:type="spellStart"/>
      <w:r w:rsidRPr="008A1C59">
        <w:rPr>
          <w:rFonts w:eastAsia="SimSun"/>
          <w:bCs/>
          <w:lang w:val="en-US"/>
        </w:rPr>
        <w:t>de</w:t>
      </w:r>
      <w:r>
        <w:rPr>
          <w:rFonts w:eastAsia="SimSun"/>
          <w:bCs/>
          <w:lang w:val="en-US"/>
        </w:rPr>
        <w:t>L</w:t>
      </w:r>
      <w:r w:rsidRPr="008A1C59">
        <w:rPr>
          <w:rFonts w:eastAsia="SimSun"/>
          <w:bCs/>
          <w:lang w:val="en-US"/>
        </w:rPr>
        <w:t>iver</w:t>
      </w:r>
      <w:r>
        <w:rPr>
          <w:rFonts w:eastAsia="SimSun"/>
          <w:bCs/>
          <w:lang w:val="en-US"/>
        </w:rPr>
        <w:t>y</w:t>
      </w:r>
      <w:proofErr w:type="spellEnd"/>
      <w:r>
        <w:rPr>
          <w:rFonts w:eastAsia="SimSun"/>
          <w:bCs/>
          <w:lang w:val="en-US"/>
        </w:rPr>
        <w:t xml:space="preserve"> over Unidirectional Transport</w:t>
      </w:r>
    </w:p>
    <w:p w14:paraId="6D1DCEC3" w14:textId="77777777" w:rsidR="00241484" w:rsidRDefault="00241484" w:rsidP="00241484">
      <w:pPr>
        <w:pStyle w:val="EW"/>
        <w:rPr>
          <w:ins w:id="92" w:author="Thomas Stockhammer (24/11/25)" w:date="2024-11-25T11:20:00Z" w16du:dateUtc="2024-11-25T10:20:00Z"/>
          <w:rFonts w:eastAsia="SimSun"/>
          <w:bCs/>
          <w:lang w:val="en-US"/>
        </w:rPr>
      </w:pPr>
      <w:ins w:id="93" w:author="Thomas Stockhammer (24/11/25)" w:date="2024-11-25T11:20:00Z" w16du:dateUtc="2024-11-25T10:20:00Z">
        <w:r>
          <w:rPr>
            <w:rFonts w:eastAsia="SimSun"/>
            <w:bCs/>
            <w:lang w:val="en-US"/>
          </w:rPr>
          <w:t>FQDN</w:t>
        </w:r>
        <w:r>
          <w:rPr>
            <w:rFonts w:eastAsia="SimSun"/>
            <w:bCs/>
            <w:lang w:val="en-US"/>
          </w:rPr>
          <w:tab/>
        </w:r>
        <w:proofErr w:type="gramStart"/>
        <w:r>
          <w:rPr>
            <w:rFonts w:eastAsia="SimSun"/>
            <w:bCs/>
            <w:lang w:val="en-US"/>
          </w:rPr>
          <w:t>Fully-Qualified</w:t>
        </w:r>
        <w:proofErr w:type="gramEnd"/>
        <w:r>
          <w:rPr>
            <w:rFonts w:eastAsia="SimSun"/>
            <w:bCs/>
            <w:lang w:val="en-US"/>
          </w:rPr>
          <w:t xml:space="preserve"> Domain Name</w:t>
        </w:r>
      </w:ins>
    </w:p>
    <w:p w14:paraId="2B91F3C5" w14:textId="77777777" w:rsidR="00241484" w:rsidRDefault="00241484" w:rsidP="00241484">
      <w:pPr>
        <w:pStyle w:val="EW"/>
        <w:rPr>
          <w:ins w:id="94" w:author="Thomas Stockhammer (24/11/25)" w:date="2024-11-25T11:20:00Z" w16du:dateUtc="2024-11-25T10:20:00Z"/>
          <w:rFonts w:eastAsia="SimSun"/>
          <w:bCs/>
          <w:lang w:val="en-US"/>
        </w:rPr>
      </w:pPr>
      <w:ins w:id="95" w:author="Thomas Stockhammer (24/11/25)" w:date="2024-11-25T11:20:00Z" w16du:dateUtc="2024-11-25T10:20:00Z">
        <w:r>
          <w:rPr>
            <w:rFonts w:eastAsia="SimSun"/>
            <w:bCs/>
            <w:lang w:val="en-US"/>
          </w:rPr>
          <w:t>GCS</w:t>
        </w:r>
        <w:r>
          <w:rPr>
            <w:rFonts w:eastAsia="SimSun"/>
            <w:bCs/>
            <w:lang w:val="en-US"/>
          </w:rPr>
          <w:tab/>
          <w:t>Group Communication Service</w:t>
        </w:r>
      </w:ins>
    </w:p>
    <w:p w14:paraId="194199D2" w14:textId="77777777" w:rsidR="00241484" w:rsidRDefault="00241484" w:rsidP="00241484">
      <w:pPr>
        <w:pStyle w:val="EW"/>
        <w:rPr>
          <w:ins w:id="96" w:author="Thomas Stockhammer (24/11/25)" w:date="2024-11-25T11:20:00Z" w16du:dateUtc="2024-11-25T10:20:00Z"/>
          <w:rFonts w:eastAsia="SimSun"/>
          <w:bCs/>
          <w:lang w:val="en-US"/>
        </w:rPr>
      </w:pPr>
      <w:ins w:id="97" w:author="Thomas Stockhammer (24/11/25)" w:date="2024-11-25T11:20:00Z" w16du:dateUtc="2024-11-25T10:20:00Z">
        <w:r>
          <w:rPr>
            <w:rFonts w:eastAsia="SimSun"/>
            <w:bCs/>
            <w:lang w:val="en-US"/>
          </w:rPr>
          <w:t>GCSE</w:t>
        </w:r>
        <w:r>
          <w:rPr>
            <w:rFonts w:eastAsia="SimSun"/>
            <w:bCs/>
            <w:lang w:val="en-US"/>
          </w:rPr>
          <w:tab/>
          <w:t>Group Communication Service Enabler</w:t>
        </w:r>
      </w:ins>
    </w:p>
    <w:p w14:paraId="04B6CB2F" w14:textId="77777777" w:rsidR="00241484" w:rsidRPr="0057328B" w:rsidRDefault="00241484" w:rsidP="00241484">
      <w:pPr>
        <w:pStyle w:val="EW"/>
        <w:rPr>
          <w:rFonts w:eastAsia="SimSun"/>
          <w:bCs/>
          <w:lang w:val="en-US"/>
        </w:rPr>
      </w:pPr>
      <w:r w:rsidRPr="0057328B">
        <w:rPr>
          <w:rFonts w:eastAsia="SimSun"/>
          <w:bCs/>
          <w:lang w:val="en-US"/>
        </w:rPr>
        <w:t>HLS</w:t>
      </w:r>
      <w:r>
        <w:rPr>
          <w:rFonts w:eastAsia="SimSun"/>
          <w:bCs/>
          <w:lang w:val="en-US"/>
        </w:rPr>
        <w:tab/>
        <w:t>HTTP Live Streaming</w:t>
      </w:r>
    </w:p>
    <w:p w14:paraId="739D7EE5" w14:textId="77777777" w:rsidR="00241484" w:rsidRDefault="00241484" w:rsidP="00241484">
      <w:pPr>
        <w:pStyle w:val="EW"/>
        <w:rPr>
          <w:ins w:id="98" w:author="Thomas Stockhammer (24/11/25)" w:date="2024-11-25T11:20:00Z" w16du:dateUtc="2024-11-25T10:20:00Z"/>
          <w:rFonts w:eastAsia="SimSun"/>
          <w:bCs/>
          <w:lang w:val="en-US"/>
        </w:rPr>
      </w:pPr>
      <w:ins w:id="99" w:author="Thomas Stockhammer (24/11/25)" w:date="2024-11-25T11:20:00Z" w16du:dateUtc="2024-11-25T10:20:00Z">
        <w:r>
          <w:rPr>
            <w:rFonts w:eastAsia="SimSun"/>
            <w:bCs/>
            <w:lang w:val="en-US"/>
          </w:rPr>
          <w:t>HPHT</w:t>
        </w:r>
        <w:r>
          <w:rPr>
            <w:rFonts w:eastAsia="SimSun"/>
            <w:bCs/>
            <w:lang w:val="en-US"/>
          </w:rPr>
          <w:tab/>
          <w:t>High Power High Tower</w:t>
        </w:r>
      </w:ins>
    </w:p>
    <w:p w14:paraId="7C1A1990" w14:textId="77777777" w:rsidR="00241484" w:rsidRPr="008A1C59" w:rsidRDefault="00241484" w:rsidP="00241484">
      <w:pPr>
        <w:pStyle w:val="EW"/>
        <w:rPr>
          <w:rFonts w:eastAsia="SimSun"/>
          <w:bCs/>
          <w:lang w:val="en-US"/>
        </w:rPr>
      </w:pPr>
      <w:r w:rsidRPr="008A1C59">
        <w:rPr>
          <w:rFonts w:eastAsia="SimSun"/>
          <w:bCs/>
          <w:lang w:val="en-US"/>
        </w:rPr>
        <w:t>HTTP</w:t>
      </w:r>
      <w:r>
        <w:rPr>
          <w:rFonts w:eastAsia="SimSun"/>
          <w:bCs/>
          <w:lang w:val="en-US"/>
        </w:rPr>
        <w:tab/>
      </w:r>
      <w:proofErr w:type="spellStart"/>
      <w:r>
        <w:rPr>
          <w:rFonts w:eastAsia="SimSun"/>
          <w:bCs/>
          <w:lang w:val="en-US"/>
        </w:rPr>
        <w:t>HyperText</w:t>
      </w:r>
      <w:proofErr w:type="spellEnd"/>
      <w:r>
        <w:rPr>
          <w:rFonts w:eastAsia="SimSun"/>
          <w:bCs/>
          <w:lang w:val="en-US"/>
        </w:rPr>
        <w:t xml:space="preserve"> Transfer Protocol</w:t>
      </w:r>
    </w:p>
    <w:p w14:paraId="1053AB9E" w14:textId="77777777" w:rsidR="00241484" w:rsidRPr="0057328B" w:rsidRDefault="00241484" w:rsidP="00241484">
      <w:pPr>
        <w:pStyle w:val="EW"/>
        <w:rPr>
          <w:rFonts w:eastAsia="SimSun"/>
          <w:bCs/>
          <w:lang w:val="en-US"/>
        </w:rPr>
      </w:pPr>
      <w:r w:rsidRPr="008A1C59">
        <w:rPr>
          <w:rFonts w:eastAsia="SimSun"/>
          <w:bCs/>
          <w:lang w:val="en-US"/>
        </w:rPr>
        <w:t>IGMP</w:t>
      </w:r>
      <w:r>
        <w:rPr>
          <w:rFonts w:eastAsia="SimSun"/>
          <w:bCs/>
          <w:lang w:val="en-US"/>
        </w:rPr>
        <w:tab/>
      </w:r>
      <w:r w:rsidRPr="0057328B">
        <w:rPr>
          <w:rFonts w:eastAsia="SimSun"/>
          <w:bCs/>
          <w:lang w:val="en-US"/>
        </w:rPr>
        <w:t>Internet Group Management Protocol</w:t>
      </w:r>
    </w:p>
    <w:p w14:paraId="74EB7B13" w14:textId="77777777" w:rsidR="00241484" w:rsidRDefault="00241484" w:rsidP="00241484">
      <w:pPr>
        <w:pStyle w:val="EW"/>
        <w:rPr>
          <w:rFonts w:eastAsia="SimSun"/>
          <w:bCs/>
          <w:lang w:val="en-US"/>
        </w:rPr>
      </w:pPr>
      <w:r>
        <w:rPr>
          <w:rFonts w:eastAsia="SimSun"/>
          <w:bCs/>
          <w:lang w:val="en-US"/>
        </w:rPr>
        <w:t>IPTV</w:t>
      </w:r>
      <w:r>
        <w:rPr>
          <w:rFonts w:eastAsia="SimSun"/>
          <w:bCs/>
          <w:lang w:val="en-US"/>
        </w:rPr>
        <w:tab/>
        <w:t>Internet Protocol Television</w:t>
      </w:r>
    </w:p>
    <w:p w14:paraId="08DD8E54" w14:textId="77777777" w:rsidR="00241484" w:rsidRDefault="00241484" w:rsidP="00241484">
      <w:pPr>
        <w:pStyle w:val="EW"/>
        <w:rPr>
          <w:rFonts w:eastAsia="SimSun"/>
          <w:bCs/>
          <w:lang w:val="en-US"/>
        </w:rPr>
      </w:pPr>
      <w:r>
        <w:rPr>
          <w:rFonts w:eastAsia="SimSun"/>
          <w:bCs/>
          <w:lang w:val="en-US"/>
        </w:rPr>
        <w:t>ISO BMFF</w:t>
      </w:r>
      <w:r>
        <w:rPr>
          <w:rFonts w:eastAsia="SimSun"/>
          <w:bCs/>
          <w:lang w:val="en-US"/>
        </w:rPr>
        <w:tab/>
        <w:t>International Standardization Organization Base Media File Format</w:t>
      </w:r>
    </w:p>
    <w:p w14:paraId="36A9DAE6" w14:textId="77777777" w:rsidR="00241484" w:rsidRDefault="00241484" w:rsidP="00241484">
      <w:pPr>
        <w:pStyle w:val="EW"/>
        <w:rPr>
          <w:ins w:id="100" w:author="Thomas Stockhammer (24/11/25)" w:date="2024-11-25T11:20:00Z" w16du:dateUtc="2024-11-25T10:20:00Z"/>
          <w:rFonts w:eastAsia="SimSun"/>
          <w:bCs/>
          <w:lang w:val="en-US"/>
        </w:rPr>
      </w:pPr>
      <w:ins w:id="101" w:author="Thomas Stockhammer (24/11/25)" w:date="2024-11-25T11:20:00Z" w16du:dateUtc="2024-11-25T10:20:00Z">
        <w:r>
          <w:rPr>
            <w:rFonts w:eastAsia="SimSun"/>
            <w:bCs/>
            <w:lang w:val="en-US"/>
          </w:rPr>
          <w:t>LCT</w:t>
        </w:r>
        <w:r>
          <w:rPr>
            <w:rFonts w:eastAsia="SimSun"/>
            <w:bCs/>
            <w:lang w:val="en-US"/>
          </w:rPr>
          <w:tab/>
          <w:t>Layered Coding Transport</w:t>
        </w:r>
      </w:ins>
    </w:p>
    <w:p w14:paraId="2D3F6DBE" w14:textId="77777777" w:rsidR="00241484" w:rsidRDefault="00241484" w:rsidP="00241484">
      <w:pPr>
        <w:pStyle w:val="EW"/>
        <w:rPr>
          <w:ins w:id="102" w:author="Thomas Stockhammer (24/11/25)" w:date="2024-11-25T11:20:00Z" w16du:dateUtc="2024-11-25T10:20:00Z"/>
          <w:rFonts w:eastAsia="SimSun"/>
          <w:bCs/>
          <w:lang w:val="en-US"/>
        </w:rPr>
      </w:pPr>
      <w:ins w:id="103" w:author="Thomas Stockhammer (24/11/25)" w:date="2024-11-25T11:20:00Z" w16du:dateUtc="2024-11-25T10:20:00Z">
        <w:r>
          <w:rPr>
            <w:rFonts w:eastAsia="SimSun"/>
            <w:bCs/>
            <w:lang w:val="en-US"/>
          </w:rPr>
          <w:t>MAA</w:t>
        </w:r>
        <w:r>
          <w:rPr>
            <w:rFonts w:eastAsia="SimSun"/>
            <w:bCs/>
            <w:lang w:val="en-US"/>
          </w:rPr>
          <w:tab/>
          <w:t>MBMS-Aware Application</w:t>
        </w:r>
      </w:ins>
    </w:p>
    <w:p w14:paraId="7561D0BC" w14:textId="77777777" w:rsidR="00241484" w:rsidRDefault="00241484" w:rsidP="00241484">
      <w:pPr>
        <w:pStyle w:val="EW"/>
        <w:rPr>
          <w:rFonts w:eastAsia="SimSun"/>
          <w:bCs/>
          <w:lang w:val="en-US"/>
        </w:rPr>
      </w:pPr>
      <w:r>
        <w:rPr>
          <w:rFonts w:eastAsia="SimSun"/>
          <w:bCs/>
          <w:lang w:val="en-US"/>
        </w:rPr>
        <w:lastRenderedPageBreak/>
        <w:t>MABR</w:t>
      </w:r>
      <w:r>
        <w:rPr>
          <w:rFonts w:eastAsia="SimSun"/>
          <w:bCs/>
          <w:lang w:val="en-US"/>
        </w:rPr>
        <w:tab/>
        <w:t>Multicast ABR</w:t>
      </w:r>
    </w:p>
    <w:p w14:paraId="4491BDC6" w14:textId="77777777" w:rsidR="00241484" w:rsidRDefault="00241484" w:rsidP="00241484">
      <w:pPr>
        <w:pStyle w:val="EW"/>
        <w:rPr>
          <w:rFonts w:eastAsia="SimSun"/>
          <w:bCs/>
          <w:lang w:val="en-US"/>
        </w:rPr>
      </w:pPr>
      <w:r>
        <w:rPr>
          <w:rFonts w:eastAsia="SimSun"/>
          <w:bCs/>
          <w:lang w:val="en-US"/>
        </w:rPr>
        <w:t>MBMS</w:t>
      </w:r>
      <w:r>
        <w:rPr>
          <w:rFonts w:eastAsia="SimSun"/>
          <w:bCs/>
          <w:lang w:val="en-US"/>
        </w:rPr>
        <w:tab/>
      </w:r>
      <w:proofErr w:type="gramStart"/>
      <w:r>
        <w:rPr>
          <w:rFonts w:eastAsia="SimSun"/>
          <w:bCs/>
          <w:lang w:val="en-US"/>
        </w:rPr>
        <w:t>Multimedia  Broadcast</w:t>
      </w:r>
      <w:proofErr w:type="gramEnd"/>
      <w:r>
        <w:rPr>
          <w:rFonts w:eastAsia="SimSun"/>
          <w:bCs/>
          <w:lang w:val="en-US"/>
        </w:rPr>
        <w:t>/Multicast Service</w:t>
      </w:r>
    </w:p>
    <w:p w14:paraId="262A29FA" w14:textId="77777777" w:rsidR="00241484" w:rsidRDefault="00241484" w:rsidP="00241484">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3A991584" w14:textId="77777777" w:rsidR="00241484" w:rsidRDefault="00241484" w:rsidP="00241484">
      <w:pPr>
        <w:pStyle w:val="EW"/>
        <w:rPr>
          <w:rFonts w:eastAsia="SimSun"/>
          <w:lang w:val="en-US"/>
        </w:rPr>
      </w:pPr>
      <w:r>
        <w:rPr>
          <w:rFonts w:eastAsia="SimSun"/>
          <w:lang w:val="en-US"/>
        </w:rPr>
        <w:t>MBSF</w:t>
      </w:r>
      <w:r>
        <w:rPr>
          <w:rFonts w:eastAsia="SimSun"/>
          <w:lang w:val="en-US"/>
        </w:rPr>
        <w:tab/>
        <w:t>Multicast/Broadcast Service Function</w:t>
      </w:r>
    </w:p>
    <w:p w14:paraId="1DDB3D8D" w14:textId="77777777" w:rsidR="00241484" w:rsidRDefault="00241484" w:rsidP="00241484">
      <w:pPr>
        <w:pStyle w:val="EW"/>
        <w:rPr>
          <w:rFonts w:eastAsia="SimSun"/>
          <w:lang w:val="en-US"/>
        </w:rPr>
      </w:pPr>
      <w:r>
        <w:rPr>
          <w:rFonts w:eastAsia="SimSun"/>
          <w:lang w:val="en-US"/>
        </w:rPr>
        <w:t>MBSTF</w:t>
      </w:r>
      <w:r>
        <w:rPr>
          <w:rFonts w:eastAsia="SimSun"/>
          <w:lang w:val="en-US"/>
        </w:rPr>
        <w:tab/>
        <w:t>Multicast/Broadcast Service Transport Function</w:t>
      </w:r>
    </w:p>
    <w:p w14:paraId="7ED50078" w14:textId="2D0F9407" w:rsidR="00241484" w:rsidRDefault="00241484" w:rsidP="00241484">
      <w:pPr>
        <w:pStyle w:val="EW"/>
        <w:rPr>
          <w:ins w:id="104" w:author="Thomas Stockhammer (24/11/25)" w:date="2024-11-25T11:20:00Z" w16du:dateUtc="2024-11-25T10:20:00Z"/>
          <w:rFonts w:eastAsia="SimSun"/>
          <w:lang w:val="en-US"/>
        </w:rPr>
      </w:pPr>
      <w:ins w:id="105" w:author="Thomas Stockhammer (24/11/25)" w:date="2024-11-25T11:20:00Z" w16du:dateUtc="2024-11-25T10:20:00Z">
        <w:r>
          <w:rPr>
            <w:rFonts w:eastAsia="SimSun"/>
            <w:lang w:val="en-US"/>
          </w:rPr>
          <w:t>MCPTT</w:t>
        </w:r>
        <w:r>
          <w:rPr>
            <w:rFonts w:eastAsia="SimSun"/>
            <w:lang w:val="en-US"/>
          </w:rPr>
          <w:tab/>
        </w:r>
        <w:r w:rsidRPr="00F53984">
          <w:rPr>
            <w:rFonts w:eastAsia="SimSun"/>
            <w:lang w:val="en-US"/>
          </w:rPr>
          <w:t>Mission Critical Push</w:t>
        </w:r>
      </w:ins>
      <w:ins w:id="106" w:author="Richard Bradbury" w:date="2024-11-25T23:50:00Z" w16du:dateUtc="2024-11-25T23:50:00Z">
        <w:r w:rsidR="00575AB0">
          <w:rPr>
            <w:rFonts w:eastAsia="SimSun"/>
            <w:lang w:val="en-US"/>
          </w:rPr>
          <w:t>-</w:t>
        </w:r>
      </w:ins>
      <w:ins w:id="107" w:author="Thomas Stockhammer (24/11/25)" w:date="2024-11-25T11:20:00Z" w16du:dateUtc="2024-11-25T10:20:00Z">
        <w:r w:rsidRPr="00F53984">
          <w:rPr>
            <w:rFonts w:eastAsia="SimSun"/>
            <w:lang w:val="en-US"/>
          </w:rPr>
          <w:t>To</w:t>
        </w:r>
      </w:ins>
      <w:ins w:id="108" w:author="Richard Bradbury" w:date="2024-11-25T23:50:00Z" w16du:dateUtc="2024-11-25T23:50:00Z">
        <w:r w:rsidR="00575AB0">
          <w:rPr>
            <w:rFonts w:eastAsia="SimSun"/>
            <w:lang w:val="en-US"/>
          </w:rPr>
          <w:t>-</w:t>
        </w:r>
      </w:ins>
      <w:ins w:id="109" w:author="Thomas Stockhammer (24/11/25)" w:date="2024-11-25T11:20:00Z" w16du:dateUtc="2024-11-25T10:20:00Z">
        <w:r w:rsidRPr="00F53984">
          <w:rPr>
            <w:rFonts w:eastAsia="SimSun"/>
            <w:lang w:val="en-US"/>
          </w:rPr>
          <w:t>Talk over LTE</w:t>
        </w:r>
      </w:ins>
    </w:p>
    <w:p w14:paraId="4C7FE8EA" w14:textId="77777777" w:rsidR="00241484" w:rsidRDefault="00241484" w:rsidP="00241484">
      <w:pPr>
        <w:pStyle w:val="EW"/>
        <w:rPr>
          <w:rFonts w:eastAsia="SimSun"/>
          <w:lang w:val="en-US"/>
        </w:rPr>
      </w:pPr>
      <w:r>
        <w:rPr>
          <w:rFonts w:eastAsia="SimSun"/>
          <w:lang w:val="en-US"/>
        </w:rPr>
        <w:t>MLD</w:t>
      </w:r>
      <w:r>
        <w:rPr>
          <w:rFonts w:eastAsia="SimSun"/>
          <w:lang w:val="en-US"/>
        </w:rPr>
        <w:tab/>
      </w:r>
      <w:r w:rsidRPr="003D3CE6">
        <w:rPr>
          <w:rFonts w:eastAsia="SimSun"/>
          <w:lang w:val="en-US"/>
        </w:rPr>
        <w:t>Multicast Listener Discovery</w:t>
      </w:r>
    </w:p>
    <w:p w14:paraId="62173372" w14:textId="77777777" w:rsidR="00241484" w:rsidRDefault="00241484" w:rsidP="00241484">
      <w:pPr>
        <w:pStyle w:val="EW"/>
        <w:rPr>
          <w:rFonts w:eastAsia="SimSun"/>
          <w:lang w:val="en-US"/>
        </w:rPr>
      </w:pPr>
      <w:r>
        <w:rPr>
          <w:rFonts w:eastAsia="SimSun"/>
          <w:lang w:val="en-US"/>
        </w:rPr>
        <w:t>MPEG</w:t>
      </w:r>
      <w:r>
        <w:rPr>
          <w:rFonts w:eastAsia="SimSun"/>
          <w:lang w:val="en-US"/>
        </w:rPr>
        <w:tab/>
        <w:t>Moving Picture Experts Group</w:t>
      </w:r>
    </w:p>
    <w:p w14:paraId="2F1D7F78" w14:textId="77777777" w:rsidR="00241484" w:rsidRDefault="00241484" w:rsidP="00241484">
      <w:pPr>
        <w:pStyle w:val="EW"/>
        <w:rPr>
          <w:ins w:id="110" w:author="Thomas Stockhammer (24/11/25)" w:date="2024-11-25T11:20:00Z" w16du:dateUtc="2024-11-25T10:20:00Z"/>
          <w:rFonts w:eastAsia="SimSun"/>
          <w:lang w:val="en-US"/>
        </w:rPr>
      </w:pPr>
      <w:ins w:id="111" w:author="Thomas Stockhammer (24/11/25)" w:date="2024-11-25T11:20:00Z" w16du:dateUtc="2024-11-25T10:20:00Z">
        <w:r>
          <w:rPr>
            <w:rFonts w:eastAsia="SimSun"/>
            <w:lang w:val="en-US"/>
          </w:rPr>
          <w:t>NAS</w:t>
        </w:r>
        <w:r>
          <w:rPr>
            <w:rFonts w:eastAsia="SimSun"/>
            <w:lang w:val="en-US"/>
          </w:rPr>
          <w:tab/>
        </w:r>
        <w:r w:rsidRPr="00D92D63">
          <w:rPr>
            <w:rFonts w:eastAsia="SimSun"/>
          </w:rPr>
          <w:t>Non-Access Spectrum</w:t>
        </w:r>
      </w:ins>
    </w:p>
    <w:p w14:paraId="19AFFD61" w14:textId="77777777" w:rsidR="00241484" w:rsidRDefault="00241484" w:rsidP="00241484">
      <w:pPr>
        <w:pStyle w:val="EW"/>
        <w:rPr>
          <w:ins w:id="112" w:author="Thomas Stockhammer (24/11/25)" w:date="2024-11-25T11:20:00Z" w16du:dateUtc="2024-11-25T10:20:00Z"/>
          <w:rFonts w:eastAsia="SimSun"/>
          <w:lang w:val="en-US"/>
        </w:rPr>
      </w:pPr>
      <w:ins w:id="113" w:author="Thomas Stockhammer (24/11/25)" w:date="2024-11-25T11:20:00Z" w16du:dateUtc="2024-11-25T10:20:00Z">
        <w:r>
          <w:rPr>
            <w:rFonts w:eastAsia="SimSun"/>
            <w:lang w:val="en-US"/>
          </w:rPr>
          <w:t>NEF</w:t>
        </w:r>
        <w:r>
          <w:rPr>
            <w:rFonts w:eastAsia="SimSun"/>
            <w:lang w:val="en-US"/>
          </w:rPr>
          <w:tab/>
          <w:t>Network Exposure Function</w:t>
        </w:r>
      </w:ins>
    </w:p>
    <w:p w14:paraId="0F984377" w14:textId="77777777" w:rsidR="00241484" w:rsidRDefault="00241484" w:rsidP="00241484">
      <w:pPr>
        <w:pStyle w:val="EW"/>
        <w:rPr>
          <w:rFonts w:eastAsia="SimSun"/>
          <w:lang w:val="en-US"/>
        </w:rPr>
      </w:pPr>
      <w:r>
        <w:rPr>
          <w:rFonts w:eastAsia="SimSun"/>
          <w:lang w:val="en-US"/>
        </w:rPr>
        <w:t>OTT</w:t>
      </w:r>
      <w:r>
        <w:rPr>
          <w:rFonts w:eastAsia="SimSun"/>
          <w:lang w:val="en-US"/>
        </w:rPr>
        <w:tab/>
        <w:t>Over-The-Top</w:t>
      </w:r>
    </w:p>
    <w:p w14:paraId="5F60DBCF" w14:textId="77777777" w:rsidR="00241484" w:rsidRDefault="00241484" w:rsidP="00241484">
      <w:pPr>
        <w:pStyle w:val="EW"/>
        <w:rPr>
          <w:ins w:id="114" w:author="Thomas Stockhammer (24/11/25)" w:date="2024-11-25T11:20:00Z" w16du:dateUtc="2024-11-25T10:20:00Z"/>
          <w:rFonts w:eastAsia="SimSun"/>
          <w:bCs/>
          <w:lang w:val="en-US"/>
        </w:rPr>
      </w:pPr>
      <w:ins w:id="115" w:author="Thomas Stockhammer (24/11/25)" w:date="2024-11-25T11:20:00Z" w16du:dateUtc="2024-11-25T10:20:00Z">
        <w:r>
          <w:rPr>
            <w:rFonts w:eastAsia="SimSun"/>
            <w:bCs/>
            <w:lang w:val="en-US"/>
          </w:rPr>
          <w:t>PCC</w:t>
        </w:r>
        <w:r>
          <w:rPr>
            <w:rFonts w:eastAsia="SimSun"/>
            <w:bCs/>
            <w:lang w:val="en-US"/>
          </w:rPr>
          <w:tab/>
          <w:t>Policy and Charging Control</w:t>
        </w:r>
      </w:ins>
    </w:p>
    <w:p w14:paraId="21DD7B27" w14:textId="77777777" w:rsidR="00241484" w:rsidRDefault="00241484" w:rsidP="00241484">
      <w:pPr>
        <w:pStyle w:val="EW"/>
        <w:rPr>
          <w:ins w:id="116" w:author="Thomas Stockhammer (24/11/25)" w:date="2024-11-25T11:20:00Z" w16du:dateUtc="2024-11-25T10:20:00Z"/>
          <w:rFonts w:eastAsia="SimSun"/>
          <w:bCs/>
          <w:lang w:val="en-US"/>
        </w:rPr>
      </w:pPr>
      <w:ins w:id="117" w:author="Thomas Stockhammer (24/11/25)" w:date="2024-11-25T11:20:00Z" w16du:dateUtc="2024-11-25T10:20:00Z">
        <w:r>
          <w:rPr>
            <w:rFonts w:eastAsia="SimSun"/>
            <w:bCs/>
            <w:lang w:val="en-US"/>
          </w:rPr>
          <w:t>PCF</w:t>
        </w:r>
        <w:r>
          <w:rPr>
            <w:rFonts w:eastAsia="SimSun"/>
            <w:bCs/>
            <w:lang w:val="en-US"/>
          </w:rPr>
          <w:tab/>
          <w:t>Policy and Charging Function</w:t>
        </w:r>
      </w:ins>
    </w:p>
    <w:p w14:paraId="48CA50AC" w14:textId="77777777" w:rsidR="00241484" w:rsidRDefault="00241484" w:rsidP="00241484">
      <w:pPr>
        <w:pStyle w:val="EW"/>
        <w:rPr>
          <w:ins w:id="118" w:author="Thomas Stockhammer (24/11/25)" w:date="2024-11-25T11:20:00Z" w16du:dateUtc="2024-11-25T10:20:00Z"/>
          <w:rFonts w:eastAsia="SimSun"/>
          <w:bCs/>
          <w:lang w:val="en-US"/>
        </w:rPr>
      </w:pPr>
      <w:ins w:id="119" w:author="Thomas Stockhammer (24/11/25)" w:date="2024-11-25T11:20:00Z" w16du:dateUtc="2024-11-25T10:20:00Z">
        <w:r>
          <w:rPr>
            <w:rFonts w:eastAsia="SimSun"/>
            <w:bCs/>
            <w:lang w:val="en-US"/>
          </w:rPr>
          <w:t>PDU</w:t>
        </w:r>
        <w:r>
          <w:rPr>
            <w:rFonts w:eastAsia="SimSun"/>
            <w:bCs/>
            <w:lang w:val="en-US"/>
          </w:rPr>
          <w:tab/>
          <w:t>Protocol Data Unit</w:t>
        </w:r>
      </w:ins>
    </w:p>
    <w:p w14:paraId="1485B798" w14:textId="77777777" w:rsidR="00241484" w:rsidRDefault="00241484" w:rsidP="00241484">
      <w:pPr>
        <w:pStyle w:val="EW"/>
        <w:rPr>
          <w:ins w:id="120" w:author="Thomas Stockhammer (24/11/25)" w:date="2024-11-25T11:20:00Z" w16du:dateUtc="2024-11-25T10:20:00Z"/>
          <w:rFonts w:eastAsia="SimSun"/>
          <w:bCs/>
          <w:lang w:val="en-US"/>
        </w:rPr>
      </w:pPr>
      <w:ins w:id="121" w:author="Thomas Stockhammer (24/11/25)" w:date="2024-11-25T11:20:00Z" w16du:dateUtc="2024-11-25T10:20:00Z">
        <w:r>
          <w:rPr>
            <w:rFonts w:eastAsia="SimSun"/>
            <w:bCs/>
            <w:lang w:val="en-US"/>
          </w:rPr>
          <w:t>PTM</w:t>
        </w:r>
        <w:r>
          <w:rPr>
            <w:rFonts w:eastAsia="SimSun"/>
            <w:bCs/>
            <w:lang w:val="en-US"/>
          </w:rPr>
          <w:tab/>
          <w:t>Point-To-Multipoint</w:t>
        </w:r>
      </w:ins>
    </w:p>
    <w:p w14:paraId="68E10547" w14:textId="77777777" w:rsidR="00241484" w:rsidRPr="00451448" w:rsidRDefault="00241484" w:rsidP="00241484">
      <w:pPr>
        <w:pStyle w:val="EW"/>
        <w:rPr>
          <w:rFonts w:eastAsia="SimSun"/>
          <w:bCs/>
          <w:lang w:val="en-US"/>
        </w:rPr>
      </w:pPr>
      <w:proofErr w:type="spellStart"/>
      <w:r w:rsidRPr="008A1C59">
        <w:rPr>
          <w:rFonts w:eastAsia="SimSun"/>
          <w:bCs/>
          <w:lang w:val="en-US"/>
        </w:rPr>
        <w:t>RoHC</w:t>
      </w:r>
      <w:proofErr w:type="spellEnd"/>
      <w:r w:rsidRPr="008A1C59">
        <w:rPr>
          <w:rFonts w:eastAsia="SimSun"/>
          <w:bCs/>
          <w:lang w:val="en-US"/>
        </w:rPr>
        <w:tab/>
        <w:t>Robust Header Compression</w:t>
      </w:r>
    </w:p>
    <w:p w14:paraId="1B946470" w14:textId="77777777" w:rsidR="00241484" w:rsidRPr="006F0DA7" w:rsidRDefault="00241484" w:rsidP="00241484">
      <w:pPr>
        <w:pStyle w:val="EW"/>
        <w:rPr>
          <w:rFonts w:eastAsia="SimSun"/>
          <w:bCs/>
          <w:lang w:val="en-US"/>
        </w:rPr>
      </w:pPr>
      <w:r w:rsidRPr="00451448">
        <w:rPr>
          <w:rFonts w:eastAsia="SimSun"/>
          <w:bCs/>
          <w:lang w:val="en-US"/>
        </w:rPr>
        <w:t>ROUTE</w:t>
      </w:r>
      <w:r w:rsidRPr="00451448">
        <w:rPr>
          <w:rFonts w:eastAsia="SimSun"/>
          <w:bCs/>
          <w:lang w:val="en-US"/>
        </w:rPr>
        <w:tab/>
        <w:t xml:space="preserve">Real-time </w:t>
      </w:r>
      <w:r w:rsidRPr="006F0DA7">
        <w:rPr>
          <w:rFonts w:eastAsia="SimSun"/>
          <w:bCs/>
          <w:lang w:val="en-US"/>
        </w:rPr>
        <w:t>transport Object delivery over Unidirectional Transport</w:t>
      </w:r>
    </w:p>
    <w:p w14:paraId="26DDE8E4" w14:textId="77777777" w:rsidR="00241484" w:rsidRDefault="00241484" w:rsidP="00241484">
      <w:pPr>
        <w:pStyle w:val="EW"/>
        <w:rPr>
          <w:ins w:id="122" w:author="Thomas Stockhammer (24/11/25)" w:date="2024-11-25T11:20:00Z" w16du:dateUtc="2024-11-25T10:20:00Z"/>
          <w:rFonts w:eastAsia="SimSun"/>
          <w:bCs/>
          <w:lang w:val="en-US"/>
        </w:rPr>
      </w:pPr>
      <w:ins w:id="123" w:author="Thomas Stockhammer (24/11/25)" w:date="2024-11-25T11:20:00Z" w16du:dateUtc="2024-11-25T10:20:00Z">
        <w:r>
          <w:rPr>
            <w:rFonts w:eastAsia="SimSun"/>
            <w:bCs/>
            <w:lang w:val="en-US"/>
          </w:rPr>
          <w:t>RTP</w:t>
        </w:r>
        <w:r>
          <w:rPr>
            <w:rFonts w:eastAsia="SimSun"/>
            <w:bCs/>
            <w:lang w:val="en-US"/>
          </w:rPr>
          <w:tab/>
          <w:t>Real-time Transport Protocol</w:t>
        </w:r>
      </w:ins>
    </w:p>
    <w:p w14:paraId="2A3C4241" w14:textId="77777777" w:rsidR="00241484" w:rsidRDefault="00241484" w:rsidP="00241484">
      <w:pPr>
        <w:pStyle w:val="EW"/>
        <w:rPr>
          <w:ins w:id="124" w:author="Thomas Stockhammer (24/11/25)" w:date="2024-11-25T11:20:00Z" w16du:dateUtc="2024-11-25T10:20:00Z"/>
          <w:rFonts w:eastAsia="SimSun"/>
          <w:bCs/>
          <w:lang w:val="en-US"/>
        </w:rPr>
      </w:pPr>
      <w:ins w:id="125" w:author="Thomas Stockhammer (24/11/25)" w:date="2024-11-25T11:20:00Z" w16du:dateUtc="2024-11-25T10:20:00Z">
        <w:r>
          <w:rPr>
            <w:rFonts w:eastAsia="SimSun"/>
            <w:bCs/>
            <w:lang w:val="en-US"/>
          </w:rPr>
          <w:t>RTSP</w:t>
        </w:r>
        <w:r>
          <w:rPr>
            <w:rFonts w:eastAsia="SimSun"/>
            <w:bCs/>
            <w:lang w:val="en-US"/>
          </w:rPr>
          <w:tab/>
          <w:t>Real-time Streaming Protocol</w:t>
        </w:r>
      </w:ins>
    </w:p>
    <w:p w14:paraId="64C67FC4" w14:textId="4674358E" w:rsidR="00241484" w:rsidRDefault="00241484" w:rsidP="00241484">
      <w:pPr>
        <w:pStyle w:val="EW"/>
        <w:rPr>
          <w:ins w:id="126" w:author="Thomas Stockhammer (24/11/25)" w:date="2024-11-25T11:20:00Z" w16du:dateUtc="2024-11-25T10:20:00Z"/>
          <w:rFonts w:eastAsia="SimSun"/>
          <w:bCs/>
          <w:lang w:val="en-US"/>
        </w:rPr>
      </w:pPr>
      <w:ins w:id="127" w:author="Thomas Stockhammer (24/11/25)" w:date="2024-11-25T11:20:00Z" w16du:dateUtc="2024-11-25T10:20:00Z">
        <w:r>
          <w:rPr>
            <w:rFonts w:eastAsia="SimSun"/>
            <w:bCs/>
            <w:lang w:val="en-US"/>
          </w:rPr>
          <w:t>SACH</w:t>
        </w:r>
        <w:r>
          <w:rPr>
            <w:rFonts w:eastAsia="SimSun"/>
            <w:bCs/>
            <w:lang w:val="en-US"/>
          </w:rPr>
          <w:tab/>
          <w:t xml:space="preserve">Service Access </w:t>
        </w:r>
        <w:proofErr w:type="spellStart"/>
        <w:r>
          <w:rPr>
            <w:rFonts w:eastAsia="SimSun"/>
            <w:bCs/>
            <w:lang w:val="en-US"/>
          </w:rPr>
          <w:t>C</w:t>
        </w:r>
      </w:ins>
      <w:ins w:id="128" w:author="Richard Bradbury" w:date="2024-11-25T23:50:00Z" w16du:dateUtc="2024-11-25T23:50:00Z">
        <w:r w:rsidR="00575AB0">
          <w:rPr>
            <w:rFonts w:eastAsia="SimSun"/>
            <w:bCs/>
            <w:lang w:val="en-US"/>
          </w:rPr>
          <w:t>H</w:t>
        </w:r>
      </w:ins>
      <w:ins w:id="129" w:author="Thomas Stockhammer (24/11/25)" w:date="2024-11-25T11:20:00Z" w16du:dateUtc="2024-11-25T10:20:00Z">
        <w:r>
          <w:rPr>
            <w:rFonts w:eastAsia="SimSun"/>
            <w:bCs/>
            <w:lang w:val="en-US"/>
          </w:rPr>
          <w:t>annel</w:t>
        </w:r>
        <w:proofErr w:type="spellEnd"/>
      </w:ins>
    </w:p>
    <w:p w14:paraId="2E207F56" w14:textId="77777777" w:rsidR="00241484" w:rsidRDefault="00241484" w:rsidP="00241484">
      <w:pPr>
        <w:pStyle w:val="EW"/>
        <w:rPr>
          <w:ins w:id="130" w:author="Thomas Stockhammer (24/11/25)" w:date="2024-11-25T11:20:00Z" w16du:dateUtc="2024-11-25T10:20:00Z"/>
          <w:rFonts w:eastAsia="SimSun"/>
          <w:bCs/>
          <w:lang w:val="en-US"/>
        </w:rPr>
      </w:pPr>
      <w:ins w:id="131" w:author="Thomas Stockhammer (24/11/25)" w:date="2024-11-25T11:20:00Z" w16du:dateUtc="2024-11-25T10:20:00Z">
        <w:r>
          <w:rPr>
            <w:rFonts w:eastAsia="SimSun"/>
            <w:bCs/>
            <w:lang w:val="en-US"/>
          </w:rPr>
          <w:t>SCTP</w:t>
        </w:r>
        <w:r>
          <w:rPr>
            <w:rFonts w:eastAsia="SimSun"/>
            <w:bCs/>
            <w:lang w:val="en-US"/>
          </w:rPr>
          <w:tab/>
        </w:r>
        <w:r w:rsidRPr="007F6733">
          <w:rPr>
            <w:rFonts w:eastAsia="SimSun"/>
            <w:bCs/>
            <w:lang w:val="en-US"/>
          </w:rPr>
          <w:t>Stream Control Transmission Protoco</w:t>
        </w:r>
        <w:r>
          <w:rPr>
            <w:rFonts w:eastAsia="SimSun"/>
            <w:bCs/>
            <w:lang w:val="en-US"/>
          </w:rPr>
          <w:t>l</w:t>
        </w:r>
      </w:ins>
    </w:p>
    <w:p w14:paraId="2FC1C6C2" w14:textId="77777777" w:rsidR="00241484" w:rsidRDefault="00241484" w:rsidP="00241484">
      <w:pPr>
        <w:pStyle w:val="EW"/>
        <w:rPr>
          <w:ins w:id="132" w:author="Thomas Stockhammer (24/11/25)" w:date="2024-11-25T11:20:00Z" w16du:dateUtc="2024-11-25T10:20:00Z"/>
          <w:rFonts w:eastAsia="SimSun"/>
          <w:bCs/>
          <w:lang w:val="en-US"/>
        </w:rPr>
      </w:pPr>
      <w:ins w:id="133" w:author="Thomas Stockhammer (24/11/25)" w:date="2024-11-25T11:20:00Z" w16du:dateUtc="2024-11-25T10:20:00Z">
        <w:r>
          <w:rPr>
            <w:rFonts w:eastAsia="SimSun"/>
            <w:bCs/>
            <w:lang w:val="en-US"/>
          </w:rPr>
          <w:t>SDP</w:t>
        </w:r>
        <w:r>
          <w:rPr>
            <w:rFonts w:eastAsia="SimSun"/>
            <w:bCs/>
            <w:lang w:val="en-US"/>
          </w:rPr>
          <w:tab/>
          <w:t>Session Description Protocol</w:t>
        </w:r>
      </w:ins>
    </w:p>
    <w:p w14:paraId="37F2C304" w14:textId="225CA8D7" w:rsidR="00241484" w:rsidRDefault="00241484" w:rsidP="00241484">
      <w:pPr>
        <w:pStyle w:val="EW"/>
        <w:rPr>
          <w:ins w:id="134" w:author="Thomas Stockhammer (24/11/25)" w:date="2024-11-25T11:20:00Z" w16du:dateUtc="2024-11-25T10:20:00Z"/>
          <w:rFonts w:eastAsia="SimSun"/>
          <w:bCs/>
          <w:lang w:val="en-US"/>
        </w:rPr>
      </w:pPr>
      <w:ins w:id="135" w:author="Thomas Stockhammer (24/11/25)" w:date="2024-11-25T11:20:00Z" w16du:dateUtc="2024-11-25T10:20:00Z">
        <w:r>
          <w:rPr>
            <w:rFonts w:eastAsia="SimSun"/>
            <w:bCs/>
            <w:lang w:val="en-US"/>
          </w:rPr>
          <w:t>SFN</w:t>
        </w:r>
        <w:r>
          <w:rPr>
            <w:rFonts w:eastAsia="SimSun"/>
            <w:bCs/>
            <w:lang w:val="en-US"/>
          </w:rPr>
          <w:tab/>
          <w:t>Single-Frequenc</w:t>
        </w:r>
      </w:ins>
      <w:ins w:id="136" w:author="Richard Bradbury" w:date="2024-11-25T23:50:00Z" w16du:dateUtc="2024-11-25T23:50:00Z">
        <w:r w:rsidR="00575AB0">
          <w:rPr>
            <w:rFonts w:eastAsia="SimSun"/>
            <w:bCs/>
            <w:lang w:val="en-US"/>
          </w:rPr>
          <w:t>y</w:t>
        </w:r>
      </w:ins>
      <w:ins w:id="137" w:author="Thomas Stockhammer (24/11/25)" w:date="2024-11-25T11:20:00Z" w16du:dateUtc="2024-11-25T10:20:00Z">
        <w:r>
          <w:rPr>
            <w:rFonts w:eastAsia="SimSun"/>
            <w:bCs/>
            <w:lang w:val="en-US"/>
          </w:rPr>
          <w:t xml:space="preserve"> Network</w:t>
        </w:r>
      </w:ins>
    </w:p>
    <w:p w14:paraId="77302F51" w14:textId="77777777" w:rsidR="00241484" w:rsidRDefault="00241484" w:rsidP="00241484">
      <w:pPr>
        <w:pStyle w:val="EW"/>
        <w:rPr>
          <w:ins w:id="138" w:author="Thomas Stockhammer (24/11/25)" w:date="2024-11-25T11:20:00Z" w16du:dateUtc="2024-11-25T10:20:00Z"/>
          <w:rFonts w:eastAsia="SimSun"/>
          <w:bCs/>
          <w:lang w:val="en-US"/>
        </w:rPr>
      </w:pPr>
      <w:ins w:id="139" w:author="Thomas Stockhammer (24/11/25)" w:date="2024-11-25T11:20:00Z" w16du:dateUtc="2024-11-25T10:20:00Z">
        <w:r>
          <w:rPr>
            <w:rFonts w:eastAsia="SimSun"/>
            <w:bCs/>
            <w:lang w:val="en-US"/>
          </w:rPr>
          <w:t>SMF</w:t>
        </w:r>
        <w:r>
          <w:rPr>
            <w:rFonts w:eastAsia="SimSun"/>
            <w:bCs/>
            <w:lang w:val="en-US"/>
          </w:rPr>
          <w:tab/>
        </w:r>
        <w:r w:rsidRPr="00053BC9">
          <w:rPr>
            <w:rFonts w:eastAsia="SimSun"/>
            <w:bCs/>
            <w:lang w:val="en-US"/>
          </w:rPr>
          <w:t>Session Management Function</w:t>
        </w:r>
      </w:ins>
    </w:p>
    <w:p w14:paraId="0E941F7B" w14:textId="77777777" w:rsidR="00241484" w:rsidRDefault="00241484" w:rsidP="00241484">
      <w:pPr>
        <w:pStyle w:val="EW"/>
        <w:rPr>
          <w:ins w:id="140" w:author="Thomas Stockhammer (24/11/25)" w:date="2024-11-25T11:20:00Z" w16du:dateUtc="2024-11-25T10:20:00Z"/>
          <w:rFonts w:eastAsia="SimSun"/>
          <w:bCs/>
          <w:lang w:val="en-US"/>
        </w:rPr>
      </w:pPr>
      <w:ins w:id="141" w:author="Thomas Stockhammer (24/11/25)" w:date="2024-11-25T11:20:00Z" w16du:dateUtc="2024-11-25T10:20:00Z">
        <w:r>
          <w:rPr>
            <w:rFonts w:eastAsia="SimSun"/>
            <w:bCs/>
            <w:lang w:val="en-US"/>
          </w:rPr>
          <w:t>SNTP</w:t>
        </w:r>
        <w:r>
          <w:rPr>
            <w:rFonts w:eastAsia="SimSun"/>
            <w:bCs/>
            <w:lang w:val="en-US"/>
          </w:rPr>
          <w:tab/>
        </w:r>
        <w:r w:rsidRPr="006D58D8">
          <w:rPr>
            <w:rFonts w:eastAsia="SimSun"/>
            <w:bCs/>
            <w:lang w:val="en-US"/>
          </w:rPr>
          <w:t>Simple Network Time Protocol</w:t>
        </w:r>
      </w:ins>
    </w:p>
    <w:p w14:paraId="63885845" w14:textId="77777777" w:rsidR="00241484" w:rsidRDefault="00241484" w:rsidP="00241484">
      <w:pPr>
        <w:pStyle w:val="EW"/>
        <w:rPr>
          <w:ins w:id="142" w:author="Thomas Stockhammer (24/11/25)" w:date="2024-11-25T11:20:00Z" w16du:dateUtc="2024-11-25T10:20:00Z"/>
          <w:rFonts w:eastAsia="SimSun"/>
          <w:bCs/>
          <w:lang w:val="en-US"/>
        </w:rPr>
      </w:pPr>
      <w:ins w:id="143" w:author="Thomas Stockhammer (24/11/25)" w:date="2024-11-25T11:20:00Z" w16du:dateUtc="2024-11-25T10:20:00Z">
        <w:r>
          <w:rPr>
            <w:rFonts w:eastAsia="SimSun"/>
            <w:bCs/>
            <w:lang w:val="en-US"/>
          </w:rPr>
          <w:t>STB</w:t>
        </w:r>
        <w:r>
          <w:rPr>
            <w:rFonts w:eastAsia="SimSun"/>
            <w:bCs/>
            <w:lang w:val="en-US"/>
          </w:rPr>
          <w:tab/>
          <w:t>Set-Top Box</w:t>
        </w:r>
      </w:ins>
    </w:p>
    <w:p w14:paraId="00AF3DD1" w14:textId="77777777" w:rsidR="00241484" w:rsidRPr="00451448" w:rsidRDefault="00241484" w:rsidP="00241484">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5DE319DF" w14:textId="77777777" w:rsidR="00241484" w:rsidRDefault="00241484" w:rsidP="00241484">
      <w:pPr>
        <w:pStyle w:val="EW"/>
        <w:rPr>
          <w:ins w:id="144" w:author="Thomas Stockhammer (24/11/25)" w:date="2024-11-25T11:20:00Z" w16du:dateUtc="2024-11-25T10:20:00Z"/>
          <w:rFonts w:eastAsia="SimSun"/>
          <w:bCs/>
          <w:lang w:val="en-US"/>
        </w:rPr>
      </w:pPr>
      <w:ins w:id="145" w:author="Thomas Stockhammer (24/11/25)" w:date="2024-11-25T11:20:00Z" w16du:dateUtc="2024-11-25T10:20:00Z">
        <w:r>
          <w:rPr>
            <w:rFonts w:eastAsia="SimSun"/>
            <w:bCs/>
            <w:lang w:val="en-US"/>
          </w:rPr>
          <w:t>TOI</w:t>
        </w:r>
        <w:r>
          <w:rPr>
            <w:rFonts w:eastAsia="SimSun"/>
            <w:bCs/>
            <w:lang w:val="en-US"/>
          </w:rPr>
          <w:tab/>
          <w:t>Transport Object Identifier</w:t>
        </w:r>
      </w:ins>
    </w:p>
    <w:p w14:paraId="6C645A86" w14:textId="77777777" w:rsidR="00241484" w:rsidRDefault="00241484" w:rsidP="00241484">
      <w:pPr>
        <w:pStyle w:val="EW"/>
        <w:rPr>
          <w:ins w:id="146" w:author="Thomas Stockhammer (24/11/25)" w:date="2024-11-25T11:20:00Z" w16du:dateUtc="2024-11-25T10:20:00Z"/>
          <w:rFonts w:eastAsia="SimSun"/>
          <w:bCs/>
          <w:lang w:val="en-US"/>
        </w:rPr>
      </w:pPr>
      <w:ins w:id="147" w:author="Thomas Stockhammer (24/11/25)" w:date="2024-11-25T11:20:00Z" w16du:dateUtc="2024-11-25T10:20:00Z">
        <w:r>
          <w:rPr>
            <w:rFonts w:eastAsia="SimSun"/>
            <w:bCs/>
            <w:lang w:val="en-US"/>
          </w:rPr>
          <w:t>UPF</w:t>
        </w:r>
        <w:r>
          <w:rPr>
            <w:rFonts w:eastAsia="SimSun"/>
            <w:bCs/>
            <w:lang w:val="en-US"/>
          </w:rPr>
          <w:tab/>
          <w:t>User Plane Function</w:t>
        </w:r>
      </w:ins>
    </w:p>
    <w:p w14:paraId="316A6D2E" w14:textId="64B14117" w:rsidR="00F451C0" w:rsidRPr="00241484" w:rsidRDefault="00241484" w:rsidP="00241484">
      <w:pPr>
        <w:pStyle w:val="EW"/>
        <w:rPr>
          <w:rFonts w:eastAsia="SimSun"/>
          <w:bCs/>
          <w:lang w:val="en-US"/>
        </w:rPr>
      </w:pPr>
      <w:r w:rsidRPr="00451448">
        <w:rPr>
          <w:rFonts w:eastAsia="SimSun"/>
          <w:bCs/>
          <w:lang w:val="en-US"/>
        </w:rPr>
        <w:t>XML</w:t>
      </w:r>
      <w:r w:rsidRPr="00451448">
        <w:rPr>
          <w:rFonts w:eastAsia="SimSun"/>
          <w:bCs/>
          <w:lang w:val="en-US"/>
        </w:rPr>
        <w:tab/>
      </w:r>
      <w:r w:rsidRPr="006F0DA7">
        <w:rPr>
          <w:rFonts w:eastAsia="SimSun"/>
          <w:bCs/>
          <w:lang w:val="en-US"/>
        </w:rPr>
        <w:t>Extensible Markup Language</w:t>
      </w:r>
    </w:p>
    <w:p w14:paraId="5AEB3E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6CBBC8" w14:textId="77777777" w:rsidR="006326E9" w:rsidRPr="00A71837" w:rsidRDefault="006326E9" w:rsidP="006326E9">
      <w:pPr>
        <w:pStyle w:val="Heading4"/>
      </w:pPr>
      <w:bookmarkStart w:id="148" w:name="_Toc73026695"/>
      <w:bookmarkStart w:id="149" w:name="_Toc73627409"/>
      <w:r w:rsidRPr="00A71837">
        <w:t>4.2.</w:t>
      </w:r>
      <w:r>
        <w:t>2.5</w:t>
      </w:r>
      <w:r>
        <w:tab/>
        <w:t>MB2 reference point</w:t>
      </w:r>
      <w:bookmarkEnd w:id="148"/>
      <w:bookmarkEnd w:id="149"/>
    </w:p>
    <w:p w14:paraId="476CD739" w14:textId="77777777" w:rsidR="006326E9" w:rsidRDefault="006326E9" w:rsidP="006326E9">
      <w:pPr>
        <w:keepNext/>
      </w:pPr>
      <w:r>
        <w:t xml:space="preserve">MB2 reference point, </w:t>
      </w:r>
      <w:r w:rsidRPr="00417B58">
        <w:t>specified in TS</w:t>
      </w:r>
      <w:r>
        <w:t> </w:t>
      </w:r>
      <w:r w:rsidRPr="00417B58">
        <w:t>29.468</w:t>
      </w:r>
      <w:r>
        <w:t> [18] and TS </w:t>
      </w:r>
      <w:r w:rsidRPr="00417B58">
        <w:t>23.468</w:t>
      </w:r>
      <w:r>
        <w:t> [19]</w:t>
      </w:r>
      <w:r w:rsidRPr="00417B58">
        <w:t xml:space="preserve">, </w:t>
      </w:r>
      <w:r>
        <w:t>is used when the MBMS network provides Group Communication Services (such as MCPTT) delivery to the UE [16], as shown in Figure 4.2.2.5-1.</w:t>
      </w:r>
    </w:p>
    <w:p w14:paraId="3589914E" w14:textId="77777777" w:rsidR="006326E9" w:rsidRDefault="006326E9" w:rsidP="006326E9">
      <w:pPr>
        <w:jc w:val="center"/>
      </w:pPr>
      <w:r w:rsidRPr="005C4FCF">
        <w:object w:dxaOrig="2576" w:dyaOrig="1931" w14:anchorId="73F86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05.5pt" o:ole="">
            <v:imagedata r:id="rId16" o:title="" croptop="11160f" cropbottom="10968f" cropleft="6490f" cropright="4615f"/>
          </v:shape>
          <o:OLEObject Type="Embed" ProgID="PowerPoint.Slide.12" ShapeID="_x0000_i1025" DrawAspect="Content" ObjectID="_1794125795" r:id="rId17"/>
        </w:object>
      </w:r>
    </w:p>
    <w:p w14:paraId="799830E1" w14:textId="77777777" w:rsidR="006326E9" w:rsidRPr="009F5C50" w:rsidRDefault="006326E9" w:rsidP="006326E9">
      <w:pPr>
        <w:pStyle w:val="TF"/>
      </w:pPr>
      <w:r w:rsidRPr="009F5C50">
        <w:t xml:space="preserve">Figure </w:t>
      </w:r>
      <w:r>
        <w:t>4.2.2.5-1</w:t>
      </w:r>
      <w:r w:rsidRPr="009F5C50">
        <w:t xml:space="preserve">: MBMS network architecture model for GCS </w:t>
      </w:r>
      <w:r>
        <w:t>D</w:t>
      </w:r>
      <w:r w:rsidRPr="009F5C50">
        <w:t>elivery</w:t>
      </w:r>
    </w:p>
    <w:p w14:paraId="5E9815E2" w14:textId="012BE2B9" w:rsidR="006326E9" w:rsidRPr="00BE7622" w:rsidRDefault="006326E9">
      <w:pPr>
        <w:pStyle w:val="NO"/>
        <w:pPrChange w:id="150" w:author="Thomas Stockhammer (24/11/25)" w:date="2024-11-25T11:20:00Z" w16du:dateUtc="2024-11-25T10:20:00Z">
          <w:pPr>
            <w:pStyle w:val="EditorsNote"/>
          </w:pPr>
        </w:pPrChange>
      </w:pPr>
      <w:del w:id="151" w:author="Thomas Stockhammer (24/11/25)" w:date="2024-11-25T11:20:00Z" w16du:dateUtc="2024-11-25T10:20:00Z">
        <w:r>
          <w:delText>Editor’s Note</w:delText>
        </w:r>
      </w:del>
      <w:ins w:id="152" w:author="Thomas Stockhammer (24/11/25)" w:date="2024-11-25T11:20:00Z" w16du:dateUtc="2024-11-25T10:20:00Z">
        <w:r>
          <w:t>NOTE</w:t>
        </w:r>
      </w:ins>
      <w:r w:rsidRPr="00BE7622">
        <w:t>:</w:t>
      </w:r>
      <w:del w:id="153" w:author="Richard Bradbury" w:date="2024-11-25T23:50:00Z" w16du:dateUtc="2024-11-25T23:50:00Z">
        <w:r w:rsidRPr="00BE7622" w:rsidDel="00575AB0">
          <w:delText xml:space="preserve"> </w:delText>
        </w:r>
      </w:del>
      <w:r>
        <w:tab/>
        <w:t>F</w:t>
      </w:r>
      <w:r w:rsidRPr="00BE7622">
        <w:t xml:space="preserve">or services other than Group Communications, the standard reference point between the content provider and the BM-SC is defined in TS </w:t>
      </w:r>
      <w:proofErr w:type="gramStart"/>
      <w:r w:rsidRPr="00BE7622">
        <w:t>26.34</w:t>
      </w:r>
      <w:r>
        <w:t>8, and</w:t>
      </w:r>
      <w:proofErr w:type="gramEnd"/>
      <w:r>
        <w:t xml:space="preserve"> reviewed in clause 4.2.2.4.</w:t>
      </w:r>
    </w:p>
    <w:p w14:paraId="0B8C598B" w14:textId="77777777" w:rsidR="006326E9" w:rsidRDefault="006326E9" w:rsidP="006326E9">
      <w:pPr>
        <w:keepNext/>
        <w:keepLines/>
      </w:pPr>
      <w:r>
        <w:lastRenderedPageBreak/>
        <w:t>The MB2 interface carries both control and user plane data, and provides a standardized way for an external entity, e.g. GCS AS to connect to BM-SC. A high-level reference model of the architectural elements relevant to understand the MB2 reference point is shown in Figure 4.2.2.5-2, reproduced from [18]. More complete reference models for GCS are contained in TS 23.468 [19].</w:t>
      </w:r>
    </w:p>
    <w:bookmarkStart w:id="154" w:name="_MON_1455002631"/>
    <w:bookmarkEnd w:id="154"/>
    <w:p w14:paraId="2253E631" w14:textId="77777777" w:rsidR="006326E9" w:rsidRDefault="006326E9" w:rsidP="006326E9">
      <w:pPr>
        <w:keepNext/>
        <w:jc w:val="center"/>
      </w:pPr>
      <w:r>
        <w:object w:dxaOrig="9621" w:dyaOrig="4567" w14:anchorId="1AC8F230">
          <v:shape id="_x0000_i1026" type="#_x0000_t75" style="width:424.5pt;height:228pt" o:ole="">
            <v:imagedata r:id="rId18" o:title="" cropright="7724f"/>
          </v:shape>
          <o:OLEObject Type="Embed" ProgID="Word.Picture.8" ShapeID="_x0000_i1026" DrawAspect="Content" ObjectID="_1794125796" r:id="rId19"/>
        </w:object>
      </w:r>
    </w:p>
    <w:p w14:paraId="07B29E3A" w14:textId="77777777" w:rsidR="006326E9" w:rsidRPr="009F5C50" w:rsidRDefault="006326E9" w:rsidP="006326E9">
      <w:pPr>
        <w:pStyle w:val="TF"/>
      </w:pPr>
      <w:r w:rsidRPr="009F5C50">
        <w:t xml:space="preserve">Figure </w:t>
      </w:r>
      <w:r>
        <w:t>4.2.2.5-2</w:t>
      </w:r>
      <w:r w:rsidRPr="009F5C50">
        <w:t>: Reference model for MB2 reference point</w:t>
      </w:r>
    </w:p>
    <w:p w14:paraId="6A6CC1ED" w14:textId="77777777" w:rsidR="006326E9" w:rsidRDefault="006326E9" w:rsidP="006326E9">
      <w:pPr>
        <w:pStyle w:val="B1"/>
        <w:keepNext/>
        <w:ind w:left="0" w:firstLine="0"/>
      </w:pPr>
      <w:r>
        <w:t>For MBMS delivery, the MB2 interface provides:</w:t>
      </w:r>
    </w:p>
    <w:p w14:paraId="69589D67" w14:textId="77777777" w:rsidR="006326E9" w:rsidRDefault="006326E9" w:rsidP="006326E9">
      <w:pPr>
        <w:pStyle w:val="B2"/>
        <w:keepNext/>
      </w:pPr>
      <w:r>
        <w:t>-</w:t>
      </w:r>
      <w:r>
        <w:tab/>
        <w:t>MB2</w:t>
      </w:r>
      <w:r>
        <w:noBreakHyphen/>
        <w:t>C procedures defined in TS 23.468 [19],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and apply FEC and </w:t>
      </w:r>
      <w:proofErr w:type="spellStart"/>
      <w:r>
        <w:t>RoHC</w:t>
      </w:r>
      <w:proofErr w:type="spellEnd"/>
    </w:p>
    <w:p w14:paraId="079B5F60" w14:textId="77777777" w:rsidR="006326E9" w:rsidRDefault="006326E9" w:rsidP="006326E9">
      <w:pPr>
        <w:pStyle w:val="B2"/>
      </w:pPr>
      <w:r>
        <w:t>-</w:t>
      </w:r>
      <w:r>
        <w:tab/>
        <w:t>Forwarding of data to be delivered via an MBMS bearer to the BM</w:t>
      </w:r>
      <w:r>
        <w:noBreakHyphen/>
        <w:t>SC via the MB2</w:t>
      </w:r>
      <w:r>
        <w:noBreakHyphen/>
        <w:t>U reference point.</w:t>
      </w:r>
    </w:p>
    <w:p w14:paraId="6EA68904" w14:textId="77777777" w:rsidR="006326E9" w:rsidRDefault="006326E9" w:rsidP="006326E9">
      <w:r>
        <w:t>The MBMS session is identified by TMGI and Flow Identifier, which are assigned by TMGI upon request of the AS function.</w:t>
      </w:r>
    </w:p>
    <w:p w14:paraId="05E33F90" w14:textId="77777777" w:rsidR="006326E9" w:rsidRDefault="006326E9" w:rsidP="006326E9">
      <w:pPr>
        <w:keepNext/>
      </w:pPr>
      <w:r>
        <w:t>The MB2-U Protocol stack is specified in clause 7 of TS 29.468 [18], as reproduced in Figure 4.2.2.5-3:</w:t>
      </w:r>
    </w:p>
    <w:p w14:paraId="7A0A3A5F" w14:textId="77777777" w:rsidR="006326E9" w:rsidRDefault="006326E9" w:rsidP="006326E9">
      <w:pPr>
        <w:keepNext/>
        <w:jc w:val="center"/>
        <w:rPr>
          <w:lang w:val="en-US"/>
        </w:rPr>
      </w:pPr>
      <w:r w:rsidRPr="009F5C50">
        <w:rPr>
          <w:rFonts w:eastAsia="SimSun"/>
          <w:lang w:val="en-US"/>
        </w:rPr>
        <w:object w:dxaOrig="7955" w:dyaOrig="2034" w14:anchorId="29FFCD1E">
          <v:shape id="_x0000_i1027" type="#_x0000_t75" style="width:480pt;height:121.5pt" o:ole="">
            <v:imagedata r:id="rId20" o:title=""/>
          </v:shape>
          <o:OLEObject Type="Embed" ProgID="Visio.Drawing.11" ShapeID="_x0000_i1027" DrawAspect="Content" ObjectID="_1794125797" r:id="rId21"/>
        </w:object>
      </w:r>
    </w:p>
    <w:p w14:paraId="756E3E27" w14:textId="77777777" w:rsidR="006326E9" w:rsidRPr="009F5C50" w:rsidRDefault="006326E9" w:rsidP="006326E9">
      <w:pPr>
        <w:pStyle w:val="TF"/>
      </w:pPr>
      <w:r w:rsidRPr="009F5C50">
        <w:t xml:space="preserve">Figure </w:t>
      </w:r>
      <w:r>
        <w:t>4.2.2.5-3:</w:t>
      </w:r>
      <w:r w:rsidRPr="009F5C50">
        <w:t xml:space="preserve"> The user plane</w:t>
      </w:r>
      <w:r>
        <w:t xml:space="preserve"> protocol stack</w:t>
      </w:r>
    </w:p>
    <w:p w14:paraId="215350E3" w14:textId="77777777" w:rsidR="006326E9" w:rsidRDefault="006326E9" w:rsidP="006326E9">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19DAA5FE"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713683B" w14:textId="1D97A467" w:rsidR="00284ED6" w:rsidRPr="00316CD1" w:rsidRDefault="00284ED6" w:rsidP="00284ED6">
      <w:pPr>
        <w:keepNext/>
        <w:rPr>
          <w:rFonts w:ascii="Arial" w:hAnsi="Arial"/>
          <w:sz w:val="28"/>
        </w:rPr>
      </w:pPr>
      <w:r w:rsidRPr="00316CD1">
        <w:rPr>
          <w:rFonts w:ascii="Arial" w:hAnsi="Arial"/>
          <w:sz w:val="28"/>
        </w:rPr>
        <w:t>4.3.1</w:t>
      </w:r>
      <w:del w:id="155" w:author="Richard Bradbury" w:date="2024-11-25T23:51:00Z" w16du:dateUtc="2024-11-25T23:51:00Z">
        <w:r w:rsidRPr="00316CD1" w:rsidDel="00575AB0">
          <w:rPr>
            <w:rFonts w:ascii="Arial" w:hAnsi="Arial"/>
            <w:sz w:val="28"/>
          </w:rPr>
          <w:delText xml:space="preserve"> </w:delText>
        </w:r>
      </w:del>
      <w:ins w:id="156" w:author="Richard Bradbury" w:date="2024-11-25T23:51:00Z" w16du:dateUtc="2024-11-25T23:51:00Z">
        <w:r w:rsidR="00575AB0">
          <w:rPr>
            <w:rFonts w:ascii="Arial" w:hAnsi="Arial"/>
            <w:sz w:val="28"/>
          </w:rPr>
          <w:tab/>
        </w:r>
      </w:ins>
      <w:r w:rsidRPr="00316CD1">
        <w:rPr>
          <w:rFonts w:ascii="Arial" w:hAnsi="Arial"/>
          <w:sz w:val="28"/>
        </w:rPr>
        <w:t>Introduction</w:t>
      </w:r>
    </w:p>
    <w:p w14:paraId="1E9294D9" w14:textId="77777777" w:rsidR="00284ED6" w:rsidRDefault="00284ED6" w:rsidP="00284ED6">
      <w:pPr>
        <w:keepNext/>
        <w:rPr>
          <w:lang w:val="en-US"/>
        </w:rPr>
      </w:pPr>
      <w:r>
        <w:rPr>
          <w:lang w:val="en-US"/>
        </w:rPr>
        <w:t>This clause provides a review of related multicast and broadcast streaming standardization efforts outside 3GPP.</w:t>
      </w:r>
    </w:p>
    <w:p w14:paraId="78651482" w14:textId="21180EAA" w:rsidR="00284ED6" w:rsidRPr="008359A3" w:rsidRDefault="00284ED6">
      <w:pPr>
        <w:pStyle w:val="NO"/>
        <w:pPrChange w:id="157" w:author="Thomas Stockhammer (24/11/25)" w:date="2024-11-25T11:20:00Z" w16du:dateUtc="2024-11-25T10:20:00Z">
          <w:pPr>
            <w:pStyle w:val="EditorsNote"/>
          </w:pPr>
        </w:pPrChange>
      </w:pPr>
      <w:del w:id="158" w:author="Thomas Stockhammer (24/11/25)" w:date="2024-11-25T11:20:00Z" w16du:dateUtc="2024-11-25T10:20:00Z">
        <w:r>
          <w:rPr>
            <w:lang w:val="en-US"/>
          </w:rPr>
          <w:delText xml:space="preserve">Editor’s note: </w:delText>
        </w:r>
        <w:r>
          <w:rPr>
            <w:lang w:val="en-US"/>
          </w:rPr>
          <w:tab/>
          <w:delText>We focus</w:delText>
        </w:r>
      </w:del>
      <w:ins w:id="159" w:author="Thomas Stockhammer (24/11/25)" w:date="2024-11-25T11:20:00Z" w16du:dateUtc="2024-11-25T10:20:00Z">
        <w:r>
          <w:rPr>
            <w:lang w:val="en-US"/>
          </w:rPr>
          <w:t>NOTE:</w:t>
        </w:r>
      </w:ins>
      <w:ins w:id="160" w:author="Richard Bradbury" w:date="2024-11-25T23:51:00Z" w16du:dateUtc="2024-11-25T23:51:00Z">
        <w:r w:rsidR="00575AB0">
          <w:rPr>
            <w:lang w:val="en-US"/>
          </w:rPr>
          <w:tab/>
        </w:r>
      </w:ins>
      <w:ins w:id="161" w:author="Thomas Stockhammer (24/11/25)" w:date="2024-11-25T11:20:00Z" w16du:dateUtc="2024-11-25T10:20:00Z">
        <w:r>
          <w:rPr>
            <w:lang w:val="en-US"/>
          </w:rPr>
          <w:t>This clause focusses</w:t>
        </w:r>
      </w:ins>
      <w:r>
        <w:rPr>
          <w:lang w:val="en-US"/>
        </w:rPr>
        <w:t xml:space="preserve"> on streaming-related work to understand their implications on 5GMS.</w:t>
      </w:r>
    </w:p>
    <w:p w14:paraId="5B985DEF"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0BF801A" w14:textId="77777777" w:rsidR="005B3CDA" w:rsidRDefault="005B3CDA" w:rsidP="005B3CDA">
      <w:pPr>
        <w:pStyle w:val="Heading4"/>
        <w:rPr>
          <w:noProof/>
        </w:rPr>
      </w:pPr>
      <w:bookmarkStart w:id="162" w:name="_Toc73026716"/>
      <w:bookmarkStart w:id="163" w:name="_Toc73627430"/>
      <w:r>
        <w:rPr>
          <w:noProof/>
        </w:rPr>
        <w:t>4.4.5.2</w:t>
      </w:r>
      <w:r>
        <w:rPr>
          <w:noProof/>
        </w:rPr>
        <w:tab/>
        <w:t>Standalone 5MBS client architecture</w:t>
      </w:r>
      <w:bookmarkEnd w:id="162"/>
      <w:bookmarkEnd w:id="163"/>
    </w:p>
    <w:p w14:paraId="3DA24521" w14:textId="77777777" w:rsidR="005B3CDA" w:rsidRDefault="005B3CDA" w:rsidP="005B3CDA">
      <w:pPr>
        <w:keepNext/>
        <w:rPr>
          <w:lang w:val="en-US"/>
        </w:rPr>
      </w:pPr>
      <w:r>
        <w:rPr>
          <w:lang w:val="en-US"/>
        </w:rPr>
        <w:t xml:space="preserve">Figure 4.4.5.2-1 provides an architecture for which 5MBS is used independently of 5GMS. Note that the network part may have different </w:t>
      </w:r>
      <w:proofErr w:type="spellStart"/>
      <w:r>
        <w:rPr>
          <w:lang w:val="en-US"/>
        </w:rPr>
        <w:t>instantations</w:t>
      </w:r>
      <w:proofErr w:type="spellEnd"/>
      <w:r>
        <w:rPr>
          <w:lang w:val="en-US"/>
        </w:rPr>
        <w:t xml:space="preserve"> and implementation </w:t>
      </w:r>
      <w:proofErr w:type="gramStart"/>
      <w:r>
        <w:rPr>
          <w:lang w:val="en-US"/>
        </w:rPr>
        <w:t>models, and</w:t>
      </w:r>
      <w:proofErr w:type="gramEnd"/>
      <w:r>
        <w:rPr>
          <w:lang w:val="en-US"/>
        </w:rPr>
        <w:t xml:space="preserve"> is hence is not fully documented.</w:t>
      </w:r>
    </w:p>
    <w:p w14:paraId="1542DB1B" w14:textId="20F205E3" w:rsidR="005B3CDA" w:rsidDel="00575AB0" w:rsidRDefault="005B3CDA" w:rsidP="005B3CDA">
      <w:pPr>
        <w:pStyle w:val="Caption"/>
        <w:keepNext/>
        <w:jc w:val="center"/>
        <w:rPr>
          <w:del w:id="164" w:author="Richard Bradbury" w:date="2024-11-25T23:51:00Z" w16du:dateUtc="2024-11-25T23:51:00Z"/>
        </w:rPr>
      </w:pPr>
    </w:p>
    <w:p w14:paraId="40DC65AA" w14:textId="77777777" w:rsidR="005B3CDA" w:rsidRPr="00BE7494" w:rsidRDefault="005B3CDA" w:rsidP="005B3CDA">
      <w:pPr>
        <w:keepNext/>
        <w:jc w:val="center"/>
      </w:pPr>
      <w:r>
        <w:object w:dxaOrig="24721" w:dyaOrig="12470" w14:anchorId="0DC62F08">
          <v:shape id="_x0000_i1028" type="#_x0000_t75" style="width:480.75pt;height:242.25pt" o:ole="">
            <v:imagedata r:id="rId22" o:title=""/>
          </v:shape>
          <o:OLEObject Type="Embed" ProgID="Visio.Drawing.15" ShapeID="_x0000_i1028" DrawAspect="Content" ObjectID="_1794125798" r:id="rId23"/>
        </w:object>
      </w:r>
    </w:p>
    <w:p w14:paraId="6234EFD7" w14:textId="77777777" w:rsidR="005B3CDA" w:rsidRPr="00CB7D6A" w:rsidRDefault="005B3CDA" w:rsidP="005B3CDA">
      <w:pPr>
        <w:pStyle w:val="TF"/>
      </w:pPr>
      <w:r w:rsidRPr="00CB7D6A">
        <w:t>Figure 4.4.</w:t>
      </w:r>
      <w:r>
        <w:t>5</w:t>
      </w:r>
      <w:r w:rsidRPr="00CB7D6A">
        <w:t>.2-1</w:t>
      </w:r>
      <w:r>
        <w:t>:</w:t>
      </w:r>
      <w:r w:rsidRPr="00CB7D6A">
        <w:t xml:space="preserve"> 5MBS architecture independent of 5GMS</w:t>
      </w:r>
    </w:p>
    <w:p w14:paraId="23E1F714" w14:textId="77777777" w:rsidR="005B3CDA" w:rsidRDefault="005B3CDA" w:rsidP="005B3CDA">
      <w:pPr>
        <w:keepNext/>
        <w:rPr>
          <w:lang w:val="en-US"/>
        </w:rPr>
      </w:pPr>
      <w:r>
        <w:rPr>
          <w:lang w:val="en-US"/>
        </w:rPr>
        <w:t>The key aspects of the client architecture are:</w:t>
      </w:r>
    </w:p>
    <w:p w14:paraId="2ED08A4A" w14:textId="77777777" w:rsidR="005B3CDA" w:rsidRDefault="005B3CDA" w:rsidP="005B3CDA">
      <w:pPr>
        <w:pStyle w:val="B1"/>
        <w:keepNext/>
        <w:rPr>
          <w:lang w:val="en-US"/>
        </w:rPr>
      </w:pPr>
      <w:r>
        <w:rPr>
          <w:lang w:val="en-US"/>
        </w:rPr>
        <w:t>1.</w:t>
      </w:r>
      <w:r>
        <w:rPr>
          <w:lang w:val="en-US"/>
        </w:rPr>
        <w:tab/>
        <w:t>The existence of a 5MBS client on the UE. This client is expected to have similar functionalities of an MBMS client as defined in TS 26.346 [21].</w:t>
      </w:r>
    </w:p>
    <w:p w14:paraId="1156126D" w14:textId="77777777" w:rsidR="005B3CDA" w:rsidRDefault="005B3CDA" w:rsidP="005B3CDA">
      <w:pPr>
        <w:pStyle w:val="B1"/>
        <w:rPr>
          <w:lang w:val="en-US"/>
        </w:rPr>
      </w:pPr>
      <w:r>
        <w:rPr>
          <w:lang w:val="en-US"/>
        </w:rPr>
        <w:t>2.</w:t>
      </w:r>
      <w:r>
        <w:rPr>
          <w:lang w:val="en-US"/>
        </w:rPr>
        <w:tab/>
        <w:t>An API from the 5MBS client to the MBSF for the purpose of 5MBS control plane and service handling referred to as interface MBS-5. It is expected that this API has similar functionalities to those of the User Service Description as defined in TS 26.346 [21].</w:t>
      </w:r>
    </w:p>
    <w:p w14:paraId="2E0D9566" w14:textId="77777777" w:rsidR="005B3CDA" w:rsidRDefault="005B3CDA" w:rsidP="005B3CDA">
      <w:pPr>
        <w:pStyle w:val="B1"/>
        <w:rPr>
          <w:lang w:val="en-US"/>
        </w:rPr>
      </w:pPr>
      <w:r>
        <w:rPr>
          <w:lang w:val="en-US"/>
        </w:rPr>
        <w:t>3.</w:t>
      </w:r>
      <w:r>
        <w:rPr>
          <w:lang w:val="en-US"/>
        </w:rPr>
        <w:tab/>
        <w:t>An interface between the 5MBS Client and the MBSTF for the purpose of 5MBS user data exchange at MBS</w:t>
      </w:r>
      <w:r>
        <w:rPr>
          <w:lang w:val="en-US"/>
        </w:rPr>
        <w:noBreakHyphen/>
        <w:t>4. This interface includes:</w:t>
      </w:r>
    </w:p>
    <w:p w14:paraId="5A292D90" w14:textId="77777777" w:rsidR="005B3CDA" w:rsidRPr="003171C6" w:rsidRDefault="005B3CDA" w:rsidP="005B3CDA">
      <w:pPr>
        <w:pStyle w:val="B2"/>
        <w:rPr>
          <w:lang w:val="en-US"/>
        </w:rPr>
      </w:pPr>
      <w:r>
        <w:rPr>
          <w:lang w:val="en-US"/>
        </w:rPr>
        <w:t>-</w:t>
      </w:r>
      <w:r>
        <w:rPr>
          <w:lang w:val="en-US"/>
        </w:rPr>
        <w:tab/>
        <w:t xml:space="preserve">MBS-4-MC dealing with unidirectional and multicast delivery from the MBSTF to the 5MBS client. </w:t>
      </w:r>
      <w:r w:rsidRPr="00E21269">
        <w:rPr>
          <w:lang w:val="en-US"/>
        </w:rPr>
        <w:t>It i</w:t>
      </w:r>
      <w:r w:rsidRPr="00A50C46">
        <w:rPr>
          <w:lang w:val="en-US"/>
        </w:rPr>
        <w:t xml:space="preserve">s expected that this </w:t>
      </w:r>
      <w:r>
        <w:rPr>
          <w:lang w:val="en-US"/>
        </w:rPr>
        <w:t>interface</w:t>
      </w:r>
      <w:r w:rsidRPr="00E21269">
        <w:rPr>
          <w:lang w:val="en-US"/>
        </w:rPr>
        <w:t xml:space="preserve"> has</w:t>
      </w:r>
      <w:r w:rsidRPr="00A50C46">
        <w:rPr>
          <w:lang w:val="en-US"/>
        </w:rPr>
        <w:t xml:space="preserve"> similar functionalities as defined in the</w:t>
      </w:r>
      <w:r>
        <w:rPr>
          <w:lang w:val="en-US"/>
        </w:rPr>
        <w:t xml:space="preserve"> delivery methods defined in TS 26.346 [21]</w:t>
      </w:r>
      <w:r w:rsidRPr="00E21269">
        <w:rPr>
          <w:lang w:val="en-US"/>
        </w:rPr>
        <w:t>.</w:t>
      </w:r>
    </w:p>
    <w:p w14:paraId="78C5E066" w14:textId="77777777" w:rsidR="005B3CDA" w:rsidRDefault="005B3CDA">
      <w:pPr>
        <w:pStyle w:val="NO"/>
        <w:rPr>
          <w:lang w:val="en-US"/>
        </w:rPr>
        <w:pPrChange w:id="165" w:author="Thomas Stockhammer (24/11/25)" w:date="2024-11-25T11:20:00Z" w16du:dateUtc="2024-11-25T10:20:00Z">
          <w:pPr>
            <w:pStyle w:val="EditorsNote"/>
          </w:pPr>
        </w:pPrChange>
      </w:pPr>
      <w:del w:id="166" w:author="Thomas Stockhammer (24/11/25)" w:date="2024-11-25T11:20:00Z" w16du:dateUtc="2024-11-25T10:20:00Z">
        <w:r>
          <w:rPr>
            <w:lang w:val="en-US"/>
          </w:rPr>
          <w:delText>Editor’s Note</w:delText>
        </w:r>
      </w:del>
      <w:ins w:id="167" w:author="Thomas Stockhammer (24/11/25)" w:date="2024-11-25T11:20:00Z" w16du:dateUtc="2024-11-25T10:20:00Z">
        <w:r>
          <w:rPr>
            <w:lang w:val="en-US"/>
          </w:rPr>
          <w:t>NOTE</w:t>
        </w:r>
      </w:ins>
      <w:r>
        <w:rPr>
          <w:lang w:val="en-US"/>
        </w:rPr>
        <w:t>:</w:t>
      </w:r>
      <w:del w:id="168" w:author="Richard Bradbury" w:date="2024-11-25T23:51:00Z" w16du:dateUtc="2024-11-25T23:51:00Z">
        <w:r w:rsidDel="00575AB0">
          <w:rPr>
            <w:lang w:val="en-US"/>
          </w:rPr>
          <w:delText xml:space="preserve"> </w:delText>
        </w:r>
      </w:del>
      <w:r>
        <w:rPr>
          <w:lang w:val="en-US"/>
        </w:rPr>
        <w:tab/>
        <w:t>Whether or not the architecture requires an interface MBS-4-UC for bidirectional and unicast-based delivery between the 5MBS AS and the 5MBS Client, and how the 5MBS AS is configured, is for further study.</w:t>
      </w:r>
    </w:p>
    <w:p w14:paraId="5A3EA941" w14:textId="77777777" w:rsidR="005B3CDA" w:rsidRPr="00E21269" w:rsidRDefault="005B3CDA" w:rsidP="005B3CDA">
      <w:pPr>
        <w:pStyle w:val="B1"/>
        <w:rPr>
          <w:lang w:val="en-US"/>
        </w:rPr>
      </w:pPr>
      <w:r>
        <w:rPr>
          <w:lang w:val="en-US"/>
        </w:rPr>
        <w:lastRenderedPageBreak/>
        <w:t>4.</w:t>
      </w:r>
      <w:r>
        <w:rPr>
          <w:lang w:val="en-US"/>
        </w:rPr>
        <w:tab/>
        <w:t>An interface MBS</w:t>
      </w:r>
      <w:r>
        <w:rPr>
          <w:lang w:val="en-US"/>
        </w:rPr>
        <w:noBreakHyphen/>
        <w:t xml:space="preserve">8 between the 5MBS Application Provider and the 5MBS Aware-Application </w:t>
      </w:r>
      <w:proofErr w:type="gramStart"/>
      <w:r>
        <w:rPr>
          <w:lang w:val="en-US"/>
        </w:rPr>
        <w:t>in order to</w:t>
      </w:r>
      <w:proofErr w:type="gramEnd"/>
      <w:r>
        <w:rPr>
          <w:lang w:val="en-US"/>
        </w:rPr>
        <w:t xml:space="preserve"> announce 5MBS services.</w:t>
      </w:r>
    </w:p>
    <w:p w14:paraId="30F01AB9" w14:textId="77777777" w:rsidR="005B3CDA" w:rsidRDefault="005B3CDA" w:rsidP="005B3CDA">
      <w:pPr>
        <w:pStyle w:val="B1"/>
        <w:rPr>
          <w:lang w:val="en-US"/>
        </w:rPr>
      </w:pPr>
      <w:r>
        <w:rPr>
          <w:lang w:val="en-US"/>
        </w:rPr>
        <w:t>5.</w:t>
      </w:r>
      <w:r>
        <w:rPr>
          <w:lang w:val="en-US"/>
        </w:rPr>
        <w:tab/>
        <w:t>An API-based interface MBS</w:t>
      </w:r>
      <w:r>
        <w:rPr>
          <w:lang w:val="en-US"/>
        </w:rPr>
        <w:noBreakHyphen/>
        <w:t xml:space="preserve">6 exposed by the 5MBS Client and used by the 5MBS-Aware Application to manage and control 5MBS services. It is expected that </w:t>
      </w:r>
      <w:r w:rsidRPr="00A40544">
        <w:rPr>
          <w:lang w:val="en-US"/>
        </w:rPr>
        <w:t xml:space="preserve">this </w:t>
      </w:r>
      <w:r>
        <w:rPr>
          <w:lang w:val="en-US"/>
        </w:rPr>
        <w:t>API</w:t>
      </w:r>
      <w:r w:rsidRPr="00A40544">
        <w:rPr>
          <w:lang w:val="en-US"/>
        </w:rPr>
        <w:t xml:space="preserve"> has similar functionalities </w:t>
      </w:r>
      <w:r>
        <w:rPr>
          <w:lang w:val="en-US"/>
        </w:rPr>
        <w:t>to</w:t>
      </w:r>
      <w:r w:rsidRPr="00A40544">
        <w:rPr>
          <w:lang w:val="en-US"/>
        </w:rPr>
        <w:t xml:space="preserve"> </w:t>
      </w:r>
      <w:r>
        <w:rPr>
          <w:lang w:val="en-US"/>
        </w:rPr>
        <w:t>the control interfaces defined in clause 6 of TS 26.347 [21].</w:t>
      </w:r>
    </w:p>
    <w:p w14:paraId="063E0B92" w14:textId="77777777" w:rsidR="005B3CDA" w:rsidRDefault="005B3CDA" w:rsidP="005B3CDA">
      <w:pPr>
        <w:pStyle w:val="B1"/>
        <w:rPr>
          <w:lang w:val="en-US"/>
        </w:rPr>
      </w:pPr>
      <w:r>
        <w:rPr>
          <w:lang w:val="en-US"/>
        </w:rPr>
        <w:t>6.</w:t>
      </w:r>
      <w:r>
        <w:rPr>
          <w:lang w:val="en-US"/>
        </w:rPr>
        <w:tab/>
        <w:t>An API-based interface MBS</w:t>
      </w:r>
      <w:r>
        <w:rPr>
          <w:lang w:val="en-US"/>
        </w:rPr>
        <w:noBreakHyphen/>
        <w:t xml:space="preserve">7 exposed by the 5MBS Client and used by the 5MBS-Aware Application to receive user data information about 5MBS services. It is expected that </w:t>
      </w:r>
      <w:r w:rsidRPr="00A40544">
        <w:rPr>
          <w:lang w:val="en-US"/>
        </w:rPr>
        <w:t xml:space="preserve">this </w:t>
      </w:r>
      <w:r>
        <w:rPr>
          <w:lang w:val="en-US"/>
        </w:rPr>
        <w:t>API</w:t>
      </w:r>
      <w:r w:rsidRPr="00A40544">
        <w:rPr>
          <w:lang w:val="en-US"/>
        </w:rPr>
        <w:t xml:space="preserve"> has similar functionalities as </w:t>
      </w:r>
      <w:r>
        <w:rPr>
          <w:lang w:val="en-US"/>
        </w:rPr>
        <w:t>the data interfaces defined in clause 7 of TS 26.347 [21].</w:t>
      </w:r>
    </w:p>
    <w:p w14:paraId="154E83C8" w14:textId="77777777" w:rsidR="005B3CDA" w:rsidRDefault="005B3CDA" w:rsidP="005B3CDA">
      <w:pPr>
        <w:pStyle w:val="NO"/>
        <w:rPr>
          <w:lang w:val="en-US"/>
        </w:rPr>
      </w:pPr>
      <w:r>
        <w:rPr>
          <w:lang w:val="en-US"/>
        </w:rPr>
        <w:t>NOTE:</w:t>
      </w:r>
      <w:r>
        <w:rPr>
          <w:lang w:val="en-US"/>
        </w:rPr>
        <w:tab/>
        <w:t>In the case where the 5MBS Client is deployed in a 5G Residential Gateway and the 5MBS-Aware Application is deployed in a separate end device, reference points MBS</w:t>
      </w:r>
      <w:r>
        <w:rPr>
          <w:lang w:val="en-US"/>
        </w:rPr>
        <w:noBreakHyphen/>
        <w:t>6 and MBS</w:t>
      </w:r>
      <w:r>
        <w:rPr>
          <w:lang w:val="en-US"/>
        </w:rPr>
        <w:noBreakHyphen/>
        <w:t>7 span the network interface between these devices.</w:t>
      </w:r>
    </w:p>
    <w:p w14:paraId="00225BCA" w14:textId="77777777" w:rsidR="005B3CDA" w:rsidRDefault="005B3CDA" w:rsidP="005B3CDA">
      <w:pPr>
        <w:keepNext/>
        <w:overflowPunct w:val="0"/>
        <w:autoSpaceDE w:val="0"/>
        <w:autoSpaceDN w:val="0"/>
        <w:adjustRightInd w:val="0"/>
        <w:textAlignment w:val="baseline"/>
        <w:rPr>
          <w:lang w:val="en-US"/>
        </w:rPr>
      </w:pPr>
      <w:r>
        <w:t xml:space="preserve">A further decomposition of the above client architecture is provided in </w:t>
      </w:r>
      <w:r>
        <w:rPr>
          <w:lang w:val="en-US"/>
        </w:rPr>
        <w:t>Figure 4.4.5.2-2 for which the 5MBS Client is separated into two components, namely:</w:t>
      </w:r>
    </w:p>
    <w:p w14:paraId="4127F67A"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rPr>
          <w:lang w:val="en-US"/>
        </w:rPr>
        <w:t xml:space="preserve">An </w:t>
      </w:r>
      <w:r w:rsidRPr="00625CD8">
        <w:rPr>
          <w:b/>
          <w:bCs/>
          <w:lang w:val="en-US"/>
        </w:rPr>
        <w:t>MBSF Client</w:t>
      </w:r>
      <w:r>
        <w:rPr>
          <w:lang w:val="en-US"/>
        </w:rPr>
        <w:t xml:space="preserve"> communicating with the MBSF function and predominantly dealing with user service description aspects. This function exposes the </w:t>
      </w:r>
      <w:proofErr w:type="gramStart"/>
      <w:r>
        <w:rPr>
          <w:lang w:val="en-US"/>
        </w:rPr>
        <w:t>aforementioned MBS-6</w:t>
      </w:r>
      <w:proofErr w:type="gramEnd"/>
      <w:r>
        <w:rPr>
          <w:lang w:val="en-US"/>
        </w:rPr>
        <w:t xml:space="preserve"> API.</w:t>
      </w:r>
    </w:p>
    <w:p w14:paraId="3527729A" w14:textId="77777777" w:rsidR="005B3CDA" w:rsidRDefault="005B3CDA" w:rsidP="005B3CDA">
      <w:pPr>
        <w:overflowPunct w:val="0"/>
        <w:autoSpaceDE w:val="0"/>
        <w:autoSpaceDN w:val="0"/>
        <w:adjustRightInd w:val="0"/>
        <w:ind w:left="720" w:hanging="360"/>
        <w:textAlignment w:val="baseline"/>
      </w:pPr>
      <w:r>
        <w:rPr>
          <w:i/>
        </w:rPr>
        <w:t>-</w:t>
      </w:r>
      <w:r>
        <w:rPr>
          <w:i/>
        </w:rPr>
        <w:tab/>
      </w:r>
      <w:r>
        <w:rPr>
          <w:lang w:val="en-US"/>
        </w:rPr>
        <w:t xml:space="preserve">An </w:t>
      </w:r>
      <w:r w:rsidRPr="00625CD8">
        <w:rPr>
          <w:b/>
          <w:bCs/>
          <w:lang w:val="en-US"/>
        </w:rPr>
        <w:t>MBS</w:t>
      </w:r>
      <w:r>
        <w:rPr>
          <w:b/>
          <w:bCs/>
          <w:lang w:val="en-US"/>
        </w:rPr>
        <w:t>TF</w:t>
      </w:r>
      <w:r w:rsidRPr="00625CD8">
        <w:rPr>
          <w:b/>
          <w:bCs/>
          <w:lang w:val="en-US"/>
        </w:rPr>
        <w:t xml:space="preserve"> Client</w:t>
      </w:r>
      <w:r>
        <w:rPr>
          <w:lang w:val="en-US"/>
        </w:rPr>
        <w:t xml:space="preserve"> communicating with the MBSTF function for delivery functions.</w:t>
      </w:r>
      <w:r>
        <w:t xml:space="preserve"> This function exposes the </w:t>
      </w:r>
      <w:proofErr w:type="gramStart"/>
      <w:r>
        <w:t>aforementioned MBS-7</w:t>
      </w:r>
      <w:proofErr w:type="gramEnd"/>
      <w:r>
        <w:t xml:space="preserve"> API.</w:t>
      </w:r>
    </w:p>
    <w:p w14:paraId="45643C5C" w14:textId="77777777" w:rsidR="005B3CDA" w:rsidRDefault="005B3CDA" w:rsidP="005B3CDA">
      <w:pPr>
        <w:keepNext/>
        <w:jc w:val="center"/>
      </w:pPr>
      <w:r>
        <w:object w:dxaOrig="24721" w:dyaOrig="13031" w14:anchorId="0706F3B1">
          <v:shape id="_x0000_i1029" type="#_x0000_t75" style="width:480.75pt;height:253.5pt" o:ole="">
            <v:imagedata r:id="rId24" o:title=""/>
          </v:shape>
          <o:OLEObject Type="Embed" ProgID="Visio.Drawing.15" ShapeID="_x0000_i1029" DrawAspect="Content" ObjectID="_1794125799" r:id="rId25"/>
        </w:object>
      </w:r>
    </w:p>
    <w:p w14:paraId="316C7B07" w14:textId="77777777" w:rsidR="005B3CDA" w:rsidRDefault="005B3CDA" w:rsidP="005B3CDA">
      <w:pPr>
        <w:pStyle w:val="TF"/>
      </w:pPr>
      <w:bookmarkStart w:id="169" w:name="_Ref63250436"/>
      <w:r>
        <w:t xml:space="preserve">Figure </w:t>
      </w:r>
      <w:bookmarkEnd w:id="169"/>
      <w:r>
        <w:t xml:space="preserve">4.4.5.2-2: Extended 5MBS </w:t>
      </w:r>
      <w:r w:rsidRPr="00CB7D6A">
        <w:t>architecture</w:t>
      </w:r>
      <w:r>
        <w:t xml:space="preserve"> independent of 5GMS</w:t>
      </w:r>
    </w:p>
    <w:p w14:paraId="29B87AB6" w14:textId="77777777" w:rsidR="005B3CDA" w:rsidRDefault="005B3CDA" w:rsidP="005B3CDA">
      <w:pPr>
        <w:keepNext/>
        <w:overflowPunct w:val="0"/>
        <w:autoSpaceDE w:val="0"/>
        <w:autoSpaceDN w:val="0"/>
        <w:adjustRightInd w:val="0"/>
        <w:textAlignment w:val="baseline"/>
      </w:pPr>
      <w:r>
        <w:t>Two new APIs are introduced, namely:</w:t>
      </w:r>
    </w:p>
    <w:p w14:paraId="25485051" w14:textId="77777777" w:rsidR="005B3CDA" w:rsidRDefault="005B3CDA" w:rsidP="005B3CDA">
      <w:pPr>
        <w:keepNext/>
        <w:overflowPunct w:val="0"/>
        <w:autoSpaceDE w:val="0"/>
        <w:autoSpaceDN w:val="0"/>
        <w:adjustRightInd w:val="0"/>
        <w:ind w:left="720" w:hanging="360"/>
        <w:textAlignment w:val="baseline"/>
      </w:pPr>
      <w:r>
        <w:rPr>
          <w:i/>
        </w:rPr>
        <w:t>-</w:t>
      </w:r>
      <w:r>
        <w:rPr>
          <w:i/>
        </w:rPr>
        <w:tab/>
      </w:r>
      <w:r w:rsidRPr="00A50C46">
        <w:rPr>
          <w:lang w:val="en-US"/>
        </w:rPr>
        <w:t>MBS-6</w:t>
      </w:r>
      <w:r>
        <w:rPr>
          <w:lang w:val="en-US"/>
        </w:rPr>
        <w:t>′</w:t>
      </w:r>
      <w:r w:rsidRPr="00A50C46">
        <w:rPr>
          <w:lang w:val="en-US"/>
        </w:rPr>
        <w:t xml:space="preserve"> that predominantly provides an API to control and manage the delivery functions of the MBS</w:t>
      </w:r>
      <w:r>
        <w:rPr>
          <w:lang w:val="en-US"/>
        </w:rPr>
        <w:t>TF</w:t>
      </w:r>
      <w:r w:rsidRPr="00A50C46">
        <w:rPr>
          <w:lang w:val="en-US"/>
        </w:rPr>
        <w:t xml:space="preserve"> </w:t>
      </w:r>
      <w:r>
        <w:rPr>
          <w:lang w:val="en-US"/>
        </w:rPr>
        <w:t>C</w:t>
      </w:r>
      <w:r w:rsidRPr="00A50C46">
        <w:rPr>
          <w:lang w:val="en-US"/>
        </w:rPr>
        <w:t>lient.</w:t>
      </w:r>
    </w:p>
    <w:p w14:paraId="623DEFBE" w14:textId="77777777" w:rsidR="005B3CDA" w:rsidRDefault="005B3CDA" w:rsidP="005B3CDA">
      <w:pPr>
        <w:overflowPunct w:val="0"/>
        <w:autoSpaceDE w:val="0"/>
        <w:autoSpaceDN w:val="0"/>
        <w:adjustRightInd w:val="0"/>
        <w:ind w:left="720" w:hanging="360"/>
        <w:textAlignment w:val="baseline"/>
      </w:pPr>
      <w:r>
        <w:rPr>
          <w:i/>
        </w:rPr>
        <w:t>-</w:t>
      </w:r>
      <w:r>
        <w:rPr>
          <w:i/>
        </w:rPr>
        <w:tab/>
      </w:r>
      <w:r>
        <w:t>MBS-7</w:t>
      </w:r>
      <w:r>
        <w:rPr>
          <w:lang w:val="en-US"/>
        </w:rPr>
        <w:t>′</w:t>
      </w:r>
      <w:r>
        <w:t xml:space="preserve"> that provides information logically assigned to MBS-5 delivery (user service information) through MBS-7</w:t>
      </w:r>
      <w:r>
        <w:rPr>
          <w:lang w:val="en-US"/>
        </w:rPr>
        <w:t>′.</w:t>
      </w:r>
    </w:p>
    <w:p w14:paraId="7D232E53" w14:textId="77777777" w:rsidR="005B3CDA" w:rsidRDefault="005B3CDA" w:rsidP="005B3CDA">
      <w:pPr>
        <w:keepNext/>
        <w:overflowPunct w:val="0"/>
        <w:autoSpaceDE w:val="0"/>
        <w:autoSpaceDN w:val="0"/>
        <w:adjustRightInd w:val="0"/>
        <w:textAlignment w:val="baseline"/>
      </w:pPr>
      <w:r>
        <w:lastRenderedPageBreak/>
        <w:t xml:space="preserve">Some open question </w:t>
      </w:r>
      <w:proofErr w:type="gramStart"/>
      <w:r>
        <w:t>remain</w:t>
      </w:r>
      <w:proofErr w:type="gramEnd"/>
      <w:r>
        <w:t xml:space="preserve"> on details (see also clause 5.6 key issues):</w:t>
      </w:r>
    </w:p>
    <w:p w14:paraId="49B53258"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that do not require an MBSF Client and hence, MBS</w:t>
      </w:r>
      <w:r>
        <w:noBreakHyphen/>
        <w:t>6</w:t>
      </w:r>
      <w:r>
        <w:rPr>
          <w:lang w:val="en-US"/>
        </w:rPr>
        <w:t>′</w:t>
      </w:r>
      <w:r>
        <w:t xml:space="preserve"> is directly exposed to the 5MBS defined application.</w:t>
      </w:r>
    </w:p>
    <w:p w14:paraId="47592E1D" w14:textId="77777777" w:rsidR="005B3CDA" w:rsidRDefault="005B3CDA" w:rsidP="005B3CDA">
      <w:pPr>
        <w:keepNext/>
        <w:overflowPunct w:val="0"/>
        <w:autoSpaceDE w:val="0"/>
        <w:autoSpaceDN w:val="0"/>
        <w:adjustRightInd w:val="0"/>
        <w:ind w:left="720" w:hanging="360"/>
        <w:textAlignment w:val="baseline"/>
      </w:pPr>
      <w:r>
        <w:rPr>
          <w:i/>
        </w:rPr>
        <w:t>-</w:t>
      </w:r>
      <w:r>
        <w:rPr>
          <w:i/>
        </w:rPr>
        <w:tab/>
      </w:r>
      <w:r>
        <w:t>Are there deployments for which no unicast is used? In this case MBS</w:t>
      </w:r>
      <w:r>
        <w:noBreakHyphen/>
        <w:t>5 is completely served through MBS</w:t>
      </w:r>
      <w:r>
        <w:noBreakHyphen/>
        <w:t>7</w:t>
      </w:r>
      <w:r>
        <w:rPr>
          <w:lang w:val="en-US"/>
        </w:rPr>
        <w:t>′.</w:t>
      </w:r>
    </w:p>
    <w:p w14:paraId="434AE7B3" w14:textId="77777777" w:rsidR="005B3CDA" w:rsidRDefault="005B3CDA" w:rsidP="005B3CDA">
      <w:pPr>
        <w:keepNext/>
        <w:overflowPunct w:val="0"/>
        <w:autoSpaceDE w:val="0"/>
        <w:autoSpaceDN w:val="0"/>
        <w:adjustRightInd w:val="0"/>
        <w:ind w:left="720" w:hanging="360"/>
        <w:textAlignment w:val="baseline"/>
      </w:pPr>
      <w:r>
        <w:rPr>
          <w:i/>
        </w:rPr>
        <w:t>-</w:t>
      </w:r>
      <w:r>
        <w:rPr>
          <w:i/>
        </w:rPr>
        <w:tab/>
      </w:r>
      <w:r>
        <w:t>Is it useful to separate the MBSTF Client into a multicast delivery and a unicast delivery component?</w:t>
      </w:r>
    </w:p>
    <w:p w14:paraId="2BA79DB6" w14:textId="77777777" w:rsidR="005B3CDA" w:rsidRPr="00A50C46" w:rsidRDefault="005B3CDA" w:rsidP="005B3CDA">
      <w:pPr>
        <w:overflowPunct w:val="0"/>
        <w:autoSpaceDE w:val="0"/>
        <w:autoSpaceDN w:val="0"/>
        <w:adjustRightInd w:val="0"/>
        <w:ind w:left="720" w:hanging="360"/>
        <w:textAlignment w:val="baseline"/>
      </w:pPr>
      <w:r w:rsidRPr="00A50C46">
        <w:rPr>
          <w:i/>
        </w:rPr>
        <w:t>-</w:t>
      </w:r>
      <w:r w:rsidRPr="00A50C46">
        <w:rPr>
          <w:i/>
        </w:rPr>
        <w:tab/>
      </w:r>
      <w:r>
        <w:t>On the MBS</w:t>
      </w:r>
      <w:r>
        <w:noBreakHyphen/>
        <w:t>4</w:t>
      </w:r>
      <w:r>
        <w:noBreakHyphen/>
        <w:t>UC requests, which unicast requests are proxied through 5MBS, for example to detect consumption, and which are served through M8?</w:t>
      </w:r>
    </w:p>
    <w:p w14:paraId="585A273B" w14:textId="77777777" w:rsidR="005B3CDA" w:rsidRDefault="005B3CDA" w:rsidP="005B3CDA">
      <w:pPr>
        <w:pStyle w:val="NO"/>
      </w:pPr>
      <w:r>
        <w:t>NOTE:</w:t>
      </w:r>
      <w:r>
        <w:tab/>
        <w:t>The 5MBS-Aware Application itself may be a media function and may include a media player, independently of the 5GMS architecture.</w:t>
      </w:r>
    </w:p>
    <w:p w14:paraId="0239F154"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288328C" w14:textId="77777777" w:rsidR="00C060FB" w:rsidRPr="001D0150" w:rsidRDefault="00C060FB" w:rsidP="00C060FB">
      <w:pPr>
        <w:pStyle w:val="Heading3"/>
      </w:pPr>
      <w:bookmarkStart w:id="170" w:name="_Toc73026722"/>
      <w:bookmarkStart w:id="171" w:name="_Toc73627436"/>
      <w:r>
        <w:t>5.2.1</w:t>
      </w:r>
      <w:r>
        <w:tab/>
        <w:t>Description</w:t>
      </w:r>
      <w:bookmarkEnd w:id="170"/>
      <w:bookmarkEnd w:id="171"/>
    </w:p>
    <w:p w14:paraId="0E07D319" w14:textId="77777777" w:rsidR="00C060FB" w:rsidRPr="001653D9" w:rsidRDefault="00C060FB" w:rsidP="00C060FB">
      <w:pPr>
        <w:keepNext/>
        <w:keepLines/>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5D3A0CF8" w14:textId="77777777" w:rsidR="00C060FB" w:rsidRDefault="00C060FB" w:rsidP="00C060FB">
      <w:pPr>
        <w:keepNext/>
      </w:pPr>
      <w:r>
        <w:t>Some relevant features of a generic MABR functional architecture are described below in terms of the DVB</w:t>
      </w:r>
      <w:r>
        <w:noBreakHyphen/>
        <w:t>MABR architecture reproduced in Figure 4.3.1.1</w:t>
      </w:r>
      <w:r>
        <w:noBreakHyphen/>
        <w:t>1:</w:t>
      </w:r>
    </w:p>
    <w:p w14:paraId="17106A5A" w14:textId="77777777" w:rsidR="00C060FB" w:rsidRDefault="00C060FB" w:rsidP="00C060FB">
      <w:pPr>
        <w:pStyle w:val="B1"/>
        <w:keepNext/>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p>
    <w:p w14:paraId="6BCCB384" w14:textId="77777777" w:rsidR="00C060FB" w:rsidRDefault="00C060FB" w:rsidP="00C060FB">
      <w:pPr>
        <w:pStyle w:val="B1"/>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270FD155" w14:textId="77777777" w:rsidR="00C060FB" w:rsidRDefault="00C060FB" w:rsidP="00C060FB">
      <w:pPr>
        <w:pStyle w:val="B1"/>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24DE5F74" w14:textId="77777777" w:rsidR="00C060FB" w:rsidRDefault="00C060FB" w:rsidP="00C060FB">
      <w:pPr>
        <w:pStyle w:val="B1"/>
        <w:keepNext/>
      </w:pPr>
      <w:r>
        <w:t>-</w:t>
      </w:r>
      <w:r>
        <w:tab/>
        <w:t xml:space="preserve">The </w:t>
      </w:r>
      <w:r w:rsidRPr="00411E53">
        <w:rPr>
          <w:i/>
        </w:rPr>
        <w:t>Multicast gateway</w:t>
      </w:r>
      <w:r>
        <w:rPr>
          <w:i/>
        </w:rPr>
        <w:t xml:space="preserve"> </w:t>
      </w:r>
      <w:r w:rsidRPr="00411E53">
        <w:t>may be</w:t>
      </w:r>
      <w:r>
        <w:t xml:space="preserve"> a media-aware HTTP(S) proxy or may be media-unaware.</w:t>
      </w:r>
    </w:p>
    <w:p w14:paraId="0200BA1D" w14:textId="7B3B4172" w:rsidR="00C060FB" w:rsidRDefault="00C060FB" w:rsidP="00C060FB">
      <w:pPr>
        <w:pStyle w:val="NO"/>
      </w:pPr>
      <w:r>
        <w:t>NOTE:</w:t>
      </w:r>
      <w:del w:id="172" w:author="Richard Bradbury" w:date="2024-11-25T23:52:00Z" w16du:dateUtc="2024-11-25T23:52:00Z">
        <w:r w:rsidDel="00575AB0">
          <w:delText xml:space="preserve"> </w:delText>
        </w:r>
      </w:del>
      <w:ins w:id="173" w:author="Richard Bradbury" w:date="2024-11-25T23:52:00Z" w16du:dateUtc="2024-11-25T23:52:00Z">
        <w:r w:rsidR="00575AB0">
          <w:tab/>
        </w:r>
      </w:ins>
      <w:r>
        <w:t xml:space="preserve">Bit rate adaptation by a </w:t>
      </w:r>
      <w:r>
        <w:rPr>
          <w:i/>
          <w:iCs/>
        </w:rPr>
        <w:t>Multicast gateway</w:t>
      </w:r>
      <w:r>
        <w:t xml:space="preserve"> is for future study.</w:t>
      </w:r>
    </w:p>
    <w:p w14:paraId="70F09D42" w14:textId="77777777" w:rsidR="00C060FB" w:rsidRDefault="00C060FB" w:rsidP="00C060FB">
      <w:pPr>
        <w:pStyle w:val="B1"/>
        <w:keepNext/>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59CDEC0E" w14:textId="77777777" w:rsidR="00C060FB" w:rsidRDefault="00C060FB" w:rsidP="00C060FB">
      <w:pPr>
        <w:pStyle w:val="B1"/>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4BE5C866" w14:textId="77777777" w:rsidR="00C060FB" w:rsidRDefault="00C060FB" w:rsidP="00C060FB">
      <w:pPr>
        <w:pStyle w:val="B1"/>
        <w:keepNext/>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4945DFCC" w14:textId="2ECF2A92" w:rsidR="00C060FB" w:rsidRPr="002D727B" w:rsidRDefault="00C060FB">
      <w:pPr>
        <w:pStyle w:val="NO"/>
        <w:pPrChange w:id="174" w:author="Thomas Stockhammer (24/11/25)" w:date="2024-11-25T11:20:00Z" w16du:dateUtc="2024-11-25T10:20:00Z">
          <w:pPr>
            <w:pStyle w:val="EditorsNote"/>
          </w:pPr>
        </w:pPrChange>
      </w:pPr>
      <w:del w:id="175" w:author="Thomas Stockhammer (24/11/25)" w:date="2024-11-25T11:20:00Z" w16du:dateUtc="2024-11-25T10:20:00Z">
        <w:r>
          <w:delText>Editor’s Note</w:delText>
        </w:r>
      </w:del>
      <w:ins w:id="176" w:author="Thomas Stockhammer (24/11/25)" w:date="2024-11-25T11:20:00Z" w16du:dateUtc="2024-11-25T10:20:00Z">
        <w:r w:rsidR="00575AB0">
          <w:t>NOTE</w:t>
        </w:r>
      </w:ins>
      <w:r>
        <w:t>:</w:t>
      </w:r>
      <w:del w:id="177" w:author="Richard Bradbury" w:date="2024-11-25T23:52:00Z" w16du:dateUtc="2024-11-25T23:52:00Z">
        <w:r w:rsidDel="00575AB0">
          <w:delText xml:space="preserve"> </w:delText>
        </w:r>
      </w:del>
      <w:r>
        <w:tab/>
        <w:t xml:space="preserve">Other relevant features may be identified and added at a later point </w:t>
      </w:r>
      <w:proofErr w:type="gramStart"/>
      <w:r>
        <w:t>during the course of</w:t>
      </w:r>
      <w:proofErr w:type="gramEnd"/>
      <w:r>
        <w:t xml:space="preserve"> the study.</w:t>
      </w:r>
    </w:p>
    <w:p w14:paraId="18A780C9" w14:textId="77777777" w:rsidR="00C060FB" w:rsidRDefault="00C060FB" w:rsidP="00C060FB">
      <w:r>
        <w:lastRenderedPageBreak/>
        <w:t xml:space="preserve">In the </w:t>
      </w:r>
      <w:proofErr w:type="spellStart"/>
      <w:r>
        <w:t>CableLabs</w:t>
      </w:r>
      <w:proofErr w:type="spellEnd"/>
      <w:r>
        <w:t xml:space="preserve"> IP Multicast ABR architecture Technical Report [13], </w:t>
      </w:r>
      <w:proofErr w:type="gramStart"/>
      <w:r>
        <w:t>similar to</w:t>
      </w:r>
      <w:proofErr w:type="gramEnd"/>
      <w:r>
        <w:t xml:space="preserve"> DVB</w:t>
      </w:r>
      <w:r>
        <w:noBreakHyphen/>
        <w:t>MABR, the term “Multicast Adaptive Bit Rate” is also used to refer to the multicast delivery of video segment files to a gateway or proxy which subsequently delivers these segments via HTTP when they are requested by a streaming video Player. As with DVB</w:t>
      </w:r>
      <w:r>
        <w:noBreakHyphen/>
        <w:t>MABR, each multicast stream typically carries a single bit rate (e.g. a single DASH representation).</w:t>
      </w:r>
    </w:p>
    <w:p w14:paraId="6D04532B" w14:textId="77777777" w:rsidR="00C060FB" w:rsidRDefault="00C060FB" w:rsidP="00C060FB">
      <w:pPr>
        <w:keepNext/>
      </w:pPr>
      <w:r>
        <w:t>This key issue is aimed at studying how to provide support two scenarios:</w:t>
      </w:r>
    </w:p>
    <w:p w14:paraId="59F782A5" w14:textId="77777777" w:rsidR="00C060FB" w:rsidRDefault="00C060FB" w:rsidP="00C060FB">
      <w:pPr>
        <w:pStyle w:val="B1"/>
      </w:pPr>
      <w:r>
        <w:t>1.</w:t>
      </w:r>
      <w:r>
        <w:tab/>
        <w:t>For a 5G Media Streaming Service provider to implement “Multicast ABR” like functionalities in 5G Media Streaming leveraging 5G MBS functionalities. For details see clause 5.2.3.</w:t>
      </w:r>
    </w:p>
    <w:p w14:paraId="075BCEAF" w14:textId="77777777" w:rsidR="00C060FB" w:rsidRDefault="00C060FB" w:rsidP="00C060FB">
      <w:pPr>
        <w:pStyle w:val="B1"/>
      </w:pPr>
      <w:r>
        <w:t>2.</w:t>
      </w:r>
      <w:r>
        <w:tab/>
        <w:t>For an external Multicast ABR provider to interface with 5G Media Streaming and 5G MBS to distributed data over 5G System. For details see clause 5.2.4.</w:t>
      </w:r>
    </w:p>
    <w:p w14:paraId="6814C1C6" w14:textId="77777777" w:rsidR="00C060FB" w:rsidRDefault="00C060FB" w:rsidP="00C060FB">
      <w:r>
        <w:t>Where appropriate, solutions addressing this Key Issue may include the reuse of existing concepts, functions and/or interfaces from Release 16, including the 5G Media Streaming architecture and the MBMS Service Layer.</w:t>
      </w:r>
    </w:p>
    <w:p w14:paraId="7F5ABD97" w14:textId="77DB88A9" w:rsidR="00C060FB" w:rsidRDefault="00C060FB">
      <w:pPr>
        <w:pStyle w:val="NO"/>
        <w:pPrChange w:id="178" w:author="Thomas Stockhammer (24/11/25)" w:date="2024-11-25T11:20:00Z" w16du:dateUtc="2024-11-25T10:20:00Z">
          <w:pPr>
            <w:pStyle w:val="EditorsNote"/>
          </w:pPr>
        </w:pPrChange>
      </w:pPr>
      <w:del w:id="179" w:author="Thomas Stockhammer (24/11/25)" w:date="2024-11-25T11:20:00Z" w16du:dateUtc="2024-11-25T10:20:00Z">
        <w:r>
          <w:delText>Editor’s Note</w:delText>
        </w:r>
      </w:del>
      <w:ins w:id="180" w:author="Thomas Stockhammer (24/11/25)" w:date="2024-11-25T11:20:00Z" w16du:dateUtc="2024-11-25T10:20:00Z">
        <w:r>
          <w:t>NOTE</w:t>
        </w:r>
      </w:ins>
      <w:r>
        <w:t>:</w:t>
      </w:r>
      <w:del w:id="181" w:author="Richard Bradbury" w:date="2024-11-25T23:52:00Z" w16du:dateUtc="2024-11-25T23:52:00Z">
        <w:r w:rsidDel="00575AB0">
          <w:delText xml:space="preserve"> </w:delText>
        </w:r>
      </w:del>
      <w:r>
        <w:tab/>
        <w:t>DASH-over-MBMS and the generic Application Service specified in TS 26.346 already supports many of the required functions.</w:t>
      </w:r>
    </w:p>
    <w:p w14:paraId="06B84193"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CF87691" w14:textId="77777777" w:rsidR="005E259E" w:rsidRDefault="005E259E" w:rsidP="005E259E">
      <w:pPr>
        <w:pStyle w:val="Heading3"/>
      </w:pPr>
      <w:bookmarkStart w:id="182" w:name="_Toc73026726"/>
      <w:bookmarkStart w:id="183" w:name="_Toc73627440"/>
      <w:r>
        <w:t>5.2.5</w:t>
      </w:r>
      <w:r>
        <w:tab/>
        <w:t>Scope of study</w:t>
      </w:r>
      <w:bookmarkEnd w:id="182"/>
      <w:bookmarkEnd w:id="183"/>
    </w:p>
    <w:p w14:paraId="12E99941" w14:textId="77777777" w:rsidR="005E259E" w:rsidRPr="00FC6604" w:rsidRDefault="005E259E" w:rsidP="005E259E">
      <w:pPr>
        <w:keepNext/>
      </w:pPr>
      <w:r w:rsidRPr="00FC6604">
        <w:t xml:space="preserve">For </w:t>
      </w:r>
      <w:r>
        <w:t>S</w:t>
      </w:r>
      <w:r w:rsidRPr="00917E49">
        <w:t>cenario</w:t>
      </w:r>
      <w:r>
        <w:t xml:space="preserve"> #1</w:t>
      </w:r>
      <w:r w:rsidRPr="00917E49">
        <w:t>, the following is expected to be studied</w:t>
      </w:r>
      <w:r w:rsidRPr="00FC6604">
        <w:t>:</w:t>
      </w:r>
    </w:p>
    <w:p w14:paraId="26A920C4" w14:textId="77777777" w:rsidR="005E259E" w:rsidRPr="00FC6604" w:rsidRDefault="005E259E" w:rsidP="005E259E">
      <w:pPr>
        <w:pStyle w:val="B1"/>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415AC3FD" w14:textId="77777777" w:rsidR="005E259E" w:rsidRPr="00FC6604" w:rsidRDefault="005E259E" w:rsidP="005E259E">
      <w:pPr>
        <w:pStyle w:val="B1"/>
        <w:keepNext/>
      </w:pPr>
      <w:r>
        <w:t>2</w:t>
      </w:r>
      <w:r w:rsidRPr="00FC6604">
        <w:t>.</w:t>
      </w:r>
      <w:r w:rsidRPr="00FC6604">
        <w:tab/>
        <w:t>Outline procedures for configuring the Multicast ABR features relevant to the scenario in the 5MBS System and/or in the (extended) 5GMS System.</w:t>
      </w:r>
    </w:p>
    <w:p w14:paraId="521D9102" w14:textId="77777777" w:rsidR="005E259E" w:rsidRPr="00FC6604" w:rsidRDefault="005E259E" w:rsidP="005E259E">
      <w:pPr>
        <w:pStyle w:val="B1"/>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5350DA3C" w14:textId="77777777" w:rsidR="005E259E" w:rsidRPr="00FC6604" w:rsidRDefault="005E259E" w:rsidP="005E259E">
      <w:pPr>
        <w:pStyle w:val="B1"/>
      </w:pPr>
      <w:r>
        <w:t>4</w:t>
      </w:r>
      <w:r w:rsidRPr="00FC6604">
        <w:t>.</w:t>
      </w:r>
      <w:r w:rsidRPr="00FC6604">
        <w:tab/>
      </w:r>
      <w:r>
        <w:t>Identifying network provisioning of different Representations, for example using different QoS, different FEC settings etc.</w:t>
      </w:r>
    </w:p>
    <w:p w14:paraId="5FD107D6" w14:textId="77777777" w:rsidR="005E259E" w:rsidRDefault="005E259E" w:rsidP="005E259E">
      <w:r w:rsidRPr="00FC6604">
        <w:t>Any gaps identified during the analysis will also be documented.</w:t>
      </w:r>
    </w:p>
    <w:p w14:paraId="712686FD" w14:textId="77777777" w:rsidR="005E259E" w:rsidRPr="00DD6A8A" w:rsidRDefault="005E259E" w:rsidP="005E259E">
      <w:pPr>
        <w:pStyle w:val="B1"/>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6E15877A" w14:textId="77777777" w:rsidR="005E259E" w:rsidRPr="0021081D" w:rsidRDefault="005E259E" w:rsidP="005E259E">
      <w:pPr>
        <w:pStyle w:val="B1"/>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4AFB3EFE" w14:textId="77777777" w:rsidR="005E259E" w:rsidRDefault="005E259E" w:rsidP="005E259E">
      <w:pPr>
        <w:pStyle w:val="B1"/>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23AC70DD" w14:textId="77777777" w:rsidR="005E259E" w:rsidRDefault="005E259E" w:rsidP="005E259E">
      <w:pPr>
        <w:pStyle w:val="B1"/>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297298EA" w14:textId="77777777" w:rsidR="005E259E" w:rsidRDefault="005E259E" w:rsidP="005E259E">
      <w:pPr>
        <w:pStyle w:val="B1"/>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2C611F8D" w14:textId="77777777" w:rsidR="005E259E" w:rsidRDefault="005E259E">
      <w:pPr>
        <w:pStyle w:val="NO"/>
        <w:pPrChange w:id="184" w:author="Thomas Stockhammer (24/11/25)" w:date="2024-11-25T11:20:00Z" w16du:dateUtc="2024-11-25T10:20:00Z">
          <w:pPr>
            <w:pStyle w:val="EditorsNote"/>
          </w:pPr>
        </w:pPrChange>
      </w:pPr>
      <w:del w:id="185" w:author="Thomas Stockhammer (24/11/25)" w:date="2024-11-25T11:20:00Z" w16du:dateUtc="2024-11-25T10:20:00Z">
        <w:r w:rsidRPr="008B6F93">
          <w:delText>Editor’s Note</w:delText>
        </w:r>
      </w:del>
      <w:ins w:id="186" w:author="Thomas Stockhammer (24/11/25)" w:date="2024-11-25T11:20:00Z" w16du:dateUtc="2024-11-25T10:20:00Z">
        <w:r>
          <w:t>NOTE</w:t>
        </w:r>
      </w:ins>
      <w:r w:rsidRPr="008B6F93">
        <w:t>:</w:t>
      </w:r>
      <w:del w:id="187" w:author="Richard Bradbury" w:date="2024-11-25T23:52:00Z" w16du:dateUtc="2024-11-25T23:52:00Z">
        <w:r w:rsidRPr="008B6F93" w:rsidDel="00575AB0">
          <w:delText xml:space="preserve"> </w:delText>
        </w:r>
      </w:del>
      <w:r>
        <w:tab/>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6F098627"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377845FA" w14:textId="77777777" w:rsidR="00907A18" w:rsidRDefault="00907A18" w:rsidP="00907A18">
      <w:pPr>
        <w:pStyle w:val="Heading4"/>
        <w:rPr>
          <w:noProof/>
        </w:rPr>
      </w:pPr>
      <w:bookmarkStart w:id="188" w:name="_Toc69257549"/>
      <w:bookmarkStart w:id="189" w:name="_Toc73026738"/>
      <w:bookmarkStart w:id="190" w:name="_Toc73627452"/>
      <w:r>
        <w:t>5.3.1.6</w:t>
      </w:r>
      <w:r>
        <w:tab/>
        <w:t>Model</w:t>
      </w:r>
      <w:r>
        <w:rPr>
          <w:noProof/>
        </w:rPr>
        <w:t xml:space="preserve"> of a BM-SC User-Plane Function for Group Communication Delivery</w:t>
      </w:r>
      <w:bookmarkEnd w:id="188"/>
      <w:bookmarkEnd w:id="189"/>
      <w:bookmarkEnd w:id="190"/>
    </w:p>
    <w:p w14:paraId="1C2154B3" w14:textId="77777777" w:rsidR="00907A18" w:rsidRDefault="00907A18" w:rsidP="00907A18">
      <w:pPr>
        <w:keepLines/>
      </w:pPr>
      <w:r>
        <w:t>The model in Figure 5.3.1.6-1 below assumes that the BM-SC FEC encoding function according to Group Communication Delivery Method (Clause 8A in TS 26.346 [16]) is mapped into the MBSTF. According to TR 23.757 [7], the MBSTF exposes an MB2-U interface, which should be used (only?) when FEC needs to be added to Group Communication. When no FEC is needed, the GCS AS may directly send the traffic to the MB-UPF using N6.</w:t>
      </w:r>
    </w:p>
    <w:p w14:paraId="45BB1871" w14:textId="77777777" w:rsidR="00907A18" w:rsidRDefault="00907A18" w:rsidP="00907A18">
      <w:pPr>
        <w:keepNext/>
      </w:pPr>
      <w:r>
        <w:t>The purpose of this simplified model is to help identify the MB2-C parameters needed to configure an MBSTF at Nmb2. The function “FEC Payload creation” generates a new RTP flow carrying the FEC redundancy information to protect one or more RTP media flows.</w:t>
      </w:r>
    </w:p>
    <w:p w14:paraId="35A5707B" w14:textId="77777777" w:rsidR="00907A18" w:rsidRDefault="00907A18" w:rsidP="00907A18">
      <w:pPr>
        <w:keepNext/>
      </w:pPr>
      <w:r>
        <w:rPr>
          <w:noProof/>
          <w:lang w:val="en-US" w:eastAsia="zh-CN"/>
        </w:rPr>
        <w:drawing>
          <wp:inline distT="0" distB="0" distL="0" distR="0" wp14:anchorId="77034A31" wp14:editId="4092F2A8">
            <wp:extent cx="6047563" cy="2651826"/>
            <wp:effectExtent l="0" t="0" r="0" b="0"/>
            <wp:docPr id="26" name="Picture 26"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cess flow&#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p>
    <w:p w14:paraId="26D8F8D3" w14:textId="77777777" w:rsidR="00907A18" w:rsidRDefault="00907A18" w:rsidP="00907A18">
      <w:pPr>
        <w:pStyle w:val="TF"/>
        <w:rPr>
          <w:noProof/>
        </w:rPr>
      </w:pPr>
      <w:r>
        <w:t>Figure 5.3.1.6-1: Simplified User Plane model for Group Communication Delivery with FEC</w:t>
      </w:r>
      <w:r>
        <w:br/>
        <w:t>(as an MBSTF function)</w:t>
      </w:r>
    </w:p>
    <w:p w14:paraId="6CCE7DD5" w14:textId="77777777" w:rsidR="00907A18" w:rsidRDefault="00907A18" w:rsidP="00907A18">
      <w:pPr>
        <w:keepNext/>
        <w:rPr>
          <w:noProof/>
        </w:rPr>
      </w:pPr>
      <w:r>
        <w:rPr>
          <w:noProof/>
        </w:rPr>
        <w:t>The model depicts some key functions from an MB2-U ingest to an MB-UPF ingest (N6). In the case of Group Communication Delivery the MBSTF operates as follows:</w:t>
      </w:r>
    </w:p>
    <w:p w14:paraId="48BE43A6" w14:textId="77777777" w:rsidR="00907A18" w:rsidRDefault="00907A18" w:rsidP="00907A18">
      <w:pPr>
        <w:pStyle w:val="B1"/>
        <w:keepNext/>
        <w:ind w:left="644" w:hanging="360"/>
      </w:pPr>
      <w:r>
        <w:t>1.</w:t>
      </w:r>
      <w:r>
        <w:tab/>
      </w:r>
      <w:r>
        <w:rPr>
          <w:noProof/>
        </w:rPr>
        <w:t>The</w:t>
      </w:r>
      <w:r>
        <w:t xml:space="preserve"> </w:t>
      </w:r>
      <w:r w:rsidRPr="00B90F1E">
        <w:rPr>
          <w:b/>
          <w:bCs/>
        </w:rPr>
        <w:t>MB2-U Receiver</w:t>
      </w:r>
      <w:r>
        <w:t xml:space="preserve"> is responsible for receiving the MB2-U packets. The IP multicast user plane packets are encapsulated into the MB2-U packets. The MB2-U receiver may duplicate the packets so that the original packet can be passed through to the output and the copy remains in the Packet Cache for FEC source block creation.</w:t>
      </w:r>
    </w:p>
    <w:p w14:paraId="4636071A" w14:textId="77777777" w:rsidR="00907A18" w:rsidRDefault="00907A18" w:rsidP="00907A18">
      <w:pPr>
        <w:pStyle w:val="B1"/>
        <w:keepNext/>
        <w:ind w:left="644" w:hanging="360"/>
      </w:pPr>
      <w:r>
        <w:t>2.</w:t>
      </w:r>
      <w:r>
        <w:tab/>
        <w:t xml:space="preserve">The </w:t>
      </w:r>
      <w:r w:rsidRPr="00B90F1E">
        <w:rPr>
          <w:b/>
          <w:bCs/>
        </w:rPr>
        <w:t>RTP Pass</w:t>
      </w:r>
      <w:r>
        <w:rPr>
          <w:b/>
          <w:bCs/>
        </w:rPr>
        <w:t>t</w:t>
      </w:r>
      <w:r w:rsidRPr="00B90F1E">
        <w:rPr>
          <w:b/>
          <w:bCs/>
        </w:rPr>
        <w:t>hrough</w:t>
      </w:r>
      <w:r>
        <w:t xml:space="preserve"> </w:t>
      </w:r>
      <w:r w:rsidRPr="00B90F1E">
        <w:t>passes</w:t>
      </w:r>
      <w:r>
        <w:rPr>
          <w:b/>
          <w:bCs/>
        </w:rPr>
        <w:t xml:space="preserve"> </w:t>
      </w:r>
      <w:r>
        <w:t>the source packets directly to the output.</w:t>
      </w:r>
    </w:p>
    <w:p w14:paraId="21BB5B72" w14:textId="2FEC645F" w:rsidR="00907A18" w:rsidRDefault="00907A18">
      <w:pPr>
        <w:pStyle w:val="NO"/>
        <w:pPrChange w:id="191" w:author="Thomas Stockhammer (24/11/25)" w:date="2024-11-25T11:20:00Z" w16du:dateUtc="2024-11-25T10:20:00Z">
          <w:pPr>
            <w:pStyle w:val="EditorsNote"/>
          </w:pPr>
        </w:pPrChange>
      </w:pPr>
      <w:del w:id="192" w:author="Thomas Stockhammer (24/11/25)" w:date="2024-11-25T11:20:00Z" w16du:dateUtc="2024-11-25T10:20:00Z">
        <w:r>
          <w:delText>Editor’s Note</w:delText>
        </w:r>
      </w:del>
      <w:ins w:id="193" w:author="Thomas Stockhammer (24/11/25)" w:date="2024-11-25T11:20:00Z" w16du:dateUtc="2024-11-25T10:20:00Z">
        <w:r w:rsidR="00575AB0">
          <w:t>NOTE</w:t>
        </w:r>
      </w:ins>
      <w:r>
        <w:t>:</w:t>
      </w:r>
      <w:del w:id="194" w:author="Richard Bradbury" w:date="2024-11-25T23:53:00Z" w16du:dateUtc="2024-11-25T23:53:00Z">
        <w:r w:rsidDel="00575AB0">
          <w:delText xml:space="preserve"> </w:delText>
        </w:r>
      </w:del>
      <w:ins w:id="195" w:author="Richard Bradbury" w:date="2024-11-25T23:53:00Z" w16du:dateUtc="2024-11-25T23:53:00Z">
        <w:r w:rsidR="00575AB0">
          <w:tab/>
        </w:r>
      </w:ins>
      <w:r>
        <w:t>It is f</w:t>
      </w:r>
      <w:ins w:id="196" w:author="Richard Bradbury" w:date="2024-11-25T23:53:00Z" w16du:dateUtc="2024-11-25T23:53:00Z">
        <w:r w:rsidR="00575AB0">
          <w:t xml:space="preserve">or </w:t>
        </w:r>
      </w:ins>
      <w:r>
        <w:t>f</w:t>
      </w:r>
      <w:ins w:id="197" w:author="Richard Bradbury" w:date="2024-11-25T23:53:00Z" w16du:dateUtc="2024-11-25T23:53:00Z">
        <w:r w:rsidR="00575AB0">
          <w:t xml:space="preserve">urther </w:t>
        </w:r>
      </w:ins>
      <w:r>
        <w:t>s</w:t>
      </w:r>
      <w:ins w:id="198" w:author="Richard Bradbury" w:date="2024-11-25T23:53:00Z" w16du:dateUtc="2024-11-25T23:53:00Z">
        <w:r w:rsidR="00575AB0">
          <w:t>tudy</w:t>
        </w:r>
      </w:ins>
      <w:del w:id="199" w:author="Richard Bradbury" w:date="2024-11-25T23:53:00Z" w16du:dateUtc="2024-11-25T23:53:00Z">
        <w:r w:rsidDel="00575AB0">
          <w:delText>,</w:delText>
        </w:r>
      </w:del>
      <w:r>
        <w:t xml:space="preserve"> whether the RTP Passth</w:t>
      </w:r>
      <w:ins w:id="200" w:author="Thomas Stockhammer (24/11/26)" w:date="2024-11-26T06:24:00Z" w16du:dateUtc="2024-11-26T05:24:00Z">
        <w:r w:rsidR="00127435">
          <w:t>r</w:t>
        </w:r>
      </w:ins>
      <w:r>
        <w:t>ough function appends FEC information (like a source block id), without modifying the original parts.</w:t>
      </w:r>
    </w:p>
    <w:p w14:paraId="2BAFE694" w14:textId="77777777" w:rsidR="00907A18" w:rsidRDefault="00907A18" w:rsidP="00907A18">
      <w:pPr>
        <w:pStyle w:val="B1"/>
        <w:keepNext/>
        <w:ind w:left="644" w:hanging="360"/>
      </w:pPr>
      <w:r>
        <w:t>3.</w:t>
      </w:r>
      <w:r>
        <w:tab/>
      </w:r>
      <w:r w:rsidRPr="00B90F1E">
        <w:rPr>
          <w:b/>
          <w:bCs/>
        </w:rPr>
        <w:t>FEC Payload Creation</w:t>
      </w:r>
      <w:r>
        <w:t xml:space="preserve"> calculates the FEC redundancy information which is then carried as a separate RTP flow to the receiver.</w:t>
      </w:r>
    </w:p>
    <w:p w14:paraId="162D7E28" w14:textId="77777777" w:rsidR="00907A18" w:rsidRDefault="00907A18" w:rsidP="00907A18">
      <w:pPr>
        <w:pStyle w:val="B1"/>
        <w:keepNext/>
        <w:ind w:left="644" w:hanging="360"/>
      </w:pPr>
      <w:r>
        <w:t>4.</w:t>
      </w:r>
      <w:r>
        <w:tab/>
      </w:r>
      <w:r w:rsidRPr="00B90F1E">
        <w:rPr>
          <w:b/>
          <w:bCs/>
        </w:rPr>
        <w:t>RTP packet creation</w:t>
      </w:r>
      <w:r>
        <w:t xml:space="preserve"> prepends RTP header fields to the payloads of the FEC flow.</w:t>
      </w:r>
    </w:p>
    <w:p w14:paraId="6A4D7575" w14:textId="77777777" w:rsidR="00907A18" w:rsidRDefault="00907A18" w:rsidP="00907A18">
      <w:pPr>
        <w:pStyle w:val="B1"/>
        <w:ind w:left="644" w:hanging="360"/>
      </w:pPr>
      <w:r>
        <w:t>5.</w:t>
      </w:r>
      <w:r>
        <w:tab/>
        <w:t xml:space="preserve">The </w:t>
      </w:r>
      <w:r w:rsidRPr="00B90F1E">
        <w:rPr>
          <w:b/>
          <w:bCs/>
        </w:rPr>
        <w:t>Streamer &amp; Pacer</w:t>
      </w:r>
      <w:r>
        <w:t xml:space="preserve"> ensures a smooth output bit rate according to the configured Guaranteed Bit Rate.</w:t>
      </w:r>
    </w:p>
    <w:p w14:paraId="389FFACC" w14:textId="77777777" w:rsidR="00907A18" w:rsidRDefault="00907A18" w:rsidP="00907A18">
      <w:pPr>
        <w:pStyle w:val="NO"/>
      </w:pPr>
      <w:r>
        <w:t>NOTE:</w:t>
      </w:r>
      <w:r>
        <w:tab/>
        <w:t>Since FEC redundancy is added to the stream, the output bit rate is higher than the input bit rate.</w:t>
      </w:r>
    </w:p>
    <w:p w14:paraId="6C653029" w14:textId="77777777" w:rsidR="00907A18" w:rsidRDefault="00907A18" w:rsidP="00907A18">
      <w:r>
        <w:t>When a GCS AS activates an MB2 session with FEC, the GCS AS provides the following information to the BM</w:t>
      </w:r>
      <w:r>
        <w:noBreakHyphen/>
        <w:t>SC:</w:t>
      </w:r>
    </w:p>
    <w:p w14:paraId="00F57CC0" w14:textId="77777777" w:rsidR="00907A18" w:rsidRDefault="00907A18" w:rsidP="00907A18">
      <w:pPr>
        <w:pStyle w:val="B1"/>
      </w:pPr>
      <w:r>
        <w:t>-</w:t>
      </w:r>
      <w:r>
        <w:tab/>
      </w:r>
      <w:r w:rsidRPr="00EC36F1">
        <w:rPr>
          <w:b/>
          <w:bCs/>
        </w:rPr>
        <w:t>FEC configuration information</w:t>
      </w:r>
      <w:r>
        <w:t xml:space="preserve"> (see clause 6.4.27 of TS 29.468 [18]). A list of the FEC Framework configuration information according to clause 8A.5 of TS 26.346 [16] is depicted in Figure 5.3.1.5-2 below.</w:t>
      </w:r>
    </w:p>
    <w:p w14:paraId="64BF7BEF" w14:textId="77777777" w:rsidR="00907A18" w:rsidRDefault="00907A18" w:rsidP="00907A18">
      <w:r>
        <w:rPr>
          <w:noProof/>
          <w:lang w:val="en-US" w:eastAsia="zh-CN"/>
        </w:rPr>
        <w:lastRenderedPageBreak/>
        <w:drawing>
          <wp:inline distT="0" distB="0" distL="0" distR="0" wp14:anchorId="0B958BAA" wp14:editId="6073E747">
            <wp:extent cx="6120765" cy="3457575"/>
            <wp:effectExtent l="19050" t="19050" r="13335" b="28575"/>
            <wp:docPr id="27" name="Picture 27"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text with black text&#10;&#10;Description automatically generated"/>
                    <pic:cNvPicPr/>
                  </pic:nvPicPr>
                  <pic:blipFill>
                    <a:blip r:embed="rId27"/>
                    <a:stretch>
                      <a:fillRect/>
                    </a:stretch>
                  </pic:blipFill>
                  <pic:spPr>
                    <a:xfrm>
                      <a:off x="0" y="0"/>
                      <a:ext cx="6120765" cy="3457575"/>
                    </a:xfrm>
                    <a:prstGeom prst="rect">
                      <a:avLst/>
                    </a:prstGeom>
                    <a:ln>
                      <a:solidFill>
                        <a:schemeClr val="tx1"/>
                      </a:solidFill>
                    </a:ln>
                  </pic:spPr>
                </pic:pic>
              </a:graphicData>
            </a:graphic>
          </wp:inline>
        </w:drawing>
      </w:r>
    </w:p>
    <w:p w14:paraId="210263C8" w14:textId="77777777" w:rsidR="00907A18" w:rsidRPr="00B90F1E" w:rsidRDefault="00907A18" w:rsidP="00907A18">
      <w:pPr>
        <w:pStyle w:val="TF"/>
      </w:pPr>
      <w:r>
        <w:t>Figure 5.3.1.6-2: FEC Framework configuration information according to TS 26.346 Clause 8A.5</w:t>
      </w:r>
    </w:p>
    <w:p w14:paraId="73BABA6F" w14:textId="77777777" w:rsidR="00907A18" w:rsidRDefault="00907A18" w:rsidP="00907A18">
      <w:pPr>
        <w:pStyle w:val="B1"/>
        <w:ind w:left="0" w:firstLine="0"/>
      </w:pPr>
      <w:r>
        <w:t>As response, the GCS AS receives the MB2-U tunnel endpoint information (i.e. the BM</w:t>
      </w:r>
      <w:r>
        <w:noBreakHyphen/>
        <w:t>SC Address AVP and BM</w:t>
      </w:r>
      <w:r>
        <w:noBreakHyphen/>
        <w:t>SC Port AVP).</w:t>
      </w:r>
    </w:p>
    <w:p w14:paraId="5D8F18CD" w14:textId="77777777" w:rsidR="00907A18" w:rsidRDefault="00907A18" w:rsidP="00907A18">
      <w:r>
        <w:t>When the BM</w:t>
      </w:r>
      <w:r>
        <w:noBreakHyphen/>
        <w:t xml:space="preserve">SC is split into MBSF and MBSTF, the MBSF interacts with the MB-SMF </w:t>
      </w:r>
      <w:proofErr w:type="gramStart"/>
      <w:r>
        <w:t>in order to</w:t>
      </w:r>
      <w:proofErr w:type="gramEnd"/>
      <w:r>
        <w:t xml:space="preserve"> obtain the N6 ingest parameters for the MB-UPF. The MBSF provides the FEC framework configuration information together with the MB-UPF N6 ingest information to the MBSTF via Nmb2. The MBSTF allocates the MB2-U tunnel endpoint information and passes the MB2-U ingest information back to the MBSF.</w:t>
      </w:r>
    </w:p>
    <w:p w14:paraId="55B760A4" w14:textId="77777777" w:rsidR="00907A18" w:rsidRDefault="00907A18" w:rsidP="00907A18">
      <w:r>
        <w:t>The MBSF may pass the FEC Framework configuration information to the MBSTF as an Octet Stream (see clause 6.4.27 of TS 29.468 [18]) so that the MBSTF parses the SDP information.</w:t>
      </w:r>
    </w:p>
    <w:p w14:paraId="6B7792C2"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64CED5DC" w14:textId="77777777" w:rsidR="003736D4" w:rsidRPr="00EB75AA" w:rsidRDefault="003736D4" w:rsidP="003736D4">
      <w:pPr>
        <w:keepNext/>
        <w:keepLines/>
        <w:spacing w:before="180"/>
        <w:ind w:left="1134" w:hanging="1134"/>
        <w:outlineLvl w:val="1"/>
        <w:rPr>
          <w:ins w:id="201" w:author="Thomas Stockhammer (24/11/25)" w:date="2024-11-25T11:20:00Z" w16du:dateUtc="2024-11-25T10:20:00Z"/>
          <w:rFonts w:ascii="Arial" w:hAnsi="Arial"/>
          <w:sz w:val="32"/>
          <w:lang w:val="en-US"/>
        </w:rPr>
      </w:pPr>
      <w:ins w:id="202" w:author="Thomas Stockhammer (24/11/25)" w:date="2024-11-25T11:20:00Z" w16du:dateUtc="2024-11-25T10:20:00Z">
        <w:r w:rsidRPr="00EB75AA">
          <w:rPr>
            <w:rFonts w:ascii="Arial" w:hAnsi="Arial"/>
            <w:sz w:val="32"/>
            <w:lang w:val="en-US"/>
          </w:rPr>
          <w:t>5.9</w:t>
        </w:r>
        <w:r w:rsidRPr="00EB75AA">
          <w:rPr>
            <w:rFonts w:ascii="Arial" w:hAnsi="Arial"/>
            <w:sz w:val="32"/>
            <w:lang w:val="en-US"/>
          </w:rPr>
          <w:tab/>
          <w:t xml:space="preserve">Key Issue #8: </w:t>
        </w:r>
        <w:r w:rsidRPr="00EB75AA">
          <w:rPr>
            <w:rFonts w:ascii="Arial" w:hAnsi="Arial"/>
            <w:noProof/>
            <w:sz w:val="32"/>
          </w:rPr>
          <w:t>In-session unicast repair for MBS Object Distribution</w:t>
        </w:r>
      </w:ins>
    </w:p>
    <w:p w14:paraId="6DEF5719" w14:textId="77777777" w:rsidR="003736D4" w:rsidRPr="00EB75AA" w:rsidRDefault="003736D4" w:rsidP="003736D4">
      <w:pPr>
        <w:keepNext/>
        <w:keepLines/>
        <w:spacing w:before="120"/>
        <w:ind w:left="1134" w:hanging="1134"/>
        <w:outlineLvl w:val="2"/>
        <w:rPr>
          <w:ins w:id="203" w:author="Thomas Stockhammer (24/11/25)" w:date="2024-11-25T11:20:00Z" w16du:dateUtc="2024-11-25T10:20:00Z"/>
          <w:rFonts w:ascii="Arial" w:hAnsi="Arial"/>
          <w:sz w:val="28"/>
        </w:rPr>
      </w:pPr>
      <w:bookmarkStart w:id="204" w:name="_Toc131151153"/>
      <w:ins w:id="205" w:author="Thomas Stockhammer (24/11/25)" w:date="2024-11-25T11:20:00Z" w16du:dateUtc="2024-11-25T10:20:00Z">
        <w:r w:rsidRPr="00EB75AA">
          <w:rPr>
            <w:rFonts w:ascii="Arial" w:hAnsi="Arial"/>
            <w:sz w:val="28"/>
          </w:rPr>
          <w:t>5.9.1</w:t>
        </w:r>
        <w:r w:rsidRPr="00EB75AA">
          <w:rPr>
            <w:rFonts w:ascii="Arial" w:hAnsi="Arial"/>
            <w:sz w:val="28"/>
          </w:rPr>
          <w:tab/>
          <w:t>Description</w:t>
        </w:r>
        <w:bookmarkEnd w:id="204"/>
      </w:ins>
    </w:p>
    <w:p w14:paraId="11ED55CB" w14:textId="0BDD57F8" w:rsidR="003736D4" w:rsidRPr="00EB75AA" w:rsidRDefault="003736D4" w:rsidP="003736D4">
      <w:pPr>
        <w:rPr>
          <w:ins w:id="206" w:author="Thomas Stockhammer (24/11/25)" w:date="2024-11-25T11:20:00Z" w16du:dateUtc="2024-11-25T10:20:00Z"/>
          <w:rFonts w:eastAsia="Malgun Gothic"/>
        </w:rPr>
      </w:pPr>
      <w:ins w:id="207"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 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208" w:author="Richard Bradbury" w:date="2024-11-25T23:53:00Z" w16du:dateUtc="2024-11-25T23:53:00Z">
        <w:r w:rsidR="00575AB0">
          <w:rPr>
            <w:rFonts w:eastAsia="Malgun Gothic"/>
          </w:rPr>
          <w:t> </w:t>
        </w:r>
      </w:ins>
      <w:ins w:id="209" w:author="Thomas Stockhammer (24/11/25)" w:date="2024-11-25T11:20:00Z" w16du:dateUtc="2024-11-25T10:20:00Z">
        <w:r w:rsidRPr="00EB75AA">
          <w:rPr>
            <w:rFonts w:eastAsia="Malgun Gothic"/>
          </w:rPr>
          <w:t xml:space="preserve">6.2.4.2; in-session object repair procedures in </w:t>
        </w:r>
      </w:ins>
      <w:ins w:id="210" w:author="Richard Bradbury" w:date="2024-11-25T23:53:00Z" w16du:dateUtc="2024-11-25T23:53:00Z">
        <w:r w:rsidR="00575AB0">
          <w:rPr>
            <w:rFonts w:eastAsia="Malgun Gothic"/>
          </w:rPr>
          <w:t>clause </w:t>
        </w:r>
      </w:ins>
      <w:ins w:id="211" w:author="Thomas Stockhammer (24/11/25)" w:date="2024-11-25T11:20:00Z" w16du:dateUtc="2024-11-25T10:20:00Z">
        <w:r w:rsidRPr="00EB75AA">
          <w:rPr>
            <w:rFonts w:eastAsia="Malgun Gothic"/>
          </w:rPr>
          <w:t>6.2.4.3 are for further study.</w:t>
        </w:r>
      </w:ins>
    </w:p>
    <w:p w14:paraId="5900FC06" w14:textId="77777777" w:rsidR="003736D4" w:rsidRPr="00EB75AA" w:rsidRDefault="003736D4" w:rsidP="003736D4">
      <w:pPr>
        <w:rPr>
          <w:ins w:id="212" w:author="Thomas Stockhammer (24/11/25)" w:date="2024-11-25T11:20:00Z" w16du:dateUtc="2024-11-25T10:20:00Z"/>
          <w:rFonts w:eastAsia="Malgun Gothic"/>
        </w:rPr>
      </w:pPr>
      <w:ins w:id="213" w:author="Thomas Stockhammer (24/11/25)" w:date="2024-11-25T11:20:00Z" w16du:dateUtc="2024-11-25T10:20:00Z">
        <w:r w:rsidRPr="00EB75AA">
          <w:rPr>
            <w:rFonts w:eastAsia="Malgun Gothic"/>
          </w:rPr>
          <w:t xml:space="preserve">However, for live and low-latency live services using the Object Distribution Method in MBS, in certain cases the transmission of an object is not completely successful. In this case, unicast repair for individual MBS Clients can improve the service quality. However, the timing of such requests needs to be carefully studied </w:t>
        </w:r>
        <w:proofErr w:type="gramStart"/>
        <w:r w:rsidRPr="00EB75AA">
          <w:rPr>
            <w:rFonts w:eastAsia="Malgun Gothic"/>
          </w:rPr>
          <w:t>in order to</w:t>
        </w:r>
        <w:proofErr w:type="gramEnd"/>
        <w:r w:rsidRPr="00EB75AA">
          <w:rPr>
            <w:rFonts w:eastAsia="Malgun Gothic"/>
          </w:rPr>
          <w:t xml:space="preserve"> avoid network overloads or significant latencies in the delivery. A study to extend MBS User Services and object streaming to address in-session repair is of relevance.</w:t>
        </w:r>
      </w:ins>
    </w:p>
    <w:p w14:paraId="15D163A0" w14:textId="77777777" w:rsidR="003736D4" w:rsidRPr="00EB75AA" w:rsidRDefault="003736D4" w:rsidP="003736D4">
      <w:pPr>
        <w:keepNext/>
        <w:keepLines/>
        <w:spacing w:before="120"/>
        <w:ind w:left="1134" w:hanging="1134"/>
        <w:outlineLvl w:val="2"/>
        <w:rPr>
          <w:ins w:id="214" w:author="Thomas Stockhammer (24/11/25)" w:date="2024-11-25T11:20:00Z" w16du:dateUtc="2024-11-25T10:20:00Z"/>
          <w:rFonts w:ascii="Arial" w:hAnsi="Arial"/>
          <w:sz w:val="28"/>
        </w:rPr>
      </w:pPr>
      <w:ins w:id="215" w:author="Thomas Stockhammer (24/11/25)" w:date="2024-11-25T11:20:00Z" w16du:dateUtc="2024-11-25T10:20:00Z">
        <w:r w:rsidRPr="00EB75AA">
          <w:rPr>
            <w:rFonts w:ascii="Arial" w:hAnsi="Arial"/>
            <w:sz w:val="28"/>
          </w:rPr>
          <w:lastRenderedPageBreak/>
          <w:t>5.9.2</w:t>
        </w:r>
        <w:r w:rsidRPr="00EB75AA">
          <w:rPr>
            <w:rFonts w:ascii="Arial" w:hAnsi="Arial"/>
            <w:sz w:val="28"/>
          </w:rPr>
          <w:tab/>
          <w:t>Collaboration scenarios</w:t>
        </w:r>
      </w:ins>
    </w:p>
    <w:p w14:paraId="1CE7A4C1" w14:textId="77777777" w:rsidR="003736D4" w:rsidRPr="00EB75AA" w:rsidRDefault="003736D4" w:rsidP="00575AB0">
      <w:pPr>
        <w:keepNext/>
        <w:rPr>
          <w:ins w:id="216" w:author="Thomas Stockhammer (24/11/25)" w:date="2024-11-25T11:20:00Z" w16du:dateUtc="2024-11-25T10:20:00Z"/>
        </w:rPr>
      </w:pPr>
      <w:ins w:id="217" w:author="Thomas Stockhammer (24/11/25)" w:date="2024-11-25T11:20:00Z" w16du:dateUtc="2024-11-25T10:20:00Z">
        <w:r w:rsidRPr="00EB75AA">
          <w:t>Different high-level collaboration scenarios may apply:</w:t>
        </w:r>
      </w:ins>
    </w:p>
    <w:p w14:paraId="7DA8395B" w14:textId="77777777" w:rsidR="003736D4" w:rsidRPr="00EB75AA" w:rsidRDefault="003736D4" w:rsidP="003736D4">
      <w:pPr>
        <w:ind w:left="568" w:hanging="284"/>
        <w:rPr>
          <w:ins w:id="218" w:author="Thomas Stockhammer (24/11/25)" w:date="2024-11-25T11:20:00Z" w16du:dateUtc="2024-11-25T10:20:00Z"/>
        </w:rPr>
      </w:pPr>
      <w:ins w:id="219" w:author="Thomas Stockhammer (24/11/25)" w:date="2024-11-25T11:20:00Z" w16du:dateUtc="2024-11-25T10:20:00Z">
        <w:r w:rsidRPr="00EB75AA">
          <w:t>1)</w:t>
        </w:r>
        <w:r w:rsidRPr="00EB75AA">
          <w:tab/>
          <w:t>Based on the collaborations in clauses A.3 and A.4 of TS 26.502 </w:t>
        </w:r>
        <w:r>
          <w:t>[29]</w:t>
        </w:r>
        <w:r w:rsidRPr="00EB75AA">
          <w:t>, objects ingested by the MBSTF at reference point Nmb8 are made available to the MBS AS within the Trusted DN. The MBS AS may, for example, be co-located with a 5GMSd AS.</w:t>
        </w:r>
      </w:ins>
    </w:p>
    <w:p w14:paraId="39AD4F92" w14:textId="77777777" w:rsidR="003736D4" w:rsidRPr="00EB75AA" w:rsidRDefault="003736D4" w:rsidP="003736D4">
      <w:pPr>
        <w:ind w:left="568" w:hanging="284"/>
        <w:rPr>
          <w:ins w:id="220" w:author="Thomas Stockhammer (24/11/25)" w:date="2024-11-25T11:20:00Z" w16du:dateUtc="2024-11-25T10:20:00Z"/>
        </w:rPr>
      </w:pPr>
      <w:ins w:id="221" w:author="Thomas Stockhammer (24/11/25)" w:date="2024-11-25T11:20:00Z" w16du:dateUtc="2024-11-25T10:20:00Z">
        <w:r w:rsidRPr="00EB75AA">
          <w:t>2)</w:t>
        </w:r>
        <w:r w:rsidRPr="00EB75AA">
          <w:tab/>
          <w:t>Based on the collaboration in clause A.5 of TS 26.502 </w:t>
        </w:r>
        <w:r>
          <w:t>[29]</w:t>
        </w:r>
        <w:r w:rsidRPr="00EB75AA">
          <w:t>, the MBS Application Provider provides the delivery functions, i.e. the MBS Application Provider (AF/AS) uses an MBSTF-like function to produce packet data compliant with reference point MBS-4-MC and the MBS Application Provider (AF/AS) makes object repair available from an MBS AS-like function that is compliant with reference point MBS-4-UC. The MBS AS-like function may, for example, be co-located with a 5GMSd AS-like function.</w:t>
        </w:r>
      </w:ins>
    </w:p>
    <w:p w14:paraId="48D26317" w14:textId="77777777" w:rsidR="003736D4" w:rsidRPr="00EB75AA" w:rsidRDefault="003736D4" w:rsidP="003736D4">
      <w:pPr>
        <w:ind w:left="568" w:hanging="284"/>
        <w:rPr>
          <w:ins w:id="222" w:author="Thomas Stockhammer (24/11/25)" w:date="2024-11-25T11:20:00Z" w16du:dateUtc="2024-11-25T10:20:00Z"/>
        </w:rPr>
      </w:pPr>
      <w:ins w:id="223" w:author="Thomas Stockhammer (24/11/25)" w:date="2024-11-25T11:20:00Z" w16du:dateUtc="2024-11-25T10:20:00Z">
        <w:r w:rsidRPr="00EB75AA">
          <w:t>3)</w:t>
        </w:r>
        <w:r w:rsidRPr="00EB75AA">
          <w:tab/>
          <w:t>A mixture of 1 and 2 not yet documented in annex A of TS 26.502 </w:t>
        </w:r>
        <w:r>
          <w:t>[29]</w:t>
        </w:r>
        <w:r w:rsidRPr="00EB75AA">
          <w:t>, for which:</w:t>
        </w:r>
      </w:ins>
    </w:p>
    <w:p w14:paraId="4A303508" w14:textId="77777777" w:rsidR="003736D4" w:rsidRPr="00EB75AA" w:rsidRDefault="003736D4" w:rsidP="003736D4">
      <w:pPr>
        <w:ind w:left="851" w:hanging="284"/>
        <w:rPr>
          <w:ins w:id="224" w:author="Thomas Stockhammer (24/11/25)" w:date="2024-11-25T11:20:00Z" w16du:dateUtc="2024-11-25T10:20:00Z"/>
        </w:rPr>
      </w:pPr>
      <w:ins w:id="225" w:author="Thomas Stockhammer (24/11/25)" w:date="2024-11-25T11:20:00Z" w16du:dateUtc="2024-11-25T10:20:00Z">
        <w:r w:rsidRPr="00EB75AA">
          <w:t>-</w:t>
        </w:r>
        <w:r w:rsidRPr="00EB75AA">
          <w:tab/>
          <w:t>An MBS AS-like function that is compliant with reference point MBS-4-UC is provided by the MBS Application Provider (AS/AF). Objects published to the MBSTF at reference point Nmb8 are also ingested by the MBS AS-like function.</w:t>
        </w:r>
      </w:ins>
    </w:p>
    <w:p w14:paraId="366F5F48" w14:textId="77777777" w:rsidR="003736D4" w:rsidRPr="00EB75AA" w:rsidRDefault="003736D4" w:rsidP="003736D4">
      <w:pPr>
        <w:ind w:left="851" w:hanging="284"/>
        <w:rPr>
          <w:ins w:id="226" w:author="Thomas Stockhammer (24/11/25)" w:date="2024-11-25T11:20:00Z" w16du:dateUtc="2024-11-25T10:20:00Z"/>
        </w:rPr>
      </w:pPr>
      <w:ins w:id="227" w:author="Thomas Stockhammer (24/11/25)" w:date="2024-11-25T11:20:00Z" w16du:dateUtc="2024-11-25T10:20:00Z">
        <w:r w:rsidRPr="00EB75AA">
          <w:t>-</w:t>
        </w:r>
        <w:r w:rsidRPr="00EB75AA">
          <w:tab/>
          <w:t>the MBS Application Provider (AF/AS) makes object repair available from an MBS AS-like function that is compliant with reference point MBS 4 UC. The MBS AS-like function may, for example, be co-located with a 5GMSd AS-like function.</w:t>
        </w:r>
      </w:ins>
    </w:p>
    <w:p w14:paraId="69A70BCB" w14:textId="5A1DA9E9" w:rsidR="003736D4" w:rsidRPr="00EB75AA" w:rsidRDefault="003736D4" w:rsidP="003736D4">
      <w:pPr>
        <w:keepNext/>
        <w:keepLines/>
        <w:spacing w:before="120"/>
        <w:ind w:left="1134" w:hanging="1134"/>
        <w:outlineLvl w:val="2"/>
        <w:rPr>
          <w:ins w:id="228" w:author="Thomas Stockhammer (24/11/25)" w:date="2024-11-25T11:20:00Z" w16du:dateUtc="2024-11-25T10:20:00Z"/>
          <w:rFonts w:ascii="Arial" w:hAnsi="Arial"/>
          <w:sz w:val="28"/>
        </w:rPr>
      </w:pPr>
      <w:ins w:id="229" w:author="Thomas Stockhammer (24/11/25)" w:date="2024-11-25T11:20:00Z" w16du:dateUtc="2024-11-25T10:20:00Z">
        <w:r w:rsidRPr="00EB75AA">
          <w:rPr>
            <w:rFonts w:ascii="Arial" w:hAnsi="Arial"/>
            <w:sz w:val="28"/>
          </w:rPr>
          <w:lastRenderedPageBreak/>
          <w:t>5.9.3</w:t>
        </w:r>
        <w:r w:rsidRPr="00EB75AA">
          <w:rPr>
            <w:rFonts w:ascii="Arial" w:hAnsi="Arial"/>
            <w:sz w:val="28"/>
          </w:rPr>
          <w:tab/>
          <w:t>Architecture mapping</w:t>
        </w:r>
      </w:ins>
      <w:ins w:id="230" w:author="Richard Bradbury" w:date="2024-11-25T23:54:00Z" w16du:dateUtc="2024-11-25T23:54:00Z">
        <w:r w:rsidR="00575AB0">
          <w:rPr>
            <w:rFonts w:ascii="Arial" w:hAnsi="Arial"/>
            <w:sz w:val="28"/>
          </w:rPr>
          <w:t>s</w:t>
        </w:r>
      </w:ins>
    </w:p>
    <w:p w14:paraId="487C6541" w14:textId="77777777" w:rsidR="003736D4" w:rsidRPr="00EB75AA" w:rsidRDefault="003736D4" w:rsidP="003736D4">
      <w:pPr>
        <w:keepNext/>
        <w:keepLines/>
        <w:rPr>
          <w:ins w:id="231" w:author="Thomas Stockhammer (24/11/25)" w:date="2024-11-25T11:20:00Z" w16du:dateUtc="2024-11-25T10:20:00Z"/>
        </w:rPr>
      </w:pPr>
      <w:ins w:id="232" w:author="Thomas Stockhammer (24/11/25)" w:date="2024-11-25T11:20:00Z" w16du:dateUtc="2024-11-25T10:20:00Z">
        <w:r w:rsidRPr="00EB75AA">
          <w:t>The MBS User Services network architecture in clause 4.2.2 of TS 26.502 </w:t>
        </w:r>
        <w:r>
          <w:t>[29]</w:t>
        </w:r>
        <w:r w:rsidRPr="00EB75AA">
          <w:t xml:space="preserve"> and the MBS User Service reference architecture in clause 4.3.1.1 of </w:t>
        </w:r>
        <w:r>
          <w:t>[29]</w:t>
        </w:r>
        <w:r w:rsidRPr="00EB75AA">
          <w:t xml:space="preserve"> apply to all collaboration scenarios described in clause 5.9.2 above.</w:t>
        </w:r>
      </w:ins>
    </w:p>
    <w:p w14:paraId="674547C7" w14:textId="760D8ACC" w:rsidR="003736D4" w:rsidRPr="00EB75AA" w:rsidRDefault="003736D4" w:rsidP="003736D4">
      <w:pPr>
        <w:keepNext/>
        <w:keepLines/>
        <w:rPr>
          <w:ins w:id="233" w:author="Thomas Stockhammer (24/11/25)" w:date="2024-11-25T11:20:00Z" w16du:dateUtc="2024-11-25T10:20:00Z"/>
        </w:rPr>
      </w:pPr>
      <w:ins w:id="234" w:author="Thomas Stockhammer (24/11/25)" w:date="2024-11-25T11:20:00Z" w16du:dateUtc="2024-11-25T10:20:00Z">
        <w:r w:rsidRPr="00EB75AA">
          <w:t>For scenario 1,</w:t>
        </w:r>
      </w:ins>
      <w:ins w:id="235" w:author="Richard Bradbury" w:date="2024-11-25T23:54:00Z" w16du:dateUtc="2024-11-25T23:54:00Z">
        <w:r w:rsidR="00575AB0">
          <w:t xml:space="preserve"> </w:t>
        </w:r>
      </w:ins>
      <w:ins w:id="236" w:author="Thomas Stockhammer (24/11/25)" w:date="2024-11-25T11:20:00Z" w16du:dateUtc="2024-11-25T10:20:00Z">
        <w:r w:rsidRPr="00EB75AA">
          <w:t>a mapping to a deployment architecture is provided in clause A.4 of </w:t>
        </w:r>
        <w:r>
          <w:t>[29]</w:t>
        </w:r>
        <w:r w:rsidRPr="00EB75AA">
          <w:t>. It is noted that while figure 4.2.2-1 of </w:t>
        </w:r>
        <w:r>
          <w:t>[29]</w:t>
        </w:r>
        <w:r w:rsidRPr="00EB75AA">
          <w:t xml:space="preserve"> depicts a reference point between the MBSTF and the MBS AS, it is marked out of scope up to and including Release 18. This reference point may be more formally defined as indicated in figure</w:t>
        </w:r>
      </w:ins>
      <w:ins w:id="237" w:author="Richard Bradbury" w:date="2024-11-25T23:54:00Z" w16du:dateUtc="2024-11-25T23:54:00Z">
        <w:r w:rsidR="00575AB0">
          <w:t> </w:t>
        </w:r>
      </w:ins>
      <w:ins w:id="238" w:author="Thomas Stockhammer (24/11/25)" w:date="2024-11-25T11:20:00Z" w16du:dateUtc="2024-11-25T10:20:00Z">
        <w:r w:rsidRPr="00EB75AA">
          <w:t>5.9.3-1.</w:t>
        </w:r>
      </w:ins>
    </w:p>
    <w:p w14:paraId="67DF7CF9" w14:textId="77777777" w:rsidR="003736D4" w:rsidRPr="00EB75AA" w:rsidRDefault="003736D4" w:rsidP="003736D4">
      <w:pPr>
        <w:keepNext/>
        <w:keepLines/>
        <w:spacing w:before="60"/>
        <w:jc w:val="center"/>
        <w:rPr>
          <w:ins w:id="239" w:author="Thomas Stockhammer (24/11/25)" w:date="2024-11-25T11:20:00Z" w16du:dateUtc="2024-11-25T10:20:00Z"/>
          <w:rFonts w:ascii="Arial" w:hAnsi="Arial" w:cs="Arial"/>
          <w:b/>
        </w:rPr>
      </w:pPr>
      <w:ins w:id="240" w:author="Thomas Stockhammer (24/11/25)" w:date="2024-11-25T11:20:00Z" w16du:dateUtc="2024-11-25T10:20:00Z">
        <w:r w:rsidRPr="00EB75AA">
          <w:rPr>
            <w:rFonts w:ascii="Arial" w:hAnsi="Arial"/>
            <w:b/>
          </w:rPr>
          <w:object w:dxaOrig="8640" w:dyaOrig="7350" w14:anchorId="73DC3E28">
            <v:shape id="_x0000_i1030" type="#_x0000_t75" style="width:6in;height:367.5pt" o:ole="">
              <v:imagedata r:id="rId28" o:title=""/>
            </v:shape>
            <o:OLEObject Type="Embed" ProgID="Visio.Drawing.11" ShapeID="_x0000_i1030" DrawAspect="Content" ObjectID="_1794125800" r:id="rId29"/>
          </w:object>
        </w:r>
      </w:ins>
    </w:p>
    <w:p w14:paraId="03CA5AF1" w14:textId="77777777" w:rsidR="003736D4" w:rsidRPr="00EB75AA" w:rsidRDefault="003736D4" w:rsidP="003736D4">
      <w:pPr>
        <w:keepLines/>
        <w:spacing w:after="240"/>
        <w:jc w:val="center"/>
        <w:rPr>
          <w:ins w:id="241" w:author="Thomas Stockhammer (24/11/25)" w:date="2024-11-25T11:20:00Z" w16du:dateUtc="2024-11-25T10:20:00Z"/>
          <w:rFonts w:ascii="Arial" w:hAnsi="Arial" w:cs="Arial"/>
          <w:b/>
        </w:rPr>
      </w:pPr>
      <w:ins w:id="242" w:author="Thomas Stockhammer (24/11/25)" w:date="2024-11-25T11:20:00Z" w16du:dateUtc="2024-11-25T10:20:00Z">
        <w:r w:rsidRPr="00EB75AA">
          <w:rPr>
            <w:rFonts w:ascii="Arial" w:hAnsi="Arial" w:cs="Arial"/>
            <w:b/>
          </w:rPr>
          <w:t>Figure 5.9.3-1: MBS User Services network architecture highlighting the potential need for a new reference point between MBSTF and MBS AS</w:t>
        </w:r>
      </w:ins>
    </w:p>
    <w:p w14:paraId="050F740B" w14:textId="77777777" w:rsidR="003736D4" w:rsidRPr="00EB75AA" w:rsidRDefault="003736D4" w:rsidP="003736D4">
      <w:pPr>
        <w:rPr>
          <w:ins w:id="243" w:author="Thomas Stockhammer (24/11/25)" w:date="2024-11-25T11:20:00Z" w16du:dateUtc="2024-11-25T10:20:00Z"/>
        </w:rPr>
      </w:pPr>
      <w:ins w:id="244" w:author="Thomas Stockhammer (24/11/25)" w:date="2024-11-25T11:20:00Z" w16du:dateUtc="2024-11-25T10:20:00Z">
        <w:r w:rsidRPr="00EB75AA">
          <w:t>For scenario 2, a mapping to a deployment architecture is provided in clause A.5 of TS 26.502 </w:t>
        </w:r>
        <w:r>
          <w:t>[29]</w:t>
        </w:r>
        <w:r w:rsidRPr="00EB75AA">
          <w:t>.</w:t>
        </w:r>
      </w:ins>
    </w:p>
    <w:p w14:paraId="3CE38F15" w14:textId="77777777" w:rsidR="003736D4" w:rsidRPr="00EB75AA" w:rsidRDefault="003736D4" w:rsidP="003736D4">
      <w:pPr>
        <w:keepNext/>
        <w:keepLines/>
        <w:rPr>
          <w:ins w:id="245" w:author="Thomas Stockhammer (24/11/25)" w:date="2024-11-25T11:20:00Z" w16du:dateUtc="2024-11-25T10:20:00Z"/>
        </w:rPr>
      </w:pPr>
      <w:ins w:id="246" w:author="Thomas Stockhammer (24/11/25)" w:date="2024-11-25T11:20:00Z" w16du:dateUtc="2024-11-25T10:20:00Z">
        <w:r w:rsidRPr="00EB75AA">
          <w:lastRenderedPageBreak/>
          <w:t>For scenario 3, a mapping to a deployment architecture is provided is provided in figure 5.9.3-2.</w:t>
        </w:r>
      </w:ins>
    </w:p>
    <w:p w14:paraId="00F4DE3E" w14:textId="77777777" w:rsidR="003736D4" w:rsidRPr="00EB75AA" w:rsidRDefault="003736D4" w:rsidP="003736D4">
      <w:pPr>
        <w:keepLines/>
        <w:spacing w:after="240"/>
        <w:jc w:val="center"/>
        <w:rPr>
          <w:ins w:id="247" w:author="Thomas Stockhammer (24/11/25)" w:date="2024-11-25T11:20:00Z" w16du:dateUtc="2024-11-25T10:20:00Z"/>
          <w:rFonts w:ascii="Arial" w:hAnsi="Arial" w:cs="Arial"/>
          <w:b/>
        </w:rPr>
      </w:pPr>
      <w:ins w:id="248" w:author="Thomas Stockhammer (24/11/25)" w:date="2024-11-25T11:20:00Z" w16du:dateUtc="2024-11-25T10:20:00Z">
        <w:r w:rsidRPr="00EB75AA">
          <w:rPr>
            <w:rFonts w:ascii="Arial" w:hAnsi="Arial"/>
            <w:b/>
          </w:rPr>
          <w:object w:dxaOrig="9210" w:dyaOrig="5910" w14:anchorId="63498209">
            <v:shape id="_x0000_i1031" type="#_x0000_t75" style="width:461.25pt;height:295.5pt" o:ole="">
              <v:imagedata r:id="rId30" o:title=""/>
            </v:shape>
            <o:OLEObject Type="Embed" ProgID="Visio.Drawing.15" ShapeID="_x0000_i1031" DrawAspect="Content" ObjectID="_1794125801" r:id="rId31"/>
          </w:object>
        </w:r>
      </w:ins>
    </w:p>
    <w:p w14:paraId="4CFE9A2F" w14:textId="7BCA6C00" w:rsidR="003736D4" w:rsidRPr="00EB75AA" w:rsidRDefault="003736D4" w:rsidP="003736D4">
      <w:pPr>
        <w:keepNext/>
        <w:rPr>
          <w:ins w:id="249" w:author="Thomas Stockhammer (24/11/25)" w:date="2024-11-25T11:20:00Z" w16du:dateUtc="2024-11-25T10:20:00Z"/>
          <w:rFonts w:ascii="Arial" w:hAnsi="Arial"/>
          <w:b/>
        </w:rPr>
      </w:pPr>
      <w:ins w:id="250" w:author="Thomas Stockhammer (24/11/25)" w:date="2024-11-25T11:20:00Z" w16du:dateUtc="2024-11-25T10:20:00Z">
        <w:r w:rsidRPr="00EB75AA">
          <w:rPr>
            <w:rFonts w:ascii="Arial" w:hAnsi="Arial"/>
            <w:b/>
          </w:rPr>
          <w:t>Figure 5.9.3-2</w:t>
        </w:r>
      </w:ins>
      <w:ins w:id="251" w:author="Richard Bradbury" w:date="2024-11-25T23:54:00Z" w16du:dateUtc="2024-11-25T23:54:00Z">
        <w:r w:rsidR="00575AB0">
          <w:rPr>
            <w:rFonts w:ascii="Arial" w:hAnsi="Arial"/>
            <w:b/>
          </w:rPr>
          <w:t>:</w:t>
        </w:r>
      </w:ins>
      <w:ins w:id="252" w:author="Thomas Stockhammer (24/11/25)" w:date="2024-11-25T11:20:00Z" w16du:dateUtc="2024-11-25T10:20:00Z">
        <w:r w:rsidRPr="00EB75AA">
          <w:rPr>
            <w:rFonts w:ascii="Arial" w:hAnsi="Arial"/>
            <w:b/>
          </w:rPr>
          <w:t xml:space="preserve"> Deployment with MBS Application Provider (AF/AS) hosting MBS AS in External DN</w:t>
        </w:r>
      </w:ins>
    </w:p>
    <w:p w14:paraId="5E6DD69D" w14:textId="77777777" w:rsidR="003736D4" w:rsidRPr="00EB75AA" w:rsidRDefault="003736D4" w:rsidP="003736D4">
      <w:pPr>
        <w:rPr>
          <w:ins w:id="253" w:author="Thomas Stockhammer (24/11/25)" w:date="2024-11-25T11:20:00Z" w16du:dateUtc="2024-11-25T10:20:00Z"/>
        </w:rPr>
      </w:pPr>
      <w:ins w:id="254" w:author="Thomas Stockhammer (24/11/25)" w:date="2024-11-25T11:20:00Z" w16du:dateUtc="2024-11-25T10:20:00Z">
        <w:r w:rsidRPr="00EB75AA">
          <w:t>In this collaboration:</w:t>
        </w:r>
      </w:ins>
    </w:p>
    <w:p w14:paraId="36CF2CA9" w14:textId="77777777" w:rsidR="003736D4" w:rsidRPr="00EB75AA" w:rsidRDefault="003736D4" w:rsidP="003736D4">
      <w:pPr>
        <w:keepNext/>
        <w:ind w:left="568" w:hanging="284"/>
        <w:rPr>
          <w:ins w:id="255" w:author="Thomas Stockhammer (24/11/25)" w:date="2024-11-25T11:20:00Z" w16du:dateUtc="2024-11-25T10:20:00Z"/>
        </w:rPr>
      </w:pPr>
      <w:ins w:id="256" w:author="Thomas Stockhammer (24/11/25)" w:date="2024-11-25T11:20:00Z" w16du:dateUtc="2024-11-25T10:20:00Z">
        <w:r w:rsidRPr="00EB75AA">
          <w:t>-</w:t>
        </w:r>
        <w:r w:rsidRPr="00EB75AA">
          <w:tab/>
          <w:t>The MBS AS-like entity is not configured by the MBSF, and hence reference point MBS-9 is not instantiated.</w:t>
        </w:r>
      </w:ins>
    </w:p>
    <w:p w14:paraId="44F13140" w14:textId="77777777" w:rsidR="003736D4" w:rsidRPr="00EB75AA" w:rsidRDefault="003736D4" w:rsidP="003736D4">
      <w:pPr>
        <w:ind w:left="568" w:hanging="284"/>
        <w:rPr>
          <w:ins w:id="257" w:author="Thomas Stockhammer (24/11/25)" w:date="2024-11-25T11:20:00Z" w16du:dateUtc="2024-11-25T10:20:00Z"/>
        </w:rPr>
      </w:pPr>
      <w:ins w:id="258" w:author="Thomas Stockhammer (24/11/25)" w:date="2024-11-25T11:20:00Z" w16du:dateUtc="2024-11-25T10:20:00Z">
        <w:r w:rsidRPr="00EB75AA">
          <w:t>-</w:t>
        </w:r>
        <w:r w:rsidRPr="00EB75AA">
          <w:tab/>
          <w:t>An equivalent of the considered MBS-NEW reference point is also not required between the MBS AS-like entity and the MBSTF.</w:t>
        </w:r>
      </w:ins>
    </w:p>
    <w:p w14:paraId="73FB46A1" w14:textId="77777777" w:rsidR="003736D4" w:rsidRPr="00EB75AA" w:rsidRDefault="003736D4" w:rsidP="003736D4">
      <w:pPr>
        <w:rPr>
          <w:ins w:id="259" w:author="Thomas Stockhammer (24/11/25)" w:date="2024-11-25T11:20:00Z" w16du:dateUtc="2024-11-25T10:20:00Z"/>
        </w:rPr>
      </w:pPr>
      <w:ins w:id="260" w:author="Thomas Stockhammer (24/11/25)" w:date="2024-11-25T11:20:00Z" w16du:dateUtc="2024-11-25T10:20:00Z">
        <w:r w:rsidRPr="00EB75AA">
          <w:t>This new collaboration scenario is not considered in the prime focus of this key issue and is not further studied.</w:t>
        </w:r>
      </w:ins>
    </w:p>
    <w:p w14:paraId="09D17B4A" w14:textId="77777777" w:rsidR="003736D4" w:rsidRPr="00EB75AA" w:rsidRDefault="003736D4" w:rsidP="003736D4">
      <w:pPr>
        <w:keepNext/>
        <w:keepLines/>
        <w:spacing w:before="120"/>
        <w:ind w:left="1134" w:hanging="1134"/>
        <w:outlineLvl w:val="2"/>
        <w:rPr>
          <w:ins w:id="261" w:author="Thomas Stockhammer (24/11/25)" w:date="2024-11-25T11:20:00Z" w16du:dateUtc="2024-11-25T10:20:00Z"/>
          <w:rFonts w:ascii="Arial" w:hAnsi="Arial"/>
          <w:sz w:val="28"/>
        </w:rPr>
      </w:pPr>
      <w:ins w:id="262" w:author="Thomas Stockhammer (24/11/25)" w:date="2024-11-25T11:20:00Z" w16du:dateUtc="2024-11-25T10:20:00Z">
        <w:r w:rsidRPr="00EB75AA">
          <w:rPr>
            <w:rFonts w:ascii="Arial" w:hAnsi="Arial"/>
            <w:sz w:val="28"/>
          </w:rPr>
          <w:lastRenderedPageBreak/>
          <w:t>5.9.4</w:t>
        </w:r>
        <w:r w:rsidRPr="00EB75AA">
          <w:rPr>
            <w:rFonts w:ascii="Arial" w:hAnsi="Arial"/>
            <w:sz w:val="28"/>
          </w:rPr>
          <w:tab/>
          <w:t>High-level call flows</w:t>
        </w:r>
      </w:ins>
    </w:p>
    <w:p w14:paraId="44736F78" w14:textId="77777777" w:rsidR="003736D4" w:rsidRPr="00EB75AA" w:rsidRDefault="003736D4" w:rsidP="003736D4">
      <w:pPr>
        <w:keepNext/>
        <w:keepLines/>
        <w:spacing w:before="120"/>
        <w:ind w:left="1418" w:hanging="1418"/>
        <w:outlineLvl w:val="3"/>
        <w:rPr>
          <w:ins w:id="263" w:author="Thomas Stockhammer (24/11/25)" w:date="2024-11-25T11:20:00Z" w16du:dateUtc="2024-11-25T10:20:00Z"/>
          <w:rFonts w:ascii="Arial" w:hAnsi="Arial"/>
          <w:sz w:val="24"/>
        </w:rPr>
      </w:pPr>
      <w:ins w:id="264" w:author="Thomas Stockhammer (24/11/25)" w:date="2024-11-25T11:20:00Z" w16du:dateUtc="2024-11-25T10:20:00Z">
        <w:r w:rsidRPr="00EB75AA">
          <w:rPr>
            <w:rFonts w:ascii="Arial" w:hAnsi="Arial"/>
            <w:sz w:val="24"/>
          </w:rPr>
          <w:t>5.9.4.1</w:t>
        </w:r>
        <w:r w:rsidRPr="00EB75AA">
          <w:rPr>
            <w:rFonts w:ascii="Arial" w:hAnsi="Arial"/>
            <w:sz w:val="24"/>
          </w:rPr>
          <w:tab/>
          <w:t>Existing call flow for post-session object repair</w:t>
        </w:r>
      </w:ins>
    </w:p>
    <w:p w14:paraId="1B88212B" w14:textId="77777777" w:rsidR="003736D4" w:rsidRPr="00EB75AA" w:rsidRDefault="003736D4" w:rsidP="003736D4">
      <w:pPr>
        <w:keepNext/>
        <w:rPr>
          <w:ins w:id="265" w:author="Thomas Stockhammer (24/11/25)" w:date="2024-11-25T11:20:00Z" w16du:dateUtc="2024-11-25T10:20:00Z"/>
        </w:rPr>
      </w:pPr>
      <w:ins w:id="266" w:author="Thomas Stockhammer (24/11/25)" w:date="2024-11-25T11:20:00Z" w16du:dateUtc="2024-11-25T10:20:00Z">
        <w:r w:rsidRPr="00EB75AA">
          <w:t>Up to and including Release 18, TS 26.502 </w:t>
        </w:r>
        <w:r>
          <w:t>[29]</w:t>
        </w:r>
        <w:r w:rsidRPr="00EB75AA">
          <w:t xml:space="preserve"> does not include any procedural call flows for object repair.</w:t>
        </w:r>
      </w:ins>
    </w:p>
    <w:p w14:paraId="506D288A" w14:textId="77777777" w:rsidR="003736D4" w:rsidRPr="00EB75AA" w:rsidRDefault="003736D4" w:rsidP="003736D4">
      <w:pPr>
        <w:keepNext/>
        <w:rPr>
          <w:ins w:id="267" w:author="Thomas Stockhammer (24/11/25)" w:date="2024-11-25T11:20:00Z" w16du:dateUtc="2024-11-25T10:20:00Z"/>
        </w:rPr>
      </w:pPr>
      <w:ins w:id="268" w:author="Thomas Stockhammer (24/11/25)" w:date="2024-11-25T11:20:00Z" w16du:dateUtc="2024-11-25T10:20:00Z">
        <w:r w:rsidRPr="00EB75AA">
          <w:t>Clause 6.2.4.2 of TS 26.517 </w:t>
        </w:r>
        <w:r>
          <w:t>[30]</w:t>
        </w:r>
        <w:r w:rsidRPr="00EB75AA">
          <w:t xml:space="preserve"> includes a detailed procedure for post-session object repair from which the sequence diagram in figure 5.9.4.1-1 has been synthesised.</w:t>
        </w:r>
      </w:ins>
    </w:p>
    <w:p w14:paraId="06B91FA3" w14:textId="7AD46931" w:rsidR="003736D4" w:rsidRPr="00EB75AA" w:rsidRDefault="00575AB0" w:rsidP="003736D4">
      <w:pPr>
        <w:keepNext/>
        <w:keepLines/>
        <w:spacing w:after="240"/>
        <w:jc w:val="center"/>
        <w:rPr>
          <w:ins w:id="269" w:author="Thomas Stockhammer (24/11/25)" w:date="2024-11-25T11:20:00Z" w16du:dateUtc="2024-11-25T10:20:00Z"/>
          <w:rFonts w:ascii="Arial" w:hAnsi="Arial" w:cs="Arial"/>
          <w:b/>
        </w:rPr>
      </w:pPr>
      <w:ins w:id="270" w:author="Thomas Stockhammer (24/11/25)" w:date="2024-11-25T11:20:00Z" w16du:dateUtc="2024-11-25T10:20:00Z">
        <w:r w:rsidRPr="00EB75AA">
          <w:rPr>
            <w:rFonts w:ascii="Arial" w:hAnsi="Arial"/>
            <w:b/>
          </w:rPr>
          <w:object w:dxaOrig="4185" w:dyaOrig="7770" w14:anchorId="160E76B4">
            <v:shape id="_x0000_i1032" type="#_x0000_t75" style="width:227.25pt;height:422.25pt;mso-position-horizontal:absolute" o:ole="">
              <v:imagedata r:id="rId32" o:title=""/>
            </v:shape>
            <o:OLEObject Type="Embed" ProgID="Mscgen.Chart" ShapeID="_x0000_i1032" DrawAspect="Content" ObjectID="_1794125802" r:id="rId33"/>
          </w:object>
        </w:r>
      </w:ins>
    </w:p>
    <w:p w14:paraId="0A4F86BA" w14:textId="348451BA" w:rsidR="00575AB0" w:rsidRPr="00EB75AA" w:rsidRDefault="00575AB0" w:rsidP="00575AB0">
      <w:pPr>
        <w:pStyle w:val="NF"/>
        <w:rPr>
          <w:ins w:id="271" w:author="Thomas Stockhammer (24/11/25)" w:date="2024-11-25T11:20:00Z" w16du:dateUtc="2024-11-25T10:20:00Z"/>
          <w:noProof/>
          <w:lang w:val="en-US"/>
        </w:rPr>
      </w:pPr>
      <w:ins w:id="272" w:author="Thomas Stockhammer (24/11/25)" w:date="2024-11-25T11:20:00Z" w16du:dateUtc="2024-11-25T10:20:00Z">
        <w:r w:rsidRPr="00EB75AA">
          <w:rPr>
            <w:noProof/>
            <w:lang w:val="en-US"/>
          </w:rPr>
          <w:t>NOTE:</w:t>
        </w:r>
        <w:r w:rsidRPr="00EB75AA">
          <w:rPr>
            <w:noProof/>
            <w:lang w:val="en-US"/>
          </w:rPr>
          <w:tab/>
          <w:t>In a normative specification the call flow is preferably extended with provisioning and ingest.</w:t>
        </w:r>
      </w:ins>
      <w:ins w:id="273" w:author="Richard Bradbury" w:date="2024-11-25T23:56:00Z" w16du:dateUtc="2024-11-25T23:56:00Z">
        <w:r>
          <w:rPr>
            <w:noProof/>
            <w:lang w:val="en-US"/>
          </w:rPr>
          <w:br/>
        </w:r>
      </w:ins>
    </w:p>
    <w:p w14:paraId="06FF5A1B" w14:textId="77777777" w:rsidR="003736D4" w:rsidRPr="00EB75AA" w:rsidRDefault="003736D4" w:rsidP="003736D4">
      <w:pPr>
        <w:keepLines/>
        <w:spacing w:after="240"/>
        <w:jc w:val="center"/>
        <w:rPr>
          <w:ins w:id="274" w:author="Thomas Stockhammer (24/11/25)" w:date="2024-11-25T11:20:00Z" w16du:dateUtc="2024-11-25T10:20:00Z"/>
          <w:rFonts w:ascii="Arial" w:hAnsi="Arial" w:cs="Arial"/>
          <w:b/>
        </w:rPr>
      </w:pPr>
      <w:ins w:id="275" w:author="Thomas Stockhammer (24/11/25)" w:date="2024-11-25T11:20:00Z" w16du:dateUtc="2024-11-25T10:20:00Z">
        <w:r w:rsidRPr="00EB75AA">
          <w:rPr>
            <w:rFonts w:ascii="Arial" w:hAnsi="Arial" w:cs="Arial"/>
            <w:b/>
          </w:rPr>
          <w:t>Figure 5.9.4.1-1 Call flow for post-session object repair</w:t>
        </w:r>
        <w:r w:rsidRPr="00EB75AA">
          <w:rPr>
            <w:rFonts w:ascii="Arial" w:hAnsi="Arial" w:cs="Arial"/>
            <w:b/>
          </w:rPr>
          <w:br/>
          <w:t xml:space="preserve">as specified in TS 26.517 </w:t>
        </w:r>
        <w:r>
          <w:rPr>
            <w:rFonts w:ascii="Arial" w:hAnsi="Arial" w:cs="Arial"/>
            <w:b/>
          </w:rPr>
          <w:t>[30]</w:t>
        </w:r>
        <w:r w:rsidRPr="00EB75AA">
          <w:rPr>
            <w:rFonts w:ascii="Arial" w:hAnsi="Arial" w:cs="Arial"/>
            <w:b/>
          </w:rPr>
          <w:t>, clause 6.2.4.2</w:t>
        </w:r>
      </w:ins>
    </w:p>
    <w:p w14:paraId="13CD8DD8" w14:textId="77777777" w:rsidR="003736D4" w:rsidRPr="00EB75AA" w:rsidRDefault="003736D4" w:rsidP="003736D4">
      <w:pPr>
        <w:keepNext/>
        <w:keepLines/>
        <w:spacing w:before="120"/>
        <w:ind w:left="1418" w:hanging="1418"/>
        <w:outlineLvl w:val="3"/>
        <w:rPr>
          <w:ins w:id="276" w:author="Thomas Stockhammer (24/11/25)" w:date="2024-11-25T11:20:00Z" w16du:dateUtc="2024-11-25T10:20:00Z"/>
          <w:rFonts w:ascii="Arial" w:hAnsi="Arial"/>
          <w:sz w:val="24"/>
        </w:rPr>
      </w:pPr>
      <w:ins w:id="277" w:author="Thomas Stockhammer (24/11/25)" w:date="2024-11-25T11:20:00Z" w16du:dateUtc="2024-11-25T10:20:00Z">
        <w:r w:rsidRPr="00EB75AA">
          <w:rPr>
            <w:rFonts w:ascii="Arial" w:hAnsi="Arial"/>
            <w:sz w:val="24"/>
          </w:rPr>
          <w:lastRenderedPageBreak/>
          <w:t>5.9.4.2</w:t>
        </w:r>
        <w:r w:rsidRPr="00EB75AA">
          <w:rPr>
            <w:rFonts w:ascii="Arial" w:hAnsi="Arial"/>
            <w:sz w:val="24"/>
          </w:rPr>
          <w:tab/>
          <w:t>In-session object repair call flow</w:t>
        </w:r>
      </w:ins>
    </w:p>
    <w:p w14:paraId="4FC75C1A" w14:textId="77777777" w:rsidR="003736D4" w:rsidRPr="00EB75AA" w:rsidRDefault="003736D4" w:rsidP="003736D4">
      <w:pPr>
        <w:keepNext/>
        <w:rPr>
          <w:ins w:id="278" w:author="Thomas Stockhammer (24/11/25)" w:date="2024-11-25T11:20:00Z" w16du:dateUtc="2024-11-25T10:20:00Z"/>
        </w:rPr>
      </w:pPr>
      <w:ins w:id="279" w:author="Thomas Stockhammer (24/11/25)" w:date="2024-11-25T11:20:00Z" w16du:dateUtc="2024-11-25T10:20:00Z">
        <w:r w:rsidRPr="00EB75AA">
          <w:t>Figure 5.9.4.2-1 provides a modified version of the post-session repair call flow from figure 5.9.4.1-1 that describes a call flow for in-session repair. In this case, MBS object delivery and repair of objects typically runs in parallel.</w:t>
        </w:r>
      </w:ins>
    </w:p>
    <w:p w14:paraId="2E2539F9" w14:textId="6D6BA863" w:rsidR="003736D4" w:rsidRPr="00EB75AA" w:rsidRDefault="00575AB0" w:rsidP="003736D4">
      <w:pPr>
        <w:keepNext/>
        <w:keepLines/>
        <w:spacing w:after="240"/>
        <w:jc w:val="center"/>
        <w:rPr>
          <w:ins w:id="280" w:author="Thomas Stockhammer (24/11/25)" w:date="2024-11-25T11:20:00Z" w16du:dateUtc="2024-11-25T10:20:00Z"/>
          <w:rFonts w:ascii="Arial" w:hAnsi="Arial" w:cs="Arial"/>
          <w:b/>
        </w:rPr>
      </w:pPr>
      <w:ins w:id="281" w:author="Thomas Stockhammer (24/11/25)" w:date="2024-11-25T11:20:00Z" w16du:dateUtc="2024-11-25T10:20:00Z">
        <w:r w:rsidRPr="00EB75AA">
          <w:rPr>
            <w:rFonts w:ascii="Arial" w:hAnsi="Arial"/>
            <w:b/>
          </w:rPr>
          <w:object w:dxaOrig="5475" w:dyaOrig="9945" w14:anchorId="43EC8C4A">
            <v:shape id="_x0000_i1033" type="#_x0000_t75" style="width:258.75pt;height:471pt;mso-position-horizontal:absolute" o:ole="">
              <v:imagedata r:id="rId34" o:title=""/>
            </v:shape>
            <o:OLEObject Type="Embed" ProgID="Mscgen.Chart" ShapeID="_x0000_i1033" DrawAspect="Content" ObjectID="_1794125803" r:id="rId35"/>
          </w:object>
        </w:r>
      </w:ins>
    </w:p>
    <w:p w14:paraId="6AB66A7D" w14:textId="7BDF68FC" w:rsidR="00575AB0" w:rsidRPr="00EB75AA" w:rsidRDefault="00575AB0" w:rsidP="00575AB0">
      <w:pPr>
        <w:pStyle w:val="NF"/>
        <w:rPr>
          <w:ins w:id="282" w:author="Thomas Stockhammer (24/11/25)" w:date="2024-11-25T11:20:00Z" w16du:dateUtc="2024-11-25T10:20:00Z"/>
          <w:noProof/>
          <w:lang w:val="en-US"/>
        </w:rPr>
      </w:pPr>
      <w:ins w:id="283" w:author="Thomas Stockhammer (24/11/25)" w:date="2024-11-25T11:20:00Z" w16du:dateUtc="2024-11-25T10:20:00Z">
        <w:r w:rsidRPr="00EB75AA">
          <w:rPr>
            <w:noProof/>
            <w:lang w:val="en-US"/>
          </w:rPr>
          <w:t>NOTE</w:t>
        </w:r>
      </w:ins>
      <w:ins w:id="284" w:author="Richard Bradbury" w:date="2024-11-25T23:58:00Z" w16du:dateUtc="2024-11-25T23:58:00Z">
        <w:r>
          <w:rPr>
            <w:noProof/>
            <w:lang w:val="en-US"/>
          </w:rPr>
          <w:t> 1</w:t>
        </w:r>
      </w:ins>
      <w:ins w:id="285" w:author="Thomas Stockhammer (24/11/25)" w:date="2024-11-25T11:20:00Z" w16du:dateUtc="2024-11-25T10:20:00Z">
        <w:r w:rsidRPr="00EB75AA">
          <w:rPr>
            <w:noProof/>
            <w:lang w:val="en-US"/>
          </w:rPr>
          <w:t>:</w:t>
        </w:r>
        <w:r w:rsidRPr="00EB75AA">
          <w:rPr>
            <w:noProof/>
            <w:lang w:val="en-US"/>
          </w:rPr>
          <w:tab/>
          <w:t>In a normative specification the call flow is preferably extended with provisioning and ingest.</w:t>
        </w:r>
      </w:ins>
    </w:p>
    <w:p w14:paraId="0DDC8BCD" w14:textId="31AC101F" w:rsidR="00575AB0" w:rsidRPr="00EB75AA" w:rsidRDefault="00575AB0" w:rsidP="00575AB0">
      <w:pPr>
        <w:pStyle w:val="NF"/>
        <w:rPr>
          <w:ins w:id="286" w:author="Thomas Stockhammer (24/11/25)" w:date="2024-11-25T11:20:00Z" w16du:dateUtc="2024-11-25T10:20:00Z"/>
        </w:rPr>
      </w:pPr>
      <w:ins w:id="287" w:author="Richard Bradbury" w:date="2024-11-25T23:58:00Z" w16du:dateUtc="2024-11-25T23:58:00Z">
        <w:r>
          <w:t>NOTE 2:</w:t>
        </w:r>
        <w:r>
          <w:tab/>
          <w:t>D</w:t>
        </w:r>
      </w:ins>
      <w:ins w:id="288" w:author="Thomas Stockhammer (24/11/25)" w:date="2024-11-25T11:20:00Z" w16du:dateUtc="2024-11-25T10:20:00Z">
        <w:r w:rsidRPr="00EB75AA">
          <w:t>istribution and repair transactions may be interleaved in time or may occur in parallel, no longer sequentially.</w:t>
        </w:r>
      </w:ins>
    </w:p>
    <w:p w14:paraId="652DC7D7" w14:textId="77777777" w:rsidR="003736D4" w:rsidRPr="00EB75AA" w:rsidRDefault="003736D4" w:rsidP="003736D4">
      <w:pPr>
        <w:keepLines/>
        <w:spacing w:after="240"/>
        <w:jc w:val="center"/>
        <w:rPr>
          <w:ins w:id="289" w:author="Thomas Stockhammer (24/11/25)" w:date="2024-11-25T11:20:00Z" w16du:dateUtc="2024-11-25T10:20:00Z"/>
          <w:rFonts w:ascii="Arial" w:hAnsi="Arial" w:cs="Arial"/>
          <w:b/>
        </w:rPr>
      </w:pPr>
      <w:ins w:id="290" w:author="Thomas Stockhammer (24/11/25)" w:date="2024-11-25T11:20:00Z" w16du:dateUtc="2024-11-25T10:20:00Z">
        <w:r w:rsidRPr="00EB75AA">
          <w:rPr>
            <w:rFonts w:ascii="Arial" w:hAnsi="Arial" w:cs="Arial"/>
            <w:b/>
          </w:rPr>
          <w:t>Figure 5.9.4.2-1 Call flow for in-session object repair</w:t>
        </w:r>
      </w:ins>
    </w:p>
    <w:p w14:paraId="285880C3" w14:textId="2D21751F" w:rsidR="003736D4" w:rsidRPr="00EB75AA" w:rsidRDefault="003736D4" w:rsidP="003736D4">
      <w:pPr>
        <w:rPr>
          <w:ins w:id="291" w:author="Thomas Stockhammer (24/11/25)" w:date="2024-11-25T11:20:00Z" w16du:dateUtc="2024-11-25T10:20:00Z"/>
        </w:rPr>
      </w:pPr>
      <w:ins w:id="292" w:author="Thomas Stockhammer (24/11/25)" w:date="2024-11-25T11:20:00Z" w16du:dateUtc="2024-11-25T10:20:00Z">
        <w:r w:rsidRPr="00EB75AA">
          <w:t>One of the crucial parts in the above call flow is the timing of when the delivery of the object is declared complete</w:t>
        </w:r>
      </w:ins>
      <w:ins w:id="293" w:author="Richard Bradbury" w:date="2024-11-25T23:56:00Z" w16du:dateUtc="2024-11-25T23:56:00Z">
        <w:r w:rsidR="00575AB0">
          <w:t>,</w:t>
        </w:r>
      </w:ins>
      <w:ins w:id="294" w:author="Thomas Stockhammer (24/11/25)" w:date="2024-11-25T11:20:00Z" w16du:dateUtc="2024-11-25T10:20:00Z">
        <w:r w:rsidRPr="00EB75AA">
          <w:t xml:space="preserve"> and repair procedures are initiated. If the delivery </w:t>
        </w:r>
        <w:proofErr w:type="gramStart"/>
        <w:r w:rsidRPr="00EB75AA">
          <w:t>is considered to be</w:t>
        </w:r>
        <w:proofErr w:type="gramEnd"/>
        <w:r w:rsidRPr="00EB75AA">
          <w:t xml:space="preserve"> complete too early, all participants in the MBS User Services session may initiate a repair request. If it is too late, then the recovery of the object is delayed for the application and may arrive too late to be useful, especially in the case of segmented media presentations.</w:t>
        </w:r>
      </w:ins>
    </w:p>
    <w:p w14:paraId="665083C4" w14:textId="77777777" w:rsidR="003736D4" w:rsidRPr="00EB75AA" w:rsidRDefault="003736D4" w:rsidP="003736D4">
      <w:pPr>
        <w:rPr>
          <w:ins w:id="295" w:author="Thomas Stockhammer (24/11/25)" w:date="2024-11-25T11:20:00Z" w16du:dateUtc="2024-11-25T10:20:00Z"/>
        </w:rPr>
      </w:pPr>
      <w:ins w:id="296" w:author="Thomas Stockhammer (24/11/25)" w:date="2024-11-25T11:20:00Z" w16du:dateUtc="2024-11-25T10:20:00Z">
        <w:r w:rsidRPr="00EB75AA">
          <w:t>Secondly, parallel execution of object distribution and in-session object repair may be achieved using broadcast distribution of objects concurrently with unicast uplink repair requests and downlink reception of the requested repair data. In case the MBS User Service is made available via a Receive-Only Mode (ROM) system (for example MBMS-ROM or via broadcast mode in a Non-Terrestrial Network), the MBS Client may even require use of multiple Radio Access Networks at the same time.</w:t>
        </w:r>
      </w:ins>
    </w:p>
    <w:p w14:paraId="456FB0A6" w14:textId="77777777" w:rsidR="003736D4" w:rsidRPr="00EB75AA" w:rsidRDefault="003736D4" w:rsidP="003736D4">
      <w:pPr>
        <w:keepNext/>
        <w:keepLines/>
        <w:spacing w:before="120"/>
        <w:ind w:left="1134" w:hanging="1134"/>
        <w:outlineLvl w:val="2"/>
        <w:rPr>
          <w:ins w:id="297" w:author="Thomas Stockhammer (24/11/25)" w:date="2024-11-25T11:20:00Z" w16du:dateUtc="2024-11-25T10:20:00Z"/>
          <w:rFonts w:ascii="Arial" w:hAnsi="Arial"/>
          <w:sz w:val="28"/>
        </w:rPr>
      </w:pPr>
      <w:ins w:id="298" w:author="Thomas Stockhammer (24/11/25)" w:date="2024-11-25T11:20:00Z" w16du:dateUtc="2024-11-25T10:20:00Z">
        <w:r w:rsidRPr="00EB75AA">
          <w:rPr>
            <w:rFonts w:ascii="Arial" w:hAnsi="Arial"/>
            <w:sz w:val="28"/>
          </w:rPr>
          <w:lastRenderedPageBreak/>
          <w:t>5.9.5</w:t>
        </w:r>
        <w:r w:rsidRPr="00EB75AA">
          <w:rPr>
            <w:rFonts w:ascii="Arial" w:hAnsi="Arial"/>
            <w:sz w:val="28"/>
          </w:rPr>
          <w:tab/>
          <w:t>Gap analysis and requirements</w:t>
        </w:r>
      </w:ins>
    </w:p>
    <w:p w14:paraId="68D8A652" w14:textId="77777777" w:rsidR="003736D4" w:rsidRPr="00EB75AA" w:rsidRDefault="003736D4" w:rsidP="003736D4">
      <w:pPr>
        <w:keepNext/>
        <w:rPr>
          <w:ins w:id="299" w:author="Thomas Stockhammer (24/11/25)" w:date="2024-11-25T11:20:00Z" w16du:dateUtc="2024-11-25T10:20:00Z"/>
        </w:rPr>
      </w:pPr>
      <w:ins w:id="300" w:author="Thomas Stockhammer (24/11/25)" w:date="2024-11-25T11:20:00Z" w16du:dateUtc="2024-11-25T10:20:00Z">
        <w:r w:rsidRPr="00EB75AA">
          <w:t>The following aspects are identified to be missing:</w:t>
        </w:r>
      </w:ins>
    </w:p>
    <w:p w14:paraId="5A7185B5" w14:textId="77777777" w:rsidR="003736D4" w:rsidRPr="00EB75AA" w:rsidRDefault="003736D4" w:rsidP="003736D4">
      <w:pPr>
        <w:ind w:left="568" w:hanging="284"/>
        <w:rPr>
          <w:ins w:id="301" w:author="Thomas Stockhammer (24/11/25)" w:date="2024-11-25T11:20:00Z" w16du:dateUtc="2024-11-25T10:20:00Z"/>
        </w:rPr>
      </w:pPr>
      <w:ins w:id="302" w:author="Thomas Stockhammer (24/11/25)" w:date="2024-11-25T11:20:00Z" w16du:dateUtc="2024-11-25T10:20:00Z">
        <w:r w:rsidRPr="00EB75AA">
          <w:t>1)</w:t>
        </w:r>
        <w:r w:rsidRPr="00EB75AA">
          <w:tab/>
          <w:t xml:space="preserve">Formal definition of a named reference point between the MBSTF and the MBS AS </w:t>
        </w:r>
        <w:proofErr w:type="gramStart"/>
        <w:r w:rsidRPr="00EB75AA">
          <w:t>in order to</w:t>
        </w:r>
        <w:proofErr w:type="gramEnd"/>
        <w:r w:rsidRPr="00EB75AA">
          <w:t xml:space="preserve"> publish objects to the MBS AS for the purpose of object repair.</w:t>
        </w:r>
      </w:ins>
    </w:p>
    <w:p w14:paraId="50235C80" w14:textId="77777777" w:rsidR="003736D4" w:rsidRPr="00EB75AA" w:rsidRDefault="003736D4" w:rsidP="003736D4">
      <w:pPr>
        <w:ind w:left="568" w:hanging="284"/>
        <w:rPr>
          <w:ins w:id="303" w:author="Thomas Stockhammer (24/11/25)" w:date="2024-11-25T11:20:00Z" w16du:dateUtc="2024-11-25T10:20:00Z"/>
        </w:rPr>
      </w:pPr>
      <w:ins w:id="304" w:author="Thomas Stockhammer (24/11/25)" w:date="2024-11-25T11:20:00Z" w16du:dateUtc="2024-11-25T10:20:00Z">
        <w:r w:rsidRPr="00EB75AA">
          <w:t>2)</w:t>
        </w:r>
        <w:r w:rsidRPr="00EB75AA">
          <w:tab/>
          <w:t>Reliable signalling from the MBSTF to the MBS Client via reference point MBS-4 of when the delivery of an object is completed.</w:t>
        </w:r>
      </w:ins>
    </w:p>
    <w:p w14:paraId="77A07BFB" w14:textId="77777777" w:rsidR="003736D4" w:rsidRPr="00EB75AA" w:rsidRDefault="003736D4" w:rsidP="003736D4">
      <w:pPr>
        <w:ind w:left="568" w:hanging="284"/>
        <w:rPr>
          <w:ins w:id="305" w:author="Thomas Stockhammer (24/11/25)" w:date="2024-11-25T11:20:00Z" w16du:dateUtc="2024-11-25T10:20:00Z"/>
        </w:rPr>
      </w:pPr>
      <w:ins w:id="306" w:author="Thomas Stockhammer (24/11/25)" w:date="2024-11-25T11:20:00Z" w16du:dateUtc="2024-11-25T10:20:00Z">
        <w:r w:rsidRPr="00EB75AA">
          <w:t>3)</w:t>
        </w:r>
        <w:r w:rsidRPr="00EB75AA">
          <w:tab/>
          <w:t>Signalling from MBSTF to the MBS Client via reference point MBS-4 when the object needs to be released to the application.</w:t>
        </w:r>
      </w:ins>
    </w:p>
    <w:p w14:paraId="62C13216" w14:textId="77777777" w:rsidR="003736D4" w:rsidRPr="00EB75AA" w:rsidRDefault="003736D4" w:rsidP="003736D4">
      <w:pPr>
        <w:ind w:left="568" w:hanging="284"/>
        <w:rPr>
          <w:ins w:id="307" w:author="Thomas Stockhammer (24/11/25)" w:date="2024-11-25T11:20:00Z" w16du:dateUtc="2024-11-25T10:20:00Z"/>
        </w:rPr>
      </w:pPr>
      <w:ins w:id="308" w:author="Thomas Stockhammer (24/11/25)" w:date="2024-11-25T11:20:00Z" w16du:dateUtc="2024-11-25T10:20:00Z">
        <w:r w:rsidRPr="00EB75AA">
          <w:t>4)</w:t>
        </w:r>
        <w:r w:rsidRPr="00EB75AA">
          <w:tab/>
          <w:t>The execution of parallel MBS object delivery and in-session object repair.</w:t>
        </w:r>
      </w:ins>
    </w:p>
    <w:p w14:paraId="28AB5108" w14:textId="77777777" w:rsidR="003736D4" w:rsidRPr="00EB75AA" w:rsidRDefault="003736D4" w:rsidP="003736D4">
      <w:pPr>
        <w:ind w:left="568" w:hanging="284"/>
        <w:rPr>
          <w:ins w:id="309" w:author="Thomas Stockhammer (24/11/25)" w:date="2024-11-25T11:20:00Z" w16du:dateUtc="2024-11-25T10:20:00Z"/>
        </w:rPr>
      </w:pPr>
      <w:ins w:id="310" w:author="Thomas Stockhammer (24/11/25)" w:date="2024-11-25T11:20:00Z" w16du:dateUtc="2024-11-25T10:20:00Z">
        <w:r w:rsidRPr="00EB75AA">
          <w:t>5)</w:t>
        </w:r>
        <w:r w:rsidRPr="00EB75AA">
          <w:tab/>
          <w:t>In order to ensure that the timing in FDTs is synchronized with the UE’s view of time, an accurate time synchronisation between the MBSTF and the UE is needed.</w:t>
        </w:r>
      </w:ins>
    </w:p>
    <w:p w14:paraId="4F506DFB" w14:textId="77777777" w:rsidR="003736D4" w:rsidRPr="00EB75AA" w:rsidRDefault="003736D4" w:rsidP="003736D4">
      <w:pPr>
        <w:keepNext/>
        <w:keepLines/>
        <w:spacing w:before="120"/>
        <w:ind w:left="1134" w:hanging="1134"/>
        <w:outlineLvl w:val="2"/>
        <w:rPr>
          <w:ins w:id="311" w:author="Thomas Stockhammer (24/11/25)" w:date="2024-11-25T11:20:00Z" w16du:dateUtc="2024-11-25T10:20:00Z"/>
          <w:rFonts w:ascii="Arial" w:hAnsi="Arial"/>
          <w:sz w:val="28"/>
        </w:rPr>
      </w:pPr>
      <w:ins w:id="312" w:author="Thomas Stockhammer (24/11/25)" w:date="2024-11-25T11:20:00Z" w16du:dateUtc="2024-11-25T10:20:00Z">
        <w:r w:rsidRPr="00EB75AA">
          <w:rPr>
            <w:rFonts w:ascii="Arial" w:hAnsi="Arial"/>
            <w:sz w:val="28"/>
          </w:rPr>
          <w:t>5.9.6</w:t>
        </w:r>
        <w:r w:rsidRPr="00EB75AA">
          <w:rPr>
            <w:rFonts w:ascii="Arial" w:hAnsi="Arial"/>
            <w:sz w:val="28"/>
          </w:rPr>
          <w:tab/>
          <w:t>Candidate solutions</w:t>
        </w:r>
      </w:ins>
    </w:p>
    <w:p w14:paraId="5B981A5D" w14:textId="77777777" w:rsidR="003736D4" w:rsidRPr="00EB75AA" w:rsidRDefault="003736D4" w:rsidP="003736D4">
      <w:pPr>
        <w:rPr>
          <w:ins w:id="313" w:author="Thomas Stockhammer (24/11/25)" w:date="2024-11-25T11:20:00Z" w16du:dateUtc="2024-11-25T10:20:00Z"/>
        </w:rPr>
      </w:pPr>
      <w:ins w:id="314" w:author="Thomas Stockhammer (24/11/25)" w:date="2024-11-25T11:20:00Z" w16du:dateUtc="2024-11-25T10:20:00Z">
        <w:r w:rsidRPr="00EB75AA">
          <w:t>On gap #1 identified in clause 5.9.5:</w:t>
        </w:r>
      </w:ins>
    </w:p>
    <w:p w14:paraId="75383600" w14:textId="77777777" w:rsidR="003736D4" w:rsidRPr="00EB75AA" w:rsidRDefault="003736D4" w:rsidP="003736D4">
      <w:pPr>
        <w:ind w:left="568" w:hanging="284"/>
        <w:rPr>
          <w:ins w:id="315" w:author="Thomas Stockhammer (24/11/25)" w:date="2024-11-25T11:20:00Z" w16du:dateUtc="2024-11-25T10:20:00Z"/>
        </w:rPr>
      </w:pPr>
      <w:ins w:id="316" w:author="Thomas Stockhammer (24/11/25)" w:date="2024-11-25T11:20:00Z" w16du:dateUtc="2024-11-25T10:20:00Z">
        <w:r w:rsidRPr="00EB75AA">
          <w:t>-</w:t>
        </w:r>
        <w:r w:rsidRPr="00EB75AA">
          <w:tab/>
          <w:t xml:space="preserve">Define a named reference point between the MBSTF and the MBS AS </w:t>
        </w:r>
        <w:proofErr w:type="gramStart"/>
        <w:r w:rsidRPr="00EB75AA">
          <w:t>in order to</w:t>
        </w:r>
        <w:proofErr w:type="gramEnd"/>
        <w:r w:rsidRPr="00EB75AA">
          <w:t xml:space="preserve"> publish objects to the MBS AS for the purpose of object repair.</w:t>
        </w:r>
      </w:ins>
    </w:p>
    <w:p w14:paraId="087CA480" w14:textId="77777777" w:rsidR="003736D4" w:rsidRPr="00EB75AA" w:rsidRDefault="003736D4" w:rsidP="003736D4">
      <w:pPr>
        <w:ind w:left="568" w:hanging="284"/>
        <w:rPr>
          <w:ins w:id="317" w:author="Thomas Stockhammer (24/11/25)" w:date="2024-11-25T11:20:00Z" w16du:dateUtc="2024-11-25T10:20:00Z"/>
        </w:rPr>
      </w:pPr>
      <w:ins w:id="318" w:author="Thomas Stockhammer (24/11/25)" w:date="2024-11-25T11:20:00Z" w16du:dateUtc="2024-11-25T10:20:00Z">
        <w:r w:rsidRPr="00EB75AA">
          <w:t>-</w:t>
        </w:r>
        <w:r w:rsidRPr="00EB75AA">
          <w:tab/>
          <w:t>Document a call flow for procedures including post session repair and in session repair.</w:t>
        </w:r>
      </w:ins>
    </w:p>
    <w:p w14:paraId="30BF77C6" w14:textId="77777777" w:rsidR="003736D4" w:rsidRPr="00EB75AA" w:rsidRDefault="003736D4" w:rsidP="003736D4">
      <w:pPr>
        <w:rPr>
          <w:ins w:id="319" w:author="Thomas Stockhammer (24/11/25)" w:date="2024-11-25T11:20:00Z" w16du:dateUtc="2024-11-25T10:20:00Z"/>
        </w:rPr>
      </w:pPr>
      <w:ins w:id="320" w:author="Thomas Stockhammer (24/11/25)" w:date="2024-11-25T11:20:00Z" w16du:dateUtc="2024-11-25T10:20:00Z">
        <w:r w:rsidRPr="00EB75AA">
          <w:t>On gap #2 identified in clause 5.9.5, the following signalling options exist:</w:t>
        </w:r>
      </w:ins>
    </w:p>
    <w:p w14:paraId="3C62C664" w14:textId="77777777" w:rsidR="003736D4" w:rsidRPr="00EB75AA" w:rsidRDefault="003736D4" w:rsidP="003736D4">
      <w:pPr>
        <w:ind w:left="568" w:hanging="284"/>
        <w:rPr>
          <w:ins w:id="321" w:author="Thomas Stockhammer (24/11/25)" w:date="2024-11-25T11:20:00Z" w16du:dateUtc="2024-11-25T10:20:00Z"/>
        </w:rPr>
      </w:pPr>
      <w:ins w:id="322" w:author="Thomas Stockhammer (24/11/25)" w:date="2024-11-25T11:20:00Z" w16du:dateUtc="2024-11-25T10:20:00Z">
        <w:r w:rsidRPr="00EB75AA">
          <w:t>-</w:t>
        </w:r>
        <w:r w:rsidRPr="00EB75AA">
          <w:tab/>
          <w:t>using the FLUTE File Delivery Table (FDT) parameters to signal the time when repairs can be requested (e.g. Expires attribute).</w:t>
        </w:r>
      </w:ins>
    </w:p>
    <w:p w14:paraId="3461AD8A" w14:textId="77777777" w:rsidR="003736D4" w:rsidRPr="00EB75AA" w:rsidRDefault="003736D4" w:rsidP="003736D4">
      <w:pPr>
        <w:ind w:left="568" w:hanging="284"/>
        <w:rPr>
          <w:ins w:id="323" w:author="Thomas Stockhammer (24/11/25)" w:date="2024-11-25T11:20:00Z" w16du:dateUtc="2024-11-25T10:20:00Z"/>
        </w:rPr>
      </w:pPr>
      <w:ins w:id="324" w:author="Thomas Stockhammer (24/11/25)" w:date="2024-11-25T11:20:00Z" w16du:dateUtc="2024-11-25T10:20:00Z">
        <w:r w:rsidRPr="00EB75AA">
          <w:t>-</w:t>
        </w:r>
        <w:r w:rsidRPr="00EB75AA">
          <w:tab/>
          <w:t>Using LCT header information to signal the time when repairs can be requested (e.g., B-Flag).</w:t>
        </w:r>
      </w:ins>
    </w:p>
    <w:p w14:paraId="224B5E5A" w14:textId="77777777" w:rsidR="003736D4" w:rsidRPr="00EB75AA" w:rsidRDefault="003736D4" w:rsidP="003736D4">
      <w:pPr>
        <w:rPr>
          <w:ins w:id="325" w:author="Thomas Stockhammer (24/11/25)" w:date="2024-11-25T11:20:00Z" w16du:dateUtc="2024-11-25T10:20:00Z"/>
        </w:rPr>
      </w:pPr>
      <w:ins w:id="326" w:author="Thomas Stockhammer (24/11/25)" w:date="2024-11-25T11:20:00Z" w16du:dateUtc="2024-11-25T10:20:00Z">
        <w:r w:rsidRPr="00EB75AA">
          <w:t>On gap #3 identified in clause 5.9.5, the following signalling options exist in the FLUTE File Delivery Table (FDT):</w:t>
        </w:r>
      </w:ins>
    </w:p>
    <w:p w14:paraId="406F66A8" w14:textId="77777777" w:rsidR="003736D4" w:rsidRPr="00EB75AA" w:rsidRDefault="003736D4" w:rsidP="003736D4">
      <w:pPr>
        <w:ind w:left="568" w:hanging="284"/>
        <w:rPr>
          <w:ins w:id="327" w:author="Thomas Stockhammer (24/11/25)" w:date="2024-11-25T11:20:00Z" w16du:dateUtc="2024-11-25T10:20:00Z"/>
        </w:rPr>
      </w:pPr>
      <w:ins w:id="328" w:author="Thomas Stockhammer (24/11/25)" w:date="2024-11-25T11:20:00Z" w16du:dateUtc="2024-11-25T10:20:00Z">
        <w:r w:rsidRPr="00EB75AA">
          <w:t>-</w:t>
        </w:r>
        <w:r w:rsidRPr="00EB75AA">
          <w:tab/>
          <w:t>Using FDT parameters to signal the availability time when the object needs to be released.</w:t>
        </w:r>
      </w:ins>
    </w:p>
    <w:p w14:paraId="0CC20B35" w14:textId="77777777" w:rsidR="003736D4" w:rsidRPr="00EB75AA" w:rsidRDefault="003736D4" w:rsidP="003736D4">
      <w:pPr>
        <w:rPr>
          <w:ins w:id="329" w:author="Thomas Stockhammer (24/11/25)" w:date="2024-11-25T11:20:00Z" w16du:dateUtc="2024-11-25T10:20:00Z"/>
        </w:rPr>
      </w:pPr>
      <w:ins w:id="330" w:author="Thomas Stockhammer (24/11/25)" w:date="2024-11-25T11:20:00Z" w16du:dateUtc="2024-11-25T10:20:00Z">
        <w:r w:rsidRPr="00EB75AA">
          <w:t xml:space="preserve">On gap #4 identified in clause 5.9.5, the execution of MBS object delivery and in-session unicast repair can run in parallel in the MBS Client. </w:t>
        </w:r>
      </w:ins>
    </w:p>
    <w:p w14:paraId="0B34B15F" w14:textId="2BC95C83" w:rsidR="003736D4" w:rsidRPr="00EB75AA" w:rsidRDefault="003736D4" w:rsidP="003736D4">
      <w:pPr>
        <w:rPr>
          <w:ins w:id="331" w:author="Thomas Stockhammer (24/11/25)" w:date="2024-11-25T11:20:00Z" w16du:dateUtc="2024-11-25T10:20:00Z"/>
        </w:rPr>
      </w:pPr>
      <w:ins w:id="332" w:author="Thomas Stockhammer (24/11/25)" w:date="2024-11-25T11:20:00Z" w16du:dateUtc="2024-11-25T10:20:00Z">
        <w:r w:rsidRPr="00EB75AA">
          <w:t>On gap #5 identified in clause 5.9.5, time synchronization can reuse functionalities defined in TS 26.346 [16], but tighter synchronization that 1</w:t>
        </w:r>
      </w:ins>
      <w:ins w:id="333" w:author="Richard Bradbury" w:date="2024-11-25T23:59:00Z" w16du:dateUtc="2024-11-25T23:59:00Z">
        <w:r w:rsidR="00743D8C">
          <w:t> </w:t>
        </w:r>
      </w:ins>
      <w:ins w:id="334" w:author="Thomas Stockhammer (24/11/25)" w:date="2024-11-25T11:20:00Z" w16du:dateUtc="2024-11-25T10:20:00Z">
        <w:r w:rsidRPr="00EB75AA">
          <w:t>second.</w:t>
        </w:r>
      </w:ins>
    </w:p>
    <w:p w14:paraId="7F853711" w14:textId="77777777" w:rsidR="003736D4" w:rsidRPr="00EB75AA" w:rsidRDefault="003736D4" w:rsidP="003736D4">
      <w:pPr>
        <w:keepNext/>
        <w:keepLines/>
        <w:spacing w:before="120"/>
        <w:ind w:left="1134" w:hanging="1134"/>
        <w:outlineLvl w:val="2"/>
        <w:rPr>
          <w:ins w:id="335" w:author="Thomas Stockhammer (24/11/25)" w:date="2024-11-25T11:20:00Z" w16du:dateUtc="2024-11-25T10:20:00Z"/>
          <w:rFonts w:ascii="Arial" w:hAnsi="Arial"/>
          <w:sz w:val="28"/>
        </w:rPr>
      </w:pPr>
      <w:ins w:id="336" w:author="Thomas Stockhammer (24/11/25)" w:date="2024-11-25T11:20:00Z" w16du:dateUtc="2024-11-25T10:20:00Z">
        <w:r w:rsidRPr="00EB75AA">
          <w:rPr>
            <w:rFonts w:ascii="Arial" w:hAnsi="Arial"/>
            <w:sz w:val="28"/>
          </w:rPr>
          <w:t>5.9.7</w:t>
        </w:r>
        <w:r w:rsidRPr="00EB75AA">
          <w:rPr>
            <w:rFonts w:ascii="Arial" w:hAnsi="Arial"/>
            <w:sz w:val="28"/>
          </w:rPr>
          <w:tab/>
          <w:t>Summary and conclusions</w:t>
        </w:r>
      </w:ins>
    </w:p>
    <w:p w14:paraId="349E71CD" w14:textId="5D3B24AF" w:rsidR="003736D4" w:rsidRPr="00EB75AA" w:rsidRDefault="003736D4" w:rsidP="003736D4">
      <w:pPr>
        <w:rPr>
          <w:ins w:id="337" w:author="Thomas Stockhammer (24/11/25)" w:date="2024-11-25T11:20:00Z" w16du:dateUtc="2024-11-25T10:20:00Z"/>
          <w:rFonts w:eastAsia="Malgun Gothic"/>
        </w:rPr>
      </w:pPr>
      <w:ins w:id="338" w:author="Thomas Stockhammer (24/11/25)" w:date="2024-11-25T11:20:00Z" w16du:dateUtc="2024-11-25T10:20:00Z">
        <w:r w:rsidRPr="00EB75AA">
          <w:rPr>
            <w:rFonts w:eastAsia="Malgun Gothic"/>
          </w:rPr>
          <w:t>Clause 4.2.6 of TS 26.502 </w:t>
        </w:r>
        <w:r>
          <w:rPr>
            <w:rFonts w:eastAsia="Malgun Gothic"/>
          </w:rPr>
          <w:t>[29]</w:t>
        </w:r>
        <w:r w:rsidRPr="00EB75AA">
          <w:rPr>
            <w:rFonts w:eastAsia="Malgun Gothic"/>
          </w:rPr>
          <w:t xml:space="preserve"> defines object repair. However, only a post-session repair procedure is defined up to and including Release 18; in-session object repair procedures are declared as being for further study. Accordingly, clause</w:t>
        </w:r>
      </w:ins>
      <w:ins w:id="339" w:author="Richard Bradbury" w:date="2024-11-26T00:00:00Z" w16du:dateUtc="2024-11-26T00:00:00Z">
        <w:r w:rsidR="00743D8C">
          <w:rPr>
            <w:rFonts w:eastAsia="Malgun Gothic"/>
          </w:rPr>
          <w:t> </w:t>
        </w:r>
      </w:ins>
      <w:ins w:id="340" w:author="Thomas Stockhammer (24/11/25)" w:date="2024-11-25T11:20:00Z" w16du:dateUtc="2024-11-25T10:20:00Z">
        <w:r w:rsidRPr="00EB75AA">
          <w:rPr>
            <w:rFonts w:eastAsia="Malgun Gothic"/>
          </w:rPr>
          <w:t>6.2.4 of TS 26.517 </w:t>
        </w:r>
        <w:r>
          <w:rPr>
            <w:rFonts w:eastAsia="Malgun Gothic"/>
          </w:rPr>
          <w:t>[30]</w:t>
        </w:r>
        <w:r w:rsidRPr="00EB75AA">
          <w:rPr>
            <w:rFonts w:eastAsia="Malgun Gothic"/>
          </w:rPr>
          <w:t xml:space="preserve"> defines an object repair mechanism for FLUTE, but only a post-session repair procedure is defined in clause</w:t>
        </w:r>
      </w:ins>
      <w:ins w:id="341" w:author="Richard Bradbury" w:date="2024-11-26T00:00:00Z" w16du:dateUtc="2024-11-26T00:00:00Z">
        <w:r w:rsidR="00743D8C">
          <w:rPr>
            <w:rFonts w:eastAsia="Malgun Gothic"/>
          </w:rPr>
          <w:t> </w:t>
        </w:r>
      </w:ins>
      <w:ins w:id="342" w:author="Thomas Stockhammer (24/11/25)" w:date="2024-11-25T11:20:00Z" w16du:dateUtc="2024-11-25T10:20:00Z">
        <w:r w:rsidRPr="00EB75AA">
          <w:rPr>
            <w:rFonts w:eastAsia="Malgun Gothic"/>
          </w:rPr>
          <w:t xml:space="preserve">6.2.4.2; in-session object repair procedures in </w:t>
        </w:r>
      </w:ins>
      <w:ins w:id="343" w:author="Richard Bradbury" w:date="2024-11-26T00:00:00Z" w16du:dateUtc="2024-11-26T00:00:00Z">
        <w:r w:rsidR="00743D8C">
          <w:rPr>
            <w:rFonts w:eastAsia="Malgun Gothic"/>
          </w:rPr>
          <w:t>clause </w:t>
        </w:r>
      </w:ins>
      <w:ins w:id="344" w:author="Thomas Stockhammer (24/11/25)" w:date="2024-11-25T11:20:00Z" w16du:dateUtc="2024-11-25T10:20:00Z">
        <w:r w:rsidRPr="00EB75AA">
          <w:rPr>
            <w:rFonts w:eastAsia="Malgun Gothic"/>
          </w:rPr>
          <w:t>6.2.4.3 are for further study.</w:t>
        </w:r>
      </w:ins>
    </w:p>
    <w:p w14:paraId="3D808B3B" w14:textId="476337C6" w:rsidR="003736D4" w:rsidRPr="00EB75AA" w:rsidRDefault="003736D4" w:rsidP="003736D4">
      <w:pPr>
        <w:rPr>
          <w:ins w:id="345" w:author="Thomas Stockhammer (24/11/25)" w:date="2024-11-25T11:20:00Z" w16du:dateUtc="2024-11-25T10:20:00Z"/>
          <w:rFonts w:eastAsia="Malgun Gothic"/>
        </w:rPr>
      </w:pPr>
      <w:ins w:id="346" w:author="Thomas Stockhammer (24/11/25)" w:date="2024-11-25T11:20:00Z" w16du:dateUtc="2024-11-25T10:20:00Z">
        <w:r w:rsidRPr="00EB75AA">
          <w:rPr>
            <w:rFonts w:eastAsia="Malgun Gothic"/>
          </w:rPr>
          <w:t>For live and low-latency live services using the Object Distribution Method in MBS, in certain cases the transmission of an object is not completely successful. In this case, unicast repair for individual MBS Clients can improve the service quality.</w:t>
        </w:r>
      </w:ins>
    </w:p>
    <w:p w14:paraId="076A3466" w14:textId="77777777" w:rsidR="003736D4" w:rsidRPr="00EB75AA" w:rsidRDefault="003736D4" w:rsidP="003736D4">
      <w:pPr>
        <w:rPr>
          <w:ins w:id="347" w:author="Thomas Stockhammer (24/11/25)" w:date="2024-11-25T11:20:00Z" w16du:dateUtc="2024-11-25T10:20:00Z"/>
          <w:noProof/>
        </w:rPr>
      </w:pPr>
      <w:ins w:id="348" w:author="Thomas Stockhammer (24/11/25)" w:date="2024-11-25T11:20:00Z" w16du:dateUtc="2024-11-25T10:20:00Z">
        <w:r w:rsidRPr="00EB75AA">
          <w:rPr>
            <w:noProof/>
          </w:rPr>
          <w:t>It is recommended to support in-session unicast repair in a future version of MBS User Services. For this purpose, the candidate solutions documented in clause 5.9.6 are recommended to be implemented.</w:t>
        </w:r>
      </w:ins>
    </w:p>
    <w:p w14:paraId="1068D7FE" w14:textId="77777777" w:rsidR="003736D4" w:rsidRPr="00EB75AA" w:rsidRDefault="003736D4" w:rsidP="00743D8C">
      <w:pPr>
        <w:keepNext/>
        <w:rPr>
          <w:ins w:id="349" w:author="Thomas Stockhammer (24/11/25)" w:date="2024-11-25T11:20:00Z" w16du:dateUtc="2024-11-25T10:20:00Z"/>
          <w:noProof/>
        </w:rPr>
      </w:pPr>
      <w:ins w:id="350" w:author="Thomas Stockhammer (24/11/25)" w:date="2024-11-25T11:20:00Z" w16du:dateUtc="2024-11-25T10:20:00Z">
        <w:r w:rsidRPr="00EB75AA">
          <w:rPr>
            <w:noProof/>
          </w:rPr>
          <w:t>For stage-2 impact:</w:t>
        </w:r>
      </w:ins>
    </w:p>
    <w:p w14:paraId="2132E1D3" w14:textId="1D30453E" w:rsidR="003736D4" w:rsidRPr="00EB75AA" w:rsidRDefault="003736D4" w:rsidP="003736D4">
      <w:pPr>
        <w:ind w:left="568" w:hanging="284"/>
        <w:rPr>
          <w:ins w:id="351" w:author="Thomas Stockhammer (24/11/25)" w:date="2024-11-25T11:20:00Z" w16du:dateUtc="2024-11-25T10:20:00Z"/>
          <w:noProof/>
        </w:rPr>
      </w:pPr>
      <w:ins w:id="352" w:author="Thomas Stockhammer (24/11/25)" w:date="2024-11-25T11:20:00Z" w16du:dateUtc="2024-11-25T10:20:00Z">
        <w:r w:rsidRPr="00EB75AA">
          <w:rPr>
            <w:noProof/>
          </w:rPr>
          <w:t>-</w:t>
        </w:r>
        <w:r w:rsidRPr="00EB75AA">
          <w:rPr>
            <w:noProof/>
          </w:rPr>
          <w:tab/>
          <w:t>Gap#1 in clause 5.9.5 is expected to be addressed by the candidate solution in clause</w:t>
        </w:r>
      </w:ins>
      <w:ins w:id="353" w:author="Richard Bradbury" w:date="2024-11-26T00:00:00Z" w16du:dateUtc="2024-11-26T00:00:00Z">
        <w:r w:rsidR="00743D8C">
          <w:rPr>
            <w:noProof/>
          </w:rPr>
          <w:t> </w:t>
        </w:r>
      </w:ins>
      <w:ins w:id="354" w:author="Thomas Stockhammer (24/11/25)" w:date="2024-11-25T11:20:00Z" w16du:dateUtc="2024-11-25T10:20:00Z">
        <w:r w:rsidRPr="00EB75AA">
          <w:rPr>
            <w:noProof/>
          </w:rPr>
          <w:t>5.9.6:</w:t>
        </w:r>
      </w:ins>
    </w:p>
    <w:p w14:paraId="380E181F" w14:textId="77777777" w:rsidR="003736D4" w:rsidRPr="00EB75AA" w:rsidRDefault="003736D4" w:rsidP="003736D4">
      <w:pPr>
        <w:ind w:left="851" w:hanging="284"/>
        <w:rPr>
          <w:ins w:id="355" w:author="Thomas Stockhammer (24/11/25)" w:date="2024-11-25T11:20:00Z" w16du:dateUtc="2024-11-25T10:20:00Z"/>
          <w:noProof/>
        </w:rPr>
      </w:pPr>
      <w:ins w:id="356" w:author="Thomas Stockhammer (24/11/25)" w:date="2024-11-25T11:20:00Z" w16du:dateUtc="2024-11-25T10:20:00Z">
        <w:r w:rsidRPr="00EB75AA">
          <w:rPr>
            <w:noProof/>
          </w:rPr>
          <w:t>a.</w:t>
        </w:r>
        <w:r w:rsidRPr="00EB75AA">
          <w:rPr>
            <w:noProof/>
          </w:rPr>
          <w:tab/>
          <w:t>Defining a new reference point in TS 26.502 </w:t>
        </w:r>
        <w:r>
          <w:rPr>
            <w:noProof/>
          </w:rPr>
          <w:t>[29]</w:t>
        </w:r>
        <w:r w:rsidRPr="00EB75AA">
          <w:rPr>
            <w:noProof/>
          </w:rPr>
          <w:t>.</w:t>
        </w:r>
      </w:ins>
    </w:p>
    <w:p w14:paraId="0FC02725" w14:textId="77777777" w:rsidR="003736D4" w:rsidRPr="00EB75AA" w:rsidRDefault="003736D4" w:rsidP="003736D4">
      <w:pPr>
        <w:ind w:left="851" w:hanging="284"/>
        <w:rPr>
          <w:ins w:id="357" w:author="Thomas Stockhammer (24/11/25)" w:date="2024-11-25T11:20:00Z" w16du:dateUtc="2024-11-25T10:20:00Z"/>
          <w:noProof/>
        </w:rPr>
      </w:pPr>
      <w:ins w:id="358" w:author="Thomas Stockhammer (24/11/25)" w:date="2024-11-25T11:20:00Z" w16du:dateUtc="2024-11-25T10:20:00Z">
        <w:r w:rsidRPr="00EB75AA">
          <w:rPr>
            <w:noProof/>
          </w:rPr>
          <w:t>b.</w:t>
        </w:r>
        <w:r w:rsidRPr="00EB75AA">
          <w:rPr>
            <w:noProof/>
          </w:rPr>
          <w:tab/>
          <w:t>Documenting call flows and procedures for both post-session and in-session unicast repair.</w:t>
        </w:r>
      </w:ins>
    </w:p>
    <w:p w14:paraId="59AA6DAA" w14:textId="5FE702D5" w:rsidR="003736D4" w:rsidRPr="00EB75AA" w:rsidRDefault="003736D4" w:rsidP="003736D4">
      <w:pPr>
        <w:rPr>
          <w:ins w:id="359" w:author="Thomas Stockhammer (24/11/25)" w:date="2024-11-25T11:20:00Z" w16du:dateUtc="2024-11-25T10:20:00Z"/>
          <w:noProof/>
        </w:rPr>
      </w:pPr>
      <w:ins w:id="360" w:author="Thomas Stockhammer (24/11/25)" w:date="2024-11-25T11:20:00Z" w16du:dateUtc="2024-11-25T10:20:00Z">
        <w:r w:rsidRPr="00EB75AA">
          <w:rPr>
            <w:noProof/>
          </w:rPr>
          <w:lastRenderedPageBreak/>
          <w:t>Stage-3 impact is expected to address gaps #2, #3 and #5 in clause 5.9.5 in TS 26.346 [16] and TS 26.517 </w:t>
        </w:r>
        <w:r>
          <w:rPr>
            <w:noProof/>
          </w:rPr>
          <w:t>[30]</w:t>
        </w:r>
        <w:r w:rsidRPr="00EB75AA">
          <w:rPr>
            <w:noProof/>
          </w:rPr>
          <w:t xml:space="preserve"> based on the candidate solutions in clause</w:t>
        </w:r>
      </w:ins>
      <w:ins w:id="361" w:author="Richard Bradbury" w:date="2024-11-26T00:00:00Z" w16du:dateUtc="2024-11-26T00:00:00Z">
        <w:r w:rsidR="00743D8C">
          <w:rPr>
            <w:noProof/>
          </w:rPr>
          <w:t> </w:t>
        </w:r>
      </w:ins>
      <w:ins w:id="362" w:author="Thomas Stockhammer (24/11/25)" w:date="2024-11-25T11:20:00Z" w16du:dateUtc="2024-11-25T10:20:00Z">
        <w:r w:rsidRPr="00EB75AA">
          <w:rPr>
            <w:noProof/>
          </w:rPr>
          <w:t>5.9.6.</w:t>
        </w:r>
      </w:ins>
    </w:p>
    <w:p w14:paraId="7A3DE793" w14:textId="77777777" w:rsidR="003736D4" w:rsidRPr="00EB75AA" w:rsidRDefault="003736D4" w:rsidP="003736D4">
      <w:pPr>
        <w:ind w:left="568" w:hanging="284"/>
        <w:rPr>
          <w:ins w:id="363" w:author="Thomas Stockhammer (24/11/25)" w:date="2024-11-25T11:20:00Z" w16du:dateUtc="2024-11-25T10:20:00Z"/>
        </w:rPr>
      </w:pPr>
      <w:ins w:id="364" w:author="Thomas Stockhammer (24/11/25)" w:date="2024-11-25T11:20:00Z" w16du:dateUtc="2024-11-25T10:20:00Z">
        <w:r w:rsidRPr="00EB75AA">
          <w:t>-</w:t>
        </w:r>
        <w:r w:rsidRPr="00EB75AA">
          <w:tab/>
          <w:t>On gap #2 identified in clause 5.9.5, both of the following signalling options are expected to be supported:</w:t>
        </w:r>
      </w:ins>
    </w:p>
    <w:p w14:paraId="33E9E3EB" w14:textId="77777777" w:rsidR="003736D4" w:rsidRPr="00EB75AA" w:rsidRDefault="003736D4" w:rsidP="003736D4">
      <w:pPr>
        <w:ind w:left="851" w:hanging="284"/>
        <w:rPr>
          <w:ins w:id="365" w:author="Thomas Stockhammer (24/11/25)" w:date="2024-11-25T11:20:00Z" w16du:dateUtc="2024-11-25T10:20:00Z"/>
        </w:rPr>
      </w:pPr>
      <w:ins w:id="366" w:author="Thomas Stockhammer (24/11/25)" w:date="2024-11-25T11:20:00Z" w16du:dateUtc="2024-11-25T10:20:00Z">
        <w:r w:rsidRPr="00EB75AA">
          <w:t>-</w:t>
        </w:r>
        <w:r w:rsidRPr="00EB75AA">
          <w:tab/>
          <w:t>Using FDT parameters to signal the time when repairs can be requested using the Expires attribute).</w:t>
        </w:r>
      </w:ins>
    </w:p>
    <w:p w14:paraId="2ED98F68" w14:textId="77777777" w:rsidR="003736D4" w:rsidRPr="00EB75AA" w:rsidRDefault="003736D4" w:rsidP="003736D4">
      <w:pPr>
        <w:ind w:left="851" w:hanging="284"/>
        <w:rPr>
          <w:ins w:id="367" w:author="Thomas Stockhammer (24/11/25)" w:date="2024-11-25T11:20:00Z" w16du:dateUtc="2024-11-25T10:20:00Z"/>
        </w:rPr>
      </w:pPr>
      <w:ins w:id="368" w:author="Thomas Stockhammer (24/11/25)" w:date="2024-11-25T11:20:00Z" w16du:dateUtc="2024-11-25T10:20:00Z">
        <w:r w:rsidRPr="00EB75AA">
          <w:t>-</w:t>
        </w:r>
        <w:r w:rsidRPr="00EB75AA">
          <w:tab/>
          <w:t>Using LCT header information to signal the time when repairs can be requested using the B-Flag.</w:t>
        </w:r>
      </w:ins>
    </w:p>
    <w:p w14:paraId="6B5F44DF" w14:textId="77777777" w:rsidR="003736D4" w:rsidRPr="00EB75AA" w:rsidRDefault="003736D4" w:rsidP="003736D4">
      <w:pPr>
        <w:ind w:left="568" w:hanging="284"/>
        <w:rPr>
          <w:ins w:id="369" w:author="Thomas Stockhammer (24/11/25)" w:date="2024-11-25T11:20:00Z" w16du:dateUtc="2024-11-25T10:20:00Z"/>
        </w:rPr>
      </w:pPr>
      <w:ins w:id="370" w:author="Thomas Stockhammer (24/11/25)" w:date="2024-11-25T11:20:00Z" w16du:dateUtc="2024-11-25T10:20:00Z">
        <w:r w:rsidRPr="00EB75AA">
          <w:t>-</w:t>
        </w:r>
        <w:r w:rsidRPr="00EB75AA">
          <w:tab/>
          <w:t>On gap #3 identified in clause 5.9.5, the following signalling options exist in the FLUTE File Delivery Table (FDT):</w:t>
        </w:r>
      </w:ins>
    </w:p>
    <w:p w14:paraId="40E212C7" w14:textId="77777777" w:rsidR="003736D4" w:rsidRPr="00EB75AA" w:rsidRDefault="003736D4" w:rsidP="003736D4">
      <w:pPr>
        <w:ind w:left="851" w:hanging="284"/>
        <w:rPr>
          <w:ins w:id="371" w:author="Thomas Stockhammer (24/11/25)" w:date="2024-11-25T11:20:00Z" w16du:dateUtc="2024-11-25T10:20:00Z"/>
        </w:rPr>
      </w:pPr>
      <w:ins w:id="372" w:author="Thomas Stockhammer (24/11/25)" w:date="2024-11-25T11:20:00Z" w16du:dateUtc="2024-11-25T10:20:00Z">
        <w:r w:rsidRPr="00EB75AA">
          <w:t>-</w:t>
        </w:r>
        <w:r w:rsidRPr="00EB75AA">
          <w:tab/>
          <w:t xml:space="preserve">Defining </w:t>
        </w:r>
        <w:proofErr w:type="gramStart"/>
        <w:r w:rsidRPr="00EB75AA">
          <w:t>an</w:t>
        </w:r>
        <w:proofErr w:type="gramEnd"/>
        <w:r w:rsidRPr="00EB75AA">
          <w:t xml:space="preserve"> new FDT extensions parameter to signal the availability time when the object needs to be released.</w:t>
        </w:r>
      </w:ins>
    </w:p>
    <w:p w14:paraId="3BF72832" w14:textId="151C5156" w:rsidR="003736D4" w:rsidRPr="00EB75AA" w:rsidRDefault="003736D4" w:rsidP="003736D4">
      <w:pPr>
        <w:ind w:left="568" w:hanging="284"/>
        <w:rPr>
          <w:ins w:id="373" w:author="Thomas Stockhammer (24/11/25)" w:date="2024-11-25T11:20:00Z" w16du:dateUtc="2024-11-25T10:20:00Z"/>
        </w:rPr>
      </w:pPr>
      <w:ins w:id="374" w:author="Thomas Stockhammer (24/11/25)" w:date="2024-11-25T11:20:00Z" w16du:dateUtc="2024-11-25T10:20:00Z">
        <w:r w:rsidRPr="00EB75AA">
          <w:t>-</w:t>
        </w:r>
        <w:r w:rsidRPr="00EB75AA">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375" w:author="Richard Bradbury" w:date="2024-11-26T00:00:00Z" w16du:dateUtc="2024-11-26T00:00:00Z">
        <w:r w:rsidR="00743D8C">
          <w:t>reduced capability (</w:t>
        </w:r>
      </w:ins>
      <w:proofErr w:type="spellStart"/>
      <w:ins w:id="376" w:author="Thomas Stockhammer (24/11/25)" w:date="2024-11-25T11:20:00Z" w16du:dateUtc="2024-11-25T10:20:00Z">
        <w:r w:rsidRPr="00EB75AA">
          <w:t>RedC</w:t>
        </w:r>
      </w:ins>
      <w:ins w:id="377" w:author="Richard Bradbury" w:date="2024-11-26T00:00:00Z" w16du:dateUtc="2024-11-26T00:00:00Z">
        <w:r w:rsidR="00743D8C">
          <w:t>a</w:t>
        </w:r>
      </w:ins>
      <w:ins w:id="378" w:author="Thomas Stockhammer (24/11/25)" w:date="2024-11-25T11:20:00Z" w16du:dateUtc="2024-11-25T10:20:00Z">
        <w:r w:rsidRPr="00EB75AA">
          <w:t>P</w:t>
        </w:r>
      </w:ins>
      <w:proofErr w:type="spellEnd"/>
      <w:ins w:id="379" w:author="Richard Bradbury" w:date="2024-11-26T00:00:00Z" w16du:dateUtc="2024-11-26T00:00:00Z">
        <w:r w:rsidR="00743D8C">
          <w:t>)</w:t>
        </w:r>
      </w:ins>
      <w:ins w:id="380" w:author="Thomas Stockhammer (24/11/25)" w:date="2024-11-25T11:20:00Z" w16du:dateUtc="2024-11-25T10:20:00Z">
        <w:r w:rsidRPr="00EB75AA">
          <w:t xml:space="preserve"> UEs.</w:t>
        </w:r>
      </w:ins>
    </w:p>
    <w:p w14:paraId="13CDE015" w14:textId="6806249F" w:rsidR="003736D4" w:rsidRPr="00EB75AA" w:rsidRDefault="003736D4" w:rsidP="003736D4">
      <w:pPr>
        <w:ind w:left="568" w:hanging="284"/>
        <w:rPr>
          <w:ins w:id="381" w:author="Thomas Stockhammer (24/11/25)" w:date="2024-11-25T11:20:00Z" w16du:dateUtc="2024-11-25T10:20:00Z"/>
        </w:rPr>
      </w:pPr>
      <w:ins w:id="382" w:author="Thomas Stockhammer (24/11/25)" w:date="2024-11-25T11:20:00Z" w16du:dateUtc="2024-11-25T10:20:00Z">
        <w:r w:rsidRPr="00EB75AA">
          <w:t>-</w:t>
        </w:r>
        <w:r w:rsidRPr="00EB75AA">
          <w:tab/>
          <w:t>On gap #5 identified in clause 5.9.5, time synchronization can reuse functionalities defined in TS 26.346 [16], but tighter synchronization tha</w:t>
        </w:r>
      </w:ins>
      <w:ins w:id="383" w:author="Richard Bradbury" w:date="2024-11-26T00:01:00Z" w16du:dateUtc="2024-11-26T00:01:00Z">
        <w:r w:rsidR="00743D8C">
          <w:t>n</w:t>
        </w:r>
      </w:ins>
      <w:ins w:id="384" w:author="Thomas Stockhammer (24/11/25)" w:date="2024-11-25T11:20:00Z" w16du:dateUtc="2024-11-25T10:20:00Z">
        <w:r w:rsidRPr="00EB75AA">
          <w:t xml:space="preserve"> 1</w:t>
        </w:r>
      </w:ins>
      <w:ins w:id="385" w:author="Richard Bradbury" w:date="2024-11-26T00:01:00Z" w16du:dateUtc="2024-11-26T00:01:00Z">
        <w:r w:rsidR="00743D8C">
          <w:t> </w:t>
        </w:r>
      </w:ins>
      <w:ins w:id="386" w:author="Thomas Stockhammer (24/11/25)" w:date="2024-11-25T11:20:00Z" w16du:dateUtc="2024-11-25T10:20:00Z">
        <w:r w:rsidRPr="00EB75AA">
          <w:t>second. This work is aligned with the findings and work in clause</w:t>
        </w:r>
      </w:ins>
      <w:ins w:id="387" w:author="Richard Bradbury" w:date="2024-11-26T00:01:00Z" w16du:dateUtc="2024-11-26T00:01:00Z">
        <w:r w:rsidR="00743D8C">
          <w:t> </w:t>
        </w:r>
      </w:ins>
      <w:ins w:id="388" w:author="Thomas Stockhammer (24/11/25)" w:date="2024-11-25T11:20:00Z" w16du:dateUtc="2024-11-25T10:20:00Z">
        <w:r w:rsidRPr="00EB75AA">
          <w:t>5.11.3.6.</w:t>
        </w:r>
      </w:ins>
    </w:p>
    <w:p w14:paraId="4CFAFA10"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BA93FAE" w14:textId="77777777" w:rsidR="00972F14" w:rsidRPr="002F5E81" w:rsidRDefault="00972F14" w:rsidP="00972F14">
      <w:pPr>
        <w:keepNext/>
        <w:keepLines/>
        <w:spacing w:before="180"/>
        <w:ind w:left="1134" w:hanging="1134"/>
        <w:outlineLvl w:val="1"/>
        <w:rPr>
          <w:ins w:id="389" w:author="Thomas Stockhammer (24/11/25)" w:date="2024-11-25T11:20:00Z" w16du:dateUtc="2024-11-25T10:20:00Z"/>
          <w:rFonts w:ascii="Arial" w:hAnsi="Arial"/>
          <w:sz w:val="32"/>
        </w:rPr>
      </w:pPr>
      <w:ins w:id="390" w:author="Thomas Stockhammer (24/11/25)" w:date="2024-11-25T11:20:00Z" w16du:dateUtc="2024-11-25T10:20:00Z">
        <w:r w:rsidRPr="002F5E81">
          <w:rPr>
            <w:rFonts w:ascii="Arial" w:hAnsi="Arial"/>
            <w:sz w:val="32"/>
          </w:rPr>
          <w:t>5.10</w:t>
        </w:r>
        <w:r w:rsidRPr="002F5E81">
          <w:rPr>
            <w:rFonts w:ascii="Arial" w:hAnsi="Arial"/>
            <w:sz w:val="32"/>
          </w:rPr>
          <w:tab/>
          <w:t xml:space="preserve">Key Issue #9: MBS User Service and Delivery Protocols for </w:t>
        </w:r>
        <w:proofErr w:type="spellStart"/>
        <w:r w:rsidRPr="002F5E81">
          <w:rPr>
            <w:rFonts w:ascii="Arial" w:hAnsi="Arial"/>
            <w:sz w:val="32"/>
          </w:rPr>
          <w:t>eMBMS</w:t>
        </w:r>
        <w:proofErr w:type="spellEnd"/>
      </w:ins>
    </w:p>
    <w:p w14:paraId="76FCB2FA" w14:textId="77777777" w:rsidR="00972F14" w:rsidRPr="002F5E81" w:rsidRDefault="00972F14" w:rsidP="00972F14">
      <w:pPr>
        <w:keepNext/>
        <w:keepLines/>
        <w:spacing w:before="120"/>
        <w:ind w:left="1134" w:hanging="1134"/>
        <w:outlineLvl w:val="2"/>
        <w:rPr>
          <w:ins w:id="391" w:author="Thomas Stockhammer (24/11/25)" w:date="2024-11-25T11:20:00Z" w16du:dateUtc="2024-11-25T10:20:00Z"/>
          <w:rFonts w:ascii="Arial" w:hAnsi="Arial"/>
          <w:sz w:val="28"/>
        </w:rPr>
      </w:pPr>
      <w:ins w:id="392" w:author="Thomas Stockhammer (24/11/25)" w:date="2024-11-25T11:20:00Z" w16du:dateUtc="2024-11-25T10:20:00Z">
        <w:r w:rsidRPr="002F5E81">
          <w:rPr>
            <w:rFonts w:ascii="Arial" w:hAnsi="Arial"/>
            <w:sz w:val="28"/>
          </w:rPr>
          <w:t>5.10.1</w:t>
        </w:r>
        <w:r w:rsidRPr="002F5E81">
          <w:rPr>
            <w:rFonts w:ascii="Arial" w:hAnsi="Arial"/>
            <w:sz w:val="28"/>
          </w:rPr>
          <w:tab/>
          <w:t>Description</w:t>
        </w:r>
      </w:ins>
    </w:p>
    <w:p w14:paraId="576B0692" w14:textId="77777777" w:rsidR="00972F14" w:rsidRPr="002F5E81" w:rsidRDefault="00972F14" w:rsidP="00972F14">
      <w:pPr>
        <w:rPr>
          <w:ins w:id="393" w:author="Thomas Stockhammer (24/11/25)" w:date="2024-11-25T11:20:00Z" w16du:dateUtc="2024-11-25T10:20:00Z"/>
          <w:rFonts w:eastAsia="Malgun Gothic"/>
        </w:rPr>
      </w:pPr>
      <w:ins w:id="394" w:author="Thomas Stockhammer (24/11/25)" w:date="2024-11-25T11:20:00Z" w16du:dateUtc="2024-11-25T10:20:00Z">
        <w:r w:rsidRPr="002F5E81">
          <w:rPr>
            <w:rFonts w:eastAsia="Malgun Gothic"/>
          </w:rPr>
          <w:t xml:space="preserve">The MBS User Service architecture and protocol follows the modern design philosophies of the 5G System with separation of user services from transport, a service-based architecture and RESTful APIs. At the same time, </w:t>
        </w:r>
        <w:proofErr w:type="spellStart"/>
        <w:r w:rsidRPr="002F5E81">
          <w:rPr>
            <w:rFonts w:eastAsia="Malgun Gothic"/>
          </w:rPr>
          <w:t>eMBMS</w:t>
        </w:r>
        <w:proofErr w:type="spellEnd"/>
        <w:r w:rsidRPr="002F5E81">
          <w:rPr>
            <w:rFonts w:eastAsia="Malgun Gothic"/>
          </w:rPr>
          <w:t xml:space="preserve"> and </w:t>
        </w:r>
        <w:proofErr w:type="spellStart"/>
        <w:r w:rsidRPr="002F5E81">
          <w:rPr>
            <w:rFonts w:eastAsia="Malgun Gothic"/>
          </w:rPr>
          <w:t>enTV</w:t>
        </w:r>
        <w:proofErr w:type="spellEnd"/>
        <w:r w:rsidRPr="002F5E81">
          <w:rPr>
            <w:rFonts w:eastAsia="Malgun Gothic"/>
          </w:rPr>
          <w:t xml:space="preserve"> (as used for LTE-based 5G Broadcast) support transparent delivery mode and group communication. While interworking between MBMS and MBS is addressed in clause 5.2 of TS 23.247 [26] and clause 4.9 of TS 26.502 </w:t>
        </w:r>
        <w:r>
          <w:rPr>
            <w:rFonts w:eastAsia="Malgun Gothic"/>
          </w:rPr>
          <w:t>[29]</w:t>
        </w:r>
        <w:r w:rsidRPr="002F5E81">
          <w:rPr>
            <w:rFonts w:eastAsia="Malgun Gothic"/>
          </w:rPr>
          <w:t xml:space="preserve">, interworking between these two systems at the User Service level is not addressed. </w:t>
        </w:r>
        <w:proofErr w:type="gramStart"/>
        <w:r w:rsidRPr="002F5E81">
          <w:rPr>
            <w:rFonts w:eastAsia="Malgun Gothic"/>
          </w:rPr>
          <w:t>In order for</w:t>
        </w:r>
        <w:proofErr w:type="gramEnd"/>
        <w:r w:rsidRPr="002F5E81">
          <w:rPr>
            <w:rFonts w:eastAsia="Malgun Gothic"/>
          </w:rPr>
          <w:t xml:space="preserve"> MBMS and LTE-based 5G broadcast as defined in ETSI TS 103 720 </w:t>
        </w:r>
        <w:r>
          <w:rPr>
            <w:rFonts w:eastAsia="Malgun Gothic"/>
          </w:rPr>
          <w:t>[31]</w:t>
        </w:r>
        <w:r w:rsidRPr="002F5E81">
          <w:rPr>
            <w:rFonts w:eastAsia="Malgun Gothic"/>
          </w:rPr>
          <w:t xml:space="preserve"> to leverage MBS User Service technologies, a study is warranted to identify the gaps to fully support this functionality.</w:t>
        </w:r>
      </w:ins>
    </w:p>
    <w:p w14:paraId="3FE802A7" w14:textId="77777777" w:rsidR="00972F14" w:rsidRPr="002F5E81" w:rsidRDefault="00972F14" w:rsidP="00972F14">
      <w:pPr>
        <w:keepNext/>
        <w:rPr>
          <w:ins w:id="395" w:author="Thomas Stockhammer (24/11/25)" w:date="2024-11-25T11:20:00Z" w16du:dateUtc="2024-11-25T10:20:00Z"/>
          <w:rFonts w:eastAsia="Malgun Gothic"/>
        </w:rPr>
      </w:pPr>
      <w:ins w:id="396" w:author="Thomas Stockhammer (24/11/25)" w:date="2024-11-25T11:20:00Z" w16du:dateUtc="2024-11-25T10:20:00Z">
        <w:r w:rsidRPr="002F5E81">
          <w:rPr>
            <w:rFonts w:eastAsia="Malgun Gothic"/>
          </w:rPr>
          <w:lastRenderedPageBreak/>
          <w:t>Figure 5.10.1-1 reproduces the MBS–</w:t>
        </w:r>
        <w:proofErr w:type="spellStart"/>
        <w:r w:rsidRPr="002F5E81">
          <w:rPr>
            <w:rFonts w:eastAsia="Malgun Gothic"/>
          </w:rPr>
          <w:t>eMBMS</w:t>
        </w:r>
        <w:proofErr w:type="spellEnd"/>
        <w:r w:rsidRPr="002F5E81">
          <w:rPr>
            <w:rFonts w:eastAsia="Malgun Gothic"/>
          </w:rPr>
          <w:t xml:space="preserve"> interworking system architecture as documented in </w:t>
        </w:r>
        <w:r w:rsidRPr="002F5E81">
          <w:rPr>
            <w:rFonts w:eastAsia="Malgun Gothic"/>
            <w:u w:val="double"/>
          </w:rPr>
          <w:t>f</w:t>
        </w:r>
        <w:r w:rsidRPr="002F5E81">
          <w:rPr>
            <w:rFonts w:eastAsia="Malgun Gothic"/>
          </w:rPr>
          <w:t>igure 4.9-1 of TS 26.502 </w:t>
        </w:r>
        <w:r>
          <w:rPr>
            <w:rFonts w:eastAsia="Malgun Gothic"/>
          </w:rPr>
          <w:t>[29]</w:t>
        </w:r>
        <w:r w:rsidRPr="002F5E81">
          <w:rPr>
            <w:rFonts w:eastAsia="Malgun Gothic"/>
          </w:rPr>
          <w:t>. The functional elements that fall within the scope of </w:t>
        </w:r>
        <w:r>
          <w:rPr>
            <w:rFonts w:eastAsia="Malgun Gothic"/>
          </w:rPr>
          <w:t>[29]</w:t>
        </w:r>
        <w:r w:rsidRPr="002F5E81">
          <w:rPr>
            <w:rFonts w:eastAsia="Malgun Gothic"/>
          </w:rPr>
          <w:t xml:space="preserve"> are highlighted in green.</w:t>
        </w:r>
      </w:ins>
    </w:p>
    <w:p w14:paraId="42BAA4EC" w14:textId="77777777" w:rsidR="00972F14" w:rsidRPr="002F5E81" w:rsidRDefault="00972F14" w:rsidP="00972F14">
      <w:pPr>
        <w:keepNext/>
        <w:keepLines/>
        <w:spacing w:before="60"/>
        <w:jc w:val="center"/>
        <w:rPr>
          <w:ins w:id="397" w:author="Thomas Stockhammer (24/11/25)" w:date="2024-11-25T11:20:00Z" w16du:dateUtc="2024-11-25T10:20:00Z"/>
          <w:rFonts w:ascii="Arial" w:hAnsi="Arial" w:cs="Arial"/>
          <w:b/>
        </w:rPr>
      </w:pPr>
      <w:ins w:id="398" w:author="Thomas Stockhammer (24/11/25)" w:date="2024-11-25T11:20:00Z" w16du:dateUtc="2024-11-25T10:20:00Z">
        <w:r w:rsidRPr="002F5E81">
          <w:rPr>
            <w:rFonts w:ascii="Arial" w:hAnsi="Arial"/>
            <w:b/>
          </w:rPr>
          <w:object w:dxaOrig="9630" w:dyaOrig="6240" w14:anchorId="4159AD62">
            <v:shape id="_x0000_i1034" type="#_x0000_t75" style="width:481.5pt;height:312pt" o:ole="">
              <v:imagedata r:id="rId36" o:title=""/>
            </v:shape>
            <o:OLEObject Type="Embed" ProgID="Visio.Drawing.15" ShapeID="_x0000_i1034" DrawAspect="Content" ObjectID="_1794125804" r:id="rId37"/>
          </w:object>
        </w:r>
      </w:ins>
    </w:p>
    <w:p w14:paraId="0D55CCED" w14:textId="77777777" w:rsidR="00972F14" w:rsidRPr="002F5E81" w:rsidRDefault="00972F14" w:rsidP="00972F14">
      <w:pPr>
        <w:keepLines/>
        <w:spacing w:after="240"/>
        <w:jc w:val="center"/>
        <w:rPr>
          <w:ins w:id="399" w:author="Thomas Stockhammer (24/11/25)" w:date="2024-11-25T11:20:00Z" w16du:dateUtc="2024-11-25T10:20:00Z"/>
          <w:rFonts w:ascii="Arial" w:hAnsi="Arial" w:cs="Arial"/>
          <w:b/>
        </w:rPr>
      </w:pPr>
      <w:ins w:id="400" w:author="Thomas Stockhammer (24/11/25)" w:date="2024-11-25T11:20:00Z" w16du:dateUtc="2024-11-25T10:20:00Z">
        <w:r w:rsidRPr="002F5E81">
          <w:rPr>
            <w:rFonts w:ascii="Arial" w:hAnsi="Arial" w:cs="Arial"/>
            <w:b/>
          </w:rPr>
          <w:t>Figure 5.10.1</w:t>
        </w:r>
        <w:r w:rsidRPr="002F5E81">
          <w:rPr>
            <w:rFonts w:ascii="Arial" w:hAnsi="Arial" w:cs="Arial"/>
            <w:b/>
          </w:rPr>
          <w:noBreakHyphen/>
          <w:t>1: MBS–</w:t>
        </w:r>
        <w:proofErr w:type="spellStart"/>
        <w:r w:rsidRPr="002F5E81">
          <w:rPr>
            <w:rFonts w:ascii="Arial" w:hAnsi="Arial" w:cs="Arial"/>
            <w:b/>
          </w:rPr>
          <w:t>eMBMS</w:t>
        </w:r>
        <w:proofErr w:type="spellEnd"/>
        <w:r w:rsidRPr="002F5E81">
          <w:rPr>
            <w:rFonts w:ascii="Arial" w:hAnsi="Arial" w:cs="Arial"/>
            <w:b/>
          </w:rPr>
          <w:t xml:space="preserve"> interworking system architecture (see </w:t>
        </w:r>
        <w:r w:rsidRPr="002F5E81">
          <w:rPr>
            <w:rFonts w:ascii="Arial" w:eastAsia="Malgun Gothic" w:hAnsi="Arial" w:cs="Arial"/>
            <w:b/>
          </w:rPr>
          <w:t>TS 26.502 </w:t>
        </w:r>
        <w:r>
          <w:rPr>
            <w:rFonts w:ascii="Arial" w:eastAsia="Malgun Gothic" w:hAnsi="Arial" w:cs="Arial"/>
            <w:b/>
          </w:rPr>
          <w:t>[29]</w:t>
        </w:r>
        <w:r w:rsidRPr="002F5E81">
          <w:rPr>
            <w:rFonts w:ascii="Arial" w:eastAsia="Malgun Gothic" w:hAnsi="Arial" w:cs="Arial"/>
            <w:b/>
          </w:rPr>
          <w:t>, figure 4.9-1</w:t>
        </w:r>
        <w:r w:rsidRPr="002F5E81">
          <w:rPr>
            <w:rFonts w:ascii="Arial" w:hAnsi="Arial" w:cs="Arial"/>
            <w:b/>
          </w:rPr>
          <w:t>)</w:t>
        </w:r>
      </w:ins>
    </w:p>
    <w:p w14:paraId="2FA355BF" w14:textId="77777777" w:rsidR="00972F14" w:rsidRPr="002F5E81" w:rsidRDefault="00972F14" w:rsidP="00972F14">
      <w:pPr>
        <w:rPr>
          <w:ins w:id="401" w:author="Thomas Stockhammer (24/11/25)" w:date="2024-11-25T11:20:00Z" w16du:dateUtc="2024-11-25T10:20:00Z"/>
          <w:rFonts w:eastAsia="Malgun Gothic"/>
        </w:rPr>
      </w:pPr>
      <w:ins w:id="402" w:author="Thomas Stockhammer (24/11/25)" w:date="2024-11-25T11:20:00Z" w16du:dateUtc="2024-11-25T10:20:00Z">
        <w:r w:rsidRPr="002F5E81">
          <w:rPr>
            <w:rFonts w:eastAsia="Malgun Gothic"/>
          </w:rPr>
          <w:t>The interworking architecture defined in clause 4.9 of </w:t>
        </w:r>
        <w:r>
          <w:rPr>
            <w:rFonts w:eastAsia="Malgun Gothic"/>
          </w:rPr>
          <w:t>[29]</w:t>
        </w:r>
        <w:r w:rsidRPr="002F5E81">
          <w:rPr>
            <w:rFonts w:eastAsia="Malgun Gothic"/>
          </w:rPr>
          <w:t xml:space="preserve"> addresses the following functionalities:</w:t>
        </w:r>
      </w:ins>
    </w:p>
    <w:p w14:paraId="281D5C53" w14:textId="77777777" w:rsidR="00972F14" w:rsidRPr="002F5E81" w:rsidRDefault="00972F14" w:rsidP="00972F14">
      <w:pPr>
        <w:ind w:left="568" w:hanging="284"/>
        <w:rPr>
          <w:ins w:id="403" w:author="Thomas Stockhammer (24/11/25)" w:date="2024-11-25T11:20:00Z" w16du:dateUtc="2024-11-25T10:20:00Z"/>
        </w:rPr>
      </w:pPr>
      <w:ins w:id="404" w:author="Thomas Stockhammer (24/11/25)" w:date="2024-11-25T11:20:00Z" w16du:dateUtc="2024-11-25T10:20:00Z">
        <w:r w:rsidRPr="002F5E81">
          <w:t>1.</w:t>
        </w:r>
        <w:r w:rsidRPr="002F5E81">
          <w:tab/>
          <w:t xml:space="preserve">Using MBS northbound interfaces at reference point Nmb10 for </w:t>
        </w:r>
        <w:proofErr w:type="gramStart"/>
        <w:r w:rsidRPr="002F5E81">
          <w:t>MBS, and</w:t>
        </w:r>
        <w:proofErr w:type="gramEnd"/>
        <w:r w:rsidRPr="002F5E81">
          <w:t xml:space="preserve"> using </w:t>
        </w:r>
        <w:proofErr w:type="spellStart"/>
        <w:r w:rsidRPr="002F5E81">
          <w:t>eMBMS</w:t>
        </w:r>
        <w:proofErr w:type="spellEnd"/>
        <w:r w:rsidRPr="002F5E81">
          <w:t xml:space="preserve"> northbound interfaces at reference point </w:t>
        </w:r>
        <w:proofErr w:type="spellStart"/>
        <w:r w:rsidRPr="002F5E81">
          <w:t>xMB</w:t>
        </w:r>
        <w:proofErr w:type="spellEnd"/>
        <w:r w:rsidRPr="002F5E81">
          <w:t xml:space="preserve">-C or MB2-C for </w:t>
        </w:r>
        <w:proofErr w:type="spellStart"/>
        <w:r w:rsidRPr="002F5E81">
          <w:t>eMBMS</w:t>
        </w:r>
        <w:proofErr w:type="spellEnd"/>
        <w:r w:rsidRPr="002F5E81">
          <w:t>.</w:t>
        </w:r>
      </w:ins>
    </w:p>
    <w:p w14:paraId="096BB120" w14:textId="77777777" w:rsidR="00972F14" w:rsidRPr="002F5E81" w:rsidRDefault="00972F14" w:rsidP="00972F14">
      <w:pPr>
        <w:ind w:left="568" w:hanging="284"/>
        <w:rPr>
          <w:ins w:id="405" w:author="Thomas Stockhammer (24/11/25)" w:date="2024-11-25T11:20:00Z" w16du:dateUtc="2024-11-25T10:20:00Z"/>
        </w:rPr>
      </w:pPr>
      <w:ins w:id="406" w:author="Thomas Stockhammer (24/11/25)" w:date="2024-11-25T11:20:00Z" w16du:dateUtc="2024-11-25T10:20:00Z">
        <w:r w:rsidRPr="002F5E81">
          <w:t>2.</w:t>
        </w:r>
        <w:r w:rsidRPr="002F5E81">
          <w:tab/>
          <w:t xml:space="preserve">Potential dynamic switching between MBS and </w:t>
        </w:r>
        <w:proofErr w:type="spellStart"/>
        <w:r w:rsidRPr="002F5E81">
          <w:t>eMBMS</w:t>
        </w:r>
        <w:proofErr w:type="spellEnd"/>
        <w:r w:rsidRPr="002F5E81">
          <w:t xml:space="preserve"> reception, if a UE implements both an MBS Client and an </w:t>
        </w:r>
        <w:proofErr w:type="spellStart"/>
        <w:r w:rsidRPr="002F5E81">
          <w:t>eMBMS</w:t>
        </w:r>
        <w:proofErr w:type="spellEnd"/>
        <w:r w:rsidRPr="002F5E81">
          <w:t xml:space="preserve"> Client.</w:t>
        </w:r>
      </w:ins>
    </w:p>
    <w:p w14:paraId="0376CB5B" w14:textId="77777777" w:rsidR="00972F14" w:rsidRPr="002F5E81" w:rsidRDefault="00972F14" w:rsidP="00972F14">
      <w:pPr>
        <w:ind w:left="568" w:hanging="284"/>
        <w:rPr>
          <w:ins w:id="407" w:author="Thomas Stockhammer (24/11/25)" w:date="2024-11-25T11:20:00Z" w16du:dateUtc="2024-11-25T10:20:00Z"/>
        </w:rPr>
      </w:pPr>
      <w:ins w:id="408" w:author="Thomas Stockhammer (24/11/25)" w:date="2024-11-25T11:20:00Z" w16du:dateUtc="2024-11-25T10:20:00Z">
        <w:r w:rsidRPr="002F5E81">
          <w:t>3.</w:t>
        </w:r>
        <w:r w:rsidRPr="002F5E81">
          <w:tab/>
          <w:t>Common ingest of content through reference point Nmb8/</w:t>
        </w:r>
        <w:proofErr w:type="spellStart"/>
        <w:r w:rsidRPr="002F5E81">
          <w:t>xMB</w:t>
        </w:r>
        <w:proofErr w:type="spellEnd"/>
        <w:r w:rsidRPr="002F5E81">
          <w:t>-U, if these reference points are compatible.</w:t>
        </w:r>
      </w:ins>
    </w:p>
    <w:p w14:paraId="7F641468" w14:textId="77777777" w:rsidR="00972F14" w:rsidRPr="002F5E81" w:rsidRDefault="00972F14" w:rsidP="00972F14">
      <w:pPr>
        <w:ind w:left="568" w:hanging="284"/>
        <w:rPr>
          <w:ins w:id="409" w:author="Thomas Stockhammer (24/11/25)" w:date="2024-11-25T11:20:00Z" w16du:dateUtc="2024-11-25T10:20:00Z"/>
        </w:rPr>
      </w:pPr>
      <w:ins w:id="410" w:author="Thomas Stockhammer (24/11/25)" w:date="2024-11-25T11:20:00Z" w16du:dateUtc="2024-11-25T10:20:00Z">
        <w:r w:rsidRPr="002F5E81">
          <w:t>4.</w:t>
        </w:r>
        <w:r w:rsidRPr="002F5E81">
          <w:tab/>
          <w:t xml:space="preserve">Common MBS User Services distribution and </w:t>
        </w:r>
        <w:proofErr w:type="spellStart"/>
        <w:r w:rsidRPr="002F5E81">
          <w:t>eMBMS</w:t>
        </w:r>
        <w:proofErr w:type="spellEnd"/>
        <w:r w:rsidRPr="002F5E81">
          <w:t xml:space="preserve"> delivery methods such that the same ingested content can be delivered to an MBS Client and to an </w:t>
        </w:r>
        <w:proofErr w:type="spellStart"/>
        <w:r w:rsidRPr="002F5E81">
          <w:t>eMBMS</w:t>
        </w:r>
        <w:proofErr w:type="spellEnd"/>
        <w:r w:rsidRPr="002F5E81">
          <w:t xml:space="preserve"> Client. UEs supporting only </w:t>
        </w:r>
        <w:proofErr w:type="spellStart"/>
        <w:r w:rsidRPr="002F5E81">
          <w:t>eMBMS</w:t>
        </w:r>
        <w:proofErr w:type="spellEnd"/>
        <w:r w:rsidRPr="002F5E81">
          <w:t xml:space="preserve"> are served by this architecture as well.</w:t>
        </w:r>
      </w:ins>
    </w:p>
    <w:p w14:paraId="3D6FDC62" w14:textId="0384A3D5" w:rsidR="00972F14" w:rsidRPr="002F5E81" w:rsidRDefault="00972F14" w:rsidP="00972F14">
      <w:pPr>
        <w:rPr>
          <w:ins w:id="411" w:author="Thomas Stockhammer (24/11/25)" w:date="2024-11-25T11:20:00Z" w16du:dateUtc="2024-11-25T10:20:00Z"/>
          <w:rFonts w:eastAsia="Malgun Gothic"/>
        </w:rPr>
      </w:pPr>
      <w:ins w:id="412" w:author="Thomas Stockhammer (24/11/25)" w:date="2024-11-25T11:20:00Z" w16du:dateUtc="2024-11-25T10:20:00Z">
        <w:r w:rsidRPr="002F5E81">
          <w:rPr>
            <w:rFonts w:eastAsia="Malgun Gothic"/>
          </w:rPr>
          <w:t xml:space="preserve">However, there is no guarantee that </w:t>
        </w:r>
      </w:ins>
      <w:ins w:id="413" w:author="Richard Bradbury" w:date="2024-11-26T00:01:00Z" w16du:dateUtc="2024-11-26T00:01:00Z">
        <w:r w:rsidR="00743D8C">
          <w:rPr>
            <w:rFonts w:eastAsia="Malgun Gothic"/>
          </w:rPr>
          <w:t>items </w:t>
        </w:r>
      </w:ins>
      <w:ins w:id="414" w:author="Thomas Stockhammer (24/11/25)" w:date="2024-11-25T11:20:00Z" w16du:dateUtc="2024-11-25T10:20:00Z">
        <w:r w:rsidRPr="002F5E81">
          <w:rPr>
            <w:rFonts w:eastAsia="Malgun Gothic"/>
          </w:rPr>
          <w:t>3 and</w:t>
        </w:r>
      </w:ins>
      <w:ins w:id="415" w:author="Richard Bradbury" w:date="2024-11-26T00:01:00Z" w16du:dateUtc="2024-11-26T00:01:00Z">
        <w:r w:rsidR="00743D8C">
          <w:rPr>
            <w:rFonts w:eastAsia="Malgun Gothic"/>
          </w:rPr>
          <w:t> </w:t>
        </w:r>
      </w:ins>
      <w:ins w:id="416" w:author="Thomas Stockhammer (24/11/25)" w:date="2024-11-25T11:20:00Z" w16du:dateUtc="2024-11-25T10:20:00Z">
        <w:r w:rsidRPr="002F5E81">
          <w:rPr>
            <w:rFonts w:eastAsia="Malgun Gothic"/>
          </w:rPr>
          <w:t>4 can generally be achieved in practice.</w:t>
        </w:r>
      </w:ins>
    </w:p>
    <w:p w14:paraId="07666629" w14:textId="3ACDBA83" w:rsidR="00972F14" w:rsidRPr="002F5E81" w:rsidRDefault="00972F14" w:rsidP="00972F14">
      <w:pPr>
        <w:keepNext/>
        <w:keepLines/>
        <w:spacing w:before="120"/>
        <w:ind w:left="1134" w:hanging="1134"/>
        <w:outlineLvl w:val="2"/>
        <w:rPr>
          <w:ins w:id="417" w:author="Thomas Stockhammer (24/11/25)" w:date="2024-11-25T11:20:00Z" w16du:dateUtc="2024-11-25T10:20:00Z"/>
          <w:rFonts w:ascii="Arial" w:hAnsi="Arial"/>
          <w:sz w:val="28"/>
        </w:rPr>
      </w:pPr>
      <w:ins w:id="418" w:author="Thomas Stockhammer (24/11/25)" w:date="2024-11-25T11:20:00Z" w16du:dateUtc="2024-11-25T10:20:00Z">
        <w:r w:rsidRPr="002F5E81">
          <w:rPr>
            <w:rFonts w:ascii="Arial" w:hAnsi="Arial"/>
            <w:sz w:val="28"/>
          </w:rPr>
          <w:t>5.10.2</w:t>
        </w:r>
        <w:r w:rsidRPr="002F5E81">
          <w:rPr>
            <w:rFonts w:ascii="Arial" w:hAnsi="Arial"/>
            <w:sz w:val="28"/>
          </w:rPr>
          <w:tab/>
          <w:t>Collaboration scenarios and architecture mapping</w:t>
        </w:r>
      </w:ins>
      <w:ins w:id="419" w:author="Richard Bradbury" w:date="2024-11-26T00:01:00Z" w16du:dateUtc="2024-11-26T00:01:00Z">
        <w:r w:rsidR="00743D8C">
          <w:rPr>
            <w:rFonts w:ascii="Arial" w:hAnsi="Arial"/>
            <w:sz w:val="28"/>
          </w:rPr>
          <w:t>s</w:t>
        </w:r>
      </w:ins>
    </w:p>
    <w:p w14:paraId="7E69DC1A" w14:textId="77777777" w:rsidR="00972F14" w:rsidRPr="002F5E81" w:rsidRDefault="00972F14" w:rsidP="00972F14">
      <w:pPr>
        <w:keepNext/>
        <w:keepLines/>
        <w:spacing w:before="120"/>
        <w:ind w:left="1418" w:hanging="1418"/>
        <w:outlineLvl w:val="3"/>
        <w:rPr>
          <w:ins w:id="420" w:author="Thomas Stockhammer (24/11/25)" w:date="2024-11-25T11:20:00Z" w16du:dateUtc="2024-11-25T10:20:00Z"/>
          <w:rFonts w:ascii="Arial" w:eastAsia="Malgun Gothic" w:hAnsi="Arial"/>
          <w:sz w:val="24"/>
        </w:rPr>
      </w:pPr>
      <w:ins w:id="421" w:author="Thomas Stockhammer (24/11/25)" w:date="2024-11-25T11:20:00Z" w16du:dateUtc="2024-11-25T10:20:00Z">
        <w:r w:rsidRPr="002F5E81">
          <w:rPr>
            <w:rFonts w:ascii="Arial" w:eastAsia="Malgun Gothic" w:hAnsi="Arial"/>
            <w:sz w:val="24"/>
          </w:rPr>
          <w:t>5.10.2.1</w:t>
        </w:r>
        <w:r w:rsidRPr="002F5E81">
          <w:rPr>
            <w:rFonts w:ascii="Arial" w:eastAsia="Malgun Gothic" w:hAnsi="Arial"/>
            <w:sz w:val="24"/>
          </w:rPr>
          <w:tab/>
        </w:r>
        <w:r w:rsidRPr="002F5E81">
          <w:rPr>
            <w:rFonts w:ascii="Arial" w:hAnsi="Arial"/>
            <w:sz w:val="24"/>
          </w:rPr>
          <w:t>Joint BM-SC + MBSF functionality</w:t>
        </w:r>
      </w:ins>
    </w:p>
    <w:p w14:paraId="3E2DCDE7" w14:textId="77777777" w:rsidR="00972F14" w:rsidRPr="002F5E81" w:rsidRDefault="00972F14" w:rsidP="00972F14">
      <w:pPr>
        <w:keepNext/>
        <w:keepLines/>
        <w:rPr>
          <w:ins w:id="422" w:author="Thomas Stockhammer (24/11/25)" w:date="2024-11-25T11:20:00Z" w16du:dateUtc="2024-11-25T10:20:00Z"/>
          <w:rFonts w:eastAsia="Malgun Gothic"/>
        </w:rPr>
      </w:pPr>
      <w:ins w:id="423" w:author="Thomas Stockhammer (24/11/25)" w:date="2024-11-25T11:20:00Z" w16du:dateUtc="2024-11-25T10:20:00Z">
        <w:r w:rsidRPr="002F5E81">
          <w:rPr>
            <w:rFonts w:eastAsia="Malgun Gothic"/>
          </w:rPr>
          <w:t xml:space="preserve">A more common interest is the ability to deploy a system for which MBS User Services are distributed via </w:t>
        </w:r>
        <w:proofErr w:type="spellStart"/>
        <w:r w:rsidRPr="002F5E81">
          <w:rPr>
            <w:rFonts w:eastAsia="Malgun Gothic"/>
          </w:rPr>
          <w:t>eMBMS</w:t>
        </w:r>
        <w:proofErr w:type="spellEnd"/>
        <w:r w:rsidRPr="002F5E81">
          <w:rPr>
            <w:rFonts w:eastAsia="Malgun Gothic"/>
          </w:rPr>
          <w:t xml:space="preserve">. This would allow a single, common User Service specification for MBS and </w:t>
        </w:r>
        <w:proofErr w:type="spellStart"/>
        <w:r w:rsidRPr="002F5E81">
          <w:rPr>
            <w:rFonts w:eastAsia="Malgun Gothic"/>
          </w:rPr>
          <w:t>eMBMS</w:t>
        </w:r>
        <w:proofErr w:type="spellEnd"/>
        <w:r w:rsidRPr="002F5E81">
          <w:rPr>
            <w:rFonts w:eastAsia="Malgun Gothic"/>
          </w:rPr>
          <w:t>/5G Broadcast to be maintained going forward. A modification of the architecture is shown in figure 5.10.2-1 in which:</w:t>
        </w:r>
      </w:ins>
    </w:p>
    <w:p w14:paraId="7E40E584" w14:textId="77777777" w:rsidR="00972F14" w:rsidRPr="002F5E81" w:rsidRDefault="00972F14" w:rsidP="00972F14">
      <w:pPr>
        <w:ind w:left="568" w:hanging="284"/>
        <w:rPr>
          <w:ins w:id="424" w:author="Thomas Stockhammer (24/11/25)" w:date="2024-11-25T11:20:00Z" w16du:dateUtc="2024-11-25T10:20:00Z"/>
          <w:rFonts w:eastAsia="Malgun Gothic"/>
        </w:rPr>
      </w:pPr>
      <w:ins w:id="425" w:author="Thomas Stockhammer (24/11/25)" w:date="2024-11-25T11:20:00Z" w16du:dateUtc="2024-11-25T10:20:00Z">
        <w:r w:rsidRPr="002F5E81">
          <w:rPr>
            <w:rFonts w:eastAsia="Malgun Gothic"/>
          </w:rPr>
          <w:t>-</w:t>
        </w:r>
        <w:r w:rsidRPr="002F5E81">
          <w:rPr>
            <w:rFonts w:eastAsia="Malgun Gothic"/>
          </w:rPr>
          <w:tab/>
          <w:t xml:space="preserve">Only the MBS northbound reference points Nmb10 and Nmb8 are exposed respectively by the MBSF and MBSTF. These are extended as required to support </w:t>
        </w:r>
        <w:proofErr w:type="spellStart"/>
        <w:r w:rsidRPr="002F5E81">
          <w:rPr>
            <w:rFonts w:eastAsia="Malgun Gothic"/>
          </w:rPr>
          <w:t>eMBMS</w:t>
        </w:r>
        <w:proofErr w:type="spellEnd"/>
        <w:r w:rsidRPr="002F5E81">
          <w:rPr>
            <w:rFonts w:eastAsia="Malgun Gothic"/>
          </w:rPr>
          <w:t xml:space="preserve"> transport (as those are extended, they are marked with an asterisk).</w:t>
        </w:r>
      </w:ins>
    </w:p>
    <w:p w14:paraId="1AB1E78D" w14:textId="77777777" w:rsidR="00972F14" w:rsidRPr="002F5E81" w:rsidRDefault="00972F14" w:rsidP="00972F14">
      <w:pPr>
        <w:keepLines/>
        <w:ind w:left="568" w:hanging="284"/>
        <w:rPr>
          <w:ins w:id="426" w:author="Thomas Stockhammer (24/11/25)" w:date="2024-11-25T11:20:00Z" w16du:dateUtc="2024-11-25T10:20:00Z"/>
          <w:rFonts w:eastAsia="Malgun Gothic"/>
        </w:rPr>
      </w:pPr>
      <w:ins w:id="427" w:author="Thomas Stockhammer (24/11/25)" w:date="2024-11-25T11:20:00Z" w16du:dateUtc="2024-11-25T10:20:00Z">
        <w:r w:rsidRPr="002F5E81">
          <w:rPr>
            <w:rFonts w:eastAsia="Malgun Gothic"/>
          </w:rPr>
          <w:lastRenderedPageBreak/>
          <w:t>-</w:t>
        </w:r>
        <w:r w:rsidRPr="002F5E81">
          <w:rPr>
            <w:rFonts w:eastAsia="Malgun Gothic"/>
          </w:rPr>
          <w:tab/>
          <w:t xml:space="preserve">The UE in the 5G System is extended to support </w:t>
        </w:r>
        <w:proofErr w:type="spellStart"/>
        <w:r w:rsidRPr="002F5E81">
          <w:rPr>
            <w:rFonts w:eastAsia="Malgun Gothic"/>
          </w:rPr>
          <w:t>eMBMS</w:t>
        </w:r>
        <w:proofErr w:type="spellEnd"/>
        <w:r w:rsidRPr="002F5E81">
          <w:rPr>
            <w:rFonts w:eastAsia="Malgun Gothic"/>
          </w:rPr>
          <w:t xml:space="preserve"> reception, for example an LTE-based 5G Broadcast profile as defined in ETSI TS 103 720 </w:t>
        </w:r>
        <w:r>
          <w:rPr>
            <w:rFonts w:eastAsia="Malgun Gothic"/>
          </w:rPr>
          <w:t>[31]</w:t>
        </w:r>
        <w:r w:rsidRPr="002F5E81">
          <w:rPr>
            <w:rFonts w:eastAsia="Malgun Gothic"/>
          </w:rPr>
          <w:t xml:space="preserve">. Such an approach permits a single middleware client with unified APIs, etc. to be deployed in the UE that is capable of both MBS User Service reception and </w:t>
        </w:r>
        <w:proofErr w:type="spellStart"/>
        <w:r w:rsidRPr="002F5E81">
          <w:rPr>
            <w:rFonts w:eastAsia="Malgun Gothic"/>
          </w:rPr>
          <w:t>eMBMS</w:t>
        </w:r>
        <w:proofErr w:type="spellEnd"/>
        <w:r w:rsidRPr="002F5E81">
          <w:rPr>
            <w:rFonts w:eastAsia="Malgun Gothic"/>
          </w:rPr>
          <w:t xml:space="preserve"> User Service reception.</w:t>
        </w:r>
      </w:ins>
    </w:p>
    <w:p w14:paraId="360CC398" w14:textId="77777777" w:rsidR="00972F14" w:rsidRPr="002F5E81" w:rsidRDefault="00972F14" w:rsidP="00972F14">
      <w:pPr>
        <w:rPr>
          <w:ins w:id="428" w:author="Thomas Stockhammer (24/11/25)" w:date="2024-11-25T11:20:00Z" w16du:dateUtc="2024-11-25T10:20:00Z"/>
        </w:rPr>
      </w:pPr>
      <w:ins w:id="429" w:author="Thomas Stockhammer (24/11/25)" w:date="2024-11-25T11:20:00Z" w16du:dateUtc="2024-11-25T10:20:00Z">
        <w:r w:rsidRPr="002F5E81">
          <w:object w:dxaOrig="9630" w:dyaOrig="6240" w14:anchorId="285D6657">
            <v:shape id="_x0000_i1035" type="#_x0000_t75" style="width:481.5pt;height:312pt" o:ole="">
              <v:imagedata r:id="rId38" o:title=""/>
            </v:shape>
            <o:OLEObject Type="Embed" ProgID="Visio.Drawing.15" ShapeID="_x0000_i1035" DrawAspect="Content" ObjectID="_1794125805" r:id="rId39"/>
          </w:object>
        </w:r>
      </w:ins>
    </w:p>
    <w:p w14:paraId="22B880FA" w14:textId="77777777" w:rsidR="00972F14" w:rsidRPr="002F5E81" w:rsidRDefault="00972F14" w:rsidP="00972F14">
      <w:pPr>
        <w:keepLines/>
        <w:spacing w:after="240"/>
        <w:jc w:val="center"/>
        <w:rPr>
          <w:ins w:id="430" w:author="Thomas Stockhammer (24/11/25)" w:date="2024-11-25T11:20:00Z" w16du:dateUtc="2024-11-25T10:20:00Z"/>
          <w:rFonts w:ascii="Arial" w:hAnsi="Arial" w:cs="Arial"/>
          <w:b/>
        </w:rPr>
      </w:pPr>
      <w:ins w:id="431" w:author="Thomas Stockhammer (24/11/25)" w:date="2024-11-25T11:20:00Z" w16du:dateUtc="2024-11-25T10:20:00Z">
        <w:r w:rsidRPr="002F5E81">
          <w:rPr>
            <w:rFonts w:ascii="Arial" w:hAnsi="Arial" w:cs="Arial"/>
            <w:b/>
          </w:rPr>
          <w:t>Figure 5.10.2</w:t>
        </w:r>
        <w:r w:rsidRPr="002F5E81">
          <w:rPr>
            <w:rFonts w:ascii="Arial" w:hAnsi="Arial" w:cs="Arial"/>
            <w:b/>
          </w:rPr>
          <w:noBreakHyphen/>
          <w:t xml:space="preserve">1: MBS User Services on top of </w:t>
        </w:r>
        <w:proofErr w:type="spellStart"/>
        <w:r w:rsidRPr="002F5E81">
          <w:rPr>
            <w:rFonts w:ascii="Arial" w:hAnsi="Arial" w:cs="Arial"/>
            <w:b/>
          </w:rPr>
          <w:t>eMBMS</w:t>
        </w:r>
        <w:proofErr w:type="spellEnd"/>
      </w:ins>
    </w:p>
    <w:p w14:paraId="1B38B9BC" w14:textId="77777777" w:rsidR="00972F14" w:rsidRPr="002F5E81" w:rsidRDefault="00972F14" w:rsidP="00972F14">
      <w:pPr>
        <w:keepNext/>
        <w:keepLines/>
        <w:spacing w:before="120"/>
        <w:ind w:left="1418" w:hanging="1418"/>
        <w:outlineLvl w:val="3"/>
        <w:rPr>
          <w:ins w:id="432" w:author="Thomas Stockhammer (24/11/25)" w:date="2024-11-25T11:20:00Z" w16du:dateUtc="2024-11-25T10:20:00Z"/>
          <w:rFonts w:ascii="Arial" w:hAnsi="Arial"/>
          <w:sz w:val="24"/>
        </w:rPr>
      </w:pPr>
      <w:ins w:id="433" w:author="Thomas Stockhammer (24/11/25)" w:date="2024-11-25T11:20:00Z" w16du:dateUtc="2024-11-25T10:20:00Z">
        <w:r w:rsidRPr="002F5E81">
          <w:rPr>
            <w:rFonts w:ascii="Arial" w:hAnsi="Arial"/>
            <w:sz w:val="24"/>
          </w:rPr>
          <w:t>5.10.2.2</w:t>
        </w:r>
        <w:r w:rsidRPr="002F5E81">
          <w:rPr>
            <w:rFonts w:ascii="Arial" w:hAnsi="Arial"/>
            <w:sz w:val="24"/>
          </w:rPr>
          <w:tab/>
          <w:t xml:space="preserve">MBS User Services feeding only </w:t>
        </w:r>
        <w:proofErr w:type="spellStart"/>
        <w:r w:rsidRPr="002F5E81">
          <w:rPr>
            <w:rFonts w:ascii="Arial" w:hAnsi="Arial"/>
            <w:sz w:val="24"/>
          </w:rPr>
          <w:t>eMBMS</w:t>
        </w:r>
        <w:proofErr w:type="spellEnd"/>
      </w:ins>
    </w:p>
    <w:p w14:paraId="6A3A1CA3" w14:textId="77777777" w:rsidR="00972F14" w:rsidRPr="002F5E81" w:rsidRDefault="00972F14" w:rsidP="00972F14">
      <w:pPr>
        <w:keepNext/>
        <w:rPr>
          <w:ins w:id="434" w:author="Thomas Stockhammer (24/11/25)" w:date="2024-11-25T11:20:00Z" w16du:dateUtc="2024-11-25T10:20:00Z"/>
          <w:rFonts w:eastAsia="Malgun Gothic"/>
        </w:rPr>
      </w:pPr>
      <w:ins w:id="435" w:author="Thomas Stockhammer (24/11/25)" w:date="2024-11-25T11:20:00Z" w16du:dateUtc="2024-11-25T10:20:00Z">
        <w:r w:rsidRPr="002F5E81">
          <w:rPr>
            <w:rFonts w:eastAsia="Malgun Gothic"/>
          </w:rPr>
          <w:t xml:space="preserve">A further variant of the architecture is shown in figure 5.10.2-2, in which case MBS radio delivery is not even in scope, but the MBS User Service is used to deliver only </w:t>
        </w:r>
        <w:proofErr w:type="spellStart"/>
        <w:r w:rsidRPr="002F5E81">
          <w:rPr>
            <w:rFonts w:eastAsia="Malgun Gothic"/>
          </w:rPr>
          <w:t>eMBMS</w:t>
        </w:r>
        <w:proofErr w:type="spellEnd"/>
        <w:r w:rsidRPr="002F5E81">
          <w:rPr>
            <w:rFonts w:eastAsia="Malgun Gothic"/>
          </w:rPr>
          <w:t xml:space="preserve"> traffic.</w:t>
        </w:r>
      </w:ins>
    </w:p>
    <w:p w14:paraId="52699406" w14:textId="77777777" w:rsidR="00972F14" w:rsidRPr="002F5E81" w:rsidRDefault="00972F14" w:rsidP="00972F14">
      <w:pPr>
        <w:rPr>
          <w:ins w:id="436" w:author="Thomas Stockhammer (24/11/25)" w:date="2024-11-25T11:20:00Z" w16du:dateUtc="2024-11-25T10:20:00Z"/>
        </w:rPr>
      </w:pPr>
      <w:ins w:id="437" w:author="Thomas Stockhammer (24/11/25)" w:date="2024-11-25T11:20:00Z" w16du:dateUtc="2024-11-25T10:20:00Z">
        <w:r w:rsidRPr="002F5E81">
          <w:object w:dxaOrig="9450" w:dyaOrig="4290" w14:anchorId="222BD400">
            <v:shape id="_x0000_i1036" type="#_x0000_t75" style="width:472.5pt;height:214.5pt" o:ole="">
              <v:imagedata r:id="rId40" o:title="" croptop="4032f" cropbottom="4138f" cropleft="1909f" cropright="1902f"/>
            </v:shape>
            <o:OLEObject Type="Embed" ProgID="Visio.Drawing.15" ShapeID="_x0000_i1036" DrawAspect="Content" ObjectID="_1794125806" r:id="rId41"/>
          </w:object>
        </w:r>
      </w:ins>
    </w:p>
    <w:p w14:paraId="376078DB" w14:textId="77777777" w:rsidR="00972F14" w:rsidRPr="002F5E81" w:rsidRDefault="00972F14" w:rsidP="00972F14">
      <w:pPr>
        <w:keepLines/>
        <w:spacing w:after="240"/>
        <w:jc w:val="center"/>
        <w:rPr>
          <w:ins w:id="438" w:author="Thomas Stockhammer (24/11/25)" w:date="2024-11-25T11:20:00Z" w16du:dateUtc="2024-11-25T10:20:00Z"/>
          <w:rFonts w:ascii="Arial" w:hAnsi="Arial" w:cs="Arial"/>
          <w:b/>
        </w:rPr>
      </w:pPr>
      <w:ins w:id="439" w:author="Thomas Stockhammer (24/11/25)" w:date="2024-11-25T11:20:00Z" w16du:dateUtc="2024-11-25T10:20:00Z">
        <w:r w:rsidRPr="002F5E81">
          <w:rPr>
            <w:rFonts w:ascii="Arial" w:hAnsi="Arial" w:cs="Arial"/>
            <w:b/>
          </w:rPr>
          <w:t>Figure 5.10.2</w:t>
        </w:r>
        <w:r w:rsidRPr="002F5E81">
          <w:rPr>
            <w:rFonts w:ascii="Arial" w:hAnsi="Arial" w:cs="Arial"/>
            <w:b/>
          </w:rPr>
          <w:noBreakHyphen/>
          <w:t xml:space="preserve">2: MBS User Services on top of </w:t>
        </w:r>
        <w:proofErr w:type="spellStart"/>
        <w:r w:rsidRPr="002F5E81">
          <w:rPr>
            <w:rFonts w:ascii="Arial" w:hAnsi="Arial" w:cs="Arial"/>
            <w:b/>
          </w:rPr>
          <w:t>eMBMS</w:t>
        </w:r>
        <w:proofErr w:type="spellEnd"/>
      </w:ins>
    </w:p>
    <w:p w14:paraId="0B0938C3" w14:textId="77777777" w:rsidR="00972F14" w:rsidRPr="002F5E81" w:rsidRDefault="00972F14" w:rsidP="00972F14">
      <w:pPr>
        <w:keepNext/>
        <w:keepLines/>
        <w:spacing w:before="120"/>
        <w:ind w:left="1418" w:hanging="1418"/>
        <w:outlineLvl w:val="3"/>
        <w:rPr>
          <w:ins w:id="440" w:author="Thomas Stockhammer (24/11/25)" w:date="2024-11-25T11:20:00Z" w16du:dateUtc="2024-11-25T10:20:00Z"/>
          <w:rFonts w:ascii="Arial" w:hAnsi="Arial"/>
          <w:sz w:val="24"/>
        </w:rPr>
      </w:pPr>
      <w:ins w:id="441" w:author="Thomas Stockhammer (24/11/25)" w:date="2024-11-25T11:20:00Z" w16du:dateUtc="2024-11-25T10:20:00Z">
        <w:r w:rsidRPr="002F5E81">
          <w:rPr>
            <w:rFonts w:ascii="Arial" w:hAnsi="Arial"/>
            <w:sz w:val="24"/>
          </w:rPr>
          <w:lastRenderedPageBreak/>
          <w:t>5.10.2.3</w:t>
        </w:r>
        <w:r w:rsidRPr="002F5E81">
          <w:rPr>
            <w:rFonts w:ascii="Arial" w:hAnsi="Arial"/>
            <w:sz w:val="24"/>
          </w:rPr>
          <w:tab/>
          <w:t xml:space="preserve">MBS User Services on top of </w:t>
        </w:r>
        <w:proofErr w:type="spellStart"/>
        <w:r w:rsidRPr="002F5E81">
          <w:rPr>
            <w:rFonts w:ascii="Arial" w:hAnsi="Arial"/>
            <w:sz w:val="24"/>
          </w:rPr>
          <w:t>eMBMS</w:t>
        </w:r>
        <w:proofErr w:type="spellEnd"/>
        <w:r w:rsidRPr="002F5E81">
          <w:rPr>
            <w:rFonts w:ascii="Arial" w:hAnsi="Arial"/>
            <w:sz w:val="24"/>
          </w:rPr>
          <w:t xml:space="preserve"> using Group Communication</w:t>
        </w:r>
      </w:ins>
    </w:p>
    <w:p w14:paraId="7BD34416" w14:textId="77777777" w:rsidR="00972F14" w:rsidRPr="002F5E81" w:rsidRDefault="00972F14" w:rsidP="00972F14">
      <w:pPr>
        <w:rPr>
          <w:ins w:id="442" w:author="Thomas Stockhammer (24/11/25)" w:date="2024-11-25T11:20:00Z" w16du:dateUtc="2024-11-25T10:20:00Z"/>
        </w:rPr>
      </w:pPr>
      <w:ins w:id="443" w:author="Thomas Stockhammer (24/11/25)" w:date="2024-11-25T11:20:00Z" w16du:dateUtc="2024-11-25T10:20:00Z">
        <w:r w:rsidRPr="002F5E81">
          <w:t xml:space="preserve">Another possible implementation architecture is shown in figure 5.10.2.3-1 where a subset of MB2 procedures and protocols is used southbound of the MBSF and MBSTF to communicate with the EPS via a function implementing the Group Communication functionality of a BM-SC. Such a deployment architecture may be of interest </w:t>
        </w:r>
        <w:proofErr w:type="gramStart"/>
        <w:r w:rsidRPr="002F5E81">
          <w:t>in order to</w:t>
        </w:r>
        <w:proofErr w:type="gramEnd"/>
        <w:r w:rsidRPr="002F5E81">
          <w:t xml:space="preserve"> address a combination of MBS User services with </w:t>
        </w:r>
        <w:proofErr w:type="spellStart"/>
        <w:r w:rsidRPr="002F5E81">
          <w:t>eMBMS</w:t>
        </w:r>
        <w:proofErr w:type="spellEnd"/>
        <w:r w:rsidRPr="002F5E81">
          <w:t xml:space="preserve"> radio delivery.</w:t>
        </w:r>
      </w:ins>
    </w:p>
    <w:p w14:paraId="538AA129" w14:textId="77777777" w:rsidR="00743D8C" w:rsidRDefault="00972F14" w:rsidP="00972F14">
      <w:pPr>
        <w:keepNext/>
        <w:keepLines/>
        <w:spacing w:after="120"/>
        <w:rPr>
          <w:ins w:id="444" w:author="Richard Bradbury" w:date="2024-11-26T00:02:00Z" w16du:dateUtc="2024-11-26T00:02:00Z"/>
        </w:rPr>
      </w:pPr>
      <w:ins w:id="445" w:author="Thomas Stockhammer (24/11/25)" w:date="2024-11-25T11:20:00Z" w16du:dateUtc="2024-11-25T10:20:00Z">
        <w:r w:rsidRPr="002F5E81">
          <w:t xml:space="preserve">According to TS 26.346 [16], the Group Communication Service (GCS) AS </w:t>
        </w:r>
        <w:proofErr w:type="spellStart"/>
        <w:r w:rsidRPr="002F5E81">
          <w:t>as</w:t>
        </w:r>
        <w:proofErr w:type="spellEnd"/>
        <w:r w:rsidRPr="002F5E81">
          <w:t xml:space="preserve"> defined by TS 23.468 [19] uses the MBMS Group Communication delivery method on top of MBMS bearers for MBMS delivery. However, in general, the MBMS Group Communication delivery method is available for any application. In this case, the application interfaces to the BM-SC at reference point MB2. This carries control plane signalling (via reference point MB2-C) and user plane data (via reference point MB2-U) between the Application Server for Group Communication (GCS AS) and the BM-SC.</w:t>
        </w:r>
      </w:ins>
    </w:p>
    <w:p w14:paraId="72E8097C" w14:textId="0962BAED" w:rsidR="00972F14" w:rsidRPr="002F5E81" w:rsidRDefault="00972F14" w:rsidP="00972F14">
      <w:pPr>
        <w:keepNext/>
        <w:keepLines/>
        <w:spacing w:after="120"/>
        <w:rPr>
          <w:ins w:id="446" w:author="Thomas Stockhammer (24/11/25)" w:date="2024-11-25T11:20:00Z" w16du:dateUtc="2024-11-25T10:20:00Z"/>
        </w:rPr>
      </w:pPr>
      <w:ins w:id="447" w:author="Thomas Stockhammer (24/11/25)" w:date="2024-11-25T11:20:00Z" w16du:dateUtc="2024-11-25T10:20:00Z">
        <w:r w:rsidRPr="002F5E81">
          <w:t>T</w:t>
        </w:r>
        <w:r w:rsidRPr="002F5E81">
          <w:rPr>
            <w:rFonts w:eastAsia="Malgun Gothic"/>
          </w:rPr>
          <w:t>he data transferred via MBMS bearer(s) is delivered from the BM-SC using the Group Communication delivery method as defined in TS 26.346 [16]. Stage 2 procedures between the GCS</w:t>
        </w:r>
      </w:ins>
      <w:ins w:id="448" w:author="Richard Bradbury" w:date="2024-11-26T00:02:00Z" w16du:dateUtc="2024-11-26T00:02:00Z">
        <w:r w:rsidR="00743D8C">
          <w:rPr>
            <w:rFonts w:eastAsia="Malgun Gothic"/>
          </w:rPr>
          <w:t> </w:t>
        </w:r>
      </w:ins>
      <w:ins w:id="449" w:author="Thomas Stockhammer (24/11/25)" w:date="2024-11-25T11:20:00Z" w16du:dateUtc="2024-11-25T10:20:00Z">
        <w:r w:rsidRPr="002F5E81">
          <w:rPr>
            <w:rFonts w:eastAsia="Malgun Gothic"/>
          </w:rPr>
          <w:t xml:space="preserve">AS and the BM-SC at reference point MB2 are </w:t>
        </w:r>
      </w:ins>
      <w:ins w:id="450" w:author="Richard Bradbury" w:date="2024-11-26T00:02:00Z" w16du:dateUtc="2024-11-26T00:02:00Z">
        <w:r w:rsidR="00743D8C">
          <w:rPr>
            <w:rFonts w:eastAsia="Malgun Gothic"/>
          </w:rPr>
          <w:t>defined</w:t>
        </w:r>
      </w:ins>
      <w:ins w:id="451" w:author="Thomas Stockhammer (24/11/25)" w:date="2024-11-25T11:20:00Z" w16du:dateUtc="2024-11-25T10:20:00Z">
        <w:r w:rsidRPr="002F5E81">
          <w:rPr>
            <w:rFonts w:eastAsia="Malgun Gothic"/>
          </w:rPr>
          <w:t xml:space="preserve"> in </w:t>
        </w:r>
        <w:r w:rsidRPr="002F5E81">
          <w:t>TS</w:t>
        </w:r>
      </w:ins>
      <w:ins w:id="452" w:author="Richard Bradbury" w:date="2024-11-26T00:02:00Z" w16du:dateUtc="2024-11-26T00:02:00Z">
        <w:r w:rsidR="00743D8C">
          <w:t> </w:t>
        </w:r>
      </w:ins>
      <w:ins w:id="453" w:author="Thomas Stockhammer (24/11/25)" w:date="2024-11-25T11:20:00Z" w16du:dateUtc="2024-11-25T10:20:00Z">
        <w:r w:rsidRPr="002F5E81">
          <w:t>23</w:t>
        </w:r>
      </w:ins>
      <w:ins w:id="454" w:author="Richard Bradbury" w:date="2024-11-26T00:02:00Z" w16du:dateUtc="2024-11-26T00:02:00Z">
        <w:r w:rsidR="00743D8C">
          <w:t>.</w:t>
        </w:r>
      </w:ins>
      <w:ins w:id="455" w:author="Thomas Stockhammer (24/11/25)" w:date="2024-11-25T11:20:00Z" w16du:dateUtc="2024-11-25T10:20:00Z">
        <w:r w:rsidRPr="002F5E81">
          <w:t>468</w:t>
        </w:r>
      </w:ins>
      <w:ins w:id="456" w:author="Richard Bradbury" w:date="2024-11-26T00:02:00Z" w16du:dateUtc="2024-11-26T00:02:00Z">
        <w:r w:rsidR="00743D8C">
          <w:t> [</w:t>
        </w:r>
      </w:ins>
      <w:ins w:id="457" w:author="Richard Bradbury" w:date="2024-11-26T00:03:00Z" w16du:dateUtc="2024-11-26T00:03:00Z">
        <w:r w:rsidR="00743D8C">
          <w:t>19</w:t>
        </w:r>
      </w:ins>
      <w:ins w:id="458" w:author="Richard Bradbury" w:date="2024-11-26T00:02:00Z" w16du:dateUtc="2024-11-26T00:02:00Z">
        <w:r w:rsidR="00743D8C">
          <w:t>]</w:t>
        </w:r>
      </w:ins>
      <w:ins w:id="459" w:author="Thomas Stockhammer (24/11/25)" w:date="2024-11-25T11:20:00Z" w16du:dateUtc="2024-11-25T10:20:00Z">
        <w:r w:rsidRPr="002F5E81">
          <w:t>. The stage 3 specification of the MB2 procedures and the protocol aspects of MB2-C and MB2-U are specified in TS 29.468 [18].</w:t>
        </w:r>
      </w:ins>
    </w:p>
    <w:p w14:paraId="4AC0BFE0" w14:textId="77777777" w:rsidR="00972F14" w:rsidRPr="002F5E81" w:rsidRDefault="00972F14" w:rsidP="00972F14">
      <w:pPr>
        <w:rPr>
          <w:ins w:id="460" w:author="Thomas Stockhammer (24/11/25)" w:date="2024-11-25T11:20:00Z" w16du:dateUtc="2024-11-25T10:20:00Z"/>
        </w:rPr>
      </w:pPr>
      <w:ins w:id="461" w:author="Thomas Stockhammer (24/11/25)" w:date="2024-11-25T11:20:00Z" w16du:dateUtc="2024-11-25T10:20:00Z">
        <w:r w:rsidRPr="002F5E81">
          <w:object w:dxaOrig="9630" w:dyaOrig="6240" w14:anchorId="0670C6EA">
            <v:shape id="_x0000_i1037" type="#_x0000_t75" style="width:481.5pt;height:312pt" o:ole="">
              <v:imagedata r:id="rId42" o:title=""/>
            </v:shape>
            <o:OLEObject Type="Embed" ProgID="Visio.Drawing.15" ShapeID="_x0000_i1037" DrawAspect="Content" ObjectID="_1794125807" r:id="rId43"/>
          </w:object>
        </w:r>
      </w:ins>
    </w:p>
    <w:p w14:paraId="5F8DC885" w14:textId="77777777" w:rsidR="00972F14" w:rsidRPr="002F5E81" w:rsidRDefault="00972F14" w:rsidP="00972F14">
      <w:pPr>
        <w:keepLines/>
        <w:spacing w:after="240"/>
        <w:jc w:val="center"/>
        <w:rPr>
          <w:ins w:id="462" w:author="Thomas Stockhammer (24/11/25)" w:date="2024-11-25T11:20:00Z" w16du:dateUtc="2024-11-25T10:20:00Z"/>
          <w:rFonts w:ascii="Arial" w:hAnsi="Arial" w:cs="Arial"/>
          <w:b/>
        </w:rPr>
      </w:pPr>
      <w:ins w:id="463" w:author="Thomas Stockhammer (24/11/25)" w:date="2024-11-25T11:20:00Z" w16du:dateUtc="2024-11-25T10:20:00Z">
        <w:r w:rsidRPr="002F5E81">
          <w:rPr>
            <w:rFonts w:ascii="Arial" w:hAnsi="Arial" w:cs="Arial"/>
            <w:b/>
          </w:rPr>
          <w:t xml:space="preserve">Figure 5.10.2.3-1: MBS User Services on top of </w:t>
        </w:r>
        <w:proofErr w:type="spellStart"/>
        <w:r w:rsidRPr="002F5E81">
          <w:rPr>
            <w:rFonts w:ascii="Arial" w:hAnsi="Arial" w:cs="Arial"/>
            <w:b/>
          </w:rPr>
          <w:t>eMBMS</w:t>
        </w:r>
        <w:proofErr w:type="spellEnd"/>
        <w:r w:rsidRPr="002F5E81">
          <w:rPr>
            <w:rFonts w:ascii="Arial" w:hAnsi="Arial" w:cs="Arial"/>
            <w:b/>
          </w:rPr>
          <w:t xml:space="preserve"> using Group Communication</w:t>
        </w:r>
      </w:ins>
    </w:p>
    <w:p w14:paraId="5D526F7B" w14:textId="77777777" w:rsidR="00972F14" w:rsidRPr="002F5E81" w:rsidRDefault="00972F14" w:rsidP="00972F14">
      <w:pPr>
        <w:keepNext/>
        <w:keepLines/>
        <w:rPr>
          <w:ins w:id="464" w:author="Thomas Stockhammer (24/11/25)" w:date="2024-11-25T11:20:00Z" w16du:dateUtc="2024-11-25T10:20:00Z"/>
        </w:rPr>
      </w:pPr>
      <w:ins w:id="465" w:author="Thomas Stockhammer (24/11/25)" w:date="2024-11-25T11:20:00Z" w16du:dateUtc="2024-11-25T10:20:00Z">
        <w:r w:rsidRPr="002F5E81">
          <w:t>In this deployment scenario, with reference to the interworking architecture defined in annex C of TS 23.247 [26], the MBS User Service is treated as an application on top of the Group Communication delivery method:</w:t>
        </w:r>
      </w:ins>
    </w:p>
    <w:p w14:paraId="3E8BA15E" w14:textId="77777777" w:rsidR="00972F14" w:rsidRPr="002F5E81" w:rsidRDefault="00972F14" w:rsidP="00972F14">
      <w:pPr>
        <w:ind w:left="568" w:hanging="284"/>
        <w:rPr>
          <w:ins w:id="466" w:author="Thomas Stockhammer (24/11/25)" w:date="2024-11-25T11:20:00Z" w16du:dateUtc="2024-11-25T10:20:00Z"/>
        </w:rPr>
      </w:pPr>
      <w:ins w:id="467" w:author="Thomas Stockhammer (24/11/25)" w:date="2024-11-25T11:20:00Z" w16du:dateUtc="2024-11-25T10:20:00Z">
        <w:r w:rsidRPr="002F5E81">
          <w:t>-</w:t>
        </w:r>
        <w:r w:rsidRPr="002F5E81">
          <w:tab/>
          <w:t>The MBSF additionally implements the relevant subset of GCS AS control plane functionality, including MB2-C provisioning operations at a new reference point MB2′-C, allowing it to control a separate BM-SC that implements at least Group Communication functionality.</w:t>
        </w:r>
      </w:ins>
    </w:p>
    <w:p w14:paraId="0DBA6B44" w14:textId="77777777" w:rsidR="00972F14" w:rsidRPr="002F5E81" w:rsidRDefault="00972F14" w:rsidP="00972F14">
      <w:pPr>
        <w:ind w:left="568" w:hanging="284"/>
        <w:rPr>
          <w:ins w:id="468" w:author="Thomas Stockhammer (24/11/25)" w:date="2024-11-25T11:20:00Z" w16du:dateUtc="2024-11-25T10:20:00Z"/>
        </w:rPr>
      </w:pPr>
      <w:ins w:id="469" w:author="Thomas Stockhammer (24/11/25)" w:date="2024-11-25T11:20:00Z" w16du:dateUtc="2024-11-25T10:20:00Z">
        <w:r w:rsidRPr="002F5E81">
          <w:t>-</w:t>
        </w:r>
        <w:r w:rsidRPr="002F5E81">
          <w:tab/>
          <w:t>The MBSTF additionally implements the relevant subset of GCS AS user plane functionality, including MB2-U protocols at a new reference point MB2′-U to exchange user plane data with a separate BM-SC that implements at least Group Communication functionality.</w:t>
        </w:r>
      </w:ins>
    </w:p>
    <w:p w14:paraId="43B1DA8E" w14:textId="77777777" w:rsidR="00972F14" w:rsidRPr="002F5E81" w:rsidRDefault="00972F14" w:rsidP="00972F14">
      <w:pPr>
        <w:ind w:left="568" w:hanging="284"/>
        <w:rPr>
          <w:ins w:id="470" w:author="Thomas Stockhammer (24/11/25)" w:date="2024-11-25T11:20:00Z" w16du:dateUtc="2024-11-25T10:20:00Z"/>
        </w:rPr>
      </w:pPr>
      <w:ins w:id="471" w:author="Thomas Stockhammer (24/11/25)" w:date="2024-11-25T11:20:00Z" w16du:dateUtc="2024-11-25T10:20:00Z">
        <w:r w:rsidRPr="002F5E81">
          <w:t>-</w:t>
        </w:r>
        <w:r w:rsidRPr="002F5E81">
          <w:tab/>
          <w:t xml:space="preserve">A UE connecting to the E-UTRAN implements the relevant MBS User Service functionalities above suitable </w:t>
        </w:r>
        <w:proofErr w:type="spellStart"/>
        <w:r w:rsidRPr="002F5E81">
          <w:t>eMBMS</w:t>
        </w:r>
        <w:proofErr w:type="spellEnd"/>
        <w:r w:rsidRPr="002F5E81">
          <w:t xml:space="preserve"> middleware (MBMS Client) to support the reception of MBS User Services via the Group </w:t>
        </w:r>
        <w:proofErr w:type="spellStart"/>
        <w:r w:rsidRPr="002F5E81">
          <w:t>Communicaton</w:t>
        </w:r>
        <w:proofErr w:type="spellEnd"/>
        <w:r w:rsidRPr="002F5E81">
          <w:t xml:space="preserve"> API as defined in TS 23.479 </w:t>
        </w:r>
        <w:r>
          <w:t>[32]</w:t>
        </w:r>
        <w:r w:rsidRPr="002F5E81">
          <w:t>.</w:t>
        </w:r>
      </w:ins>
    </w:p>
    <w:p w14:paraId="191A6509" w14:textId="77777777" w:rsidR="00972F14" w:rsidRPr="002F5E81" w:rsidRDefault="00972F14" w:rsidP="00972F14">
      <w:pPr>
        <w:ind w:left="568" w:hanging="284"/>
        <w:rPr>
          <w:ins w:id="472" w:author="Thomas Stockhammer (24/11/25)" w:date="2024-11-25T11:20:00Z" w16du:dateUtc="2024-11-25T10:20:00Z"/>
        </w:rPr>
      </w:pPr>
      <w:ins w:id="473" w:author="Thomas Stockhammer (24/11/25)" w:date="2024-11-25T11:20:00Z" w16du:dateUtc="2024-11-25T10:20:00Z">
        <w:r w:rsidRPr="002F5E81">
          <w:lastRenderedPageBreak/>
          <w:tab/>
          <w:t>The MBMS Client only includes the Access Stratum as well as the functionality to establish the group communication API.</w:t>
        </w:r>
      </w:ins>
    </w:p>
    <w:p w14:paraId="24A2CFE1" w14:textId="61B5A84B" w:rsidR="00972F14" w:rsidRPr="002F5E81" w:rsidRDefault="00972F14" w:rsidP="00972F14">
      <w:pPr>
        <w:rPr>
          <w:ins w:id="474" w:author="Thomas Stockhammer (24/11/25)" w:date="2024-11-25T11:20:00Z" w16du:dateUtc="2024-11-25T10:20:00Z"/>
        </w:rPr>
      </w:pPr>
      <w:ins w:id="475" w:author="Thomas Stockhammer (24/11/25)" w:date="2024-11-25T11:20:00Z" w16du:dateUtc="2024-11-25T10:20:00Z">
        <w:r w:rsidRPr="002F5E81">
          <w:t>Figure 5.10.2.3-2 provides an MBS/</w:t>
        </w:r>
        <w:proofErr w:type="spellStart"/>
        <w:r w:rsidRPr="002F5E81">
          <w:t>eMBMS</w:t>
        </w:r>
        <w:proofErr w:type="spellEnd"/>
        <w:r w:rsidRPr="002F5E81">
          <w:t xml:space="preserve"> interworking reference architecture for this purpose including the client architecture based on what is available in figure 4.9-2 of TS</w:t>
        </w:r>
      </w:ins>
      <w:ins w:id="476" w:author="Richard Bradbury" w:date="2024-11-26T00:03:00Z" w16du:dateUtc="2024-11-26T00:03:00Z">
        <w:r w:rsidR="00743D8C">
          <w:t> </w:t>
        </w:r>
      </w:ins>
      <w:ins w:id="477" w:author="Thomas Stockhammer (24/11/25)" w:date="2024-11-25T11:20:00Z" w16du:dateUtc="2024-11-25T10:20:00Z">
        <w:r w:rsidRPr="002F5E81">
          <w:t>26.502 </w:t>
        </w:r>
        <w:r>
          <w:t>[29]</w:t>
        </w:r>
        <w:r w:rsidRPr="002F5E81">
          <w:t>.</w:t>
        </w:r>
      </w:ins>
    </w:p>
    <w:p w14:paraId="150DBAC4" w14:textId="77777777" w:rsidR="00972F14" w:rsidRPr="002F5E81" w:rsidRDefault="00972F14" w:rsidP="00972F14">
      <w:pPr>
        <w:rPr>
          <w:ins w:id="478" w:author="Thomas Stockhammer (24/11/25)" w:date="2024-11-25T11:20:00Z" w16du:dateUtc="2024-11-25T10:20:00Z"/>
        </w:rPr>
      </w:pPr>
      <w:ins w:id="479" w:author="Thomas Stockhammer (24/11/25)" w:date="2024-11-25T11:20:00Z" w16du:dateUtc="2024-11-25T10:20:00Z">
        <w:r w:rsidRPr="002F5E81">
          <w:object w:dxaOrig="9615" w:dyaOrig="6720" w14:anchorId="2F8BBA5A">
            <v:shape id="_x0000_i1038" type="#_x0000_t75" style="width:480.75pt;height:336pt" o:ole="">
              <v:imagedata r:id="rId44" o:title="" croptop="824f" cropbottom="904f" cropleft="1992f" cropright="514f"/>
            </v:shape>
            <o:OLEObject Type="Embed" ProgID="Visio.Drawing.15" ShapeID="_x0000_i1038" DrawAspect="Content" ObjectID="_1794125808" r:id="rId45"/>
          </w:object>
        </w:r>
      </w:ins>
    </w:p>
    <w:p w14:paraId="4DC12ABC" w14:textId="1403F714" w:rsidR="00743D8C" w:rsidRPr="002F5E81" w:rsidRDefault="00743D8C" w:rsidP="00743D8C">
      <w:pPr>
        <w:pStyle w:val="NF"/>
        <w:rPr>
          <w:ins w:id="480" w:author="Thomas Stockhammer (24/11/25)" w:date="2024-11-25T11:20:00Z" w16du:dateUtc="2024-11-25T10:20:00Z"/>
        </w:rPr>
      </w:pPr>
      <w:ins w:id="481" w:author="Thomas Stockhammer (24/11/25)" w:date="2024-11-25T11:20:00Z" w16du:dateUtc="2024-11-25T10:20:00Z">
        <w:r w:rsidRPr="002F5E81">
          <w:t>NOTE:</w:t>
        </w:r>
      </w:ins>
      <w:ins w:id="482" w:author="Richard Bradbury" w:date="2024-11-26T00:04:00Z" w16du:dateUtc="2024-11-26T00:04:00Z">
        <w:r>
          <w:tab/>
          <w:t>This f</w:t>
        </w:r>
      </w:ins>
      <w:ins w:id="483" w:author="Thomas Stockhammer (24/11/25)" w:date="2024-11-25T11:20:00Z" w16du:dateUtc="2024-11-25T10:20:00Z">
        <w:r w:rsidRPr="002F5E81">
          <w:t xml:space="preserve">igure </w:t>
        </w:r>
      </w:ins>
      <w:ins w:id="484" w:author="Richard Bradbury" w:date="2024-11-26T00:04:00Z" w16du:dateUtc="2024-11-26T00:04:00Z">
        <w:r>
          <w:t>is</w:t>
        </w:r>
      </w:ins>
      <w:ins w:id="485" w:author="Thomas Stockhammer (24/11/25)" w:date="2024-11-25T11:20:00Z" w16du:dateUtc="2024-11-25T10:20:00Z">
        <w:r w:rsidRPr="002F5E81">
          <w:t xml:space="preserve"> slightly modified compared </w:t>
        </w:r>
      </w:ins>
      <w:ins w:id="486" w:author="Richard Bradbury" w:date="2024-11-26T00:04:00Z" w16du:dateUtc="2024-11-26T00:04:00Z">
        <w:r>
          <w:t>with</w:t>
        </w:r>
      </w:ins>
      <w:ins w:id="487" w:author="Thomas Stockhammer (24/11/25)" w:date="2024-11-25T11:20:00Z" w16du:dateUtc="2024-11-25T10:20:00Z">
        <w:r w:rsidRPr="002F5E81">
          <w:t xml:space="preserve"> figure 4.9-2 of TS</w:t>
        </w:r>
      </w:ins>
      <w:ins w:id="488" w:author="Richard Bradbury" w:date="2024-11-26T00:04:00Z" w16du:dateUtc="2024-11-26T00:04:00Z">
        <w:r>
          <w:t> </w:t>
        </w:r>
      </w:ins>
      <w:ins w:id="489"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72C94962" w14:textId="77777777" w:rsidR="00743D8C" w:rsidRDefault="00743D8C" w:rsidP="00743D8C">
      <w:pPr>
        <w:pStyle w:val="NF"/>
        <w:rPr>
          <w:ins w:id="490" w:author="Richard Bradbury" w:date="2024-11-26T00:03:00Z" w16du:dateUtc="2024-11-26T00:03:00Z"/>
        </w:rPr>
      </w:pPr>
    </w:p>
    <w:p w14:paraId="4AC2A461" w14:textId="3BB6E704" w:rsidR="00972F14" w:rsidRPr="002F5E81" w:rsidRDefault="00972F14" w:rsidP="00972F14">
      <w:pPr>
        <w:keepLines/>
        <w:spacing w:after="240"/>
        <w:jc w:val="center"/>
        <w:rPr>
          <w:ins w:id="491" w:author="Thomas Stockhammer (24/11/25)" w:date="2024-11-25T11:20:00Z" w16du:dateUtc="2024-11-25T10:20:00Z"/>
          <w:rFonts w:ascii="Arial" w:hAnsi="Arial" w:cs="Arial"/>
          <w:b/>
        </w:rPr>
      </w:pPr>
      <w:ins w:id="492" w:author="Thomas Stockhammer (24/11/25)" w:date="2024-11-25T11:20:00Z" w16du:dateUtc="2024-11-25T10:20:00Z">
        <w:r w:rsidRPr="002F5E81">
          <w:rPr>
            <w:rFonts w:ascii="Arial" w:hAnsi="Arial" w:cs="Arial"/>
            <w:b/>
          </w:rPr>
          <w:t>Figure 5.10.2.3-2: MBS–</w:t>
        </w:r>
        <w:proofErr w:type="spellStart"/>
        <w:r w:rsidRPr="002F5E81">
          <w:rPr>
            <w:rFonts w:ascii="Arial" w:hAnsi="Arial" w:cs="Arial"/>
            <w:b/>
          </w:rPr>
          <w:t>eMBMS</w:t>
        </w:r>
        <w:proofErr w:type="spellEnd"/>
        <w:r w:rsidRPr="002F5E81">
          <w:rPr>
            <w:rFonts w:ascii="Arial" w:hAnsi="Arial" w:cs="Arial"/>
            <w:b/>
          </w:rPr>
          <w:t xml:space="preserve"> interworking reference architecture on top of </w:t>
        </w:r>
        <w:proofErr w:type="spellStart"/>
        <w:r w:rsidRPr="002F5E81">
          <w:rPr>
            <w:rFonts w:ascii="Arial" w:hAnsi="Arial" w:cs="Arial"/>
            <w:b/>
          </w:rPr>
          <w:t>eMBMS</w:t>
        </w:r>
        <w:proofErr w:type="spellEnd"/>
        <w:r w:rsidRPr="002F5E81">
          <w:rPr>
            <w:rFonts w:ascii="Arial" w:hAnsi="Arial" w:cs="Arial"/>
            <w:b/>
          </w:rPr>
          <w:br/>
          <w:t>using Group Communication</w:t>
        </w:r>
      </w:ins>
    </w:p>
    <w:p w14:paraId="46F4A7EE" w14:textId="77777777" w:rsidR="00972F14" w:rsidRPr="002F5E81" w:rsidRDefault="00972F14" w:rsidP="00972F14">
      <w:pPr>
        <w:rPr>
          <w:ins w:id="493" w:author="Thomas Stockhammer (24/11/25)" w:date="2024-11-25T11:20:00Z" w16du:dateUtc="2024-11-25T10:20:00Z"/>
        </w:rPr>
      </w:pPr>
      <w:ins w:id="494" w:author="Thomas Stockhammer (24/11/25)" w:date="2024-11-25T11:20:00Z" w16du:dateUtc="2024-11-25T10:20:00Z">
        <w:r w:rsidRPr="002F5E81">
          <w:t xml:space="preserve">In this case, the application only needs to have knowledge of </w:t>
        </w:r>
        <w:proofErr w:type="gramStart"/>
        <w:r w:rsidRPr="002F5E81">
          <w:t>MBS, but</w:t>
        </w:r>
        <w:proofErr w:type="gramEnd"/>
        <w:r w:rsidRPr="002F5E81">
          <w:t xml:space="preserve"> can use MBMS/GCS delivery. There is a </w:t>
        </w:r>
        <w:r w:rsidRPr="002F5E81">
          <w:rPr>
            <w:i/>
            <w:iCs/>
          </w:rPr>
          <w:t>Joint MBS Client + MBMS-Aware Application</w:t>
        </w:r>
        <w:r w:rsidRPr="002F5E81">
          <w:t xml:space="preserve"> that can use GCS API to connect to MBMS delivery.</w:t>
        </w:r>
      </w:ins>
    </w:p>
    <w:p w14:paraId="32DB2230" w14:textId="77777777" w:rsidR="00972F14" w:rsidRPr="002F5E81" w:rsidRDefault="00972F14" w:rsidP="00972F14">
      <w:pPr>
        <w:keepNext/>
        <w:keepLines/>
        <w:spacing w:before="120"/>
        <w:ind w:left="1418" w:hanging="1418"/>
        <w:outlineLvl w:val="3"/>
        <w:rPr>
          <w:ins w:id="495" w:author="Thomas Stockhammer (24/11/25)" w:date="2024-11-25T11:20:00Z" w16du:dateUtc="2024-11-25T10:20:00Z"/>
          <w:rFonts w:ascii="Arial" w:hAnsi="Arial"/>
          <w:sz w:val="24"/>
        </w:rPr>
      </w:pPr>
      <w:ins w:id="496" w:author="Thomas Stockhammer (24/11/25)" w:date="2024-11-25T11:20:00Z" w16du:dateUtc="2024-11-25T10:20:00Z">
        <w:r w:rsidRPr="002F5E81">
          <w:rPr>
            <w:rFonts w:ascii="Arial" w:hAnsi="Arial"/>
            <w:sz w:val="24"/>
          </w:rPr>
          <w:lastRenderedPageBreak/>
          <w:t>5.10.2.4</w:t>
        </w:r>
        <w:r w:rsidRPr="002F5E81">
          <w:rPr>
            <w:rFonts w:ascii="Arial" w:hAnsi="Arial"/>
            <w:sz w:val="24"/>
          </w:rPr>
          <w:tab/>
          <w:t xml:space="preserve">MBS User Services on top of </w:t>
        </w:r>
        <w:proofErr w:type="spellStart"/>
        <w:r w:rsidRPr="002F5E81">
          <w:rPr>
            <w:rFonts w:ascii="Arial" w:hAnsi="Arial"/>
            <w:sz w:val="24"/>
          </w:rPr>
          <w:t>eMBMS</w:t>
        </w:r>
        <w:proofErr w:type="spellEnd"/>
        <w:r w:rsidRPr="002F5E81">
          <w:rPr>
            <w:rFonts w:ascii="Arial" w:hAnsi="Arial"/>
            <w:sz w:val="24"/>
          </w:rPr>
          <w:t xml:space="preserve"> using Transparent Delivery</w:t>
        </w:r>
      </w:ins>
    </w:p>
    <w:p w14:paraId="1BBB6547" w14:textId="77777777" w:rsidR="00972F14" w:rsidRPr="002F5E81" w:rsidRDefault="00972F14" w:rsidP="00972F14">
      <w:pPr>
        <w:keepNext/>
        <w:keepLines/>
        <w:rPr>
          <w:ins w:id="497" w:author="Thomas Stockhammer (24/11/25)" w:date="2024-11-25T11:20:00Z" w16du:dateUtc="2024-11-25T10:20:00Z"/>
        </w:rPr>
      </w:pPr>
      <w:ins w:id="498" w:author="Thomas Stockhammer (24/11/25)" w:date="2024-11-25T11:20:00Z" w16du:dateUtc="2024-11-25T10:20:00Z">
        <w:r w:rsidRPr="002F5E81">
          <w:t xml:space="preserve">Yet another possible architecture is shown in figure 5.10.2.4-1 where a subset of </w:t>
        </w:r>
        <w:proofErr w:type="spellStart"/>
        <w:r w:rsidRPr="002F5E81">
          <w:t>xMB</w:t>
        </w:r>
        <w:proofErr w:type="spellEnd"/>
        <w:r w:rsidRPr="002F5E81">
          <w:t xml:space="preserve"> provisioning procedures and protocols are used southbound of the MBSF and MBSTF to communicate with the EPS via a function implementing the Transparent Delivery functionality of the BM-SC.</w:t>
        </w:r>
      </w:ins>
    </w:p>
    <w:p w14:paraId="7F292676" w14:textId="77777777" w:rsidR="00972F14" w:rsidRPr="002F5E81" w:rsidRDefault="00972F14" w:rsidP="00972F14">
      <w:pPr>
        <w:rPr>
          <w:ins w:id="499" w:author="Thomas Stockhammer (24/11/25)" w:date="2024-11-25T11:20:00Z" w16du:dateUtc="2024-11-25T10:20:00Z"/>
        </w:rPr>
      </w:pPr>
      <w:ins w:id="500" w:author="Thomas Stockhammer (24/11/25)" w:date="2024-11-25T11:20:00Z" w16du:dateUtc="2024-11-25T10:20:00Z">
        <w:r w:rsidRPr="002F5E81">
          <w:object w:dxaOrig="9630" w:dyaOrig="6240" w14:anchorId="1E78E324">
            <v:shape id="_x0000_i1039" type="#_x0000_t75" style="width:481.5pt;height:312pt" o:ole="">
              <v:imagedata r:id="rId46" o:title=""/>
            </v:shape>
            <o:OLEObject Type="Embed" ProgID="Visio.Drawing.15" ShapeID="_x0000_i1039" DrawAspect="Content" ObjectID="_1794125809" r:id="rId47"/>
          </w:object>
        </w:r>
      </w:ins>
    </w:p>
    <w:p w14:paraId="68B57C9E" w14:textId="77777777" w:rsidR="00972F14" w:rsidRPr="002F5E81" w:rsidRDefault="00972F14" w:rsidP="00972F14">
      <w:pPr>
        <w:keepLines/>
        <w:spacing w:after="240"/>
        <w:jc w:val="center"/>
        <w:rPr>
          <w:ins w:id="501" w:author="Thomas Stockhammer (24/11/25)" w:date="2024-11-25T11:20:00Z" w16du:dateUtc="2024-11-25T10:20:00Z"/>
          <w:rFonts w:ascii="Arial" w:hAnsi="Arial" w:cs="Arial"/>
          <w:b/>
        </w:rPr>
      </w:pPr>
      <w:ins w:id="502" w:author="Thomas Stockhammer (24/11/25)" w:date="2024-11-25T11:20:00Z" w16du:dateUtc="2024-11-25T10:20:00Z">
        <w:r w:rsidRPr="002F5E81">
          <w:rPr>
            <w:rFonts w:ascii="Arial" w:hAnsi="Arial" w:cs="Arial"/>
            <w:b/>
          </w:rPr>
          <w:t xml:space="preserve">Figure 5.10.24-1: MBS User Services on top of </w:t>
        </w:r>
        <w:proofErr w:type="spellStart"/>
        <w:r w:rsidRPr="002F5E81">
          <w:rPr>
            <w:rFonts w:ascii="Arial" w:hAnsi="Arial" w:cs="Arial"/>
            <w:b/>
          </w:rPr>
          <w:t>eMBMS</w:t>
        </w:r>
        <w:proofErr w:type="spellEnd"/>
        <w:r w:rsidRPr="002F5E81">
          <w:rPr>
            <w:rFonts w:ascii="Arial" w:hAnsi="Arial" w:cs="Arial"/>
            <w:b/>
          </w:rPr>
          <w:t xml:space="preserve"> using Transparent Delivery</w:t>
        </w:r>
      </w:ins>
    </w:p>
    <w:p w14:paraId="157AAE11" w14:textId="32EE3531" w:rsidR="00972F14" w:rsidRPr="002F5E81" w:rsidDel="00743D8C" w:rsidRDefault="00972F14" w:rsidP="00972F14">
      <w:pPr>
        <w:keepLines/>
        <w:ind w:left="1135" w:hanging="851"/>
        <w:rPr>
          <w:ins w:id="503" w:author="Thomas Stockhammer (24/11/25)" w:date="2024-11-25T11:20:00Z" w16du:dateUtc="2024-11-25T10:20:00Z"/>
          <w:del w:id="504" w:author="Richard Bradbury" w:date="2024-11-26T00:04:00Z" w16du:dateUtc="2024-11-26T00:04:00Z"/>
        </w:rPr>
      </w:pPr>
      <w:ins w:id="505" w:author="Thomas Stockhammer (24/11/25)" w:date="2024-11-25T11:20:00Z" w16du:dateUtc="2024-11-25T10:20:00Z">
        <w:del w:id="506" w:author="Richard Bradbury" w:date="2024-11-26T00:04:00Z" w16du:dateUtc="2024-11-26T00:04:00Z">
          <w:r w:rsidRPr="002F5E81" w:rsidDel="00743D8C">
            <w:delText>NOTE:</w:delText>
          </w:r>
          <w:r w:rsidRPr="002F5E81" w:rsidDel="00743D8C">
            <w:tab/>
            <w:delText>In a normative spec a client architecture diagram is expected to be provided.</w:delText>
          </w:r>
        </w:del>
      </w:ins>
    </w:p>
    <w:p w14:paraId="1E746E89" w14:textId="77777777" w:rsidR="00972F14" w:rsidRPr="002F5E81" w:rsidRDefault="00972F14" w:rsidP="00972F14">
      <w:pPr>
        <w:keepLines/>
        <w:rPr>
          <w:ins w:id="507" w:author="Thomas Stockhammer (24/11/25)" w:date="2024-11-25T11:20:00Z" w16du:dateUtc="2024-11-25T10:20:00Z"/>
        </w:rPr>
      </w:pPr>
      <w:ins w:id="508" w:author="Thomas Stockhammer (24/11/25)" w:date="2024-11-25T11:20:00Z" w16du:dateUtc="2024-11-25T10:20:00Z">
        <w:r w:rsidRPr="002F5E81">
          <w:t>In this scenario, with reference to the interworking architecture defined in annex C of TS 23.247 [26]:</w:t>
        </w:r>
      </w:ins>
    </w:p>
    <w:p w14:paraId="73C1459F" w14:textId="77777777" w:rsidR="00972F14" w:rsidRPr="002F5E81" w:rsidRDefault="00972F14" w:rsidP="00972F14">
      <w:pPr>
        <w:ind w:left="568" w:hanging="284"/>
        <w:rPr>
          <w:ins w:id="509" w:author="Thomas Stockhammer (24/11/25)" w:date="2024-11-25T11:20:00Z" w16du:dateUtc="2024-11-25T10:20:00Z"/>
        </w:rPr>
      </w:pPr>
      <w:ins w:id="510" w:author="Thomas Stockhammer (24/11/25)" w:date="2024-11-25T11:20:00Z" w16du:dateUtc="2024-11-25T10:20:00Z">
        <w:r w:rsidRPr="002F5E81">
          <w:t>-</w:t>
        </w:r>
        <w:r w:rsidRPr="002F5E81">
          <w:tab/>
          <w:t xml:space="preserve">The MBSF additionally implements the relevant subset of Content Provider control plane functionality, including </w:t>
        </w:r>
        <w:proofErr w:type="spellStart"/>
        <w:r w:rsidRPr="002F5E81">
          <w:t>xMB</w:t>
        </w:r>
        <w:proofErr w:type="spellEnd"/>
        <w:r w:rsidRPr="002F5E81">
          <w:t xml:space="preserve">-C provisioning operations at a new reference point </w:t>
        </w:r>
        <w:proofErr w:type="spellStart"/>
        <w:r w:rsidRPr="002F5E81">
          <w:t>xMB</w:t>
        </w:r>
        <w:proofErr w:type="spellEnd"/>
        <w:r w:rsidRPr="002F5E81">
          <w:t>′-C, allowing it to control a separate BM-SC that implements at least Transparent Delivery functionality.</w:t>
        </w:r>
      </w:ins>
    </w:p>
    <w:p w14:paraId="5898EC61" w14:textId="77777777" w:rsidR="00972F14" w:rsidRPr="002F5E81" w:rsidRDefault="00972F14" w:rsidP="00972F14">
      <w:pPr>
        <w:ind w:left="568" w:hanging="284"/>
        <w:rPr>
          <w:ins w:id="511" w:author="Thomas Stockhammer (24/11/25)" w:date="2024-11-25T11:20:00Z" w16du:dateUtc="2024-11-25T10:20:00Z"/>
        </w:rPr>
      </w:pPr>
      <w:ins w:id="512" w:author="Thomas Stockhammer (24/11/25)" w:date="2024-11-25T11:20:00Z" w16du:dateUtc="2024-11-25T10:20:00Z">
        <w:r w:rsidRPr="002F5E81">
          <w:t>-</w:t>
        </w:r>
        <w:r w:rsidRPr="002F5E81">
          <w:tab/>
          <w:t xml:space="preserve">The MBSTF additionally implements the relevant subset of Content Provider user plane functionality, including </w:t>
        </w:r>
        <w:proofErr w:type="spellStart"/>
        <w:r w:rsidRPr="002F5E81">
          <w:t>xMB</w:t>
        </w:r>
        <w:proofErr w:type="spellEnd"/>
        <w:r w:rsidRPr="002F5E81">
          <w:t xml:space="preserve">-U protocols at a new reference point </w:t>
        </w:r>
        <w:proofErr w:type="spellStart"/>
        <w:r w:rsidRPr="002F5E81">
          <w:t>xMB</w:t>
        </w:r>
        <w:proofErr w:type="spellEnd"/>
        <w:r w:rsidRPr="002F5E81">
          <w:t>′-U to exchange user plane data with a separate BM-SC that implements at least Transparent Delivery functionality.</w:t>
        </w:r>
      </w:ins>
    </w:p>
    <w:p w14:paraId="7DB13CBF" w14:textId="77777777" w:rsidR="00972F14" w:rsidRPr="002F5E81" w:rsidRDefault="00972F14" w:rsidP="00972F14">
      <w:pPr>
        <w:ind w:left="568" w:hanging="284"/>
        <w:rPr>
          <w:ins w:id="513" w:author="Thomas Stockhammer (24/11/25)" w:date="2024-11-25T11:20:00Z" w16du:dateUtc="2024-11-25T10:20:00Z"/>
        </w:rPr>
      </w:pPr>
      <w:ins w:id="514" w:author="Thomas Stockhammer (24/11/25)" w:date="2024-11-25T11:20:00Z" w16du:dateUtc="2024-11-25T10:20:00Z">
        <w:r w:rsidRPr="002F5E81">
          <w:t>-</w:t>
        </w:r>
        <w:r w:rsidRPr="002F5E81">
          <w:tab/>
          <w:t xml:space="preserve">A UE connecting to the E-UTRAN would implement the relevant MBS User Service functionalities above suitable </w:t>
        </w:r>
        <w:proofErr w:type="spellStart"/>
        <w:r w:rsidRPr="002F5E81">
          <w:t>eMBMS</w:t>
        </w:r>
        <w:proofErr w:type="spellEnd"/>
        <w:r w:rsidRPr="002F5E81">
          <w:t xml:space="preserve"> middleware (MBMS Client) to support the reception of the MBS User Services via the transparent delivery mode API as defined in TS 26.347 </w:t>
        </w:r>
        <w:r>
          <w:t>[21]</w:t>
        </w:r>
        <w:r w:rsidRPr="002F5E81">
          <w:t>.</w:t>
        </w:r>
      </w:ins>
    </w:p>
    <w:p w14:paraId="137460BA" w14:textId="77777777" w:rsidR="00972F14" w:rsidRPr="002F5E81" w:rsidRDefault="00972F14" w:rsidP="00972F14">
      <w:pPr>
        <w:keepNext/>
        <w:rPr>
          <w:ins w:id="515" w:author="Thomas Stockhammer (24/11/25)" w:date="2024-11-25T11:20:00Z" w16du:dateUtc="2024-11-25T10:20:00Z"/>
        </w:rPr>
      </w:pPr>
      <w:ins w:id="516" w:author="Thomas Stockhammer (24/11/25)" w:date="2024-11-25T11:20:00Z" w16du:dateUtc="2024-11-25T10:20:00Z">
        <w:r w:rsidRPr="002F5E81">
          <w:lastRenderedPageBreak/>
          <w:t>Figure 5.10.2.4-2 provides an MBS/</w:t>
        </w:r>
        <w:proofErr w:type="spellStart"/>
        <w:r w:rsidRPr="002F5E81">
          <w:t>eMBMS</w:t>
        </w:r>
        <w:proofErr w:type="spellEnd"/>
        <w:r w:rsidRPr="002F5E81">
          <w:t xml:space="preserve"> interworking reference architecture for this purpose including the client architecture based on what is available in figure 4.9-2 of TS 26.502 </w:t>
        </w:r>
        <w:r>
          <w:t>[29]</w:t>
        </w:r>
        <w:r w:rsidRPr="002F5E81">
          <w:t>.</w:t>
        </w:r>
      </w:ins>
    </w:p>
    <w:p w14:paraId="72AF846D" w14:textId="77777777" w:rsidR="00972F14" w:rsidRPr="002F5E81" w:rsidRDefault="00972F14" w:rsidP="00972F14">
      <w:pPr>
        <w:rPr>
          <w:ins w:id="517" w:author="Thomas Stockhammer (24/11/25)" w:date="2024-11-25T11:20:00Z" w16du:dateUtc="2024-11-25T10:20:00Z"/>
        </w:rPr>
      </w:pPr>
      <w:ins w:id="518" w:author="Thomas Stockhammer (24/11/25)" w:date="2024-11-25T11:20:00Z" w16du:dateUtc="2024-11-25T10:20:00Z">
        <w:r w:rsidRPr="002F5E81">
          <w:object w:dxaOrig="9600" w:dyaOrig="6675" w14:anchorId="1EAEAAC1">
            <v:shape id="_x0000_i1040" type="#_x0000_t75" style="width:480pt;height:333.75pt" o:ole="">
              <v:imagedata r:id="rId48" o:title="" croptop="913f" cropbottom="915f" cropleft="1938f" cropright="514f"/>
            </v:shape>
            <o:OLEObject Type="Embed" ProgID="Visio.Drawing.15" ShapeID="_x0000_i1040" DrawAspect="Content" ObjectID="_1794125810" r:id="rId49"/>
          </w:object>
        </w:r>
      </w:ins>
    </w:p>
    <w:p w14:paraId="605E2C43" w14:textId="2DD70134" w:rsidR="00743D8C" w:rsidRPr="002F5E81" w:rsidRDefault="00743D8C" w:rsidP="00743D8C">
      <w:pPr>
        <w:pStyle w:val="NF"/>
        <w:rPr>
          <w:ins w:id="519" w:author="Thomas Stockhammer (24/11/25)" w:date="2024-11-25T11:20:00Z" w16du:dateUtc="2024-11-25T10:20:00Z"/>
        </w:rPr>
      </w:pPr>
      <w:ins w:id="520" w:author="Thomas Stockhammer (24/11/25)" w:date="2024-11-25T11:20:00Z" w16du:dateUtc="2024-11-25T10:20:00Z">
        <w:r w:rsidRPr="002F5E81">
          <w:t>NOTE:</w:t>
        </w:r>
      </w:ins>
      <w:ins w:id="521" w:author="Richard Bradbury" w:date="2024-11-26T00:06:00Z" w16du:dateUtc="2024-11-26T00:06:00Z">
        <w:r>
          <w:tab/>
          <w:t>This f</w:t>
        </w:r>
      </w:ins>
      <w:ins w:id="522" w:author="Thomas Stockhammer (24/11/25)" w:date="2024-11-25T11:20:00Z" w16du:dateUtc="2024-11-25T10:20:00Z">
        <w:r w:rsidRPr="002F5E81">
          <w:t>igure</w:t>
        </w:r>
      </w:ins>
      <w:ins w:id="523" w:author="Richard Bradbury" w:date="2024-11-26T00:06:00Z" w16du:dateUtc="2024-11-26T00:06:00Z">
        <w:r>
          <w:t xml:space="preserve"> is</w:t>
        </w:r>
      </w:ins>
      <w:ins w:id="524" w:author="Thomas Stockhammer (24/11/25)" w:date="2024-11-25T11:20:00Z" w16du:dateUtc="2024-11-25T10:20:00Z">
        <w:r w:rsidRPr="002F5E81">
          <w:t xml:space="preserve"> slightly modified compared </w:t>
        </w:r>
      </w:ins>
      <w:ins w:id="525" w:author="Richard Bradbury" w:date="2024-11-26T00:06:00Z" w16du:dateUtc="2024-11-26T00:06:00Z">
        <w:r>
          <w:t>with</w:t>
        </w:r>
      </w:ins>
      <w:ins w:id="526" w:author="Thomas Stockhammer (24/11/25)" w:date="2024-11-25T11:20:00Z" w16du:dateUtc="2024-11-25T10:20:00Z">
        <w:r w:rsidRPr="002F5E81">
          <w:t xml:space="preserve"> figure 4.9-2 of TS</w:t>
        </w:r>
      </w:ins>
      <w:ins w:id="527" w:author="Richard Bradbury" w:date="2024-11-26T00:06:00Z" w16du:dateUtc="2024-11-26T00:06:00Z">
        <w:r>
          <w:t> </w:t>
        </w:r>
      </w:ins>
      <w:ins w:id="528" w:author="Thomas Stockhammer (24/11/25)" w:date="2024-11-25T11:20:00Z" w16du:dateUtc="2024-11-25T10:20:00Z">
        <w:r w:rsidRPr="002F5E81">
          <w:t>26.502 </w:t>
        </w:r>
        <w:r>
          <w:t>[29]</w:t>
        </w:r>
        <w:r w:rsidRPr="002F5E81">
          <w:t xml:space="preserve"> to terminate MBMS northbound reference points at the joint functionality, and not the MBS functions.</w:t>
        </w:r>
      </w:ins>
    </w:p>
    <w:p w14:paraId="5939ECA0" w14:textId="77777777" w:rsidR="00743D8C" w:rsidRDefault="00743D8C" w:rsidP="00DD0A4D">
      <w:pPr>
        <w:pStyle w:val="NF"/>
        <w:rPr>
          <w:ins w:id="529" w:author="Richard Bradbury" w:date="2024-11-26T00:06:00Z" w16du:dateUtc="2024-11-26T00:06:00Z"/>
        </w:rPr>
      </w:pPr>
    </w:p>
    <w:p w14:paraId="52784707" w14:textId="4BB77CC2" w:rsidR="00972F14" w:rsidRPr="002F5E81" w:rsidRDefault="00972F14" w:rsidP="00DD0A4D">
      <w:pPr>
        <w:pStyle w:val="TF"/>
        <w:rPr>
          <w:ins w:id="530" w:author="Thomas Stockhammer (24/11/25)" w:date="2024-11-25T11:20:00Z" w16du:dateUtc="2024-11-25T10:20:00Z"/>
        </w:rPr>
      </w:pPr>
      <w:ins w:id="531" w:author="Thomas Stockhammer (24/11/25)" w:date="2024-11-25T11:20:00Z" w16du:dateUtc="2024-11-25T10:20:00Z">
        <w:r w:rsidRPr="002F5E81">
          <w:t>Figure 5.10.2.4-2: MBS–</w:t>
        </w:r>
        <w:proofErr w:type="spellStart"/>
        <w:r w:rsidRPr="002F5E81">
          <w:t>eMBMS</w:t>
        </w:r>
        <w:proofErr w:type="spellEnd"/>
        <w:r w:rsidRPr="002F5E81">
          <w:t xml:space="preserve"> interworking reference architecture on top of </w:t>
        </w:r>
        <w:proofErr w:type="spellStart"/>
        <w:r w:rsidRPr="002F5E81">
          <w:t>eMBMS</w:t>
        </w:r>
        <w:proofErr w:type="spellEnd"/>
        <w:r w:rsidRPr="002F5E81">
          <w:br/>
          <w:t>using Transparent Mode</w:t>
        </w:r>
      </w:ins>
    </w:p>
    <w:p w14:paraId="058E499F" w14:textId="77777777" w:rsidR="00972F14" w:rsidRPr="002F5E81" w:rsidRDefault="00972F14" w:rsidP="00972F14">
      <w:pPr>
        <w:rPr>
          <w:ins w:id="532" w:author="Thomas Stockhammer (24/11/25)" w:date="2024-11-25T11:20:00Z" w16du:dateUtc="2024-11-25T10:20:00Z"/>
        </w:rPr>
      </w:pPr>
      <w:ins w:id="533" w:author="Thomas Stockhammer (24/11/25)" w:date="2024-11-25T11:20:00Z" w16du:dateUtc="2024-11-25T10:20:00Z">
        <w:r w:rsidRPr="002F5E81">
          <w:t xml:space="preserve">In this case, the application only needs to have knowledge of </w:t>
        </w:r>
        <w:proofErr w:type="gramStart"/>
        <w:r w:rsidRPr="002F5E81">
          <w:t>MBS, but</w:t>
        </w:r>
        <w:proofErr w:type="gramEnd"/>
        <w:r w:rsidRPr="002F5E81">
          <w:t xml:space="preserve"> can use MBMS transparent delivery. There is a </w:t>
        </w:r>
        <w:r w:rsidRPr="002F5E81">
          <w:rPr>
            <w:i/>
            <w:iCs/>
          </w:rPr>
          <w:t>Joint MBS Client + MBMS-Aware Application</w:t>
        </w:r>
        <w:r w:rsidRPr="002F5E81">
          <w:t xml:space="preserve"> that can use MBMS-API to connect to MBMS delivery.</w:t>
        </w:r>
      </w:ins>
    </w:p>
    <w:p w14:paraId="3EAB1109" w14:textId="77777777" w:rsidR="00972F14" w:rsidRPr="002F5E81" w:rsidRDefault="00972F14" w:rsidP="00972F14">
      <w:pPr>
        <w:keepNext/>
        <w:keepLines/>
        <w:spacing w:before="120"/>
        <w:ind w:left="1134" w:hanging="1134"/>
        <w:outlineLvl w:val="2"/>
        <w:rPr>
          <w:ins w:id="534" w:author="Thomas Stockhammer (24/11/25)" w:date="2024-11-25T11:20:00Z" w16du:dateUtc="2024-11-25T10:20:00Z"/>
          <w:rFonts w:ascii="Arial" w:hAnsi="Arial"/>
          <w:sz w:val="28"/>
        </w:rPr>
      </w:pPr>
      <w:ins w:id="535" w:author="Thomas Stockhammer (24/11/25)" w:date="2024-11-25T11:20:00Z" w16du:dateUtc="2024-11-25T10:20:00Z">
        <w:r w:rsidRPr="002F5E81">
          <w:rPr>
            <w:rFonts w:ascii="Arial" w:hAnsi="Arial"/>
            <w:sz w:val="28"/>
          </w:rPr>
          <w:lastRenderedPageBreak/>
          <w:t>5.10.3</w:t>
        </w:r>
        <w:r w:rsidRPr="002F5E81">
          <w:rPr>
            <w:rFonts w:ascii="Arial" w:hAnsi="Arial"/>
            <w:sz w:val="28"/>
          </w:rPr>
          <w:tab/>
          <w:t>High-level call flows</w:t>
        </w:r>
      </w:ins>
    </w:p>
    <w:p w14:paraId="43B9498E" w14:textId="77777777" w:rsidR="00972F14" w:rsidRPr="002F5E81" w:rsidRDefault="00972F14" w:rsidP="00972F14">
      <w:pPr>
        <w:keepNext/>
        <w:keepLines/>
        <w:spacing w:before="120"/>
        <w:ind w:left="1418" w:hanging="1418"/>
        <w:outlineLvl w:val="3"/>
        <w:rPr>
          <w:ins w:id="536" w:author="Thomas Stockhammer (24/11/25)" w:date="2024-11-25T11:20:00Z" w16du:dateUtc="2024-11-25T10:20:00Z"/>
          <w:rFonts w:ascii="Arial" w:hAnsi="Arial"/>
          <w:sz w:val="24"/>
        </w:rPr>
      </w:pPr>
      <w:ins w:id="537" w:author="Thomas Stockhammer (24/11/25)" w:date="2024-11-25T11:20:00Z" w16du:dateUtc="2024-11-25T10:20:00Z">
        <w:r w:rsidRPr="002F5E81">
          <w:rPr>
            <w:rFonts w:ascii="Arial" w:hAnsi="Arial"/>
            <w:sz w:val="24"/>
          </w:rPr>
          <w:t>5.10.3.1</w:t>
        </w:r>
        <w:r w:rsidRPr="002F5E81">
          <w:rPr>
            <w:rFonts w:ascii="Arial" w:hAnsi="Arial"/>
            <w:sz w:val="24"/>
          </w:rPr>
          <w:tab/>
          <w:t>Joint BM-SC and MBSF Functionality</w:t>
        </w:r>
      </w:ins>
    </w:p>
    <w:p w14:paraId="3647AAC6" w14:textId="565A0467" w:rsidR="00972F14" w:rsidRPr="002F5E81" w:rsidRDefault="00972F14" w:rsidP="00972F14">
      <w:pPr>
        <w:keepNext/>
        <w:rPr>
          <w:ins w:id="538" w:author="Thomas Stockhammer (24/11/25)" w:date="2024-11-25T11:20:00Z" w16du:dateUtc="2024-11-25T10:20:00Z"/>
        </w:rPr>
      </w:pPr>
      <w:ins w:id="539" w:author="Thomas Stockhammer (24/11/25)" w:date="2024-11-25T11:20:00Z" w16du:dateUtc="2024-11-25T10:20:00Z">
        <w:r w:rsidRPr="002F5E81">
          <w:t xml:space="preserve">The extended high-level baseline procedures for MBS User Services for the architecture showing in figure 5.10.2-2 are shown in figure 5.10.3.1-1, highlighting in </w:t>
        </w:r>
        <w:r w:rsidRPr="00146D13">
          <w:rPr>
            <w:b/>
            <w:bCs/>
          </w:rPr>
          <w:t>bold</w:t>
        </w:r>
      </w:ins>
      <w:ins w:id="540" w:author="Richard Bradbury" w:date="2024-11-26T00:14:00Z" w16du:dateUtc="2024-11-26T00:14:00Z">
        <w:r w:rsidR="00146D13" w:rsidRPr="00146D13">
          <w:rPr>
            <w:b/>
            <w:bCs/>
          </w:rPr>
          <w:t>face</w:t>
        </w:r>
      </w:ins>
      <w:ins w:id="541" w:author="Thomas Stockhammer (24/11/25)" w:date="2024-11-25T11:20:00Z" w16du:dateUtc="2024-11-25T10:20:00Z">
        <w:r w:rsidRPr="002F5E81">
          <w:t xml:space="preserve"> the extensions to the call flow in clause 5.2.1 of TS 26.502</w:t>
        </w:r>
        <w:r>
          <w:t>[29]</w:t>
        </w:r>
        <w:r w:rsidRPr="002F5E81">
          <w:t>.</w:t>
        </w:r>
      </w:ins>
    </w:p>
    <w:bookmarkStart w:id="542" w:name="_Hlk138344530"/>
    <w:p w14:paraId="766F2DC4" w14:textId="69EA7386" w:rsidR="00972F14" w:rsidRPr="002F5E81" w:rsidRDefault="00366386" w:rsidP="00972F14">
      <w:pPr>
        <w:keepNext/>
        <w:keepLines/>
        <w:spacing w:before="60"/>
        <w:jc w:val="center"/>
        <w:rPr>
          <w:ins w:id="543" w:author="Thomas Stockhammer (24/11/25)" w:date="2024-11-25T11:20:00Z" w16du:dateUtc="2024-11-25T10:20:00Z"/>
          <w:rFonts w:ascii="Arial" w:hAnsi="Arial" w:cs="Arial"/>
          <w:b/>
        </w:rPr>
      </w:pPr>
      <w:ins w:id="544" w:author="Thomas Stockhammer (24/11/26)" w:date="2024-11-26T06:47:00Z" w16du:dateUtc="2024-11-26T05:47:00Z">
        <w:r>
          <w:object w:dxaOrig="11010" w:dyaOrig="13035" w14:anchorId="00E2C68D">
            <v:shape id="_x0000_i1044" type="#_x0000_t75" style="width:550.5pt;height:651.75pt" o:ole="">
              <v:imagedata r:id="rId50" o:title=""/>
            </v:shape>
            <o:OLEObject Type="Embed" ProgID="Mscgen.Chart" ShapeID="_x0000_i1044" DrawAspect="Content" ObjectID="_1794125811" r:id="rId51"/>
          </w:object>
        </w:r>
      </w:ins>
      <w:ins w:id="545" w:author="Thomas Stockhammer (24/11/25)" w:date="2024-11-25T11:20:00Z" w16du:dateUtc="2024-11-25T10:20:00Z">
        <w:del w:id="546" w:author="Thomas Stockhammer (24/11/26)" w:date="2024-11-26T06:47:00Z" w16du:dateUtc="2024-11-26T05:47:00Z">
          <w:r w:rsidR="00972F14" w:rsidRPr="002F5E81" w:rsidDel="00C64509">
            <w:rPr>
              <w:rFonts w:ascii="Arial" w:hAnsi="Arial" w:cs="Arial"/>
              <w:b/>
              <w:noProof/>
            </w:rPr>
            <w:drawing>
              <wp:inline distT="0" distB="0" distL="0" distR="0" wp14:anchorId="23122A6C" wp14:editId="625EB85D">
                <wp:extent cx="6075045" cy="6551930"/>
                <wp:effectExtent l="0" t="0" r="1905" b="127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5045" cy="6551930"/>
                        </a:xfrm>
                        <a:prstGeom prst="rect">
                          <a:avLst/>
                        </a:prstGeom>
                        <a:noFill/>
                        <a:ln>
                          <a:noFill/>
                        </a:ln>
                      </pic:spPr>
                    </pic:pic>
                  </a:graphicData>
                </a:graphic>
              </wp:inline>
            </w:drawing>
          </w:r>
        </w:del>
        <w:bookmarkEnd w:id="542"/>
      </w:ins>
    </w:p>
    <w:p w14:paraId="223BAF1E" w14:textId="77777777" w:rsidR="00972F14" w:rsidRPr="002F5E81" w:rsidRDefault="00972F14" w:rsidP="00972F14">
      <w:pPr>
        <w:keepLines/>
        <w:spacing w:after="240"/>
        <w:jc w:val="center"/>
        <w:rPr>
          <w:ins w:id="547" w:author="Thomas Stockhammer (24/11/25)" w:date="2024-11-25T11:20:00Z" w16du:dateUtc="2024-11-25T10:20:00Z"/>
          <w:rFonts w:ascii="Arial" w:hAnsi="Arial" w:cs="Arial"/>
          <w:b/>
        </w:rPr>
      </w:pPr>
      <w:bookmarkStart w:id="548" w:name="_CRFigure5_21"/>
      <w:ins w:id="549" w:author="Thomas Stockhammer (24/11/25)" w:date="2024-11-25T11:20:00Z" w16du:dateUtc="2024-11-25T10:20:00Z">
        <w:r w:rsidRPr="002F5E81">
          <w:rPr>
            <w:rFonts w:ascii="Arial" w:hAnsi="Arial" w:cs="Arial"/>
            <w:b/>
          </w:rPr>
          <w:t xml:space="preserve">Figure </w:t>
        </w:r>
        <w:bookmarkEnd w:id="548"/>
        <w:r w:rsidRPr="002F5E81">
          <w:rPr>
            <w:rFonts w:ascii="Arial" w:hAnsi="Arial" w:cs="Arial"/>
            <w:b/>
          </w:rPr>
          <w:t>5.10.3.1-1: MBS User Service high-level baseline procedures</w:t>
        </w:r>
        <w:r w:rsidRPr="002F5E81">
          <w:rPr>
            <w:rFonts w:ascii="Arial" w:hAnsi="Arial" w:cs="Arial"/>
            <w:b/>
          </w:rPr>
          <w:br/>
          <w:t>with Joint BM-SC and MBSF Functionality</w:t>
        </w:r>
      </w:ins>
    </w:p>
    <w:p w14:paraId="66B9CF90" w14:textId="77777777" w:rsidR="00972F14" w:rsidRPr="002F5E81" w:rsidRDefault="00972F14" w:rsidP="00972F14">
      <w:pPr>
        <w:rPr>
          <w:ins w:id="550" w:author="Thomas Stockhammer (24/11/25)" w:date="2024-11-25T11:20:00Z" w16du:dateUtc="2024-11-25T10:20:00Z"/>
        </w:rPr>
      </w:pPr>
      <w:ins w:id="551" w:author="Thomas Stockhammer (24/11/25)" w:date="2024-11-25T11:20:00Z" w16du:dateUtc="2024-11-25T10:20:00Z">
        <w:r w:rsidRPr="002F5E81">
          <w:t>The same procedures as defined in clause 5.2 of TS 26.502 </w:t>
        </w:r>
        <w:r>
          <w:t>[29]</w:t>
        </w:r>
        <w:r w:rsidRPr="002F5E81">
          <w:t xml:space="preserve">, apply, but the distribution of content in steps 9 and 11 is via </w:t>
        </w:r>
        <w:proofErr w:type="spellStart"/>
        <w:r w:rsidRPr="002F5E81">
          <w:t>eMBMS</w:t>
        </w:r>
        <w:proofErr w:type="spellEnd"/>
        <w:r w:rsidRPr="002F5E81">
          <w:t xml:space="preserve">. However, the detailed procedures documented in the remainder of clause 5 in TS 26.502 need further consideration to support </w:t>
        </w:r>
        <w:proofErr w:type="spellStart"/>
        <w:r w:rsidRPr="002F5E81">
          <w:t>eMBMS</w:t>
        </w:r>
        <w:proofErr w:type="spellEnd"/>
        <w:r w:rsidRPr="002F5E81">
          <w:t xml:space="preserve"> distribution.</w:t>
        </w:r>
      </w:ins>
    </w:p>
    <w:p w14:paraId="015CB3F6" w14:textId="77777777" w:rsidR="00972F14" w:rsidRPr="002F5E81" w:rsidRDefault="00972F14" w:rsidP="00972F14">
      <w:pPr>
        <w:rPr>
          <w:ins w:id="552" w:author="Thomas Stockhammer (24/11/25)" w:date="2024-11-25T11:20:00Z" w16du:dateUtc="2024-11-25T10:20:00Z"/>
        </w:rPr>
      </w:pPr>
      <w:ins w:id="553" w:author="Thomas Stockhammer (24/11/25)" w:date="2024-11-25T11:20:00Z" w16du:dateUtc="2024-11-25T10:20:00Z">
        <w:r w:rsidRPr="002F5E81">
          <w:lastRenderedPageBreak/>
          <w:t xml:space="preserve">In clauses 5.3, 5.3A, and 5.5 of TS 26.502, the communication with the MB-SMF to allocate TMGIs, create sessions, update sessions, or delete sessions is extended with a communication with the MBMS-GW at reference point </w:t>
        </w:r>
        <w:proofErr w:type="spellStart"/>
        <w:r w:rsidRPr="002F5E81">
          <w:t>SGmb</w:t>
        </w:r>
        <w:proofErr w:type="spellEnd"/>
        <w:r w:rsidRPr="002F5E81">
          <w:t>, and the procedures defined in clause 8 of TS 23.246 [6] apply instead. In particular:</w:t>
        </w:r>
      </w:ins>
    </w:p>
    <w:p w14:paraId="5C70A661" w14:textId="77777777" w:rsidR="00972F14" w:rsidRPr="002F5E81" w:rsidRDefault="00972F14" w:rsidP="00972F14">
      <w:pPr>
        <w:ind w:left="568" w:hanging="284"/>
        <w:rPr>
          <w:ins w:id="554" w:author="Thomas Stockhammer (24/11/25)" w:date="2024-11-25T11:20:00Z" w16du:dateUtc="2024-11-25T10:20:00Z"/>
        </w:rPr>
      </w:pPr>
      <w:ins w:id="555" w:author="Thomas Stockhammer (24/11/25)" w:date="2024-11-25T11:20:00Z" w16du:dateUtc="2024-11-25T10:20:00Z">
        <w:r w:rsidRPr="002F5E81">
          <w:t>-</w:t>
        </w:r>
        <w:r w:rsidRPr="002F5E81">
          <w:tab/>
          <w:t>The BM-SC sends a Session Start Request message to MBMS-GW to indicate the impending start of the transmission and to provide the session attributes (TMGI, Flow Identifier, QoS, MBMS service Area, list of cell IDs if available, Session identifier, estimated session duration, list of MBMS control plane nodes (</w:t>
        </w:r>
        <w:r w:rsidRPr="002F5E81">
          <w:rPr>
            <w:noProof/>
          </w:rPr>
          <w:t>MMEs, SGSNs)</w:t>
        </w:r>
        <w:r w:rsidRPr="002F5E81">
          <w:t xml:space="preserve"> for MBMS GW, time to MBMS data transfer, MBMS data transfer start, access indicator, ...).</w:t>
        </w:r>
      </w:ins>
    </w:p>
    <w:p w14:paraId="68ABB20D" w14:textId="77777777" w:rsidR="00972F14" w:rsidRPr="002F5E81" w:rsidRDefault="00972F14" w:rsidP="00972F14">
      <w:pPr>
        <w:ind w:left="568" w:hanging="284"/>
        <w:rPr>
          <w:ins w:id="556" w:author="Thomas Stockhammer (24/11/25)" w:date="2024-11-25T11:20:00Z" w16du:dateUtc="2024-11-25T10:20:00Z"/>
        </w:rPr>
      </w:pPr>
      <w:ins w:id="557" w:author="Thomas Stockhammer (24/11/25)" w:date="2024-11-25T11:20:00Z" w16du:dateUtc="2024-11-25T10:20:00Z">
        <w:r w:rsidRPr="002F5E81">
          <w:t>-</w:t>
        </w:r>
        <w:r w:rsidRPr="002F5E81">
          <w:tab/>
          <w:t>The MBMS-GW responds with a Session Start Response message with information for BM-SC to send MBMS data to the MBMS-GW.</w:t>
        </w:r>
      </w:ins>
    </w:p>
    <w:p w14:paraId="1DDA87B9" w14:textId="77777777" w:rsidR="00972F14" w:rsidRPr="002F5E81" w:rsidRDefault="00972F14" w:rsidP="00972F14">
      <w:pPr>
        <w:rPr>
          <w:ins w:id="558" w:author="Thomas Stockhammer (24/11/25)" w:date="2024-11-25T11:20:00Z" w16du:dateUtc="2024-11-25T10:20:00Z"/>
          <w:lang w:eastAsia="ko-KR"/>
        </w:rPr>
      </w:pPr>
      <w:ins w:id="559" w:author="Thomas Stockhammer (24/11/25)" w:date="2024-11-25T11:20:00Z" w16du:dateUtc="2024-11-25T10:20:00Z">
        <w:r w:rsidRPr="002F5E81">
          <w:t>According to TS 23.247 [</w:t>
        </w:r>
        <w:r>
          <w:t>33</w:t>
        </w:r>
        <w:r w:rsidRPr="002F5E81">
          <w:t xml:space="preserve">], </w:t>
        </w:r>
        <w:r w:rsidRPr="002F5E81">
          <w:rPr>
            <w:lang w:eastAsia="ko-KR"/>
          </w:rPr>
          <w:t xml:space="preserve">a common TMGI for MBS and </w:t>
        </w:r>
        <w:proofErr w:type="spellStart"/>
        <w:r w:rsidRPr="002F5E81">
          <w:rPr>
            <w:lang w:eastAsia="ko-KR"/>
          </w:rPr>
          <w:t>eMBMS</w:t>
        </w:r>
        <w:proofErr w:type="spellEnd"/>
        <w:r w:rsidRPr="002F5E81">
          <w:rPr>
            <w:lang w:eastAsia="ko-KR"/>
          </w:rPr>
          <w:t xml:space="preserve"> is used towards the AF/AS and the TMGI is also used as identifier for transport over E-UTRAN/EPC.</w:t>
        </w:r>
      </w:ins>
    </w:p>
    <w:p w14:paraId="6395865E" w14:textId="77777777" w:rsidR="00972F14" w:rsidRPr="002F5E81" w:rsidRDefault="00972F14" w:rsidP="00972F14">
      <w:pPr>
        <w:rPr>
          <w:ins w:id="560" w:author="Thomas Stockhammer (24/11/25)" w:date="2024-11-25T11:20:00Z" w16du:dateUtc="2024-11-25T10:20:00Z"/>
          <w:lang w:eastAsia="ko-KR"/>
        </w:rPr>
      </w:pPr>
      <w:ins w:id="561" w:author="Thomas Stockhammer (24/11/25)" w:date="2024-11-25T11:20:00Z" w16du:dateUtc="2024-11-25T10:20:00Z">
        <w:r w:rsidRPr="002F5E81">
          <w:rPr>
            <w:lang w:eastAsia="ko-KR"/>
          </w:rPr>
          <w:t xml:space="preserve">In the user plane, the MBSTF distributes the received data to the MB-UPF at reference point Nmb9 and/or to the MBMS-GW at reference point </w:t>
        </w:r>
        <w:proofErr w:type="spellStart"/>
        <w:r w:rsidRPr="002F5E81">
          <w:rPr>
            <w:lang w:eastAsia="ko-KR"/>
          </w:rPr>
          <w:t>SGi</w:t>
        </w:r>
        <w:proofErr w:type="spellEnd"/>
        <w:r w:rsidRPr="002F5E81">
          <w:rPr>
            <w:lang w:eastAsia="ko-KR"/>
          </w:rPr>
          <w:t>-mb, when supported by operator network configuration.</w:t>
        </w:r>
      </w:ins>
    </w:p>
    <w:p w14:paraId="7A50ACE5" w14:textId="77777777" w:rsidR="00972F14" w:rsidRPr="002F5E81" w:rsidRDefault="00972F14" w:rsidP="00972F14">
      <w:pPr>
        <w:rPr>
          <w:ins w:id="562" w:author="Thomas Stockhammer (24/11/25)" w:date="2024-11-25T11:20:00Z" w16du:dateUtc="2024-11-25T10:20:00Z"/>
        </w:rPr>
      </w:pPr>
      <w:ins w:id="563" w:author="Thomas Stockhammer (24/11/25)" w:date="2024-11-25T11:20:00Z" w16du:dateUtc="2024-11-25T10:20:00Z">
        <w:r w:rsidRPr="002F5E81">
          <w:t>The session description document specified in clause 5.2.5 of TS 26.517 </w:t>
        </w:r>
        <w:r>
          <w:t>[30]</w:t>
        </w:r>
        <w:r w:rsidRPr="002F5E81">
          <w:t xml:space="preserve"> describes the parameters of the MBS distribution session using either:</w:t>
        </w:r>
      </w:ins>
    </w:p>
    <w:p w14:paraId="0405CADA" w14:textId="77777777" w:rsidR="00972F14" w:rsidRPr="002F5E81" w:rsidRDefault="00972F14" w:rsidP="00972F14">
      <w:pPr>
        <w:keepNext/>
        <w:ind w:left="568" w:hanging="284"/>
        <w:rPr>
          <w:ins w:id="564" w:author="Thomas Stockhammer (24/11/25)" w:date="2024-11-25T11:20:00Z" w16du:dateUtc="2024-11-25T10:20:00Z"/>
        </w:rPr>
      </w:pPr>
      <w:ins w:id="565" w:author="Thomas Stockhammer (24/11/25)" w:date="2024-11-25T11:20:00Z" w16du:dateUtc="2024-11-25T10:20:00Z">
        <w:r w:rsidRPr="002F5E81">
          <w:t>-</w:t>
        </w:r>
        <w:r w:rsidRPr="002F5E81">
          <w:tab/>
          <w:t>The session description for the MBS Object Distribution Method, as specified in clause 6.2.2 of TS 26.517, or</w:t>
        </w:r>
      </w:ins>
    </w:p>
    <w:p w14:paraId="6D43B1D5" w14:textId="77777777" w:rsidR="00972F14" w:rsidRPr="002F5E81" w:rsidRDefault="00972F14" w:rsidP="00972F14">
      <w:pPr>
        <w:ind w:left="568" w:hanging="284"/>
        <w:rPr>
          <w:ins w:id="566" w:author="Thomas Stockhammer (24/11/25)" w:date="2024-11-25T11:20:00Z" w16du:dateUtc="2024-11-25T10:20:00Z"/>
        </w:rPr>
      </w:pPr>
      <w:ins w:id="567" w:author="Thomas Stockhammer (24/11/25)" w:date="2024-11-25T11:20:00Z" w16du:dateUtc="2024-11-25T10:20:00Z">
        <w:r w:rsidRPr="002F5E81">
          <w:t>-</w:t>
        </w:r>
        <w:r w:rsidRPr="002F5E81">
          <w:tab/>
          <w:t xml:space="preserve">The session description for the </w:t>
        </w:r>
        <w:r w:rsidRPr="002F5E81">
          <w:rPr>
            <w:lang w:eastAsia="zh-CN"/>
          </w:rPr>
          <w:t>MBS</w:t>
        </w:r>
        <w:r w:rsidRPr="002F5E81">
          <w:t xml:space="preserve"> Packet </w:t>
        </w:r>
        <w:r w:rsidRPr="002F5E81">
          <w:rPr>
            <w:lang w:eastAsia="zh-CN"/>
          </w:rPr>
          <w:t>D</w:t>
        </w:r>
        <w:r w:rsidRPr="002F5E81">
          <w:t>istribution Method, as specified in clause 7.2.3 of TS 26.517.</w:t>
        </w:r>
      </w:ins>
    </w:p>
    <w:p w14:paraId="590A31C3" w14:textId="77777777" w:rsidR="00972F14" w:rsidRPr="002F5E81" w:rsidRDefault="00972F14" w:rsidP="00972F14">
      <w:pPr>
        <w:rPr>
          <w:ins w:id="568" w:author="Thomas Stockhammer (24/11/25)" w:date="2024-11-25T11:20:00Z" w16du:dateUtc="2024-11-25T10:20:00Z"/>
        </w:rPr>
      </w:pPr>
      <w:ins w:id="569" w:author="Thomas Stockhammer (24/11/25)" w:date="2024-11-25T11:20:00Z" w16du:dateUtc="2024-11-25T10:20:00Z">
        <w:r w:rsidRPr="002F5E81">
          <w:t xml:space="preserve">In either case, the service type is restricted to Multicast MBS and Broadcast MBS as shown in clause 6.2.2.2 of TS 26.517. The use of the </w:t>
        </w:r>
        <w:proofErr w:type="spellStart"/>
        <w:r w:rsidRPr="002F5E81">
          <w:rPr>
            <w:rFonts w:ascii="Arial" w:hAnsi="Arial" w:cs="Arial"/>
            <w:i/>
            <w:sz w:val="18"/>
            <w:bdr w:val="none" w:sz="0" w:space="0" w:color="auto" w:frame="1"/>
          </w:rPr>
          <w:t>mbms</w:t>
        </w:r>
        <w:proofErr w:type="spellEnd"/>
        <w:r w:rsidRPr="002F5E81">
          <w:rPr>
            <w:rFonts w:ascii="Arial" w:hAnsi="Arial" w:cs="Arial"/>
            <w:i/>
            <w:sz w:val="18"/>
            <w:bdr w:val="none" w:sz="0" w:space="0" w:color="auto" w:frame="1"/>
          </w:rPr>
          <w:t>-mode</w:t>
        </w:r>
        <w:r w:rsidRPr="002F5E81">
          <w:t xml:space="preserve"> as defined in TS 26.346 [16] is not currently permitted in TS 26.517.</w:t>
        </w:r>
      </w:ins>
    </w:p>
    <w:p w14:paraId="7723E991" w14:textId="77777777" w:rsidR="00972F14" w:rsidRPr="002F5E81" w:rsidRDefault="00972F14" w:rsidP="00972F14">
      <w:pPr>
        <w:keepNext/>
        <w:keepLines/>
        <w:spacing w:before="120"/>
        <w:ind w:left="1418" w:hanging="1418"/>
        <w:outlineLvl w:val="3"/>
        <w:rPr>
          <w:ins w:id="570" w:author="Thomas Stockhammer (24/11/25)" w:date="2024-11-25T11:20:00Z" w16du:dateUtc="2024-11-25T10:20:00Z"/>
          <w:rFonts w:ascii="Arial" w:hAnsi="Arial"/>
          <w:sz w:val="24"/>
        </w:rPr>
      </w:pPr>
      <w:ins w:id="571" w:author="Thomas Stockhammer (24/11/25)" w:date="2024-11-25T11:20:00Z" w16du:dateUtc="2024-11-25T10:20:00Z">
        <w:r w:rsidRPr="002F5E81">
          <w:rPr>
            <w:rFonts w:ascii="Arial" w:hAnsi="Arial"/>
            <w:sz w:val="24"/>
          </w:rPr>
          <w:t>5.10.3.2</w:t>
        </w:r>
        <w:r w:rsidRPr="002F5E81">
          <w:rPr>
            <w:rFonts w:ascii="Arial" w:hAnsi="Arial"/>
            <w:sz w:val="24"/>
          </w:rPr>
          <w:tab/>
          <w:t>MBSF/MBSTF southbound interface to BM-SC via MB2</w:t>
        </w:r>
        <w:r w:rsidRPr="002F5E81">
          <w:rPr>
            <w:rFonts w:ascii="Arial" w:hAnsi="Arial" w:cs="Arial"/>
            <w:sz w:val="24"/>
          </w:rPr>
          <w:t>′</w:t>
        </w:r>
      </w:ins>
    </w:p>
    <w:p w14:paraId="37C456D0" w14:textId="77777777" w:rsidR="00972F14" w:rsidRPr="002F5E81" w:rsidRDefault="00972F14" w:rsidP="00972F14">
      <w:pPr>
        <w:rPr>
          <w:ins w:id="572" w:author="Thomas Stockhammer (24/11/25)" w:date="2024-11-25T11:20:00Z" w16du:dateUtc="2024-11-25T10:20:00Z"/>
        </w:rPr>
      </w:pPr>
      <w:ins w:id="573" w:author="Thomas Stockhammer (24/11/25)" w:date="2024-11-25T11:20:00Z" w16du:dateUtc="2024-11-25T10:20:00Z">
        <w:r w:rsidRPr="002F5E81">
          <w:t>According to TS 23.468 [19], reference point MB2 offers access to the MBMS bearer service from an application. MB2 carries control plane signalling (MB2-C) and user plane traffic (MB2-U) between a Group Communication Application Server (GCS AS) and a BM-SC. Some relevant properties of MB2 are summarized as follows:</w:t>
        </w:r>
      </w:ins>
    </w:p>
    <w:p w14:paraId="0D53EAA0" w14:textId="77777777" w:rsidR="00146D13" w:rsidRPr="002F5E81" w:rsidRDefault="00146D13" w:rsidP="00146D13">
      <w:pPr>
        <w:ind w:left="568" w:hanging="284"/>
        <w:rPr>
          <w:ins w:id="574" w:author="Thomas Stockhammer (24/11/25)" w:date="2024-11-25T11:20:00Z" w16du:dateUtc="2024-11-25T10:20:00Z"/>
          <w:rFonts w:eastAsia="Malgun Gothic"/>
        </w:rPr>
      </w:pPr>
      <w:ins w:id="575" w:author="Thomas Stockhammer (24/11/25)" w:date="2024-11-25T11:20:00Z" w16du:dateUtc="2024-11-25T10:20:00Z">
        <w:r w:rsidRPr="002F5E81">
          <w:rPr>
            <w:rFonts w:eastAsia="Malgun Gothic"/>
          </w:rPr>
          <w:t>-</w:t>
        </w:r>
        <w:r w:rsidRPr="002F5E81">
          <w:rPr>
            <w:rFonts w:eastAsia="Malgun Gothic"/>
          </w:rPr>
          <w:tab/>
          <w:t xml:space="preserve">MB2 is a standardized secured interface </w:t>
        </w:r>
      </w:ins>
      <w:ins w:id="576" w:author="Richard Bradbury" w:date="2024-11-26T00:15:00Z" w16du:dateUtc="2024-11-26T00:15:00Z">
        <w:r>
          <w:rPr>
            <w:rFonts w:eastAsia="Malgun Gothic"/>
          </w:rPr>
          <w:t>between a</w:t>
        </w:r>
      </w:ins>
      <w:ins w:id="577" w:author="Thomas Stockhammer (24/11/25)" w:date="2024-11-25T11:20:00Z" w16du:dateUtc="2024-11-25T10:20:00Z">
        <w:r w:rsidRPr="002F5E81">
          <w:rPr>
            <w:rFonts w:eastAsia="Malgun Gothic"/>
          </w:rPr>
          <w:t xml:space="preserve"> GCS AS</w:t>
        </w:r>
      </w:ins>
      <w:ins w:id="578" w:author="Richard Bradbury" w:date="2024-11-26T00:15:00Z" w16du:dateUtc="2024-11-26T00:15:00Z">
        <w:r>
          <w:rPr>
            <w:rFonts w:eastAsia="Malgun Gothic"/>
          </w:rPr>
          <w:t xml:space="preserve"> and a BM</w:t>
        </w:r>
        <w:r>
          <w:rPr>
            <w:rFonts w:eastAsia="Malgun Gothic"/>
          </w:rPr>
          <w:noBreakHyphen/>
          <w:t>SC</w:t>
        </w:r>
      </w:ins>
      <w:ins w:id="579" w:author="Thomas Stockhammer (24/11/25)" w:date="2024-11-25T11:20:00Z" w16du:dateUtc="2024-11-25T10:20:00Z">
        <w:r w:rsidRPr="002F5E81">
          <w:rPr>
            <w:rFonts w:eastAsia="Malgun Gothic"/>
          </w:rPr>
          <w:t>.</w:t>
        </w:r>
      </w:ins>
    </w:p>
    <w:p w14:paraId="02433C36" w14:textId="77777777" w:rsidR="00972F14" w:rsidRPr="002F5E81" w:rsidRDefault="00972F14" w:rsidP="00972F14">
      <w:pPr>
        <w:ind w:left="568" w:hanging="284"/>
        <w:rPr>
          <w:ins w:id="580" w:author="Thomas Stockhammer (24/11/25)" w:date="2024-11-25T11:20:00Z" w16du:dateUtc="2024-11-25T10:20:00Z"/>
          <w:rFonts w:eastAsia="Malgun Gothic"/>
        </w:rPr>
      </w:pPr>
      <w:ins w:id="581" w:author="Thomas Stockhammer (24/11/25)" w:date="2024-11-25T11:20:00Z" w16du:dateUtc="2024-11-25T10:20:00Z">
        <w:r w:rsidRPr="002F5E81">
          <w:rPr>
            <w:rFonts w:eastAsia="Malgun Gothic"/>
          </w:rPr>
          <w:t>-</w:t>
        </w:r>
        <w:r w:rsidRPr="002F5E81">
          <w:rPr>
            <w:rFonts w:eastAsia="Malgun Gothic"/>
          </w:rPr>
          <w:tab/>
          <w:t>MB2 is used by the GCS AS to interact with the BM-SC for MBMS bearer management.</w:t>
        </w:r>
      </w:ins>
    </w:p>
    <w:p w14:paraId="6869A481" w14:textId="77777777" w:rsidR="00972F14" w:rsidRPr="002F5E81" w:rsidRDefault="00972F14" w:rsidP="00972F14">
      <w:pPr>
        <w:ind w:left="568" w:hanging="284"/>
        <w:rPr>
          <w:ins w:id="582" w:author="Thomas Stockhammer (24/11/25)" w:date="2024-11-25T11:20:00Z" w16du:dateUtc="2024-11-25T10:20:00Z"/>
          <w:rFonts w:eastAsia="Malgun Gothic"/>
        </w:rPr>
      </w:pPr>
      <w:ins w:id="583" w:author="Thomas Stockhammer (24/11/25)" w:date="2024-11-25T11:20:00Z" w16du:dateUtc="2024-11-25T10:20:00Z">
        <w:r w:rsidRPr="002F5E81">
          <w:rPr>
            <w:rFonts w:eastAsia="Malgun Gothic"/>
          </w:rPr>
          <w:t>-</w:t>
        </w:r>
        <w:r w:rsidRPr="002F5E81">
          <w:rPr>
            <w:rFonts w:eastAsia="Malgun Gothic"/>
          </w:rPr>
          <w:tab/>
          <w:t>The application data transferred via MBMS bearer(s) by the GCS AS is transparent to the BM-SC.</w:t>
        </w:r>
      </w:ins>
    </w:p>
    <w:p w14:paraId="136D0827" w14:textId="77777777" w:rsidR="00972F14" w:rsidRPr="002F5E81" w:rsidRDefault="00972F14" w:rsidP="00972F14">
      <w:pPr>
        <w:ind w:left="568" w:hanging="284"/>
        <w:rPr>
          <w:ins w:id="584" w:author="Thomas Stockhammer (24/11/25)" w:date="2024-11-25T11:20:00Z" w16du:dateUtc="2024-11-25T10:20:00Z"/>
          <w:rFonts w:eastAsia="Malgun Gothic"/>
        </w:rPr>
      </w:pPr>
      <w:ins w:id="585" w:author="Thomas Stockhammer (24/11/25)" w:date="2024-11-25T11:20:00Z" w16du:dateUtc="2024-11-25T10:20:00Z">
        <w:r w:rsidRPr="002F5E81">
          <w:rPr>
            <w:rFonts w:eastAsia="Malgun Gothic"/>
          </w:rPr>
          <w:t>-</w:t>
        </w:r>
        <w:r w:rsidRPr="002F5E81">
          <w:rPr>
            <w:rFonts w:eastAsia="Malgun Gothic"/>
          </w:rPr>
          <w:tab/>
          <w:t>The GCS AS needs to be configured with the IP addresses or a FQDN of the MB2-C endpoint on the BM</w:t>
        </w:r>
        <w:r w:rsidRPr="002F5E81">
          <w:rPr>
            <w:rFonts w:eastAsia="Malgun Gothic"/>
          </w:rPr>
          <w:noBreakHyphen/>
          <w:t>SC. A separate MB2-C endpoint needs to be exposed by the BM</w:t>
        </w:r>
        <w:r w:rsidRPr="002F5E81">
          <w:rPr>
            <w:rFonts w:eastAsia="Malgun Gothic"/>
          </w:rPr>
          <w:noBreakHyphen/>
          <w:t>SC per PLMN ID.</w:t>
        </w:r>
      </w:ins>
    </w:p>
    <w:p w14:paraId="58DE7BA9" w14:textId="77777777" w:rsidR="00972F14" w:rsidRPr="002F5E81" w:rsidRDefault="00972F14" w:rsidP="00972F14">
      <w:pPr>
        <w:ind w:left="568" w:hanging="284"/>
        <w:rPr>
          <w:ins w:id="586" w:author="Thomas Stockhammer (24/11/25)" w:date="2024-11-25T11:20:00Z" w16du:dateUtc="2024-11-25T10:20:00Z"/>
          <w:rFonts w:eastAsia="Malgun Gothic"/>
        </w:rPr>
      </w:pPr>
      <w:ins w:id="587" w:author="Thomas Stockhammer (24/11/25)" w:date="2024-11-25T11:20:00Z" w16du:dateUtc="2024-11-25T10:20:00Z">
        <w:r w:rsidRPr="002F5E81">
          <w:rPr>
            <w:rFonts w:eastAsia="Malgun Gothic"/>
          </w:rPr>
          <w:t>-</w:t>
        </w:r>
        <w:r w:rsidRPr="002F5E81">
          <w:rPr>
            <w:rFonts w:eastAsia="Malgun Gothic"/>
          </w:rPr>
          <w:tab/>
          <w:t xml:space="preserve">The user plane transport information (e.g. IP address/UDP port) for delivering a </w:t>
        </w:r>
        <w:r w:rsidRPr="002F5E81">
          <w:t xml:space="preserve">Group Communication application data flow </w:t>
        </w:r>
        <w:r w:rsidRPr="002F5E81">
          <w:rPr>
            <w:rFonts w:eastAsia="Malgun Gothic"/>
          </w:rPr>
          <w:t>from the GCS AS to the BM-SC over reference point MB2-U is exchanged over reference point MB2-C.</w:t>
        </w:r>
      </w:ins>
    </w:p>
    <w:p w14:paraId="6A3AE4C6" w14:textId="77777777" w:rsidR="00972F14" w:rsidRPr="002F5E81" w:rsidRDefault="00972F14" w:rsidP="00972F14">
      <w:pPr>
        <w:keepNext/>
        <w:rPr>
          <w:ins w:id="588" w:author="Thomas Stockhammer (24/11/25)" w:date="2024-11-25T11:20:00Z" w16du:dateUtc="2024-11-25T10:20:00Z"/>
        </w:rPr>
      </w:pPr>
      <w:ins w:id="589" w:author="Thomas Stockhammer (24/11/25)" w:date="2024-11-25T11:20:00Z" w16du:dateUtc="2024-11-25T10:20:00Z">
        <w:r w:rsidRPr="002F5E81">
          <w:t>Reference point MB2 provides the ability for the application to use the functionality of the MBMS System to deliver data to group members over MBMS. The procedures supported include:</w:t>
        </w:r>
      </w:ins>
    </w:p>
    <w:p w14:paraId="70676CB9" w14:textId="77777777" w:rsidR="00972F14" w:rsidRPr="002F5E81" w:rsidRDefault="00972F14" w:rsidP="00972F14">
      <w:pPr>
        <w:ind w:left="568" w:hanging="284"/>
        <w:rPr>
          <w:ins w:id="590" w:author="Thomas Stockhammer (24/11/25)" w:date="2024-11-25T11:20:00Z" w16du:dateUtc="2024-11-25T10:20:00Z"/>
        </w:rPr>
      </w:pPr>
      <w:ins w:id="591" w:author="Thomas Stockhammer (24/11/25)" w:date="2024-11-25T11:20:00Z" w16du:dateUtc="2024-11-25T10:20:00Z">
        <w:r w:rsidRPr="002F5E81">
          <w:t>-</w:t>
        </w:r>
        <w:r w:rsidRPr="002F5E81">
          <w:tab/>
          <w:t>allocation of a set of TMGIs (TS 23.246 [3]) by the BM-SC at the request of the GCS AS (see clause 5.1.2.2.2 of TS 23.468 [19]),</w:t>
        </w:r>
      </w:ins>
    </w:p>
    <w:p w14:paraId="4AC2EB85" w14:textId="77777777" w:rsidR="00972F14" w:rsidRPr="002F5E81" w:rsidRDefault="00972F14" w:rsidP="00972F14">
      <w:pPr>
        <w:ind w:left="568" w:hanging="284"/>
        <w:rPr>
          <w:ins w:id="592" w:author="Thomas Stockhammer (24/11/25)" w:date="2024-11-25T11:20:00Z" w16du:dateUtc="2024-11-25T10:20:00Z"/>
        </w:rPr>
      </w:pPr>
      <w:ins w:id="593" w:author="Thomas Stockhammer (24/11/25)" w:date="2024-11-25T11:20:00Z" w16du:dateUtc="2024-11-25T10:20:00Z">
        <w:r w:rsidRPr="002F5E81">
          <w:t>-</w:t>
        </w:r>
        <w:r w:rsidRPr="002F5E81">
          <w:tab/>
        </w:r>
        <w:r w:rsidRPr="002F5E81">
          <w:rPr>
            <w:noProof/>
          </w:rPr>
          <w:t>deallocation</w:t>
        </w:r>
        <w:r w:rsidRPr="002F5E81">
          <w:t xml:space="preserve"> of a set of TMGIs by the BM-SC at the request of the GCS AS (see clause 5.1.2.2.3 of TS 23.468),</w:t>
        </w:r>
      </w:ins>
    </w:p>
    <w:p w14:paraId="32D21FF7" w14:textId="77777777" w:rsidR="00972F14" w:rsidRPr="002F5E81" w:rsidRDefault="00972F14" w:rsidP="00972F14">
      <w:pPr>
        <w:ind w:left="568" w:hanging="284"/>
        <w:rPr>
          <w:ins w:id="594" w:author="Thomas Stockhammer (24/11/25)" w:date="2024-11-25T11:20:00Z" w16du:dateUtc="2024-11-25T10:20:00Z"/>
        </w:rPr>
      </w:pPr>
      <w:ins w:id="595" w:author="Thomas Stockhammer (24/11/25)" w:date="2024-11-25T11:20:00Z" w16du:dateUtc="2024-11-25T10:20:00Z">
        <w:r w:rsidRPr="002F5E81">
          <w:t>-</w:t>
        </w:r>
        <w:r w:rsidRPr="002F5E81">
          <w:tab/>
          <w:t>activating an MBMS bearer in the BM-SC (see clause 5.1.2.3.2 of TS 23.468):</w:t>
        </w:r>
      </w:ins>
    </w:p>
    <w:p w14:paraId="4221079E" w14:textId="3E391C30" w:rsidR="00972F14" w:rsidRPr="002F5E81" w:rsidRDefault="00972F14" w:rsidP="00972F14">
      <w:pPr>
        <w:keepLines/>
        <w:ind w:left="1135" w:hanging="851"/>
        <w:rPr>
          <w:ins w:id="596" w:author="Thomas Stockhammer (24/11/25)" w:date="2024-11-25T11:20:00Z" w16du:dateUtc="2024-11-25T10:20:00Z"/>
        </w:rPr>
      </w:pPr>
      <w:ins w:id="597" w:author="Thomas Stockhammer (24/11/25)" w:date="2024-11-25T11:20:00Z" w16du:dateUtc="2024-11-25T10:20:00Z">
        <w:r w:rsidRPr="002F5E81">
          <w:t>NOTE:</w:t>
        </w:r>
      </w:ins>
      <w:ins w:id="598" w:author="Richard Bradbury" w:date="2024-11-26T00:10:00Z" w16du:dateUtc="2024-11-26T00:10:00Z">
        <w:r w:rsidR="00DD0A4D">
          <w:tab/>
        </w:r>
      </w:ins>
      <w:ins w:id="599" w:author="Thomas Stockhammer (24/11/25)" w:date="2024-11-25T11:20:00Z" w16du:dateUtc="2024-11-25T10:20:00Z">
        <w:r w:rsidRPr="002F5E81">
          <w:t>This may include configuration requesting the BM-SC to apply Application Layer Forward Error Correction (AL-FEC) or Robust Header Compression (</w:t>
        </w:r>
        <w:proofErr w:type="spellStart"/>
        <w:r w:rsidRPr="002F5E81">
          <w:t>RoHC</w:t>
        </w:r>
        <w:proofErr w:type="spellEnd"/>
        <w:r w:rsidRPr="002F5E81">
          <w:t>), or both, to the MBMS bearer.</w:t>
        </w:r>
      </w:ins>
    </w:p>
    <w:p w14:paraId="082E1DC8" w14:textId="77777777" w:rsidR="00972F14" w:rsidRPr="002F5E81" w:rsidRDefault="00972F14" w:rsidP="00972F14">
      <w:pPr>
        <w:ind w:left="568" w:hanging="284"/>
        <w:rPr>
          <w:ins w:id="600" w:author="Thomas Stockhammer (24/11/25)" w:date="2024-11-25T11:20:00Z" w16du:dateUtc="2024-11-25T10:20:00Z"/>
        </w:rPr>
      </w:pPr>
      <w:ins w:id="601" w:author="Thomas Stockhammer (24/11/25)" w:date="2024-11-25T11:20:00Z" w16du:dateUtc="2024-11-25T10:20:00Z">
        <w:r w:rsidRPr="002F5E81">
          <w:t>-</w:t>
        </w:r>
        <w:r w:rsidRPr="002F5E81">
          <w:tab/>
          <w:t>deactivating an active MBMS bearer in the BM-SC (see clause 5.1.2.3.3 of TS 23.468),</w:t>
        </w:r>
      </w:ins>
    </w:p>
    <w:p w14:paraId="6C392BEA" w14:textId="77777777" w:rsidR="00972F14" w:rsidRPr="002F5E81" w:rsidRDefault="00972F14" w:rsidP="00972F14">
      <w:pPr>
        <w:ind w:left="568" w:hanging="284"/>
        <w:rPr>
          <w:ins w:id="602" w:author="Thomas Stockhammer (24/11/25)" w:date="2024-11-25T11:20:00Z" w16du:dateUtc="2024-11-25T10:20:00Z"/>
        </w:rPr>
      </w:pPr>
      <w:ins w:id="603" w:author="Thomas Stockhammer (24/11/25)" w:date="2024-11-25T11:20:00Z" w16du:dateUtc="2024-11-25T10:20:00Z">
        <w:r w:rsidRPr="002F5E81">
          <w:t>-</w:t>
        </w:r>
        <w:r w:rsidRPr="002F5E81">
          <w:tab/>
          <w:t>modifying the characteristics of an active MBMS bearer in the BM-SC (see clause 5.1.2.4 of TS 23.468), and</w:t>
        </w:r>
      </w:ins>
    </w:p>
    <w:p w14:paraId="68569AEE" w14:textId="77777777" w:rsidR="00972F14" w:rsidRPr="002F5E81" w:rsidRDefault="00972F14" w:rsidP="00972F14">
      <w:pPr>
        <w:ind w:left="568" w:hanging="284"/>
        <w:rPr>
          <w:ins w:id="604" w:author="Thomas Stockhammer (24/11/25)" w:date="2024-11-25T11:20:00Z" w16du:dateUtc="2024-11-25T10:20:00Z"/>
        </w:rPr>
      </w:pPr>
      <w:ins w:id="605" w:author="Thomas Stockhammer (24/11/25)" w:date="2024-11-25T11:20:00Z" w16du:dateUtc="2024-11-25T10:20:00Z">
        <w:r w:rsidRPr="002F5E81">
          <w:t>-</w:t>
        </w:r>
        <w:r w:rsidRPr="002F5E81">
          <w:tab/>
          <w:t>reporting of MBMS delivery status by the BM-SC to the GCS AS (see clause 5.1.2.5 of TS 23.468).</w:t>
        </w:r>
      </w:ins>
    </w:p>
    <w:p w14:paraId="5D827E17" w14:textId="36BC7B05" w:rsidR="00972F14" w:rsidRPr="002F5E81" w:rsidRDefault="00972F14" w:rsidP="00972F14">
      <w:pPr>
        <w:keepNext/>
        <w:rPr>
          <w:ins w:id="606" w:author="Thomas Stockhammer (24/11/25)" w:date="2024-11-25T11:20:00Z" w16du:dateUtc="2024-11-25T10:20:00Z"/>
        </w:rPr>
      </w:pPr>
      <w:ins w:id="607" w:author="Thomas Stockhammer (24/11/25)" w:date="2024-11-25T11:20:00Z" w16du:dateUtc="2024-11-25T10:20:00Z">
        <w:r w:rsidRPr="002F5E81">
          <w:lastRenderedPageBreak/>
          <w:t xml:space="preserve">A session at reference point MB2 is established between the GCS AS </w:t>
        </w:r>
      </w:ins>
      <w:ins w:id="608" w:author="Richard Bradbury" w:date="2024-11-26T00:11:00Z" w16du:dateUtc="2024-11-26T00:11:00Z">
        <w:r w:rsidR="00DD0A4D">
          <w:t xml:space="preserve">function of the MBSTF </w:t>
        </w:r>
      </w:ins>
      <w:ins w:id="609" w:author="Thomas Stockhammer (24/11/25)" w:date="2024-11-25T11:20:00Z" w16du:dateUtc="2024-11-25T10:20:00Z">
        <w:r w:rsidRPr="002F5E81">
          <w:t xml:space="preserve">and the </w:t>
        </w:r>
      </w:ins>
      <w:ins w:id="610" w:author="Richard Bradbury" w:date="2024-11-26T00:11:00Z" w16du:dateUtc="2024-11-26T00:11:00Z">
        <w:r w:rsidR="00DD0A4D">
          <w:t xml:space="preserve">downstream </w:t>
        </w:r>
      </w:ins>
      <w:ins w:id="611" w:author="Thomas Stockhammer (24/11/25)" w:date="2024-11-25T11:20:00Z" w16du:dateUtc="2024-11-25T10:20:00Z">
        <w:r w:rsidRPr="002F5E81">
          <w:t>BM</w:t>
        </w:r>
      </w:ins>
      <w:ins w:id="612" w:author="Richard Bradbury" w:date="2024-11-26T00:12:00Z" w16du:dateUtc="2024-11-26T00:12:00Z">
        <w:r w:rsidR="00DD0A4D">
          <w:rPr>
            <w:vertAlign w:val="subscript"/>
          </w:rPr>
          <w:noBreakHyphen/>
        </w:r>
      </w:ins>
      <w:ins w:id="613" w:author="Thomas Stockhammer (24/11/25)" w:date="2024-11-25T11:20:00Z" w16du:dateUtc="2024-11-25T10:20:00Z">
        <w:r w:rsidRPr="002F5E81">
          <w:t xml:space="preserve">SC before any MB2 messages are exchanged between these two entities, and this session carries all MB2 messages between them for all MBMS bearers provisioned and used by the GCS AS. The </w:t>
        </w:r>
        <w:r w:rsidRPr="002F5E81">
          <w:rPr>
            <w:noProof/>
          </w:rPr>
          <w:t>TMGI/FlowID</w:t>
        </w:r>
        <w:r w:rsidRPr="002F5E81">
          <w:t xml:space="preserve"> is the unique identifier used by the GCS AS and BM-SC to refer to the MBMS bearer.</w:t>
        </w:r>
      </w:ins>
    </w:p>
    <w:p w14:paraId="722C2C31" w14:textId="5FDE010A" w:rsidR="00972F14" w:rsidRPr="002F5E81" w:rsidRDefault="00972F14" w:rsidP="00972F14">
      <w:pPr>
        <w:keepNext/>
        <w:rPr>
          <w:ins w:id="614" w:author="Thomas Stockhammer (24/11/25)" w:date="2024-11-25T11:20:00Z" w16du:dateUtc="2024-11-25T10:20:00Z"/>
        </w:rPr>
      </w:pPr>
      <w:ins w:id="615" w:author="Thomas Stockhammer (24/11/25)" w:date="2024-11-25T11:20:00Z" w16du:dateUtc="2024-11-25T10:20:00Z">
        <w:r w:rsidRPr="002F5E81">
          <w:t xml:space="preserve">The extended high-level baseline procedures for the MBS User Services architecture using Group Communication depicted in figure 5.10.2-3 are shown in figure 5.10.3.2-1, highlighting in </w:t>
        </w:r>
        <w:r w:rsidRPr="00146D13">
          <w:rPr>
            <w:b/>
            <w:bCs/>
          </w:rPr>
          <w:t>bold</w:t>
        </w:r>
      </w:ins>
      <w:ins w:id="616" w:author="Richard Bradbury" w:date="2024-11-26T00:14:00Z" w16du:dateUtc="2024-11-26T00:14:00Z">
        <w:r w:rsidR="00146D13" w:rsidRPr="00146D13">
          <w:rPr>
            <w:b/>
            <w:bCs/>
          </w:rPr>
          <w:t>face</w:t>
        </w:r>
      </w:ins>
      <w:ins w:id="617" w:author="Thomas Stockhammer (24/11/25)" w:date="2024-11-25T11:20:00Z" w16du:dateUtc="2024-11-25T10:20:00Z">
        <w:r w:rsidRPr="002F5E81">
          <w:t xml:space="preserve"> the extensions to the call flow compared with that in clause 5.2.1 of TS 26.502 </w:t>
        </w:r>
        <w:r>
          <w:t>[29]</w:t>
        </w:r>
        <w:r w:rsidRPr="002F5E81">
          <w:t>.</w:t>
        </w:r>
      </w:ins>
    </w:p>
    <w:p w14:paraId="23A84CF6" w14:textId="77777777" w:rsidR="00972F14" w:rsidRPr="002F5E81" w:rsidRDefault="00972F14" w:rsidP="00972F14">
      <w:pPr>
        <w:keepNext/>
        <w:keepLines/>
        <w:spacing w:before="60"/>
        <w:jc w:val="center"/>
        <w:rPr>
          <w:ins w:id="618" w:author="Thomas Stockhammer (24/11/25)" w:date="2024-11-25T11:20:00Z" w16du:dateUtc="2024-11-25T10:20:00Z"/>
          <w:rFonts w:ascii="Arial" w:hAnsi="Arial" w:cs="Arial"/>
          <w:b/>
        </w:rPr>
      </w:pPr>
      <w:ins w:id="619" w:author="Thomas Stockhammer (24/11/25)" w:date="2024-11-25T11:20:00Z" w16du:dateUtc="2024-11-25T10:20:00Z">
        <w:r w:rsidRPr="002F5E81">
          <w:rPr>
            <w:rFonts w:ascii="Arial" w:hAnsi="Arial"/>
            <w:b/>
          </w:rPr>
          <w:object w:dxaOrig="9540" w:dyaOrig="9255" w14:anchorId="2DD97D50">
            <v:shape id="_x0000_i1041" type="#_x0000_t75" style="width:477pt;height:462.75pt" o:ole="">
              <v:imagedata r:id="rId53" o:title=""/>
            </v:shape>
            <o:OLEObject Type="Embed" ProgID="Mscgen.Chart" ShapeID="_x0000_i1041" DrawAspect="Content" ObjectID="_1794125812" r:id="rId54"/>
          </w:object>
        </w:r>
      </w:ins>
    </w:p>
    <w:p w14:paraId="0A9D4845" w14:textId="77777777" w:rsidR="00972F14" w:rsidRPr="002F5E81" w:rsidRDefault="00972F14" w:rsidP="00972F14">
      <w:pPr>
        <w:keepLines/>
        <w:spacing w:after="240"/>
        <w:jc w:val="center"/>
        <w:rPr>
          <w:ins w:id="620" w:author="Thomas Stockhammer (24/11/25)" w:date="2024-11-25T11:20:00Z" w16du:dateUtc="2024-11-25T10:20:00Z"/>
          <w:rFonts w:ascii="Arial" w:hAnsi="Arial" w:cs="Arial"/>
          <w:b/>
        </w:rPr>
      </w:pPr>
      <w:ins w:id="621" w:author="Thomas Stockhammer (24/11/25)" w:date="2024-11-25T11:20:00Z" w16du:dateUtc="2024-11-25T10:20:00Z">
        <w:r w:rsidRPr="002F5E81">
          <w:rPr>
            <w:rFonts w:ascii="Arial" w:hAnsi="Arial" w:cs="Arial"/>
            <w:b/>
          </w:rPr>
          <w:t>Figure 5.10.3.2-1: MBS User Service high-level baseline procedures</w:t>
        </w:r>
        <w:r>
          <w:rPr>
            <w:rFonts w:ascii="Arial" w:hAnsi="Arial" w:cs="Arial"/>
            <w:b/>
          </w:rPr>
          <w:t xml:space="preserve"> </w:t>
        </w:r>
        <w:r w:rsidRPr="002F5E81">
          <w:rPr>
            <w:rFonts w:ascii="Arial" w:hAnsi="Arial" w:cs="Arial"/>
            <w:b/>
          </w:rPr>
          <w:t>using Group Communication enablers and APIs</w:t>
        </w:r>
      </w:ins>
    </w:p>
    <w:p w14:paraId="4EEA3CCF" w14:textId="77777777" w:rsidR="00972F14" w:rsidRPr="002F5E81" w:rsidRDefault="00972F14" w:rsidP="00972F14">
      <w:pPr>
        <w:keepNext/>
        <w:rPr>
          <w:ins w:id="622" w:author="Thomas Stockhammer (24/11/25)" w:date="2024-11-25T11:20:00Z" w16du:dateUtc="2024-11-25T10:20:00Z"/>
        </w:rPr>
      </w:pPr>
      <w:ins w:id="623" w:author="Thomas Stockhammer (24/11/25)" w:date="2024-11-25T11:20:00Z" w16du:dateUtc="2024-11-25T10:20:00Z">
        <w:r w:rsidRPr="002F5E81">
          <w:t>The core extensions are:</w:t>
        </w:r>
      </w:ins>
    </w:p>
    <w:p w14:paraId="0B2B9E74" w14:textId="5D9AADA0" w:rsidR="00972F14" w:rsidRPr="002F5E81" w:rsidRDefault="00972F14" w:rsidP="00972F14">
      <w:pPr>
        <w:ind w:left="568" w:hanging="284"/>
        <w:rPr>
          <w:ins w:id="624" w:author="Thomas Stockhammer (24/11/25)" w:date="2024-11-25T11:20:00Z" w16du:dateUtc="2024-11-25T10:20:00Z"/>
          <w:noProof/>
        </w:rPr>
      </w:pPr>
      <w:ins w:id="625" w:author="Thomas Stockhammer (24/11/25)" w:date="2024-11-25T11:20:00Z" w16du:dateUtc="2024-11-25T10:20:00Z">
        <w:r w:rsidRPr="002F5E81">
          <w:rPr>
            <w:noProof/>
          </w:rPr>
          <w:t>-</w:t>
        </w:r>
        <w:r w:rsidRPr="002F5E81">
          <w:rPr>
            <w:noProof/>
          </w:rPr>
          <w:tab/>
          <w:t xml:space="preserve">The Distribution Session provisioning, TMGI allocation and MBMS bearer allocation in steps 2, 3 and 4 are extended to address the allocation of the bearers on the MBMS distribution. The variant shown in the figure </w:t>
        </w:r>
      </w:ins>
      <w:ins w:id="626" w:author="Richard Bradbury" w:date="2024-11-26T00:18:00Z" w16du:dateUtc="2024-11-26T00:18:00Z">
        <w:r w:rsidR="007556AF">
          <w:rPr>
            <w:noProof/>
          </w:rPr>
          <w:t>allows the</w:t>
        </w:r>
      </w:ins>
      <w:ins w:id="627" w:author="Thomas Stockhammer (24/11/25)" w:date="2024-11-25T11:20:00Z" w16du:dateUtc="2024-11-25T10:20:00Z">
        <w:r w:rsidRPr="002F5E81">
          <w:rPr>
            <w:noProof/>
          </w:rPr>
          <w:t xml:space="preserve"> MBSF </w:t>
        </w:r>
      </w:ins>
      <w:ins w:id="628" w:author="Richard Bradbury" w:date="2024-11-26T00:18:00Z" w16du:dateUtc="2024-11-26T00:18:00Z">
        <w:r w:rsidR="007556AF">
          <w:rPr>
            <w:noProof/>
          </w:rPr>
          <w:t xml:space="preserve">to </w:t>
        </w:r>
      </w:ins>
      <w:ins w:id="629" w:author="Thomas Stockhammer (24/11/25)" w:date="2024-11-25T11:20:00Z" w16du:dateUtc="2024-11-25T10:20:00Z">
        <w:r w:rsidRPr="002F5E81">
          <w:rPr>
            <w:noProof/>
          </w:rPr>
          <w:t xml:space="preserve">handle the communicaton with </w:t>
        </w:r>
      </w:ins>
      <w:ins w:id="630" w:author="Richard Bradbury" w:date="2024-11-26T00:18:00Z" w16du:dateUtc="2024-11-26T00:18:00Z">
        <w:r w:rsidR="007556AF">
          <w:rPr>
            <w:noProof/>
          </w:rPr>
          <w:t>th</w:t>
        </w:r>
      </w:ins>
      <w:ins w:id="631" w:author="Richard Bradbury" w:date="2024-11-26T00:19:00Z" w16du:dateUtc="2024-11-26T00:19:00Z">
        <w:r w:rsidR="007556AF">
          <w:rPr>
            <w:noProof/>
          </w:rPr>
          <w:t xml:space="preserve">e </w:t>
        </w:r>
      </w:ins>
      <w:ins w:id="632" w:author="Thomas Stockhammer (24/11/25)" w:date="2024-11-25T11:20:00Z" w16du:dateUtc="2024-11-25T10:20:00Z">
        <w:r w:rsidRPr="002F5E81">
          <w:rPr>
            <w:noProof/>
          </w:rPr>
          <w:t>MBSTF and BM-SC.</w:t>
        </w:r>
      </w:ins>
    </w:p>
    <w:p w14:paraId="236A8609" w14:textId="77777777" w:rsidR="00972F14" w:rsidRPr="002F5E81" w:rsidRDefault="00972F14" w:rsidP="00972F14">
      <w:pPr>
        <w:ind w:left="568" w:hanging="284"/>
        <w:rPr>
          <w:ins w:id="633" w:author="Thomas Stockhammer (24/11/25)" w:date="2024-11-25T11:20:00Z" w16du:dateUtc="2024-11-25T10:20:00Z"/>
          <w:noProof/>
        </w:rPr>
      </w:pPr>
      <w:ins w:id="634" w:author="Thomas Stockhammer (24/11/25)" w:date="2024-11-25T11:20:00Z" w16du:dateUtc="2024-11-25T10:20:00Z">
        <w:r w:rsidRPr="002F5E81">
          <w:rPr>
            <w:noProof/>
          </w:rPr>
          <w:t>-</w:t>
        </w:r>
        <w:r w:rsidRPr="002F5E81">
          <w:rPr>
            <w:noProof/>
          </w:rPr>
          <w:tab/>
          <w:t>In step 10, the MBSF Client provides information to the MBMS Client using the MC-MBMS-API in order to establish the MBMS bearer, involving also the MBSTF Client.</w:t>
        </w:r>
      </w:ins>
    </w:p>
    <w:p w14:paraId="48A4BC18" w14:textId="77777777" w:rsidR="00972F14" w:rsidRPr="002F5E81" w:rsidRDefault="00972F14" w:rsidP="00972F14">
      <w:pPr>
        <w:ind w:left="568" w:hanging="284"/>
        <w:rPr>
          <w:ins w:id="635" w:author="Thomas Stockhammer (24/11/25)" w:date="2024-11-25T11:20:00Z" w16du:dateUtc="2024-11-25T10:20:00Z"/>
          <w:noProof/>
        </w:rPr>
      </w:pPr>
      <w:ins w:id="636" w:author="Thomas Stockhammer (24/11/25)" w:date="2024-11-25T11:20:00Z" w16du:dateUtc="2024-11-25T10:20:00Z">
        <w:r w:rsidRPr="002F5E81">
          <w:rPr>
            <w:noProof/>
          </w:rPr>
          <w:lastRenderedPageBreak/>
          <w:t>-</w:t>
        </w:r>
        <w:r w:rsidRPr="002F5E81">
          <w:rPr>
            <w:noProof/>
          </w:rPr>
          <w:tab/>
          <w:t>In step 11, the MBMS Client activates the MBMS session to receive Group Communication data and the MBSTF Client activates the MBS User Services session to receive MBS data conveyed in the MBMS session.</w:t>
        </w:r>
      </w:ins>
    </w:p>
    <w:p w14:paraId="72D0C0BA" w14:textId="77777777" w:rsidR="00972F14" w:rsidRPr="002F5E81" w:rsidRDefault="00972F14" w:rsidP="00972F14">
      <w:pPr>
        <w:ind w:left="568" w:hanging="284"/>
        <w:rPr>
          <w:ins w:id="637" w:author="Thomas Stockhammer (24/11/25)" w:date="2024-11-25T11:20:00Z" w16du:dateUtc="2024-11-25T10:20:00Z"/>
          <w:noProof/>
        </w:rPr>
      </w:pPr>
      <w:ins w:id="638" w:author="Thomas Stockhammer (24/11/25)" w:date="2024-11-25T11:20:00Z" w16du:dateUtc="2024-11-25T10:20:00Z">
        <w:r w:rsidRPr="002F5E81">
          <w:rPr>
            <w:noProof/>
          </w:rPr>
          <w:t>-</w:t>
        </w:r>
        <w:r w:rsidRPr="002F5E81">
          <w:rPr>
            <w:noProof/>
          </w:rPr>
          <w:tab/>
          <w:t>In step 13, MBS User Services session data is received through the MBMS bearer and directly provided to the MBSTF Client for relevant processing, for example FEC decoding, unicast repair determination and so on.</w:t>
        </w:r>
      </w:ins>
    </w:p>
    <w:p w14:paraId="4D7EA1DF" w14:textId="77777777" w:rsidR="00972F14" w:rsidRPr="002F5E81" w:rsidRDefault="00972F14" w:rsidP="00972F14">
      <w:pPr>
        <w:keepNext/>
        <w:keepLines/>
        <w:spacing w:before="120"/>
        <w:ind w:left="1418" w:hanging="1418"/>
        <w:outlineLvl w:val="3"/>
        <w:rPr>
          <w:ins w:id="639" w:author="Thomas Stockhammer (24/11/25)" w:date="2024-11-25T11:20:00Z" w16du:dateUtc="2024-11-25T10:20:00Z"/>
          <w:rFonts w:ascii="Arial" w:hAnsi="Arial"/>
          <w:sz w:val="24"/>
        </w:rPr>
      </w:pPr>
      <w:ins w:id="640" w:author="Thomas Stockhammer (24/11/25)" w:date="2024-11-25T11:20:00Z" w16du:dateUtc="2024-11-25T10:20:00Z">
        <w:r w:rsidRPr="002F5E81">
          <w:rPr>
            <w:rFonts w:ascii="Arial" w:hAnsi="Arial"/>
            <w:sz w:val="24"/>
          </w:rPr>
          <w:t>5.10.3.3</w:t>
        </w:r>
        <w:r w:rsidRPr="002F5E81">
          <w:rPr>
            <w:rFonts w:ascii="Arial" w:hAnsi="Arial"/>
            <w:sz w:val="24"/>
          </w:rPr>
          <w:tab/>
          <w:t xml:space="preserve">MBSF/MBSTF southbound interface with </w:t>
        </w:r>
        <w:proofErr w:type="spellStart"/>
        <w:r w:rsidRPr="002F5E81">
          <w:rPr>
            <w:rFonts w:ascii="Arial" w:hAnsi="Arial"/>
            <w:sz w:val="24"/>
          </w:rPr>
          <w:t>xMB</w:t>
        </w:r>
        <w:proofErr w:type="spellEnd"/>
        <w:r w:rsidRPr="002F5E81">
          <w:rPr>
            <w:rFonts w:ascii="Arial" w:hAnsi="Arial"/>
            <w:sz w:val="24"/>
          </w:rPr>
          <w:t xml:space="preserve"> to BM-SC</w:t>
        </w:r>
      </w:ins>
    </w:p>
    <w:p w14:paraId="0E14BD0F" w14:textId="77777777" w:rsidR="00972F14" w:rsidRPr="002F5E81" w:rsidRDefault="00972F14" w:rsidP="00972F14">
      <w:pPr>
        <w:rPr>
          <w:ins w:id="641" w:author="Thomas Stockhammer (24/11/25)" w:date="2024-11-25T11:20:00Z" w16du:dateUtc="2024-11-25T10:20:00Z"/>
        </w:rPr>
      </w:pPr>
      <w:ins w:id="642" w:author="Thomas Stockhammer (24/11/25)" w:date="2024-11-25T11:20:00Z" w16du:dateUtc="2024-11-25T10:20:00Z">
        <w:r w:rsidRPr="002F5E81">
          <w:t xml:space="preserve">The call flow is </w:t>
        </w:r>
        <w:proofErr w:type="gramStart"/>
        <w:r w:rsidRPr="002F5E81">
          <w:t>similar to</w:t>
        </w:r>
        <w:proofErr w:type="gramEnd"/>
        <w:r w:rsidRPr="002F5E81">
          <w:t xml:space="preserve"> clause 5.10.3.2.</w:t>
        </w:r>
      </w:ins>
    </w:p>
    <w:p w14:paraId="4CA5A225" w14:textId="77777777" w:rsidR="00972F14" w:rsidRPr="002F5E81" w:rsidRDefault="00972F14" w:rsidP="00972F14">
      <w:pPr>
        <w:keepNext/>
        <w:keepLines/>
        <w:spacing w:before="120"/>
        <w:ind w:left="1134" w:hanging="1134"/>
        <w:outlineLvl w:val="2"/>
        <w:rPr>
          <w:ins w:id="643" w:author="Thomas Stockhammer (24/11/25)" w:date="2024-11-25T11:20:00Z" w16du:dateUtc="2024-11-25T10:20:00Z"/>
          <w:rFonts w:ascii="Arial" w:hAnsi="Arial"/>
          <w:sz w:val="28"/>
        </w:rPr>
      </w:pPr>
      <w:ins w:id="644" w:author="Thomas Stockhammer (24/11/25)" w:date="2024-11-25T11:20:00Z" w16du:dateUtc="2024-11-25T10:20:00Z">
        <w:r w:rsidRPr="002F5E81">
          <w:rPr>
            <w:rFonts w:ascii="Arial" w:hAnsi="Arial"/>
            <w:sz w:val="28"/>
          </w:rPr>
          <w:t>5.10.4</w:t>
        </w:r>
        <w:r w:rsidRPr="002F5E81">
          <w:rPr>
            <w:rFonts w:ascii="Arial" w:hAnsi="Arial"/>
            <w:sz w:val="28"/>
          </w:rPr>
          <w:tab/>
          <w:t>Gap analysis and requirements</w:t>
        </w:r>
      </w:ins>
    </w:p>
    <w:p w14:paraId="094A3A0A" w14:textId="77777777" w:rsidR="00972F14" w:rsidRPr="002F5E81" w:rsidRDefault="00972F14" w:rsidP="00972F14">
      <w:pPr>
        <w:keepNext/>
        <w:keepLines/>
        <w:spacing w:before="120"/>
        <w:ind w:left="1418" w:hanging="1418"/>
        <w:outlineLvl w:val="3"/>
        <w:rPr>
          <w:ins w:id="645" w:author="Thomas Stockhammer (24/11/25)" w:date="2024-11-25T11:20:00Z" w16du:dateUtc="2024-11-25T10:20:00Z"/>
          <w:rFonts w:ascii="Arial" w:hAnsi="Arial"/>
          <w:sz w:val="24"/>
        </w:rPr>
      </w:pPr>
      <w:ins w:id="646" w:author="Thomas Stockhammer (24/11/25)" w:date="2024-11-25T11:20:00Z" w16du:dateUtc="2024-11-25T10:20:00Z">
        <w:r w:rsidRPr="002F5E81">
          <w:rPr>
            <w:rFonts w:ascii="Arial" w:hAnsi="Arial"/>
            <w:sz w:val="24"/>
          </w:rPr>
          <w:t>5.10.4.1</w:t>
        </w:r>
        <w:r w:rsidRPr="002F5E81">
          <w:rPr>
            <w:rFonts w:ascii="Arial" w:hAnsi="Arial"/>
            <w:sz w:val="24"/>
          </w:rPr>
          <w:tab/>
          <w:t>Joint BM-SC and MBSF Functionality</w:t>
        </w:r>
      </w:ins>
    </w:p>
    <w:p w14:paraId="7FA147E1" w14:textId="77777777" w:rsidR="00972F14" w:rsidRPr="002F5E81" w:rsidRDefault="00972F14" w:rsidP="00972F14">
      <w:pPr>
        <w:rPr>
          <w:ins w:id="647" w:author="Thomas Stockhammer (24/11/25)" w:date="2024-11-25T11:20:00Z" w16du:dateUtc="2024-11-25T10:20:00Z"/>
        </w:rPr>
      </w:pPr>
      <w:ins w:id="648" w:author="Thomas Stockhammer (24/11/25)" w:date="2024-11-25T11:20:00Z" w16du:dateUtc="2024-11-25T10:20:00Z">
        <w:r w:rsidRPr="002F5E81">
          <w:t xml:space="preserve">For the Joint BM-SC/MBSF Functionality, no specific architectural gaps are identified. However, additional stage-2 procedures are required to support communication with the MBMS-GW at reference point </w:t>
        </w:r>
        <w:proofErr w:type="spellStart"/>
        <w:r w:rsidRPr="002F5E81">
          <w:t>SGmb</w:t>
        </w:r>
        <w:proofErr w:type="spellEnd"/>
        <w:r w:rsidRPr="002F5E81">
          <w:t>, and consequent additions to the domain model and baseline parameters may also be needed.</w:t>
        </w:r>
      </w:ins>
    </w:p>
    <w:p w14:paraId="694F700E" w14:textId="77777777" w:rsidR="00972F14" w:rsidRPr="002F5E81" w:rsidRDefault="00972F14" w:rsidP="00972F14">
      <w:pPr>
        <w:rPr>
          <w:ins w:id="649" w:author="Thomas Stockhammer (24/11/25)" w:date="2024-11-25T11:20:00Z" w16du:dateUtc="2024-11-25T10:20:00Z"/>
        </w:rPr>
      </w:pPr>
      <w:ins w:id="650" w:author="Thomas Stockhammer (24/11/25)" w:date="2024-11-25T11:20:00Z" w16du:dateUtc="2024-11-25T10:20:00Z">
        <w:r w:rsidRPr="002F5E81">
          <w:t>The following stage-3 gaps are identified:</w:t>
        </w:r>
      </w:ins>
    </w:p>
    <w:p w14:paraId="278AC9E4" w14:textId="77777777" w:rsidR="00972F14" w:rsidRPr="002F5E81" w:rsidRDefault="00972F14" w:rsidP="00972F14">
      <w:pPr>
        <w:ind w:left="568" w:hanging="284"/>
        <w:rPr>
          <w:ins w:id="651" w:author="Thomas Stockhammer (24/11/25)" w:date="2024-11-25T11:20:00Z" w16du:dateUtc="2024-11-25T10:20:00Z"/>
        </w:rPr>
      </w:pPr>
      <w:ins w:id="652" w:author="Thomas Stockhammer (24/11/25)" w:date="2024-11-25T11:20:00Z" w16du:dateUtc="2024-11-25T10:20:00Z">
        <w:r w:rsidRPr="002F5E81">
          <w:t>-</w:t>
        </w:r>
        <w:r w:rsidRPr="002F5E81">
          <w:tab/>
          <w:t xml:space="preserve">The session description for the </w:t>
        </w:r>
        <w:r w:rsidRPr="002F5E81">
          <w:rPr>
            <w:i/>
            <w:iCs/>
          </w:rPr>
          <w:t>MBS Object Distribution Method</w:t>
        </w:r>
        <w:r w:rsidRPr="002F5E81">
          <w:t xml:space="preserve"> in TS 26.517 </w:t>
        </w:r>
        <w:r>
          <w:t>[30]</w:t>
        </w:r>
        <w:r w:rsidRPr="002F5E81">
          <w:t xml:space="preserve"> is restricted to describing MBS Sessions.</w:t>
        </w:r>
      </w:ins>
    </w:p>
    <w:p w14:paraId="126FEC86" w14:textId="77777777" w:rsidR="00972F14" w:rsidRPr="002F5E81" w:rsidRDefault="00972F14" w:rsidP="00972F14">
      <w:pPr>
        <w:ind w:left="568" w:hanging="284"/>
        <w:rPr>
          <w:ins w:id="653" w:author="Thomas Stockhammer (24/11/25)" w:date="2024-11-25T11:20:00Z" w16du:dateUtc="2024-11-25T10:20:00Z"/>
        </w:rPr>
      </w:pPr>
      <w:ins w:id="654" w:author="Thomas Stockhammer (24/11/25)" w:date="2024-11-25T11:20:00Z" w16du:dateUtc="2024-11-25T10:20:00Z">
        <w:r w:rsidRPr="002F5E81">
          <w:t>-</w:t>
        </w:r>
        <w:r w:rsidRPr="002F5E81">
          <w:tab/>
          <w:t xml:space="preserve">The session description for the </w:t>
        </w:r>
        <w:r w:rsidRPr="002F5E81">
          <w:rPr>
            <w:i/>
            <w:iCs/>
          </w:rPr>
          <w:t>MBS Packet Distribution Method</w:t>
        </w:r>
        <w:r w:rsidRPr="002F5E81">
          <w:t xml:space="preserve"> in TS 26.517 </w:t>
        </w:r>
        <w:r>
          <w:t>[30]</w:t>
        </w:r>
        <w:r w:rsidRPr="002F5E81">
          <w:t xml:space="preserve"> is restricted to describing MBS Sessions.</w:t>
        </w:r>
      </w:ins>
    </w:p>
    <w:p w14:paraId="6AD18919" w14:textId="77777777" w:rsidR="00972F14" w:rsidRPr="002F5E81" w:rsidRDefault="00972F14" w:rsidP="00972F14">
      <w:pPr>
        <w:rPr>
          <w:ins w:id="655" w:author="Thomas Stockhammer (24/11/25)" w:date="2024-11-25T11:20:00Z" w16du:dateUtc="2024-11-25T10:20:00Z"/>
        </w:rPr>
      </w:pPr>
      <w:ins w:id="656" w:author="Thomas Stockhammer (24/11/25)" w:date="2024-11-25T11:20:00Z" w16du:dateUtc="2024-11-25T10:20:00Z">
        <w:r w:rsidRPr="002F5E81">
          <w:t>To support the Joint BM-SC/MBSF Functionality, the removal of the above restrictions is needed.</w:t>
        </w:r>
      </w:ins>
    </w:p>
    <w:p w14:paraId="03857BAC" w14:textId="77777777" w:rsidR="00972F14" w:rsidRPr="002F5E81" w:rsidRDefault="00972F14" w:rsidP="00972F14">
      <w:pPr>
        <w:keepNext/>
        <w:keepLines/>
        <w:spacing w:before="120"/>
        <w:ind w:left="1418" w:hanging="1418"/>
        <w:outlineLvl w:val="3"/>
        <w:rPr>
          <w:ins w:id="657" w:author="Thomas Stockhammer (24/11/25)" w:date="2024-11-25T11:20:00Z" w16du:dateUtc="2024-11-25T10:20:00Z"/>
          <w:rFonts w:ascii="Arial" w:hAnsi="Arial"/>
          <w:sz w:val="24"/>
        </w:rPr>
      </w:pPr>
      <w:ins w:id="658" w:author="Thomas Stockhammer (24/11/25)" w:date="2024-11-25T11:20:00Z" w16du:dateUtc="2024-11-25T10:20:00Z">
        <w:r w:rsidRPr="002F5E81">
          <w:rPr>
            <w:rFonts w:ascii="Arial" w:hAnsi="Arial"/>
            <w:sz w:val="24"/>
          </w:rPr>
          <w:t>5.10.4.2</w:t>
        </w:r>
        <w:r w:rsidRPr="002F5E81">
          <w:rPr>
            <w:rFonts w:ascii="Arial" w:hAnsi="Arial"/>
            <w:sz w:val="24"/>
          </w:rPr>
          <w:tab/>
          <w:t>MBSF/MBSTF southbound interface to BM-SC via MB2</w:t>
        </w:r>
      </w:ins>
    </w:p>
    <w:p w14:paraId="32E62511" w14:textId="77777777" w:rsidR="00972F14" w:rsidRPr="002F5E81" w:rsidRDefault="00972F14" w:rsidP="00972F14">
      <w:pPr>
        <w:keepNext/>
        <w:rPr>
          <w:ins w:id="659" w:author="Thomas Stockhammer (24/11/25)" w:date="2024-11-25T11:20:00Z" w16du:dateUtc="2024-11-25T10:20:00Z"/>
        </w:rPr>
      </w:pPr>
      <w:proofErr w:type="gramStart"/>
      <w:ins w:id="660" w:author="Thomas Stockhammer (24/11/25)" w:date="2024-11-25T11:20:00Z" w16du:dateUtc="2024-11-25T10:20:00Z">
        <w:r w:rsidRPr="002F5E81">
          <w:t>In order to</w:t>
        </w:r>
        <w:proofErr w:type="gramEnd"/>
        <w:r w:rsidRPr="002F5E81">
          <w:t xml:space="preserve"> support the extended implementation in clause 5.10.3.2, in addition to the extensions documented in clause 5.10.4.1, the following extensions are needed:</w:t>
        </w:r>
      </w:ins>
    </w:p>
    <w:p w14:paraId="4228BDC4" w14:textId="77777777" w:rsidR="00972F14" w:rsidRPr="002F5E81" w:rsidRDefault="00972F14" w:rsidP="00972F14">
      <w:pPr>
        <w:ind w:left="568" w:hanging="284"/>
        <w:rPr>
          <w:ins w:id="661" w:author="Thomas Stockhammer (24/11/25)" w:date="2024-11-25T11:20:00Z" w16du:dateUtc="2024-11-25T10:20:00Z"/>
        </w:rPr>
      </w:pPr>
      <w:ins w:id="662" w:author="Thomas Stockhammer (24/11/25)" w:date="2024-11-25T11:20:00Z" w16du:dateUtc="2024-11-25T10:20:00Z">
        <w:r w:rsidRPr="002F5E81">
          <w:rPr>
            <w:noProof/>
          </w:rPr>
          <w:t>-</w:t>
        </w:r>
        <w:r w:rsidRPr="002F5E81">
          <w:rPr>
            <w:noProof/>
          </w:rPr>
          <w:tab/>
          <w:t>The MBSF and MBSTF need to be able to communicate with BM-SC using southbound instances of reference points MB2′-C and MB2′-U respectively based on what is presented in clause 5.10.3.2, figure 5.10.3.2-1, steps 2, 3 and 4.</w:t>
        </w:r>
      </w:ins>
    </w:p>
    <w:p w14:paraId="3004D1B6" w14:textId="77777777" w:rsidR="00972F14" w:rsidRPr="002F5E81" w:rsidRDefault="00972F14" w:rsidP="00972F14">
      <w:pPr>
        <w:rPr>
          <w:ins w:id="663" w:author="Thomas Stockhammer (24/11/25)" w:date="2024-11-25T11:20:00Z" w16du:dateUtc="2024-11-25T10:20:00Z"/>
        </w:rPr>
      </w:pPr>
      <w:ins w:id="664" w:author="Thomas Stockhammer (24/11/25)" w:date="2024-11-25T11:20:00Z" w16du:dateUtc="2024-11-25T10:20:00Z">
        <w:r w:rsidRPr="002F5E81">
          <w:t>Analysis of gaps in the MBS User Services client architecture is for future study.</w:t>
        </w:r>
      </w:ins>
    </w:p>
    <w:p w14:paraId="43EDEDDC" w14:textId="77777777" w:rsidR="00972F14" w:rsidRPr="002F5E81" w:rsidRDefault="00972F14" w:rsidP="00972F14">
      <w:pPr>
        <w:keepNext/>
        <w:keepLines/>
        <w:spacing w:before="120"/>
        <w:ind w:left="1418" w:hanging="1418"/>
        <w:outlineLvl w:val="3"/>
        <w:rPr>
          <w:ins w:id="665" w:author="Thomas Stockhammer (24/11/25)" w:date="2024-11-25T11:20:00Z" w16du:dateUtc="2024-11-25T10:20:00Z"/>
          <w:rFonts w:ascii="Arial" w:hAnsi="Arial"/>
          <w:sz w:val="24"/>
        </w:rPr>
      </w:pPr>
      <w:ins w:id="666" w:author="Thomas Stockhammer (24/11/25)" w:date="2024-11-25T11:20:00Z" w16du:dateUtc="2024-11-25T10:20:00Z">
        <w:r w:rsidRPr="002F5E81">
          <w:rPr>
            <w:rFonts w:ascii="Arial" w:hAnsi="Arial"/>
            <w:sz w:val="24"/>
          </w:rPr>
          <w:t>5.10.4.3</w:t>
        </w:r>
        <w:r w:rsidRPr="002F5E81">
          <w:rPr>
            <w:rFonts w:ascii="Arial" w:hAnsi="Arial"/>
            <w:sz w:val="24"/>
          </w:rPr>
          <w:tab/>
          <w:t xml:space="preserve">MBSF/MBSTF southbound interface to BM-SC via </w:t>
        </w:r>
        <w:proofErr w:type="spellStart"/>
        <w:r w:rsidRPr="002F5E81">
          <w:rPr>
            <w:rFonts w:ascii="Arial" w:hAnsi="Arial"/>
            <w:sz w:val="24"/>
          </w:rPr>
          <w:t>xMB</w:t>
        </w:r>
        <w:proofErr w:type="spellEnd"/>
      </w:ins>
    </w:p>
    <w:p w14:paraId="19CAFA59" w14:textId="77777777" w:rsidR="00972F14" w:rsidRPr="002F5E81" w:rsidRDefault="00972F14" w:rsidP="00972F14">
      <w:pPr>
        <w:rPr>
          <w:ins w:id="667" w:author="Thomas Stockhammer (24/11/25)" w:date="2024-11-25T11:20:00Z" w16du:dateUtc="2024-11-25T10:20:00Z"/>
        </w:rPr>
      </w:pPr>
      <w:ins w:id="668" w:author="Thomas Stockhammer (24/11/25)" w:date="2024-11-25T11:20:00Z" w16du:dateUtc="2024-11-25T10:20:00Z">
        <w:r w:rsidRPr="002F5E81">
          <w:t xml:space="preserve">The gaps are </w:t>
        </w:r>
        <w:proofErr w:type="gramStart"/>
        <w:r w:rsidRPr="002F5E81">
          <w:t>similar to</w:t>
        </w:r>
        <w:proofErr w:type="gramEnd"/>
        <w:r w:rsidRPr="002F5E81">
          <w:t xml:space="preserve"> those documented in clause 5.10.4.2.</w:t>
        </w:r>
      </w:ins>
    </w:p>
    <w:p w14:paraId="1AF2F19D" w14:textId="77777777" w:rsidR="00972F14" w:rsidRPr="002F5E81" w:rsidRDefault="00972F14" w:rsidP="00972F14">
      <w:pPr>
        <w:keepNext/>
        <w:keepLines/>
        <w:spacing w:before="120"/>
        <w:ind w:left="1134" w:hanging="1134"/>
        <w:outlineLvl w:val="2"/>
        <w:rPr>
          <w:ins w:id="669" w:author="Thomas Stockhammer (24/11/25)" w:date="2024-11-25T11:20:00Z" w16du:dateUtc="2024-11-25T10:20:00Z"/>
          <w:rFonts w:ascii="Arial" w:hAnsi="Arial"/>
          <w:sz w:val="28"/>
        </w:rPr>
      </w:pPr>
      <w:ins w:id="670" w:author="Thomas Stockhammer (24/11/25)" w:date="2024-11-25T11:20:00Z" w16du:dateUtc="2024-11-25T10:20:00Z">
        <w:r w:rsidRPr="002F5E81">
          <w:rPr>
            <w:rFonts w:ascii="Arial" w:hAnsi="Arial"/>
            <w:sz w:val="28"/>
          </w:rPr>
          <w:t>5.10.5</w:t>
        </w:r>
        <w:r w:rsidRPr="002F5E81">
          <w:rPr>
            <w:rFonts w:ascii="Arial" w:hAnsi="Arial"/>
            <w:sz w:val="28"/>
          </w:rPr>
          <w:tab/>
          <w:t>Candidate solutions</w:t>
        </w:r>
      </w:ins>
    </w:p>
    <w:p w14:paraId="752BE03C" w14:textId="77777777" w:rsidR="00972F14" w:rsidRPr="002F5E81" w:rsidRDefault="00972F14" w:rsidP="00972F14">
      <w:pPr>
        <w:keepNext/>
        <w:rPr>
          <w:ins w:id="671" w:author="Thomas Stockhammer (24/11/25)" w:date="2024-11-25T11:20:00Z" w16du:dateUtc="2024-11-25T10:20:00Z"/>
        </w:rPr>
      </w:pPr>
      <w:ins w:id="672" w:author="Thomas Stockhammer (24/11/25)" w:date="2024-11-25T11:20:00Z" w16du:dateUtc="2024-11-25T10:20:00Z">
        <w:r w:rsidRPr="002F5E81">
          <w:t>As a minimum change, full support of the Joint BM-SC and MBSF Functionality is expected. For this purpose, the gaps documented clause 5.10.4.1 needs to be addressed by:</w:t>
        </w:r>
      </w:ins>
    </w:p>
    <w:p w14:paraId="2F465396" w14:textId="77777777" w:rsidR="00972F14" w:rsidRPr="002F5E81" w:rsidRDefault="00972F14" w:rsidP="00972F14">
      <w:pPr>
        <w:ind w:left="568" w:hanging="284"/>
        <w:rPr>
          <w:ins w:id="673" w:author="Thomas Stockhammer (24/11/25)" w:date="2024-11-25T11:20:00Z" w16du:dateUtc="2024-11-25T10:20:00Z"/>
        </w:rPr>
      </w:pPr>
      <w:ins w:id="674" w:author="Thomas Stockhammer (24/11/25)" w:date="2024-11-25T11:20:00Z" w16du:dateUtc="2024-11-25T10:20:00Z">
        <w:r w:rsidRPr="002F5E81">
          <w:t>1.</w:t>
        </w:r>
        <w:r w:rsidRPr="002F5E81">
          <w:tab/>
          <w:t>Documenting additional procedures in TS 26.502 </w:t>
        </w:r>
        <w:r>
          <w:t>[29]</w:t>
        </w:r>
        <w:r w:rsidRPr="002F5E81">
          <w:t>, adding baseline parameters to the domain model as needed.</w:t>
        </w:r>
      </w:ins>
    </w:p>
    <w:p w14:paraId="380169A6" w14:textId="77777777" w:rsidR="00972F14" w:rsidRPr="002F5E81" w:rsidRDefault="00972F14" w:rsidP="00972F14">
      <w:pPr>
        <w:ind w:left="568" w:hanging="284"/>
        <w:rPr>
          <w:ins w:id="675" w:author="Thomas Stockhammer (24/11/25)" w:date="2024-11-25T11:20:00Z" w16du:dateUtc="2024-11-25T10:20:00Z"/>
        </w:rPr>
      </w:pPr>
      <w:ins w:id="676" w:author="Thomas Stockhammer (24/11/25)" w:date="2024-11-25T11:20:00Z" w16du:dateUtc="2024-11-25T10:20:00Z">
        <w:r w:rsidRPr="002F5E81">
          <w:t>2.</w:t>
        </w:r>
        <w:r w:rsidRPr="002F5E81">
          <w:tab/>
          <w:t>Permitting the signalling of MBMS sessions.</w:t>
        </w:r>
      </w:ins>
    </w:p>
    <w:p w14:paraId="293EDC13" w14:textId="77777777" w:rsidR="00972F14" w:rsidRPr="002F5E81" w:rsidRDefault="00972F14" w:rsidP="00972F14">
      <w:pPr>
        <w:rPr>
          <w:ins w:id="677" w:author="Thomas Stockhammer (24/11/25)" w:date="2024-11-25T11:20:00Z" w16du:dateUtc="2024-11-25T10:20:00Z"/>
        </w:rPr>
      </w:pPr>
      <w:ins w:id="678" w:author="Thomas Stockhammer (24/11/25)" w:date="2024-11-25T11:20:00Z" w16du:dateUtc="2024-11-25T10:20:00Z">
        <w:r w:rsidRPr="002F5E81">
          <w:t>In an extended change:</w:t>
        </w:r>
      </w:ins>
    </w:p>
    <w:p w14:paraId="6B8D856A" w14:textId="77777777" w:rsidR="00972F14" w:rsidRPr="002F5E81" w:rsidRDefault="00972F14" w:rsidP="00972F14">
      <w:pPr>
        <w:ind w:left="568" w:hanging="284"/>
        <w:rPr>
          <w:ins w:id="679" w:author="Thomas Stockhammer (24/11/25)" w:date="2024-11-25T11:20:00Z" w16du:dateUtc="2024-11-25T10:20:00Z"/>
        </w:rPr>
      </w:pPr>
      <w:ins w:id="680" w:author="Thomas Stockhammer (24/11/25)" w:date="2024-11-25T11:20:00Z" w16du:dateUtc="2024-11-25T10:20:00Z">
        <w:r w:rsidRPr="002F5E81">
          <w:t>3.</w:t>
        </w:r>
        <w:r w:rsidRPr="002F5E81">
          <w:tab/>
          <w:t>It would be valuable to document in TS 26.502 </w:t>
        </w:r>
        <w:r>
          <w:t>[29]</w:t>
        </w:r>
        <w:r w:rsidRPr="002F5E81">
          <w:t xml:space="preserve"> the deployment architectures to run MBS User Services over Group Communication Services (GCS) or MBMS Transparent Delivery by interfacing with an externally deployed BM-SC at new reference points MB2′ and </w:t>
        </w:r>
        <w:proofErr w:type="spellStart"/>
        <w:r w:rsidRPr="002F5E81">
          <w:t>xMB</w:t>
        </w:r>
        <w:proofErr w:type="spellEnd"/>
        <w:r w:rsidRPr="002F5E81">
          <w:t>′ respectively. As part of this, the client architectures in figures 5.10.2.3-2 and 5.10.2.4-2 would also need to be documented as well as corresponding call flows.</w:t>
        </w:r>
      </w:ins>
    </w:p>
    <w:p w14:paraId="2F441C69" w14:textId="77777777" w:rsidR="00972F14" w:rsidRPr="002F5E81" w:rsidRDefault="00972F14" w:rsidP="00972F14">
      <w:pPr>
        <w:rPr>
          <w:ins w:id="681" w:author="Thomas Stockhammer (24/11/25)" w:date="2024-11-25T11:20:00Z" w16du:dateUtc="2024-11-25T10:20:00Z"/>
        </w:rPr>
      </w:pPr>
      <w:ins w:id="682" w:author="Thomas Stockhammer (24/11/25)" w:date="2024-11-25T11:20:00Z" w16du:dateUtc="2024-11-25T10:20:00Z">
        <w:r w:rsidRPr="002F5E81">
          <w:t>The normative addition of these reference points to the MBS reference architecture would require an extension to TS 23.247 [26]. This may also have consequences to northbound interfaces Nmb8 and Nmb10. This may be too impactful, and more study is needed.</w:t>
        </w:r>
      </w:ins>
    </w:p>
    <w:p w14:paraId="6302A702" w14:textId="47069CBB" w:rsidR="00972F14" w:rsidRPr="002F5E81" w:rsidRDefault="00972F14" w:rsidP="00972F14">
      <w:pPr>
        <w:rPr>
          <w:ins w:id="683" w:author="Thomas Stockhammer (24/11/25)" w:date="2024-11-25T11:20:00Z" w16du:dateUtc="2024-11-25T10:20:00Z"/>
        </w:rPr>
      </w:pPr>
      <w:ins w:id="684" w:author="Thomas Stockhammer (24/11/25)" w:date="2024-11-25T11:20:00Z" w16du:dateUtc="2024-11-25T10:20:00Z">
        <w:r w:rsidRPr="002F5E81">
          <w:lastRenderedPageBreak/>
          <w:t>In an alternative approach, the architectures in clause</w:t>
        </w:r>
      </w:ins>
      <w:ins w:id="685" w:author="Richard Bradbury" w:date="2024-11-26T00:19:00Z" w16du:dateUtc="2024-11-26T00:19:00Z">
        <w:r w:rsidR="007556AF">
          <w:t>s </w:t>
        </w:r>
      </w:ins>
      <w:ins w:id="686" w:author="Thomas Stockhammer (24/11/25)" w:date="2024-11-25T11:20:00Z" w16du:dateUtc="2024-11-25T10:20:00Z">
        <w:r w:rsidRPr="002F5E81">
          <w:t>5.10.2.3 and</w:t>
        </w:r>
      </w:ins>
      <w:ins w:id="687" w:author="Richard Bradbury" w:date="2024-11-26T00:19:00Z" w16du:dateUtc="2024-11-26T00:19:00Z">
        <w:r w:rsidR="007556AF">
          <w:t> </w:t>
        </w:r>
      </w:ins>
      <w:ins w:id="688" w:author="Thomas Stockhammer (24/11/25)" w:date="2024-11-25T11:20:00Z" w16du:dateUtc="2024-11-25T10:20:00Z">
        <w:r w:rsidRPr="002F5E81">
          <w:t>5.10.2.4 may be documented informatively as potential deployment architectures in TS</w:t>
        </w:r>
      </w:ins>
      <w:ins w:id="689" w:author="Richard Bradbury" w:date="2024-11-26T00:20:00Z" w16du:dateUtc="2024-11-26T00:20:00Z">
        <w:r w:rsidR="007556AF">
          <w:t> </w:t>
        </w:r>
      </w:ins>
      <w:ins w:id="690" w:author="Thomas Stockhammer (24/11/25)" w:date="2024-11-25T11:20:00Z" w16du:dateUtc="2024-11-25T10:20:00Z">
        <w:r w:rsidRPr="002F5E81">
          <w:t>26.502</w:t>
        </w:r>
      </w:ins>
      <w:ins w:id="691" w:author="Richard Bradbury" w:date="2024-11-26T00:20:00Z" w16du:dateUtc="2024-11-26T00:20:00Z">
        <w:r w:rsidR="007556AF">
          <w:t> [29]</w:t>
        </w:r>
      </w:ins>
      <w:ins w:id="692" w:author="Thomas Stockhammer (24/11/25)" w:date="2024-11-25T11:20:00Z" w16du:dateUtc="2024-11-25T10:20:00Z">
        <w:r w:rsidRPr="002F5E81">
          <w:t>, for example in an informative annex, without specifying the reference points.</w:t>
        </w:r>
      </w:ins>
    </w:p>
    <w:p w14:paraId="77CDE0C6" w14:textId="77777777" w:rsidR="00972F14" w:rsidRPr="002F5E81" w:rsidRDefault="00972F14" w:rsidP="00972F14">
      <w:pPr>
        <w:keepNext/>
        <w:keepLines/>
        <w:spacing w:before="120"/>
        <w:ind w:left="1134" w:hanging="1134"/>
        <w:outlineLvl w:val="2"/>
        <w:rPr>
          <w:ins w:id="693" w:author="Thomas Stockhammer (24/11/25)" w:date="2024-11-25T11:20:00Z" w16du:dateUtc="2024-11-25T10:20:00Z"/>
          <w:rFonts w:ascii="Arial" w:hAnsi="Arial"/>
          <w:sz w:val="28"/>
        </w:rPr>
      </w:pPr>
      <w:ins w:id="694" w:author="Thomas Stockhammer (24/11/25)" w:date="2024-11-25T11:20:00Z" w16du:dateUtc="2024-11-25T10:20:00Z">
        <w:r w:rsidRPr="002F5E81">
          <w:rPr>
            <w:rFonts w:ascii="Arial" w:hAnsi="Arial"/>
            <w:sz w:val="28"/>
          </w:rPr>
          <w:t>5.10.6</w:t>
        </w:r>
        <w:r w:rsidRPr="002F5E81">
          <w:rPr>
            <w:rFonts w:ascii="Arial" w:hAnsi="Arial"/>
            <w:sz w:val="28"/>
          </w:rPr>
          <w:tab/>
          <w:t>Summary and conclusions</w:t>
        </w:r>
      </w:ins>
    </w:p>
    <w:p w14:paraId="3034FF19" w14:textId="77777777" w:rsidR="00972F14" w:rsidRPr="002F5E81" w:rsidRDefault="00972F14" w:rsidP="00972F14">
      <w:pPr>
        <w:rPr>
          <w:ins w:id="695" w:author="Thomas Stockhammer (24/11/25)" w:date="2024-11-25T11:20:00Z" w16du:dateUtc="2024-11-25T10:20:00Z"/>
          <w:rFonts w:eastAsia="Malgun Gothic"/>
        </w:rPr>
      </w:pPr>
      <w:ins w:id="696" w:author="Thomas Stockhammer (24/11/25)" w:date="2024-11-25T11:20:00Z" w16du:dateUtc="2024-11-25T10:20:00Z">
        <w:r w:rsidRPr="002F5E81">
          <w:rPr>
            <w:rFonts w:eastAsia="Malgun Gothic"/>
          </w:rPr>
          <w:t xml:space="preserve">The MBS User Service architecture and protocol follows the modern design philosophies of the 5G System with separation of user services from transport, a service-based architecture and RESTful APIs. At the same time, </w:t>
        </w:r>
        <w:proofErr w:type="spellStart"/>
        <w:r w:rsidRPr="002F5E81">
          <w:rPr>
            <w:rFonts w:eastAsia="Malgun Gothic"/>
          </w:rPr>
          <w:t>eMBMS</w:t>
        </w:r>
        <w:proofErr w:type="spellEnd"/>
        <w:r w:rsidRPr="002F5E81">
          <w:rPr>
            <w:rFonts w:eastAsia="Malgun Gothic"/>
          </w:rPr>
          <w:t xml:space="preserve"> and </w:t>
        </w:r>
        <w:proofErr w:type="spellStart"/>
        <w:r w:rsidRPr="002F5E81">
          <w:rPr>
            <w:rFonts w:eastAsia="Malgun Gothic"/>
          </w:rPr>
          <w:t>enTV</w:t>
        </w:r>
        <w:proofErr w:type="spellEnd"/>
        <w:r w:rsidRPr="002F5E81">
          <w:rPr>
            <w:rFonts w:eastAsia="Malgun Gothic"/>
          </w:rPr>
          <w:t xml:space="preserve"> (as used for LTE-based 5G Broadcast) support transparent delivery mode and group communication. Clause 5.2 of TS 23.247 [26] and clause 4.9 of TS 26.502 </w:t>
        </w:r>
        <w:r>
          <w:rPr>
            <w:rFonts w:eastAsia="Malgun Gothic"/>
          </w:rPr>
          <w:t>[29]</w:t>
        </w:r>
        <w:r w:rsidRPr="002F5E81">
          <w:rPr>
            <w:rFonts w:eastAsia="Malgun Gothic"/>
          </w:rPr>
          <w:t xml:space="preserve"> define interworking between these two systems. However, the architecture does not address deeper integration on User Service level. In this Key Issue, different deployment architectures are shown that allow the user services of MBMS and MBS to beneficially converge. In particular:</w:t>
        </w:r>
      </w:ins>
    </w:p>
    <w:p w14:paraId="7C2B1C99" w14:textId="77777777" w:rsidR="00972F14" w:rsidRPr="002F5E81" w:rsidRDefault="00972F14" w:rsidP="00972F14">
      <w:pPr>
        <w:ind w:left="568" w:hanging="284"/>
        <w:rPr>
          <w:ins w:id="697" w:author="Thomas Stockhammer (24/11/25)" w:date="2024-11-25T11:20:00Z" w16du:dateUtc="2024-11-25T10:20:00Z"/>
          <w:rFonts w:eastAsia="Malgun Gothic"/>
        </w:rPr>
      </w:pPr>
      <w:ins w:id="698" w:author="Thomas Stockhammer (24/11/25)" w:date="2024-11-25T11:20:00Z" w16du:dateUtc="2024-11-25T10:20:00Z">
        <w:r w:rsidRPr="002F5E81">
          <w:rPr>
            <w:rFonts w:eastAsia="Malgun Gothic"/>
          </w:rPr>
          <w:t>-</w:t>
        </w:r>
        <w:r w:rsidRPr="002F5E81">
          <w:rPr>
            <w:rFonts w:eastAsia="Malgun Gothic"/>
          </w:rPr>
          <w:tab/>
          <w:t xml:space="preserve">A service provider can use MBS northbound reference points Nmb8 and Nmb10 to interface with both MBS and </w:t>
        </w:r>
        <w:proofErr w:type="spellStart"/>
        <w:r w:rsidRPr="002F5E81">
          <w:rPr>
            <w:rFonts w:eastAsia="Malgun Gothic"/>
          </w:rPr>
          <w:t>eMBMS</w:t>
        </w:r>
        <w:proofErr w:type="spellEnd"/>
        <w:r w:rsidRPr="002F5E81">
          <w:rPr>
            <w:rFonts w:eastAsia="Malgun Gothic"/>
          </w:rPr>
          <w:t xml:space="preserve"> delivery,</w:t>
        </w:r>
      </w:ins>
    </w:p>
    <w:p w14:paraId="1CF51478" w14:textId="77777777" w:rsidR="00972F14" w:rsidRPr="002F5E81" w:rsidRDefault="00972F14" w:rsidP="00972F14">
      <w:pPr>
        <w:ind w:left="568" w:hanging="284"/>
        <w:rPr>
          <w:ins w:id="699" w:author="Thomas Stockhammer (24/11/25)" w:date="2024-11-25T11:20:00Z" w16du:dateUtc="2024-11-25T10:20:00Z"/>
          <w:rFonts w:eastAsia="Malgun Gothic"/>
        </w:rPr>
      </w:pPr>
      <w:ins w:id="700" w:author="Thomas Stockhammer (24/11/25)" w:date="2024-11-25T11:20:00Z" w16du:dateUtc="2024-11-25T10:20:00Z">
        <w:r w:rsidRPr="002F5E81">
          <w:rPr>
            <w:rFonts w:eastAsia="Malgun Gothic"/>
          </w:rPr>
          <w:t>-</w:t>
        </w:r>
        <w:r w:rsidRPr="002F5E81">
          <w:rPr>
            <w:rFonts w:eastAsia="Malgun Gothic"/>
          </w:rPr>
          <w:tab/>
          <w:t xml:space="preserve">In the network, a common MBSTF supports user plane delivery for both MBS and </w:t>
        </w:r>
        <w:proofErr w:type="spellStart"/>
        <w:r w:rsidRPr="002F5E81">
          <w:rPr>
            <w:rFonts w:eastAsia="Malgun Gothic"/>
          </w:rPr>
          <w:t>eMBMS</w:t>
        </w:r>
        <w:proofErr w:type="spellEnd"/>
        <w:r w:rsidRPr="002F5E81">
          <w:rPr>
            <w:rFonts w:eastAsia="Malgun Gothic"/>
          </w:rPr>
          <w:t>. In the latter system, either the group communication or transparent delivery mode is used.</w:t>
        </w:r>
      </w:ins>
    </w:p>
    <w:p w14:paraId="011EEEE1" w14:textId="77777777" w:rsidR="00972F14" w:rsidRPr="002F5E81" w:rsidRDefault="00972F14" w:rsidP="00972F14">
      <w:pPr>
        <w:ind w:left="568" w:hanging="284"/>
        <w:rPr>
          <w:ins w:id="701" w:author="Thomas Stockhammer (24/11/25)" w:date="2024-11-25T11:20:00Z" w16du:dateUtc="2024-11-25T10:20:00Z"/>
          <w:rFonts w:eastAsia="Malgun Gothic"/>
        </w:rPr>
      </w:pPr>
      <w:ins w:id="702" w:author="Thomas Stockhammer (24/11/25)" w:date="2024-11-25T11:20:00Z" w16du:dateUtc="2024-11-25T10:20:00Z">
        <w:r w:rsidRPr="002F5E81">
          <w:rPr>
            <w:rFonts w:eastAsia="Malgun Gothic"/>
          </w:rPr>
          <w:t>-</w:t>
        </w:r>
        <w:r w:rsidRPr="002F5E81">
          <w:rPr>
            <w:rFonts w:eastAsia="Malgun Gothic"/>
          </w:rPr>
          <w:tab/>
          <w:t xml:space="preserve">In the UE, a common </w:t>
        </w:r>
        <w:proofErr w:type="spellStart"/>
        <w:r w:rsidRPr="002F5E81">
          <w:rPr>
            <w:rFonts w:eastAsia="Malgun Gothic"/>
          </w:rPr>
          <w:t>eMBMS</w:t>
        </w:r>
        <w:proofErr w:type="spellEnd"/>
        <w:r w:rsidRPr="002F5E81">
          <w:rPr>
            <w:rFonts w:eastAsia="Malgun Gothic"/>
          </w:rPr>
          <w:t xml:space="preserve">-aware MBSTF Client can take advantage of User Service delivery via either MBS or </w:t>
        </w:r>
        <w:proofErr w:type="spellStart"/>
        <w:r w:rsidRPr="002F5E81">
          <w:rPr>
            <w:rFonts w:eastAsia="Malgun Gothic"/>
          </w:rPr>
          <w:t>eMBMS</w:t>
        </w:r>
        <w:proofErr w:type="spellEnd"/>
        <w:r w:rsidRPr="002F5E81">
          <w:rPr>
            <w:rFonts w:eastAsia="Malgun Gothic"/>
          </w:rPr>
          <w:t>. This aspect is important also for future deployments and enhancements harmonisation between the MBMS and MBS delivery methods.</w:t>
        </w:r>
      </w:ins>
    </w:p>
    <w:p w14:paraId="1ABED275" w14:textId="77777777" w:rsidR="00972F14" w:rsidRPr="002F5E81" w:rsidRDefault="00972F14" w:rsidP="00972F14">
      <w:pPr>
        <w:ind w:left="568" w:hanging="284"/>
        <w:rPr>
          <w:ins w:id="703" w:author="Thomas Stockhammer (24/11/25)" w:date="2024-11-25T11:20:00Z" w16du:dateUtc="2024-11-25T10:20:00Z"/>
          <w:rFonts w:eastAsia="Malgun Gothic"/>
        </w:rPr>
      </w:pPr>
      <w:ins w:id="704" w:author="Thomas Stockhammer (24/11/25)" w:date="2024-11-25T11:20:00Z" w16du:dateUtc="2024-11-25T10:20:00Z">
        <w:r w:rsidRPr="002F5E81">
          <w:rPr>
            <w:rFonts w:eastAsia="Malgun Gothic"/>
          </w:rPr>
          <w:t>-</w:t>
        </w:r>
        <w:r w:rsidRPr="002F5E81">
          <w:rPr>
            <w:rFonts w:eastAsia="Malgun Gothic"/>
          </w:rPr>
          <w:tab/>
          <w:t xml:space="preserve">Rather than requiring the application to be both MBMS and MBS aware, an application that is only MBS-aware may be implemented while still being able to leverage </w:t>
        </w:r>
        <w:proofErr w:type="spellStart"/>
        <w:r w:rsidRPr="002F5E81">
          <w:rPr>
            <w:rFonts w:eastAsia="Malgun Gothic"/>
          </w:rPr>
          <w:t>eMBMS</w:t>
        </w:r>
        <w:proofErr w:type="spellEnd"/>
        <w:r w:rsidRPr="002F5E81">
          <w:rPr>
            <w:rFonts w:eastAsia="Malgun Gothic"/>
          </w:rPr>
          <w:t xml:space="preserve"> delivery at the radio layer.</w:t>
        </w:r>
      </w:ins>
    </w:p>
    <w:p w14:paraId="259C8622" w14:textId="77777777" w:rsidR="00972F14" w:rsidRPr="002F5E81" w:rsidRDefault="00972F14" w:rsidP="00972F14">
      <w:pPr>
        <w:rPr>
          <w:ins w:id="705" w:author="Thomas Stockhammer (24/11/25)" w:date="2024-11-25T11:20:00Z" w16du:dateUtc="2024-11-25T10:20:00Z"/>
          <w:noProof/>
        </w:rPr>
      </w:pPr>
      <w:ins w:id="706" w:author="Thomas Stockhammer (24/11/25)" w:date="2024-11-25T11:20:00Z" w16du:dateUtc="2024-11-25T10:20:00Z">
        <w:r w:rsidRPr="002F5E81">
          <w:rPr>
            <w:noProof/>
          </w:rPr>
          <w:t>Based on this summary, it is recommended to:</w:t>
        </w:r>
      </w:ins>
    </w:p>
    <w:p w14:paraId="00D28B1A" w14:textId="77777777" w:rsidR="00972F14" w:rsidRPr="002F5E81" w:rsidRDefault="00972F14" w:rsidP="00972F14">
      <w:pPr>
        <w:ind w:left="568" w:hanging="284"/>
        <w:rPr>
          <w:ins w:id="707" w:author="Thomas Stockhammer (24/11/25)" w:date="2024-11-25T11:20:00Z" w16du:dateUtc="2024-11-25T10:20:00Z"/>
          <w:noProof/>
        </w:rPr>
      </w:pPr>
      <w:ins w:id="708" w:author="Thomas Stockhammer (24/11/25)" w:date="2024-11-25T11:20:00Z" w16du:dateUtc="2024-11-25T10:20:00Z">
        <w:r w:rsidRPr="002F5E81">
          <w:rPr>
            <w:noProof/>
          </w:rPr>
          <w:t>-</w:t>
        </w:r>
        <w:r w:rsidRPr="002F5E81">
          <w:rPr>
            <w:noProof/>
          </w:rPr>
          <w:tab/>
          <w:t xml:space="preserve">Fully specify support for the </w:t>
        </w:r>
        <w:r w:rsidRPr="002F5E81">
          <w:rPr>
            <w:i/>
            <w:iCs/>
            <w:noProof/>
          </w:rPr>
          <w:t>Joint BM-SC and MBSF Functionality</w:t>
        </w:r>
        <w:r w:rsidRPr="002F5E81">
          <w:rPr>
            <w:noProof/>
          </w:rPr>
          <w:t xml:space="preserve">. For this purpose, the gap identified in clause 5.10.4.1 of the present document needs to be addressed by documenting additional procedures </w:t>
        </w:r>
        <w:r w:rsidRPr="002F5E81">
          <w:t>and baseline parameters as required in TS 26.502 </w:t>
        </w:r>
        <w:r>
          <w:t>[29]</w:t>
        </w:r>
        <w:r w:rsidRPr="002F5E81">
          <w:t xml:space="preserve"> </w:t>
        </w:r>
        <w:r w:rsidRPr="002F5E81">
          <w:rPr>
            <w:noProof/>
          </w:rPr>
          <w:t>and permitting the signalling of MBMS sessions.</w:t>
        </w:r>
      </w:ins>
    </w:p>
    <w:p w14:paraId="282F1DE1" w14:textId="77777777" w:rsidR="00972F14" w:rsidRPr="002F5E81" w:rsidRDefault="00972F14" w:rsidP="00972F14">
      <w:pPr>
        <w:ind w:left="568" w:hanging="284"/>
        <w:rPr>
          <w:ins w:id="709" w:author="Thomas Stockhammer (24/11/25)" w:date="2024-11-25T11:20:00Z" w16du:dateUtc="2024-11-25T10:20:00Z"/>
        </w:rPr>
      </w:pPr>
      <w:ins w:id="710" w:author="Thomas Stockhammer (24/11/25)" w:date="2024-11-25T11:20:00Z" w16du:dateUtc="2024-11-25T10:20:00Z">
        <w:r w:rsidRPr="002F5E81">
          <w:rPr>
            <w:noProof/>
          </w:rPr>
          <w:t>-</w:t>
        </w:r>
        <w:r w:rsidRPr="002F5E81">
          <w:rPr>
            <w:noProof/>
          </w:rPr>
          <w:tab/>
        </w:r>
        <w:r w:rsidRPr="002F5E81">
          <w:t>Document in an informative annex to TS 26.502 </w:t>
        </w:r>
        <w:r>
          <w:t>[29]</w:t>
        </w:r>
        <w:r w:rsidRPr="002F5E81">
          <w:t xml:space="preserve"> the deployment architectures, client architectures and high-level call flows in clauses 5.10.2.3 and 5.10.2.4.</w:t>
        </w:r>
      </w:ins>
    </w:p>
    <w:p w14:paraId="329A1021" w14:textId="77777777" w:rsidR="00972F14" w:rsidRPr="002F5E81" w:rsidRDefault="00972F14" w:rsidP="00972F14">
      <w:pPr>
        <w:ind w:left="568" w:hanging="284"/>
        <w:rPr>
          <w:ins w:id="711" w:author="Thomas Stockhammer (24/11/25)" w:date="2024-11-25T11:20:00Z" w16du:dateUtc="2024-11-25T10:20:00Z"/>
        </w:rPr>
      </w:pPr>
      <w:ins w:id="712" w:author="Thomas Stockhammer (24/11/25)" w:date="2024-11-25T11:20:00Z" w16du:dateUtc="2024-11-25T10:20:00Z">
        <w:r w:rsidRPr="002F5E81">
          <w:t>-</w:t>
        </w:r>
        <w:r w:rsidRPr="002F5E81">
          <w:tab/>
          <w:t>Validate the approaches by implementation, for example in 5G-MAG Reference Tools, and identify if the functionality is fully supported or any further specification updates are needed.</w:t>
        </w:r>
      </w:ins>
    </w:p>
    <w:p w14:paraId="5B697EFB" w14:textId="77777777" w:rsidR="00972F14" w:rsidRPr="002F5E81" w:rsidRDefault="00972F14" w:rsidP="00972F14">
      <w:pPr>
        <w:keepLines/>
        <w:ind w:left="1135" w:hanging="851"/>
        <w:rPr>
          <w:ins w:id="713" w:author="Thomas Stockhammer (24/11/25)" w:date="2024-11-25T11:20:00Z" w16du:dateUtc="2024-11-25T10:20:00Z"/>
        </w:rPr>
      </w:pPr>
      <w:ins w:id="714" w:author="Thomas Stockhammer (24/11/25)" w:date="2024-11-25T11:20:00Z" w16du:dateUtc="2024-11-25T10:20:00Z">
        <w:r w:rsidRPr="002F5E81">
          <w:t>NOTE: whether the TMGI allocation in the MBS US Announcement is achievable via MB-SMF is FFS.</w:t>
        </w:r>
      </w:ins>
    </w:p>
    <w:p w14:paraId="7939377A" w14:textId="77777777" w:rsidR="00972F14" w:rsidRDefault="00972F14" w:rsidP="00972F14">
      <w:pPr>
        <w:ind w:left="568" w:hanging="284"/>
        <w:rPr>
          <w:ins w:id="715" w:author="Thomas Stockhammer (24/11/25)" w:date="2024-11-25T11:20:00Z" w16du:dateUtc="2024-11-25T10:20:00Z"/>
        </w:rPr>
      </w:pPr>
      <w:ins w:id="716" w:author="Thomas Stockhammer (24/11/25)" w:date="2024-11-25T11:20:00Z" w16du:dateUtc="2024-11-25T10:20:00Z">
        <w:r w:rsidRPr="002F5E81">
          <w:t>-</w:t>
        </w:r>
        <w:r w:rsidRPr="002F5E81">
          <w:tab/>
          <w:t xml:space="preserve">Going forward, ensure that enhancements to the MBSTF and delivery methods in MBS can also be leveraged and deployed for </w:t>
        </w:r>
        <w:proofErr w:type="spellStart"/>
        <w:r w:rsidRPr="002F5E81">
          <w:t>eMBMS</w:t>
        </w:r>
        <w:proofErr w:type="spellEnd"/>
        <w:r w:rsidRPr="002F5E81">
          <w:t>.</w:t>
        </w:r>
      </w:ins>
    </w:p>
    <w:p w14:paraId="78337C99" w14:textId="77777777" w:rsidR="00F451C0" w:rsidRDefault="00F451C0" w:rsidP="00F451C0">
      <w:pPr>
        <w:pStyle w:val="Heading2"/>
      </w:pPr>
      <w:r w:rsidRPr="003057AB">
        <w:rPr>
          <w:highlight w:val="yellow"/>
        </w:rPr>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031982CE" w14:textId="77777777" w:rsidR="006B7DE7" w:rsidRPr="003F3BA6" w:rsidRDefault="006B7DE7" w:rsidP="006B7DE7">
      <w:pPr>
        <w:keepNext/>
        <w:keepLines/>
        <w:spacing w:before="180"/>
        <w:ind w:left="1134" w:hanging="1134"/>
        <w:outlineLvl w:val="1"/>
        <w:rPr>
          <w:ins w:id="717" w:author="Thomas Stockhammer (24/11/25)" w:date="2024-11-25T11:20:00Z" w16du:dateUtc="2024-11-25T10:20:00Z"/>
          <w:rFonts w:ascii="Arial" w:hAnsi="Arial"/>
          <w:sz w:val="32"/>
          <w:lang w:val="en-US"/>
        </w:rPr>
      </w:pPr>
      <w:ins w:id="718" w:author="Thomas Stockhammer (24/11/25)" w:date="2024-11-25T11:20:00Z" w16du:dateUtc="2024-11-25T10:20:00Z">
        <w:r w:rsidRPr="003F3BA6">
          <w:rPr>
            <w:rFonts w:ascii="Arial" w:hAnsi="Arial"/>
            <w:sz w:val="32"/>
            <w:lang w:val="en-US"/>
          </w:rPr>
          <w:t>5.11</w:t>
        </w:r>
        <w:r w:rsidRPr="003F3BA6">
          <w:rPr>
            <w:rFonts w:ascii="Arial" w:hAnsi="Arial"/>
            <w:sz w:val="32"/>
            <w:lang w:val="en-US"/>
          </w:rPr>
          <w:tab/>
          <w:t xml:space="preserve">Key Issue #10: </w:t>
        </w:r>
        <w:r w:rsidRPr="003F3BA6">
          <w:rPr>
            <w:rFonts w:ascii="Arial" w:hAnsi="Arial"/>
            <w:noProof/>
            <w:sz w:val="32"/>
          </w:rPr>
          <w:t>Selected MBMS Functionalities not supported in MBS</w:t>
        </w:r>
      </w:ins>
    </w:p>
    <w:p w14:paraId="04BBD143" w14:textId="77777777" w:rsidR="006B7DE7" w:rsidRPr="003F3BA6" w:rsidRDefault="006B7DE7" w:rsidP="006B7DE7">
      <w:pPr>
        <w:keepNext/>
        <w:keepLines/>
        <w:spacing w:before="120"/>
        <w:ind w:left="1134" w:hanging="1134"/>
        <w:outlineLvl w:val="2"/>
        <w:rPr>
          <w:ins w:id="719" w:author="Thomas Stockhammer (24/11/25)" w:date="2024-11-25T11:20:00Z" w16du:dateUtc="2024-11-25T10:20:00Z"/>
          <w:rFonts w:ascii="Arial" w:hAnsi="Arial"/>
          <w:sz w:val="28"/>
        </w:rPr>
      </w:pPr>
      <w:ins w:id="720" w:author="Thomas Stockhammer (24/11/25)" w:date="2024-11-25T11:20:00Z" w16du:dateUtc="2024-11-25T10:20:00Z">
        <w:r w:rsidRPr="003F3BA6">
          <w:rPr>
            <w:rFonts w:ascii="Arial" w:hAnsi="Arial"/>
            <w:sz w:val="28"/>
          </w:rPr>
          <w:t>5.11.1</w:t>
        </w:r>
        <w:r w:rsidRPr="003F3BA6">
          <w:rPr>
            <w:rFonts w:ascii="Arial" w:hAnsi="Arial"/>
            <w:sz w:val="28"/>
          </w:rPr>
          <w:tab/>
          <w:t>Description</w:t>
        </w:r>
      </w:ins>
    </w:p>
    <w:p w14:paraId="3457A234" w14:textId="77777777" w:rsidR="006B7DE7" w:rsidRPr="003F3BA6" w:rsidRDefault="006B7DE7" w:rsidP="006B7DE7">
      <w:pPr>
        <w:rPr>
          <w:ins w:id="721" w:author="Thomas Stockhammer (24/11/25)" w:date="2024-11-25T11:20:00Z" w16du:dateUtc="2024-11-25T10:20:00Z"/>
          <w:rFonts w:eastAsia="Malgun Gothic"/>
        </w:rPr>
      </w:pPr>
      <w:ins w:id="722" w:author="Thomas Stockhammer (24/11/25)" w:date="2024-11-25T11:20:00Z" w16du:dateUtc="2024-11-25T10:20:00Z">
        <w:r w:rsidRPr="003F3BA6">
          <w:rPr>
            <w:rFonts w:eastAsia="Malgun Gothic"/>
          </w:rPr>
          <w:t>In completing TS 26.502 [29] and TS 26.517 [30], it is obvious that only a subset of the MBMS functionalities is supported in Release 18. While many MBMS functionalities are likely not important to be supported for MBS, a systematic analysis of MBMS User Services features and their potential relevance for MBS should be completed and recommendations made on which ones to migrate to MBS User Services specifications and how best to achieve this.</w:t>
        </w:r>
      </w:ins>
    </w:p>
    <w:p w14:paraId="20F66B77" w14:textId="77777777" w:rsidR="006B7DE7" w:rsidRPr="003F3BA6" w:rsidRDefault="006B7DE7" w:rsidP="006B7DE7">
      <w:pPr>
        <w:spacing w:after="0"/>
        <w:rPr>
          <w:ins w:id="723" w:author="Thomas Stockhammer (24/11/25)" w:date="2024-11-25T11:20:00Z" w16du:dateUtc="2024-11-25T10:20:00Z"/>
          <w:rFonts w:ascii="Arial" w:hAnsi="Arial"/>
          <w:sz w:val="28"/>
        </w:rPr>
        <w:sectPr w:rsidR="006B7DE7" w:rsidRPr="003F3BA6" w:rsidSect="006B7DE7">
          <w:footnotePr>
            <w:numRestart w:val="eachSect"/>
          </w:footnotePr>
          <w:pgSz w:w="11907" w:h="16840"/>
          <w:pgMar w:top="1418" w:right="1134" w:bottom="1134" w:left="1134" w:header="680" w:footer="567" w:gutter="0"/>
          <w:cols w:space="720"/>
        </w:sectPr>
      </w:pPr>
    </w:p>
    <w:p w14:paraId="288582DF" w14:textId="77777777" w:rsidR="006B7DE7" w:rsidRPr="003F3BA6" w:rsidRDefault="006B7DE7" w:rsidP="006B7DE7">
      <w:pPr>
        <w:keepNext/>
        <w:keepLines/>
        <w:spacing w:before="120"/>
        <w:ind w:left="1134" w:hanging="1134"/>
        <w:outlineLvl w:val="2"/>
        <w:rPr>
          <w:ins w:id="724" w:author="Thomas Stockhammer (24/11/25)" w:date="2024-11-25T11:20:00Z" w16du:dateUtc="2024-11-25T10:20:00Z"/>
          <w:rFonts w:ascii="Arial" w:hAnsi="Arial"/>
          <w:sz w:val="28"/>
        </w:rPr>
      </w:pPr>
      <w:ins w:id="725" w:author="Thomas Stockhammer (24/11/25)" w:date="2024-11-25T11:20:00Z" w16du:dateUtc="2024-11-25T10:20:00Z">
        <w:r w:rsidRPr="003F3BA6">
          <w:rPr>
            <w:rFonts w:ascii="Arial" w:hAnsi="Arial"/>
            <w:sz w:val="28"/>
          </w:rPr>
          <w:lastRenderedPageBreak/>
          <w:t>5.11.2</w:t>
        </w:r>
        <w:r w:rsidRPr="003F3BA6">
          <w:rPr>
            <w:rFonts w:ascii="Arial" w:hAnsi="Arial"/>
            <w:sz w:val="28"/>
          </w:rPr>
          <w:tab/>
          <w:t>Gap analysis and requirements</w:t>
        </w:r>
      </w:ins>
    </w:p>
    <w:p w14:paraId="24FA5D8C" w14:textId="77777777" w:rsidR="006B7DE7" w:rsidRPr="003F3BA6" w:rsidRDefault="006B7DE7" w:rsidP="006B7DE7">
      <w:pPr>
        <w:keepNext/>
        <w:keepLines/>
        <w:spacing w:before="120"/>
        <w:ind w:left="1418" w:hanging="1418"/>
        <w:outlineLvl w:val="3"/>
        <w:rPr>
          <w:ins w:id="726" w:author="Thomas Stockhammer (24/11/25)" w:date="2024-11-25T11:20:00Z" w16du:dateUtc="2024-11-25T10:20:00Z"/>
          <w:rFonts w:ascii="Arial" w:hAnsi="Arial"/>
          <w:sz w:val="24"/>
        </w:rPr>
      </w:pPr>
      <w:ins w:id="727" w:author="Thomas Stockhammer (24/11/25)" w:date="2024-11-25T11:20:00Z" w16du:dateUtc="2024-11-25T10:20:00Z">
        <w:r w:rsidRPr="003F3BA6">
          <w:rPr>
            <w:rFonts w:ascii="Arial" w:hAnsi="Arial"/>
            <w:sz w:val="24"/>
          </w:rPr>
          <w:t>5.11.2.1</w:t>
        </w:r>
        <w:r w:rsidRPr="003F3BA6">
          <w:rPr>
            <w:rFonts w:ascii="Arial" w:hAnsi="Arial"/>
            <w:sz w:val="24"/>
          </w:rPr>
          <w:tab/>
          <w:t>Feature Comparison of MBMS and MBS User Services</w:t>
        </w:r>
      </w:ins>
    </w:p>
    <w:p w14:paraId="33E38C5B" w14:textId="77777777" w:rsidR="006B7DE7" w:rsidRPr="003F3BA6" w:rsidRDefault="006B7DE7" w:rsidP="006B7DE7">
      <w:pPr>
        <w:rPr>
          <w:ins w:id="728" w:author="Thomas Stockhammer (24/11/25)" w:date="2024-11-25T11:20:00Z" w16du:dateUtc="2024-11-25T10:20:00Z"/>
          <w:rFonts w:eastAsia="Malgun Gothic"/>
        </w:rPr>
      </w:pPr>
      <w:proofErr w:type="gramStart"/>
      <w:ins w:id="729" w:author="Thomas Stockhammer (24/11/25)" w:date="2024-11-25T11:20:00Z" w16du:dateUtc="2024-11-25T10:20:00Z">
        <w:r w:rsidRPr="003F3BA6">
          <w:rPr>
            <w:rFonts w:eastAsia="Malgun Gothic"/>
          </w:rPr>
          <w:t>In order to</w:t>
        </w:r>
        <w:proofErr w:type="gramEnd"/>
        <w:r w:rsidRPr="003F3BA6">
          <w:rPr>
            <w:rFonts w:eastAsia="Malgun Gothic"/>
          </w:rPr>
          <w:t xml:space="preserve"> address the Key Issue as documented in clause 5.11.1, table 5.11.2.1-1 below provides an overview of the MBMS features as documented in clause 5.11.2, equivalent functionality in MBS. The final column identifies related gaps, provides comments and suggests potential next steps.</w:t>
        </w:r>
      </w:ins>
    </w:p>
    <w:p w14:paraId="3B8C3BA4" w14:textId="77777777" w:rsidR="006B7DE7" w:rsidRPr="003F3BA6" w:rsidRDefault="006B7DE7" w:rsidP="006B7DE7">
      <w:pPr>
        <w:keepNext/>
        <w:keepLines/>
        <w:spacing w:before="60"/>
        <w:jc w:val="center"/>
        <w:rPr>
          <w:ins w:id="730" w:author="Thomas Stockhammer (24/11/25)" w:date="2024-11-25T11:20:00Z" w16du:dateUtc="2024-11-25T10:20:00Z"/>
          <w:rFonts w:ascii="Arial" w:eastAsia="Malgun Gothic" w:hAnsi="Arial"/>
          <w:b/>
        </w:rPr>
      </w:pPr>
      <w:ins w:id="731" w:author="Thomas Stockhammer (24/11/25)" w:date="2024-11-25T11:20:00Z" w16du:dateUtc="2024-11-25T10:20:00Z">
        <w:r w:rsidRPr="003F3BA6">
          <w:rPr>
            <w:rFonts w:ascii="Arial" w:eastAsia="Malgun Gothic" w:hAnsi="Arial"/>
            <w:b/>
          </w:rPr>
          <w:t>Table 5.11.2.1-1: Overview of the MBMS features, equivalent functionality in MBS and related gaps as well as comments and potential next steps.</w:t>
        </w:r>
      </w:ins>
    </w:p>
    <w:tbl>
      <w:tblPr>
        <w:tblStyle w:val="TableGrid1"/>
        <w:tblW w:w="5000" w:type="pct"/>
        <w:tblInd w:w="0" w:type="dxa"/>
        <w:tblLook w:val="04A0" w:firstRow="1" w:lastRow="0" w:firstColumn="1" w:lastColumn="0" w:noHBand="0" w:noVBand="1"/>
      </w:tblPr>
      <w:tblGrid>
        <w:gridCol w:w="1097"/>
        <w:gridCol w:w="1593"/>
        <w:gridCol w:w="1456"/>
        <w:gridCol w:w="4375"/>
        <w:gridCol w:w="5757"/>
      </w:tblGrid>
      <w:tr w:rsidR="006B7DE7" w:rsidRPr="003F3BA6" w14:paraId="3043F2DE" w14:textId="77777777" w:rsidTr="003F3BA6">
        <w:trPr>
          <w:ins w:id="732"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0DD8C3BB" w14:textId="77777777" w:rsidR="006B7DE7" w:rsidRPr="003F3BA6" w:rsidRDefault="006B7DE7" w:rsidP="00D90E4E">
            <w:pPr>
              <w:keepNext/>
              <w:spacing w:after="0"/>
              <w:jc w:val="center"/>
              <w:rPr>
                <w:ins w:id="733" w:author="Thomas Stockhammer (24/11/25)" w:date="2024-11-25T11:20:00Z" w16du:dateUtc="2024-11-25T10:20:00Z"/>
                <w:rFonts w:ascii="Arial" w:eastAsia="Malgun Gothic" w:hAnsi="Arial"/>
                <w:b/>
                <w:sz w:val="18"/>
                <w:lang w:eastAsia="fr-FR"/>
              </w:rPr>
            </w:pPr>
            <w:ins w:id="734" w:author="Thomas Stockhammer (24/11/25)" w:date="2024-11-25T11:20:00Z" w16du:dateUtc="2024-11-25T10:20:00Z">
              <w:r w:rsidRPr="003F3BA6">
                <w:rPr>
                  <w:rFonts w:ascii="Arial" w:eastAsia="Malgun Gothic" w:hAnsi="Arial"/>
                  <w:b/>
                  <w:sz w:val="18"/>
                  <w:lang w:eastAsia="fr-FR"/>
                </w:rPr>
                <w:t>MBMS feature and sub-feature</w:t>
              </w:r>
            </w:ins>
          </w:p>
        </w:tc>
        <w:tc>
          <w:tcPr>
            <w:tcW w:w="510" w:type="pct"/>
            <w:tcBorders>
              <w:top w:val="single" w:sz="4" w:space="0" w:color="auto"/>
              <w:left w:val="single" w:sz="4" w:space="0" w:color="auto"/>
              <w:bottom w:val="single" w:sz="4" w:space="0" w:color="auto"/>
              <w:right w:val="single" w:sz="4" w:space="0" w:color="auto"/>
            </w:tcBorders>
            <w:shd w:val="clear" w:color="auto" w:fill="BFBFBF"/>
            <w:hideMark/>
          </w:tcPr>
          <w:p w14:paraId="4FD9A11E" w14:textId="77777777" w:rsidR="006B7DE7" w:rsidRPr="003F3BA6" w:rsidRDefault="006B7DE7" w:rsidP="00D90E4E">
            <w:pPr>
              <w:keepNext/>
              <w:spacing w:after="0"/>
              <w:jc w:val="center"/>
              <w:rPr>
                <w:ins w:id="735" w:author="Thomas Stockhammer (24/11/25)" w:date="2024-11-25T11:20:00Z" w16du:dateUtc="2024-11-25T10:20:00Z"/>
                <w:rFonts w:ascii="Arial" w:eastAsia="Malgun Gothic" w:hAnsi="Arial"/>
                <w:b/>
                <w:sz w:val="18"/>
                <w:lang w:eastAsia="fr-FR"/>
              </w:rPr>
            </w:pPr>
            <w:ins w:id="736" w:author="Thomas Stockhammer (24/11/25)" w:date="2024-11-25T11:20:00Z" w16du:dateUtc="2024-11-25T10:20:00Z">
              <w:r w:rsidRPr="003F3BA6">
                <w:rPr>
                  <w:rFonts w:ascii="Arial" w:eastAsia="Malgun Gothic" w:hAnsi="Arial"/>
                  <w:b/>
                  <w:sz w:val="18"/>
                  <w:lang w:eastAsia="fr-FR"/>
                </w:rPr>
                <w:t>TS 26.346 [16]</w:t>
              </w:r>
              <w:r w:rsidRPr="003F3BA6">
                <w:rPr>
                  <w:rFonts w:ascii="Arial" w:eastAsia="Malgun Gothic" w:hAnsi="Arial"/>
                  <w:b/>
                  <w:sz w:val="18"/>
                  <w:lang w:eastAsia="fr-FR"/>
                </w:rPr>
                <w:br/>
                <w:t>clause</w:t>
              </w:r>
            </w:ins>
          </w:p>
        </w:tc>
        <w:tc>
          <w:tcPr>
            <w:tcW w:w="1532" w:type="pct"/>
            <w:tcBorders>
              <w:top w:val="single" w:sz="4" w:space="0" w:color="auto"/>
              <w:left w:val="single" w:sz="4" w:space="0" w:color="auto"/>
              <w:bottom w:val="single" w:sz="4" w:space="0" w:color="auto"/>
              <w:right w:val="single" w:sz="4" w:space="0" w:color="auto"/>
            </w:tcBorders>
            <w:shd w:val="clear" w:color="auto" w:fill="BFBFBF"/>
            <w:hideMark/>
          </w:tcPr>
          <w:p w14:paraId="6B06E0F9" w14:textId="77777777" w:rsidR="006B7DE7" w:rsidRPr="003F3BA6" w:rsidRDefault="006B7DE7" w:rsidP="00D90E4E">
            <w:pPr>
              <w:keepNext/>
              <w:spacing w:after="0"/>
              <w:jc w:val="center"/>
              <w:rPr>
                <w:ins w:id="737" w:author="Thomas Stockhammer (24/11/25)" w:date="2024-11-25T11:20:00Z" w16du:dateUtc="2024-11-25T10:20:00Z"/>
                <w:rFonts w:ascii="Arial" w:eastAsia="Malgun Gothic" w:hAnsi="Arial"/>
                <w:b/>
                <w:sz w:val="18"/>
                <w:lang w:eastAsia="fr-FR"/>
              </w:rPr>
            </w:pPr>
            <w:ins w:id="738" w:author="Thomas Stockhammer (24/11/25)" w:date="2024-11-25T11:20:00Z" w16du:dateUtc="2024-11-25T10:20:00Z">
              <w:r w:rsidRPr="003F3BA6">
                <w:rPr>
                  <w:rFonts w:ascii="Arial" w:eastAsia="Malgun Gothic" w:hAnsi="Arial"/>
                  <w:b/>
                  <w:sz w:val="18"/>
                  <w:lang w:eastAsia="fr-FR"/>
                </w:rPr>
                <w:t>Equivalent MBS Feature</w:t>
              </w:r>
            </w:ins>
          </w:p>
        </w:tc>
        <w:tc>
          <w:tcPr>
            <w:tcW w:w="2016" w:type="pct"/>
            <w:tcBorders>
              <w:top w:val="single" w:sz="4" w:space="0" w:color="auto"/>
              <w:left w:val="single" w:sz="4" w:space="0" w:color="auto"/>
              <w:bottom w:val="single" w:sz="4" w:space="0" w:color="auto"/>
              <w:right w:val="single" w:sz="4" w:space="0" w:color="auto"/>
            </w:tcBorders>
            <w:shd w:val="clear" w:color="auto" w:fill="BFBFBF"/>
            <w:hideMark/>
          </w:tcPr>
          <w:p w14:paraId="01F1B1F0" w14:textId="77777777" w:rsidR="006B7DE7" w:rsidRPr="003F3BA6" w:rsidRDefault="006B7DE7" w:rsidP="00D90E4E">
            <w:pPr>
              <w:keepNext/>
              <w:spacing w:after="0"/>
              <w:jc w:val="center"/>
              <w:rPr>
                <w:ins w:id="739" w:author="Thomas Stockhammer (24/11/25)" w:date="2024-11-25T11:20:00Z" w16du:dateUtc="2024-11-25T10:20:00Z"/>
                <w:rFonts w:ascii="Arial" w:eastAsia="Malgun Gothic" w:hAnsi="Arial"/>
                <w:b/>
                <w:sz w:val="18"/>
                <w:lang w:eastAsia="fr-FR"/>
              </w:rPr>
            </w:pPr>
            <w:ins w:id="740" w:author="Thomas Stockhammer (24/11/25)" w:date="2024-11-25T11:20:00Z" w16du:dateUtc="2024-11-25T10:20:00Z">
              <w:r w:rsidRPr="003F3BA6">
                <w:rPr>
                  <w:rFonts w:ascii="Arial" w:eastAsia="Malgun Gothic" w:hAnsi="Arial"/>
                  <w:b/>
                  <w:sz w:val="18"/>
                  <w:lang w:eastAsia="fr-FR"/>
                </w:rPr>
                <w:t>Gaps, Comments and next steps</w:t>
              </w:r>
            </w:ins>
          </w:p>
        </w:tc>
      </w:tr>
      <w:tr w:rsidR="006B7DE7" w:rsidRPr="003F3BA6" w14:paraId="5AFAFE22" w14:textId="77777777" w:rsidTr="003F3BA6">
        <w:trPr>
          <w:ins w:id="741"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39C90EB6" w14:textId="77777777" w:rsidR="006B7DE7" w:rsidRPr="003F3BA6" w:rsidRDefault="006B7DE7" w:rsidP="00D90E4E">
            <w:pPr>
              <w:keepNext/>
              <w:spacing w:after="0"/>
              <w:rPr>
                <w:ins w:id="742" w:author="Thomas Stockhammer (24/11/25)" w:date="2024-11-25T11:20:00Z" w16du:dateUtc="2024-11-25T10:20:00Z"/>
                <w:rFonts w:ascii="Arial" w:eastAsia="Malgun Gothic" w:hAnsi="Arial"/>
                <w:sz w:val="18"/>
                <w:lang w:eastAsia="fr-FR"/>
              </w:rPr>
            </w:pPr>
            <w:ins w:id="743" w:author="Thomas Stockhammer (24/11/25)" w:date="2024-11-25T11:20:00Z" w16du:dateUtc="2024-11-25T10:20:00Z">
              <w:r w:rsidRPr="003F3BA6">
                <w:rPr>
                  <w:rFonts w:ascii="Arial" w:eastAsia="Malgun Gothic" w:hAnsi="Arial"/>
                  <w:sz w:val="18"/>
                  <w:lang w:eastAsia="fr-FR"/>
                </w:rPr>
                <w:t>User Service Announcement and Discovery Metadata Fragments</w:t>
              </w:r>
            </w:ins>
          </w:p>
        </w:tc>
        <w:tc>
          <w:tcPr>
            <w:tcW w:w="510" w:type="pct"/>
            <w:tcBorders>
              <w:top w:val="single" w:sz="4" w:space="0" w:color="auto"/>
              <w:left w:val="single" w:sz="4" w:space="0" w:color="auto"/>
              <w:bottom w:val="single" w:sz="4" w:space="0" w:color="auto"/>
              <w:right w:val="single" w:sz="4" w:space="0" w:color="auto"/>
            </w:tcBorders>
            <w:hideMark/>
          </w:tcPr>
          <w:p w14:paraId="71462159" w14:textId="77777777" w:rsidR="006B7DE7" w:rsidRPr="003F3BA6" w:rsidRDefault="006B7DE7" w:rsidP="00D90E4E">
            <w:pPr>
              <w:keepNext/>
              <w:spacing w:after="0"/>
              <w:jc w:val="center"/>
              <w:rPr>
                <w:ins w:id="744" w:author="Thomas Stockhammer (24/11/25)" w:date="2024-11-25T11:20:00Z" w16du:dateUtc="2024-11-25T10:20:00Z"/>
                <w:rFonts w:ascii="Arial" w:eastAsia="Malgun Gothic" w:hAnsi="Arial"/>
                <w:sz w:val="18"/>
                <w:lang w:eastAsia="fr-FR"/>
              </w:rPr>
            </w:pPr>
            <w:ins w:id="745" w:author="Thomas Stockhammer (24/11/25)" w:date="2024-11-25T11:20:00Z" w16du:dateUtc="2024-11-25T10:20:00Z">
              <w:r w:rsidRPr="003F3BA6">
                <w:rPr>
                  <w:rFonts w:ascii="Arial" w:eastAsia="Malgun Gothic" w:hAnsi="Arial"/>
                  <w:sz w:val="18"/>
                  <w:lang w:eastAsia="fr-FR"/>
                </w:rPr>
                <w:t>4, 11</w:t>
              </w:r>
            </w:ins>
          </w:p>
        </w:tc>
        <w:tc>
          <w:tcPr>
            <w:tcW w:w="1532" w:type="pct"/>
            <w:tcBorders>
              <w:top w:val="single" w:sz="4" w:space="0" w:color="auto"/>
              <w:left w:val="single" w:sz="4" w:space="0" w:color="auto"/>
              <w:bottom w:val="single" w:sz="4" w:space="0" w:color="auto"/>
              <w:right w:val="single" w:sz="4" w:space="0" w:color="auto"/>
            </w:tcBorders>
            <w:hideMark/>
          </w:tcPr>
          <w:p w14:paraId="2A7A4D3E" w14:textId="77777777" w:rsidR="006B7DE7" w:rsidRPr="003F3BA6" w:rsidRDefault="006B7DE7" w:rsidP="00D90E4E">
            <w:pPr>
              <w:keepNext/>
              <w:spacing w:after="0"/>
              <w:rPr>
                <w:ins w:id="746" w:author="Thomas Stockhammer (24/11/25)" w:date="2024-11-25T11:20:00Z" w16du:dateUtc="2024-11-25T10:20:00Z"/>
                <w:rFonts w:ascii="Arial" w:hAnsi="Arial"/>
                <w:sz w:val="18"/>
                <w:lang w:eastAsia="fr-FR"/>
              </w:rPr>
            </w:pPr>
            <w:ins w:id="747" w:author="Thomas Stockhammer (24/11/25)" w:date="2024-11-25T11:20:00Z" w16du:dateUtc="2024-11-25T10:20:00Z">
              <w:r w:rsidRPr="003F3BA6">
                <w:rPr>
                  <w:rFonts w:ascii="Arial" w:hAnsi="Arial"/>
                  <w:sz w:val="18"/>
                  <w:lang w:eastAsia="fr-FR"/>
                </w:rPr>
                <w:t>Announcement of MBS User Services.</w:t>
              </w:r>
            </w:ins>
          </w:p>
          <w:p w14:paraId="30F20B62" w14:textId="77777777" w:rsidR="006B7DE7" w:rsidRPr="003F3BA6" w:rsidRDefault="006B7DE7" w:rsidP="00D90E4E">
            <w:pPr>
              <w:keepNext/>
              <w:spacing w:after="0"/>
              <w:rPr>
                <w:ins w:id="748" w:author="Thomas Stockhammer (24/11/25)" w:date="2024-11-25T11:20:00Z" w16du:dateUtc="2024-11-25T10:20:00Z"/>
                <w:rFonts w:ascii="Arial" w:hAnsi="Arial"/>
                <w:sz w:val="18"/>
                <w:lang w:eastAsia="fr-FR"/>
              </w:rPr>
            </w:pPr>
            <w:ins w:id="749" w:author="Thomas Stockhammer (24/11/25)" w:date="2024-11-25T11:20:00Z" w16du:dateUtc="2024-11-25T10:20:00Z">
              <w:r w:rsidRPr="003F3BA6">
                <w:rPr>
                  <w:rFonts w:ascii="Arial" w:hAnsi="Arial"/>
                  <w:sz w:val="18"/>
                  <w:lang w:eastAsia="fr-FR"/>
                </w:rPr>
                <w:t>See clauses 4.5.7 and 4.5.8 of TS 26.502 and clause 5 of TS 26.517.</w:t>
              </w:r>
            </w:ins>
          </w:p>
        </w:tc>
        <w:tc>
          <w:tcPr>
            <w:tcW w:w="2016" w:type="pct"/>
            <w:tcBorders>
              <w:top w:val="single" w:sz="4" w:space="0" w:color="auto"/>
              <w:left w:val="single" w:sz="4" w:space="0" w:color="auto"/>
              <w:bottom w:val="single" w:sz="4" w:space="0" w:color="auto"/>
              <w:right w:val="single" w:sz="4" w:space="0" w:color="auto"/>
            </w:tcBorders>
            <w:hideMark/>
          </w:tcPr>
          <w:p w14:paraId="50AB697F" w14:textId="77777777" w:rsidR="006B7DE7" w:rsidRPr="003F3BA6" w:rsidRDefault="006B7DE7" w:rsidP="00D90E4E">
            <w:pPr>
              <w:keepNext/>
              <w:spacing w:after="0"/>
              <w:rPr>
                <w:ins w:id="750" w:author="Thomas Stockhammer (24/11/25)" w:date="2024-11-25T11:20:00Z" w16du:dateUtc="2024-11-25T10:20:00Z"/>
                <w:rFonts w:ascii="Arial" w:eastAsia="Malgun Gothic" w:hAnsi="Arial"/>
                <w:sz w:val="18"/>
                <w:lang w:eastAsia="fr-FR"/>
              </w:rPr>
            </w:pPr>
            <w:ins w:id="751"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0534470" w14:textId="77777777" w:rsidTr="003F3BA6">
        <w:trPr>
          <w:ins w:id="752"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69F445C0" w14:textId="77777777" w:rsidR="006B7DE7" w:rsidRPr="003F3BA6" w:rsidRDefault="006B7DE7" w:rsidP="00D90E4E">
            <w:pPr>
              <w:keepNext/>
              <w:spacing w:after="0"/>
              <w:rPr>
                <w:ins w:id="753" w:author="Thomas Stockhammer (24/11/25)" w:date="2024-11-25T11:20:00Z" w16du:dateUtc="2024-11-25T10:20:00Z"/>
                <w:rFonts w:ascii="Arial" w:eastAsia="Malgun Gothic" w:hAnsi="Arial"/>
                <w:sz w:val="18"/>
                <w:lang w:eastAsia="fr-FR"/>
              </w:rPr>
            </w:pPr>
            <w:ins w:id="754" w:author="Thomas Stockhammer (24/11/25)" w:date="2024-11-25T11:20:00Z" w16du:dateUtc="2024-11-25T10:20:00Z">
              <w:r w:rsidRPr="003F3BA6">
                <w:rPr>
                  <w:rFonts w:ascii="Arial" w:eastAsia="Malgun Gothic" w:hAnsi="Arial"/>
                  <w:sz w:val="18"/>
                  <w:lang w:eastAsia="fr-FR"/>
                </w:rPr>
                <w:t>Download delivery</w:t>
              </w:r>
            </w:ins>
          </w:p>
        </w:tc>
        <w:tc>
          <w:tcPr>
            <w:tcW w:w="558" w:type="pct"/>
            <w:tcBorders>
              <w:top w:val="single" w:sz="4" w:space="0" w:color="auto"/>
              <w:left w:val="single" w:sz="4" w:space="0" w:color="auto"/>
              <w:bottom w:val="single" w:sz="4" w:space="0" w:color="auto"/>
              <w:right w:val="single" w:sz="4" w:space="0" w:color="auto"/>
            </w:tcBorders>
            <w:hideMark/>
          </w:tcPr>
          <w:p w14:paraId="5B24CA10" w14:textId="77777777" w:rsidR="006B7DE7" w:rsidRPr="003F3BA6" w:rsidRDefault="006B7DE7" w:rsidP="00D90E4E">
            <w:pPr>
              <w:keepNext/>
              <w:spacing w:after="0"/>
              <w:rPr>
                <w:ins w:id="755" w:author="Thomas Stockhammer (24/11/25)" w:date="2024-11-25T11:20:00Z" w16du:dateUtc="2024-11-25T10:20:00Z"/>
                <w:rFonts w:ascii="Arial" w:eastAsia="Malgun Gothic" w:hAnsi="Arial"/>
                <w:sz w:val="18"/>
                <w:lang w:eastAsia="fr-FR"/>
              </w:rPr>
            </w:pPr>
            <w:ins w:id="756" w:author="Thomas Stockhammer (24/11/25)" w:date="2024-11-25T11:20:00Z" w16du:dateUtc="2024-11-25T10:20:00Z">
              <w:r w:rsidRPr="003F3BA6">
                <w:rPr>
                  <w:rFonts w:ascii="Arial" w:eastAsia="Malgun Gothic" w:hAnsi="Arial"/>
                  <w:sz w:val="18"/>
                  <w:lang w:eastAsia="fr-FR"/>
                </w:rPr>
                <w:t>Basic protocol</w:t>
              </w:r>
            </w:ins>
          </w:p>
        </w:tc>
        <w:tc>
          <w:tcPr>
            <w:tcW w:w="510" w:type="pct"/>
            <w:tcBorders>
              <w:top w:val="single" w:sz="4" w:space="0" w:color="auto"/>
              <w:left w:val="single" w:sz="4" w:space="0" w:color="auto"/>
              <w:bottom w:val="single" w:sz="4" w:space="0" w:color="auto"/>
              <w:right w:val="single" w:sz="4" w:space="0" w:color="auto"/>
            </w:tcBorders>
            <w:hideMark/>
          </w:tcPr>
          <w:p w14:paraId="2D68B68F" w14:textId="77777777" w:rsidR="006B7DE7" w:rsidRPr="003F3BA6" w:rsidRDefault="006B7DE7" w:rsidP="00D90E4E">
            <w:pPr>
              <w:keepNext/>
              <w:spacing w:after="0"/>
              <w:jc w:val="center"/>
              <w:rPr>
                <w:ins w:id="757" w:author="Thomas Stockhammer (24/11/25)" w:date="2024-11-25T11:20:00Z" w16du:dateUtc="2024-11-25T10:20:00Z"/>
                <w:rFonts w:ascii="Arial" w:eastAsia="Malgun Gothic" w:hAnsi="Arial"/>
                <w:sz w:val="18"/>
                <w:lang w:eastAsia="fr-FR"/>
              </w:rPr>
            </w:pPr>
            <w:ins w:id="758" w:author="Thomas Stockhammer (24/11/25)" w:date="2024-11-25T11:20:00Z" w16du:dateUtc="2024-11-25T10:20:00Z">
              <w:r w:rsidRPr="003F3BA6">
                <w:rPr>
                  <w:rFonts w:ascii="Arial" w:eastAsia="Malgun Gothic" w:hAnsi="Arial"/>
                  <w:sz w:val="18"/>
                  <w:lang w:eastAsia="fr-FR"/>
                </w:rPr>
                <w:t>7.2, 7.3</w:t>
              </w:r>
            </w:ins>
          </w:p>
        </w:tc>
        <w:tc>
          <w:tcPr>
            <w:tcW w:w="1532" w:type="pct"/>
            <w:tcBorders>
              <w:top w:val="single" w:sz="4" w:space="0" w:color="auto"/>
              <w:left w:val="single" w:sz="4" w:space="0" w:color="auto"/>
              <w:bottom w:val="single" w:sz="4" w:space="0" w:color="auto"/>
              <w:right w:val="single" w:sz="4" w:space="0" w:color="auto"/>
            </w:tcBorders>
            <w:hideMark/>
          </w:tcPr>
          <w:p w14:paraId="25305143" w14:textId="77777777" w:rsidR="006B7DE7" w:rsidRPr="003F3BA6" w:rsidRDefault="006B7DE7" w:rsidP="00D90E4E">
            <w:pPr>
              <w:keepNext/>
              <w:spacing w:after="0"/>
              <w:rPr>
                <w:ins w:id="759" w:author="Thomas Stockhammer (24/11/25)" w:date="2024-11-25T11:20:00Z" w16du:dateUtc="2024-11-25T10:20:00Z"/>
                <w:rFonts w:ascii="Arial" w:eastAsia="Malgun Gothic" w:hAnsi="Arial"/>
                <w:sz w:val="18"/>
                <w:lang w:eastAsia="fr-FR"/>
              </w:rPr>
            </w:pPr>
            <w:ins w:id="760" w:author="Thomas Stockhammer (24/11/25)" w:date="2024-11-25T11:20:00Z" w16du:dateUtc="2024-11-25T10:20:00Z">
              <w:r w:rsidRPr="003F3BA6">
                <w:rPr>
                  <w:rFonts w:ascii="Arial" w:eastAsia="Malgun Gothic" w:hAnsi="Arial"/>
                  <w:sz w:val="18"/>
                  <w:lang w:eastAsia="fr-FR"/>
                </w:rPr>
                <w:t>Object Distribution Method, see clause 6.2 of TS 26.517.</w:t>
              </w:r>
            </w:ins>
          </w:p>
        </w:tc>
        <w:tc>
          <w:tcPr>
            <w:tcW w:w="2016" w:type="pct"/>
            <w:tcBorders>
              <w:top w:val="single" w:sz="4" w:space="0" w:color="auto"/>
              <w:left w:val="single" w:sz="4" w:space="0" w:color="auto"/>
              <w:bottom w:val="single" w:sz="4" w:space="0" w:color="auto"/>
              <w:right w:val="single" w:sz="4" w:space="0" w:color="auto"/>
            </w:tcBorders>
            <w:hideMark/>
          </w:tcPr>
          <w:p w14:paraId="49AA2B7D" w14:textId="77777777" w:rsidR="006B7DE7" w:rsidRPr="003F3BA6" w:rsidRDefault="006B7DE7" w:rsidP="00D90E4E">
            <w:pPr>
              <w:keepNext/>
              <w:spacing w:after="0"/>
              <w:rPr>
                <w:ins w:id="761" w:author="Thomas Stockhammer (24/11/25)" w:date="2024-11-25T11:20:00Z" w16du:dateUtc="2024-11-25T10:20:00Z"/>
                <w:rFonts w:ascii="Arial" w:eastAsia="Malgun Gothic" w:hAnsi="Arial"/>
                <w:sz w:val="18"/>
                <w:lang w:eastAsia="fr-FR"/>
              </w:rPr>
            </w:pPr>
            <w:ins w:id="762"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6D2943DB" w14:textId="77777777" w:rsidTr="003F3BA6">
        <w:trPr>
          <w:ins w:id="763"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357530FD" w14:textId="77777777" w:rsidR="006B7DE7" w:rsidRPr="003F3BA6" w:rsidRDefault="006B7DE7" w:rsidP="00D90E4E">
            <w:pPr>
              <w:spacing w:after="0"/>
              <w:rPr>
                <w:ins w:id="764"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BE52B81" w14:textId="77777777" w:rsidR="006B7DE7" w:rsidRPr="003F3BA6" w:rsidRDefault="006B7DE7" w:rsidP="00D90E4E">
            <w:pPr>
              <w:keepNext/>
              <w:spacing w:after="0"/>
              <w:rPr>
                <w:ins w:id="765" w:author="Thomas Stockhammer (24/11/25)" w:date="2024-11-25T11:20:00Z" w16du:dateUtc="2024-11-25T10:20:00Z"/>
                <w:rFonts w:ascii="Arial" w:eastAsia="Malgun Gothic" w:hAnsi="Arial"/>
                <w:sz w:val="18"/>
                <w:lang w:eastAsia="fr-FR"/>
              </w:rPr>
            </w:pPr>
            <w:ins w:id="766" w:author="Thomas Stockhammer (24/11/25)" w:date="2024-11-25T11:20:00Z" w16du:dateUtc="2024-11-25T10:20:00Z">
              <w:r w:rsidRPr="003F3BA6">
                <w:rPr>
                  <w:rFonts w:ascii="Arial" w:eastAsia="Malgun Gothic" w:hAnsi="Arial"/>
                  <w:sz w:val="18"/>
                  <w:lang w:eastAsia="fr-FR"/>
                </w:rPr>
                <w:t>OMA Push</w:t>
              </w:r>
            </w:ins>
          </w:p>
        </w:tc>
        <w:tc>
          <w:tcPr>
            <w:tcW w:w="510" w:type="pct"/>
            <w:tcBorders>
              <w:top w:val="single" w:sz="4" w:space="0" w:color="auto"/>
              <w:left w:val="single" w:sz="4" w:space="0" w:color="auto"/>
              <w:bottom w:val="single" w:sz="4" w:space="0" w:color="auto"/>
              <w:right w:val="single" w:sz="4" w:space="0" w:color="auto"/>
            </w:tcBorders>
            <w:hideMark/>
          </w:tcPr>
          <w:p w14:paraId="51C2ECA6" w14:textId="77777777" w:rsidR="006B7DE7" w:rsidRPr="003F3BA6" w:rsidRDefault="006B7DE7" w:rsidP="00D90E4E">
            <w:pPr>
              <w:keepNext/>
              <w:spacing w:after="0"/>
              <w:jc w:val="center"/>
              <w:rPr>
                <w:ins w:id="767" w:author="Thomas Stockhammer (24/11/25)" w:date="2024-11-25T11:20:00Z" w16du:dateUtc="2024-11-25T10:20:00Z"/>
                <w:rFonts w:ascii="Arial" w:eastAsia="Malgun Gothic" w:hAnsi="Arial"/>
                <w:sz w:val="18"/>
                <w:lang w:eastAsia="fr-FR"/>
              </w:rPr>
            </w:pPr>
            <w:ins w:id="768" w:author="Thomas Stockhammer (24/11/25)" w:date="2024-11-25T11:20:00Z" w16du:dateUtc="2024-11-25T10:20:00Z">
              <w:r w:rsidRPr="003F3BA6">
                <w:rPr>
                  <w:rFonts w:ascii="Arial" w:eastAsia="Malgun Gothic" w:hAnsi="Arial"/>
                  <w:sz w:val="18"/>
                  <w:lang w:eastAsia="fr-FR"/>
                </w:rPr>
                <w:t>7.4</w:t>
              </w:r>
            </w:ins>
          </w:p>
        </w:tc>
        <w:tc>
          <w:tcPr>
            <w:tcW w:w="1532" w:type="pct"/>
            <w:tcBorders>
              <w:top w:val="single" w:sz="4" w:space="0" w:color="auto"/>
              <w:left w:val="single" w:sz="4" w:space="0" w:color="auto"/>
              <w:bottom w:val="single" w:sz="4" w:space="0" w:color="auto"/>
              <w:right w:val="single" w:sz="4" w:space="0" w:color="auto"/>
            </w:tcBorders>
            <w:hideMark/>
          </w:tcPr>
          <w:p w14:paraId="3DFD6EA7" w14:textId="77777777" w:rsidR="006B7DE7" w:rsidRPr="003F3BA6" w:rsidRDefault="006B7DE7" w:rsidP="00D90E4E">
            <w:pPr>
              <w:keepNext/>
              <w:spacing w:after="0"/>
              <w:rPr>
                <w:ins w:id="769" w:author="Thomas Stockhammer (24/11/25)" w:date="2024-11-25T11:20:00Z" w16du:dateUtc="2024-11-25T10:20:00Z"/>
                <w:rFonts w:ascii="Arial" w:eastAsia="Malgun Gothic" w:hAnsi="Arial"/>
                <w:sz w:val="18"/>
                <w:lang w:eastAsia="fr-FR"/>
              </w:rPr>
            </w:pPr>
            <w:ins w:id="770"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E8AC80C" w14:textId="77777777" w:rsidR="006B7DE7" w:rsidRPr="003F3BA6" w:rsidRDefault="006B7DE7" w:rsidP="00D90E4E">
            <w:pPr>
              <w:keepNext/>
              <w:spacing w:after="0"/>
              <w:rPr>
                <w:ins w:id="771" w:author="Thomas Stockhammer (24/11/25)" w:date="2024-11-25T11:20:00Z" w16du:dateUtc="2024-11-25T10:20:00Z"/>
                <w:rFonts w:ascii="Arial" w:eastAsia="Malgun Gothic" w:hAnsi="Arial"/>
                <w:sz w:val="18"/>
                <w:lang w:eastAsia="fr-FR"/>
              </w:rPr>
            </w:pPr>
            <w:ins w:id="772"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C4159D8" w14:textId="77777777" w:rsidTr="003F3BA6">
        <w:trPr>
          <w:ins w:id="773" w:author="Thomas Stockhammer (24/11/25)" w:date="2024-11-25T11:20:00Z"/>
        </w:trPr>
        <w:tc>
          <w:tcPr>
            <w:tcW w:w="384" w:type="pct"/>
            <w:tcBorders>
              <w:top w:val="nil"/>
              <w:left w:val="single" w:sz="4" w:space="0" w:color="auto"/>
              <w:bottom w:val="nil"/>
              <w:right w:val="single" w:sz="4" w:space="0" w:color="auto"/>
            </w:tcBorders>
          </w:tcPr>
          <w:p w14:paraId="631D1E0B" w14:textId="77777777" w:rsidR="006B7DE7" w:rsidRPr="003F3BA6" w:rsidRDefault="006B7DE7" w:rsidP="00D90E4E">
            <w:pPr>
              <w:keepNext/>
              <w:spacing w:after="0"/>
              <w:rPr>
                <w:ins w:id="774"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F168501" w14:textId="77777777" w:rsidR="006B7DE7" w:rsidRPr="003F3BA6" w:rsidRDefault="006B7DE7" w:rsidP="00D90E4E">
            <w:pPr>
              <w:keepNext/>
              <w:spacing w:after="0"/>
              <w:rPr>
                <w:ins w:id="775" w:author="Thomas Stockhammer (24/11/25)" w:date="2024-11-25T11:20:00Z" w16du:dateUtc="2024-11-25T10:20:00Z"/>
                <w:rFonts w:ascii="Arial" w:eastAsia="Malgun Gothic" w:hAnsi="Arial"/>
                <w:sz w:val="18"/>
                <w:lang w:eastAsia="fr-FR"/>
              </w:rPr>
            </w:pPr>
            <w:ins w:id="776" w:author="Thomas Stockhammer (24/11/25)" w:date="2024-11-25T11:20:00Z" w16du:dateUtc="2024-11-25T10:20:00Z">
              <w:r w:rsidRPr="003F3BA6">
                <w:rPr>
                  <w:rFonts w:ascii="Arial" w:eastAsia="Malgun Gothic" w:hAnsi="Arial"/>
                  <w:sz w:val="18"/>
                  <w:lang w:eastAsia="fr-FR"/>
                </w:rPr>
                <w:t>RTSP session setup</w:t>
              </w:r>
            </w:ins>
          </w:p>
        </w:tc>
        <w:tc>
          <w:tcPr>
            <w:tcW w:w="510" w:type="pct"/>
            <w:tcBorders>
              <w:top w:val="single" w:sz="4" w:space="0" w:color="auto"/>
              <w:left w:val="single" w:sz="4" w:space="0" w:color="auto"/>
              <w:bottom w:val="single" w:sz="4" w:space="0" w:color="auto"/>
              <w:right w:val="single" w:sz="4" w:space="0" w:color="auto"/>
            </w:tcBorders>
            <w:hideMark/>
          </w:tcPr>
          <w:p w14:paraId="4DF95E9D" w14:textId="77777777" w:rsidR="006B7DE7" w:rsidRPr="003F3BA6" w:rsidRDefault="006B7DE7" w:rsidP="00D90E4E">
            <w:pPr>
              <w:keepNext/>
              <w:spacing w:after="0"/>
              <w:jc w:val="center"/>
              <w:rPr>
                <w:ins w:id="777" w:author="Thomas Stockhammer (24/11/25)" w:date="2024-11-25T11:20:00Z" w16du:dateUtc="2024-11-25T10:20:00Z"/>
                <w:rFonts w:ascii="Arial" w:eastAsia="Malgun Gothic" w:hAnsi="Arial"/>
                <w:sz w:val="18"/>
                <w:lang w:eastAsia="fr-FR"/>
              </w:rPr>
            </w:pPr>
            <w:ins w:id="778" w:author="Thomas Stockhammer (24/11/25)" w:date="2024-11-25T11:20:00Z" w16du:dateUtc="2024-11-25T10:20:00Z">
              <w:r w:rsidRPr="003F3BA6">
                <w:rPr>
                  <w:rFonts w:ascii="Arial" w:eastAsia="Malgun Gothic" w:hAnsi="Arial"/>
                  <w:sz w:val="18"/>
                  <w:lang w:eastAsia="fr-FR"/>
                </w:rPr>
                <w:t>7.5</w:t>
              </w:r>
            </w:ins>
          </w:p>
        </w:tc>
        <w:tc>
          <w:tcPr>
            <w:tcW w:w="1532" w:type="pct"/>
            <w:tcBorders>
              <w:top w:val="single" w:sz="4" w:space="0" w:color="auto"/>
              <w:left w:val="single" w:sz="4" w:space="0" w:color="auto"/>
              <w:bottom w:val="single" w:sz="4" w:space="0" w:color="auto"/>
              <w:right w:val="single" w:sz="4" w:space="0" w:color="auto"/>
            </w:tcBorders>
            <w:hideMark/>
          </w:tcPr>
          <w:p w14:paraId="72AF928F" w14:textId="77777777" w:rsidR="006B7DE7" w:rsidRPr="003F3BA6" w:rsidRDefault="006B7DE7" w:rsidP="00D90E4E">
            <w:pPr>
              <w:keepNext/>
              <w:spacing w:after="0"/>
              <w:rPr>
                <w:ins w:id="779" w:author="Thomas Stockhammer (24/11/25)" w:date="2024-11-25T11:20:00Z" w16du:dateUtc="2024-11-25T10:20:00Z"/>
                <w:rFonts w:ascii="Arial" w:eastAsia="Malgun Gothic" w:hAnsi="Arial"/>
                <w:sz w:val="18"/>
                <w:lang w:eastAsia="fr-FR"/>
              </w:rPr>
            </w:pPr>
            <w:ins w:id="780"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4967CDF" w14:textId="77777777" w:rsidR="006B7DE7" w:rsidRPr="003F3BA6" w:rsidRDefault="006B7DE7" w:rsidP="00D90E4E">
            <w:pPr>
              <w:keepNext/>
              <w:spacing w:after="0"/>
              <w:rPr>
                <w:ins w:id="781" w:author="Thomas Stockhammer (24/11/25)" w:date="2024-11-25T11:20:00Z" w16du:dateUtc="2024-11-25T10:20:00Z"/>
                <w:rFonts w:ascii="Arial" w:eastAsia="Malgun Gothic" w:hAnsi="Arial"/>
                <w:sz w:val="18"/>
                <w:lang w:eastAsia="fr-FR"/>
              </w:rPr>
            </w:pPr>
            <w:ins w:id="782"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29982410" w14:textId="77777777" w:rsidTr="003F3BA6">
        <w:trPr>
          <w:ins w:id="783" w:author="Thomas Stockhammer (24/11/25)" w:date="2024-11-25T11:20:00Z"/>
        </w:trPr>
        <w:tc>
          <w:tcPr>
            <w:tcW w:w="384" w:type="pct"/>
            <w:tcBorders>
              <w:top w:val="nil"/>
              <w:left w:val="single" w:sz="4" w:space="0" w:color="auto"/>
              <w:bottom w:val="nil"/>
              <w:right w:val="single" w:sz="4" w:space="0" w:color="auto"/>
            </w:tcBorders>
          </w:tcPr>
          <w:p w14:paraId="62207D59" w14:textId="77777777" w:rsidR="006B7DE7" w:rsidRPr="003F3BA6" w:rsidRDefault="006B7DE7" w:rsidP="00D90E4E">
            <w:pPr>
              <w:keepNext/>
              <w:spacing w:after="0"/>
              <w:rPr>
                <w:ins w:id="784"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3759CEC" w14:textId="77777777" w:rsidR="006B7DE7" w:rsidRPr="003F3BA6" w:rsidRDefault="006B7DE7" w:rsidP="00D90E4E">
            <w:pPr>
              <w:keepNext/>
              <w:spacing w:after="0"/>
              <w:rPr>
                <w:ins w:id="785" w:author="Thomas Stockhammer (24/11/25)" w:date="2024-11-25T11:20:00Z" w16du:dateUtc="2024-11-25T10:20:00Z"/>
                <w:rFonts w:ascii="Arial" w:eastAsia="Malgun Gothic" w:hAnsi="Arial"/>
                <w:sz w:val="18"/>
                <w:lang w:eastAsia="fr-FR"/>
              </w:rPr>
            </w:pPr>
            <w:ins w:id="786" w:author="Thomas Stockhammer (24/11/25)" w:date="2024-11-25T11:20:00Z" w16du:dateUtc="2024-11-25T10:20:00Z">
              <w:r w:rsidRPr="003F3BA6">
                <w:rPr>
                  <w:rFonts w:ascii="Arial" w:eastAsia="Malgun Gothic" w:hAnsi="Arial"/>
                  <w:sz w:val="18"/>
                  <w:lang w:eastAsia="fr-FR"/>
                </w:rPr>
                <w:t>Generic Application Service</w:t>
              </w:r>
            </w:ins>
          </w:p>
        </w:tc>
        <w:tc>
          <w:tcPr>
            <w:tcW w:w="510" w:type="pct"/>
            <w:tcBorders>
              <w:top w:val="single" w:sz="4" w:space="0" w:color="auto"/>
              <w:left w:val="single" w:sz="4" w:space="0" w:color="auto"/>
              <w:bottom w:val="single" w:sz="4" w:space="0" w:color="auto"/>
              <w:right w:val="single" w:sz="4" w:space="0" w:color="auto"/>
            </w:tcBorders>
            <w:hideMark/>
          </w:tcPr>
          <w:p w14:paraId="2211B831" w14:textId="77777777" w:rsidR="006B7DE7" w:rsidRPr="003F3BA6" w:rsidRDefault="006B7DE7" w:rsidP="00D90E4E">
            <w:pPr>
              <w:keepNext/>
              <w:spacing w:after="0"/>
              <w:jc w:val="center"/>
              <w:rPr>
                <w:ins w:id="787" w:author="Thomas Stockhammer (24/11/25)" w:date="2024-11-25T11:20:00Z" w16du:dateUtc="2024-11-25T10:20:00Z"/>
                <w:rFonts w:ascii="Arial" w:eastAsia="Malgun Gothic" w:hAnsi="Arial"/>
                <w:sz w:val="18"/>
                <w:lang w:eastAsia="fr-FR"/>
              </w:rPr>
            </w:pPr>
            <w:ins w:id="788" w:author="Thomas Stockhammer (24/11/25)" w:date="2024-11-25T11:20:00Z" w16du:dateUtc="2024-11-25T10:20:00Z">
              <w:r w:rsidRPr="003F3BA6">
                <w:rPr>
                  <w:rFonts w:ascii="Arial" w:eastAsia="Malgun Gothic" w:hAnsi="Arial"/>
                  <w:sz w:val="18"/>
                  <w:lang w:eastAsia="fr-FR"/>
                </w:rPr>
                <w:t>7.6</w:t>
              </w:r>
            </w:ins>
          </w:p>
        </w:tc>
        <w:tc>
          <w:tcPr>
            <w:tcW w:w="1532" w:type="pct"/>
            <w:tcBorders>
              <w:top w:val="single" w:sz="4" w:space="0" w:color="auto"/>
              <w:left w:val="single" w:sz="4" w:space="0" w:color="auto"/>
              <w:bottom w:val="single" w:sz="4" w:space="0" w:color="auto"/>
              <w:right w:val="single" w:sz="4" w:space="0" w:color="auto"/>
            </w:tcBorders>
            <w:hideMark/>
          </w:tcPr>
          <w:p w14:paraId="1CD3FAF5" w14:textId="77777777" w:rsidR="006B7DE7" w:rsidRPr="003F3BA6" w:rsidRDefault="006B7DE7" w:rsidP="00D90E4E">
            <w:pPr>
              <w:keepNext/>
              <w:spacing w:after="0"/>
              <w:rPr>
                <w:ins w:id="789" w:author="Thomas Stockhammer (24/11/25)" w:date="2024-11-25T11:20:00Z" w16du:dateUtc="2024-11-25T10:20:00Z"/>
                <w:rFonts w:ascii="Arial" w:eastAsia="Malgun Gothic" w:hAnsi="Arial"/>
                <w:sz w:val="18"/>
                <w:lang w:eastAsia="fr-FR"/>
              </w:rPr>
            </w:pPr>
            <w:ins w:id="790" w:author="Thomas Stockhammer (24/11/25)" w:date="2024-11-25T11:20:00Z" w16du:dateUtc="2024-11-25T10:20:00Z">
              <w:r w:rsidRPr="003F3BA6">
                <w:rPr>
                  <w:rFonts w:ascii="Arial" w:eastAsia="Malgun Gothic" w:hAnsi="Arial"/>
                  <w:sz w:val="18"/>
                  <w:lang w:eastAsia="fr-FR"/>
                </w:rPr>
                <w:t>Partially supported in clause 5.2.6 of TS 26.517.</w:t>
              </w:r>
            </w:ins>
          </w:p>
        </w:tc>
        <w:tc>
          <w:tcPr>
            <w:tcW w:w="2016" w:type="pct"/>
            <w:tcBorders>
              <w:top w:val="single" w:sz="4" w:space="0" w:color="auto"/>
              <w:left w:val="single" w:sz="4" w:space="0" w:color="auto"/>
              <w:bottom w:val="single" w:sz="4" w:space="0" w:color="auto"/>
              <w:right w:val="single" w:sz="4" w:space="0" w:color="auto"/>
            </w:tcBorders>
            <w:hideMark/>
          </w:tcPr>
          <w:p w14:paraId="0B4F439A" w14:textId="7CCCE28C" w:rsidR="006B7DE7" w:rsidRPr="003F3BA6" w:rsidRDefault="006B7DE7" w:rsidP="00D90E4E">
            <w:pPr>
              <w:keepNext/>
              <w:spacing w:after="0"/>
              <w:rPr>
                <w:ins w:id="791" w:author="Thomas Stockhammer (24/11/25)" w:date="2024-11-25T11:20:00Z" w16du:dateUtc="2024-11-25T10:20:00Z"/>
                <w:rFonts w:ascii="Arial" w:eastAsia="Malgun Gothic" w:hAnsi="Arial"/>
                <w:sz w:val="18"/>
                <w:lang w:eastAsia="fr-FR"/>
              </w:rPr>
            </w:pPr>
            <w:ins w:id="792" w:author="Thomas Stockhammer (24/11/25)" w:date="2024-11-25T11:20:00Z" w16du:dateUtc="2024-11-25T10:20:00Z">
              <w:r w:rsidRPr="003F3BA6">
                <w:rPr>
                  <w:rFonts w:ascii="Arial" w:eastAsia="Malgun Gothic" w:hAnsi="Arial"/>
                  <w:sz w:val="18"/>
                  <w:lang w:eastAsia="fr-FR"/>
                </w:rPr>
                <w:t>Gaps: Metadata lacks the abi</w:t>
              </w:r>
            </w:ins>
            <w:ins w:id="793" w:author="Richard Bradbury" w:date="2024-11-26T00:47:00Z" w16du:dateUtc="2024-11-26T00:47:00Z">
              <w:r w:rsidR="00DB05AE">
                <w:rPr>
                  <w:rFonts w:ascii="Arial" w:eastAsia="Malgun Gothic" w:hAnsi="Arial"/>
                  <w:sz w:val="18"/>
                  <w:lang w:eastAsia="fr-FR"/>
                </w:rPr>
                <w:t>li</w:t>
              </w:r>
            </w:ins>
            <w:ins w:id="794" w:author="Thomas Stockhammer (24/11/25)" w:date="2024-11-25T11:20:00Z" w16du:dateUtc="2024-11-25T10:20:00Z">
              <w:r w:rsidRPr="003F3BA6">
                <w:rPr>
                  <w:rFonts w:ascii="Arial" w:eastAsia="Malgun Gothic" w:hAnsi="Arial"/>
                  <w:sz w:val="18"/>
                  <w:lang w:eastAsia="fr-FR"/>
                </w:rPr>
                <w:t>ty to assign URLs to different distribution sessions, including unicast.</w:t>
              </w:r>
            </w:ins>
          </w:p>
          <w:p w14:paraId="7AE12011" w14:textId="70C9F4F5" w:rsidR="006B7DE7" w:rsidRPr="003F3BA6" w:rsidRDefault="006B7DE7" w:rsidP="00D90E4E">
            <w:pPr>
              <w:keepNext/>
              <w:spacing w:after="0"/>
              <w:rPr>
                <w:ins w:id="795" w:author="Thomas Stockhammer (24/11/25)" w:date="2024-11-25T11:20:00Z" w16du:dateUtc="2024-11-25T10:20:00Z"/>
                <w:rFonts w:ascii="Arial" w:eastAsia="Malgun Gothic" w:hAnsi="Arial"/>
                <w:sz w:val="18"/>
                <w:lang w:eastAsia="fr-FR"/>
              </w:rPr>
            </w:pPr>
            <w:ins w:id="796" w:author="Thomas Stockhammer (24/11/25)" w:date="2024-11-25T11:20:00Z" w16du:dateUtc="2024-11-25T10:20:00Z">
              <w:r w:rsidRPr="003F3BA6">
                <w:rPr>
                  <w:rFonts w:ascii="Arial" w:eastAsia="Malgun Gothic" w:hAnsi="Arial"/>
                  <w:sz w:val="18"/>
                  <w:lang w:eastAsia="fr-FR"/>
                </w:rPr>
                <w:t xml:space="preserve">Next Steps: </w:t>
              </w:r>
            </w:ins>
            <w:ins w:id="797" w:author="Richard Bradbury" w:date="2024-11-26T00:47:00Z" w16du:dateUtc="2024-11-26T00:47:00Z">
              <w:r w:rsidR="00DB05AE">
                <w:rPr>
                  <w:rFonts w:ascii="Arial" w:eastAsia="Malgun Gothic" w:hAnsi="Arial"/>
                  <w:sz w:val="18"/>
                  <w:lang w:eastAsia="fr-FR"/>
                </w:rPr>
                <w:t>D</w:t>
              </w:r>
            </w:ins>
            <w:ins w:id="798" w:author="Thomas Stockhammer (24/11/25)" w:date="2024-11-25T11:20:00Z" w16du:dateUtc="2024-11-25T10:20:00Z">
              <w:r w:rsidRPr="003F3BA6">
                <w:rPr>
                  <w:rFonts w:ascii="Arial" w:eastAsia="Malgun Gothic" w:hAnsi="Arial"/>
                  <w:sz w:val="18"/>
                  <w:lang w:eastAsia="fr-FR"/>
                </w:rPr>
                <w:t>efine the association of URLs to distribution sessions – for more details see clause 5.11.</w:t>
              </w:r>
            </w:ins>
            <w:ins w:id="799" w:author="Richard Bradbury" w:date="2024-11-26T00:48:00Z" w16du:dateUtc="2024-11-26T00:48:00Z">
              <w:r w:rsidR="00DB05AE">
                <w:rPr>
                  <w:rFonts w:ascii="Arial" w:eastAsia="Malgun Gothic" w:hAnsi="Arial"/>
                  <w:sz w:val="18"/>
                  <w:lang w:eastAsia="fr-FR"/>
                </w:rPr>
                <w:t>3.2</w:t>
              </w:r>
            </w:ins>
            <w:ins w:id="800" w:author="Thomas Stockhammer (24/11/25)" w:date="2024-11-25T11:20:00Z" w16du:dateUtc="2024-11-25T10:20:00Z">
              <w:r w:rsidRPr="003F3BA6">
                <w:rPr>
                  <w:rFonts w:ascii="Arial" w:eastAsia="Malgun Gothic" w:hAnsi="Arial"/>
                  <w:sz w:val="18"/>
                  <w:lang w:eastAsia="fr-FR"/>
                </w:rPr>
                <w:t>.</w:t>
              </w:r>
            </w:ins>
          </w:p>
        </w:tc>
      </w:tr>
      <w:tr w:rsidR="006B7DE7" w:rsidRPr="003F3BA6" w14:paraId="5C23DC92" w14:textId="77777777" w:rsidTr="003F3BA6">
        <w:trPr>
          <w:ins w:id="801" w:author="Thomas Stockhammer (24/11/25)" w:date="2024-11-25T11:20:00Z"/>
        </w:trPr>
        <w:tc>
          <w:tcPr>
            <w:tcW w:w="384" w:type="pct"/>
            <w:tcBorders>
              <w:top w:val="nil"/>
              <w:left w:val="single" w:sz="4" w:space="0" w:color="auto"/>
              <w:bottom w:val="nil"/>
              <w:right w:val="single" w:sz="4" w:space="0" w:color="auto"/>
            </w:tcBorders>
          </w:tcPr>
          <w:p w14:paraId="4CAC4544" w14:textId="77777777" w:rsidR="006B7DE7" w:rsidRPr="003F3BA6" w:rsidRDefault="006B7DE7" w:rsidP="00D90E4E">
            <w:pPr>
              <w:keepNext/>
              <w:spacing w:after="0"/>
              <w:rPr>
                <w:ins w:id="80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7EA182D" w14:textId="77777777" w:rsidR="006B7DE7" w:rsidRPr="003F3BA6" w:rsidRDefault="006B7DE7" w:rsidP="00D90E4E">
            <w:pPr>
              <w:keepNext/>
              <w:spacing w:after="0"/>
              <w:rPr>
                <w:ins w:id="803" w:author="Thomas Stockhammer (24/11/25)" w:date="2024-11-25T11:20:00Z" w16du:dateUtc="2024-11-25T10:20:00Z"/>
                <w:rFonts w:ascii="Arial" w:eastAsia="Malgun Gothic" w:hAnsi="Arial"/>
                <w:sz w:val="18"/>
                <w:lang w:eastAsia="fr-FR"/>
              </w:rPr>
            </w:pPr>
            <w:ins w:id="804" w:author="Thomas Stockhammer (24/11/25)" w:date="2024-11-25T11:20:00Z" w16du:dateUtc="2024-11-25T10:20:00Z">
              <w:r w:rsidRPr="003F3BA6">
                <w:rPr>
                  <w:rFonts w:ascii="Arial" w:eastAsia="Malgun Gothic" w:hAnsi="Arial"/>
                  <w:sz w:val="18"/>
                  <w:lang w:eastAsia="fr-FR"/>
                </w:rPr>
                <w:t>Keep-updated Service</w:t>
              </w:r>
            </w:ins>
          </w:p>
        </w:tc>
        <w:tc>
          <w:tcPr>
            <w:tcW w:w="510" w:type="pct"/>
            <w:tcBorders>
              <w:top w:val="single" w:sz="4" w:space="0" w:color="auto"/>
              <w:left w:val="single" w:sz="4" w:space="0" w:color="auto"/>
              <w:bottom w:val="single" w:sz="4" w:space="0" w:color="auto"/>
              <w:right w:val="single" w:sz="4" w:space="0" w:color="auto"/>
            </w:tcBorders>
            <w:hideMark/>
          </w:tcPr>
          <w:p w14:paraId="3AAE1AFD" w14:textId="77777777" w:rsidR="006B7DE7" w:rsidRPr="003F3BA6" w:rsidRDefault="006B7DE7" w:rsidP="00D90E4E">
            <w:pPr>
              <w:keepNext/>
              <w:spacing w:after="0"/>
              <w:jc w:val="center"/>
              <w:rPr>
                <w:ins w:id="805" w:author="Thomas Stockhammer (24/11/25)" w:date="2024-11-25T11:20:00Z" w16du:dateUtc="2024-11-25T10:20:00Z"/>
                <w:rFonts w:ascii="Arial" w:eastAsia="Malgun Gothic" w:hAnsi="Arial"/>
                <w:sz w:val="18"/>
                <w:lang w:eastAsia="fr-FR"/>
              </w:rPr>
            </w:pPr>
            <w:ins w:id="806" w:author="Thomas Stockhammer (24/11/25)" w:date="2024-11-25T11:20:00Z" w16du:dateUtc="2024-11-25T10:20:00Z">
              <w:r w:rsidRPr="003F3BA6">
                <w:rPr>
                  <w:rFonts w:ascii="Arial" w:eastAsia="Malgun Gothic" w:hAnsi="Arial"/>
                  <w:sz w:val="18"/>
                  <w:lang w:eastAsia="fr-FR"/>
                </w:rPr>
                <w:t>7.7</w:t>
              </w:r>
            </w:ins>
          </w:p>
        </w:tc>
        <w:tc>
          <w:tcPr>
            <w:tcW w:w="1532" w:type="pct"/>
            <w:tcBorders>
              <w:top w:val="single" w:sz="4" w:space="0" w:color="auto"/>
              <w:left w:val="single" w:sz="4" w:space="0" w:color="auto"/>
              <w:bottom w:val="single" w:sz="4" w:space="0" w:color="auto"/>
              <w:right w:val="single" w:sz="4" w:space="0" w:color="auto"/>
            </w:tcBorders>
            <w:hideMark/>
          </w:tcPr>
          <w:p w14:paraId="444E2EEE" w14:textId="77777777" w:rsidR="006B7DE7" w:rsidRPr="003F3BA6" w:rsidRDefault="006B7DE7" w:rsidP="00D90E4E">
            <w:pPr>
              <w:keepNext/>
              <w:spacing w:after="0"/>
              <w:rPr>
                <w:ins w:id="807" w:author="Thomas Stockhammer (24/11/25)" w:date="2024-11-25T11:20:00Z" w16du:dateUtc="2024-11-25T10:20:00Z"/>
                <w:rFonts w:ascii="Arial" w:eastAsia="Malgun Gothic" w:hAnsi="Arial"/>
                <w:sz w:val="18"/>
                <w:lang w:eastAsia="fr-FR"/>
              </w:rPr>
            </w:pPr>
            <w:ins w:id="808" w:author="Thomas Stockhammer (24/11/25)" w:date="2024-11-25T11:20:00Z" w16du:dateUtc="2024-11-25T10:20:00Z">
              <w:r w:rsidRPr="003F3BA6">
                <w:rPr>
                  <w:rFonts w:ascii="Arial" w:eastAsia="Malgun Gothic" w:hAnsi="Arial"/>
                  <w:sz w:val="18"/>
                  <w:lang w:eastAsia="fr-FR"/>
                </w:rPr>
                <w:t>Supported through object manifest as specified in clause 6.1.2 of TS 26.517.</w:t>
              </w:r>
            </w:ins>
          </w:p>
        </w:tc>
        <w:tc>
          <w:tcPr>
            <w:tcW w:w="2016" w:type="pct"/>
            <w:tcBorders>
              <w:top w:val="single" w:sz="4" w:space="0" w:color="auto"/>
              <w:left w:val="single" w:sz="4" w:space="0" w:color="auto"/>
              <w:bottom w:val="single" w:sz="4" w:space="0" w:color="auto"/>
              <w:right w:val="single" w:sz="4" w:space="0" w:color="auto"/>
            </w:tcBorders>
            <w:hideMark/>
          </w:tcPr>
          <w:p w14:paraId="066B4432" w14:textId="77777777" w:rsidR="006B7DE7" w:rsidRPr="003F3BA6" w:rsidRDefault="006B7DE7" w:rsidP="00D90E4E">
            <w:pPr>
              <w:keepNext/>
              <w:spacing w:after="0"/>
              <w:rPr>
                <w:ins w:id="809" w:author="Thomas Stockhammer (24/11/25)" w:date="2024-11-25T11:20:00Z" w16du:dateUtc="2024-11-25T10:20:00Z"/>
                <w:rFonts w:ascii="Arial" w:eastAsia="Malgun Gothic" w:hAnsi="Arial"/>
                <w:sz w:val="18"/>
                <w:lang w:eastAsia="fr-FR"/>
              </w:rPr>
            </w:pPr>
            <w:ins w:id="810"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74EE293" w14:textId="77777777" w:rsidTr="003F3BA6">
        <w:trPr>
          <w:ins w:id="811" w:author="Thomas Stockhammer (24/11/25)" w:date="2024-11-25T11:20:00Z"/>
        </w:trPr>
        <w:tc>
          <w:tcPr>
            <w:tcW w:w="384" w:type="pct"/>
            <w:tcBorders>
              <w:top w:val="nil"/>
              <w:left w:val="single" w:sz="4" w:space="0" w:color="auto"/>
              <w:bottom w:val="nil"/>
              <w:right w:val="single" w:sz="4" w:space="0" w:color="auto"/>
            </w:tcBorders>
          </w:tcPr>
          <w:p w14:paraId="66D1C5E5" w14:textId="77777777" w:rsidR="006B7DE7" w:rsidRPr="003F3BA6" w:rsidRDefault="006B7DE7" w:rsidP="00D90E4E">
            <w:pPr>
              <w:keepNext/>
              <w:spacing w:after="0"/>
              <w:rPr>
                <w:ins w:id="812"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8A1E1DF" w14:textId="77777777" w:rsidR="006B7DE7" w:rsidRPr="003F3BA6" w:rsidRDefault="006B7DE7" w:rsidP="00D90E4E">
            <w:pPr>
              <w:keepNext/>
              <w:spacing w:after="0"/>
              <w:rPr>
                <w:ins w:id="813" w:author="Thomas Stockhammer (24/11/25)" w:date="2024-11-25T11:20:00Z" w16du:dateUtc="2024-11-25T10:20:00Z"/>
                <w:rFonts w:ascii="Arial" w:eastAsia="Malgun Gothic" w:hAnsi="Arial"/>
                <w:sz w:val="18"/>
                <w:lang w:eastAsia="fr-FR"/>
              </w:rPr>
            </w:pPr>
            <w:ins w:id="814" w:author="Thomas Stockhammer (24/11/25)" w:date="2024-11-25T11:20:00Z" w16du:dateUtc="2024-11-25T10:20:00Z">
              <w:r w:rsidRPr="003F3BA6">
                <w:rPr>
                  <w:rFonts w:ascii="Arial" w:eastAsia="Malgun Gothic" w:hAnsi="Arial"/>
                  <w:sz w:val="18"/>
                  <w:lang w:eastAsia="fr-FR"/>
                </w:rPr>
                <w:t>Location-specific delivery method</w:t>
              </w:r>
            </w:ins>
          </w:p>
        </w:tc>
        <w:tc>
          <w:tcPr>
            <w:tcW w:w="510" w:type="pct"/>
            <w:tcBorders>
              <w:top w:val="single" w:sz="4" w:space="0" w:color="auto"/>
              <w:left w:val="single" w:sz="4" w:space="0" w:color="auto"/>
              <w:bottom w:val="single" w:sz="4" w:space="0" w:color="auto"/>
              <w:right w:val="single" w:sz="4" w:space="0" w:color="auto"/>
            </w:tcBorders>
            <w:hideMark/>
          </w:tcPr>
          <w:p w14:paraId="1562EF45" w14:textId="77777777" w:rsidR="006B7DE7" w:rsidRPr="003F3BA6" w:rsidRDefault="006B7DE7" w:rsidP="00D90E4E">
            <w:pPr>
              <w:keepNext/>
              <w:spacing w:after="0"/>
              <w:jc w:val="center"/>
              <w:rPr>
                <w:ins w:id="815" w:author="Thomas Stockhammer (24/11/25)" w:date="2024-11-25T11:20:00Z" w16du:dateUtc="2024-11-25T10:20:00Z"/>
                <w:rFonts w:ascii="Arial" w:eastAsia="Malgun Gothic" w:hAnsi="Arial"/>
                <w:sz w:val="18"/>
                <w:lang w:eastAsia="fr-FR"/>
              </w:rPr>
            </w:pPr>
            <w:ins w:id="816" w:author="Thomas Stockhammer (24/11/25)" w:date="2024-11-25T11:20:00Z" w16du:dateUtc="2024-11-25T10:20:00Z">
              <w:r w:rsidRPr="003F3BA6">
                <w:rPr>
                  <w:rFonts w:ascii="Arial" w:eastAsia="Malgun Gothic" w:hAnsi="Arial"/>
                  <w:sz w:val="18"/>
                  <w:lang w:eastAsia="fr-FR"/>
                </w:rPr>
                <w:t>7.8</w:t>
              </w:r>
            </w:ins>
          </w:p>
        </w:tc>
        <w:tc>
          <w:tcPr>
            <w:tcW w:w="1532" w:type="pct"/>
            <w:tcBorders>
              <w:top w:val="single" w:sz="4" w:space="0" w:color="auto"/>
              <w:left w:val="single" w:sz="4" w:space="0" w:color="auto"/>
              <w:bottom w:val="single" w:sz="4" w:space="0" w:color="auto"/>
              <w:right w:val="single" w:sz="4" w:space="0" w:color="auto"/>
            </w:tcBorders>
            <w:hideMark/>
          </w:tcPr>
          <w:p w14:paraId="0F81F9F1" w14:textId="77777777" w:rsidR="006B7DE7" w:rsidRPr="003F3BA6" w:rsidRDefault="006B7DE7" w:rsidP="00D90E4E">
            <w:pPr>
              <w:keepNext/>
              <w:spacing w:after="0"/>
              <w:rPr>
                <w:ins w:id="817" w:author="Thomas Stockhammer (24/11/25)" w:date="2024-11-25T11:20:00Z" w16du:dateUtc="2024-11-25T10:20:00Z"/>
                <w:rFonts w:ascii="Arial" w:eastAsia="Malgun Gothic" w:hAnsi="Arial"/>
                <w:sz w:val="18"/>
                <w:lang w:eastAsia="fr-FR"/>
              </w:rPr>
            </w:pPr>
            <w:ins w:id="818"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085E5E28" w14:textId="00278DE6" w:rsidR="006B7DE7" w:rsidRPr="003F3BA6" w:rsidRDefault="007556AF" w:rsidP="00D90E4E">
            <w:pPr>
              <w:keepNext/>
              <w:spacing w:after="0"/>
              <w:rPr>
                <w:ins w:id="819" w:author="Thomas Stockhammer (24/11/25)" w:date="2024-11-25T11:20:00Z" w16du:dateUtc="2024-11-25T10:20:00Z"/>
                <w:rFonts w:ascii="Arial" w:eastAsia="Malgun Gothic" w:hAnsi="Arial"/>
                <w:sz w:val="18"/>
                <w:lang w:eastAsia="fr-FR"/>
              </w:rPr>
            </w:pPr>
            <w:ins w:id="820" w:author="Richard Bradbury" w:date="2024-11-26T00:20:00Z" w16du:dateUtc="2024-11-26T00:20:00Z">
              <w:r>
                <w:rPr>
                  <w:rFonts w:ascii="Arial" w:eastAsia="Malgun Gothic" w:hAnsi="Arial"/>
                  <w:sz w:val="18"/>
                  <w:lang w:eastAsia="fr-FR"/>
                </w:rPr>
                <w:t>F</w:t>
              </w:r>
            </w:ins>
            <w:ins w:id="821"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2B2C1BB" w14:textId="77777777" w:rsidTr="003F3BA6">
        <w:trPr>
          <w:ins w:id="822" w:author="Thomas Stockhammer (24/11/25)" w:date="2024-11-25T11:20:00Z"/>
        </w:trPr>
        <w:tc>
          <w:tcPr>
            <w:tcW w:w="384" w:type="pct"/>
            <w:tcBorders>
              <w:top w:val="nil"/>
              <w:left w:val="single" w:sz="4" w:space="0" w:color="auto"/>
              <w:bottom w:val="nil"/>
              <w:right w:val="single" w:sz="4" w:space="0" w:color="auto"/>
            </w:tcBorders>
          </w:tcPr>
          <w:p w14:paraId="1856E42B" w14:textId="77777777" w:rsidR="006B7DE7" w:rsidRPr="003F3BA6" w:rsidRDefault="006B7DE7" w:rsidP="00D90E4E">
            <w:pPr>
              <w:keepNext/>
              <w:spacing w:after="0"/>
              <w:rPr>
                <w:ins w:id="823"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7BF307" w14:textId="77777777" w:rsidR="006B7DE7" w:rsidRPr="003F3BA6" w:rsidRDefault="006B7DE7" w:rsidP="00D90E4E">
            <w:pPr>
              <w:keepNext/>
              <w:spacing w:after="0"/>
              <w:rPr>
                <w:ins w:id="824" w:author="Thomas Stockhammer (24/11/25)" w:date="2024-11-25T11:20:00Z" w16du:dateUtc="2024-11-25T10:20:00Z"/>
                <w:rFonts w:ascii="Arial" w:eastAsia="Malgun Gothic" w:hAnsi="Arial"/>
                <w:sz w:val="18"/>
                <w:lang w:eastAsia="fr-FR"/>
              </w:rPr>
            </w:pPr>
            <w:ins w:id="825" w:author="Thomas Stockhammer (24/11/25)" w:date="2024-11-25T11:20:00Z" w16du:dateUtc="2024-11-25T10:20:00Z">
              <w:r w:rsidRPr="003F3BA6">
                <w:rPr>
                  <w:rFonts w:ascii="Arial" w:eastAsia="Malgun Gothic" w:hAnsi="Arial"/>
                  <w:sz w:val="18"/>
                  <w:lang w:eastAsia="fr-FR"/>
                </w:rPr>
                <w:t>Partial file handling</w:t>
              </w:r>
            </w:ins>
          </w:p>
        </w:tc>
        <w:tc>
          <w:tcPr>
            <w:tcW w:w="510" w:type="pct"/>
            <w:tcBorders>
              <w:top w:val="single" w:sz="4" w:space="0" w:color="auto"/>
              <w:left w:val="single" w:sz="4" w:space="0" w:color="auto"/>
              <w:bottom w:val="single" w:sz="4" w:space="0" w:color="auto"/>
              <w:right w:val="single" w:sz="4" w:space="0" w:color="auto"/>
            </w:tcBorders>
            <w:hideMark/>
          </w:tcPr>
          <w:p w14:paraId="2627303B" w14:textId="77777777" w:rsidR="006B7DE7" w:rsidRPr="003F3BA6" w:rsidRDefault="006B7DE7" w:rsidP="00D90E4E">
            <w:pPr>
              <w:keepNext/>
              <w:spacing w:after="0"/>
              <w:jc w:val="center"/>
              <w:rPr>
                <w:ins w:id="826" w:author="Thomas Stockhammer (24/11/25)" w:date="2024-11-25T11:20:00Z" w16du:dateUtc="2024-11-25T10:20:00Z"/>
                <w:rFonts w:ascii="Arial" w:eastAsia="Malgun Gothic" w:hAnsi="Arial"/>
                <w:sz w:val="18"/>
                <w:lang w:eastAsia="fr-FR"/>
              </w:rPr>
            </w:pPr>
            <w:ins w:id="827" w:author="Thomas Stockhammer (24/11/25)" w:date="2024-11-25T11:20:00Z" w16du:dateUtc="2024-11-25T10:20:00Z">
              <w:r w:rsidRPr="003F3BA6">
                <w:rPr>
                  <w:rFonts w:ascii="Arial" w:eastAsia="Malgun Gothic" w:hAnsi="Arial"/>
                  <w:sz w:val="18"/>
                  <w:lang w:eastAsia="fr-FR"/>
                </w:rPr>
                <w:t>7.9</w:t>
              </w:r>
            </w:ins>
          </w:p>
        </w:tc>
        <w:tc>
          <w:tcPr>
            <w:tcW w:w="1532" w:type="pct"/>
            <w:tcBorders>
              <w:top w:val="single" w:sz="4" w:space="0" w:color="auto"/>
              <w:left w:val="single" w:sz="4" w:space="0" w:color="auto"/>
              <w:bottom w:val="single" w:sz="4" w:space="0" w:color="auto"/>
              <w:right w:val="single" w:sz="4" w:space="0" w:color="auto"/>
            </w:tcBorders>
            <w:hideMark/>
          </w:tcPr>
          <w:p w14:paraId="4872155C" w14:textId="77777777" w:rsidR="006B7DE7" w:rsidRPr="003F3BA6" w:rsidRDefault="006B7DE7" w:rsidP="00D90E4E">
            <w:pPr>
              <w:keepNext/>
              <w:spacing w:after="0"/>
              <w:rPr>
                <w:ins w:id="828" w:author="Thomas Stockhammer (24/11/25)" w:date="2024-11-25T11:20:00Z" w16du:dateUtc="2024-11-25T10:20:00Z"/>
                <w:rFonts w:ascii="Arial" w:eastAsia="Malgun Gothic" w:hAnsi="Arial"/>
                <w:sz w:val="18"/>
                <w:lang w:eastAsia="fr-FR"/>
              </w:rPr>
            </w:pPr>
            <w:ins w:id="829"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AA40AA" w14:textId="77777777" w:rsidR="006B7DE7" w:rsidRPr="003F3BA6" w:rsidRDefault="006B7DE7" w:rsidP="00D90E4E">
            <w:pPr>
              <w:keepNext/>
              <w:spacing w:after="0"/>
              <w:rPr>
                <w:ins w:id="830" w:author="Thomas Stockhammer (24/11/25)" w:date="2024-11-25T11:20:00Z" w16du:dateUtc="2024-11-25T10:20:00Z"/>
                <w:rFonts w:ascii="Arial" w:eastAsia="Malgun Gothic" w:hAnsi="Arial"/>
                <w:sz w:val="18"/>
                <w:lang w:eastAsia="fr-FR"/>
              </w:rPr>
            </w:pPr>
            <w:ins w:id="831" w:author="Thomas Stockhammer (24/11/25)" w:date="2024-11-25T11:20:00Z" w16du:dateUtc="2024-11-25T10:20:00Z">
              <w:r w:rsidRPr="003F3BA6">
                <w:rPr>
                  <w:rFonts w:ascii="Arial" w:eastAsia="Malgun Gothic" w:hAnsi="Arial"/>
                  <w:sz w:val="18"/>
                  <w:lang w:eastAsia="fr-FR"/>
                </w:rPr>
                <w:t>Gaps: Lack of support of the feature results in unnecessary loss of correctly received information</w:t>
              </w:r>
            </w:ins>
          </w:p>
          <w:p w14:paraId="2D7F9639" w14:textId="24E6FAC6" w:rsidR="006B7DE7" w:rsidRPr="003F3BA6" w:rsidRDefault="006B7DE7" w:rsidP="00D90E4E">
            <w:pPr>
              <w:keepNext/>
              <w:spacing w:after="0"/>
              <w:rPr>
                <w:ins w:id="832" w:author="Thomas Stockhammer (24/11/25)" w:date="2024-11-25T11:20:00Z" w16du:dateUtc="2024-11-25T10:20:00Z"/>
                <w:rFonts w:ascii="Arial" w:eastAsia="Malgun Gothic" w:hAnsi="Arial"/>
                <w:sz w:val="18"/>
                <w:lang w:eastAsia="fr-FR"/>
              </w:rPr>
            </w:pPr>
            <w:ins w:id="833" w:author="Thomas Stockhammer (24/11/25)" w:date="2024-11-25T11:20:00Z" w16du:dateUtc="2024-11-25T10:20:00Z">
              <w:r w:rsidRPr="003F3BA6">
                <w:rPr>
                  <w:rFonts w:ascii="Arial" w:eastAsia="Malgun Gothic" w:hAnsi="Arial"/>
                  <w:sz w:val="18"/>
                  <w:lang w:eastAsia="fr-FR"/>
                </w:rPr>
                <w:t>Next steps: define the support of partial file handling for MBS – for more details see clause 5.11.</w:t>
              </w:r>
            </w:ins>
            <w:ins w:id="834" w:author="Richard Bradbury" w:date="2024-11-26T00:48:00Z" w16du:dateUtc="2024-11-26T00:48:00Z">
              <w:r w:rsidR="00DB05AE">
                <w:rPr>
                  <w:rFonts w:ascii="Arial" w:eastAsia="Malgun Gothic" w:hAnsi="Arial"/>
                  <w:sz w:val="18"/>
                  <w:lang w:eastAsia="fr-FR"/>
                </w:rPr>
                <w:t>3.3</w:t>
              </w:r>
            </w:ins>
            <w:ins w:id="835" w:author="Thomas Stockhammer (24/11/25)" w:date="2024-11-25T11:20:00Z" w16du:dateUtc="2024-11-25T10:20:00Z">
              <w:r w:rsidRPr="003F3BA6">
                <w:rPr>
                  <w:rFonts w:ascii="Arial" w:eastAsia="Malgun Gothic" w:hAnsi="Arial"/>
                  <w:sz w:val="18"/>
                  <w:lang w:eastAsia="fr-FR"/>
                </w:rPr>
                <w:t>.</w:t>
              </w:r>
            </w:ins>
          </w:p>
        </w:tc>
      </w:tr>
      <w:tr w:rsidR="006B7DE7" w:rsidRPr="003F3BA6" w14:paraId="6FD275ED" w14:textId="77777777" w:rsidTr="003F3BA6">
        <w:trPr>
          <w:ins w:id="836" w:author="Thomas Stockhammer (24/11/25)" w:date="2024-11-25T11:20:00Z"/>
        </w:trPr>
        <w:tc>
          <w:tcPr>
            <w:tcW w:w="384" w:type="pct"/>
            <w:tcBorders>
              <w:top w:val="nil"/>
              <w:left w:val="single" w:sz="4" w:space="0" w:color="auto"/>
              <w:bottom w:val="single" w:sz="4" w:space="0" w:color="auto"/>
              <w:right w:val="single" w:sz="4" w:space="0" w:color="auto"/>
            </w:tcBorders>
          </w:tcPr>
          <w:p w14:paraId="6EBEDF2C" w14:textId="77777777" w:rsidR="006B7DE7" w:rsidRPr="003F3BA6" w:rsidRDefault="006B7DE7" w:rsidP="00D90E4E">
            <w:pPr>
              <w:spacing w:after="0"/>
              <w:rPr>
                <w:ins w:id="837"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2B849CB0" w14:textId="77777777" w:rsidR="006B7DE7" w:rsidRPr="003F3BA6" w:rsidRDefault="006B7DE7" w:rsidP="00D90E4E">
            <w:pPr>
              <w:spacing w:after="0"/>
              <w:rPr>
                <w:ins w:id="838" w:author="Thomas Stockhammer (24/11/25)" w:date="2024-11-25T11:20:00Z" w16du:dateUtc="2024-11-25T10:20:00Z"/>
                <w:rFonts w:ascii="Arial" w:eastAsia="Malgun Gothic" w:hAnsi="Arial"/>
                <w:sz w:val="18"/>
                <w:lang w:eastAsia="fr-FR"/>
              </w:rPr>
            </w:pPr>
            <w:proofErr w:type="spellStart"/>
            <w:ins w:id="839" w:author="Thomas Stockhammer (24/11/25)" w:date="2024-11-25T11:20:00Z" w16du:dateUtc="2024-11-25T10:20:00Z">
              <w:r w:rsidRPr="003F3BA6">
                <w:rPr>
                  <w:rFonts w:ascii="Arial" w:eastAsia="Malgun Gothic" w:hAnsi="Arial"/>
                  <w:sz w:val="18"/>
                  <w:lang w:eastAsia="fr-FR"/>
                </w:rPr>
                <w:t>QoE</w:t>
              </w:r>
              <w:proofErr w:type="spellEnd"/>
              <w:r w:rsidRPr="003F3BA6">
                <w:rPr>
                  <w:rFonts w:ascii="Arial" w:eastAsia="Malgun Gothic" w:hAnsi="Arial"/>
                  <w:sz w:val="18"/>
                  <w:lang w:eastAsia="fr-FR"/>
                </w:rPr>
                <w:t xml:space="preserve"> metrics</w:t>
              </w:r>
            </w:ins>
          </w:p>
        </w:tc>
        <w:tc>
          <w:tcPr>
            <w:tcW w:w="510" w:type="pct"/>
            <w:tcBorders>
              <w:top w:val="single" w:sz="4" w:space="0" w:color="auto"/>
              <w:left w:val="single" w:sz="4" w:space="0" w:color="auto"/>
              <w:bottom w:val="single" w:sz="4" w:space="0" w:color="auto"/>
              <w:right w:val="single" w:sz="4" w:space="0" w:color="auto"/>
            </w:tcBorders>
            <w:hideMark/>
          </w:tcPr>
          <w:p w14:paraId="197BCF9A" w14:textId="77777777" w:rsidR="006B7DE7" w:rsidRPr="003F3BA6" w:rsidRDefault="006B7DE7" w:rsidP="00D90E4E">
            <w:pPr>
              <w:keepNext/>
              <w:spacing w:after="0"/>
              <w:jc w:val="center"/>
              <w:rPr>
                <w:ins w:id="840" w:author="Thomas Stockhammer (24/11/25)" w:date="2024-11-25T11:20:00Z" w16du:dateUtc="2024-11-25T10:20:00Z"/>
                <w:rFonts w:ascii="Arial" w:eastAsia="Malgun Gothic" w:hAnsi="Arial"/>
                <w:sz w:val="18"/>
                <w:lang w:eastAsia="fr-FR"/>
              </w:rPr>
            </w:pPr>
            <w:ins w:id="841" w:author="Thomas Stockhammer (24/11/25)" w:date="2024-11-25T11:20:00Z" w16du:dateUtc="2024-11-25T10:20:00Z">
              <w:r w:rsidRPr="003F3BA6">
                <w:rPr>
                  <w:rFonts w:ascii="Arial" w:eastAsia="Malgun Gothic" w:hAnsi="Arial"/>
                  <w:sz w:val="18"/>
                  <w:lang w:eastAsia="fr-FR"/>
                </w:rPr>
                <w:t>8.4</w:t>
              </w:r>
            </w:ins>
          </w:p>
        </w:tc>
        <w:tc>
          <w:tcPr>
            <w:tcW w:w="1532" w:type="pct"/>
            <w:tcBorders>
              <w:top w:val="single" w:sz="4" w:space="0" w:color="auto"/>
              <w:left w:val="single" w:sz="4" w:space="0" w:color="auto"/>
              <w:bottom w:val="single" w:sz="4" w:space="0" w:color="auto"/>
              <w:right w:val="single" w:sz="4" w:space="0" w:color="auto"/>
            </w:tcBorders>
            <w:hideMark/>
          </w:tcPr>
          <w:p w14:paraId="3DD7FB3F" w14:textId="77777777" w:rsidR="006B7DE7" w:rsidRPr="003F3BA6" w:rsidRDefault="006B7DE7" w:rsidP="00D90E4E">
            <w:pPr>
              <w:spacing w:after="0"/>
              <w:rPr>
                <w:ins w:id="842" w:author="Thomas Stockhammer (24/11/25)" w:date="2024-11-25T11:20:00Z" w16du:dateUtc="2024-11-25T10:20:00Z"/>
                <w:rFonts w:ascii="Arial" w:eastAsia="Malgun Gothic" w:hAnsi="Arial"/>
                <w:sz w:val="18"/>
                <w:lang w:eastAsia="fr-FR"/>
              </w:rPr>
            </w:pPr>
            <w:ins w:id="843"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21CE717C" w14:textId="77777777" w:rsidR="006B7DE7" w:rsidRPr="003F3BA6" w:rsidRDefault="006B7DE7" w:rsidP="00D90E4E">
            <w:pPr>
              <w:spacing w:after="0"/>
              <w:rPr>
                <w:ins w:id="844" w:author="Thomas Stockhammer (24/11/25)" w:date="2024-11-25T11:20:00Z" w16du:dateUtc="2024-11-25T10:20:00Z"/>
                <w:rFonts w:ascii="Arial" w:eastAsia="Malgun Gothic" w:hAnsi="Arial"/>
                <w:sz w:val="18"/>
                <w:lang w:eastAsia="fr-FR"/>
              </w:rPr>
            </w:pPr>
            <w:ins w:id="845"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7E47479" w14:textId="6FA7CE03" w:rsidR="006B7DE7" w:rsidRPr="003F3BA6" w:rsidRDefault="006B7DE7" w:rsidP="00D90E4E">
            <w:pPr>
              <w:spacing w:after="0"/>
              <w:rPr>
                <w:ins w:id="846" w:author="Thomas Stockhammer (24/11/25)" w:date="2024-11-25T11:20:00Z" w16du:dateUtc="2024-11-25T10:20:00Z"/>
                <w:rFonts w:ascii="Arial" w:eastAsia="Malgun Gothic" w:hAnsi="Arial"/>
                <w:sz w:val="18"/>
                <w:lang w:eastAsia="fr-FR"/>
              </w:rPr>
            </w:pPr>
            <w:ins w:id="847"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48" w:author="Richard Bradbury" w:date="2024-11-26T00:48:00Z" w16du:dateUtc="2024-11-26T00:48:00Z">
              <w:r w:rsidR="00DB05AE">
                <w:rPr>
                  <w:rFonts w:ascii="Arial" w:eastAsia="Malgun Gothic" w:hAnsi="Arial"/>
                  <w:sz w:val="18"/>
                  <w:lang w:eastAsia="fr-FR"/>
                </w:rPr>
                <w:t>i</w:t>
              </w:r>
            </w:ins>
            <w:ins w:id="849" w:author="Thomas Stockhammer (24/11/25)" w:date="2024-11-25T11:20:00Z" w16du:dateUtc="2024-11-25T10:20:00Z">
              <w:r w:rsidRPr="003F3BA6">
                <w:rPr>
                  <w:rFonts w:ascii="Arial" w:eastAsia="Malgun Gothic" w:hAnsi="Arial"/>
                  <w:sz w:val="18"/>
                  <w:lang w:eastAsia="fr-FR"/>
                </w:rPr>
                <w:t>on, but an analysis of reporting for MBS is needed.</w:t>
              </w:r>
            </w:ins>
          </w:p>
          <w:p w14:paraId="6254F1F0" w14:textId="77777777" w:rsidR="006B7DE7" w:rsidRPr="003F3BA6" w:rsidRDefault="006B7DE7" w:rsidP="00D90E4E">
            <w:pPr>
              <w:spacing w:after="0"/>
              <w:rPr>
                <w:ins w:id="850" w:author="Thomas Stockhammer (24/11/25)" w:date="2024-11-25T11:20:00Z" w16du:dateUtc="2024-11-25T10:20:00Z"/>
                <w:rFonts w:ascii="Arial" w:eastAsia="Malgun Gothic" w:hAnsi="Arial"/>
                <w:sz w:val="18"/>
                <w:lang w:eastAsia="fr-FR"/>
              </w:rPr>
            </w:pPr>
            <w:ins w:id="851" w:author="Thomas Stockhammer (24/11/25)" w:date="2024-11-25T11:20:00Z" w16du:dateUtc="2024-11-25T10:20:00Z">
              <w:r w:rsidRPr="003F3BA6">
                <w:rPr>
                  <w:rFonts w:ascii="Arial" w:eastAsia="Malgun Gothic" w:hAnsi="Arial"/>
                  <w:sz w:val="18"/>
                  <w:lang w:eastAsia="fr-FR"/>
                </w:rPr>
                <w:t xml:space="preserve">Next steps: analyse reporting options for MBS in the 5G context. </w:t>
              </w:r>
            </w:ins>
          </w:p>
        </w:tc>
      </w:tr>
      <w:tr w:rsidR="006B7DE7" w:rsidRPr="003F3BA6" w14:paraId="695A2B65" w14:textId="77777777" w:rsidTr="003F3BA6">
        <w:trPr>
          <w:ins w:id="852"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7802FAF5" w14:textId="77777777" w:rsidR="006B7DE7" w:rsidRPr="003F3BA6" w:rsidRDefault="006B7DE7" w:rsidP="00D90E4E">
            <w:pPr>
              <w:keepNext/>
              <w:spacing w:after="0"/>
              <w:rPr>
                <w:ins w:id="853" w:author="Thomas Stockhammer (24/11/25)" w:date="2024-11-25T11:20:00Z" w16du:dateUtc="2024-11-25T10:20:00Z"/>
                <w:rFonts w:ascii="Arial" w:eastAsia="Malgun Gothic" w:hAnsi="Arial"/>
                <w:sz w:val="18"/>
                <w:lang w:eastAsia="fr-FR"/>
              </w:rPr>
            </w:pPr>
            <w:ins w:id="854" w:author="Thomas Stockhammer (24/11/25)" w:date="2024-11-25T11:20:00Z" w16du:dateUtc="2024-11-25T10:20:00Z">
              <w:r w:rsidRPr="003F3BA6">
                <w:rPr>
                  <w:rFonts w:ascii="Arial" w:eastAsia="Malgun Gothic" w:hAnsi="Arial"/>
                  <w:sz w:val="18"/>
                  <w:lang w:eastAsia="fr-FR"/>
                </w:rPr>
                <w:lastRenderedPageBreak/>
                <w:t>Streaming delivery</w:t>
              </w:r>
            </w:ins>
          </w:p>
        </w:tc>
        <w:tc>
          <w:tcPr>
            <w:tcW w:w="558" w:type="pct"/>
            <w:tcBorders>
              <w:top w:val="single" w:sz="4" w:space="0" w:color="auto"/>
              <w:left w:val="single" w:sz="4" w:space="0" w:color="auto"/>
              <w:bottom w:val="single" w:sz="4" w:space="0" w:color="auto"/>
              <w:right w:val="single" w:sz="4" w:space="0" w:color="auto"/>
            </w:tcBorders>
            <w:hideMark/>
          </w:tcPr>
          <w:p w14:paraId="25627E91" w14:textId="77777777" w:rsidR="006B7DE7" w:rsidRPr="003F3BA6" w:rsidRDefault="006B7DE7" w:rsidP="00D90E4E">
            <w:pPr>
              <w:keepNext/>
              <w:spacing w:after="0"/>
              <w:rPr>
                <w:ins w:id="855" w:author="Thomas Stockhammer (24/11/25)" w:date="2024-11-25T11:20:00Z" w16du:dateUtc="2024-11-25T10:20:00Z"/>
                <w:rFonts w:ascii="Arial" w:eastAsia="Malgun Gothic" w:hAnsi="Arial"/>
                <w:sz w:val="18"/>
                <w:lang w:eastAsia="fr-FR"/>
              </w:rPr>
            </w:pPr>
            <w:ins w:id="856" w:author="Thomas Stockhammer (24/11/25)" w:date="2024-11-25T11:20:00Z" w16du:dateUtc="2024-11-25T10:20:00Z">
              <w:r w:rsidRPr="003F3BA6">
                <w:rPr>
                  <w:rFonts w:ascii="Arial" w:eastAsia="Malgun Gothic" w:hAnsi="Arial"/>
                  <w:sz w:val="18"/>
                  <w:lang w:eastAsia="fr-FR"/>
                </w:rPr>
                <w:t xml:space="preserve">Basic protocol </w:t>
              </w:r>
            </w:ins>
          </w:p>
        </w:tc>
        <w:tc>
          <w:tcPr>
            <w:tcW w:w="510" w:type="pct"/>
            <w:tcBorders>
              <w:top w:val="single" w:sz="4" w:space="0" w:color="auto"/>
              <w:left w:val="single" w:sz="4" w:space="0" w:color="auto"/>
              <w:bottom w:val="single" w:sz="4" w:space="0" w:color="auto"/>
              <w:right w:val="single" w:sz="4" w:space="0" w:color="auto"/>
            </w:tcBorders>
            <w:hideMark/>
          </w:tcPr>
          <w:p w14:paraId="4E9E5A5D" w14:textId="77777777" w:rsidR="006B7DE7" w:rsidRPr="003F3BA6" w:rsidRDefault="006B7DE7" w:rsidP="00D90E4E">
            <w:pPr>
              <w:keepNext/>
              <w:spacing w:after="0"/>
              <w:jc w:val="center"/>
              <w:rPr>
                <w:ins w:id="857" w:author="Thomas Stockhammer (24/11/25)" w:date="2024-11-25T11:20:00Z" w16du:dateUtc="2024-11-25T10:20:00Z"/>
                <w:rFonts w:ascii="Arial" w:eastAsia="Malgun Gothic" w:hAnsi="Arial"/>
                <w:sz w:val="18"/>
                <w:lang w:eastAsia="fr-FR"/>
              </w:rPr>
            </w:pPr>
            <w:ins w:id="858" w:author="Thomas Stockhammer (24/11/25)" w:date="2024-11-25T11:20:00Z" w16du:dateUtc="2024-11-25T10:20:00Z">
              <w:r w:rsidRPr="003F3BA6">
                <w:rPr>
                  <w:rFonts w:ascii="Arial" w:eastAsia="Malgun Gothic" w:hAnsi="Arial"/>
                  <w:sz w:val="18"/>
                  <w:lang w:eastAsia="fr-FR"/>
                </w:rPr>
                <w:t>8.2</w:t>
              </w:r>
            </w:ins>
          </w:p>
        </w:tc>
        <w:tc>
          <w:tcPr>
            <w:tcW w:w="1532" w:type="pct"/>
            <w:tcBorders>
              <w:top w:val="single" w:sz="4" w:space="0" w:color="auto"/>
              <w:left w:val="single" w:sz="4" w:space="0" w:color="auto"/>
              <w:bottom w:val="single" w:sz="4" w:space="0" w:color="auto"/>
              <w:right w:val="single" w:sz="4" w:space="0" w:color="auto"/>
            </w:tcBorders>
            <w:hideMark/>
          </w:tcPr>
          <w:p w14:paraId="2BFD8BE3" w14:textId="77777777" w:rsidR="006B7DE7" w:rsidRPr="003F3BA6" w:rsidRDefault="006B7DE7" w:rsidP="00D90E4E">
            <w:pPr>
              <w:keepNext/>
              <w:spacing w:after="0"/>
              <w:rPr>
                <w:ins w:id="859" w:author="Thomas Stockhammer (24/11/25)" w:date="2024-11-25T11:20:00Z" w16du:dateUtc="2024-11-25T10:20:00Z"/>
                <w:rFonts w:ascii="Arial" w:eastAsia="Malgun Gothic" w:hAnsi="Arial"/>
                <w:sz w:val="18"/>
                <w:lang w:eastAsia="fr-FR"/>
              </w:rPr>
            </w:pPr>
            <w:ins w:id="860"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w:t>
              </w:r>
              <w:proofErr w:type="gramStart"/>
              <w:r w:rsidRPr="003F3BA6">
                <w:rPr>
                  <w:rFonts w:ascii="Arial" w:eastAsia="Malgun Gothic" w:hAnsi="Arial"/>
                  <w:sz w:val="18"/>
                  <w:lang w:eastAsia="fr-FR"/>
                </w:rPr>
                <w:t>26.517, but</w:t>
              </w:r>
              <w:proofErr w:type="gramEnd"/>
              <w:r w:rsidRPr="003F3BA6">
                <w:rPr>
                  <w:rFonts w:ascii="Arial" w:eastAsia="Malgun Gothic" w:hAnsi="Arial"/>
                  <w:sz w:val="18"/>
                  <w:lang w:eastAsia="fr-FR"/>
                </w:rPr>
                <w:t xml:space="preserve">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38EC3EBC" w14:textId="77777777" w:rsidR="006B7DE7" w:rsidRPr="003F3BA6" w:rsidRDefault="006B7DE7" w:rsidP="00D90E4E">
            <w:pPr>
              <w:keepNext/>
              <w:spacing w:after="0"/>
              <w:rPr>
                <w:ins w:id="861" w:author="Thomas Stockhammer (24/11/25)" w:date="2024-11-25T11:20:00Z" w16du:dateUtc="2024-11-25T10:20:00Z"/>
                <w:rFonts w:ascii="Arial" w:eastAsia="Malgun Gothic" w:hAnsi="Arial"/>
                <w:sz w:val="18"/>
                <w:lang w:eastAsia="fr-FR"/>
              </w:rPr>
            </w:pPr>
            <w:ins w:id="862" w:author="Thomas Stockhammer (24/11/25)" w:date="2024-11-25T11:20:00Z" w16du:dateUtc="2024-11-25T10:20:00Z">
              <w:r w:rsidRPr="003F3BA6">
                <w:rPr>
                  <w:rFonts w:ascii="Arial" w:eastAsia="Malgun Gothic" w:hAnsi="Arial"/>
                  <w:sz w:val="18"/>
                  <w:lang w:eastAsia="fr-FR"/>
                </w:rPr>
                <w:t>Gaps: None identified</w:t>
              </w:r>
            </w:ins>
          </w:p>
          <w:p w14:paraId="5A2F7FC5" w14:textId="77777777" w:rsidR="006B7DE7" w:rsidRPr="003F3BA6" w:rsidRDefault="006B7DE7" w:rsidP="00D90E4E">
            <w:pPr>
              <w:keepNext/>
              <w:spacing w:after="0"/>
              <w:rPr>
                <w:ins w:id="863" w:author="Thomas Stockhammer (24/11/25)" w:date="2024-11-25T11:20:00Z" w16du:dateUtc="2024-11-25T10:20:00Z"/>
                <w:rFonts w:ascii="Arial" w:eastAsia="Malgun Gothic" w:hAnsi="Arial"/>
                <w:sz w:val="18"/>
                <w:lang w:eastAsia="fr-FR"/>
              </w:rPr>
            </w:pPr>
            <w:ins w:id="864" w:author="Thomas Stockhammer (24/11/25)" w:date="2024-11-25T11:20:00Z" w16du:dateUtc="2024-11-25T10:20:00Z">
              <w:r w:rsidRPr="003F3BA6">
                <w:rPr>
                  <w:rFonts w:ascii="Arial" w:eastAsia="Malgun Gothic" w:hAnsi="Arial"/>
                  <w:sz w:val="18"/>
                  <w:lang w:eastAsia="fr-FR"/>
                </w:rPr>
                <w:t xml:space="preserve">Comment: more details on RTP based delivery may be </w:t>
              </w:r>
              <w:proofErr w:type="gramStart"/>
              <w:r w:rsidRPr="003F3BA6">
                <w:rPr>
                  <w:rFonts w:ascii="Arial" w:eastAsia="Malgun Gothic" w:hAnsi="Arial"/>
                  <w:sz w:val="18"/>
                  <w:lang w:eastAsia="fr-FR"/>
                </w:rPr>
                <w:t>checked, but</w:t>
              </w:r>
              <w:proofErr w:type="gramEnd"/>
              <w:r w:rsidRPr="003F3BA6">
                <w:rPr>
                  <w:rFonts w:ascii="Arial" w:eastAsia="Malgun Gothic" w:hAnsi="Arial"/>
                  <w:sz w:val="18"/>
                  <w:lang w:eastAsia="fr-FR"/>
                </w:rPr>
                <w:t xml:space="preserve"> are only considered as potential optimizations.</w:t>
              </w:r>
            </w:ins>
          </w:p>
          <w:p w14:paraId="6B45A1B9" w14:textId="77777777" w:rsidR="006B7DE7" w:rsidRPr="003F3BA6" w:rsidRDefault="006B7DE7" w:rsidP="00D90E4E">
            <w:pPr>
              <w:keepNext/>
              <w:spacing w:after="0"/>
              <w:rPr>
                <w:ins w:id="865" w:author="Thomas Stockhammer (24/11/25)" w:date="2024-11-25T11:20:00Z" w16du:dateUtc="2024-11-25T10:20:00Z"/>
                <w:rFonts w:ascii="Arial" w:eastAsia="Malgun Gothic" w:hAnsi="Arial"/>
                <w:sz w:val="18"/>
                <w:lang w:eastAsia="fr-FR"/>
              </w:rPr>
            </w:pPr>
            <w:ins w:id="866" w:author="Thomas Stockhammer (24/11/25)" w:date="2024-11-25T11:20:00Z" w16du:dateUtc="2024-11-25T10:20:00Z">
              <w:r w:rsidRPr="003F3BA6">
                <w:rPr>
                  <w:rFonts w:ascii="Arial" w:eastAsia="Malgun Gothic" w:hAnsi="Arial"/>
                  <w:sz w:val="18"/>
                  <w:lang w:eastAsia="fr-FR"/>
                </w:rPr>
                <w:t>Next steps: Nothing for now.</w:t>
              </w:r>
            </w:ins>
          </w:p>
        </w:tc>
      </w:tr>
      <w:tr w:rsidR="006B7DE7" w:rsidRPr="003F3BA6" w14:paraId="787977B2" w14:textId="77777777" w:rsidTr="003F3BA6">
        <w:trPr>
          <w:ins w:id="867" w:author="Thomas Stockhammer (24/11/25)" w:date="2024-11-25T11:20:00Z"/>
        </w:trPr>
        <w:tc>
          <w:tcPr>
            <w:tcW w:w="384" w:type="pct"/>
            <w:tcBorders>
              <w:top w:val="nil"/>
              <w:left w:val="single" w:sz="4" w:space="0" w:color="auto"/>
              <w:bottom w:val="nil"/>
              <w:right w:val="single" w:sz="4" w:space="0" w:color="auto"/>
            </w:tcBorders>
          </w:tcPr>
          <w:p w14:paraId="433F9ED4" w14:textId="77777777" w:rsidR="006B7DE7" w:rsidRPr="003F3BA6" w:rsidRDefault="006B7DE7" w:rsidP="00D90E4E">
            <w:pPr>
              <w:keepNext/>
              <w:spacing w:after="0"/>
              <w:rPr>
                <w:ins w:id="868"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ABCFC62" w14:textId="77777777" w:rsidR="006B7DE7" w:rsidRPr="003F3BA6" w:rsidRDefault="006B7DE7" w:rsidP="00D90E4E">
            <w:pPr>
              <w:keepNext/>
              <w:spacing w:after="0"/>
              <w:rPr>
                <w:ins w:id="869" w:author="Thomas Stockhammer (24/11/25)" w:date="2024-11-25T11:20:00Z" w16du:dateUtc="2024-11-25T10:20:00Z"/>
                <w:rFonts w:ascii="Arial" w:eastAsia="Malgun Gothic" w:hAnsi="Arial"/>
                <w:sz w:val="18"/>
                <w:lang w:eastAsia="fr-FR"/>
              </w:rPr>
            </w:pPr>
            <w:proofErr w:type="spellStart"/>
            <w:ins w:id="870" w:author="Thomas Stockhammer (24/11/25)" w:date="2024-11-25T11:20:00Z" w16du:dateUtc="2024-11-25T10:20:00Z">
              <w:r w:rsidRPr="003F3BA6">
                <w:rPr>
                  <w:rFonts w:ascii="Arial" w:eastAsia="Malgun Gothic" w:hAnsi="Arial"/>
                  <w:sz w:val="18"/>
                  <w:lang w:eastAsia="fr-FR"/>
                </w:rPr>
                <w:t>QoE</w:t>
              </w:r>
              <w:proofErr w:type="spellEnd"/>
              <w:r w:rsidRPr="003F3BA6">
                <w:rPr>
                  <w:rFonts w:ascii="Arial" w:eastAsia="Malgun Gothic" w:hAnsi="Arial"/>
                  <w:sz w:val="18"/>
                  <w:lang w:eastAsia="fr-FR"/>
                </w:rPr>
                <w:t xml:space="preserve"> metrics</w:t>
              </w:r>
            </w:ins>
          </w:p>
        </w:tc>
        <w:tc>
          <w:tcPr>
            <w:tcW w:w="510" w:type="pct"/>
            <w:tcBorders>
              <w:top w:val="single" w:sz="4" w:space="0" w:color="auto"/>
              <w:left w:val="single" w:sz="4" w:space="0" w:color="auto"/>
              <w:bottom w:val="single" w:sz="4" w:space="0" w:color="auto"/>
              <w:right w:val="single" w:sz="4" w:space="0" w:color="auto"/>
            </w:tcBorders>
            <w:hideMark/>
          </w:tcPr>
          <w:p w14:paraId="3F2B45D8" w14:textId="77777777" w:rsidR="006B7DE7" w:rsidRPr="003F3BA6" w:rsidRDefault="006B7DE7" w:rsidP="00D90E4E">
            <w:pPr>
              <w:keepNext/>
              <w:spacing w:after="0"/>
              <w:jc w:val="center"/>
              <w:rPr>
                <w:ins w:id="871" w:author="Thomas Stockhammer (24/11/25)" w:date="2024-11-25T11:20:00Z" w16du:dateUtc="2024-11-25T10:20:00Z"/>
                <w:rFonts w:ascii="Arial" w:eastAsia="Malgun Gothic" w:hAnsi="Arial"/>
                <w:sz w:val="18"/>
                <w:lang w:eastAsia="fr-FR"/>
              </w:rPr>
            </w:pPr>
            <w:ins w:id="872" w:author="Thomas Stockhammer (24/11/25)" w:date="2024-11-25T11:20:00Z" w16du:dateUtc="2024-11-25T10:20:00Z">
              <w:r w:rsidRPr="003F3BA6">
                <w:rPr>
                  <w:rFonts w:ascii="Arial" w:eastAsia="Malgun Gothic" w:hAnsi="Arial"/>
                  <w:sz w:val="18"/>
                  <w:lang w:eastAsia="fr-FR"/>
                </w:rPr>
                <w:t>8.3, 8.4</w:t>
              </w:r>
            </w:ins>
          </w:p>
        </w:tc>
        <w:tc>
          <w:tcPr>
            <w:tcW w:w="1532" w:type="pct"/>
            <w:tcBorders>
              <w:top w:val="single" w:sz="4" w:space="0" w:color="auto"/>
              <w:left w:val="single" w:sz="4" w:space="0" w:color="auto"/>
              <w:bottom w:val="single" w:sz="4" w:space="0" w:color="auto"/>
              <w:right w:val="single" w:sz="4" w:space="0" w:color="auto"/>
            </w:tcBorders>
            <w:hideMark/>
          </w:tcPr>
          <w:p w14:paraId="7A234E40" w14:textId="77777777" w:rsidR="006B7DE7" w:rsidRPr="003F3BA6" w:rsidRDefault="006B7DE7" w:rsidP="00D90E4E">
            <w:pPr>
              <w:keepNext/>
              <w:spacing w:after="0"/>
              <w:rPr>
                <w:ins w:id="873" w:author="Thomas Stockhammer (24/11/25)" w:date="2024-11-25T11:20:00Z" w16du:dateUtc="2024-11-25T10:20:00Z"/>
                <w:rFonts w:ascii="Arial" w:eastAsia="Malgun Gothic" w:hAnsi="Arial"/>
                <w:sz w:val="18"/>
                <w:lang w:eastAsia="fr-FR"/>
              </w:rPr>
            </w:pPr>
            <w:ins w:id="874"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77DE4D6" w14:textId="77777777" w:rsidR="006B7DE7" w:rsidRPr="003F3BA6" w:rsidRDefault="006B7DE7" w:rsidP="00D90E4E">
            <w:pPr>
              <w:keepNext/>
              <w:spacing w:after="0"/>
              <w:rPr>
                <w:ins w:id="875" w:author="Thomas Stockhammer (24/11/25)" w:date="2024-11-25T11:20:00Z" w16du:dateUtc="2024-11-25T10:20:00Z"/>
                <w:rFonts w:ascii="Arial" w:eastAsia="Malgun Gothic" w:hAnsi="Arial"/>
                <w:sz w:val="18"/>
                <w:lang w:eastAsia="fr-FR"/>
              </w:rPr>
            </w:pPr>
            <w:ins w:id="876"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73C0BBAF" w14:textId="7B8D34EA" w:rsidR="006B7DE7" w:rsidRPr="003F3BA6" w:rsidRDefault="006B7DE7" w:rsidP="00D90E4E">
            <w:pPr>
              <w:keepNext/>
              <w:spacing w:after="0"/>
              <w:rPr>
                <w:ins w:id="877" w:author="Thomas Stockhammer (24/11/25)" w:date="2024-11-25T11:20:00Z" w16du:dateUtc="2024-11-25T10:20:00Z"/>
                <w:rFonts w:ascii="Arial" w:eastAsia="Malgun Gothic" w:hAnsi="Arial"/>
                <w:sz w:val="18"/>
                <w:lang w:eastAsia="fr-FR"/>
              </w:rPr>
            </w:pPr>
            <w:ins w:id="878"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879" w:author="Richard Bradbury" w:date="2024-11-26T00:49:00Z" w16du:dateUtc="2024-11-26T00:49:00Z">
              <w:r w:rsidR="00DB05AE">
                <w:rPr>
                  <w:rFonts w:ascii="Arial" w:eastAsia="Malgun Gothic" w:hAnsi="Arial"/>
                  <w:sz w:val="18"/>
                  <w:lang w:eastAsia="fr-FR"/>
                </w:rPr>
                <w:t>i</w:t>
              </w:r>
            </w:ins>
            <w:ins w:id="880" w:author="Thomas Stockhammer (24/11/25)" w:date="2024-11-25T11:20:00Z" w16du:dateUtc="2024-11-25T10:20:00Z">
              <w:r w:rsidRPr="003F3BA6">
                <w:rPr>
                  <w:rFonts w:ascii="Arial" w:eastAsia="Malgun Gothic" w:hAnsi="Arial"/>
                  <w:sz w:val="18"/>
                  <w:lang w:eastAsia="fr-FR"/>
                </w:rPr>
                <w:t>on, but an analysis of reporting for MBS is needed.</w:t>
              </w:r>
            </w:ins>
          </w:p>
          <w:p w14:paraId="43ED0F87" w14:textId="07E8EC3D" w:rsidR="006B7DE7" w:rsidRPr="003F3BA6" w:rsidRDefault="006B7DE7" w:rsidP="00D90E4E">
            <w:pPr>
              <w:keepNext/>
              <w:spacing w:after="0"/>
              <w:rPr>
                <w:ins w:id="881" w:author="Thomas Stockhammer (24/11/25)" w:date="2024-11-25T11:20:00Z" w16du:dateUtc="2024-11-25T10:20:00Z"/>
                <w:rFonts w:ascii="Arial" w:eastAsia="Malgun Gothic" w:hAnsi="Arial"/>
                <w:sz w:val="18"/>
                <w:lang w:eastAsia="fr-FR"/>
              </w:rPr>
            </w:pPr>
            <w:ins w:id="882" w:author="Thomas Stockhammer (24/11/25)" w:date="2024-11-25T11:20:00Z" w16du:dateUtc="2024-11-25T10:20:00Z">
              <w:r w:rsidRPr="003F3BA6">
                <w:rPr>
                  <w:rFonts w:ascii="Arial" w:eastAsia="Malgun Gothic" w:hAnsi="Arial"/>
                  <w:sz w:val="18"/>
                  <w:lang w:eastAsia="fr-FR"/>
                </w:rPr>
                <w:t xml:space="preserve">Next steps: </w:t>
              </w:r>
            </w:ins>
            <w:ins w:id="883" w:author="Richard Bradbury" w:date="2024-11-26T00:50:00Z" w16du:dateUtc="2024-11-26T00:50:00Z">
              <w:r w:rsidR="00DB05AE">
                <w:rPr>
                  <w:rFonts w:ascii="Arial" w:eastAsia="Malgun Gothic" w:hAnsi="Arial"/>
                  <w:sz w:val="18"/>
                  <w:lang w:eastAsia="fr-FR"/>
                </w:rPr>
                <w:t>A</w:t>
              </w:r>
            </w:ins>
            <w:ins w:id="884"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885" w:author="Richard Bradbury" w:date="2024-11-26T00:49:00Z" w16du:dateUtc="2024-11-26T00:49:00Z">
              <w:r w:rsidR="00DB05AE">
                <w:rPr>
                  <w:rFonts w:ascii="Arial" w:eastAsia="Malgun Gothic" w:hAnsi="Arial"/>
                  <w:sz w:val="18"/>
                  <w:lang w:eastAsia="fr-FR"/>
                </w:rPr>
                <w:t>3.4</w:t>
              </w:r>
            </w:ins>
            <w:ins w:id="886" w:author="Thomas Stockhammer (24/11/25)" w:date="2024-11-25T11:20:00Z" w16du:dateUtc="2024-11-25T10:20:00Z">
              <w:r w:rsidRPr="003F3BA6">
                <w:rPr>
                  <w:rFonts w:ascii="Arial" w:eastAsia="Malgun Gothic" w:hAnsi="Arial"/>
                  <w:sz w:val="18"/>
                  <w:lang w:eastAsia="fr-FR"/>
                </w:rPr>
                <w:t>.</w:t>
              </w:r>
            </w:ins>
          </w:p>
        </w:tc>
      </w:tr>
      <w:tr w:rsidR="006B7DE7" w:rsidRPr="003F3BA6" w14:paraId="12455A91" w14:textId="77777777" w:rsidTr="003F3BA6">
        <w:trPr>
          <w:ins w:id="887" w:author="Thomas Stockhammer (24/11/25)" w:date="2024-11-25T11:20:00Z"/>
        </w:trPr>
        <w:tc>
          <w:tcPr>
            <w:tcW w:w="384" w:type="pct"/>
            <w:tcBorders>
              <w:top w:val="nil"/>
              <w:left w:val="single" w:sz="4" w:space="0" w:color="auto"/>
              <w:bottom w:val="nil"/>
              <w:right w:val="single" w:sz="4" w:space="0" w:color="auto"/>
            </w:tcBorders>
          </w:tcPr>
          <w:p w14:paraId="66F1D6B5" w14:textId="77777777" w:rsidR="006B7DE7" w:rsidRPr="003F3BA6" w:rsidRDefault="006B7DE7" w:rsidP="00D90E4E">
            <w:pPr>
              <w:keepNext/>
              <w:spacing w:after="0"/>
              <w:rPr>
                <w:ins w:id="888"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6C6BF15" w14:textId="77777777" w:rsidR="006B7DE7" w:rsidRPr="003F3BA6" w:rsidRDefault="006B7DE7" w:rsidP="00D90E4E">
            <w:pPr>
              <w:keepNext/>
              <w:spacing w:after="0"/>
              <w:rPr>
                <w:ins w:id="889" w:author="Thomas Stockhammer (24/11/25)" w:date="2024-11-25T11:20:00Z" w16du:dateUtc="2024-11-25T10:20:00Z"/>
                <w:rFonts w:ascii="Arial" w:eastAsia="Malgun Gothic" w:hAnsi="Arial"/>
                <w:sz w:val="18"/>
                <w:lang w:eastAsia="fr-FR"/>
              </w:rPr>
            </w:pPr>
            <w:ins w:id="890" w:author="Thomas Stockhammer (24/11/25)" w:date="2024-11-25T11:20:00Z" w16du:dateUtc="2024-11-25T10:20:00Z">
              <w:r w:rsidRPr="003F3BA6">
                <w:rPr>
                  <w:rFonts w:ascii="Arial" w:eastAsia="Malgun Gothic" w:hAnsi="Arial"/>
                  <w:sz w:val="18"/>
                  <w:lang w:eastAsia="fr-FR"/>
                </w:rPr>
                <w:t>Unicast</w:t>
              </w:r>
            </w:ins>
          </w:p>
        </w:tc>
        <w:tc>
          <w:tcPr>
            <w:tcW w:w="510" w:type="pct"/>
            <w:tcBorders>
              <w:top w:val="single" w:sz="4" w:space="0" w:color="auto"/>
              <w:left w:val="single" w:sz="4" w:space="0" w:color="auto"/>
              <w:bottom w:val="single" w:sz="4" w:space="0" w:color="auto"/>
              <w:right w:val="single" w:sz="4" w:space="0" w:color="auto"/>
            </w:tcBorders>
            <w:hideMark/>
          </w:tcPr>
          <w:p w14:paraId="719D86F5" w14:textId="77777777" w:rsidR="006B7DE7" w:rsidRPr="003F3BA6" w:rsidRDefault="006B7DE7" w:rsidP="00D90E4E">
            <w:pPr>
              <w:keepNext/>
              <w:spacing w:after="0"/>
              <w:jc w:val="center"/>
              <w:rPr>
                <w:ins w:id="891" w:author="Thomas Stockhammer (24/11/25)" w:date="2024-11-25T11:20:00Z" w16du:dateUtc="2024-11-25T10:20:00Z"/>
                <w:rFonts w:ascii="Arial" w:eastAsia="Malgun Gothic" w:hAnsi="Arial"/>
                <w:sz w:val="18"/>
                <w:lang w:eastAsia="fr-FR"/>
              </w:rPr>
            </w:pPr>
            <w:ins w:id="892" w:author="Thomas Stockhammer (24/11/25)" w:date="2024-11-25T11:20:00Z" w16du:dateUtc="2024-11-25T10:20:00Z">
              <w:r w:rsidRPr="003F3BA6">
                <w:rPr>
                  <w:rFonts w:ascii="Arial" w:eastAsia="Malgun Gothic" w:hAnsi="Arial"/>
                  <w:sz w:val="18"/>
                  <w:lang w:eastAsia="fr-FR"/>
                </w:rPr>
                <w:t>8.5</w:t>
              </w:r>
            </w:ins>
          </w:p>
        </w:tc>
        <w:tc>
          <w:tcPr>
            <w:tcW w:w="1532" w:type="pct"/>
            <w:tcBorders>
              <w:top w:val="single" w:sz="4" w:space="0" w:color="auto"/>
              <w:left w:val="single" w:sz="4" w:space="0" w:color="auto"/>
              <w:bottom w:val="single" w:sz="4" w:space="0" w:color="auto"/>
              <w:right w:val="single" w:sz="4" w:space="0" w:color="auto"/>
            </w:tcBorders>
            <w:hideMark/>
          </w:tcPr>
          <w:p w14:paraId="434F4849" w14:textId="77777777" w:rsidR="006B7DE7" w:rsidRPr="003F3BA6" w:rsidRDefault="006B7DE7" w:rsidP="00D90E4E">
            <w:pPr>
              <w:keepNext/>
              <w:spacing w:after="0"/>
              <w:rPr>
                <w:ins w:id="893" w:author="Thomas Stockhammer (24/11/25)" w:date="2024-11-25T11:20:00Z" w16du:dateUtc="2024-11-25T10:20:00Z"/>
                <w:rFonts w:ascii="Arial" w:eastAsia="Malgun Gothic" w:hAnsi="Arial"/>
                <w:sz w:val="18"/>
                <w:lang w:eastAsia="fr-FR"/>
              </w:rPr>
            </w:pPr>
            <w:ins w:id="894"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394E5EB" w14:textId="77777777" w:rsidR="006B7DE7" w:rsidRPr="003F3BA6" w:rsidRDefault="006B7DE7" w:rsidP="00D90E4E">
            <w:pPr>
              <w:keepNext/>
              <w:spacing w:after="0"/>
              <w:rPr>
                <w:ins w:id="895" w:author="Thomas Stockhammer (24/11/25)" w:date="2024-11-25T11:20:00Z" w16du:dateUtc="2024-11-25T10:20:00Z"/>
                <w:rFonts w:ascii="Arial" w:eastAsia="Malgun Gothic" w:hAnsi="Arial"/>
                <w:sz w:val="18"/>
                <w:lang w:eastAsia="fr-FR"/>
              </w:rPr>
            </w:pPr>
            <w:ins w:id="896" w:author="Thomas Stockhammer (24/11/25)" w:date="2024-11-25T11:20:00Z" w16du:dateUtc="2024-11-25T10:20:00Z">
              <w:r w:rsidRPr="003F3BA6">
                <w:rPr>
                  <w:rFonts w:ascii="Arial" w:eastAsia="Malgun Gothic" w:hAnsi="Arial"/>
                  <w:sz w:val="18"/>
                  <w:lang w:eastAsia="fr-FR"/>
                </w:rPr>
                <w:t>Not considered relevant for MBS User Services.</w:t>
              </w:r>
            </w:ins>
          </w:p>
        </w:tc>
      </w:tr>
      <w:tr w:rsidR="006B7DE7" w:rsidRPr="003F3BA6" w14:paraId="69C851B7" w14:textId="77777777" w:rsidTr="003F3BA6">
        <w:trPr>
          <w:ins w:id="897" w:author="Thomas Stockhammer (24/11/25)" w:date="2024-11-25T11:20:00Z"/>
        </w:trPr>
        <w:tc>
          <w:tcPr>
            <w:tcW w:w="384" w:type="pct"/>
            <w:tcBorders>
              <w:top w:val="nil"/>
              <w:left w:val="single" w:sz="4" w:space="0" w:color="auto"/>
              <w:bottom w:val="nil"/>
              <w:right w:val="single" w:sz="4" w:space="0" w:color="auto"/>
            </w:tcBorders>
          </w:tcPr>
          <w:p w14:paraId="09B01943" w14:textId="77777777" w:rsidR="006B7DE7" w:rsidRPr="003F3BA6" w:rsidRDefault="006B7DE7" w:rsidP="00D90E4E">
            <w:pPr>
              <w:keepNext/>
              <w:spacing w:after="0"/>
              <w:rPr>
                <w:ins w:id="898"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3C5D5BD" w14:textId="77777777" w:rsidR="006B7DE7" w:rsidRPr="003F3BA6" w:rsidRDefault="006B7DE7" w:rsidP="00D90E4E">
            <w:pPr>
              <w:keepNext/>
              <w:spacing w:after="0"/>
              <w:rPr>
                <w:ins w:id="899" w:author="Thomas Stockhammer (24/11/25)" w:date="2024-11-25T11:20:00Z" w16du:dateUtc="2024-11-25T10:20:00Z"/>
                <w:rFonts w:ascii="Arial" w:eastAsia="Malgun Gothic" w:hAnsi="Arial"/>
                <w:sz w:val="18"/>
                <w:lang w:eastAsia="fr-FR"/>
              </w:rPr>
            </w:pPr>
            <w:ins w:id="900" w:author="Thomas Stockhammer (24/11/25)" w:date="2024-11-25T11:20:00Z" w16du:dateUtc="2024-11-25T10:20:00Z">
              <w:r w:rsidRPr="003F3BA6">
                <w:rPr>
                  <w:rFonts w:ascii="Arial" w:eastAsia="Malgun Gothic" w:hAnsi="Arial"/>
                  <w:sz w:val="18"/>
                  <w:lang w:eastAsia="fr-FR"/>
                </w:rPr>
                <w:t>Group Communi</w:t>
              </w:r>
              <w:r w:rsidRPr="003F3BA6">
                <w:rPr>
                  <w:rFonts w:ascii="Arial" w:eastAsia="Malgun Gothic" w:hAnsi="Arial"/>
                  <w:sz w:val="18"/>
                  <w:lang w:eastAsia="fr-FR"/>
                </w:rPr>
                <w:softHyphen/>
                <w:t>cation delivery</w:t>
              </w:r>
            </w:ins>
          </w:p>
        </w:tc>
        <w:tc>
          <w:tcPr>
            <w:tcW w:w="510" w:type="pct"/>
            <w:tcBorders>
              <w:top w:val="single" w:sz="4" w:space="0" w:color="auto"/>
              <w:left w:val="single" w:sz="4" w:space="0" w:color="auto"/>
              <w:bottom w:val="single" w:sz="4" w:space="0" w:color="auto"/>
              <w:right w:val="single" w:sz="4" w:space="0" w:color="auto"/>
            </w:tcBorders>
            <w:hideMark/>
          </w:tcPr>
          <w:p w14:paraId="17A5888F" w14:textId="77777777" w:rsidR="006B7DE7" w:rsidRPr="003F3BA6" w:rsidRDefault="006B7DE7" w:rsidP="00D90E4E">
            <w:pPr>
              <w:keepNext/>
              <w:spacing w:after="0"/>
              <w:jc w:val="center"/>
              <w:rPr>
                <w:ins w:id="901" w:author="Thomas Stockhammer (24/11/25)" w:date="2024-11-25T11:20:00Z" w16du:dateUtc="2024-11-25T10:20:00Z"/>
                <w:rFonts w:ascii="Arial" w:eastAsia="Malgun Gothic" w:hAnsi="Arial"/>
                <w:sz w:val="18"/>
                <w:lang w:eastAsia="fr-FR"/>
              </w:rPr>
            </w:pPr>
            <w:ins w:id="902" w:author="Thomas Stockhammer (24/11/25)" w:date="2024-11-25T11:20:00Z" w16du:dateUtc="2024-11-25T10:20:00Z">
              <w:r w:rsidRPr="003F3BA6">
                <w:rPr>
                  <w:rFonts w:ascii="Arial" w:eastAsia="Malgun Gothic" w:hAnsi="Arial"/>
                  <w:sz w:val="18"/>
                  <w:lang w:eastAsia="fr-FR"/>
                </w:rPr>
                <w:t>8A</w:t>
              </w:r>
            </w:ins>
          </w:p>
        </w:tc>
        <w:tc>
          <w:tcPr>
            <w:tcW w:w="1532" w:type="pct"/>
            <w:tcBorders>
              <w:top w:val="single" w:sz="4" w:space="0" w:color="auto"/>
              <w:left w:val="single" w:sz="4" w:space="0" w:color="auto"/>
              <w:bottom w:val="single" w:sz="4" w:space="0" w:color="auto"/>
              <w:right w:val="single" w:sz="4" w:space="0" w:color="auto"/>
            </w:tcBorders>
            <w:hideMark/>
          </w:tcPr>
          <w:p w14:paraId="447481B5" w14:textId="77777777" w:rsidR="006B7DE7" w:rsidRPr="003F3BA6" w:rsidRDefault="006B7DE7" w:rsidP="00D90E4E">
            <w:pPr>
              <w:keepNext/>
              <w:spacing w:after="0"/>
              <w:rPr>
                <w:ins w:id="903" w:author="Thomas Stockhammer (24/11/25)" w:date="2024-11-25T11:20:00Z" w16du:dateUtc="2024-11-25T10:20:00Z"/>
                <w:rFonts w:ascii="Arial" w:eastAsia="Malgun Gothic" w:hAnsi="Arial"/>
                <w:sz w:val="18"/>
                <w:lang w:eastAsia="fr-FR"/>
              </w:rPr>
            </w:pPr>
            <w:ins w:id="904"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w:t>
              </w:r>
              <w:proofErr w:type="gramStart"/>
              <w:r w:rsidRPr="003F3BA6">
                <w:rPr>
                  <w:rFonts w:ascii="Arial" w:eastAsia="Malgun Gothic" w:hAnsi="Arial"/>
                  <w:sz w:val="18"/>
                  <w:lang w:eastAsia="fr-FR"/>
                </w:rPr>
                <w:t>26.517, but</w:t>
              </w:r>
              <w:proofErr w:type="gramEnd"/>
              <w:r w:rsidRPr="003F3BA6">
                <w:rPr>
                  <w:rFonts w:ascii="Arial" w:eastAsia="Malgun Gothic" w:hAnsi="Arial"/>
                  <w:sz w:val="18"/>
                  <w:lang w:eastAsia="fr-FR"/>
                </w:rPr>
                <w:t xml:space="preserve">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44A0D997" w14:textId="77777777" w:rsidR="006B7DE7" w:rsidRPr="003F3BA6" w:rsidRDefault="006B7DE7" w:rsidP="00D90E4E">
            <w:pPr>
              <w:keepNext/>
              <w:spacing w:after="0"/>
              <w:rPr>
                <w:ins w:id="905" w:author="Thomas Stockhammer (24/11/25)" w:date="2024-11-25T11:20:00Z" w16du:dateUtc="2024-11-25T10:20:00Z"/>
                <w:rFonts w:ascii="Arial" w:eastAsia="Malgun Gothic" w:hAnsi="Arial"/>
                <w:sz w:val="18"/>
                <w:lang w:eastAsia="fr-FR"/>
              </w:rPr>
            </w:pPr>
            <w:ins w:id="906"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7BCDB4CC" w14:textId="77777777" w:rsidTr="003F3BA6">
        <w:trPr>
          <w:ins w:id="907" w:author="Thomas Stockhammer (24/11/25)" w:date="2024-11-25T11:20:00Z"/>
        </w:trPr>
        <w:tc>
          <w:tcPr>
            <w:tcW w:w="384" w:type="pct"/>
            <w:tcBorders>
              <w:top w:val="nil"/>
              <w:left w:val="single" w:sz="4" w:space="0" w:color="auto"/>
              <w:bottom w:val="nil"/>
              <w:right w:val="single" w:sz="4" w:space="0" w:color="auto"/>
            </w:tcBorders>
          </w:tcPr>
          <w:p w14:paraId="44F3CDD8" w14:textId="77777777" w:rsidR="006B7DE7" w:rsidRPr="003F3BA6" w:rsidRDefault="006B7DE7" w:rsidP="00D90E4E">
            <w:pPr>
              <w:keepNext/>
              <w:spacing w:after="0"/>
              <w:rPr>
                <w:ins w:id="908"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582CB4AE" w14:textId="77777777" w:rsidR="006B7DE7" w:rsidRPr="003F3BA6" w:rsidRDefault="006B7DE7" w:rsidP="00D90E4E">
            <w:pPr>
              <w:keepNext/>
              <w:spacing w:after="0"/>
              <w:rPr>
                <w:ins w:id="909" w:author="Thomas Stockhammer (24/11/25)" w:date="2024-11-25T11:20:00Z" w16du:dateUtc="2024-11-25T10:20:00Z"/>
                <w:rFonts w:ascii="Arial" w:eastAsia="Malgun Gothic" w:hAnsi="Arial"/>
                <w:sz w:val="18"/>
                <w:lang w:eastAsia="fr-FR"/>
              </w:rPr>
            </w:pPr>
            <w:ins w:id="910" w:author="Thomas Stockhammer (24/11/25)" w:date="2024-11-25T11:20:00Z" w16du:dateUtc="2024-11-25T10:20:00Z">
              <w:r w:rsidRPr="003F3BA6">
                <w:rPr>
                  <w:rFonts w:ascii="Arial" w:eastAsia="Malgun Gothic" w:hAnsi="Arial"/>
                  <w:sz w:val="18"/>
                  <w:lang w:eastAsia="fr-FR"/>
                </w:rPr>
                <w:t>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461C4F8D" w14:textId="77777777" w:rsidR="006B7DE7" w:rsidRPr="003F3BA6" w:rsidRDefault="006B7DE7" w:rsidP="00D90E4E">
            <w:pPr>
              <w:keepNext/>
              <w:spacing w:after="0"/>
              <w:jc w:val="center"/>
              <w:rPr>
                <w:ins w:id="911" w:author="Thomas Stockhammer (24/11/25)" w:date="2024-11-25T11:20:00Z" w16du:dateUtc="2024-11-25T10:20:00Z"/>
                <w:rFonts w:ascii="Arial" w:eastAsia="Malgun Gothic" w:hAnsi="Arial"/>
                <w:sz w:val="18"/>
                <w:lang w:eastAsia="fr-FR"/>
              </w:rPr>
            </w:pPr>
            <w:ins w:id="912" w:author="Thomas Stockhammer (24/11/25)" w:date="2024-11-25T11:20:00Z" w16du:dateUtc="2024-11-25T10:20:00Z">
              <w:r w:rsidRPr="003F3BA6">
                <w:rPr>
                  <w:rFonts w:ascii="Arial" w:eastAsia="Malgun Gothic" w:hAnsi="Arial"/>
                  <w:sz w:val="18"/>
                  <w:lang w:eastAsia="fr-FR"/>
                </w:rPr>
                <w:t>8B</w:t>
              </w:r>
            </w:ins>
          </w:p>
        </w:tc>
        <w:tc>
          <w:tcPr>
            <w:tcW w:w="1532" w:type="pct"/>
            <w:tcBorders>
              <w:top w:val="single" w:sz="4" w:space="0" w:color="auto"/>
              <w:left w:val="single" w:sz="4" w:space="0" w:color="auto"/>
              <w:bottom w:val="single" w:sz="4" w:space="0" w:color="auto"/>
              <w:right w:val="single" w:sz="4" w:space="0" w:color="auto"/>
            </w:tcBorders>
            <w:hideMark/>
          </w:tcPr>
          <w:p w14:paraId="4724B3FB" w14:textId="77777777" w:rsidR="006B7DE7" w:rsidRPr="003F3BA6" w:rsidRDefault="006B7DE7" w:rsidP="00D90E4E">
            <w:pPr>
              <w:keepNext/>
              <w:spacing w:after="0"/>
              <w:rPr>
                <w:ins w:id="913" w:author="Thomas Stockhammer (24/11/25)" w:date="2024-11-25T11:20:00Z" w16du:dateUtc="2024-11-25T10:20:00Z"/>
                <w:rFonts w:ascii="Arial" w:eastAsia="Malgun Gothic" w:hAnsi="Arial"/>
                <w:sz w:val="18"/>
                <w:lang w:eastAsia="fr-FR"/>
              </w:rPr>
            </w:pPr>
            <w:ins w:id="914"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w:t>
              </w:r>
              <w:proofErr w:type="gramStart"/>
              <w:r w:rsidRPr="003F3BA6">
                <w:rPr>
                  <w:rFonts w:ascii="Arial" w:eastAsia="Malgun Gothic" w:hAnsi="Arial"/>
                  <w:sz w:val="18"/>
                  <w:lang w:eastAsia="fr-FR"/>
                </w:rPr>
                <w:t>26.517, but</w:t>
              </w:r>
              <w:proofErr w:type="gramEnd"/>
              <w:r w:rsidRPr="003F3BA6">
                <w:rPr>
                  <w:rFonts w:ascii="Arial" w:eastAsia="Malgun Gothic" w:hAnsi="Arial"/>
                  <w:sz w:val="18"/>
                  <w:lang w:eastAsia="fr-FR"/>
                </w:rPr>
                <w:t xml:space="preserve"> covered in clause 7.2 of TS 26.517 as part of the packet distribution method.</w:t>
              </w:r>
            </w:ins>
          </w:p>
        </w:tc>
        <w:tc>
          <w:tcPr>
            <w:tcW w:w="2016" w:type="pct"/>
            <w:tcBorders>
              <w:top w:val="single" w:sz="4" w:space="0" w:color="auto"/>
              <w:left w:val="single" w:sz="4" w:space="0" w:color="auto"/>
              <w:bottom w:val="single" w:sz="4" w:space="0" w:color="auto"/>
              <w:right w:val="single" w:sz="4" w:space="0" w:color="auto"/>
            </w:tcBorders>
            <w:hideMark/>
          </w:tcPr>
          <w:p w14:paraId="66198344" w14:textId="77777777" w:rsidR="006B7DE7" w:rsidRPr="003F3BA6" w:rsidRDefault="006B7DE7" w:rsidP="00D90E4E">
            <w:pPr>
              <w:keepNext/>
              <w:spacing w:after="0"/>
              <w:rPr>
                <w:ins w:id="915" w:author="Thomas Stockhammer (24/11/25)" w:date="2024-11-25T11:20:00Z" w16du:dateUtc="2024-11-25T10:20:00Z"/>
                <w:rFonts w:ascii="Arial" w:eastAsia="Malgun Gothic" w:hAnsi="Arial"/>
                <w:sz w:val="18"/>
                <w:lang w:eastAsia="fr-FR"/>
              </w:rPr>
            </w:pPr>
            <w:ins w:id="916"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1DD57DE3" w14:textId="77777777" w:rsidTr="003F3BA6">
        <w:trPr>
          <w:ins w:id="917" w:author="Thomas Stockhammer (24/11/25)" w:date="2024-11-25T11:20:00Z"/>
        </w:trPr>
        <w:tc>
          <w:tcPr>
            <w:tcW w:w="384" w:type="pct"/>
            <w:tcBorders>
              <w:top w:val="nil"/>
              <w:left w:val="single" w:sz="4" w:space="0" w:color="auto"/>
              <w:bottom w:val="single" w:sz="4" w:space="0" w:color="auto"/>
              <w:right w:val="single" w:sz="4" w:space="0" w:color="auto"/>
            </w:tcBorders>
          </w:tcPr>
          <w:p w14:paraId="1D9DE1EF" w14:textId="77777777" w:rsidR="006B7DE7" w:rsidRPr="003F3BA6" w:rsidRDefault="006B7DE7" w:rsidP="00D90E4E">
            <w:pPr>
              <w:spacing w:after="0"/>
              <w:rPr>
                <w:ins w:id="918"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CF14FFC" w14:textId="77777777" w:rsidR="006B7DE7" w:rsidRPr="003F3BA6" w:rsidRDefault="006B7DE7" w:rsidP="00D90E4E">
            <w:pPr>
              <w:spacing w:after="0"/>
              <w:rPr>
                <w:ins w:id="919" w:author="Thomas Stockhammer (24/11/25)" w:date="2024-11-25T11:20:00Z" w16du:dateUtc="2024-11-25T10:20:00Z"/>
                <w:rFonts w:ascii="Arial" w:eastAsia="Malgun Gothic" w:hAnsi="Arial"/>
                <w:sz w:val="18"/>
                <w:lang w:eastAsia="fr-FR"/>
              </w:rPr>
            </w:pPr>
            <w:ins w:id="920" w:author="Thomas Stockhammer (24/11/25)" w:date="2024-11-25T11:20:00Z" w16du:dateUtc="2024-11-25T10:20:00Z">
              <w:r w:rsidRPr="003F3BA6">
                <w:rPr>
                  <w:rFonts w:ascii="Arial" w:eastAsia="Malgun Gothic" w:hAnsi="Arial"/>
                  <w:sz w:val="18"/>
                  <w:lang w:eastAsia="fr-FR"/>
                </w:rPr>
                <w:t>Key management</w:t>
              </w:r>
            </w:ins>
          </w:p>
        </w:tc>
        <w:tc>
          <w:tcPr>
            <w:tcW w:w="510" w:type="pct"/>
            <w:tcBorders>
              <w:top w:val="single" w:sz="4" w:space="0" w:color="auto"/>
              <w:left w:val="single" w:sz="4" w:space="0" w:color="auto"/>
              <w:bottom w:val="single" w:sz="4" w:space="0" w:color="auto"/>
              <w:right w:val="single" w:sz="4" w:space="0" w:color="auto"/>
            </w:tcBorders>
            <w:hideMark/>
          </w:tcPr>
          <w:p w14:paraId="60965F4C" w14:textId="77777777" w:rsidR="006B7DE7" w:rsidRPr="003F3BA6" w:rsidRDefault="006B7DE7" w:rsidP="00D90E4E">
            <w:pPr>
              <w:spacing w:after="0"/>
              <w:jc w:val="center"/>
              <w:rPr>
                <w:ins w:id="921" w:author="Thomas Stockhammer (24/11/25)" w:date="2024-11-25T11:20:00Z" w16du:dateUtc="2024-11-25T10:20:00Z"/>
                <w:rFonts w:ascii="Arial" w:eastAsia="Malgun Gothic" w:hAnsi="Arial"/>
                <w:sz w:val="18"/>
                <w:lang w:eastAsia="fr-FR"/>
              </w:rPr>
            </w:pPr>
            <w:ins w:id="922" w:author="Thomas Stockhammer (24/11/25)" w:date="2024-11-25T11:20:00Z" w16du:dateUtc="2024-11-25T10:20:00Z">
              <w:r w:rsidRPr="003F3BA6">
                <w:rPr>
                  <w:rFonts w:ascii="Arial" w:eastAsia="Malgun Gothic" w:hAnsi="Arial"/>
                  <w:sz w:val="18"/>
                  <w:lang w:eastAsia="fr-FR"/>
                </w:rPr>
                <w:t>4.4.2</w:t>
              </w:r>
            </w:ins>
          </w:p>
        </w:tc>
        <w:tc>
          <w:tcPr>
            <w:tcW w:w="1532" w:type="pct"/>
            <w:tcBorders>
              <w:top w:val="single" w:sz="4" w:space="0" w:color="auto"/>
              <w:left w:val="single" w:sz="4" w:space="0" w:color="auto"/>
              <w:bottom w:val="single" w:sz="4" w:space="0" w:color="auto"/>
              <w:right w:val="single" w:sz="4" w:space="0" w:color="auto"/>
            </w:tcBorders>
            <w:hideMark/>
          </w:tcPr>
          <w:p w14:paraId="03D2BDE8" w14:textId="77777777" w:rsidR="006B7DE7" w:rsidRPr="003F3BA6" w:rsidRDefault="006B7DE7" w:rsidP="00D90E4E">
            <w:pPr>
              <w:spacing w:after="0"/>
              <w:rPr>
                <w:ins w:id="923" w:author="Thomas Stockhammer (24/11/25)" w:date="2024-11-25T11:20:00Z" w16du:dateUtc="2024-11-25T10:20:00Z"/>
                <w:rFonts w:ascii="Arial" w:eastAsia="Malgun Gothic" w:hAnsi="Arial"/>
                <w:sz w:val="18"/>
                <w:lang w:eastAsia="fr-FR"/>
              </w:rPr>
            </w:pPr>
            <w:ins w:id="924" w:author="Thomas Stockhammer (24/11/25)" w:date="2024-11-25T11:20:00Z" w16du:dateUtc="2024-11-25T10:20:00Z">
              <w:r w:rsidRPr="003F3BA6">
                <w:rPr>
                  <w:rFonts w:ascii="Arial" w:eastAsia="Malgun Gothic" w:hAnsi="Arial"/>
                  <w:sz w:val="18"/>
                  <w:lang w:eastAsia="fr-FR"/>
                </w:rPr>
                <w:t>Supported in clause 5.2.10 of TS 26.517.</w:t>
              </w:r>
            </w:ins>
          </w:p>
        </w:tc>
        <w:tc>
          <w:tcPr>
            <w:tcW w:w="2016" w:type="pct"/>
            <w:tcBorders>
              <w:top w:val="single" w:sz="4" w:space="0" w:color="auto"/>
              <w:left w:val="single" w:sz="4" w:space="0" w:color="auto"/>
              <w:bottom w:val="single" w:sz="4" w:space="0" w:color="auto"/>
              <w:right w:val="single" w:sz="4" w:space="0" w:color="auto"/>
            </w:tcBorders>
            <w:hideMark/>
          </w:tcPr>
          <w:p w14:paraId="46CC11D9" w14:textId="77777777" w:rsidR="006B7DE7" w:rsidRPr="003F3BA6" w:rsidRDefault="006B7DE7" w:rsidP="00D90E4E">
            <w:pPr>
              <w:spacing w:after="0"/>
              <w:rPr>
                <w:ins w:id="925" w:author="Thomas Stockhammer (24/11/25)" w:date="2024-11-25T11:20:00Z" w16du:dateUtc="2024-11-25T10:20:00Z"/>
                <w:rFonts w:ascii="Arial" w:eastAsia="Malgun Gothic" w:hAnsi="Arial"/>
                <w:sz w:val="18"/>
                <w:lang w:eastAsia="fr-FR"/>
              </w:rPr>
            </w:pPr>
            <w:ins w:id="926"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409B4F9F" w14:textId="77777777" w:rsidTr="003F3BA6">
        <w:trPr>
          <w:ins w:id="927" w:author="Thomas Stockhammer (24/11/25)" w:date="2024-11-25T11:20:00Z"/>
        </w:trPr>
        <w:tc>
          <w:tcPr>
            <w:tcW w:w="384" w:type="pct"/>
            <w:vMerge w:val="restart"/>
            <w:tcBorders>
              <w:top w:val="single" w:sz="4" w:space="0" w:color="auto"/>
              <w:left w:val="single" w:sz="4" w:space="0" w:color="auto"/>
              <w:bottom w:val="nil"/>
              <w:right w:val="single" w:sz="4" w:space="0" w:color="auto"/>
            </w:tcBorders>
            <w:hideMark/>
          </w:tcPr>
          <w:p w14:paraId="224B2EF4" w14:textId="77777777" w:rsidR="006B7DE7" w:rsidRPr="003F3BA6" w:rsidRDefault="006B7DE7" w:rsidP="00D90E4E">
            <w:pPr>
              <w:keepNext/>
              <w:spacing w:after="0"/>
              <w:rPr>
                <w:ins w:id="928" w:author="Thomas Stockhammer (24/11/25)" w:date="2024-11-25T11:20:00Z" w16du:dateUtc="2024-11-25T10:20:00Z"/>
                <w:rFonts w:ascii="Arial" w:eastAsia="Malgun Gothic" w:hAnsi="Arial"/>
                <w:sz w:val="18"/>
                <w:lang w:eastAsia="fr-FR"/>
              </w:rPr>
            </w:pPr>
            <w:ins w:id="929" w:author="Thomas Stockhammer (24/11/25)" w:date="2024-11-25T11:20:00Z" w16du:dateUtc="2024-11-25T10:20:00Z">
              <w:r w:rsidRPr="003F3BA6">
                <w:rPr>
                  <w:rFonts w:ascii="Arial" w:eastAsia="Malgun Gothic" w:hAnsi="Arial"/>
                  <w:sz w:val="18"/>
                  <w:lang w:eastAsia="fr-FR"/>
                </w:rPr>
                <w:t>Associated delivery functions</w:t>
              </w:r>
            </w:ins>
          </w:p>
        </w:tc>
        <w:tc>
          <w:tcPr>
            <w:tcW w:w="558" w:type="pct"/>
            <w:tcBorders>
              <w:top w:val="single" w:sz="4" w:space="0" w:color="auto"/>
              <w:left w:val="single" w:sz="4" w:space="0" w:color="auto"/>
              <w:bottom w:val="single" w:sz="4" w:space="0" w:color="auto"/>
              <w:right w:val="single" w:sz="4" w:space="0" w:color="auto"/>
            </w:tcBorders>
            <w:hideMark/>
          </w:tcPr>
          <w:p w14:paraId="3955170A" w14:textId="77777777" w:rsidR="006B7DE7" w:rsidRPr="003F3BA6" w:rsidRDefault="006B7DE7" w:rsidP="00D90E4E">
            <w:pPr>
              <w:keepNext/>
              <w:spacing w:after="0"/>
              <w:rPr>
                <w:ins w:id="930" w:author="Thomas Stockhammer (24/11/25)" w:date="2024-11-25T11:20:00Z" w16du:dateUtc="2024-11-25T10:20:00Z"/>
                <w:rFonts w:ascii="Arial" w:eastAsia="Malgun Gothic" w:hAnsi="Arial"/>
                <w:sz w:val="18"/>
                <w:lang w:eastAsia="fr-FR"/>
              </w:rPr>
            </w:pPr>
            <w:ins w:id="931" w:author="Thomas Stockhammer (24/11/25)" w:date="2024-11-25T11:20:00Z" w16du:dateUtc="2024-11-25T10:20:00Z">
              <w:r w:rsidRPr="003F3BA6">
                <w:rPr>
                  <w:rFonts w:ascii="Arial" w:eastAsia="Malgun Gothic" w:hAnsi="Arial"/>
                  <w:sz w:val="18"/>
                  <w:lang w:eastAsia="fr-FR"/>
                </w:rPr>
                <w:t>File repair</w:t>
              </w:r>
            </w:ins>
          </w:p>
        </w:tc>
        <w:tc>
          <w:tcPr>
            <w:tcW w:w="510" w:type="pct"/>
            <w:tcBorders>
              <w:top w:val="single" w:sz="4" w:space="0" w:color="auto"/>
              <w:left w:val="single" w:sz="4" w:space="0" w:color="auto"/>
              <w:bottom w:val="single" w:sz="4" w:space="0" w:color="auto"/>
              <w:right w:val="single" w:sz="4" w:space="0" w:color="auto"/>
            </w:tcBorders>
            <w:hideMark/>
          </w:tcPr>
          <w:p w14:paraId="1061B0A7" w14:textId="77777777" w:rsidR="006B7DE7" w:rsidRPr="003F3BA6" w:rsidRDefault="006B7DE7" w:rsidP="00D90E4E">
            <w:pPr>
              <w:keepNext/>
              <w:spacing w:after="0"/>
              <w:jc w:val="center"/>
              <w:rPr>
                <w:ins w:id="932" w:author="Thomas Stockhammer (24/11/25)" w:date="2024-11-25T11:20:00Z" w16du:dateUtc="2024-11-25T10:20:00Z"/>
                <w:rFonts w:ascii="Arial" w:eastAsia="Malgun Gothic" w:hAnsi="Arial"/>
                <w:sz w:val="18"/>
                <w:lang w:eastAsia="fr-FR"/>
              </w:rPr>
            </w:pPr>
            <w:ins w:id="933" w:author="Thomas Stockhammer (24/11/25)" w:date="2024-11-25T11:20:00Z" w16du:dateUtc="2024-11-25T10:20:00Z">
              <w:r w:rsidRPr="003F3BA6">
                <w:rPr>
                  <w:rFonts w:ascii="Arial" w:eastAsia="Malgun Gothic" w:hAnsi="Arial"/>
                  <w:sz w:val="18"/>
                  <w:lang w:eastAsia="fr-FR"/>
                </w:rPr>
                <w:t>9.3</w:t>
              </w:r>
            </w:ins>
          </w:p>
        </w:tc>
        <w:tc>
          <w:tcPr>
            <w:tcW w:w="1532" w:type="pct"/>
            <w:tcBorders>
              <w:top w:val="single" w:sz="4" w:space="0" w:color="auto"/>
              <w:left w:val="single" w:sz="4" w:space="0" w:color="auto"/>
              <w:bottom w:val="single" w:sz="4" w:space="0" w:color="auto"/>
              <w:right w:val="single" w:sz="4" w:space="0" w:color="auto"/>
            </w:tcBorders>
            <w:hideMark/>
          </w:tcPr>
          <w:p w14:paraId="0EC2BE3A" w14:textId="77777777" w:rsidR="006B7DE7" w:rsidRPr="003F3BA6" w:rsidRDefault="006B7DE7" w:rsidP="00D90E4E">
            <w:pPr>
              <w:keepNext/>
              <w:spacing w:after="0"/>
              <w:rPr>
                <w:ins w:id="934" w:author="Thomas Stockhammer (24/11/25)" w:date="2024-11-25T11:20:00Z" w16du:dateUtc="2024-11-25T10:20:00Z"/>
                <w:rFonts w:ascii="Arial" w:eastAsia="Malgun Gothic" w:hAnsi="Arial"/>
                <w:sz w:val="18"/>
                <w:lang w:eastAsia="fr-FR"/>
              </w:rPr>
            </w:pPr>
            <w:ins w:id="935" w:author="Thomas Stockhammer (24/11/25)" w:date="2024-11-25T11:20:00Z" w16du:dateUtc="2024-11-25T10:20:00Z">
              <w:r w:rsidRPr="003F3BA6">
                <w:rPr>
                  <w:rFonts w:ascii="Arial" w:hAnsi="Arial"/>
                  <w:sz w:val="18"/>
                  <w:lang w:eastAsia="fr-FR"/>
                </w:rPr>
                <w:t>Post-session Object Repair mechanism for FLUTE as specified in clause 6.2.4 of TS 26.517.</w:t>
              </w:r>
            </w:ins>
          </w:p>
        </w:tc>
        <w:tc>
          <w:tcPr>
            <w:tcW w:w="2016" w:type="pct"/>
            <w:tcBorders>
              <w:top w:val="single" w:sz="4" w:space="0" w:color="auto"/>
              <w:left w:val="single" w:sz="4" w:space="0" w:color="auto"/>
              <w:bottom w:val="single" w:sz="4" w:space="0" w:color="auto"/>
              <w:right w:val="single" w:sz="4" w:space="0" w:color="auto"/>
            </w:tcBorders>
            <w:hideMark/>
          </w:tcPr>
          <w:p w14:paraId="60087C74" w14:textId="77777777" w:rsidR="006B7DE7" w:rsidRPr="003F3BA6" w:rsidRDefault="006B7DE7" w:rsidP="00D90E4E">
            <w:pPr>
              <w:keepNext/>
              <w:spacing w:after="0"/>
              <w:rPr>
                <w:ins w:id="936" w:author="Thomas Stockhammer (24/11/25)" w:date="2024-11-25T11:20:00Z" w16du:dateUtc="2024-11-25T10:20:00Z"/>
                <w:rFonts w:ascii="Arial" w:eastAsia="Malgun Gothic" w:hAnsi="Arial"/>
                <w:sz w:val="18"/>
                <w:lang w:eastAsia="fr-FR"/>
              </w:rPr>
            </w:pPr>
            <w:ins w:id="937"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3827D8F5" w14:textId="77777777" w:rsidTr="003F3BA6">
        <w:trPr>
          <w:ins w:id="938" w:author="Thomas Stockhammer (24/11/25)" w:date="2024-11-25T11:20:00Z"/>
        </w:trPr>
        <w:tc>
          <w:tcPr>
            <w:tcW w:w="0" w:type="auto"/>
            <w:vMerge/>
            <w:tcBorders>
              <w:top w:val="single" w:sz="4" w:space="0" w:color="auto"/>
              <w:left w:val="single" w:sz="4" w:space="0" w:color="auto"/>
              <w:bottom w:val="nil"/>
              <w:right w:val="single" w:sz="4" w:space="0" w:color="auto"/>
            </w:tcBorders>
            <w:vAlign w:val="center"/>
            <w:hideMark/>
          </w:tcPr>
          <w:p w14:paraId="214A6CAB" w14:textId="77777777" w:rsidR="006B7DE7" w:rsidRPr="003F3BA6" w:rsidRDefault="006B7DE7" w:rsidP="00D90E4E">
            <w:pPr>
              <w:spacing w:after="0"/>
              <w:rPr>
                <w:ins w:id="939"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3F3790CC" w14:textId="77777777" w:rsidR="006B7DE7" w:rsidRPr="003F3BA6" w:rsidRDefault="006B7DE7" w:rsidP="00D90E4E">
            <w:pPr>
              <w:keepNext/>
              <w:spacing w:after="0"/>
              <w:rPr>
                <w:ins w:id="940" w:author="Thomas Stockhammer (24/11/25)" w:date="2024-11-25T11:20:00Z" w16du:dateUtc="2024-11-25T10:20:00Z"/>
                <w:rFonts w:ascii="Arial" w:eastAsia="Malgun Gothic" w:hAnsi="Arial"/>
                <w:sz w:val="18"/>
                <w:lang w:eastAsia="fr-FR"/>
              </w:rPr>
            </w:pPr>
            <w:ins w:id="941" w:author="Thomas Stockhammer (24/11/25)" w:date="2024-11-25T11:20:00Z" w16du:dateUtc="2024-11-25T10:20:00Z">
              <w:r w:rsidRPr="003F3BA6">
                <w:rPr>
                  <w:rFonts w:ascii="Arial" w:eastAsia="Malgun Gothic" w:hAnsi="Arial"/>
                  <w:sz w:val="18"/>
                  <w:lang w:eastAsia="fr-FR"/>
                </w:rPr>
                <w:t>Reception reporting</w:t>
              </w:r>
            </w:ins>
          </w:p>
        </w:tc>
        <w:tc>
          <w:tcPr>
            <w:tcW w:w="510" w:type="pct"/>
            <w:tcBorders>
              <w:top w:val="single" w:sz="4" w:space="0" w:color="auto"/>
              <w:left w:val="single" w:sz="4" w:space="0" w:color="auto"/>
              <w:bottom w:val="single" w:sz="4" w:space="0" w:color="auto"/>
              <w:right w:val="single" w:sz="4" w:space="0" w:color="auto"/>
            </w:tcBorders>
            <w:hideMark/>
          </w:tcPr>
          <w:p w14:paraId="51BAB02F" w14:textId="77777777" w:rsidR="006B7DE7" w:rsidRPr="003F3BA6" w:rsidRDefault="006B7DE7" w:rsidP="00D90E4E">
            <w:pPr>
              <w:keepNext/>
              <w:spacing w:after="0"/>
              <w:jc w:val="center"/>
              <w:rPr>
                <w:ins w:id="942" w:author="Thomas Stockhammer (24/11/25)" w:date="2024-11-25T11:20:00Z" w16du:dateUtc="2024-11-25T10:20:00Z"/>
                <w:rFonts w:ascii="Arial" w:eastAsia="Malgun Gothic" w:hAnsi="Arial"/>
                <w:sz w:val="18"/>
                <w:lang w:eastAsia="fr-FR"/>
              </w:rPr>
            </w:pPr>
            <w:ins w:id="943" w:author="Thomas Stockhammer (24/11/25)" w:date="2024-11-25T11:20:00Z" w16du:dateUtc="2024-11-25T10:20:00Z">
              <w:r w:rsidRPr="003F3BA6">
                <w:rPr>
                  <w:rFonts w:ascii="Arial" w:eastAsia="Malgun Gothic" w:hAnsi="Arial"/>
                  <w:sz w:val="18"/>
                  <w:lang w:eastAsia="fr-FR"/>
                </w:rPr>
                <w:t>9.4</w:t>
              </w:r>
            </w:ins>
          </w:p>
        </w:tc>
        <w:tc>
          <w:tcPr>
            <w:tcW w:w="1532" w:type="pct"/>
            <w:tcBorders>
              <w:top w:val="single" w:sz="4" w:space="0" w:color="auto"/>
              <w:left w:val="single" w:sz="4" w:space="0" w:color="auto"/>
              <w:bottom w:val="single" w:sz="4" w:space="0" w:color="auto"/>
              <w:right w:val="single" w:sz="4" w:space="0" w:color="auto"/>
            </w:tcBorders>
            <w:hideMark/>
          </w:tcPr>
          <w:p w14:paraId="0205DF42" w14:textId="77777777" w:rsidR="006B7DE7" w:rsidRPr="003F3BA6" w:rsidRDefault="006B7DE7" w:rsidP="00D90E4E">
            <w:pPr>
              <w:keepNext/>
              <w:spacing w:after="0"/>
              <w:rPr>
                <w:ins w:id="944" w:author="Thomas Stockhammer (24/11/25)" w:date="2024-11-25T11:20:00Z" w16du:dateUtc="2024-11-25T10:20:00Z"/>
                <w:rFonts w:ascii="Arial" w:eastAsia="Malgun Gothic" w:hAnsi="Arial"/>
                <w:sz w:val="18"/>
                <w:lang w:eastAsia="fr-FR"/>
              </w:rPr>
            </w:pPr>
            <w:ins w:id="945"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365294D5" w14:textId="77777777" w:rsidR="006B7DE7" w:rsidRPr="003F3BA6" w:rsidRDefault="006B7DE7" w:rsidP="00D90E4E">
            <w:pPr>
              <w:keepNext/>
              <w:spacing w:after="0"/>
              <w:rPr>
                <w:ins w:id="946" w:author="Thomas Stockhammer (24/11/25)" w:date="2024-11-25T11:20:00Z" w16du:dateUtc="2024-11-25T10:20:00Z"/>
                <w:rFonts w:ascii="Arial" w:eastAsia="Malgun Gothic" w:hAnsi="Arial"/>
                <w:sz w:val="18"/>
                <w:lang w:eastAsia="fr-FR"/>
              </w:rPr>
            </w:pPr>
            <w:ins w:id="947"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19248F84" w14:textId="0091BB3E" w:rsidR="006B7DE7" w:rsidRPr="003F3BA6" w:rsidRDefault="006B7DE7" w:rsidP="00D90E4E">
            <w:pPr>
              <w:keepNext/>
              <w:spacing w:after="0"/>
              <w:rPr>
                <w:ins w:id="948" w:author="Thomas Stockhammer (24/11/25)" w:date="2024-11-25T11:20:00Z" w16du:dateUtc="2024-11-25T10:20:00Z"/>
                <w:rFonts w:ascii="Arial" w:eastAsia="Malgun Gothic" w:hAnsi="Arial"/>
                <w:sz w:val="18"/>
                <w:lang w:eastAsia="fr-FR"/>
              </w:rPr>
            </w:pPr>
            <w:ins w:id="949"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50" w:author="Richard Bradbury" w:date="2024-11-26T00:48:00Z" w16du:dateUtc="2024-11-26T00:48:00Z">
              <w:r w:rsidR="00DB05AE">
                <w:rPr>
                  <w:rFonts w:ascii="Arial" w:eastAsia="Malgun Gothic" w:hAnsi="Arial"/>
                  <w:sz w:val="18"/>
                  <w:lang w:eastAsia="fr-FR"/>
                </w:rPr>
                <w:t>i</w:t>
              </w:r>
            </w:ins>
            <w:ins w:id="951" w:author="Thomas Stockhammer (24/11/25)" w:date="2024-11-25T11:20:00Z" w16du:dateUtc="2024-11-25T10:20:00Z">
              <w:r w:rsidRPr="003F3BA6">
                <w:rPr>
                  <w:rFonts w:ascii="Arial" w:eastAsia="Malgun Gothic" w:hAnsi="Arial"/>
                  <w:sz w:val="18"/>
                  <w:lang w:eastAsia="fr-FR"/>
                </w:rPr>
                <w:t>on, but an analysis of reporting for MBS is needed.</w:t>
              </w:r>
            </w:ins>
          </w:p>
          <w:p w14:paraId="2AA28728" w14:textId="7E8B6BA9" w:rsidR="006B7DE7" w:rsidRPr="003F3BA6" w:rsidRDefault="006B7DE7" w:rsidP="00D90E4E">
            <w:pPr>
              <w:keepNext/>
              <w:spacing w:after="0"/>
              <w:rPr>
                <w:ins w:id="952" w:author="Thomas Stockhammer (24/11/25)" w:date="2024-11-25T11:20:00Z" w16du:dateUtc="2024-11-25T10:20:00Z"/>
                <w:rFonts w:ascii="Arial" w:eastAsia="Malgun Gothic" w:hAnsi="Arial"/>
                <w:sz w:val="18"/>
                <w:lang w:eastAsia="fr-FR"/>
              </w:rPr>
            </w:pPr>
            <w:ins w:id="953" w:author="Thomas Stockhammer (24/11/25)" w:date="2024-11-25T11:20:00Z" w16du:dateUtc="2024-11-25T10:20:00Z">
              <w:r w:rsidRPr="003F3BA6">
                <w:rPr>
                  <w:rFonts w:ascii="Arial" w:eastAsia="Malgun Gothic" w:hAnsi="Arial"/>
                  <w:sz w:val="18"/>
                  <w:lang w:eastAsia="fr-FR"/>
                </w:rPr>
                <w:t xml:space="preserve">Next steps: </w:t>
              </w:r>
            </w:ins>
            <w:ins w:id="954" w:author="Richard Bradbury" w:date="2024-11-26T00:50:00Z" w16du:dateUtc="2024-11-26T00:50:00Z">
              <w:r w:rsidR="00DB05AE">
                <w:rPr>
                  <w:rFonts w:ascii="Arial" w:eastAsia="Malgun Gothic" w:hAnsi="Arial"/>
                  <w:sz w:val="18"/>
                  <w:lang w:eastAsia="fr-FR"/>
                </w:rPr>
                <w:t>A</w:t>
              </w:r>
            </w:ins>
            <w:ins w:id="955"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56" w:author="Richard Bradbury" w:date="2024-11-26T00:49:00Z" w16du:dateUtc="2024-11-26T00:49:00Z">
              <w:r w:rsidR="00DB05AE">
                <w:rPr>
                  <w:rFonts w:ascii="Arial" w:eastAsia="Malgun Gothic" w:hAnsi="Arial"/>
                  <w:sz w:val="18"/>
                  <w:lang w:eastAsia="fr-FR"/>
                </w:rPr>
                <w:t>3.4</w:t>
              </w:r>
            </w:ins>
            <w:ins w:id="957" w:author="Thomas Stockhammer (24/11/25)" w:date="2024-11-25T11:20:00Z" w16du:dateUtc="2024-11-25T10:20:00Z">
              <w:r w:rsidRPr="003F3BA6">
                <w:rPr>
                  <w:rFonts w:ascii="Arial" w:eastAsia="Malgun Gothic" w:hAnsi="Arial"/>
                  <w:sz w:val="18"/>
                  <w:lang w:eastAsia="fr-FR"/>
                </w:rPr>
                <w:t>.</w:t>
              </w:r>
            </w:ins>
          </w:p>
        </w:tc>
      </w:tr>
      <w:tr w:rsidR="006B7DE7" w:rsidRPr="003F3BA6" w14:paraId="2D89563D" w14:textId="77777777" w:rsidTr="003F3BA6">
        <w:trPr>
          <w:ins w:id="958" w:author="Thomas Stockhammer (24/11/25)" w:date="2024-11-25T11:20:00Z"/>
        </w:trPr>
        <w:tc>
          <w:tcPr>
            <w:tcW w:w="384" w:type="pct"/>
            <w:tcBorders>
              <w:top w:val="nil"/>
              <w:left w:val="single" w:sz="4" w:space="0" w:color="auto"/>
              <w:bottom w:val="nil"/>
              <w:right w:val="single" w:sz="4" w:space="0" w:color="auto"/>
            </w:tcBorders>
          </w:tcPr>
          <w:p w14:paraId="6BBAF728" w14:textId="77777777" w:rsidR="006B7DE7" w:rsidRPr="003F3BA6" w:rsidRDefault="006B7DE7" w:rsidP="00D90E4E">
            <w:pPr>
              <w:keepNext/>
              <w:spacing w:after="0"/>
              <w:rPr>
                <w:ins w:id="959"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7EA8B6A8" w14:textId="77777777" w:rsidR="006B7DE7" w:rsidRPr="003F3BA6" w:rsidRDefault="006B7DE7" w:rsidP="00D90E4E">
            <w:pPr>
              <w:keepNext/>
              <w:spacing w:after="0"/>
              <w:rPr>
                <w:ins w:id="960" w:author="Thomas Stockhammer (24/11/25)" w:date="2024-11-25T11:20:00Z" w16du:dateUtc="2024-11-25T10:20:00Z"/>
                <w:rFonts w:ascii="Arial" w:eastAsia="Malgun Gothic" w:hAnsi="Arial"/>
                <w:sz w:val="18"/>
                <w:lang w:eastAsia="fr-FR"/>
              </w:rPr>
            </w:pPr>
            <w:ins w:id="961" w:author="Thomas Stockhammer (24/11/25)" w:date="2024-11-25T11:20:00Z" w16du:dateUtc="2024-11-25T10:20:00Z">
              <w:r w:rsidRPr="003F3BA6">
                <w:rPr>
                  <w:rFonts w:ascii="Arial" w:eastAsia="Malgun Gothic" w:hAnsi="Arial"/>
                  <w:sz w:val="18"/>
                  <w:lang w:eastAsia="fr-FR"/>
                </w:rPr>
                <w:t>Consumption Reporting</w:t>
              </w:r>
            </w:ins>
          </w:p>
        </w:tc>
        <w:tc>
          <w:tcPr>
            <w:tcW w:w="510" w:type="pct"/>
            <w:tcBorders>
              <w:top w:val="single" w:sz="4" w:space="0" w:color="auto"/>
              <w:left w:val="single" w:sz="4" w:space="0" w:color="auto"/>
              <w:bottom w:val="single" w:sz="4" w:space="0" w:color="auto"/>
              <w:right w:val="single" w:sz="4" w:space="0" w:color="auto"/>
            </w:tcBorders>
            <w:hideMark/>
          </w:tcPr>
          <w:p w14:paraId="2974586C" w14:textId="77777777" w:rsidR="006B7DE7" w:rsidRPr="003F3BA6" w:rsidRDefault="006B7DE7" w:rsidP="00D90E4E">
            <w:pPr>
              <w:keepNext/>
              <w:spacing w:after="0"/>
              <w:jc w:val="center"/>
              <w:rPr>
                <w:ins w:id="962" w:author="Thomas Stockhammer (24/11/25)" w:date="2024-11-25T11:20:00Z" w16du:dateUtc="2024-11-25T10:20:00Z"/>
                <w:rFonts w:ascii="Arial" w:eastAsia="Malgun Gothic" w:hAnsi="Arial"/>
                <w:sz w:val="18"/>
                <w:lang w:eastAsia="fr-FR"/>
              </w:rPr>
            </w:pPr>
            <w:ins w:id="963" w:author="Thomas Stockhammer (24/11/25)" w:date="2024-11-25T11:20:00Z" w16du:dateUtc="2024-11-25T10:20:00Z">
              <w:r w:rsidRPr="003F3BA6">
                <w:rPr>
                  <w:rFonts w:ascii="Arial" w:eastAsia="Malgun Gothic" w:hAnsi="Arial"/>
                  <w:sz w:val="18"/>
                  <w:lang w:eastAsia="fr-FR"/>
                </w:rPr>
                <w:t>9.4A</w:t>
              </w:r>
            </w:ins>
          </w:p>
        </w:tc>
        <w:tc>
          <w:tcPr>
            <w:tcW w:w="1532" w:type="pct"/>
            <w:tcBorders>
              <w:top w:val="single" w:sz="4" w:space="0" w:color="auto"/>
              <w:left w:val="single" w:sz="4" w:space="0" w:color="auto"/>
              <w:bottom w:val="single" w:sz="4" w:space="0" w:color="auto"/>
              <w:right w:val="single" w:sz="4" w:space="0" w:color="auto"/>
            </w:tcBorders>
            <w:hideMark/>
          </w:tcPr>
          <w:p w14:paraId="6F70F7C8" w14:textId="77777777" w:rsidR="006B7DE7" w:rsidRPr="003F3BA6" w:rsidRDefault="006B7DE7" w:rsidP="00D90E4E">
            <w:pPr>
              <w:keepNext/>
              <w:spacing w:after="0"/>
              <w:rPr>
                <w:ins w:id="964" w:author="Thomas Stockhammer (24/11/25)" w:date="2024-11-25T11:20:00Z" w16du:dateUtc="2024-11-25T10:20:00Z"/>
                <w:rFonts w:ascii="Arial" w:eastAsia="Malgun Gothic" w:hAnsi="Arial"/>
                <w:sz w:val="18"/>
                <w:lang w:eastAsia="fr-FR"/>
              </w:rPr>
            </w:pPr>
            <w:ins w:id="965" w:author="Thomas Stockhammer (24/11/25)" w:date="2024-11-25T11:20:00Z" w16du:dateUtc="2024-11-25T10:20:00Z">
              <w:r w:rsidRPr="003F3BA6">
                <w:rPr>
                  <w:rFonts w:ascii="Arial" w:eastAsia="Malgun Gothic" w:hAnsi="Arial"/>
                  <w:sz w:val="18"/>
                  <w:lang w:eastAsia="fr-FR"/>
                </w:rPr>
                <w:t>Not supported in TS 26.517 Release 18.</w:t>
              </w:r>
            </w:ins>
          </w:p>
        </w:tc>
        <w:tc>
          <w:tcPr>
            <w:tcW w:w="2016" w:type="pct"/>
            <w:tcBorders>
              <w:top w:val="single" w:sz="4" w:space="0" w:color="auto"/>
              <w:left w:val="single" w:sz="4" w:space="0" w:color="auto"/>
              <w:bottom w:val="single" w:sz="4" w:space="0" w:color="auto"/>
              <w:right w:val="single" w:sz="4" w:space="0" w:color="auto"/>
            </w:tcBorders>
            <w:hideMark/>
          </w:tcPr>
          <w:p w14:paraId="5BDE979C" w14:textId="77777777" w:rsidR="006B7DE7" w:rsidRPr="003F3BA6" w:rsidRDefault="006B7DE7" w:rsidP="00D90E4E">
            <w:pPr>
              <w:keepNext/>
              <w:spacing w:after="0"/>
              <w:rPr>
                <w:ins w:id="966" w:author="Thomas Stockhammer (24/11/25)" w:date="2024-11-25T11:20:00Z" w16du:dateUtc="2024-11-25T10:20:00Z"/>
                <w:rFonts w:ascii="Arial" w:eastAsia="Malgun Gothic" w:hAnsi="Arial"/>
                <w:sz w:val="18"/>
                <w:lang w:eastAsia="fr-FR"/>
              </w:rPr>
            </w:pPr>
            <w:ins w:id="967" w:author="Thomas Stockhammer (24/11/25)" w:date="2024-11-25T11:20:00Z" w16du:dateUtc="2024-11-25T10:20:00Z">
              <w:r w:rsidRPr="003F3BA6">
                <w:rPr>
                  <w:rFonts w:ascii="Arial" w:eastAsia="Malgun Gothic" w:hAnsi="Arial"/>
                  <w:sz w:val="18"/>
                  <w:lang w:eastAsia="fr-FR"/>
                </w:rPr>
                <w:t>Gaps: Reporting mechanisms for MBS are minimally supported</w:t>
              </w:r>
            </w:ins>
          </w:p>
          <w:p w14:paraId="056B2181" w14:textId="2FC84C5A" w:rsidR="006B7DE7" w:rsidRPr="003F3BA6" w:rsidRDefault="006B7DE7" w:rsidP="00D90E4E">
            <w:pPr>
              <w:keepNext/>
              <w:spacing w:after="0"/>
              <w:rPr>
                <w:ins w:id="968" w:author="Thomas Stockhammer (24/11/25)" w:date="2024-11-25T11:20:00Z" w16du:dateUtc="2024-11-25T10:20:00Z"/>
                <w:rFonts w:ascii="Arial" w:eastAsia="Malgun Gothic" w:hAnsi="Arial"/>
                <w:sz w:val="18"/>
                <w:lang w:eastAsia="fr-FR"/>
              </w:rPr>
            </w:pPr>
            <w:ins w:id="969"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970" w:author="Richard Bradbury" w:date="2024-11-26T00:48:00Z" w16du:dateUtc="2024-11-26T00:48:00Z">
              <w:r w:rsidR="00DB05AE">
                <w:rPr>
                  <w:rFonts w:ascii="Arial" w:eastAsia="Malgun Gothic" w:hAnsi="Arial"/>
                  <w:sz w:val="18"/>
                  <w:lang w:eastAsia="fr-FR"/>
                </w:rPr>
                <w:t>i</w:t>
              </w:r>
            </w:ins>
            <w:ins w:id="971" w:author="Thomas Stockhammer (24/11/25)" w:date="2024-11-25T11:20:00Z" w16du:dateUtc="2024-11-25T10:20:00Z">
              <w:r w:rsidRPr="003F3BA6">
                <w:rPr>
                  <w:rFonts w:ascii="Arial" w:eastAsia="Malgun Gothic" w:hAnsi="Arial"/>
                  <w:sz w:val="18"/>
                  <w:lang w:eastAsia="fr-FR"/>
                </w:rPr>
                <w:t>on, but an analysis of reporting for MBS is needed.</w:t>
              </w:r>
            </w:ins>
          </w:p>
          <w:p w14:paraId="79F0FF91" w14:textId="51B1F6C4" w:rsidR="006B7DE7" w:rsidRPr="003F3BA6" w:rsidRDefault="006B7DE7" w:rsidP="00D90E4E">
            <w:pPr>
              <w:keepNext/>
              <w:spacing w:after="0"/>
              <w:rPr>
                <w:ins w:id="972" w:author="Thomas Stockhammer (24/11/25)" w:date="2024-11-25T11:20:00Z" w16du:dateUtc="2024-11-25T10:20:00Z"/>
                <w:rFonts w:ascii="Arial" w:eastAsia="Malgun Gothic" w:hAnsi="Arial"/>
                <w:sz w:val="18"/>
                <w:lang w:eastAsia="fr-FR"/>
              </w:rPr>
            </w:pPr>
            <w:ins w:id="973" w:author="Thomas Stockhammer (24/11/25)" w:date="2024-11-25T11:20:00Z" w16du:dateUtc="2024-11-25T10:20:00Z">
              <w:r w:rsidRPr="003F3BA6">
                <w:rPr>
                  <w:rFonts w:ascii="Arial" w:eastAsia="Malgun Gothic" w:hAnsi="Arial"/>
                  <w:sz w:val="18"/>
                  <w:lang w:eastAsia="fr-FR"/>
                </w:rPr>
                <w:t xml:space="preserve">Next steps: </w:t>
              </w:r>
            </w:ins>
            <w:ins w:id="974" w:author="Richard Bradbury" w:date="2024-11-26T00:50:00Z" w16du:dateUtc="2024-11-26T00:50:00Z">
              <w:r w:rsidR="00DB05AE">
                <w:rPr>
                  <w:rFonts w:ascii="Arial" w:eastAsia="Malgun Gothic" w:hAnsi="Arial"/>
                  <w:sz w:val="18"/>
                  <w:lang w:eastAsia="fr-FR"/>
                </w:rPr>
                <w:t>A</w:t>
              </w:r>
            </w:ins>
            <w:ins w:id="975" w:author="Thomas Stockhammer (24/11/25)" w:date="2024-11-25T11:20:00Z" w16du:dateUtc="2024-11-25T10:20:00Z">
              <w:r w:rsidRPr="003F3BA6">
                <w:rPr>
                  <w:rFonts w:ascii="Arial" w:eastAsia="Malgun Gothic" w:hAnsi="Arial"/>
                  <w:sz w:val="18"/>
                  <w:lang w:eastAsia="fr-FR"/>
                </w:rPr>
                <w:t>nalyse reporting options for MBS in the 5G context – for more details see clause 5.11.</w:t>
              </w:r>
            </w:ins>
            <w:ins w:id="976" w:author="Richard Bradbury" w:date="2024-11-26T00:49:00Z" w16du:dateUtc="2024-11-26T00:49:00Z">
              <w:r w:rsidR="00DB05AE">
                <w:rPr>
                  <w:rFonts w:ascii="Arial" w:eastAsia="Malgun Gothic" w:hAnsi="Arial"/>
                  <w:sz w:val="18"/>
                  <w:lang w:eastAsia="fr-FR"/>
                </w:rPr>
                <w:t>3.4</w:t>
              </w:r>
            </w:ins>
            <w:ins w:id="977" w:author="Thomas Stockhammer (24/11/25)" w:date="2024-11-25T11:20:00Z" w16du:dateUtc="2024-11-25T10:20:00Z">
              <w:r w:rsidRPr="003F3BA6">
                <w:rPr>
                  <w:rFonts w:ascii="Arial" w:eastAsia="Malgun Gothic" w:hAnsi="Arial"/>
                  <w:sz w:val="18"/>
                  <w:lang w:eastAsia="fr-FR"/>
                </w:rPr>
                <w:t>.</w:t>
              </w:r>
            </w:ins>
          </w:p>
        </w:tc>
      </w:tr>
      <w:tr w:rsidR="006B7DE7" w:rsidRPr="003F3BA6" w14:paraId="0C43F28F" w14:textId="77777777" w:rsidTr="003F3BA6">
        <w:trPr>
          <w:ins w:id="978" w:author="Thomas Stockhammer (24/11/25)" w:date="2024-11-25T11:20:00Z"/>
        </w:trPr>
        <w:tc>
          <w:tcPr>
            <w:tcW w:w="384" w:type="pct"/>
            <w:tcBorders>
              <w:top w:val="nil"/>
              <w:left w:val="single" w:sz="4" w:space="0" w:color="auto"/>
              <w:bottom w:val="nil"/>
              <w:right w:val="single" w:sz="4" w:space="0" w:color="auto"/>
            </w:tcBorders>
          </w:tcPr>
          <w:p w14:paraId="08BE1FAE" w14:textId="77777777" w:rsidR="006B7DE7" w:rsidRPr="003F3BA6" w:rsidRDefault="006B7DE7" w:rsidP="00D90E4E">
            <w:pPr>
              <w:keepNext/>
              <w:spacing w:after="0"/>
              <w:rPr>
                <w:ins w:id="979" w:author="Thomas Stockhammer (24/11/25)" w:date="2024-11-25T11:20:00Z" w16du:dateUtc="2024-11-25T10:20:00Z"/>
                <w:rFonts w:ascii="Arial" w:eastAsia="Malgun Gothic"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0D20E90" w14:textId="77777777" w:rsidR="006B7DE7" w:rsidRPr="003F3BA6" w:rsidRDefault="006B7DE7" w:rsidP="00D90E4E">
            <w:pPr>
              <w:keepNext/>
              <w:spacing w:after="0"/>
              <w:rPr>
                <w:ins w:id="980" w:author="Thomas Stockhammer (24/11/25)" w:date="2024-11-25T11:20:00Z" w16du:dateUtc="2024-11-25T10:20:00Z"/>
                <w:rFonts w:ascii="Arial" w:eastAsia="Malgun Gothic" w:hAnsi="Arial"/>
                <w:sz w:val="18"/>
                <w:lang w:eastAsia="fr-FR"/>
              </w:rPr>
            </w:pPr>
            <w:ins w:id="981" w:author="Thomas Stockhammer (24/11/25)" w:date="2024-11-25T11:20:00Z" w16du:dateUtc="2024-11-25T10:20:00Z">
              <w:r w:rsidRPr="003F3BA6">
                <w:rPr>
                  <w:rFonts w:ascii="Arial" w:eastAsia="Malgun Gothic" w:hAnsi="Arial"/>
                  <w:sz w:val="18"/>
                  <w:lang w:eastAsia="fr-FR"/>
                </w:rPr>
                <w:t>Media codecs</w:t>
              </w:r>
            </w:ins>
          </w:p>
        </w:tc>
        <w:tc>
          <w:tcPr>
            <w:tcW w:w="510" w:type="pct"/>
            <w:tcBorders>
              <w:top w:val="single" w:sz="4" w:space="0" w:color="auto"/>
              <w:left w:val="single" w:sz="4" w:space="0" w:color="auto"/>
              <w:bottom w:val="single" w:sz="4" w:space="0" w:color="auto"/>
              <w:right w:val="single" w:sz="4" w:space="0" w:color="auto"/>
            </w:tcBorders>
            <w:hideMark/>
          </w:tcPr>
          <w:p w14:paraId="15854E35" w14:textId="77777777" w:rsidR="006B7DE7" w:rsidRPr="003F3BA6" w:rsidRDefault="006B7DE7" w:rsidP="00D90E4E">
            <w:pPr>
              <w:keepNext/>
              <w:spacing w:after="0"/>
              <w:jc w:val="center"/>
              <w:rPr>
                <w:ins w:id="982" w:author="Thomas Stockhammer (24/11/25)" w:date="2024-11-25T11:20:00Z" w16du:dateUtc="2024-11-25T10:20:00Z"/>
                <w:rFonts w:ascii="Arial" w:eastAsia="Malgun Gothic" w:hAnsi="Arial"/>
                <w:sz w:val="18"/>
                <w:lang w:eastAsia="fr-FR"/>
              </w:rPr>
            </w:pPr>
            <w:ins w:id="983" w:author="Thomas Stockhammer (24/11/25)" w:date="2024-11-25T11:20:00Z" w16du:dateUtc="2024-11-25T10:20:00Z">
              <w:r w:rsidRPr="003F3BA6">
                <w:rPr>
                  <w:rFonts w:ascii="Arial" w:eastAsia="Malgun Gothic" w:hAnsi="Arial"/>
                  <w:sz w:val="18"/>
                  <w:lang w:eastAsia="fr-FR"/>
                </w:rPr>
                <w:t>10</w:t>
              </w:r>
            </w:ins>
          </w:p>
        </w:tc>
        <w:tc>
          <w:tcPr>
            <w:tcW w:w="1532" w:type="pct"/>
            <w:tcBorders>
              <w:top w:val="single" w:sz="4" w:space="0" w:color="auto"/>
              <w:left w:val="single" w:sz="4" w:space="0" w:color="auto"/>
              <w:bottom w:val="single" w:sz="4" w:space="0" w:color="auto"/>
              <w:right w:val="single" w:sz="4" w:space="0" w:color="auto"/>
            </w:tcBorders>
            <w:hideMark/>
          </w:tcPr>
          <w:p w14:paraId="3615FAF5" w14:textId="77777777" w:rsidR="006B7DE7" w:rsidRPr="003F3BA6" w:rsidRDefault="006B7DE7" w:rsidP="00D90E4E">
            <w:pPr>
              <w:keepNext/>
              <w:spacing w:after="0"/>
              <w:rPr>
                <w:ins w:id="984" w:author="Thomas Stockhammer (24/11/25)" w:date="2024-11-25T11:20:00Z" w16du:dateUtc="2024-11-25T10:20:00Z"/>
                <w:rFonts w:ascii="Arial" w:eastAsia="Malgun Gothic" w:hAnsi="Arial"/>
                <w:sz w:val="18"/>
                <w:lang w:eastAsia="fr-FR"/>
              </w:rPr>
            </w:pPr>
            <w:ins w:id="985" w:author="Thomas Stockhammer (24/11/25)" w:date="2024-11-25T11:20:00Z" w16du:dateUtc="2024-11-25T10:20:00Z">
              <w:r w:rsidRPr="003F3BA6">
                <w:rPr>
                  <w:rFonts w:ascii="Arial" w:eastAsia="Malgun Gothic" w:hAnsi="Arial"/>
                  <w:sz w:val="18"/>
                  <w:lang w:eastAsia="fr-FR"/>
                </w:rPr>
                <w:t>Not supported in TS 26.517. MBS is not considered to operate as a full service and hence codecs are excluded. With the combination with 5GMS, the codecs from 5G Media streaming are relevant for MBS.</w:t>
              </w:r>
            </w:ins>
          </w:p>
        </w:tc>
        <w:tc>
          <w:tcPr>
            <w:tcW w:w="2016" w:type="pct"/>
            <w:tcBorders>
              <w:top w:val="single" w:sz="4" w:space="0" w:color="auto"/>
              <w:left w:val="single" w:sz="4" w:space="0" w:color="auto"/>
              <w:bottom w:val="single" w:sz="4" w:space="0" w:color="auto"/>
              <w:right w:val="single" w:sz="4" w:space="0" w:color="auto"/>
            </w:tcBorders>
            <w:hideMark/>
          </w:tcPr>
          <w:p w14:paraId="044954B9" w14:textId="77777777" w:rsidR="006B7DE7" w:rsidRPr="003F3BA6" w:rsidRDefault="006B7DE7" w:rsidP="00D90E4E">
            <w:pPr>
              <w:keepNext/>
              <w:spacing w:after="0"/>
              <w:rPr>
                <w:ins w:id="986" w:author="Thomas Stockhammer (24/11/25)" w:date="2024-11-25T11:20:00Z" w16du:dateUtc="2024-11-25T10:20:00Z"/>
                <w:rFonts w:ascii="Arial" w:eastAsia="Malgun Gothic" w:hAnsi="Arial"/>
                <w:sz w:val="18"/>
                <w:lang w:eastAsia="fr-FR"/>
              </w:rPr>
            </w:pPr>
            <w:ins w:id="987" w:author="Thomas Stockhammer (24/11/25)" w:date="2024-11-25T11:20:00Z" w16du:dateUtc="2024-11-25T10:20:00Z">
              <w:r w:rsidRPr="003F3BA6">
                <w:rPr>
                  <w:rFonts w:ascii="Arial" w:eastAsia="Malgun Gothic" w:hAnsi="Arial"/>
                  <w:sz w:val="18"/>
                  <w:lang w:eastAsia="fr-FR"/>
                </w:rPr>
                <w:t>No gaps identified.</w:t>
              </w:r>
            </w:ins>
          </w:p>
        </w:tc>
      </w:tr>
      <w:tr w:rsidR="006B7DE7" w:rsidRPr="003F3BA6" w14:paraId="2508A552" w14:textId="77777777" w:rsidTr="003F3BA6">
        <w:trPr>
          <w:ins w:id="988" w:author="Thomas Stockhammer (24/11/25)" w:date="2024-11-25T11:20:00Z"/>
        </w:trPr>
        <w:tc>
          <w:tcPr>
            <w:tcW w:w="384" w:type="pct"/>
            <w:tcBorders>
              <w:top w:val="nil"/>
              <w:left w:val="single" w:sz="4" w:space="0" w:color="auto"/>
              <w:bottom w:val="single" w:sz="4" w:space="0" w:color="auto"/>
              <w:right w:val="single" w:sz="4" w:space="0" w:color="auto"/>
            </w:tcBorders>
          </w:tcPr>
          <w:p w14:paraId="25BD1804" w14:textId="77777777" w:rsidR="006B7DE7" w:rsidRPr="003F3BA6" w:rsidRDefault="006B7DE7" w:rsidP="00D90E4E">
            <w:pPr>
              <w:spacing w:after="0"/>
              <w:rPr>
                <w:ins w:id="989"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24F108A" w14:textId="77777777" w:rsidR="006B7DE7" w:rsidRPr="003F3BA6" w:rsidRDefault="006B7DE7" w:rsidP="00D90E4E">
            <w:pPr>
              <w:spacing w:after="0"/>
              <w:rPr>
                <w:ins w:id="990" w:author="Thomas Stockhammer (24/11/25)" w:date="2024-11-25T11:20:00Z" w16du:dateUtc="2024-11-25T10:20:00Z"/>
                <w:rFonts w:ascii="Arial" w:eastAsia="Malgun Gothic" w:hAnsi="Arial"/>
                <w:sz w:val="18"/>
                <w:lang w:eastAsia="fr-FR"/>
              </w:rPr>
            </w:pPr>
            <w:ins w:id="991" w:author="Thomas Stockhammer (24/11/25)" w:date="2024-11-25T11:20:00Z" w16du:dateUtc="2024-11-25T10:20:00Z">
              <w:r w:rsidRPr="003F3BA6">
                <w:rPr>
                  <w:rFonts w:ascii="Arial" w:hAnsi="Arial"/>
                  <w:sz w:val="18"/>
                  <w:lang w:eastAsia="fr-FR"/>
                </w:rPr>
                <w:t>MBMS Operation on Demand (</w:t>
              </w:r>
              <w:proofErr w:type="spellStart"/>
              <w:r w:rsidRPr="003F3BA6">
                <w:rPr>
                  <w:rFonts w:ascii="Arial" w:hAnsi="Arial"/>
                  <w:sz w:val="18"/>
                  <w:lang w:eastAsia="fr-FR"/>
                </w:rPr>
                <w:t>MooD</w:t>
              </w:r>
              <w:proofErr w:type="spellEnd"/>
              <w:r w:rsidRPr="003F3BA6">
                <w:rPr>
                  <w:rFonts w:ascii="Arial" w:hAnsi="Arial"/>
                  <w:sz w:val="18"/>
                  <w:lang w:eastAsia="fr-FR"/>
                </w:rPr>
                <w:t>)</w:t>
              </w:r>
            </w:ins>
          </w:p>
        </w:tc>
        <w:tc>
          <w:tcPr>
            <w:tcW w:w="510" w:type="pct"/>
            <w:tcBorders>
              <w:top w:val="single" w:sz="4" w:space="0" w:color="auto"/>
              <w:left w:val="single" w:sz="4" w:space="0" w:color="auto"/>
              <w:bottom w:val="single" w:sz="4" w:space="0" w:color="auto"/>
              <w:right w:val="single" w:sz="4" w:space="0" w:color="auto"/>
            </w:tcBorders>
            <w:hideMark/>
          </w:tcPr>
          <w:p w14:paraId="0E3A7C17" w14:textId="77777777" w:rsidR="006B7DE7" w:rsidRPr="003F3BA6" w:rsidRDefault="006B7DE7" w:rsidP="00D90E4E">
            <w:pPr>
              <w:spacing w:after="0"/>
              <w:jc w:val="center"/>
              <w:rPr>
                <w:ins w:id="992" w:author="Thomas Stockhammer (24/11/25)" w:date="2024-11-25T11:20:00Z" w16du:dateUtc="2024-11-25T10:20:00Z"/>
                <w:rFonts w:ascii="Arial" w:eastAsia="Malgun Gothic" w:hAnsi="Arial"/>
                <w:sz w:val="18"/>
                <w:lang w:eastAsia="fr-FR"/>
              </w:rPr>
            </w:pPr>
            <w:ins w:id="993" w:author="Thomas Stockhammer (24/11/25)" w:date="2024-11-25T11:20:00Z" w16du:dateUtc="2024-11-25T10:20:00Z">
              <w:r w:rsidRPr="003F3BA6">
                <w:rPr>
                  <w:rFonts w:ascii="Arial" w:eastAsia="Malgun Gothic" w:hAnsi="Arial"/>
                  <w:sz w:val="18"/>
                  <w:lang w:eastAsia="fr-FR"/>
                </w:rPr>
                <w:t>11</w:t>
              </w:r>
            </w:ins>
          </w:p>
        </w:tc>
        <w:tc>
          <w:tcPr>
            <w:tcW w:w="1532" w:type="pct"/>
            <w:tcBorders>
              <w:top w:val="single" w:sz="4" w:space="0" w:color="auto"/>
              <w:left w:val="single" w:sz="4" w:space="0" w:color="auto"/>
              <w:bottom w:val="single" w:sz="4" w:space="0" w:color="auto"/>
              <w:right w:val="single" w:sz="4" w:space="0" w:color="auto"/>
            </w:tcBorders>
            <w:hideMark/>
          </w:tcPr>
          <w:p w14:paraId="74B73ECA" w14:textId="77777777" w:rsidR="006B7DE7" w:rsidRPr="003F3BA6" w:rsidRDefault="006B7DE7" w:rsidP="00D90E4E">
            <w:pPr>
              <w:spacing w:after="0"/>
              <w:rPr>
                <w:ins w:id="994" w:author="Thomas Stockhammer (24/11/25)" w:date="2024-11-25T11:20:00Z" w16du:dateUtc="2024-11-25T10:20:00Z"/>
                <w:rFonts w:ascii="Arial" w:eastAsia="Malgun Gothic" w:hAnsi="Arial"/>
                <w:sz w:val="18"/>
                <w:lang w:eastAsia="fr-FR"/>
              </w:rPr>
            </w:pPr>
            <w:ins w:id="995"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supported in TS 26.517. However, in combination with 5G Media Streaming, and 5G Media Streaming consumption reporting, an operation on On-demand may be implemented</w:t>
              </w:r>
            </w:ins>
          </w:p>
        </w:tc>
        <w:tc>
          <w:tcPr>
            <w:tcW w:w="2016" w:type="pct"/>
            <w:tcBorders>
              <w:top w:val="single" w:sz="4" w:space="0" w:color="auto"/>
              <w:left w:val="single" w:sz="4" w:space="0" w:color="auto"/>
              <w:bottom w:val="single" w:sz="4" w:space="0" w:color="auto"/>
              <w:right w:val="single" w:sz="4" w:space="0" w:color="auto"/>
            </w:tcBorders>
            <w:hideMark/>
          </w:tcPr>
          <w:p w14:paraId="34F0D3AE" w14:textId="77777777" w:rsidR="006B7DE7" w:rsidRPr="003F3BA6" w:rsidRDefault="006B7DE7" w:rsidP="00D90E4E">
            <w:pPr>
              <w:spacing w:after="0"/>
              <w:rPr>
                <w:ins w:id="996" w:author="Thomas Stockhammer (24/11/25)" w:date="2024-11-25T11:20:00Z" w16du:dateUtc="2024-11-25T10:20:00Z"/>
                <w:rFonts w:ascii="Arial" w:eastAsia="Malgun Gothic" w:hAnsi="Arial"/>
                <w:sz w:val="18"/>
                <w:lang w:eastAsia="fr-FR"/>
              </w:rPr>
            </w:pPr>
            <w:ins w:id="997" w:author="Thomas Stockhammer (24/11/25)" w:date="2024-11-25T11:20:00Z" w16du:dateUtc="2024-11-25T10:20:00Z">
              <w:r w:rsidRPr="003F3BA6">
                <w:rPr>
                  <w:rFonts w:ascii="Arial" w:eastAsia="Malgun Gothic" w:hAnsi="Arial"/>
                  <w:sz w:val="18"/>
                  <w:lang w:eastAsia="fr-FR"/>
                </w:rPr>
                <w:t xml:space="preserve">Gaps: </w:t>
              </w:r>
              <w:proofErr w:type="spellStart"/>
              <w:r w:rsidRPr="003F3BA6">
                <w:rPr>
                  <w:rFonts w:ascii="Arial" w:eastAsia="Malgun Gothic" w:hAnsi="Arial"/>
                  <w:sz w:val="18"/>
                  <w:lang w:eastAsia="fr-FR"/>
                </w:rPr>
                <w:t>MooD</w:t>
              </w:r>
              <w:proofErr w:type="spellEnd"/>
              <w:r w:rsidRPr="003F3BA6">
                <w:rPr>
                  <w:rFonts w:ascii="Arial" w:eastAsia="Malgun Gothic" w:hAnsi="Arial"/>
                  <w:sz w:val="18"/>
                  <w:lang w:eastAsia="fr-FR"/>
                </w:rPr>
                <w:t xml:space="preserve"> not supported</w:t>
              </w:r>
            </w:ins>
          </w:p>
          <w:p w14:paraId="15F57D46" w14:textId="33E131FD" w:rsidR="006B7DE7" w:rsidRPr="003F3BA6" w:rsidRDefault="006B7DE7" w:rsidP="00D90E4E">
            <w:pPr>
              <w:spacing w:after="0"/>
              <w:rPr>
                <w:ins w:id="998" w:author="Thomas Stockhammer (24/11/25)" w:date="2024-11-25T11:20:00Z" w16du:dateUtc="2024-11-25T10:20:00Z"/>
                <w:rFonts w:ascii="Arial" w:eastAsia="Malgun Gothic" w:hAnsi="Arial"/>
                <w:sz w:val="18"/>
                <w:lang w:eastAsia="fr-FR"/>
              </w:rPr>
            </w:pPr>
            <w:ins w:id="999" w:author="Thomas Stockhammer (24/11/25)" w:date="2024-11-25T11:20:00Z" w16du:dateUtc="2024-11-25T10:20:00Z">
              <w:r w:rsidRPr="003F3BA6">
                <w:rPr>
                  <w:rFonts w:ascii="Arial" w:eastAsia="Malgun Gothic" w:hAnsi="Arial"/>
                  <w:sz w:val="18"/>
                  <w:lang w:eastAsia="fr-FR"/>
                </w:rPr>
                <w:t>Comment: It is expected that some functionalities can be covered by the applicat</w:t>
              </w:r>
            </w:ins>
            <w:ins w:id="1000" w:author="Richard Bradbury" w:date="2024-11-26T00:50:00Z" w16du:dateUtc="2024-11-26T00:50:00Z">
              <w:r w:rsidR="00DB05AE">
                <w:rPr>
                  <w:rFonts w:ascii="Arial" w:eastAsia="Malgun Gothic" w:hAnsi="Arial"/>
                  <w:sz w:val="18"/>
                  <w:lang w:eastAsia="fr-FR"/>
                </w:rPr>
                <w:t>i</w:t>
              </w:r>
            </w:ins>
            <w:ins w:id="1001" w:author="Thomas Stockhammer (24/11/25)" w:date="2024-11-25T11:20:00Z" w16du:dateUtc="2024-11-25T10:20:00Z">
              <w:r w:rsidRPr="003F3BA6">
                <w:rPr>
                  <w:rFonts w:ascii="Arial" w:eastAsia="Malgun Gothic" w:hAnsi="Arial"/>
                  <w:sz w:val="18"/>
                  <w:lang w:eastAsia="fr-FR"/>
                </w:rPr>
                <w:t xml:space="preserve">on or by 5G Media Streaming, but an analysis of </w:t>
              </w:r>
              <w:proofErr w:type="spellStart"/>
              <w:r w:rsidRPr="003F3BA6">
                <w:rPr>
                  <w:rFonts w:ascii="Arial" w:eastAsia="Malgun Gothic" w:hAnsi="Arial"/>
                  <w:sz w:val="18"/>
                  <w:lang w:eastAsia="fr-FR"/>
                </w:rPr>
                <w:t>MooD</w:t>
              </w:r>
              <w:proofErr w:type="spellEnd"/>
              <w:r w:rsidRPr="003F3BA6">
                <w:rPr>
                  <w:rFonts w:ascii="Arial" w:eastAsia="Malgun Gothic" w:hAnsi="Arial"/>
                  <w:sz w:val="18"/>
                  <w:lang w:eastAsia="fr-FR"/>
                </w:rPr>
                <w:t xml:space="preserve"> for MBS is encouraged.</w:t>
              </w:r>
            </w:ins>
          </w:p>
          <w:p w14:paraId="05D3AFB7" w14:textId="2029276A" w:rsidR="006B7DE7" w:rsidRPr="003F3BA6" w:rsidRDefault="006B7DE7" w:rsidP="00D90E4E">
            <w:pPr>
              <w:spacing w:after="0"/>
              <w:rPr>
                <w:ins w:id="1002" w:author="Thomas Stockhammer (24/11/25)" w:date="2024-11-25T11:20:00Z" w16du:dateUtc="2024-11-25T10:20:00Z"/>
                <w:rFonts w:ascii="Arial" w:eastAsia="Malgun Gothic" w:hAnsi="Arial"/>
                <w:sz w:val="18"/>
                <w:lang w:eastAsia="fr-FR"/>
              </w:rPr>
            </w:pPr>
            <w:ins w:id="1003" w:author="Thomas Stockhammer (24/11/25)" w:date="2024-11-25T11:20:00Z" w16du:dateUtc="2024-11-25T10:20:00Z">
              <w:r w:rsidRPr="003F3BA6">
                <w:rPr>
                  <w:rFonts w:ascii="Arial" w:eastAsia="Malgun Gothic" w:hAnsi="Arial"/>
                  <w:sz w:val="18"/>
                  <w:lang w:eastAsia="fr-FR"/>
                </w:rPr>
                <w:t xml:space="preserve">Next steps: </w:t>
              </w:r>
            </w:ins>
            <w:ins w:id="1004" w:author="Richard Bradbury" w:date="2024-11-26T00:49:00Z" w16du:dateUtc="2024-11-26T00:49:00Z">
              <w:r w:rsidR="00DB05AE">
                <w:rPr>
                  <w:rFonts w:ascii="Arial" w:eastAsia="Malgun Gothic" w:hAnsi="Arial"/>
                  <w:sz w:val="18"/>
                  <w:lang w:eastAsia="fr-FR"/>
                </w:rPr>
                <w:t>A</w:t>
              </w:r>
            </w:ins>
            <w:ins w:id="1005" w:author="Thomas Stockhammer (24/11/25)" w:date="2024-11-25T11:20:00Z" w16du:dateUtc="2024-11-25T10:20:00Z">
              <w:r w:rsidRPr="003F3BA6">
                <w:rPr>
                  <w:rFonts w:ascii="Arial" w:eastAsia="Malgun Gothic" w:hAnsi="Arial"/>
                  <w:sz w:val="18"/>
                  <w:lang w:eastAsia="fr-FR"/>
                </w:rPr>
                <w:t>nalyse MBS on demand operation in combination with 5G Media Streaming – for more details see clause 5.11.</w:t>
              </w:r>
            </w:ins>
            <w:ins w:id="1006" w:author="Richard Bradbury" w:date="2024-11-26T00:49:00Z" w16du:dateUtc="2024-11-26T00:49:00Z">
              <w:r w:rsidR="00DB05AE">
                <w:rPr>
                  <w:rFonts w:ascii="Arial" w:eastAsia="Malgun Gothic" w:hAnsi="Arial"/>
                  <w:sz w:val="18"/>
                  <w:lang w:eastAsia="fr-FR"/>
                </w:rPr>
                <w:t>3.5</w:t>
              </w:r>
            </w:ins>
            <w:ins w:id="1007" w:author="Thomas Stockhammer (24/11/25)" w:date="2024-11-25T11:20:00Z" w16du:dateUtc="2024-11-25T10:20:00Z">
              <w:r w:rsidRPr="003F3BA6">
                <w:rPr>
                  <w:rFonts w:ascii="Arial" w:eastAsia="Malgun Gothic" w:hAnsi="Arial"/>
                  <w:sz w:val="18"/>
                  <w:lang w:eastAsia="fr-FR"/>
                </w:rPr>
                <w:t>.</w:t>
              </w:r>
            </w:ins>
          </w:p>
        </w:tc>
      </w:tr>
      <w:tr w:rsidR="006B7DE7" w:rsidRPr="003F3BA6" w14:paraId="0F9ED602" w14:textId="77777777" w:rsidTr="003F3BA6">
        <w:trPr>
          <w:ins w:id="1008"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7BB0A36" w14:textId="77777777" w:rsidR="006B7DE7" w:rsidRPr="003F3BA6" w:rsidRDefault="006B7DE7" w:rsidP="00D90E4E">
            <w:pPr>
              <w:keepNext/>
              <w:spacing w:after="0"/>
              <w:rPr>
                <w:ins w:id="1009" w:author="Thomas Stockhammer (24/11/25)" w:date="2024-11-25T11:20:00Z" w16du:dateUtc="2024-11-25T10:20:00Z"/>
                <w:rFonts w:ascii="Arial" w:hAnsi="Arial"/>
                <w:sz w:val="18"/>
                <w:lang w:eastAsia="fr-FR"/>
              </w:rPr>
            </w:pPr>
            <w:ins w:id="1010" w:author="Thomas Stockhammer (24/11/25)" w:date="2024-11-25T11:20:00Z" w16du:dateUtc="2024-11-25T10:20:00Z">
              <w:r w:rsidRPr="003F3BA6">
                <w:rPr>
                  <w:rFonts w:ascii="Arial" w:eastAsia="Malgun Gothic" w:hAnsi="Arial"/>
                  <w:sz w:val="18"/>
                  <w:lang w:eastAsia="fr-FR"/>
                </w:rPr>
                <w:lastRenderedPageBreak/>
                <w:t>Time synchronization</w:t>
              </w:r>
            </w:ins>
          </w:p>
        </w:tc>
        <w:tc>
          <w:tcPr>
            <w:tcW w:w="510" w:type="pct"/>
            <w:tcBorders>
              <w:top w:val="single" w:sz="4" w:space="0" w:color="auto"/>
              <w:left w:val="single" w:sz="4" w:space="0" w:color="auto"/>
              <w:bottom w:val="single" w:sz="4" w:space="0" w:color="auto"/>
              <w:right w:val="single" w:sz="4" w:space="0" w:color="auto"/>
            </w:tcBorders>
            <w:hideMark/>
          </w:tcPr>
          <w:p w14:paraId="3D83A823" w14:textId="77777777" w:rsidR="006B7DE7" w:rsidRPr="003F3BA6" w:rsidRDefault="006B7DE7" w:rsidP="00D90E4E">
            <w:pPr>
              <w:keepNext/>
              <w:spacing w:after="0"/>
              <w:jc w:val="center"/>
              <w:rPr>
                <w:ins w:id="1011" w:author="Thomas Stockhammer (24/11/25)" w:date="2024-11-25T11:20:00Z" w16du:dateUtc="2024-11-25T10:20:00Z"/>
                <w:rFonts w:ascii="Arial" w:eastAsia="Malgun Gothic" w:hAnsi="Arial"/>
                <w:sz w:val="18"/>
                <w:lang w:eastAsia="fr-FR"/>
              </w:rPr>
            </w:pPr>
            <w:ins w:id="1012" w:author="Thomas Stockhammer (24/11/25)" w:date="2024-11-25T11:20:00Z" w16du:dateUtc="2024-11-25T10:20:00Z">
              <w:r w:rsidRPr="003F3BA6">
                <w:rPr>
                  <w:rFonts w:ascii="Arial" w:eastAsia="Malgun Gothic" w:hAnsi="Arial"/>
                  <w:sz w:val="18"/>
                  <w:lang w:eastAsia="fr-FR"/>
                </w:rPr>
                <w:t>4.6</w:t>
              </w:r>
            </w:ins>
          </w:p>
        </w:tc>
        <w:tc>
          <w:tcPr>
            <w:tcW w:w="1532" w:type="pct"/>
            <w:tcBorders>
              <w:top w:val="single" w:sz="4" w:space="0" w:color="auto"/>
              <w:left w:val="single" w:sz="4" w:space="0" w:color="auto"/>
              <w:bottom w:val="single" w:sz="4" w:space="0" w:color="auto"/>
              <w:right w:val="single" w:sz="4" w:space="0" w:color="auto"/>
            </w:tcBorders>
            <w:hideMark/>
          </w:tcPr>
          <w:p w14:paraId="7ED61D7A" w14:textId="77777777" w:rsidR="006B7DE7" w:rsidRPr="003F3BA6" w:rsidRDefault="006B7DE7" w:rsidP="00D90E4E">
            <w:pPr>
              <w:keepNext/>
              <w:spacing w:after="0"/>
              <w:rPr>
                <w:ins w:id="1013" w:author="Thomas Stockhammer (24/11/25)" w:date="2024-11-25T11:20:00Z" w16du:dateUtc="2024-11-25T10:20:00Z"/>
                <w:rFonts w:ascii="Arial" w:eastAsia="Malgun Gothic" w:hAnsi="Arial"/>
                <w:sz w:val="18"/>
                <w:lang w:eastAsia="fr-FR"/>
              </w:rPr>
            </w:pPr>
            <w:ins w:id="1014" w:author="Thomas Stockhammer (24/11/25)" w:date="2024-11-25T11:20:00Z" w16du:dateUtc="2024-11-25T10:20:00Z">
              <w:r w:rsidRPr="003F3BA6">
                <w:rPr>
                  <w:rFonts w:ascii="Arial" w:eastAsia="Malgun Gothic" w:hAnsi="Arial"/>
                  <w:sz w:val="18"/>
                  <w:lang w:eastAsia="fr-FR"/>
                </w:rPr>
                <w:t>Not supported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7735DE8F" w14:textId="77777777" w:rsidR="006B7DE7" w:rsidRPr="003F3BA6" w:rsidRDefault="006B7DE7" w:rsidP="00D90E4E">
            <w:pPr>
              <w:keepNext/>
              <w:spacing w:after="0"/>
              <w:rPr>
                <w:ins w:id="1015" w:author="Thomas Stockhammer (24/11/25)" w:date="2024-11-25T11:20:00Z" w16du:dateUtc="2024-11-25T10:20:00Z"/>
                <w:rFonts w:ascii="Arial" w:eastAsia="Malgun Gothic" w:hAnsi="Arial"/>
                <w:sz w:val="18"/>
                <w:lang w:eastAsia="fr-FR"/>
              </w:rPr>
            </w:pPr>
            <w:ins w:id="1016" w:author="Thomas Stockhammer (24/11/25)" w:date="2024-11-25T11:20:00Z" w16du:dateUtc="2024-11-25T10:20:00Z">
              <w:r w:rsidRPr="003F3BA6">
                <w:rPr>
                  <w:rFonts w:ascii="Arial" w:eastAsia="Malgun Gothic" w:hAnsi="Arial"/>
                  <w:sz w:val="18"/>
                  <w:lang w:eastAsia="fr-FR"/>
                </w:rPr>
                <w:t>Gaps: Time synchronization not supported.</w:t>
              </w:r>
            </w:ins>
          </w:p>
          <w:p w14:paraId="68A7FCEC" w14:textId="1C0D5A3A" w:rsidR="006B7DE7" w:rsidRPr="003F3BA6" w:rsidRDefault="006B7DE7" w:rsidP="00D90E4E">
            <w:pPr>
              <w:keepNext/>
              <w:spacing w:after="0"/>
              <w:rPr>
                <w:ins w:id="1017" w:author="Thomas Stockhammer (24/11/25)" w:date="2024-11-25T11:20:00Z" w16du:dateUtc="2024-11-25T10:20:00Z"/>
                <w:rFonts w:ascii="Arial" w:eastAsia="Malgun Gothic" w:hAnsi="Arial"/>
                <w:sz w:val="18"/>
                <w:lang w:eastAsia="fr-FR"/>
              </w:rPr>
            </w:pPr>
            <w:ins w:id="1018" w:author="Thomas Stockhammer (24/11/25)" w:date="2024-11-25T11:20:00Z" w16du:dateUtc="2024-11-25T10:20:00Z">
              <w:r w:rsidRPr="003F3BA6">
                <w:rPr>
                  <w:rFonts w:ascii="Arial" w:eastAsia="Malgun Gothic" w:hAnsi="Arial"/>
                  <w:sz w:val="18"/>
                  <w:lang w:eastAsia="fr-FR"/>
                </w:rPr>
                <w:t xml:space="preserve">Next steps: </w:t>
              </w:r>
            </w:ins>
            <w:ins w:id="1019" w:author="Richard Bradbury" w:date="2024-11-26T00:50:00Z" w16du:dateUtc="2024-11-26T00:50:00Z">
              <w:r w:rsidR="00DB05AE">
                <w:rPr>
                  <w:rFonts w:ascii="Arial" w:eastAsia="Malgun Gothic" w:hAnsi="Arial"/>
                  <w:sz w:val="18"/>
                  <w:lang w:eastAsia="fr-FR"/>
                </w:rPr>
                <w:t>A</w:t>
              </w:r>
            </w:ins>
            <w:ins w:id="1020" w:author="Thomas Stockhammer (24/11/25)" w:date="2024-11-25T11:20:00Z" w16du:dateUtc="2024-11-25T10:20:00Z">
              <w:r w:rsidRPr="003F3BA6">
                <w:rPr>
                  <w:rFonts w:ascii="Arial" w:eastAsia="Malgun Gothic" w:hAnsi="Arial"/>
                  <w:sz w:val="18"/>
                  <w:lang w:eastAsia="fr-FR"/>
                </w:rPr>
                <w:t>nalyse time synchronization requirements and add functionality if needed – for more details see clause 5.11.</w:t>
              </w:r>
            </w:ins>
            <w:ins w:id="1021" w:author="Richard Bradbury" w:date="2024-11-26T00:50:00Z" w16du:dateUtc="2024-11-26T00:50:00Z">
              <w:r w:rsidR="00DB05AE">
                <w:rPr>
                  <w:rFonts w:ascii="Arial" w:eastAsia="Malgun Gothic" w:hAnsi="Arial"/>
                  <w:sz w:val="18"/>
                  <w:lang w:eastAsia="fr-FR"/>
                </w:rPr>
                <w:t>3.6</w:t>
              </w:r>
            </w:ins>
            <w:ins w:id="1022" w:author="Thomas Stockhammer (24/11/25)" w:date="2024-11-25T11:20:00Z" w16du:dateUtc="2024-11-25T10:20:00Z">
              <w:r w:rsidRPr="003F3BA6">
                <w:rPr>
                  <w:rFonts w:ascii="Arial" w:eastAsia="Malgun Gothic" w:hAnsi="Arial"/>
                  <w:sz w:val="18"/>
                  <w:lang w:eastAsia="fr-FR"/>
                </w:rPr>
                <w:t>.</w:t>
              </w:r>
            </w:ins>
          </w:p>
        </w:tc>
      </w:tr>
      <w:tr w:rsidR="006B7DE7" w:rsidRPr="003F3BA6" w14:paraId="3E254327" w14:textId="77777777" w:rsidTr="003F3BA6">
        <w:trPr>
          <w:ins w:id="1023"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5B84D042" w14:textId="77777777" w:rsidR="006B7DE7" w:rsidRPr="003F3BA6" w:rsidRDefault="006B7DE7" w:rsidP="00D90E4E">
            <w:pPr>
              <w:keepNext/>
              <w:spacing w:after="0"/>
              <w:rPr>
                <w:ins w:id="1024" w:author="Thomas Stockhammer (24/11/25)" w:date="2024-11-25T11:20:00Z" w16du:dateUtc="2024-11-25T10:20:00Z"/>
                <w:rFonts w:ascii="Arial" w:hAnsi="Arial"/>
                <w:sz w:val="18"/>
                <w:lang w:eastAsia="fr-FR"/>
              </w:rPr>
            </w:pPr>
            <w:ins w:id="1025" w:author="Thomas Stockhammer (24/11/25)" w:date="2024-11-25T11:20:00Z" w16du:dateUtc="2024-11-25T10:20:00Z">
              <w:r w:rsidRPr="003F3BA6">
                <w:rPr>
                  <w:rFonts w:ascii="Arial" w:hAnsi="Arial"/>
                  <w:sz w:val="18"/>
                  <w:lang w:eastAsia="fr-FR"/>
                </w:rPr>
                <w:t>Guidelines for DASH</w:t>
              </w:r>
            </w:ins>
          </w:p>
        </w:tc>
        <w:tc>
          <w:tcPr>
            <w:tcW w:w="510" w:type="pct"/>
            <w:tcBorders>
              <w:top w:val="single" w:sz="4" w:space="0" w:color="auto"/>
              <w:left w:val="single" w:sz="4" w:space="0" w:color="auto"/>
              <w:bottom w:val="single" w:sz="4" w:space="0" w:color="auto"/>
              <w:right w:val="single" w:sz="4" w:space="0" w:color="auto"/>
            </w:tcBorders>
            <w:hideMark/>
          </w:tcPr>
          <w:p w14:paraId="11366366" w14:textId="77777777" w:rsidR="006B7DE7" w:rsidRPr="003F3BA6" w:rsidRDefault="006B7DE7" w:rsidP="00D90E4E">
            <w:pPr>
              <w:keepNext/>
              <w:spacing w:after="0"/>
              <w:jc w:val="center"/>
              <w:rPr>
                <w:ins w:id="1026" w:author="Thomas Stockhammer (24/11/25)" w:date="2024-11-25T11:20:00Z" w16du:dateUtc="2024-11-25T10:20:00Z"/>
                <w:rFonts w:ascii="Arial" w:eastAsia="Malgun Gothic" w:hAnsi="Arial"/>
                <w:sz w:val="18"/>
                <w:lang w:eastAsia="fr-FR"/>
              </w:rPr>
            </w:pPr>
            <w:ins w:id="1027" w:author="Thomas Stockhammer (24/11/25)" w:date="2024-11-25T11:20:00Z" w16du:dateUtc="2024-11-25T10:20:00Z">
              <w:r w:rsidRPr="003F3BA6">
                <w:rPr>
                  <w:rFonts w:ascii="Arial" w:eastAsia="Malgun Gothic" w:hAnsi="Arial"/>
                  <w:sz w:val="18"/>
                  <w:lang w:eastAsia="fr-FR"/>
                </w:rPr>
                <w:t>K</w:t>
              </w:r>
            </w:ins>
          </w:p>
        </w:tc>
        <w:tc>
          <w:tcPr>
            <w:tcW w:w="1532" w:type="pct"/>
            <w:tcBorders>
              <w:top w:val="single" w:sz="4" w:space="0" w:color="auto"/>
              <w:left w:val="single" w:sz="4" w:space="0" w:color="auto"/>
              <w:bottom w:val="single" w:sz="4" w:space="0" w:color="auto"/>
              <w:right w:val="single" w:sz="4" w:space="0" w:color="auto"/>
            </w:tcBorders>
            <w:hideMark/>
          </w:tcPr>
          <w:p w14:paraId="6E8FF759" w14:textId="708A447E" w:rsidR="006B7DE7" w:rsidRPr="003F3BA6" w:rsidRDefault="006B7DE7" w:rsidP="00D90E4E">
            <w:pPr>
              <w:keepNext/>
              <w:spacing w:after="0"/>
              <w:rPr>
                <w:ins w:id="1028" w:author="Thomas Stockhammer (24/11/25)" w:date="2024-11-25T11:20:00Z" w16du:dateUtc="2024-11-25T10:20:00Z"/>
                <w:rFonts w:ascii="Arial" w:eastAsia="Malgun Gothic" w:hAnsi="Arial"/>
                <w:sz w:val="18"/>
                <w:lang w:eastAsia="fr-FR"/>
              </w:rPr>
            </w:pPr>
            <w:ins w:id="1029" w:author="Thomas Stockhammer (24/11/25)" w:date="2024-11-25T11:20:00Z" w16du:dateUtc="2024-11-25T10:20:00Z">
              <w:r w:rsidRPr="003F3BA6">
                <w:rPr>
                  <w:rFonts w:ascii="Arial" w:eastAsia="Malgun Gothic" w:hAnsi="Arial"/>
                  <w:sz w:val="18"/>
                  <w:lang w:eastAsia="fr-FR"/>
                </w:rPr>
                <w:t>Not explicitly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2411137C" w14:textId="22D717BB" w:rsidR="006B7DE7" w:rsidRPr="003F3BA6" w:rsidRDefault="006B7DE7" w:rsidP="00D90E4E">
            <w:pPr>
              <w:keepNext/>
              <w:spacing w:after="0"/>
              <w:rPr>
                <w:ins w:id="1030" w:author="Thomas Stockhammer (24/11/25)" w:date="2024-11-25T11:20:00Z" w16du:dateUtc="2024-11-25T10:20:00Z"/>
                <w:rFonts w:ascii="Arial" w:eastAsia="Malgun Gothic" w:hAnsi="Arial"/>
                <w:sz w:val="18"/>
                <w:lang w:eastAsia="fr-FR"/>
              </w:rPr>
            </w:pPr>
            <w:ins w:id="1031" w:author="Thomas Stockhammer (24/11/25)" w:date="2024-11-25T11:20:00Z" w16du:dateUtc="2024-11-25T10:20:00Z">
              <w:r w:rsidRPr="003F3BA6">
                <w:rPr>
                  <w:rFonts w:ascii="Arial" w:eastAsia="Malgun Gothic" w:hAnsi="Arial"/>
                  <w:sz w:val="18"/>
                  <w:lang w:eastAsia="fr-FR"/>
                </w:rPr>
                <w:t xml:space="preserve">No immediate actions </w:t>
              </w:r>
              <w:proofErr w:type="gramStart"/>
              <w:r w:rsidRPr="003F3BA6">
                <w:rPr>
                  <w:rFonts w:ascii="Arial" w:eastAsia="Malgun Gothic" w:hAnsi="Arial"/>
                  <w:sz w:val="18"/>
                  <w:lang w:eastAsia="fr-FR"/>
                </w:rPr>
                <w:t>needed, but</w:t>
              </w:r>
              <w:proofErr w:type="gramEnd"/>
              <w:r w:rsidRPr="003F3BA6">
                <w:rPr>
                  <w:rFonts w:ascii="Arial" w:eastAsia="Malgun Gothic" w:hAnsi="Arial"/>
                  <w:sz w:val="18"/>
                  <w:lang w:eastAsia="fr-FR"/>
                </w:rPr>
                <w:t xml:space="preserve"> may be combined with Application Service extension – for more details see clause 5.11.</w:t>
              </w:r>
            </w:ins>
            <w:ins w:id="1032" w:author="Richard Bradbury" w:date="2024-11-26T00:50:00Z" w16du:dateUtc="2024-11-26T00:50:00Z">
              <w:r w:rsidR="00DB05AE">
                <w:rPr>
                  <w:rFonts w:ascii="Arial" w:eastAsia="Malgun Gothic" w:hAnsi="Arial"/>
                  <w:sz w:val="18"/>
                  <w:lang w:eastAsia="fr-FR"/>
                </w:rPr>
                <w:t>3.2</w:t>
              </w:r>
            </w:ins>
            <w:ins w:id="1033" w:author="Thomas Stockhammer (24/11/25)" w:date="2024-11-25T11:20:00Z" w16du:dateUtc="2024-11-25T10:20:00Z">
              <w:r w:rsidRPr="003F3BA6">
                <w:rPr>
                  <w:rFonts w:ascii="Arial" w:eastAsia="Malgun Gothic" w:hAnsi="Arial"/>
                  <w:sz w:val="18"/>
                  <w:lang w:eastAsia="fr-FR"/>
                </w:rPr>
                <w:t>.</w:t>
              </w:r>
            </w:ins>
          </w:p>
        </w:tc>
      </w:tr>
      <w:tr w:rsidR="006B7DE7" w:rsidRPr="003F3BA6" w14:paraId="63EF14AB" w14:textId="77777777" w:rsidTr="003F3BA6">
        <w:trPr>
          <w:ins w:id="1034" w:author="Thomas Stockhammer (24/11/25)" w:date="2024-11-25T11:20:00Z"/>
        </w:trPr>
        <w:tc>
          <w:tcPr>
            <w:tcW w:w="384" w:type="pct"/>
            <w:tcBorders>
              <w:top w:val="single" w:sz="4" w:space="0" w:color="auto"/>
              <w:left w:val="single" w:sz="4" w:space="0" w:color="auto"/>
              <w:bottom w:val="nil"/>
              <w:right w:val="single" w:sz="4" w:space="0" w:color="auto"/>
            </w:tcBorders>
            <w:hideMark/>
          </w:tcPr>
          <w:p w14:paraId="368E1778" w14:textId="77777777" w:rsidR="006B7DE7" w:rsidRPr="003F3BA6" w:rsidRDefault="006B7DE7" w:rsidP="00D90E4E">
            <w:pPr>
              <w:keepNext/>
              <w:spacing w:after="0"/>
              <w:rPr>
                <w:ins w:id="1035" w:author="Thomas Stockhammer (24/11/25)" w:date="2024-11-25T11:20:00Z" w16du:dateUtc="2024-11-25T10:20:00Z"/>
                <w:rFonts w:ascii="Arial" w:hAnsi="Arial"/>
                <w:sz w:val="18"/>
                <w:lang w:eastAsia="fr-FR"/>
              </w:rPr>
            </w:pPr>
            <w:ins w:id="1036" w:author="Thomas Stockhammer (24/11/25)" w:date="2024-11-25T11:20:00Z" w16du:dateUtc="2024-11-25T10:20:00Z">
              <w:r w:rsidRPr="003F3BA6">
                <w:rPr>
                  <w:rFonts w:ascii="Arial" w:hAnsi="Arial"/>
                  <w:sz w:val="18"/>
                  <w:lang w:eastAsia="fr-FR"/>
                </w:rPr>
                <w:t>Profiles</w:t>
              </w:r>
            </w:ins>
          </w:p>
        </w:tc>
        <w:tc>
          <w:tcPr>
            <w:tcW w:w="558" w:type="pct"/>
            <w:tcBorders>
              <w:top w:val="single" w:sz="4" w:space="0" w:color="auto"/>
              <w:left w:val="single" w:sz="4" w:space="0" w:color="auto"/>
              <w:bottom w:val="single" w:sz="4" w:space="0" w:color="auto"/>
              <w:right w:val="single" w:sz="4" w:space="0" w:color="auto"/>
            </w:tcBorders>
            <w:hideMark/>
          </w:tcPr>
          <w:p w14:paraId="04272A71" w14:textId="77777777" w:rsidR="006B7DE7" w:rsidRPr="003F3BA6" w:rsidRDefault="006B7DE7" w:rsidP="00D90E4E">
            <w:pPr>
              <w:keepNext/>
              <w:spacing w:after="0"/>
              <w:rPr>
                <w:ins w:id="1037" w:author="Thomas Stockhammer (24/11/25)" w:date="2024-11-25T11:20:00Z" w16du:dateUtc="2024-11-25T10:20:00Z"/>
                <w:rFonts w:ascii="Arial" w:hAnsi="Arial"/>
                <w:sz w:val="18"/>
                <w:lang w:eastAsia="fr-FR"/>
              </w:rPr>
            </w:pPr>
            <w:ins w:id="1038" w:author="Thomas Stockhammer (24/11/25)" w:date="2024-11-25T11:20:00Z" w16du:dateUtc="2024-11-25T10:20:00Z">
              <w:r w:rsidRPr="003F3BA6">
                <w:rPr>
                  <w:rFonts w:ascii="Arial" w:hAnsi="Arial"/>
                  <w:sz w:val="18"/>
                  <w:lang w:eastAsia="fr-FR"/>
                </w:rPr>
                <w:t>MBMS Profile 1a</w:t>
              </w:r>
            </w:ins>
          </w:p>
        </w:tc>
        <w:tc>
          <w:tcPr>
            <w:tcW w:w="510" w:type="pct"/>
            <w:tcBorders>
              <w:top w:val="single" w:sz="4" w:space="0" w:color="auto"/>
              <w:left w:val="single" w:sz="4" w:space="0" w:color="auto"/>
              <w:bottom w:val="single" w:sz="4" w:space="0" w:color="auto"/>
              <w:right w:val="single" w:sz="4" w:space="0" w:color="auto"/>
            </w:tcBorders>
            <w:hideMark/>
          </w:tcPr>
          <w:p w14:paraId="6D93EE57" w14:textId="77777777" w:rsidR="006B7DE7" w:rsidRPr="003F3BA6" w:rsidRDefault="006B7DE7" w:rsidP="00D90E4E">
            <w:pPr>
              <w:keepNext/>
              <w:spacing w:after="0"/>
              <w:jc w:val="center"/>
              <w:rPr>
                <w:ins w:id="1039" w:author="Thomas Stockhammer (24/11/25)" w:date="2024-11-25T11:20:00Z" w16du:dateUtc="2024-11-25T10:20:00Z"/>
                <w:rFonts w:ascii="Arial" w:eastAsia="Malgun Gothic" w:hAnsi="Arial"/>
                <w:sz w:val="18"/>
                <w:lang w:eastAsia="fr-FR"/>
              </w:rPr>
            </w:pPr>
            <w:ins w:id="1040" w:author="Thomas Stockhammer (24/11/25)" w:date="2024-11-25T11:20:00Z" w16du:dateUtc="2024-11-25T10:20:00Z">
              <w:r w:rsidRPr="003F3BA6">
                <w:rPr>
                  <w:rFonts w:ascii="Arial" w:eastAsia="Malgun Gothic" w:hAnsi="Arial"/>
                  <w:sz w:val="18"/>
                  <w:lang w:eastAsia="fr-FR"/>
                </w:rPr>
                <w:t>L.2</w:t>
              </w:r>
            </w:ins>
          </w:p>
        </w:tc>
        <w:tc>
          <w:tcPr>
            <w:tcW w:w="1532" w:type="pct"/>
            <w:tcBorders>
              <w:top w:val="single" w:sz="4" w:space="0" w:color="auto"/>
              <w:left w:val="single" w:sz="4" w:space="0" w:color="auto"/>
              <w:bottom w:val="single" w:sz="4" w:space="0" w:color="auto"/>
              <w:right w:val="single" w:sz="4" w:space="0" w:color="auto"/>
            </w:tcBorders>
            <w:hideMark/>
          </w:tcPr>
          <w:p w14:paraId="5F2B6FC6" w14:textId="4B7A46C4" w:rsidR="006B7DE7" w:rsidRPr="003F3BA6" w:rsidRDefault="007556AF" w:rsidP="00D90E4E">
            <w:pPr>
              <w:keepNext/>
              <w:spacing w:after="0"/>
              <w:rPr>
                <w:ins w:id="1041" w:author="Thomas Stockhammer (24/11/25)" w:date="2024-11-25T11:20:00Z" w16du:dateUtc="2024-11-25T10:20:00Z"/>
                <w:rFonts w:ascii="Arial" w:eastAsia="Malgun Gothic" w:hAnsi="Arial"/>
                <w:sz w:val="18"/>
                <w:lang w:eastAsia="fr-FR"/>
              </w:rPr>
            </w:pPr>
            <w:ins w:id="1042" w:author="Richard Bradbury" w:date="2024-11-26T00:21:00Z" w16du:dateUtc="2024-11-26T00:21:00Z">
              <w:r>
                <w:rPr>
                  <w:rFonts w:ascii="Arial" w:eastAsia="Malgun Gothic" w:hAnsi="Arial"/>
                  <w:sz w:val="18"/>
                  <w:lang w:eastAsia="fr-FR"/>
                </w:rPr>
                <w:t>F</w:t>
              </w:r>
            </w:ins>
            <w:ins w:id="1043"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06BD5A0" w14:textId="4929F84E" w:rsidR="006B7DE7" w:rsidRPr="003F3BA6" w:rsidRDefault="007556AF" w:rsidP="00D90E4E">
            <w:pPr>
              <w:keepNext/>
              <w:spacing w:after="0"/>
              <w:rPr>
                <w:ins w:id="1044" w:author="Thomas Stockhammer (24/11/25)" w:date="2024-11-25T11:20:00Z" w16du:dateUtc="2024-11-25T10:20:00Z"/>
                <w:rFonts w:ascii="Arial" w:eastAsia="Malgun Gothic" w:hAnsi="Arial"/>
                <w:sz w:val="18"/>
                <w:lang w:eastAsia="fr-FR"/>
              </w:rPr>
            </w:pPr>
            <w:ins w:id="1045" w:author="Richard Bradbury" w:date="2024-11-26T00:21:00Z" w16du:dateUtc="2024-11-26T00:21:00Z">
              <w:r>
                <w:rPr>
                  <w:rFonts w:ascii="Arial" w:eastAsia="Malgun Gothic" w:hAnsi="Arial"/>
                  <w:sz w:val="18"/>
                  <w:lang w:eastAsia="fr-FR"/>
                </w:rPr>
                <w:t>F</w:t>
              </w:r>
            </w:ins>
            <w:ins w:id="1046"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699B61CB" w14:textId="77777777" w:rsidTr="003F3BA6">
        <w:trPr>
          <w:ins w:id="1047" w:author="Thomas Stockhammer (24/11/25)" w:date="2024-11-25T11:20:00Z"/>
        </w:trPr>
        <w:tc>
          <w:tcPr>
            <w:tcW w:w="384" w:type="pct"/>
            <w:tcBorders>
              <w:top w:val="nil"/>
              <w:left w:val="single" w:sz="4" w:space="0" w:color="auto"/>
              <w:bottom w:val="nil"/>
              <w:right w:val="single" w:sz="4" w:space="0" w:color="auto"/>
            </w:tcBorders>
          </w:tcPr>
          <w:p w14:paraId="65F8D124" w14:textId="77777777" w:rsidR="006B7DE7" w:rsidRPr="003F3BA6" w:rsidRDefault="006B7DE7" w:rsidP="00D90E4E">
            <w:pPr>
              <w:keepNext/>
              <w:spacing w:after="0"/>
              <w:rPr>
                <w:ins w:id="1048"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157C36EF" w14:textId="77777777" w:rsidR="006B7DE7" w:rsidRPr="003F3BA6" w:rsidRDefault="006B7DE7" w:rsidP="00D90E4E">
            <w:pPr>
              <w:keepNext/>
              <w:spacing w:after="0"/>
              <w:rPr>
                <w:ins w:id="1049" w:author="Thomas Stockhammer (24/11/25)" w:date="2024-11-25T11:20:00Z" w16du:dateUtc="2024-11-25T10:20:00Z"/>
                <w:rFonts w:ascii="Arial" w:hAnsi="Arial"/>
                <w:sz w:val="18"/>
                <w:lang w:eastAsia="fr-FR"/>
              </w:rPr>
            </w:pPr>
            <w:ins w:id="1050" w:author="Thomas Stockhammer (24/11/25)" w:date="2024-11-25T11:20:00Z" w16du:dateUtc="2024-11-25T10:20:00Z">
              <w:r w:rsidRPr="003F3BA6">
                <w:rPr>
                  <w:rFonts w:ascii="Arial" w:hAnsi="Arial"/>
                  <w:sz w:val="18"/>
                  <w:lang w:eastAsia="fr-FR"/>
                </w:rPr>
                <w:t>MBMS Profile 1b</w:t>
              </w:r>
            </w:ins>
          </w:p>
        </w:tc>
        <w:tc>
          <w:tcPr>
            <w:tcW w:w="510" w:type="pct"/>
            <w:tcBorders>
              <w:top w:val="single" w:sz="4" w:space="0" w:color="auto"/>
              <w:left w:val="single" w:sz="4" w:space="0" w:color="auto"/>
              <w:bottom w:val="single" w:sz="4" w:space="0" w:color="auto"/>
              <w:right w:val="single" w:sz="4" w:space="0" w:color="auto"/>
            </w:tcBorders>
            <w:hideMark/>
          </w:tcPr>
          <w:p w14:paraId="59543508" w14:textId="77777777" w:rsidR="006B7DE7" w:rsidRPr="003F3BA6" w:rsidRDefault="006B7DE7" w:rsidP="00D90E4E">
            <w:pPr>
              <w:keepNext/>
              <w:spacing w:after="0"/>
              <w:jc w:val="center"/>
              <w:rPr>
                <w:ins w:id="1051" w:author="Thomas Stockhammer (24/11/25)" w:date="2024-11-25T11:20:00Z" w16du:dateUtc="2024-11-25T10:20:00Z"/>
                <w:rFonts w:ascii="Arial" w:eastAsia="Malgun Gothic" w:hAnsi="Arial"/>
                <w:sz w:val="18"/>
                <w:lang w:eastAsia="fr-FR"/>
              </w:rPr>
            </w:pPr>
            <w:ins w:id="1052" w:author="Thomas Stockhammer (24/11/25)" w:date="2024-11-25T11:20:00Z" w16du:dateUtc="2024-11-25T10:20:00Z">
              <w:r w:rsidRPr="003F3BA6">
                <w:rPr>
                  <w:rFonts w:ascii="Arial" w:eastAsia="Malgun Gothic" w:hAnsi="Arial"/>
                  <w:sz w:val="18"/>
                  <w:lang w:eastAsia="fr-FR"/>
                </w:rPr>
                <w:t>L.3</w:t>
              </w:r>
            </w:ins>
          </w:p>
        </w:tc>
        <w:tc>
          <w:tcPr>
            <w:tcW w:w="1532" w:type="pct"/>
            <w:tcBorders>
              <w:top w:val="single" w:sz="4" w:space="0" w:color="auto"/>
              <w:left w:val="single" w:sz="4" w:space="0" w:color="auto"/>
              <w:bottom w:val="single" w:sz="4" w:space="0" w:color="auto"/>
              <w:right w:val="single" w:sz="4" w:space="0" w:color="auto"/>
            </w:tcBorders>
            <w:hideMark/>
          </w:tcPr>
          <w:p w14:paraId="0E835551" w14:textId="698CAC27" w:rsidR="006B7DE7" w:rsidRPr="003F3BA6" w:rsidRDefault="007556AF" w:rsidP="00D90E4E">
            <w:pPr>
              <w:keepNext/>
              <w:spacing w:after="0"/>
              <w:rPr>
                <w:ins w:id="1053" w:author="Thomas Stockhammer (24/11/25)" w:date="2024-11-25T11:20:00Z" w16du:dateUtc="2024-11-25T10:20:00Z"/>
                <w:rFonts w:ascii="Arial" w:eastAsia="Malgun Gothic" w:hAnsi="Arial"/>
                <w:sz w:val="18"/>
                <w:lang w:eastAsia="fr-FR"/>
              </w:rPr>
            </w:pPr>
            <w:ins w:id="1054" w:author="Richard Bradbury" w:date="2024-11-26T00:21:00Z" w16du:dateUtc="2024-11-26T00:21:00Z">
              <w:r>
                <w:rPr>
                  <w:rFonts w:ascii="Arial" w:eastAsia="Malgun Gothic" w:hAnsi="Arial"/>
                  <w:sz w:val="18"/>
                  <w:lang w:eastAsia="fr-FR"/>
                </w:rPr>
                <w:t>F</w:t>
              </w:r>
            </w:ins>
            <w:ins w:id="1055"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5F6CBCFF" w14:textId="2645C8B1" w:rsidR="006B7DE7" w:rsidRPr="003F3BA6" w:rsidRDefault="007556AF" w:rsidP="00D90E4E">
            <w:pPr>
              <w:keepNext/>
              <w:spacing w:after="0"/>
              <w:rPr>
                <w:ins w:id="1056" w:author="Thomas Stockhammer (24/11/25)" w:date="2024-11-25T11:20:00Z" w16du:dateUtc="2024-11-25T10:20:00Z"/>
                <w:rFonts w:ascii="Arial" w:eastAsia="Malgun Gothic" w:hAnsi="Arial"/>
                <w:sz w:val="18"/>
                <w:lang w:eastAsia="fr-FR"/>
              </w:rPr>
            </w:pPr>
            <w:ins w:id="1057" w:author="Richard Bradbury" w:date="2024-11-26T00:21:00Z" w16du:dateUtc="2024-11-26T00:21:00Z">
              <w:r>
                <w:rPr>
                  <w:rFonts w:ascii="Arial" w:eastAsia="Malgun Gothic" w:hAnsi="Arial"/>
                  <w:sz w:val="18"/>
                  <w:lang w:eastAsia="fr-FR"/>
                </w:rPr>
                <w:t>F</w:t>
              </w:r>
            </w:ins>
            <w:ins w:id="1058"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1D457B34" w14:textId="77777777" w:rsidTr="003F3BA6">
        <w:trPr>
          <w:ins w:id="1059" w:author="Thomas Stockhammer (24/11/25)" w:date="2024-11-25T11:20:00Z"/>
        </w:trPr>
        <w:tc>
          <w:tcPr>
            <w:tcW w:w="384" w:type="pct"/>
            <w:tcBorders>
              <w:top w:val="nil"/>
              <w:left w:val="single" w:sz="4" w:space="0" w:color="auto"/>
              <w:bottom w:val="nil"/>
              <w:right w:val="single" w:sz="4" w:space="0" w:color="auto"/>
            </w:tcBorders>
          </w:tcPr>
          <w:p w14:paraId="09039CD0" w14:textId="77777777" w:rsidR="006B7DE7" w:rsidRPr="003F3BA6" w:rsidRDefault="006B7DE7" w:rsidP="00D90E4E">
            <w:pPr>
              <w:keepNext/>
              <w:spacing w:after="0"/>
              <w:rPr>
                <w:ins w:id="1060"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AA398E6" w14:textId="77777777" w:rsidR="006B7DE7" w:rsidRPr="003F3BA6" w:rsidRDefault="006B7DE7" w:rsidP="00D90E4E">
            <w:pPr>
              <w:keepNext/>
              <w:spacing w:after="0"/>
              <w:rPr>
                <w:ins w:id="1061" w:author="Thomas Stockhammer (24/11/25)" w:date="2024-11-25T11:20:00Z" w16du:dateUtc="2024-11-25T10:20:00Z"/>
                <w:rFonts w:ascii="Arial" w:hAnsi="Arial"/>
                <w:sz w:val="18"/>
                <w:lang w:eastAsia="fr-FR"/>
              </w:rPr>
            </w:pPr>
            <w:ins w:id="1062" w:author="Thomas Stockhammer (24/11/25)" w:date="2024-11-25T11:20:00Z" w16du:dateUtc="2024-11-25T10:20:00Z">
              <w:r w:rsidRPr="003F3BA6">
                <w:rPr>
                  <w:rFonts w:ascii="Arial" w:hAnsi="Arial"/>
                  <w:sz w:val="18"/>
                  <w:lang w:eastAsia="fr-FR"/>
                </w:rPr>
                <w:t>MBMS Profile 1c</w:t>
              </w:r>
            </w:ins>
          </w:p>
        </w:tc>
        <w:tc>
          <w:tcPr>
            <w:tcW w:w="510" w:type="pct"/>
            <w:tcBorders>
              <w:top w:val="single" w:sz="4" w:space="0" w:color="auto"/>
              <w:left w:val="single" w:sz="4" w:space="0" w:color="auto"/>
              <w:bottom w:val="single" w:sz="4" w:space="0" w:color="auto"/>
              <w:right w:val="single" w:sz="4" w:space="0" w:color="auto"/>
            </w:tcBorders>
            <w:hideMark/>
          </w:tcPr>
          <w:p w14:paraId="212D9862" w14:textId="77777777" w:rsidR="006B7DE7" w:rsidRPr="003F3BA6" w:rsidRDefault="006B7DE7" w:rsidP="00D90E4E">
            <w:pPr>
              <w:keepNext/>
              <w:spacing w:after="0"/>
              <w:jc w:val="center"/>
              <w:rPr>
                <w:ins w:id="1063" w:author="Thomas Stockhammer (24/11/25)" w:date="2024-11-25T11:20:00Z" w16du:dateUtc="2024-11-25T10:20:00Z"/>
                <w:rFonts w:ascii="Arial" w:eastAsia="Malgun Gothic" w:hAnsi="Arial"/>
                <w:sz w:val="18"/>
                <w:lang w:eastAsia="fr-FR"/>
              </w:rPr>
            </w:pPr>
            <w:ins w:id="1064" w:author="Thomas Stockhammer (24/11/25)" w:date="2024-11-25T11:20:00Z" w16du:dateUtc="2024-11-25T10:20:00Z">
              <w:r w:rsidRPr="003F3BA6">
                <w:rPr>
                  <w:rFonts w:ascii="Arial" w:eastAsia="Malgun Gothic" w:hAnsi="Arial"/>
                  <w:sz w:val="18"/>
                  <w:lang w:eastAsia="fr-FR"/>
                </w:rPr>
                <w:t>L.3A</w:t>
              </w:r>
            </w:ins>
          </w:p>
        </w:tc>
        <w:tc>
          <w:tcPr>
            <w:tcW w:w="1532" w:type="pct"/>
            <w:tcBorders>
              <w:top w:val="single" w:sz="4" w:space="0" w:color="auto"/>
              <w:left w:val="single" w:sz="4" w:space="0" w:color="auto"/>
              <w:bottom w:val="single" w:sz="4" w:space="0" w:color="auto"/>
              <w:right w:val="single" w:sz="4" w:space="0" w:color="auto"/>
            </w:tcBorders>
            <w:hideMark/>
          </w:tcPr>
          <w:p w14:paraId="6D3B9F7F" w14:textId="0D8547FE" w:rsidR="006B7DE7" w:rsidRPr="003F3BA6" w:rsidRDefault="007556AF" w:rsidP="00D90E4E">
            <w:pPr>
              <w:keepNext/>
              <w:spacing w:after="0"/>
              <w:rPr>
                <w:ins w:id="1065" w:author="Thomas Stockhammer (24/11/25)" w:date="2024-11-25T11:20:00Z" w16du:dateUtc="2024-11-25T10:20:00Z"/>
                <w:rFonts w:ascii="Arial" w:eastAsia="Malgun Gothic" w:hAnsi="Arial"/>
                <w:sz w:val="18"/>
                <w:lang w:eastAsia="fr-FR"/>
              </w:rPr>
            </w:pPr>
            <w:ins w:id="1066" w:author="Richard Bradbury" w:date="2024-11-26T00:21:00Z" w16du:dateUtc="2024-11-26T00:21:00Z">
              <w:r>
                <w:rPr>
                  <w:rFonts w:ascii="Arial" w:eastAsia="Malgun Gothic" w:hAnsi="Arial"/>
                  <w:sz w:val="18"/>
                  <w:lang w:eastAsia="fr-FR"/>
                </w:rPr>
                <w:t>F</w:t>
              </w:r>
            </w:ins>
            <w:ins w:id="1067"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2362B84F" w14:textId="573250A5" w:rsidR="006B7DE7" w:rsidRPr="003F3BA6" w:rsidRDefault="007556AF" w:rsidP="00D90E4E">
            <w:pPr>
              <w:keepNext/>
              <w:spacing w:after="0"/>
              <w:rPr>
                <w:ins w:id="1068" w:author="Thomas Stockhammer (24/11/25)" w:date="2024-11-25T11:20:00Z" w16du:dateUtc="2024-11-25T10:20:00Z"/>
                <w:rFonts w:ascii="Arial" w:eastAsia="Malgun Gothic" w:hAnsi="Arial"/>
                <w:sz w:val="18"/>
                <w:lang w:eastAsia="fr-FR"/>
              </w:rPr>
            </w:pPr>
            <w:ins w:id="1069" w:author="Richard Bradbury" w:date="2024-11-26T00:21:00Z" w16du:dateUtc="2024-11-26T00:21:00Z">
              <w:r>
                <w:rPr>
                  <w:rFonts w:ascii="Arial" w:eastAsia="Malgun Gothic" w:hAnsi="Arial"/>
                  <w:sz w:val="18"/>
                  <w:lang w:eastAsia="fr-FR"/>
                </w:rPr>
                <w:t>F</w:t>
              </w:r>
            </w:ins>
            <w:ins w:id="1070"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59D4C219" w14:textId="77777777" w:rsidTr="003F3BA6">
        <w:trPr>
          <w:ins w:id="1071" w:author="Thomas Stockhammer (24/11/25)" w:date="2024-11-25T11:20:00Z"/>
        </w:trPr>
        <w:tc>
          <w:tcPr>
            <w:tcW w:w="384" w:type="pct"/>
            <w:tcBorders>
              <w:top w:val="nil"/>
              <w:left w:val="single" w:sz="4" w:space="0" w:color="auto"/>
              <w:bottom w:val="nil"/>
              <w:right w:val="single" w:sz="4" w:space="0" w:color="auto"/>
            </w:tcBorders>
          </w:tcPr>
          <w:p w14:paraId="0D943ED4" w14:textId="77777777" w:rsidR="006B7DE7" w:rsidRPr="003F3BA6" w:rsidRDefault="006B7DE7" w:rsidP="00D90E4E">
            <w:pPr>
              <w:keepNext/>
              <w:spacing w:after="0"/>
              <w:rPr>
                <w:ins w:id="1072"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0B3B02B1" w14:textId="77777777" w:rsidR="006B7DE7" w:rsidRPr="003F3BA6" w:rsidRDefault="006B7DE7" w:rsidP="00D90E4E">
            <w:pPr>
              <w:keepNext/>
              <w:spacing w:after="0"/>
              <w:rPr>
                <w:ins w:id="1073" w:author="Thomas Stockhammer (24/11/25)" w:date="2024-11-25T11:20:00Z" w16du:dateUtc="2024-11-25T10:20:00Z"/>
                <w:rFonts w:ascii="Arial" w:hAnsi="Arial"/>
                <w:sz w:val="18"/>
                <w:lang w:eastAsia="fr-FR"/>
              </w:rPr>
            </w:pPr>
            <w:ins w:id="1074" w:author="Thomas Stockhammer (24/11/25)" w:date="2024-11-25T11:20:00Z" w16du:dateUtc="2024-11-25T10:20:00Z">
              <w:r w:rsidRPr="003F3BA6">
                <w:rPr>
                  <w:rFonts w:ascii="Arial" w:hAnsi="Arial"/>
                  <w:sz w:val="18"/>
                  <w:lang w:eastAsia="fr-FR"/>
                </w:rPr>
                <w:t>MBMS Profile: Download</w:t>
              </w:r>
            </w:ins>
          </w:p>
        </w:tc>
        <w:tc>
          <w:tcPr>
            <w:tcW w:w="510" w:type="pct"/>
            <w:tcBorders>
              <w:top w:val="single" w:sz="4" w:space="0" w:color="auto"/>
              <w:left w:val="single" w:sz="4" w:space="0" w:color="auto"/>
              <w:bottom w:val="single" w:sz="4" w:space="0" w:color="auto"/>
              <w:right w:val="single" w:sz="4" w:space="0" w:color="auto"/>
            </w:tcBorders>
            <w:hideMark/>
          </w:tcPr>
          <w:p w14:paraId="71E2F233" w14:textId="77777777" w:rsidR="006B7DE7" w:rsidRPr="003F3BA6" w:rsidRDefault="006B7DE7" w:rsidP="00D90E4E">
            <w:pPr>
              <w:keepNext/>
              <w:spacing w:after="0"/>
              <w:jc w:val="center"/>
              <w:rPr>
                <w:ins w:id="1075" w:author="Thomas Stockhammer (24/11/25)" w:date="2024-11-25T11:20:00Z" w16du:dateUtc="2024-11-25T10:20:00Z"/>
                <w:rFonts w:ascii="Arial" w:eastAsia="Malgun Gothic" w:hAnsi="Arial"/>
                <w:sz w:val="18"/>
                <w:lang w:eastAsia="fr-FR"/>
              </w:rPr>
            </w:pPr>
            <w:ins w:id="1076" w:author="Thomas Stockhammer (24/11/25)" w:date="2024-11-25T11:20:00Z" w16du:dateUtc="2024-11-25T10:20:00Z">
              <w:r w:rsidRPr="003F3BA6">
                <w:rPr>
                  <w:rFonts w:ascii="Arial" w:eastAsia="Malgun Gothic" w:hAnsi="Arial"/>
                  <w:sz w:val="18"/>
                  <w:lang w:eastAsia="fr-FR"/>
                </w:rPr>
                <w:t>L.4</w:t>
              </w:r>
            </w:ins>
          </w:p>
        </w:tc>
        <w:tc>
          <w:tcPr>
            <w:tcW w:w="1532" w:type="pct"/>
            <w:tcBorders>
              <w:top w:val="single" w:sz="4" w:space="0" w:color="auto"/>
              <w:left w:val="single" w:sz="4" w:space="0" w:color="auto"/>
              <w:bottom w:val="single" w:sz="4" w:space="0" w:color="auto"/>
              <w:right w:val="single" w:sz="4" w:space="0" w:color="auto"/>
            </w:tcBorders>
            <w:hideMark/>
          </w:tcPr>
          <w:p w14:paraId="2A728DAF" w14:textId="4B55DDBA" w:rsidR="006B7DE7" w:rsidRPr="003F3BA6" w:rsidRDefault="007556AF" w:rsidP="00D90E4E">
            <w:pPr>
              <w:keepNext/>
              <w:spacing w:after="0"/>
              <w:rPr>
                <w:ins w:id="1077" w:author="Thomas Stockhammer (24/11/25)" w:date="2024-11-25T11:20:00Z" w16du:dateUtc="2024-11-25T10:20:00Z"/>
                <w:rFonts w:ascii="Arial" w:eastAsia="Malgun Gothic" w:hAnsi="Arial"/>
                <w:sz w:val="18"/>
                <w:lang w:eastAsia="fr-FR"/>
              </w:rPr>
            </w:pPr>
            <w:ins w:id="1078" w:author="Richard Bradbury" w:date="2024-11-26T00:21:00Z" w16du:dateUtc="2024-11-26T00:21:00Z">
              <w:r>
                <w:rPr>
                  <w:rFonts w:ascii="Arial" w:eastAsia="Malgun Gothic" w:hAnsi="Arial"/>
                  <w:sz w:val="18"/>
                  <w:lang w:eastAsia="fr-FR"/>
                </w:rPr>
                <w:t>F</w:t>
              </w:r>
            </w:ins>
            <w:ins w:id="1079"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hideMark/>
          </w:tcPr>
          <w:p w14:paraId="07B22F7F" w14:textId="7E3CE706" w:rsidR="006B7DE7" w:rsidRPr="003F3BA6" w:rsidRDefault="007556AF" w:rsidP="00D90E4E">
            <w:pPr>
              <w:keepNext/>
              <w:spacing w:after="0"/>
              <w:rPr>
                <w:ins w:id="1080" w:author="Thomas Stockhammer (24/11/25)" w:date="2024-11-25T11:20:00Z" w16du:dateUtc="2024-11-25T10:20:00Z"/>
                <w:rFonts w:ascii="Arial" w:eastAsia="Malgun Gothic" w:hAnsi="Arial"/>
                <w:sz w:val="18"/>
                <w:lang w:eastAsia="fr-FR"/>
              </w:rPr>
            </w:pPr>
            <w:ins w:id="1081" w:author="Richard Bradbury" w:date="2024-11-26T00:21:00Z" w16du:dateUtc="2024-11-26T00:21:00Z">
              <w:r>
                <w:rPr>
                  <w:rFonts w:ascii="Arial" w:eastAsia="Malgun Gothic" w:hAnsi="Arial"/>
                  <w:sz w:val="18"/>
                  <w:lang w:eastAsia="fr-FR"/>
                </w:rPr>
                <w:t>F</w:t>
              </w:r>
            </w:ins>
            <w:ins w:id="1082" w:author="Thomas Stockhammer (24/11/25)" w:date="2024-11-25T11:20:00Z" w16du:dateUtc="2024-11-25T10:20:00Z">
              <w:r w:rsidR="006B7DE7" w:rsidRPr="003F3BA6">
                <w:rPr>
                  <w:rFonts w:ascii="Arial" w:eastAsia="Malgun Gothic" w:hAnsi="Arial"/>
                  <w:sz w:val="18"/>
                  <w:lang w:eastAsia="fr-FR"/>
                </w:rPr>
                <w:t>or further study</w:t>
              </w:r>
            </w:ins>
          </w:p>
        </w:tc>
      </w:tr>
      <w:tr w:rsidR="006B7DE7" w:rsidRPr="003F3BA6" w14:paraId="02826BCA" w14:textId="77777777" w:rsidTr="003F3BA6">
        <w:trPr>
          <w:ins w:id="1083" w:author="Thomas Stockhammer (24/11/25)" w:date="2024-11-25T11:20:00Z"/>
        </w:trPr>
        <w:tc>
          <w:tcPr>
            <w:tcW w:w="384" w:type="pct"/>
            <w:tcBorders>
              <w:top w:val="nil"/>
              <w:left w:val="single" w:sz="4" w:space="0" w:color="auto"/>
              <w:bottom w:val="nil"/>
              <w:right w:val="single" w:sz="4" w:space="0" w:color="auto"/>
            </w:tcBorders>
          </w:tcPr>
          <w:p w14:paraId="5227244E" w14:textId="77777777" w:rsidR="006B7DE7" w:rsidRPr="003F3BA6" w:rsidRDefault="006B7DE7" w:rsidP="00D90E4E">
            <w:pPr>
              <w:keepNext/>
              <w:spacing w:after="0"/>
              <w:rPr>
                <w:ins w:id="1084"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42A89B67" w14:textId="77777777" w:rsidR="006B7DE7" w:rsidRPr="003F3BA6" w:rsidRDefault="006B7DE7" w:rsidP="00D90E4E">
            <w:pPr>
              <w:keepNext/>
              <w:spacing w:after="0"/>
              <w:rPr>
                <w:ins w:id="1085" w:author="Thomas Stockhammer (24/11/25)" w:date="2024-11-25T11:20:00Z" w16du:dateUtc="2024-11-25T10:20:00Z"/>
                <w:rFonts w:ascii="Arial" w:hAnsi="Arial"/>
                <w:sz w:val="18"/>
                <w:lang w:eastAsia="fr-FR"/>
              </w:rPr>
            </w:pPr>
            <w:ins w:id="1086" w:author="Thomas Stockhammer (24/11/25)" w:date="2024-11-25T11:20:00Z" w16du:dateUtc="2024-11-25T10:20:00Z">
              <w:r w:rsidRPr="003F3BA6">
                <w:rPr>
                  <w:rFonts w:ascii="Arial" w:hAnsi="Arial"/>
                  <w:sz w:val="18"/>
                  <w:lang w:eastAsia="fr-FR"/>
                </w:rPr>
                <w:t>MBMS Profile: UA for Transparent delivery</w:t>
              </w:r>
            </w:ins>
          </w:p>
        </w:tc>
        <w:tc>
          <w:tcPr>
            <w:tcW w:w="510" w:type="pct"/>
            <w:tcBorders>
              <w:top w:val="single" w:sz="4" w:space="0" w:color="auto"/>
              <w:left w:val="single" w:sz="4" w:space="0" w:color="auto"/>
              <w:bottom w:val="single" w:sz="4" w:space="0" w:color="auto"/>
              <w:right w:val="single" w:sz="4" w:space="0" w:color="auto"/>
            </w:tcBorders>
            <w:hideMark/>
          </w:tcPr>
          <w:p w14:paraId="595E9ACE" w14:textId="77777777" w:rsidR="006B7DE7" w:rsidRPr="003F3BA6" w:rsidRDefault="006B7DE7" w:rsidP="00D90E4E">
            <w:pPr>
              <w:keepNext/>
              <w:spacing w:after="0"/>
              <w:jc w:val="center"/>
              <w:rPr>
                <w:ins w:id="1087" w:author="Thomas Stockhammer (24/11/25)" w:date="2024-11-25T11:20:00Z" w16du:dateUtc="2024-11-25T10:20:00Z"/>
                <w:rFonts w:ascii="Arial" w:eastAsia="Malgun Gothic" w:hAnsi="Arial"/>
                <w:sz w:val="18"/>
                <w:lang w:eastAsia="fr-FR"/>
              </w:rPr>
            </w:pPr>
            <w:ins w:id="1088" w:author="Thomas Stockhammer (24/11/25)" w:date="2024-11-25T11:20:00Z" w16du:dateUtc="2024-11-25T10:20:00Z">
              <w:r w:rsidRPr="003F3BA6">
                <w:rPr>
                  <w:rFonts w:ascii="Arial" w:eastAsia="Malgun Gothic" w:hAnsi="Arial"/>
                  <w:sz w:val="18"/>
                  <w:lang w:eastAsia="fr-FR"/>
                </w:rPr>
                <w:t>L.5</w:t>
              </w:r>
            </w:ins>
          </w:p>
        </w:tc>
        <w:tc>
          <w:tcPr>
            <w:tcW w:w="1532" w:type="pct"/>
            <w:tcBorders>
              <w:top w:val="single" w:sz="4" w:space="0" w:color="auto"/>
              <w:left w:val="single" w:sz="4" w:space="0" w:color="auto"/>
              <w:bottom w:val="single" w:sz="4" w:space="0" w:color="auto"/>
              <w:right w:val="single" w:sz="4" w:space="0" w:color="auto"/>
            </w:tcBorders>
            <w:hideMark/>
          </w:tcPr>
          <w:p w14:paraId="1D65A941" w14:textId="3154306B" w:rsidR="006B7DE7" w:rsidRPr="003F3BA6" w:rsidRDefault="007556AF" w:rsidP="00D90E4E">
            <w:pPr>
              <w:keepNext/>
              <w:spacing w:after="0"/>
              <w:rPr>
                <w:ins w:id="1089" w:author="Thomas Stockhammer (24/11/25)" w:date="2024-11-25T11:20:00Z" w16du:dateUtc="2024-11-25T10:20:00Z"/>
                <w:rFonts w:ascii="Arial" w:eastAsia="Malgun Gothic" w:hAnsi="Arial"/>
                <w:sz w:val="18"/>
                <w:lang w:eastAsia="fr-FR"/>
              </w:rPr>
            </w:pPr>
            <w:ins w:id="1090" w:author="Richard Bradbury" w:date="2024-11-26T00:21:00Z" w16du:dateUtc="2024-11-26T00:21:00Z">
              <w:r>
                <w:rPr>
                  <w:rFonts w:ascii="Arial" w:eastAsia="Malgun Gothic" w:hAnsi="Arial"/>
                  <w:sz w:val="18"/>
                  <w:lang w:eastAsia="fr-FR"/>
                </w:rPr>
                <w:t>F</w:t>
              </w:r>
            </w:ins>
            <w:ins w:id="1091" w:author="Thomas Stockhammer (24/11/25)" w:date="2024-11-25T11:20:00Z" w16du:dateUtc="2024-11-25T10:20:00Z">
              <w:r w:rsidR="006B7DE7" w:rsidRPr="003F3BA6">
                <w:rPr>
                  <w:rFonts w:ascii="Arial" w:eastAsia="Malgun Gothic" w:hAnsi="Arial"/>
                  <w:sz w:val="18"/>
                  <w:lang w:eastAsia="fr-FR"/>
                </w:rPr>
                <w:t>or further study</w:t>
              </w:r>
            </w:ins>
          </w:p>
        </w:tc>
        <w:tc>
          <w:tcPr>
            <w:tcW w:w="2016" w:type="pct"/>
            <w:tcBorders>
              <w:top w:val="single" w:sz="4" w:space="0" w:color="auto"/>
              <w:left w:val="single" w:sz="4" w:space="0" w:color="auto"/>
              <w:bottom w:val="single" w:sz="4" w:space="0" w:color="auto"/>
              <w:right w:val="single" w:sz="4" w:space="0" w:color="auto"/>
            </w:tcBorders>
          </w:tcPr>
          <w:p w14:paraId="601AE2FA" w14:textId="54F89EE6" w:rsidR="006B7DE7" w:rsidRPr="003F3BA6" w:rsidRDefault="007556AF" w:rsidP="00D90E4E">
            <w:pPr>
              <w:keepNext/>
              <w:spacing w:after="0"/>
              <w:rPr>
                <w:ins w:id="1092" w:author="Thomas Stockhammer (24/11/25)" w:date="2024-11-25T11:20:00Z" w16du:dateUtc="2024-11-25T10:20:00Z"/>
                <w:rFonts w:ascii="Arial" w:eastAsia="Malgun Gothic" w:hAnsi="Arial"/>
                <w:sz w:val="18"/>
                <w:lang w:eastAsia="fr-FR"/>
              </w:rPr>
            </w:pPr>
            <w:ins w:id="1093" w:author="Richard Bradbury" w:date="2024-11-26T00:21:00Z" w16du:dateUtc="2024-11-26T00:21:00Z">
              <w:r>
                <w:rPr>
                  <w:rFonts w:ascii="Arial" w:eastAsia="Malgun Gothic" w:hAnsi="Arial"/>
                  <w:sz w:val="18"/>
                  <w:lang w:eastAsia="fr-FR"/>
                </w:rPr>
                <w:t>F</w:t>
              </w:r>
              <w:r w:rsidRPr="003F3BA6">
                <w:rPr>
                  <w:rFonts w:ascii="Arial" w:eastAsia="Malgun Gothic" w:hAnsi="Arial"/>
                  <w:sz w:val="18"/>
                  <w:lang w:eastAsia="fr-FR"/>
                </w:rPr>
                <w:t>or further study</w:t>
              </w:r>
            </w:ins>
          </w:p>
        </w:tc>
      </w:tr>
      <w:tr w:rsidR="006B7DE7" w:rsidRPr="003F3BA6" w14:paraId="7E4E0718" w14:textId="77777777" w:rsidTr="003F3BA6">
        <w:trPr>
          <w:ins w:id="1094" w:author="Thomas Stockhammer (24/11/25)" w:date="2024-11-25T11:20:00Z"/>
        </w:trPr>
        <w:tc>
          <w:tcPr>
            <w:tcW w:w="384" w:type="pct"/>
            <w:tcBorders>
              <w:top w:val="nil"/>
              <w:left w:val="single" w:sz="4" w:space="0" w:color="auto"/>
              <w:bottom w:val="single" w:sz="4" w:space="0" w:color="auto"/>
              <w:right w:val="single" w:sz="4" w:space="0" w:color="auto"/>
            </w:tcBorders>
          </w:tcPr>
          <w:p w14:paraId="606DC520" w14:textId="77777777" w:rsidR="006B7DE7" w:rsidRPr="003F3BA6" w:rsidRDefault="006B7DE7" w:rsidP="00D90E4E">
            <w:pPr>
              <w:keepNext/>
              <w:spacing w:after="0"/>
              <w:rPr>
                <w:ins w:id="1095" w:author="Thomas Stockhammer (24/11/25)" w:date="2024-11-25T11:20:00Z" w16du:dateUtc="2024-11-25T10:20:00Z"/>
                <w:rFonts w:ascii="Arial" w:hAnsi="Arial"/>
                <w:sz w:val="18"/>
                <w:lang w:eastAsia="fr-FR"/>
              </w:rPr>
            </w:pPr>
          </w:p>
        </w:tc>
        <w:tc>
          <w:tcPr>
            <w:tcW w:w="558" w:type="pct"/>
            <w:tcBorders>
              <w:top w:val="single" w:sz="4" w:space="0" w:color="auto"/>
              <w:left w:val="single" w:sz="4" w:space="0" w:color="auto"/>
              <w:bottom w:val="single" w:sz="4" w:space="0" w:color="auto"/>
              <w:right w:val="single" w:sz="4" w:space="0" w:color="auto"/>
            </w:tcBorders>
            <w:hideMark/>
          </w:tcPr>
          <w:p w14:paraId="6E3044ED" w14:textId="77777777" w:rsidR="006B7DE7" w:rsidRPr="003F3BA6" w:rsidRDefault="006B7DE7" w:rsidP="00D90E4E">
            <w:pPr>
              <w:keepNext/>
              <w:spacing w:after="0"/>
              <w:rPr>
                <w:ins w:id="1096" w:author="Thomas Stockhammer (24/11/25)" w:date="2024-11-25T11:20:00Z" w16du:dateUtc="2024-11-25T10:20:00Z"/>
                <w:rFonts w:ascii="Arial" w:hAnsi="Arial"/>
                <w:sz w:val="18"/>
                <w:lang w:eastAsia="fr-FR"/>
              </w:rPr>
            </w:pPr>
            <w:ins w:id="1097" w:author="Thomas Stockhammer (24/11/25)" w:date="2024-11-25T11:20:00Z" w16du:dateUtc="2024-11-25T10:20:00Z">
              <w:r w:rsidRPr="003F3BA6">
                <w:rPr>
                  <w:rFonts w:ascii="Arial" w:hAnsi="Arial"/>
                  <w:sz w:val="18"/>
                  <w:lang w:eastAsia="fr-FR"/>
                </w:rPr>
                <w:t>FLUTE Profile</w:t>
              </w:r>
            </w:ins>
          </w:p>
        </w:tc>
        <w:tc>
          <w:tcPr>
            <w:tcW w:w="510" w:type="pct"/>
            <w:tcBorders>
              <w:top w:val="single" w:sz="4" w:space="0" w:color="auto"/>
              <w:left w:val="single" w:sz="4" w:space="0" w:color="auto"/>
              <w:bottom w:val="single" w:sz="4" w:space="0" w:color="auto"/>
              <w:right w:val="single" w:sz="4" w:space="0" w:color="auto"/>
            </w:tcBorders>
            <w:hideMark/>
          </w:tcPr>
          <w:p w14:paraId="4CD122F2" w14:textId="77777777" w:rsidR="006B7DE7" w:rsidRPr="003F3BA6" w:rsidRDefault="006B7DE7" w:rsidP="00D90E4E">
            <w:pPr>
              <w:keepNext/>
              <w:spacing w:after="0"/>
              <w:jc w:val="center"/>
              <w:rPr>
                <w:ins w:id="1098" w:author="Thomas Stockhammer (24/11/25)" w:date="2024-11-25T11:20:00Z" w16du:dateUtc="2024-11-25T10:20:00Z"/>
                <w:rFonts w:ascii="Arial" w:eastAsia="Malgun Gothic" w:hAnsi="Arial"/>
                <w:sz w:val="18"/>
                <w:lang w:eastAsia="fr-FR"/>
              </w:rPr>
            </w:pPr>
            <w:ins w:id="1099" w:author="Thomas Stockhammer (24/11/25)" w:date="2024-11-25T11:20:00Z" w16du:dateUtc="2024-11-25T10:20:00Z">
              <w:r w:rsidRPr="003F3BA6">
                <w:rPr>
                  <w:rFonts w:ascii="Arial" w:eastAsia="Malgun Gothic" w:hAnsi="Arial"/>
                  <w:sz w:val="18"/>
                  <w:lang w:eastAsia="fr-FR"/>
                </w:rPr>
                <w:t>L.6</w:t>
              </w:r>
            </w:ins>
          </w:p>
        </w:tc>
        <w:tc>
          <w:tcPr>
            <w:tcW w:w="1532" w:type="pct"/>
            <w:tcBorders>
              <w:top w:val="single" w:sz="4" w:space="0" w:color="auto"/>
              <w:left w:val="single" w:sz="4" w:space="0" w:color="auto"/>
              <w:bottom w:val="single" w:sz="4" w:space="0" w:color="auto"/>
              <w:right w:val="single" w:sz="4" w:space="0" w:color="auto"/>
            </w:tcBorders>
            <w:hideMark/>
          </w:tcPr>
          <w:p w14:paraId="0E3678A8" w14:textId="77777777" w:rsidR="006B7DE7" w:rsidRPr="003F3BA6" w:rsidRDefault="006B7DE7" w:rsidP="00D90E4E">
            <w:pPr>
              <w:keepNext/>
              <w:spacing w:after="0"/>
              <w:rPr>
                <w:ins w:id="1100" w:author="Thomas Stockhammer (24/11/25)" w:date="2024-11-25T11:20:00Z" w16du:dateUtc="2024-11-25T10:20:00Z"/>
                <w:rFonts w:ascii="Arial" w:eastAsia="Malgun Gothic" w:hAnsi="Arial"/>
                <w:sz w:val="18"/>
                <w:lang w:eastAsia="fr-FR"/>
              </w:rPr>
            </w:pPr>
            <w:ins w:id="1101" w:author="Thomas Stockhammer (24/11/25)" w:date="2024-11-25T11:20:00Z" w16du:dateUtc="2024-11-25T10:20:00Z">
              <w:r w:rsidRPr="003F3BA6">
                <w:rPr>
                  <w:rFonts w:ascii="Arial" w:eastAsia="Malgun Gothic" w:hAnsi="Arial"/>
                  <w:sz w:val="18"/>
                  <w:lang w:eastAsia="fr-FR"/>
                </w:rPr>
                <w:t>Developed for TS 26.517, so no gaps.</w:t>
              </w:r>
            </w:ins>
          </w:p>
        </w:tc>
        <w:tc>
          <w:tcPr>
            <w:tcW w:w="2016" w:type="pct"/>
            <w:tcBorders>
              <w:top w:val="single" w:sz="4" w:space="0" w:color="auto"/>
              <w:left w:val="single" w:sz="4" w:space="0" w:color="auto"/>
              <w:bottom w:val="single" w:sz="4" w:space="0" w:color="auto"/>
              <w:right w:val="single" w:sz="4" w:space="0" w:color="auto"/>
            </w:tcBorders>
            <w:hideMark/>
          </w:tcPr>
          <w:p w14:paraId="5ABF773B" w14:textId="77777777" w:rsidR="006B7DE7" w:rsidRPr="003F3BA6" w:rsidRDefault="006B7DE7" w:rsidP="00D90E4E">
            <w:pPr>
              <w:keepNext/>
              <w:spacing w:after="0"/>
              <w:rPr>
                <w:ins w:id="1102" w:author="Thomas Stockhammer (24/11/25)" w:date="2024-11-25T11:20:00Z" w16du:dateUtc="2024-11-25T10:20:00Z"/>
                <w:rFonts w:ascii="Arial" w:eastAsia="Malgun Gothic" w:hAnsi="Arial"/>
                <w:sz w:val="18"/>
                <w:lang w:eastAsia="fr-FR"/>
              </w:rPr>
            </w:pPr>
            <w:ins w:id="1103" w:author="Thomas Stockhammer (24/11/25)" w:date="2024-11-25T11:20:00Z" w16du:dateUtc="2024-11-25T10:20:00Z">
              <w:r w:rsidRPr="003F3BA6">
                <w:rPr>
                  <w:rFonts w:ascii="Arial" w:eastAsia="Malgun Gothic" w:hAnsi="Arial"/>
                  <w:sz w:val="18"/>
                  <w:lang w:eastAsia="fr-FR"/>
                </w:rPr>
                <w:t>No actions needed.</w:t>
              </w:r>
            </w:ins>
          </w:p>
        </w:tc>
      </w:tr>
      <w:tr w:rsidR="006B7DE7" w:rsidRPr="003F3BA6" w14:paraId="2198AA51" w14:textId="77777777" w:rsidTr="003F3BA6">
        <w:trPr>
          <w:ins w:id="1104" w:author="Thomas Stockhammer (24/11/25)" w:date="2024-11-25T11:20:00Z"/>
        </w:trPr>
        <w:tc>
          <w:tcPr>
            <w:tcW w:w="942" w:type="pct"/>
            <w:gridSpan w:val="2"/>
            <w:tcBorders>
              <w:top w:val="single" w:sz="4" w:space="0" w:color="auto"/>
              <w:left w:val="single" w:sz="4" w:space="0" w:color="auto"/>
              <w:bottom w:val="single" w:sz="4" w:space="0" w:color="auto"/>
              <w:right w:val="single" w:sz="4" w:space="0" w:color="auto"/>
            </w:tcBorders>
            <w:hideMark/>
          </w:tcPr>
          <w:p w14:paraId="12731CCE" w14:textId="77777777" w:rsidR="006B7DE7" w:rsidRPr="003F3BA6" w:rsidRDefault="006B7DE7" w:rsidP="00D90E4E">
            <w:pPr>
              <w:keepNext/>
              <w:spacing w:after="0"/>
              <w:rPr>
                <w:ins w:id="1105" w:author="Thomas Stockhammer (24/11/25)" w:date="2024-11-25T11:20:00Z" w16du:dateUtc="2024-11-25T10:20:00Z"/>
                <w:rFonts w:ascii="Arial" w:hAnsi="Arial"/>
                <w:sz w:val="18"/>
                <w:lang w:eastAsia="fr-FR"/>
              </w:rPr>
            </w:pPr>
            <w:ins w:id="1106" w:author="Thomas Stockhammer (24/11/25)" w:date="2024-11-25T11:20:00Z" w16du:dateUtc="2024-11-25T10:20:00Z">
              <w:r w:rsidRPr="003F3BA6">
                <w:rPr>
                  <w:rFonts w:ascii="Arial" w:hAnsi="Arial"/>
                  <w:sz w:val="18"/>
                  <w:lang w:eastAsia="fr-FR"/>
                </w:rPr>
                <w:t>Guidelines for HLS</w:t>
              </w:r>
            </w:ins>
          </w:p>
        </w:tc>
        <w:tc>
          <w:tcPr>
            <w:tcW w:w="510" w:type="pct"/>
            <w:tcBorders>
              <w:top w:val="single" w:sz="4" w:space="0" w:color="auto"/>
              <w:left w:val="single" w:sz="4" w:space="0" w:color="auto"/>
              <w:bottom w:val="single" w:sz="4" w:space="0" w:color="auto"/>
              <w:right w:val="single" w:sz="4" w:space="0" w:color="auto"/>
            </w:tcBorders>
            <w:hideMark/>
          </w:tcPr>
          <w:p w14:paraId="6524D2B1" w14:textId="77777777" w:rsidR="006B7DE7" w:rsidRPr="003F3BA6" w:rsidRDefault="006B7DE7" w:rsidP="00D90E4E">
            <w:pPr>
              <w:keepNext/>
              <w:spacing w:after="0"/>
              <w:jc w:val="center"/>
              <w:rPr>
                <w:ins w:id="1107" w:author="Thomas Stockhammer (24/11/25)" w:date="2024-11-25T11:20:00Z" w16du:dateUtc="2024-11-25T10:20:00Z"/>
                <w:rFonts w:ascii="Arial" w:eastAsia="Malgun Gothic" w:hAnsi="Arial"/>
                <w:sz w:val="18"/>
                <w:lang w:eastAsia="fr-FR"/>
              </w:rPr>
            </w:pPr>
            <w:ins w:id="1108" w:author="Thomas Stockhammer (24/11/25)" w:date="2024-11-25T11:20:00Z" w16du:dateUtc="2024-11-25T10:20:00Z">
              <w:r w:rsidRPr="003F3BA6">
                <w:rPr>
                  <w:rFonts w:ascii="Arial" w:eastAsia="Malgun Gothic" w:hAnsi="Arial"/>
                  <w:sz w:val="18"/>
                  <w:lang w:eastAsia="fr-FR"/>
                </w:rPr>
                <w:t>M</w:t>
              </w:r>
            </w:ins>
          </w:p>
        </w:tc>
        <w:tc>
          <w:tcPr>
            <w:tcW w:w="1532" w:type="pct"/>
            <w:tcBorders>
              <w:top w:val="single" w:sz="4" w:space="0" w:color="auto"/>
              <w:left w:val="single" w:sz="4" w:space="0" w:color="auto"/>
              <w:bottom w:val="single" w:sz="4" w:space="0" w:color="auto"/>
              <w:right w:val="single" w:sz="4" w:space="0" w:color="auto"/>
            </w:tcBorders>
            <w:hideMark/>
          </w:tcPr>
          <w:p w14:paraId="50B3B18F" w14:textId="77777777" w:rsidR="006B7DE7" w:rsidRPr="003F3BA6" w:rsidRDefault="006B7DE7" w:rsidP="00D90E4E">
            <w:pPr>
              <w:keepNext/>
              <w:spacing w:after="0"/>
              <w:rPr>
                <w:ins w:id="1109" w:author="Thomas Stockhammer (24/11/25)" w:date="2024-11-25T11:20:00Z" w16du:dateUtc="2024-11-25T10:20:00Z"/>
                <w:rFonts w:ascii="Arial" w:eastAsia="Malgun Gothic" w:hAnsi="Arial"/>
                <w:sz w:val="18"/>
                <w:lang w:eastAsia="fr-FR"/>
              </w:rPr>
            </w:pPr>
            <w:ins w:id="1110" w:author="Thomas Stockhammer (24/11/25)" w:date="2024-11-25T11:20:00Z" w16du:dateUtc="2024-11-25T10:20:00Z">
              <w:r w:rsidRPr="003F3BA6">
                <w:rPr>
                  <w:rFonts w:ascii="Arial" w:eastAsia="Malgun Gothic" w:hAnsi="Arial"/>
                  <w:sz w:val="18"/>
                  <w:lang w:eastAsia="fr-FR"/>
                </w:rPr>
                <w:t xml:space="preserve">Not </w:t>
              </w:r>
              <w:proofErr w:type="spellStart"/>
              <w:r w:rsidRPr="003F3BA6">
                <w:rPr>
                  <w:rFonts w:ascii="Arial" w:eastAsia="Malgun Gothic" w:hAnsi="Arial"/>
                  <w:sz w:val="18"/>
                  <w:lang w:eastAsia="fr-FR"/>
                </w:rPr>
                <w:t>explicitely</w:t>
              </w:r>
              <w:proofErr w:type="spellEnd"/>
              <w:r w:rsidRPr="003F3BA6">
                <w:rPr>
                  <w:rFonts w:ascii="Arial" w:eastAsia="Malgun Gothic" w:hAnsi="Arial"/>
                  <w:sz w:val="18"/>
                  <w:lang w:eastAsia="fr-FR"/>
                </w:rPr>
                <w:t xml:space="preserve"> documented in TS 26.517.</w:t>
              </w:r>
            </w:ins>
          </w:p>
        </w:tc>
        <w:tc>
          <w:tcPr>
            <w:tcW w:w="2016" w:type="pct"/>
            <w:tcBorders>
              <w:top w:val="single" w:sz="4" w:space="0" w:color="auto"/>
              <w:left w:val="single" w:sz="4" w:space="0" w:color="auto"/>
              <w:bottom w:val="single" w:sz="4" w:space="0" w:color="auto"/>
              <w:right w:val="single" w:sz="4" w:space="0" w:color="auto"/>
            </w:tcBorders>
            <w:hideMark/>
          </w:tcPr>
          <w:p w14:paraId="18AF8BF3" w14:textId="0A8789AE" w:rsidR="006B7DE7" w:rsidRPr="003F3BA6" w:rsidRDefault="006B7DE7" w:rsidP="00D90E4E">
            <w:pPr>
              <w:keepNext/>
              <w:spacing w:after="0"/>
              <w:rPr>
                <w:ins w:id="1111" w:author="Thomas Stockhammer (24/11/25)" w:date="2024-11-25T11:20:00Z" w16du:dateUtc="2024-11-25T10:20:00Z"/>
                <w:rFonts w:ascii="Arial" w:eastAsia="Malgun Gothic" w:hAnsi="Arial"/>
                <w:sz w:val="18"/>
                <w:lang w:eastAsia="fr-FR"/>
              </w:rPr>
            </w:pPr>
            <w:ins w:id="1112" w:author="Thomas Stockhammer (24/11/25)" w:date="2024-11-25T11:20:00Z" w16du:dateUtc="2024-11-25T10:20:00Z">
              <w:r w:rsidRPr="003F3BA6">
                <w:rPr>
                  <w:rFonts w:ascii="Arial" w:eastAsia="Malgun Gothic" w:hAnsi="Arial"/>
                  <w:sz w:val="18"/>
                  <w:lang w:eastAsia="fr-FR"/>
                </w:rPr>
                <w:t xml:space="preserve">No immediate actions </w:t>
              </w:r>
              <w:proofErr w:type="gramStart"/>
              <w:r w:rsidRPr="003F3BA6">
                <w:rPr>
                  <w:rFonts w:ascii="Arial" w:eastAsia="Malgun Gothic" w:hAnsi="Arial"/>
                  <w:sz w:val="18"/>
                  <w:lang w:eastAsia="fr-FR"/>
                </w:rPr>
                <w:t>needed, but</w:t>
              </w:r>
              <w:proofErr w:type="gramEnd"/>
              <w:r w:rsidRPr="003F3BA6">
                <w:rPr>
                  <w:rFonts w:ascii="Arial" w:eastAsia="Malgun Gothic" w:hAnsi="Arial"/>
                  <w:sz w:val="18"/>
                  <w:lang w:eastAsia="fr-FR"/>
                </w:rPr>
                <w:t xml:space="preserve"> may be combined with Application Service extension – for more details see clause 5.11.</w:t>
              </w:r>
            </w:ins>
            <w:ins w:id="1113" w:author="Richard Bradbury" w:date="2024-11-26T00:50:00Z" w16du:dateUtc="2024-11-26T00:50:00Z">
              <w:r w:rsidR="00DB05AE">
                <w:rPr>
                  <w:rFonts w:ascii="Arial" w:eastAsia="Malgun Gothic" w:hAnsi="Arial"/>
                  <w:sz w:val="18"/>
                  <w:lang w:eastAsia="fr-FR"/>
                </w:rPr>
                <w:t>3.2</w:t>
              </w:r>
            </w:ins>
            <w:ins w:id="1114" w:author="Thomas Stockhammer (24/11/25)" w:date="2024-11-25T11:20:00Z" w16du:dateUtc="2024-11-25T10:20:00Z">
              <w:r w:rsidRPr="003F3BA6">
                <w:rPr>
                  <w:rFonts w:ascii="Arial" w:eastAsia="Malgun Gothic" w:hAnsi="Arial"/>
                  <w:sz w:val="18"/>
                  <w:lang w:eastAsia="fr-FR"/>
                </w:rPr>
                <w:t>.</w:t>
              </w:r>
            </w:ins>
          </w:p>
        </w:tc>
      </w:tr>
    </w:tbl>
    <w:p w14:paraId="78CAB260" w14:textId="77777777" w:rsidR="006B7DE7" w:rsidRPr="003F3BA6" w:rsidRDefault="006B7DE7" w:rsidP="006B7DE7">
      <w:pPr>
        <w:rPr>
          <w:ins w:id="1115" w:author="Thomas Stockhammer (24/11/25)" w:date="2024-11-25T11:20:00Z" w16du:dateUtc="2024-11-25T10:20:00Z"/>
          <w:rFonts w:eastAsia="Malgun Gothic"/>
        </w:rPr>
      </w:pPr>
    </w:p>
    <w:p w14:paraId="1329FB9F" w14:textId="77777777" w:rsidR="006B7DE7" w:rsidRPr="003F3BA6" w:rsidRDefault="006B7DE7" w:rsidP="006B7DE7">
      <w:pPr>
        <w:spacing w:after="0"/>
        <w:rPr>
          <w:ins w:id="1116" w:author="Thomas Stockhammer (24/11/25)" w:date="2024-11-25T11:20:00Z" w16du:dateUtc="2024-11-25T10:20:00Z"/>
          <w:rFonts w:ascii="Arial" w:hAnsi="Arial"/>
          <w:sz w:val="28"/>
        </w:rPr>
        <w:sectPr w:rsidR="006B7DE7" w:rsidRPr="003F3BA6" w:rsidSect="006B7DE7">
          <w:footnotePr>
            <w:numRestart w:val="eachSect"/>
          </w:footnotePr>
          <w:pgSz w:w="16840" w:h="11907" w:orient="landscape"/>
          <w:pgMar w:top="1134" w:right="1418" w:bottom="1134" w:left="1134" w:header="680" w:footer="567" w:gutter="0"/>
          <w:cols w:space="720"/>
        </w:sectPr>
      </w:pPr>
    </w:p>
    <w:p w14:paraId="4CA6C838" w14:textId="77777777" w:rsidR="006B7DE7" w:rsidRPr="003F3BA6" w:rsidRDefault="006B7DE7" w:rsidP="006B7DE7">
      <w:pPr>
        <w:keepNext/>
        <w:keepLines/>
        <w:spacing w:before="120"/>
        <w:ind w:left="1134" w:hanging="1134"/>
        <w:outlineLvl w:val="2"/>
        <w:rPr>
          <w:ins w:id="1117" w:author="Thomas Stockhammer (24/11/25)" w:date="2024-11-25T11:20:00Z" w16du:dateUtc="2024-11-25T10:20:00Z"/>
          <w:rFonts w:ascii="Arial" w:hAnsi="Arial"/>
          <w:sz w:val="28"/>
        </w:rPr>
      </w:pPr>
      <w:ins w:id="1118" w:author="Thomas Stockhammer (24/11/25)" w:date="2024-11-25T11:20:00Z" w16du:dateUtc="2024-11-25T10:20:00Z">
        <w:r w:rsidRPr="003F3BA6">
          <w:rPr>
            <w:rFonts w:ascii="Arial" w:hAnsi="Arial"/>
            <w:sz w:val="28"/>
          </w:rPr>
          <w:lastRenderedPageBreak/>
          <w:t>5.11.3</w:t>
        </w:r>
        <w:r w:rsidRPr="003F3BA6">
          <w:rPr>
            <w:rFonts w:ascii="Arial" w:hAnsi="Arial"/>
            <w:sz w:val="28"/>
          </w:rPr>
          <w:tab/>
          <w:t>Candidate solutions</w:t>
        </w:r>
      </w:ins>
    </w:p>
    <w:p w14:paraId="355BF4CB" w14:textId="77777777" w:rsidR="006B7DE7" w:rsidRPr="003F3BA6" w:rsidRDefault="006B7DE7" w:rsidP="006B7DE7">
      <w:pPr>
        <w:keepNext/>
        <w:keepLines/>
        <w:spacing w:before="120"/>
        <w:ind w:left="1418" w:hanging="1418"/>
        <w:outlineLvl w:val="3"/>
        <w:rPr>
          <w:ins w:id="1119" w:author="Thomas Stockhammer (24/11/25)" w:date="2024-11-25T11:20:00Z" w16du:dateUtc="2024-11-25T10:20:00Z"/>
          <w:rFonts w:ascii="Arial" w:hAnsi="Arial"/>
          <w:sz w:val="24"/>
        </w:rPr>
      </w:pPr>
      <w:ins w:id="1120" w:author="Thomas Stockhammer (24/11/25)" w:date="2024-11-25T11:20:00Z" w16du:dateUtc="2024-11-25T10:20:00Z">
        <w:r w:rsidRPr="003F3BA6">
          <w:rPr>
            <w:rFonts w:ascii="Arial" w:hAnsi="Arial"/>
            <w:sz w:val="24"/>
          </w:rPr>
          <w:t>5.11.3.1</w:t>
        </w:r>
        <w:r w:rsidRPr="003F3BA6">
          <w:rPr>
            <w:rFonts w:ascii="Arial" w:hAnsi="Arial"/>
            <w:sz w:val="24"/>
          </w:rPr>
          <w:tab/>
          <w:t>Introduction</w:t>
        </w:r>
      </w:ins>
    </w:p>
    <w:p w14:paraId="23CAF188" w14:textId="77777777" w:rsidR="006B7DE7" w:rsidRPr="003F3BA6" w:rsidRDefault="006B7DE7" w:rsidP="006B7DE7">
      <w:pPr>
        <w:rPr>
          <w:ins w:id="1121" w:author="Thomas Stockhammer (24/11/25)" w:date="2024-11-25T11:20:00Z" w16du:dateUtc="2024-11-25T10:20:00Z"/>
        </w:rPr>
      </w:pPr>
      <w:ins w:id="1122" w:author="Thomas Stockhammer (24/11/25)" w:date="2024-11-25T11:20:00Z" w16du:dateUtc="2024-11-25T10:20:00Z">
        <w:r w:rsidRPr="003F3BA6">
          <w:t>Candidate solutions for the gaps identified in clause 5.11.2 are advanced in the following clauses.</w:t>
        </w:r>
      </w:ins>
    </w:p>
    <w:p w14:paraId="3BA0A375" w14:textId="77777777" w:rsidR="006B7DE7" w:rsidRPr="003F3BA6" w:rsidRDefault="006B7DE7" w:rsidP="006B7DE7">
      <w:pPr>
        <w:keepNext/>
        <w:keepLines/>
        <w:spacing w:before="120"/>
        <w:ind w:left="1418" w:hanging="1418"/>
        <w:outlineLvl w:val="3"/>
        <w:rPr>
          <w:ins w:id="1123" w:author="Thomas Stockhammer (24/11/25)" w:date="2024-11-25T11:20:00Z" w16du:dateUtc="2024-11-25T10:20:00Z"/>
          <w:rFonts w:ascii="Arial" w:hAnsi="Arial"/>
          <w:sz w:val="24"/>
        </w:rPr>
      </w:pPr>
      <w:ins w:id="1124" w:author="Thomas Stockhammer (24/11/25)" w:date="2024-11-25T11:20:00Z" w16du:dateUtc="2024-11-25T10:20:00Z">
        <w:r w:rsidRPr="003F3BA6">
          <w:rPr>
            <w:rFonts w:ascii="Arial" w:hAnsi="Arial"/>
            <w:sz w:val="24"/>
          </w:rPr>
          <w:t>5.11.3.2</w:t>
        </w:r>
        <w:r w:rsidRPr="003F3BA6">
          <w:rPr>
            <w:rFonts w:ascii="Arial" w:hAnsi="Arial"/>
            <w:sz w:val="24"/>
          </w:rPr>
          <w:tab/>
          <w:t>Application Services – MBS and hybrid</w:t>
        </w:r>
      </w:ins>
    </w:p>
    <w:p w14:paraId="1CAB8A0F" w14:textId="77777777" w:rsidR="006B7DE7" w:rsidRPr="003F3BA6" w:rsidRDefault="006B7DE7" w:rsidP="006B7DE7">
      <w:pPr>
        <w:rPr>
          <w:ins w:id="1125" w:author="Thomas Stockhammer (24/11/25)" w:date="2024-11-25T11:20:00Z" w16du:dateUtc="2024-11-25T10:20:00Z"/>
        </w:rPr>
      </w:pPr>
      <w:ins w:id="1126" w:author="Thomas Stockhammer (24/11/25)" w:date="2024-11-25T11:20:00Z" w16du:dateUtc="2024-11-25T10:20:00Z">
        <w:r w:rsidRPr="003F3BA6">
          <w:t>The generic Application Service as defined in clause 7.6 of TS 26.346 [16] may be supported fully in clause 5.2.6 of TS 26.517 </w:t>
        </w:r>
        <w:r>
          <w:t>[30]</w:t>
        </w:r>
        <w:r w:rsidRPr="003F3BA6">
          <w:t xml:space="preserve"> by extending the ability to signal application resources that are available on unicast, resource available via MBS User Services, as well as those that are available on both.</w:t>
        </w:r>
      </w:ins>
    </w:p>
    <w:p w14:paraId="7BDC3105" w14:textId="77777777" w:rsidR="006B7DE7" w:rsidRPr="003F3BA6" w:rsidRDefault="006B7DE7" w:rsidP="006B7DE7">
      <w:pPr>
        <w:rPr>
          <w:ins w:id="1127" w:author="Thomas Stockhammer (24/11/25)" w:date="2024-11-25T11:20:00Z" w16du:dateUtc="2024-11-25T10:20:00Z"/>
        </w:rPr>
      </w:pPr>
      <w:ins w:id="1128"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49518946" w14:textId="77777777" w:rsidR="006B7DE7" w:rsidRPr="003F3BA6" w:rsidRDefault="006B7DE7" w:rsidP="006B7DE7">
      <w:pPr>
        <w:keepNext/>
        <w:keepLines/>
        <w:spacing w:before="120"/>
        <w:ind w:left="1418" w:hanging="1418"/>
        <w:outlineLvl w:val="3"/>
        <w:rPr>
          <w:ins w:id="1129" w:author="Thomas Stockhammer (24/11/25)" w:date="2024-11-25T11:20:00Z" w16du:dateUtc="2024-11-25T10:20:00Z"/>
          <w:rFonts w:ascii="Arial" w:hAnsi="Arial"/>
          <w:sz w:val="24"/>
        </w:rPr>
      </w:pPr>
      <w:ins w:id="1130" w:author="Thomas Stockhammer (24/11/25)" w:date="2024-11-25T11:20:00Z" w16du:dateUtc="2024-11-25T10:20:00Z">
        <w:r w:rsidRPr="003F3BA6">
          <w:rPr>
            <w:rFonts w:ascii="Arial" w:hAnsi="Arial"/>
            <w:sz w:val="24"/>
          </w:rPr>
          <w:t>5.11.3.3</w:t>
        </w:r>
        <w:r w:rsidRPr="003F3BA6">
          <w:rPr>
            <w:rFonts w:ascii="Arial" w:hAnsi="Arial"/>
            <w:sz w:val="24"/>
          </w:rPr>
          <w:tab/>
          <w:t>Partial file handling</w:t>
        </w:r>
      </w:ins>
    </w:p>
    <w:p w14:paraId="580C1107" w14:textId="77777777" w:rsidR="006B7DE7" w:rsidRPr="003F3BA6" w:rsidRDefault="006B7DE7" w:rsidP="006B7DE7">
      <w:pPr>
        <w:rPr>
          <w:ins w:id="1131" w:author="Thomas Stockhammer (24/11/25)" w:date="2024-11-25T11:20:00Z" w16du:dateUtc="2024-11-25T10:20:00Z"/>
        </w:rPr>
      </w:pPr>
      <w:ins w:id="1132" w:author="Thomas Stockhammer (24/11/25)" w:date="2024-11-25T11:20:00Z" w16du:dateUtc="2024-11-25T10:20:00Z">
        <w:r w:rsidRPr="003F3BA6">
          <w:t>Partial file handling as defined in clause 7.9 of TS 26.346 [16] may be fully supported in TS 26.517 </w:t>
        </w:r>
        <w:r>
          <w:t>[30]</w:t>
        </w:r>
        <w:r w:rsidRPr="003F3BA6">
          <w:t xml:space="preserve"> by referencing the required functionality in TS 26.346 [16].</w:t>
        </w:r>
      </w:ins>
    </w:p>
    <w:p w14:paraId="61F62823" w14:textId="77777777" w:rsidR="006B7DE7" w:rsidRPr="003F3BA6" w:rsidRDefault="006B7DE7" w:rsidP="006B7DE7">
      <w:pPr>
        <w:rPr>
          <w:ins w:id="1133" w:author="Thomas Stockhammer (24/11/25)" w:date="2024-11-25T11:20:00Z" w16du:dateUtc="2024-11-25T10:20:00Z"/>
        </w:rPr>
      </w:pPr>
      <w:ins w:id="1134"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3B6EA473" w14:textId="77777777" w:rsidR="006B7DE7" w:rsidRPr="003F3BA6" w:rsidRDefault="006B7DE7" w:rsidP="006B7DE7">
      <w:pPr>
        <w:keepNext/>
        <w:keepLines/>
        <w:spacing w:before="120"/>
        <w:ind w:left="1418" w:hanging="1418"/>
        <w:outlineLvl w:val="3"/>
        <w:rPr>
          <w:ins w:id="1135" w:author="Thomas Stockhammer (24/11/25)" w:date="2024-11-25T11:20:00Z" w16du:dateUtc="2024-11-25T10:20:00Z"/>
          <w:rFonts w:ascii="Arial" w:hAnsi="Arial"/>
          <w:sz w:val="24"/>
        </w:rPr>
      </w:pPr>
      <w:ins w:id="1136" w:author="Thomas Stockhammer (24/11/25)" w:date="2024-11-25T11:20:00Z" w16du:dateUtc="2024-11-25T10:20:00Z">
        <w:r w:rsidRPr="003F3BA6">
          <w:rPr>
            <w:rFonts w:ascii="Arial" w:hAnsi="Arial"/>
            <w:sz w:val="24"/>
          </w:rPr>
          <w:t>5.11.3.4</w:t>
        </w:r>
        <w:r w:rsidRPr="003F3BA6">
          <w:rPr>
            <w:rFonts w:ascii="Arial" w:hAnsi="Arial"/>
            <w:sz w:val="24"/>
          </w:rPr>
          <w:tab/>
          <w:t>Reporting and metrics</w:t>
        </w:r>
      </w:ins>
    </w:p>
    <w:p w14:paraId="1EA7B289" w14:textId="77777777" w:rsidR="006B7DE7" w:rsidRPr="003F3BA6" w:rsidRDefault="006B7DE7" w:rsidP="006B7DE7">
      <w:pPr>
        <w:rPr>
          <w:ins w:id="1137" w:author="Thomas Stockhammer (24/11/25)" w:date="2024-11-25T11:20:00Z" w16du:dateUtc="2024-11-25T10:20:00Z"/>
        </w:rPr>
      </w:pPr>
      <w:ins w:id="1138" w:author="Thomas Stockhammer (24/11/25)" w:date="2024-11-25T11:20:00Z" w16du:dateUtc="2024-11-25T10:20:00Z">
        <w:r w:rsidRPr="003F3BA6">
          <w:t>Reporting of metrics is preferably supported by the MBS Client collecting and aggregating application metrics and providing those as an aggregated record to an appropriate network function, for example, the MBS AF.</w:t>
        </w:r>
      </w:ins>
    </w:p>
    <w:p w14:paraId="2278F4AF" w14:textId="77777777" w:rsidR="006B7DE7" w:rsidRPr="003F3BA6" w:rsidRDefault="006B7DE7" w:rsidP="006B7DE7">
      <w:pPr>
        <w:rPr>
          <w:ins w:id="1139" w:author="Thomas Stockhammer (24/11/25)" w:date="2024-11-25T11:20:00Z" w16du:dateUtc="2024-11-25T10:20:00Z"/>
        </w:rPr>
      </w:pPr>
      <w:ins w:id="1140" w:author="Thomas Stockhammer (24/11/25)" w:date="2024-11-25T11:20:00Z" w16du:dateUtc="2024-11-25T10:20:00Z">
        <w:r w:rsidRPr="003F3BA6">
          <w:t>It is recommended to address this functionality in normative specifications in stage-2 and stage-3 by mapping the existing MBMS functionality to the MBS User Services.</w:t>
        </w:r>
      </w:ins>
    </w:p>
    <w:p w14:paraId="154F98EC" w14:textId="77777777" w:rsidR="006B7DE7" w:rsidRPr="003F3BA6" w:rsidRDefault="006B7DE7" w:rsidP="006B7DE7">
      <w:pPr>
        <w:keepNext/>
        <w:keepLines/>
        <w:spacing w:before="120"/>
        <w:ind w:left="1418" w:hanging="1418"/>
        <w:outlineLvl w:val="3"/>
        <w:rPr>
          <w:ins w:id="1141" w:author="Thomas Stockhammer (24/11/25)" w:date="2024-11-25T11:20:00Z" w16du:dateUtc="2024-11-25T10:20:00Z"/>
          <w:rFonts w:ascii="Arial" w:hAnsi="Arial"/>
          <w:sz w:val="24"/>
        </w:rPr>
      </w:pPr>
      <w:ins w:id="1142" w:author="Thomas Stockhammer (24/11/25)" w:date="2024-11-25T11:20:00Z" w16du:dateUtc="2024-11-25T10:20:00Z">
        <w:r w:rsidRPr="003F3BA6">
          <w:rPr>
            <w:rFonts w:ascii="Arial" w:hAnsi="Arial"/>
            <w:sz w:val="24"/>
          </w:rPr>
          <w:t>5.11.3.5</w:t>
        </w:r>
        <w:r w:rsidRPr="003F3BA6">
          <w:rPr>
            <w:rFonts w:ascii="Arial" w:hAnsi="Arial"/>
            <w:sz w:val="24"/>
          </w:rPr>
          <w:tab/>
          <w:t>MBS-on-demand</w:t>
        </w:r>
      </w:ins>
    </w:p>
    <w:p w14:paraId="29AA43D1" w14:textId="77777777" w:rsidR="006B7DE7" w:rsidRPr="003F3BA6" w:rsidRDefault="006B7DE7" w:rsidP="006B7DE7">
      <w:pPr>
        <w:rPr>
          <w:ins w:id="1143" w:author="Thomas Stockhammer (24/11/25)" w:date="2024-11-25T11:20:00Z" w16du:dateUtc="2024-11-25T10:20:00Z"/>
        </w:rPr>
      </w:pPr>
      <w:ins w:id="1144" w:author="Thomas Stockhammer (24/11/25)" w:date="2024-11-25T11:20:00Z" w16du:dateUtc="2024-11-25T10:20:00Z">
        <w:r w:rsidRPr="003F3BA6">
          <w:t>This topic is for further study.</w:t>
        </w:r>
      </w:ins>
    </w:p>
    <w:p w14:paraId="03F8779B" w14:textId="77777777" w:rsidR="006B7DE7" w:rsidRPr="003F3BA6" w:rsidRDefault="006B7DE7" w:rsidP="006B7DE7">
      <w:pPr>
        <w:keepNext/>
        <w:keepLines/>
        <w:spacing w:before="120"/>
        <w:ind w:left="1418" w:hanging="1418"/>
        <w:outlineLvl w:val="3"/>
        <w:rPr>
          <w:ins w:id="1145" w:author="Thomas Stockhammer (24/11/25)" w:date="2024-11-25T11:20:00Z" w16du:dateUtc="2024-11-25T10:20:00Z"/>
          <w:rFonts w:ascii="Arial" w:hAnsi="Arial"/>
          <w:sz w:val="24"/>
        </w:rPr>
      </w:pPr>
      <w:ins w:id="1146" w:author="Thomas Stockhammer (24/11/25)" w:date="2024-11-25T11:20:00Z" w16du:dateUtc="2024-11-25T10:20:00Z">
        <w:r w:rsidRPr="003F3BA6">
          <w:rPr>
            <w:rFonts w:ascii="Arial" w:hAnsi="Arial"/>
            <w:sz w:val="24"/>
          </w:rPr>
          <w:t>5.11.3.6</w:t>
        </w:r>
        <w:r w:rsidRPr="003F3BA6">
          <w:rPr>
            <w:rFonts w:ascii="Arial" w:hAnsi="Arial"/>
            <w:sz w:val="24"/>
          </w:rPr>
          <w:tab/>
          <w:t>Time synchronization</w:t>
        </w:r>
      </w:ins>
    </w:p>
    <w:p w14:paraId="6E111E24" w14:textId="77777777" w:rsidR="006B7DE7" w:rsidRPr="003F3BA6" w:rsidRDefault="006B7DE7" w:rsidP="006B7DE7">
      <w:pPr>
        <w:rPr>
          <w:ins w:id="1147" w:author="Thomas Stockhammer (24/11/25)" w:date="2024-11-25T11:20:00Z" w16du:dateUtc="2024-11-25T10:20:00Z"/>
        </w:rPr>
      </w:pPr>
      <w:ins w:id="1148" w:author="Thomas Stockhammer (24/11/25)" w:date="2024-11-25T11:20:00Z" w16du:dateUtc="2024-11-25T10:20:00Z">
        <w:r w:rsidRPr="003F3BA6">
          <w:t>Time Synchronization may be fully supported in TS 26.517 </w:t>
        </w:r>
        <w:r>
          <w:t>[30]</w:t>
        </w:r>
        <w:r w:rsidRPr="003F3BA6">
          <w:t xml:space="preserve"> by referencing the required functionality in TS 26.346 [16] in clause 4.6.</w:t>
        </w:r>
      </w:ins>
    </w:p>
    <w:p w14:paraId="21BE4B0F" w14:textId="77777777" w:rsidR="006B7DE7" w:rsidRPr="003F3BA6" w:rsidRDefault="006B7DE7" w:rsidP="006B7DE7">
      <w:pPr>
        <w:rPr>
          <w:ins w:id="1149" w:author="Thomas Stockhammer (24/11/25)" w:date="2024-11-25T11:20:00Z" w16du:dateUtc="2024-11-25T10:20:00Z"/>
        </w:rPr>
      </w:pPr>
      <w:ins w:id="1150" w:author="Thomas Stockhammer (24/11/25)" w:date="2024-11-25T11:20:00Z" w16du:dateUtc="2024-11-25T10:20:00Z">
        <w:r w:rsidRPr="003F3BA6">
          <w:t xml:space="preserve">This would require updates to the MBS architecture as well as stage-3 extensions, unless the functionality is supported in existing MBS network functions. </w:t>
        </w:r>
      </w:ins>
    </w:p>
    <w:p w14:paraId="1C523B38" w14:textId="7FF15DAC" w:rsidR="006B7DE7" w:rsidRPr="003F3BA6" w:rsidRDefault="006B7DE7" w:rsidP="006B7DE7">
      <w:pPr>
        <w:rPr>
          <w:ins w:id="1151" w:author="Thomas Stockhammer (24/11/25)" w:date="2024-11-25T11:20:00Z" w16du:dateUtc="2024-11-25T10:20:00Z"/>
        </w:rPr>
      </w:pPr>
      <w:ins w:id="1152" w:author="Thomas Stockhammer (24/11/25)" w:date="2024-11-25T11:20:00Z" w16du:dateUtc="2024-11-25T10:20:00Z">
        <w:r w:rsidRPr="003F3BA6">
          <w:t>Candidate solutions to support the network functionalities (i.e. the SNTP server) for this feature may include</w:t>
        </w:r>
      </w:ins>
      <w:ins w:id="1153" w:author="Richard Bradbury" w:date="2024-11-26T00:22:00Z" w16du:dateUtc="2024-11-26T00:22:00Z">
        <w:r w:rsidR="007556AF">
          <w:t>:</w:t>
        </w:r>
      </w:ins>
    </w:p>
    <w:p w14:paraId="19B692BC" w14:textId="77777777" w:rsidR="006B7DE7" w:rsidRPr="003F3BA6" w:rsidRDefault="006B7DE7" w:rsidP="006B7DE7">
      <w:pPr>
        <w:ind w:left="568" w:hanging="284"/>
        <w:rPr>
          <w:ins w:id="1154" w:author="Thomas Stockhammer (24/11/25)" w:date="2024-11-25T11:20:00Z" w16du:dateUtc="2024-11-25T10:20:00Z"/>
        </w:rPr>
      </w:pPr>
      <w:ins w:id="1155" w:author="Thomas Stockhammer (24/11/25)" w:date="2024-11-25T11:20:00Z" w16du:dateUtc="2024-11-25T10:20:00Z">
        <w:r w:rsidRPr="003F3BA6">
          <w:t>-</w:t>
        </w:r>
        <w:r w:rsidRPr="003F3BA6">
          <w:tab/>
          <w:t xml:space="preserve">the addition of a function in the MBSTF, or </w:t>
        </w:r>
      </w:ins>
    </w:p>
    <w:p w14:paraId="0C280367" w14:textId="77777777" w:rsidR="006B7DE7" w:rsidRPr="003F3BA6" w:rsidRDefault="006B7DE7" w:rsidP="006B7DE7">
      <w:pPr>
        <w:ind w:left="568" w:hanging="284"/>
        <w:rPr>
          <w:ins w:id="1156" w:author="Thomas Stockhammer (24/11/25)" w:date="2024-11-25T11:20:00Z" w16du:dateUtc="2024-11-25T10:20:00Z"/>
        </w:rPr>
      </w:pPr>
      <w:ins w:id="1157" w:author="Thomas Stockhammer (24/11/25)" w:date="2024-11-25T11:20:00Z" w16du:dateUtc="2024-11-25T10:20:00Z">
        <w:r w:rsidRPr="003F3BA6">
          <w:t>-</w:t>
        </w:r>
        <w:r w:rsidRPr="003F3BA6">
          <w:tab/>
          <w:t>the addition of a function in the MBSF, or</w:t>
        </w:r>
      </w:ins>
    </w:p>
    <w:p w14:paraId="7617365E" w14:textId="77777777" w:rsidR="006B7DE7" w:rsidRPr="003F3BA6" w:rsidRDefault="006B7DE7" w:rsidP="006B7DE7">
      <w:pPr>
        <w:ind w:left="568" w:hanging="284"/>
        <w:rPr>
          <w:ins w:id="1158" w:author="Thomas Stockhammer (24/11/25)" w:date="2024-11-25T11:20:00Z" w16du:dateUtc="2024-11-25T10:20:00Z"/>
        </w:rPr>
      </w:pPr>
      <w:ins w:id="1159" w:author="Thomas Stockhammer (24/11/25)" w:date="2024-11-25T11:20:00Z" w16du:dateUtc="2024-11-25T10:20:00Z">
        <w:r w:rsidRPr="003F3BA6">
          <w:t>-</w:t>
        </w:r>
        <w:r w:rsidRPr="003F3BA6">
          <w:tab/>
          <w:t xml:space="preserve">a new network entity shared between all functions requiring time synchronization. </w:t>
        </w:r>
      </w:ins>
    </w:p>
    <w:p w14:paraId="738DBDF0" w14:textId="77777777" w:rsidR="006B7DE7" w:rsidRPr="003F3BA6" w:rsidRDefault="006B7DE7" w:rsidP="006B7DE7">
      <w:pPr>
        <w:rPr>
          <w:ins w:id="1160" w:author="Thomas Stockhammer (24/11/25)" w:date="2024-11-25T11:20:00Z" w16du:dateUtc="2024-11-25T10:20:00Z"/>
        </w:rPr>
      </w:pPr>
      <w:ins w:id="1161" w:author="Thomas Stockhammer (24/11/25)" w:date="2024-11-25T11:20:00Z" w16du:dateUtc="2024-11-25T10:20:00Z">
        <w:r w:rsidRPr="003F3BA6">
          <w:t>It is recommended to address this functionality in normative specifications.</w:t>
        </w:r>
      </w:ins>
    </w:p>
    <w:p w14:paraId="1FBCA1E4" w14:textId="77777777" w:rsidR="006B7DE7" w:rsidRPr="003F3BA6" w:rsidRDefault="006B7DE7" w:rsidP="006B7DE7">
      <w:pPr>
        <w:keepNext/>
        <w:keepLines/>
        <w:spacing w:before="120"/>
        <w:ind w:left="1134" w:hanging="1134"/>
        <w:outlineLvl w:val="2"/>
        <w:rPr>
          <w:ins w:id="1162" w:author="Thomas Stockhammer (24/11/25)" w:date="2024-11-25T11:20:00Z" w16du:dateUtc="2024-11-25T10:20:00Z"/>
          <w:rFonts w:ascii="Arial" w:hAnsi="Arial"/>
          <w:sz w:val="28"/>
        </w:rPr>
      </w:pPr>
      <w:ins w:id="1163" w:author="Thomas Stockhammer (24/11/25)" w:date="2024-11-25T11:20:00Z" w16du:dateUtc="2024-11-25T10:20:00Z">
        <w:r w:rsidRPr="003F3BA6">
          <w:rPr>
            <w:rFonts w:ascii="Arial" w:hAnsi="Arial"/>
            <w:sz w:val="28"/>
          </w:rPr>
          <w:t>5.11.4</w:t>
        </w:r>
        <w:r w:rsidRPr="003F3BA6">
          <w:rPr>
            <w:rFonts w:ascii="Arial" w:hAnsi="Arial"/>
            <w:sz w:val="28"/>
          </w:rPr>
          <w:tab/>
          <w:t>Summary and conclusions</w:t>
        </w:r>
      </w:ins>
    </w:p>
    <w:p w14:paraId="229B6B7E" w14:textId="667E3D95" w:rsidR="006B7DE7" w:rsidRPr="003F3BA6" w:rsidRDefault="006B7DE7" w:rsidP="006B7DE7">
      <w:pPr>
        <w:rPr>
          <w:ins w:id="1164" w:author="Thomas Stockhammer (24/11/25)" w:date="2024-11-25T11:20:00Z" w16du:dateUtc="2024-11-25T10:20:00Z"/>
        </w:rPr>
      </w:pPr>
      <w:ins w:id="1165" w:author="Thomas Stockhammer (24/11/25)" w:date="2024-11-25T11:20:00Z" w16du:dateUtc="2024-11-25T10:20:00Z">
        <w:r w:rsidRPr="003F3BA6">
          <w:t>It is recommended to address the following functionalities that are available in MBMS for MBS User Services</w:t>
        </w:r>
      </w:ins>
      <w:ins w:id="1166" w:author="Richard Bradbury" w:date="2024-11-26T00:22:00Z" w16du:dateUtc="2024-11-26T00:22:00Z">
        <w:r w:rsidR="007556AF">
          <w:t>:</w:t>
        </w:r>
      </w:ins>
    </w:p>
    <w:p w14:paraId="3F777513" w14:textId="5B4AC71E" w:rsidR="006B7DE7" w:rsidRPr="003F3BA6" w:rsidRDefault="007556AF" w:rsidP="006B7DE7">
      <w:pPr>
        <w:ind w:left="568" w:hanging="284"/>
        <w:rPr>
          <w:ins w:id="1167" w:author="Thomas Stockhammer (24/11/25)" w:date="2024-11-25T11:20:00Z" w16du:dateUtc="2024-11-25T10:20:00Z"/>
        </w:rPr>
      </w:pPr>
      <w:ins w:id="1168" w:author="Richard Bradbury" w:date="2024-11-26T00:22:00Z" w16du:dateUtc="2024-11-26T00:22:00Z">
        <w:r>
          <w:t>1.</w:t>
        </w:r>
      </w:ins>
      <w:ins w:id="1169" w:author="Thomas Stockhammer (24/11/25)" w:date="2024-11-25T11:20:00Z" w16du:dateUtc="2024-11-25T10:20:00Z">
        <w:r w:rsidR="006B7DE7" w:rsidRPr="003F3BA6">
          <w:tab/>
        </w:r>
      </w:ins>
      <w:ins w:id="1170" w:author="Richard Bradbury" w:date="2024-11-26T00:22:00Z" w16du:dateUtc="2024-11-26T00:22:00Z">
        <w:r>
          <w:t>T</w:t>
        </w:r>
      </w:ins>
      <w:ins w:id="1171" w:author="Thomas Stockhammer (24/11/25)" w:date="2024-11-25T11:20:00Z" w16du:dateUtc="2024-11-25T10:20:00Z">
        <w:r w:rsidR="006B7DE7" w:rsidRPr="003F3BA6">
          <w:t>he generic Application Service as defined in clause</w:t>
        </w:r>
      </w:ins>
      <w:ins w:id="1172" w:author="Richard Bradbury" w:date="2024-11-26T00:51:00Z" w16du:dateUtc="2024-11-26T00:51:00Z">
        <w:r w:rsidR="00DB05AE">
          <w:t> </w:t>
        </w:r>
      </w:ins>
      <w:ins w:id="1173" w:author="Thomas Stockhammer (24/11/25)" w:date="2024-11-25T11:20:00Z" w16du:dateUtc="2024-11-25T10:20:00Z">
        <w:r w:rsidR="006B7DE7" w:rsidRPr="003F3BA6">
          <w:t>7.6 of TS</w:t>
        </w:r>
      </w:ins>
      <w:ins w:id="1174" w:author="Richard Bradbury" w:date="2024-11-26T00:51:00Z" w16du:dateUtc="2024-11-26T00:51:00Z">
        <w:r w:rsidR="00DB05AE">
          <w:t> </w:t>
        </w:r>
      </w:ins>
      <w:ins w:id="1175" w:author="Thomas Stockhammer (24/11/25)" w:date="2024-11-25T11:20:00Z" w16du:dateUtc="2024-11-25T10:20:00Z">
        <w:r w:rsidR="006B7DE7" w:rsidRPr="003F3BA6">
          <w:t>26.346</w:t>
        </w:r>
      </w:ins>
      <w:ins w:id="1176" w:author="Richard Bradbury" w:date="2024-11-26T00:51:00Z" w16du:dateUtc="2024-11-26T00:51:00Z">
        <w:r w:rsidR="00DB05AE">
          <w:t> </w:t>
        </w:r>
      </w:ins>
      <w:ins w:id="1177" w:author="Thomas Stockhammer (24/11/25)" w:date="2024-11-25T11:20:00Z" w16du:dateUtc="2024-11-25T10:20:00Z">
        <w:r w:rsidR="006B7DE7" w:rsidRPr="003F3BA6">
          <w:t>[16] based on the discussion in clause</w:t>
        </w:r>
      </w:ins>
      <w:ins w:id="1178" w:author="Richard Bradbury" w:date="2024-11-26T00:22:00Z" w16du:dateUtc="2024-11-26T00:22:00Z">
        <w:r>
          <w:t> </w:t>
        </w:r>
      </w:ins>
      <w:ins w:id="1179" w:author="Thomas Stockhammer (24/11/25)" w:date="2024-11-25T11:20:00Z" w16du:dateUtc="2024-11-25T10:20:00Z">
        <w:r w:rsidR="006B7DE7" w:rsidRPr="003F3BA6">
          <w:t>5.11.3.2</w:t>
        </w:r>
      </w:ins>
      <w:ins w:id="1180" w:author="Richard Bradbury" w:date="2024-11-26T00:22:00Z" w16du:dateUtc="2024-11-26T00:22:00Z">
        <w:r>
          <w:t>.</w:t>
        </w:r>
      </w:ins>
    </w:p>
    <w:p w14:paraId="64D32B7F" w14:textId="5CC2DC38" w:rsidR="006B7DE7" w:rsidRPr="003F3BA6" w:rsidRDefault="007556AF" w:rsidP="006B7DE7">
      <w:pPr>
        <w:ind w:left="568" w:hanging="284"/>
        <w:rPr>
          <w:ins w:id="1181" w:author="Thomas Stockhammer (24/11/25)" w:date="2024-11-25T11:20:00Z" w16du:dateUtc="2024-11-25T10:20:00Z"/>
        </w:rPr>
      </w:pPr>
      <w:ins w:id="1182" w:author="Richard Bradbury" w:date="2024-11-26T00:22:00Z" w16du:dateUtc="2024-11-26T00:22:00Z">
        <w:r>
          <w:t>2.</w:t>
        </w:r>
      </w:ins>
      <w:ins w:id="1183" w:author="Thomas Stockhammer (24/11/25)" w:date="2024-11-25T11:20:00Z" w16du:dateUtc="2024-11-25T10:20:00Z">
        <w:r w:rsidR="006B7DE7" w:rsidRPr="003F3BA6">
          <w:tab/>
          <w:t>Partial file handling as defined in clause 7.9 of TS 26.346 [16] based on the discussion in clause</w:t>
        </w:r>
      </w:ins>
      <w:ins w:id="1184" w:author="Richard Bradbury" w:date="2024-11-26T00:23:00Z" w16du:dateUtc="2024-11-26T00:23:00Z">
        <w:r>
          <w:t> </w:t>
        </w:r>
      </w:ins>
      <w:ins w:id="1185" w:author="Thomas Stockhammer (24/11/25)" w:date="2024-11-25T11:20:00Z" w16du:dateUtc="2024-11-25T10:20:00Z">
        <w:r w:rsidR="006B7DE7" w:rsidRPr="003F3BA6">
          <w:t>5.11.3.3,</w:t>
        </w:r>
      </w:ins>
    </w:p>
    <w:p w14:paraId="14389FED" w14:textId="0420F9B1" w:rsidR="006B7DE7" w:rsidRPr="003F3BA6" w:rsidRDefault="007556AF" w:rsidP="006B7DE7">
      <w:pPr>
        <w:ind w:left="568" w:hanging="284"/>
        <w:rPr>
          <w:ins w:id="1186" w:author="Thomas Stockhammer (24/11/25)" w:date="2024-11-25T11:20:00Z" w16du:dateUtc="2024-11-25T10:20:00Z"/>
        </w:rPr>
      </w:pPr>
      <w:ins w:id="1187" w:author="Richard Bradbury" w:date="2024-11-26T00:22:00Z" w16du:dateUtc="2024-11-26T00:22:00Z">
        <w:r>
          <w:t>3.</w:t>
        </w:r>
      </w:ins>
      <w:ins w:id="1188" w:author="Thomas Stockhammer (24/11/25)" w:date="2024-11-25T11:20:00Z" w16du:dateUtc="2024-11-25T10:20:00Z">
        <w:r w:rsidR="006B7DE7" w:rsidRPr="003F3BA6">
          <w:tab/>
          <w:t>Reporting of metrics based on the discussion in clause</w:t>
        </w:r>
      </w:ins>
      <w:ins w:id="1189" w:author="Richard Bradbury" w:date="2024-11-26T00:22:00Z" w16du:dateUtc="2024-11-26T00:22:00Z">
        <w:r>
          <w:t> </w:t>
        </w:r>
      </w:ins>
      <w:ins w:id="1190" w:author="Thomas Stockhammer (24/11/25)" w:date="2024-11-25T11:20:00Z" w16du:dateUtc="2024-11-25T10:20:00Z">
        <w:r w:rsidR="006B7DE7" w:rsidRPr="003F3BA6">
          <w:t>5.11.3.4,</w:t>
        </w:r>
      </w:ins>
    </w:p>
    <w:p w14:paraId="5B5BF314" w14:textId="61022C19" w:rsidR="006B7DE7" w:rsidRPr="003F3BA6" w:rsidRDefault="007556AF" w:rsidP="006B7DE7">
      <w:pPr>
        <w:ind w:left="568" w:hanging="284"/>
        <w:rPr>
          <w:ins w:id="1191" w:author="Thomas Stockhammer (24/11/25)" w:date="2024-11-25T11:20:00Z" w16du:dateUtc="2024-11-25T10:20:00Z"/>
        </w:rPr>
      </w:pPr>
      <w:ins w:id="1192" w:author="Richard Bradbury" w:date="2024-11-26T00:22:00Z" w16du:dateUtc="2024-11-26T00:22:00Z">
        <w:r>
          <w:t>4.</w:t>
        </w:r>
      </w:ins>
      <w:ins w:id="1193" w:author="Thomas Stockhammer (24/11/25)" w:date="2024-11-25T11:20:00Z" w16du:dateUtc="2024-11-25T10:20:00Z">
        <w:r w:rsidR="006B7DE7" w:rsidRPr="003F3BA6">
          <w:tab/>
          <w:t>Time Synchronization as defined in TS</w:t>
        </w:r>
      </w:ins>
      <w:ins w:id="1194" w:author="Richard Bradbury" w:date="2024-11-26T00:23:00Z" w16du:dateUtc="2024-11-26T00:23:00Z">
        <w:r>
          <w:t> </w:t>
        </w:r>
      </w:ins>
      <w:ins w:id="1195" w:author="Thomas Stockhammer (24/11/25)" w:date="2024-11-25T11:20:00Z" w16du:dateUtc="2024-11-25T10:20:00Z">
        <w:r w:rsidR="006B7DE7" w:rsidRPr="003F3BA6">
          <w:t>26.346</w:t>
        </w:r>
      </w:ins>
      <w:ins w:id="1196" w:author="Richard Bradbury" w:date="2024-11-26T00:23:00Z" w16du:dateUtc="2024-11-26T00:23:00Z">
        <w:r>
          <w:t> </w:t>
        </w:r>
      </w:ins>
      <w:ins w:id="1197" w:author="Thomas Stockhammer (24/11/25)" w:date="2024-11-25T11:20:00Z" w16du:dateUtc="2024-11-25T10:20:00Z">
        <w:r w:rsidR="006B7DE7" w:rsidRPr="003F3BA6">
          <w:t>[16] in clause</w:t>
        </w:r>
      </w:ins>
      <w:ins w:id="1198" w:author="Richard Bradbury" w:date="2024-11-26T00:23:00Z" w16du:dateUtc="2024-11-26T00:23:00Z">
        <w:r>
          <w:t> </w:t>
        </w:r>
      </w:ins>
      <w:ins w:id="1199" w:author="Thomas Stockhammer (24/11/25)" w:date="2024-11-25T11:20:00Z" w16du:dateUtc="2024-11-25T10:20:00Z">
        <w:r w:rsidR="006B7DE7" w:rsidRPr="003F3BA6">
          <w:t>4.6 based on the discussion in clause</w:t>
        </w:r>
      </w:ins>
      <w:ins w:id="1200" w:author="Richard Bradbury" w:date="2024-11-26T00:23:00Z" w16du:dateUtc="2024-11-26T00:23:00Z">
        <w:r>
          <w:t> </w:t>
        </w:r>
      </w:ins>
      <w:ins w:id="1201" w:author="Thomas Stockhammer (24/11/25)" w:date="2024-11-25T11:20:00Z" w16du:dateUtc="2024-11-25T10:20:00Z">
        <w:r w:rsidR="006B7DE7" w:rsidRPr="003F3BA6">
          <w:t>5.11.3.6.</w:t>
        </w:r>
      </w:ins>
    </w:p>
    <w:p w14:paraId="71893801" w14:textId="77777777" w:rsidR="006B7DE7" w:rsidRPr="005E4726" w:rsidRDefault="006B7DE7" w:rsidP="006B7DE7">
      <w:pPr>
        <w:rPr>
          <w:ins w:id="1202" w:author="Thomas Stockhammer (24/11/25)" w:date="2024-11-25T11:20:00Z" w16du:dateUtc="2024-11-25T10:20:00Z"/>
          <w:noProof/>
        </w:rPr>
      </w:pPr>
      <w:ins w:id="1203" w:author="Thomas Stockhammer (24/11/25)" w:date="2024-11-25T11:20:00Z" w16du:dateUtc="2024-11-25T10:20:00Z">
        <w:r w:rsidRPr="003F3BA6">
          <w:rPr>
            <w:noProof/>
          </w:rPr>
          <w:lastRenderedPageBreak/>
          <w:t>Other aspects identified in clause 5.11.2 for aligning MBS and MBMS are for further study.</w:t>
        </w:r>
      </w:ins>
    </w:p>
    <w:p w14:paraId="061C441E" w14:textId="77777777" w:rsidR="007556AF" w:rsidRDefault="007556AF" w:rsidP="00F451C0">
      <w:pPr>
        <w:pStyle w:val="Heading2"/>
        <w:rPr>
          <w:highlight w:val="yellow"/>
        </w:rPr>
        <w:sectPr w:rsidR="007556AF" w:rsidSect="007556AF">
          <w:footnotePr>
            <w:numRestart w:val="eachSect"/>
          </w:footnotePr>
          <w:pgSz w:w="11907" w:h="16840" w:code="9"/>
          <w:pgMar w:top="1418" w:right="1134" w:bottom="1134" w:left="1134" w:header="680" w:footer="567" w:gutter="0"/>
          <w:cols w:space="720"/>
          <w:docGrid w:linePitch="272"/>
        </w:sectPr>
      </w:pPr>
    </w:p>
    <w:p w14:paraId="343BBBBC"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1D573254" w14:textId="77777777" w:rsidR="002C165A" w:rsidRDefault="002C165A" w:rsidP="002C165A">
      <w:pPr>
        <w:pStyle w:val="Heading4"/>
        <w:rPr>
          <w:noProof/>
        </w:rPr>
      </w:pPr>
      <w:bookmarkStart w:id="1204" w:name="_Toc73026788"/>
      <w:bookmarkStart w:id="1205" w:name="_Toc73627502"/>
      <w:r>
        <w:rPr>
          <w:noProof/>
        </w:rPr>
        <w:t>7.2.1.4</w:t>
      </w:r>
      <w:r>
        <w:rPr>
          <w:noProof/>
        </w:rPr>
        <w:tab/>
        <w:t>Mapping to Collaboration B0</w:t>
      </w:r>
      <w:bookmarkEnd w:id="1204"/>
      <w:bookmarkEnd w:id="1205"/>
    </w:p>
    <w:p w14:paraId="35327052" w14:textId="77777777" w:rsidR="002C165A" w:rsidRDefault="002C165A" w:rsidP="002C165A">
      <w:pPr>
        <w:keepNext/>
      </w:pPr>
      <w:r>
        <w:t>Figure 7.2.1.4</w:t>
      </w:r>
      <w:r>
        <w:noBreakHyphen/>
        <w:t>1 below shows how the DVB</w:t>
      </w:r>
      <w:r>
        <w:noBreakHyphen/>
        <w:t xml:space="preserve">MABR reference model (blue functions and reference points) maps onto the 5MBS reference model proposed in the present document (green functions and reference points) and the 5MBS reference model for 5GC (grey functions and reference points) in the case of </w:t>
      </w:r>
      <w:r w:rsidRPr="00DC6DE2">
        <w:rPr>
          <w:b/>
          <w:bCs/>
        </w:rPr>
        <w:t xml:space="preserve">Collaboration </w:t>
      </w:r>
      <w:r>
        <w:rPr>
          <w:b/>
          <w:bCs/>
        </w:rPr>
        <w:t>B0</w:t>
      </w:r>
      <w:r>
        <w:t>.</w:t>
      </w:r>
    </w:p>
    <w:p w14:paraId="6B0BCF48" w14:textId="77777777" w:rsidR="002C165A" w:rsidRDefault="002C165A" w:rsidP="002C165A">
      <w:pPr>
        <w:jc w:val="center"/>
      </w:pPr>
      <w:r>
        <w:rPr>
          <w:noProof/>
          <w:lang w:val="en-US" w:eastAsia="zh-CN"/>
        </w:rPr>
        <w:drawing>
          <wp:inline distT="0" distB="0" distL="0" distR="0" wp14:anchorId="45889B15" wp14:editId="24B243C1">
            <wp:extent cx="9066626" cy="44417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9066626" cy="4441730"/>
                    </a:xfrm>
                    <a:prstGeom prst="rect">
                      <a:avLst/>
                    </a:prstGeom>
                    <a:noFill/>
                    <a:ln>
                      <a:noFill/>
                    </a:ln>
                  </pic:spPr>
                </pic:pic>
              </a:graphicData>
            </a:graphic>
          </wp:inline>
        </w:drawing>
      </w:r>
    </w:p>
    <w:p w14:paraId="3F1BE0A9" w14:textId="77777777" w:rsidR="002C165A" w:rsidRDefault="002C165A" w:rsidP="002C165A">
      <w:pPr>
        <w:pStyle w:val="TF"/>
        <w:sectPr w:rsidR="002C165A" w:rsidSect="007556AF">
          <w:footnotePr>
            <w:numRestart w:val="eachSect"/>
          </w:footnotePr>
          <w:pgSz w:w="16840" w:h="11907" w:orient="landscape" w:code="9"/>
          <w:pgMar w:top="1134" w:right="1418" w:bottom="1134" w:left="1134" w:header="680" w:footer="567" w:gutter="0"/>
          <w:cols w:space="720"/>
          <w:docGrid w:linePitch="272"/>
        </w:sectPr>
      </w:pPr>
      <w:r>
        <w:t>Figure 7.2.1.4</w:t>
      </w:r>
      <w:r>
        <w:noBreakHyphen/>
        <w:t>1: Mapping of the DVB</w:t>
      </w:r>
      <w:r>
        <w:noBreakHyphen/>
        <w:t>MABR reference model onto the 5MBS reference model (Collaboration B0)</w:t>
      </w:r>
    </w:p>
    <w:p w14:paraId="2B8695A1" w14:textId="77777777" w:rsidR="002C165A" w:rsidRDefault="002C165A" w:rsidP="002C165A">
      <w:pPr>
        <w:keepNext/>
        <w:rPr>
          <w:noProof/>
        </w:rPr>
      </w:pPr>
      <w:r>
        <w:rPr>
          <w:noProof/>
        </w:rPr>
        <w:lastRenderedPageBreak/>
        <w:t>In this mapping:</w:t>
      </w:r>
    </w:p>
    <w:p w14:paraId="6526F9FB" w14:textId="77777777" w:rsidR="002C165A" w:rsidRDefault="002C165A" w:rsidP="002C165A">
      <w:pPr>
        <w:pStyle w:val="B1"/>
        <w:keepNext/>
        <w:rPr>
          <w:noProof/>
        </w:rPr>
      </w:pPr>
      <w:r>
        <w:rPr>
          <w:noProof/>
        </w:rPr>
        <w:t>1.</w:t>
      </w:r>
      <w:r>
        <w:rPr>
          <w:noProof/>
        </w:rPr>
        <w:tab/>
        <w:t xml:space="preserve">The </w:t>
      </w:r>
      <w:r>
        <w:rPr>
          <w:i/>
          <w:iCs/>
          <w:noProof/>
        </w:rPr>
        <w:t>Multicast server</w:t>
      </w:r>
      <w:r>
        <w:rPr>
          <w:noProof/>
        </w:rPr>
        <w:t xml:space="preserve"> function is realised by the MBSTF.</w:t>
      </w:r>
    </w:p>
    <w:p w14:paraId="235110BD" w14:textId="77777777" w:rsidR="002C165A" w:rsidRDefault="002C165A" w:rsidP="002C165A">
      <w:pPr>
        <w:pStyle w:val="B2"/>
        <w:keepNext/>
        <w:ind w:hanging="283"/>
        <w:rPr>
          <w:noProof/>
        </w:rPr>
      </w:pPr>
      <w:r>
        <w:rPr>
          <w:noProof/>
        </w:rPr>
        <w:t>-</w:t>
      </w:r>
      <w:r>
        <w:rPr>
          <w:noProof/>
        </w:rPr>
        <w:tab/>
        <w:t>Configuration at DVB</w:t>
      </w:r>
      <w:r>
        <w:rPr>
          <w:noProof/>
        </w:rPr>
        <w:noBreakHyphen/>
        <w:t xml:space="preserve">MABR reference point </w:t>
      </w:r>
      <w:r w:rsidRPr="00B2090E">
        <w:rPr>
          <w:b/>
          <w:bCs/>
          <w:noProof/>
        </w:rPr>
        <w:t>C</w:t>
      </w:r>
      <w:r w:rsidRPr="00B2090E">
        <w:rPr>
          <w:b/>
          <w:bCs/>
          <w:noProof/>
          <w:vertAlign w:val="subscript"/>
        </w:rPr>
        <w:t>MS</w:t>
      </w:r>
      <w:r>
        <w:rPr>
          <w:noProof/>
        </w:rPr>
        <w:t xml:space="preserve"> is achieved using xMB-C (Rel-17) MBS session provisioning procedures with the MBSF rather than using the DVB</w:t>
      </w:r>
      <w:r>
        <w:rPr>
          <w:noProof/>
        </w:rPr>
        <w:noBreakHyphen/>
        <w:t>MABR multicast transport configuration. This results in configuration of the MBSTF via Nx2.</w:t>
      </w:r>
    </w:p>
    <w:p w14:paraId="77FBF47B" w14:textId="1AB504B7" w:rsidR="002C165A" w:rsidRDefault="002C165A">
      <w:pPr>
        <w:pStyle w:val="NO"/>
        <w:rPr>
          <w:noProof/>
        </w:rPr>
        <w:pPrChange w:id="1206" w:author="Thomas Stockhammer (24/11/25)" w:date="2024-11-25T11:20:00Z" w16du:dateUtc="2024-11-25T10:20:00Z">
          <w:pPr>
            <w:pStyle w:val="EditorsNote"/>
          </w:pPr>
        </w:pPrChange>
      </w:pPr>
      <w:del w:id="1207" w:author="Thomas Stockhammer (24/11/25)" w:date="2024-11-25T11:20:00Z" w16du:dateUtc="2024-11-25T10:20:00Z">
        <w:r>
          <w:rPr>
            <w:noProof/>
          </w:rPr>
          <w:delText>Editor’s Note</w:delText>
        </w:r>
      </w:del>
      <w:ins w:id="1208" w:author="Thomas Stockhammer (24/11/25)" w:date="2024-11-25T11:20:00Z" w16du:dateUtc="2024-11-25T10:20:00Z">
        <w:r>
          <w:rPr>
            <w:noProof/>
          </w:rPr>
          <w:t>NOTE</w:t>
        </w:r>
      </w:ins>
      <w:r>
        <w:rPr>
          <w:noProof/>
        </w:rPr>
        <w:t>:</w:t>
      </w:r>
      <w:del w:id="1209" w:author="Richard Bradbury" w:date="2024-11-26T00:23:00Z" w16du:dateUtc="2024-11-26T00:23:00Z">
        <w:r w:rsidDel="007556AF">
          <w:rPr>
            <w:noProof/>
          </w:rPr>
          <w:delText xml:space="preserve"> </w:delText>
        </w:r>
      </w:del>
      <w:ins w:id="1210" w:author="Richard Bradbury" w:date="2024-11-26T00:23:00Z" w16du:dateUtc="2024-11-26T00:23:00Z">
        <w:r w:rsidR="007556AF">
          <w:rPr>
            <w:noProof/>
          </w:rPr>
          <w:tab/>
        </w:r>
      </w:ins>
      <w:r>
        <w:rPr>
          <w:noProof/>
        </w:rPr>
        <w:t>xMB-C (Rel</w:t>
      </w:r>
      <w:r>
        <w:rPr>
          <w:noProof/>
        </w:rPr>
        <w:noBreakHyphen/>
        <w:t>17) may be redesignated Nmbsf or Nx4 following consultation with SA2.</w:t>
      </w:r>
    </w:p>
    <w:p w14:paraId="17DEFA03" w14:textId="77777777" w:rsidR="002C165A" w:rsidRDefault="002C165A" w:rsidP="002C165A">
      <w:pPr>
        <w:pStyle w:val="B2"/>
        <w:keepNext/>
        <w:ind w:hanging="283"/>
        <w:rPr>
          <w:noProof/>
        </w:rPr>
      </w:pPr>
      <w:r>
        <w:rPr>
          <w:noProof/>
        </w:rPr>
        <w:t>-</w:t>
      </w:r>
      <w:r>
        <w:rPr>
          <w:noProof/>
        </w:rPr>
        <w:tab/>
        <w:t>The Object delivery method is provisioned.</w:t>
      </w:r>
    </w:p>
    <w:p w14:paraId="602A0B25" w14:textId="77777777" w:rsidR="002C165A" w:rsidRDefault="002C165A" w:rsidP="002C165A">
      <w:pPr>
        <w:pStyle w:val="B2"/>
        <w:keepNext/>
        <w:ind w:hanging="283"/>
      </w:pPr>
      <w:r>
        <w:rPr>
          <w:noProof/>
        </w:rPr>
        <w:t>-</w:t>
      </w:r>
      <w:r>
        <w:rPr>
          <w:noProof/>
        </w:rPr>
        <w:tab/>
        <w:t xml:space="preserve">Pull-based content ingest at reference point </w:t>
      </w:r>
      <w:r w:rsidRPr="00B2090E">
        <w:rPr>
          <w:b/>
          <w:bCs/>
          <w:noProof/>
        </w:rPr>
        <w:t>O</w:t>
      </w:r>
      <w:r w:rsidRPr="00B2090E">
        <w:rPr>
          <w:b/>
          <w:bCs/>
          <w:noProof/>
          <w:vertAlign w:val="subscript"/>
        </w:rPr>
        <w:t>in</w:t>
      </w:r>
      <w:r>
        <w:t xml:space="preserve"> is realised by provisioning </w:t>
      </w:r>
      <w:proofErr w:type="spellStart"/>
      <w:r>
        <w:t>xMB</w:t>
      </w:r>
      <w:proofErr w:type="spellEnd"/>
      <w:r>
        <w:t>-U pull mode procedures.</w:t>
      </w:r>
    </w:p>
    <w:p w14:paraId="47FA8446" w14:textId="77777777" w:rsidR="002C165A" w:rsidRDefault="002C165A" w:rsidP="002C165A">
      <w:pPr>
        <w:pStyle w:val="B2"/>
        <w:ind w:hanging="283"/>
      </w:pPr>
      <w:r>
        <w:t>-</w:t>
      </w:r>
      <w:r>
        <w:tab/>
        <w:t xml:space="preserve">Push-based content </w:t>
      </w:r>
      <w:r>
        <w:rPr>
          <w:noProof/>
        </w:rPr>
        <w:t xml:space="preserve">at reference point </w:t>
      </w:r>
      <w:r w:rsidRPr="00B2090E">
        <w:rPr>
          <w:b/>
          <w:bCs/>
          <w:noProof/>
        </w:rPr>
        <w:t>P</w:t>
      </w:r>
      <w:r w:rsidRPr="00B2090E">
        <w:rPr>
          <w:b/>
          <w:bCs/>
          <w:noProof/>
          <w:vertAlign w:val="subscript"/>
        </w:rPr>
        <w:t>in</w:t>
      </w:r>
      <w:r w:rsidRPr="00B2090E">
        <w:rPr>
          <w:b/>
          <w:bCs/>
        </w:rPr>
        <w:t>′</w:t>
      </w:r>
      <w:r>
        <w:t xml:space="preserve"> is realised by provisioning </w:t>
      </w:r>
      <w:proofErr w:type="spellStart"/>
      <w:r>
        <w:t>xMB</w:t>
      </w:r>
      <w:proofErr w:type="spellEnd"/>
      <w:r>
        <w:t>-U push mode procedures.</w:t>
      </w:r>
    </w:p>
    <w:p w14:paraId="70B1589A" w14:textId="2F3A3D5C" w:rsidR="002C165A" w:rsidRDefault="002C165A">
      <w:pPr>
        <w:pStyle w:val="NO"/>
        <w:rPr>
          <w:noProof/>
        </w:rPr>
        <w:pPrChange w:id="1211" w:author="Thomas Stockhammer (24/11/25)" w:date="2024-11-25T11:20:00Z" w16du:dateUtc="2024-11-25T10:20:00Z">
          <w:pPr>
            <w:pStyle w:val="EditorsNote"/>
          </w:pPr>
        </w:pPrChange>
      </w:pPr>
      <w:del w:id="1212" w:author="Thomas Stockhammer (24/11/25)" w:date="2024-11-25T11:20:00Z" w16du:dateUtc="2024-11-25T10:20:00Z">
        <w:r>
          <w:rPr>
            <w:noProof/>
          </w:rPr>
          <w:delText>Editor’s Note</w:delText>
        </w:r>
      </w:del>
      <w:ins w:id="1213" w:author="Thomas Stockhammer (24/11/25)" w:date="2024-11-25T11:20:00Z" w16du:dateUtc="2024-11-25T10:20:00Z">
        <w:r>
          <w:rPr>
            <w:noProof/>
          </w:rPr>
          <w:t>NOTE</w:t>
        </w:r>
      </w:ins>
      <w:r>
        <w:rPr>
          <w:noProof/>
        </w:rPr>
        <w:t>:</w:t>
      </w:r>
      <w:del w:id="1214" w:author="Richard Bradbury" w:date="2024-11-26T00:23:00Z" w16du:dateUtc="2024-11-26T00:23:00Z">
        <w:r w:rsidDel="007556AF">
          <w:rPr>
            <w:noProof/>
          </w:rPr>
          <w:delText xml:space="preserve"> </w:delText>
        </w:r>
      </w:del>
      <w:ins w:id="1215" w:author="Richard Bradbury" w:date="2024-11-26T00:23:00Z" w16du:dateUtc="2024-11-26T00:23:00Z">
        <w:r w:rsidR="007556AF">
          <w:rPr>
            <w:noProof/>
          </w:rPr>
          <w:tab/>
        </w:r>
      </w:ins>
      <w:r>
        <w:rPr>
          <w:noProof/>
        </w:rPr>
        <w:t>xMB-U may be redesignated Nmbstf or Nx5 following consultation with SA2.</w:t>
      </w:r>
    </w:p>
    <w:p w14:paraId="5EA110B7" w14:textId="77777777" w:rsidR="002C165A" w:rsidRDefault="002C165A" w:rsidP="002C165A">
      <w:pPr>
        <w:pStyle w:val="B1"/>
        <w:keepNext/>
      </w:pPr>
      <w:r>
        <w:t>2.</w:t>
      </w:r>
      <w:r>
        <w:tab/>
        <w:t xml:space="preserve">Reference point </w:t>
      </w:r>
      <w:r>
        <w:rPr>
          <w:b/>
          <w:bCs/>
        </w:rPr>
        <w:t>M</w:t>
      </w:r>
      <w:r>
        <w:t xml:space="preserve"> is realised by MBS</w:t>
      </w:r>
      <w:r>
        <w:noBreakHyphen/>
        <w:t>4</w:t>
      </w:r>
      <w:r>
        <w:noBreakHyphen/>
        <w:t>MC.</w:t>
      </w:r>
    </w:p>
    <w:p w14:paraId="640B3796" w14:textId="77777777" w:rsidR="002C165A" w:rsidRDefault="002C165A" w:rsidP="002C165A">
      <w:pPr>
        <w:pStyle w:val="B2"/>
        <w:keepNext/>
      </w:pPr>
      <w:r>
        <w:t>-</w:t>
      </w:r>
      <w:r>
        <w:tab/>
        <w:t>The MBSTF generates a bitstream according to the specification of the Object delivery method.</w:t>
      </w:r>
    </w:p>
    <w:p w14:paraId="1D60600B" w14:textId="77777777" w:rsidR="002C165A" w:rsidRDefault="002C165A" w:rsidP="002C165A">
      <w:pPr>
        <w:pStyle w:val="B1"/>
      </w:pPr>
      <w:r>
        <w:t>3.</w:t>
      </w:r>
      <w:r>
        <w:tab/>
        <w:t>The MBS session is announced to the 5MBS Client at MBS-5.</w:t>
      </w:r>
    </w:p>
    <w:p w14:paraId="155144B7" w14:textId="77777777" w:rsidR="002C165A" w:rsidRDefault="002C165A" w:rsidP="002C165A">
      <w:pPr>
        <w:pStyle w:val="B2"/>
      </w:pPr>
      <w:r>
        <w:t>-</w:t>
      </w:r>
      <w:r>
        <w:tab/>
        <w:t xml:space="preserve">The session </w:t>
      </w:r>
      <w:proofErr w:type="spellStart"/>
      <w:r>
        <w:t>descripion</w:t>
      </w:r>
      <w:proofErr w:type="spellEnd"/>
      <w:r>
        <w:t xml:space="preserve"> may be delivered via a 5MBS session announcement channel generated by the MBSTF at MBS</w:t>
      </w:r>
      <w:r>
        <w:noBreakHyphen/>
        <w:t>4</w:t>
      </w:r>
      <w:r>
        <w:noBreakHyphen/>
        <w:t>MC. This realises the DVB</w:t>
      </w:r>
      <w:r>
        <w:noBreakHyphen/>
        <w:t>MABR multicast gateway configuration transport session.</w:t>
      </w:r>
    </w:p>
    <w:p w14:paraId="69C5D53A" w14:textId="77777777" w:rsidR="002C165A" w:rsidRDefault="002C165A" w:rsidP="002C165A">
      <w:pPr>
        <w:pStyle w:val="B2"/>
      </w:pPr>
      <w:r>
        <w:t>-</w:t>
      </w:r>
      <w:r>
        <w:tab/>
        <w:t>Alternatively, the 5MBS Client may retrieve the session description from the 5MBS AS via MBS</w:t>
      </w:r>
      <w:r>
        <w:noBreakHyphen/>
        <w:t>4</w:t>
      </w:r>
      <w:r>
        <w:noBreakHyphen/>
        <w:t xml:space="preserve">UC. This realises reference point </w:t>
      </w:r>
      <w:r w:rsidRPr="008E21F5">
        <w:rPr>
          <w:b/>
          <w:bCs/>
        </w:rPr>
        <w:t>C</w:t>
      </w:r>
      <w:r w:rsidRPr="008E21F5">
        <w:rPr>
          <w:b/>
          <w:bCs/>
          <w:vertAlign w:val="subscript"/>
        </w:rPr>
        <w:t>MR</w:t>
      </w:r>
      <w:r>
        <w:t xml:space="preserve"> in the DVB</w:t>
      </w:r>
      <w:r>
        <w:noBreakHyphen/>
        <w:t>MABR reference model.</w:t>
      </w:r>
    </w:p>
    <w:p w14:paraId="65920D7A" w14:textId="77777777" w:rsidR="002C165A" w:rsidRPr="000D1D1E" w:rsidRDefault="002C165A" w:rsidP="002C165A">
      <w:pPr>
        <w:keepNext/>
      </w:pPr>
      <w:r>
        <w:t>In the UE:</w:t>
      </w:r>
    </w:p>
    <w:p w14:paraId="2F1BE161" w14:textId="77777777" w:rsidR="002C165A" w:rsidRPr="000F096D" w:rsidRDefault="002C165A" w:rsidP="002C165A">
      <w:pPr>
        <w:pStyle w:val="B1"/>
      </w:pPr>
      <w:r>
        <w:t>3.</w:t>
      </w:r>
      <w:r>
        <w:tab/>
        <w:t xml:space="preserve">The </w:t>
      </w:r>
      <w:r>
        <w:rPr>
          <w:i/>
          <w:iCs/>
        </w:rPr>
        <w:t>Content playback</w:t>
      </w:r>
      <w:r>
        <w:t xml:space="preserve"> function and the </w:t>
      </w:r>
      <w:r>
        <w:rPr>
          <w:i/>
          <w:iCs/>
        </w:rPr>
        <w:t>Multicast rendezvous service</w:t>
      </w:r>
      <w:r>
        <w:t xml:space="preserve"> are realised as a 5MBS-Aware Application.</w:t>
      </w:r>
    </w:p>
    <w:p w14:paraId="5BA21AD5" w14:textId="77777777" w:rsidR="002C165A" w:rsidRDefault="002C165A" w:rsidP="002C165A">
      <w:pPr>
        <w:pStyle w:val="B1"/>
        <w:keepNext/>
      </w:pPr>
      <w:r>
        <w:t>4.</w:t>
      </w:r>
      <w:r>
        <w:tab/>
        <w:t xml:space="preserve">The </w:t>
      </w:r>
      <w:r>
        <w:rPr>
          <w:i/>
          <w:iCs/>
        </w:rPr>
        <w:t>Multicast gateway</w:t>
      </w:r>
      <w:r>
        <w:t xml:space="preserve"> function is realised by the 5MBS Client.</w:t>
      </w:r>
    </w:p>
    <w:p w14:paraId="74EC39FD" w14:textId="77777777" w:rsidR="002C165A" w:rsidRPr="005946BD" w:rsidRDefault="002C165A" w:rsidP="002C165A">
      <w:pPr>
        <w:pStyle w:val="B2"/>
        <w:keepNext/>
      </w:pPr>
      <w:r>
        <w:t>-</w:t>
      </w:r>
      <w:r>
        <w:tab/>
        <w:t xml:space="preserve">New sessions are notified to the </w:t>
      </w:r>
      <w:r>
        <w:rPr>
          <w:i/>
          <w:iCs/>
        </w:rPr>
        <w:t>Multicast rendezvous service</w:t>
      </w:r>
      <w:r>
        <w:t xml:space="preserve"> via MBS</w:t>
      </w:r>
      <w:r>
        <w:noBreakHyphen/>
        <w:t>6 so that it can configure its redirect behaviour.</w:t>
      </w:r>
    </w:p>
    <w:p w14:paraId="25798C3C" w14:textId="77777777" w:rsidR="002C165A" w:rsidRDefault="002C165A" w:rsidP="002C165A">
      <w:pPr>
        <w:pStyle w:val="B2"/>
        <w:keepNext/>
      </w:pPr>
      <w:r>
        <w:t>-</w:t>
      </w:r>
      <w:r>
        <w:tab/>
        <w:t>The 5BMS Client provides object reassembly and repair functions in line with the 5MBS Object delivery method.</w:t>
      </w:r>
    </w:p>
    <w:p w14:paraId="43058DDF" w14:textId="77777777" w:rsidR="002C165A" w:rsidRDefault="002C165A" w:rsidP="002C165A">
      <w:pPr>
        <w:pStyle w:val="B2"/>
      </w:pPr>
      <w:r>
        <w:t>-</w:t>
      </w:r>
      <w:r>
        <w:tab/>
        <w:t>The 5MBS Client implements dynamic adaptation between multicast transport sessions corresponding to different representations of the same adaptation set.</w:t>
      </w:r>
    </w:p>
    <w:p w14:paraId="47208711" w14:textId="77777777" w:rsidR="002C165A" w:rsidRDefault="002C165A" w:rsidP="002C165A">
      <w:pPr>
        <w:pStyle w:val="B1"/>
        <w:keepNext/>
      </w:pPr>
      <w:r>
        <w:t>5.</w:t>
      </w:r>
      <w:r>
        <w:tab/>
        <w:t xml:space="preserve">HTTP-based object repair at reference point </w:t>
      </w:r>
      <w:r w:rsidRPr="000D1D1E">
        <w:rPr>
          <w:b/>
          <w:bCs/>
        </w:rPr>
        <w:t>A</w:t>
      </w:r>
      <w:r>
        <w:t xml:space="preserve"> is realised by MBS</w:t>
      </w:r>
      <w:r>
        <w:noBreakHyphen/>
        <w:t>4</w:t>
      </w:r>
      <w:r>
        <w:noBreakHyphen/>
        <w:t>UC.</w:t>
      </w:r>
    </w:p>
    <w:p w14:paraId="45EA75F6" w14:textId="77777777" w:rsidR="002C165A" w:rsidRDefault="002C165A" w:rsidP="002C165A">
      <w:pPr>
        <w:pStyle w:val="B2"/>
        <w:keepNext/>
      </w:pPr>
      <w:r>
        <w:t>-</w:t>
      </w:r>
      <w:r>
        <w:tab/>
        <w:t xml:space="preserve">The 5MBS AS may act as a unicast proxy for the external </w:t>
      </w:r>
      <w:r w:rsidRPr="000D1D1E">
        <w:rPr>
          <w:i/>
          <w:iCs/>
        </w:rPr>
        <w:t>Content hosting</w:t>
      </w:r>
      <w:r>
        <w:t xml:space="preserve"> function.</w:t>
      </w:r>
    </w:p>
    <w:p w14:paraId="4EBC2F97" w14:textId="77777777" w:rsidR="002C165A" w:rsidRPr="005946BD" w:rsidRDefault="002C165A" w:rsidP="002C165A">
      <w:pPr>
        <w:pStyle w:val="B2"/>
      </w:pPr>
      <w:r>
        <w:t>-</w:t>
      </w:r>
      <w:r>
        <w:tab/>
        <w:t xml:space="preserve">Alternatively, the associated delivery procedures described in the 5MBS session announcement may direct the 5MBS Client to use the </w:t>
      </w:r>
      <w:r>
        <w:rPr>
          <w:i/>
          <w:iCs/>
        </w:rPr>
        <w:t>Content hosting</w:t>
      </w:r>
      <w:r>
        <w:t xml:space="preserve"> function directly for HTTP-based object repair.</w:t>
      </w:r>
    </w:p>
    <w:p w14:paraId="247A89CD" w14:textId="77777777" w:rsidR="002C165A" w:rsidRDefault="002C165A" w:rsidP="002C165A">
      <w:pPr>
        <w:pStyle w:val="B1"/>
        <w:keepNext/>
      </w:pPr>
      <w:r>
        <w:t>6.</w:t>
      </w:r>
      <w:r>
        <w:tab/>
        <w:t xml:space="preserve">Reference point </w:t>
      </w:r>
      <w:r w:rsidRPr="000F096D">
        <w:rPr>
          <w:b/>
          <w:bCs/>
        </w:rPr>
        <w:t>L</w:t>
      </w:r>
      <w:r>
        <w:t xml:space="preserve"> is realised by MBS</w:t>
      </w:r>
      <w:r>
        <w:noBreakHyphen/>
        <w:t>7.</w:t>
      </w:r>
    </w:p>
    <w:p w14:paraId="0C053E10" w14:textId="77777777" w:rsidR="002C165A" w:rsidRDefault="002C165A" w:rsidP="002C165A">
      <w:pPr>
        <w:pStyle w:val="B2"/>
      </w:pPr>
      <w:r>
        <w:t>-</w:t>
      </w:r>
      <w:r>
        <w:tab/>
        <w:t xml:space="preserve">Intact playback delivery objects are exposed to the </w:t>
      </w:r>
      <w:r w:rsidRPr="000F096D">
        <w:rPr>
          <w:i/>
          <w:iCs/>
        </w:rPr>
        <w:t>Content playback</w:t>
      </w:r>
      <w:r>
        <w:t xml:space="preserve"> function, as required.</w:t>
      </w:r>
    </w:p>
    <w:p w14:paraId="402AB551" w14:textId="77777777" w:rsidR="002C165A" w:rsidRDefault="002C165A" w:rsidP="002C165A">
      <w:pPr>
        <w:pStyle w:val="B1"/>
        <w:keepNext/>
        <w:ind w:left="0" w:firstLine="0"/>
      </w:pPr>
      <w:r>
        <w:t>The following potential gaps merit study in relation to Collaboration B0:</w:t>
      </w:r>
    </w:p>
    <w:p w14:paraId="417AC588" w14:textId="77777777" w:rsidR="002C165A" w:rsidRPr="000D1D1E" w:rsidRDefault="002C165A" w:rsidP="002C165A">
      <w:pPr>
        <w:pStyle w:val="B1"/>
        <w:keepNext/>
        <w:rPr>
          <w:noProof/>
        </w:rPr>
      </w:pPr>
      <w:r>
        <w:rPr>
          <w:noProof/>
        </w:rPr>
        <w:t>1.</w:t>
      </w:r>
      <w:r>
        <w:rPr>
          <w:noProof/>
        </w:rPr>
        <w:tab/>
        <w:t>What interface is used by the MBSF to publish session descriptions to the 5MBS AS?</w:t>
      </w:r>
    </w:p>
    <w:p w14:paraId="1DF8DBD5" w14:textId="7DE3CAA6" w:rsidR="002C165A" w:rsidRDefault="002C165A" w:rsidP="002C165A">
      <w:pPr>
        <w:pStyle w:val="B1"/>
        <w:keepNext/>
      </w:pPr>
      <w:r>
        <w:t>2.</w:t>
      </w:r>
      <w:r>
        <w:tab/>
        <w:t xml:space="preserve">How are multicast </w:t>
      </w:r>
      <w:del w:id="1216" w:author="Thomas Stockhammer (24/11/24)" w:date="2024-11-25T11:30:00Z" w16du:dateUtc="2024-11-25T10:30:00Z">
        <w:r w:rsidDel="003577DA">
          <w:delText>delivey</w:delText>
        </w:r>
      </w:del>
      <w:ins w:id="1217" w:author="Thomas Stockhammer (24/11/24)" w:date="2024-11-25T11:30:00Z" w16du:dateUtc="2024-11-25T10:30:00Z">
        <w:r w:rsidR="003577DA">
          <w:t>delivery</w:t>
        </w:r>
      </w:ins>
      <w:r>
        <w:t xml:space="preserve"> sessions </w:t>
      </w:r>
      <w:r w:rsidRPr="00A81FF2">
        <w:t>corresponding to different representations of the same adaptation set</w:t>
      </w:r>
      <w:r>
        <w:t xml:space="preserve"> configured as part of a single 5MBS session description at </w:t>
      </w:r>
      <w:proofErr w:type="spellStart"/>
      <w:r>
        <w:t>xMB</w:t>
      </w:r>
      <w:proofErr w:type="spellEnd"/>
      <w:r>
        <w:noBreakHyphen/>
        <w:t>C (Rel</w:t>
      </w:r>
      <w:r>
        <w:noBreakHyphen/>
        <w:t>17), Nx2 and MBS</w:t>
      </w:r>
      <w:r>
        <w:noBreakHyphen/>
        <w:t>5?</w:t>
      </w:r>
    </w:p>
    <w:p w14:paraId="6F1643A8" w14:textId="7268C9F4" w:rsidR="002C165A" w:rsidRDefault="002C165A">
      <w:pPr>
        <w:pStyle w:val="NO"/>
        <w:rPr>
          <w:noProof/>
        </w:rPr>
        <w:pPrChange w:id="1218" w:author="Thomas Stockhammer (24/11/25)" w:date="2024-11-25T11:20:00Z" w16du:dateUtc="2024-11-25T10:20:00Z">
          <w:pPr>
            <w:pStyle w:val="EditorsNote"/>
          </w:pPr>
        </w:pPrChange>
      </w:pPr>
      <w:del w:id="1219" w:author="Thomas Stockhammer (24/11/25)" w:date="2024-11-25T11:20:00Z" w16du:dateUtc="2024-11-25T10:20:00Z">
        <w:r>
          <w:rPr>
            <w:noProof/>
          </w:rPr>
          <w:delText>Editor’s Note</w:delText>
        </w:r>
      </w:del>
      <w:ins w:id="1220" w:author="Thomas Stockhammer (24/11/25)" w:date="2024-11-25T11:20:00Z" w16du:dateUtc="2024-11-25T10:20:00Z">
        <w:r>
          <w:rPr>
            <w:noProof/>
          </w:rPr>
          <w:t>NOTE</w:t>
        </w:r>
      </w:ins>
      <w:r>
        <w:rPr>
          <w:noProof/>
        </w:rPr>
        <w:t>:</w:t>
      </w:r>
      <w:del w:id="1221" w:author="Richard Bradbury" w:date="2024-11-26T00:24:00Z" w16du:dateUtc="2024-11-26T00:24:00Z">
        <w:r w:rsidDel="007556AF">
          <w:rPr>
            <w:noProof/>
          </w:rPr>
          <w:delText xml:space="preserve"> </w:delText>
        </w:r>
      </w:del>
      <w:ins w:id="1222" w:author="Richard Bradbury" w:date="2024-11-26T00:24:00Z" w16du:dateUtc="2024-11-26T00:24:00Z">
        <w:r w:rsidR="007556AF">
          <w:rPr>
            <w:noProof/>
          </w:rPr>
          <w:tab/>
        </w:r>
      </w:ins>
      <w:r>
        <w:rPr>
          <w:noProof/>
        </w:rPr>
        <w:t>xMB-C (Rel</w:t>
      </w:r>
      <w:r>
        <w:rPr>
          <w:noProof/>
        </w:rPr>
        <w:noBreakHyphen/>
        <w:t>17) may be redesignated Nmbsf/Nx4 following consultation with SA2.</w:t>
      </w:r>
    </w:p>
    <w:p w14:paraId="442E7699" w14:textId="77777777" w:rsidR="002C165A" w:rsidRDefault="002C165A" w:rsidP="002C165A">
      <w:pPr>
        <w:pStyle w:val="B1"/>
      </w:pPr>
      <w:r>
        <w:t>3.</w:t>
      </w:r>
      <w:r>
        <w:tab/>
        <w:t xml:space="preserve">How is dynamic adaptation achieved in the 5MBS Client between multicast transport sessions </w:t>
      </w:r>
      <w:r w:rsidRPr="00A81FF2">
        <w:t>corresponding to different representations of the same adaptation set</w:t>
      </w:r>
      <w:r>
        <w:t>?</w:t>
      </w:r>
    </w:p>
    <w:p w14:paraId="2F314424" w14:textId="77777777" w:rsidR="00F451C0" w:rsidRDefault="00F451C0" w:rsidP="00F451C0">
      <w:pPr>
        <w:pStyle w:val="Heading2"/>
      </w:pPr>
      <w:r w:rsidRPr="003057AB">
        <w:rPr>
          <w:highlight w:val="yellow"/>
        </w:rPr>
        <w:lastRenderedPageBreak/>
        <w:t xml:space="preserve">===== </w:t>
      </w: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 =====</w:t>
      </w:r>
    </w:p>
    <w:p w14:paraId="5519286C" w14:textId="7394B370" w:rsidR="00446E0B" w:rsidRPr="00733ACF" w:rsidRDefault="00446E0B" w:rsidP="00446E0B">
      <w:pPr>
        <w:pStyle w:val="Heading2"/>
        <w:rPr>
          <w:lang w:val="en-US"/>
        </w:rPr>
      </w:pPr>
      <w:bookmarkStart w:id="1223" w:name="_Toc73026802"/>
      <w:bookmarkStart w:id="1224" w:name="_Toc73627516"/>
      <w:r>
        <w:rPr>
          <w:lang w:val="en-US"/>
        </w:rPr>
        <w:t>8.3</w:t>
      </w:r>
      <w:r>
        <w:rPr>
          <w:lang w:val="en-US"/>
        </w:rPr>
        <w:tab/>
        <w:t>Recommended normative work</w:t>
      </w:r>
      <w:bookmarkEnd w:id="1223"/>
      <w:bookmarkEnd w:id="1224"/>
      <w:ins w:id="1225" w:author="Thomas Stockhammer (24/11/25)" w:date="2024-11-25T11:20:00Z" w16du:dateUtc="2024-11-25T10:20:00Z">
        <w:r>
          <w:rPr>
            <w:lang w:val="en-US"/>
          </w:rPr>
          <w:t xml:space="preserve"> </w:t>
        </w:r>
      </w:ins>
      <w:ins w:id="1226" w:author="Richard Bradbury" w:date="2024-11-26T00:24:00Z" w16du:dateUtc="2024-11-26T00:24:00Z">
        <w:r w:rsidR="007556AF">
          <w:rPr>
            <w:lang w:val="en-US"/>
          </w:rPr>
          <w:t xml:space="preserve">arising </w:t>
        </w:r>
      </w:ins>
      <w:ins w:id="1227" w:author="Thomas Stockhammer (24/11/25)" w:date="2024-11-25T11:20:00Z" w16du:dateUtc="2024-11-25T10:20:00Z">
        <w:r>
          <w:rPr>
            <w:lang w:val="en-US"/>
          </w:rPr>
          <w:t>from version</w:t>
        </w:r>
      </w:ins>
      <w:ins w:id="1228" w:author="Richard Bradbury" w:date="2024-11-26T00:28:00Z" w16du:dateUtc="2024-11-26T00:28:00Z">
        <w:r w:rsidR="00825CA5">
          <w:rPr>
            <w:lang w:val="en-US"/>
          </w:rPr>
          <w:t> </w:t>
        </w:r>
      </w:ins>
      <w:ins w:id="1229" w:author="Thomas Stockhammer (24/11/25)" w:date="2024-11-25T11:20:00Z" w16du:dateUtc="2024-11-25T10:20:00Z">
        <w:r>
          <w:rPr>
            <w:lang w:val="en-US"/>
          </w:rPr>
          <w:t>17</w:t>
        </w:r>
      </w:ins>
    </w:p>
    <w:p w14:paraId="41309C2A" w14:textId="77777777" w:rsidR="00446E0B" w:rsidRDefault="00446E0B" w:rsidP="00446E0B">
      <w:pPr>
        <w:keepNext/>
        <w:rPr>
          <w:lang w:val="en-US"/>
        </w:rPr>
      </w:pPr>
      <w:r>
        <w:rPr>
          <w:lang w:val="en-US"/>
        </w:rPr>
        <w:t xml:space="preserve">To document the </w:t>
      </w:r>
      <w:r w:rsidRPr="0057093E">
        <w:t>potential standardization areas</w:t>
      </w:r>
      <w:r>
        <w:t xml:space="preserve"> identified in clause 8.2 above, i</w:t>
      </w:r>
      <w:r>
        <w:rPr>
          <w:lang w:val="en-US"/>
        </w:rPr>
        <w:t xml:space="preserve">t is expected that several new specifications are </w:t>
      </w:r>
      <w:proofErr w:type="gramStart"/>
      <w:r>
        <w:rPr>
          <w:lang w:val="en-US"/>
        </w:rPr>
        <w:t>produced</w:t>
      </w:r>
      <w:proofErr w:type="gramEnd"/>
      <w:r>
        <w:rPr>
          <w:lang w:val="en-US"/>
        </w:rPr>
        <w:t xml:space="preserve"> and several existing specifications are extended.</w:t>
      </w:r>
    </w:p>
    <w:p w14:paraId="00E3C470" w14:textId="77777777" w:rsidR="00446E0B" w:rsidRPr="0057093E" w:rsidRDefault="00446E0B" w:rsidP="00446E0B">
      <w:pPr>
        <w:keepNext/>
      </w:pPr>
      <w:r>
        <w:rPr>
          <w:lang w:val="en-US"/>
        </w:rPr>
        <w:t>In particular, the following normative specification work is recommended for immediate action</w:t>
      </w:r>
      <w:r>
        <w:t>:</w:t>
      </w:r>
    </w:p>
    <w:p w14:paraId="3CF3B39C" w14:textId="77777777" w:rsidR="00446E0B" w:rsidRDefault="00446E0B" w:rsidP="00446E0B">
      <w:pPr>
        <w:pStyle w:val="B1"/>
      </w:pPr>
      <w:r>
        <w:t>1.</w:t>
      </w:r>
      <w:r>
        <w:tab/>
        <w:t>A new architecture specification (as an example, TS 26.502) to define a 5MBS User Service architecture, including the following reference points/interfaces and entities:</w:t>
      </w:r>
    </w:p>
    <w:p w14:paraId="6C3E46FB" w14:textId="77777777" w:rsidR="00446E0B" w:rsidRDefault="00446E0B" w:rsidP="00446E0B">
      <w:pPr>
        <w:pStyle w:val="B1"/>
        <w:keepNext/>
        <w:ind w:left="928" w:hanging="360"/>
      </w:pPr>
      <w:r>
        <w:t>a.</w:t>
      </w:r>
      <w:r>
        <w:tab/>
      </w:r>
      <w:proofErr w:type="gramStart"/>
      <w:r>
        <w:t>New</w:t>
      </w:r>
      <w:proofErr w:type="gramEnd"/>
      <w:r>
        <w:t xml:space="preserve"> entities MBSF, MBSTF, 5MBS Client, and 5MBS AS.</w:t>
      </w:r>
    </w:p>
    <w:p w14:paraId="2C35F249" w14:textId="77777777" w:rsidR="00446E0B" w:rsidRDefault="00446E0B" w:rsidP="00446E0B">
      <w:pPr>
        <w:pStyle w:val="B1"/>
        <w:keepNext/>
        <w:ind w:left="928" w:hanging="360"/>
      </w:pPr>
      <w:r>
        <w:t>b.</w:t>
      </w:r>
      <w:r>
        <w:tab/>
        <w:t>The northbound reference points Nmb6 and Nmb4.</w:t>
      </w:r>
    </w:p>
    <w:p w14:paraId="2C9CB1F6" w14:textId="77777777" w:rsidR="00446E0B" w:rsidRDefault="00446E0B" w:rsidP="00446E0B">
      <w:pPr>
        <w:pStyle w:val="B1"/>
        <w:keepNext/>
        <w:ind w:left="928" w:hanging="360"/>
      </w:pPr>
      <w:r>
        <w:t>c.</w:t>
      </w:r>
      <w:r>
        <w:tab/>
        <w:t>The reference point Nmb2 between the MBSF and the MBSTF.</w:t>
      </w:r>
    </w:p>
    <w:p w14:paraId="1264033C" w14:textId="77777777" w:rsidR="00446E0B" w:rsidRDefault="00446E0B" w:rsidP="00446E0B">
      <w:pPr>
        <w:pStyle w:val="B1"/>
        <w:keepNext/>
        <w:ind w:left="928" w:hanging="360"/>
      </w:pPr>
      <w:r>
        <w:t>d.</w:t>
      </w:r>
      <w:r>
        <w:tab/>
        <w:t>The interfaces between the 5MBS Client and 5MBS network functions: MBS-4-UC, MBS-4-MC and MBS</w:t>
      </w:r>
      <w:r>
        <w:noBreakHyphen/>
        <w:t>5.</w:t>
      </w:r>
    </w:p>
    <w:p w14:paraId="21DCD89C" w14:textId="77777777" w:rsidR="00446E0B" w:rsidRDefault="00446E0B" w:rsidP="00446E0B">
      <w:pPr>
        <w:pStyle w:val="B1"/>
        <w:keepNext/>
        <w:ind w:left="928" w:hanging="360"/>
      </w:pPr>
      <w:r>
        <w:t>e.</w:t>
      </w:r>
      <w:r>
        <w:tab/>
        <w:t>the 5MBS Client reference points MBS-6 and MBS-7.</w:t>
      </w:r>
    </w:p>
    <w:p w14:paraId="306E9AE9" w14:textId="0F589035" w:rsidR="00446E0B" w:rsidRPr="007556AF" w:rsidRDefault="00446E0B">
      <w:pPr>
        <w:pStyle w:val="NO"/>
        <w:pPrChange w:id="1230" w:author="Thomas Stockhammer (24/11/25)" w:date="2024-11-25T11:20:00Z" w16du:dateUtc="2024-11-25T10:20:00Z">
          <w:pPr>
            <w:pStyle w:val="B4"/>
            <w:ind w:left="284" w:firstLine="0"/>
          </w:pPr>
        </w:pPrChange>
      </w:pPr>
      <w:del w:id="1231" w:author="Thomas Stockhammer (24/11/25)" w:date="2024-11-25T11:20:00Z" w16du:dateUtc="2024-11-25T10:20:00Z">
        <w:r w:rsidRPr="000B6314">
          <w:rPr>
            <w:color w:val="FF0000"/>
          </w:rPr>
          <w:delText>Editor’s Note:</w:delText>
        </w:r>
      </w:del>
      <w:ins w:id="1232" w:author="Thomas Stockhammer (24/11/25)" w:date="2024-11-25T11:20:00Z" w16du:dateUtc="2024-11-25T10:20:00Z">
        <w:r>
          <w:t>NOTE</w:t>
        </w:r>
        <w:r w:rsidRPr="000B6314">
          <w:t>:</w:t>
        </w:r>
        <w:r>
          <w:tab/>
          <w:t>at the time of drafting</w:t>
        </w:r>
      </w:ins>
      <w:r w:rsidRPr="007556AF">
        <w:t xml:space="preserve"> there </w:t>
      </w:r>
      <w:del w:id="1233" w:author="Thomas Stockhammer (24/11/25)" w:date="2024-11-25T11:20:00Z" w16du:dateUtc="2024-11-25T10:20:00Z">
        <w:r>
          <w:rPr>
            <w:color w:val="FF0000"/>
          </w:rPr>
          <w:delText>is</w:delText>
        </w:r>
      </w:del>
      <w:ins w:id="1234" w:author="Thomas Stockhammer (24/11/25)" w:date="2024-11-25T11:20:00Z" w16du:dateUtc="2024-11-25T10:20:00Z">
        <w:r>
          <w:t>was</w:t>
        </w:r>
      </w:ins>
      <w:r w:rsidRPr="007556AF">
        <w:t xml:space="preserve"> a dependency on SA2’s work on Rel-17 TS 23.247</w:t>
      </w:r>
      <w:ins w:id="1235" w:author="Richard Bradbury" w:date="2024-11-26T00:26:00Z" w16du:dateUtc="2024-11-26T00:26:00Z">
        <w:r w:rsidR="007556AF">
          <w:t> [26]</w:t>
        </w:r>
      </w:ins>
      <w:del w:id="1236" w:author="Thomas Stockhammer (24/11/25)" w:date="2024-11-25T11:20:00Z" w16du:dateUtc="2024-11-25T10:20:00Z">
        <w:r>
          <w:rPr>
            <w:color w:val="FF0000"/>
          </w:rPr>
          <w:delText xml:space="preserve">, which should be </w:delText>
        </w:r>
        <w:r w:rsidRPr="002B2BAA">
          <w:rPr>
            <w:color w:val="FF0000"/>
          </w:rPr>
          <w:delText>functionally</w:delText>
        </w:r>
        <w:r>
          <w:rPr>
            <w:color w:val="FF0000"/>
          </w:rPr>
          <w:delText xml:space="preserve"> frozen in June 2021</w:delText>
        </w:r>
      </w:del>
      <w:r w:rsidRPr="007556AF">
        <w:t>.</w:t>
      </w:r>
    </w:p>
    <w:p w14:paraId="1E39A600" w14:textId="77777777" w:rsidR="00446E0B" w:rsidRDefault="00446E0B" w:rsidP="00446E0B">
      <w:pPr>
        <w:pStyle w:val="B2"/>
        <w:keepNext/>
        <w:ind w:left="567" w:firstLine="0"/>
      </w:pPr>
      <w:r>
        <w:t>This specification also includes:</w:t>
      </w:r>
    </w:p>
    <w:p w14:paraId="24A2212C" w14:textId="77777777" w:rsidR="00446E0B" w:rsidRDefault="00446E0B" w:rsidP="00446E0B">
      <w:pPr>
        <w:pStyle w:val="B2"/>
        <w:keepNext/>
        <w:ind w:hanging="283"/>
      </w:pPr>
      <w:r>
        <w:t>f.</w:t>
      </w:r>
      <w:r>
        <w:tab/>
        <w:t>Relevant call flows and procedures to support 5GMS over 5MBS.</w:t>
      </w:r>
    </w:p>
    <w:p w14:paraId="7ADF6049" w14:textId="77777777" w:rsidR="00446E0B" w:rsidRDefault="00446E0B" w:rsidP="00446E0B">
      <w:pPr>
        <w:pStyle w:val="B2"/>
        <w:keepNext/>
      </w:pPr>
      <w:r>
        <w:t>g.</w:t>
      </w:r>
      <w:r>
        <w:tab/>
        <w:t>Relevant call flows and procedures to support 5GMS hybrid services.</w:t>
      </w:r>
    </w:p>
    <w:p w14:paraId="667DBF69" w14:textId="77777777" w:rsidR="00446E0B" w:rsidRPr="00571258" w:rsidRDefault="00446E0B" w:rsidP="00446E0B">
      <w:pPr>
        <w:pStyle w:val="B2"/>
      </w:pPr>
      <w:r>
        <w:t>h.</w:t>
      </w:r>
      <w:r>
        <w:tab/>
        <w:t>Relevant call flows and procedures for 5GMS independent usage of 5MBS.</w:t>
      </w:r>
    </w:p>
    <w:p w14:paraId="012518C2" w14:textId="77777777" w:rsidR="00446E0B" w:rsidRDefault="00446E0B" w:rsidP="00446E0B">
      <w:pPr>
        <w:pStyle w:val="B1"/>
        <w:keepNext/>
      </w:pPr>
      <w:r>
        <w:t>2.</w:t>
      </w:r>
      <w:r>
        <w:tab/>
        <w:t>In combination with the new 5MBS User Service Architecture specification (e.g. TS 26.502) above, e</w:t>
      </w:r>
      <w:r w:rsidRPr="00721541">
        <w:t xml:space="preserve">xtend </w:t>
      </w:r>
      <w:r>
        <w:t>TS 26.501 by providing a general description and architecture of:</w:t>
      </w:r>
    </w:p>
    <w:p w14:paraId="07337663" w14:textId="77777777" w:rsidR="00446E0B" w:rsidRDefault="00446E0B" w:rsidP="00446E0B">
      <w:pPr>
        <w:pStyle w:val="B2"/>
        <w:keepNext/>
      </w:pPr>
      <w:r>
        <w:t>a.</w:t>
      </w:r>
      <w:r>
        <w:tab/>
        <w:t>5GMS via 5MBS.</w:t>
      </w:r>
    </w:p>
    <w:p w14:paraId="5C517860" w14:textId="77777777" w:rsidR="00446E0B" w:rsidRDefault="00446E0B" w:rsidP="00446E0B">
      <w:pPr>
        <w:pStyle w:val="B2"/>
        <w:keepNext/>
      </w:pPr>
      <w:r>
        <w:t>b.</w:t>
      </w:r>
      <w:r>
        <w:tab/>
        <w:t>5GMS hybrid services.</w:t>
      </w:r>
    </w:p>
    <w:p w14:paraId="3C83D9FF" w14:textId="77777777" w:rsidR="00446E0B" w:rsidRDefault="00446E0B" w:rsidP="00446E0B">
      <w:pPr>
        <w:pStyle w:val="B2"/>
        <w:keepNext/>
      </w:pPr>
      <w:r>
        <w:t>c.</w:t>
      </w:r>
      <w:r>
        <w:tab/>
        <w:t xml:space="preserve">5GMS via </w:t>
      </w:r>
      <w:proofErr w:type="spellStart"/>
      <w:r>
        <w:t>eMBMS</w:t>
      </w:r>
      <w:proofErr w:type="spellEnd"/>
      <w:r>
        <w:t>.</w:t>
      </w:r>
    </w:p>
    <w:p w14:paraId="294EE900" w14:textId="77777777" w:rsidR="00446E0B" w:rsidRDefault="00446E0B" w:rsidP="00446E0B">
      <w:pPr>
        <w:pStyle w:val="B2"/>
      </w:pPr>
      <w:r>
        <w:t>d.</w:t>
      </w:r>
      <w:r>
        <w:tab/>
        <w:t>Multicast ABR with 5GMS and 5MBS.</w:t>
      </w:r>
    </w:p>
    <w:p w14:paraId="534D64EA" w14:textId="77777777" w:rsidR="00446E0B" w:rsidRPr="00F15633" w:rsidRDefault="00446E0B" w:rsidP="00446E0B">
      <w:pPr>
        <w:keepNext/>
        <w:rPr>
          <w:lang w:val="en-US"/>
        </w:rPr>
      </w:pPr>
      <w:r w:rsidRPr="00F15633">
        <w:rPr>
          <w:lang w:val="en-US"/>
        </w:rPr>
        <w:t xml:space="preserve">The following </w:t>
      </w:r>
      <w:r>
        <w:rPr>
          <w:lang w:val="en-US"/>
        </w:rPr>
        <w:t xml:space="preserve">normative </w:t>
      </w:r>
      <w:r w:rsidRPr="00F15633">
        <w:rPr>
          <w:lang w:val="en-US"/>
        </w:rPr>
        <w:t xml:space="preserve">work </w:t>
      </w:r>
      <w:r>
        <w:rPr>
          <w:lang w:val="en-US"/>
        </w:rPr>
        <w:t>is expected subsequently:</w:t>
      </w:r>
    </w:p>
    <w:p w14:paraId="5B253C86" w14:textId="77777777" w:rsidR="00446E0B" w:rsidRPr="001C1A79" w:rsidRDefault="00446E0B" w:rsidP="00446E0B">
      <w:pPr>
        <w:pStyle w:val="B1"/>
      </w:pPr>
      <w:r>
        <w:t>3.</w:t>
      </w:r>
      <w:r>
        <w:tab/>
        <w:t xml:space="preserve">A new </w:t>
      </w:r>
      <w:r w:rsidRPr="00B515BA">
        <w:t>spec</w:t>
      </w:r>
      <w:r>
        <w:t>ification</w:t>
      </w:r>
      <w:r w:rsidRPr="00B515BA">
        <w:t xml:space="preserve"> (</w:t>
      </w:r>
      <w:r>
        <w:t xml:space="preserve">as an example TS 26.513) to define </w:t>
      </w:r>
      <w:r w:rsidRPr="00721541">
        <w:t xml:space="preserve">the 5MBS User Service </w:t>
      </w:r>
      <w:r>
        <w:t xml:space="preserve">transport/application </w:t>
      </w:r>
      <w:r w:rsidRPr="00721541">
        <w:t>protocol</w:t>
      </w:r>
      <w:r>
        <w:t>s and</w:t>
      </w:r>
      <w:r w:rsidRPr="00721541">
        <w:t xml:space="preserve"> Delivery Methods</w:t>
      </w:r>
      <w:r>
        <w:t xml:space="preserve"> for the interfaces defined in the 5MBS User Service Architecture specification (e.g. TS 26.502) above</w:t>
      </w:r>
      <w:r w:rsidRPr="00721541">
        <w:t xml:space="preserve">. </w:t>
      </w:r>
      <w:r>
        <w:t>This specification</w:t>
      </w:r>
      <w:r w:rsidRPr="00721541">
        <w:t xml:space="preserve"> </w:t>
      </w:r>
      <w:r>
        <w:t>will take</w:t>
      </w:r>
      <w:r w:rsidRPr="00721541">
        <w:t xml:space="preserve"> into consideration the need to maximize the reuse of components of already specified MBMS.</w:t>
      </w:r>
    </w:p>
    <w:p w14:paraId="3E8FC083" w14:textId="77777777" w:rsidR="00446E0B" w:rsidRPr="00721541" w:rsidRDefault="00446E0B" w:rsidP="00446E0B">
      <w:pPr>
        <w:pStyle w:val="B1"/>
      </w:pPr>
      <w:r>
        <w:t>4.</w:t>
      </w:r>
      <w:r>
        <w:tab/>
      </w:r>
      <w:r w:rsidRPr="00373C14">
        <w:t>Ex</w:t>
      </w:r>
      <w:r>
        <w:t xml:space="preserve">tend TS 26.347 to provide </w:t>
      </w:r>
      <w:r w:rsidRPr="00373C14">
        <w:t>Client APIs for 5MBS User Services</w:t>
      </w:r>
      <w:r>
        <w:t>, as defined in the 5MBS User Service Architecture specification (e.g. TS 26.502) above.</w:t>
      </w:r>
    </w:p>
    <w:p w14:paraId="2BD947A5" w14:textId="77777777" w:rsidR="00446E0B" w:rsidRDefault="00446E0B" w:rsidP="00446E0B">
      <w:pPr>
        <w:pStyle w:val="B1"/>
      </w:pPr>
      <w:r>
        <w:t>5.</w:t>
      </w:r>
      <w:r>
        <w:tab/>
        <w:t>E</w:t>
      </w:r>
      <w:r w:rsidRPr="00721541">
        <w:t>xtend relevant clauses in TS</w:t>
      </w:r>
      <w:r>
        <w:t> </w:t>
      </w:r>
      <w:r w:rsidRPr="00721541">
        <w:t>26.512</w:t>
      </w:r>
      <w:r>
        <w:t> </w:t>
      </w:r>
      <w:r w:rsidRPr="00721541">
        <w:t>[28]</w:t>
      </w:r>
      <w:r>
        <w:t xml:space="preserve"> to realise the procedures defined in the 5MBS User Service Architecture specification (e.g. TS 26.502) above</w:t>
      </w:r>
      <w:r w:rsidDel="001C1A79">
        <w:t xml:space="preserve"> </w:t>
      </w:r>
      <w:r>
        <w:t xml:space="preserve">for 5GMS via 5MBS, 5GMS hybrid services, 5GMS via </w:t>
      </w:r>
      <w:proofErr w:type="spellStart"/>
      <w:r>
        <w:t>eMBMS</w:t>
      </w:r>
      <w:proofErr w:type="spellEnd"/>
      <w:r>
        <w:t>, and Multicast ABR with 5GMS and 5MBS, as needed.</w:t>
      </w:r>
    </w:p>
    <w:p w14:paraId="100FE249" w14:textId="31535EE9" w:rsidR="00F451C0" w:rsidRDefault="00446E0B" w:rsidP="00446E0B">
      <w:pPr>
        <w:pStyle w:val="B1"/>
      </w:pPr>
      <w:r>
        <w:t>6.</w:t>
      </w:r>
      <w:r>
        <w:tab/>
        <w:t>E</w:t>
      </w:r>
      <w:r w:rsidRPr="00721541">
        <w:t>xtend relevant clauses in TS</w:t>
      </w:r>
      <w:r>
        <w:t> </w:t>
      </w:r>
      <w:r w:rsidRPr="00721541">
        <w:t>2</w:t>
      </w:r>
      <w:r>
        <w:t xml:space="preserve">6.346 [16] to define protocols and codecs for 5GMS via 5MBS, 5GMS hybrid services, 5GMS via </w:t>
      </w:r>
      <w:proofErr w:type="spellStart"/>
      <w:r>
        <w:t>eMBMS</w:t>
      </w:r>
      <w:proofErr w:type="spellEnd"/>
      <w:r>
        <w:t>, and Multicast ABR with 5GMS and 5MBS, as needed.</w:t>
      </w:r>
    </w:p>
    <w:p w14:paraId="3091E2DB" w14:textId="7F51E98C" w:rsidR="00BE0674" w:rsidRPr="008C6D37" w:rsidRDefault="00BE0674" w:rsidP="00BE0674">
      <w:pPr>
        <w:keepNext/>
        <w:keepLines/>
        <w:spacing w:before="180"/>
        <w:ind w:left="1134" w:hanging="1134"/>
        <w:outlineLvl w:val="1"/>
        <w:rPr>
          <w:ins w:id="1237" w:author="Thomas Stockhammer (24/11/25)" w:date="2024-11-25T11:20:00Z" w16du:dateUtc="2024-11-25T10:20:00Z"/>
          <w:rFonts w:ascii="Arial" w:hAnsi="Arial"/>
          <w:sz w:val="32"/>
          <w:lang w:val="en-US"/>
        </w:rPr>
      </w:pPr>
      <w:ins w:id="1238" w:author="Thomas Stockhammer (24/11/25)" w:date="2024-11-25T11:20:00Z" w16du:dateUtc="2024-11-25T10:20:00Z">
        <w:r w:rsidRPr="008C6D37">
          <w:rPr>
            <w:rFonts w:ascii="Arial" w:hAnsi="Arial"/>
            <w:sz w:val="32"/>
            <w:lang w:val="en-US"/>
          </w:rPr>
          <w:lastRenderedPageBreak/>
          <w:t>8.4</w:t>
        </w:r>
        <w:r w:rsidRPr="008C6D37">
          <w:rPr>
            <w:rFonts w:ascii="Arial" w:hAnsi="Arial"/>
            <w:sz w:val="32"/>
            <w:lang w:val="en-US"/>
          </w:rPr>
          <w:tab/>
          <w:t xml:space="preserve">Recommended follow-up work </w:t>
        </w:r>
      </w:ins>
      <w:ins w:id="1239" w:author="Richard Bradbury" w:date="2024-11-26T00:28:00Z" w16du:dateUtc="2024-11-26T00:28:00Z">
        <w:r w:rsidR="00825CA5">
          <w:rPr>
            <w:rFonts w:ascii="Arial" w:hAnsi="Arial"/>
            <w:sz w:val="32"/>
            <w:lang w:val="en-US"/>
          </w:rPr>
          <w:t xml:space="preserve">arising </w:t>
        </w:r>
      </w:ins>
      <w:ins w:id="1240" w:author="Thomas Stockhammer (24/11/25)" w:date="2024-11-25T11:20:00Z" w16du:dateUtc="2024-11-25T10:20:00Z">
        <w:r w:rsidRPr="008C6D37">
          <w:rPr>
            <w:rFonts w:ascii="Arial" w:hAnsi="Arial"/>
            <w:sz w:val="32"/>
            <w:lang w:val="en-US"/>
          </w:rPr>
          <w:t>from version</w:t>
        </w:r>
      </w:ins>
      <w:ins w:id="1241" w:author="Richard Bradbury" w:date="2024-11-26T00:28:00Z" w16du:dateUtc="2024-11-26T00:28:00Z">
        <w:r w:rsidR="00825CA5">
          <w:rPr>
            <w:rFonts w:ascii="Arial" w:hAnsi="Arial"/>
            <w:sz w:val="32"/>
            <w:lang w:val="en-US"/>
          </w:rPr>
          <w:t> 19</w:t>
        </w:r>
      </w:ins>
    </w:p>
    <w:p w14:paraId="131EC437" w14:textId="640FE744" w:rsidR="00825CA5" w:rsidRDefault="00825CA5" w:rsidP="00825CA5">
      <w:pPr>
        <w:pStyle w:val="Heading3"/>
        <w:rPr>
          <w:ins w:id="1242" w:author="Richard Bradbury" w:date="2024-11-26T00:27:00Z" w16du:dateUtc="2024-11-26T00:27:00Z"/>
          <w:lang w:val="en-US"/>
        </w:rPr>
      </w:pPr>
      <w:ins w:id="1243" w:author="Richard Bradbury" w:date="2024-11-26T00:27:00Z" w16du:dateUtc="2024-11-26T00:27:00Z">
        <w:r>
          <w:rPr>
            <w:lang w:val="en-US"/>
          </w:rPr>
          <w:t>8.4.1</w:t>
        </w:r>
        <w:r>
          <w:rPr>
            <w:lang w:val="en-US"/>
          </w:rPr>
          <w:tab/>
          <w:t>Introduction</w:t>
        </w:r>
      </w:ins>
    </w:p>
    <w:p w14:paraId="67B8BD27" w14:textId="63035D4A" w:rsidR="00BE0674" w:rsidRPr="008C6D37" w:rsidRDefault="00BE0674" w:rsidP="00BE0674">
      <w:pPr>
        <w:keepNext/>
        <w:rPr>
          <w:ins w:id="1244" w:author="Thomas Stockhammer (24/11/25)" w:date="2024-11-25T11:20:00Z" w16du:dateUtc="2024-11-25T10:20:00Z"/>
          <w:lang w:val="en-US"/>
        </w:rPr>
      </w:pPr>
      <w:ins w:id="1245" w:author="Thomas Stockhammer (24/11/25)" w:date="2024-11-25T11:20:00Z" w16du:dateUtc="2024-11-25T10:20:00Z">
        <w:r w:rsidRPr="008C6D37">
          <w:rPr>
            <w:lang w:val="en-US"/>
          </w:rPr>
          <w:t>In a second phase of this feasibility study, additional Key Issues have been documented.</w:t>
        </w:r>
      </w:ins>
    </w:p>
    <w:p w14:paraId="353D79F4" w14:textId="5FB80681" w:rsidR="00BE0674" w:rsidRPr="008C6D37" w:rsidRDefault="00BE0674" w:rsidP="00BE0674">
      <w:pPr>
        <w:keepNext/>
        <w:rPr>
          <w:ins w:id="1246" w:author="Thomas Stockhammer (24/11/25)" w:date="2024-11-25T11:20:00Z" w16du:dateUtc="2024-11-25T10:20:00Z"/>
        </w:rPr>
      </w:pPr>
      <w:ins w:id="1247" w:author="Thomas Stockhammer (24/11/25)" w:date="2024-11-25T11:20:00Z" w16du:dateUtc="2024-11-25T10:20:00Z">
        <w:r w:rsidRPr="008C6D37">
          <w:t>Based on the study of these, the following next steps are recommended</w:t>
        </w:r>
      </w:ins>
      <w:ins w:id="1248" w:author="Richard Bradbury" w:date="2024-11-26T00:28:00Z" w16du:dateUtc="2024-11-26T00:28:00Z">
        <w:r w:rsidR="00825CA5">
          <w:t>.</w:t>
        </w:r>
      </w:ins>
    </w:p>
    <w:p w14:paraId="4A7EF516" w14:textId="7EDCBBA6" w:rsidR="00825CA5" w:rsidRDefault="00825CA5" w:rsidP="00825CA5">
      <w:pPr>
        <w:pStyle w:val="Heading3"/>
        <w:rPr>
          <w:ins w:id="1249" w:author="Richard Bradbury" w:date="2024-11-26T00:28:00Z" w16du:dateUtc="2024-11-26T00:28:00Z"/>
        </w:rPr>
      </w:pPr>
      <w:ins w:id="1250" w:author="Richard Bradbury" w:date="2024-11-26T00:28:00Z" w16du:dateUtc="2024-11-26T00:28:00Z">
        <w:r>
          <w:t>8.4.2</w:t>
        </w:r>
        <w:r>
          <w:tab/>
          <w:t>Recommend</w:t>
        </w:r>
      </w:ins>
      <w:ins w:id="1251" w:author="Richard Bradbury" w:date="2024-11-26T00:29:00Z" w16du:dateUtc="2024-11-26T00:29:00Z">
        <w:r>
          <w:t xml:space="preserve">ations </w:t>
        </w:r>
      </w:ins>
      <w:ins w:id="1252" w:author="Richard Bradbury" w:date="2024-11-26T00:30:00Z" w16du:dateUtc="2024-11-26T00:30:00Z">
        <w:r>
          <w:t>for</w:t>
        </w:r>
      </w:ins>
      <w:ins w:id="1253" w:author="Richard Bradbury" w:date="2024-11-26T00:28:00Z" w16du:dateUtc="2024-11-26T00:28:00Z">
        <w:r>
          <w:t xml:space="preserve"> </w:t>
        </w:r>
      </w:ins>
      <w:ins w:id="1254" w:author="Richard Bradbury" w:date="2024-11-26T00:29:00Z" w16du:dateUtc="2024-11-26T00:29:00Z">
        <w:r>
          <w:t xml:space="preserve">stage 2 </w:t>
        </w:r>
      </w:ins>
      <w:ins w:id="1255" w:author="Richard Bradbury" w:date="2024-11-26T00:28:00Z" w16du:dateUtc="2024-11-26T00:28:00Z">
        <w:r>
          <w:t>normative work arising from version 19</w:t>
        </w:r>
      </w:ins>
    </w:p>
    <w:p w14:paraId="127C57FD" w14:textId="4D4BC7AB" w:rsidR="00BE0674" w:rsidRPr="008C6D37" w:rsidRDefault="00825CA5" w:rsidP="00825CA5">
      <w:pPr>
        <w:rPr>
          <w:ins w:id="1256" w:author="Thomas Stockhammer (24/11/25)" w:date="2024-11-25T11:20:00Z" w16du:dateUtc="2024-11-25T10:20:00Z"/>
        </w:rPr>
      </w:pPr>
      <w:ins w:id="1257" w:author="Richard Bradbury" w:date="2024-11-26T00:28:00Z" w16du:dateUtc="2024-11-26T00:28:00Z">
        <w:r>
          <w:t>It</w:t>
        </w:r>
      </w:ins>
      <w:ins w:id="1258" w:author="Richard Bradbury" w:date="2024-11-26T00:29:00Z" w16du:dateUtc="2024-11-26T00:29:00Z">
        <w:r>
          <w:t xml:space="preserve"> is recommended to p</w:t>
        </w:r>
      </w:ins>
      <w:ins w:id="1259" w:author="Thomas Stockhammer (24/11/25)" w:date="2024-11-25T11:20:00Z" w16du:dateUtc="2024-11-25T10:20:00Z">
        <w:r w:rsidR="00BE0674" w:rsidRPr="008C6D37">
          <w:t>rovide relevant extensions to TS 26.502 </w:t>
        </w:r>
        <w:r w:rsidR="00BE0674">
          <w:t>[29]</w:t>
        </w:r>
        <w:r w:rsidR="00BE0674" w:rsidRPr="008C6D37">
          <w:t xml:space="preserve"> to extend the MBS User Service architecture based on the updated conclusions in clause 5. Candidates for these extensions are:</w:t>
        </w:r>
      </w:ins>
    </w:p>
    <w:p w14:paraId="48C667DB" w14:textId="77777777" w:rsidR="00825CA5" w:rsidRDefault="00825CA5" w:rsidP="00825CA5">
      <w:pPr>
        <w:pStyle w:val="B1"/>
        <w:rPr>
          <w:ins w:id="1260" w:author="Richard Bradbury" w:date="2024-11-26T00:32:00Z" w16du:dateUtc="2024-11-26T00:32:00Z"/>
        </w:rPr>
      </w:pPr>
      <w:ins w:id="1261" w:author="Richard Bradbury" w:date="2024-11-26T00:31:00Z" w16du:dateUtc="2024-11-26T00:31:00Z">
        <w:r>
          <w:t>1.</w:t>
        </w:r>
      </w:ins>
      <w:ins w:id="1262" w:author="Thomas Stockhammer (24/11/25)" w:date="2024-11-25T11:20:00Z" w16du:dateUtc="2024-11-25T10:20:00Z">
        <w:r w:rsidR="00BE0674" w:rsidRPr="008C6D37">
          <w:tab/>
        </w:r>
      </w:ins>
      <w:ins w:id="1263" w:author="Richard Bradbury" w:date="2024-11-26T00:31:00Z" w16du:dateUtc="2024-11-26T00:31:00Z">
        <w:r>
          <w:t>F</w:t>
        </w:r>
      </w:ins>
      <w:ins w:id="1264"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265" w:author="Richard Bradbury" w:date="2024-11-26T00:32:00Z" w16du:dateUtc="2024-11-26T00:32:00Z">
        <w:r>
          <w:t> </w:t>
        </w:r>
      </w:ins>
      <w:ins w:id="1266" w:author="Thomas Stockhammer (24/11/25)" w:date="2024-11-25T11:20:00Z" w16du:dateUtc="2024-11-25T10:20:00Z">
        <w:r w:rsidR="00BE0674" w:rsidRPr="008C6D37">
          <w:t xml:space="preserve">5.9 </w:t>
        </w:r>
      </w:ins>
      <w:ins w:id="1267" w:author="Richard Bradbury" w:date="2024-11-26T00:32:00Z" w16du:dateUtc="2024-11-26T00:32:00Z">
        <w:r>
          <w:t xml:space="preserve">and </w:t>
        </w:r>
      </w:ins>
      <w:ins w:id="1268" w:author="Thomas Stockhammer (24/11/25)" w:date="2024-11-25T11:20:00Z" w16du:dateUtc="2024-11-25T10:20:00Z">
        <w:r w:rsidR="00BE0674" w:rsidRPr="008C6D37">
          <w:t>based on the conclusions in clause</w:t>
        </w:r>
      </w:ins>
      <w:ins w:id="1269" w:author="Richard Bradbury" w:date="2024-11-26T00:32:00Z" w16du:dateUtc="2024-11-26T00:32:00Z">
        <w:r>
          <w:t> </w:t>
        </w:r>
      </w:ins>
      <w:ins w:id="1270" w:author="Thomas Stockhammer (24/11/25)" w:date="2024-11-25T11:20:00Z" w16du:dateUtc="2024-11-25T10:20:00Z">
        <w:r w:rsidR="00BE0674" w:rsidRPr="008C6D37">
          <w:t>5.9.7</w:t>
        </w:r>
      </w:ins>
      <w:ins w:id="1271" w:author="Richard Bradbury" w:date="2024-11-26T00:32:00Z" w16du:dateUtc="2024-11-26T00:32:00Z">
        <w:r>
          <w:t>:</w:t>
        </w:r>
      </w:ins>
    </w:p>
    <w:p w14:paraId="4748504A" w14:textId="6E1C0045" w:rsidR="00BE0674" w:rsidRPr="008C6D37" w:rsidRDefault="00825CA5" w:rsidP="00825CA5">
      <w:pPr>
        <w:pStyle w:val="B2"/>
        <w:rPr>
          <w:ins w:id="1272" w:author="Thomas Stockhammer (24/11/25)" w:date="2024-11-25T11:20:00Z" w16du:dateUtc="2024-11-25T10:20:00Z"/>
        </w:rPr>
      </w:pPr>
      <w:ins w:id="1273" w:author="Richard Bradbury" w:date="2024-11-26T00:32:00Z" w16du:dateUtc="2024-11-26T00:32:00Z">
        <w:r>
          <w:t>-</w:t>
        </w:r>
        <w:r>
          <w:tab/>
          <w:t>A</w:t>
        </w:r>
      </w:ins>
      <w:ins w:id="1274" w:author="Thomas Stockhammer (24/11/25)" w:date="2024-11-25T11:20:00Z" w16du:dateUtc="2024-11-25T10:20:00Z">
        <w:r w:rsidR="00BE0674" w:rsidRPr="008C6D37">
          <w:t>ddress Gap</w:t>
        </w:r>
      </w:ins>
      <w:ins w:id="1275" w:author="Richard Bradbury" w:date="2024-11-26T00:32:00Z" w16du:dateUtc="2024-11-26T00:32:00Z">
        <w:r>
          <w:t> </w:t>
        </w:r>
      </w:ins>
      <w:ins w:id="1276" w:author="Thomas Stockhammer (24/11/25)" w:date="2024-11-25T11:20:00Z" w16du:dateUtc="2024-11-25T10:20:00Z">
        <w:r w:rsidR="00BE0674" w:rsidRPr="008C6D37">
          <w:t xml:space="preserve">#1 </w:t>
        </w:r>
      </w:ins>
      <w:ins w:id="1277" w:author="Richard Bradbury" w:date="2024-11-26T00:33:00Z" w16du:dateUtc="2024-11-26T00:33:00Z">
        <w:r>
          <w:t xml:space="preserve">identified </w:t>
        </w:r>
      </w:ins>
      <w:ins w:id="1278" w:author="Thomas Stockhammer (24/11/25)" w:date="2024-11-25T11:20:00Z" w16du:dateUtc="2024-11-25T10:20:00Z">
        <w:r w:rsidR="00BE0674" w:rsidRPr="008C6D37">
          <w:t>in clause</w:t>
        </w:r>
      </w:ins>
      <w:ins w:id="1279" w:author="Richard Bradbury" w:date="2024-11-26T00:32:00Z" w16du:dateUtc="2024-11-26T00:32:00Z">
        <w:r>
          <w:t> </w:t>
        </w:r>
      </w:ins>
      <w:ins w:id="1280" w:author="Thomas Stockhammer (24/11/25)" w:date="2024-11-25T11:20:00Z" w16du:dateUtc="2024-11-25T10:20:00Z">
        <w:r w:rsidR="00BE0674" w:rsidRPr="008C6D37">
          <w:t xml:space="preserve">5.9.5 by the candidate solution </w:t>
        </w:r>
      </w:ins>
      <w:ins w:id="1281" w:author="Richard Bradbury" w:date="2024-11-26T00:32:00Z" w16du:dateUtc="2024-11-26T00:32:00Z">
        <w:r>
          <w:t xml:space="preserve">described </w:t>
        </w:r>
      </w:ins>
      <w:ins w:id="1282" w:author="Thomas Stockhammer (24/11/25)" w:date="2024-11-25T11:20:00Z" w16du:dateUtc="2024-11-25T10:20:00Z">
        <w:r w:rsidR="00BE0674" w:rsidRPr="008C6D37">
          <w:t>in clause</w:t>
        </w:r>
      </w:ins>
      <w:ins w:id="1283" w:author="Richard Bradbury" w:date="2024-11-26T00:32:00Z" w16du:dateUtc="2024-11-26T00:32:00Z">
        <w:r>
          <w:t> </w:t>
        </w:r>
      </w:ins>
      <w:ins w:id="1284" w:author="Thomas Stockhammer (24/11/25)" w:date="2024-11-25T11:20:00Z" w16du:dateUtc="2024-11-25T10:20:00Z">
        <w:r w:rsidR="00BE0674" w:rsidRPr="008C6D37">
          <w:t>5.9.6:</w:t>
        </w:r>
      </w:ins>
    </w:p>
    <w:p w14:paraId="3C3CF662" w14:textId="52A5CD96" w:rsidR="00BE0674" w:rsidRPr="008C6D37" w:rsidRDefault="00825CA5" w:rsidP="00825CA5">
      <w:pPr>
        <w:pStyle w:val="B3"/>
        <w:rPr>
          <w:ins w:id="1285" w:author="Thomas Stockhammer (24/11/25)" w:date="2024-11-25T11:20:00Z" w16du:dateUtc="2024-11-25T10:20:00Z"/>
        </w:rPr>
      </w:pPr>
      <w:ins w:id="1286" w:author="Richard Bradbury" w:date="2024-11-26T00:34:00Z" w16du:dateUtc="2024-11-26T00:34:00Z">
        <w:r>
          <w:t>i</w:t>
        </w:r>
      </w:ins>
      <w:ins w:id="1287" w:author="Thomas Stockhammer (24/11/25)" w:date="2024-11-25T11:20:00Z" w16du:dateUtc="2024-11-25T10:20:00Z">
        <w:r w:rsidR="00BE0674" w:rsidRPr="008C6D37">
          <w:t>.</w:t>
        </w:r>
        <w:r w:rsidR="00BE0674" w:rsidRPr="008C6D37">
          <w:tab/>
          <w:t>Defin</w:t>
        </w:r>
      </w:ins>
      <w:ins w:id="1288" w:author="Richard Bradbury" w:date="2024-11-26T00:33:00Z" w16du:dateUtc="2024-11-26T00:33:00Z">
        <w:r>
          <w:t>e</w:t>
        </w:r>
      </w:ins>
      <w:ins w:id="1289" w:author="Thomas Stockhammer (24/11/25)" w:date="2024-11-25T11:20:00Z" w16du:dateUtc="2024-11-25T10:20:00Z">
        <w:r w:rsidR="00BE0674" w:rsidRPr="008C6D37">
          <w:t xml:space="preserve"> a new reference point in TS</w:t>
        </w:r>
      </w:ins>
      <w:ins w:id="1290" w:author="Richard Bradbury" w:date="2024-11-26T00:33:00Z" w16du:dateUtc="2024-11-26T00:33:00Z">
        <w:r>
          <w:t> </w:t>
        </w:r>
      </w:ins>
      <w:ins w:id="1291" w:author="Thomas Stockhammer (24/11/25)" w:date="2024-11-25T11:20:00Z" w16du:dateUtc="2024-11-25T10:20:00Z">
        <w:r w:rsidR="00BE0674" w:rsidRPr="008C6D37">
          <w:t>26.502</w:t>
        </w:r>
      </w:ins>
      <w:ins w:id="1292" w:author="Richard Bradbury" w:date="2024-11-26T00:33:00Z" w16du:dateUtc="2024-11-26T00:33:00Z">
        <w:r>
          <w:t> </w:t>
        </w:r>
      </w:ins>
      <w:ins w:id="1293" w:author="Thomas Stockhammer (24/11/25)" w:date="2024-11-25T11:20:00Z" w16du:dateUtc="2024-11-25T10:20:00Z">
        <w:r w:rsidR="00BE0674">
          <w:t>[29]</w:t>
        </w:r>
      </w:ins>
      <w:ins w:id="1294" w:author="Richard Bradbury" w:date="2024-11-26T00:33:00Z" w16du:dateUtc="2024-11-26T00:33:00Z">
        <w:r>
          <w:t xml:space="preserve"> between the MBSTF and the MBS AS</w:t>
        </w:r>
      </w:ins>
      <w:ins w:id="1295" w:author="Thomas Stockhammer (24/11/25)" w:date="2024-11-25T11:20:00Z" w16du:dateUtc="2024-11-25T10:20:00Z">
        <w:r w:rsidR="00BE0674" w:rsidRPr="008C6D37">
          <w:t>.</w:t>
        </w:r>
      </w:ins>
    </w:p>
    <w:p w14:paraId="09C4DCBB" w14:textId="5DC11A04" w:rsidR="00BE0674" w:rsidRPr="008C6D37" w:rsidRDefault="00825CA5" w:rsidP="00825CA5">
      <w:pPr>
        <w:pStyle w:val="B3"/>
        <w:rPr>
          <w:ins w:id="1296" w:author="Thomas Stockhammer (24/11/25)" w:date="2024-11-25T11:20:00Z" w16du:dateUtc="2024-11-25T10:20:00Z"/>
        </w:rPr>
      </w:pPr>
      <w:ins w:id="1297" w:author="Richard Bradbury" w:date="2024-11-26T00:34:00Z" w16du:dateUtc="2024-11-26T00:34:00Z">
        <w:r>
          <w:t>ii</w:t>
        </w:r>
      </w:ins>
      <w:ins w:id="1298" w:author="Thomas Stockhammer (24/11/25)" w:date="2024-11-25T11:20:00Z" w16du:dateUtc="2024-11-25T10:20:00Z">
        <w:r w:rsidR="00BE0674" w:rsidRPr="008C6D37">
          <w:t>.</w:t>
        </w:r>
        <w:r w:rsidR="00BE0674" w:rsidRPr="008C6D37">
          <w:tab/>
          <w:t>Document call flows and procedures for both post-session and in-session unicast repair.</w:t>
        </w:r>
      </w:ins>
    </w:p>
    <w:p w14:paraId="60549E37" w14:textId="7FC5A652" w:rsidR="00BE0674" w:rsidRPr="008C6D37" w:rsidRDefault="00825CA5" w:rsidP="00825CA5">
      <w:pPr>
        <w:pStyle w:val="B1"/>
        <w:rPr>
          <w:ins w:id="1299" w:author="Thomas Stockhammer (24/11/25)" w:date="2024-11-25T11:20:00Z" w16du:dateUtc="2024-11-25T10:20:00Z"/>
        </w:rPr>
      </w:pPr>
      <w:ins w:id="1300" w:author="Richard Bradbury" w:date="2024-11-26T00:31:00Z" w16du:dateUtc="2024-11-26T00:31:00Z">
        <w:r>
          <w:t>2.</w:t>
        </w:r>
      </w:ins>
      <w:ins w:id="1301" w:author="Thomas Stockhammer (24/11/25)" w:date="2024-11-25T11:20:00Z" w16du:dateUtc="2024-11-25T10:20:00Z">
        <w:r w:rsidR="00BE0674" w:rsidRPr="008C6D37">
          <w:tab/>
        </w:r>
      </w:ins>
      <w:ins w:id="1302" w:author="Richard Bradbury" w:date="2024-11-26T00:31:00Z" w16du:dateUtc="2024-11-26T00:31:00Z">
        <w:r>
          <w:t>F</w:t>
        </w:r>
      </w:ins>
      <w:ins w:id="1303" w:author="Thomas Stockhammer (24/11/25)" w:date="2024-11-25T11:20:00Z" w16du:dateUtc="2024-11-25T10:20:00Z">
        <w:r w:rsidR="00BE0674" w:rsidRPr="008C6D37">
          <w:t xml:space="preserve">or </w:t>
        </w:r>
        <w:r w:rsidR="00BE0674" w:rsidRPr="008C6D37">
          <w:rPr>
            <w:i/>
            <w:iCs/>
          </w:rPr>
          <w:t xml:space="preserve">Key Issue #9: MBS User Service and Delivery Protocols for </w:t>
        </w:r>
        <w:proofErr w:type="spellStart"/>
        <w:r w:rsidR="00BE0674" w:rsidRPr="008C6D37">
          <w:rPr>
            <w:i/>
            <w:iCs/>
          </w:rPr>
          <w:t>eMBMS</w:t>
        </w:r>
        <w:proofErr w:type="spellEnd"/>
        <w:r w:rsidR="00BE0674" w:rsidRPr="008C6D37">
          <w:rPr>
            <w:i/>
            <w:iCs/>
          </w:rPr>
          <w:t xml:space="preserve"> </w:t>
        </w:r>
        <w:r w:rsidR="00BE0674" w:rsidRPr="008C6D37">
          <w:t>as introduced in clause</w:t>
        </w:r>
      </w:ins>
      <w:ins w:id="1304" w:author="Richard Bradbury" w:date="2024-11-26T00:34:00Z" w16du:dateUtc="2024-11-26T00:34:00Z">
        <w:r>
          <w:t> </w:t>
        </w:r>
      </w:ins>
      <w:ins w:id="1305" w:author="Thomas Stockhammer (24/11/25)" w:date="2024-11-25T11:20:00Z" w16du:dateUtc="2024-11-25T10:20:00Z">
        <w:r w:rsidR="00BE0674" w:rsidRPr="008C6D37">
          <w:t xml:space="preserve">5.10 </w:t>
        </w:r>
      </w:ins>
      <w:ins w:id="1306" w:author="Richard Bradbury" w:date="2024-11-26T00:34:00Z" w16du:dateUtc="2024-11-26T00:34:00Z">
        <w:r>
          <w:t xml:space="preserve">and </w:t>
        </w:r>
      </w:ins>
      <w:ins w:id="1307" w:author="Thomas Stockhammer (24/11/25)" w:date="2024-11-25T11:20:00Z" w16du:dateUtc="2024-11-25T10:20:00Z">
        <w:r w:rsidR="00BE0674" w:rsidRPr="008C6D37">
          <w:t>based on the conclusions in clause</w:t>
        </w:r>
      </w:ins>
      <w:ins w:id="1308" w:author="Richard Bradbury" w:date="2024-11-26T00:34:00Z" w16du:dateUtc="2024-11-26T00:34:00Z">
        <w:r>
          <w:t> </w:t>
        </w:r>
      </w:ins>
      <w:ins w:id="1309" w:author="Thomas Stockhammer (24/11/25)" w:date="2024-11-25T11:20:00Z" w16du:dateUtc="2024-11-25T10:20:00Z">
        <w:r w:rsidR="00BE0674" w:rsidRPr="008C6D37">
          <w:t>5.10.6:</w:t>
        </w:r>
      </w:ins>
    </w:p>
    <w:p w14:paraId="29468B3C" w14:textId="5CB01859" w:rsidR="00BE0674" w:rsidRPr="008C6D37" w:rsidRDefault="00825CA5" w:rsidP="00825CA5">
      <w:pPr>
        <w:pStyle w:val="B2"/>
        <w:rPr>
          <w:ins w:id="1310" w:author="Thomas Stockhammer (24/11/25)" w:date="2024-11-25T11:20:00Z" w16du:dateUtc="2024-11-25T10:20:00Z"/>
        </w:rPr>
      </w:pPr>
      <w:ins w:id="1311" w:author="Richard Bradbury" w:date="2024-11-26T00:33:00Z" w16du:dateUtc="2024-11-26T00:33:00Z">
        <w:r>
          <w:t>a.</w:t>
        </w:r>
      </w:ins>
      <w:ins w:id="1312" w:author="Thomas Stockhammer (24/11/25)" w:date="2024-11-25T11:20:00Z" w16du:dateUtc="2024-11-25T10:20:00Z">
        <w:r w:rsidR="00BE0674" w:rsidRPr="008C6D37">
          <w:tab/>
          <w:t>Fully specify support for the Joint BM-SC and MBSF Functionality. For this purpose, the gap identified in clause 5.10.4.1 of the present document needs to be addressed by documenting additional procedures and baseline parameters as required in TS 26.502 </w:t>
        </w:r>
        <w:r w:rsidR="00BE0674">
          <w:t>[29]</w:t>
        </w:r>
        <w:r w:rsidR="00BE0674" w:rsidRPr="008C6D37">
          <w:t xml:space="preserve"> and permitting the signalling of MBMS sessions.</w:t>
        </w:r>
      </w:ins>
    </w:p>
    <w:p w14:paraId="12583BD1" w14:textId="6F65D5E0" w:rsidR="00BE0674" w:rsidRDefault="00825CA5" w:rsidP="00825CA5">
      <w:pPr>
        <w:pStyle w:val="B2"/>
        <w:rPr>
          <w:ins w:id="1313" w:author="Thomas Stockhammer (24/11/25)" w:date="2024-11-25T11:20:00Z" w16du:dateUtc="2024-11-25T10:20:00Z"/>
        </w:rPr>
      </w:pPr>
      <w:ins w:id="1314" w:author="Richard Bradbury" w:date="2024-11-26T00:34:00Z" w16du:dateUtc="2024-11-26T00:34:00Z">
        <w:r>
          <w:t>b.</w:t>
        </w:r>
      </w:ins>
      <w:ins w:id="1315" w:author="Thomas Stockhammer (24/11/25)" w:date="2024-11-25T11:20:00Z" w16du:dateUtc="2024-11-25T10:20:00Z">
        <w:r w:rsidR="00BE0674" w:rsidRPr="008C6D37">
          <w:tab/>
          <w:t>Document in an informative annex to TS 26.502 </w:t>
        </w:r>
        <w:r w:rsidR="00BE0674">
          <w:t>[29]</w:t>
        </w:r>
        <w:r w:rsidR="00BE0674" w:rsidRPr="008C6D37">
          <w:t xml:space="preserve"> the deployment architectures, client architectures and high-level call flows in clauses 5.10.2.3 and 5.10.2.4.</w:t>
        </w:r>
      </w:ins>
    </w:p>
    <w:p w14:paraId="5DFB6B2F" w14:textId="2187D206" w:rsidR="00BE0674" w:rsidRPr="008C6D37" w:rsidRDefault="00825CA5" w:rsidP="00825CA5">
      <w:pPr>
        <w:pStyle w:val="B1"/>
        <w:rPr>
          <w:ins w:id="1316" w:author="Thomas Stockhammer (24/11/25)" w:date="2024-11-25T11:20:00Z" w16du:dateUtc="2024-11-25T10:20:00Z"/>
        </w:rPr>
      </w:pPr>
      <w:ins w:id="1317" w:author="Richard Bradbury" w:date="2024-11-26T00:31:00Z" w16du:dateUtc="2024-11-26T00:31:00Z">
        <w:r>
          <w:t>3.</w:t>
        </w:r>
      </w:ins>
      <w:ins w:id="1318" w:author="Thomas Stockhammer (24/11/25)" w:date="2024-11-25T11:20:00Z" w16du:dateUtc="2024-11-25T10:20:00Z">
        <w:r w:rsidR="00BE0674" w:rsidRPr="008C6D37">
          <w:tab/>
        </w:r>
      </w:ins>
      <w:ins w:id="1319" w:author="Richard Bradbury" w:date="2024-11-26T00:31:00Z" w16du:dateUtc="2024-11-26T00:31:00Z">
        <w:r>
          <w:t>F</w:t>
        </w:r>
      </w:ins>
      <w:ins w:id="1320"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321" w:author="Richard Bradbury" w:date="2024-11-26T00:34:00Z" w16du:dateUtc="2024-11-26T00:34:00Z">
        <w:r>
          <w:t> </w:t>
        </w:r>
      </w:ins>
      <w:ins w:id="1322" w:author="Thomas Stockhammer (24/11/25)" w:date="2024-11-25T11:20:00Z" w16du:dateUtc="2024-11-25T10:20:00Z">
        <w:r w:rsidR="00BE0674" w:rsidRPr="008C6D37">
          <w:t>5.</w:t>
        </w:r>
        <w:r w:rsidR="00BE0674">
          <w:t>11</w:t>
        </w:r>
        <w:r w:rsidR="00BE0674" w:rsidRPr="008C6D37">
          <w:t xml:space="preserve"> </w:t>
        </w:r>
      </w:ins>
      <w:ins w:id="1323" w:author="Richard Bradbury" w:date="2024-11-26T00:34:00Z" w16du:dateUtc="2024-11-26T00:34:00Z">
        <w:r>
          <w:t xml:space="preserve">and </w:t>
        </w:r>
      </w:ins>
      <w:ins w:id="1324" w:author="Thomas Stockhammer (24/11/25)" w:date="2024-11-25T11:20:00Z" w16du:dateUtc="2024-11-25T10:20:00Z">
        <w:r w:rsidR="00BE0674" w:rsidRPr="008C6D37">
          <w:t>based on the conclusions in clause</w:t>
        </w:r>
      </w:ins>
      <w:ins w:id="1325" w:author="Richard Bradbury" w:date="2024-11-26T00:34:00Z" w16du:dateUtc="2024-11-26T00:34:00Z">
        <w:r>
          <w:t> </w:t>
        </w:r>
      </w:ins>
      <w:ins w:id="1326"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14BD500" w14:textId="60AFE3B9" w:rsidR="00BE0674" w:rsidRPr="003F3BA6" w:rsidRDefault="00825CA5" w:rsidP="00825CA5">
      <w:pPr>
        <w:pStyle w:val="B2"/>
        <w:rPr>
          <w:ins w:id="1327" w:author="Thomas Stockhammer (24/11/25)" w:date="2024-11-25T11:20:00Z" w16du:dateUtc="2024-11-25T10:20:00Z"/>
        </w:rPr>
      </w:pPr>
      <w:ins w:id="1328" w:author="Richard Bradbury" w:date="2024-11-26T00:34:00Z" w16du:dateUtc="2024-11-26T00:34:00Z">
        <w:r>
          <w:t>a.</w:t>
        </w:r>
      </w:ins>
      <w:ins w:id="1329" w:author="Thomas Stockhammer (24/11/25)" w:date="2024-11-25T11:20:00Z" w16du:dateUtc="2024-11-25T10:20:00Z">
        <w:r w:rsidR="00BE0674" w:rsidRPr="003F3BA6">
          <w:tab/>
        </w:r>
      </w:ins>
      <w:ins w:id="1330" w:author="Richard Bradbury" w:date="2024-11-26T00:35:00Z" w16du:dateUtc="2024-11-26T00:35:00Z">
        <w:r>
          <w:t>A</w:t>
        </w:r>
      </w:ins>
      <w:ins w:id="1331" w:author="Thomas Stockhammer (24/11/25)" w:date="2024-11-25T11:20:00Z" w16du:dateUtc="2024-11-25T10:20:00Z">
        <w:r w:rsidR="00BE0674">
          <w:t xml:space="preserve">dd the necessary functional extensions and call flows to support the </w:t>
        </w:r>
      </w:ins>
      <w:ins w:id="1332" w:author="Richard Bradbury" w:date="2024-11-26T00:51:00Z" w16du:dateUtc="2024-11-26T00:51:00Z">
        <w:r w:rsidR="00DB05AE">
          <w:t>g</w:t>
        </w:r>
      </w:ins>
      <w:ins w:id="1333" w:author="Thomas Stockhammer (24/11/25)" w:date="2024-11-25T11:20:00Z" w16du:dateUtc="2024-11-25T10:20:00Z">
        <w:r w:rsidR="00BE0674">
          <w:t xml:space="preserve">eneric </w:t>
        </w:r>
        <w:r w:rsidR="00BE0674" w:rsidRPr="003F3BA6">
          <w:t>Application Service as defined in clause</w:t>
        </w:r>
      </w:ins>
      <w:ins w:id="1334" w:author="Richard Bradbury" w:date="2024-11-26T00:35:00Z" w16du:dateUtc="2024-11-26T00:35:00Z">
        <w:r>
          <w:t> </w:t>
        </w:r>
      </w:ins>
      <w:ins w:id="1335" w:author="Thomas Stockhammer (24/11/25)" w:date="2024-11-25T11:20:00Z" w16du:dateUtc="2024-11-25T10:20:00Z">
        <w:r w:rsidR="00BE0674" w:rsidRPr="003F3BA6">
          <w:t>7.6 of TS</w:t>
        </w:r>
      </w:ins>
      <w:ins w:id="1336" w:author="Richard Bradbury" w:date="2024-11-26T00:35:00Z" w16du:dateUtc="2024-11-26T00:35:00Z">
        <w:r>
          <w:t> </w:t>
        </w:r>
      </w:ins>
      <w:ins w:id="1337" w:author="Thomas Stockhammer (24/11/25)" w:date="2024-11-25T11:20:00Z" w16du:dateUtc="2024-11-25T10:20:00Z">
        <w:r w:rsidR="00BE0674" w:rsidRPr="003F3BA6">
          <w:t>26.346</w:t>
        </w:r>
      </w:ins>
      <w:ins w:id="1338" w:author="Richard Bradbury" w:date="2024-11-26T00:35:00Z" w16du:dateUtc="2024-11-26T00:35:00Z">
        <w:r>
          <w:t> </w:t>
        </w:r>
      </w:ins>
      <w:ins w:id="1339" w:author="Thomas Stockhammer (24/11/25)" w:date="2024-11-25T11:20:00Z" w16du:dateUtc="2024-11-25T10:20:00Z">
        <w:r w:rsidR="00BE0674" w:rsidRPr="003F3BA6">
          <w:t>[16] based on the discussion in clause</w:t>
        </w:r>
      </w:ins>
      <w:ins w:id="1340" w:author="Richard Bradbury" w:date="2024-11-26T00:35:00Z" w16du:dateUtc="2024-11-26T00:35:00Z">
        <w:r>
          <w:t> </w:t>
        </w:r>
      </w:ins>
      <w:ins w:id="1341" w:author="Thomas Stockhammer (24/11/25)" w:date="2024-11-25T11:20:00Z" w16du:dateUtc="2024-11-25T10:20:00Z">
        <w:r w:rsidR="00BE0674" w:rsidRPr="003F3BA6">
          <w:t>5.11.3.2,</w:t>
        </w:r>
      </w:ins>
    </w:p>
    <w:p w14:paraId="25371C32" w14:textId="0E7354D1" w:rsidR="00BE0674" w:rsidRPr="003F3BA6" w:rsidRDefault="00825CA5" w:rsidP="00825CA5">
      <w:pPr>
        <w:pStyle w:val="B2"/>
        <w:rPr>
          <w:ins w:id="1342" w:author="Thomas Stockhammer (24/11/25)" w:date="2024-11-25T11:20:00Z" w16du:dateUtc="2024-11-25T10:20:00Z"/>
        </w:rPr>
      </w:pPr>
      <w:ins w:id="1343" w:author="Richard Bradbury" w:date="2024-11-26T00:35:00Z" w16du:dateUtc="2024-11-26T00:35:00Z">
        <w:r>
          <w:t>b.</w:t>
        </w:r>
      </w:ins>
      <w:ins w:id="1344" w:author="Thomas Stockhammer (24/11/25)" w:date="2024-11-25T11:20:00Z" w16du:dateUtc="2024-11-25T10:20:00Z">
        <w:r w:rsidR="00BE0674" w:rsidRPr="003F3BA6">
          <w:tab/>
        </w:r>
      </w:ins>
      <w:ins w:id="1345" w:author="Richard Bradbury" w:date="2024-11-26T00:35:00Z" w16du:dateUtc="2024-11-26T00:35:00Z">
        <w:r>
          <w:t>A</w:t>
        </w:r>
      </w:ins>
      <w:ins w:id="1346" w:author="Thomas Stockhammer (24/11/25)" w:date="2024-11-25T11:20:00Z" w16du:dateUtc="2024-11-25T10:20:00Z">
        <w:r w:rsidR="00BE0674">
          <w:t>dd the necessary functional extensions and call flows to support p</w:t>
        </w:r>
        <w:r w:rsidR="00BE0674" w:rsidRPr="003F3BA6">
          <w:t>artial file handling as defined in clause 7.9 of TS 26.346 [16] based on the discussion in clause</w:t>
        </w:r>
      </w:ins>
      <w:ins w:id="1347" w:author="Richard Bradbury" w:date="2024-11-26T00:35:00Z" w16du:dateUtc="2024-11-26T00:35:00Z">
        <w:r>
          <w:t> </w:t>
        </w:r>
      </w:ins>
      <w:ins w:id="1348" w:author="Thomas Stockhammer (24/11/25)" w:date="2024-11-25T11:20:00Z" w16du:dateUtc="2024-11-25T10:20:00Z">
        <w:r w:rsidR="00BE0674" w:rsidRPr="003F3BA6">
          <w:t>5.11.3.3,</w:t>
        </w:r>
      </w:ins>
    </w:p>
    <w:p w14:paraId="4E4170AC" w14:textId="2AA8B612" w:rsidR="00BE0674" w:rsidRPr="003F3BA6" w:rsidRDefault="00825CA5" w:rsidP="00825CA5">
      <w:pPr>
        <w:pStyle w:val="B2"/>
        <w:rPr>
          <w:ins w:id="1349" w:author="Thomas Stockhammer (24/11/25)" w:date="2024-11-25T11:20:00Z" w16du:dateUtc="2024-11-25T10:20:00Z"/>
        </w:rPr>
      </w:pPr>
      <w:ins w:id="1350" w:author="Richard Bradbury" w:date="2024-11-26T00:35:00Z" w16du:dateUtc="2024-11-26T00:35:00Z">
        <w:r>
          <w:t>c.</w:t>
        </w:r>
      </w:ins>
      <w:ins w:id="1351" w:author="Thomas Stockhammer (24/11/25)" w:date="2024-11-25T11:20:00Z" w16du:dateUtc="2024-11-25T10:20:00Z">
        <w:r w:rsidR="00BE0674" w:rsidRPr="003F3BA6">
          <w:tab/>
        </w:r>
      </w:ins>
      <w:ins w:id="1352" w:author="Richard Bradbury" w:date="2024-11-26T00:35:00Z" w16du:dateUtc="2024-11-26T00:35:00Z">
        <w:r>
          <w:t>A</w:t>
        </w:r>
      </w:ins>
      <w:ins w:id="1353" w:author="Thomas Stockhammer (24/11/25)" w:date="2024-11-25T11:20:00Z" w16du:dateUtc="2024-11-25T10:20:00Z">
        <w:r w:rsidR="00BE0674">
          <w:t>dd the necessary functional extensions and call flows to support r</w:t>
        </w:r>
        <w:r w:rsidR="00BE0674" w:rsidRPr="003F3BA6">
          <w:t>eporting of metrics based on the discussion in clause</w:t>
        </w:r>
      </w:ins>
      <w:ins w:id="1354" w:author="Richard Bradbury" w:date="2024-11-26T00:35:00Z" w16du:dateUtc="2024-11-26T00:35:00Z">
        <w:r>
          <w:t> </w:t>
        </w:r>
      </w:ins>
      <w:ins w:id="1355" w:author="Thomas Stockhammer (24/11/25)" w:date="2024-11-25T11:20:00Z" w16du:dateUtc="2024-11-25T10:20:00Z">
        <w:r w:rsidR="00BE0674" w:rsidRPr="003F3BA6">
          <w:t>5.11.3.4,</w:t>
        </w:r>
      </w:ins>
    </w:p>
    <w:p w14:paraId="3F8C4D67" w14:textId="6A81457B" w:rsidR="00BE0674" w:rsidRPr="008C6D37" w:rsidRDefault="00825CA5" w:rsidP="00825CA5">
      <w:pPr>
        <w:pStyle w:val="B2"/>
        <w:rPr>
          <w:ins w:id="1356" w:author="Thomas Stockhammer (24/11/25)" w:date="2024-11-25T11:20:00Z" w16du:dateUtc="2024-11-25T10:20:00Z"/>
        </w:rPr>
      </w:pPr>
      <w:ins w:id="1357" w:author="Richard Bradbury" w:date="2024-11-26T00:35:00Z" w16du:dateUtc="2024-11-26T00:35:00Z">
        <w:r>
          <w:t>d.</w:t>
        </w:r>
      </w:ins>
      <w:ins w:id="1358" w:author="Thomas Stockhammer (24/11/25)" w:date="2024-11-25T11:20:00Z" w16du:dateUtc="2024-11-25T10:20:00Z">
        <w:r w:rsidR="00BE0674" w:rsidRPr="003F3BA6">
          <w:tab/>
        </w:r>
      </w:ins>
      <w:ins w:id="1359" w:author="Richard Bradbury" w:date="2024-11-26T00:35:00Z" w16du:dateUtc="2024-11-26T00:35:00Z">
        <w:r>
          <w:t>A</w:t>
        </w:r>
      </w:ins>
      <w:ins w:id="1360" w:author="Thomas Stockhammer (24/11/25)" w:date="2024-11-25T11:20:00Z" w16du:dateUtc="2024-11-25T10:20:00Z">
        <w:r w:rsidR="00BE0674">
          <w:t>dd the necessary functional extensions and call flows to support t</w:t>
        </w:r>
        <w:r w:rsidR="00BE0674" w:rsidRPr="003F3BA6">
          <w:t>ime Synchronization as defined in TS</w:t>
        </w:r>
      </w:ins>
      <w:ins w:id="1361" w:author="Richard Bradbury" w:date="2024-11-26T00:35:00Z" w16du:dateUtc="2024-11-26T00:35:00Z">
        <w:r>
          <w:t> </w:t>
        </w:r>
      </w:ins>
      <w:ins w:id="1362" w:author="Thomas Stockhammer (24/11/25)" w:date="2024-11-25T11:20:00Z" w16du:dateUtc="2024-11-25T10:20:00Z">
        <w:r w:rsidR="00BE0674" w:rsidRPr="003F3BA6">
          <w:t>26.346</w:t>
        </w:r>
      </w:ins>
      <w:ins w:id="1363" w:author="Richard Bradbury" w:date="2024-11-26T00:35:00Z" w16du:dateUtc="2024-11-26T00:35:00Z">
        <w:r>
          <w:t> </w:t>
        </w:r>
      </w:ins>
      <w:ins w:id="1364" w:author="Thomas Stockhammer (24/11/25)" w:date="2024-11-25T11:20:00Z" w16du:dateUtc="2024-11-25T10:20:00Z">
        <w:r w:rsidR="00BE0674" w:rsidRPr="003F3BA6">
          <w:t>[16] in clause</w:t>
        </w:r>
      </w:ins>
      <w:ins w:id="1365" w:author="Richard Bradbury" w:date="2024-11-26T00:35:00Z" w16du:dateUtc="2024-11-26T00:35:00Z">
        <w:r>
          <w:t> </w:t>
        </w:r>
      </w:ins>
      <w:ins w:id="1366" w:author="Thomas Stockhammer (24/11/25)" w:date="2024-11-25T11:20:00Z" w16du:dateUtc="2024-11-25T10:20:00Z">
        <w:r w:rsidR="00BE0674" w:rsidRPr="003F3BA6">
          <w:t>4.6 based on the discussion in clause</w:t>
        </w:r>
      </w:ins>
      <w:ins w:id="1367" w:author="Richard Bradbury" w:date="2024-11-26T00:35:00Z" w16du:dateUtc="2024-11-26T00:35:00Z">
        <w:r>
          <w:t> </w:t>
        </w:r>
      </w:ins>
      <w:ins w:id="1368" w:author="Thomas Stockhammer (24/11/25)" w:date="2024-11-25T11:20:00Z" w16du:dateUtc="2024-11-25T10:20:00Z">
        <w:r w:rsidR="00BE0674" w:rsidRPr="003F3BA6">
          <w:t>5.11.3.6.</w:t>
        </w:r>
      </w:ins>
    </w:p>
    <w:p w14:paraId="5FD8DCB4" w14:textId="4E6B85E6" w:rsidR="00825CA5" w:rsidRDefault="00825CA5" w:rsidP="00825CA5">
      <w:pPr>
        <w:pStyle w:val="Heading3"/>
        <w:rPr>
          <w:ins w:id="1369" w:author="Richard Bradbury" w:date="2024-11-26T00:29:00Z" w16du:dateUtc="2024-11-26T00:29:00Z"/>
        </w:rPr>
      </w:pPr>
      <w:ins w:id="1370" w:author="Richard Bradbury" w:date="2024-11-26T00:29:00Z" w16du:dateUtc="2024-11-26T00:29:00Z">
        <w:r>
          <w:t>8.4.</w:t>
        </w:r>
      </w:ins>
      <w:ins w:id="1371" w:author="Richard Bradbury" w:date="2024-11-26T00:30:00Z" w16du:dateUtc="2024-11-26T00:30:00Z">
        <w:r>
          <w:t>3</w:t>
        </w:r>
      </w:ins>
      <w:ins w:id="1372" w:author="Richard Bradbury" w:date="2024-11-26T00:29:00Z" w16du:dateUtc="2024-11-26T00:29:00Z">
        <w:r>
          <w:tab/>
          <w:t>Recommendations for stage </w:t>
        </w:r>
      </w:ins>
      <w:ins w:id="1373" w:author="Richard Bradbury" w:date="2024-11-26T00:30:00Z" w16du:dateUtc="2024-11-26T00:30:00Z">
        <w:r>
          <w:t>3</w:t>
        </w:r>
      </w:ins>
      <w:ins w:id="1374" w:author="Richard Bradbury" w:date="2024-11-26T00:29:00Z" w16du:dateUtc="2024-11-26T00:29:00Z">
        <w:r>
          <w:t xml:space="preserve"> normative work arising from version 19</w:t>
        </w:r>
      </w:ins>
    </w:p>
    <w:p w14:paraId="048236DF" w14:textId="0010AC53" w:rsidR="00BE0674" w:rsidRPr="008C6D37" w:rsidRDefault="00825CA5" w:rsidP="00825CA5">
      <w:pPr>
        <w:rPr>
          <w:ins w:id="1375" w:author="Thomas Stockhammer (24/11/25)" w:date="2024-11-25T11:20:00Z" w16du:dateUtc="2024-11-25T10:20:00Z"/>
        </w:rPr>
      </w:pPr>
      <w:ins w:id="1376" w:author="Richard Bradbury" w:date="2024-11-26T00:29:00Z" w16du:dateUtc="2024-11-26T00:29:00Z">
        <w:r>
          <w:t>It is recommended to p</w:t>
        </w:r>
      </w:ins>
      <w:ins w:id="1377" w:author="Thomas Stockhammer (24/11/25)" w:date="2024-11-25T11:20:00Z" w16du:dateUtc="2024-11-25T10:20:00Z">
        <w:r w:rsidR="00BE0674" w:rsidRPr="008C6D37">
          <w:t>rovide relevant extensions to MBS User service protocols and formats specified in TS 26.517 </w:t>
        </w:r>
        <w:r w:rsidR="00BE0674">
          <w:t>[30]</w:t>
        </w:r>
        <w:r w:rsidR="00BE0674" w:rsidRPr="008C6D37">
          <w:t xml:space="preserve"> based on the conclusions in clause 5 and the stage-2 extensions above, if applicable. Candidates for these extensions are:</w:t>
        </w:r>
      </w:ins>
    </w:p>
    <w:p w14:paraId="499B49C3" w14:textId="77777777" w:rsidR="00825CA5" w:rsidRDefault="00825CA5" w:rsidP="00825CA5">
      <w:pPr>
        <w:pStyle w:val="B1"/>
        <w:rPr>
          <w:ins w:id="1378" w:author="Richard Bradbury" w:date="2024-11-26T00:36:00Z" w16du:dateUtc="2024-11-26T00:36:00Z"/>
        </w:rPr>
      </w:pPr>
      <w:ins w:id="1379" w:author="Richard Bradbury" w:date="2024-11-26T00:36:00Z" w16du:dateUtc="2024-11-26T00:36:00Z">
        <w:r>
          <w:t>1.</w:t>
        </w:r>
      </w:ins>
      <w:ins w:id="1380" w:author="Thomas Stockhammer (24/11/25)" w:date="2024-11-25T11:20:00Z" w16du:dateUtc="2024-11-25T10:20:00Z">
        <w:r w:rsidR="00BE0674" w:rsidRPr="008C6D37">
          <w:tab/>
        </w:r>
      </w:ins>
      <w:ins w:id="1381" w:author="Richard Bradbury" w:date="2024-11-26T00:36:00Z" w16du:dateUtc="2024-11-26T00:36:00Z">
        <w:r>
          <w:t>F</w:t>
        </w:r>
      </w:ins>
      <w:ins w:id="1382" w:author="Thomas Stockhammer (24/11/25)" w:date="2024-11-25T11:20:00Z" w16du:dateUtc="2024-11-25T10:20:00Z">
        <w:r w:rsidR="00BE0674" w:rsidRPr="008C6D37">
          <w:t xml:space="preserve">or </w:t>
        </w:r>
        <w:r w:rsidR="00BE0674" w:rsidRPr="008C6D37">
          <w:rPr>
            <w:i/>
            <w:iCs/>
          </w:rPr>
          <w:t>Key Issue #8: In-session unicast repair for MBS Object Distribution</w:t>
        </w:r>
        <w:r w:rsidR="00BE0674" w:rsidRPr="008C6D37">
          <w:t xml:space="preserve"> as introduced in clause</w:t>
        </w:r>
      </w:ins>
      <w:ins w:id="1383" w:author="Richard Bradbury" w:date="2024-11-26T00:36:00Z" w16du:dateUtc="2024-11-26T00:36:00Z">
        <w:r>
          <w:t> </w:t>
        </w:r>
      </w:ins>
      <w:ins w:id="1384" w:author="Thomas Stockhammer (24/11/25)" w:date="2024-11-25T11:20:00Z" w16du:dateUtc="2024-11-25T10:20:00Z">
        <w:r w:rsidR="00BE0674" w:rsidRPr="008C6D37">
          <w:t xml:space="preserve">5.9 </w:t>
        </w:r>
      </w:ins>
      <w:ins w:id="1385" w:author="Richard Bradbury" w:date="2024-11-26T00:36:00Z" w16du:dateUtc="2024-11-26T00:36:00Z">
        <w:r>
          <w:t xml:space="preserve">and </w:t>
        </w:r>
      </w:ins>
      <w:ins w:id="1386" w:author="Thomas Stockhammer (24/11/25)" w:date="2024-11-25T11:20:00Z" w16du:dateUtc="2024-11-25T10:20:00Z">
        <w:r w:rsidR="00BE0674" w:rsidRPr="008C6D37">
          <w:t>based on the conclusions in clause</w:t>
        </w:r>
      </w:ins>
      <w:ins w:id="1387" w:author="Richard Bradbury" w:date="2024-11-26T00:36:00Z" w16du:dateUtc="2024-11-26T00:36:00Z">
        <w:r>
          <w:t> </w:t>
        </w:r>
      </w:ins>
      <w:ins w:id="1388" w:author="Thomas Stockhammer (24/11/25)" w:date="2024-11-25T11:20:00Z" w16du:dateUtc="2024-11-25T10:20:00Z">
        <w:r w:rsidR="00BE0674" w:rsidRPr="008C6D37">
          <w:t>5.9.7</w:t>
        </w:r>
      </w:ins>
      <w:ins w:id="1389" w:author="Richard Bradbury" w:date="2024-11-26T00:36:00Z" w16du:dateUtc="2024-11-26T00:36:00Z">
        <w:r>
          <w:t>:</w:t>
        </w:r>
      </w:ins>
    </w:p>
    <w:p w14:paraId="127FC34F" w14:textId="3FE44474" w:rsidR="00BE0674" w:rsidRPr="008C6D37" w:rsidRDefault="00825CA5" w:rsidP="00825CA5">
      <w:pPr>
        <w:pStyle w:val="B2"/>
        <w:rPr>
          <w:ins w:id="1390" w:author="Thomas Stockhammer (24/11/25)" w:date="2024-11-25T11:20:00Z" w16du:dateUtc="2024-11-25T10:20:00Z"/>
        </w:rPr>
      </w:pPr>
      <w:ins w:id="1391" w:author="Richard Bradbury" w:date="2024-11-26T00:36:00Z" w16du:dateUtc="2024-11-26T00:36:00Z">
        <w:r>
          <w:t>-</w:t>
        </w:r>
        <w:r>
          <w:tab/>
          <w:t>A</w:t>
        </w:r>
      </w:ins>
      <w:ins w:id="1392" w:author="Thomas Stockhammer (24/11/25)" w:date="2024-11-25T11:20:00Z" w16du:dateUtc="2024-11-25T10:20:00Z">
        <w:r w:rsidR="00BE0674" w:rsidRPr="008C6D37">
          <w:t>ddress Gap</w:t>
        </w:r>
      </w:ins>
      <w:ins w:id="1393" w:author="Richard Bradbury" w:date="2024-11-26T00:36:00Z" w16du:dateUtc="2024-11-26T00:36:00Z">
        <w:r>
          <w:t>s </w:t>
        </w:r>
      </w:ins>
      <w:ins w:id="1394" w:author="Thomas Stockhammer (24/11/25)" w:date="2024-11-25T11:20:00Z" w16du:dateUtc="2024-11-25T10:20:00Z">
        <w:r w:rsidR="00BE0674" w:rsidRPr="008C6D37">
          <w:t>#2, #3, #4, and</w:t>
        </w:r>
      </w:ins>
      <w:ins w:id="1395" w:author="Richard Bradbury" w:date="2024-11-26T00:36:00Z" w16du:dateUtc="2024-11-26T00:36:00Z">
        <w:r>
          <w:t> </w:t>
        </w:r>
      </w:ins>
      <w:ins w:id="1396" w:author="Thomas Stockhammer (24/11/25)" w:date="2024-11-25T11:20:00Z" w16du:dateUtc="2024-11-25T10:20:00Z">
        <w:r w:rsidR="00BE0674" w:rsidRPr="008C6D37">
          <w:t>#5 in clause</w:t>
        </w:r>
      </w:ins>
      <w:ins w:id="1397" w:author="Richard Bradbury" w:date="2024-11-26T00:36:00Z" w16du:dateUtc="2024-11-26T00:36:00Z">
        <w:r>
          <w:t> </w:t>
        </w:r>
      </w:ins>
      <w:ins w:id="1398" w:author="Thomas Stockhammer (24/11/25)" w:date="2024-11-25T11:20:00Z" w16du:dateUtc="2024-11-25T10:20:00Z">
        <w:r w:rsidR="00BE0674" w:rsidRPr="008C6D37">
          <w:t>5.9.5 by the candidate solution in clause</w:t>
        </w:r>
      </w:ins>
      <w:ins w:id="1399" w:author="Richard Bradbury" w:date="2024-11-26T00:36:00Z" w16du:dateUtc="2024-11-26T00:36:00Z">
        <w:r>
          <w:t> </w:t>
        </w:r>
      </w:ins>
      <w:ins w:id="1400" w:author="Thomas Stockhammer (24/11/25)" w:date="2024-11-25T11:20:00Z" w16du:dateUtc="2024-11-25T10:20:00Z">
        <w:r w:rsidR="00BE0674" w:rsidRPr="008C6D37">
          <w:t>5.9.6:</w:t>
        </w:r>
      </w:ins>
    </w:p>
    <w:p w14:paraId="4A746D50" w14:textId="6DEE638F" w:rsidR="00BE0674" w:rsidRPr="008C6D37" w:rsidRDefault="00825CA5" w:rsidP="00825CA5">
      <w:pPr>
        <w:pStyle w:val="B3"/>
        <w:rPr>
          <w:ins w:id="1401" w:author="Thomas Stockhammer (24/11/25)" w:date="2024-11-25T11:20:00Z" w16du:dateUtc="2024-11-25T10:20:00Z"/>
        </w:rPr>
      </w:pPr>
      <w:ins w:id="1402" w:author="Richard Bradbury" w:date="2024-11-26T00:36:00Z" w16du:dateUtc="2024-11-26T00:36:00Z">
        <w:r>
          <w:t>i.</w:t>
        </w:r>
      </w:ins>
      <w:ins w:id="1403" w:author="Thomas Stockhammer (24/11/25)" w:date="2024-11-25T11:20:00Z" w16du:dateUtc="2024-11-25T10:20:00Z">
        <w:r w:rsidR="00BE0674" w:rsidRPr="008C6D37">
          <w:tab/>
          <w:t>On gap #2 identified in clause 5.9.5, both of the following signalling options are expected to be supported:</w:t>
        </w:r>
      </w:ins>
    </w:p>
    <w:p w14:paraId="6F927811" w14:textId="77777777" w:rsidR="00BE0674" w:rsidRPr="008C6D37" w:rsidRDefault="00BE0674" w:rsidP="00BE0674">
      <w:pPr>
        <w:ind w:left="1702" w:hanging="284"/>
        <w:rPr>
          <w:ins w:id="1404" w:author="Thomas Stockhammer (24/11/25)" w:date="2024-11-25T11:20:00Z" w16du:dateUtc="2024-11-25T10:20:00Z"/>
        </w:rPr>
      </w:pPr>
      <w:ins w:id="1405" w:author="Thomas Stockhammer (24/11/25)" w:date="2024-11-25T11:20:00Z" w16du:dateUtc="2024-11-25T10:20:00Z">
        <w:r w:rsidRPr="008C6D37">
          <w:lastRenderedPageBreak/>
          <w:t>-</w:t>
        </w:r>
        <w:r w:rsidRPr="008C6D37">
          <w:tab/>
          <w:t>Using FDT parameters to signal the time when repairs can be requested using the Expires attribute).</w:t>
        </w:r>
      </w:ins>
    </w:p>
    <w:p w14:paraId="6115147E" w14:textId="77777777" w:rsidR="00BE0674" w:rsidRPr="008C6D37" w:rsidRDefault="00BE0674" w:rsidP="00BE0674">
      <w:pPr>
        <w:ind w:left="1702" w:hanging="284"/>
        <w:rPr>
          <w:ins w:id="1406" w:author="Thomas Stockhammer (24/11/25)" w:date="2024-11-25T11:20:00Z" w16du:dateUtc="2024-11-25T10:20:00Z"/>
        </w:rPr>
      </w:pPr>
      <w:ins w:id="1407" w:author="Thomas Stockhammer (24/11/25)" w:date="2024-11-25T11:20:00Z" w16du:dateUtc="2024-11-25T10:20:00Z">
        <w:r w:rsidRPr="008C6D37">
          <w:t>-</w:t>
        </w:r>
        <w:r w:rsidRPr="008C6D37">
          <w:tab/>
          <w:t>Using LCT header information to signal the time when repairs can be requested using the B-Flag.</w:t>
        </w:r>
      </w:ins>
    </w:p>
    <w:p w14:paraId="00C00A68" w14:textId="603F97A3" w:rsidR="00BE0674" w:rsidRPr="008C6D37" w:rsidRDefault="00825CA5" w:rsidP="00BE0674">
      <w:pPr>
        <w:ind w:left="1135" w:hanging="284"/>
        <w:rPr>
          <w:ins w:id="1408" w:author="Thomas Stockhammer (24/11/25)" w:date="2024-11-25T11:20:00Z" w16du:dateUtc="2024-11-25T10:20:00Z"/>
        </w:rPr>
      </w:pPr>
      <w:ins w:id="1409" w:author="Richard Bradbury" w:date="2024-11-26T00:37:00Z" w16du:dateUtc="2024-11-26T00:37:00Z">
        <w:r>
          <w:t>ii.</w:t>
        </w:r>
      </w:ins>
      <w:ins w:id="1410" w:author="Thomas Stockhammer (24/11/25)" w:date="2024-11-25T11:20:00Z" w16du:dateUtc="2024-11-25T10:20:00Z">
        <w:r w:rsidR="00BE0674" w:rsidRPr="008C6D37">
          <w:tab/>
          <w:t xml:space="preserve">On </w:t>
        </w:r>
      </w:ins>
      <w:ins w:id="1411" w:author="Richard Bradbury" w:date="2024-11-26T00:37:00Z" w16du:dateUtc="2024-11-26T00:37:00Z">
        <w:r>
          <w:t>G</w:t>
        </w:r>
      </w:ins>
      <w:ins w:id="1412" w:author="Thomas Stockhammer (24/11/25)" w:date="2024-11-25T11:20:00Z" w16du:dateUtc="2024-11-25T10:20:00Z">
        <w:r w:rsidR="00BE0674" w:rsidRPr="008C6D37">
          <w:t>ap #3 identified in clause 5.9.5, the following signalling options exist in the FLUTE File Delivery Table (FDT):</w:t>
        </w:r>
      </w:ins>
    </w:p>
    <w:p w14:paraId="625BE915" w14:textId="77777777" w:rsidR="00BE0674" w:rsidRPr="008C6D37" w:rsidRDefault="00BE0674" w:rsidP="00BE0674">
      <w:pPr>
        <w:ind w:left="1702" w:hanging="284"/>
        <w:rPr>
          <w:ins w:id="1413" w:author="Thomas Stockhammer (24/11/25)" w:date="2024-11-25T11:20:00Z" w16du:dateUtc="2024-11-25T10:20:00Z"/>
        </w:rPr>
      </w:pPr>
      <w:ins w:id="1414" w:author="Thomas Stockhammer (24/11/25)" w:date="2024-11-25T11:20:00Z" w16du:dateUtc="2024-11-25T10:20:00Z">
        <w:r w:rsidRPr="008C6D37">
          <w:t>-</w:t>
        </w:r>
        <w:r w:rsidRPr="008C6D37">
          <w:tab/>
          <w:t>Defining a new FDT extensions parameter to signal the availability time when the object needs to be released.</w:t>
        </w:r>
      </w:ins>
    </w:p>
    <w:p w14:paraId="7B09B866" w14:textId="1EE449A8" w:rsidR="00BE0674" w:rsidRPr="008C6D37" w:rsidRDefault="00825CA5" w:rsidP="00BE0674">
      <w:pPr>
        <w:ind w:left="1135" w:hanging="284"/>
        <w:rPr>
          <w:ins w:id="1415" w:author="Thomas Stockhammer (24/11/25)" w:date="2024-11-25T11:20:00Z" w16du:dateUtc="2024-11-25T10:20:00Z"/>
        </w:rPr>
      </w:pPr>
      <w:ins w:id="1416" w:author="Richard Bradbury" w:date="2024-11-26T00:37:00Z" w16du:dateUtc="2024-11-26T00:37:00Z">
        <w:r>
          <w:t>iii.</w:t>
        </w:r>
      </w:ins>
      <w:ins w:id="1417" w:author="Thomas Stockhammer (24/11/25)" w:date="2024-11-25T11:20:00Z" w16du:dateUtc="2024-11-25T10:20:00Z">
        <w:r w:rsidR="00BE0674" w:rsidRPr="008C6D37">
          <w:tab/>
          <w:t xml:space="preserve">On gap #4 identified in clause 5.9.5, the execution of MBS object delivery and in-session unicast repair can run in parallel in the MBS Client. However, this should be validated if there are cases this is not the case and whether these cases need to be explicitly stated, for example </w:t>
        </w:r>
      </w:ins>
      <w:ins w:id="1418" w:author="Richard Bradbury" w:date="2024-11-26T00:37:00Z" w16du:dateUtc="2024-11-26T00:37:00Z">
        <w:r>
          <w:t>reduced capabili</w:t>
        </w:r>
      </w:ins>
      <w:ins w:id="1419" w:author="Richard Bradbury" w:date="2024-11-26T00:38:00Z" w16du:dateUtc="2024-11-26T00:38:00Z">
        <w:r>
          <w:t>ty (</w:t>
        </w:r>
      </w:ins>
      <w:proofErr w:type="spellStart"/>
      <w:ins w:id="1420" w:author="Thomas Stockhammer (24/11/25)" w:date="2024-11-25T11:20:00Z" w16du:dateUtc="2024-11-25T10:20:00Z">
        <w:r w:rsidR="00BE0674" w:rsidRPr="008C6D37">
          <w:t>RedC</w:t>
        </w:r>
      </w:ins>
      <w:ins w:id="1421" w:author="Richard Bradbury" w:date="2024-11-26T00:38:00Z" w16du:dateUtc="2024-11-26T00:38:00Z">
        <w:r>
          <w:t>a</w:t>
        </w:r>
      </w:ins>
      <w:ins w:id="1422" w:author="Thomas Stockhammer (24/11/25)" w:date="2024-11-25T11:20:00Z" w16du:dateUtc="2024-11-25T10:20:00Z">
        <w:r w:rsidR="00BE0674" w:rsidRPr="008C6D37">
          <w:t>P</w:t>
        </w:r>
      </w:ins>
      <w:proofErr w:type="spellEnd"/>
      <w:ins w:id="1423" w:author="Richard Bradbury" w:date="2024-11-26T00:38:00Z" w16du:dateUtc="2024-11-26T00:38:00Z">
        <w:r>
          <w:t>)</w:t>
        </w:r>
      </w:ins>
      <w:ins w:id="1424" w:author="Thomas Stockhammer (24/11/25)" w:date="2024-11-25T11:20:00Z" w16du:dateUtc="2024-11-25T10:20:00Z">
        <w:r w:rsidR="00BE0674" w:rsidRPr="008C6D37">
          <w:t xml:space="preserve"> UEs.</w:t>
        </w:r>
      </w:ins>
    </w:p>
    <w:p w14:paraId="3EF40A54" w14:textId="7C3F819E" w:rsidR="00BE0674" w:rsidRPr="008C6D37" w:rsidRDefault="00825CA5" w:rsidP="00BE0674">
      <w:pPr>
        <w:ind w:left="1135" w:hanging="284"/>
        <w:rPr>
          <w:ins w:id="1425" w:author="Thomas Stockhammer (24/11/25)" w:date="2024-11-25T11:20:00Z" w16du:dateUtc="2024-11-25T10:20:00Z"/>
        </w:rPr>
      </w:pPr>
      <w:ins w:id="1426" w:author="Richard Bradbury" w:date="2024-11-26T00:37:00Z" w16du:dateUtc="2024-11-26T00:37:00Z">
        <w:r>
          <w:t>iv.</w:t>
        </w:r>
      </w:ins>
      <w:ins w:id="1427" w:author="Thomas Stockhammer (24/11/25)" w:date="2024-11-25T11:20:00Z" w16du:dateUtc="2024-11-25T10:20:00Z">
        <w:r w:rsidR="00BE0674" w:rsidRPr="008C6D37">
          <w:tab/>
          <w:t>On gap #5 identified in clause 5.9.5, time synchronization can reuse functionalities defined in TS 26.346 [16], but tighter synchronization that 1</w:t>
        </w:r>
      </w:ins>
      <w:ins w:id="1428" w:author="Richard Bradbury" w:date="2024-11-26T00:38:00Z" w16du:dateUtc="2024-11-26T00:38:00Z">
        <w:r>
          <w:t> </w:t>
        </w:r>
      </w:ins>
      <w:ins w:id="1429" w:author="Thomas Stockhammer (24/11/25)" w:date="2024-11-25T11:20:00Z" w16du:dateUtc="2024-11-25T10:20:00Z">
        <w:r w:rsidR="00BE0674" w:rsidRPr="008C6D37">
          <w:t>second. This work is aligned with the findings and work in clause</w:t>
        </w:r>
      </w:ins>
      <w:ins w:id="1430" w:author="Richard Bradbury" w:date="2024-11-26T00:38:00Z" w16du:dateUtc="2024-11-26T00:38:00Z">
        <w:r>
          <w:t> </w:t>
        </w:r>
      </w:ins>
      <w:ins w:id="1431" w:author="Thomas Stockhammer (24/11/25)" w:date="2024-11-25T11:20:00Z" w16du:dateUtc="2024-11-25T10:20:00Z">
        <w:r w:rsidR="00BE0674" w:rsidRPr="008C6D37">
          <w:t>5.11.3.6.</w:t>
        </w:r>
      </w:ins>
    </w:p>
    <w:p w14:paraId="333D1A4C" w14:textId="1116BA7A" w:rsidR="00BE0674" w:rsidRPr="008C6D37" w:rsidRDefault="00825CA5" w:rsidP="00BE0674">
      <w:pPr>
        <w:ind w:left="851" w:hanging="284"/>
        <w:rPr>
          <w:ins w:id="1432" w:author="Thomas Stockhammer (24/11/25)" w:date="2024-11-25T11:20:00Z" w16du:dateUtc="2024-11-25T10:20:00Z"/>
        </w:rPr>
      </w:pPr>
      <w:ins w:id="1433" w:author="Richard Bradbury" w:date="2024-11-26T00:38:00Z" w16du:dateUtc="2024-11-26T00:38:00Z">
        <w:r>
          <w:t>2.</w:t>
        </w:r>
      </w:ins>
      <w:ins w:id="1434" w:author="Thomas Stockhammer (24/11/25)" w:date="2024-11-25T11:20:00Z" w16du:dateUtc="2024-11-25T10:20:00Z">
        <w:r w:rsidR="00BE0674" w:rsidRPr="008C6D37">
          <w:tab/>
          <w:t xml:space="preserve">for </w:t>
        </w:r>
        <w:r w:rsidR="00BE0674" w:rsidRPr="008C6D37">
          <w:rPr>
            <w:i/>
            <w:iCs/>
          </w:rPr>
          <w:t xml:space="preserve">Key Issue #9: MBS User Service and Delivery Protocols for </w:t>
        </w:r>
        <w:proofErr w:type="spellStart"/>
        <w:r w:rsidR="00BE0674" w:rsidRPr="008C6D37">
          <w:rPr>
            <w:i/>
            <w:iCs/>
          </w:rPr>
          <w:t>eMBMS</w:t>
        </w:r>
        <w:proofErr w:type="spellEnd"/>
        <w:r w:rsidR="00BE0674" w:rsidRPr="008C6D37">
          <w:rPr>
            <w:i/>
            <w:iCs/>
          </w:rPr>
          <w:t xml:space="preserve"> </w:t>
        </w:r>
        <w:r w:rsidR="00BE0674" w:rsidRPr="008C6D37">
          <w:t xml:space="preserve">as introduced in clause 5.10 </w:t>
        </w:r>
      </w:ins>
      <w:ins w:id="1435" w:author="Richard Bradbury" w:date="2024-11-26T00:38:00Z" w16du:dateUtc="2024-11-26T00:38:00Z">
        <w:r>
          <w:t xml:space="preserve">and </w:t>
        </w:r>
      </w:ins>
      <w:ins w:id="1436" w:author="Thomas Stockhammer (24/11/25)" w:date="2024-11-25T11:20:00Z" w16du:dateUtc="2024-11-25T10:20:00Z">
        <w:r w:rsidR="00BE0674" w:rsidRPr="008C6D37">
          <w:t>based on the conclusions in clause 5.10.6:</w:t>
        </w:r>
      </w:ins>
    </w:p>
    <w:p w14:paraId="4A26B106" w14:textId="143E8036" w:rsidR="00BE0674" w:rsidRDefault="00BE0674" w:rsidP="00BE0674">
      <w:pPr>
        <w:ind w:left="1135" w:hanging="284"/>
        <w:rPr>
          <w:ins w:id="1437" w:author="Thomas Stockhammer (24/11/25)" w:date="2024-11-25T11:20:00Z" w16du:dateUtc="2024-11-25T10:20:00Z"/>
        </w:rPr>
      </w:pPr>
      <w:ins w:id="1438" w:author="Thomas Stockhammer (24/11/25)" w:date="2024-11-25T11:20:00Z" w16du:dateUtc="2024-11-25T10:20:00Z">
        <w:r w:rsidRPr="008C6D37">
          <w:t>-</w:t>
        </w:r>
        <w:r w:rsidRPr="008C6D37">
          <w:tab/>
        </w:r>
      </w:ins>
      <w:ins w:id="1439" w:author="Richard Bradbury" w:date="2024-11-26T00:38:00Z" w16du:dateUtc="2024-11-26T00:38:00Z">
        <w:r w:rsidR="00825CA5">
          <w:t>A</w:t>
        </w:r>
      </w:ins>
      <w:ins w:id="1440" w:author="Thomas Stockhammer (24/11/25)" w:date="2024-11-25T11:20:00Z" w16du:dateUtc="2024-11-25T10:20:00Z">
        <w:r w:rsidRPr="008C6D37">
          <w:t>ddress the relevant stage-3 aspects based on stage-2 work.</w:t>
        </w:r>
      </w:ins>
    </w:p>
    <w:p w14:paraId="4961FDBC" w14:textId="6DB4C240" w:rsidR="00BE0674" w:rsidRPr="008C6D37" w:rsidRDefault="00825CA5" w:rsidP="00BE0674">
      <w:pPr>
        <w:ind w:left="851" w:hanging="284"/>
        <w:rPr>
          <w:ins w:id="1441" w:author="Thomas Stockhammer (24/11/25)" w:date="2024-11-25T11:20:00Z" w16du:dateUtc="2024-11-25T10:20:00Z"/>
        </w:rPr>
      </w:pPr>
      <w:ins w:id="1442" w:author="Richard Bradbury" w:date="2024-11-26T00:38:00Z" w16du:dateUtc="2024-11-26T00:38:00Z">
        <w:r>
          <w:t>3.</w:t>
        </w:r>
      </w:ins>
      <w:ins w:id="1443" w:author="Thomas Stockhammer (24/11/25)" w:date="2024-11-25T11:20:00Z" w16du:dateUtc="2024-11-25T10:20:00Z">
        <w:r w:rsidR="00BE0674" w:rsidRPr="008C6D37">
          <w:tab/>
        </w:r>
      </w:ins>
      <w:ins w:id="1444" w:author="Richard Bradbury" w:date="2024-11-26T00:38:00Z" w16du:dateUtc="2024-11-26T00:38:00Z">
        <w:r>
          <w:t>F</w:t>
        </w:r>
      </w:ins>
      <w:ins w:id="1445"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446" w:author="Richard Bradbury" w:date="2024-11-26T00:38:00Z" w16du:dateUtc="2024-11-26T00:38:00Z">
        <w:r>
          <w:t> </w:t>
        </w:r>
      </w:ins>
      <w:ins w:id="1447" w:author="Thomas Stockhammer (24/11/25)" w:date="2024-11-25T11:20:00Z" w16du:dateUtc="2024-11-25T10:20:00Z">
        <w:r w:rsidR="00BE0674" w:rsidRPr="008C6D37">
          <w:t>5.</w:t>
        </w:r>
        <w:r w:rsidR="00BE0674">
          <w:t>11</w:t>
        </w:r>
        <w:r w:rsidR="00BE0674" w:rsidRPr="008C6D37">
          <w:t xml:space="preserve"> </w:t>
        </w:r>
      </w:ins>
      <w:ins w:id="1448" w:author="Richard Bradbury" w:date="2024-11-26T00:38:00Z" w16du:dateUtc="2024-11-26T00:38:00Z">
        <w:r>
          <w:t xml:space="preserve">and </w:t>
        </w:r>
      </w:ins>
      <w:ins w:id="1449" w:author="Thomas Stockhammer (24/11/25)" w:date="2024-11-25T11:20:00Z" w16du:dateUtc="2024-11-25T10:20:00Z">
        <w:r w:rsidR="00BE0674" w:rsidRPr="008C6D37">
          <w:t>based on the conclusions in clause</w:t>
        </w:r>
      </w:ins>
      <w:ins w:id="1450" w:author="Richard Bradbury" w:date="2024-11-26T00:38:00Z" w16du:dateUtc="2024-11-26T00:38:00Z">
        <w:r>
          <w:t> </w:t>
        </w:r>
      </w:ins>
      <w:ins w:id="1451"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4F4FE4DF" w14:textId="4E779A94" w:rsidR="00BE0674" w:rsidRDefault="00825CA5" w:rsidP="00BE0674">
      <w:pPr>
        <w:ind w:left="1135" w:hanging="284"/>
        <w:rPr>
          <w:ins w:id="1452" w:author="Thomas Stockhammer (24/11/25)" w:date="2024-11-25T11:20:00Z" w16du:dateUtc="2024-11-25T10:20:00Z"/>
        </w:rPr>
      </w:pPr>
      <w:ins w:id="1453" w:author="Richard Bradbury" w:date="2024-11-26T00:38:00Z" w16du:dateUtc="2024-11-26T00:38:00Z">
        <w:r>
          <w:t>a.</w:t>
        </w:r>
      </w:ins>
      <w:ins w:id="1454" w:author="Thomas Stockhammer (24/11/25)" w:date="2024-11-25T11:20:00Z" w16du:dateUtc="2024-11-25T10:20:00Z">
        <w:r w:rsidR="00BE0674" w:rsidRPr="008C6D37">
          <w:tab/>
        </w:r>
      </w:ins>
      <w:ins w:id="1455" w:author="Richard Bradbury" w:date="2024-11-26T00:39:00Z" w16du:dateUtc="2024-11-26T00:39:00Z">
        <w:r>
          <w:t>A</w:t>
        </w:r>
      </w:ins>
      <w:ins w:id="1456" w:author="Thomas Stockhammer (24/11/25)" w:date="2024-11-25T11:20:00Z" w16du:dateUtc="2024-11-25T10:20:00Z">
        <w:r w:rsidR="00BE0674" w:rsidRPr="008C6D37">
          <w:t>ddress the relevant stage-3 aspects based on stage-2 work.</w:t>
        </w:r>
      </w:ins>
    </w:p>
    <w:p w14:paraId="470C151B" w14:textId="0D0C9FA0" w:rsidR="00BE0674" w:rsidRPr="003F3BA6" w:rsidRDefault="00825CA5" w:rsidP="00BE0674">
      <w:pPr>
        <w:ind w:left="1135" w:hanging="284"/>
        <w:rPr>
          <w:ins w:id="1457" w:author="Thomas Stockhammer (24/11/25)" w:date="2024-11-25T11:20:00Z" w16du:dateUtc="2024-11-25T10:20:00Z"/>
        </w:rPr>
      </w:pPr>
      <w:ins w:id="1458" w:author="Richard Bradbury" w:date="2024-11-26T00:38:00Z" w16du:dateUtc="2024-11-26T00:38:00Z">
        <w:r>
          <w:t>b.</w:t>
        </w:r>
      </w:ins>
      <w:ins w:id="1459" w:author="Thomas Stockhammer (24/11/25)" w:date="2024-11-25T11:20:00Z" w16du:dateUtc="2024-11-25T10:20:00Z">
        <w:r w:rsidR="00BE0674" w:rsidRPr="003F3BA6">
          <w:tab/>
        </w:r>
      </w:ins>
      <w:ins w:id="1460" w:author="Richard Bradbury" w:date="2024-11-26T00:39:00Z" w16du:dateUtc="2024-11-26T00:39:00Z">
        <w:r>
          <w:t>A</w:t>
        </w:r>
      </w:ins>
      <w:ins w:id="1461" w:author="Thomas Stockhammer (24/11/25)" w:date="2024-11-25T11:20:00Z" w16du:dateUtc="2024-11-25T10:20:00Z">
        <w:r w:rsidR="00BE0674">
          <w:t xml:space="preserve">dapt the </w:t>
        </w:r>
      </w:ins>
      <w:ins w:id="1462" w:author="Richard Bradbury" w:date="2024-11-26T00:51:00Z" w16du:dateUtc="2024-11-26T00:51:00Z">
        <w:r w:rsidR="00DB05AE">
          <w:t>g</w:t>
        </w:r>
      </w:ins>
      <w:ins w:id="1463" w:author="Thomas Stockhammer (24/11/25)" w:date="2024-11-25T11:20:00Z" w16du:dateUtc="2024-11-25T10:20:00Z">
        <w:r w:rsidR="00BE0674">
          <w:t xml:space="preserve">eneric </w:t>
        </w:r>
        <w:r w:rsidR="00BE0674" w:rsidRPr="003F3BA6">
          <w:t>Application Service as defined in clause</w:t>
        </w:r>
      </w:ins>
      <w:ins w:id="1464" w:author="Richard Bradbury" w:date="2024-11-26T00:39:00Z" w16du:dateUtc="2024-11-26T00:39:00Z">
        <w:r>
          <w:t> </w:t>
        </w:r>
      </w:ins>
      <w:ins w:id="1465" w:author="Thomas Stockhammer (24/11/25)" w:date="2024-11-25T11:20:00Z" w16du:dateUtc="2024-11-25T10:20:00Z">
        <w:r w:rsidR="00BE0674" w:rsidRPr="003F3BA6">
          <w:t>7.6 of TS 26.346</w:t>
        </w:r>
      </w:ins>
      <w:ins w:id="1466" w:author="Richard Bradbury" w:date="2024-11-26T00:39:00Z" w16du:dateUtc="2024-11-26T00:39:00Z">
        <w:r>
          <w:t> </w:t>
        </w:r>
      </w:ins>
      <w:ins w:id="1467" w:author="Thomas Stockhammer (24/11/25)" w:date="2024-11-25T11:20:00Z" w16du:dateUtc="2024-11-25T10:20:00Z">
        <w:r w:rsidR="00BE0674" w:rsidRPr="003F3BA6">
          <w:t>[16]</w:t>
        </w:r>
        <w:r w:rsidR="00BE0674">
          <w:t xml:space="preserve"> to MBS </w:t>
        </w:r>
      </w:ins>
      <w:ins w:id="1468" w:author="Richard Bradbury" w:date="2024-11-26T00:39:00Z" w16du:dateUtc="2024-11-26T00:39:00Z">
        <w:r>
          <w:t>U</w:t>
        </w:r>
      </w:ins>
      <w:ins w:id="1469" w:author="Thomas Stockhammer (24/11/25)" w:date="2024-11-25T11:20:00Z" w16du:dateUtc="2024-11-25T10:20:00Z">
        <w:r w:rsidR="00BE0674">
          <w:t xml:space="preserve">ser </w:t>
        </w:r>
      </w:ins>
      <w:ins w:id="1470" w:author="Richard Bradbury" w:date="2024-11-26T00:39:00Z" w16du:dateUtc="2024-11-26T00:39:00Z">
        <w:r>
          <w:t>S</w:t>
        </w:r>
      </w:ins>
      <w:ins w:id="1471" w:author="Thomas Stockhammer (24/11/25)" w:date="2024-11-25T11:20:00Z" w16du:dateUtc="2024-11-25T10:20:00Z">
        <w:r w:rsidR="00BE0674">
          <w:t>ervices</w:t>
        </w:r>
        <w:r w:rsidR="00BE0674" w:rsidRPr="003F3BA6">
          <w:t>,</w:t>
        </w:r>
      </w:ins>
    </w:p>
    <w:p w14:paraId="35927B56" w14:textId="64438DE8" w:rsidR="00BE0674" w:rsidRPr="003F3BA6" w:rsidRDefault="00825CA5" w:rsidP="00BE0674">
      <w:pPr>
        <w:ind w:left="1135" w:hanging="284"/>
        <w:rPr>
          <w:ins w:id="1472" w:author="Thomas Stockhammer (24/11/25)" w:date="2024-11-25T11:20:00Z" w16du:dateUtc="2024-11-25T10:20:00Z"/>
        </w:rPr>
      </w:pPr>
      <w:ins w:id="1473" w:author="Richard Bradbury" w:date="2024-11-26T00:38:00Z" w16du:dateUtc="2024-11-26T00:38:00Z">
        <w:r>
          <w:t>c.</w:t>
        </w:r>
      </w:ins>
      <w:ins w:id="1474" w:author="Thomas Stockhammer (24/11/25)" w:date="2024-11-25T11:20:00Z" w16du:dateUtc="2024-11-25T10:20:00Z">
        <w:r w:rsidR="00BE0674" w:rsidRPr="003F3BA6">
          <w:tab/>
        </w:r>
      </w:ins>
      <w:ins w:id="1475" w:author="Richard Bradbury" w:date="2024-11-26T00:39:00Z" w16du:dateUtc="2024-11-26T00:39:00Z">
        <w:r>
          <w:t>A</w:t>
        </w:r>
      </w:ins>
      <w:ins w:id="1476" w:author="Thomas Stockhammer (24/11/25)" w:date="2024-11-25T11:20:00Z" w16du:dateUtc="2024-11-25T10:20:00Z">
        <w:r w:rsidR="00BE0674">
          <w:t>dapt p</w:t>
        </w:r>
        <w:r w:rsidR="00BE0674" w:rsidRPr="003F3BA6">
          <w:t xml:space="preserve">artial file handling as defined in clause 7.9 of TS 26.346 [16] </w:t>
        </w:r>
        <w:r w:rsidR="00BE0674">
          <w:t xml:space="preserve">to MBS </w:t>
        </w:r>
      </w:ins>
      <w:ins w:id="1477" w:author="Richard Bradbury" w:date="2024-11-26T00:40:00Z" w16du:dateUtc="2024-11-26T00:40:00Z">
        <w:r>
          <w:t>U</w:t>
        </w:r>
      </w:ins>
      <w:ins w:id="1478" w:author="Thomas Stockhammer (24/11/25)" w:date="2024-11-25T11:20:00Z" w16du:dateUtc="2024-11-25T10:20:00Z">
        <w:r w:rsidR="00BE0674">
          <w:t xml:space="preserve">ser </w:t>
        </w:r>
      </w:ins>
      <w:ins w:id="1479" w:author="Richard Bradbury" w:date="2024-11-26T00:40:00Z" w16du:dateUtc="2024-11-26T00:40:00Z">
        <w:r>
          <w:t>S</w:t>
        </w:r>
      </w:ins>
      <w:ins w:id="1480" w:author="Thomas Stockhammer (24/11/25)" w:date="2024-11-25T11:20:00Z" w16du:dateUtc="2024-11-25T10:20:00Z">
        <w:r w:rsidR="00BE0674">
          <w:t>ervices</w:t>
        </w:r>
      </w:ins>
    </w:p>
    <w:p w14:paraId="4F925381" w14:textId="728A2EF1" w:rsidR="00BE0674" w:rsidRPr="008C6D37" w:rsidRDefault="00825CA5" w:rsidP="00BE0674">
      <w:pPr>
        <w:ind w:left="1135" w:hanging="284"/>
        <w:rPr>
          <w:ins w:id="1481" w:author="Thomas Stockhammer (24/11/25)" w:date="2024-11-25T11:20:00Z" w16du:dateUtc="2024-11-25T10:20:00Z"/>
        </w:rPr>
      </w:pPr>
      <w:ins w:id="1482" w:author="Richard Bradbury" w:date="2024-11-26T00:38:00Z" w16du:dateUtc="2024-11-26T00:38:00Z">
        <w:r>
          <w:t>d.</w:t>
        </w:r>
      </w:ins>
      <w:ins w:id="1483" w:author="Thomas Stockhammer (24/11/25)" w:date="2024-11-25T11:20:00Z" w16du:dateUtc="2024-11-25T10:20:00Z">
        <w:r w:rsidR="00BE0674" w:rsidRPr="003F3BA6">
          <w:tab/>
        </w:r>
      </w:ins>
      <w:ins w:id="1484" w:author="Richard Bradbury" w:date="2024-11-26T00:39:00Z" w16du:dateUtc="2024-11-26T00:39:00Z">
        <w:r>
          <w:t>A</w:t>
        </w:r>
      </w:ins>
      <w:ins w:id="1485" w:author="Thomas Stockhammer (24/11/25)" w:date="2024-11-25T11:20:00Z" w16du:dateUtc="2024-11-25T10:20:00Z">
        <w:r w:rsidR="00BE0674">
          <w:t>dapt time s</w:t>
        </w:r>
        <w:r w:rsidR="00BE0674" w:rsidRPr="003F3BA6">
          <w:t>ynchronization as defined in</w:t>
        </w:r>
        <w:r w:rsidRPr="003F3BA6">
          <w:t xml:space="preserve"> clause</w:t>
        </w:r>
      </w:ins>
      <w:ins w:id="1486" w:author="Richard Bradbury" w:date="2024-11-26T00:39:00Z" w16du:dateUtc="2024-11-26T00:39:00Z">
        <w:r>
          <w:t> </w:t>
        </w:r>
      </w:ins>
      <w:ins w:id="1487" w:author="Thomas Stockhammer (24/11/25)" w:date="2024-11-25T11:20:00Z" w16du:dateUtc="2024-11-25T10:20:00Z">
        <w:r w:rsidRPr="003F3BA6">
          <w:t>4.6</w:t>
        </w:r>
        <w:r w:rsidR="00BE0674" w:rsidRPr="003F3BA6">
          <w:t xml:space="preserve"> </w:t>
        </w:r>
      </w:ins>
      <w:ins w:id="1488" w:author="Richard Bradbury" w:date="2024-11-26T00:39:00Z" w16du:dateUtc="2024-11-26T00:39:00Z">
        <w:r>
          <w:t xml:space="preserve">of </w:t>
        </w:r>
      </w:ins>
      <w:ins w:id="1489" w:author="Thomas Stockhammer (24/11/25)" w:date="2024-11-25T11:20:00Z" w16du:dateUtc="2024-11-25T10:20:00Z">
        <w:r w:rsidR="00BE0674" w:rsidRPr="003F3BA6">
          <w:t>TS</w:t>
        </w:r>
      </w:ins>
      <w:ins w:id="1490" w:author="Richard Bradbury" w:date="2024-11-26T00:39:00Z" w16du:dateUtc="2024-11-26T00:39:00Z">
        <w:r>
          <w:t> </w:t>
        </w:r>
      </w:ins>
      <w:ins w:id="1491" w:author="Thomas Stockhammer (24/11/25)" w:date="2024-11-25T11:20:00Z" w16du:dateUtc="2024-11-25T10:20:00Z">
        <w:r w:rsidR="00BE0674" w:rsidRPr="003F3BA6">
          <w:t>26.346</w:t>
        </w:r>
      </w:ins>
      <w:ins w:id="1492" w:author="Richard Bradbury" w:date="2024-11-26T00:39:00Z" w16du:dateUtc="2024-11-26T00:39:00Z">
        <w:r>
          <w:t> </w:t>
        </w:r>
      </w:ins>
      <w:ins w:id="1493" w:author="Thomas Stockhammer (24/11/25)" w:date="2024-11-25T11:20:00Z" w16du:dateUtc="2024-11-25T10:20:00Z">
        <w:r w:rsidR="00BE0674" w:rsidRPr="003F3BA6">
          <w:t>[16]</w:t>
        </w:r>
        <w:r w:rsidR="00BE0674">
          <w:t xml:space="preserve"> to MBS </w:t>
        </w:r>
      </w:ins>
      <w:ins w:id="1494" w:author="Richard Bradbury" w:date="2024-11-26T00:39:00Z" w16du:dateUtc="2024-11-26T00:39:00Z">
        <w:r>
          <w:t>U</w:t>
        </w:r>
      </w:ins>
      <w:ins w:id="1495" w:author="Thomas Stockhammer (24/11/25)" w:date="2024-11-25T11:20:00Z" w16du:dateUtc="2024-11-25T10:20:00Z">
        <w:r w:rsidR="00BE0674">
          <w:t xml:space="preserve">ser </w:t>
        </w:r>
      </w:ins>
      <w:ins w:id="1496" w:author="Richard Bradbury" w:date="2024-11-26T00:39:00Z" w16du:dateUtc="2024-11-26T00:39:00Z">
        <w:r>
          <w:t>S</w:t>
        </w:r>
      </w:ins>
      <w:ins w:id="1497" w:author="Thomas Stockhammer (24/11/25)" w:date="2024-11-25T11:20:00Z" w16du:dateUtc="2024-11-25T10:20:00Z">
        <w:r w:rsidR="00BE0674">
          <w:t>ervices</w:t>
        </w:r>
        <w:r w:rsidR="00BE0674" w:rsidRPr="003F3BA6">
          <w:t>.</w:t>
        </w:r>
      </w:ins>
    </w:p>
    <w:p w14:paraId="4FAC4027" w14:textId="6C03E081" w:rsidR="00825CA5" w:rsidRDefault="00825CA5" w:rsidP="00825CA5">
      <w:pPr>
        <w:pStyle w:val="Heading3"/>
        <w:rPr>
          <w:ins w:id="1498" w:author="Richard Bradbury" w:date="2024-11-26T00:29:00Z" w16du:dateUtc="2024-11-26T00:29:00Z"/>
        </w:rPr>
      </w:pPr>
      <w:ins w:id="1499" w:author="Richard Bradbury" w:date="2024-11-26T00:29:00Z" w16du:dateUtc="2024-11-26T00:29:00Z">
        <w:r>
          <w:t>8.4.</w:t>
        </w:r>
      </w:ins>
      <w:ins w:id="1500" w:author="Richard Bradbury" w:date="2024-11-26T00:30:00Z" w16du:dateUtc="2024-11-26T00:30:00Z">
        <w:r>
          <w:t>4</w:t>
        </w:r>
      </w:ins>
      <w:ins w:id="1501" w:author="Richard Bradbury" w:date="2024-11-26T00:29:00Z" w16du:dateUtc="2024-11-26T00:29:00Z">
        <w:r>
          <w:tab/>
          <w:t>Recommendations for further study arising from version 19</w:t>
        </w:r>
      </w:ins>
    </w:p>
    <w:p w14:paraId="3B9A5DB8" w14:textId="5907B20C" w:rsidR="00BE0674" w:rsidRPr="008C6D37" w:rsidRDefault="00825CA5" w:rsidP="00825CA5">
      <w:pPr>
        <w:rPr>
          <w:ins w:id="1502" w:author="Thomas Stockhammer (24/11/25)" w:date="2024-11-25T11:20:00Z" w16du:dateUtc="2024-11-25T10:20:00Z"/>
        </w:rPr>
      </w:pPr>
      <w:ins w:id="1503" w:author="Richard Bradbury" w:date="2024-11-26T00:30:00Z" w16du:dateUtc="2024-11-26T00:30:00Z">
        <w:r>
          <w:t>It is recommended to c</w:t>
        </w:r>
      </w:ins>
      <w:ins w:id="1504" w:author="Thomas Stockhammer (24/11/25)" w:date="2024-11-25T11:20:00Z" w16du:dateUtc="2024-11-25T10:20:00Z">
        <w:r w:rsidR="00BE0674" w:rsidRPr="008C6D37">
          <w:t>ontinue the study of additional extensions to MBS User Services. Candidate topics based on the present document are:</w:t>
        </w:r>
      </w:ins>
    </w:p>
    <w:p w14:paraId="2C0A3E3A" w14:textId="29A1B494" w:rsidR="00BE0674" w:rsidRPr="008C6D37" w:rsidRDefault="00503C3B" w:rsidP="00503C3B">
      <w:pPr>
        <w:pStyle w:val="B1"/>
        <w:rPr>
          <w:ins w:id="1505" w:author="Thomas Stockhammer (24/11/25)" w:date="2024-11-25T11:20:00Z" w16du:dateUtc="2024-11-25T10:20:00Z"/>
        </w:rPr>
      </w:pPr>
      <w:ins w:id="1506" w:author="Richard Bradbury" w:date="2024-11-26T00:45:00Z" w16du:dateUtc="2024-11-26T00:45:00Z">
        <w:r>
          <w:t>1.</w:t>
        </w:r>
      </w:ins>
      <w:ins w:id="1507" w:author="Thomas Stockhammer (24/11/25)" w:date="2024-11-25T11:20:00Z" w16du:dateUtc="2024-11-25T10:20:00Z">
        <w:r w:rsidR="00BE0674" w:rsidRPr="008C6D37">
          <w:tab/>
        </w:r>
      </w:ins>
      <w:ins w:id="1508" w:author="Richard Bradbury" w:date="2024-11-26T00:46:00Z" w16du:dateUtc="2024-11-26T00:46:00Z">
        <w:r>
          <w:t>F</w:t>
        </w:r>
      </w:ins>
      <w:ins w:id="1509" w:author="Thomas Stockhammer (24/11/25)" w:date="2024-11-25T11:20:00Z" w16du:dateUtc="2024-11-25T10:20:00Z">
        <w:r w:rsidR="00BE0674" w:rsidRPr="008C6D37">
          <w:t xml:space="preserve">or </w:t>
        </w:r>
        <w:r w:rsidR="00BE0674" w:rsidRPr="008C6D37">
          <w:rPr>
            <w:i/>
            <w:iCs/>
          </w:rPr>
          <w:t xml:space="preserve">Key Issue #9: MBS User Service and Delivery Protocols for </w:t>
        </w:r>
        <w:proofErr w:type="spellStart"/>
        <w:r w:rsidR="00BE0674" w:rsidRPr="008C6D37">
          <w:rPr>
            <w:i/>
            <w:iCs/>
          </w:rPr>
          <w:t>eMBMS</w:t>
        </w:r>
        <w:proofErr w:type="spellEnd"/>
        <w:r w:rsidR="00BE0674" w:rsidRPr="008C6D37">
          <w:rPr>
            <w:i/>
            <w:iCs/>
          </w:rPr>
          <w:t xml:space="preserve"> </w:t>
        </w:r>
        <w:r w:rsidR="00BE0674" w:rsidRPr="008C6D37">
          <w:t>as introduced in clause</w:t>
        </w:r>
      </w:ins>
      <w:ins w:id="1510" w:author="Richard Bradbury" w:date="2024-11-26T00:45:00Z" w16du:dateUtc="2024-11-26T00:45:00Z">
        <w:r>
          <w:t> </w:t>
        </w:r>
      </w:ins>
      <w:ins w:id="1511" w:author="Thomas Stockhammer (24/11/25)" w:date="2024-11-25T11:20:00Z" w16du:dateUtc="2024-11-25T10:20:00Z">
        <w:r w:rsidR="00BE0674" w:rsidRPr="008C6D37">
          <w:t xml:space="preserve">5.10 </w:t>
        </w:r>
      </w:ins>
      <w:ins w:id="1512" w:author="Richard Bradbury" w:date="2024-11-26T00:45:00Z" w16du:dateUtc="2024-11-26T00:45:00Z">
        <w:r>
          <w:t xml:space="preserve">and </w:t>
        </w:r>
      </w:ins>
      <w:ins w:id="1513" w:author="Thomas Stockhammer (24/11/25)" w:date="2024-11-25T11:20:00Z" w16du:dateUtc="2024-11-25T10:20:00Z">
        <w:r w:rsidR="00BE0674" w:rsidRPr="008C6D37">
          <w:t>based on the conclusions in clause 5.10.6:</w:t>
        </w:r>
      </w:ins>
    </w:p>
    <w:p w14:paraId="2001FD81" w14:textId="7B63D12B" w:rsidR="00BE0674" w:rsidRPr="008C6D37" w:rsidRDefault="00503C3B" w:rsidP="00503C3B">
      <w:pPr>
        <w:pStyle w:val="B2"/>
        <w:rPr>
          <w:ins w:id="1514" w:author="Thomas Stockhammer (24/11/25)" w:date="2024-11-25T11:20:00Z" w16du:dateUtc="2024-11-25T10:20:00Z"/>
        </w:rPr>
      </w:pPr>
      <w:ins w:id="1515" w:author="Richard Bradbury" w:date="2024-11-26T00:45:00Z" w16du:dateUtc="2024-11-26T00:45:00Z">
        <w:r>
          <w:t>a.</w:t>
        </w:r>
      </w:ins>
      <w:ins w:id="1516" w:author="Thomas Stockhammer (24/11/25)" w:date="2024-11-25T11:20:00Z" w16du:dateUtc="2024-11-25T10:20:00Z">
        <w:r w:rsidR="00BE0674" w:rsidRPr="008C6D37">
          <w:tab/>
          <w:t>Validate the approaches by implementation, for example in 5G-MAG Reference Tools, and identify if the functionality is fully supported or any further specification updates are needed.</w:t>
        </w:r>
      </w:ins>
    </w:p>
    <w:p w14:paraId="07670DD1" w14:textId="3F17B7D7" w:rsidR="00BE0674" w:rsidRDefault="00503C3B" w:rsidP="00503C3B">
      <w:pPr>
        <w:pStyle w:val="B2"/>
        <w:rPr>
          <w:ins w:id="1517" w:author="Thomas Stockhammer (24/11/25)" w:date="2024-11-25T11:20:00Z" w16du:dateUtc="2024-11-25T10:20:00Z"/>
        </w:rPr>
      </w:pPr>
      <w:ins w:id="1518" w:author="Richard Bradbury" w:date="2024-11-26T00:45:00Z" w16du:dateUtc="2024-11-26T00:45:00Z">
        <w:r>
          <w:t>b.</w:t>
        </w:r>
      </w:ins>
      <w:ins w:id="1519" w:author="Thomas Stockhammer (24/11/25)" w:date="2024-11-25T11:20:00Z" w16du:dateUtc="2024-11-25T10:20:00Z">
        <w:r w:rsidR="00BE0674" w:rsidRPr="008C6D37">
          <w:tab/>
          <w:t xml:space="preserve">Going forward, ensure that enhancements to the MBSTF and delivery methods in MBS can also be leveraged and deployed for </w:t>
        </w:r>
        <w:proofErr w:type="spellStart"/>
        <w:r w:rsidR="00BE0674" w:rsidRPr="008C6D37">
          <w:t>eMBMS</w:t>
        </w:r>
        <w:proofErr w:type="spellEnd"/>
        <w:r w:rsidR="00BE0674" w:rsidRPr="008C6D37">
          <w:t>.</w:t>
        </w:r>
      </w:ins>
    </w:p>
    <w:p w14:paraId="1789B723" w14:textId="1F2D216E" w:rsidR="00BE0674" w:rsidRDefault="00503C3B" w:rsidP="00503C3B">
      <w:pPr>
        <w:pStyle w:val="B1"/>
        <w:rPr>
          <w:ins w:id="1520" w:author="Thomas Stockhammer (24/11/25)" w:date="2024-11-25T11:20:00Z" w16du:dateUtc="2024-11-25T10:20:00Z"/>
        </w:rPr>
      </w:pPr>
      <w:ins w:id="1521" w:author="Richard Bradbury" w:date="2024-11-26T00:45:00Z" w16du:dateUtc="2024-11-26T00:45:00Z">
        <w:r>
          <w:t>2.</w:t>
        </w:r>
      </w:ins>
      <w:ins w:id="1522" w:author="Thomas Stockhammer (24/11/25)" w:date="2024-11-25T11:20:00Z" w16du:dateUtc="2024-11-25T10:20:00Z">
        <w:r w:rsidR="00BE0674" w:rsidRPr="008C6D37">
          <w:tab/>
        </w:r>
      </w:ins>
      <w:ins w:id="1523" w:author="Richard Bradbury" w:date="2024-11-26T00:46:00Z" w16du:dateUtc="2024-11-26T00:46:00Z">
        <w:r>
          <w:t>F</w:t>
        </w:r>
      </w:ins>
      <w:ins w:id="1524"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25" w:author="Richard Bradbury" w:date="2024-11-26T00:45:00Z" w16du:dateUtc="2024-11-26T00:45:00Z">
        <w:r>
          <w:t> </w:t>
        </w:r>
      </w:ins>
      <w:ins w:id="1526" w:author="Thomas Stockhammer (24/11/25)" w:date="2024-11-25T11:20:00Z" w16du:dateUtc="2024-11-25T10:20:00Z">
        <w:r w:rsidR="00BE0674" w:rsidRPr="008C6D37">
          <w:t>5.</w:t>
        </w:r>
        <w:r w:rsidR="00BE0674">
          <w:t>11</w:t>
        </w:r>
        <w:r w:rsidR="00BE0674" w:rsidRPr="008C6D37">
          <w:t xml:space="preserve"> based on the conclusions in clause</w:t>
        </w:r>
      </w:ins>
      <w:ins w:id="1527" w:author="Richard Bradbury" w:date="2024-11-26T00:45:00Z" w16du:dateUtc="2024-11-26T00:45:00Z">
        <w:r>
          <w:t> </w:t>
        </w:r>
      </w:ins>
      <w:ins w:id="1528"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194373A3" w14:textId="7BB9A80B" w:rsidR="00BE0674" w:rsidRPr="008C6D37" w:rsidRDefault="00BE0674" w:rsidP="00503C3B">
      <w:pPr>
        <w:pStyle w:val="B2"/>
        <w:rPr>
          <w:ins w:id="1529" w:author="Thomas Stockhammer (24/11/25)" w:date="2024-11-25T11:20:00Z" w16du:dateUtc="2024-11-25T10:20:00Z"/>
        </w:rPr>
      </w:pPr>
      <w:ins w:id="1530" w:author="Thomas Stockhammer (24/11/25)" w:date="2024-11-25T11:20:00Z" w16du:dateUtc="2024-11-25T10:20:00Z">
        <w:r>
          <w:t>-</w:t>
        </w:r>
        <w:r>
          <w:tab/>
          <w:t>Further study MBMS features that are not yet supported in based on the analysis in clause</w:t>
        </w:r>
      </w:ins>
      <w:ins w:id="1531" w:author="Richard Bradbury" w:date="2024-11-26T00:46:00Z" w16du:dateUtc="2024-11-26T00:46:00Z">
        <w:r w:rsidR="00503C3B">
          <w:t> </w:t>
        </w:r>
      </w:ins>
      <w:ins w:id="1532" w:author="Thomas Stockhammer (24/11/25)" w:date="2024-11-25T11:20:00Z" w16du:dateUtc="2024-11-25T10:20:00Z">
        <w:r>
          <w:t>5.11.2</w:t>
        </w:r>
        <w:r w:rsidRPr="00D87448">
          <w:t>.</w:t>
        </w:r>
      </w:ins>
    </w:p>
    <w:p w14:paraId="51248BD0" w14:textId="71807774" w:rsidR="00825CA5" w:rsidRDefault="00825CA5" w:rsidP="00825CA5">
      <w:pPr>
        <w:pStyle w:val="Heading3"/>
        <w:rPr>
          <w:ins w:id="1533" w:author="Richard Bradbury" w:date="2024-11-26T00:30:00Z" w16du:dateUtc="2024-11-26T00:30:00Z"/>
        </w:rPr>
      </w:pPr>
      <w:ins w:id="1534" w:author="Richard Bradbury" w:date="2024-11-26T00:30:00Z" w16du:dateUtc="2024-11-26T00:30:00Z">
        <w:r>
          <w:t>8.4.4</w:t>
        </w:r>
        <w:r>
          <w:tab/>
          <w:t>Recommendations for coordination arising from version 19</w:t>
        </w:r>
      </w:ins>
    </w:p>
    <w:p w14:paraId="4BB7F75A" w14:textId="2389DF38" w:rsidR="00BE0674" w:rsidRPr="008C6D37" w:rsidRDefault="00825CA5" w:rsidP="00825CA5">
      <w:pPr>
        <w:rPr>
          <w:ins w:id="1535" w:author="Thomas Stockhammer (24/11/25)" w:date="2024-11-25T11:20:00Z" w16du:dateUtc="2024-11-25T10:20:00Z"/>
        </w:rPr>
      </w:pPr>
      <w:ins w:id="1536" w:author="Richard Bradbury" w:date="2024-11-26T00:30:00Z" w16du:dateUtc="2024-11-26T00:30:00Z">
        <w:r>
          <w:t>It is recommended to</w:t>
        </w:r>
      </w:ins>
      <w:ins w:id="1537" w:author="Richard Bradbury" w:date="2024-11-26T00:31:00Z" w16du:dateUtc="2024-11-26T00:31:00Z">
        <w:r>
          <w:t xml:space="preserve"> c</w:t>
        </w:r>
      </w:ins>
      <w:ins w:id="1538" w:author="Thomas Stockhammer (24/11/25)" w:date="2024-11-25T11:20:00Z" w16du:dateUtc="2024-11-25T10:20:00Z">
        <w:r w:rsidR="00BE0674" w:rsidRPr="008C6D37">
          <w:t>oordinate work with other working groups and organizations</w:t>
        </w:r>
      </w:ins>
      <w:ins w:id="1539" w:author="Richard Bradbury" w:date="2024-11-26T00:31:00Z" w16du:dateUtc="2024-11-26T00:31:00Z">
        <w:r>
          <w:t xml:space="preserve"> as follows</w:t>
        </w:r>
      </w:ins>
      <w:ins w:id="1540" w:author="Thomas Stockhammer (24/11/25)" w:date="2024-11-25T11:20:00Z" w16du:dateUtc="2024-11-25T10:20:00Z">
        <w:r w:rsidR="00BE0674" w:rsidRPr="008C6D37">
          <w:t>:</w:t>
        </w:r>
      </w:ins>
    </w:p>
    <w:p w14:paraId="6B9907F1" w14:textId="25028B16" w:rsidR="00BE0674" w:rsidRPr="008C6D37" w:rsidRDefault="00DC2703" w:rsidP="00DC2703">
      <w:pPr>
        <w:pStyle w:val="B1"/>
        <w:rPr>
          <w:ins w:id="1541" w:author="Thomas Stockhammer (24/11/25)" w:date="2024-11-25T11:20:00Z" w16du:dateUtc="2024-11-25T10:20:00Z"/>
        </w:rPr>
      </w:pPr>
      <w:ins w:id="1542" w:author="Richard Bradbury" w:date="2024-11-26T00:40:00Z" w16du:dateUtc="2024-11-26T00:40:00Z">
        <w:r>
          <w:t>1.</w:t>
        </w:r>
      </w:ins>
      <w:ins w:id="1543" w:author="Thomas Stockhammer (24/11/25)" w:date="2024-11-25T11:20:00Z" w16du:dateUtc="2024-11-25T10:20:00Z">
        <w:r w:rsidR="00BE0674" w:rsidRPr="008C6D37">
          <w:tab/>
        </w:r>
      </w:ins>
      <w:ins w:id="1544" w:author="Richard Bradbury" w:date="2024-11-26T00:40:00Z" w16du:dateUtc="2024-11-26T00:40:00Z">
        <w:r>
          <w:t>F</w:t>
        </w:r>
      </w:ins>
      <w:ins w:id="1545" w:author="Thomas Stockhammer (24/11/25)" w:date="2024-11-25T11:20:00Z" w16du:dateUtc="2024-11-25T10:20:00Z">
        <w:r w:rsidR="00BE0674" w:rsidRPr="008C6D37">
          <w:t xml:space="preserve">or </w:t>
        </w:r>
        <w:r w:rsidR="00BE0674" w:rsidRPr="008C6D37">
          <w:rPr>
            <w:i/>
            <w:iCs/>
          </w:rPr>
          <w:t xml:space="preserve">Key Issue #9: MBS User Service and Delivery Protocols for </w:t>
        </w:r>
        <w:proofErr w:type="spellStart"/>
        <w:r w:rsidR="00BE0674" w:rsidRPr="008C6D37">
          <w:rPr>
            <w:i/>
            <w:iCs/>
          </w:rPr>
          <w:t>eMBMS</w:t>
        </w:r>
        <w:proofErr w:type="spellEnd"/>
        <w:r w:rsidR="00BE0674" w:rsidRPr="008C6D37">
          <w:rPr>
            <w:i/>
            <w:iCs/>
          </w:rPr>
          <w:t xml:space="preserve"> </w:t>
        </w:r>
        <w:r w:rsidR="00BE0674" w:rsidRPr="008C6D37">
          <w:t>as introduced in clause</w:t>
        </w:r>
      </w:ins>
      <w:ins w:id="1546" w:author="Richard Bradbury" w:date="2024-11-26T00:40:00Z" w16du:dateUtc="2024-11-26T00:40:00Z">
        <w:r>
          <w:t> </w:t>
        </w:r>
      </w:ins>
      <w:ins w:id="1547" w:author="Thomas Stockhammer (24/11/25)" w:date="2024-11-25T11:20:00Z" w16du:dateUtc="2024-11-25T10:20:00Z">
        <w:r w:rsidR="00BE0674" w:rsidRPr="008C6D37">
          <w:t xml:space="preserve">5.10 </w:t>
        </w:r>
      </w:ins>
      <w:ins w:id="1548" w:author="Richard Bradbury" w:date="2024-11-26T00:40:00Z" w16du:dateUtc="2024-11-26T00:40:00Z">
        <w:r>
          <w:t xml:space="preserve">and </w:t>
        </w:r>
      </w:ins>
      <w:ins w:id="1549" w:author="Thomas Stockhammer (24/11/25)" w:date="2024-11-25T11:20:00Z" w16du:dateUtc="2024-11-25T10:20:00Z">
        <w:r w:rsidR="00BE0674" w:rsidRPr="008C6D37">
          <w:t>based on the conclusions in clause</w:t>
        </w:r>
      </w:ins>
      <w:ins w:id="1550" w:author="Richard Bradbury" w:date="2024-11-26T00:40:00Z" w16du:dateUtc="2024-11-26T00:40:00Z">
        <w:r>
          <w:t> </w:t>
        </w:r>
      </w:ins>
      <w:ins w:id="1551" w:author="Thomas Stockhammer (24/11/25)" w:date="2024-11-25T11:20:00Z" w16du:dateUtc="2024-11-25T10:20:00Z">
        <w:r w:rsidR="00BE0674" w:rsidRPr="008C6D37">
          <w:t>5.10.6:</w:t>
        </w:r>
      </w:ins>
    </w:p>
    <w:p w14:paraId="68D296FE" w14:textId="2E239DF8" w:rsidR="00BE0674" w:rsidRPr="008C6D37" w:rsidRDefault="00DC2703" w:rsidP="00DC2703">
      <w:pPr>
        <w:pStyle w:val="B2"/>
        <w:rPr>
          <w:ins w:id="1552" w:author="Thomas Stockhammer (24/11/25)" w:date="2024-11-25T11:20:00Z" w16du:dateUtc="2024-11-25T10:20:00Z"/>
        </w:rPr>
      </w:pPr>
      <w:ins w:id="1553" w:author="Richard Bradbury" w:date="2024-11-26T00:40:00Z" w16du:dateUtc="2024-11-26T00:40:00Z">
        <w:r>
          <w:t>a.</w:t>
        </w:r>
      </w:ins>
      <w:ins w:id="1554" w:author="Thomas Stockhammer (24/11/25)" w:date="2024-11-25T11:20:00Z" w16du:dateUtc="2024-11-25T10:20:00Z">
        <w:r w:rsidR="00BE0674" w:rsidRPr="008C6D37">
          <w:tab/>
          <w:t>Validate the approaches by implementation, for example in 5G-MAG Reference Tools.</w:t>
        </w:r>
      </w:ins>
    </w:p>
    <w:p w14:paraId="71F78495" w14:textId="7171BB25" w:rsidR="00BE0674" w:rsidRDefault="00DC2703" w:rsidP="00DC2703">
      <w:pPr>
        <w:pStyle w:val="B2"/>
        <w:rPr>
          <w:ins w:id="1555" w:author="Thomas Stockhammer (24/11/25)" w:date="2024-11-25T11:20:00Z" w16du:dateUtc="2024-11-25T10:20:00Z"/>
        </w:rPr>
      </w:pPr>
      <w:ins w:id="1556" w:author="Richard Bradbury" w:date="2024-11-26T00:40:00Z" w16du:dateUtc="2024-11-26T00:40:00Z">
        <w:r>
          <w:t>b.</w:t>
        </w:r>
      </w:ins>
      <w:ins w:id="1557" w:author="Thomas Stockhammer (24/11/25)" w:date="2024-11-25T11:20:00Z" w16du:dateUtc="2024-11-25T10:20:00Z">
        <w:r w:rsidR="00BE0674" w:rsidRPr="008C6D37">
          <w:tab/>
        </w:r>
      </w:ins>
      <w:ins w:id="1558" w:author="Richard Bradbury" w:date="2024-11-26T00:41:00Z" w16du:dateUtc="2024-11-26T00:41:00Z">
        <w:r>
          <w:t>V</w:t>
        </w:r>
      </w:ins>
      <w:ins w:id="1559" w:author="Thomas Stockhammer (24/11/25)" w:date="2024-11-25T11:20:00Z" w16du:dateUtc="2024-11-25T10:20:00Z">
        <w:r w:rsidR="00BE0674" w:rsidRPr="008C6D37">
          <w:t>alidate</w:t>
        </w:r>
        <w:r w:rsidRPr="008C6D37">
          <w:t xml:space="preserve"> with other working groups</w:t>
        </w:r>
        <w:r w:rsidR="00BE0674" w:rsidRPr="008C6D37">
          <w:t xml:space="preserve"> whether the TMGI allocation in the MBS U</w:t>
        </w:r>
      </w:ins>
      <w:ins w:id="1560" w:author="Richard Bradbury" w:date="2024-11-26T00:41:00Z" w16du:dateUtc="2024-11-26T00:41:00Z">
        <w:r>
          <w:t xml:space="preserve">ser </w:t>
        </w:r>
      </w:ins>
      <w:ins w:id="1561" w:author="Thomas Stockhammer (24/11/25)" w:date="2024-11-25T11:20:00Z" w16du:dateUtc="2024-11-25T10:20:00Z">
        <w:r w:rsidR="00BE0674" w:rsidRPr="008C6D37">
          <w:t>S</w:t>
        </w:r>
      </w:ins>
      <w:ins w:id="1562" w:author="Richard Bradbury" w:date="2024-11-26T00:41:00Z" w16du:dateUtc="2024-11-26T00:41:00Z">
        <w:r>
          <w:t>ervice</w:t>
        </w:r>
      </w:ins>
      <w:ins w:id="1563" w:author="Thomas Stockhammer (24/11/25)" w:date="2024-11-25T11:20:00Z" w16du:dateUtc="2024-11-25T10:20:00Z">
        <w:r w:rsidR="00BE0674" w:rsidRPr="008C6D37">
          <w:t xml:space="preserve"> Announcement is achievable via MB-SMF.</w:t>
        </w:r>
      </w:ins>
    </w:p>
    <w:p w14:paraId="3FA64110" w14:textId="499BB842" w:rsidR="00BE0674" w:rsidRDefault="00DC2703" w:rsidP="00DC2703">
      <w:pPr>
        <w:pStyle w:val="B1"/>
        <w:rPr>
          <w:ins w:id="1564" w:author="Thomas Stockhammer (24/11/25)" w:date="2024-11-25T11:20:00Z" w16du:dateUtc="2024-11-25T10:20:00Z"/>
        </w:rPr>
      </w:pPr>
      <w:ins w:id="1565" w:author="Richard Bradbury" w:date="2024-11-26T00:41:00Z" w16du:dateUtc="2024-11-26T00:41:00Z">
        <w:r>
          <w:lastRenderedPageBreak/>
          <w:t>2.</w:t>
        </w:r>
      </w:ins>
      <w:ins w:id="1566" w:author="Thomas Stockhammer (24/11/25)" w:date="2024-11-25T11:20:00Z" w16du:dateUtc="2024-11-25T10:20:00Z">
        <w:r w:rsidR="00BE0674" w:rsidRPr="008C6D37">
          <w:tab/>
        </w:r>
      </w:ins>
      <w:ins w:id="1567" w:author="Richard Bradbury" w:date="2024-11-26T00:41:00Z" w16du:dateUtc="2024-11-26T00:41:00Z">
        <w:r>
          <w:t>F</w:t>
        </w:r>
      </w:ins>
      <w:ins w:id="1568" w:author="Thomas Stockhammer (24/11/25)" w:date="2024-11-25T11:20:00Z" w16du:dateUtc="2024-11-25T10:20:00Z">
        <w:r w:rsidR="00BE0674" w:rsidRPr="008C6D37">
          <w:t xml:space="preserve">or </w:t>
        </w:r>
        <w:r w:rsidR="00BE0674" w:rsidRPr="008C6D37">
          <w:rPr>
            <w:i/>
            <w:iCs/>
          </w:rPr>
          <w:t>Key Issue #</w:t>
        </w:r>
        <w:r w:rsidR="00BE0674">
          <w:rPr>
            <w:i/>
            <w:iCs/>
          </w:rPr>
          <w:t>10</w:t>
        </w:r>
        <w:r w:rsidR="00BE0674" w:rsidRPr="008C6D37">
          <w:rPr>
            <w:i/>
            <w:iCs/>
          </w:rPr>
          <w:t xml:space="preserve">: </w:t>
        </w:r>
        <w:r w:rsidR="00BE0674" w:rsidRPr="008229A7">
          <w:rPr>
            <w:i/>
            <w:iCs/>
          </w:rPr>
          <w:t xml:space="preserve">Selected MBMS Functionalities not supported in MBS </w:t>
        </w:r>
        <w:r w:rsidR="00BE0674" w:rsidRPr="008C6D37">
          <w:t>as introduced in clause</w:t>
        </w:r>
      </w:ins>
      <w:ins w:id="1569" w:author="Richard Bradbury" w:date="2024-11-26T00:41:00Z" w16du:dateUtc="2024-11-26T00:41:00Z">
        <w:r>
          <w:t> </w:t>
        </w:r>
      </w:ins>
      <w:ins w:id="1570" w:author="Thomas Stockhammer (24/11/25)" w:date="2024-11-25T11:20:00Z" w16du:dateUtc="2024-11-25T10:20:00Z">
        <w:r w:rsidR="00BE0674" w:rsidRPr="008C6D37">
          <w:t>5.</w:t>
        </w:r>
        <w:r w:rsidR="00BE0674">
          <w:t>11</w:t>
        </w:r>
        <w:r w:rsidR="00BE0674" w:rsidRPr="008C6D37">
          <w:t xml:space="preserve"> </w:t>
        </w:r>
      </w:ins>
      <w:ins w:id="1571" w:author="Richard Bradbury" w:date="2024-11-26T00:41:00Z" w16du:dateUtc="2024-11-26T00:41:00Z">
        <w:r>
          <w:t xml:space="preserve">and </w:t>
        </w:r>
      </w:ins>
      <w:ins w:id="1572" w:author="Thomas Stockhammer (24/11/25)" w:date="2024-11-25T11:20:00Z" w16du:dateUtc="2024-11-25T10:20:00Z">
        <w:r w:rsidR="00BE0674" w:rsidRPr="008C6D37">
          <w:t>based on the conclusions in clause</w:t>
        </w:r>
      </w:ins>
      <w:ins w:id="1573" w:author="Richard Bradbury" w:date="2024-11-26T00:41:00Z" w16du:dateUtc="2024-11-26T00:41:00Z">
        <w:r>
          <w:t> </w:t>
        </w:r>
      </w:ins>
      <w:ins w:id="1574" w:author="Thomas Stockhammer (24/11/25)" w:date="2024-11-25T11:20:00Z" w16du:dateUtc="2024-11-25T10:20:00Z">
        <w:r w:rsidR="00BE0674" w:rsidRPr="008C6D37">
          <w:t>5.1</w:t>
        </w:r>
        <w:r w:rsidR="00BE0674">
          <w:t>1</w:t>
        </w:r>
        <w:r w:rsidR="00BE0674" w:rsidRPr="008C6D37">
          <w:t>.</w:t>
        </w:r>
        <w:r w:rsidR="00BE0674">
          <w:t>4</w:t>
        </w:r>
        <w:r w:rsidR="00BE0674" w:rsidRPr="008C6D37">
          <w:t>:</w:t>
        </w:r>
      </w:ins>
    </w:p>
    <w:p w14:paraId="681AE33E" w14:textId="77777777" w:rsidR="00BE0674" w:rsidRPr="005E78DA" w:rsidRDefault="00BE0674" w:rsidP="00BE0674">
      <w:pPr>
        <w:ind w:left="1135" w:hanging="284"/>
        <w:rPr>
          <w:ins w:id="1575" w:author="Thomas Stockhammer (24/11/25)" w:date="2024-11-25T11:20:00Z" w16du:dateUtc="2024-11-25T10:20:00Z"/>
        </w:rPr>
      </w:pPr>
      <w:ins w:id="1576" w:author="Thomas Stockhammer (24/11/25)" w:date="2024-11-25T11:20:00Z" w16du:dateUtc="2024-11-25T10:20:00Z">
        <w:r w:rsidRPr="008C6D37">
          <w:t>-</w:t>
        </w:r>
        <w:r w:rsidRPr="008C6D37">
          <w:tab/>
          <w:t>Validate the approaches by implementation, for example in 5G-MAG Reference Tools.</w:t>
        </w:r>
      </w:ins>
    </w:p>
    <w:p w14:paraId="4331BF86" w14:textId="03B8A5AC" w:rsidR="00F451C0" w:rsidRDefault="00F451C0" w:rsidP="007556AF">
      <w:pPr>
        <w:pStyle w:val="Heading2"/>
      </w:pPr>
      <w:r w:rsidRPr="003057AB">
        <w:rPr>
          <w:highlight w:val="yellow"/>
        </w:rPr>
        <w:t xml:space="preserve">===== </w:t>
      </w:r>
      <w:r w:rsidR="007556AF">
        <w:rPr>
          <w:highlight w:val="yellow"/>
        </w:rPr>
        <w:t>END OF</w:t>
      </w:r>
      <w:r>
        <w:rPr>
          <w:highlight w:val="yellow"/>
        </w:rPr>
        <w:t xml:space="preserve"> </w:t>
      </w:r>
      <w:r w:rsidRPr="003057AB">
        <w:rPr>
          <w:highlight w:val="yellow"/>
        </w:rPr>
        <w:t>CHANGE</w:t>
      </w:r>
      <w:r w:rsidR="007556AF">
        <w:rPr>
          <w:highlight w:val="yellow"/>
        </w:rPr>
        <w:t>S</w:t>
      </w:r>
      <w:r w:rsidRPr="003057AB">
        <w:rPr>
          <w:highlight w:val="yellow"/>
        </w:rPr>
        <w:t xml:space="preserve"> =====</w:t>
      </w:r>
    </w:p>
    <w:sectPr w:rsidR="00F451C0" w:rsidSect="000B7FED">
      <w:headerReference w:type="even" r:id="rId56"/>
      <w:headerReference w:type="default" r:id="rId57"/>
      <w:headerReference w:type="first" r:id="rId5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E6DF2" w14:textId="77777777" w:rsidR="00812B68" w:rsidRDefault="00812B68">
      <w:r>
        <w:separator/>
      </w:r>
    </w:p>
  </w:endnote>
  <w:endnote w:type="continuationSeparator" w:id="0">
    <w:p w14:paraId="670CA2E1" w14:textId="77777777" w:rsidR="00812B68" w:rsidRDefault="0081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C76AB" w14:textId="77777777" w:rsidR="00812B68" w:rsidRDefault="00812B68">
      <w:r>
        <w:separator/>
      </w:r>
    </w:p>
  </w:footnote>
  <w:footnote w:type="continuationSeparator" w:id="0">
    <w:p w14:paraId="410DC350" w14:textId="77777777" w:rsidR="00812B68" w:rsidRDefault="00812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num w:numId="1" w16cid:durableId="774053362">
    <w:abstractNumId w:val="0"/>
  </w:num>
  <w:num w:numId="2" w16cid:durableId="186220132">
    <w:abstractNumId w:val="1"/>
  </w:num>
  <w:num w:numId="3" w16cid:durableId="182315942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Thomas Stockhammer (24/11/26)">
    <w15:presenceInfo w15:providerId="None" w15:userId="Thomas Stockhammer (24/11/26)"/>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624D2"/>
    <w:rsid w:val="00070E09"/>
    <w:rsid w:val="00090E2C"/>
    <w:rsid w:val="000A6394"/>
    <w:rsid w:val="000B7FED"/>
    <w:rsid w:val="000C038A"/>
    <w:rsid w:val="000C6598"/>
    <w:rsid w:val="000D44B3"/>
    <w:rsid w:val="00126ABA"/>
    <w:rsid w:val="00127435"/>
    <w:rsid w:val="00145D43"/>
    <w:rsid w:val="00146D13"/>
    <w:rsid w:val="00192C46"/>
    <w:rsid w:val="0019659F"/>
    <w:rsid w:val="001A08B3"/>
    <w:rsid w:val="001A7B60"/>
    <w:rsid w:val="001B52F0"/>
    <w:rsid w:val="001B7A65"/>
    <w:rsid w:val="001E41F3"/>
    <w:rsid w:val="00241484"/>
    <w:rsid w:val="0026004D"/>
    <w:rsid w:val="002640DD"/>
    <w:rsid w:val="00275D12"/>
    <w:rsid w:val="00284ED6"/>
    <w:rsid w:val="00284FEB"/>
    <w:rsid w:val="002860C4"/>
    <w:rsid w:val="002B5741"/>
    <w:rsid w:val="002C0A6B"/>
    <w:rsid w:val="002C165A"/>
    <w:rsid w:val="002D0F96"/>
    <w:rsid w:val="002E472E"/>
    <w:rsid w:val="00305409"/>
    <w:rsid w:val="003577DA"/>
    <w:rsid w:val="003609EF"/>
    <w:rsid w:val="0036231A"/>
    <w:rsid w:val="00366386"/>
    <w:rsid w:val="003736D4"/>
    <w:rsid w:val="00374DD4"/>
    <w:rsid w:val="00375DBD"/>
    <w:rsid w:val="003E1A36"/>
    <w:rsid w:val="00410371"/>
    <w:rsid w:val="004202D0"/>
    <w:rsid w:val="004242F1"/>
    <w:rsid w:val="00446E0B"/>
    <w:rsid w:val="004B75B7"/>
    <w:rsid w:val="004C64EA"/>
    <w:rsid w:val="004C78A8"/>
    <w:rsid w:val="00503C3B"/>
    <w:rsid w:val="005141D9"/>
    <w:rsid w:val="0051580D"/>
    <w:rsid w:val="00547111"/>
    <w:rsid w:val="00575AB0"/>
    <w:rsid w:val="00592D74"/>
    <w:rsid w:val="005B0CE7"/>
    <w:rsid w:val="005B3CDA"/>
    <w:rsid w:val="005E259E"/>
    <w:rsid w:val="005E2C44"/>
    <w:rsid w:val="005E323F"/>
    <w:rsid w:val="00621188"/>
    <w:rsid w:val="006257ED"/>
    <w:rsid w:val="006326E9"/>
    <w:rsid w:val="00653DE4"/>
    <w:rsid w:val="00665C47"/>
    <w:rsid w:val="00672372"/>
    <w:rsid w:val="00695808"/>
    <w:rsid w:val="006B46FB"/>
    <w:rsid w:val="006B7DE7"/>
    <w:rsid w:val="006E21FB"/>
    <w:rsid w:val="00743D8C"/>
    <w:rsid w:val="00754A3B"/>
    <w:rsid w:val="007556AF"/>
    <w:rsid w:val="00792342"/>
    <w:rsid w:val="007936BA"/>
    <w:rsid w:val="007977A8"/>
    <w:rsid w:val="007B512A"/>
    <w:rsid w:val="007C2097"/>
    <w:rsid w:val="007D6A07"/>
    <w:rsid w:val="007F7259"/>
    <w:rsid w:val="008040A8"/>
    <w:rsid w:val="00812B68"/>
    <w:rsid w:val="00825CA5"/>
    <w:rsid w:val="008279FA"/>
    <w:rsid w:val="008626E7"/>
    <w:rsid w:val="00870EE7"/>
    <w:rsid w:val="00873171"/>
    <w:rsid w:val="008863B9"/>
    <w:rsid w:val="008A45A6"/>
    <w:rsid w:val="008D3CCC"/>
    <w:rsid w:val="008F3789"/>
    <w:rsid w:val="008F686C"/>
    <w:rsid w:val="00907A18"/>
    <w:rsid w:val="009148DE"/>
    <w:rsid w:val="009345DA"/>
    <w:rsid w:val="00941E30"/>
    <w:rsid w:val="009531B0"/>
    <w:rsid w:val="00957654"/>
    <w:rsid w:val="00972F14"/>
    <w:rsid w:val="009741B3"/>
    <w:rsid w:val="009777D9"/>
    <w:rsid w:val="00991B88"/>
    <w:rsid w:val="009A5753"/>
    <w:rsid w:val="009A579D"/>
    <w:rsid w:val="009E2CFF"/>
    <w:rsid w:val="009E3297"/>
    <w:rsid w:val="009E468F"/>
    <w:rsid w:val="009F734F"/>
    <w:rsid w:val="00A246B6"/>
    <w:rsid w:val="00A47E70"/>
    <w:rsid w:val="00A50CF0"/>
    <w:rsid w:val="00A7671C"/>
    <w:rsid w:val="00AA2CBC"/>
    <w:rsid w:val="00AC5820"/>
    <w:rsid w:val="00AD1CD8"/>
    <w:rsid w:val="00AF1576"/>
    <w:rsid w:val="00B258BB"/>
    <w:rsid w:val="00B617D5"/>
    <w:rsid w:val="00B66068"/>
    <w:rsid w:val="00B67B97"/>
    <w:rsid w:val="00B7515A"/>
    <w:rsid w:val="00B968C8"/>
    <w:rsid w:val="00BA3EC5"/>
    <w:rsid w:val="00BA51D9"/>
    <w:rsid w:val="00BB5DFC"/>
    <w:rsid w:val="00BD279D"/>
    <w:rsid w:val="00BD6BB8"/>
    <w:rsid w:val="00BE0674"/>
    <w:rsid w:val="00C060FB"/>
    <w:rsid w:val="00C06454"/>
    <w:rsid w:val="00C177CB"/>
    <w:rsid w:val="00C40423"/>
    <w:rsid w:val="00C52440"/>
    <w:rsid w:val="00C64509"/>
    <w:rsid w:val="00C66BA2"/>
    <w:rsid w:val="00C80703"/>
    <w:rsid w:val="00C870F6"/>
    <w:rsid w:val="00C87AD4"/>
    <w:rsid w:val="00C87EC7"/>
    <w:rsid w:val="00C907B5"/>
    <w:rsid w:val="00C95985"/>
    <w:rsid w:val="00CC5026"/>
    <w:rsid w:val="00CC68D0"/>
    <w:rsid w:val="00D03F9A"/>
    <w:rsid w:val="00D06D51"/>
    <w:rsid w:val="00D15543"/>
    <w:rsid w:val="00D24991"/>
    <w:rsid w:val="00D312F2"/>
    <w:rsid w:val="00D41DAB"/>
    <w:rsid w:val="00D50255"/>
    <w:rsid w:val="00D66520"/>
    <w:rsid w:val="00D8065D"/>
    <w:rsid w:val="00D84AE9"/>
    <w:rsid w:val="00D9124E"/>
    <w:rsid w:val="00DB05AE"/>
    <w:rsid w:val="00DB778A"/>
    <w:rsid w:val="00DC2703"/>
    <w:rsid w:val="00DD0A4D"/>
    <w:rsid w:val="00DE34CF"/>
    <w:rsid w:val="00E11A53"/>
    <w:rsid w:val="00E13F3D"/>
    <w:rsid w:val="00E322EA"/>
    <w:rsid w:val="00E34898"/>
    <w:rsid w:val="00EA0813"/>
    <w:rsid w:val="00EB09B7"/>
    <w:rsid w:val="00EB59B4"/>
    <w:rsid w:val="00ED7E72"/>
    <w:rsid w:val="00EE7D7C"/>
    <w:rsid w:val="00F25D98"/>
    <w:rsid w:val="00F25E3A"/>
    <w:rsid w:val="00F300FB"/>
    <w:rsid w:val="00F370D2"/>
    <w:rsid w:val="00F451C0"/>
    <w:rsid w:val="00F71E7E"/>
    <w:rsid w:val="00F844A9"/>
    <w:rsid w:val="00F900A7"/>
    <w:rsid w:val="00F975BB"/>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uiPriority w:val="99"/>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uiPriority w:val="2"/>
    <w:rsid w:val="009E2CFF"/>
    <w:rPr>
      <w:rFonts w:ascii="Arial" w:hAnsi="Arial"/>
      <w:sz w:val="32"/>
      <w:lang w:val="en-GB" w:eastAsia="en-US"/>
    </w:rPr>
  </w:style>
  <w:style w:type="paragraph" w:styleId="ListParagraph">
    <w:name w:val="List Paragraph"/>
    <w:basedOn w:val="Normal"/>
    <w:uiPriority w:val="34"/>
    <w:qFormat/>
    <w:rsid w:val="00090E2C"/>
    <w:pPr>
      <w:ind w:left="720"/>
      <w:contextualSpacing/>
    </w:p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rsid w:val="007936BA"/>
    <w:rPr>
      <w:rFonts w:ascii="Arial" w:hAnsi="Arial"/>
      <w:sz w:val="36"/>
      <w:lang w:val="en-GB" w:eastAsia="en-US"/>
    </w:rPr>
  </w:style>
  <w:style w:type="character" w:customStyle="1" w:styleId="B1Char">
    <w:name w:val="B1 Char"/>
    <w:link w:val="B1"/>
    <w:qFormat/>
    <w:rsid w:val="007936BA"/>
    <w:rPr>
      <w:rFonts w:ascii="Times New Roman" w:hAnsi="Times New Roman"/>
      <w:lang w:val="en-GB" w:eastAsia="en-US"/>
    </w:rPr>
  </w:style>
  <w:style w:type="character" w:customStyle="1" w:styleId="EXChar">
    <w:name w:val="EX Char"/>
    <w:link w:val="EX"/>
    <w:locked/>
    <w:rsid w:val="00DB778A"/>
    <w:rPr>
      <w:rFonts w:ascii="Times New Roman" w:hAnsi="Times New Roman"/>
      <w:lang w:val="en-GB" w:eastAsia="en-US"/>
    </w:rPr>
  </w:style>
  <w:style w:type="character" w:customStyle="1" w:styleId="normaltextrun">
    <w:name w:val="normaltextrun"/>
    <w:rsid w:val="00DB778A"/>
  </w:style>
  <w:style w:type="character" w:customStyle="1" w:styleId="NOZchn">
    <w:name w:val="NO Zchn"/>
    <w:link w:val="NO"/>
    <w:rsid w:val="006326E9"/>
    <w:rPr>
      <w:rFonts w:ascii="Times New Roman" w:hAnsi="Times New Roman"/>
      <w:lang w:val="en-GB" w:eastAsia="en-US"/>
    </w:rPr>
  </w:style>
  <w:style w:type="character" w:customStyle="1" w:styleId="EditorsNoteChar">
    <w:name w:val="Editor's Note Char"/>
    <w:link w:val="EditorsNote"/>
    <w:rsid w:val="006326E9"/>
    <w:rPr>
      <w:rFonts w:ascii="Times New Roman" w:hAnsi="Times New Roman"/>
      <w:color w:val="FF0000"/>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326E9"/>
    <w:rPr>
      <w:rFonts w:ascii="Arial" w:hAnsi="Arial"/>
      <w:b/>
      <w:lang w:val="en-GB" w:eastAsia="en-US"/>
    </w:rPr>
  </w:style>
  <w:style w:type="character" w:customStyle="1" w:styleId="B2Char">
    <w:name w:val="B2 Char"/>
    <w:link w:val="B2"/>
    <w:locked/>
    <w:rsid w:val="006326E9"/>
    <w:rPr>
      <w:rFonts w:ascii="Times New Roman" w:hAnsi="Times New Roman"/>
      <w:lang w:val="en-GB"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5B3CDA"/>
    <w:pPr>
      <w:overflowPunct w:val="0"/>
      <w:autoSpaceDE w:val="0"/>
      <w:autoSpaceDN w:val="0"/>
      <w:adjustRightInd w:val="0"/>
      <w:textAlignment w:val="baseline"/>
    </w:pPr>
    <w:rPr>
      <w:rFonts w:eastAsia="MS Mincho"/>
      <w:b/>
      <w:bC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C060FB"/>
    <w:rPr>
      <w:rFonts w:ascii="Arial" w:hAnsi="Arial"/>
      <w:sz w:val="28"/>
      <w:lang w:val="en-GB" w:eastAsia="en-US"/>
    </w:rPr>
  </w:style>
  <w:style w:type="table" w:customStyle="1" w:styleId="TableGrid1">
    <w:name w:val="Table Grid1"/>
    <w:basedOn w:val="TableNormal"/>
    <w:next w:val="TableGrid"/>
    <w:rsid w:val="006B7DE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B7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77D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047247">
      <w:bodyDiv w:val="1"/>
      <w:marLeft w:val="0"/>
      <w:marRight w:val="0"/>
      <w:marTop w:val="0"/>
      <w:marBottom w:val="0"/>
      <w:divBdr>
        <w:top w:val="none" w:sz="0" w:space="0" w:color="auto"/>
        <w:left w:val="none" w:sz="0" w:space="0" w:color="auto"/>
        <w:bottom w:val="none" w:sz="0" w:space="0" w:color="auto"/>
        <w:right w:val="none" w:sz="0" w:space="0" w:color="auto"/>
      </w:divBdr>
    </w:div>
    <w:div w:id="498740254">
      <w:bodyDiv w:val="1"/>
      <w:marLeft w:val="0"/>
      <w:marRight w:val="0"/>
      <w:marTop w:val="0"/>
      <w:marBottom w:val="0"/>
      <w:divBdr>
        <w:top w:val="none" w:sz="0" w:space="0" w:color="auto"/>
        <w:left w:val="none" w:sz="0" w:space="0" w:color="auto"/>
        <w:bottom w:val="none" w:sz="0" w:space="0" w:color="auto"/>
        <w:right w:val="none" w:sz="0" w:space="0" w:color="auto"/>
      </w:divBdr>
    </w:div>
    <w:div w:id="596864759">
      <w:bodyDiv w:val="1"/>
      <w:marLeft w:val="0"/>
      <w:marRight w:val="0"/>
      <w:marTop w:val="0"/>
      <w:marBottom w:val="0"/>
      <w:divBdr>
        <w:top w:val="none" w:sz="0" w:space="0" w:color="auto"/>
        <w:left w:val="none" w:sz="0" w:space="0" w:color="auto"/>
        <w:bottom w:val="none" w:sz="0" w:space="0" w:color="auto"/>
        <w:right w:val="none" w:sz="0" w:space="0" w:color="auto"/>
      </w:divBdr>
    </w:div>
    <w:div w:id="975454681">
      <w:bodyDiv w:val="1"/>
      <w:marLeft w:val="0"/>
      <w:marRight w:val="0"/>
      <w:marTop w:val="0"/>
      <w:marBottom w:val="0"/>
      <w:divBdr>
        <w:top w:val="none" w:sz="0" w:space="0" w:color="auto"/>
        <w:left w:val="none" w:sz="0" w:space="0" w:color="auto"/>
        <w:bottom w:val="none" w:sz="0" w:space="0" w:color="auto"/>
        <w:right w:val="none" w:sz="0" w:space="0" w:color="auto"/>
      </w:divBdr>
    </w:div>
    <w:div w:id="1115639018">
      <w:bodyDiv w:val="1"/>
      <w:marLeft w:val="0"/>
      <w:marRight w:val="0"/>
      <w:marTop w:val="0"/>
      <w:marBottom w:val="0"/>
      <w:divBdr>
        <w:top w:val="none" w:sz="0" w:space="0" w:color="auto"/>
        <w:left w:val="none" w:sz="0" w:space="0" w:color="auto"/>
        <w:bottom w:val="none" w:sz="0" w:space="0" w:color="auto"/>
        <w:right w:val="none" w:sz="0" w:space="0" w:color="auto"/>
      </w:divBdr>
    </w:div>
    <w:div w:id="1620523287">
      <w:bodyDiv w:val="1"/>
      <w:marLeft w:val="0"/>
      <w:marRight w:val="0"/>
      <w:marTop w:val="0"/>
      <w:marBottom w:val="0"/>
      <w:divBdr>
        <w:top w:val="none" w:sz="0" w:space="0" w:color="auto"/>
        <w:left w:val="none" w:sz="0" w:space="0" w:color="auto"/>
        <w:bottom w:val="none" w:sz="0" w:space="0" w:color="auto"/>
        <w:right w:val="none" w:sz="0" w:space="0" w:color="auto"/>
      </w:divBdr>
    </w:div>
    <w:div w:id="212103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jpeg"/><Relationship Id="rId39" Type="http://schemas.openxmlformats.org/officeDocument/2006/relationships/package" Target="embeddings/Microsoft_Visio_Drawing4.vsdx"/><Relationship Id="rId21" Type="http://schemas.openxmlformats.org/officeDocument/2006/relationships/oleObject" Target="embeddings/Microsoft_Visio_2003-2010_Drawing.vsd"/><Relationship Id="rId34" Type="http://schemas.openxmlformats.org/officeDocument/2006/relationships/image" Target="media/image11.wmf"/><Relationship Id="rId42" Type="http://schemas.openxmlformats.org/officeDocument/2006/relationships/image" Target="media/image15.emf"/><Relationship Id="rId47" Type="http://schemas.openxmlformats.org/officeDocument/2006/relationships/package" Target="embeddings/Microsoft_Visio_Drawing8.vsdx"/><Relationship Id="rId50" Type="http://schemas.openxmlformats.org/officeDocument/2006/relationships/image" Target="media/image19.wmf"/><Relationship Id="rId55" Type="http://schemas.openxmlformats.org/officeDocument/2006/relationships/image" Target="media/image22.emf"/><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oleObject" Target="embeddings/Microsoft_Visio_2003-2010_Drawing1.vsd"/><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0.wmf"/><Relationship Id="rId37" Type="http://schemas.openxmlformats.org/officeDocument/2006/relationships/package" Target="embeddings/Microsoft_Visio_Drawing3.vsdx"/><Relationship Id="rId40" Type="http://schemas.openxmlformats.org/officeDocument/2006/relationships/image" Target="media/image14.emf"/><Relationship Id="rId45" Type="http://schemas.openxmlformats.org/officeDocument/2006/relationships/package" Target="embeddings/Microsoft_Visio_Drawing7.vsdx"/><Relationship Id="rId53" Type="http://schemas.openxmlformats.org/officeDocument/2006/relationships/image" Target="media/image21.wmf"/><Relationship Id="rId58" Type="http://schemas.openxmlformats.org/officeDocument/2006/relationships/header" Target="header4.xml"/><Relationship Id="rId5" Type="http://schemas.openxmlformats.org/officeDocument/2006/relationships/customXml" Target="../customXml/item4.xml"/><Relationship Id="rId61"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oleObject" Target="embeddings/oleObject3.bin"/><Relationship Id="rId43" Type="http://schemas.openxmlformats.org/officeDocument/2006/relationships/package" Target="embeddings/Microsoft_Visio_Drawing6.vsdx"/><Relationship Id="rId48" Type="http://schemas.openxmlformats.org/officeDocument/2006/relationships/image" Target="media/image18.emf"/><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oleObject" Target="embeddings/oleObject4.bin"/><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PowerPoint_Slide.sldx"/><Relationship Id="rId25" Type="http://schemas.openxmlformats.org/officeDocument/2006/relationships/package" Target="embeddings/Microsoft_Visio_Drawing1.vsdx"/><Relationship Id="rId33" Type="http://schemas.openxmlformats.org/officeDocument/2006/relationships/oleObject" Target="embeddings/oleObject2.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fontTable" Target="fontTable.xml"/><Relationship Id="rId20" Type="http://schemas.openxmlformats.org/officeDocument/2006/relationships/image" Target="media/image3.emf"/><Relationship Id="rId41" Type="http://schemas.openxmlformats.org/officeDocument/2006/relationships/package" Target="embeddings/Microsoft_Visio_Drawing5.vsdx"/><Relationship Id="rId54" Type="http://schemas.openxmlformats.org/officeDocument/2006/relationships/oleObject" Target="embeddings/oleObject5.bin"/><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vs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Visio_Drawing9.vsdx"/><Relationship Id="rId5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image" Target="media/image16.emf"/><Relationship Id="rId52" Type="http://schemas.openxmlformats.org/officeDocument/2006/relationships/image" Target="media/image20.wmf"/><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4BB8F220-1801-4196-BA29-647CDC9563B3}">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D9368982-C3C9-4CA6-A520-8095FA1EB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C7995C-6D47-4273-82F7-4CD83AB271E7}">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0</TotalTime>
  <Pages>1</Pages>
  <Words>12432</Words>
  <Characters>70867</Characters>
  <Application>Microsoft Office Word</Application>
  <DocSecurity>0</DocSecurity>
  <Lines>590</Lines>
  <Paragraphs>166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83133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(24/11/26)</cp:lastModifiedBy>
  <cp:revision>2</cp:revision>
  <cp:lastPrinted>1900-01-01T05:00:00Z</cp:lastPrinted>
  <dcterms:created xsi:type="dcterms:W3CDTF">2024-11-26T05:47:00Z</dcterms:created>
  <dcterms:modified xsi:type="dcterms:W3CDTF">2024-11-26T05:47:00Z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S4-242261</vt:lpwstr>
  </property>
  <property fmtid="{D5CDD505-2E9C-101B-9397-08002B2CF9AE}" pid="10" name="Spec#">
    <vt:lpwstr>26.802</vt:lpwstr>
  </property>
  <property fmtid="{D5CDD505-2E9C-101B-9397-08002B2CF9AE}" pid="11" name="Cr#">
    <vt:lpwstr>0005</vt:lpwstr>
  </property>
  <property fmtid="{D5CDD505-2E9C-101B-9397-08002B2CF9AE}" pid="12" name="Revision">
    <vt:lpwstr>1</vt:lpwstr>
  </property>
  <property fmtid="{D5CDD505-2E9C-101B-9397-08002B2CF9AE}" pid="13" name="Version">
    <vt:lpwstr>17.0.0</vt:lpwstr>
  </property>
  <property fmtid="{D5CDD505-2E9C-101B-9397-08002B2CF9AE}" pid="14" name="CrTitle">
    <vt:lpwstr>[FS_AMD] Advanced Media Delivery Features for MBS User Services</vt:lpwstr>
  </property>
  <property fmtid="{D5CDD505-2E9C-101B-9397-08002B2CF9AE}" pid="15" name="SourceIfWg">
    <vt:lpwstr>Qualcomm Incorporated, BBC, Huawei Technologies Co Ltd., XGN, Ericsson LM, ATEME</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2024-11-26</vt:lpwstr>
  </property>
  <property fmtid="{D5CDD505-2E9C-101B-9397-08002B2CF9AE}" pid="20" name="Release">
    <vt:lpwstr>Rel-19</vt:lpwstr>
  </property>
  <property fmtid="{D5CDD505-2E9C-101B-9397-08002B2CF9AE}" pid="21" name="ContentTypeId">
    <vt:lpwstr>0x0101005A93DE52A8ADBE409B80032F7A622632</vt:lpwstr>
  </property>
</Properties>
</file>