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4A2A9D47" w:rsidR="004F0988" w:rsidRPr="00E525C6" w:rsidRDefault="004F0988" w:rsidP="00924B69">
            <w:pPr>
              <w:pStyle w:val="ZA"/>
              <w:framePr w:w="0" w:hRule="auto" w:wrap="auto" w:vAnchor="margin" w:hAnchor="text" w:yAlign="inline"/>
            </w:pPr>
            <w:bookmarkStart w:id="0" w:name="page1"/>
            <w:bookmarkStart w:id="1" w:name="_GoBack"/>
            <w:bookmarkEnd w:id="1"/>
            <w:r w:rsidRPr="00E525C6">
              <w:rPr>
                <w:sz w:val="64"/>
              </w:rPr>
              <w:t xml:space="preserve">3GPP </w:t>
            </w:r>
            <w:bookmarkStart w:id="2" w:name="specType1"/>
            <w:r w:rsidR="0063543D" w:rsidRPr="00E525C6">
              <w:rPr>
                <w:sz w:val="64"/>
              </w:rPr>
              <w:t>TR</w:t>
            </w:r>
            <w:bookmarkEnd w:id="2"/>
            <w:r w:rsidRPr="00E525C6">
              <w:rPr>
                <w:sz w:val="64"/>
              </w:rPr>
              <w:t xml:space="preserve"> </w:t>
            </w:r>
            <w:r w:rsidR="009C1118" w:rsidRPr="00E525C6">
              <w:rPr>
                <w:sz w:val="64"/>
              </w:rPr>
              <w:t xml:space="preserve">23.700-80 </w:t>
            </w:r>
            <w:r w:rsidRPr="00E525C6">
              <w:t>V</w:t>
            </w:r>
            <w:bookmarkStart w:id="3" w:name="specVersion"/>
            <w:r w:rsidR="00873E30">
              <w:t>1</w:t>
            </w:r>
            <w:r w:rsidR="00440946" w:rsidRPr="00E525C6">
              <w:t>.</w:t>
            </w:r>
            <w:r w:rsidR="00924B69">
              <w:t>1</w:t>
            </w:r>
            <w:r w:rsidRPr="00E525C6">
              <w:t>.</w:t>
            </w:r>
            <w:bookmarkEnd w:id="3"/>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r w:rsidR="00924B69">
              <w:rPr>
                <w:sz w:val="32"/>
              </w:rPr>
              <w:t>1</w:t>
            </w:r>
            <w:r w:rsidR="007E07CD" w:rsidRPr="00E525C6">
              <w:rPr>
                <w:sz w:val="32"/>
              </w:rPr>
              <w:t>0</w:t>
            </w:r>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5" w:name="spectype2"/>
            <w:r w:rsidR="00D57972" w:rsidRPr="00E525C6">
              <w:t>Report</w:t>
            </w:r>
            <w:bookmarkEnd w:id="5"/>
          </w:p>
          <w:p w14:paraId="54FD4D06" w14:textId="77777777" w:rsidR="00BA4B8D" w:rsidRPr="00E525C6" w:rsidRDefault="00BA4B8D" w:rsidP="00BA4B8D">
            <w:pPr>
              <w:pStyle w:val="Guidance"/>
              <w:rPr>
                <w:color w:val="auto"/>
              </w:rPr>
            </w:pPr>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6" w:name="specTitle"/>
            <w:r w:rsidR="005A6227" w:rsidRPr="00E525C6">
              <w:t xml:space="preserve">Services </w:t>
            </w:r>
            <w:r w:rsidR="00FE3466" w:rsidRPr="00E525C6">
              <w:t>and System Aspects</w:t>
            </w:r>
            <w:r w:rsidRPr="00E525C6">
              <w:t>;</w:t>
            </w:r>
          </w:p>
          <w:bookmarkEnd w:id="6"/>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7" w:name="specRelease"/>
            <w:r w:rsidRPr="00E525C6">
              <w:rPr>
                <w:rStyle w:val="ZGSM"/>
              </w:rPr>
              <w:t>1</w:t>
            </w:r>
            <w:r w:rsidR="00D82E6F" w:rsidRPr="00E525C6">
              <w:rPr>
                <w:rStyle w:val="ZGSM"/>
              </w:rPr>
              <w:t>8</w:t>
            </w:r>
            <w:bookmarkEnd w:id="7"/>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tr w:rsidR="00D82E6F" w:rsidRPr="00E525C6" w14:paraId="0C15074C" w14:textId="77777777" w:rsidTr="00FE3466">
        <w:trPr>
          <w:trHeight w:hRule="exact" w:val="1531"/>
        </w:trPr>
        <w:tc>
          <w:tcPr>
            <w:tcW w:w="4883" w:type="dxa"/>
            <w:shd w:val="clear" w:color="auto" w:fill="auto"/>
          </w:tcPr>
          <w:p w14:paraId="5CEAFF00" w14:textId="77777777" w:rsidR="00D82E6F" w:rsidRPr="00E525C6" w:rsidRDefault="000E19CC" w:rsidP="00734165">
            <w:pPr>
              <w:rPr>
                <w:i/>
              </w:rPr>
            </w:pPr>
            <w:r w:rsidRPr="00E525C6">
              <w:rPr>
                <w:i/>
                <w:noProof/>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E525C6" w:rsidRDefault="000E19CC" w:rsidP="00D82E6F">
            <w:pPr>
              <w:jc w:val="right"/>
            </w:pPr>
            <w:r w:rsidRPr="00E525C6">
              <w:rPr>
                <w:noProof/>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3B60E576" w:rsidR="00D82E6F" w:rsidRPr="00E525C6" w:rsidRDefault="00D82E6F" w:rsidP="00D82E6F">
            <w:pPr>
              <w:rPr>
                <w:sz w:val="16"/>
              </w:rPr>
            </w:pPr>
            <w:bookmarkStart w:id="8"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DA6550">
              <w:rPr>
                <w:sz w:val="16"/>
              </w:rPr>
              <w:t>'</w:t>
            </w:r>
            <w:r w:rsidRPr="00E525C6">
              <w:rPr>
                <w:sz w:val="16"/>
              </w:rPr>
              <w:t xml:space="preserve"> Publications Offices.</w:t>
            </w:r>
            <w:bookmarkEnd w:id="8"/>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55F59A3B" w14:textId="77777777" w:rsidR="00E16509" w:rsidRPr="00924B69" w:rsidRDefault="00E16509" w:rsidP="0059739A">
            <w:pPr>
              <w:pStyle w:val="Guidance"/>
            </w:pPr>
            <w:bookmarkStart w:id="9"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0"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0"/>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1"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2" w:name="copyrightDate"/>
            <w:r w:rsidRPr="00E525C6">
              <w:rPr>
                <w:noProof/>
                <w:sz w:val="18"/>
              </w:rPr>
              <w:t>2</w:t>
            </w:r>
            <w:r w:rsidR="008E2D68" w:rsidRPr="00E525C6">
              <w:rPr>
                <w:noProof/>
                <w:sz w:val="18"/>
              </w:rPr>
              <w:t>02</w:t>
            </w:r>
            <w:bookmarkEnd w:id="12"/>
            <w:r w:rsidR="00915010" w:rsidRPr="00E525C6">
              <w:rPr>
                <w:noProof/>
                <w:sz w:val="18"/>
              </w:rPr>
              <w:t>2</w:t>
            </w:r>
            <w:r w:rsidRPr="00E525C6">
              <w:rPr>
                <w:noProof/>
                <w:sz w:val="18"/>
              </w:rPr>
              <w:t>, 3GPP Organizational Partners (ARIB, ATIS, CCSA, ETSI, TSDSI, TTA, TTC).</w:t>
            </w:r>
            <w:bookmarkStart w:id="13" w:name="copyrightaddon"/>
            <w:bookmarkEnd w:id="13"/>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1"/>
          </w:p>
          <w:p w14:paraId="6F86D39F" w14:textId="77777777" w:rsidR="00E16509" w:rsidRPr="00E525C6" w:rsidRDefault="00E16509" w:rsidP="00133525"/>
        </w:tc>
      </w:tr>
      <w:bookmarkEnd w:id="9"/>
    </w:tbl>
    <w:p w14:paraId="73AFE845" w14:textId="77777777" w:rsidR="00080512" w:rsidRPr="00E525C6" w:rsidRDefault="00080512">
      <w:pPr>
        <w:pStyle w:val="TT"/>
      </w:pPr>
      <w:r w:rsidRPr="00E525C6">
        <w:br w:type="page"/>
      </w:r>
      <w:bookmarkStart w:id="14" w:name="tableOfContents"/>
      <w:bookmarkEnd w:id="14"/>
      <w:r w:rsidRPr="00E525C6">
        <w:lastRenderedPageBreak/>
        <w:t>Contents</w:t>
      </w:r>
    </w:p>
    <w:p w14:paraId="3B52FB2E" w14:textId="77777777" w:rsidR="0059739A" w:rsidRDefault="004D3578">
      <w:pPr>
        <w:pStyle w:val="TOC1"/>
        <w:rPr>
          <w:rFonts w:asciiTheme="minorHAnsi" w:eastAsiaTheme="minorEastAsia" w:hAnsiTheme="minorHAnsi" w:cstheme="minorBidi"/>
          <w:noProof/>
          <w:szCs w:val="22"/>
        </w:rPr>
      </w:pPr>
      <w:r w:rsidRPr="00E525C6">
        <w:fldChar w:fldCharType="begin"/>
      </w:r>
      <w:r w:rsidRPr="00E525C6">
        <w:instrText xml:space="preserve"> TOC \o "1-9" </w:instrText>
      </w:r>
      <w:r w:rsidRPr="00E525C6">
        <w:fldChar w:fldCharType="separate"/>
      </w:r>
      <w:r w:rsidR="0059739A">
        <w:rPr>
          <w:noProof/>
        </w:rPr>
        <w:t>Foreword</w:t>
      </w:r>
      <w:r w:rsidR="0059739A">
        <w:rPr>
          <w:noProof/>
        </w:rPr>
        <w:tab/>
      </w:r>
      <w:r w:rsidR="0059739A">
        <w:rPr>
          <w:noProof/>
        </w:rPr>
        <w:fldChar w:fldCharType="begin"/>
      </w:r>
      <w:r w:rsidR="0059739A">
        <w:rPr>
          <w:noProof/>
        </w:rPr>
        <w:instrText xml:space="preserve"> PAGEREF _Toc117180393 \h </w:instrText>
      </w:r>
      <w:r w:rsidR="0059739A">
        <w:rPr>
          <w:noProof/>
        </w:rPr>
      </w:r>
      <w:r w:rsidR="0059739A">
        <w:rPr>
          <w:noProof/>
        </w:rPr>
        <w:fldChar w:fldCharType="separate"/>
      </w:r>
      <w:r w:rsidR="0059739A">
        <w:rPr>
          <w:noProof/>
        </w:rPr>
        <w:t>9</w:t>
      </w:r>
      <w:r w:rsidR="0059739A">
        <w:rPr>
          <w:noProof/>
        </w:rPr>
        <w:fldChar w:fldCharType="end"/>
      </w:r>
    </w:p>
    <w:p w14:paraId="797ADE43" w14:textId="77777777" w:rsidR="0059739A" w:rsidRDefault="0059739A">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r>
      <w:r>
        <w:rPr>
          <w:noProof/>
        </w:rPr>
        <w:instrText xml:space="preserve"> PAGEREF _Toc117180394 \h </w:instrText>
      </w:r>
      <w:r>
        <w:rPr>
          <w:noProof/>
        </w:rPr>
      </w:r>
      <w:r>
        <w:rPr>
          <w:noProof/>
        </w:rPr>
        <w:fldChar w:fldCharType="separate"/>
      </w:r>
      <w:r>
        <w:rPr>
          <w:noProof/>
        </w:rPr>
        <w:t>11</w:t>
      </w:r>
      <w:r>
        <w:rPr>
          <w:noProof/>
        </w:rPr>
        <w:fldChar w:fldCharType="end"/>
      </w:r>
    </w:p>
    <w:p w14:paraId="79ADA646" w14:textId="77777777" w:rsidR="0059739A" w:rsidRDefault="0059739A">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r>
      <w:r>
        <w:rPr>
          <w:noProof/>
        </w:rPr>
        <w:instrText xml:space="preserve"> PAGEREF _Toc117180395 \h </w:instrText>
      </w:r>
      <w:r>
        <w:rPr>
          <w:noProof/>
        </w:rPr>
      </w:r>
      <w:r>
        <w:rPr>
          <w:noProof/>
        </w:rPr>
        <w:fldChar w:fldCharType="separate"/>
      </w:r>
      <w:r>
        <w:rPr>
          <w:noProof/>
        </w:rPr>
        <w:t>11</w:t>
      </w:r>
      <w:r>
        <w:rPr>
          <w:noProof/>
        </w:rPr>
        <w:fldChar w:fldCharType="end"/>
      </w:r>
    </w:p>
    <w:p w14:paraId="15D0C80A" w14:textId="77777777" w:rsidR="0059739A" w:rsidRDefault="0059739A">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r>
      <w:r>
        <w:rPr>
          <w:noProof/>
        </w:rPr>
        <w:instrText xml:space="preserve"> PAGEREF _Toc117180396 \h </w:instrText>
      </w:r>
      <w:r>
        <w:rPr>
          <w:noProof/>
        </w:rPr>
      </w:r>
      <w:r>
        <w:rPr>
          <w:noProof/>
        </w:rPr>
        <w:fldChar w:fldCharType="separate"/>
      </w:r>
      <w:r>
        <w:rPr>
          <w:noProof/>
        </w:rPr>
        <w:t>12</w:t>
      </w:r>
      <w:r>
        <w:rPr>
          <w:noProof/>
        </w:rPr>
        <w:fldChar w:fldCharType="end"/>
      </w:r>
    </w:p>
    <w:p w14:paraId="0596DDCF" w14:textId="77777777" w:rsidR="0059739A" w:rsidRDefault="0059739A">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r>
      <w:r>
        <w:rPr>
          <w:noProof/>
        </w:rPr>
        <w:instrText xml:space="preserve"> PAGEREF _Toc117180397 \h </w:instrText>
      </w:r>
      <w:r>
        <w:rPr>
          <w:noProof/>
        </w:rPr>
      </w:r>
      <w:r>
        <w:rPr>
          <w:noProof/>
        </w:rPr>
        <w:fldChar w:fldCharType="separate"/>
      </w:r>
      <w:r>
        <w:rPr>
          <w:noProof/>
        </w:rPr>
        <w:t>12</w:t>
      </w:r>
      <w:r>
        <w:rPr>
          <w:noProof/>
        </w:rPr>
        <w:fldChar w:fldCharType="end"/>
      </w:r>
    </w:p>
    <w:p w14:paraId="07C80E31" w14:textId="77777777" w:rsidR="0059739A" w:rsidRDefault="0059739A">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r>
      <w:r>
        <w:rPr>
          <w:noProof/>
        </w:rPr>
        <w:instrText xml:space="preserve"> PAGEREF _Toc117180398 \h </w:instrText>
      </w:r>
      <w:r>
        <w:rPr>
          <w:noProof/>
        </w:rPr>
      </w:r>
      <w:r>
        <w:rPr>
          <w:noProof/>
        </w:rPr>
        <w:fldChar w:fldCharType="separate"/>
      </w:r>
      <w:r>
        <w:rPr>
          <w:noProof/>
        </w:rPr>
        <w:t>12</w:t>
      </w:r>
      <w:r>
        <w:rPr>
          <w:noProof/>
        </w:rPr>
        <w:fldChar w:fldCharType="end"/>
      </w:r>
    </w:p>
    <w:p w14:paraId="20D525ED" w14:textId="77777777" w:rsidR="0059739A" w:rsidRDefault="0059739A">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Architectural Requirements and Assumptions</w:t>
      </w:r>
      <w:r>
        <w:rPr>
          <w:noProof/>
        </w:rPr>
        <w:tab/>
      </w:r>
      <w:r>
        <w:rPr>
          <w:noProof/>
        </w:rPr>
        <w:fldChar w:fldCharType="begin"/>
      </w:r>
      <w:r>
        <w:rPr>
          <w:noProof/>
        </w:rPr>
        <w:instrText xml:space="preserve"> PAGEREF _Toc117180399 \h </w:instrText>
      </w:r>
      <w:r>
        <w:rPr>
          <w:noProof/>
        </w:rPr>
      </w:r>
      <w:r>
        <w:rPr>
          <w:noProof/>
        </w:rPr>
        <w:fldChar w:fldCharType="separate"/>
      </w:r>
      <w:r>
        <w:rPr>
          <w:noProof/>
        </w:rPr>
        <w:t>12</w:t>
      </w:r>
      <w:r>
        <w:rPr>
          <w:noProof/>
        </w:rPr>
        <w:fldChar w:fldCharType="end"/>
      </w:r>
    </w:p>
    <w:p w14:paraId="2C1CAA73" w14:textId="77777777" w:rsidR="0059739A" w:rsidRDefault="0059739A">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Architectural Requirements</w:t>
      </w:r>
      <w:r>
        <w:rPr>
          <w:noProof/>
        </w:rPr>
        <w:tab/>
      </w:r>
      <w:r>
        <w:rPr>
          <w:noProof/>
        </w:rPr>
        <w:fldChar w:fldCharType="begin"/>
      </w:r>
      <w:r>
        <w:rPr>
          <w:noProof/>
        </w:rPr>
        <w:instrText xml:space="preserve"> PAGEREF _Toc117180400 \h </w:instrText>
      </w:r>
      <w:r>
        <w:rPr>
          <w:noProof/>
        </w:rPr>
      </w:r>
      <w:r>
        <w:rPr>
          <w:noProof/>
        </w:rPr>
        <w:fldChar w:fldCharType="separate"/>
      </w:r>
      <w:r>
        <w:rPr>
          <w:noProof/>
        </w:rPr>
        <w:t>12</w:t>
      </w:r>
      <w:r>
        <w:rPr>
          <w:noProof/>
        </w:rPr>
        <w:fldChar w:fldCharType="end"/>
      </w:r>
    </w:p>
    <w:p w14:paraId="62C3BDD7" w14:textId="77777777" w:rsidR="0059739A" w:rsidRDefault="0059739A">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Architectural Assumptions</w:t>
      </w:r>
      <w:r>
        <w:rPr>
          <w:noProof/>
        </w:rPr>
        <w:tab/>
      </w:r>
      <w:r>
        <w:rPr>
          <w:noProof/>
        </w:rPr>
        <w:fldChar w:fldCharType="begin"/>
      </w:r>
      <w:r>
        <w:rPr>
          <w:noProof/>
        </w:rPr>
        <w:instrText xml:space="preserve"> PAGEREF _Toc117180401 \h </w:instrText>
      </w:r>
      <w:r>
        <w:rPr>
          <w:noProof/>
        </w:rPr>
      </w:r>
      <w:r>
        <w:rPr>
          <w:noProof/>
        </w:rPr>
        <w:fldChar w:fldCharType="separate"/>
      </w:r>
      <w:r>
        <w:rPr>
          <w:noProof/>
        </w:rPr>
        <w:t>12</w:t>
      </w:r>
      <w:r>
        <w:rPr>
          <w:noProof/>
        </w:rPr>
        <w:fldChar w:fldCharType="end"/>
      </w:r>
    </w:p>
    <w:p w14:paraId="0A56C690" w14:textId="77777777" w:rsidR="0059739A" w:rsidRDefault="0059739A">
      <w:pPr>
        <w:pStyle w:val="TOC2"/>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Reference Architecture</w:t>
      </w:r>
      <w:r>
        <w:rPr>
          <w:noProof/>
        </w:rPr>
        <w:tab/>
      </w:r>
      <w:r>
        <w:rPr>
          <w:noProof/>
        </w:rPr>
        <w:fldChar w:fldCharType="begin"/>
      </w:r>
      <w:r>
        <w:rPr>
          <w:noProof/>
        </w:rPr>
        <w:instrText xml:space="preserve"> PAGEREF _Toc117180402 \h </w:instrText>
      </w:r>
      <w:r>
        <w:rPr>
          <w:noProof/>
        </w:rPr>
      </w:r>
      <w:r>
        <w:rPr>
          <w:noProof/>
        </w:rPr>
        <w:fldChar w:fldCharType="separate"/>
      </w:r>
      <w:r>
        <w:rPr>
          <w:noProof/>
        </w:rPr>
        <w:t>13</w:t>
      </w:r>
      <w:r>
        <w:rPr>
          <w:noProof/>
        </w:rPr>
        <w:fldChar w:fldCharType="end"/>
      </w:r>
    </w:p>
    <w:p w14:paraId="3E0C338A" w14:textId="77777777" w:rsidR="0059739A" w:rsidRDefault="0059739A">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r>
      <w:r>
        <w:rPr>
          <w:noProof/>
        </w:rPr>
        <w:instrText xml:space="preserve"> PAGEREF _Toc117180403 \h </w:instrText>
      </w:r>
      <w:r>
        <w:rPr>
          <w:noProof/>
        </w:rPr>
      </w:r>
      <w:r>
        <w:rPr>
          <w:noProof/>
        </w:rPr>
        <w:fldChar w:fldCharType="separate"/>
      </w:r>
      <w:r>
        <w:rPr>
          <w:noProof/>
        </w:rPr>
        <w:t>13</w:t>
      </w:r>
      <w:r>
        <w:rPr>
          <w:noProof/>
        </w:rPr>
        <w:fldChar w:fldCharType="end"/>
      </w:r>
    </w:p>
    <w:p w14:paraId="75221BEE" w14:textId="77777777" w:rsidR="0059739A" w:rsidRDefault="0059739A">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_Toc117180404 \h </w:instrText>
      </w:r>
      <w:r>
        <w:rPr>
          <w:noProof/>
        </w:rPr>
      </w:r>
      <w:r>
        <w:rPr>
          <w:noProof/>
        </w:rPr>
        <w:fldChar w:fldCharType="separate"/>
      </w:r>
      <w:r>
        <w:rPr>
          <w:noProof/>
        </w:rPr>
        <w:t>13</w:t>
      </w:r>
      <w:r>
        <w:rPr>
          <w:noProof/>
        </w:rPr>
        <w:fldChar w:fldCharType="end"/>
      </w:r>
    </w:p>
    <w:p w14:paraId="389681C2" w14:textId="77777777" w:rsidR="0059739A" w:rsidRDefault="0059739A">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_Toc117180405 \h </w:instrText>
      </w:r>
      <w:r>
        <w:rPr>
          <w:noProof/>
        </w:rPr>
      </w:r>
      <w:r>
        <w:rPr>
          <w:noProof/>
        </w:rPr>
        <w:fldChar w:fldCharType="separate"/>
      </w:r>
      <w:r>
        <w:rPr>
          <w:noProof/>
        </w:rPr>
        <w:t>13</w:t>
      </w:r>
      <w:r>
        <w:rPr>
          <w:noProof/>
        </w:rPr>
        <w:fldChar w:fldCharType="end"/>
      </w:r>
    </w:p>
    <w:p w14:paraId="00FCB28B" w14:textId="77777777" w:rsidR="0059739A" w:rsidRDefault="0059739A">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Key Issue #3: 5GC Information Exposure to authorized 3rd party for Application Layer AI / ML Operation</w:t>
      </w:r>
      <w:r>
        <w:rPr>
          <w:noProof/>
        </w:rPr>
        <w:tab/>
      </w:r>
      <w:r>
        <w:rPr>
          <w:noProof/>
        </w:rPr>
        <w:fldChar w:fldCharType="begin"/>
      </w:r>
      <w:r>
        <w:rPr>
          <w:noProof/>
        </w:rPr>
        <w:instrText xml:space="preserve"> PAGEREF _Toc117180406 \h </w:instrText>
      </w:r>
      <w:r>
        <w:rPr>
          <w:noProof/>
        </w:rPr>
      </w:r>
      <w:r>
        <w:rPr>
          <w:noProof/>
        </w:rPr>
        <w:fldChar w:fldCharType="separate"/>
      </w:r>
      <w:r>
        <w:rPr>
          <w:noProof/>
        </w:rPr>
        <w:t>14</w:t>
      </w:r>
      <w:r>
        <w:rPr>
          <w:noProof/>
        </w:rPr>
        <w:fldChar w:fldCharType="end"/>
      </w:r>
    </w:p>
    <w:p w14:paraId="795A2169" w14:textId="77777777" w:rsidR="0059739A" w:rsidRDefault="0059739A">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_Toc117180407 \h </w:instrText>
      </w:r>
      <w:r>
        <w:rPr>
          <w:noProof/>
        </w:rPr>
      </w:r>
      <w:r>
        <w:rPr>
          <w:noProof/>
        </w:rPr>
        <w:fldChar w:fldCharType="separate"/>
      </w:r>
      <w:r>
        <w:rPr>
          <w:noProof/>
        </w:rPr>
        <w:t>14</w:t>
      </w:r>
      <w:r>
        <w:rPr>
          <w:noProof/>
        </w:rPr>
        <w:fldChar w:fldCharType="end"/>
      </w:r>
    </w:p>
    <w:p w14:paraId="11C0ABB7" w14:textId="77777777" w:rsidR="0059739A" w:rsidRDefault="0059739A">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_Toc117180408 \h </w:instrText>
      </w:r>
      <w:r>
        <w:rPr>
          <w:noProof/>
        </w:rPr>
      </w:r>
      <w:r>
        <w:rPr>
          <w:noProof/>
        </w:rPr>
        <w:fldChar w:fldCharType="separate"/>
      </w:r>
      <w:r>
        <w:rPr>
          <w:noProof/>
        </w:rPr>
        <w:t>14</w:t>
      </w:r>
      <w:r>
        <w:rPr>
          <w:noProof/>
        </w:rPr>
        <w:fldChar w:fldCharType="end"/>
      </w:r>
    </w:p>
    <w:p w14:paraId="27884028" w14:textId="77777777" w:rsidR="0059739A" w:rsidRDefault="0059739A">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_Toc117180409 \h </w:instrText>
      </w:r>
      <w:r>
        <w:rPr>
          <w:noProof/>
        </w:rPr>
      </w:r>
      <w:r>
        <w:rPr>
          <w:noProof/>
        </w:rPr>
        <w:fldChar w:fldCharType="separate"/>
      </w:r>
      <w:r>
        <w:rPr>
          <w:noProof/>
        </w:rPr>
        <w:t>15</w:t>
      </w:r>
      <w:r>
        <w:rPr>
          <w:noProof/>
        </w:rPr>
        <w:fldChar w:fldCharType="end"/>
      </w:r>
    </w:p>
    <w:p w14:paraId="31120C9C" w14:textId="77777777" w:rsidR="0059739A" w:rsidRDefault="0059739A">
      <w:pPr>
        <w:pStyle w:val="TOC2"/>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Key Issue #7: 5GS Assistance to Federated Learning Operation</w:t>
      </w:r>
      <w:r>
        <w:rPr>
          <w:noProof/>
        </w:rPr>
        <w:tab/>
      </w:r>
      <w:r>
        <w:rPr>
          <w:noProof/>
        </w:rPr>
        <w:fldChar w:fldCharType="begin"/>
      </w:r>
      <w:r>
        <w:rPr>
          <w:noProof/>
        </w:rPr>
        <w:instrText xml:space="preserve"> PAGEREF _Toc117180410 \h </w:instrText>
      </w:r>
      <w:r>
        <w:rPr>
          <w:noProof/>
        </w:rPr>
      </w:r>
      <w:r>
        <w:rPr>
          <w:noProof/>
        </w:rPr>
        <w:fldChar w:fldCharType="separate"/>
      </w:r>
      <w:r>
        <w:rPr>
          <w:noProof/>
        </w:rPr>
        <w:t>15</w:t>
      </w:r>
      <w:r>
        <w:rPr>
          <w:noProof/>
        </w:rPr>
        <w:fldChar w:fldCharType="end"/>
      </w:r>
    </w:p>
    <w:p w14:paraId="1C7A7A7D" w14:textId="77777777" w:rsidR="0059739A" w:rsidRDefault="0059739A">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r>
      <w:r>
        <w:rPr>
          <w:noProof/>
        </w:rPr>
        <w:instrText xml:space="preserve"> PAGEREF _Toc117180411 \h </w:instrText>
      </w:r>
      <w:r>
        <w:rPr>
          <w:noProof/>
        </w:rPr>
      </w:r>
      <w:r>
        <w:rPr>
          <w:noProof/>
        </w:rPr>
        <w:fldChar w:fldCharType="separate"/>
      </w:r>
      <w:r>
        <w:rPr>
          <w:noProof/>
        </w:rPr>
        <w:t>16</w:t>
      </w:r>
      <w:r>
        <w:rPr>
          <w:noProof/>
        </w:rPr>
        <w:fldChar w:fldCharType="end"/>
      </w:r>
    </w:p>
    <w:p w14:paraId="21B9E1A2" w14:textId="77777777" w:rsidR="0059739A" w:rsidRDefault="0059739A">
      <w:pPr>
        <w:pStyle w:val="TOC2"/>
        <w:rPr>
          <w:rFonts w:asciiTheme="minorHAnsi" w:eastAsiaTheme="minorEastAsia" w:hAnsiTheme="minorHAnsi" w:cstheme="minorBidi"/>
          <w:noProof/>
          <w:sz w:val="22"/>
          <w:szCs w:val="22"/>
        </w:rPr>
      </w:pPr>
      <w:r>
        <w:rPr>
          <w:noProof/>
          <w:lang w:eastAsia="zh-CN"/>
        </w:rPr>
        <w:t>6.0</w:t>
      </w:r>
      <w:r>
        <w:rPr>
          <w:rFonts w:asciiTheme="minorHAnsi" w:eastAsiaTheme="minorEastAsia" w:hAnsiTheme="minorHAnsi" w:cstheme="minorBidi"/>
          <w:noProof/>
          <w:sz w:val="22"/>
          <w:szCs w:val="22"/>
        </w:rPr>
        <w:tab/>
      </w:r>
      <w:r>
        <w:rPr>
          <w:noProof/>
          <w:lang w:eastAsia="zh-CN"/>
        </w:rPr>
        <w:t>Mapping Solutions to Key Issues</w:t>
      </w:r>
      <w:r>
        <w:rPr>
          <w:noProof/>
        </w:rPr>
        <w:tab/>
      </w:r>
      <w:r>
        <w:rPr>
          <w:noProof/>
        </w:rPr>
        <w:fldChar w:fldCharType="begin"/>
      </w:r>
      <w:r>
        <w:rPr>
          <w:noProof/>
        </w:rPr>
        <w:instrText xml:space="preserve"> PAGEREF _Toc117180412 \h </w:instrText>
      </w:r>
      <w:r>
        <w:rPr>
          <w:noProof/>
        </w:rPr>
      </w:r>
      <w:r>
        <w:rPr>
          <w:noProof/>
        </w:rPr>
        <w:fldChar w:fldCharType="separate"/>
      </w:r>
      <w:r>
        <w:rPr>
          <w:noProof/>
        </w:rPr>
        <w:t>17</w:t>
      </w:r>
      <w:r>
        <w:rPr>
          <w:noProof/>
        </w:rPr>
        <w:fldChar w:fldCharType="end"/>
      </w:r>
    </w:p>
    <w:p w14:paraId="7311BD9E" w14:textId="77777777" w:rsidR="0059739A" w:rsidRDefault="0059739A">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Solution #1: 5GS Monitoring Capabilities for AI/ML-based Services</w:t>
      </w:r>
      <w:r>
        <w:rPr>
          <w:noProof/>
        </w:rPr>
        <w:tab/>
      </w:r>
      <w:r>
        <w:rPr>
          <w:noProof/>
        </w:rPr>
        <w:fldChar w:fldCharType="begin"/>
      </w:r>
      <w:r>
        <w:rPr>
          <w:noProof/>
        </w:rPr>
        <w:instrText xml:space="preserve"> PAGEREF _Toc117180413 \h </w:instrText>
      </w:r>
      <w:r>
        <w:rPr>
          <w:noProof/>
        </w:rPr>
      </w:r>
      <w:r>
        <w:rPr>
          <w:noProof/>
        </w:rPr>
        <w:fldChar w:fldCharType="separate"/>
      </w:r>
      <w:r>
        <w:rPr>
          <w:noProof/>
        </w:rPr>
        <w:t>18</w:t>
      </w:r>
      <w:r>
        <w:rPr>
          <w:noProof/>
        </w:rPr>
        <w:fldChar w:fldCharType="end"/>
      </w:r>
    </w:p>
    <w:p w14:paraId="0AA45854" w14:textId="77777777" w:rsidR="0059739A" w:rsidRDefault="0059739A">
      <w:pPr>
        <w:pStyle w:val="TOC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_Toc117180414 \h </w:instrText>
      </w:r>
      <w:r>
        <w:rPr>
          <w:noProof/>
        </w:rPr>
      </w:r>
      <w:r>
        <w:rPr>
          <w:noProof/>
        </w:rPr>
        <w:fldChar w:fldCharType="separate"/>
      </w:r>
      <w:r>
        <w:rPr>
          <w:noProof/>
        </w:rPr>
        <w:t>18</w:t>
      </w:r>
      <w:r>
        <w:rPr>
          <w:noProof/>
        </w:rPr>
        <w:fldChar w:fldCharType="end"/>
      </w:r>
    </w:p>
    <w:p w14:paraId="5DDD40CB" w14:textId="77777777" w:rsidR="0059739A" w:rsidRDefault="0059739A">
      <w:pPr>
        <w:pStyle w:val="TOC3"/>
        <w:rPr>
          <w:rFonts w:asciiTheme="minorHAnsi" w:eastAsiaTheme="minorEastAsia" w:hAnsiTheme="minorHAnsi" w:cstheme="minorBidi"/>
          <w:noProof/>
          <w:sz w:val="22"/>
          <w:szCs w:val="22"/>
        </w:rPr>
      </w:pPr>
      <w:r>
        <w:rPr>
          <w:noProof/>
          <w:lang w:eastAsia="zh-CN"/>
        </w:rPr>
        <w:t>6.1.2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_Toc117180415 \h </w:instrText>
      </w:r>
      <w:r>
        <w:rPr>
          <w:noProof/>
        </w:rPr>
      </w:r>
      <w:r>
        <w:rPr>
          <w:noProof/>
        </w:rPr>
        <w:fldChar w:fldCharType="separate"/>
      </w:r>
      <w:r>
        <w:rPr>
          <w:noProof/>
        </w:rPr>
        <w:t>19</w:t>
      </w:r>
      <w:r>
        <w:rPr>
          <w:noProof/>
        </w:rPr>
        <w:fldChar w:fldCharType="end"/>
      </w:r>
    </w:p>
    <w:p w14:paraId="0C0B8105" w14:textId="77777777" w:rsidR="0059739A" w:rsidRDefault="0059739A">
      <w:pPr>
        <w:pStyle w:val="TOC4"/>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Procedure for QoS monitoring</w:t>
      </w:r>
      <w:r>
        <w:rPr>
          <w:noProof/>
        </w:rPr>
        <w:tab/>
      </w:r>
      <w:r>
        <w:rPr>
          <w:noProof/>
        </w:rPr>
        <w:fldChar w:fldCharType="begin"/>
      </w:r>
      <w:r>
        <w:rPr>
          <w:noProof/>
        </w:rPr>
        <w:instrText xml:space="preserve"> PAGEREF _Toc117180416 \h </w:instrText>
      </w:r>
      <w:r>
        <w:rPr>
          <w:noProof/>
        </w:rPr>
      </w:r>
      <w:r>
        <w:rPr>
          <w:noProof/>
        </w:rPr>
        <w:fldChar w:fldCharType="separate"/>
      </w:r>
      <w:r>
        <w:rPr>
          <w:noProof/>
        </w:rPr>
        <w:t>19</w:t>
      </w:r>
      <w:r>
        <w:rPr>
          <w:noProof/>
        </w:rPr>
        <w:fldChar w:fldCharType="end"/>
      </w:r>
    </w:p>
    <w:p w14:paraId="3061450E" w14:textId="77777777" w:rsidR="0059739A" w:rsidRDefault="0059739A">
      <w:pPr>
        <w:pStyle w:val="TOC4"/>
        <w:rPr>
          <w:rFonts w:asciiTheme="minorHAnsi" w:eastAsiaTheme="minorEastAsia" w:hAnsiTheme="minorHAnsi" w:cstheme="minorBidi"/>
          <w:noProof/>
          <w:sz w:val="22"/>
          <w:szCs w:val="22"/>
        </w:rPr>
      </w:pPr>
      <w:r>
        <w:rPr>
          <w:noProof/>
        </w:rPr>
        <w:t>6.1.2.2</w:t>
      </w:r>
      <w:r>
        <w:rPr>
          <w:rFonts w:asciiTheme="minorHAnsi" w:eastAsiaTheme="minorEastAsia" w:hAnsiTheme="minorHAnsi" w:cstheme="minorBidi"/>
          <w:noProof/>
          <w:sz w:val="22"/>
          <w:szCs w:val="22"/>
        </w:rPr>
        <w:tab/>
      </w:r>
      <w:r>
        <w:rPr>
          <w:noProof/>
        </w:rPr>
        <w:t>Procedure for monitoring of session inactivity time and traffic volume events</w:t>
      </w:r>
      <w:r>
        <w:rPr>
          <w:noProof/>
        </w:rPr>
        <w:tab/>
      </w:r>
      <w:r>
        <w:rPr>
          <w:noProof/>
        </w:rPr>
        <w:fldChar w:fldCharType="begin"/>
      </w:r>
      <w:r>
        <w:rPr>
          <w:noProof/>
        </w:rPr>
        <w:instrText xml:space="preserve"> PAGEREF _Toc117180417 \h </w:instrText>
      </w:r>
      <w:r>
        <w:rPr>
          <w:noProof/>
        </w:rPr>
      </w:r>
      <w:r>
        <w:rPr>
          <w:noProof/>
        </w:rPr>
        <w:fldChar w:fldCharType="separate"/>
      </w:r>
      <w:r>
        <w:rPr>
          <w:noProof/>
        </w:rPr>
        <w:t>21</w:t>
      </w:r>
      <w:r>
        <w:rPr>
          <w:noProof/>
        </w:rPr>
        <w:fldChar w:fldCharType="end"/>
      </w:r>
    </w:p>
    <w:p w14:paraId="1EA2F252" w14:textId="77777777" w:rsidR="0059739A" w:rsidRDefault="0059739A">
      <w:pPr>
        <w:pStyle w:val="TOC3"/>
        <w:rPr>
          <w:rFonts w:asciiTheme="minorHAnsi" w:eastAsiaTheme="minorEastAsia" w:hAnsiTheme="minorHAnsi" w:cstheme="minorBidi"/>
          <w:noProof/>
          <w:sz w:val="22"/>
          <w:szCs w:val="22"/>
        </w:rPr>
      </w:pPr>
      <w:r>
        <w:rPr>
          <w:noProof/>
          <w:lang w:eastAsia="zh-CN"/>
        </w:rPr>
        <w:t>6.1.3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_Toc117180418 \h </w:instrText>
      </w:r>
      <w:r>
        <w:rPr>
          <w:noProof/>
        </w:rPr>
      </w:r>
      <w:r>
        <w:rPr>
          <w:noProof/>
        </w:rPr>
        <w:fldChar w:fldCharType="separate"/>
      </w:r>
      <w:r>
        <w:rPr>
          <w:noProof/>
        </w:rPr>
        <w:t>22</w:t>
      </w:r>
      <w:r>
        <w:rPr>
          <w:noProof/>
        </w:rPr>
        <w:fldChar w:fldCharType="end"/>
      </w:r>
    </w:p>
    <w:p w14:paraId="6C36EB29" w14:textId="77777777" w:rsidR="0059739A" w:rsidRDefault="0059739A">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Solution #2: User Plane solution for 5GC information exposure to UE</w:t>
      </w:r>
      <w:r>
        <w:rPr>
          <w:noProof/>
        </w:rPr>
        <w:tab/>
      </w:r>
      <w:r>
        <w:rPr>
          <w:noProof/>
        </w:rPr>
        <w:fldChar w:fldCharType="begin"/>
      </w:r>
      <w:r>
        <w:rPr>
          <w:noProof/>
        </w:rPr>
        <w:instrText xml:space="preserve"> PAGEREF _Toc117180419 \h </w:instrText>
      </w:r>
      <w:r>
        <w:rPr>
          <w:noProof/>
        </w:rPr>
      </w:r>
      <w:r>
        <w:rPr>
          <w:noProof/>
        </w:rPr>
        <w:fldChar w:fldCharType="separate"/>
      </w:r>
      <w:r>
        <w:rPr>
          <w:noProof/>
        </w:rPr>
        <w:t>22</w:t>
      </w:r>
      <w:r>
        <w:rPr>
          <w:noProof/>
        </w:rPr>
        <w:fldChar w:fldCharType="end"/>
      </w:r>
    </w:p>
    <w:p w14:paraId="11E866A7" w14:textId="77777777" w:rsidR="0059739A" w:rsidRDefault="0059739A">
      <w:pPr>
        <w:pStyle w:val="TOC3"/>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_Toc117180420 \h </w:instrText>
      </w:r>
      <w:r>
        <w:rPr>
          <w:noProof/>
        </w:rPr>
      </w:r>
      <w:r>
        <w:rPr>
          <w:noProof/>
        </w:rPr>
        <w:fldChar w:fldCharType="separate"/>
      </w:r>
      <w:r>
        <w:rPr>
          <w:noProof/>
        </w:rPr>
        <w:t>22</w:t>
      </w:r>
      <w:r>
        <w:rPr>
          <w:noProof/>
        </w:rPr>
        <w:fldChar w:fldCharType="end"/>
      </w:r>
    </w:p>
    <w:p w14:paraId="1BB6D7BB" w14:textId="77777777" w:rsidR="0059739A" w:rsidRDefault="0059739A">
      <w:pPr>
        <w:pStyle w:val="TOC3"/>
        <w:rPr>
          <w:rFonts w:asciiTheme="minorHAnsi" w:eastAsiaTheme="minorEastAsia" w:hAnsiTheme="minorHAnsi" w:cstheme="minorBidi"/>
          <w:noProof/>
          <w:sz w:val="22"/>
          <w:szCs w:val="22"/>
        </w:rPr>
      </w:pPr>
      <w:r>
        <w:rPr>
          <w:noProof/>
          <w:lang w:eastAsia="zh-CN"/>
        </w:rPr>
        <w:t>6.2.2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_Toc117180421 \h </w:instrText>
      </w:r>
      <w:r>
        <w:rPr>
          <w:noProof/>
        </w:rPr>
      </w:r>
      <w:r>
        <w:rPr>
          <w:noProof/>
        </w:rPr>
        <w:fldChar w:fldCharType="separate"/>
      </w:r>
      <w:r>
        <w:rPr>
          <w:noProof/>
        </w:rPr>
        <w:t>23</w:t>
      </w:r>
      <w:r>
        <w:rPr>
          <w:noProof/>
        </w:rPr>
        <w:fldChar w:fldCharType="end"/>
      </w:r>
    </w:p>
    <w:p w14:paraId="507EEA36" w14:textId="77777777" w:rsidR="0059739A" w:rsidRDefault="0059739A">
      <w:pPr>
        <w:pStyle w:val="TOC4"/>
        <w:rPr>
          <w:rFonts w:asciiTheme="minorHAnsi" w:eastAsiaTheme="minorEastAsia" w:hAnsiTheme="minorHAnsi" w:cstheme="minorBidi"/>
          <w:noProof/>
          <w:sz w:val="22"/>
          <w:szCs w:val="22"/>
        </w:rPr>
      </w:pPr>
      <w:r>
        <w:rPr>
          <w:noProof/>
        </w:rPr>
        <w:t>6.2.2.1</w:t>
      </w:r>
      <w:r>
        <w:rPr>
          <w:rFonts w:asciiTheme="minorHAnsi" w:eastAsiaTheme="minorEastAsia" w:hAnsiTheme="minorHAnsi" w:cstheme="minorBidi"/>
          <w:noProof/>
          <w:sz w:val="22"/>
          <w:szCs w:val="22"/>
        </w:rPr>
        <w:tab/>
      </w:r>
      <w:r>
        <w:rPr>
          <w:noProof/>
        </w:rPr>
        <w:t>General</w:t>
      </w:r>
      <w:r>
        <w:rPr>
          <w:noProof/>
        </w:rPr>
        <w:tab/>
      </w:r>
      <w:r>
        <w:rPr>
          <w:noProof/>
        </w:rPr>
        <w:fldChar w:fldCharType="begin"/>
      </w:r>
      <w:r>
        <w:rPr>
          <w:noProof/>
        </w:rPr>
        <w:instrText xml:space="preserve"> PAGEREF _Toc117180422 \h </w:instrText>
      </w:r>
      <w:r>
        <w:rPr>
          <w:noProof/>
        </w:rPr>
      </w:r>
      <w:r>
        <w:rPr>
          <w:noProof/>
        </w:rPr>
        <w:fldChar w:fldCharType="separate"/>
      </w:r>
      <w:r>
        <w:rPr>
          <w:noProof/>
        </w:rPr>
        <w:t>23</w:t>
      </w:r>
      <w:r>
        <w:rPr>
          <w:noProof/>
        </w:rPr>
        <w:fldChar w:fldCharType="end"/>
      </w:r>
    </w:p>
    <w:p w14:paraId="2FEC0C2F" w14:textId="77777777" w:rsidR="0059739A" w:rsidRDefault="0059739A">
      <w:pPr>
        <w:pStyle w:val="TOC4"/>
        <w:rPr>
          <w:rFonts w:asciiTheme="minorHAnsi" w:eastAsiaTheme="minorEastAsia" w:hAnsiTheme="minorHAnsi" w:cstheme="minorBidi"/>
          <w:noProof/>
          <w:sz w:val="22"/>
          <w:szCs w:val="22"/>
        </w:rPr>
      </w:pPr>
      <w:r>
        <w:rPr>
          <w:noProof/>
        </w:rPr>
        <w:t>6.2.2.2</w:t>
      </w:r>
      <w:r>
        <w:rPr>
          <w:rFonts w:asciiTheme="minorHAnsi" w:eastAsiaTheme="minorEastAsia" w:hAnsiTheme="minorHAnsi" w:cstheme="minorBidi"/>
          <w:noProof/>
          <w:sz w:val="22"/>
          <w:szCs w:val="22"/>
        </w:rPr>
        <w:tab/>
      </w:r>
      <w:r>
        <w:rPr>
          <w:noProof/>
        </w:rPr>
        <w:t>UE ID retrieval</w:t>
      </w:r>
      <w:r>
        <w:rPr>
          <w:noProof/>
        </w:rPr>
        <w:tab/>
      </w:r>
      <w:r>
        <w:rPr>
          <w:noProof/>
        </w:rPr>
        <w:fldChar w:fldCharType="begin"/>
      </w:r>
      <w:r>
        <w:rPr>
          <w:noProof/>
        </w:rPr>
        <w:instrText xml:space="preserve"> PAGEREF _Toc117180423 \h </w:instrText>
      </w:r>
      <w:r>
        <w:rPr>
          <w:noProof/>
        </w:rPr>
      </w:r>
      <w:r>
        <w:rPr>
          <w:noProof/>
        </w:rPr>
        <w:fldChar w:fldCharType="separate"/>
      </w:r>
      <w:r>
        <w:rPr>
          <w:noProof/>
        </w:rPr>
        <w:t>24</w:t>
      </w:r>
      <w:r>
        <w:rPr>
          <w:noProof/>
        </w:rPr>
        <w:fldChar w:fldCharType="end"/>
      </w:r>
    </w:p>
    <w:p w14:paraId="0D9C3680" w14:textId="77777777" w:rsidR="0059739A" w:rsidRDefault="0059739A">
      <w:pPr>
        <w:pStyle w:val="TOC5"/>
        <w:rPr>
          <w:rFonts w:asciiTheme="minorHAnsi" w:eastAsiaTheme="minorEastAsia" w:hAnsiTheme="minorHAnsi" w:cstheme="minorBidi"/>
          <w:noProof/>
          <w:sz w:val="22"/>
          <w:szCs w:val="22"/>
        </w:rPr>
      </w:pPr>
      <w:r>
        <w:rPr>
          <w:noProof/>
          <w:lang w:eastAsia="zh-CN"/>
        </w:rPr>
        <w:t>6.2.2.2.1</w:t>
      </w:r>
      <w:r>
        <w:rPr>
          <w:rFonts w:asciiTheme="minorHAnsi" w:eastAsiaTheme="minorEastAsia" w:hAnsiTheme="minorHAnsi" w:cstheme="minorBidi"/>
          <w:noProof/>
          <w:sz w:val="22"/>
          <w:szCs w:val="22"/>
        </w:rPr>
        <w:tab/>
      </w:r>
      <w:r>
        <w:rPr>
          <w:noProof/>
          <w:lang w:eastAsia="zh-CN"/>
        </w:rPr>
        <w:t>IEAF based solution</w:t>
      </w:r>
      <w:r>
        <w:rPr>
          <w:noProof/>
        </w:rPr>
        <w:tab/>
      </w:r>
      <w:r>
        <w:rPr>
          <w:noProof/>
        </w:rPr>
        <w:fldChar w:fldCharType="begin"/>
      </w:r>
      <w:r>
        <w:rPr>
          <w:noProof/>
        </w:rPr>
        <w:instrText xml:space="preserve"> PAGEREF _Toc117180424 \h </w:instrText>
      </w:r>
      <w:r>
        <w:rPr>
          <w:noProof/>
        </w:rPr>
      </w:r>
      <w:r>
        <w:rPr>
          <w:noProof/>
        </w:rPr>
        <w:fldChar w:fldCharType="separate"/>
      </w:r>
      <w:r>
        <w:rPr>
          <w:noProof/>
        </w:rPr>
        <w:t>24</w:t>
      </w:r>
      <w:r>
        <w:rPr>
          <w:noProof/>
        </w:rPr>
        <w:fldChar w:fldCharType="end"/>
      </w:r>
    </w:p>
    <w:p w14:paraId="3CE394A8" w14:textId="77777777" w:rsidR="0059739A" w:rsidRDefault="0059739A">
      <w:pPr>
        <w:pStyle w:val="TOC5"/>
        <w:rPr>
          <w:rFonts w:asciiTheme="minorHAnsi" w:eastAsiaTheme="minorEastAsia" w:hAnsiTheme="minorHAnsi" w:cstheme="minorBidi"/>
          <w:noProof/>
          <w:sz w:val="22"/>
          <w:szCs w:val="22"/>
        </w:rPr>
      </w:pPr>
      <w:r>
        <w:rPr>
          <w:noProof/>
          <w:lang w:eastAsia="zh-CN"/>
        </w:rPr>
        <w:t>6.2.2.2.2</w:t>
      </w:r>
      <w:r>
        <w:rPr>
          <w:rFonts w:asciiTheme="minorHAnsi" w:eastAsiaTheme="minorEastAsia" w:hAnsiTheme="minorHAnsi" w:cstheme="minorBidi"/>
          <w:noProof/>
          <w:sz w:val="22"/>
          <w:szCs w:val="22"/>
        </w:rPr>
        <w:tab/>
      </w:r>
      <w:r>
        <w:rPr>
          <w:noProof/>
          <w:lang w:eastAsia="zh-CN"/>
        </w:rPr>
        <w:t>NEF/NWDAF based solution</w:t>
      </w:r>
      <w:r>
        <w:rPr>
          <w:noProof/>
        </w:rPr>
        <w:tab/>
      </w:r>
      <w:r>
        <w:rPr>
          <w:noProof/>
        </w:rPr>
        <w:fldChar w:fldCharType="begin"/>
      </w:r>
      <w:r>
        <w:rPr>
          <w:noProof/>
        </w:rPr>
        <w:instrText xml:space="preserve"> PAGEREF _Toc117180425 \h </w:instrText>
      </w:r>
      <w:r>
        <w:rPr>
          <w:noProof/>
        </w:rPr>
      </w:r>
      <w:r>
        <w:rPr>
          <w:noProof/>
        </w:rPr>
        <w:fldChar w:fldCharType="separate"/>
      </w:r>
      <w:r>
        <w:rPr>
          <w:noProof/>
        </w:rPr>
        <w:t>27</w:t>
      </w:r>
      <w:r>
        <w:rPr>
          <w:noProof/>
        </w:rPr>
        <w:fldChar w:fldCharType="end"/>
      </w:r>
    </w:p>
    <w:p w14:paraId="01CAC7CD" w14:textId="77777777" w:rsidR="0059739A" w:rsidRDefault="0059739A">
      <w:pPr>
        <w:pStyle w:val="TOC4"/>
        <w:rPr>
          <w:rFonts w:asciiTheme="minorHAnsi" w:eastAsiaTheme="minorEastAsia" w:hAnsiTheme="minorHAnsi" w:cstheme="minorBidi"/>
          <w:noProof/>
          <w:sz w:val="22"/>
          <w:szCs w:val="22"/>
        </w:rPr>
      </w:pPr>
      <w:r>
        <w:rPr>
          <w:noProof/>
        </w:rPr>
        <w:t>6.2.2.3</w:t>
      </w:r>
      <w:r>
        <w:rPr>
          <w:rFonts w:asciiTheme="minorHAnsi" w:eastAsiaTheme="minorEastAsia" w:hAnsiTheme="minorHAnsi" w:cstheme="minorBidi"/>
          <w:noProof/>
          <w:sz w:val="22"/>
          <w:szCs w:val="22"/>
        </w:rPr>
        <w:tab/>
      </w:r>
      <w:r>
        <w:rPr>
          <w:noProof/>
        </w:rPr>
        <w:t>Network consent and Multiple IEAF</w:t>
      </w:r>
      <w:r>
        <w:rPr>
          <w:noProof/>
        </w:rPr>
        <w:tab/>
      </w:r>
      <w:r>
        <w:rPr>
          <w:noProof/>
        </w:rPr>
        <w:fldChar w:fldCharType="begin"/>
      </w:r>
      <w:r>
        <w:rPr>
          <w:noProof/>
        </w:rPr>
        <w:instrText xml:space="preserve"> PAGEREF _Toc117180426 \h </w:instrText>
      </w:r>
      <w:r>
        <w:rPr>
          <w:noProof/>
        </w:rPr>
      </w:r>
      <w:r>
        <w:rPr>
          <w:noProof/>
        </w:rPr>
        <w:fldChar w:fldCharType="separate"/>
      </w:r>
      <w:r>
        <w:rPr>
          <w:noProof/>
        </w:rPr>
        <w:t>30</w:t>
      </w:r>
      <w:r>
        <w:rPr>
          <w:noProof/>
        </w:rPr>
        <w:fldChar w:fldCharType="end"/>
      </w:r>
    </w:p>
    <w:p w14:paraId="5B5FC3FC" w14:textId="77777777" w:rsidR="0059739A" w:rsidRDefault="0059739A">
      <w:pPr>
        <w:pStyle w:val="TOC4"/>
        <w:rPr>
          <w:rFonts w:asciiTheme="minorHAnsi" w:eastAsiaTheme="minorEastAsia" w:hAnsiTheme="minorHAnsi" w:cstheme="minorBidi"/>
          <w:noProof/>
          <w:sz w:val="22"/>
          <w:szCs w:val="22"/>
        </w:rPr>
      </w:pPr>
      <w:r>
        <w:rPr>
          <w:noProof/>
        </w:rPr>
        <w:t>6.2.2.4</w:t>
      </w:r>
      <w:r>
        <w:rPr>
          <w:rFonts w:asciiTheme="minorHAnsi" w:eastAsiaTheme="minorEastAsia" w:hAnsiTheme="minorHAnsi" w:cstheme="minorBidi"/>
          <w:noProof/>
          <w:sz w:val="22"/>
          <w:szCs w:val="22"/>
        </w:rPr>
        <w:tab/>
      </w:r>
      <w:r>
        <w:rPr>
          <w:noProof/>
        </w:rPr>
        <w:t>Using DCCF to deliver analytics for UEs</w:t>
      </w:r>
      <w:r>
        <w:rPr>
          <w:noProof/>
        </w:rPr>
        <w:tab/>
      </w:r>
      <w:r>
        <w:rPr>
          <w:noProof/>
        </w:rPr>
        <w:fldChar w:fldCharType="begin"/>
      </w:r>
      <w:r>
        <w:rPr>
          <w:noProof/>
        </w:rPr>
        <w:instrText xml:space="preserve"> PAGEREF _Toc117180427 \h </w:instrText>
      </w:r>
      <w:r>
        <w:rPr>
          <w:noProof/>
        </w:rPr>
      </w:r>
      <w:r>
        <w:rPr>
          <w:noProof/>
        </w:rPr>
        <w:fldChar w:fldCharType="separate"/>
      </w:r>
      <w:r>
        <w:rPr>
          <w:noProof/>
        </w:rPr>
        <w:t>32</w:t>
      </w:r>
      <w:r>
        <w:rPr>
          <w:noProof/>
        </w:rPr>
        <w:fldChar w:fldCharType="end"/>
      </w:r>
    </w:p>
    <w:p w14:paraId="03EE8374" w14:textId="77777777" w:rsidR="0059739A" w:rsidRDefault="0059739A">
      <w:pPr>
        <w:pStyle w:val="TOC3"/>
        <w:rPr>
          <w:rFonts w:asciiTheme="minorHAnsi" w:eastAsiaTheme="minorEastAsia" w:hAnsiTheme="minorHAnsi" w:cstheme="minorBidi"/>
          <w:noProof/>
          <w:sz w:val="22"/>
          <w:szCs w:val="22"/>
        </w:rPr>
      </w:pPr>
      <w:r>
        <w:rPr>
          <w:noProof/>
          <w:lang w:eastAsia="zh-CN"/>
        </w:rPr>
        <w:t>6.2.3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_Toc117180428 \h </w:instrText>
      </w:r>
      <w:r>
        <w:rPr>
          <w:noProof/>
        </w:rPr>
      </w:r>
      <w:r>
        <w:rPr>
          <w:noProof/>
        </w:rPr>
        <w:fldChar w:fldCharType="separate"/>
      </w:r>
      <w:r>
        <w:rPr>
          <w:noProof/>
        </w:rPr>
        <w:t>33</w:t>
      </w:r>
      <w:r>
        <w:rPr>
          <w:noProof/>
        </w:rPr>
        <w:fldChar w:fldCharType="end"/>
      </w:r>
    </w:p>
    <w:p w14:paraId="7035A8A4" w14:textId="77777777" w:rsidR="0059739A" w:rsidRDefault="0059739A">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Solution #3: 5GC information exposure to UE by SMF</w:t>
      </w:r>
      <w:r>
        <w:rPr>
          <w:noProof/>
        </w:rPr>
        <w:tab/>
      </w:r>
      <w:r>
        <w:rPr>
          <w:noProof/>
        </w:rPr>
        <w:fldChar w:fldCharType="begin"/>
      </w:r>
      <w:r>
        <w:rPr>
          <w:noProof/>
        </w:rPr>
        <w:instrText xml:space="preserve"> PAGEREF _Toc117180429 \h </w:instrText>
      </w:r>
      <w:r>
        <w:rPr>
          <w:noProof/>
        </w:rPr>
      </w:r>
      <w:r>
        <w:rPr>
          <w:noProof/>
        </w:rPr>
        <w:fldChar w:fldCharType="separate"/>
      </w:r>
      <w:r>
        <w:rPr>
          <w:noProof/>
        </w:rPr>
        <w:t>34</w:t>
      </w:r>
      <w:r>
        <w:rPr>
          <w:noProof/>
        </w:rPr>
        <w:fldChar w:fldCharType="end"/>
      </w:r>
    </w:p>
    <w:p w14:paraId="5593A1EC" w14:textId="77777777" w:rsidR="0059739A" w:rsidRDefault="0059739A">
      <w:pPr>
        <w:pStyle w:val="TOC3"/>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_Toc117180430 \h </w:instrText>
      </w:r>
      <w:r>
        <w:rPr>
          <w:noProof/>
        </w:rPr>
      </w:r>
      <w:r>
        <w:rPr>
          <w:noProof/>
        </w:rPr>
        <w:fldChar w:fldCharType="separate"/>
      </w:r>
      <w:r>
        <w:rPr>
          <w:noProof/>
        </w:rPr>
        <w:t>34</w:t>
      </w:r>
      <w:r>
        <w:rPr>
          <w:noProof/>
        </w:rPr>
        <w:fldChar w:fldCharType="end"/>
      </w:r>
    </w:p>
    <w:p w14:paraId="1BB7CECD" w14:textId="77777777" w:rsidR="0059739A" w:rsidRDefault="0059739A">
      <w:pPr>
        <w:pStyle w:val="TOC3"/>
        <w:rPr>
          <w:rFonts w:asciiTheme="minorHAnsi" w:eastAsiaTheme="minorEastAsia" w:hAnsiTheme="minorHAnsi" w:cstheme="minorBidi"/>
          <w:noProof/>
          <w:sz w:val="22"/>
          <w:szCs w:val="22"/>
        </w:rPr>
      </w:pPr>
      <w:r>
        <w:rPr>
          <w:noProof/>
          <w:lang w:eastAsia="zh-CN"/>
        </w:rPr>
        <w:t>6.3.2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_Toc117180431 \h </w:instrText>
      </w:r>
      <w:r>
        <w:rPr>
          <w:noProof/>
        </w:rPr>
      </w:r>
      <w:r>
        <w:rPr>
          <w:noProof/>
        </w:rPr>
        <w:fldChar w:fldCharType="separate"/>
      </w:r>
      <w:r>
        <w:rPr>
          <w:noProof/>
        </w:rPr>
        <w:t>36</w:t>
      </w:r>
      <w:r>
        <w:rPr>
          <w:noProof/>
        </w:rPr>
        <w:fldChar w:fldCharType="end"/>
      </w:r>
    </w:p>
    <w:p w14:paraId="75854FCF" w14:textId="77777777" w:rsidR="0059739A" w:rsidRDefault="0059739A">
      <w:pPr>
        <w:pStyle w:val="TOC4"/>
        <w:rPr>
          <w:rFonts w:asciiTheme="minorHAnsi" w:eastAsiaTheme="minorEastAsia" w:hAnsiTheme="minorHAnsi" w:cstheme="minorBidi"/>
          <w:noProof/>
          <w:sz w:val="22"/>
          <w:szCs w:val="22"/>
        </w:rPr>
      </w:pPr>
      <w:r>
        <w:rPr>
          <w:noProof/>
          <w:lang w:eastAsia="zh-CN"/>
        </w:rPr>
        <w:t>6.3.2.1</w:t>
      </w:r>
      <w:r>
        <w:rPr>
          <w:rFonts w:asciiTheme="minorHAnsi" w:eastAsiaTheme="minorEastAsia" w:hAnsiTheme="minorHAnsi" w:cstheme="minorBidi"/>
          <w:noProof/>
          <w:sz w:val="22"/>
          <w:szCs w:val="22"/>
        </w:rPr>
        <w:tab/>
      </w:r>
      <w:r>
        <w:rPr>
          <w:noProof/>
        </w:rPr>
        <w:t xml:space="preserve">Procedure for enabling </w:t>
      </w:r>
      <w:r>
        <w:rPr>
          <w:noProof/>
          <w:lang w:eastAsia="zh-CN"/>
        </w:rPr>
        <w:t>analytics information exposure to UE</w:t>
      </w:r>
      <w:r>
        <w:rPr>
          <w:noProof/>
        </w:rPr>
        <w:tab/>
      </w:r>
      <w:r>
        <w:rPr>
          <w:noProof/>
        </w:rPr>
        <w:fldChar w:fldCharType="begin"/>
      </w:r>
      <w:r>
        <w:rPr>
          <w:noProof/>
        </w:rPr>
        <w:instrText xml:space="preserve"> PAGEREF _Toc117180432 \h </w:instrText>
      </w:r>
      <w:r>
        <w:rPr>
          <w:noProof/>
        </w:rPr>
      </w:r>
      <w:r>
        <w:rPr>
          <w:noProof/>
        </w:rPr>
        <w:fldChar w:fldCharType="separate"/>
      </w:r>
      <w:r>
        <w:rPr>
          <w:noProof/>
        </w:rPr>
        <w:t>36</w:t>
      </w:r>
      <w:r>
        <w:rPr>
          <w:noProof/>
        </w:rPr>
        <w:fldChar w:fldCharType="end"/>
      </w:r>
    </w:p>
    <w:p w14:paraId="1653A107" w14:textId="77777777" w:rsidR="0059739A" w:rsidRDefault="0059739A">
      <w:pPr>
        <w:pStyle w:val="TOC4"/>
        <w:rPr>
          <w:rFonts w:asciiTheme="minorHAnsi" w:eastAsiaTheme="minorEastAsia" w:hAnsiTheme="minorHAnsi" w:cstheme="minorBidi"/>
          <w:noProof/>
          <w:sz w:val="22"/>
          <w:szCs w:val="22"/>
        </w:rPr>
      </w:pPr>
      <w:r>
        <w:rPr>
          <w:noProof/>
          <w:lang w:eastAsia="zh-CN"/>
        </w:rPr>
        <w:t>6.3.2.2</w:t>
      </w:r>
      <w:r>
        <w:rPr>
          <w:rFonts w:asciiTheme="minorHAnsi" w:eastAsiaTheme="minorEastAsia" w:hAnsiTheme="minorHAnsi" w:cstheme="minorBidi"/>
          <w:noProof/>
          <w:sz w:val="22"/>
          <w:szCs w:val="22"/>
        </w:rPr>
        <w:tab/>
      </w:r>
      <w:r>
        <w:rPr>
          <w:noProof/>
        </w:rPr>
        <w:t xml:space="preserve">Procedure for disabling </w:t>
      </w:r>
      <w:r>
        <w:rPr>
          <w:noProof/>
          <w:lang w:eastAsia="zh-CN"/>
        </w:rPr>
        <w:t>analytics information exposure to UE</w:t>
      </w:r>
      <w:r>
        <w:rPr>
          <w:noProof/>
        </w:rPr>
        <w:tab/>
      </w:r>
      <w:r>
        <w:rPr>
          <w:noProof/>
        </w:rPr>
        <w:fldChar w:fldCharType="begin"/>
      </w:r>
      <w:r>
        <w:rPr>
          <w:noProof/>
        </w:rPr>
        <w:instrText xml:space="preserve"> PAGEREF _Toc117180433 \h </w:instrText>
      </w:r>
      <w:r>
        <w:rPr>
          <w:noProof/>
        </w:rPr>
      </w:r>
      <w:r>
        <w:rPr>
          <w:noProof/>
        </w:rPr>
        <w:fldChar w:fldCharType="separate"/>
      </w:r>
      <w:r>
        <w:rPr>
          <w:noProof/>
        </w:rPr>
        <w:t>39</w:t>
      </w:r>
      <w:r>
        <w:rPr>
          <w:noProof/>
        </w:rPr>
        <w:fldChar w:fldCharType="end"/>
      </w:r>
    </w:p>
    <w:p w14:paraId="21554184" w14:textId="77777777" w:rsidR="0059739A" w:rsidRDefault="0059739A">
      <w:pPr>
        <w:pStyle w:val="TOC3"/>
        <w:rPr>
          <w:rFonts w:asciiTheme="minorHAnsi" w:eastAsiaTheme="minorEastAsia" w:hAnsiTheme="minorHAnsi" w:cstheme="minorBidi"/>
          <w:noProof/>
          <w:sz w:val="22"/>
          <w:szCs w:val="22"/>
        </w:rPr>
      </w:pPr>
      <w:r>
        <w:rPr>
          <w:noProof/>
          <w:lang w:eastAsia="zh-CN"/>
        </w:rPr>
        <w:t>6.3.3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_Toc117180434 \h </w:instrText>
      </w:r>
      <w:r>
        <w:rPr>
          <w:noProof/>
        </w:rPr>
      </w:r>
      <w:r>
        <w:rPr>
          <w:noProof/>
        </w:rPr>
        <w:fldChar w:fldCharType="separate"/>
      </w:r>
      <w:r>
        <w:rPr>
          <w:noProof/>
        </w:rPr>
        <w:t>40</w:t>
      </w:r>
      <w:r>
        <w:rPr>
          <w:noProof/>
        </w:rPr>
        <w:fldChar w:fldCharType="end"/>
      </w:r>
    </w:p>
    <w:p w14:paraId="5EBF32BA" w14:textId="77777777" w:rsidR="0059739A" w:rsidRDefault="0059739A">
      <w:pPr>
        <w:pStyle w:val="TOC2"/>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Solution #4: 5GC Analytics exposure to UE</w:t>
      </w:r>
      <w:r>
        <w:rPr>
          <w:noProof/>
        </w:rPr>
        <w:tab/>
      </w:r>
      <w:r>
        <w:rPr>
          <w:noProof/>
        </w:rPr>
        <w:fldChar w:fldCharType="begin"/>
      </w:r>
      <w:r>
        <w:rPr>
          <w:noProof/>
        </w:rPr>
        <w:instrText xml:space="preserve"> PAGEREF _Toc117180435 \h </w:instrText>
      </w:r>
      <w:r>
        <w:rPr>
          <w:noProof/>
        </w:rPr>
      </w:r>
      <w:r>
        <w:rPr>
          <w:noProof/>
        </w:rPr>
        <w:fldChar w:fldCharType="separate"/>
      </w:r>
      <w:r>
        <w:rPr>
          <w:noProof/>
        </w:rPr>
        <w:t>40</w:t>
      </w:r>
      <w:r>
        <w:rPr>
          <w:noProof/>
        </w:rPr>
        <w:fldChar w:fldCharType="end"/>
      </w:r>
    </w:p>
    <w:p w14:paraId="6809F83D" w14:textId="77777777" w:rsidR="0059739A" w:rsidRDefault="0059739A">
      <w:pPr>
        <w:pStyle w:val="TOC3"/>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_Toc117180436 \h </w:instrText>
      </w:r>
      <w:r>
        <w:rPr>
          <w:noProof/>
        </w:rPr>
      </w:r>
      <w:r>
        <w:rPr>
          <w:noProof/>
        </w:rPr>
        <w:fldChar w:fldCharType="separate"/>
      </w:r>
      <w:r>
        <w:rPr>
          <w:noProof/>
        </w:rPr>
        <w:t>40</w:t>
      </w:r>
      <w:r>
        <w:rPr>
          <w:noProof/>
        </w:rPr>
        <w:fldChar w:fldCharType="end"/>
      </w:r>
    </w:p>
    <w:p w14:paraId="618520DD" w14:textId="77777777" w:rsidR="0059739A" w:rsidRDefault="0059739A">
      <w:pPr>
        <w:pStyle w:val="TOC3"/>
        <w:rPr>
          <w:rFonts w:asciiTheme="minorHAnsi" w:eastAsiaTheme="minorEastAsia" w:hAnsiTheme="minorHAnsi" w:cstheme="minorBidi"/>
          <w:noProof/>
          <w:sz w:val="22"/>
          <w:szCs w:val="22"/>
        </w:rPr>
      </w:pPr>
      <w:r>
        <w:rPr>
          <w:noProof/>
          <w:lang w:eastAsia="zh-CN"/>
        </w:rPr>
        <w:t>6.4.2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_Toc117180437 \h </w:instrText>
      </w:r>
      <w:r>
        <w:rPr>
          <w:noProof/>
        </w:rPr>
      </w:r>
      <w:r>
        <w:rPr>
          <w:noProof/>
        </w:rPr>
        <w:fldChar w:fldCharType="separate"/>
      </w:r>
      <w:r>
        <w:rPr>
          <w:noProof/>
        </w:rPr>
        <w:t>41</w:t>
      </w:r>
      <w:r>
        <w:rPr>
          <w:noProof/>
        </w:rPr>
        <w:fldChar w:fldCharType="end"/>
      </w:r>
    </w:p>
    <w:p w14:paraId="4B4A9CEB" w14:textId="77777777" w:rsidR="0059739A" w:rsidRDefault="0059739A">
      <w:pPr>
        <w:pStyle w:val="TOC3"/>
        <w:rPr>
          <w:rFonts w:asciiTheme="minorHAnsi" w:eastAsiaTheme="minorEastAsia" w:hAnsiTheme="minorHAnsi" w:cstheme="minorBidi"/>
          <w:noProof/>
          <w:sz w:val="22"/>
          <w:szCs w:val="22"/>
        </w:rPr>
      </w:pPr>
      <w:r>
        <w:rPr>
          <w:noProof/>
          <w:lang w:eastAsia="zh-CN"/>
        </w:rPr>
        <w:t>6.4.3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_Toc117180438 \h </w:instrText>
      </w:r>
      <w:r>
        <w:rPr>
          <w:noProof/>
        </w:rPr>
      </w:r>
      <w:r>
        <w:rPr>
          <w:noProof/>
        </w:rPr>
        <w:fldChar w:fldCharType="separate"/>
      </w:r>
      <w:r>
        <w:rPr>
          <w:noProof/>
        </w:rPr>
        <w:t>41</w:t>
      </w:r>
      <w:r>
        <w:rPr>
          <w:noProof/>
        </w:rPr>
        <w:fldChar w:fldCharType="end"/>
      </w:r>
    </w:p>
    <w:p w14:paraId="0872CD06" w14:textId="77777777" w:rsidR="0059739A" w:rsidRDefault="0059739A">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Solution #5: 5GC information exposure to UE</w:t>
      </w:r>
      <w:r>
        <w:rPr>
          <w:noProof/>
        </w:rPr>
        <w:tab/>
      </w:r>
      <w:r>
        <w:rPr>
          <w:noProof/>
        </w:rPr>
        <w:fldChar w:fldCharType="begin"/>
      </w:r>
      <w:r>
        <w:rPr>
          <w:noProof/>
        </w:rPr>
        <w:instrText xml:space="preserve"> PAGEREF _Toc117180439 \h </w:instrText>
      </w:r>
      <w:r>
        <w:rPr>
          <w:noProof/>
        </w:rPr>
      </w:r>
      <w:r>
        <w:rPr>
          <w:noProof/>
        </w:rPr>
        <w:fldChar w:fldCharType="separate"/>
      </w:r>
      <w:r>
        <w:rPr>
          <w:noProof/>
        </w:rPr>
        <w:t>42</w:t>
      </w:r>
      <w:r>
        <w:rPr>
          <w:noProof/>
        </w:rPr>
        <w:fldChar w:fldCharType="end"/>
      </w:r>
    </w:p>
    <w:p w14:paraId="37301701" w14:textId="77777777" w:rsidR="0059739A" w:rsidRDefault="0059739A">
      <w:pPr>
        <w:pStyle w:val="TOC3"/>
        <w:rPr>
          <w:rFonts w:asciiTheme="minorHAnsi" w:eastAsiaTheme="minorEastAsia" w:hAnsiTheme="minorHAnsi" w:cstheme="minorBidi"/>
          <w:noProof/>
          <w:sz w:val="22"/>
          <w:szCs w:val="22"/>
        </w:rPr>
      </w:pPr>
      <w:r>
        <w:rPr>
          <w:noProof/>
        </w:rPr>
        <w:t>6.5.1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_Toc117180440 \h </w:instrText>
      </w:r>
      <w:r>
        <w:rPr>
          <w:noProof/>
        </w:rPr>
      </w:r>
      <w:r>
        <w:rPr>
          <w:noProof/>
        </w:rPr>
        <w:fldChar w:fldCharType="separate"/>
      </w:r>
      <w:r>
        <w:rPr>
          <w:noProof/>
        </w:rPr>
        <w:t>42</w:t>
      </w:r>
      <w:r>
        <w:rPr>
          <w:noProof/>
        </w:rPr>
        <w:fldChar w:fldCharType="end"/>
      </w:r>
    </w:p>
    <w:p w14:paraId="4AEF4134" w14:textId="77777777" w:rsidR="0059739A" w:rsidRDefault="0059739A">
      <w:pPr>
        <w:pStyle w:val="TOC4"/>
        <w:rPr>
          <w:rFonts w:asciiTheme="minorHAnsi" w:eastAsiaTheme="minorEastAsia" w:hAnsiTheme="minorHAnsi" w:cstheme="minorBidi"/>
          <w:noProof/>
          <w:sz w:val="22"/>
          <w:szCs w:val="22"/>
        </w:rPr>
      </w:pPr>
      <w:r w:rsidRPr="00033932">
        <w:rPr>
          <w:rFonts w:eastAsia="Malgun Gothic"/>
          <w:noProof/>
        </w:rPr>
        <w:t>6.5.1.1</w:t>
      </w:r>
      <w:r>
        <w:rPr>
          <w:rFonts w:asciiTheme="minorHAnsi" w:eastAsiaTheme="minorEastAsia" w:hAnsiTheme="minorHAnsi" w:cstheme="minorBidi"/>
          <w:noProof/>
          <w:sz w:val="22"/>
          <w:szCs w:val="22"/>
        </w:rPr>
        <w:tab/>
      </w:r>
      <w:r>
        <w:rPr>
          <w:noProof/>
        </w:rPr>
        <w:t>New capabilities to support UE System Performance and Predictions requests</w:t>
      </w:r>
      <w:r>
        <w:rPr>
          <w:noProof/>
        </w:rPr>
        <w:tab/>
      </w:r>
      <w:r>
        <w:rPr>
          <w:noProof/>
        </w:rPr>
        <w:fldChar w:fldCharType="begin"/>
      </w:r>
      <w:r>
        <w:rPr>
          <w:noProof/>
        </w:rPr>
        <w:instrText xml:space="preserve"> PAGEREF _Toc117180441 \h </w:instrText>
      </w:r>
      <w:r>
        <w:rPr>
          <w:noProof/>
        </w:rPr>
      </w:r>
      <w:r>
        <w:rPr>
          <w:noProof/>
        </w:rPr>
        <w:fldChar w:fldCharType="separate"/>
      </w:r>
      <w:r>
        <w:rPr>
          <w:noProof/>
        </w:rPr>
        <w:t>42</w:t>
      </w:r>
      <w:r>
        <w:rPr>
          <w:noProof/>
        </w:rPr>
        <w:fldChar w:fldCharType="end"/>
      </w:r>
    </w:p>
    <w:p w14:paraId="57A53870" w14:textId="77777777" w:rsidR="0059739A" w:rsidRDefault="0059739A">
      <w:pPr>
        <w:pStyle w:val="TOC3"/>
        <w:rPr>
          <w:rFonts w:asciiTheme="minorHAnsi" w:eastAsiaTheme="minorEastAsia" w:hAnsiTheme="minorHAnsi" w:cstheme="minorBidi"/>
          <w:noProof/>
          <w:sz w:val="22"/>
          <w:szCs w:val="22"/>
        </w:rPr>
      </w:pPr>
      <w:r>
        <w:rPr>
          <w:noProof/>
          <w:lang w:eastAsia="zh-CN"/>
        </w:rPr>
        <w:t>6.5.2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_Toc117180442 \h </w:instrText>
      </w:r>
      <w:r>
        <w:rPr>
          <w:noProof/>
        </w:rPr>
      </w:r>
      <w:r>
        <w:rPr>
          <w:noProof/>
        </w:rPr>
        <w:fldChar w:fldCharType="separate"/>
      </w:r>
      <w:r>
        <w:rPr>
          <w:noProof/>
        </w:rPr>
        <w:t>44</w:t>
      </w:r>
      <w:r>
        <w:rPr>
          <w:noProof/>
        </w:rPr>
        <w:fldChar w:fldCharType="end"/>
      </w:r>
    </w:p>
    <w:p w14:paraId="787304A4" w14:textId="77777777" w:rsidR="0059739A" w:rsidRDefault="0059739A">
      <w:pPr>
        <w:pStyle w:val="TOC3"/>
        <w:rPr>
          <w:rFonts w:asciiTheme="minorHAnsi" w:eastAsiaTheme="minorEastAsia" w:hAnsiTheme="minorHAnsi" w:cstheme="minorBidi"/>
          <w:noProof/>
          <w:sz w:val="22"/>
          <w:szCs w:val="22"/>
        </w:rPr>
      </w:pPr>
      <w:r>
        <w:rPr>
          <w:noProof/>
          <w:lang w:eastAsia="zh-CN"/>
        </w:rPr>
        <w:t>6.5.3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_Toc117180443 \h </w:instrText>
      </w:r>
      <w:r>
        <w:rPr>
          <w:noProof/>
        </w:rPr>
      </w:r>
      <w:r>
        <w:rPr>
          <w:noProof/>
        </w:rPr>
        <w:fldChar w:fldCharType="separate"/>
      </w:r>
      <w:r>
        <w:rPr>
          <w:noProof/>
        </w:rPr>
        <w:t>45</w:t>
      </w:r>
      <w:r>
        <w:rPr>
          <w:noProof/>
        </w:rPr>
        <w:fldChar w:fldCharType="end"/>
      </w:r>
    </w:p>
    <w:p w14:paraId="6F85ED41" w14:textId="77777777" w:rsidR="0059739A" w:rsidRDefault="0059739A">
      <w:pPr>
        <w:pStyle w:val="TOC2"/>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Solution #6: Federated learning analytics as assistance to AI/ML application server</w:t>
      </w:r>
      <w:r>
        <w:rPr>
          <w:noProof/>
        </w:rPr>
        <w:tab/>
      </w:r>
      <w:r>
        <w:rPr>
          <w:noProof/>
        </w:rPr>
        <w:fldChar w:fldCharType="begin"/>
      </w:r>
      <w:r>
        <w:rPr>
          <w:noProof/>
        </w:rPr>
        <w:instrText xml:space="preserve"> PAGEREF _Toc117180444 \h </w:instrText>
      </w:r>
      <w:r>
        <w:rPr>
          <w:noProof/>
        </w:rPr>
      </w:r>
      <w:r>
        <w:rPr>
          <w:noProof/>
        </w:rPr>
        <w:fldChar w:fldCharType="separate"/>
      </w:r>
      <w:r>
        <w:rPr>
          <w:noProof/>
        </w:rPr>
        <w:t>46</w:t>
      </w:r>
      <w:r>
        <w:rPr>
          <w:noProof/>
        </w:rPr>
        <w:fldChar w:fldCharType="end"/>
      </w:r>
    </w:p>
    <w:p w14:paraId="7FEBC32E" w14:textId="77777777" w:rsidR="0059739A" w:rsidRDefault="0059739A">
      <w:pPr>
        <w:pStyle w:val="TOC3"/>
        <w:rPr>
          <w:rFonts w:asciiTheme="minorHAnsi" w:eastAsiaTheme="minorEastAsia" w:hAnsiTheme="minorHAnsi" w:cstheme="minorBidi"/>
          <w:noProof/>
          <w:sz w:val="22"/>
          <w:szCs w:val="22"/>
        </w:rPr>
      </w:pPr>
      <w:r>
        <w:rPr>
          <w:noProof/>
        </w:rPr>
        <w:t>6.6.1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_Toc117180445 \h </w:instrText>
      </w:r>
      <w:r>
        <w:rPr>
          <w:noProof/>
        </w:rPr>
      </w:r>
      <w:r>
        <w:rPr>
          <w:noProof/>
        </w:rPr>
        <w:fldChar w:fldCharType="separate"/>
      </w:r>
      <w:r>
        <w:rPr>
          <w:noProof/>
        </w:rPr>
        <w:t>46</w:t>
      </w:r>
      <w:r>
        <w:rPr>
          <w:noProof/>
        </w:rPr>
        <w:fldChar w:fldCharType="end"/>
      </w:r>
    </w:p>
    <w:p w14:paraId="12ABC38F" w14:textId="77777777" w:rsidR="0059739A" w:rsidRDefault="0059739A">
      <w:pPr>
        <w:pStyle w:val="TOC3"/>
        <w:rPr>
          <w:rFonts w:asciiTheme="minorHAnsi" w:eastAsiaTheme="minorEastAsia" w:hAnsiTheme="minorHAnsi" w:cstheme="minorBidi"/>
          <w:noProof/>
          <w:sz w:val="22"/>
          <w:szCs w:val="22"/>
        </w:rPr>
      </w:pPr>
      <w:r>
        <w:rPr>
          <w:noProof/>
          <w:lang w:eastAsia="zh-CN"/>
        </w:rPr>
        <w:lastRenderedPageBreak/>
        <w:t>6.6.2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_Toc117180446 \h </w:instrText>
      </w:r>
      <w:r>
        <w:rPr>
          <w:noProof/>
        </w:rPr>
      </w:r>
      <w:r>
        <w:rPr>
          <w:noProof/>
        </w:rPr>
        <w:fldChar w:fldCharType="separate"/>
      </w:r>
      <w:r>
        <w:rPr>
          <w:noProof/>
        </w:rPr>
        <w:t>47</w:t>
      </w:r>
      <w:r>
        <w:rPr>
          <w:noProof/>
        </w:rPr>
        <w:fldChar w:fldCharType="end"/>
      </w:r>
    </w:p>
    <w:p w14:paraId="627A0490" w14:textId="77777777" w:rsidR="0059739A" w:rsidRDefault="0059739A">
      <w:pPr>
        <w:pStyle w:val="TOC3"/>
        <w:rPr>
          <w:rFonts w:asciiTheme="minorHAnsi" w:eastAsiaTheme="minorEastAsia" w:hAnsiTheme="minorHAnsi" w:cstheme="minorBidi"/>
          <w:noProof/>
          <w:sz w:val="22"/>
          <w:szCs w:val="22"/>
        </w:rPr>
      </w:pPr>
      <w:r>
        <w:rPr>
          <w:noProof/>
          <w:lang w:eastAsia="zh-CN"/>
        </w:rPr>
        <w:t>6.6.3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_Toc117180447 \h </w:instrText>
      </w:r>
      <w:r>
        <w:rPr>
          <w:noProof/>
        </w:rPr>
      </w:r>
      <w:r>
        <w:rPr>
          <w:noProof/>
        </w:rPr>
        <w:fldChar w:fldCharType="separate"/>
      </w:r>
      <w:r>
        <w:rPr>
          <w:noProof/>
        </w:rPr>
        <w:t>48</w:t>
      </w:r>
      <w:r>
        <w:rPr>
          <w:noProof/>
        </w:rPr>
        <w:fldChar w:fldCharType="end"/>
      </w:r>
    </w:p>
    <w:p w14:paraId="7E0DEA51" w14:textId="77777777" w:rsidR="0059739A" w:rsidRDefault="0059739A">
      <w:pPr>
        <w:pStyle w:val="TOC2"/>
        <w:rPr>
          <w:rFonts w:asciiTheme="minorHAnsi" w:eastAsiaTheme="minorEastAsia" w:hAnsiTheme="minorHAnsi" w:cstheme="minorBidi"/>
          <w:noProof/>
          <w:sz w:val="22"/>
          <w:szCs w:val="22"/>
        </w:rPr>
      </w:pPr>
      <w:r>
        <w:rPr>
          <w:noProof/>
        </w:rPr>
        <w:t>6.7</w:t>
      </w:r>
      <w:r>
        <w:rPr>
          <w:rFonts w:asciiTheme="minorHAnsi" w:eastAsiaTheme="minorEastAsia" w:hAnsiTheme="minorHAnsi" w:cstheme="minorBidi"/>
          <w:noProof/>
          <w:sz w:val="22"/>
          <w:szCs w:val="22"/>
        </w:rPr>
        <w:tab/>
      </w:r>
      <w:r>
        <w:rPr>
          <w:noProof/>
        </w:rPr>
        <w:t>Solution #7: 5GS information exposure for AI/ML operation</w:t>
      </w:r>
      <w:r>
        <w:rPr>
          <w:noProof/>
        </w:rPr>
        <w:tab/>
      </w:r>
      <w:r>
        <w:rPr>
          <w:noProof/>
        </w:rPr>
        <w:fldChar w:fldCharType="begin"/>
      </w:r>
      <w:r>
        <w:rPr>
          <w:noProof/>
        </w:rPr>
        <w:instrText xml:space="preserve"> PAGEREF _Toc117180448 \h </w:instrText>
      </w:r>
      <w:r>
        <w:rPr>
          <w:noProof/>
        </w:rPr>
      </w:r>
      <w:r>
        <w:rPr>
          <w:noProof/>
        </w:rPr>
        <w:fldChar w:fldCharType="separate"/>
      </w:r>
      <w:r>
        <w:rPr>
          <w:noProof/>
        </w:rPr>
        <w:t>49</w:t>
      </w:r>
      <w:r>
        <w:rPr>
          <w:noProof/>
        </w:rPr>
        <w:fldChar w:fldCharType="end"/>
      </w:r>
    </w:p>
    <w:p w14:paraId="76E315BE" w14:textId="77777777" w:rsidR="0059739A" w:rsidRDefault="0059739A">
      <w:pPr>
        <w:pStyle w:val="TOC3"/>
        <w:rPr>
          <w:rFonts w:asciiTheme="minorHAnsi" w:eastAsiaTheme="minorEastAsia" w:hAnsiTheme="minorHAnsi" w:cstheme="minorBidi"/>
          <w:noProof/>
          <w:sz w:val="22"/>
          <w:szCs w:val="22"/>
        </w:rPr>
      </w:pPr>
      <w:r>
        <w:rPr>
          <w:noProof/>
        </w:rPr>
        <w:t>6.7.1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_Toc117180449 \h </w:instrText>
      </w:r>
      <w:r>
        <w:rPr>
          <w:noProof/>
        </w:rPr>
      </w:r>
      <w:r>
        <w:rPr>
          <w:noProof/>
        </w:rPr>
        <w:fldChar w:fldCharType="separate"/>
      </w:r>
      <w:r>
        <w:rPr>
          <w:noProof/>
        </w:rPr>
        <w:t>49</w:t>
      </w:r>
      <w:r>
        <w:rPr>
          <w:noProof/>
        </w:rPr>
        <w:fldChar w:fldCharType="end"/>
      </w:r>
    </w:p>
    <w:p w14:paraId="00C5FEA8" w14:textId="77777777" w:rsidR="0059739A" w:rsidRDefault="0059739A">
      <w:pPr>
        <w:pStyle w:val="TOC3"/>
        <w:rPr>
          <w:rFonts w:asciiTheme="minorHAnsi" w:eastAsiaTheme="minorEastAsia" w:hAnsiTheme="minorHAnsi" w:cstheme="minorBidi"/>
          <w:noProof/>
          <w:sz w:val="22"/>
          <w:szCs w:val="22"/>
        </w:rPr>
      </w:pPr>
      <w:r>
        <w:rPr>
          <w:noProof/>
          <w:lang w:eastAsia="zh-CN"/>
        </w:rPr>
        <w:t>6.7.2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_Toc117180450 \h </w:instrText>
      </w:r>
      <w:r>
        <w:rPr>
          <w:noProof/>
        </w:rPr>
      </w:r>
      <w:r>
        <w:rPr>
          <w:noProof/>
        </w:rPr>
        <w:fldChar w:fldCharType="separate"/>
      </w:r>
      <w:r>
        <w:rPr>
          <w:noProof/>
        </w:rPr>
        <w:t>49</w:t>
      </w:r>
      <w:r>
        <w:rPr>
          <w:noProof/>
        </w:rPr>
        <w:fldChar w:fldCharType="end"/>
      </w:r>
    </w:p>
    <w:p w14:paraId="46C72469" w14:textId="77777777" w:rsidR="0059739A" w:rsidRDefault="0059739A">
      <w:pPr>
        <w:pStyle w:val="TOC4"/>
        <w:rPr>
          <w:rFonts w:asciiTheme="minorHAnsi" w:eastAsiaTheme="minorEastAsia" w:hAnsiTheme="minorHAnsi" w:cstheme="minorBidi"/>
          <w:noProof/>
          <w:sz w:val="22"/>
          <w:szCs w:val="22"/>
        </w:rPr>
      </w:pPr>
      <w:r w:rsidRPr="00033932">
        <w:rPr>
          <w:rFonts w:eastAsia="Malgun Gothic"/>
          <w:noProof/>
          <w:lang w:eastAsia="ko-KR"/>
        </w:rPr>
        <w:t>6.7.2.1</w:t>
      </w:r>
      <w:r>
        <w:rPr>
          <w:rFonts w:asciiTheme="minorHAnsi" w:eastAsiaTheme="minorEastAsia" w:hAnsiTheme="minorHAnsi" w:cstheme="minorBidi"/>
          <w:noProof/>
          <w:sz w:val="22"/>
          <w:szCs w:val="22"/>
        </w:rPr>
        <w:tab/>
      </w:r>
      <w:r w:rsidRPr="00033932">
        <w:rPr>
          <w:rFonts w:eastAsia="Malgun Gothic"/>
          <w:noProof/>
          <w:lang w:eastAsia="ko-KR"/>
        </w:rPr>
        <w:t>Data rate monitoring scheme based on AF session with required QoS</w:t>
      </w:r>
      <w:r>
        <w:rPr>
          <w:noProof/>
        </w:rPr>
        <w:tab/>
      </w:r>
      <w:r>
        <w:rPr>
          <w:noProof/>
        </w:rPr>
        <w:fldChar w:fldCharType="begin"/>
      </w:r>
      <w:r>
        <w:rPr>
          <w:noProof/>
        </w:rPr>
        <w:instrText xml:space="preserve"> PAGEREF _Toc117180451 \h </w:instrText>
      </w:r>
      <w:r>
        <w:rPr>
          <w:noProof/>
        </w:rPr>
      </w:r>
      <w:r>
        <w:rPr>
          <w:noProof/>
        </w:rPr>
        <w:fldChar w:fldCharType="separate"/>
      </w:r>
      <w:r>
        <w:rPr>
          <w:noProof/>
        </w:rPr>
        <w:t>49</w:t>
      </w:r>
      <w:r>
        <w:rPr>
          <w:noProof/>
        </w:rPr>
        <w:fldChar w:fldCharType="end"/>
      </w:r>
    </w:p>
    <w:p w14:paraId="60CC9E85" w14:textId="77777777" w:rsidR="0059739A" w:rsidRDefault="0059739A">
      <w:pPr>
        <w:pStyle w:val="TOC3"/>
        <w:rPr>
          <w:rFonts w:asciiTheme="minorHAnsi" w:eastAsiaTheme="minorEastAsia" w:hAnsiTheme="minorHAnsi" w:cstheme="minorBidi"/>
          <w:noProof/>
          <w:sz w:val="22"/>
          <w:szCs w:val="22"/>
        </w:rPr>
      </w:pPr>
      <w:r>
        <w:rPr>
          <w:noProof/>
          <w:lang w:eastAsia="zh-CN"/>
        </w:rPr>
        <w:t>6.7.3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_Toc117180452 \h </w:instrText>
      </w:r>
      <w:r>
        <w:rPr>
          <w:noProof/>
        </w:rPr>
      </w:r>
      <w:r>
        <w:rPr>
          <w:noProof/>
        </w:rPr>
        <w:fldChar w:fldCharType="separate"/>
      </w:r>
      <w:r>
        <w:rPr>
          <w:noProof/>
        </w:rPr>
        <w:t>51</w:t>
      </w:r>
      <w:r>
        <w:rPr>
          <w:noProof/>
        </w:rPr>
        <w:fldChar w:fldCharType="end"/>
      </w:r>
    </w:p>
    <w:p w14:paraId="24EA3979" w14:textId="77777777" w:rsidR="0059739A" w:rsidRDefault="0059739A">
      <w:pPr>
        <w:pStyle w:val="TOC2"/>
        <w:rPr>
          <w:rFonts w:asciiTheme="minorHAnsi" w:eastAsiaTheme="minorEastAsia" w:hAnsiTheme="minorHAnsi" w:cstheme="minorBidi"/>
          <w:noProof/>
          <w:sz w:val="22"/>
          <w:szCs w:val="22"/>
        </w:rPr>
      </w:pPr>
      <w:r>
        <w:rPr>
          <w:noProof/>
        </w:rPr>
        <w:t>6.8</w:t>
      </w:r>
      <w:r>
        <w:rPr>
          <w:rFonts w:asciiTheme="minorHAnsi" w:eastAsiaTheme="minorEastAsia" w:hAnsiTheme="minorHAnsi" w:cstheme="minorBidi"/>
          <w:noProof/>
          <w:sz w:val="22"/>
          <w:szCs w:val="22"/>
        </w:rPr>
        <w:tab/>
      </w:r>
      <w:r>
        <w:rPr>
          <w:noProof/>
        </w:rPr>
        <w:t>Solution #8: 5GC information/analytics notification to the AF and the UE</w:t>
      </w:r>
      <w:r>
        <w:rPr>
          <w:noProof/>
        </w:rPr>
        <w:tab/>
      </w:r>
      <w:r>
        <w:rPr>
          <w:noProof/>
        </w:rPr>
        <w:fldChar w:fldCharType="begin"/>
      </w:r>
      <w:r>
        <w:rPr>
          <w:noProof/>
        </w:rPr>
        <w:instrText xml:space="preserve"> PAGEREF _Toc117180453 \h </w:instrText>
      </w:r>
      <w:r>
        <w:rPr>
          <w:noProof/>
        </w:rPr>
      </w:r>
      <w:r>
        <w:rPr>
          <w:noProof/>
        </w:rPr>
        <w:fldChar w:fldCharType="separate"/>
      </w:r>
      <w:r>
        <w:rPr>
          <w:noProof/>
        </w:rPr>
        <w:t>51</w:t>
      </w:r>
      <w:r>
        <w:rPr>
          <w:noProof/>
        </w:rPr>
        <w:fldChar w:fldCharType="end"/>
      </w:r>
    </w:p>
    <w:p w14:paraId="48AB92AD" w14:textId="77777777" w:rsidR="0059739A" w:rsidRDefault="0059739A">
      <w:pPr>
        <w:pStyle w:val="TOC3"/>
        <w:rPr>
          <w:rFonts w:asciiTheme="minorHAnsi" w:eastAsiaTheme="minorEastAsia" w:hAnsiTheme="minorHAnsi" w:cstheme="minorBidi"/>
          <w:noProof/>
          <w:sz w:val="22"/>
          <w:szCs w:val="22"/>
        </w:rPr>
      </w:pPr>
      <w:r>
        <w:rPr>
          <w:noProof/>
        </w:rPr>
        <w:t>6.8.1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r>
      <w:r>
        <w:rPr>
          <w:noProof/>
        </w:rPr>
        <w:instrText xml:space="preserve"> PAGEREF _Toc117180454 \h </w:instrText>
      </w:r>
      <w:r>
        <w:rPr>
          <w:noProof/>
        </w:rPr>
      </w:r>
      <w:r>
        <w:rPr>
          <w:noProof/>
        </w:rPr>
        <w:fldChar w:fldCharType="separate"/>
      </w:r>
      <w:r>
        <w:rPr>
          <w:noProof/>
        </w:rPr>
        <w:t>51</w:t>
      </w:r>
      <w:r>
        <w:rPr>
          <w:noProof/>
        </w:rPr>
        <w:fldChar w:fldCharType="end"/>
      </w:r>
    </w:p>
    <w:p w14:paraId="7926C7C4" w14:textId="77777777" w:rsidR="0059739A" w:rsidRDefault="0059739A">
      <w:pPr>
        <w:pStyle w:val="TOC3"/>
        <w:rPr>
          <w:rFonts w:asciiTheme="minorHAnsi" w:eastAsiaTheme="minorEastAsia" w:hAnsiTheme="minorHAnsi" w:cstheme="minorBidi"/>
          <w:noProof/>
          <w:sz w:val="22"/>
          <w:szCs w:val="22"/>
        </w:rPr>
      </w:pPr>
      <w:r>
        <w:rPr>
          <w:noProof/>
        </w:rPr>
        <w:t>6.8.2</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_Toc117180455 \h </w:instrText>
      </w:r>
      <w:r>
        <w:rPr>
          <w:noProof/>
        </w:rPr>
      </w:r>
      <w:r>
        <w:rPr>
          <w:noProof/>
        </w:rPr>
        <w:fldChar w:fldCharType="separate"/>
      </w:r>
      <w:r>
        <w:rPr>
          <w:noProof/>
        </w:rPr>
        <w:t>52</w:t>
      </w:r>
      <w:r>
        <w:rPr>
          <w:noProof/>
        </w:rPr>
        <w:fldChar w:fldCharType="end"/>
      </w:r>
    </w:p>
    <w:p w14:paraId="5FCAB0FF" w14:textId="77777777" w:rsidR="0059739A" w:rsidRDefault="0059739A">
      <w:pPr>
        <w:pStyle w:val="TOC3"/>
        <w:rPr>
          <w:rFonts w:asciiTheme="minorHAnsi" w:eastAsiaTheme="minorEastAsia" w:hAnsiTheme="minorHAnsi" w:cstheme="minorBidi"/>
          <w:noProof/>
          <w:sz w:val="22"/>
          <w:szCs w:val="22"/>
        </w:rPr>
      </w:pPr>
      <w:r>
        <w:rPr>
          <w:noProof/>
          <w:lang w:eastAsia="zh-CN"/>
        </w:rPr>
        <w:t>6.8.3</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_Toc117180456 \h </w:instrText>
      </w:r>
      <w:r>
        <w:rPr>
          <w:noProof/>
        </w:rPr>
      </w:r>
      <w:r>
        <w:rPr>
          <w:noProof/>
        </w:rPr>
        <w:fldChar w:fldCharType="separate"/>
      </w:r>
      <w:r>
        <w:rPr>
          <w:noProof/>
        </w:rPr>
        <w:t>53</w:t>
      </w:r>
      <w:r>
        <w:rPr>
          <w:noProof/>
        </w:rPr>
        <w:fldChar w:fldCharType="end"/>
      </w:r>
    </w:p>
    <w:p w14:paraId="7DF51E25" w14:textId="77777777" w:rsidR="0059739A" w:rsidRDefault="0059739A">
      <w:pPr>
        <w:pStyle w:val="TOC4"/>
        <w:rPr>
          <w:rFonts w:asciiTheme="minorHAnsi" w:eastAsiaTheme="minorEastAsia" w:hAnsiTheme="minorHAnsi" w:cstheme="minorBidi"/>
          <w:noProof/>
          <w:sz w:val="22"/>
          <w:szCs w:val="22"/>
        </w:rPr>
      </w:pPr>
      <w:r>
        <w:rPr>
          <w:noProof/>
          <w:lang w:eastAsia="zh-CN"/>
        </w:rPr>
        <w:t>6.8.3.1</w:t>
      </w:r>
      <w:r>
        <w:rPr>
          <w:rFonts w:asciiTheme="minorHAnsi" w:eastAsiaTheme="minorEastAsia" w:hAnsiTheme="minorHAnsi" w:cstheme="minorBidi"/>
          <w:noProof/>
          <w:sz w:val="22"/>
          <w:szCs w:val="22"/>
        </w:rPr>
        <w:tab/>
      </w:r>
      <w:r>
        <w:rPr>
          <w:noProof/>
        </w:rPr>
        <w:t>AF Subscription for 5GC information or analytics</w:t>
      </w:r>
      <w:r>
        <w:rPr>
          <w:noProof/>
        </w:rPr>
        <w:tab/>
      </w:r>
      <w:r>
        <w:rPr>
          <w:noProof/>
        </w:rPr>
        <w:fldChar w:fldCharType="begin"/>
      </w:r>
      <w:r>
        <w:rPr>
          <w:noProof/>
        </w:rPr>
        <w:instrText xml:space="preserve"> PAGEREF _Toc117180457 \h </w:instrText>
      </w:r>
      <w:r>
        <w:rPr>
          <w:noProof/>
        </w:rPr>
      </w:r>
      <w:r>
        <w:rPr>
          <w:noProof/>
        </w:rPr>
        <w:fldChar w:fldCharType="separate"/>
      </w:r>
      <w:r>
        <w:rPr>
          <w:noProof/>
        </w:rPr>
        <w:t>53</w:t>
      </w:r>
      <w:r>
        <w:rPr>
          <w:noProof/>
        </w:rPr>
        <w:fldChar w:fldCharType="end"/>
      </w:r>
    </w:p>
    <w:p w14:paraId="3F9266C8" w14:textId="77777777" w:rsidR="0059739A" w:rsidRDefault="0059739A">
      <w:pPr>
        <w:pStyle w:val="TOC4"/>
        <w:rPr>
          <w:rFonts w:asciiTheme="minorHAnsi" w:eastAsiaTheme="minorEastAsia" w:hAnsiTheme="minorHAnsi" w:cstheme="minorBidi"/>
          <w:noProof/>
          <w:sz w:val="22"/>
          <w:szCs w:val="22"/>
        </w:rPr>
      </w:pPr>
      <w:r>
        <w:rPr>
          <w:noProof/>
          <w:lang w:eastAsia="zh-CN"/>
        </w:rPr>
        <w:t>6.8.3.2</w:t>
      </w:r>
      <w:r>
        <w:rPr>
          <w:rFonts w:asciiTheme="minorHAnsi" w:eastAsiaTheme="minorEastAsia" w:hAnsiTheme="minorHAnsi" w:cstheme="minorBidi"/>
          <w:noProof/>
          <w:sz w:val="22"/>
          <w:szCs w:val="22"/>
        </w:rPr>
        <w:tab/>
      </w:r>
      <w:r>
        <w:rPr>
          <w:noProof/>
          <w:lang w:eastAsia="zh-CN"/>
        </w:rPr>
        <w:t xml:space="preserve">5GC information or analytics </w:t>
      </w:r>
      <w:r>
        <w:rPr>
          <w:noProof/>
        </w:rPr>
        <w:t>notification to the AF and the UE</w:t>
      </w:r>
      <w:r>
        <w:rPr>
          <w:noProof/>
        </w:rPr>
        <w:tab/>
      </w:r>
      <w:r>
        <w:rPr>
          <w:noProof/>
        </w:rPr>
        <w:fldChar w:fldCharType="begin"/>
      </w:r>
      <w:r>
        <w:rPr>
          <w:noProof/>
        </w:rPr>
        <w:instrText xml:space="preserve"> PAGEREF _Toc117180458 \h </w:instrText>
      </w:r>
      <w:r>
        <w:rPr>
          <w:noProof/>
        </w:rPr>
      </w:r>
      <w:r>
        <w:rPr>
          <w:noProof/>
        </w:rPr>
        <w:fldChar w:fldCharType="separate"/>
      </w:r>
      <w:r>
        <w:rPr>
          <w:noProof/>
        </w:rPr>
        <w:t>55</w:t>
      </w:r>
      <w:r>
        <w:rPr>
          <w:noProof/>
        </w:rPr>
        <w:fldChar w:fldCharType="end"/>
      </w:r>
    </w:p>
    <w:p w14:paraId="6E7DCB83" w14:textId="77777777" w:rsidR="0059739A" w:rsidRDefault="0059739A">
      <w:pPr>
        <w:pStyle w:val="TOC3"/>
        <w:rPr>
          <w:rFonts w:asciiTheme="minorHAnsi" w:eastAsiaTheme="minorEastAsia" w:hAnsiTheme="minorHAnsi" w:cstheme="minorBidi"/>
          <w:noProof/>
          <w:sz w:val="22"/>
          <w:szCs w:val="22"/>
        </w:rPr>
      </w:pPr>
      <w:r>
        <w:rPr>
          <w:noProof/>
          <w:lang w:eastAsia="zh-CN"/>
        </w:rPr>
        <w:t>6.8.4</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_Toc117180459 \h </w:instrText>
      </w:r>
      <w:r>
        <w:rPr>
          <w:noProof/>
        </w:rPr>
      </w:r>
      <w:r>
        <w:rPr>
          <w:noProof/>
        </w:rPr>
        <w:fldChar w:fldCharType="separate"/>
      </w:r>
      <w:r>
        <w:rPr>
          <w:noProof/>
        </w:rPr>
        <w:t>56</w:t>
      </w:r>
      <w:r>
        <w:rPr>
          <w:noProof/>
        </w:rPr>
        <w:fldChar w:fldCharType="end"/>
      </w:r>
    </w:p>
    <w:p w14:paraId="6AF55E04" w14:textId="77777777" w:rsidR="0059739A" w:rsidRDefault="0059739A">
      <w:pPr>
        <w:pStyle w:val="TOC2"/>
        <w:rPr>
          <w:rFonts w:asciiTheme="minorHAnsi" w:eastAsiaTheme="minorEastAsia" w:hAnsiTheme="minorHAnsi" w:cstheme="minorBidi"/>
          <w:noProof/>
          <w:sz w:val="22"/>
          <w:szCs w:val="22"/>
        </w:rPr>
      </w:pPr>
      <w:r>
        <w:rPr>
          <w:noProof/>
        </w:rPr>
        <w:t>6.</w:t>
      </w:r>
      <w:r w:rsidRPr="00033932">
        <w:rPr>
          <w:rFonts w:eastAsia="SimSun"/>
          <w:noProof/>
          <w:lang w:eastAsia="zh-CN"/>
        </w:rPr>
        <w:t>9</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9</w:t>
      </w:r>
      <w:r>
        <w:rPr>
          <w:noProof/>
        </w:rPr>
        <w:t>: AF influence on AI/ML operations related policies</w:t>
      </w:r>
      <w:r>
        <w:rPr>
          <w:noProof/>
        </w:rPr>
        <w:tab/>
      </w:r>
      <w:r>
        <w:rPr>
          <w:noProof/>
        </w:rPr>
        <w:fldChar w:fldCharType="begin"/>
      </w:r>
      <w:r>
        <w:rPr>
          <w:noProof/>
        </w:rPr>
        <w:instrText xml:space="preserve"> PAGEREF _Toc117180460 \h </w:instrText>
      </w:r>
      <w:r>
        <w:rPr>
          <w:noProof/>
        </w:rPr>
      </w:r>
      <w:r>
        <w:rPr>
          <w:noProof/>
        </w:rPr>
        <w:fldChar w:fldCharType="separate"/>
      </w:r>
      <w:r>
        <w:rPr>
          <w:noProof/>
        </w:rPr>
        <w:t>57</w:t>
      </w:r>
      <w:r>
        <w:rPr>
          <w:noProof/>
        </w:rPr>
        <w:fldChar w:fldCharType="end"/>
      </w:r>
    </w:p>
    <w:p w14:paraId="6224C25A"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rFonts w:eastAsia="SimSun"/>
          <w:noProof/>
          <w:lang w:eastAsia="zh-CN"/>
        </w:rPr>
        <w:t>9</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_Toc117180461 \h </w:instrText>
      </w:r>
      <w:r>
        <w:rPr>
          <w:noProof/>
        </w:rPr>
      </w:r>
      <w:r>
        <w:rPr>
          <w:noProof/>
        </w:rPr>
        <w:fldChar w:fldCharType="separate"/>
      </w:r>
      <w:r>
        <w:rPr>
          <w:noProof/>
        </w:rPr>
        <w:t>57</w:t>
      </w:r>
      <w:r>
        <w:rPr>
          <w:noProof/>
        </w:rPr>
        <w:fldChar w:fldCharType="end"/>
      </w:r>
    </w:p>
    <w:p w14:paraId="3740DD20"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rFonts w:eastAsia="SimSun"/>
          <w:noProof/>
          <w:lang w:eastAsia="zh-CN"/>
        </w:rPr>
        <w:t>9</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_Toc117180462 \h </w:instrText>
      </w:r>
      <w:r>
        <w:rPr>
          <w:noProof/>
        </w:rPr>
      </w:r>
      <w:r>
        <w:rPr>
          <w:noProof/>
        </w:rPr>
        <w:fldChar w:fldCharType="separate"/>
      </w:r>
      <w:r>
        <w:rPr>
          <w:noProof/>
        </w:rPr>
        <w:t>57</w:t>
      </w:r>
      <w:r>
        <w:rPr>
          <w:noProof/>
        </w:rPr>
        <w:fldChar w:fldCharType="end"/>
      </w:r>
    </w:p>
    <w:p w14:paraId="4E6FD3B7" w14:textId="77777777" w:rsidR="0059739A" w:rsidRDefault="0059739A">
      <w:pPr>
        <w:pStyle w:val="TOC4"/>
        <w:rPr>
          <w:rFonts w:asciiTheme="minorHAnsi" w:eastAsiaTheme="minorEastAsia" w:hAnsiTheme="minorHAnsi" w:cstheme="minorBidi"/>
          <w:noProof/>
          <w:sz w:val="22"/>
          <w:szCs w:val="22"/>
        </w:rPr>
      </w:pPr>
      <w:r>
        <w:rPr>
          <w:noProof/>
        </w:rPr>
        <w:t>6.</w:t>
      </w:r>
      <w:r w:rsidRPr="00033932">
        <w:rPr>
          <w:rFonts w:eastAsia="SimSun"/>
          <w:noProof/>
          <w:lang w:eastAsia="zh-CN"/>
        </w:rPr>
        <w:t>9</w:t>
      </w:r>
      <w:r>
        <w:rPr>
          <w:noProof/>
        </w:rPr>
        <w:t>.2.1</w:t>
      </w:r>
      <w:r>
        <w:rPr>
          <w:rFonts w:asciiTheme="minorHAnsi" w:eastAsiaTheme="minorEastAsia" w:hAnsiTheme="minorHAnsi" w:cstheme="minorBidi"/>
          <w:noProof/>
          <w:sz w:val="22"/>
          <w:szCs w:val="22"/>
        </w:rPr>
        <w:tab/>
      </w:r>
      <w:r>
        <w:rPr>
          <w:noProof/>
        </w:rPr>
        <w:t>Procedure of AF influence on area-based AI/ML operations related policies</w:t>
      </w:r>
      <w:r>
        <w:rPr>
          <w:noProof/>
        </w:rPr>
        <w:tab/>
      </w:r>
      <w:r>
        <w:rPr>
          <w:noProof/>
        </w:rPr>
        <w:fldChar w:fldCharType="begin"/>
      </w:r>
      <w:r>
        <w:rPr>
          <w:noProof/>
        </w:rPr>
        <w:instrText xml:space="preserve"> PAGEREF _Toc117180463 \h </w:instrText>
      </w:r>
      <w:r>
        <w:rPr>
          <w:noProof/>
        </w:rPr>
      </w:r>
      <w:r>
        <w:rPr>
          <w:noProof/>
        </w:rPr>
        <w:fldChar w:fldCharType="separate"/>
      </w:r>
      <w:r>
        <w:rPr>
          <w:noProof/>
        </w:rPr>
        <w:t>57</w:t>
      </w:r>
      <w:r>
        <w:rPr>
          <w:noProof/>
        </w:rPr>
        <w:fldChar w:fldCharType="end"/>
      </w:r>
    </w:p>
    <w:p w14:paraId="3319EB13" w14:textId="77777777" w:rsidR="0059739A" w:rsidRDefault="0059739A">
      <w:pPr>
        <w:pStyle w:val="TOC3"/>
        <w:rPr>
          <w:rFonts w:asciiTheme="minorHAnsi" w:eastAsiaTheme="minorEastAsia" w:hAnsiTheme="minorHAnsi" w:cstheme="minorBidi"/>
          <w:noProof/>
          <w:sz w:val="22"/>
          <w:szCs w:val="22"/>
        </w:rPr>
      </w:pPr>
      <w:r>
        <w:rPr>
          <w:noProof/>
          <w:lang w:eastAsia="zh-CN"/>
        </w:rPr>
        <w:t>6.</w:t>
      </w:r>
      <w:r w:rsidRPr="00033932">
        <w:rPr>
          <w:rFonts w:eastAsia="SimSun"/>
          <w:noProof/>
          <w:lang w:eastAsia="zh-CN"/>
        </w:rPr>
        <w:t>9</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_Toc117180464 \h </w:instrText>
      </w:r>
      <w:r>
        <w:rPr>
          <w:noProof/>
        </w:rPr>
      </w:r>
      <w:r>
        <w:rPr>
          <w:noProof/>
        </w:rPr>
        <w:fldChar w:fldCharType="separate"/>
      </w:r>
      <w:r>
        <w:rPr>
          <w:noProof/>
        </w:rPr>
        <w:t>60</w:t>
      </w:r>
      <w:r>
        <w:rPr>
          <w:noProof/>
        </w:rPr>
        <w:fldChar w:fldCharType="end"/>
      </w:r>
    </w:p>
    <w:p w14:paraId="045BF858" w14:textId="77777777" w:rsidR="0059739A" w:rsidRDefault="0059739A">
      <w:pPr>
        <w:pStyle w:val="TOC2"/>
        <w:rPr>
          <w:rFonts w:asciiTheme="minorHAnsi" w:eastAsiaTheme="minorEastAsia" w:hAnsiTheme="minorHAnsi" w:cstheme="minorBidi"/>
          <w:noProof/>
          <w:sz w:val="22"/>
          <w:szCs w:val="22"/>
        </w:rPr>
      </w:pPr>
      <w:r>
        <w:rPr>
          <w:noProof/>
          <w:lang w:eastAsia="ko-KR"/>
        </w:rPr>
        <w:t>6.10</w:t>
      </w:r>
      <w:r>
        <w:rPr>
          <w:rFonts w:asciiTheme="minorHAnsi" w:eastAsiaTheme="minorEastAsia" w:hAnsiTheme="minorHAnsi" w:cstheme="minorBidi"/>
          <w:noProof/>
          <w:sz w:val="22"/>
          <w:szCs w:val="22"/>
        </w:rPr>
        <w:tab/>
      </w:r>
      <w:r>
        <w:rPr>
          <w:noProof/>
          <w:lang w:eastAsia="ko-KR"/>
        </w:rPr>
        <w:t>Solution #10: Application Data Transfer to support planned and event driven AI/ML traffic transport</w:t>
      </w:r>
      <w:r>
        <w:rPr>
          <w:noProof/>
        </w:rPr>
        <w:tab/>
      </w:r>
      <w:r>
        <w:rPr>
          <w:noProof/>
        </w:rPr>
        <w:fldChar w:fldCharType="begin"/>
      </w:r>
      <w:r>
        <w:rPr>
          <w:noProof/>
        </w:rPr>
        <w:instrText xml:space="preserve"> PAGEREF _Toc117180465 \h </w:instrText>
      </w:r>
      <w:r>
        <w:rPr>
          <w:noProof/>
        </w:rPr>
      </w:r>
      <w:r>
        <w:rPr>
          <w:noProof/>
        </w:rPr>
        <w:fldChar w:fldCharType="separate"/>
      </w:r>
      <w:r>
        <w:rPr>
          <w:noProof/>
        </w:rPr>
        <w:t>60</w:t>
      </w:r>
      <w:r>
        <w:rPr>
          <w:noProof/>
        </w:rPr>
        <w:fldChar w:fldCharType="end"/>
      </w:r>
    </w:p>
    <w:p w14:paraId="57530389" w14:textId="77777777" w:rsidR="0059739A" w:rsidRDefault="0059739A">
      <w:pPr>
        <w:pStyle w:val="TOC3"/>
        <w:rPr>
          <w:rFonts w:asciiTheme="minorHAnsi" w:eastAsiaTheme="minorEastAsia" w:hAnsiTheme="minorHAnsi" w:cstheme="minorBidi"/>
          <w:noProof/>
          <w:sz w:val="22"/>
          <w:szCs w:val="22"/>
        </w:rPr>
      </w:pPr>
      <w:r>
        <w:rPr>
          <w:noProof/>
        </w:rPr>
        <w:t>6.10.1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_Toc117180466 \h </w:instrText>
      </w:r>
      <w:r>
        <w:rPr>
          <w:noProof/>
        </w:rPr>
      </w:r>
      <w:r>
        <w:rPr>
          <w:noProof/>
        </w:rPr>
        <w:fldChar w:fldCharType="separate"/>
      </w:r>
      <w:r>
        <w:rPr>
          <w:noProof/>
        </w:rPr>
        <w:t>60</w:t>
      </w:r>
      <w:r>
        <w:rPr>
          <w:noProof/>
        </w:rPr>
        <w:fldChar w:fldCharType="end"/>
      </w:r>
    </w:p>
    <w:p w14:paraId="26BB881F" w14:textId="77777777" w:rsidR="0059739A" w:rsidRDefault="0059739A">
      <w:pPr>
        <w:pStyle w:val="TOC3"/>
        <w:rPr>
          <w:rFonts w:asciiTheme="minorHAnsi" w:eastAsiaTheme="minorEastAsia" w:hAnsiTheme="minorHAnsi" w:cstheme="minorBidi"/>
          <w:noProof/>
          <w:sz w:val="22"/>
          <w:szCs w:val="22"/>
        </w:rPr>
      </w:pPr>
      <w:r w:rsidRPr="00033932">
        <w:rPr>
          <w:noProof/>
          <w:lang w:val="en-CA"/>
        </w:rPr>
        <w:t>6.10.2</w:t>
      </w:r>
      <w:r>
        <w:rPr>
          <w:rFonts w:asciiTheme="minorHAnsi" w:eastAsiaTheme="minorEastAsia" w:hAnsiTheme="minorHAnsi" w:cstheme="minorBidi"/>
          <w:noProof/>
          <w:sz w:val="22"/>
          <w:szCs w:val="22"/>
        </w:rPr>
        <w:tab/>
      </w:r>
      <w:r w:rsidRPr="00033932">
        <w:rPr>
          <w:noProof/>
          <w:lang w:val="en-CA"/>
        </w:rPr>
        <w:t>Solutions</w:t>
      </w:r>
      <w:r>
        <w:rPr>
          <w:noProof/>
        </w:rPr>
        <w:tab/>
      </w:r>
      <w:r>
        <w:rPr>
          <w:noProof/>
        </w:rPr>
        <w:fldChar w:fldCharType="begin"/>
      </w:r>
      <w:r>
        <w:rPr>
          <w:noProof/>
        </w:rPr>
        <w:instrText xml:space="preserve"> PAGEREF _Toc117180467 \h </w:instrText>
      </w:r>
      <w:r>
        <w:rPr>
          <w:noProof/>
        </w:rPr>
      </w:r>
      <w:r>
        <w:rPr>
          <w:noProof/>
        </w:rPr>
        <w:fldChar w:fldCharType="separate"/>
      </w:r>
      <w:r>
        <w:rPr>
          <w:noProof/>
        </w:rPr>
        <w:t>61</w:t>
      </w:r>
      <w:r>
        <w:rPr>
          <w:noProof/>
        </w:rPr>
        <w:fldChar w:fldCharType="end"/>
      </w:r>
    </w:p>
    <w:p w14:paraId="0361CF94"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6.10.2.1</w:t>
      </w:r>
      <w:r>
        <w:rPr>
          <w:rFonts w:asciiTheme="minorHAnsi" w:eastAsiaTheme="minorEastAsia" w:hAnsiTheme="minorHAnsi" w:cstheme="minorBidi"/>
          <w:noProof/>
          <w:sz w:val="22"/>
          <w:szCs w:val="22"/>
        </w:rPr>
        <w:tab/>
      </w:r>
      <w:r w:rsidRPr="00033932">
        <w:rPr>
          <w:noProof/>
          <w:lang w:val="en-CA"/>
        </w:rPr>
        <w:t>ADT Mechanism to support Application AI/ML data transfer</w:t>
      </w:r>
      <w:r>
        <w:rPr>
          <w:noProof/>
        </w:rPr>
        <w:tab/>
      </w:r>
      <w:r>
        <w:rPr>
          <w:noProof/>
        </w:rPr>
        <w:fldChar w:fldCharType="begin"/>
      </w:r>
      <w:r>
        <w:rPr>
          <w:noProof/>
        </w:rPr>
        <w:instrText xml:space="preserve"> PAGEREF _Toc117180468 \h </w:instrText>
      </w:r>
      <w:r>
        <w:rPr>
          <w:noProof/>
        </w:rPr>
      </w:r>
      <w:r>
        <w:rPr>
          <w:noProof/>
        </w:rPr>
        <w:fldChar w:fldCharType="separate"/>
      </w:r>
      <w:r>
        <w:rPr>
          <w:noProof/>
        </w:rPr>
        <w:t>62</w:t>
      </w:r>
      <w:r>
        <w:rPr>
          <w:noProof/>
        </w:rPr>
        <w:fldChar w:fldCharType="end"/>
      </w:r>
    </w:p>
    <w:p w14:paraId="5A650AB9"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6.10.2.2</w:t>
      </w:r>
      <w:r>
        <w:rPr>
          <w:rFonts w:asciiTheme="minorHAnsi" w:eastAsiaTheme="minorEastAsia" w:hAnsiTheme="minorHAnsi" w:cstheme="minorBidi"/>
          <w:noProof/>
          <w:sz w:val="22"/>
          <w:szCs w:val="22"/>
        </w:rPr>
        <w:tab/>
      </w:r>
      <w:r w:rsidRPr="00033932">
        <w:rPr>
          <w:noProof/>
          <w:lang w:val="en-CA"/>
        </w:rPr>
        <w:t>ADT Negotiation for future PDU session to support Application AI/ML data transfer</w:t>
      </w:r>
      <w:r>
        <w:rPr>
          <w:noProof/>
        </w:rPr>
        <w:tab/>
      </w:r>
      <w:r>
        <w:rPr>
          <w:noProof/>
        </w:rPr>
        <w:fldChar w:fldCharType="begin"/>
      </w:r>
      <w:r>
        <w:rPr>
          <w:noProof/>
        </w:rPr>
        <w:instrText xml:space="preserve"> PAGEREF _Toc117180469 \h </w:instrText>
      </w:r>
      <w:r>
        <w:rPr>
          <w:noProof/>
        </w:rPr>
      </w:r>
      <w:r>
        <w:rPr>
          <w:noProof/>
        </w:rPr>
        <w:fldChar w:fldCharType="separate"/>
      </w:r>
      <w:r>
        <w:rPr>
          <w:noProof/>
        </w:rPr>
        <w:t>63</w:t>
      </w:r>
      <w:r>
        <w:rPr>
          <w:noProof/>
        </w:rPr>
        <w:fldChar w:fldCharType="end"/>
      </w:r>
    </w:p>
    <w:p w14:paraId="7159509E"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6.10.2.3</w:t>
      </w:r>
      <w:r>
        <w:rPr>
          <w:rFonts w:asciiTheme="minorHAnsi" w:eastAsiaTheme="minorEastAsia" w:hAnsiTheme="minorHAnsi" w:cstheme="minorBidi"/>
          <w:noProof/>
          <w:sz w:val="22"/>
          <w:szCs w:val="22"/>
        </w:rPr>
        <w:tab/>
      </w:r>
      <w:r w:rsidRPr="00033932">
        <w:rPr>
          <w:noProof/>
          <w:lang w:val="en-CA"/>
        </w:rPr>
        <w:t>Activation or Updating/Removing ADT Transfer to a PDU Session</w:t>
      </w:r>
      <w:r>
        <w:rPr>
          <w:noProof/>
        </w:rPr>
        <w:tab/>
      </w:r>
      <w:r>
        <w:rPr>
          <w:noProof/>
        </w:rPr>
        <w:fldChar w:fldCharType="begin"/>
      </w:r>
      <w:r>
        <w:rPr>
          <w:noProof/>
        </w:rPr>
        <w:instrText xml:space="preserve"> PAGEREF _Toc117180470 \h </w:instrText>
      </w:r>
      <w:r>
        <w:rPr>
          <w:noProof/>
        </w:rPr>
      </w:r>
      <w:r>
        <w:rPr>
          <w:noProof/>
        </w:rPr>
        <w:fldChar w:fldCharType="separate"/>
      </w:r>
      <w:r>
        <w:rPr>
          <w:noProof/>
        </w:rPr>
        <w:t>65</w:t>
      </w:r>
      <w:r>
        <w:rPr>
          <w:noProof/>
        </w:rPr>
        <w:fldChar w:fldCharType="end"/>
      </w:r>
    </w:p>
    <w:p w14:paraId="0A76AF71"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6.10.2.4</w:t>
      </w:r>
      <w:r>
        <w:rPr>
          <w:rFonts w:asciiTheme="minorHAnsi" w:eastAsiaTheme="minorEastAsia" w:hAnsiTheme="minorHAnsi" w:cstheme="minorBidi"/>
          <w:noProof/>
          <w:sz w:val="22"/>
          <w:szCs w:val="22"/>
        </w:rPr>
        <w:tab/>
      </w:r>
      <w:r w:rsidRPr="00033932">
        <w:rPr>
          <w:noProof/>
          <w:lang w:val="en-CA"/>
        </w:rPr>
        <w:t xml:space="preserve">NWDAF Analytics </w:t>
      </w:r>
      <w:r>
        <w:rPr>
          <w:noProof/>
          <w:lang w:eastAsia="zh-CN"/>
        </w:rPr>
        <w:t>support for ADT warning notification</w:t>
      </w:r>
      <w:r>
        <w:rPr>
          <w:noProof/>
        </w:rPr>
        <w:tab/>
      </w:r>
      <w:r>
        <w:rPr>
          <w:noProof/>
        </w:rPr>
        <w:fldChar w:fldCharType="begin"/>
      </w:r>
      <w:r>
        <w:rPr>
          <w:noProof/>
        </w:rPr>
        <w:instrText xml:space="preserve"> PAGEREF _Toc117180471 \h </w:instrText>
      </w:r>
      <w:r>
        <w:rPr>
          <w:noProof/>
        </w:rPr>
      </w:r>
      <w:r>
        <w:rPr>
          <w:noProof/>
        </w:rPr>
        <w:fldChar w:fldCharType="separate"/>
      </w:r>
      <w:r>
        <w:rPr>
          <w:noProof/>
        </w:rPr>
        <w:t>66</w:t>
      </w:r>
      <w:r>
        <w:rPr>
          <w:noProof/>
        </w:rPr>
        <w:fldChar w:fldCharType="end"/>
      </w:r>
    </w:p>
    <w:p w14:paraId="06354737" w14:textId="77777777" w:rsidR="0059739A" w:rsidRDefault="0059739A">
      <w:pPr>
        <w:pStyle w:val="TOC3"/>
        <w:rPr>
          <w:rFonts w:asciiTheme="minorHAnsi" w:eastAsiaTheme="minorEastAsia" w:hAnsiTheme="minorHAnsi" w:cstheme="minorBidi"/>
          <w:noProof/>
          <w:sz w:val="22"/>
          <w:szCs w:val="22"/>
        </w:rPr>
      </w:pPr>
      <w:r w:rsidRPr="00033932">
        <w:rPr>
          <w:noProof/>
          <w:lang w:val="en-US"/>
        </w:rPr>
        <w:t>6.10.3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_Toc117180472 \h </w:instrText>
      </w:r>
      <w:r>
        <w:rPr>
          <w:noProof/>
        </w:rPr>
      </w:r>
      <w:r>
        <w:rPr>
          <w:noProof/>
        </w:rPr>
        <w:fldChar w:fldCharType="separate"/>
      </w:r>
      <w:r>
        <w:rPr>
          <w:noProof/>
        </w:rPr>
        <w:t>67</w:t>
      </w:r>
      <w:r>
        <w:rPr>
          <w:noProof/>
        </w:rPr>
        <w:fldChar w:fldCharType="end"/>
      </w:r>
    </w:p>
    <w:p w14:paraId="44F9AF32" w14:textId="77777777" w:rsidR="0059739A" w:rsidRDefault="0059739A">
      <w:pPr>
        <w:pStyle w:val="TOC2"/>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Solution #11: Traffic routing enhancements for Application AIML Traffic Transport</w:t>
      </w:r>
      <w:r>
        <w:rPr>
          <w:noProof/>
        </w:rPr>
        <w:tab/>
      </w:r>
      <w:r>
        <w:rPr>
          <w:noProof/>
        </w:rPr>
        <w:fldChar w:fldCharType="begin"/>
      </w:r>
      <w:r>
        <w:rPr>
          <w:noProof/>
        </w:rPr>
        <w:instrText xml:space="preserve"> PAGEREF _Toc117180473 \h </w:instrText>
      </w:r>
      <w:r>
        <w:rPr>
          <w:noProof/>
        </w:rPr>
      </w:r>
      <w:r>
        <w:rPr>
          <w:noProof/>
        </w:rPr>
        <w:fldChar w:fldCharType="separate"/>
      </w:r>
      <w:r>
        <w:rPr>
          <w:noProof/>
        </w:rPr>
        <w:t>67</w:t>
      </w:r>
      <w:r>
        <w:rPr>
          <w:noProof/>
        </w:rPr>
        <w:fldChar w:fldCharType="end"/>
      </w:r>
    </w:p>
    <w:p w14:paraId="39C2DD11" w14:textId="77777777" w:rsidR="0059739A" w:rsidRDefault="0059739A">
      <w:pPr>
        <w:pStyle w:val="TOC3"/>
        <w:rPr>
          <w:rFonts w:asciiTheme="minorHAnsi" w:eastAsiaTheme="minorEastAsia" w:hAnsiTheme="minorHAnsi" w:cstheme="minorBidi"/>
          <w:noProof/>
          <w:sz w:val="22"/>
          <w:szCs w:val="22"/>
        </w:rPr>
      </w:pPr>
      <w:r>
        <w:rPr>
          <w:noProof/>
        </w:rPr>
        <w:t>6.11.1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_Toc117180474 \h </w:instrText>
      </w:r>
      <w:r>
        <w:rPr>
          <w:noProof/>
        </w:rPr>
      </w:r>
      <w:r>
        <w:rPr>
          <w:noProof/>
        </w:rPr>
        <w:fldChar w:fldCharType="separate"/>
      </w:r>
      <w:r>
        <w:rPr>
          <w:noProof/>
        </w:rPr>
        <w:t>67</w:t>
      </w:r>
      <w:r>
        <w:rPr>
          <w:noProof/>
        </w:rPr>
        <w:fldChar w:fldCharType="end"/>
      </w:r>
    </w:p>
    <w:p w14:paraId="03A7AF18" w14:textId="77777777" w:rsidR="0059739A" w:rsidRDefault="0059739A">
      <w:pPr>
        <w:pStyle w:val="TOC3"/>
        <w:rPr>
          <w:rFonts w:asciiTheme="minorHAnsi" w:eastAsiaTheme="minorEastAsia" w:hAnsiTheme="minorHAnsi" w:cstheme="minorBidi"/>
          <w:noProof/>
          <w:sz w:val="22"/>
          <w:szCs w:val="22"/>
        </w:rPr>
      </w:pPr>
      <w:r>
        <w:rPr>
          <w:noProof/>
          <w:lang w:eastAsia="zh-CN"/>
        </w:rPr>
        <w:t>6.11.2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_Toc117180475 \h </w:instrText>
      </w:r>
      <w:r>
        <w:rPr>
          <w:noProof/>
        </w:rPr>
      </w:r>
      <w:r>
        <w:rPr>
          <w:noProof/>
        </w:rPr>
        <w:fldChar w:fldCharType="separate"/>
      </w:r>
      <w:r>
        <w:rPr>
          <w:noProof/>
        </w:rPr>
        <w:t>68</w:t>
      </w:r>
      <w:r>
        <w:rPr>
          <w:noProof/>
        </w:rPr>
        <w:fldChar w:fldCharType="end"/>
      </w:r>
    </w:p>
    <w:p w14:paraId="52F4DDFF" w14:textId="77777777" w:rsidR="0059739A" w:rsidRDefault="0059739A">
      <w:pPr>
        <w:pStyle w:val="TOC3"/>
        <w:rPr>
          <w:rFonts w:asciiTheme="minorHAnsi" w:eastAsiaTheme="minorEastAsia" w:hAnsiTheme="minorHAnsi" w:cstheme="minorBidi"/>
          <w:noProof/>
          <w:sz w:val="22"/>
          <w:szCs w:val="22"/>
        </w:rPr>
      </w:pPr>
      <w:r>
        <w:rPr>
          <w:noProof/>
          <w:lang w:eastAsia="zh-CN"/>
        </w:rPr>
        <w:t>6.11.3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_Toc117180476 \h </w:instrText>
      </w:r>
      <w:r>
        <w:rPr>
          <w:noProof/>
        </w:rPr>
      </w:r>
      <w:r>
        <w:rPr>
          <w:noProof/>
        </w:rPr>
        <w:fldChar w:fldCharType="separate"/>
      </w:r>
      <w:r>
        <w:rPr>
          <w:noProof/>
        </w:rPr>
        <w:t>69</w:t>
      </w:r>
      <w:r>
        <w:rPr>
          <w:noProof/>
        </w:rPr>
        <w:fldChar w:fldCharType="end"/>
      </w:r>
    </w:p>
    <w:p w14:paraId="16F554E8" w14:textId="77777777" w:rsidR="0059739A" w:rsidRDefault="0059739A">
      <w:pPr>
        <w:pStyle w:val="TOC2"/>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Solution #12: Enhanced charging for Application AIML traffic transport</w:t>
      </w:r>
      <w:r>
        <w:rPr>
          <w:noProof/>
        </w:rPr>
        <w:tab/>
      </w:r>
      <w:r>
        <w:rPr>
          <w:noProof/>
        </w:rPr>
        <w:fldChar w:fldCharType="begin"/>
      </w:r>
      <w:r>
        <w:rPr>
          <w:noProof/>
        </w:rPr>
        <w:instrText xml:space="preserve"> PAGEREF _Toc117180477 \h </w:instrText>
      </w:r>
      <w:r>
        <w:rPr>
          <w:noProof/>
        </w:rPr>
      </w:r>
      <w:r>
        <w:rPr>
          <w:noProof/>
        </w:rPr>
        <w:fldChar w:fldCharType="separate"/>
      </w:r>
      <w:r>
        <w:rPr>
          <w:noProof/>
        </w:rPr>
        <w:t>69</w:t>
      </w:r>
      <w:r>
        <w:rPr>
          <w:noProof/>
        </w:rPr>
        <w:fldChar w:fldCharType="end"/>
      </w:r>
    </w:p>
    <w:p w14:paraId="5CC716E1" w14:textId="77777777" w:rsidR="0059739A" w:rsidRDefault="0059739A">
      <w:pPr>
        <w:pStyle w:val="TOC3"/>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_Toc117180478 \h </w:instrText>
      </w:r>
      <w:r>
        <w:rPr>
          <w:noProof/>
        </w:rPr>
      </w:r>
      <w:r>
        <w:rPr>
          <w:noProof/>
        </w:rPr>
        <w:fldChar w:fldCharType="separate"/>
      </w:r>
      <w:r>
        <w:rPr>
          <w:noProof/>
        </w:rPr>
        <w:t>69</w:t>
      </w:r>
      <w:r>
        <w:rPr>
          <w:noProof/>
        </w:rPr>
        <w:fldChar w:fldCharType="end"/>
      </w:r>
    </w:p>
    <w:p w14:paraId="5CC5A455" w14:textId="77777777" w:rsidR="0059739A" w:rsidRDefault="0059739A">
      <w:pPr>
        <w:pStyle w:val="TOC3"/>
        <w:rPr>
          <w:rFonts w:asciiTheme="minorHAnsi" w:eastAsiaTheme="minorEastAsia" w:hAnsiTheme="minorHAnsi" w:cstheme="minorBidi"/>
          <w:noProof/>
          <w:sz w:val="22"/>
          <w:szCs w:val="22"/>
        </w:rPr>
      </w:pPr>
      <w:r>
        <w:rPr>
          <w:noProof/>
          <w:lang w:eastAsia="zh-CN"/>
        </w:rPr>
        <w:t>6.12.2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_Toc117180479 \h </w:instrText>
      </w:r>
      <w:r>
        <w:rPr>
          <w:noProof/>
        </w:rPr>
      </w:r>
      <w:r>
        <w:rPr>
          <w:noProof/>
        </w:rPr>
        <w:fldChar w:fldCharType="separate"/>
      </w:r>
      <w:r>
        <w:rPr>
          <w:noProof/>
        </w:rPr>
        <w:t>69</w:t>
      </w:r>
      <w:r>
        <w:rPr>
          <w:noProof/>
        </w:rPr>
        <w:fldChar w:fldCharType="end"/>
      </w:r>
    </w:p>
    <w:p w14:paraId="253E2E9E" w14:textId="77777777" w:rsidR="0059739A" w:rsidRDefault="0059739A">
      <w:pPr>
        <w:pStyle w:val="TOC3"/>
        <w:rPr>
          <w:rFonts w:asciiTheme="minorHAnsi" w:eastAsiaTheme="minorEastAsia" w:hAnsiTheme="minorHAnsi" w:cstheme="minorBidi"/>
          <w:noProof/>
          <w:sz w:val="22"/>
          <w:szCs w:val="22"/>
        </w:rPr>
      </w:pPr>
      <w:r>
        <w:rPr>
          <w:noProof/>
          <w:lang w:eastAsia="zh-CN"/>
        </w:rPr>
        <w:t>6.12.3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_Toc117180480 \h </w:instrText>
      </w:r>
      <w:r>
        <w:rPr>
          <w:noProof/>
        </w:rPr>
      </w:r>
      <w:r>
        <w:rPr>
          <w:noProof/>
        </w:rPr>
        <w:fldChar w:fldCharType="separate"/>
      </w:r>
      <w:r>
        <w:rPr>
          <w:noProof/>
        </w:rPr>
        <w:t>71</w:t>
      </w:r>
      <w:r>
        <w:rPr>
          <w:noProof/>
        </w:rPr>
        <w:fldChar w:fldCharType="end"/>
      </w:r>
    </w:p>
    <w:p w14:paraId="5D8F1FCA" w14:textId="77777777" w:rsidR="0059739A" w:rsidRDefault="0059739A">
      <w:pPr>
        <w:pStyle w:val="TOC2"/>
        <w:rPr>
          <w:rFonts w:asciiTheme="minorHAnsi" w:eastAsiaTheme="minorEastAsia" w:hAnsiTheme="minorHAnsi" w:cstheme="minorBidi"/>
          <w:noProof/>
          <w:sz w:val="22"/>
          <w:szCs w:val="22"/>
        </w:rPr>
      </w:pPr>
      <w:r w:rsidRPr="00033932">
        <w:rPr>
          <w:noProof/>
          <w:lang w:val="fr-FR"/>
        </w:rPr>
        <w:t>6.13</w:t>
      </w:r>
      <w:r>
        <w:rPr>
          <w:rFonts w:asciiTheme="minorHAnsi" w:eastAsiaTheme="minorEastAsia" w:hAnsiTheme="minorHAnsi" w:cstheme="minorBidi"/>
          <w:noProof/>
          <w:sz w:val="22"/>
          <w:szCs w:val="22"/>
        </w:rPr>
        <w:tab/>
      </w:r>
      <w:r w:rsidRPr="00033932">
        <w:rPr>
          <w:noProof/>
          <w:lang w:val="fr-FR"/>
        </w:rPr>
        <w:t>Solution #13: Support Application AI/ML Traffic Transport</w:t>
      </w:r>
      <w:r>
        <w:rPr>
          <w:noProof/>
        </w:rPr>
        <w:tab/>
      </w:r>
      <w:r>
        <w:rPr>
          <w:noProof/>
        </w:rPr>
        <w:fldChar w:fldCharType="begin"/>
      </w:r>
      <w:r>
        <w:rPr>
          <w:noProof/>
        </w:rPr>
        <w:instrText xml:space="preserve"> PAGEREF _Toc117180481 \h </w:instrText>
      </w:r>
      <w:r>
        <w:rPr>
          <w:noProof/>
        </w:rPr>
      </w:r>
      <w:r>
        <w:rPr>
          <w:noProof/>
        </w:rPr>
        <w:fldChar w:fldCharType="separate"/>
      </w:r>
      <w:r>
        <w:rPr>
          <w:noProof/>
        </w:rPr>
        <w:t>72</w:t>
      </w:r>
      <w:r>
        <w:rPr>
          <w:noProof/>
        </w:rPr>
        <w:fldChar w:fldCharType="end"/>
      </w:r>
    </w:p>
    <w:p w14:paraId="56C371A8" w14:textId="77777777" w:rsidR="0059739A" w:rsidRDefault="0059739A">
      <w:pPr>
        <w:pStyle w:val="TOC3"/>
        <w:rPr>
          <w:rFonts w:asciiTheme="minorHAnsi" w:eastAsiaTheme="minorEastAsia" w:hAnsiTheme="minorHAnsi" w:cstheme="minorBidi"/>
          <w:noProof/>
          <w:sz w:val="22"/>
          <w:szCs w:val="22"/>
        </w:rPr>
      </w:pPr>
      <w:r>
        <w:rPr>
          <w:noProof/>
        </w:rPr>
        <w:t>6.13.1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_Toc117180482 \h </w:instrText>
      </w:r>
      <w:r>
        <w:rPr>
          <w:noProof/>
        </w:rPr>
      </w:r>
      <w:r>
        <w:rPr>
          <w:noProof/>
        </w:rPr>
        <w:fldChar w:fldCharType="separate"/>
      </w:r>
      <w:r>
        <w:rPr>
          <w:noProof/>
        </w:rPr>
        <w:t>72</w:t>
      </w:r>
      <w:r>
        <w:rPr>
          <w:noProof/>
        </w:rPr>
        <w:fldChar w:fldCharType="end"/>
      </w:r>
    </w:p>
    <w:p w14:paraId="22EC1BBD" w14:textId="77777777" w:rsidR="0059739A" w:rsidRDefault="0059739A">
      <w:pPr>
        <w:pStyle w:val="TOC3"/>
        <w:rPr>
          <w:rFonts w:asciiTheme="minorHAnsi" w:eastAsiaTheme="minorEastAsia" w:hAnsiTheme="minorHAnsi" w:cstheme="minorBidi"/>
          <w:noProof/>
          <w:sz w:val="22"/>
          <w:szCs w:val="22"/>
        </w:rPr>
      </w:pPr>
      <w:r>
        <w:rPr>
          <w:noProof/>
          <w:lang w:eastAsia="zh-CN"/>
        </w:rPr>
        <w:t>6.13.2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_Toc117180483 \h </w:instrText>
      </w:r>
      <w:r>
        <w:rPr>
          <w:noProof/>
        </w:rPr>
      </w:r>
      <w:r>
        <w:rPr>
          <w:noProof/>
        </w:rPr>
        <w:fldChar w:fldCharType="separate"/>
      </w:r>
      <w:r>
        <w:rPr>
          <w:noProof/>
        </w:rPr>
        <w:t>73</w:t>
      </w:r>
      <w:r>
        <w:rPr>
          <w:noProof/>
        </w:rPr>
        <w:fldChar w:fldCharType="end"/>
      </w:r>
    </w:p>
    <w:p w14:paraId="56F0F61A" w14:textId="77777777" w:rsidR="0059739A" w:rsidRDefault="0059739A">
      <w:pPr>
        <w:pStyle w:val="TOC3"/>
        <w:rPr>
          <w:rFonts w:asciiTheme="minorHAnsi" w:eastAsiaTheme="minorEastAsia" w:hAnsiTheme="minorHAnsi" w:cstheme="minorBidi"/>
          <w:noProof/>
          <w:sz w:val="22"/>
          <w:szCs w:val="22"/>
        </w:rPr>
      </w:pPr>
      <w:r>
        <w:rPr>
          <w:noProof/>
          <w:lang w:eastAsia="zh-CN"/>
        </w:rPr>
        <w:t>6.13.3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_Toc117180484 \h </w:instrText>
      </w:r>
      <w:r>
        <w:rPr>
          <w:noProof/>
        </w:rPr>
      </w:r>
      <w:r>
        <w:rPr>
          <w:noProof/>
        </w:rPr>
        <w:fldChar w:fldCharType="separate"/>
      </w:r>
      <w:r>
        <w:rPr>
          <w:noProof/>
        </w:rPr>
        <w:t>74</w:t>
      </w:r>
      <w:r>
        <w:rPr>
          <w:noProof/>
        </w:rPr>
        <w:fldChar w:fldCharType="end"/>
      </w:r>
    </w:p>
    <w:p w14:paraId="751E387B" w14:textId="77777777" w:rsidR="0059739A" w:rsidRDefault="0059739A">
      <w:pPr>
        <w:pStyle w:val="TOC2"/>
        <w:rPr>
          <w:rFonts w:asciiTheme="minorHAnsi" w:eastAsiaTheme="minorEastAsia" w:hAnsiTheme="minorHAnsi" w:cstheme="minorBidi"/>
          <w:noProof/>
          <w:sz w:val="22"/>
          <w:szCs w:val="22"/>
        </w:rPr>
      </w:pPr>
      <w:r>
        <w:rPr>
          <w:noProof/>
        </w:rPr>
        <w:t>6.14</w:t>
      </w:r>
      <w:r>
        <w:rPr>
          <w:rFonts w:asciiTheme="minorHAnsi" w:eastAsiaTheme="minorEastAsia" w:hAnsiTheme="minorHAnsi" w:cstheme="minorBidi"/>
          <w:noProof/>
          <w:sz w:val="22"/>
          <w:szCs w:val="22"/>
        </w:rPr>
        <w:tab/>
      </w:r>
      <w:r>
        <w:rPr>
          <w:noProof/>
        </w:rPr>
        <w:t>Solution #14: Flock QoS based Federated Learning Operation</w:t>
      </w:r>
      <w:r>
        <w:rPr>
          <w:noProof/>
        </w:rPr>
        <w:tab/>
      </w:r>
      <w:r>
        <w:rPr>
          <w:noProof/>
        </w:rPr>
        <w:fldChar w:fldCharType="begin"/>
      </w:r>
      <w:r>
        <w:rPr>
          <w:noProof/>
        </w:rPr>
        <w:instrText xml:space="preserve"> PAGEREF _Toc117180485 \h </w:instrText>
      </w:r>
      <w:r>
        <w:rPr>
          <w:noProof/>
        </w:rPr>
      </w:r>
      <w:r>
        <w:rPr>
          <w:noProof/>
        </w:rPr>
        <w:fldChar w:fldCharType="separate"/>
      </w:r>
      <w:r>
        <w:rPr>
          <w:noProof/>
        </w:rPr>
        <w:t>74</w:t>
      </w:r>
      <w:r>
        <w:rPr>
          <w:noProof/>
        </w:rPr>
        <w:fldChar w:fldCharType="end"/>
      </w:r>
    </w:p>
    <w:p w14:paraId="2369BC40" w14:textId="77777777" w:rsidR="0059739A" w:rsidRDefault="0059739A">
      <w:pPr>
        <w:pStyle w:val="TOC2"/>
        <w:rPr>
          <w:rFonts w:asciiTheme="minorHAnsi" w:eastAsiaTheme="minorEastAsia" w:hAnsiTheme="minorHAnsi" w:cstheme="minorBidi"/>
          <w:noProof/>
          <w:sz w:val="22"/>
          <w:szCs w:val="22"/>
        </w:rPr>
      </w:pPr>
      <w:r>
        <w:rPr>
          <w:noProof/>
        </w:rPr>
        <w:t>6.15</w:t>
      </w:r>
      <w:r>
        <w:rPr>
          <w:rFonts w:asciiTheme="minorHAnsi" w:eastAsiaTheme="minorEastAsia" w:hAnsiTheme="minorHAnsi" w:cstheme="minorBidi"/>
          <w:noProof/>
          <w:sz w:val="22"/>
          <w:szCs w:val="22"/>
        </w:rPr>
        <w:tab/>
      </w:r>
      <w:r>
        <w:rPr>
          <w:noProof/>
        </w:rPr>
        <w:t>Solution #15: QoS monitoring for AIML application</w:t>
      </w:r>
      <w:r>
        <w:rPr>
          <w:noProof/>
        </w:rPr>
        <w:tab/>
      </w:r>
      <w:r>
        <w:rPr>
          <w:noProof/>
        </w:rPr>
        <w:fldChar w:fldCharType="begin"/>
      </w:r>
      <w:r>
        <w:rPr>
          <w:noProof/>
        </w:rPr>
        <w:instrText xml:space="preserve"> PAGEREF _Toc117180486 \h </w:instrText>
      </w:r>
      <w:r>
        <w:rPr>
          <w:noProof/>
        </w:rPr>
      </w:r>
      <w:r>
        <w:rPr>
          <w:noProof/>
        </w:rPr>
        <w:fldChar w:fldCharType="separate"/>
      </w:r>
      <w:r>
        <w:rPr>
          <w:noProof/>
        </w:rPr>
        <w:t>75</w:t>
      </w:r>
      <w:r>
        <w:rPr>
          <w:noProof/>
        </w:rPr>
        <w:fldChar w:fldCharType="end"/>
      </w:r>
    </w:p>
    <w:p w14:paraId="2A679694" w14:textId="77777777" w:rsidR="0059739A" w:rsidRDefault="0059739A">
      <w:pPr>
        <w:pStyle w:val="TOC3"/>
        <w:rPr>
          <w:rFonts w:asciiTheme="minorHAnsi" w:eastAsiaTheme="minorEastAsia" w:hAnsiTheme="minorHAnsi" w:cstheme="minorBidi"/>
          <w:noProof/>
          <w:sz w:val="22"/>
          <w:szCs w:val="22"/>
        </w:rPr>
      </w:pPr>
      <w:r>
        <w:rPr>
          <w:noProof/>
        </w:rPr>
        <w:t>6.15.1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_Toc117180487 \h </w:instrText>
      </w:r>
      <w:r>
        <w:rPr>
          <w:noProof/>
        </w:rPr>
      </w:r>
      <w:r>
        <w:rPr>
          <w:noProof/>
        </w:rPr>
        <w:fldChar w:fldCharType="separate"/>
      </w:r>
      <w:r>
        <w:rPr>
          <w:noProof/>
        </w:rPr>
        <w:t>75</w:t>
      </w:r>
      <w:r>
        <w:rPr>
          <w:noProof/>
        </w:rPr>
        <w:fldChar w:fldCharType="end"/>
      </w:r>
    </w:p>
    <w:p w14:paraId="63086F80" w14:textId="77777777" w:rsidR="0059739A" w:rsidRDefault="0059739A">
      <w:pPr>
        <w:pStyle w:val="TOC3"/>
        <w:rPr>
          <w:rFonts w:asciiTheme="minorHAnsi" w:eastAsiaTheme="minorEastAsia" w:hAnsiTheme="minorHAnsi" w:cstheme="minorBidi"/>
          <w:noProof/>
          <w:sz w:val="22"/>
          <w:szCs w:val="22"/>
        </w:rPr>
      </w:pPr>
      <w:r w:rsidRPr="00033932">
        <w:rPr>
          <w:rFonts w:eastAsia="Malgun Gothic"/>
          <w:noProof/>
        </w:rPr>
        <w:t>6.15.2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_Toc117180488 \h </w:instrText>
      </w:r>
      <w:r>
        <w:rPr>
          <w:noProof/>
        </w:rPr>
      </w:r>
      <w:r>
        <w:rPr>
          <w:noProof/>
        </w:rPr>
        <w:fldChar w:fldCharType="separate"/>
      </w:r>
      <w:r>
        <w:rPr>
          <w:noProof/>
        </w:rPr>
        <w:t>76</w:t>
      </w:r>
      <w:r>
        <w:rPr>
          <w:noProof/>
        </w:rPr>
        <w:fldChar w:fldCharType="end"/>
      </w:r>
    </w:p>
    <w:p w14:paraId="55AA6321" w14:textId="77777777" w:rsidR="0059739A" w:rsidRDefault="0059739A">
      <w:pPr>
        <w:pStyle w:val="TOC3"/>
        <w:rPr>
          <w:rFonts w:asciiTheme="minorHAnsi" w:eastAsiaTheme="minorEastAsia" w:hAnsiTheme="minorHAnsi" w:cstheme="minorBidi"/>
          <w:noProof/>
          <w:sz w:val="22"/>
          <w:szCs w:val="22"/>
        </w:rPr>
      </w:pPr>
      <w:r w:rsidRPr="00033932">
        <w:rPr>
          <w:rFonts w:eastAsia="Malgun Gothic"/>
          <w:noProof/>
          <w:lang w:eastAsia="zh-CN"/>
        </w:rPr>
        <w:t>6.15.3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_Toc117180489 \h </w:instrText>
      </w:r>
      <w:r>
        <w:rPr>
          <w:noProof/>
        </w:rPr>
      </w:r>
      <w:r>
        <w:rPr>
          <w:noProof/>
        </w:rPr>
        <w:fldChar w:fldCharType="separate"/>
      </w:r>
      <w:r>
        <w:rPr>
          <w:noProof/>
        </w:rPr>
        <w:t>77</w:t>
      </w:r>
      <w:r>
        <w:rPr>
          <w:noProof/>
        </w:rPr>
        <w:fldChar w:fldCharType="end"/>
      </w:r>
    </w:p>
    <w:p w14:paraId="04A9DCD5" w14:textId="77777777" w:rsidR="0059739A" w:rsidRDefault="0059739A">
      <w:pPr>
        <w:pStyle w:val="TOC2"/>
        <w:rPr>
          <w:rFonts w:asciiTheme="minorHAnsi" w:eastAsiaTheme="minorEastAsia" w:hAnsiTheme="minorHAnsi" w:cstheme="minorBidi"/>
          <w:noProof/>
          <w:sz w:val="22"/>
          <w:szCs w:val="22"/>
        </w:rPr>
      </w:pPr>
      <w:r>
        <w:rPr>
          <w:noProof/>
        </w:rPr>
        <w:t>6.16</w:t>
      </w:r>
      <w:r>
        <w:rPr>
          <w:rFonts w:asciiTheme="minorHAnsi" w:eastAsiaTheme="minorEastAsia" w:hAnsiTheme="minorHAnsi" w:cstheme="minorBidi"/>
          <w:noProof/>
          <w:sz w:val="22"/>
          <w:szCs w:val="22"/>
        </w:rPr>
        <w:tab/>
      </w:r>
      <w:r>
        <w:rPr>
          <w:noProof/>
        </w:rPr>
        <w:t>Solution #16: Solution for supporting the aggregated QoS parameters based on the Group-MBR</w:t>
      </w:r>
      <w:r>
        <w:rPr>
          <w:noProof/>
        </w:rPr>
        <w:tab/>
      </w:r>
      <w:r>
        <w:rPr>
          <w:noProof/>
        </w:rPr>
        <w:fldChar w:fldCharType="begin"/>
      </w:r>
      <w:r>
        <w:rPr>
          <w:noProof/>
        </w:rPr>
        <w:instrText xml:space="preserve"> PAGEREF _Toc117180490 \h </w:instrText>
      </w:r>
      <w:r>
        <w:rPr>
          <w:noProof/>
        </w:rPr>
      </w:r>
      <w:r>
        <w:rPr>
          <w:noProof/>
        </w:rPr>
        <w:fldChar w:fldCharType="separate"/>
      </w:r>
      <w:r>
        <w:rPr>
          <w:noProof/>
        </w:rPr>
        <w:t>77</w:t>
      </w:r>
      <w:r>
        <w:rPr>
          <w:noProof/>
        </w:rPr>
        <w:fldChar w:fldCharType="end"/>
      </w:r>
    </w:p>
    <w:p w14:paraId="038983D1" w14:textId="77777777" w:rsidR="0059739A" w:rsidRDefault="0059739A">
      <w:pPr>
        <w:pStyle w:val="TOC3"/>
        <w:rPr>
          <w:rFonts w:asciiTheme="minorHAnsi" w:eastAsiaTheme="minorEastAsia" w:hAnsiTheme="minorHAnsi" w:cstheme="minorBidi"/>
          <w:noProof/>
          <w:sz w:val="22"/>
          <w:szCs w:val="22"/>
        </w:rPr>
      </w:pPr>
      <w:r>
        <w:rPr>
          <w:noProof/>
        </w:rPr>
        <w:t>6.16.1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_Toc117180491 \h </w:instrText>
      </w:r>
      <w:r>
        <w:rPr>
          <w:noProof/>
        </w:rPr>
      </w:r>
      <w:r>
        <w:rPr>
          <w:noProof/>
        </w:rPr>
        <w:fldChar w:fldCharType="separate"/>
      </w:r>
      <w:r>
        <w:rPr>
          <w:noProof/>
        </w:rPr>
        <w:t>77</w:t>
      </w:r>
      <w:r>
        <w:rPr>
          <w:noProof/>
        </w:rPr>
        <w:fldChar w:fldCharType="end"/>
      </w:r>
    </w:p>
    <w:p w14:paraId="4D929163" w14:textId="77777777" w:rsidR="0059739A" w:rsidRDefault="0059739A">
      <w:pPr>
        <w:pStyle w:val="TOC3"/>
        <w:rPr>
          <w:rFonts w:asciiTheme="minorHAnsi" w:eastAsiaTheme="minorEastAsia" w:hAnsiTheme="minorHAnsi" w:cstheme="minorBidi"/>
          <w:noProof/>
          <w:sz w:val="22"/>
          <w:szCs w:val="22"/>
        </w:rPr>
      </w:pPr>
      <w:r w:rsidRPr="00033932">
        <w:rPr>
          <w:noProof/>
          <w:lang w:val="en-US"/>
        </w:rPr>
        <w:t>6.16.2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_Toc117180492 \h </w:instrText>
      </w:r>
      <w:r>
        <w:rPr>
          <w:noProof/>
        </w:rPr>
      </w:r>
      <w:r>
        <w:rPr>
          <w:noProof/>
        </w:rPr>
        <w:fldChar w:fldCharType="separate"/>
      </w:r>
      <w:r>
        <w:rPr>
          <w:noProof/>
        </w:rPr>
        <w:t>80</w:t>
      </w:r>
      <w:r>
        <w:rPr>
          <w:noProof/>
        </w:rPr>
        <w:fldChar w:fldCharType="end"/>
      </w:r>
    </w:p>
    <w:p w14:paraId="0AE0601B" w14:textId="77777777" w:rsidR="0059739A" w:rsidRDefault="0059739A">
      <w:pPr>
        <w:pStyle w:val="TOC4"/>
        <w:rPr>
          <w:rFonts w:asciiTheme="minorHAnsi" w:eastAsiaTheme="minorEastAsia" w:hAnsiTheme="minorHAnsi" w:cstheme="minorBidi"/>
          <w:noProof/>
          <w:sz w:val="22"/>
          <w:szCs w:val="22"/>
        </w:rPr>
      </w:pPr>
      <w:r>
        <w:rPr>
          <w:noProof/>
        </w:rPr>
        <w:t>6.16.2.1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_Toc117180493 \h </w:instrText>
      </w:r>
      <w:r>
        <w:rPr>
          <w:noProof/>
        </w:rPr>
      </w:r>
      <w:r>
        <w:rPr>
          <w:noProof/>
        </w:rPr>
        <w:fldChar w:fldCharType="separate"/>
      </w:r>
      <w:r>
        <w:rPr>
          <w:noProof/>
        </w:rPr>
        <w:t>80</w:t>
      </w:r>
      <w:r>
        <w:rPr>
          <w:noProof/>
        </w:rPr>
        <w:fldChar w:fldCharType="end"/>
      </w:r>
    </w:p>
    <w:p w14:paraId="5CD396D1" w14:textId="77777777" w:rsidR="0059739A" w:rsidRDefault="0059739A">
      <w:pPr>
        <w:pStyle w:val="TOC4"/>
        <w:rPr>
          <w:rFonts w:asciiTheme="minorHAnsi" w:eastAsiaTheme="minorEastAsia" w:hAnsiTheme="minorHAnsi" w:cstheme="minorBidi"/>
          <w:noProof/>
          <w:sz w:val="22"/>
          <w:szCs w:val="22"/>
        </w:rPr>
      </w:pPr>
      <w:r>
        <w:rPr>
          <w:noProof/>
        </w:rPr>
        <w:t>6.16.2.2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_Toc117180494 \h </w:instrText>
      </w:r>
      <w:r>
        <w:rPr>
          <w:noProof/>
        </w:rPr>
      </w:r>
      <w:r>
        <w:rPr>
          <w:noProof/>
        </w:rPr>
        <w:fldChar w:fldCharType="separate"/>
      </w:r>
      <w:r>
        <w:rPr>
          <w:noProof/>
        </w:rPr>
        <w:t>80</w:t>
      </w:r>
      <w:r>
        <w:rPr>
          <w:noProof/>
        </w:rPr>
        <w:fldChar w:fldCharType="end"/>
      </w:r>
    </w:p>
    <w:p w14:paraId="3C4DB3CE" w14:textId="77777777" w:rsidR="0059739A" w:rsidRDefault="0059739A">
      <w:pPr>
        <w:pStyle w:val="TOC4"/>
        <w:rPr>
          <w:rFonts w:asciiTheme="minorHAnsi" w:eastAsiaTheme="minorEastAsia" w:hAnsiTheme="minorHAnsi" w:cstheme="minorBidi"/>
          <w:noProof/>
          <w:sz w:val="22"/>
          <w:szCs w:val="22"/>
        </w:rPr>
      </w:pPr>
      <w:r>
        <w:rPr>
          <w:noProof/>
        </w:rPr>
        <w:t>6.16.2.3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_Toc117180495 \h </w:instrText>
      </w:r>
      <w:r>
        <w:rPr>
          <w:noProof/>
        </w:rPr>
      </w:r>
      <w:r>
        <w:rPr>
          <w:noProof/>
        </w:rPr>
        <w:fldChar w:fldCharType="separate"/>
      </w:r>
      <w:r>
        <w:rPr>
          <w:noProof/>
        </w:rPr>
        <w:t>81</w:t>
      </w:r>
      <w:r>
        <w:rPr>
          <w:noProof/>
        </w:rPr>
        <w:fldChar w:fldCharType="end"/>
      </w:r>
    </w:p>
    <w:p w14:paraId="0BF7C48C" w14:textId="77777777" w:rsidR="0059739A" w:rsidRDefault="0059739A">
      <w:pPr>
        <w:pStyle w:val="TOC4"/>
        <w:rPr>
          <w:rFonts w:asciiTheme="minorHAnsi" w:eastAsiaTheme="minorEastAsia" w:hAnsiTheme="minorHAnsi" w:cstheme="minorBidi"/>
          <w:noProof/>
          <w:sz w:val="22"/>
          <w:szCs w:val="22"/>
        </w:rPr>
      </w:pPr>
      <w:r>
        <w:rPr>
          <w:noProof/>
        </w:rPr>
        <w:t>6.16.2.4</w:t>
      </w:r>
      <w:r>
        <w:rPr>
          <w:rFonts w:asciiTheme="minorHAnsi" w:eastAsiaTheme="minorEastAsia" w:hAnsiTheme="minorHAnsi" w:cstheme="minorBidi"/>
          <w:noProof/>
          <w:sz w:val="22"/>
          <w:szCs w:val="22"/>
        </w:rPr>
        <w:tab/>
      </w:r>
      <w:r>
        <w:rPr>
          <w:noProof/>
        </w:rPr>
        <w:t>Extensions to AF Influence on traffic routing procedure for Session not identified by an UE address to enable the support for Group-MBR monitoring</w:t>
      </w:r>
      <w:r>
        <w:rPr>
          <w:noProof/>
        </w:rPr>
        <w:tab/>
      </w:r>
      <w:r>
        <w:rPr>
          <w:noProof/>
        </w:rPr>
        <w:fldChar w:fldCharType="begin"/>
      </w:r>
      <w:r>
        <w:rPr>
          <w:noProof/>
        </w:rPr>
        <w:instrText xml:space="preserve"> PAGEREF _Toc117180496 \h </w:instrText>
      </w:r>
      <w:r>
        <w:rPr>
          <w:noProof/>
        </w:rPr>
      </w:r>
      <w:r>
        <w:rPr>
          <w:noProof/>
        </w:rPr>
        <w:fldChar w:fldCharType="separate"/>
      </w:r>
      <w:r>
        <w:rPr>
          <w:noProof/>
        </w:rPr>
        <w:t>82</w:t>
      </w:r>
      <w:r>
        <w:rPr>
          <w:noProof/>
        </w:rPr>
        <w:fldChar w:fldCharType="end"/>
      </w:r>
    </w:p>
    <w:p w14:paraId="3B3BF91D"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6.16.2.5</w:t>
      </w:r>
      <w:r>
        <w:rPr>
          <w:rFonts w:asciiTheme="minorHAnsi" w:eastAsiaTheme="minorEastAsia" w:hAnsiTheme="minorHAnsi" w:cstheme="minorBidi"/>
          <w:noProof/>
          <w:sz w:val="22"/>
          <w:szCs w:val="22"/>
        </w:rPr>
        <w:tab/>
      </w:r>
      <w:r w:rsidRPr="00033932">
        <w:rPr>
          <w:noProof/>
          <w:lang w:val="en-CA"/>
        </w:rPr>
        <w:t>The procedure of Group-MBR monitoring</w:t>
      </w:r>
      <w:r>
        <w:rPr>
          <w:noProof/>
        </w:rPr>
        <w:tab/>
      </w:r>
      <w:r>
        <w:rPr>
          <w:noProof/>
        </w:rPr>
        <w:fldChar w:fldCharType="begin"/>
      </w:r>
      <w:r>
        <w:rPr>
          <w:noProof/>
        </w:rPr>
        <w:instrText xml:space="preserve"> PAGEREF _Toc117180497 \h </w:instrText>
      </w:r>
      <w:r>
        <w:rPr>
          <w:noProof/>
        </w:rPr>
      </w:r>
      <w:r>
        <w:rPr>
          <w:noProof/>
        </w:rPr>
        <w:fldChar w:fldCharType="separate"/>
      </w:r>
      <w:r>
        <w:rPr>
          <w:noProof/>
        </w:rPr>
        <w:t>83</w:t>
      </w:r>
      <w:r>
        <w:rPr>
          <w:noProof/>
        </w:rPr>
        <w:fldChar w:fldCharType="end"/>
      </w:r>
    </w:p>
    <w:p w14:paraId="06D0A79A"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6.16.2.6</w:t>
      </w:r>
      <w:r>
        <w:rPr>
          <w:rFonts w:asciiTheme="minorHAnsi" w:eastAsiaTheme="minorEastAsia" w:hAnsiTheme="minorHAnsi" w:cstheme="minorBidi"/>
          <w:noProof/>
          <w:sz w:val="22"/>
          <w:szCs w:val="22"/>
        </w:rPr>
        <w:tab/>
      </w:r>
      <w:r w:rsidRPr="00033932">
        <w:rPr>
          <w:noProof/>
          <w:lang w:val="en-CA"/>
        </w:rPr>
        <w:t>Extension to Nnef_EventExposure Services for Event Monitoring to support Group-MBR monitoring</w:t>
      </w:r>
      <w:r>
        <w:rPr>
          <w:noProof/>
        </w:rPr>
        <w:tab/>
      </w:r>
      <w:r>
        <w:rPr>
          <w:noProof/>
        </w:rPr>
        <w:fldChar w:fldCharType="begin"/>
      </w:r>
      <w:r>
        <w:rPr>
          <w:noProof/>
        </w:rPr>
        <w:instrText xml:space="preserve"> PAGEREF _Toc117180498 \h </w:instrText>
      </w:r>
      <w:r>
        <w:rPr>
          <w:noProof/>
        </w:rPr>
      </w:r>
      <w:r>
        <w:rPr>
          <w:noProof/>
        </w:rPr>
        <w:fldChar w:fldCharType="separate"/>
      </w:r>
      <w:r>
        <w:rPr>
          <w:noProof/>
        </w:rPr>
        <w:t>84</w:t>
      </w:r>
      <w:r>
        <w:rPr>
          <w:noProof/>
        </w:rPr>
        <w:fldChar w:fldCharType="end"/>
      </w:r>
    </w:p>
    <w:p w14:paraId="0DBA7F2A" w14:textId="77777777" w:rsidR="0059739A" w:rsidRDefault="0059739A">
      <w:pPr>
        <w:pStyle w:val="TOC3"/>
        <w:rPr>
          <w:rFonts w:asciiTheme="minorHAnsi" w:eastAsiaTheme="minorEastAsia" w:hAnsiTheme="minorHAnsi" w:cstheme="minorBidi"/>
          <w:noProof/>
          <w:sz w:val="22"/>
          <w:szCs w:val="22"/>
        </w:rPr>
      </w:pPr>
      <w:r>
        <w:rPr>
          <w:noProof/>
          <w:lang w:eastAsia="zh-CN"/>
        </w:rPr>
        <w:t>6.16.3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_Toc117180499 \h </w:instrText>
      </w:r>
      <w:r>
        <w:rPr>
          <w:noProof/>
        </w:rPr>
      </w:r>
      <w:r>
        <w:rPr>
          <w:noProof/>
        </w:rPr>
        <w:fldChar w:fldCharType="separate"/>
      </w:r>
      <w:r>
        <w:rPr>
          <w:noProof/>
        </w:rPr>
        <w:t>85</w:t>
      </w:r>
      <w:r>
        <w:rPr>
          <w:noProof/>
        </w:rPr>
        <w:fldChar w:fldCharType="end"/>
      </w:r>
    </w:p>
    <w:p w14:paraId="46AD14EC" w14:textId="77777777" w:rsidR="0059739A" w:rsidRDefault="0059739A">
      <w:pPr>
        <w:pStyle w:val="TOC2"/>
        <w:rPr>
          <w:rFonts w:asciiTheme="minorHAnsi" w:eastAsiaTheme="minorEastAsia" w:hAnsiTheme="minorHAnsi" w:cstheme="minorBidi"/>
          <w:noProof/>
          <w:sz w:val="22"/>
          <w:szCs w:val="22"/>
        </w:rPr>
      </w:pPr>
      <w:r>
        <w:rPr>
          <w:noProof/>
        </w:rPr>
        <w:t>6.17</w:t>
      </w:r>
      <w:r>
        <w:rPr>
          <w:rFonts w:asciiTheme="minorHAnsi" w:eastAsiaTheme="minorEastAsia" w:hAnsiTheme="minorHAnsi" w:cstheme="minorBidi"/>
          <w:noProof/>
          <w:sz w:val="22"/>
          <w:szCs w:val="22"/>
        </w:rPr>
        <w:tab/>
      </w:r>
      <w:r>
        <w:rPr>
          <w:noProof/>
        </w:rPr>
        <w:t>Solution #17: 5GS assistance for FL member selection using QoS monitoring</w:t>
      </w:r>
      <w:r>
        <w:rPr>
          <w:noProof/>
        </w:rPr>
        <w:tab/>
      </w:r>
      <w:r>
        <w:rPr>
          <w:noProof/>
        </w:rPr>
        <w:fldChar w:fldCharType="begin"/>
      </w:r>
      <w:r>
        <w:rPr>
          <w:noProof/>
        </w:rPr>
        <w:instrText xml:space="preserve"> PAGEREF _Toc117180500 \h </w:instrText>
      </w:r>
      <w:r>
        <w:rPr>
          <w:noProof/>
        </w:rPr>
      </w:r>
      <w:r>
        <w:rPr>
          <w:noProof/>
        </w:rPr>
        <w:fldChar w:fldCharType="separate"/>
      </w:r>
      <w:r>
        <w:rPr>
          <w:noProof/>
        </w:rPr>
        <w:t>85</w:t>
      </w:r>
      <w:r>
        <w:rPr>
          <w:noProof/>
        </w:rPr>
        <w:fldChar w:fldCharType="end"/>
      </w:r>
    </w:p>
    <w:p w14:paraId="79087115" w14:textId="77777777" w:rsidR="0059739A" w:rsidRDefault="0059739A">
      <w:pPr>
        <w:pStyle w:val="TOC3"/>
        <w:rPr>
          <w:rFonts w:asciiTheme="minorHAnsi" w:eastAsiaTheme="minorEastAsia" w:hAnsiTheme="minorHAnsi" w:cstheme="minorBidi"/>
          <w:noProof/>
          <w:sz w:val="22"/>
          <w:szCs w:val="22"/>
        </w:rPr>
      </w:pPr>
      <w:r>
        <w:rPr>
          <w:noProof/>
        </w:rPr>
        <w:t>6.17.1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_Toc117180501 \h </w:instrText>
      </w:r>
      <w:r>
        <w:rPr>
          <w:noProof/>
        </w:rPr>
      </w:r>
      <w:r>
        <w:rPr>
          <w:noProof/>
        </w:rPr>
        <w:fldChar w:fldCharType="separate"/>
      </w:r>
      <w:r>
        <w:rPr>
          <w:noProof/>
        </w:rPr>
        <w:t>85</w:t>
      </w:r>
      <w:r>
        <w:rPr>
          <w:noProof/>
        </w:rPr>
        <w:fldChar w:fldCharType="end"/>
      </w:r>
    </w:p>
    <w:p w14:paraId="53E71A2E" w14:textId="77777777" w:rsidR="0059739A" w:rsidRDefault="0059739A">
      <w:pPr>
        <w:pStyle w:val="TOC3"/>
        <w:rPr>
          <w:rFonts w:asciiTheme="minorHAnsi" w:eastAsiaTheme="minorEastAsia" w:hAnsiTheme="minorHAnsi" w:cstheme="minorBidi"/>
          <w:noProof/>
          <w:sz w:val="22"/>
          <w:szCs w:val="22"/>
        </w:rPr>
      </w:pPr>
      <w:r>
        <w:rPr>
          <w:noProof/>
          <w:lang w:eastAsia="zh-CN"/>
        </w:rPr>
        <w:t>6.17.2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_Toc117180502 \h </w:instrText>
      </w:r>
      <w:r>
        <w:rPr>
          <w:noProof/>
        </w:rPr>
      </w:r>
      <w:r>
        <w:rPr>
          <w:noProof/>
        </w:rPr>
        <w:fldChar w:fldCharType="separate"/>
      </w:r>
      <w:r>
        <w:rPr>
          <w:noProof/>
        </w:rPr>
        <w:t>86</w:t>
      </w:r>
      <w:r>
        <w:rPr>
          <w:noProof/>
        </w:rPr>
        <w:fldChar w:fldCharType="end"/>
      </w:r>
    </w:p>
    <w:p w14:paraId="63E431BF" w14:textId="77777777" w:rsidR="0059739A" w:rsidRDefault="0059739A">
      <w:pPr>
        <w:pStyle w:val="TOC3"/>
        <w:rPr>
          <w:rFonts w:asciiTheme="minorHAnsi" w:eastAsiaTheme="minorEastAsia" w:hAnsiTheme="minorHAnsi" w:cstheme="minorBidi"/>
          <w:noProof/>
          <w:sz w:val="22"/>
          <w:szCs w:val="22"/>
        </w:rPr>
      </w:pPr>
      <w:r>
        <w:rPr>
          <w:noProof/>
          <w:lang w:eastAsia="zh-CN"/>
        </w:rPr>
        <w:t>6.17.3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_Toc117180503 \h </w:instrText>
      </w:r>
      <w:r>
        <w:rPr>
          <w:noProof/>
        </w:rPr>
      </w:r>
      <w:r>
        <w:rPr>
          <w:noProof/>
        </w:rPr>
        <w:fldChar w:fldCharType="separate"/>
      </w:r>
      <w:r>
        <w:rPr>
          <w:noProof/>
        </w:rPr>
        <w:t>87</w:t>
      </w:r>
      <w:r>
        <w:rPr>
          <w:noProof/>
        </w:rPr>
        <w:fldChar w:fldCharType="end"/>
      </w:r>
    </w:p>
    <w:p w14:paraId="445560D3" w14:textId="77777777" w:rsidR="0059739A" w:rsidRDefault="0059739A">
      <w:pPr>
        <w:pStyle w:val="TOC2"/>
        <w:rPr>
          <w:rFonts w:asciiTheme="minorHAnsi" w:eastAsiaTheme="minorEastAsia" w:hAnsiTheme="minorHAnsi" w:cstheme="minorBidi"/>
          <w:noProof/>
          <w:sz w:val="22"/>
          <w:szCs w:val="22"/>
        </w:rPr>
      </w:pPr>
      <w:r>
        <w:rPr>
          <w:noProof/>
        </w:rPr>
        <w:lastRenderedPageBreak/>
        <w:t>6.18</w:t>
      </w:r>
      <w:r>
        <w:rPr>
          <w:rFonts w:asciiTheme="minorHAnsi" w:eastAsiaTheme="minorEastAsia" w:hAnsiTheme="minorHAnsi" w:cstheme="minorBidi"/>
          <w:noProof/>
          <w:sz w:val="22"/>
          <w:szCs w:val="22"/>
        </w:rPr>
        <w:tab/>
      </w:r>
      <w:r>
        <w:rPr>
          <w:noProof/>
        </w:rPr>
        <w:t>Solution #18: 5GS assistance for FL member selection based on UE's visited AOI information</w:t>
      </w:r>
      <w:r>
        <w:rPr>
          <w:noProof/>
        </w:rPr>
        <w:tab/>
      </w:r>
      <w:r>
        <w:rPr>
          <w:noProof/>
        </w:rPr>
        <w:fldChar w:fldCharType="begin"/>
      </w:r>
      <w:r>
        <w:rPr>
          <w:noProof/>
        </w:rPr>
        <w:instrText xml:space="preserve"> PAGEREF _Toc117180504 \h </w:instrText>
      </w:r>
      <w:r>
        <w:rPr>
          <w:noProof/>
        </w:rPr>
      </w:r>
      <w:r>
        <w:rPr>
          <w:noProof/>
        </w:rPr>
        <w:fldChar w:fldCharType="separate"/>
      </w:r>
      <w:r>
        <w:rPr>
          <w:noProof/>
        </w:rPr>
        <w:t>87</w:t>
      </w:r>
      <w:r>
        <w:rPr>
          <w:noProof/>
        </w:rPr>
        <w:fldChar w:fldCharType="end"/>
      </w:r>
    </w:p>
    <w:p w14:paraId="1A7062D6" w14:textId="77777777" w:rsidR="0059739A" w:rsidRDefault="0059739A">
      <w:pPr>
        <w:pStyle w:val="TOC3"/>
        <w:rPr>
          <w:rFonts w:asciiTheme="minorHAnsi" w:eastAsiaTheme="minorEastAsia" w:hAnsiTheme="minorHAnsi" w:cstheme="minorBidi"/>
          <w:noProof/>
          <w:sz w:val="22"/>
          <w:szCs w:val="22"/>
        </w:rPr>
      </w:pPr>
      <w:r>
        <w:rPr>
          <w:noProof/>
        </w:rPr>
        <w:t>6.18.1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_Toc117180505 \h </w:instrText>
      </w:r>
      <w:r>
        <w:rPr>
          <w:noProof/>
        </w:rPr>
      </w:r>
      <w:r>
        <w:rPr>
          <w:noProof/>
        </w:rPr>
        <w:fldChar w:fldCharType="separate"/>
      </w:r>
      <w:r>
        <w:rPr>
          <w:noProof/>
        </w:rPr>
        <w:t>88</w:t>
      </w:r>
      <w:r>
        <w:rPr>
          <w:noProof/>
        </w:rPr>
        <w:fldChar w:fldCharType="end"/>
      </w:r>
    </w:p>
    <w:p w14:paraId="648C5999" w14:textId="77777777" w:rsidR="0059739A" w:rsidRDefault="0059739A">
      <w:pPr>
        <w:pStyle w:val="TOC3"/>
        <w:rPr>
          <w:rFonts w:asciiTheme="minorHAnsi" w:eastAsiaTheme="minorEastAsia" w:hAnsiTheme="minorHAnsi" w:cstheme="minorBidi"/>
          <w:noProof/>
          <w:sz w:val="22"/>
          <w:szCs w:val="22"/>
        </w:rPr>
      </w:pPr>
      <w:r>
        <w:rPr>
          <w:noProof/>
          <w:lang w:eastAsia="zh-CN"/>
        </w:rPr>
        <w:t>6.18.2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_Toc117180506 \h </w:instrText>
      </w:r>
      <w:r>
        <w:rPr>
          <w:noProof/>
        </w:rPr>
      </w:r>
      <w:r>
        <w:rPr>
          <w:noProof/>
        </w:rPr>
        <w:fldChar w:fldCharType="separate"/>
      </w:r>
      <w:r>
        <w:rPr>
          <w:noProof/>
        </w:rPr>
        <w:t>90</w:t>
      </w:r>
      <w:r>
        <w:rPr>
          <w:noProof/>
        </w:rPr>
        <w:fldChar w:fldCharType="end"/>
      </w:r>
    </w:p>
    <w:p w14:paraId="775622B6" w14:textId="77777777" w:rsidR="0059739A" w:rsidRDefault="0059739A">
      <w:pPr>
        <w:pStyle w:val="TOC3"/>
        <w:rPr>
          <w:rFonts w:asciiTheme="minorHAnsi" w:eastAsiaTheme="minorEastAsia" w:hAnsiTheme="minorHAnsi" w:cstheme="minorBidi"/>
          <w:noProof/>
          <w:sz w:val="22"/>
          <w:szCs w:val="22"/>
        </w:rPr>
      </w:pPr>
      <w:r>
        <w:rPr>
          <w:noProof/>
          <w:lang w:eastAsia="zh-CN"/>
        </w:rPr>
        <w:t>6.18.3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_Toc117180507 \h </w:instrText>
      </w:r>
      <w:r>
        <w:rPr>
          <w:noProof/>
        </w:rPr>
      </w:r>
      <w:r>
        <w:rPr>
          <w:noProof/>
        </w:rPr>
        <w:fldChar w:fldCharType="separate"/>
      </w:r>
      <w:r>
        <w:rPr>
          <w:noProof/>
        </w:rPr>
        <w:t>91</w:t>
      </w:r>
      <w:r>
        <w:rPr>
          <w:noProof/>
        </w:rPr>
        <w:fldChar w:fldCharType="end"/>
      </w:r>
    </w:p>
    <w:p w14:paraId="3E7EA20B" w14:textId="77777777" w:rsidR="0059739A" w:rsidRDefault="0059739A">
      <w:pPr>
        <w:pStyle w:val="TOC2"/>
        <w:rPr>
          <w:rFonts w:asciiTheme="minorHAnsi" w:eastAsiaTheme="minorEastAsia" w:hAnsiTheme="minorHAnsi" w:cstheme="minorBidi"/>
          <w:noProof/>
          <w:sz w:val="22"/>
          <w:szCs w:val="22"/>
        </w:rPr>
      </w:pPr>
      <w:r>
        <w:rPr>
          <w:noProof/>
        </w:rPr>
        <w:t>6.19</w:t>
      </w:r>
      <w:r>
        <w:rPr>
          <w:rFonts w:asciiTheme="minorHAnsi" w:eastAsiaTheme="minorEastAsia" w:hAnsiTheme="minorHAnsi" w:cstheme="minorBidi"/>
          <w:noProof/>
          <w:sz w:val="22"/>
          <w:szCs w:val="22"/>
        </w:rPr>
        <w:tab/>
      </w:r>
      <w:r>
        <w:rPr>
          <w:noProof/>
        </w:rPr>
        <w:t>Solution #19: 5G assisted FL member selection</w:t>
      </w:r>
      <w:r>
        <w:rPr>
          <w:noProof/>
        </w:rPr>
        <w:tab/>
      </w:r>
      <w:r>
        <w:rPr>
          <w:noProof/>
        </w:rPr>
        <w:fldChar w:fldCharType="begin"/>
      </w:r>
      <w:r>
        <w:rPr>
          <w:noProof/>
        </w:rPr>
        <w:instrText xml:space="preserve"> PAGEREF _Toc117180508 \h </w:instrText>
      </w:r>
      <w:r>
        <w:rPr>
          <w:noProof/>
        </w:rPr>
      </w:r>
      <w:r>
        <w:rPr>
          <w:noProof/>
        </w:rPr>
        <w:fldChar w:fldCharType="separate"/>
      </w:r>
      <w:r>
        <w:rPr>
          <w:noProof/>
        </w:rPr>
        <w:t>91</w:t>
      </w:r>
      <w:r>
        <w:rPr>
          <w:noProof/>
        </w:rPr>
        <w:fldChar w:fldCharType="end"/>
      </w:r>
    </w:p>
    <w:p w14:paraId="1B1B58A4" w14:textId="77777777" w:rsidR="0059739A" w:rsidRDefault="0059739A">
      <w:pPr>
        <w:pStyle w:val="TOC3"/>
        <w:rPr>
          <w:rFonts w:asciiTheme="minorHAnsi" w:eastAsiaTheme="minorEastAsia" w:hAnsiTheme="minorHAnsi" w:cstheme="minorBidi"/>
          <w:noProof/>
          <w:sz w:val="22"/>
          <w:szCs w:val="22"/>
        </w:rPr>
      </w:pPr>
      <w:r>
        <w:rPr>
          <w:noProof/>
        </w:rPr>
        <w:t>6.19.1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_Toc117180509 \h </w:instrText>
      </w:r>
      <w:r>
        <w:rPr>
          <w:noProof/>
        </w:rPr>
      </w:r>
      <w:r>
        <w:rPr>
          <w:noProof/>
        </w:rPr>
        <w:fldChar w:fldCharType="separate"/>
      </w:r>
      <w:r>
        <w:rPr>
          <w:noProof/>
        </w:rPr>
        <w:t>91</w:t>
      </w:r>
      <w:r>
        <w:rPr>
          <w:noProof/>
        </w:rPr>
        <w:fldChar w:fldCharType="end"/>
      </w:r>
    </w:p>
    <w:p w14:paraId="03243A7D" w14:textId="77777777" w:rsidR="0059739A" w:rsidRDefault="0059739A">
      <w:pPr>
        <w:pStyle w:val="TOC3"/>
        <w:rPr>
          <w:rFonts w:asciiTheme="minorHAnsi" w:eastAsiaTheme="minorEastAsia" w:hAnsiTheme="minorHAnsi" w:cstheme="minorBidi"/>
          <w:noProof/>
          <w:sz w:val="22"/>
          <w:szCs w:val="22"/>
        </w:rPr>
      </w:pPr>
      <w:r>
        <w:rPr>
          <w:noProof/>
          <w:lang w:eastAsia="zh-CN"/>
        </w:rPr>
        <w:t>6.19.2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_Toc117180510 \h </w:instrText>
      </w:r>
      <w:r>
        <w:rPr>
          <w:noProof/>
        </w:rPr>
      </w:r>
      <w:r>
        <w:rPr>
          <w:noProof/>
        </w:rPr>
        <w:fldChar w:fldCharType="separate"/>
      </w:r>
      <w:r>
        <w:rPr>
          <w:noProof/>
        </w:rPr>
        <w:t>92</w:t>
      </w:r>
      <w:r>
        <w:rPr>
          <w:noProof/>
        </w:rPr>
        <w:fldChar w:fldCharType="end"/>
      </w:r>
    </w:p>
    <w:p w14:paraId="1FE475A6" w14:textId="77777777" w:rsidR="0059739A" w:rsidRDefault="0059739A">
      <w:pPr>
        <w:pStyle w:val="TOC3"/>
        <w:rPr>
          <w:rFonts w:asciiTheme="minorHAnsi" w:eastAsiaTheme="minorEastAsia" w:hAnsiTheme="minorHAnsi" w:cstheme="minorBidi"/>
          <w:noProof/>
          <w:sz w:val="22"/>
          <w:szCs w:val="22"/>
        </w:rPr>
      </w:pPr>
      <w:r>
        <w:rPr>
          <w:noProof/>
          <w:lang w:eastAsia="zh-CN"/>
        </w:rPr>
        <w:t>6.19.3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_Toc117180511 \h </w:instrText>
      </w:r>
      <w:r>
        <w:rPr>
          <w:noProof/>
        </w:rPr>
      </w:r>
      <w:r>
        <w:rPr>
          <w:noProof/>
        </w:rPr>
        <w:fldChar w:fldCharType="separate"/>
      </w:r>
      <w:r>
        <w:rPr>
          <w:noProof/>
        </w:rPr>
        <w:t>93</w:t>
      </w:r>
      <w:r>
        <w:rPr>
          <w:noProof/>
        </w:rPr>
        <w:fldChar w:fldCharType="end"/>
      </w:r>
    </w:p>
    <w:p w14:paraId="1A82298A" w14:textId="77777777" w:rsidR="0059739A" w:rsidRDefault="0059739A">
      <w:pPr>
        <w:pStyle w:val="TOC2"/>
        <w:rPr>
          <w:rFonts w:asciiTheme="minorHAnsi" w:eastAsiaTheme="minorEastAsia" w:hAnsiTheme="minorHAnsi" w:cstheme="minorBidi"/>
          <w:noProof/>
          <w:sz w:val="22"/>
          <w:szCs w:val="22"/>
        </w:rPr>
      </w:pPr>
      <w:r>
        <w:rPr>
          <w:noProof/>
        </w:rPr>
        <w:t>6.20</w:t>
      </w:r>
      <w:r>
        <w:rPr>
          <w:rFonts w:asciiTheme="minorHAnsi" w:eastAsiaTheme="minorEastAsia" w:hAnsiTheme="minorHAnsi" w:cstheme="minorBidi"/>
          <w:noProof/>
          <w:sz w:val="22"/>
          <w:szCs w:val="22"/>
        </w:rPr>
        <w:tab/>
      </w:r>
      <w:r>
        <w:rPr>
          <w:noProof/>
        </w:rPr>
        <w:t>Solution #20: 5GS assistance to reduce the latency divergence</w:t>
      </w:r>
      <w:r>
        <w:rPr>
          <w:noProof/>
        </w:rPr>
        <w:tab/>
      </w:r>
      <w:r>
        <w:rPr>
          <w:noProof/>
        </w:rPr>
        <w:fldChar w:fldCharType="begin"/>
      </w:r>
      <w:r>
        <w:rPr>
          <w:noProof/>
        </w:rPr>
        <w:instrText xml:space="preserve"> PAGEREF _Toc117180512 \h </w:instrText>
      </w:r>
      <w:r>
        <w:rPr>
          <w:noProof/>
        </w:rPr>
      </w:r>
      <w:r>
        <w:rPr>
          <w:noProof/>
        </w:rPr>
        <w:fldChar w:fldCharType="separate"/>
      </w:r>
      <w:r>
        <w:rPr>
          <w:noProof/>
        </w:rPr>
        <w:t>93</w:t>
      </w:r>
      <w:r>
        <w:rPr>
          <w:noProof/>
        </w:rPr>
        <w:fldChar w:fldCharType="end"/>
      </w:r>
    </w:p>
    <w:p w14:paraId="0E806183" w14:textId="77777777" w:rsidR="0059739A" w:rsidRDefault="0059739A">
      <w:pPr>
        <w:pStyle w:val="TOC3"/>
        <w:rPr>
          <w:rFonts w:asciiTheme="minorHAnsi" w:eastAsiaTheme="minorEastAsia" w:hAnsiTheme="minorHAnsi" w:cstheme="minorBidi"/>
          <w:noProof/>
          <w:sz w:val="22"/>
          <w:szCs w:val="22"/>
        </w:rPr>
      </w:pPr>
      <w:r>
        <w:rPr>
          <w:noProof/>
        </w:rPr>
        <w:t>6.20.1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_Toc117180513 \h </w:instrText>
      </w:r>
      <w:r>
        <w:rPr>
          <w:noProof/>
        </w:rPr>
      </w:r>
      <w:r>
        <w:rPr>
          <w:noProof/>
        </w:rPr>
        <w:fldChar w:fldCharType="separate"/>
      </w:r>
      <w:r>
        <w:rPr>
          <w:noProof/>
        </w:rPr>
        <w:t>93</w:t>
      </w:r>
      <w:r>
        <w:rPr>
          <w:noProof/>
        </w:rPr>
        <w:fldChar w:fldCharType="end"/>
      </w:r>
    </w:p>
    <w:p w14:paraId="6E2991EA" w14:textId="77777777" w:rsidR="0059739A" w:rsidRDefault="0059739A">
      <w:pPr>
        <w:pStyle w:val="TOC3"/>
        <w:rPr>
          <w:rFonts w:asciiTheme="minorHAnsi" w:eastAsiaTheme="minorEastAsia" w:hAnsiTheme="minorHAnsi" w:cstheme="minorBidi"/>
          <w:noProof/>
          <w:sz w:val="22"/>
          <w:szCs w:val="22"/>
        </w:rPr>
      </w:pPr>
      <w:r>
        <w:rPr>
          <w:noProof/>
          <w:lang w:eastAsia="zh-CN"/>
        </w:rPr>
        <w:t>6.20.2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_Toc117180514 \h </w:instrText>
      </w:r>
      <w:r>
        <w:rPr>
          <w:noProof/>
        </w:rPr>
      </w:r>
      <w:r>
        <w:rPr>
          <w:noProof/>
        </w:rPr>
        <w:fldChar w:fldCharType="separate"/>
      </w:r>
      <w:r>
        <w:rPr>
          <w:noProof/>
        </w:rPr>
        <w:t>95</w:t>
      </w:r>
      <w:r>
        <w:rPr>
          <w:noProof/>
        </w:rPr>
        <w:fldChar w:fldCharType="end"/>
      </w:r>
    </w:p>
    <w:p w14:paraId="4BCFA81B" w14:textId="77777777" w:rsidR="0059739A" w:rsidRDefault="0059739A">
      <w:pPr>
        <w:pStyle w:val="TOC3"/>
        <w:rPr>
          <w:rFonts w:asciiTheme="minorHAnsi" w:eastAsiaTheme="minorEastAsia" w:hAnsiTheme="minorHAnsi" w:cstheme="minorBidi"/>
          <w:noProof/>
          <w:sz w:val="22"/>
          <w:szCs w:val="22"/>
        </w:rPr>
      </w:pPr>
      <w:r>
        <w:rPr>
          <w:noProof/>
          <w:lang w:eastAsia="zh-CN"/>
        </w:rPr>
        <w:t>6.20.3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_Toc117180515 \h </w:instrText>
      </w:r>
      <w:r>
        <w:rPr>
          <w:noProof/>
        </w:rPr>
      </w:r>
      <w:r>
        <w:rPr>
          <w:noProof/>
        </w:rPr>
        <w:fldChar w:fldCharType="separate"/>
      </w:r>
      <w:r>
        <w:rPr>
          <w:noProof/>
        </w:rPr>
        <w:t>96</w:t>
      </w:r>
      <w:r>
        <w:rPr>
          <w:noProof/>
        </w:rPr>
        <w:fldChar w:fldCharType="end"/>
      </w:r>
    </w:p>
    <w:p w14:paraId="7870F570" w14:textId="77777777" w:rsidR="0059739A" w:rsidRDefault="0059739A">
      <w:pPr>
        <w:pStyle w:val="TOC2"/>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Solution #21: Exposure of UE performance or a group of UEs performance</w:t>
      </w:r>
      <w:r>
        <w:rPr>
          <w:noProof/>
        </w:rPr>
        <w:tab/>
      </w:r>
      <w:r>
        <w:rPr>
          <w:noProof/>
        </w:rPr>
        <w:fldChar w:fldCharType="begin"/>
      </w:r>
      <w:r>
        <w:rPr>
          <w:noProof/>
        </w:rPr>
        <w:instrText xml:space="preserve"> PAGEREF _Toc117180516 \h </w:instrText>
      </w:r>
      <w:r>
        <w:rPr>
          <w:noProof/>
        </w:rPr>
      </w:r>
      <w:r>
        <w:rPr>
          <w:noProof/>
        </w:rPr>
        <w:fldChar w:fldCharType="separate"/>
      </w:r>
      <w:r>
        <w:rPr>
          <w:noProof/>
        </w:rPr>
        <w:t>96</w:t>
      </w:r>
      <w:r>
        <w:rPr>
          <w:noProof/>
        </w:rPr>
        <w:fldChar w:fldCharType="end"/>
      </w:r>
    </w:p>
    <w:p w14:paraId="2084BD87" w14:textId="77777777" w:rsidR="0059739A" w:rsidRDefault="0059739A">
      <w:pPr>
        <w:pStyle w:val="TOC3"/>
        <w:rPr>
          <w:rFonts w:asciiTheme="minorHAnsi" w:eastAsiaTheme="minorEastAsia" w:hAnsiTheme="minorHAnsi" w:cstheme="minorBidi"/>
          <w:noProof/>
          <w:sz w:val="22"/>
          <w:szCs w:val="22"/>
        </w:rPr>
      </w:pPr>
      <w:r>
        <w:rPr>
          <w:noProof/>
        </w:rPr>
        <w:t>6.21.1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_Toc117180517 \h </w:instrText>
      </w:r>
      <w:r>
        <w:rPr>
          <w:noProof/>
        </w:rPr>
      </w:r>
      <w:r>
        <w:rPr>
          <w:noProof/>
        </w:rPr>
        <w:fldChar w:fldCharType="separate"/>
      </w:r>
      <w:r>
        <w:rPr>
          <w:noProof/>
        </w:rPr>
        <w:t>96</w:t>
      </w:r>
      <w:r>
        <w:rPr>
          <w:noProof/>
        </w:rPr>
        <w:fldChar w:fldCharType="end"/>
      </w:r>
    </w:p>
    <w:p w14:paraId="1F67B6FE" w14:textId="77777777" w:rsidR="0059739A" w:rsidRDefault="0059739A">
      <w:pPr>
        <w:pStyle w:val="TOC3"/>
        <w:rPr>
          <w:rFonts w:asciiTheme="minorHAnsi" w:eastAsiaTheme="minorEastAsia" w:hAnsiTheme="minorHAnsi" w:cstheme="minorBidi"/>
          <w:noProof/>
          <w:sz w:val="22"/>
          <w:szCs w:val="22"/>
        </w:rPr>
      </w:pPr>
      <w:r w:rsidRPr="00033932">
        <w:rPr>
          <w:rFonts w:eastAsia="Malgun Gothic"/>
          <w:noProof/>
        </w:rPr>
        <w:t>6.21.2</w:t>
      </w:r>
      <w:r>
        <w:rPr>
          <w:rFonts w:asciiTheme="minorHAnsi" w:eastAsiaTheme="minorEastAsia" w:hAnsiTheme="minorHAnsi" w:cstheme="minorBidi"/>
          <w:noProof/>
          <w:sz w:val="22"/>
          <w:szCs w:val="22"/>
        </w:rPr>
        <w:tab/>
      </w:r>
      <w:r w:rsidRPr="00033932">
        <w:rPr>
          <w:rFonts w:eastAsia="Malgun Gothic"/>
          <w:noProof/>
        </w:rPr>
        <w:t>Procedures</w:t>
      </w:r>
      <w:r>
        <w:rPr>
          <w:noProof/>
        </w:rPr>
        <w:tab/>
      </w:r>
      <w:r>
        <w:rPr>
          <w:noProof/>
        </w:rPr>
        <w:fldChar w:fldCharType="begin"/>
      </w:r>
      <w:r>
        <w:rPr>
          <w:noProof/>
        </w:rPr>
        <w:instrText xml:space="preserve"> PAGEREF _Toc117180518 \h </w:instrText>
      </w:r>
      <w:r>
        <w:rPr>
          <w:noProof/>
        </w:rPr>
      </w:r>
      <w:r>
        <w:rPr>
          <w:noProof/>
        </w:rPr>
        <w:fldChar w:fldCharType="separate"/>
      </w:r>
      <w:r>
        <w:rPr>
          <w:noProof/>
        </w:rPr>
        <w:t>97</w:t>
      </w:r>
      <w:r>
        <w:rPr>
          <w:noProof/>
        </w:rPr>
        <w:fldChar w:fldCharType="end"/>
      </w:r>
    </w:p>
    <w:p w14:paraId="68E3E4AB" w14:textId="77777777" w:rsidR="0059739A" w:rsidRDefault="0059739A">
      <w:pPr>
        <w:pStyle w:val="TOC3"/>
        <w:rPr>
          <w:rFonts w:asciiTheme="minorHAnsi" w:eastAsiaTheme="minorEastAsia" w:hAnsiTheme="minorHAnsi" w:cstheme="minorBidi"/>
          <w:noProof/>
          <w:sz w:val="22"/>
          <w:szCs w:val="22"/>
        </w:rPr>
      </w:pPr>
      <w:r>
        <w:rPr>
          <w:noProof/>
          <w:lang w:eastAsia="zh-CN"/>
        </w:rPr>
        <w:t>6.21.3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_Toc117180519 \h </w:instrText>
      </w:r>
      <w:r>
        <w:rPr>
          <w:noProof/>
        </w:rPr>
      </w:r>
      <w:r>
        <w:rPr>
          <w:noProof/>
        </w:rPr>
        <w:fldChar w:fldCharType="separate"/>
      </w:r>
      <w:r>
        <w:rPr>
          <w:noProof/>
        </w:rPr>
        <w:t>98</w:t>
      </w:r>
      <w:r>
        <w:rPr>
          <w:noProof/>
        </w:rPr>
        <w:fldChar w:fldCharType="end"/>
      </w:r>
    </w:p>
    <w:p w14:paraId="09C86F62" w14:textId="77777777" w:rsidR="0059739A" w:rsidRDefault="0059739A">
      <w:pPr>
        <w:pStyle w:val="TOC2"/>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Solution #22: 5GC-assisted Federated Learning over 5G VN group</w:t>
      </w:r>
      <w:r>
        <w:rPr>
          <w:noProof/>
        </w:rPr>
        <w:tab/>
      </w:r>
      <w:r>
        <w:rPr>
          <w:noProof/>
        </w:rPr>
        <w:fldChar w:fldCharType="begin"/>
      </w:r>
      <w:r>
        <w:rPr>
          <w:noProof/>
        </w:rPr>
        <w:instrText xml:space="preserve"> PAGEREF _Toc117180520 \h </w:instrText>
      </w:r>
      <w:r>
        <w:rPr>
          <w:noProof/>
        </w:rPr>
      </w:r>
      <w:r>
        <w:rPr>
          <w:noProof/>
        </w:rPr>
        <w:fldChar w:fldCharType="separate"/>
      </w:r>
      <w:r>
        <w:rPr>
          <w:noProof/>
        </w:rPr>
        <w:t>98</w:t>
      </w:r>
      <w:r>
        <w:rPr>
          <w:noProof/>
        </w:rPr>
        <w:fldChar w:fldCharType="end"/>
      </w:r>
    </w:p>
    <w:p w14:paraId="6965AE5C" w14:textId="77777777" w:rsidR="0059739A" w:rsidRDefault="0059739A">
      <w:pPr>
        <w:pStyle w:val="TOC3"/>
        <w:rPr>
          <w:rFonts w:asciiTheme="minorHAnsi" w:eastAsiaTheme="minorEastAsia" w:hAnsiTheme="minorHAnsi" w:cstheme="minorBidi"/>
          <w:noProof/>
          <w:sz w:val="22"/>
          <w:szCs w:val="22"/>
        </w:rPr>
      </w:pPr>
      <w:r>
        <w:rPr>
          <w:noProof/>
        </w:rPr>
        <w:t>6.22.1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_Toc117180521 \h </w:instrText>
      </w:r>
      <w:r>
        <w:rPr>
          <w:noProof/>
        </w:rPr>
      </w:r>
      <w:r>
        <w:rPr>
          <w:noProof/>
        </w:rPr>
        <w:fldChar w:fldCharType="separate"/>
      </w:r>
      <w:r>
        <w:rPr>
          <w:noProof/>
        </w:rPr>
        <w:t>98</w:t>
      </w:r>
      <w:r>
        <w:rPr>
          <w:noProof/>
        </w:rPr>
        <w:fldChar w:fldCharType="end"/>
      </w:r>
    </w:p>
    <w:p w14:paraId="7CDEDC41"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rFonts w:eastAsia="SimSun"/>
          <w:noProof/>
          <w:lang w:eastAsia="zh-CN"/>
        </w:rPr>
        <w:t>22</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_Toc117180522 \h </w:instrText>
      </w:r>
      <w:r>
        <w:rPr>
          <w:noProof/>
        </w:rPr>
      </w:r>
      <w:r>
        <w:rPr>
          <w:noProof/>
        </w:rPr>
        <w:fldChar w:fldCharType="separate"/>
      </w:r>
      <w:r>
        <w:rPr>
          <w:noProof/>
        </w:rPr>
        <w:t>98</w:t>
      </w:r>
      <w:r>
        <w:rPr>
          <w:noProof/>
        </w:rPr>
        <w:fldChar w:fldCharType="end"/>
      </w:r>
    </w:p>
    <w:p w14:paraId="0CB4ABD8" w14:textId="77777777" w:rsidR="0059739A" w:rsidRDefault="0059739A">
      <w:pPr>
        <w:pStyle w:val="TOC4"/>
        <w:rPr>
          <w:rFonts w:asciiTheme="minorHAnsi" w:eastAsiaTheme="minorEastAsia" w:hAnsiTheme="minorHAnsi" w:cstheme="minorBidi"/>
          <w:noProof/>
          <w:sz w:val="22"/>
          <w:szCs w:val="22"/>
        </w:rPr>
      </w:pPr>
      <w:r>
        <w:rPr>
          <w:noProof/>
        </w:rPr>
        <w:t>6.</w:t>
      </w:r>
      <w:r w:rsidRPr="00033932">
        <w:rPr>
          <w:rFonts w:eastAsia="SimSun"/>
          <w:noProof/>
          <w:lang w:eastAsia="zh-CN"/>
        </w:rPr>
        <w:t>22</w:t>
      </w:r>
      <w:r>
        <w:rPr>
          <w:noProof/>
        </w:rPr>
        <w:t>.2.1</w:t>
      </w:r>
      <w:r>
        <w:rPr>
          <w:rFonts w:asciiTheme="minorHAnsi" w:eastAsiaTheme="minorEastAsia" w:hAnsiTheme="minorHAnsi" w:cstheme="minorBidi"/>
          <w:noProof/>
          <w:sz w:val="22"/>
          <w:szCs w:val="22"/>
        </w:rPr>
        <w:tab/>
      </w:r>
      <w:r>
        <w:rPr>
          <w:noProof/>
        </w:rPr>
        <w:t>Procedure of VN group establishment by AF</w:t>
      </w:r>
      <w:r>
        <w:rPr>
          <w:noProof/>
        </w:rPr>
        <w:tab/>
      </w:r>
      <w:r>
        <w:rPr>
          <w:noProof/>
        </w:rPr>
        <w:fldChar w:fldCharType="begin"/>
      </w:r>
      <w:r>
        <w:rPr>
          <w:noProof/>
        </w:rPr>
        <w:instrText xml:space="preserve"> PAGEREF _Toc117180523 \h </w:instrText>
      </w:r>
      <w:r>
        <w:rPr>
          <w:noProof/>
        </w:rPr>
      </w:r>
      <w:r>
        <w:rPr>
          <w:noProof/>
        </w:rPr>
        <w:fldChar w:fldCharType="separate"/>
      </w:r>
      <w:r>
        <w:rPr>
          <w:noProof/>
        </w:rPr>
        <w:t>98</w:t>
      </w:r>
      <w:r>
        <w:rPr>
          <w:noProof/>
        </w:rPr>
        <w:fldChar w:fldCharType="end"/>
      </w:r>
    </w:p>
    <w:p w14:paraId="0A312542" w14:textId="77777777" w:rsidR="0059739A" w:rsidRDefault="0059739A">
      <w:pPr>
        <w:pStyle w:val="TOC3"/>
        <w:rPr>
          <w:rFonts w:asciiTheme="minorHAnsi" w:eastAsiaTheme="minorEastAsia" w:hAnsiTheme="minorHAnsi" w:cstheme="minorBidi"/>
          <w:noProof/>
          <w:sz w:val="22"/>
          <w:szCs w:val="22"/>
        </w:rPr>
      </w:pPr>
      <w:r>
        <w:rPr>
          <w:noProof/>
          <w:lang w:eastAsia="zh-CN"/>
        </w:rPr>
        <w:t>6.</w:t>
      </w:r>
      <w:r w:rsidRPr="00033932">
        <w:rPr>
          <w:rFonts w:eastAsia="SimSun"/>
          <w:noProof/>
          <w:lang w:eastAsia="zh-CN"/>
        </w:rPr>
        <w:t>22</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_Toc117180524 \h </w:instrText>
      </w:r>
      <w:r>
        <w:rPr>
          <w:noProof/>
        </w:rPr>
      </w:r>
      <w:r>
        <w:rPr>
          <w:noProof/>
        </w:rPr>
        <w:fldChar w:fldCharType="separate"/>
      </w:r>
      <w:r>
        <w:rPr>
          <w:noProof/>
        </w:rPr>
        <w:t>100</w:t>
      </w:r>
      <w:r>
        <w:rPr>
          <w:noProof/>
        </w:rPr>
        <w:fldChar w:fldCharType="end"/>
      </w:r>
    </w:p>
    <w:p w14:paraId="1A6F19C3" w14:textId="77777777" w:rsidR="0059739A" w:rsidRDefault="0059739A">
      <w:pPr>
        <w:pStyle w:val="TOC2"/>
        <w:rPr>
          <w:rFonts w:asciiTheme="minorHAnsi" w:eastAsiaTheme="minorEastAsia" w:hAnsiTheme="minorHAnsi" w:cstheme="minorBidi"/>
          <w:noProof/>
          <w:sz w:val="22"/>
          <w:szCs w:val="22"/>
        </w:rPr>
      </w:pPr>
      <w:r>
        <w:rPr>
          <w:noProof/>
        </w:rPr>
        <w:t>6.23</w:t>
      </w:r>
      <w:r>
        <w:rPr>
          <w:rFonts w:asciiTheme="minorHAnsi" w:eastAsiaTheme="minorEastAsia" w:hAnsiTheme="minorHAnsi" w:cstheme="minorBidi"/>
          <w:noProof/>
          <w:sz w:val="22"/>
          <w:szCs w:val="22"/>
        </w:rPr>
        <w:tab/>
      </w:r>
      <w:r>
        <w:rPr>
          <w:noProof/>
        </w:rPr>
        <w:t>Solution #23: Federated Learning Assistance Function assisting on federated learning members selection</w:t>
      </w:r>
      <w:r>
        <w:rPr>
          <w:noProof/>
        </w:rPr>
        <w:tab/>
      </w:r>
      <w:r>
        <w:rPr>
          <w:noProof/>
        </w:rPr>
        <w:fldChar w:fldCharType="begin"/>
      </w:r>
      <w:r>
        <w:rPr>
          <w:noProof/>
        </w:rPr>
        <w:instrText xml:space="preserve"> PAGEREF _Toc117180525 \h </w:instrText>
      </w:r>
      <w:r>
        <w:rPr>
          <w:noProof/>
        </w:rPr>
      </w:r>
      <w:r>
        <w:rPr>
          <w:noProof/>
        </w:rPr>
        <w:fldChar w:fldCharType="separate"/>
      </w:r>
      <w:r>
        <w:rPr>
          <w:noProof/>
        </w:rPr>
        <w:t>100</w:t>
      </w:r>
      <w:r>
        <w:rPr>
          <w:noProof/>
        </w:rPr>
        <w:fldChar w:fldCharType="end"/>
      </w:r>
    </w:p>
    <w:p w14:paraId="333C1DF0" w14:textId="77777777" w:rsidR="0059739A" w:rsidRDefault="0059739A">
      <w:pPr>
        <w:pStyle w:val="TOC3"/>
        <w:rPr>
          <w:rFonts w:asciiTheme="minorHAnsi" w:eastAsiaTheme="minorEastAsia" w:hAnsiTheme="minorHAnsi" w:cstheme="minorBidi"/>
          <w:noProof/>
          <w:sz w:val="22"/>
          <w:szCs w:val="22"/>
        </w:rPr>
      </w:pPr>
      <w:r>
        <w:rPr>
          <w:noProof/>
        </w:rPr>
        <w:t>6.23.1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_Toc117180526 \h </w:instrText>
      </w:r>
      <w:r>
        <w:rPr>
          <w:noProof/>
        </w:rPr>
      </w:r>
      <w:r>
        <w:rPr>
          <w:noProof/>
        </w:rPr>
        <w:fldChar w:fldCharType="separate"/>
      </w:r>
      <w:r>
        <w:rPr>
          <w:noProof/>
        </w:rPr>
        <w:t>100</w:t>
      </w:r>
      <w:r>
        <w:rPr>
          <w:noProof/>
        </w:rPr>
        <w:fldChar w:fldCharType="end"/>
      </w:r>
    </w:p>
    <w:p w14:paraId="245560B2" w14:textId="77777777" w:rsidR="0059739A" w:rsidRDefault="0059739A">
      <w:pPr>
        <w:pStyle w:val="TOC3"/>
        <w:rPr>
          <w:rFonts w:asciiTheme="minorHAnsi" w:eastAsiaTheme="minorEastAsia" w:hAnsiTheme="minorHAnsi" w:cstheme="minorBidi"/>
          <w:noProof/>
          <w:sz w:val="22"/>
          <w:szCs w:val="22"/>
        </w:rPr>
      </w:pPr>
      <w:r>
        <w:rPr>
          <w:noProof/>
        </w:rPr>
        <w:t>6.23.2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_Toc117180527 \h </w:instrText>
      </w:r>
      <w:r>
        <w:rPr>
          <w:noProof/>
        </w:rPr>
      </w:r>
      <w:r>
        <w:rPr>
          <w:noProof/>
        </w:rPr>
        <w:fldChar w:fldCharType="separate"/>
      </w:r>
      <w:r>
        <w:rPr>
          <w:noProof/>
        </w:rPr>
        <w:t>101</w:t>
      </w:r>
      <w:r>
        <w:rPr>
          <w:noProof/>
        </w:rPr>
        <w:fldChar w:fldCharType="end"/>
      </w:r>
    </w:p>
    <w:p w14:paraId="7A6B64B4" w14:textId="77777777" w:rsidR="0059739A" w:rsidRDefault="0059739A">
      <w:pPr>
        <w:pStyle w:val="TOC3"/>
        <w:rPr>
          <w:rFonts w:asciiTheme="minorHAnsi" w:eastAsiaTheme="minorEastAsia" w:hAnsiTheme="minorHAnsi" w:cstheme="minorBidi"/>
          <w:noProof/>
          <w:sz w:val="22"/>
          <w:szCs w:val="22"/>
        </w:rPr>
      </w:pPr>
      <w:r>
        <w:rPr>
          <w:noProof/>
        </w:rPr>
        <w:t>6.23.3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_Toc117180528 \h </w:instrText>
      </w:r>
      <w:r>
        <w:rPr>
          <w:noProof/>
        </w:rPr>
      </w:r>
      <w:r>
        <w:rPr>
          <w:noProof/>
        </w:rPr>
        <w:fldChar w:fldCharType="separate"/>
      </w:r>
      <w:r>
        <w:rPr>
          <w:noProof/>
        </w:rPr>
        <w:t>103</w:t>
      </w:r>
      <w:r>
        <w:rPr>
          <w:noProof/>
        </w:rPr>
        <w:fldChar w:fldCharType="end"/>
      </w:r>
    </w:p>
    <w:p w14:paraId="050337A5" w14:textId="77777777" w:rsidR="0059739A" w:rsidRDefault="0059739A">
      <w:pPr>
        <w:pStyle w:val="TOC2"/>
        <w:rPr>
          <w:rFonts w:asciiTheme="minorHAnsi" w:eastAsiaTheme="minorEastAsia" w:hAnsiTheme="minorHAnsi" w:cstheme="minorBidi"/>
          <w:noProof/>
          <w:sz w:val="22"/>
          <w:szCs w:val="22"/>
        </w:rPr>
      </w:pPr>
      <w:r>
        <w:rPr>
          <w:noProof/>
        </w:rPr>
        <w:t>6.24</w:t>
      </w:r>
      <w:r>
        <w:rPr>
          <w:rFonts w:asciiTheme="minorHAnsi" w:eastAsiaTheme="minorEastAsia" w:hAnsiTheme="minorHAnsi" w:cstheme="minorBidi"/>
          <w:noProof/>
          <w:sz w:val="22"/>
          <w:szCs w:val="22"/>
        </w:rPr>
        <w:tab/>
      </w:r>
      <w:r>
        <w:rPr>
          <w:noProof/>
        </w:rPr>
        <w:t>Solution #24: 5GS Assistance to Federated Learning</w:t>
      </w:r>
      <w:r>
        <w:rPr>
          <w:noProof/>
        </w:rPr>
        <w:tab/>
      </w:r>
      <w:r>
        <w:rPr>
          <w:noProof/>
        </w:rPr>
        <w:fldChar w:fldCharType="begin"/>
      </w:r>
      <w:r>
        <w:rPr>
          <w:noProof/>
        </w:rPr>
        <w:instrText xml:space="preserve"> PAGEREF _Toc117180529 \h </w:instrText>
      </w:r>
      <w:r>
        <w:rPr>
          <w:noProof/>
        </w:rPr>
      </w:r>
      <w:r>
        <w:rPr>
          <w:noProof/>
        </w:rPr>
        <w:fldChar w:fldCharType="separate"/>
      </w:r>
      <w:r>
        <w:rPr>
          <w:noProof/>
        </w:rPr>
        <w:t>104</w:t>
      </w:r>
      <w:r>
        <w:rPr>
          <w:noProof/>
        </w:rPr>
        <w:fldChar w:fldCharType="end"/>
      </w:r>
    </w:p>
    <w:p w14:paraId="677A57EE" w14:textId="77777777" w:rsidR="0059739A" w:rsidRDefault="0059739A">
      <w:pPr>
        <w:pStyle w:val="TOC3"/>
        <w:rPr>
          <w:rFonts w:asciiTheme="minorHAnsi" w:eastAsiaTheme="minorEastAsia" w:hAnsiTheme="minorHAnsi" w:cstheme="minorBidi"/>
          <w:noProof/>
          <w:sz w:val="22"/>
          <w:szCs w:val="22"/>
        </w:rPr>
      </w:pPr>
      <w:r>
        <w:rPr>
          <w:noProof/>
        </w:rPr>
        <w:t>6.24.1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_Toc117180530 \h </w:instrText>
      </w:r>
      <w:r>
        <w:rPr>
          <w:noProof/>
        </w:rPr>
      </w:r>
      <w:r>
        <w:rPr>
          <w:noProof/>
        </w:rPr>
        <w:fldChar w:fldCharType="separate"/>
      </w:r>
      <w:r>
        <w:rPr>
          <w:noProof/>
        </w:rPr>
        <w:t>104</w:t>
      </w:r>
      <w:r>
        <w:rPr>
          <w:noProof/>
        </w:rPr>
        <w:fldChar w:fldCharType="end"/>
      </w:r>
    </w:p>
    <w:p w14:paraId="5B8C3EFE" w14:textId="77777777" w:rsidR="0059739A" w:rsidRDefault="0059739A">
      <w:pPr>
        <w:pStyle w:val="TOC3"/>
        <w:rPr>
          <w:rFonts w:asciiTheme="minorHAnsi" w:eastAsiaTheme="minorEastAsia" w:hAnsiTheme="minorHAnsi" w:cstheme="minorBidi"/>
          <w:noProof/>
          <w:sz w:val="22"/>
          <w:szCs w:val="22"/>
        </w:rPr>
      </w:pPr>
      <w:r>
        <w:rPr>
          <w:noProof/>
          <w:lang w:eastAsia="zh-CN"/>
        </w:rPr>
        <w:t>6.24.2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_Toc117180531 \h </w:instrText>
      </w:r>
      <w:r>
        <w:rPr>
          <w:noProof/>
        </w:rPr>
      </w:r>
      <w:r>
        <w:rPr>
          <w:noProof/>
        </w:rPr>
        <w:fldChar w:fldCharType="separate"/>
      </w:r>
      <w:r>
        <w:rPr>
          <w:noProof/>
        </w:rPr>
        <w:t>104</w:t>
      </w:r>
      <w:r>
        <w:rPr>
          <w:noProof/>
        </w:rPr>
        <w:fldChar w:fldCharType="end"/>
      </w:r>
    </w:p>
    <w:p w14:paraId="2E5987F1" w14:textId="77777777" w:rsidR="0059739A" w:rsidRDefault="0059739A">
      <w:pPr>
        <w:pStyle w:val="TOC3"/>
        <w:rPr>
          <w:rFonts w:asciiTheme="minorHAnsi" w:eastAsiaTheme="minorEastAsia" w:hAnsiTheme="minorHAnsi" w:cstheme="minorBidi"/>
          <w:noProof/>
          <w:sz w:val="22"/>
          <w:szCs w:val="22"/>
        </w:rPr>
      </w:pPr>
      <w:r>
        <w:rPr>
          <w:noProof/>
          <w:lang w:eastAsia="zh-CN"/>
        </w:rPr>
        <w:t>6.24.3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_Toc117180532 \h </w:instrText>
      </w:r>
      <w:r>
        <w:rPr>
          <w:noProof/>
        </w:rPr>
      </w:r>
      <w:r>
        <w:rPr>
          <w:noProof/>
        </w:rPr>
        <w:fldChar w:fldCharType="separate"/>
      </w:r>
      <w:r>
        <w:rPr>
          <w:noProof/>
        </w:rPr>
        <w:t>105</w:t>
      </w:r>
      <w:r>
        <w:rPr>
          <w:noProof/>
        </w:rPr>
        <w:fldChar w:fldCharType="end"/>
      </w:r>
    </w:p>
    <w:p w14:paraId="3BC0F115" w14:textId="77777777" w:rsidR="0059739A" w:rsidRDefault="0059739A">
      <w:pPr>
        <w:pStyle w:val="TOC2"/>
        <w:rPr>
          <w:rFonts w:asciiTheme="minorHAnsi" w:eastAsiaTheme="minorEastAsia" w:hAnsiTheme="minorHAnsi" w:cstheme="minorBidi"/>
          <w:noProof/>
          <w:sz w:val="22"/>
          <w:szCs w:val="22"/>
        </w:rPr>
      </w:pPr>
      <w:r>
        <w:rPr>
          <w:noProof/>
        </w:rPr>
        <w:t>6.25</w:t>
      </w:r>
      <w:r>
        <w:rPr>
          <w:rFonts w:asciiTheme="minorHAnsi" w:eastAsiaTheme="minorEastAsia" w:hAnsiTheme="minorHAnsi" w:cstheme="minorBidi"/>
          <w:noProof/>
          <w:sz w:val="22"/>
          <w:szCs w:val="22"/>
        </w:rPr>
        <w:tab/>
      </w:r>
      <w:r>
        <w:rPr>
          <w:noProof/>
        </w:rPr>
        <w:t>Solution #25: Providing 5GS Assistance Information to AF for Federated Learning Operation</w:t>
      </w:r>
      <w:r>
        <w:rPr>
          <w:noProof/>
        </w:rPr>
        <w:tab/>
      </w:r>
      <w:r>
        <w:rPr>
          <w:noProof/>
        </w:rPr>
        <w:fldChar w:fldCharType="begin"/>
      </w:r>
      <w:r>
        <w:rPr>
          <w:noProof/>
        </w:rPr>
        <w:instrText xml:space="preserve"> PAGEREF _Toc117180533 \h </w:instrText>
      </w:r>
      <w:r>
        <w:rPr>
          <w:noProof/>
        </w:rPr>
      </w:r>
      <w:r>
        <w:rPr>
          <w:noProof/>
        </w:rPr>
        <w:fldChar w:fldCharType="separate"/>
      </w:r>
      <w:r>
        <w:rPr>
          <w:noProof/>
        </w:rPr>
        <w:t>105</w:t>
      </w:r>
      <w:r>
        <w:rPr>
          <w:noProof/>
        </w:rPr>
        <w:fldChar w:fldCharType="end"/>
      </w:r>
    </w:p>
    <w:p w14:paraId="73ED85DF" w14:textId="77777777" w:rsidR="0059739A" w:rsidRDefault="0059739A">
      <w:pPr>
        <w:pStyle w:val="TOC3"/>
        <w:rPr>
          <w:rFonts w:asciiTheme="minorHAnsi" w:eastAsiaTheme="minorEastAsia" w:hAnsiTheme="minorHAnsi" w:cstheme="minorBidi"/>
          <w:noProof/>
          <w:sz w:val="22"/>
          <w:szCs w:val="22"/>
        </w:rPr>
      </w:pPr>
      <w:r>
        <w:rPr>
          <w:noProof/>
        </w:rPr>
        <w:t>6.25.1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_Toc117180534 \h </w:instrText>
      </w:r>
      <w:r>
        <w:rPr>
          <w:noProof/>
        </w:rPr>
      </w:r>
      <w:r>
        <w:rPr>
          <w:noProof/>
        </w:rPr>
        <w:fldChar w:fldCharType="separate"/>
      </w:r>
      <w:r>
        <w:rPr>
          <w:noProof/>
        </w:rPr>
        <w:t>105</w:t>
      </w:r>
      <w:r>
        <w:rPr>
          <w:noProof/>
        </w:rPr>
        <w:fldChar w:fldCharType="end"/>
      </w:r>
    </w:p>
    <w:p w14:paraId="7A35B4A5" w14:textId="77777777" w:rsidR="0059739A" w:rsidRDefault="0059739A">
      <w:pPr>
        <w:pStyle w:val="TOC3"/>
        <w:rPr>
          <w:rFonts w:asciiTheme="minorHAnsi" w:eastAsiaTheme="minorEastAsia" w:hAnsiTheme="minorHAnsi" w:cstheme="minorBidi"/>
          <w:noProof/>
          <w:sz w:val="22"/>
          <w:szCs w:val="22"/>
        </w:rPr>
      </w:pPr>
      <w:r>
        <w:rPr>
          <w:noProof/>
          <w:lang w:eastAsia="zh-CN"/>
        </w:rPr>
        <w:t>6.25.2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_Toc117180535 \h </w:instrText>
      </w:r>
      <w:r>
        <w:rPr>
          <w:noProof/>
        </w:rPr>
      </w:r>
      <w:r>
        <w:rPr>
          <w:noProof/>
        </w:rPr>
        <w:fldChar w:fldCharType="separate"/>
      </w:r>
      <w:r>
        <w:rPr>
          <w:noProof/>
        </w:rPr>
        <w:t>106</w:t>
      </w:r>
      <w:r>
        <w:rPr>
          <w:noProof/>
        </w:rPr>
        <w:fldChar w:fldCharType="end"/>
      </w:r>
    </w:p>
    <w:p w14:paraId="796008DC" w14:textId="77777777" w:rsidR="0059739A" w:rsidRDefault="0059739A">
      <w:pPr>
        <w:pStyle w:val="TOC4"/>
        <w:rPr>
          <w:rFonts w:asciiTheme="minorHAnsi" w:eastAsiaTheme="minorEastAsia" w:hAnsiTheme="minorHAnsi" w:cstheme="minorBidi"/>
          <w:noProof/>
          <w:sz w:val="22"/>
          <w:szCs w:val="22"/>
        </w:rPr>
      </w:pPr>
      <w:r>
        <w:rPr>
          <w:noProof/>
          <w:lang w:eastAsia="zh-CN"/>
        </w:rPr>
        <w:t>6.25.2.1</w:t>
      </w:r>
      <w:r>
        <w:rPr>
          <w:rFonts w:asciiTheme="minorHAnsi" w:eastAsiaTheme="minorEastAsia" w:hAnsiTheme="minorHAnsi" w:cstheme="minorBidi"/>
          <w:noProof/>
          <w:sz w:val="22"/>
          <w:szCs w:val="22"/>
        </w:rPr>
        <w:tab/>
      </w:r>
      <w:r>
        <w:rPr>
          <w:noProof/>
        </w:rPr>
        <w:t>Procedure for Providing 5GS Assistance Information for Federated Learning Operation</w:t>
      </w:r>
      <w:r>
        <w:rPr>
          <w:noProof/>
        </w:rPr>
        <w:tab/>
      </w:r>
      <w:r>
        <w:rPr>
          <w:noProof/>
        </w:rPr>
        <w:fldChar w:fldCharType="begin"/>
      </w:r>
      <w:r>
        <w:rPr>
          <w:noProof/>
        </w:rPr>
        <w:instrText xml:space="preserve"> PAGEREF _Toc117180536 \h </w:instrText>
      </w:r>
      <w:r>
        <w:rPr>
          <w:noProof/>
        </w:rPr>
      </w:r>
      <w:r>
        <w:rPr>
          <w:noProof/>
        </w:rPr>
        <w:fldChar w:fldCharType="separate"/>
      </w:r>
      <w:r>
        <w:rPr>
          <w:noProof/>
        </w:rPr>
        <w:t>106</w:t>
      </w:r>
      <w:r>
        <w:rPr>
          <w:noProof/>
        </w:rPr>
        <w:fldChar w:fldCharType="end"/>
      </w:r>
    </w:p>
    <w:p w14:paraId="7440E7EA" w14:textId="77777777" w:rsidR="0059739A" w:rsidRDefault="0059739A">
      <w:pPr>
        <w:pStyle w:val="TOC3"/>
        <w:rPr>
          <w:rFonts w:asciiTheme="minorHAnsi" w:eastAsiaTheme="minorEastAsia" w:hAnsiTheme="minorHAnsi" w:cstheme="minorBidi"/>
          <w:noProof/>
          <w:sz w:val="22"/>
          <w:szCs w:val="22"/>
        </w:rPr>
      </w:pPr>
      <w:r>
        <w:rPr>
          <w:noProof/>
          <w:lang w:eastAsia="zh-CN"/>
        </w:rPr>
        <w:t>6.25.3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_Toc117180537 \h </w:instrText>
      </w:r>
      <w:r>
        <w:rPr>
          <w:noProof/>
        </w:rPr>
      </w:r>
      <w:r>
        <w:rPr>
          <w:noProof/>
        </w:rPr>
        <w:fldChar w:fldCharType="separate"/>
      </w:r>
      <w:r>
        <w:rPr>
          <w:noProof/>
        </w:rPr>
        <w:t>109</w:t>
      </w:r>
      <w:r>
        <w:rPr>
          <w:noProof/>
        </w:rPr>
        <w:fldChar w:fldCharType="end"/>
      </w:r>
    </w:p>
    <w:p w14:paraId="790DEFEB" w14:textId="77777777" w:rsidR="0059739A" w:rsidRDefault="0059739A">
      <w:pPr>
        <w:pStyle w:val="TOC2"/>
        <w:rPr>
          <w:rFonts w:asciiTheme="minorHAnsi" w:eastAsiaTheme="minorEastAsia" w:hAnsiTheme="minorHAnsi" w:cstheme="minorBidi"/>
          <w:noProof/>
          <w:sz w:val="22"/>
          <w:szCs w:val="22"/>
        </w:rPr>
      </w:pPr>
      <w:r>
        <w:rPr>
          <w:noProof/>
        </w:rPr>
        <w:t>6.26</w:t>
      </w:r>
      <w:r>
        <w:rPr>
          <w:rFonts w:asciiTheme="minorHAnsi" w:eastAsiaTheme="minorEastAsia" w:hAnsiTheme="minorHAnsi" w:cstheme="minorBidi"/>
          <w:noProof/>
          <w:sz w:val="22"/>
          <w:szCs w:val="22"/>
        </w:rPr>
        <w:tab/>
      </w:r>
      <w:r>
        <w:rPr>
          <w:noProof/>
        </w:rPr>
        <w:t>Solution #26: FL operation with 5GS coordination for UE selection</w:t>
      </w:r>
      <w:r>
        <w:rPr>
          <w:noProof/>
        </w:rPr>
        <w:tab/>
      </w:r>
      <w:r>
        <w:rPr>
          <w:noProof/>
        </w:rPr>
        <w:fldChar w:fldCharType="begin"/>
      </w:r>
      <w:r>
        <w:rPr>
          <w:noProof/>
        </w:rPr>
        <w:instrText xml:space="preserve"> PAGEREF _Toc117180538 \h </w:instrText>
      </w:r>
      <w:r>
        <w:rPr>
          <w:noProof/>
        </w:rPr>
      </w:r>
      <w:r>
        <w:rPr>
          <w:noProof/>
        </w:rPr>
        <w:fldChar w:fldCharType="separate"/>
      </w:r>
      <w:r>
        <w:rPr>
          <w:noProof/>
        </w:rPr>
        <w:t>110</w:t>
      </w:r>
      <w:r>
        <w:rPr>
          <w:noProof/>
        </w:rPr>
        <w:fldChar w:fldCharType="end"/>
      </w:r>
    </w:p>
    <w:p w14:paraId="26BA0A93" w14:textId="77777777" w:rsidR="0059739A" w:rsidRDefault="0059739A">
      <w:pPr>
        <w:pStyle w:val="TOC3"/>
        <w:rPr>
          <w:rFonts w:asciiTheme="minorHAnsi" w:eastAsiaTheme="minorEastAsia" w:hAnsiTheme="minorHAnsi" w:cstheme="minorBidi"/>
          <w:noProof/>
          <w:sz w:val="22"/>
          <w:szCs w:val="22"/>
        </w:rPr>
      </w:pPr>
      <w:r>
        <w:rPr>
          <w:noProof/>
        </w:rPr>
        <w:t>6.26.1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_Toc117180539 \h </w:instrText>
      </w:r>
      <w:r>
        <w:rPr>
          <w:noProof/>
        </w:rPr>
      </w:r>
      <w:r>
        <w:rPr>
          <w:noProof/>
        </w:rPr>
        <w:fldChar w:fldCharType="separate"/>
      </w:r>
      <w:r>
        <w:rPr>
          <w:noProof/>
        </w:rPr>
        <w:t>110</w:t>
      </w:r>
      <w:r>
        <w:rPr>
          <w:noProof/>
        </w:rPr>
        <w:fldChar w:fldCharType="end"/>
      </w:r>
    </w:p>
    <w:p w14:paraId="4A347B26" w14:textId="77777777" w:rsidR="0059739A" w:rsidRDefault="0059739A">
      <w:pPr>
        <w:pStyle w:val="TOC3"/>
        <w:rPr>
          <w:rFonts w:asciiTheme="minorHAnsi" w:eastAsiaTheme="minorEastAsia" w:hAnsiTheme="minorHAnsi" w:cstheme="minorBidi"/>
          <w:noProof/>
          <w:sz w:val="22"/>
          <w:szCs w:val="22"/>
        </w:rPr>
      </w:pPr>
      <w:r>
        <w:rPr>
          <w:noProof/>
        </w:rPr>
        <w:t>6.26.2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_Toc117180540 \h </w:instrText>
      </w:r>
      <w:r>
        <w:rPr>
          <w:noProof/>
        </w:rPr>
      </w:r>
      <w:r>
        <w:rPr>
          <w:noProof/>
        </w:rPr>
        <w:fldChar w:fldCharType="separate"/>
      </w:r>
      <w:r>
        <w:rPr>
          <w:noProof/>
        </w:rPr>
        <w:t>110</w:t>
      </w:r>
      <w:r>
        <w:rPr>
          <w:noProof/>
        </w:rPr>
        <w:fldChar w:fldCharType="end"/>
      </w:r>
    </w:p>
    <w:p w14:paraId="5A654129" w14:textId="77777777" w:rsidR="0059739A" w:rsidRDefault="0059739A">
      <w:pPr>
        <w:pStyle w:val="TOC3"/>
        <w:rPr>
          <w:rFonts w:asciiTheme="minorHAnsi" w:eastAsiaTheme="minorEastAsia" w:hAnsiTheme="minorHAnsi" w:cstheme="minorBidi"/>
          <w:noProof/>
          <w:sz w:val="22"/>
          <w:szCs w:val="22"/>
        </w:rPr>
      </w:pPr>
      <w:r>
        <w:rPr>
          <w:noProof/>
          <w:lang w:eastAsia="zh-CN"/>
        </w:rPr>
        <w:t>6.26.3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_Toc117180541 \h </w:instrText>
      </w:r>
      <w:r>
        <w:rPr>
          <w:noProof/>
        </w:rPr>
      </w:r>
      <w:r>
        <w:rPr>
          <w:noProof/>
        </w:rPr>
        <w:fldChar w:fldCharType="separate"/>
      </w:r>
      <w:r>
        <w:rPr>
          <w:noProof/>
        </w:rPr>
        <w:t>111</w:t>
      </w:r>
      <w:r>
        <w:rPr>
          <w:noProof/>
        </w:rPr>
        <w:fldChar w:fldCharType="end"/>
      </w:r>
    </w:p>
    <w:p w14:paraId="7981B25C" w14:textId="77777777" w:rsidR="0059739A" w:rsidRDefault="0059739A">
      <w:pPr>
        <w:pStyle w:val="TOC2"/>
        <w:rPr>
          <w:rFonts w:asciiTheme="minorHAnsi" w:eastAsiaTheme="minorEastAsia" w:hAnsiTheme="minorHAnsi" w:cstheme="minorBidi"/>
          <w:noProof/>
          <w:sz w:val="22"/>
          <w:szCs w:val="22"/>
        </w:rPr>
      </w:pPr>
      <w:r>
        <w:rPr>
          <w:noProof/>
        </w:rPr>
        <w:t>6.27</w:t>
      </w:r>
      <w:r>
        <w:rPr>
          <w:rFonts w:asciiTheme="minorHAnsi" w:eastAsiaTheme="minorEastAsia" w:hAnsiTheme="minorHAnsi" w:cstheme="minorBidi"/>
          <w:noProof/>
          <w:sz w:val="22"/>
          <w:szCs w:val="22"/>
        </w:rPr>
        <w:tab/>
      </w:r>
      <w:r>
        <w:rPr>
          <w:noProof/>
        </w:rPr>
        <w:t>Solution #27: Assistance to selection of UEs for federated learning operation</w:t>
      </w:r>
      <w:r>
        <w:rPr>
          <w:noProof/>
        </w:rPr>
        <w:tab/>
      </w:r>
      <w:r>
        <w:rPr>
          <w:noProof/>
        </w:rPr>
        <w:fldChar w:fldCharType="begin"/>
      </w:r>
      <w:r>
        <w:rPr>
          <w:noProof/>
        </w:rPr>
        <w:instrText xml:space="preserve"> PAGEREF _Toc117180542 \h </w:instrText>
      </w:r>
      <w:r>
        <w:rPr>
          <w:noProof/>
        </w:rPr>
      </w:r>
      <w:r>
        <w:rPr>
          <w:noProof/>
        </w:rPr>
        <w:fldChar w:fldCharType="separate"/>
      </w:r>
      <w:r>
        <w:rPr>
          <w:noProof/>
        </w:rPr>
        <w:t>111</w:t>
      </w:r>
      <w:r>
        <w:rPr>
          <w:noProof/>
        </w:rPr>
        <w:fldChar w:fldCharType="end"/>
      </w:r>
    </w:p>
    <w:p w14:paraId="7FA465E9" w14:textId="77777777" w:rsidR="0059739A" w:rsidRDefault="0059739A">
      <w:pPr>
        <w:pStyle w:val="TOC3"/>
        <w:rPr>
          <w:rFonts w:asciiTheme="minorHAnsi" w:eastAsiaTheme="minorEastAsia" w:hAnsiTheme="minorHAnsi" w:cstheme="minorBidi"/>
          <w:noProof/>
          <w:sz w:val="22"/>
          <w:szCs w:val="22"/>
        </w:rPr>
      </w:pPr>
      <w:r>
        <w:rPr>
          <w:noProof/>
        </w:rPr>
        <w:t>6.27.1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_Toc117180543 \h </w:instrText>
      </w:r>
      <w:r>
        <w:rPr>
          <w:noProof/>
        </w:rPr>
      </w:r>
      <w:r>
        <w:rPr>
          <w:noProof/>
        </w:rPr>
        <w:fldChar w:fldCharType="separate"/>
      </w:r>
      <w:r>
        <w:rPr>
          <w:noProof/>
        </w:rPr>
        <w:t>111</w:t>
      </w:r>
      <w:r>
        <w:rPr>
          <w:noProof/>
        </w:rPr>
        <w:fldChar w:fldCharType="end"/>
      </w:r>
    </w:p>
    <w:p w14:paraId="60E68A76" w14:textId="77777777" w:rsidR="0059739A" w:rsidRDefault="0059739A">
      <w:pPr>
        <w:pStyle w:val="TOC3"/>
        <w:rPr>
          <w:rFonts w:asciiTheme="minorHAnsi" w:eastAsiaTheme="minorEastAsia" w:hAnsiTheme="minorHAnsi" w:cstheme="minorBidi"/>
          <w:noProof/>
          <w:sz w:val="22"/>
          <w:szCs w:val="22"/>
        </w:rPr>
      </w:pPr>
      <w:r>
        <w:rPr>
          <w:noProof/>
        </w:rPr>
        <w:t>6.27.2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_Toc117180544 \h </w:instrText>
      </w:r>
      <w:r>
        <w:rPr>
          <w:noProof/>
        </w:rPr>
      </w:r>
      <w:r>
        <w:rPr>
          <w:noProof/>
        </w:rPr>
        <w:fldChar w:fldCharType="separate"/>
      </w:r>
      <w:r>
        <w:rPr>
          <w:noProof/>
        </w:rPr>
        <w:t>112</w:t>
      </w:r>
      <w:r>
        <w:rPr>
          <w:noProof/>
        </w:rPr>
        <w:fldChar w:fldCharType="end"/>
      </w:r>
    </w:p>
    <w:p w14:paraId="075AC396" w14:textId="77777777" w:rsidR="0059739A" w:rsidRDefault="0059739A">
      <w:pPr>
        <w:pStyle w:val="TOC3"/>
        <w:rPr>
          <w:rFonts w:asciiTheme="minorHAnsi" w:eastAsiaTheme="minorEastAsia" w:hAnsiTheme="minorHAnsi" w:cstheme="minorBidi"/>
          <w:noProof/>
          <w:sz w:val="22"/>
          <w:szCs w:val="22"/>
        </w:rPr>
      </w:pPr>
      <w:r>
        <w:rPr>
          <w:noProof/>
        </w:rPr>
        <w:t>6.27.3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_Toc117180545 \h </w:instrText>
      </w:r>
      <w:r>
        <w:rPr>
          <w:noProof/>
        </w:rPr>
      </w:r>
      <w:r>
        <w:rPr>
          <w:noProof/>
        </w:rPr>
        <w:fldChar w:fldCharType="separate"/>
      </w:r>
      <w:r>
        <w:rPr>
          <w:noProof/>
        </w:rPr>
        <w:t>113</w:t>
      </w:r>
      <w:r>
        <w:rPr>
          <w:noProof/>
        </w:rPr>
        <w:fldChar w:fldCharType="end"/>
      </w:r>
    </w:p>
    <w:p w14:paraId="400E087D" w14:textId="77777777" w:rsidR="0059739A" w:rsidRDefault="0059739A">
      <w:pPr>
        <w:pStyle w:val="TOC2"/>
        <w:rPr>
          <w:rFonts w:asciiTheme="minorHAnsi" w:eastAsiaTheme="minorEastAsia" w:hAnsiTheme="minorHAnsi" w:cstheme="minorBidi"/>
          <w:noProof/>
          <w:sz w:val="22"/>
          <w:szCs w:val="22"/>
        </w:rPr>
      </w:pPr>
      <w:r>
        <w:rPr>
          <w:noProof/>
        </w:rPr>
        <w:t>6.28</w:t>
      </w:r>
      <w:r>
        <w:rPr>
          <w:rFonts w:asciiTheme="minorHAnsi" w:eastAsiaTheme="minorEastAsia" w:hAnsiTheme="minorHAnsi" w:cstheme="minorBidi"/>
          <w:noProof/>
          <w:sz w:val="22"/>
          <w:szCs w:val="22"/>
        </w:rPr>
        <w:tab/>
      </w:r>
      <w:r>
        <w:rPr>
          <w:noProof/>
        </w:rPr>
        <w:t>Solution #28: Application AI/ML Assistance Services</w:t>
      </w:r>
      <w:r>
        <w:rPr>
          <w:noProof/>
        </w:rPr>
        <w:tab/>
      </w:r>
      <w:r>
        <w:rPr>
          <w:noProof/>
        </w:rPr>
        <w:fldChar w:fldCharType="begin"/>
      </w:r>
      <w:r>
        <w:rPr>
          <w:noProof/>
        </w:rPr>
        <w:instrText xml:space="preserve"> PAGEREF _Toc117180546 \h </w:instrText>
      </w:r>
      <w:r>
        <w:rPr>
          <w:noProof/>
        </w:rPr>
      </w:r>
      <w:r>
        <w:rPr>
          <w:noProof/>
        </w:rPr>
        <w:fldChar w:fldCharType="separate"/>
      </w:r>
      <w:r>
        <w:rPr>
          <w:noProof/>
        </w:rPr>
        <w:t>113</w:t>
      </w:r>
      <w:r>
        <w:rPr>
          <w:noProof/>
        </w:rPr>
        <w:fldChar w:fldCharType="end"/>
      </w:r>
    </w:p>
    <w:p w14:paraId="756889AF" w14:textId="77777777" w:rsidR="0059739A" w:rsidRDefault="0059739A">
      <w:pPr>
        <w:pStyle w:val="TOC3"/>
        <w:rPr>
          <w:rFonts w:asciiTheme="minorHAnsi" w:eastAsiaTheme="minorEastAsia" w:hAnsiTheme="minorHAnsi" w:cstheme="minorBidi"/>
          <w:noProof/>
          <w:sz w:val="22"/>
          <w:szCs w:val="22"/>
        </w:rPr>
      </w:pPr>
      <w:r>
        <w:rPr>
          <w:noProof/>
        </w:rPr>
        <w:t>6.28.1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_Toc117180547 \h </w:instrText>
      </w:r>
      <w:r>
        <w:rPr>
          <w:noProof/>
        </w:rPr>
      </w:r>
      <w:r>
        <w:rPr>
          <w:noProof/>
        </w:rPr>
        <w:fldChar w:fldCharType="separate"/>
      </w:r>
      <w:r>
        <w:rPr>
          <w:noProof/>
        </w:rPr>
        <w:t>113</w:t>
      </w:r>
      <w:r>
        <w:rPr>
          <w:noProof/>
        </w:rPr>
        <w:fldChar w:fldCharType="end"/>
      </w:r>
    </w:p>
    <w:p w14:paraId="4676FC74" w14:textId="77777777" w:rsidR="0059739A" w:rsidRDefault="0059739A">
      <w:pPr>
        <w:pStyle w:val="TOC3"/>
        <w:rPr>
          <w:rFonts w:asciiTheme="minorHAnsi" w:eastAsiaTheme="minorEastAsia" w:hAnsiTheme="minorHAnsi" w:cstheme="minorBidi"/>
          <w:noProof/>
          <w:sz w:val="22"/>
          <w:szCs w:val="22"/>
        </w:rPr>
      </w:pPr>
      <w:r>
        <w:rPr>
          <w:noProof/>
        </w:rPr>
        <w:t>6.28.2</w:t>
      </w:r>
      <w:r>
        <w:rPr>
          <w:rFonts w:asciiTheme="minorHAnsi" w:eastAsiaTheme="minorEastAsia" w:hAnsiTheme="minorHAnsi" w:cstheme="minorBidi"/>
          <w:noProof/>
          <w:sz w:val="22"/>
          <w:szCs w:val="22"/>
        </w:rPr>
        <w:tab/>
      </w:r>
      <w:r>
        <w:rPr>
          <w:noProof/>
        </w:rPr>
        <w:t>AaaML Service Architecture</w:t>
      </w:r>
      <w:r>
        <w:rPr>
          <w:noProof/>
        </w:rPr>
        <w:tab/>
      </w:r>
      <w:r>
        <w:rPr>
          <w:noProof/>
        </w:rPr>
        <w:fldChar w:fldCharType="begin"/>
      </w:r>
      <w:r>
        <w:rPr>
          <w:noProof/>
        </w:rPr>
        <w:instrText xml:space="preserve"> PAGEREF _Toc117180548 \h </w:instrText>
      </w:r>
      <w:r>
        <w:rPr>
          <w:noProof/>
        </w:rPr>
      </w:r>
      <w:r>
        <w:rPr>
          <w:noProof/>
        </w:rPr>
        <w:fldChar w:fldCharType="separate"/>
      </w:r>
      <w:r>
        <w:rPr>
          <w:noProof/>
        </w:rPr>
        <w:t>116</w:t>
      </w:r>
      <w:r>
        <w:rPr>
          <w:noProof/>
        </w:rPr>
        <w:fldChar w:fldCharType="end"/>
      </w:r>
    </w:p>
    <w:p w14:paraId="5DBFCDF9" w14:textId="77777777" w:rsidR="0059739A" w:rsidRDefault="0059739A">
      <w:pPr>
        <w:pStyle w:val="TOC3"/>
        <w:rPr>
          <w:rFonts w:asciiTheme="minorHAnsi" w:eastAsiaTheme="minorEastAsia" w:hAnsiTheme="minorHAnsi" w:cstheme="minorBidi"/>
          <w:noProof/>
          <w:sz w:val="22"/>
          <w:szCs w:val="22"/>
        </w:rPr>
      </w:pPr>
      <w:r>
        <w:rPr>
          <w:noProof/>
        </w:rPr>
        <w:t>6.28.3</w:t>
      </w:r>
      <w:r>
        <w:rPr>
          <w:rFonts w:asciiTheme="minorHAnsi" w:eastAsiaTheme="minorEastAsia" w:hAnsiTheme="minorHAnsi" w:cstheme="minorBidi"/>
          <w:noProof/>
          <w:sz w:val="22"/>
          <w:szCs w:val="22"/>
        </w:rPr>
        <w:tab/>
      </w:r>
      <w:r>
        <w:rPr>
          <w:noProof/>
        </w:rPr>
        <w:t>AaaML Services</w:t>
      </w:r>
      <w:r>
        <w:rPr>
          <w:noProof/>
        </w:rPr>
        <w:tab/>
      </w:r>
      <w:r>
        <w:rPr>
          <w:noProof/>
        </w:rPr>
        <w:fldChar w:fldCharType="begin"/>
      </w:r>
      <w:r>
        <w:rPr>
          <w:noProof/>
        </w:rPr>
        <w:instrText xml:space="preserve"> PAGEREF _Toc117180549 \h </w:instrText>
      </w:r>
      <w:r>
        <w:rPr>
          <w:noProof/>
        </w:rPr>
      </w:r>
      <w:r>
        <w:rPr>
          <w:noProof/>
        </w:rPr>
        <w:fldChar w:fldCharType="separate"/>
      </w:r>
      <w:r>
        <w:rPr>
          <w:noProof/>
        </w:rPr>
        <w:t>117</w:t>
      </w:r>
      <w:r>
        <w:rPr>
          <w:noProof/>
        </w:rPr>
        <w:fldChar w:fldCharType="end"/>
      </w:r>
    </w:p>
    <w:p w14:paraId="224DAF83" w14:textId="77777777" w:rsidR="0059739A" w:rsidRDefault="0059739A">
      <w:pPr>
        <w:pStyle w:val="TOC3"/>
        <w:rPr>
          <w:rFonts w:asciiTheme="minorHAnsi" w:eastAsiaTheme="minorEastAsia" w:hAnsiTheme="minorHAnsi" w:cstheme="minorBidi"/>
          <w:noProof/>
          <w:sz w:val="22"/>
          <w:szCs w:val="22"/>
        </w:rPr>
      </w:pPr>
      <w:r>
        <w:rPr>
          <w:noProof/>
        </w:rPr>
        <w:t>6.28.3</w:t>
      </w:r>
      <w:r>
        <w:rPr>
          <w:rFonts w:asciiTheme="minorHAnsi" w:eastAsiaTheme="minorEastAsia" w:hAnsiTheme="minorHAnsi" w:cstheme="minorBidi"/>
          <w:noProof/>
          <w:sz w:val="22"/>
          <w:szCs w:val="22"/>
        </w:rPr>
        <w:tab/>
      </w:r>
      <w:r>
        <w:rPr>
          <w:noProof/>
        </w:rPr>
        <w:t>Procedures for AaaML Services</w:t>
      </w:r>
      <w:r>
        <w:rPr>
          <w:noProof/>
        </w:rPr>
        <w:tab/>
      </w:r>
      <w:r>
        <w:rPr>
          <w:noProof/>
        </w:rPr>
        <w:fldChar w:fldCharType="begin"/>
      </w:r>
      <w:r>
        <w:rPr>
          <w:noProof/>
        </w:rPr>
        <w:instrText xml:space="preserve"> PAGEREF _Toc117180550 \h </w:instrText>
      </w:r>
      <w:r>
        <w:rPr>
          <w:noProof/>
        </w:rPr>
      </w:r>
      <w:r>
        <w:rPr>
          <w:noProof/>
        </w:rPr>
        <w:fldChar w:fldCharType="separate"/>
      </w:r>
      <w:r>
        <w:rPr>
          <w:noProof/>
        </w:rPr>
        <w:t>119</w:t>
      </w:r>
      <w:r>
        <w:rPr>
          <w:noProof/>
        </w:rPr>
        <w:fldChar w:fldCharType="end"/>
      </w:r>
    </w:p>
    <w:p w14:paraId="1952F734" w14:textId="77777777" w:rsidR="0059739A" w:rsidRDefault="0059739A">
      <w:pPr>
        <w:pStyle w:val="TOC4"/>
        <w:rPr>
          <w:rFonts w:asciiTheme="minorHAnsi" w:eastAsiaTheme="minorEastAsia" w:hAnsiTheme="minorHAnsi" w:cstheme="minorBidi"/>
          <w:noProof/>
          <w:sz w:val="22"/>
          <w:szCs w:val="22"/>
        </w:rPr>
      </w:pPr>
      <w:r>
        <w:rPr>
          <w:noProof/>
        </w:rPr>
        <w:t>6.28.3.1</w:t>
      </w:r>
      <w:r>
        <w:rPr>
          <w:rFonts w:asciiTheme="minorHAnsi" w:eastAsiaTheme="minorEastAsia" w:hAnsiTheme="minorHAnsi" w:cstheme="minorBidi"/>
          <w:noProof/>
          <w:sz w:val="22"/>
          <w:szCs w:val="22"/>
        </w:rPr>
        <w:tab/>
      </w:r>
      <w:r>
        <w:rPr>
          <w:noProof/>
        </w:rPr>
        <w:t>AaaML Service Profile support for AaaML Service Procedures</w:t>
      </w:r>
      <w:r>
        <w:rPr>
          <w:noProof/>
        </w:rPr>
        <w:tab/>
      </w:r>
      <w:r>
        <w:rPr>
          <w:noProof/>
        </w:rPr>
        <w:fldChar w:fldCharType="begin"/>
      </w:r>
      <w:r>
        <w:rPr>
          <w:noProof/>
        </w:rPr>
        <w:instrText xml:space="preserve"> PAGEREF _Toc117180551 \h </w:instrText>
      </w:r>
      <w:r>
        <w:rPr>
          <w:noProof/>
        </w:rPr>
      </w:r>
      <w:r>
        <w:rPr>
          <w:noProof/>
        </w:rPr>
        <w:fldChar w:fldCharType="separate"/>
      </w:r>
      <w:r>
        <w:rPr>
          <w:noProof/>
        </w:rPr>
        <w:t>119</w:t>
      </w:r>
      <w:r>
        <w:rPr>
          <w:noProof/>
        </w:rPr>
        <w:fldChar w:fldCharType="end"/>
      </w:r>
    </w:p>
    <w:p w14:paraId="1EE24BBA" w14:textId="77777777" w:rsidR="0059739A" w:rsidRDefault="0059739A">
      <w:pPr>
        <w:pStyle w:val="TOC3"/>
        <w:rPr>
          <w:rFonts w:asciiTheme="minorHAnsi" w:eastAsiaTheme="minorEastAsia" w:hAnsiTheme="minorHAnsi" w:cstheme="minorBidi"/>
          <w:noProof/>
          <w:sz w:val="22"/>
          <w:szCs w:val="22"/>
        </w:rPr>
      </w:pPr>
      <w:r w:rsidRPr="00033932">
        <w:rPr>
          <w:noProof/>
          <w:lang w:val="en-US"/>
        </w:rPr>
        <w:t>6.28.3</w:t>
      </w:r>
      <w:r>
        <w:rPr>
          <w:rFonts w:asciiTheme="minorHAnsi" w:eastAsiaTheme="minorEastAsia" w:hAnsiTheme="minorHAnsi" w:cstheme="minorBidi"/>
          <w:noProof/>
          <w:sz w:val="22"/>
          <w:szCs w:val="22"/>
        </w:rPr>
        <w:tab/>
      </w:r>
      <w:r w:rsidRPr="00033932">
        <w:rPr>
          <w:noProof/>
          <w:lang w:val="en-US"/>
        </w:rPr>
        <w:t>Impacts on services, entities and interfaces</w:t>
      </w:r>
      <w:r>
        <w:rPr>
          <w:noProof/>
        </w:rPr>
        <w:tab/>
      </w:r>
      <w:r>
        <w:rPr>
          <w:noProof/>
        </w:rPr>
        <w:fldChar w:fldCharType="begin"/>
      </w:r>
      <w:r>
        <w:rPr>
          <w:noProof/>
        </w:rPr>
        <w:instrText xml:space="preserve"> PAGEREF _Toc117180552 \h </w:instrText>
      </w:r>
      <w:r>
        <w:rPr>
          <w:noProof/>
        </w:rPr>
      </w:r>
      <w:r>
        <w:rPr>
          <w:noProof/>
        </w:rPr>
        <w:fldChar w:fldCharType="separate"/>
      </w:r>
      <w:r>
        <w:rPr>
          <w:noProof/>
        </w:rPr>
        <w:t>120</w:t>
      </w:r>
      <w:r>
        <w:rPr>
          <w:noProof/>
        </w:rPr>
        <w:fldChar w:fldCharType="end"/>
      </w:r>
    </w:p>
    <w:p w14:paraId="6A7FDD22" w14:textId="77777777" w:rsidR="0059739A" w:rsidRDefault="0059739A">
      <w:pPr>
        <w:pStyle w:val="TOC2"/>
        <w:rPr>
          <w:rFonts w:asciiTheme="minorHAnsi" w:eastAsiaTheme="minorEastAsia" w:hAnsiTheme="minorHAnsi" w:cstheme="minorBidi"/>
          <w:noProof/>
          <w:sz w:val="22"/>
          <w:szCs w:val="22"/>
        </w:rPr>
      </w:pPr>
      <w:r>
        <w:rPr>
          <w:noProof/>
        </w:rPr>
        <w:t>6.29</w:t>
      </w:r>
      <w:r>
        <w:rPr>
          <w:rFonts w:asciiTheme="minorHAnsi" w:eastAsiaTheme="minorEastAsia" w:hAnsiTheme="minorHAnsi" w:cstheme="minorBidi"/>
          <w:noProof/>
          <w:sz w:val="22"/>
          <w:szCs w:val="22"/>
        </w:rPr>
        <w:tab/>
      </w:r>
      <w:r>
        <w:rPr>
          <w:noProof/>
        </w:rPr>
        <w:t>Solution #29: 5GC assistance to UE on performing AI/ML task</w:t>
      </w:r>
      <w:r>
        <w:rPr>
          <w:noProof/>
        </w:rPr>
        <w:tab/>
      </w:r>
      <w:r>
        <w:rPr>
          <w:noProof/>
        </w:rPr>
        <w:fldChar w:fldCharType="begin"/>
      </w:r>
      <w:r>
        <w:rPr>
          <w:noProof/>
        </w:rPr>
        <w:instrText xml:space="preserve"> PAGEREF _Toc117180553 \h </w:instrText>
      </w:r>
      <w:r>
        <w:rPr>
          <w:noProof/>
        </w:rPr>
      </w:r>
      <w:r>
        <w:rPr>
          <w:noProof/>
        </w:rPr>
        <w:fldChar w:fldCharType="separate"/>
      </w:r>
      <w:r>
        <w:rPr>
          <w:noProof/>
        </w:rPr>
        <w:t>120</w:t>
      </w:r>
      <w:r>
        <w:rPr>
          <w:noProof/>
        </w:rPr>
        <w:fldChar w:fldCharType="end"/>
      </w:r>
    </w:p>
    <w:p w14:paraId="465354E4" w14:textId="77777777" w:rsidR="0059739A" w:rsidRDefault="0059739A">
      <w:pPr>
        <w:pStyle w:val="TOC3"/>
        <w:rPr>
          <w:rFonts w:asciiTheme="minorHAnsi" w:eastAsiaTheme="minorEastAsia" w:hAnsiTheme="minorHAnsi" w:cstheme="minorBidi"/>
          <w:noProof/>
          <w:sz w:val="22"/>
          <w:szCs w:val="22"/>
        </w:rPr>
      </w:pPr>
      <w:r>
        <w:rPr>
          <w:noProof/>
        </w:rPr>
        <w:t>6.29.1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_Toc117180554 \h </w:instrText>
      </w:r>
      <w:r>
        <w:rPr>
          <w:noProof/>
        </w:rPr>
      </w:r>
      <w:r>
        <w:rPr>
          <w:noProof/>
        </w:rPr>
        <w:fldChar w:fldCharType="separate"/>
      </w:r>
      <w:r>
        <w:rPr>
          <w:noProof/>
        </w:rPr>
        <w:t>120</w:t>
      </w:r>
      <w:r>
        <w:rPr>
          <w:noProof/>
        </w:rPr>
        <w:fldChar w:fldCharType="end"/>
      </w:r>
    </w:p>
    <w:p w14:paraId="05EC8C1E" w14:textId="77777777" w:rsidR="0059739A" w:rsidRDefault="0059739A">
      <w:pPr>
        <w:pStyle w:val="TOC3"/>
        <w:rPr>
          <w:rFonts w:asciiTheme="minorHAnsi" w:eastAsiaTheme="minorEastAsia" w:hAnsiTheme="minorHAnsi" w:cstheme="minorBidi"/>
          <w:noProof/>
          <w:sz w:val="22"/>
          <w:szCs w:val="22"/>
        </w:rPr>
      </w:pPr>
      <w:r w:rsidRPr="00033932">
        <w:rPr>
          <w:rFonts w:eastAsia="SimSun"/>
          <w:noProof/>
        </w:rPr>
        <w:t>6.29.2</w:t>
      </w:r>
      <w:r>
        <w:rPr>
          <w:rFonts w:asciiTheme="minorHAnsi" w:eastAsiaTheme="minorEastAsia" w:hAnsiTheme="minorHAnsi" w:cstheme="minorBidi"/>
          <w:noProof/>
          <w:sz w:val="22"/>
          <w:szCs w:val="22"/>
        </w:rPr>
        <w:tab/>
      </w:r>
      <w:r w:rsidRPr="00033932">
        <w:rPr>
          <w:rFonts w:eastAsia="SimSun"/>
          <w:noProof/>
        </w:rPr>
        <w:t>Procedures</w:t>
      </w:r>
      <w:r>
        <w:rPr>
          <w:noProof/>
        </w:rPr>
        <w:tab/>
      </w:r>
      <w:r>
        <w:rPr>
          <w:noProof/>
        </w:rPr>
        <w:fldChar w:fldCharType="begin"/>
      </w:r>
      <w:r>
        <w:rPr>
          <w:noProof/>
        </w:rPr>
        <w:instrText xml:space="preserve"> PAGEREF _Toc117180555 \h </w:instrText>
      </w:r>
      <w:r>
        <w:rPr>
          <w:noProof/>
        </w:rPr>
      </w:r>
      <w:r>
        <w:rPr>
          <w:noProof/>
        </w:rPr>
        <w:fldChar w:fldCharType="separate"/>
      </w:r>
      <w:r>
        <w:rPr>
          <w:noProof/>
        </w:rPr>
        <w:t>121</w:t>
      </w:r>
      <w:r>
        <w:rPr>
          <w:noProof/>
        </w:rPr>
        <w:fldChar w:fldCharType="end"/>
      </w:r>
    </w:p>
    <w:p w14:paraId="5EC813D8" w14:textId="77777777" w:rsidR="0059739A" w:rsidRDefault="0059739A">
      <w:pPr>
        <w:pStyle w:val="TOC4"/>
        <w:rPr>
          <w:rFonts w:asciiTheme="minorHAnsi" w:eastAsiaTheme="minorEastAsia" w:hAnsiTheme="minorHAnsi" w:cstheme="minorBidi"/>
          <w:noProof/>
          <w:sz w:val="22"/>
          <w:szCs w:val="22"/>
        </w:rPr>
      </w:pPr>
      <w:r w:rsidRPr="00033932">
        <w:rPr>
          <w:rFonts w:eastAsia="SimSun"/>
          <w:noProof/>
        </w:rPr>
        <w:t>6.29.2.1</w:t>
      </w:r>
      <w:r>
        <w:rPr>
          <w:rFonts w:asciiTheme="minorHAnsi" w:eastAsiaTheme="minorEastAsia" w:hAnsiTheme="minorHAnsi" w:cstheme="minorBidi"/>
          <w:noProof/>
          <w:sz w:val="22"/>
          <w:szCs w:val="22"/>
        </w:rPr>
        <w:tab/>
      </w:r>
      <w:r w:rsidRPr="00033932">
        <w:rPr>
          <w:rFonts w:eastAsia="SimSun"/>
          <w:noProof/>
        </w:rPr>
        <w:t>Procedure for AF provisioning information to 5GC</w:t>
      </w:r>
      <w:r>
        <w:rPr>
          <w:noProof/>
        </w:rPr>
        <w:tab/>
      </w:r>
      <w:r>
        <w:rPr>
          <w:noProof/>
        </w:rPr>
        <w:fldChar w:fldCharType="begin"/>
      </w:r>
      <w:r>
        <w:rPr>
          <w:noProof/>
        </w:rPr>
        <w:instrText xml:space="preserve"> PAGEREF _Toc117180556 \h </w:instrText>
      </w:r>
      <w:r>
        <w:rPr>
          <w:noProof/>
        </w:rPr>
      </w:r>
      <w:r>
        <w:rPr>
          <w:noProof/>
        </w:rPr>
        <w:fldChar w:fldCharType="separate"/>
      </w:r>
      <w:r>
        <w:rPr>
          <w:noProof/>
        </w:rPr>
        <w:t>121</w:t>
      </w:r>
      <w:r>
        <w:rPr>
          <w:noProof/>
        </w:rPr>
        <w:fldChar w:fldCharType="end"/>
      </w:r>
    </w:p>
    <w:p w14:paraId="3CAE211B" w14:textId="77777777" w:rsidR="0059739A" w:rsidRDefault="0059739A">
      <w:pPr>
        <w:pStyle w:val="TOC4"/>
        <w:rPr>
          <w:rFonts w:asciiTheme="minorHAnsi" w:eastAsiaTheme="minorEastAsia" w:hAnsiTheme="minorHAnsi" w:cstheme="minorBidi"/>
          <w:noProof/>
          <w:sz w:val="22"/>
          <w:szCs w:val="22"/>
        </w:rPr>
      </w:pPr>
      <w:r w:rsidRPr="00033932">
        <w:rPr>
          <w:rFonts w:eastAsia="SimSun"/>
          <w:noProof/>
        </w:rPr>
        <w:t>6.29.2.2</w:t>
      </w:r>
      <w:r>
        <w:rPr>
          <w:rFonts w:asciiTheme="minorHAnsi" w:eastAsiaTheme="minorEastAsia" w:hAnsiTheme="minorHAnsi" w:cstheme="minorBidi"/>
          <w:noProof/>
          <w:sz w:val="22"/>
          <w:szCs w:val="22"/>
        </w:rPr>
        <w:tab/>
      </w:r>
      <w:r w:rsidRPr="00033932">
        <w:rPr>
          <w:rFonts w:eastAsia="SimSun"/>
          <w:noProof/>
        </w:rPr>
        <w:t>Procedure for 5GC exposing information to UE</w:t>
      </w:r>
      <w:r>
        <w:rPr>
          <w:noProof/>
        </w:rPr>
        <w:tab/>
      </w:r>
      <w:r>
        <w:rPr>
          <w:noProof/>
        </w:rPr>
        <w:fldChar w:fldCharType="begin"/>
      </w:r>
      <w:r>
        <w:rPr>
          <w:noProof/>
        </w:rPr>
        <w:instrText xml:space="preserve"> PAGEREF _Toc117180557 \h </w:instrText>
      </w:r>
      <w:r>
        <w:rPr>
          <w:noProof/>
        </w:rPr>
      </w:r>
      <w:r>
        <w:rPr>
          <w:noProof/>
        </w:rPr>
        <w:fldChar w:fldCharType="separate"/>
      </w:r>
      <w:r>
        <w:rPr>
          <w:noProof/>
        </w:rPr>
        <w:t>121</w:t>
      </w:r>
      <w:r>
        <w:rPr>
          <w:noProof/>
        </w:rPr>
        <w:fldChar w:fldCharType="end"/>
      </w:r>
    </w:p>
    <w:p w14:paraId="7F38E844" w14:textId="77777777" w:rsidR="0059739A" w:rsidRDefault="0059739A">
      <w:pPr>
        <w:pStyle w:val="TOC4"/>
        <w:rPr>
          <w:rFonts w:asciiTheme="minorHAnsi" w:eastAsiaTheme="minorEastAsia" w:hAnsiTheme="minorHAnsi" w:cstheme="minorBidi"/>
          <w:noProof/>
          <w:sz w:val="22"/>
          <w:szCs w:val="22"/>
        </w:rPr>
      </w:pPr>
      <w:r>
        <w:rPr>
          <w:noProof/>
        </w:rPr>
        <w:t>6.29.2.</w:t>
      </w:r>
      <w:r>
        <w:rPr>
          <w:noProof/>
          <w:lang w:eastAsia="zh-CN"/>
        </w:rPr>
        <w:t>3</w:t>
      </w:r>
      <w:r>
        <w:rPr>
          <w:rFonts w:asciiTheme="minorHAnsi" w:eastAsiaTheme="minorEastAsia" w:hAnsiTheme="minorHAnsi" w:cstheme="minorBidi"/>
          <w:noProof/>
          <w:sz w:val="22"/>
          <w:szCs w:val="22"/>
        </w:rPr>
        <w:tab/>
      </w:r>
      <w:r>
        <w:rPr>
          <w:noProof/>
        </w:rPr>
        <w:t>Procedure for 5GC exposing information to UE</w:t>
      </w:r>
      <w:r>
        <w:rPr>
          <w:noProof/>
          <w:lang w:eastAsia="zh-CN"/>
        </w:rPr>
        <w:t xml:space="preserve"> via UE policy</w:t>
      </w:r>
      <w:r>
        <w:rPr>
          <w:noProof/>
        </w:rPr>
        <w:tab/>
      </w:r>
      <w:r>
        <w:rPr>
          <w:noProof/>
        </w:rPr>
        <w:fldChar w:fldCharType="begin"/>
      </w:r>
      <w:r>
        <w:rPr>
          <w:noProof/>
        </w:rPr>
        <w:instrText xml:space="preserve"> PAGEREF _Toc117180558 \h </w:instrText>
      </w:r>
      <w:r>
        <w:rPr>
          <w:noProof/>
        </w:rPr>
      </w:r>
      <w:r>
        <w:rPr>
          <w:noProof/>
        </w:rPr>
        <w:fldChar w:fldCharType="separate"/>
      </w:r>
      <w:r>
        <w:rPr>
          <w:noProof/>
        </w:rPr>
        <w:t>122</w:t>
      </w:r>
      <w:r>
        <w:rPr>
          <w:noProof/>
        </w:rPr>
        <w:fldChar w:fldCharType="end"/>
      </w:r>
    </w:p>
    <w:p w14:paraId="45336247" w14:textId="77777777" w:rsidR="0059739A" w:rsidRDefault="0059739A">
      <w:pPr>
        <w:pStyle w:val="TOC3"/>
        <w:rPr>
          <w:rFonts w:asciiTheme="minorHAnsi" w:eastAsiaTheme="minorEastAsia" w:hAnsiTheme="minorHAnsi" w:cstheme="minorBidi"/>
          <w:noProof/>
          <w:sz w:val="22"/>
          <w:szCs w:val="22"/>
        </w:rPr>
      </w:pPr>
      <w:r w:rsidRPr="00033932">
        <w:rPr>
          <w:rFonts w:eastAsia="SimSun"/>
          <w:noProof/>
        </w:rPr>
        <w:t>6.29.</w:t>
      </w:r>
      <w:r>
        <w:rPr>
          <w:noProof/>
        </w:rPr>
        <w:t>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_Toc117180559 \h </w:instrText>
      </w:r>
      <w:r>
        <w:rPr>
          <w:noProof/>
        </w:rPr>
      </w:r>
      <w:r>
        <w:rPr>
          <w:noProof/>
        </w:rPr>
        <w:fldChar w:fldCharType="separate"/>
      </w:r>
      <w:r>
        <w:rPr>
          <w:noProof/>
        </w:rPr>
        <w:t>124</w:t>
      </w:r>
      <w:r>
        <w:rPr>
          <w:noProof/>
        </w:rPr>
        <w:fldChar w:fldCharType="end"/>
      </w:r>
    </w:p>
    <w:p w14:paraId="5F4E1515" w14:textId="77777777" w:rsidR="0059739A" w:rsidRDefault="0059739A">
      <w:pPr>
        <w:pStyle w:val="TOC2"/>
        <w:rPr>
          <w:rFonts w:asciiTheme="minorHAnsi" w:eastAsiaTheme="minorEastAsia" w:hAnsiTheme="minorHAnsi" w:cstheme="minorBidi"/>
          <w:noProof/>
          <w:sz w:val="22"/>
          <w:szCs w:val="22"/>
        </w:rPr>
      </w:pPr>
      <w:r>
        <w:rPr>
          <w:noProof/>
        </w:rPr>
        <w:t>6.30</w:t>
      </w:r>
      <w:r>
        <w:rPr>
          <w:rFonts w:asciiTheme="minorHAnsi" w:eastAsiaTheme="minorEastAsia" w:hAnsiTheme="minorHAnsi" w:cstheme="minorBidi"/>
          <w:noProof/>
          <w:sz w:val="22"/>
          <w:szCs w:val="22"/>
        </w:rPr>
        <w:tab/>
      </w:r>
      <w:r>
        <w:rPr>
          <w:noProof/>
        </w:rPr>
        <w:t>Solution #30: AI/ML Translator (AI/ML-T) for 5GC Information Exposure to UE</w:t>
      </w:r>
      <w:r>
        <w:rPr>
          <w:noProof/>
        </w:rPr>
        <w:tab/>
      </w:r>
      <w:r>
        <w:rPr>
          <w:noProof/>
        </w:rPr>
        <w:fldChar w:fldCharType="begin"/>
      </w:r>
      <w:r>
        <w:rPr>
          <w:noProof/>
        </w:rPr>
        <w:instrText xml:space="preserve"> PAGEREF _Toc117180560 \h </w:instrText>
      </w:r>
      <w:r>
        <w:rPr>
          <w:noProof/>
        </w:rPr>
      </w:r>
      <w:r>
        <w:rPr>
          <w:noProof/>
        </w:rPr>
        <w:fldChar w:fldCharType="separate"/>
      </w:r>
      <w:r>
        <w:rPr>
          <w:noProof/>
        </w:rPr>
        <w:t>125</w:t>
      </w:r>
      <w:r>
        <w:rPr>
          <w:noProof/>
        </w:rPr>
        <w:fldChar w:fldCharType="end"/>
      </w:r>
    </w:p>
    <w:p w14:paraId="518BB7EB" w14:textId="77777777" w:rsidR="0059739A" w:rsidRDefault="0059739A">
      <w:pPr>
        <w:pStyle w:val="TOC3"/>
        <w:rPr>
          <w:rFonts w:asciiTheme="minorHAnsi" w:eastAsiaTheme="minorEastAsia" w:hAnsiTheme="minorHAnsi" w:cstheme="minorBidi"/>
          <w:noProof/>
          <w:sz w:val="22"/>
          <w:szCs w:val="22"/>
        </w:rPr>
      </w:pPr>
      <w:r>
        <w:rPr>
          <w:noProof/>
        </w:rPr>
        <w:t>6.30.1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_Toc117180561 \h </w:instrText>
      </w:r>
      <w:r>
        <w:rPr>
          <w:noProof/>
        </w:rPr>
      </w:r>
      <w:r>
        <w:rPr>
          <w:noProof/>
        </w:rPr>
        <w:fldChar w:fldCharType="separate"/>
      </w:r>
      <w:r>
        <w:rPr>
          <w:noProof/>
        </w:rPr>
        <w:t>125</w:t>
      </w:r>
      <w:r>
        <w:rPr>
          <w:noProof/>
        </w:rPr>
        <w:fldChar w:fldCharType="end"/>
      </w:r>
    </w:p>
    <w:p w14:paraId="781BA4C9" w14:textId="77777777" w:rsidR="0059739A" w:rsidRDefault="0059739A">
      <w:pPr>
        <w:pStyle w:val="TOC3"/>
        <w:rPr>
          <w:rFonts w:asciiTheme="minorHAnsi" w:eastAsiaTheme="minorEastAsia" w:hAnsiTheme="minorHAnsi" w:cstheme="minorBidi"/>
          <w:noProof/>
          <w:sz w:val="22"/>
          <w:szCs w:val="22"/>
        </w:rPr>
      </w:pPr>
      <w:r>
        <w:rPr>
          <w:noProof/>
        </w:rPr>
        <w:t>6.30.2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_Toc117180562 \h </w:instrText>
      </w:r>
      <w:r>
        <w:rPr>
          <w:noProof/>
        </w:rPr>
      </w:r>
      <w:r>
        <w:rPr>
          <w:noProof/>
        </w:rPr>
        <w:fldChar w:fldCharType="separate"/>
      </w:r>
      <w:r>
        <w:rPr>
          <w:noProof/>
        </w:rPr>
        <w:t>126</w:t>
      </w:r>
      <w:r>
        <w:rPr>
          <w:noProof/>
        </w:rPr>
        <w:fldChar w:fldCharType="end"/>
      </w:r>
    </w:p>
    <w:p w14:paraId="578D9ADE" w14:textId="77777777" w:rsidR="0059739A" w:rsidRDefault="0059739A">
      <w:pPr>
        <w:pStyle w:val="TOC3"/>
        <w:rPr>
          <w:rFonts w:asciiTheme="minorHAnsi" w:eastAsiaTheme="minorEastAsia" w:hAnsiTheme="minorHAnsi" w:cstheme="minorBidi"/>
          <w:noProof/>
          <w:sz w:val="22"/>
          <w:szCs w:val="22"/>
        </w:rPr>
      </w:pPr>
      <w:r>
        <w:rPr>
          <w:noProof/>
          <w:lang w:eastAsia="zh-CN"/>
        </w:rPr>
        <w:t>6.30.3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_Toc117180563 \h </w:instrText>
      </w:r>
      <w:r>
        <w:rPr>
          <w:noProof/>
        </w:rPr>
      </w:r>
      <w:r>
        <w:rPr>
          <w:noProof/>
        </w:rPr>
        <w:fldChar w:fldCharType="separate"/>
      </w:r>
      <w:r>
        <w:rPr>
          <w:noProof/>
        </w:rPr>
        <w:t>127</w:t>
      </w:r>
      <w:r>
        <w:rPr>
          <w:noProof/>
        </w:rPr>
        <w:fldChar w:fldCharType="end"/>
      </w:r>
    </w:p>
    <w:p w14:paraId="6E7B2D8F" w14:textId="77777777" w:rsidR="0059739A" w:rsidRDefault="0059739A">
      <w:pPr>
        <w:pStyle w:val="TOC2"/>
        <w:rPr>
          <w:rFonts w:asciiTheme="minorHAnsi" w:eastAsiaTheme="minorEastAsia" w:hAnsiTheme="minorHAnsi" w:cstheme="minorBidi"/>
          <w:noProof/>
          <w:sz w:val="22"/>
          <w:szCs w:val="22"/>
        </w:rPr>
      </w:pPr>
      <w:r>
        <w:rPr>
          <w:noProof/>
        </w:rPr>
        <w:t>6.31</w:t>
      </w:r>
      <w:r>
        <w:rPr>
          <w:rFonts w:asciiTheme="minorHAnsi" w:eastAsiaTheme="minorEastAsia" w:hAnsiTheme="minorHAnsi" w:cstheme="minorBidi"/>
          <w:noProof/>
          <w:sz w:val="22"/>
          <w:szCs w:val="22"/>
        </w:rPr>
        <w:tab/>
      </w:r>
      <w:r>
        <w:rPr>
          <w:noProof/>
        </w:rPr>
        <w:t>Solution #31: Network information exposure to UE</w:t>
      </w:r>
      <w:r>
        <w:rPr>
          <w:noProof/>
        </w:rPr>
        <w:tab/>
      </w:r>
      <w:r>
        <w:rPr>
          <w:noProof/>
        </w:rPr>
        <w:fldChar w:fldCharType="begin"/>
      </w:r>
      <w:r>
        <w:rPr>
          <w:noProof/>
        </w:rPr>
        <w:instrText xml:space="preserve"> PAGEREF _Toc117180564 \h </w:instrText>
      </w:r>
      <w:r>
        <w:rPr>
          <w:noProof/>
        </w:rPr>
      </w:r>
      <w:r>
        <w:rPr>
          <w:noProof/>
        </w:rPr>
        <w:fldChar w:fldCharType="separate"/>
      </w:r>
      <w:r>
        <w:rPr>
          <w:noProof/>
        </w:rPr>
        <w:t>128</w:t>
      </w:r>
      <w:r>
        <w:rPr>
          <w:noProof/>
        </w:rPr>
        <w:fldChar w:fldCharType="end"/>
      </w:r>
    </w:p>
    <w:p w14:paraId="068FAAE8" w14:textId="77777777" w:rsidR="0059739A" w:rsidRDefault="0059739A">
      <w:pPr>
        <w:pStyle w:val="TOC3"/>
        <w:rPr>
          <w:rFonts w:asciiTheme="minorHAnsi" w:eastAsiaTheme="minorEastAsia" w:hAnsiTheme="minorHAnsi" w:cstheme="minorBidi"/>
          <w:noProof/>
          <w:sz w:val="22"/>
          <w:szCs w:val="22"/>
        </w:rPr>
      </w:pPr>
      <w:r>
        <w:rPr>
          <w:noProof/>
        </w:rPr>
        <w:lastRenderedPageBreak/>
        <w:t>6.31.1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_Toc117180565 \h </w:instrText>
      </w:r>
      <w:r>
        <w:rPr>
          <w:noProof/>
        </w:rPr>
      </w:r>
      <w:r>
        <w:rPr>
          <w:noProof/>
        </w:rPr>
        <w:fldChar w:fldCharType="separate"/>
      </w:r>
      <w:r>
        <w:rPr>
          <w:noProof/>
        </w:rPr>
        <w:t>128</w:t>
      </w:r>
      <w:r>
        <w:rPr>
          <w:noProof/>
        </w:rPr>
        <w:fldChar w:fldCharType="end"/>
      </w:r>
    </w:p>
    <w:p w14:paraId="509C45BF" w14:textId="77777777" w:rsidR="0059739A" w:rsidRDefault="0059739A">
      <w:pPr>
        <w:pStyle w:val="TOC3"/>
        <w:rPr>
          <w:rFonts w:asciiTheme="minorHAnsi" w:eastAsiaTheme="minorEastAsia" w:hAnsiTheme="minorHAnsi" w:cstheme="minorBidi"/>
          <w:noProof/>
          <w:sz w:val="22"/>
          <w:szCs w:val="22"/>
        </w:rPr>
      </w:pPr>
      <w:r>
        <w:rPr>
          <w:noProof/>
        </w:rPr>
        <w:t>6.31.2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_Toc117180566 \h </w:instrText>
      </w:r>
      <w:r>
        <w:rPr>
          <w:noProof/>
        </w:rPr>
      </w:r>
      <w:r>
        <w:rPr>
          <w:noProof/>
        </w:rPr>
        <w:fldChar w:fldCharType="separate"/>
      </w:r>
      <w:r>
        <w:rPr>
          <w:noProof/>
        </w:rPr>
        <w:t>128</w:t>
      </w:r>
      <w:r>
        <w:rPr>
          <w:noProof/>
        </w:rPr>
        <w:fldChar w:fldCharType="end"/>
      </w:r>
    </w:p>
    <w:p w14:paraId="162C8476" w14:textId="77777777" w:rsidR="0059739A" w:rsidRDefault="0059739A">
      <w:pPr>
        <w:pStyle w:val="TOC3"/>
        <w:rPr>
          <w:rFonts w:asciiTheme="minorHAnsi" w:eastAsiaTheme="minorEastAsia" w:hAnsiTheme="minorHAnsi" w:cstheme="minorBidi"/>
          <w:noProof/>
          <w:sz w:val="22"/>
          <w:szCs w:val="22"/>
        </w:rPr>
      </w:pPr>
      <w:r>
        <w:rPr>
          <w:noProof/>
        </w:rPr>
        <w:t>6.31.3</w:t>
      </w:r>
      <w:r>
        <w:rPr>
          <w:rFonts w:asciiTheme="minorHAnsi" w:eastAsiaTheme="minorEastAsia" w:hAnsiTheme="minorHAnsi" w:cstheme="minorBidi"/>
          <w:noProof/>
          <w:sz w:val="22"/>
          <w:szCs w:val="22"/>
        </w:rPr>
        <w:tab/>
      </w:r>
      <w:r>
        <w:rPr>
          <w:noProof/>
        </w:rPr>
        <w:t>Impacts on Existing Nodes and Functionality</w:t>
      </w:r>
      <w:r>
        <w:rPr>
          <w:noProof/>
        </w:rPr>
        <w:tab/>
      </w:r>
      <w:r>
        <w:rPr>
          <w:noProof/>
        </w:rPr>
        <w:fldChar w:fldCharType="begin"/>
      </w:r>
      <w:r>
        <w:rPr>
          <w:noProof/>
        </w:rPr>
        <w:instrText xml:space="preserve"> PAGEREF _Toc117180567 \h </w:instrText>
      </w:r>
      <w:r>
        <w:rPr>
          <w:noProof/>
        </w:rPr>
      </w:r>
      <w:r>
        <w:rPr>
          <w:noProof/>
        </w:rPr>
        <w:fldChar w:fldCharType="separate"/>
      </w:r>
      <w:r>
        <w:rPr>
          <w:noProof/>
        </w:rPr>
        <w:t>129</w:t>
      </w:r>
      <w:r>
        <w:rPr>
          <w:noProof/>
        </w:rPr>
        <w:fldChar w:fldCharType="end"/>
      </w:r>
    </w:p>
    <w:p w14:paraId="44E24EB3" w14:textId="77777777" w:rsidR="0059739A" w:rsidRDefault="0059739A">
      <w:pPr>
        <w:pStyle w:val="TOC2"/>
        <w:rPr>
          <w:rFonts w:asciiTheme="minorHAnsi" w:eastAsiaTheme="minorEastAsia" w:hAnsiTheme="minorHAnsi" w:cstheme="minorBidi"/>
          <w:noProof/>
          <w:sz w:val="22"/>
          <w:szCs w:val="22"/>
        </w:rPr>
      </w:pPr>
      <w:r>
        <w:rPr>
          <w:noProof/>
        </w:rPr>
        <w:t>6.32</w:t>
      </w:r>
      <w:r>
        <w:rPr>
          <w:rFonts w:asciiTheme="minorHAnsi" w:eastAsiaTheme="minorEastAsia" w:hAnsiTheme="minorHAnsi" w:cstheme="minorBidi"/>
          <w:noProof/>
          <w:sz w:val="22"/>
          <w:szCs w:val="22"/>
        </w:rPr>
        <w:tab/>
      </w:r>
      <w:r>
        <w:rPr>
          <w:noProof/>
        </w:rPr>
        <w:t>Solution #32: 5GC Information Exposure to Authorized 3rd Party for Assisting AI/ML Operation Splitting between AI/ML Endpoints</w:t>
      </w:r>
      <w:r>
        <w:rPr>
          <w:noProof/>
        </w:rPr>
        <w:tab/>
      </w:r>
      <w:r>
        <w:rPr>
          <w:noProof/>
        </w:rPr>
        <w:fldChar w:fldCharType="begin"/>
      </w:r>
      <w:r>
        <w:rPr>
          <w:noProof/>
        </w:rPr>
        <w:instrText xml:space="preserve"> PAGEREF _Toc117180568 \h </w:instrText>
      </w:r>
      <w:r>
        <w:rPr>
          <w:noProof/>
        </w:rPr>
      </w:r>
      <w:r>
        <w:rPr>
          <w:noProof/>
        </w:rPr>
        <w:fldChar w:fldCharType="separate"/>
      </w:r>
      <w:r>
        <w:rPr>
          <w:noProof/>
        </w:rPr>
        <w:t>129</w:t>
      </w:r>
      <w:r>
        <w:rPr>
          <w:noProof/>
        </w:rPr>
        <w:fldChar w:fldCharType="end"/>
      </w:r>
    </w:p>
    <w:p w14:paraId="38F20CD5" w14:textId="77777777" w:rsidR="0059739A" w:rsidRDefault="0059739A">
      <w:pPr>
        <w:pStyle w:val="TOC3"/>
        <w:rPr>
          <w:rFonts w:asciiTheme="minorHAnsi" w:eastAsiaTheme="minorEastAsia" w:hAnsiTheme="minorHAnsi" w:cstheme="minorBidi"/>
          <w:noProof/>
          <w:sz w:val="22"/>
          <w:szCs w:val="22"/>
        </w:rPr>
      </w:pPr>
      <w:r>
        <w:rPr>
          <w:noProof/>
        </w:rPr>
        <w:t>6.32.1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_Toc117180569 \h </w:instrText>
      </w:r>
      <w:r>
        <w:rPr>
          <w:noProof/>
        </w:rPr>
      </w:r>
      <w:r>
        <w:rPr>
          <w:noProof/>
        </w:rPr>
        <w:fldChar w:fldCharType="separate"/>
      </w:r>
      <w:r>
        <w:rPr>
          <w:noProof/>
        </w:rPr>
        <w:t>129</w:t>
      </w:r>
      <w:r>
        <w:rPr>
          <w:noProof/>
        </w:rPr>
        <w:fldChar w:fldCharType="end"/>
      </w:r>
    </w:p>
    <w:p w14:paraId="38E31F1F" w14:textId="77777777" w:rsidR="0059739A" w:rsidRDefault="0059739A">
      <w:pPr>
        <w:pStyle w:val="TOC3"/>
        <w:rPr>
          <w:rFonts w:asciiTheme="minorHAnsi" w:eastAsiaTheme="minorEastAsia" w:hAnsiTheme="minorHAnsi" w:cstheme="minorBidi"/>
          <w:noProof/>
          <w:sz w:val="22"/>
          <w:szCs w:val="22"/>
        </w:rPr>
      </w:pPr>
      <w:r>
        <w:rPr>
          <w:noProof/>
        </w:rPr>
        <w:t>6.32.2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_Toc117180570 \h </w:instrText>
      </w:r>
      <w:r>
        <w:rPr>
          <w:noProof/>
        </w:rPr>
      </w:r>
      <w:r>
        <w:rPr>
          <w:noProof/>
        </w:rPr>
        <w:fldChar w:fldCharType="separate"/>
      </w:r>
      <w:r>
        <w:rPr>
          <w:noProof/>
        </w:rPr>
        <w:t>131</w:t>
      </w:r>
      <w:r>
        <w:rPr>
          <w:noProof/>
        </w:rPr>
        <w:fldChar w:fldCharType="end"/>
      </w:r>
    </w:p>
    <w:p w14:paraId="7C2DB6A2" w14:textId="77777777" w:rsidR="0059739A" w:rsidRDefault="0059739A">
      <w:pPr>
        <w:pStyle w:val="TOC3"/>
        <w:rPr>
          <w:rFonts w:asciiTheme="minorHAnsi" w:eastAsiaTheme="minorEastAsia" w:hAnsiTheme="minorHAnsi" w:cstheme="minorBidi"/>
          <w:noProof/>
          <w:sz w:val="22"/>
          <w:szCs w:val="22"/>
        </w:rPr>
      </w:pPr>
      <w:r>
        <w:rPr>
          <w:noProof/>
          <w:lang w:eastAsia="zh-CN"/>
        </w:rPr>
        <w:t>6.32.3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_Toc117180571 \h </w:instrText>
      </w:r>
      <w:r>
        <w:rPr>
          <w:noProof/>
        </w:rPr>
      </w:r>
      <w:r>
        <w:rPr>
          <w:noProof/>
        </w:rPr>
        <w:fldChar w:fldCharType="separate"/>
      </w:r>
      <w:r>
        <w:rPr>
          <w:noProof/>
        </w:rPr>
        <w:t>132</w:t>
      </w:r>
      <w:r>
        <w:rPr>
          <w:noProof/>
        </w:rPr>
        <w:fldChar w:fldCharType="end"/>
      </w:r>
    </w:p>
    <w:p w14:paraId="00C464E8" w14:textId="77777777" w:rsidR="0059739A" w:rsidRDefault="0059739A">
      <w:pPr>
        <w:pStyle w:val="TOC2"/>
        <w:rPr>
          <w:rFonts w:asciiTheme="minorHAnsi" w:eastAsiaTheme="minorEastAsia" w:hAnsiTheme="minorHAnsi" w:cstheme="minorBidi"/>
          <w:noProof/>
          <w:sz w:val="22"/>
          <w:szCs w:val="22"/>
        </w:rPr>
      </w:pPr>
      <w:r>
        <w:rPr>
          <w:noProof/>
        </w:rPr>
        <w:t>6.33</w:t>
      </w:r>
      <w:r>
        <w:rPr>
          <w:rFonts w:asciiTheme="minorHAnsi" w:eastAsiaTheme="minorEastAsia" w:hAnsiTheme="minorHAnsi" w:cstheme="minorBidi"/>
          <w:noProof/>
          <w:sz w:val="22"/>
          <w:szCs w:val="22"/>
        </w:rPr>
        <w:tab/>
      </w:r>
      <w:r>
        <w:rPr>
          <w:noProof/>
        </w:rPr>
        <w:t>Solution #33: 5GC Exposure of Network Authorization for UE to participate in the Application AI/ML operation</w:t>
      </w:r>
      <w:r>
        <w:rPr>
          <w:noProof/>
        </w:rPr>
        <w:tab/>
      </w:r>
      <w:r>
        <w:rPr>
          <w:noProof/>
        </w:rPr>
        <w:fldChar w:fldCharType="begin"/>
      </w:r>
      <w:r>
        <w:rPr>
          <w:noProof/>
        </w:rPr>
        <w:instrText xml:space="preserve"> PAGEREF _Toc117180572 \h </w:instrText>
      </w:r>
      <w:r>
        <w:rPr>
          <w:noProof/>
        </w:rPr>
      </w:r>
      <w:r>
        <w:rPr>
          <w:noProof/>
        </w:rPr>
        <w:fldChar w:fldCharType="separate"/>
      </w:r>
      <w:r>
        <w:rPr>
          <w:noProof/>
        </w:rPr>
        <w:t>133</w:t>
      </w:r>
      <w:r>
        <w:rPr>
          <w:noProof/>
        </w:rPr>
        <w:fldChar w:fldCharType="end"/>
      </w:r>
    </w:p>
    <w:p w14:paraId="095FDC18" w14:textId="77777777" w:rsidR="0059739A" w:rsidRDefault="0059739A">
      <w:pPr>
        <w:pStyle w:val="TOC3"/>
        <w:rPr>
          <w:rFonts w:asciiTheme="minorHAnsi" w:eastAsiaTheme="minorEastAsia" w:hAnsiTheme="minorHAnsi" w:cstheme="minorBidi"/>
          <w:noProof/>
          <w:sz w:val="22"/>
          <w:szCs w:val="22"/>
        </w:rPr>
      </w:pPr>
      <w:r>
        <w:rPr>
          <w:noProof/>
        </w:rPr>
        <w:t>6.33.1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_Toc117180573 \h </w:instrText>
      </w:r>
      <w:r>
        <w:rPr>
          <w:noProof/>
        </w:rPr>
      </w:r>
      <w:r>
        <w:rPr>
          <w:noProof/>
        </w:rPr>
        <w:fldChar w:fldCharType="separate"/>
      </w:r>
      <w:r>
        <w:rPr>
          <w:noProof/>
        </w:rPr>
        <w:t>133</w:t>
      </w:r>
      <w:r>
        <w:rPr>
          <w:noProof/>
        </w:rPr>
        <w:fldChar w:fldCharType="end"/>
      </w:r>
    </w:p>
    <w:p w14:paraId="3D8B46F5" w14:textId="77777777" w:rsidR="0059739A" w:rsidRDefault="0059739A">
      <w:pPr>
        <w:pStyle w:val="TOC3"/>
        <w:rPr>
          <w:rFonts w:asciiTheme="minorHAnsi" w:eastAsiaTheme="minorEastAsia" w:hAnsiTheme="minorHAnsi" w:cstheme="minorBidi"/>
          <w:noProof/>
          <w:sz w:val="22"/>
          <w:szCs w:val="22"/>
        </w:rPr>
      </w:pPr>
      <w:r>
        <w:rPr>
          <w:noProof/>
        </w:rPr>
        <w:t>6.33.2</w:t>
      </w:r>
      <w:r>
        <w:rPr>
          <w:rFonts w:asciiTheme="minorHAnsi" w:eastAsiaTheme="minorEastAsia" w:hAnsiTheme="minorHAnsi" w:cstheme="minorBidi"/>
          <w:noProof/>
          <w:sz w:val="22"/>
          <w:szCs w:val="22"/>
        </w:rPr>
        <w:tab/>
      </w:r>
      <w:r>
        <w:rPr>
          <w:noProof/>
        </w:rPr>
        <w:t>Procedure</w:t>
      </w:r>
      <w:r>
        <w:rPr>
          <w:noProof/>
        </w:rPr>
        <w:tab/>
      </w:r>
      <w:r>
        <w:rPr>
          <w:noProof/>
        </w:rPr>
        <w:fldChar w:fldCharType="begin"/>
      </w:r>
      <w:r>
        <w:rPr>
          <w:noProof/>
        </w:rPr>
        <w:instrText xml:space="preserve"> PAGEREF _Toc117180574 \h </w:instrText>
      </w:r>
      <w:r>
        <w:rPr>
          <w:noProof/>
        </w:rPr>
      </w:r>
      <w:r>
        <w:rPr>
          <w:noProof/>
        </w:rPr>
        <w:fldChar w:fldCharType="separate"/>
      </w:r>
      <w:r>
        <w:rPr>
          <w:noProof/>
        </w:rPr>
        <w:t>134</w:t>
      </w:r>
      <w:r>
        <w:rPr>
          <w:noProof/>
        </w:rPr>
        <w:fldChar w:fldCharType="end"/>
      </w:r>
    </w:p>
    <w:p w14:paraId="232DF9DD" w14:textId="77777777" w:rsidR="0059739A" w:rsidRDefault="0059739A">
      <w:pPr>
        <w:pStyle w:val="TOC4"/>
        <w:rPr>
          <w:rFonts w:asciiTheme="minorHAnsi" w:eastAsiaTheme="minorEastAsia" w:hAnsiTheme="minorHAnsi" w:cstheme="minorBidi"/>
          <w:noProof/>
          <w:sz w:val="22"/>
          <w:szCs w:val="22"/>
        </w:rPr>
      </w:pPr>
      <w:r w:rsidRPr="00033932">
        <w:rPr>
          <w:noProof/>
          <w:lang w:val="en-CA"/>
        </w:rPr>
        <w:t>6.33.2.1</w:t>
      </w:r>
      <w:r>
        <w:rPr>
          <w:rFonts w:asciiTheme="minorHAnsi" w:eastAsiaTheme="minorEastAsia" w:hAnsiTheme="minorHAnsi" w:cstheme="minorBidi"/>
          <w:noProof/>
          <w:sz w:val="22"/>
          <w:szCs w:val="22"/>
        </w:rPr>
        <w:tab/>
      </w:r>
      <w:r w:rsidRPr="00033932">
        <w:rPr>
          <w:noProof/>
          <w:lang w:val="en-CA"/>
        </w:rPr>
        <w:t>Procedure for 5GC Exposure of Network Authorization Status of UE for Application AI/ML operation</w:t>
      </w:r>
      <w:r>
        <w:rPr>
          <w:noProof/>
        </w:rPr>
        <w:tab/>
      </w:r>
      <w:r>
        <w:rPr>
          <w:noProof/>
        </w:rPr>
        <w:fldChar w:fldCharType="begin"/>
      </w:r>
      <w:r>
        <w:rPr>
          <w:noProof/>
        </w:rPr>
        <w:instrText xml:space="preserve"> PAGEREF _Toc117180575 \h </w:instrText>
      </w:r>
      <w:r>
        <w:rPr>
          <w:noProof/>
        </w:rPr>
      </w:r>
      <w:r>
        <w:rPr>
          <w:noProof/>
        </w:rPr>
        <w:fldChar w:fldCharType="separate"/>
      </w:r>
      <w:r>
        <w:rPr>
          <w:noProof/>
        </w:rPr>
        <w:t>134</w:t>
      </w:r>
      <w:r>
        <w:rPr>
          <w:noProof/>
        </w:rPr>
        <w:fldChar w:fldCharType="end"/>
      </w:r>
    </w:p>
    <w:p w14:paraId="35D74EC7" w14:textId="77777777" w:rsidR="0059739A" w:rsidRDefault="0059739A">
      <w:pPr>
        <w:pStyle w:val="TOC4"/>
        <w:rPr>
          <w:rFonts w:asciiTheme="minorHAnsi" w:eastAsiaTheme="minorEastAsia" w:hAnsiTheme="minorHAnsi" w:cstheme="minorBidi"/>
          <w:noProof/>
          <w:sz w:val="22"/>
          <w:szCs w:val="22"/>
        </w:rPr>
      </w:pPr>
      <w:r>
        <w:rPr>
          <w:noProof/>
        </w:rPr>
        <w:t>6.33.2.2</w:t>
      </w:r>
      <w:r>
        <w:rPr>
          <w:rFonts w:asciiTheme="minorHAnsi" w:eastAsiaTheme="minorEastAsia" w:hAnsiTheme="minorHAnsi" w:cstheme="minorBidi"/>
          <w:noProof/>
          <w:sz w:val="22"/>
          <w:szCs w:val="22"/>
        </w:rPr>
        <w:tab/>
      </w:r>
      <w:r>
        <w:rPr>
          <w:noProof/>
        </w:rPr>
        <w:t>New Subscription Data of Authorized Application AI/ML services</w:t>
      </w:r>
      <w:r>
        <w:rPr>
          <w:noProof/>
        </w:rPr>
        <w:tab/>
      </w:r>
      <w:r>
        <w:rPr>
          <w:noProof/>
        </w:rPr>
        <w:fldChar w:fldCharType="begin"/>
      </w:r>
      <w:r>
        <w:rPr>
          <w:noProof/>
        </w:rPr>
        <w:instrText xml:space="preserve"> PAGEREF _Toc117180576 \h </w:instrText>
      </w:r>
      <w:r>
        <w:rPr>
          <w:noProof/>
        </w:rPr>
      </w:r>
      <w:r>
        <w:rPr>
          <w:noProof/>
        </w:rPr>
        <w:fldChar w:fldCharType="separate"/>
      </w:r>
      <w:r>
        <w:rPr>
          <w:noProof/>
        </w:rPr>
        <w:t>135</w:t>
      </w:r>
      <w:r>
        <w:rPr>
          <w:noProof/>
        </w:rPr>
        <w:fldChar w:fldCharType="end"/>
      </w:r>
    </w:p>
    <w:p w14:paraId="1FF60AAD" w14:textId="77777777" w:rsidR="0059739A" w:rsidRDefault="0059739A">
      <w:pPr>
        <w:pStyle w:val="TOC5"/>
        <w:rPr>
          <w:rFonts w:asciiTheme="minorHAnsi" w:eastAsiaTheme="minorEastAsia" w:hAnsiTheme="minorHAnsi" w:cstheme="minorBidi"/>
          <w:noProof/>
          <w:sz w:val="22"/>
          <w:szCs w:val="22"/>
        </w:rPr>
      </w:pPr>
      <w:r>
        <w:rPr>
          <w:noProof/>
        </w:rPr>
        <w:t>6.33.2.2.1</w:t>
      </w:r>
      <w:r>
        <w:rPr>
          <w:rFonts w:asciiTheme="minorHAnsi" w:eastAsiaTheme="minorEastAsia" w:hAnsiTheme="minorHAnsi" w:cstheme="minorBidi"/>
          <w:noProof/>
          <w:sz w:val="22"/>
          <w:szCs w:val="22"/>
        </w:rPr>
        <w:tab/>
      </w:r>
      <w:r>
        <w:rPr>
          <w:noProof/>
        </w:rPr>
        <w:t>General Descriptions</w:t>
      </w:r>
      <w:r>
        <w:rPr>
          <w:noProof/>
        </w:rPr>
        <w:tab/>
      </w:r>
      <w:r>
        <w:rPr>
          <w:noProof/>
        </w:rPr>
        <w:fldChar w:fldCharType="begin"/>
      </w:r>
      <w:r>
        <w:rPr>
          <w:noProof/>
        </w:rPr>
        <w:instrText xml:space="preserve"> PAGEREF _Toc117180577 \h </w:instrText>
      </w:r>
      <w:r>
        <w:rPr>
          <w:noProof/>
        </w:rPr>
      </w:r>
      <w:r>
        <w:rPr>
          <w:noProof/>
        </w:rPr>
        <w:fldChar w:fldCharType="separate"/>
      </w:r>
      <w:r>
        <w:rPr>
          <w:noProof/>
        </w:rPr>
        <w:t>135</w:t>
      </w:r>
      <w:r>
        <w:rPr>
          <w:noProof/>
        </w:rPr>
        <w:fldChar w:fldCharType="end"/>
      </w:r>
    </w:p>
    <w:p w14:paraId="3D045548" w14:textId="77777777" w:rsidR="0059739A" w:rsidRDefault="0059739A">
      <w:pPr>
        <w:pStyle w:val="TOC5"/>
        <w:rPr>
          <w:rFonts w:asciiTheme="minorHAnsi" w:eastAsiaTheme="minorEastAsia" w:hAnsiTheme="minorHAnsi" w:cstheme="minorBidi"/>
          <w:noProof/>
          <w:sz w:val="22"/>
          <w:szCs w:val="22"/>
        </w:rPr>
      </w:pPr>
      <w:r>
        <w:rPr>
          <w:noProof/>
        </w:rPr>
        <w:t>6.33.2.2.2</w:t>
      </w:r>
      <w:r>
        <w:rPr>
          <w:rFonts w:asciiTheme="minorHAnsi" w:eastAsiaTheme="minorEastAsia" w:hAnsiTheme="minorHAnsi" w:cstheme="minorBidi"/>
          <w:noProof/>
          <w:sz w:val="22"/>
          <w:szCs w:val="22"/>
        </w:rPr>
        <w:tab/>
      </w:r>
      <w:r>
        <w:rPr>
          <w:noProof/>
        </w:rPr>
        <w:t>Application AI/ML subscription data in UDM</w:t>
      </w:r>
      <w:r>
        <w:rPr>
          <w:noProof/>
        </w:rPr>
        <w:tab/>
      </w:r>
      <w:r>
        <w:rPr>
          <w:noProof/>
        </w:rPr>
        <w:fldChar w:fldCharType="begin"/>
      </w:r>
      <w:r>
        <w:rPr>
          <w:noProof/>
        </w:rPr>
        <w:instrText xml:space="preserve"> PAGEREF _Toc117180578 \h </w:instrText>
      </w:r>
      <w:r>
        <w:rPr>
          <w:noProof/>
        </w:rPr>
      </w:r>
      <w:r>
        <w:rPr>
          <w:noProof/>
        </w:rPr>
        <w:fldChar w:fldCharType="separate"/>
      </w:r>
      <w:r>
        <w:rPr>
          <w:noProof/>
        </w:rPr>
        <w:t>135</w:t>
      </w:r>
      <w:r>
        <w:rPr>
          <w:noProof/>
        </w:rPr>
        <w:fldChar w:fldCharType="end"/>
      </w:r>
    </w:p>
    <w:p w14:paraId="6A487B1A" w14:textId="77777777" w:rsidR="0059739A" w:rsidRDefault="0059739A">
      <w:pPr>
        <w:pStyle w:val="TOC5"/>
        <w:rPr>
          <w:rFonts w:asciiTheme="minorHAnsi" w:eastAsiaTheme="minorEastAsia" w:hAnsiTheme="minorHAnsi" w:cstheme="minorBidi"/>
          <w:noProof/>
          <w:sz w:val="22"/>
          <w:szCs w:val="22"/>
        </w:rPr>
      </w:pPr>
      <w:r w:rsidRPr="00033932">
        <w:rPr>
          <w:noProof/>
          <w:lang w:val="en-CA"/>
        </w:rPr>
        <w:t>6.33.2.2.3</w:t>
      </w:r>
      <w:r>
        <w:rPr>
          <w:rFonts w:asciiTheme="minorHAnsi" w:eastAsiaTheme="minorEastAsia" w:hAnsiTheme="minorHAnsi" w:cstheme="minorBidi"/>
          <w:noProof/>
          <w:sz w:val="22"/>
          <w:szCs w:val="22"/>
        </w:rPr>
        <w:tab/>
      </w:r>
      <w:r w:rsidRPr="00033932">
        <w:rPr>
          <w:noProof/>
          <w:lang w:val="en-CA"/>
        </w:rPr>
        <w:t>Extension to Nnef_EventExposure Services for New Event Monitoring for 5G system authorization for UE to support Application AI/ML operation</w:t>
      </w:r>
      <w:r>
        <w:rPr>
          <w:noProof/>
        </w:rPr>
        <w:tab/>
      </w:r>
      <w:r>
        <w:rPr>
          <w:noProof/>
        </w:rPr>
        <w:fldChar w:fldCharType="begin"/>
      </w:r>
      <w:r>
        <w:rPr>
          <w:noProof/>
        </w:rPr>
        <w:instrText xml:space="preserve"> PAGEREF _Toc117180579 \h </w:instrText>
      </w:r>
      <w:r>
        <w:rPr>
          <w:noProof/>
        </w:rPr>
      </w:r>
      <w:r>
        <w:rPr>
          <w:noProof/>
        </w:rPr>
        <w:fldChar w:fldCharType="separate"/>
      </w:r>
      <w:r>
        <w:rPr>
          <w:noProof/>
        </w:rPr>
        <w:t>136</w:t>
      </w:r>
      <w:r>
        <w:rPr>
          <w:noProof/>
        </w:rPr>
        <w:fldChar w:fldCharType="end"/>
      </w:r>
    </w:p>
    <w:p w14:paraId="79A78D60" w14:textId="77777777" w:rsidR="0059739A" w:rsidRDefault="0059739A">
      <w:pPr>
        <w:pStyle w:val="TOC3"/>
        <w:rPr>
          <w:rFonts w:asciiTheme="minorHAnsi" w:eastAsiaTheme="minorEastAsia" w:hAnsiTheme="minorHAnsi" w:cstheme="minorBidi"/>
          <w:noProof/>
          <w:sz w:val="22"/>
          <w:szCs w:val="22"/>
        </w:rPr>
      </w:pPr>
      <w:r>
        <w:rPr>
          <w:noProof/>
        </w:rPr>
        <w:t>6.33.3</w:t>
      </w:r>
      <w:r>
        <w:rPr>
          <w:rFonts w:asciiTheme="minorHAnsi" w:eastAsiaTheme="minorEastAsia" w:hAnsiTheme="minorHAnsi" w:cstheme="minorBidi"/>
          <w:noProof/>
          <w:sz w:val="22"/>
          <w:szCs w:val="22"/>
        </w:rPr>
        <w:tab/>
      </w:r>
      <w:r>
        <w:rPr>
          <w:noProof/>
        </w:rPr>
        <w:t>Impacts on existing services, entities and interfaces</w:t>
      </w:r>
      <w:r>
        <w:rPr>
          <w:noProof/>
        </w:rPr>
        <w:tab/>
      </w:r>
      <w:r>
        <w:rPr>
          <w:noProof/>
        </w:rPr>
        <w:fldChar w:fldCharType="begin"/>
      </w:r>
      <w:r>
        <w:rPr>
          <w:noProof/>
        </w:rPr>
        <w:instrText xml:space="preserve"> PAGEREF _Toc117180580 \h </w:instrText>
      </w:r>
      <w:r>
        <w:rPr>
          <w:noProof/>
        </w:rPr>
      </w:r>
      <w:r>
        <w:rPr>
          <w:noProof/>
        </w:rPr>
        <w:fldChar w:fldCharType="separate"/>
      </w:r>
      <w:r>
        <w:rPr>
          <w:noProof/>
        </w:rPr>
        <w:t>136</w:t>
      </w:r>
      <w:r>
        <w:rPr>
          <w:noProof/>
        </w:rPr>
        <w:fldChar w:fldCharType="end"/>
      </w:r>
    </w:p>
    <w:p w14:paraId="2BE7A286" w14:textId="77777777" w:rsidR="0059739A" w:rsidRDefault="0059739A">
      <w:pPr>
        <w:pStyle w:val="TOC2"/>
        <w:rPr>
          <w:rFonts w:asciiTheme="minorHAnsi" w:eastAsiaTheme="minorEastAsia" w:hAnsiTheme="minorHAnsi" w:cstheme="minorBidi"/>
          <w:noProof/>
          <w:sz w:val="22"/>
          <w:szCs w:val="22"/>
        </w:rPr>
      </w:pPr>
      <w:r>
        <w:rPr>
          <w:noProof/>
        </w:rPr>
        <w:t>6.34</w:t>
      </w:r>
      <w:r>
        <w:rPr>
          <w:rFonts w:asciiTheme="minorHAnsi" w:eastAsiaTheme="minorEastAsia" w:hAnsiTheme="minorHAnsi" w:cstheme="minorBidi"/>
          <w:noProof/>
          <w:sz w:val="22"/>
          <w:szCs w:val="22"/>
        </w:rPr>
        <w:tab/>
      </w:r>
      <w:r>
        <w:rPr>
          <w:noProof/>
          <w:lang w:eastAsia="zh-CN"/>
        </w:rPr>
        <w:t xml:space="preserve">Solution #34: </w:t>
      </w:r>
      <w:r>
        <w:rPr>
          <w:noProof/>
        </w:rPr>
        <w:t>Expose AI/ML traffic transmission status to the authorized 3rd party for Application Layer AI/ML Operation</w:t>
      </w:r>
      <w:r>
        <w:rPr>
          <w:noProof/>
        </w:rPr>
        <w:tab/>
      </w:r>
      <w:r>
        <w:rPr>
          <w:noProof/>
        </w:rPr>
        <w:fldChar w:fldCharType="begin"/>
      </w:r>
      <w:r>
        <w:rPr>
          <w:noProof/>
        </w:rPr>
        <w:instrText xml:space="preserve"> PAGEREF _Toc117180581 \h </w:instrText>
      </w:r>
      <w:r>
        <w:rPr>
          <w:noProof/>
        </w:rPr>
      </w:r>
      <w:r>
        <w:rPr>
          <w:noProof/>
        </w:rPr>
        <w:fldChar w:fldCharType="separate"/>
      </w:r>
      <w:r>
        <w:rPr>
          <w:noProof/>
        </w:rPr>
        <w:t>137</w:t>
      </w:r>
      <w:r>
        <w:rPr>
          <w:noProof/>
        </w:rPr>
        <w:fldChar w:fldCharType="end"/>
      </w:r>
    </w:p>
    <w:p w14:paraId="7052B1E3" w14:textId="77777777" w:rsidR="0059739A" w:rsidRDefault="0059739A">
      <w:pPr>
        <w:pStyle w:val="TOC3"/>
        <w:rPr>
          <w:rFonts w:asciiTheme="minorHAnsi" w:eastAsiaTheme="minorEastAsia" w:hAnsiTheme="minorHAnsi" w:cstheme="minorBidi"/>
          <w:noProof/>
          <w:sz w:val="22"/>
          <w:szCs w:val="22"/>
        </w:rPr>
      </w:pPr>
      <w:r>
        <w:rPr>
          <w:noProof/>
          <w:lang w:eastAsia="zh-CN"/>
        </w:rPr>
        <w:t>6.34.1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_Toc117180582 \h </w:instrText>
      </w:r>
      <w:r>
        <w:rPr>
          <w:noProof/>
        </w:rPr>
      </w:r>
      <w:r>
        <w:rPr>
          <w:noProof/>
        </w:rPr>
        <w:fldChar w:fldCharType="separate"/>
      </w:r>
      <w:r>
        <w:rPr>
          <w:noProof/>
        </w:rPr>
        <w:t>137</w:t>
      </w:r>
      <w:r>
        <w:rPr>
          <w:noProof/>
        </w:rPr>
        <w:fldChar w:fldCharType="end"/>
      </w:r>
    </w:p>
    <w:p w14:paraId="2F7F4F0C" w14:textId="77777777" w:rsidR="0059739A" w:rsidRDefault="0059739A">
      <w:pPr>
        <w:pStyle w:val="TOC3"/>
        <w:rPr>
          <w:rFonts w:asciiTheme="minorHAnsi" w:eastAsiaTheme="minorEastAsia" w:hAnsiTheme="minorHAnsi" w:cstheme="minorBidi"/>
          <w:noProof/>
          <w:sz w:val="22"/>
          <w:szCs w:val="22"/>
        </w:rPr>
      </w:pPr>
      <w:r>
        <w:rPr>
          <w:noProof/>
          <w:lang w:eastAsia="zh-CN"/>
        </w:rPr>
        <w:t>6.34.2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_Toc117180583 \h </w:instrText>
      </w:r>
      <w:r>
        <w:rPr>
          <w:noProof/>
        </w:rPr>
      </w:r>
      <w:r>
        <w:rPr>
          <w:noProof/>
        </w:rPr>
        <w:fldChar w:fldCharType="separate"/>
      </w:r>
      <w:r>
        <w:rPr>
          <w:noProof/>
        </w:rPr>
        <w:t>137</w:t>
      </w:r>
      <w:r>
        <w:rPr>
          <w:noProof/>
        </w:rPr>
        <w:fldChar w:fldCharType="end"/>
      </w:r>
    </w:p>
    <w:p w14:paraId="42084352" w14:textId="77777777" w:rsidR="0059739A" w:rsidRDefault="0059739A">
      <w:pPr>
        <w:pStyle w:val="TOC3"/>
        <w:rPr>
          <w:rFonts w:asciiTheme="minorHAnsi" w:eastAsiaTheme="minorEastAsia" w:hAnsiTheme="minorHAnsi" w:cstheme="minorBidi"/>
          <w:noProof/>
          <w:sz w:val="22"/>
          <w:szCs w:val="22"/>
        </w:rPr>
      </w:pPr>
      <w:r>
        <w:rPr>
          <w:noProof/>
          <w:lang w:eastAsia="zh-CN"/>
        </w:rPr>
        <w:t>6.34.3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_Toc117180584 \h </w:instrText>
      </w:r>
      <w:r>
        <w:rPr>
          <w:noProof/>
        </w:rPr>
      </w:r>
      <w:r>
        <w:rPr>
          <w:noProof/>
        </w:rPr>
        <w:fldChar w:fldCharType="separate"/>
      </w:r>
      <w:r>
        <w:rPr>
          <w:noProof/>
        </w:rPr>
        <w:t>139</w:t>
      </w:r>
      <w:r>
        <w:rPr>
          <w:noProof/>
        </w:rPr>
        <w:fldChar w:fldCharType="end"/>
      </w:r>
    </w:p>
    <w:p w14:paraId="520B70F6" w14:textId="77777777" w:rsidR="0059739A" w:rsidRDefault="0059739A">
      <w:pPr>
        <w:pStyle w:val="TOC2"/>
        <w:rPr>
          <w:rFonts w:asciiTheme="minorHAnsi" w:eastAsiaTheme="minorEastAsia" w:hAnsiTheme="minorHAnsi" w:cstheme="minorBidi"/>
          <w:noProof/>
          <w:sz w:val="22"/>
          <w:szCs w:val="22"/>
        </w:rPr>
      </w:pPr>
      <w:r>
        <w:rPr>
          <w:noProof/>
        </w:rPr>
        <w:t>6.35</w:t>
      </w:r>
      <w:r>
        <w:rPr>
          <w:rFonts w:asciiTheme="minorHAnsi" w:eastAsiaTheme="minorEastAsia" w:hAnsiTheme="minorHAnsi" w:cstheme="minorBidi"/>
          <w:noProof/>
          <w:sz w:val="22"/>
          <w:szCs w:val="22"/>
        </w:rPr>
        <w:tab/>
      </w:r>
      <w:r>
        <w:rPr>
          <w:noProof/>
          <w:lang w:eastAsia="zh-CN"/>
        </w:rPr>
        <w:t xml:space="preserve">Solution #35: </w:t>
      </w:r>
      <w:r>
        <w:rPr>
          <w:noProof/>
        </w:rPr>
        <w:t>External parameter provisioning by AF for AI/ML data transport</w:t>
      </w:r>
      <w:r>
        <w:rPr>
          <w:noProof/>
        </w:rPr>
        <w:tab/>
      </w:r>
      <w:r>
        <w:rPr>
          <w:noProof/>
        </w:rPr>
        <w:fldChar w:fldCharType="begin"/>
      </w:r>
      <w:r>
        <w:rPr>
          <w:noProof/>
        </w:rPr>
        <w:instrText xml:space="preserve"> PAGEREF _Toc117180585 \h </w:instrText>
      </w:r>
      <w:r>
        <w:rPr>
          <w:noProof/>
        </w:rPr>
      </w:r>
      <w:r>
        <w:rPr>
          <w:noProof/>
        </w:rPr>
        <w:fldChar w:fldCharType="separate"/>
      </w:r>
      <w:r>
        <w:rPr>
          <w:noProof/>
        </w:rPr>
        <w:t>139</w:t>
      </w:r>
      <w:r>
        <w:rPr>
          <w:noProof/>
        </w:rPr>
        <w:fldChar w:fldCharType="end"/>
      </w:r>
    </w:p>
    <w:p w14:paraId="1BF974D8" w14:textId="77777777" w:rsidR="0059739A" w:rsidRDefault="0059739A">
      <w:pPr>
        <w:pStyle w:val="TOC3"/>
        <w:rPr>
          <w:rFonts w:asciiTheme="minorHAnsi" w:eastAsiaTheme="minorEastAsia" w:hAnsiTheme="minorHAnsi" w:cstheme="minorBidi"/>
          <w:noProof/>
          <w:sz w:val="22"/>
          <w:szCs w:val="22"/>
        </w:rPr>
      </w:pPr>
      <w:r>
        <w:rPr>
          <w:noProof/>
          <w:lang w:eastAsia="zh-CN"/>
        </w:rPr>
        <w:t>6.35.1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_Toc117180586 \h </w:instrText>
      </w:r>
      <w:r>
        <w:rPr>
          <w:noProof/>
        </w:rPr>
      </w:r>
      <w:r>
        <w:rPr>
          <w:noProof/>
        </w:rPr>
        <w:fldChar w:fldCharType="separate"/>
      </w:r>
      <w:r>
        <w:rPr>
          <w:noProof/>
        </w:rPr>
        <w:t>139</w:t>
      </w:r>
      <w:r>
        <w:rPr>
          <w:noProof/>
        </w:rPr>
        <w:fldChar w:fldCharType="end"/>
      </w:r>
    </w:p>
    <w:p w14:paraId="4C045663" w14:textId="77777777" w:rsidR="0059739A" w:rsidRDefault="0059739A">
      <w:pPr>
        <w:pStyle w:val="TOC3"/>
        <w:rPr>
          <w:rFonts w:asciiTheme="minorHAnsi" w:eastAsiaTheme="minorEastAsia" w:hAnsiTheme="minorHAnsi" w:cstheme="minorBidi"/>
          <w:noProof/>
          <w:sz w:val="22"/>
          <w:szCs w:val="22"/>
        </w:rPr>
      </w:pPr>
      <w:r>
        <w:rPr>
          <w:noProof/>
          <w:lang w:eastAsia="zh-CN"/>
        </w:rPr>
        <w:t>6.35.2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_Toc117180587 \h </w:instrText>
      </w:r>
      <w:r>
        <w:rPr>
          <w:noProof/>
        </w:rPr>
      </w:r>
      <w:r>
        <w:rPr>
          <w:noProof/>
        </w:rPr>
        <w:fldChar w:fldCharType="separate"/>
      </w:r>
      <w:r>
        <w:rPr>
          <w:noProof/>
        </w:rPr>
        <w:t>140</w:t>
      </w:r>
      <w:r>
        <w:rPr>
          <w:noProof/>
        </w:rPr>
        <w:fldChar w:fldCharType="end"/>
      </w:r>
    </w:p>
    <w:p w14:paraId="5D72FE96" w14:textId="77777777" w:rsidR="0059739A" w:rsidRDefault="0059739A">
      <w:pPr>
        <w:pStyle w:val="TOC3"/>
        <w:rPr>
          <w:rFonts w:asciiTheme="minorHAnsi" w:eastAsiaTheme="minorEastAsia" w:hAnsiTheme="minorHAnsi" w:cstheme="minorBidi"/>
          <w:noProof/>
          <w:sz w:val="22"/>
          <w:szCs w:val="22"/>
        </w:rPr>
      </w:pPr>
      <w:r>
        <w:rPr>
          <w:noProof/>
          <w:lang w:eastAsia="zh-CN"/>
        </w:rPr>
        <w:t>6.35.3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_Toc117180588 \h </w:instrText>
      </w:r>
      <w:r>
        <w:rPr>
          <w:noProof/>
        </w:rPr>
      </w:r>
      <w:r>
        <w:rPr>
          <w:noProof/>
        </w:rPr>
        <w:fldChar w:fldCharType="separate"/>
      </w:r>
      <w:r>
        <w:rPr>
          <w:noProof/>
        </w:rPr>
        <w:t>140</w:t>
      </w:r>
      <w:r>
        <w:rPr>
          <w:noProof/>
        </w:rPr>
        <w:fldChar w:fldCharType="end"/>
      </w:r>
    </w:p>
    <w:p w14:paraId="1F9DAC8B" w14:textId="77777777" w:rsidR="0059739A" w:rsidRDefault="0059739A">
      <w:pPr>
        <w:pStyle w:val="TOC2"/>
        <w:rPr>
          <w:rFonts w:asciiTheme="minorHAnsi" w:eastAsiaTheme="minorEastAsia" w:hAnsiTheme="minorHAnsi" w:cstheme="minorBidi"/>
          <w:noProof/>
          <w:sz w:val="22"/>
          <w:szCs w:val="22"/>
        </w:rPr>
      </w:pPr>
      <w:r>
        <w:rPr>
          <w:noProof/>
        </w:rPr>
        <w:t>6.36</w:t>
      </w:r>
      <w:r>
        <w:rPr>
          <w:rFonts w:asciiTheme="minorHAnsi" w:eastAsiaTheme="minorEastAsia" w:hAnsiTheme="minorHAnsi" w:cstheme="minorBidi"/>
          <w:noProof/>
          <w:sz w:val="22"/>
          <w:szCs w:val="22"/>
        </w:rPr>
        <w:tab/>
      </w:r>
      <w:r>
        <w:rPr>
          <w:noProof/>
          <w:lang w:eastAsia="zh-CN"/>
        </w:rPr>
        <w:t xml:space="preserve">Solution #36: </w:t>
      </w:r>
      <w:r>
        <w:rPr>
          <w:noProof/>
        </w:rPr>
        <w:t>Enhancing External Parameter Provisioning</w:t>
      </w:r>
      <w:r>
        <w:rPr>
          <w:noProof/>
        </w:rPr>
        <w:tab/>
      </w:r>
      <w:r>
        <w:rPr>
          <w:noProof/>
        </w:rPr>
        <w:fldChar w:fldCharType="begin"/>
      </w:r>
      <w:r>
        <w:rPr>
          <w:noProof/>
        </w:rPr>
        <w:instrText xml:space="preserve"> PAGEREF _Toc117180589 \h </w:instrText>
      </w:r>
      <w:r>
        <w:rPr>
          <w:noProof/>
        </w:rPr>
      </w:r>
      <w:r>
        <w:rPr>
          <w:noProof/>
        </w:rPr>
        <w:fldChar w:fldCharType="separate"/>
      </w:r>
      <w:r>
        <w:rPr>
          <w:noProof/>
        </w:rPr>
        <w:t>140</w:t>
      </w:r>
      <w:r>
        <w:rPr>
          <w:noProof/>
        </w:rPr>
        <w:fldChar w:fldCharType="end"/>
      </w:r>
    </w:p>
    <w:p w14:paraId="7EF1011F" w14:textId="77777777" w:rsidR="0059739A" w:rsidRDefault="0059739A">
      <w:pPr>
        <w:pStyle w:val="TOC3"/>
        <w:rPr>
          <w:rFonts w:asciiTheme="minorHAnsi" w:eastAsiaTheme="minorEastAsia" w:hAnsiTheme="minorHAnsi" w:cstheme="minorBidi"/>
          <w:noProof/>
          <w:sz w:val="22"/>
          <w:szCs w:val="22"/>
        </w:rPr>
      </w:pPr>
      <w:r>
        <w:rPr>
          <w:noProof/>
          <w:lang w:eastAsia="zh-CN"/>
        </w:rPr>
        <w:t>6.36.1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_Toc117180590 \h </w:instrText>
      </w:r>
      <w:r>
        <w:rPr>
          <w:noProof/>
        </w:rPr>
      </w:r>
      <w:r>
        <w:rPr>
          <w:noProof/>
        </w:rPr>
        <w:fldChar w:fldCharType="separate"/>
      </w:r>
      <w:r>
        <w:rPr>
          <w:noProof/>
        </w:rPr>
        <w:t>140</w:t>
      </w:r>
      <w:r>
        <w:rPr>
          <w:noProof/>
        </w:rPr>
        <w:fldChar w:fldCharType="end"/>
      </w:r>
    </w:p>
    <w:p w14:paraId="7EC4FE0A" w14:textId="77777777" w:rsidR="0059739A" w:rsidRDefault="0059739A">
      <w:pPr>
        <w:pStyle w:val="TOC3"/>
        <w:rPr>
          <w:rFonts w:asciiTheme="minorHAnsi" w:eastAsiaTheme="minorEastAsia" w:hAnsiTheme="minorHAnsi" w:cstheme="minorBidi"/>
          <w:noProof/>
          <w:sz w:val="22"/>
          <w:szCs w:val="22"/>
        </w:rPr>
      </w:pPr>
      <w:r>
        <w:rPr>
          <w:noProof/>
          <w:lang w:eastAsia="zh-CN"/>
        </w:rPr>
        <w:t>6.36.2</w:t>
      </w:r>
      <w:r>
        <w:rPr>
          <w:rFonts w:asciiTheme="minorHAnsi" w:eastAsiaTheme="minorEastAsia" w:hAnsiTheme="minorHAnsi" w:cstheme="minorBidi"/>
          <w:noProof/>
          <w:sz w:val="22"/>
          <w:szCs w:val="22"/>
        </w:rPr>
        <w:tab/>
      </w:r>
      <w:r>
        <w:rPr>
          <w:noProof/>
          <w:lang w:eastAsia="zh-CN"/>
        </w:rPr>
        <w:t>Procedures</w:t>
      </w:r>
      <w:r>
        <w:rPr>
          <w:noProof/>
        </w:rPr>
        <w:tab/>
      </w:r>
      <w:r>
        <w:rPr>
          <w:noProof/>
        </w:rPr>
        <w:fldChar w:fldCharType="begin"/>
      </w:r>
      <w:r>
        <w:rPr>
          <w:noProof/>
        </w:rPr>
        <w:instrText xml:space="preserve"> PAGEREF _Toc117180591 \h </w:instrText>
      </w:r>
      <w:r>
        <w:rPr>
          <w:noProof/>
        </w:rPr>
      </w:r>
      <w:r>
        <w:rPr>
          <w:noProof/>
        </w:rPr>
        <w:fldChar w:fldCharType="separate"/>
      </w:r>
      <w:r>
        <w:rPr>
          <w:noProof/>
        </w:rPr>
        <w:t>141</w:t>
      </w:r>
      <w:r>
        <w:rPr>
          <w:noProof/>
        </w:rPr>
        <w:fldChar w:fldCharType="end"/>
      </w:r>
    </w:p>
    <w:p w14:paraId="6652C888" w14:textId="77777777" w:rsidR="0059739A" w:rsidRDefault="0059739A">
      <w:pPr>
        <w:pStyle w:val="TOC3"/>
        <w:rPr>
          <w:rFonts w:asciiTheme="minorHAnsi" w:eastAsiaTheme="minorEastAsia" w:hAnsiTheme="minorHAnsi" w:cstheme="minorBidi"/>
          <w:noProof/>
          <w:sz w:val="22"/>
          <w:szCs w:val="22"/>
        </w:rPr>
      </w:pPr>
      <w:r>
        <w:rPr>
          <w:noProof/>
          <w:lang w:eastAsia="zh-CN"/>
        </w:rPr>
        <w:t>6.36.3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_Toc117180592 \h </w:instrText>
      </w:r>
      <w:r>
        <w:rPr>
          <w:noProof/>
        </w:rPr>
      </w:r>
      <w:r>
        <w:rPr>
          <w:noProof/>
        </w:rPr>
        <w:fldChar w:fldCharType="separate"/>
      </w:r>
      <w:r>
        <w:rPr>
          <w:noProof/>
        </w:rPr>
        <w:t>143</w:t>
      </w:r>
      <w:r>
        <w:rPr>
          <w:noProof/>
        </w:rPr>
        <w:fldChar w:fldCharType="end"/>
      </w:r>
    </w:p>
    <w:p w14:paraId="10E3EFD6" w14:textId="77777777" w:rsidR="0059739A" w:rsidRDefault="0059739A">
      <w:pPr>
        <w:pStyle w:val="TOC2"/>
        <w:rPr>
          <w:rFonts w:asciiTheme="minorHAnsi" w:eastAsiaTheme="minorEastAsia" w:hAnsiTheme="minorHAnsi" w:cstheme="minorBidi"/>
          <w:noProof/>
          <w:sz w:val="22"/>
          <w:szCs w:val="22"/>
        </w:rPr>
      </w:pPr>
      <w:r>
        <w:rPr>
          <w:noProof/>
        </w:rPr>
        <w:t>6.37</w:t>
      </w:r>
      <w:r>
        <w:rPr>
          <w:rFonts w:asciiTheme="minorHAnsi" w:eastAsiaTheme="minorEastAsia" w:hAnsiTheme="minorHAnsi" w:cstheme="minorBidi"/>
          <w:noProof/>
          <w:sz w:val="22"/>
          <w:szCs w:val="22"/>
        </w:rPr>
        <w:tab/>
      </w:r>
      <w:r>
        <w:rPr>
          <w:noProof/>
          <w:lang w:eastAsia="zh-CN"/>
        </w:rPr>
        <w:t xml:space="preserve">Solution #37: </w:t>
      </w:r>
      <w:r>
        <w:rPr>
          <w:noProof/>
        </w:rPr>
        <w:t>Solution for 5GC Assistance to support Group-MBR Monitoring</w:t>
      </w:r>
      <w:r>
        <w:rPr>
          <w:noProof/>
        </w:rPr>
        <w:tab/>
      </w:r>
      <w:r>
        <w:rPr>
          <w:noProof/>
        </w:rPr>
        <w:fldChar w:fldCharType="begin"/>
      </w:r>
      <w:r>
        <w:rPr>
          <w:noProof/>
        </w:rPr>
        <w:instrText xml:space="preserve"> PAGEREF _Toc117180593 \h </w:instrText>
      </w:r>
      <w:r>
        <w:rPr>
          <w:noProof/>
        </w:rPr>
      </w:r>
      <w:r>
        <w:rPr>
          <w:noProof/>
        </w:rPr>
        <w:fldChar w:fldCharType="separate"/>
      </w:r>
      <w:r>
        <w:rPr>
          <w:noProof/>
        </w:rPr>
        <w:t>143</w:t>
      </w:r>
      <w:r>
        <w:rPr>
          <w:noProof/>
        </w:rPr>
        <w:fldChar w:fldCharType="end"/>
      </w:r>
    </w:p>
    <w:p w14:paraId="1374A3D6" w14:textId="77777777" w:rsidR="0059739A" w:rsidRDefault="0059739A">
      <w:pPr>
        <w:pStyle w:val="TOC3"/>
        <w:rPr>
          <w:rFonts w:asciiTheme="minorHAnsi" w:eastAsiaTheme="minorEastAsia" w:hAnsiTheme="minorHAnsi" w:cstheme="minorBidi"/>
          <w:noProof/>
          <w:sz w:val="22"/>
          <w:szCs w:val="22"/>
        </w:rPr>
      </w:pPr>
      <w:r>
        <w:rPr>
          <w:noProof/>
          <w:lang w:eastAsia="zh-CN"/>
        </w:rPr>
        <w:t>6.37.1</w:t>
      </w:r>
      <w:r>
        <w:rPr>
          <w:rFonts w:asciiTheme="minorHAnsi" w:eastAsiaTheme="minorEastAsia" w:hAnsiTheme="minorHAnsi" w:cstheme="minorBidi"/>
          <w:noProof/>
          <w:sz w:val="22"/>
          <w:szCs w:val="22"/>
        </w:rPr>
        <w:tab/>
      </w:r>
      <w:r>
        <w:rPr>
          <w:noProof/>
          <w:lang w:eastAsia="zh-CN"/>
        </w:rPr>
        <w:t>Description</w:t>
      </w:r>
      <w:r>
        <w:rPr>
          <w:noProof/>
        </w:rPr>
        <w:tab/>
      </w:r>
      <w:r>
        <w:rPr>
          <w:noProof/>
        </w:rPr>
        <w:fldChar w:fldCharType="begin"/>
      </w:r>
      <w:r>
        <w:rPr>
          <w:noProof/>
        </w:rPr>
        <w:instrText xml:space="preserve"> PAGEREF _Toc117180594 \h </w:instrText>
      </w:r>
      <w:r>
        <w:rPr>
          <w:noProof/>
        </w:rPr>
      </w:r>
      <w:r>
        <w:rPr>
          <w:noProof/>
        </w:rPr>
        <w:fldChar w:fldCharType="separate"/>
      </w:r>
      <w:r>
        <w:rPr>
          <w:noProof/>
        </w:rPr>
        <w:t>143</w:t>
      </w:r>
      <w:r>
        <w:rPr>
          <w:noProof/>
        </w:rPr>
        <w:fldChar w:fldCharType="end"/>
      </w:r>
    </w:p>
    <w:p w14:paraId="7CBDF9F7" w14:textId="77777777" w:rsidR="0059739A" w:rsidRDefault="0059739A">
      <w:pPr>
        <w:pStyle w:val="TOC3"/>
        <w:rPr>
          <w:rFonts w:asciiTheme="minorHAnsi" w:eastAsiaTheme="minorEastAsia" w:hAnsiTheme="minorHAnsi" w:cstheme="minorBidi"/>
          <w:noProof/>
          <w:sz w:val="22"/>
          <w:szCs w:val="22"/>
        </w:rPr>
      </w:pPr>
      <w:r w:rsidRPr="00033932">
        <w:rPr>
          <w:noProof/>
          <w:lang w:val="en-US"/>
        </w:rPr>
        <w:t>6.37.2</w:t>
      </w:r>
      <w:r>
        <w:rPr>
          <w:rFonts w:asciiTheme="minorHAnsi" w:eastAsiaTheme="minorEastAsia" w:hAnsiTheme="minorHAnsi" w:cstheme="minorBidi"/>
          <w:noProof/>
          <w:sz w:val="22"/>
          <w:szCs w:val="22"/>
        </w:rPr>
        <w:tab/>
      </w:r>
      <w:r w:rsidRPr="00033932">
        <w:rPr>
          <w:noProof/>
          <w:lang w:val="en-US"/>
        </w:rPr>
        <w:t>Procedures</w:t>
      </w:r>
      <w:r>
        <w:rPr>
          <w:noProof/>
        </w:rPr>
        <w:tab/>
      </w:r>
      <w:r>
        <w:rPr>
          <w:noProof/>
        </w:rPr>
        <w:fldChar w:fldCharType="begin"/>
      </w:r>
      <w:r>
        <w:rPr>
          <w:noProof/>
        </w:rPr>
        <w:instrText xml:space="preserve"> PAGEREF _Toc117180595 \h </w:instrText>
      </w:r>
      <w:r>
        <w:rPr>
          <w:noProof/>
        </w:rPr>
      </w:r>
      <w:r>
        <w:rPr>
          <w:noProof/>
        </w:rPr>
        <w:fldChar w:fldCharType="separate"/>
      </w:r>
      <w:r>
        <w:rPr>
          <w:noProof/>
        </w:rPr>
        <w:t>145</w:t>
      </w:r>
      <w:r>
        <w:rPr>
          <w:noProof/>
        </w:rPr>
        <w:fldChar w:fldCharType="end"/>
      </w:r>
    </w:p>
    <w:p w14:paraId="1F2B85E6" w14:textId="77777777" w:rsidR="0059739A" w:rsidRDefault="0059739A">
      <w:pPr>
        <w:pStyle w:val="TOC4"/>
        <w:rPr>
          <w:rFonts w:asciiTheme="minorHAnsi" w:eastAsiaTheme="minorEastAsia" w:hAnsiTheme="minorHAnsi" w:cstheme="minorBidi"/>
          <w:noProof/>
          <w:sz w:val="22"/>
          <w:szCs w:val="22"/>
        </w:rPr>
      </w:pPr>
      <w:r>
        <w:rPr>
          <w:noProof/>
        </w:rPr>
        <w:t>6.37.2.1</w:t>
      </w:r>
      <w:r>
        <w:rPr>
          <w:rFonts w:asciiTheme="minorHAnsi" w:eastAsiaTheme="minorEastAsia" w:hAnsiTheme="minorHAnsi" w:cstheme="minorBidi"/>
          <w:noProof/>
          <w:sz w:val="22"/>
          <w:szCs w:val="22"/>
        </w:rPr>
        <w:tab/>
      </w:r>
      <w:r>
        <w:rPr>
          <w:noProof/>
        </w:rPr>
        <w:t>Defining Group-MBR Traffic Monitoring Parameter</w:t>
      </w:r>
      <w:r>
        <w:rPr>
          <w:noProof/>
        </w:rPr>
        <w:tab/>
      </w:r>
      <w:r>
        <w:rPr>
          <w:noProof/>
        </w:rPr>
        <w:fldChar w:fldCharType="begin"/>
      </w:r>
      <w:r>
        <w:rPr>
          <w:noProof/>
        </w:rPr>
        <w:instrText xml:space="preserve"> PAGEREF _Toc117180596 \h </w:instrText>
      </w:r>
      <w:r>
        <w:rPr>
          <w:noProof/>
        </w:rPr>
      </w:r>
      <w:r>
        <w:rPr>
          <w:noProof/>
        </w:rPr>
        <w:fldChar w:fldCharType="separate"/>
      </w:r>
      <w:r>
        <w:rPr>
          <w:noProof/>
        </w:rPr>
        <w:t>145</w:t>
      </w:r>
      <w:r>
        <w:rPr>
          <w:noProof/>
        </w:rPr>
        <w:fldChar w:fldCharType="end"/>
      </w:r>
    </w:p>
    <w:p w14:paraId="63BC841F" w14:textId="77777777" w:rsidR="0059739A" w:rsidRDefault="0059739A">
      <w:pPr>
        <w:pStyle w:val="TOC4"/>
        <w:rPr>
          <w:rFonts w:asciiTheme="minorHAnsi" w:eastAsiaTheme="minorEastAsia" w:hAnsiTheme="minorHAnsi" w:cstheme="minorBidi"/>
          <w:noProof/>
          <w:sz w:val="22"/>
          <w:szCs w:val="22"/>
        </w:rPr>
      </w:pPr>
      <w:r>
        <w:rPr>
          <w:noProof/>
        </w:rPr>
        <w:t>6.37.2.2</w:t>
      </w:r>
      <w:r>
        <w:rPr>
          <w:rFonts w:asciiTheme="minorHAnsi" w:eastAsiaTheme="minorEastAsia" w:hAnsiTheme="minorHAnsi" w:cstheme="minorBidi"/>
          <w:noProof/>
          <w:sz w:val="22"/>
          <w:szCs w:val="22"/>
        </w:rPr>
        <w:tab/>
      </w:r>
      <w:r>
        <w:rPr>
          <w:noProof/>
        </w:rPr>
        <w:t>Extensions to AF Influence Information Element in AF request to monitor and report aggregate bit rate among the specific group of PDU sessions</w:t>
      </w:r>
      <w:r>
        <w:rPr>
          <w:noProof/>
        </w:rPr>
        <w:tab/>
      </w:r>
      <w:r>
        <w:rPr>
          <w:noProof/>
        </w:rPr>
        <w:fldChar w:fldCharType="begin"/>
      </w:r>
      <w:r>
        <w:rPr>
          <w:noProof/>
        </w:rPr>
        <w:instrText xml:space="preserve"> PAGEREF _Toc117180597 \h </w:instrText>
      </w:r>
      <w:r>
        <w:rPr>
          <w:noProof/>
        </w:rPr>
      </w:r>
      <w:r>
        <w:rPr>
          <w:noProof/>
        </w:rPr>
        <w:fldChar w:fldCharType="separate"/>
      </w:r>
      <w:r>
        <w:rPr>
          <w:noProof/>
        </w:rPr>
        <w:t>146</w:t>
      </w:r>
      <w:r>
        <w:rPr>
          <w:noProof/>
        </w:rPr>
        <w:fldChar w:fldCharType="end"/>
      </w:r>
    </w:p>
    <w:p w14:paraId="5225829C" w14:textId="77777777" w:rsidR="0059739A" w:rsidRDefault="0059739A">
      <w:pPr>
        <w:pStyle w:val="TOC4"/>
        <w:rPr>
          <w:rFonts w:asciiTheme="minorHAnsi" w:eastAsiaTheme="minorEastAsia" w:hAnsiTheme="minorHAnsi" w:cstheme="minorBidi"/>
          <w:noProof/>
          <w:sz w:val="22"/>
          <w:szCs w:val="22"/>
        </w:rPr>
      </w:pPr>
      <w:r>
        <w:rPr>
          <w:noProof/>
        </w:rPr>
        <w:t>6.37.2.3</w:t>
      </w:r>
      <w:r>
        <w:rPr>
          <w:rFonts w:asciiTheme="minorHAnsi" w:eastAsiaTheme="minorEastAsia" w:hAnsiTheme="minorHAnsi" w:cstheme="minorBidi"/>
          <w:noProof/>
          <w:sz w:val="22"/>
          <w:szCs w:val="22"/>
        </w:rPr>
        <w:tab/>
      </w:r>
      <w:r>
        <w:rPr>
          <w:noProof/>
        </w:rPr>
        <w:t>Extensions to AF Influence Network Function Service Procedure to enable the support for Group-MBR monitoring</w:t>
      </w:r>
      <w:r>
        <w:rPr>
          <w:noProof/>
        </w:rPr>
        <w:tab/>
      </w:r>
      <w:r>
        <w:rPr>
          <w:noProof/>
        </w:rPr>
        <w:fldChar w:fldCharType="begin"/>
      </w:r>
      <w:r>
        <w:rPr>
          <w:noProof/>
        </w:rPr>
        <w:instrText xml:space="preserve"> PAGEREF _Toc117180598 \h </w:instrText>
      </w:r>
      <w:r>
        <w:rPr>
          <w:noProof/>
        </w:rPr>
      </w:r>
      <w:r>
        <w:rPr>
          <w:noProof/>
        </w:rPr>
        <w:fldChar w:fldCharType="separate"/>
      </w:r>
      <w:r>
        <w:rPr>
          <w:noProof/>
        </w:rPr>
        <w:t>146</w:t>
      </w:r>
      <w:r>
        <w:rPr>
          <w:noProof/>
        </w:rPr>
        <w:fldChar w:fldCharType="end"/>
      </w:r>
    </w:p>
    <w:p w14:paraId="0410835A" w14:textId="77777777" w:rsidR="0059739A" w:rsidRDefault="0059739A">
      <w:pPr>
        <w:pStyle w:val="TOC4"/>
        <w:rPr>
          <w:rFonts w:asciiTheme="minorHAnsi" w:eastAsiaTheme="minorEastAsia" w:hAnsiTheme="minorHAnsi" w:cstheme="minorBidi"/>
          <w:noProof/>
          <w:sz w:val="22"/>
          <w:szCs w:val="22"/>
        </w:rPr>
      </w:pPr>
      <w:r>
        <w:rPr>
          <w:noProof/>
        </w:rPr>
        <w:t>6.37.2.4</w:t>
      </w:r>
      <w:r>
        <w:rPr>
          <w:rFonts w:asciiTheme="minorHAnsi" w:eastAsiaTheme="minorEastAsia" w:hAnsiTheme="minorHAnsi" w:cstheme="minorBidi"/>
          <w:noProof/>
          <w:sz w:val="22"/>
          <w:szCs w:val="22"/>
        </w:rPr>
        <w:tab/>
      </w:r>
      <w:r>
        <w:rPr>
          <w:noProof/>
        </w:rPr>
        <w:t>Extensions to UPF Services to support Group-MBR monitoring</w:t>
      </w:r>
      <w:r>
        <w:rPr>
          <w:noProof/>
        </w:rPr>
        <w:tab/>
      </w:r>
      <w:r>
        <w:rPr>
          <w:noProof/>
        </w:rPr>
        <w:fldChar w:fldCharType="begin"/>
      </w:r>
      <w:r>
        <w:rPr>
          <w:noProof/>
        </w:rPr>
        <w:instrText xml:space="preserve"> PAGEREF _Toc117180599 \h </w:instrText>
      </w:r>
      <w:r>
        <w:rPr>
          <w:noProof/>
        </w:rPr>
      </w:r>
      <w:r>
        <w:rPr>
          <w:noProof/>
        </w:rPr>
        <w:fldChar w:fldCharType="separate"/>
      </w:r>
      <w:r>
        <w:rPr>
          <w:noProof/>
        </w:rPr>
        <w:t>147</w:t>
      </w:r>
      <w:r>
        <w:rPr>
          <w:noProof/>
        </w:rPr>
        <w:fldChar w:fldCharType="end"/>
      </w:r>
    </w:p>
    <w:p w14:paraId="088BBDA9" w14:textId="77777777" w:rsidR="0059739A" w:rsidRDefault="0059739A">
      <w:pPr>
        <w:pStyle w:val="TOC4"/>
        <w:rPr>
          <w:rFonts w:asciiTheme="minorHAnsi" w:eastAsiaTheme="minorEastAsia" w:hAnsiTheme="minorHAnsi" w:cstheme="minorBidi"/>
          <w:noProof/>
          <w:sz w:val="22"/>
          <w:szCs w:val="22"/>
        </w:rPr>
      </w:pPr>
      <w:r>
        <w:rPr>
          <w:noProof/>
        </w:rPr>
        <w:t>6.37.2.5</w:t>
      </w:r>
      <w:r>
        <w:rPr>
          <w:rFonts w:asciiTheme="minorHAnsi" w:eastAsiaTheme="minorEastAsia" w:hAnsiTheme="minorHAnsi" w:cstheme="minorBidi"/>
          <w:noProof/>
          <w:sz w:val="22"/>
          <w:szCs w:val="22"/>
        </w:rPr>
        <w:tab/>
      </w:r>
      <w:r>
        <w:rPr>
          <w:noProof/>
        </w:rPr>
        <w:t>Extensions to AF Influence on traffic routing negotiation procedure to enable the group service provisioning and the activation for Group-MBR monitoring</w:t>
      </w:r>
      <w:r>
        <w:rPr>
          <w:noProof/>
        </w:rPr>
        <w:tab/>
      </w:r>
      <w:r>
        <w:rPr>
          <w:noProof/>
        </w:rPr>
        <w:fldChar w:fldCharType="begin"/>
      </w:r>
      <w:r>
        <w:rPr>
          <w:noProof/>
        </w:rPr>
        <w:instrText xml:space="preserve"> PAGEREF _Toc117180600 \h </w:instrText>
      </w:r>
      <w:r>
        <w:rPr>
          <w:noProof/>
        </w:rPr>
      </w:r>
      <w:r>
        <w:rPr>
          <w:noProof/>
        </w:rPr>
        <w:fldChar w:fldCharType="separate"/>
      </w:r>
      <w:r>
        <w:rPr>
          <w:noProof/>
        </w:rPr>
        <w:t>148</w:t>
      </w:r>
      <w:r>
        <w:rPr>
          <w:noProof/>
        </w:rPr>
        <w:fldChar w:fldCharType="end"/>
      </w:r>
    </w:p>
    <w:p w14:paraId="73F7A514" w14:textId="77777777" w:rsidR="0059739A" w:rsidRDefault="0059739A">
      <w:pPr>
        <w:pStyle w:val="TOC4"/>
        <w:rPr>
          <w:rFonts w:asciiTheme="minorHAnsi" w:eastAsiaTheme="minorEastAsia" w:hAnsiTheme="minorHAnsi" w:cstheme="minorBidi"/>
          <w:noProof/>
          <w:sz w:val="22"/>
          <w:szCs w:val="22"/>
        </w:rPr>
      </w:pPr>
      <w:r>
        <w:rPr>
          <w:noProof/>
        </w:rPr>
        <w:t>6.37.2.6</w:t>
      </w:r>
      <w:r>
        <w:rPr>
          <w:rFonts w:asciiTheme="minorHAnsi" w:eastAsiaTheme="minorEastAsia" w:hAnsiTheme="minorHAnsi" w:cstheme="minorBidi"/>
          <w:noProof/>
          <w:sz w:val="22"/>
          <w:szCs w:val="22"/>
        </w:rPr>
        <w:tab/>
      </w:r>
      <w:r>
        <w:rPr>
          <w:noProof/>
        </w:rPr>
        <w:t>The procedure of Group-MBR monitoring</w:t>
      </w:r>
      <w:r>
        <w:rPr>
          <w:noProof/>
        </w:rPr>
        <w:tab/>
      </w:r>
      <w:r>
        <w:rPr>
          <w:noProof/>
        </w:rPr>
        <w:fldChar w:fldCharType="begin"/>
      </w:r>
      <w:r>
        <w:rPr>
          <w:noProof/>
        </w:rPr>
        <w:instrText xml:space="preserve"> PAGEREF _Toc117180601 \h </w:instrText>
      </w:r>
      <w:r>
        <w:rPr>
          <w:noProof/>
        </w:rPr>
      </w:r>
      <w:r>
        <w:rPr>
          <w:noProof/>
        </w:rPr>
        <w:fldChar w:fldCharType="separate"/>
      </w:r>
      <w:r>
        <w:rPr>
          <w:noProof/>
        </w:rPr>
        <w:t>150</w:t>
      </w:r>
      <w:r>
        <w:rPr>
          <w:noProof/>
        </w:rPr>
        <w:fldChar w:fldCharType="end"/>
      </w:r>
    </w:p>
    <w:p w14:paraId="7E84E24E" w14:textId="77777777" w:rsidR="0059739A" w:rsidRDefault="0059739A">
      <w:pPr>
        <w:pStyle w:val="TOC3"/>
        <w:rPr>
          <w:rFonts w:asciiTheme="minorHAnsi" w:eastAsiaTheme="minorEastAsia" w:hAnsiTheme="minorHAnsi" w:cstheme="minorBidi"/>
          <w:noProof/>
          <w:sz w:val="22"/>
          <w:szCs w:val="22"/>
        </w:rPr>
      </w:pPr>
      <w:r w:rsidRPr="00033932">
        <w:rPr>
          <w:rFonts w:eastAsia="DengXian"/>
          <w:noProof/>
        </w:rPr>
        <w:t>6.37.3</w:t>
      </w:r>
      <w:r>
        <w:rPr>
          <w:rFonts w:asciiTheme="minorHAnsi" w:eastAsiaTheme="minorEastAsia" w:hAnsiTheme="minorHAnsi" w:cstheme="minorBidi"/>
          <w:noProof/>
          <w:sz w:val="22"/>
          <w:szCs w:val="22"/>
        </w:rPr>
        <w:tab/>
      </w:r>
      <w:r w:rsidRPr="00033932">
        <w:rPr>
          <w:rFonts w:eastAsia="DengXian"/>
          <w:noProof/>
        </w:rPr>
        <w:t>Impacts on services, entities and interfaces</w:t>
      </w:r>
      <w:r>
        <w:rPr>
          <w:noProof/>
        </w:rPr>
        <w:tab/>
      </w:r>
      <w:r>
        <w:rPr>
          <w:noProof/>
        </w:rPr>
        <w:fldChar w:fldCharType="begin"/>
      </w:r>
      <w:r>
        <w:rPr>
          <w:noProof/>
        </w:rPr>
        <w:instrText xml:space="preserve"> PAGEREF _Toc117180602 \h </w:instrText>
      </w:r>
      <w:r>
        <w:rPr>
          <w:noProof/>
        </w:rPr>
      </w:r>
      <w:r>
        <w:rPr>
          <w:noProof/>
        </w:rPr>
        <w:fldChar w:fldCharType="separate"/>
      </w:r>
      <w:r>
        <w:rPr>
          <w:noProof/>
        </w:rPr>
        <w:t>151</w:t>
      </w:r>
      <w:r>
        <w:rPr>
          <w:noProof/>
        </w:rPr>
        <w:fldChar w:fldCharType="end"/>
      </w:r>
    </w:p>
    <w:p w14:paraId="4AEAB5DC" w14:textId="77777777" w:rsidR="0059739A" w:rsidRDefault="0059739A">
      <w:pPr>
        <w:pStyle w:val="TOC2"/>
        <w:rPr>
          <w:rFonts w:asciiTheme="minorHAnsi" w:eastAsiaTheme="minorEastAsia" w:hAnsiTheme="minorHAnsi" w:cstheme="minorBidi"/>
          <w:noProof/>
          <w:sz w:val="22"/>
          <w:szCs w:val="22"/>
        </w:rPr>
      </w:pPr>
      <w:r>
        <w:rPr>
          <w:noProof/>
        </w:rPr>
        <w:t>6.38</w:t>
      </w:r>
      <w:r>
        <w:rPr>
          <w:rFonts w:asciiTheme="minorHAnsi" w:eastAsiaTheme="minorEastAsia" w:hAnsiTheme="minorHAnsi" w:cstheme="minorBidi"/>
          <w:noProof/>
          <w:sz w:val="22"/>
          <w:szCs w:val="22"/>
        </w:rPr>
        <w:tab/>
      </w:r>
      <w:r>
        <w:rPr>
          <w:noProof/>
        </w:rPr>
        <w:t>Solution #38: Time dependent QoS for ML model distribution in federated learning</w:t>
      </w:r>
      <w:r>
        <w:rPr>
          <w:noProof/>
        </w:rPr>
        <w:tab/>
      </w:r>
      <w:r>
        <w:rPr>
          <w:noProof/>
        </w:rPr>
        <w:fldChar w:fldCharType="begin"/>
      </w:r>
      <w:r>
        <w:rPr>
          <w:noProof/>
        </w:rPr>
        <w:instrText xml:space="preserve"> PAGEREF _Toc117180603 \h </w:instrText>
      </w:r>
      <w:r>
        <w:rPr>
          <w:noProof/>
        </w:rPr>
      </w:r>
      <w:r>
        <w:rPr>
          <w:noProof/>
        </w:rPr>
        <w:fldChar w:fldCharType="separate"/>
      </w:r>
      <w:r>
        <w:rPr>
          <w:noProof/>
        </w:rPr>
        <w:t>151</w:t>
      </w:r>
      <w:r>
        <w:rPr>
          <w:noProof/>
        </w:rPr>
        <w:fldChar w:fldCharType="end"/>
      </w:r>
    </w:p>
    <w:p w14:paraId="294F8593" w14:textId="77777777" w:rsidR="0059739A" w:rsidRDefault="0059739A">
      <w:pPr>
        <w:pStyle w:val="TOC3"/>
        <w:rPr>
          <w:rFonts w:asciiTheme="minorHAnsi" w:eastAsiaTheme="minorEastAsia" w:hAnsiTheme="minorHAnsi" w:cstheme="minorBidi"/>
          <w:noProof/>
          <w:sz w:val="22"/>
          <w:szCs w:val="22"/>
        </w:rPr>
      </w:pPr>
      <w:r>
        <w:rPr>
          <w:noProof/>
        </w:rPr>
        <w:t>6.38.1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_Toc117180604 \h </w:instrText>
      </w:r>
      <w:r>
        <w:rPr>
          <w:noProof/>
        </w:rPr>
      </w:r>
      <w:r>
        <w:rPr>
          <w:noProof/>
        </w:rPr>
        <w:fldChar w:fldCharType="separate"/>
      </w:r>
      <w:r>
        <w:rPr>
          <w:noProof/>
        </w:rPr>
        <w:t>151</w:t>
      </w:r>
      <w:r>
        <w:rPr>
          <w:noProof/>
        </w:rPr>
        <w:fldChar w:fldCharType="end"/>
      </w:r>
    </w:p>
    <w:p w14:paraId="6AC42B45" w14:textId="77777777" w:rsidR="0059739A" w:rsidRDefault="0059739A">
      <w:pPr>
        <w:pStyle w:val="TOC3"/>
        <w:rPr>
          <w:rFonts w:asciiTheme="minorHAnsi" w:eastAsiaTheme="minorEastAsia" w:hAnsiTheme="minorHAnsi" w:cstheme="minorBidi"/>
          <w:noProof/>
          <w:sz w:val="22"/>
          <w:szCs w:val="22"/>
        </w:rPr>
      </w:pPr>
      <w:r>
        <w:rPr>
          <w:noProof/>
        </w:rPr>
        <w:t>6.38.2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_Toc117180605 \h </w:instrText>
      </w:r>
      <w:r>
        <w:rPr>
          <w:noProof/>
        </w:rPr>
      </w:r>
      <w:r>
        <w:rPr>
          <w:noProof/>
        </w:rPr>
        <w:fldChar w:fldCharType="separate"/>
      </w:r>
      <w:r>
        <w:rPr>
          <w:noProof/>
        </w:rPr>
        <w:t>152</w:t>
      </w:r>
      <w:r>
        <w:rPr>
          <w:noProof/>
        </w:rPr>
        <w:fldChar w:fldCharType="end"/>
      </w:r>
    </w:p>
    <w:p w14:paraId="02BCF23A" w14:textId="77777777" w:rsidR="0059739A" w:rsidRDefault="0059739A">
      <w:pPr>
        <w:pStyle w:val="TOC4"/>
        <w:rPr>
          <w:rFonts w:asciiTheme="minorHAnsi" w:eastAsiaTheme="minorEastAsia" w:hAnsiTheme="minorHAnsi" w:cstheme="minorBidi"/>
          <w:noProof/>
          <w:sz w:val="22"/>
          <w:szCs w:val="22"/>
        </w:rPr>
      </w:pPr>
      <w:r>
        <w:rPr>
          <w:noProof/>
        </w:rPr>
        <w:t>6.38.2.1</w:t>
      </w:r>
      <w:r>
        <w:rPr>
          <w:rFonts w:asciiTheme="minorHAnsi" w:eastAsiaTheme="minorEastAsia" w:hAnsiTheme="minorHAnsi" w:cstheme="minorBidi"/>
          <w:noProof/>
          <w:sz w:val="22"/>
          <w:szCs w:val="22"/>
        </w:rPr>
        <w:tab/>
      </w:r>
      <w:r>
        <w:rPr>
          <w:noProof/>
        </w:rPr>
        <w:t>Procedure based on setting up an AF session for QoS</w:t>
      </w:r>
      <w:r>
        <w:rPr>
          <w:noProof/>
        </w:rPr>
        <w:tab/>
      </w:r>
      <w:r>
        <w:rPr>
          <w:noProof/>
        </w:rPr>
        <w:fldChar w:fldCharType="begin"/>
      </w:r>
      <w:r>
        <w:rPr>
          <w:noProof/>
        </w:rPr>
        <w:instrText xml:space="preserve"> PAGEREF _Toc117180606 \h </w:instrText>
      </w:r>
      <w:r>
        <w:rPr>
          <w:noProof/>
        </w:rPr>
      </w:r>
      <w:r>
        <w:rPr>
          <w:noProof/>
        </w:rPr>
        <w:fldChar w:fldCharType="separate"/>
      </w:r>
      <w:r>
        <w:rPr>
          <w:noProof/>
        </w:rPr>
        <w:t>152</w:t>
      </w:r>
      <w:r>
        <w:rPr>
          <w:noProof/>
        </w:rPr>
        <w:fldChar w:fldCharType="end"/>
      </w:r>
    </w:p>
    <w:p w14:paraId="25A54DCC" w14:textId="77777777" w:rsidR="0059739A" w:rsidRDefault="0059739A">
      <w:pPr>
        <w:pStyle w:val="TOC4"/>
        <w:rPr>
          <w:rFonts w:asciiTheme="minorHAnsi" w:eastAsiaTheme="minorEastAsia" w:hAnsiTheme="minorHAnsi" w:cstheme="minorBidi"/>
          <w:noProof/>
          <w:sz w:val="22"/>
          <w:szCs w:val="22"/>
        </w:rPr>
      </w:pPr>
      <w:r>
        <w:rPr>
          <w:noProof/>
        </w:rPr>
        <w:t>6.38.2.2</w:t>
      </w:r>
      <w:r>
        <w:rPr>
          <w:rFonts w:asciiTheme="minorHAnsi" w:eastAsiaTheme="minorEastAsia" w:hAnsiTheme="minorHAnsi" w:cstheme="minorBidi"/>
          <w:noProof/>
          <w:sz w:val="22"/>
          <w:szCs w:val="22"/>
        </w:rPr>
        <w:tab/>
      </w:r>
      <w:r>
        <w:rPr>
          <w:noProof/>
        </w:rPr>
        <w:t>Procedure for UEs' staggering with notification to the AI/ML application server</w:t>
      </w:r>
      <w:r>
        <w:rPr>
          <w:noProof/>
        </w:rPr>
        <w:tab/>
      </w:r>
      <w:r>
        <w:rPr>
          <w:noProof/>
        </w:rPr>
        <w:fldChar w:fldCharType="begin"/>
      </w:r>
      <w:r>
        <w:rPr>
          <w:noProof/>
        </w:rPr>
        <w:instrText xml:space="preserve"> PAGEREF _Toc117180607 \h </w:instrText>
      </w:r>
      <w:r>
        <w:rPr>
          <w:noProof/>
        </w:rPr>
      </w:r>
      <w:r>
        <w:rPr>
          <w:noProof/>
        </w:rPr>
        <w:fldChar w:fldCharType="separate"/>
      </w:r>
      <w:r>
        <w:rPr>
          <w:noProof/>
        </w:rPr>
        <w:t>154</w:t>
      </w:r>
      <w:r>
        <w:rPr>
          <w:noProof/>
        </w:rPr>
        <w:fldChar w:fldCharType="end"/>
      </w:r>
    </w:p>
    <w:p w14:paraId="51A663D3" w14:textId="77777777" w:rsidR="0059739A" w:rsidRDefault="0059739A">
      <w:pPr>
        <w:pStyle w:val="TOC3"/>
        <w:rPr>
          <w:rFonts w:asciiTheme="minorHAnsi" w:eastAsiaTheme="minorEastAsia" w:hAnsiTheme="minorHAnsi" w:cstheme="minorBidi"/>
          <w:noProof/>
          <w:sz w:val="22"/>
          <w:szCs w:val="22"/>
        </w:rPr>
      </w:pPr>
      <w:r>
        <w:rPr>
          <w:noProof/>
        </w:rPr>
        <w:t>6.38.3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_Toc117180608 \h </w:instrText>
      </w:r>
      <w:r>
        <w:rPr>
          <w:noProof/>
        </w:rPr>
      </w:r>
      <w:r>
        <w:rPr>
          <w:noProof/>
        </w:rPr>
        <w:fldChar w:fldCharType="separate"/>
      </w:r>
      <w:r>
        <w:rPr>
          <w:noProof/>
        </w:rPr>
        <w:t>156</w:t>
      </w:r>
      <w:r>
        <w:rPr>
          <w:noProof/>
        </w:rPr>
        <w:fldChar w:fldCharType="end"/>
      </w:r>
    </w:p>
    <w:p w14:paraId="775088E4" w14:textId="77777777" w:rsidR="0059739A" w:rsidRDefault="0059739A">
      <w:pPr>
        <w:pStyle w:val="TOC2"/>
        <w:rPr>
          <w:rFonts w:asciiTheme="minorHAnsi" w:eastAsiaTheme="minorEastAsia" w:hAnsiTheme="minorHAnsi" w:cstheme="minorBidi"/>
          <w:noProof/>
          <w:sz w:val="22"/>
          <w:szCs w:val="22"/>
        </w:rPr>
      </w:pPr>
      <w:r>
        <w:rPr>
          <w:noProof/>
        </w:rPr>
        <w:t>6.39</w:t>
      </w:r>
      <w:r>
        <w:rPr>
          <w:rFonts w:asciiTheme="minorHAnsi" w:eastAsiaTheme="minorEastAsia" w:hAnsiTheme="minorHAnsi" w:cstheme="minorBidi"/>
          <w:noProof/>
          <w:sz w:val="22"/>
          <w:szCs w:val="22"/>
        </w:rPr>
        <w:tab/>
      </w:r>
      <w:r>
        <w:rPr>
          <w:noProof/>
        </w:rPr>
        <w:t>Solution #39: 5GC information assistance to FL members' selection</w:t>
      </w:r>
      <w:r>
        <w:rPr>
          <w:noProof/>
        </w:rPr>
        <w:tab/>
      </w:r>
      <w:r>
        <w:rPr>
          <w:noProof/>
        </w:rPr>
        <w:fldChar w:fldCharType="begin"/>
      </w:r>
      <w:r>
        <w:rPr>
          <w:noProof/>
        </w:rPr>
        <w:instrText xml:space="preserve"> PAGEREF _Toc117180609 \h </w:instrText>
      </w:r>
      <w:r>
        <w:rPr>
          <w:noProof/>
        </w:rPr>
      </w:r>
      <w:r>
        <w:rPr>
          <w:noProof/>
        </w:rPr>
        <w:fldChar w:fldCharType="separate"/>
      </w:r>
      <w:r>
        <w:rPr>
          <w:noProof/>
        </w:rPr>
        <w:t>156</w:t>
      </w:r>
      <w:r>
        <w:rPr>
          <w:noProof/>
        </w:rPr>
        <w:fldChar w:fldCharType="end"/>
      </w:r>
    </w:p>
    <w:p w14:paraId="67A07A9A" w14:textId="77777777" w:rsidR="0059739A" w:rsidRDefault="0059739A">
      <w:pPr>
        <w:pStyle w:val="TOC3"/>
        <w:rPr>
          <w:rFonts w:asciiTheme="minorHAnsi" w:eastAsiaTheme="minorEastAsia" w:hAnsiTheme="minorHAnsi" w:cstheme="minorBidi"/>
          <w:noProof/>
          <w:sz w:val="22"/>
          <w:szCs w:val="22"/>
        </w:rPr>
      </w:pPr>
      <w:r>
        <w:rPr>
          <w:noProof/>
          <w:lang w:eastAsia="ko-KR"/>
        </w:rPr>
        <w:t>6.39.1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_Toc117180610 \h </w:instrText>
      </w:r>
      <w:r>
        <w:rPr>
          <w:noProof/>
        </w:rPr>
      </w:r>
      <w:r>
        <w:rPr>
          <w:noProof/>
        </w:rPr>
        <w:fldChar w:fldCharType="separate"/>
      </w:r>
      <w:r>
        <w:rPr>
          <w:noProof/>
        </w:rPr>
        <w:t>156</w:t>
      </w:r>
      <w:r>
        <w:rPr>
          <w:noProof/>
        </w:rPr>
        <w:fldChar w:fldCharType="end"/>
      </w:r>
    </w:p>
    <w:p w14:paraId="128C55D1" w14:textId="77777777" w:rsidR="0059739A" w:rsidRDefault="0059739A">
      <w:pPr>
        <w:pStyle w:val="TOC3"/>
        <w:rPr>
          <w:rFonts w:asciiTheme="minorHAnsi" w:eastAsiaTheme="minorEastAsia" w:hAnsiTheme="minorHAnsi" w:cstheme="minorBidi"/>
          <w:noProof/>
          <w:sz w:val="22"/>
          <w:szCs w:val="22"/>
        </w:rPr>
      </w:pPr>
      <w:r>
        <w:rPr>
          <w:noProof/>
        </w:rPr>
        <w:t>6.39.2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_Toc117180611 \h </w:instrText>
      </w:r>
      <w:r>
        <w:rPr>
          <w:noProof/>
        </w:rPr>
      </w:r>
      <w:r>
        <w:rPr>
          <w:noProof/>
        </w:rPr>
        <w:fldChar w:fldCharType="separate"/>
      </w:r>
      <w:r>
        <w:rPr>
          <w:noProof/>
        </w:rPr>
        <w:t>158</w:t>
      </w:r>
      <w:r>
        <w:rPr>
          <w:noProof/>
        </w:rPr>
        <w:fldChar w:fldCharType="end"/>
      </w:r>
    </w:p>
    <w:p w14:paraId="2CC4EDAC" w14:textId="77777777" w:rsidR="0059739A" w:rsidRDefault="0059739A">
      <w:pPr>
        <w:pStyle w:val="TOC3"/>
        <w:rPr>
          <w:rFonts w:asciiTheme="minorHAnsi" w:eastAsiaTheme="minorEastAsia" w:hAnsiTheme="minorHAnsi" w:cstheme="minorBidi"/>
          <w:noProof/>
          <w:sz w:val="22"/>
          <w:szCs w:val="22"/>
        </w:rPr>
      </w:pPr>
      <w:r>
        <w:rPr>
          <w:noProof/>
          <w:lang w:eastAsia="ko-KR"/>
        </w:rPr>
        <w:t>6.39.3</w:t>
      </w:r>
      <w:r>
        <w:rPr>
          <w:rFonts w:asciiTheme="minorHAnsi" w:eastAsiaTheme="minorEastAsia" w:hAnsiTheme="minorHAnsi" w:cstheme="minorBidi"/>
          <w:noProof/>
          <w:sz w:val="22"/>
          <w:szCs w:val="22"/>
        </w:rPr>
        <w:tab/>
      </w:r>
      <w:r>
        <w:rPr>
          <w:noProof/>
          <w:lang w:eastAsia="ko-KR"/>
        </w:rPr>
        <w:t>Impacts on services, entities and interfaces</w:t>
      </w:r>
      <w:r>
        <w:rPr>
          <w:noProof/>
        </w:rPr>
        <w:tab/>
      </w:r>
      <w:r>
        <w:rPr>
          <w:noProof/>
        </w:rPr>
        <w:fldChar w:fldCharType="begin"/>
      </w:r>
      <w:r>
        <w:rPr>
          <w:noProof/>
        </w:rPr>
        <w:instrText xml:space="preserve"> PAGEREF _Toc117180612 \h </w:instrText>
      </w:r>
      <w:r>
        <w:rPr>
          <w:noProof/>
        </w:rPr>
      </w:r>
      <w:r>
        <w:rPr>
          <w:noProof/>
        </w:rPr>
        <w:fldChar w:fldCharType="separate"/>
      </w:r>
      <w:r>
        <w:rPr>
          <w:noProof/>
        </w:rPr>
        <w:t>161</w:t>
      </w:r>
      <w:r>
        <w:rPr>
          <w:noProof/>
        </w:rPr>
        <w:fldChar w:fldCharType="end"/>
      </w:r>
    </w:p>
    <w:p w14:paraId="19DEA28C" w14:textId="77777777" w:rsidR="0059739A" w:rsidRDefault="0059739A">
      <w:pPr>
        <w:pStyle w:val="TOC2"/>
        <w:rPr>
          <w:rFonts w:asciiTheme="minorHAnsi" w:eastAsiaTheme="minorEastAsia" w:hAnsiTheme="minorHAnsi" w:cstheme="minorBidi"/>
          <w:noProof/>
          <w:sz w:val="22"/>
          <w:szCs w:val="22"/>
        </w:rPr>
      </w:pPr>
      <w:r>
        <w:rPr>
          <w:noProof/>
        </w:rPr>
        <w:t>6.40</w:t>
      </w:r>
      <w:r>
        <w:rPr>
          <w:rFonts w:asciiTheme="minorHAnsi" w:eastAsiaTheme="minorEastAsia" w:hAnsiTheme="minorHAnsi" w:cstheme="minorBidi"/>
          <w:noProof/>
          <w:sz w:val="22"/>
          <w:szCs w:val="22"/>
        </w:rPr>
        <w:tab/>
      </w:r>
      <w:r>
        <w:rPr>
          <w:noProof/>
        </w:rPr>
        <w:t>Solution #40: Flexible Federated Learning Operation over 5GS</w:t>
      </w:r>
      <w:r>
        <w:rPr>
          <w:noProof/>
        </w:rPr>
        <w:tab/>
      </w:r>
      <w:r>
        <w:rPr>
          <w:noProof/>
        </w:rPr>
        <w:fldChar w:fldCharType="begin"/>
      </w:r>
      <w:r>
        <w:rPr>
          <w:noProof/>
        </w:rPr>
        <w:instrText xml:space="preserve"> PAGEREF _Toc117180613 \h </w:instrText>
      </w:r>
      <w:r>
        <w:rPr>
          <w:noProof/>
        </w:rPr>
      </w:r>
      <w:r>
        <w:rPr>
          <w:noProof/>
        </w:rPr>
        <w:fldChar w:fldCharType="separate"/>
      </w:r>
      <w:r>
        <w:rPr>
          <w:noProof/>
        </w:rPr>
        <w:t>161</w:t>
      </w:r>
      <w:r>
        <w:rPr>
          <w:noProof/>
        </w:rPr>
        <w:fldChar w:fldCharType="end"/>
      </w:r>
    </w:p>
    <w:p w14:paraId="0D0E9E25" w14:textId="77777777" w:rsidR="0059739A" w:rsidRDefault="0059739A">
      <w:pPr>
        <w:pStyle w:val="TOC3"/>
        <w:rPr>
          <w:rFonts w:asciiTheme="minorHAnsi" w:eastAsiaTheme="minorEastAsia" w:hAnsiTheme="minorHAnsi" w:cstheme="minorBidi"/>
          <w:noProof/>
          <w:sz w:val="22"/>
          <w:szCs w:val="22"/>
        </w:rPr>
      </w:pPr>
      <w:r>
        <w:rPr>
          <w:noProof/>
        </w:rPr>
        <w:t>6.40.1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_Toc117180614 \h </w:instrText>
      </w:r>
      <w:r>
        <w:rPr>
          <w:noProof/>
        </w:rPr>
      </w:r>
      <w:r>
        <w:rPr>
          <w:noProof/>
        </w:rPr>
        <w:fldChar w:fldCharType="separate"/>
      </w:r>
      <w:r>
        <w:rPr>
          <w:noProof/>
        </w:rPr>
        <w:t>161</w:t>
      </w:r>
      <w:r>
        <w:rPr>
          <w:noProof/>
        </w:rPr>
        <w:fldChar w:fldCharType="end"/>
      </w:r>
    </w:p>
    <w:p w14:paraId="04D59749" w14:textId="77777777" w:rsidR="0059739A" w:rsidRDefault="0059739A">
      <w:pPr>
        <w:pStyle w:val="TOC4"/>
        <w:rPr>
          <w:rFonts w:asciiTheme="minorHAnsi" w:eastAsiaTheme="minorEastAsia" w:hAnsiTheme="minorHAnsi" w:cstheme="minorBidi"/>
          <w:noProof/>
          <w:sz w:val="22"/>
          <w:szCs w:val="22"/>
        </w:rPr>
      </w:pPr>
      <w:r>
        <w:rPr>
          <w:noProof/>
          <w:lang w:eastAsia="zh-CN"/>
        </w:rPr>
        <w:t>6.40.1.1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_Toc117180615 \h </w:instrText>
      </w:r>
      <w:r>
        <w:rPr>
          <w:noProof/>
        </w:rPr>
      </w:r>
      <w:r>
        <w:rPr>
          <w:noProof/>
        </w:rPr>
        <w:fldChar w:fldCharType="separate"/>
      </w:r>
      <w:r>
        <w:rPr>
          <w:noProof/>
        </w:rPr>
        <w:t>161</w:t>
      </w:r>
      <w:r>
        <w:rPr>
          <w:noProof/>
        </w:rPr>
        <w:fldChar w:fldCharType="end"/>
      </w:r>
    </w:p>
    <w:p w14:paraId="11197495" w14:textId="77777777" w:rsidR="0059739A" w:rsidRDefault="0059739A">
      <w:pPr>
        <w:pStyle w:val="TOC4"/>
        <w:rPr>
          <w:rFonts w:asciiTheme="minorHAnsi" w:eastAsiaTheme="minorEastAsia" w:hAnsiTheme="minorHAnsi" w:cstheme="minorBidi"/>
          <w:noProof/>
          <w:sz w:val="22"/>
          <w:szCs w:val="22"/>
        </w:rPr>
      </w:pPr>
      <w:r>
        <w:rPr>
          <w:noProof/>
          <w:lang w:eastAsia="zh-CN"/>
        </w:rPr>
        <w:t>6.40.1.2</w:t>
      </w:r>
      <w:r>
        <w:rPr>
          <w:rFonts w:asciiTheme="minorHAnsi" w:eastAsiaTheme="minorEastAsia" w:hAnsiTheme="minorHAnsi" w:cstheme="minorBidi"/>
          <w:noProof/>
          <w:sz w:val="22"/>
          <w:szCs w:val="22"/>
        </w:rPr>
        <w:tab/>
      </w:r>
      <w:r>
        <w:rPr>
          <w:noProof/>
        </w:rPr>
        <w:t>Allocation of an AMSID to the UE</w:t>
      </w:r>
      <w:r>
        <w:rPr>
          <w:noProof/>
        </w:rPr>
        <w:tab/>
      </w:r>
      <w:r>
        <w:rPr>
          <w:noProof/>
        </w:rPr>
        <w:fldChar w:fldCharType="begin"/>
      </w:r>
      <w:r>
        <w:rPr>
          <w:noProof/>
        </w:rPr>
        <w:instrText xml:space="preserve"> PAGEREF _Toc117180616 \h </w:instrText>
      </w:r>
      <w:r>
        <w:rPr>
          <w:noProof/>
        </w:rPr>
      </w:r>
      <w:r>
        <w:rPr>
          <w:noProof/>
        </w:rPr>
        <w:fldChar w:fldCharType="separate"/>
      </w:r>
      <w:r>
        <w:rPr>
          <w:noProof/>
        </w:rPr>
        <w:t>162</w:t>
      </w:r>
      <w:r>
        <w:rPr>
          <w:noProof/>
        </w:rPr>
        <w:fldChar w:fldCharType="end"/>
      </w:r>
    </w:p>
    <w:p w14:paraId="189A404A" w14:textId="77777777" w:rsidR="0059739A" w:rsidRDefault="0059739A">
      <w:pPr>
        <w:pStyle w:val="TOC3"/>
        <w:rPr>
          <w:rFonts w:asciiTheme="minorHAnsi" w:eastAsiaTheme="minorEastAsia" w:hAnsiTheme="minorHAnsi" w:cstheme="minorBidi"/>
          <w:noProof/>
          <w:sz w:val="22"/>
          <w:szCs w:val="22"/>
        </w:rPr>
      </w:pPr>
      <w:r>
        <w:rPr>
          <w:noProof/>
          <w:lang w:eastAsia="zh-CN"/>
        </w:rPr>
        <w:t>6.40.2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_Toc117180617 \h </w:instrText>
      </w:r>
      <w:r>
        <w:rPr>
          <w:noProof/>
        </w:rPr>
      </w:r>
      <w:r>
        <w:rPr>
          <w:noProof/>
        </w:rPr>
        <w:fldChar w:fldCharType="separate"/>
      </w:r>
      <w:r>
        <w:rPr>
          <w:noProof/>
        </w:rPr>
        <w:t>163</w:t>
      </w:r>
      <w:r>
        <w:rPr>
          <w:noProof/>
        </w:rPr>
        <w:fldChar w:fldCharType="end"/>
      </w:r>
    </w:p>
    <w:p w14:paraId="70A10749" w14:textId="77777777" w:rsidR="0059739A" w:rsidRDefault="0059739A">
      <w:pPr>
        <w:pStyle w:val="TOC4"/>
        <w:rPr>
          <w:rFonts w:asciiTheme="minorHAnsi" w:eastAsiaTheme="minorEastAsia" w:hAnsiTheme="minorHAnsi" w:cstheme="minorBidi"/>
          <w:noProof/>
          <w:sz w:val="22"/>
          <w:szCs w:val="22"/>
        </w:rPr>
      </w:pPr>
      <w:r>
        <w:rPr>
          <w:noProof/>
          <w:lang w:eastAsia="zh-CN"/>
        </w:rPr>
        <w:t>6.40.2.1</w:t>
      </w:r>
      <w:r>
        <w:rPr>
          <w:rFonts w:asciiTheme="minorHAnsi" w:eastAsiaTheme="minorEastAsia" w:hAnsiTheme="minorHAnsi" w:cstheme="minorBidi"/>
          <w:noProof/>
          <w:sz w:val="22"/>
          <w:szCs w:val="22"/>
        </w:rPr>
        <w:tab/>
      </w:r>
      <w:r>
        <w:rPr>
          <w:noProof/>
        </w:rPr>
        <w:t>Procedure for group QoS request for FL by AF</w:t>
      </w:r>
      <w:r>
        <w:rPr>
          <w:noProof/>
        </w:rPr>
        <w:tab/>
      </w:r>
      <w:r>
        <w:rPr>
          <w:noProof/>
        </w:rPr>
        <w:fldChar w:fldCharType="begin"/>
      </w:r>
      <w:r>
        <w:rPr>
          <w:noProof/>
        </w:rPr>
        <w:instrText xml:space="preserve"> PAGEREF _Toc117180618 \h </w:instrText>
      </w:r>
      <w:r>
        <w:rPr>
          <w:noProof/>
        </w:rPr>
      </w:r>
      <w:r>
        <w:rPr>
          <w:noProof/>
        </w:rPr>
        <w:fldChar w:fldCharType="separate"/>
      </w:r>
      <w:r>
        <w:rPr>
          <w:noProof/>
        </w:rPr>
        <w:t>163</w:t>
      </w:r>
      <w:r>
        <w:rPr>
          <w:noProof/>
        </w:rPr>
        <w:fldChar w:fldCharType="end"/>
      </w:r>
    </w:p>
    <w:p w14:paraId="6CA16265" w14:textId="77777777" w:rsidR="0059739A" w:rsidRDefault="0059739A">
      <w:pPr>
        <w:pStyle w:val="TOC4"/>
        <w:rPr>
          <w:rFonts w:asciiTheme="minorHAnsi" w:eastAsiaTheme="minorEastAsia" w:hAnsiTheme="minorHAnsi" w:cstheme="minorBidi"/>
          <w:noProof/>
          <w:sz w:val="22"/>
          <w:szCs w:val="22"/>
        </w:rPr>
      </w:pPr>
      <w:r>
        <w:rPr>
          <w:noProof/>
          <w:lang w:eastAsia="zh-CN"/>
        </w:rPr>
        <w:lastRenderedPageBreak/>
        <w:t>6.40.2.2</w:t>
      </w:r>
      <w:r>
        <w:rPr>
          <w:rFonts w:asciiTheme="minorHAnsi" w:eastAsiaTheme="minorEastAsia" w:hAnsiTheme="minorHAnsi" w:cstheme="minorBidi"/>
          <w:noProof/>
          <w:sz w:val="22"/>
          <w:szCs w:val="22"/>
        </w:rPr>
        <w:tab/>
      </w:r>
      <w:r>
        <w:rPr>
          <w:noProof/>
        </w:rPr>
        <w:t xml:space="preserve">Procedure for enabling </w:t>
      </w:r>
      <w:r>
        <w:rPr>
          <w:noProof/>
          <w:lang w:eastAsia="zh-CN"/>
        </w:rPr>
        <w:t>FL operation configuration recommendation by AFLSF</w:t>
      </w:r>
      <w:r>
        <w:rPr>
          <w:noProof/>
        </w:rPr>
        <w:tab/>
      </w:r>
      <w:r>
        <w:rPr>
          <w:noProof/>
        </w:rPr>
        <w:fldChar w:fldCharType="begin"/>
      </w:r>
      <w:r>
        <w:rPr>
          <w:noProof/>
        </w:rPr>
        <w:instrText xml:space="preserve"> PAGEREF _Toc117180619 \h </w:instrText>
      </w:r>
      <w:r>
        <w:rPr>
          <w:noProof/>
        </w:rPr>
      </w:r>
      <w:r>
        <w:rPr>
          <w:noProof/>
        </w:rPr>
        <w:fldChar w:fldCharType="separate"/>
      </w:r>
      <w:r>
        <w:rPr>
          <w:noProof/>
        </w:rPr>
        <w:t>164</w:t>
      </w:r>
      <w:r>
        <w:rPr>
          <w:noProof/>
        </w:rPr>
        <w:fldChar w:fldCharType="end"/>
      </w:r>
    </w:p>
    <w:p w14:paraId="0648A5AB" w14:textId="77777777" w:rsidR="0059739A" w:rsidRDefault="0059739A">
      <w:pPr>
        <w:pStyle w:val="TOC4"/>
        <w:rPr>
          <w:rFonts w:asciiTheme="minorHAnsi" w:eastAsiaTheme="minorEastAsia" w:hAnsiTheme="minorHAnsi" w:cstheme="minorBidi"/>
          <w:noProof/>
          <w:sz w:val="22"/>
          <w:szCs w:val="22"/>
        </w:rPr>
      </w:pPr>
      <w:r>
        <w:rPr>
          <w:noProof/>
        </w:rPr>
        <w:t>6.40.2.3</w:t>
      </w:r>
      <w:r>
        <w:rPr>
          <w:rFonts w:asciiTheme="minorHAnsi" w:eastAsiaTheme="minorEastAsia" w:hAnsiTheme="minorHAnsi" w:cstheme="minorBidi"/>
          <w:noProof/>
          <w:sz w:val="22"/>
          <w:szCs w:val="22"/>
        </w:rPr>
        <w:tab/>
      </w:r>
      <w:r>
        <w:rPr>
          <w:noProof/>
        </w:rPr>
        <w:t>Procedure for UE-initiated request to join an AI/ML session for FL</w:t>
      </w:r>
      <w:r>
        <w:rPr>
          <w:noProof/>
        </w:rPr>
        <w:tab/>
      </w:r>
      <w:r>
        <w:rPr>
          <w:noProof/>
        </w:rPr>
        <w:fldChar w:fldCharType="begin"/>
      </w:r>
      <w:r>
        <w:rPr>
          <w:noProof/>
        </w:rPr>
        <w:instrText xml:space="preserve"> PAGEREF _Toc117180620 \h </w:instrText>
      </w:r>
      <w:r>
        <w:rPr>
          <w:noProof/>
        </w:rPr>
      </w:r>
      <w:r>
        <w:rPr>
          <w:noProof/>
        </w:rPr>
        <w:fldChar w:fldCharType="separate"/>
      </w:r>
      <w:r>
        <w:rPr>
          <w:noProof/>
        </w:rPr>
        <w:t>166</w:t>
      </w:r>
      <w:r>
        <w:rPr>
          <w:noProof/>
        </w:rPr>
        <w:fldChar w:fldCharType="end"/>
      </w:r>
    </w:p>
    <w:p w14:paraId="2C085708" w14:textId="77777777" w:rsidR="0059739A" w:rsidRDefault="0059739A">
      <w:pPr>
        <w:pStyle w:val="TOC5"/>
        <w:rPr>
          <w:rFonts w:asciiTheme="minorHAnsi" w:eastAsiaTheme="minorEastAsia" w:hAnsiTheme="minorHAnsi" w:cstheme="minorBidi"/>
          <w:noProof/>
          <w:sz w:val="22"/>
          <w:szCs w:val="22"/>
        </w:rPr>
      </w:pPr>
      <w:r>
        <w:rPr>
          <w:noProof/>
        </w:rPr>
        <w:t>6.40.2.3.1</w:t>
      </w:r>
      <w:r>
        <w:rPr>
          <w:rFonts w:asciiTheme="minorHAnsi" w:eastAsiaTheme="minorEastAsia" w:hAnsiTheme="minorHAnsi" w:cstheme="minorBidi"/>
          <w:noProof/>
          <w:sz w:val="22"/>
          <w:szCs w:val="22"/>
        </w:rPr>
        <w:tab/>
      </w:r>
      <w:r>
        <w:rPr>
          <w:noProof/>
        </w:rPr>
        <w:t>Using a session management request</w:t>
      </w:r>
      <w:r>
        <w:rPr>
          <w:noProof/>
        </w:rPr>
        <w:tab/>
      </w:r>
      <w:r>
        <w:rPr>
          <w:noProof/>
        </w:rPr>
        <w:fldChar w:fldCharType="begin"/>
      </w:r>
      <w:r>
        <w:rPr>
          <w:noProof/>
        </w:rPr>
        <w:instrText xml:space="preserve"> PAGEREF _Toc117180621 \h </w:instrText>
      </w:r>
      <w:r>
        <w:rPr>
          <w:noProof/>
        </w:rPr>
      </w:r>
      <w:r>
        <w:rPr>
          <w:noProof/>
        </w:rPr>
        <w:fldChar w:fldCharType="separate"/>
      </w:r>
      <w:r>
        <w:rPr>
          <w:noProof/>
        </w:rPr>
        <w:t>166</w:t>
      </w:r>
      <w:r>
        <w:rPr>
          <w:noProof/>
        </w:rPr>
        <w:fldChar w:fldCharType="end"/>
      </w:r>
    </w:p>
    <w:p w14:paraId="56FF9370" w14:textId="77777777" w:rsidR="0059739A" w:rsidRDefault="0059739A">
      <w:pPr>
        <w:pStyle w:val="TOC5"/>
        <w:rPr>
          <w:rFonts w:asciiTheme="minorHAnsi" w:eastAsiaTheme="minorEastAsia" w:hAnsiTheme="minorHAnsi" w:cstheme="minorBidi"/>
          <w:noProof/>
          <w:sz w:val="22"/>
          <w:szCs w:val="22"/>
        </w:rPr>
      </w:pPr>
      <w:r>
        <w:rPr>
          <w:noProof/>
        </w:rPr>
        <w:t>6.40.2.3.2</w:t>
      </w:r>
      <w:r>
        <w:rPr>
          <w:rFonts w:asciiTheme="minorHAnsi" w:eastAsiaTheme="minorEastAsia" w:hAnsiTheme="minorHAnsi" w:cstheme="minorBidi"/>
          <w:noProof/>
          <w:sz w:val="22"/>
          <w:szCs w:val="22"/>
        </w:rPr>
        <w:tab/>
      </w:r>
      <w:r>
        <w:rPr>
          <w:noProof/>
        </w:rPr>
        <w:t>Using an application layer request</w:t>
      </w:r>
      <w:r>
        <w:rPr>
          <w:noProof/>
        </w:rPr>
        <w:tab/>
      </w:r>
      <w:r>
        <w:rPr>
          <w:noProof/>
        </w:rPr>
        <w:fldChar w:fldCharType="begin"/>
      </w:r>
      <w:r>
        <w:rPr>
          <w:noProof/>
        </w:rPr>
        <w:instrText xml:space="preserve"> PAGEREF _Toc117180622 \h </w:instrText>
      </w:r>
      <w:r>
        <w:rPr>
          <w:noProof/>
        </w:rPr>
      </w:r>
      <w:r>
        <w:rPr>
          <w:noProof/>
        </w:rPr>
        <w:fldChar w:fldCharType="separate"/>
      </w:r>
      <w:r>
        <w:rPr>
          <w:noProof/>
        </w:rPr>
        <w:t>167</w:t>
      </w:r>
      <w:r>
        <w:rPr>
          <w:noProof/>
        </w:rPr>
        <w:fldChar w:fldCharType="end"/>
      </w:r>
    </w:p>
    <w:p w14:paraId="25C81F1C" w14:textId="77777777" w:rsidR="0059739A" w:rsidRDefault="0059739A">
      <w:pPr>
        <w:pStyle w:val="TOC4"/>
        <w:rPr>
          <w:rFonts w:asciiTheme="minorHAnsi" w:eastAsiaTheme="minorEastAsia" w:hAnsiTheme="minorHAnsi" w:cstheme="minorBidi"/>
          <w:noProof/>
          <w:sz w:val="22"/>
          <w:szCs w:val="22"/>
        </w:rPr>
      </w:pPr>
      <w:r>
        <w:rPr>
          <w:noProof/>
          <w:lang w:eastAsia="zh-CN"/>
        </w:rPr>
        <w:t>6.40.2.4</w:t>
      </w:r>
      <w:r>
        <w:rPr>
          <w:rFonts w:asciiTheme="minorHAnsi" w:eastAsiaTheme="minorEastAsia" w:hAnsiTheme="minorHAnsi" w:cstheme="minorBidi"/>
          <w:noProof/>
          <w:sz w:val="22"/>
          <w:szCs w:val="22"/>
        </w:rPr>
        <w:tab/>
      </w:r>
      <w:r>
        <w:rPr>
          <w:noProof/>
        </w:rPr>
        <w:t>Procedure for multiple PCF discovery</w:t>
      </w:r>
      <w:r>
        <w:rPr>
          <w:noProof/>
        </w:rPr>
        <w:tab/>
      </w:r>
      <w:r>
        <w:rPr>
          <w:noProof/>
        </w:rPr>
        <w:fldChar w:fldCharType="begin"/>
      </w:r>
      <w:r>
        <w:rPr>
          <w:noProof/>
        </w:rPr>
        <w:instrText xml:space="preserve"> PAGEREF _Toc117180623 \h </w:instrText>
      </w:r>
      <w:r>
        <w:rPr>
          <w:noProof/>
        </w:rPr>
      </w:r>
      <w:r>
        <w:rPr>
          <w:noProof/>
        </w:rPr>
        <w:fldChar w:fldCharType="separate"/>
      </w:r>
      <w:r>
        <w:rPr>
          <w:noProof/>
        </w:rPr>
        <w:t>168</w:t>
      </w:r>
      <w:r>
        <w:rPr>
          <w:noProof/>
        </w:rPr>
        <w:fldChar w:fldCharType="end"/>
      </w:r>
    </w:p>
    <w:p w14:paraId="095E2C79" w14:textId="77777777" w:rsidR="0059739A" w:rsidRDefault="0059739A">
      <w:pPr>
        <w:pStyle w:val="TOC3"/>
        <w:rPr>
          <w:rFonts w:asciiTheme="minorHAnsi" w:eastAsiaTheme="minorEastAsia" w:hAnsiTheme="minorHAnsi" w:cstheme="minorBidi"/>
          <w:noProof/>
          <w:sz w:val="22"/>
          <w:szCs w:val="22"/>
        </w:rPr>
      </w:pPr>
      <w:r>
        <w:rPr>
          <w:noProof/>
          <w:lang w:eastAsia="zh-CN"/>
        </w:rPr>
        <w:t>6.40.3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_Toc117180624 \h </w:instrText>
      </w:r>
      <w:r>
        <w:rPr>
          <w:noProof/>
        </w:rPr>
      </w:r>
      <w:r>
        <w:rPr>
          <w:noProof/>
        </w:rPr>
        <w:fldChar w:fldCharType="separate"/>
      </w:r>
      <w:r>
        <w:rPr>
          <w:noProof/>
        </w:rPr>
        <w:t>168</w:t>
      </w:r>
      <w:r>
        <w:rPr>
          <w:noProof/>
        </w:rPr>
        <w:fldChar w:fldCharType="end"/>
      </w:r>
    </w:p>
    <w:p w14:paraId="7CDCD361" w14:textId="77777777" w:rsidR="0059739A" w:rsidRDefault="0059739A">
      <w:pPr>
        <w:pStyle w:val="TOC2"/>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Solution #41: Solution for supporting aggregated UE performance monitoring and exposure for a group of UEs</w:t>
      </w:r>
      <w:r>
        <w:rPr>
          <w:noProof/>
        </w:rPr>
        <w:tab/>
      </w:r>
      <w:r>
        <w:rPr>
          <w:noProof/>
        </w:rPr>
        <w:fldChar w:fldCharType="begin"/>
      </w:r>
      <w:r>
        <w:rPr>
          <w:noProof/>
        </w:rPr>
        <w:instrText xml:space="preserve"> PAGEREF _Toc117180625 \h </w:instrText>
      </w:r>
      <w:r>
        <w:rPr>
          <w:noProof/>
        </w:rPr>
      </w:r>
      <w:r>
        <w:rPr>
          <w:noProof/>
        </w:rPr>
        <w:fldChar w:fldCharType="separate"/>
      </w:r>
      <w:r>
        <w:rPr>
          <w:noProof/>
        </w:rPr>
        <w:t>169</w:t>
      </w:r>
      <w:r>
        <w:rPr>
          <w:noProof/>
        </w:rPr>
        <w:fldChar w:fldCharType="end"/>
      </w:r>
    </w:p>
    <w:p w14:paraId="3EA61DA2" w14:textId="77777777" w:rsidR="0059739A" w:rsidRDefault="0059739A">
      <w:pPr>
        <w:pStyle w:val="TOC3"/>
        <w:rPr>
          <w:rFonts w:asciiTheme="minorHAnsi" w:eastAsiaTheme="minorEastAsia" w:hAnsiTheme="minorHAnsi" w:cstheme="minorBidi"/>
          <w:noProof/>
          <w:sz w:val="22"/>
          <w:szCs w:val="22"/>
        </w:rPr>
      </w:pPr>
      <w:r>
        <w:rPr>
          <w:noProof/>
        </w:rPr>
        <w:t>6.41.1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_Toc117180626 \h </w:instrText>
      </w:r>
      <w:r>
        <w:rPr>
          <w:noProof/>
        </w:rPr>
      </w:r>
      <w:r>
        <w:rPr>
          <w:noProof/>
        </w:rPr>
        <w:fldChar w:fldCharType="separate"/>
      </w:r>
      <w:r>
        <w:rPr>
          <w:noProof/>
        </w:rPr>
        <w:t>169</w:t>
      </w:r>
      <w:r>
        <w:rPr>
          <w:noProof/>
        </w:rPr>
        <w:fldChar w:fldCharType="end"/>
      </w:r>
    </w:p>
    <w:p w14:paraId="05CBB130" w14:textId="77777777" w:rsidR="0059739A" w:rsidRDefault="0059739A">
      <w:pPr>
        <w:pStyle w:val="TOC3"/>
        <w:rPr>
          <w:rFonts w:asciiTheme="minorHAnsi" w:eastAsiaTheme="minorEastAsia" w:hAnsiTheme="minorHAnsi" w:cstheme="minorBidi"/>
          <w:noProof/>
          <w:sz w:val="22"/>
          <w:szCs w:val="22"/>
        </w:rPr>
      </w:pPr>
      <w:r>
        <w:rPr>
          <w:noProof/>
        </w:rPr>
        <w:t>6.41.2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_Toc117180627 \h </w:instrText>
      </w:r>
      <w:r>
        <w:rPr>
          <w:noProof/>
        </w:rPr>
      </w:r>
      <w:r>
        <w:rPr>
          <w:noProof/>
        </w:rPr>
        <w:fldChar w:fldCharType="separate"/>
      </w:r>
      <w:r>
        <w:rPr>
          <w:noProof/>
        </w:rPr>
        <w:t>169</w:t>
      </w:r>
      <w:r>
        <w:rPr>
          <w:noProof/>
        </w:rPr>
        <w:fldChar w:fldCharType="end"/>
      </w:r>
    </w:p>
    <w:p w14:paraId="7259300A" w14:textId="77777777" w:rsidR="0059739A" w:rsidRDefault="0059739A">
      <w:pPr>
        <w:pStyle w:val="TOC3"/>
        <w:rPr>
          <w:rFonts w:asciiTheme="minorHAnsi" w:eastAsiaTheme="minorEastAsia" w:hAnsiTheme="minorHAnsi" w:cstheme="minorBidi"/>
          <w:noProof/>
          <w:sz w:val="22"/>
          <w:szCs w:val="22"/>
        </w:rPr>
      </w:pPr>
      <w:r>
        <w:rPr>
          <w:noProof/>
          <w:lang w:eastAsia="zh-CN"/>
        </w:rPr>
        <w:t>6.41.3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_Toc117180628 \h </w:instrText>
      </w:r>
      <w:r>
        <w:rPr>
          <w:noProof/>
        </w:rPr>
      </w:r>
      <w:r>
        <w:rPr>
          <w:noProof/>
        </w:rPr>
        <w:fldChar w:fldCharType="separate"/>
      </w:r>
      <w:r>
        <w:rPr>
          <w:noProof/>
        </w:rPr>
        <w:t>169</w:t>
      </w:r>
      <w:r>
        <w:rPr>
          <w:noProof/>
        </w:rPr>
        <w:fldChar w:fldCharType="end"/>
      </w:r>
    </w:p>
    <w:p w14:paraId="6294D2E9" w14:textId="77777777" w:rsidR="0059739A" w:rsidRDefault="0059739A">
      <w:pPr>
        <w:pStyle w:val="TOC2"/>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Solution #42: FL operation support by 5GS based on AF session with required QoS provided by Application Server</w:t>
      </w:r>
      <w:r>
        <w:rPr>
          <w:noProof/>
        </w:rPr>
        <w:tab/>
      </w:r>
      <w:r>
        <w:rPr>
          <w:noProof/>
        </w:rPr>
        <w:fldChar w:fldCharType="begin"/>
      </w:r>
      <w:r>
        <w:rPr>
          <w:noProof/>
        </w:rPr>
        <w:instrText xml:space="preserve"> PAGEREF _Toc117180629 \h </w:instrText>
      </w:r>
      <w:r>
        <w:rPr>
          <w:noProof/>
        </w:rPr>
      </w:r>
      <w:r>
        <w:rPr>
          <w:noProof/>
        </w:rPr>
        <w:fldChar w:fldCharType="separate"/>
      </w:r>
      <w:r>
        <w:rPr>
          <w:noProof/>
        </w:rPr>
        <w:t>170</w:t>
      </w:r>
      <w:r>
        <w:rPr>
          <w:noProof/>
        </w:rPr>
        <w:fldChar w:fldCharType="end"/>
      </w:r>
    </w:p>
    <w:p w14:paraId="026C286A" w14:textId="77777777" w:rsidR="0059739A" w:rsidRDefault="0059739A">
      <w:pPr>
        <w:pStyle w:val="TOC3"/>
        <w:rPr>
          <w:rFonts w:asciiTheme="minorHAnsi" w:eastAsiaTheme="minorEastAsia" w:hAnsiTheme="minorHAnsi" w:cstheme="minorBidi"/>
          <w:noProof/>
          <w:sz w:val="22"/>
          <w:szCs w:val="22"/>
        </w:rPr>
      </w:pPr>
      <w:r>
        <w:rPr>
          <w:noProof/>
        </w:rPr>
        <w:t>6.42.1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_Toc117180630 \h </w:instrText>
      </w:r>
      <w:r>
        <w:rPr>
          <w:noProof/>
        </w:rPr>
      </w:r>
      <w:r>
        <w:rPr>
          <w:noProof/>
        </w:rPr>
        <w:fldChar w:fldCharType="separate"/>
      </w:r>
      <w:r>
        <w:rPr>
          <w:noProof/>
        </w:rPr>
        <w:t>170</w:t>
      </w:r>
      <w:r>
        <w:rPr>
          <w:noProof/>
        </w:rPr>
        <w:fldChar w:fldCharType="end"/>
      </w:r>
    </w:p>
    <w:p w14:paraId="0A570FFA" w14:textId="77777777" w:rsidR="0059739A" w:rsidRDefault="0059739A">
      <w:pPr>
        <w:pStyle w:val="TOC3"/>
        <w:rPr>
          <w:rFonts w:asciiTheme="minorHAnsi" w:eastAsiaTheme="minorEastAsia" w:hAnsiTheme="minorHAnsi" w:cstheme="minorBidi"/>
          <w:noProof/>
          <w:sz w:val="22"/>
          <w:szCs w:val="22"/>
        </w:rPr>
      </w:pPr>
      <w:r>
        <w:rPr>
          <w:noProof/>
        </w:rPr>
        <w:t>6.42.2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_Toc117180631 \h </w:instrText>
      </w:r>
      <w:r>
        <w:rPr>
          <w:noProof/>
        </w:rPr>
      </w:r>
      <w:r>
        <w:rPr>
          <w:noProof/>
        </w:rPr>
        <w:fldChar w:fldCharType="separate"/>
      </w:r>
      <w:r>
        <w:rPr>
          <w:noProof/>
        </w:rPr>
        <w:t>171</w:t>
      </w:r>
      <w:r>
        <w:rPr>
          <w:noProof/>
        </w:rPr>
        <w:fldChar w:fldCharType="end"/>
      </w:r>
    </w:p>
    <w:p w14:paraId="490C9668" w14:textId="77777777" w:rsidR="0059739A" w:rsidRDefault="0059739A">
      <w:pPr>
        <w:pStyle w:val="TOC3"/>
        <w:rPr>
          <w:rFonts w:asciiTheme="minorHAnsi" w:eastAsiaTheme="minorEastAsia" w:hAnsiTheme="minorHAnsi" w:cstheme="minorBidi"/>
          <w:noProof/>
          <w:sz w:val="22"/>
          <w:szCs w:val="22"/>
        </w:rPr>
      </w:pPr>
      <w:r>
        <w:rPr>
          <w:noProof/>
          <w:lang w:eastAsia="zh-CN"/>
        </w:rPr>
        <w:t>6.42.3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_Toc117180632 \h </w:instrText>
      </w:r>
      <w:r>
        <w:rPr>
          <w:noProof/>
        </w:rPr>
      </w:r>
      <w:r>
        <w:rPr>
          <w:noProof/>
        </w:rPr>
        <w:fldChar w:fldCharType="separate"/>
      </w:r>
      <w:r>
        <w:rPr>
          <w:noProof/>
        </w:rPr>
        <w:t>173</w:t>
      </w:r>
      <w:r>
        <w:rPr>
          <w:noProof/>
        </w:rPr>
        <w:fldChar w:fldCharType="end"/>
      </w:r>
    </w:p>
    <w:p w14:paraId="02F2E12D" w14:textId="77777777" w:rsidR="0059739A" w:rsidRDefault="0059739A">
      <w:pPr>
        <w:pStyle w:val="TOC2"/>
        <w:rPr>
          <w:rFonts w:asciiTheme="minorHAnsi" w:eastAsiaTheme="minorEastAsia" w:hAnsiTheme="minorHAnsi" w:cstheme="minorBidi"/>
          <w:noProof/>
          <w:sz w:val="22"/>
          <w:szCs w:val="22"/>
        </w:rPr>
      </w:pPr>
      <w:r>
        <w:rPr>
          <w:noProof/>
          <w:lang w:eastAsia="zh-CN"/>
        </w:rPr>
        <w:t>6.</w:t>
      </w:r>
      <w:r w:rsidRPr="00033932">
        <w:rPr>
          <w:noProof/>
          <w:lang w:val="en-US" w:eastAsia="zh-CN"/>
        </w:rPr>
        <w:t>43</w:t>
      </w:r>
      <w:r>
        <w:rPr>
          <w:rFonts w:asciiTheme="minorHAnsi" w:eastAsiaTheme="minorEastAsia" w:hAnsiTheme="minorHAnsi" w:cstheme="minorBidi"/>
          <w:noProof/>
          <w:sz w:val="22"/>
          <w:szCs w:val="22"/>
        </w:rPr>
        <w:tab/>
      </w:r>
      <w:r>
        <w:rPr>
          <w:noProof/>
        </w:rPr>
        <w:t>Solution</w:t>
      </w:r>
      <w:r>
        <w:rPr>
          <w:noProof/>
          <w:lang w:eastAsia="zh-CN"/>
        </w:rPr>
        <w:t xml:space="preserve"> #</w:t>
      </w:r>
      <w:r w:rsidRPr="00033932">
        <w:rPr>
          <w:noProof/>
          <w:lang w:val="en-US" w:eastAsia="zh-CN"/>
        </w:rPr>
        <w:t>43</w:t>
      </w:r>
      <w:r>
        <w:rPr>
          <w:noProof/>
          <w:lang w:eastAsia="zh-CN"/>
        </w:rPr>
        <w:t xml:space="preserve">: </w:t>
      </w:r>
      <w:r w:rsidRPr="00033932">
        <w:rPr>
          <w:noProof/>
          <w:lang w:val="en-US"/>
        </w:rPr>
        <w:t>FL member selection</w:t>
      </w:r>
      <w:r>
        <w:rPr>
          <w:noProof/>
        </w:rPr>
        <w:tab/>
      </w:r>
      <w:r>
        <w:rPr>
          <w:noProof/>
        </w:rPr>
        <w:fldChar w:fldCharType="begin"/>
      </w:r>
      <w:r>
        <w:rPr>
          <w:noProof/>
        </w:rPr>
        <w:instrText xml:space="preserve"> PAGEREF _Toc117180633 \h </w:instrText>
      </w:r>
      <w:r>
        <w:rPr>
          <w:noProof/>
        </w:rPr>
      </w:r>
      <w:r>
        <w:rPr>
          <w:noProof/>
        </w:rPr>
        <w:fldChar w:fldCharType="separate"/>
      </w:r>
      <w:r>
        <w:rPr>
          <w:noProof/>
        </w:rPr>
        <w:t>173</w:t>
      </w:r>
      <w:r>
        <w:rPr>
          <w:noProof/>
        </w:rPr>
        <w:fldChar w:fldCharType="end"/>
      </w:r>
    </w:p>
    <w:p w14:paraId="3AB537E4"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noProof/>
          <w:lang w:val="en-US"/>
        </w:rPr>
        <w:t>43</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_Toc117180634 \h </w:instrText>
      </w:r>
      <w:r>
        <w:rPr>
          <w:noProof/>
        </w:rPr>
      </w:r>
      <w:r>
        <w:rPr>
          <w:noProof/>
        </w:rPr>
        <w:fldChar w:fldCharType="separate"/>
      </w:r>
      <w:r>
        <w:rPr>
          <w:noProof/>
        </w:rPr>
        <w:t>173</w:t>
      </w:r>
      <w:r>
        <w:rPr>
          <w:noProof/>
        </w:rPr>
        <w:fldChar w:fldCharType="end"/>
      </w:r>
    </w:p>
    <w:p w14:paraId="552DF6AD" w14:textId="77777777" w:rsidR="0059739A" w:rsidRDefault="0059739A">
      <w:pPr>
        <w:pStyle w:val="TOC3"/>
        <w:rPr>
          <w:rFonts w:asciiTheme="minorHAnsi" w:eastAsiaTheme="minorEastAsia" w:hAnsiTheme="minorHAnsi" w:cstheme="minorBidi"/>
          <w:noProof/>
          <w:sz w:val="22"/>
          <w:szCs w:val="22"/>
        </w:rPr>
      </w:pPr>
      <w:r w:rsidRPr="00033932">
        <w:rPr>
          <w:noProof/>
          <w:lang w:val="en-US" w:eastAsia="zh-CN"/>
        </w:rPr>
        <w:t>6.43.2</w:t>
      </w:r>
      <w:r>
        <w:rPr>
          <w:rFonts w:asciiTheme="minorHAnsi" w:eastAsiaTheme="minorEastAsia" w:hAnsiTheme="minorHAnsi" w:cstheme="minorBidi"/>
          <w:noProof/>
          <w:sz w:val="22"/>
          <w:szCs w:val="22"/>
        </w:rPr>
        <w:tab/>
      </w:r>
      <w:r w:rsidRPr="00033932">
        <w:rPr>
          <w:noProof/>
          <w:lang w:val="en-US" w:eastAsia="zh-CN"/>
        </w:rPr>
        <w:t>Procedures</w:t>
      </w:r>
      <w:r>
        <w:rPr>
          <w:noProof/>
        </w:rPr>
        <w:tab/>
      </w:r>
      <w:r>
        <w:rPr>
          <w:noProof/>
        </w:rPr>
        <w:fldChar w:fldCharType="begin"/>
      </w:r>
      <w:r>
        <w:rPr>
          <w:noProof/>
        </w:rPr>
        <w:instrText xml:space="preserve"> PAGEREF _Toc117180635 \h </w:instrText>
      </w:r>
      <w:r>
        <w:rPr>
          <w:noProof/>
        </w:rPr>
      </w:r>
      <w:r>
        <w:rPr>
          <w:noProof/>
        </w:rPr>
        <w:fldChar w:fldCharType="separate"/>
      </w:r>
      <w:r>
        <w:rPr>
          <w:noProof/>
        </w:rPr>
        <w:t>173</w:t>
      </w:r>
      <w:r>
        <w:rPr>
          <w:noProof/>
        </w:rPr>
        <w:fldChar w:fldCharType="end"/>
      </w:r>
    </w:p>
    <w:p w14:paraId="5F5D3B50" w14:textId="77777777" w:rsidR="0059739A" w:rsidRDefault="0059739A">
      <w:pPr>
        <w:pStyle w:val="TOC4"/>
        <w:rPr>
          <w:rFonts w:asciiTheme="minorHAnsi" w:eastAsiaTheme="minorEastAsia" w:hAnsiTheme="minorHAnsi" w:cstheme="minorBidi"/>
          <w:noProof/>
          <w:sz w:val="22"/>
          <w:szCs w:val="22"/>
        </w:rPr>
      </w:pPr>
      <w:r>
        <w:rPr>
          <w:noProof/>
          <w:lang w:eastAsia="zh-CN"/>
        </w:rPr>
        <w:t>6.</w:t>
      </w:r>
      <w:r w:rsidRPr="00033932">
        <w:rPr>
          <w:noProof/>
          <w:lang w:val="en-US" w:eastAsia="zh-CN"/>
        </w:rPr>
        <w:t>4</w:t>
      </w:r>
      <w:r>
        <w:rPr>
          <w:noProof/>
          <w:lang w:eastAsia="zh-CN"/>
        </w:rPr>
        <w:t>3.2.1</w:t>
      </w:r>
      <w:r>
        <w:rPr>
          <w:rFonts w:asciiTheme="minorHAnsi" w:eastAsiaTheme="minorEastAsia" w:hAnsiTheme="minorHAnsi" w:cstheme="minorBidi"/>
          <w:noProof/>
          <w:sz w:val="22"/>
          <w:szCs w:val="22"/>
        </w:rPr>
        <w:tab/>
      </w:r>
      <w:r>
        <w:rPr>
          <w:noProof/>
        </w:rPr>
        <w:t xml:space="preserve">Procedure for </w:t>
      </w:r>
      <w:r w:rsidRPr="00033932">
        <w:rPr>
          <w:noProof/>
          <w:lang w:val="en-US"/>
        </w:rPr>
        <w:t>AF directly collection information for FL member selection</w:t>
      </w:r>
      <w:r>
        <w:rPr>
          <w:noProof/>
        </w:rPr>
        <w:tab/>
      </w:r>
      <w:r>
        <w:rPr>
          <w:noProof/>
        </w:rPr>
        <w:fldChar w:fldCharType="begin"/>
      </w:r>
      <w:r>
        <w:rPr>
          <w:noProof/>
        </w:rPr>
        <w:instrText xml:space="preserve"> PAGEREF _Toc117180636 \h </w:instrText>
      </w:r>
      <w:r>
        <w:rPr>
          <w:noProof/>
        </w:rPr>
      </w:r>
      <w:r>
        <w:rPr>
          <w:noProof/>
        </w:rPr>
        <w:fldChar w:fldCharType="separate"/>
      </w:r>
      <w:r>
        <w:rPr>
          <w:noProof/>
        </w:rPr>
        <w:t>173</w:t>
      </w:r>
      <w:r>
        <w:rPr>
          <w:noProof/>
        </w:rPr>
        <w:fldChar w:fldCharType="end"/>
      </w:r>
    </w:p>
    <w:p w14:paraId="16B95E8E"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noProof/>
          <w:lang w:val="en-US"/>
        </w:rPr>
        <w:t>43</w:t>
      </w:r>
      <w:r>
        <w:rPr>
          <w:noProof/>
        </w:rPr>
        <w:t>.3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r>
      <w:r>
        <w:rPr>
          <w:noProof/>
        </w:rPr>
        <w:instrText xml:space="preserve"> PAGEREF _Toc117180637 \h </w:instrText>
      </w:r>
      <w:r>
        <w:rPr>
          <w:noProof/>
        </w:rPr>
      </w:r>
      <w:r>
        <w:rPr>
          <w:noProof/>
        </w:rPr>
        <w:fldChar w:fldCharType="separate"/>
      </w:r>
      <w:r>
        <w:rPr>
          <w:noProof/>
        </w:rPr>
        <w:t>174</w:t>
      </w:r>
      <w:r>
        <w:rPr>
          <w:noProof/>
        </w:rPr>
        <w:fldChar w:fldCharType="end"/>
      </w:r>
    </w:p>
    <w:p w14:paraId="606D360A" w14:textId="77777777" w:rsidR="0059739A" w:rsidRDefault="0059739A">
      <w:pPr>
        <w:pStyle w:val="TOC2"/>
        <w:rPr>
          <w:rFonts w:asciiTheme="minorHAnsi" w:eastAsiaTheme="minorEastAsia" w:hAnsiTheme="minorHAnsi" w:cstheme="minorBidi"/>
          <w:noProof/>
          <w:sz w:val="22"/>
          <w:szCs w:val="22"/>
        </w:rPr>
      </w:pPr>
      <w:r>
        <w:rPr>
          <w:noProof/>
        </w:rPr>
        <w:t>6.44</w:t>
      </w:r>
      <w:r>
        <w:rPr>
          <w:rFonts w:asciiTheme="minorHAnsi" w:eastAsiaTheme="minorEastAsia" w:hAnsiTheme="minorHAnsi" w:cstheme="minorBidi"/>
          <w:noProof/>
          <w:sz w:val="22"/>
          <w:szCs w:val="22"/>
        </w:rPr>
        <w:tab/>
      </w:r>
      <w:r>
        <w:rPr>
          <w:noProof/>
        </w:rPr>
        <w:t>Solution #44: 5G assisted FL member selection for application request</w:t>
      </w:r>
      <w:r>
        <w:rPr>
          <w:noProof/>
        </w:rPr>
        <w:tab/>
      </w:r>
      <w:r>
        <w:rPr>
          <w:noProof/>
        </w:rPr>
        <w:fldChar w:fldCharType="begin"/>
      </w:r>
      <w:r>
        <w:rPr>
          <w:noProof/>
        </w:rPr>
        <w:instrText xml:space="preserve"> PAGEREF _Toc117180638 \h </w:instrText>
      </w:r>
      <w:r>
        <w:rPr>
          <w:noProof/>
        </w:rPr>
      </w:r>
      <w:r>
        <w:rPr>
          <w:noProof/>
        </w:rPr>
        <w:fldChar w:fldCharType="separate"/>
      </w:r>
      <w:r>
        <w:rPr>
          <w:noProof/>
        </w:rPr>
        <w:t>174</w:t>
      </w:r>
      <w:r>
        <w:rPr>
          <w:noProof/>
        </w:rPr>
        <w:fldChar w:fldCharType="end"/>
      </w:r>
    </w:p>
    <w:p w14:paraId="58BF1046" w14:textId="77777777" w:rsidR="0059739A" w:rsidRDefault="0059739A">
      <w:pPr>
        <w:pStyle w:val="TOC3"/>
        <w:rPr>
          <w:rFonts w:asciiTheme="minorHAnsi" w:eastAsiaTheme="minorEastAsia" w:hAnsiTheme="minorHAnsi" w:cstheme="minorBidi"/>
          <w:noProof/>
          <w:sz w:val="22"/>
          <w:szCs w:val="22"/>
        </w:rPr>
      </w:pPr>
      <w:r>
        <w:rPr>
          <w:noProof/>
        </w:rPr>
        <w:t>6.44.1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_Toc117180639 \h </w:instrText>
      </w:r>
      <w:r>
        <w:rPr>
          <w:noProof/>
        </w:rPr>
      </w:r>
      <w:r>
        <w:rPr>
          <w:noProof/>
        </w:rPr>
        <w:fldChar w:fldCharType="separate"/>
      </w:r>
      <w:r>
        <w:rPr>
          <w:noProof/>
        </w:rPr>
        <w:t>174</w:t>
      </w:r>
      <w:r>
        <w:rPr>
          <w:noProof/>
        </w:rPr>
        <w:fldChar w:fldCharType="end"/>
      </w:r>
    </w:p>
    <w:p w14:paraId="34E023D3" w14:textId="77777777" w:rsidR="0059739A" w:rsidRDefault="0059739A">
      <w:pPr>
        <w:pStyle w:val="TOC3"/>
        <w:rPr>
          <w:rFonts w:asciiTheme="minorHAnsi" w:eastAsiaTheme="minorEastAsia" w:hAnsiTheme="minorHAnsi" w:cstheme="minorBidi"/>
          <w:noProof/>
          <w:sz w:val="22"/>
          <w:szCs w:val="22"/>
        </w:rPr>
      </w:pPr>
      <w:r>
        <w:rPr>
          <w:noProof/>
          <w:lang w:eastAsia="zh-CN"/>
        </w:rPr>
        <w:t>6.44.2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_Toc117180640 \h </w:instrText>
      </w:r>
      <w:r>
        <w:rPr>
          <w:noProof/>
        </w:rPr>
      </w:r>
      <w:r>
        <w:rPr>
          <w:noProof/>
        </w:rPr>
        <w:fldChar w:fldCharType="separate"/>
      </w:r>
      <w:r>
        <w:rPr>
          <w:noProof/>
        </w:rPr>
        <w:t>175</w:t>
      </w:r>
      <w:r>
        <w:rPr>
          <w:noProof/>
        </w:rPr>
        <w:fldChar w:fldCharType="end"/>
      </w:r>
    </w:p>
    <w:p w14:paraId="15CB19B1" w14:textId="77777777" w:rsidR="0059739A" w:rsidRDefault="0059739A">
      <w:pPr>
        <w:pStyle w:val="TOC3"/>
        <w:rPr>
          <w:rFonts w:asciiTheme="minorHAnsi" w:eastAsiaTheme="minorEastAsia" w:hAnsiTheme="minorHAnsi" w:cstheme="minorBidi"/>
          <w:noProof/>
          <w:sz w:val="22"/>
          <w:szCs w:val="22"/>
        </w:rPr>
      </w:pPr>
      <w:r>
        <w:rPr>
          <w:noProof/>
          <w:lang w:eastAsia="zh-CN"/>
        </w:rPr>
        <w:t>6.44.3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_Toc117180641 \h </w:instrText>
      </w:r>
      <w:r>
        <w:rPr>
          <w:noProof/>
        </w:rPr>
      </w:r>
      <w:r>
        <w:rPr>
          <w:noProof/>
        </w:rPr>
        <w:fldChar w:fldCharType="separate"/>
      </w:r>
      <w:r>
        <w:rPr>
          <w:noProof/>
        </w:rPr>
        <w:t>175</w:t>
      </w:r>
      <w:r>
        <w:rPr>
          <w:noProof/>
        </w:rPr>
        <w:fldChar w:fldCharType="end"/>
      </w:r>
    </w:p>
    <w:p w14:paraId="2BA54C15" w14:textId="77777777" w:rsidR="0059739A" w:rsidRDefault="0059739A">
      <w:pPr>
        <w:pStyle w:val="TOC2"/>
        <w:rPr>
          <w:rFonts w:asciiTheme="minorHAnsi" w:eastAsiaTheme="minorEastAsia" w:hAnsiTheme="minorHAnsi" w:cstheme="minorBidi"/>
          <w:noProof/>
          <w:sz w:val="22"/>
          <w:szCs w:val="22"/>
        </w:rPr>
      </w:pPr>
      <w:r>
        <w:rPr>
          <w:noProof/>
        </w:rPr>
        <w:t>6.</w:t>
      </w:r>
      <w:r w:rsidRPr="00033932">
        <w:rPr>
          <w:rFonts w:eastAsia="SimSun"/>
          <w:noProof/>
          <w:lang w:eastAsia="zh-CN"/>
        </w:rPr>
        <w:t>45</w:t>
      </w:r>
      <w:r>
        <w:rPr>
          <w:rFonts w:asciiTheme="minorHAnsi" w:eastAsiaTheme="minorEastAsia" w:hAnsiTheme="minorHAnsi" w:cstheme="minorBidi"/>
          <w:noProof/>
          <w:sz w:val="22"/>
          <w:szCs w:val="22"/>
        </w:rPr>
        <w:tab/>
      </w:r>
      <w:r>
        <w:rPr>
          <w:noProof/>
        </w:rPr>
        <w:t>Solution #</w:t>
      </w:r>
      <w:r w:rsidRPr="00033932">
        <w:rPr>
          <w:rFonts w:eastAsia="SimSun"/>
          <w:noProof/>
          <w:lang w:eastAsia="zh-CN"/>
        </w:rPr>
        <w:t>45</w:t>
      </w:r>
      <w:r>
        <w:rPr>
          <w:noProof/>
        </w:rPr>
        <w:t>: Improving FL performance by selecting central application server with 5GC's assistance</w:t>
      </w:r>
      <w:r>
        <w:rPr>
          <w:noProof/>
        </w:rPr>
        <w:tab/>
      </w:r>
      <w:r>
        <w:rPr>
          <w:noProof/>
        </w:rPr>
        <w:fldChar w:fldCharType="begin"/>
      </w:r>
      <w:r>
        <w:rPr>
          <w:noProof/>
        </w:rPr>
        <w:instrText xml:space="preserve"> PAGEREF _Toc117180642 \h </w:instrText>
      </w:r>
      <w:r>
        <w:rPr>
          <w:noProof/>
        </w:rPr>
      </w:r>
      <w:r>
        <w:rPr>
          <w:noProof/>
        </w:rPr>
        <w:fldChar w:fldCharType="separate"/>
      </w:r>
      <w:r>
        <w:rPr>
          <w:noProof/>
        </w:rPr>
        <w:t>176</w:t>
      </w:r>
      <w:r>
        <w:rPr>
          <w:noProof/>
        </w:rPr>
        <w:fldChar w:fldCharType="end"/>
      </w:r>
    </w:p>
    <w:p w14:paraId="7F647E9E"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rFonts w:eastAsia="SimSun"/>
          <w:noProof/>
          <w:lang w:eastAsia="zh-CN"/>
        </w:rPr>
        <w:t>45</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_Toc117180643 \h </w:instrText>
      </w:r>
      <w:r>
        <w:rPr>
          <w:noProof/>
        </w:rPr>
      </w:r>
      <w:r>
        <w:rPr>
          <w:noProof/>
        </w:rPr>
        <w:fldChar w:fldCharType="separate"/>
      </w:r>
      <w:r>
        <w:rPr>
          <w:noProof/>
        </w:rPr>
        <w:t>176</w:t>
      </w:r>
      <w:r>
        <w:rPr>
          <w:noProof/>
        </w:rPr>
        <w:fldChar w:fldCharType="end"/>
      </w:r>
    </w:p>
    <w:p w14:paraId="4D5A6E0E" w14:textId="77777777" w:rsidR="0059739A" w:rsidRDefault="0059739A">
      <w:pPr>
        <w:pStyle w:val="TOC3"/>
        <w:rPr>
          <w:rFonts w:asciiTheme="minorHAnsi" w:eastAsiaTheme="minorEastAsia" w:hAnsiTheme="minorHAnsi" w:cstheme="minorBidi"/>
          <w:noProof/>
          <w:sz w:val="22"/>
          <w:szCs w:val="22"/>
        </w:rPr>
      </w:pPr>
      <w:r>
        <w:rPr>
          <w:noProof/>
        </w:rPr>
        <w:t>6.</w:t>
      </w:r>
      <w:r w:rsidRPr="00033932">
        <w:rPr>
          <w:rFonts w:eastAsia="SimSun"/>
          <w:noProof/>
        </w:rPr>
        <w:t>45</w:t>
      </w:r>
      <w:r>
        <w:rPr>
          <w:noProof/>
        </w:rPr>
        <w:t>.2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_Toc117180644 \h </w:instrText>
      </w:r>
      <w:r>
        <w:rPr>
          <w:noProof/>
        </w:rPr>
      </w:r>
      <w:r>
        <w:rPr>
          <w:noProof/>
        </w:rPr>
        <w:fldChar w:fldCharType="separate"/>
      </w:r>
      <w:r>
        <w:rPr>
          <w:noProof/>
        </w:rPr>
        <w:t>177</w:t>
      </w:r>
      <w:r>
        <w:rPr>
          <w:noProof/>
        </w:rPr>
        <w:fldChar w:fldCharType="end"/>
      </w:r>
    </w:p>
    <w:p w14:paraId="213CF644" w14:textId="77777777" w:rsidR="0059739A" w:rsidRDefault="0059739A">
      <w:pPr>
        <w:pStyle w:val="TOC3"/>
        <w:rPr>
          <w:rFonts w:asciiTheme="minorHAnsi" w:eastAsiaTheme="minorEastAsia" w:hAnsiTheme="minorHAnsi" w:cstheme="minorBidi"/>
          <w:noProof/>
          <w:sz w:val="22"/>
          <w:szCs w:val="22"/>
        </w:rPr>
      </w:pPr>
      <w:r>
        <w:rPr>
          <w:noProof/>
          <w:lang w:eastAsia="zh-CN"/>
        </w:rPr>
        <w:t>6.</w:t>
      </w:r>
      <w:r w:rsidRPr="00033932">
        <w:rPr>
          <w:rFonts w:eastAsia="SimSun"/>
          <w:noProof/>
          <w:lang w:eastAsia="zh-CN"/>
        </w:rPr>
        <w:t>45</w:t>
      </w:r>
      <w:r>
        <w:rPr>
          <w:noProof/>
          <w:lang w:eastAsia="zh-CN"/>
        </w:rPr>
        <w:t>.3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_Toc117180645 \h </w:instrText>
      </w:r>
      <w:r>
        <w:rPr>
          <w:noProof/>
        </w:rPr>
      </w:r>
      <w:r>
        <w:rPr>
          <w:noProof/>
        </w:rPr>
        <w:fldChar w:fldCharType="separate"/>
      </w:r>
      <w:r>
        <w:rPr>
          <w:noProof/>
        </w:rPr>
        <w:t>178</w:t>
      </w:r>
      <w:r>
        <w:rPr>
          <w:noProof/>
        </w:rPr>
        <w:fldChar w:fldCharType="end"/>
      </w:r>
    </w:p>
    <w:p w14:paraId="3AC046C0" w14:textId="77777777" w:rsidR="0059739A" w:rsidRDefault="0059739A">
      <w:pPr>
        <w:pStyle w:val="TOC2"/>
        <w:rPr>
          <w:rFonts w:asciiTheme="minorHAnsi" w:eastAsiaTheme="minorEastAsia" w:hAnsiTheme="minorHAnsi" w:cstheme="minorBidi"/>
          <w:noProof/>
          <w:sz w:val="22"/>
          <w:szCs w:val="22"/>
        </w:rPr>
      </w:pPr>
      <w:r>
        <w:rPr>
          <w:noProof/>
        </w:rPr>
        <w:t>6.46</w:t>
      </w:r>
      <w:r>
        <w:rPr>
          <w:rFonts w:asciiTheme="minorHAnsi" w:eastAsiaTheme="minorEastAsia" w:hAnsiTheme="minorHAnsi" w:cstheme="minorBidi"/>
          <w:noProof/>
          <w:sz w:val="22"/>
          <w:szCs w:val="22"/>
        </w:rPr>
        <w:tab/>
      </w:r>
      <w:r>
        <w:rPr>
          <w:noProof/>
        </w:rPr>
        <w:t xml:space="preserve">Solution #46: 5GS assistance for FL member selection based on UE's location and </w:t>
      </w:r>
      <w:r w:rsidRPr="00033932">
        <w:rPr>
          <w:rFonts w:eastAsia="Yu Mincho"/>
          <w:noProof/>
        </w:rPr>
        <w:t>direction</w:t>
      </w:r>
      <w:r>
        <w:rPr>
          <w:noProof/>
        </w:rPr>
        <w:tab/>
      </w:r>
      <w:r>
        <w:rPr>
          <w:noProof/>
        </w:rPr>
        <w:fldChar w:fldCharType="begin"/>
      </w:r>
      <w:r>
        <w:rPr>
          <w:noProof/>
        </w:rPr>
        <w:instrText xml:space="preserve"> PAGEREF _Toc117180646 \h </w:instrText>
      </w:r>
      <w:r>
        <w:rPr>
          <w:noProof/>
        </w:rPr>
      </w:r>
      <w:r>
        <w:rPr>
          <w:noProof/>
        </w:rPr>
        <w:fldChar w:fldCharType="separate"/>
      </w:r>
      <w:r>
        <w:rPr>
          <w:noProof/>
        </w:rPr>
        <w:t>179</w:t>
      </w:r>
      <w:r>
        <w:rPr>
          <w:noProof/>
        </w:rPr>
        <w:fldChar w:fldCharType="end"/>
      </w:r>
    </w:p>
    <w:p w14:paraId="7D67087E" w14:textId="77777777" w:rsidR="0059739A" w:rsidRDefault="0059739A">
      <w:pPr>
        <w:pStyle w:val="TOC3"/>
        <w:rPr>
          <w:rFonts w:asciiTheme="minorHAnsi" w:eastAsiaTheme="minorEastAsia" w:hAnsiTheme="minorHAnsi" w:cstheme="minorBidi"/>
          <w:noProof/>
          <w:sz w:val="22"/>
          <w:szCs w:val="22"/>
        </w:rPr>
      </w:pPr>
      <w:r>
        <w:rPr>
          <w:noProof/>
        </w:rPr>
        <w:t>6.46.1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_Toc117180647 \h </w:instrText>
      </w:r>
      <w:r>
        <w:rPr>
          <w:noProof/>
        </w:rPr>
      </w:r>
      <w:r>
        <w:rPr>
          <w:noProof/>
        </w:rPr>
        <w:fldChar w:fldCharType="separate"/>
      </w:r>
      <w:r>
        <w:rPr>
          <w:noProof/>
        </w:rPr>
        <w:t>179</w:t>
      </w:r>
      <w:r>
        <w:rPr>
          <w:noProof/>
        </w:rPr>
        <w:fldChar w:fldCharType="end"/>
      </w:r>
    </w:p>
    <w:p w14:paraId="74BDB452" w14:textId="77777777" w:rsidR="0059739A" w:rsidRDefault="0059739A">
      <w:pPr>
        <w:pStyle w:val="TOC3"/>
        <w:rPr>
          <w:rFonts w:asciiTheme="minorHAnsi" w:eastAsiaTheme="minorEastAsia" w:hAnsiTheme="minorHAnsi" w:cstheme="minorBidi"/>
          <w:noProof/>
          <w:sz w:val="22"/>
          <w:szCs w:val="22"/>
        </w:rPr>
      </w:pPr>
      <w:r>
        <w:rPr>
          <w:noProof/>
          <w:lang w:eastAsia="zh-CN"/>
        </w:rPr>
        <w:t>6.46.2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_Toc117180648 \h </w:instrText>
      </w:r>
      <w:r>
        <w:rPr>
          <w:noProof/>
        </w:rPr>
      </w:r>
      <w:r>
        <w:rPr>
          <w:noProof/>
        </w:rPr>
        <w:fldChar w:fldCharType="separate"/>
      </w:r>
      <w:r>
        <w:rPr>
          <w:noProof/>
        </w:rPr>
        <w:t>180</w:t>
      </w:r>
      <w:r>
        <w:rPr>
          <w:noProof/>
        </w:rPr>
        <w:fldChar w:fldCharType="end"/>
      </w:r>
    </w:p>
    <w:p w14:paraId="2CBB9305" w14:textId="77777777" w:rsidR="0059739A" w:rsidRDefault="0059739A">
      <w:pPr>
        <w:pStyle w:val="TOC3"/>
        <w:rPr>
          <w:rFonts w:asciiTheme="minorHAnsi" w:eastAsiaTheme="minorEastAsia" w:hAnsiTheme="minorHAnsi" w:cstheme="minorBidi"/>
          <w:noProof/>
          <w:sz w:val="22"/>
          <w:szCs w:val="22"/>
        </w:rPr>
      </w:pPr>
      <w:r>
        <w:rPr>
          <w:noProof/>
          <w:lang w:eastAsia="zh-CN"/>
        </w:rPr>
        <w:t>6.46.3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r>
      <w:r>
        <w:rPr>
          <w:noProof/>
        </w:rPr>
        <w:instrText xml:space="preserve"> PAGEREF _Toc117180649 \h </w:instrText>
      </w:r>
      <w:r>
        <w:rPr>
          <w:noProof/>
        </w:rPr>
      </w:r>
      <w:r>
        <w:rPr>
          <w:noProof/>
        </w:rPr>
        <w:fldChar w:fldCharType="separate"/>
      </w:r>
      <w:r>
        <w:rPr>
          <w:noProof/>
        </w:rPr>
        <w:t>181</w:t>
      </w:r>
      <w:r>
        <w:rPr>
          <w:noProof/>
        </w:rPr>
        <w:fldChar w:fldCharType="end"/>
      </w:r>
    </w:p>
    <w:p w14:paraId="3303E994" w14:textId="77777777" w:rsidR="0059739A" w:rsidRDefault="0059739A">
      <w:pPr>
        <w:pStyle w:val="TOC2"/>
        <w:rPr>
          <w:rFonts w:asciiTheme="minorHAnsi" w:eastAsiaTheme="minorEastAsia" w:hAnsiTheme="minorHAnsi" w:cstheme="minorBidi"/>
          <w:noProof/>
          <w:sz w:val="22"/>
          <w:szCs w:val="22"/>
        </w:rPr>
      </w:pPr>
      <w:r>
        <w:rPr>
          <w:noProof/>
          <w:lang w:eastAsia="zh-CN"/>
        </w:rPr>
        <w:t>6.47</w:t>
      </w:r>
      <w:r>
        <w:rPr>
          <w:rFonts w:asciiTheme="minorHAnsi" w:eastAsiaTheme="minorEastAsia" w:hAnsiTheme="minorHAnsi" w:cstheme="minorBidi"/>
          <w:noProof/>
          <w:sz w:val="22"/>
          <w:szCs w:val="22"/>
        </w:rPr>
        <w:tab/>
      </w:r>
      <w:r>
        <w:rPr>
          <w:noProof/>
        </w:rPr>
        <w:t>Solution</w:t>
      </w:r>
      <w:r>
        <w:rPr>
          <w:noProof/>
          <w:lang w:eastAsia="zh-CN"/>
        </w:rPr>
        <w:t xml:space="preserve"> #47</w:t>
      </w:r>
      <w:r>
        <w:rPr>
          <w:noProof/>
        </w:rPr>
        <w:t>: Composite exposure service for 5GS assistance to FL member selection</w:t>
      </w:r>
      <w:r>
        <w:rPr>
          <w:noProof/>
        </w:rPr>
        <w:tab/>
      </w:r>
      <w:r>
        <w:rPr>
          <w:noProof/>
        </w:rPr>
        <w:fldChar w:fldCharType="begin"/>
      </w:r>
      <w:r>
        <w:rPr>
          <w:noProof/>
        </w:rPr>
        <w:instrText xml:space="preserve"> PAGEREF _Toc117180650 \h </w:instrText>
      </w:r>
      <w:r>
        <w:rPr>
          <w:noProof/>
        </w:rPr>
      </w:r>
      <w:r>
        <w:rPr>
          <w:noProof/>
        </w:rPr>
        <w:fldChar w:fldCharType="separate"/>
      </w:r>
      <w:r>
        <w:rPr>
          <w:noProof/>
        </w:rPr>
        <w:t>182</w:t>
      </w:r>
      <w:r>
        <w:rPr>
          <w:noProof/>
        </w:rPr>
        <w:fldChar w:fldCharType="end"/>
      </w:r>
    </w:p>
    <w:p w14:paraId="3824A689" w14:textId="77777777" w:rsidR="0059739A" w:rsidRDefault="0059739A">
      <w:pPr>
        <w:pStyle w:val="TOC3"/>
        <w:rPr>
          <w:rFonts w:asciiTheme="minorHAnsi" w:eastAsiaTheme="minorEastAsia" w:hAnsiTheme="minorHAnsi" w:cstheme="minorBidi"/>
          <w:noProof/>
          <w:sz w:val="22"/>
          <w:szCs w:val="22"/>
        </w:rPr>
      </w:pPr>
      <w:r>
        <w:rPr>
          <w:noProof/>
        </w:rPr>
        <w:t>6.47.1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r>
      <w:r>
        <w:rPr>
          <w:noProof/>
        </w:rPr>
        <w:instrText xml:space="preserve"> PAGEREF _Toc117180651 \h </w:instrText>
      </w:r>
      <w:r>
        <w:rPr>
          <w:noProof/>
        </w:rPr>
      </w:r>
      <w:r>
        <w:rPr>
          <w:noProof/>
        </w:rPr>
        <w:fldChar w:fldCharType="separate"/>
      </w:r>
      <w:r>
        <w:rPr>
          <w:noProof/>
        </w:rPr>
        <w:t>182</w:t>
      </w:r>
      <w:r>
        <w:rPr>
          <w:noProof/>
        </w:rPr>
        <w:fldChar w:fldCharType="end"/>
      </w:r>
    </w:p>
    <w:p w14:paraId="7115B274" w14:textId="77777777" w:rsidR="0059739A" w:rsidRDefault="0059739A">
      <w:pPr>
        <w:pStyle w:val="TOC3"/>
        <w:rPr>
          <w:rFonts w:asciiTheme="minorHAnsi" w:eastAsiaTheme="minorEastAsia" w:hAnsiTheme="minorHAnsi" w:cstheme="minorBidi"/>
          <w:noProof/>
          <w:sz w:val="22"/>
          <w:szCs w:val="22"/>
        </w:rPr>
      </w:pPr>
      <w:r>
        <w:rPr>
          <w:noProof/>
        </w:rPr>
        <w:t>6.47.2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r>
      <w:r>
        <w:rPr>
          <w:noProof/>
        </w:rPr>
        <w:instrText xml:space="preserve"> PAGEREF _Toc117180652 \h </w:instrText>
      </w:r>
      <w:r>
        <w:rPr>
          <w:noProof/>
        </w:rPr>
      </w:r>
      <w:r>
        <w:rPr>
          <w:noProof/>
        </w:rPr>
        <w:fldChar w:fldCharType="separate"/>
      </w:r>
      <w:r>
        <w:rPr>
          <w:noProof/>
        </w:rPr>
        <w:t>182</w:t>
      </w:r>
      <w:r>
        <w:rPr>
          <w:noProof/>
        </w:rPr>
        <w:fldChar w:fldCharType="end"/>
      </w:r>
    </w:p>
    <w:p w14:paraId="686C006D" w14:textId="77777777" w:rsidR="0059739A" w:rsidRDefault="0059739A">
      <w:pPr>
        <w:pStyle w:val="TOC3"/>
        <w:rPr>
          <w:rFonts w:asciiTheme="minorHAnsi" w:eastAsiaTheme="minorEastAsia" w:hAnsiTheme="minorHAnsi" w:cstheme="minorBidi"/>
          <w:noProof/>
          <w:sz w:val="22"/>
          <w:szCs w:val="22"/>
        </w:rPr>
      </w:pPr>
      <w:r>
        <w:rPr>
          <w:noProof/>
          <w:lang w:eastAsia="zh-CN"/>
        </w:rPr>
        <w:t>6.47.3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r>
      <w:r>
        <w:rPr>
          <w:noProof/>
        </w:rPr>
        <w:instrText xml:space="preserve"> PAGEREF _Toc117180653 \h </w:instrText>
      </w:r>
      <w:r>
        <w:rPr>
          <w:noProof/>
        </w:rPr>
      </w:r>
      <w:r>
        <w:rPr>
          <w:noProof/>
        </w:rPr>
        <w:fldChar w:fldCharType="separate"/>
      </w:r>
      <w:r>
        <w:rPr>
          <w:noProof/>
        </w:rPr>
        <w:t>183</w:t>
      </w:r>
      <w:r>
        <w:rPr>
          <w:noProof/>
        </w:rPr>
        <w:fldChar w:fldCharType="end"/>
      </w:r>
    </w:p>
    <w:p w14:paraId="12595235" w14:textId="77777777" w:rsidR="0059739A" w:rsidRDefault="0059739A">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Evaluation</w:t>
      </w:r>
      <w:r>
        <w:rPr>
          <w:noProof/>
        </w:rPr>
        <w:tab/>
      </w:r>
      <w:r>
        <w:rPr>
          <w:noProof/>
        </w:rPr>
        <w:fldChar w:fldCharType="begin"/>
      </w:r>
      <w:r>
        <w:rPr>
          <w:noProof/>
        </w:rPr>
        <w:instrText xml:space="preserve"> PAGEREF _Toc117180654 \h </w:instrText>
      </w:r>
      <w:r>
        <w:rPr>
          <w:noProof/>
        </w:rPr>
      </w:r>
      <w:r>
        <w:rPr>
          <w:noProof/>
        </w:rPr>
        <w:fldChar w:fldCharType="separate"/>
      </w:r>
      <w:r>
        <w:rPr>
          <w:noProof/>
        </w:rPr>
        <w:t>183</w:t>
      </w:r>
      <w:r>
        <w:rPr>
          <w:noProof/>
        </w:rPr>
        <w:fldChar w:fldCharType="end"/>
      </w:r>
    </w:p>
    <w:p w14:paraId="07B3715B" w14:textId="77777777" w:rsidR="0059739A" w:rsidRDefault="0059739A">
      <w:pPr>
        <w:pStyle w:val="TOC2"/>
        <w:rPr>
          <w:rFonts w:asciiTheme="minorHAnsi" w:eastAsiaTheme="minorEastAsia" w:hAnsiTheme="minorHAnsi" w:cstheme="minorBidi"/>
          <w:noProof/>
          <w:sz w:val="22"/>
          <w:szCs w:val="22"/>
        </w:rPr>
      </w:pPr>
      <w:r>
        <w:rPr>
          <w:noProof/>
        </w:rPr>
        <w:t>7.0</w:t>
      </w:r>
      <w:r>
        <w:rPr>
          <w:rFonts w:asciiTheme="minorHAnsi" w:eastAsiaTheme="minorEastAsia" w:hAnsiTheme="minorHAnsi" w:cstheme="minorBidi"/>
          <w:noProof/>
          <w:sz w:val="22"/>
          <w:szCs w:val="22"/>
        </w:rPr>
        <w:tab/>
      </w:r>
      <w:r>
        <w:rPr>
          <w:noProof/>
        </w:rPr>
        <w:t>General Architecture Principles</w:t>
      </w:r>
      <w:r>
        <w:rPr>
          <w:noProof/>
        </w:rPr>
        <w:tab/>
      </w:r>
      <w:r>
        <w:rPr>
          <w:noProof/>
        </w:rPr>
        <w:fldChar w:fldCharType="begin"/>
      </w:r>
      <w:r>
        <w:rPr>
          <w:noProof/>
        </w:rPr>
        <w:instrText xml:space="preserve"> PAGEREF _Toc117180655 \h </w:instrText>
      </w:r>
      <w:r>
        <w:rPr>
          <w:noProof/>
        </w:rPr>
      </w:r>
      <w:r>
        <w:rPr>
          <w:noProof/>
        </w:rPr>
        <w:fldChar w:fldCharType="separate"/>
      </w:r>
      <w:r>
        <w:rPr>
          <w:noProof/>
        </w:rPr>
        <w:t>183</w:t>
      </w:r>
      <w:r>
        <w:rPr>
          <w:noProof/>
        </w:rPr>
        <w:fldChar w:fldCharType="end"/>
      </w:r>
    </w:p>
    <w:p w14:paraId="0A106915" w14:textId="77777777" w:rsidR="0059739A" w:rsidRDefault="0059739A">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Key Issue #1: Monitoring of network resource utilization for support of Application AI/ML operations</w:t>
      </w:r>
      <w:r>
        <w:rPr>
          <w:noProof/>
        </w:rPr>
        <w:tab/>
      </w:r>
      <w:r>
        <w:rPr>
          <w:noProof/>
        </w:rPr>
        <w:fldChar w:fldCharType="begin"/>
      </w:r>
      <w:r>
        <w:rPr>
          <w:noProof/>
        </w:rPr>
        <w:instrText xml:space="preserve"> PAGEREF _Toc117180656 \h </w:instrText>
      </w:r>
      <w:r>
        <w:rPr>
          <w:noProof/>
        </w:rPr>
      </w:r>
      <w:r>
        <w:rPr>
          <w:noProof/>
        </w:rPr>
        <w:fldChar w:fldCharType="separate"/>
      </w:r>
      <w:r>
        <w:rPr>
          <w:noProof/>
        </w:rPr>
        <w:t>185</w:t>
      </w:r>
      <w:r>
        <w:rPr>
          <w:noProof/>
        </w:rPr>
        <w:fldChar w:fldCharType="end"/>
      </w:r>
    </w:p>
    <w:p w14:paraId="329C06DF" w14:textId="77777777" w:rsidR="0059739A" w:rsidRDefault="0059739A">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_Toc117180657 \h </w:instrText>
      </w:r>
      <w:r>
        <w:rPr>
          <w:noProof/>
        </w:rPr>
      </w:r>
      <w:r>
        <w:rPr>
          <w:noProof/>
        </w:rPr>
        <w:fldChar w:fldCharType="separate"/>
      </w:r>
      <w:r>
        <w:rPr>
          <w:noProof/>
        </w:rPr>
        <w:t>190</w:t>
      </w:r>
      <w:r>
        <w:rPr>
          <w:noProof/>
        </w:rPr>
        <w:fldChar w:fldCharType="end"/>
      </w:r>
    </w:p>
    <w:p w14:paraId="26C0745A" w14:textId="77777777" w:rsidR="0059739A" w:rsidRDefault="0059739A">
      <w:pPr>
        <w:pStyle w:val="TOC2"/>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_Toc117180658 \h </w:instrText>
      </w:r>
      <w:r>
        <w:rPr>
          <w:noProof/>
        </w:rPr>
      </w:r>
      <w:r>
        <w:rPr>
          <w:noProof/>
        </w:rPr>
        <w:fldChar w:fldCharType="separate"/>
      </w:r>
      <w:r>
        <w:rPr>
          <w:noProof/>
        </w:rPr>
        <w:t>198</w:t>
      </w:r>
      <w:r>
        <w:rPr>
          <w:noProof/>
        </w:rPr>
        <w:fldChar w:fldCharType="end"/>
      </w:r>
    </w:p>
    <w:p w14:paraId="403C6448" w14:textId="77777777" w:rsidR="0059739A" w:rsidRDefault="0059739A">
      <w:pPr>
        <w:pStyle w:val="TOC2"/>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_Toc117180659 \h </w:instrText>
      </w:r>
      <w:r>
        <w:rPr>
          <w:noProof/>
        </w:rPr>
      </w:r>
      <w:r>
        <w:rPr>
          <w:noProof/>
        </w:rPr>
        <w:fldChar w:fldCharType="separate"/>
      </w:r>
      <w:r>
        <w:rPr>
          <w:noProof/>
        </w:rPr>
        <w:t>200</w:t>
      </w:r>
      <w:r>
        <w:rPr>
          <w:noProof/>
        </w:rPr>
        <w:fldChar w:fldCharType="end"/>
      </w:r>
    </w:p>
    <w:p w14:paraId="67DFF1D9" w14:textId="77777777" w:rsidR="0059739A" w:rsidRDefault="0059739A">
      <w:pPr>
        <w:pStyle w:val="TOC2"/>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_Toc117180660 \h </w:instrText>
      </w:r>
      <w:r>
        <w:rPr>
          <w:noProof/>
        </w:rPr>
      </w:r>
      <w:r>
        <w:rPr>
          <w:noProof/>
        </w:rPr>
        <w:fldChar w:fldCharType="separate"/>
      </w:r>
      <w:r>
        <w:rPr>
          <w:noProof/>
        </w:rPr>
        <w:t>201</w:t>
      </w:r>
      <w:r>
        <w:rPr>
          <w:noProof/>
        </w:rPr>
        <w:fldChar w:fldCharType="end"/>
      </w:r>
    </w:p>
    <w:p w14:paraId="154E0DEB" w14:textId="77777777" w:rsidR="0059739A" w:rsidRDefault="0059739A">
      <w:pPr>
        <w:pStyle w:val="TOC2"/>
        <w:rPr>
          <w:rFonts w:asciiTheme="minorHAnsi" w:eastAsiaTheme="minorEastAsia" w:hAnsiTheme="minorHAnsi" w:cstheme="minorBidi"/>
          <w:noProof/>
          <w:sz w:val="22"/>
          <w:szCs w:val="22"/>
        </w:rPr>
      </w:pPr>
      <w:r>
        <w:rPr>
          <w:noProof/>
        </w:rPr>
        <w:t>7.6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_Toc117180661 \h </w:instrText>
      </w:r>
      <w:r>
        <w:rPr>
          <w:noProof/>
        </w:rPr>
      </w:r>
      <w:r>
        <w:rPr>
          <w:noProof/>
        </w:rPr>
        <w:fldChar w:fldCharType="separate"/>
      </w:r>
      <w:r>
        <w:rPr>
          <w:noProof/>
        </w:rPr>
        <w:t>203</w:t>
      </w:r>
      <w:r>
        <w:rPr>
          <w:noProof/>
        </w:rPr>
        <w:fldChar w:fldCharType="end"/>
      </w:r>
    </w:p>
    <w:p w14:paraId="6E789C0D" w14:textId="77777777" w:rsidR="0059739A" w:rsidRDefault="0059739A">
      <w:pPr>
        <w:pStyle w:val="TOC3"/>
        <w:rPr>
          <w:rFonts w:asciiTheme="minorHAnsi" w:eastAsiaTheme="minorEastAsia" w:hAnsiTheme="minorHAnsi" w:cstheme="minorBidi"/>
          <w:noProof/>
          <w:sz w:val="22"/>
          <w:szCs w:val="22"/>
        </w:rPr>
      </w:pPr>
      <w:r>
        <w:rPr>
          <w:noProof/>
        </w:rPr>
        <w:t>7.6.1</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_Toc117180662 \h </w:instrText>
      </w:r>
      <w:r>
        <w:rPr>
          <w:noProof/>
        </w:rPr>
      </w:r>
      <w:r>
        <w:rPr>
          <w:noProof/>
        </w:rPr>
        <w:fldChar w:fldCharType="separate"/>
      </w:r>
      <w:r>
        <w:rPr>
          <w:noProof/>
        </w:rPr>
        <w:t>203</w:t>
      </w:r>
      <w:r>
        <w:rPr>
          <w:noProof/>
        </w:rPr>
        <w:fldChar w:fldCharType="end"/>
      </w:r>
    </w:p>
    <w:p w14:paraId="24079AF5" w14:textId="77777777" w:rsidR="0059739A" w:rsidRDefault="0059739A">
      <w:pPr>
        <w:pStyle w:val="TOC3"/>
        <w:rPr>
          <w:rFonts w:asciiTheme="minorHAnsi" w:eastAsiaTheme="minorEastAsia" w:hAnsiTheme="minorHAnsi" w:cstheme="minorBidi"/>
          <w:noProof/>
          <w:sz w:val="22"/>
          <w:szCs w:val="22"/>
        </w:rPr>
      </w:pPr>
      <w:r>
        <w:rPr>
          <w:noProof/>
        </w:rPr>
        <w:t>7.6.2</w:t>
      </w:r>
      <w:r>
        <w:rPr>
          <w:rFonts w:asciiTheme="minorHAnsi" w:eastAsiaTheme="minorEastAsia" w:hAnsiTheme="minorHAnsi" w:cstheme="minorBidi"/>
          <w:noProof/>
          <w:sz w:val="22"/>
          <w:szCs w:val="22"/>
        </w:rPr>
        <w:tab/>
      </w:r>
      <w:r>
        <w:rPr>
          <w:noProof/>
        </w:rPr>
        <w:t>Monitoring Group-MBR</w:t>
      </w:r>
      <w:r>
        <w:rPr>
          <w:noProof/>
        </w:rPr>
        <w:tab/>
      </w:r>
      <w:r>
        <w:rPr>
          <w:noProof/>
        </w:rPr>
        <w:fldChar w:fldCharType="begin"/>
      </w:r>
      <w:r>
        <w:rPr>
          <w:noProof/>
        </w:rPr>
        <w:instrText xml:space="preserve"> PAGEREF _Toc117180663 \h </w:instrText>
      </w:r>
      <w:r>
        <w:rPr>
          <w:noProof/>
        </w:rPr>
      </w:r>
      <w:r>
        <w:rPr>
          <w:noProof/>
        </w:rPr>
        <w:fldChar w:fldCharType="separate"/>
      </w:r>
      <w:r>
        <w:rPr>
          <w:noProof/>
        </w:rPr>
        <w:t>204</w:t>
      </w:r>
      <w:r>
        <w:rPr>
          <w:noProof/>
        </w:rPr>
        <w:fldChar w:fldCharType="end"/>
      </w:r>
    </w:p>
    <w:p w14:paraId="52D062C6" w14:textId="77777777" w:rsidR="0059739A" w:rsidRDefault="0059739A">
      <w:pPr>
        <w:pStyle w:val="TOC3"/>
        <w:rPr>
          <w:rFonts w:asciiTheme="minorHAnsi" w:eastAsiaTheme="minorEastAsia" w:hAnsiTheme="minorHAnsi" w:cstheme="minorBidi"/>
          <w:noProof/>
          <w:sz w:val="22"/>
          <w:szCs w:val="22"/>
        </w:rPr>
      </w:pPr>
      <w:r>
        <w:rPr>
          <w:noProof/>
        </w:rPr>
        <w:t>7.6.3</w:t>
      </w:r>
      <w:r>
        <w:rPr>
          <w:rFonts w:asciiTheme="minorHAnsi" w:eastAsiaTheme="minorEastAsia" w:hAnsiTheme="minorHAnsi" w:cstheme="minorBidi"/>
          <w:noProof/>
          <w:sz w:val="22"/>
          <w:szCs w:val="22"/>
        </w:rPr>
        <w:tab/>
      </w:r>
      <w:r>
        <w:rPr>
          <w:noProof/>
        </w:rPr>
        <w:t>Other topics</w:t>
      </w:r>
      <w:r>
        <w:rPr>
          <w:noProof/>
        </w:rPr>
        <w:tab/>
      </w:r>
      <w:r>
        <w:rPr>
          <w:noProof/>
        </w:rPr>
        <w:fldChar w:fldCharType="begin"/>
      </w:r>
      <w:r>
        <w:rPr>
          <w:noProof/>
        </w:rPr>
        <w:instrText xml:space="preserve"> PAGEREF _Toc117180664 \h </w:instrText>
      </w:r>
      <w:r>
        <w:rPr>
          <w:noProof/>
        </w:rPr>
      </w:r>
      <w:r>
        <w:rPr>
          <w:noProof/>
        </w:rPr>
        <w:fldChar w:fldCharType="separate"/>
      </w:r>
      <w:r>
        <w:rPr>
          <w:noProof/>
        </w:rPr>
        <w:t>205</w:t>
      </w:r>
      <w:r>
        <w:rPr>
          <w:noProof/>
        </w:rPr>
        <w:fldChar w:fldCharType="end"/>
      </w:r>
    </w:p>
    <w:p w14:paraId="1F6A217F" w14:textId="77777777" w:rsidR="0059739A" w:rsidRDefault="0059739A">
      <w:pPr>
        <w:pStyle w:val="TOC3"/>
        <w:rPr>
          <w:rFonts w:asciiTheme="minorHAnsi" w:eastAsiaTheme="minorEastAsia" w:hAnsiTheme="minorHAnsi" w:cstheme="minorBidi"/>
          <w:noProof/>
          <w:sz w:val="22"/>
          <w:szCs w:val="22"/>
        </w:rPr>
      </w:pPr>
      <w:r>
        <w:rPr>
          <w:noProof/>
        </w:rPr>
        <w:t>7.6.3.1</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_Toc117180665 \h </w:instrText>
      </w:r>
      <w:r>
        <w:rPr>
          <w:noProof/>
        </w:rPr>
      </w:r>
      <w:r>
        <w:rPr>
          <w:noProof/>
        </w:rPr>
        <w:fldChar w:fldCharType="separate"/>
      </w:r>
      <w:r>
        <w:rPr>
          <w:noProof/>
        </w:rPr>
        <w:t>205</w:t>
      </w:r>
      <w:r>
        <w:rPr>
          <w:noProof/>
        </w:rPr>
        <w:fldChar w:fldCharType="end"/>
      </w:r>
    </w:p>
    <w:p w14:paraId="4593B744" w14:textId="77777777" w:rsidR="0059739A" w:rsidRDefault="0059739A">
      <w:pPr>
        <w:pStyle w:val="TOC2"/>
        <w:rPr>
          <w:rFonts w:asciiTheme="minorHAnsi" w:eastAsiaTheme="minorEastAsia" w:hAnsiTheme="minorHAnsi" w:cstheme="minorBidi"/>
          <w:noProof/>
          <w:sz w:val="22"/>
          <w:szCs w:val="22"/>
        </w:rPr>
      </w:pPr>
      <w:r>
        <w:rPr>
          <w:noProof/>
          <w:lang w:eastAsia="zh-CN"/>
        </w:rPr>
        <w:t>7.7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_Toc117180666 \h </w:instrText>
      </w:r>
      <w:r>
        <w:rPr>
          <w:noProof/>
        </w:rPr>
      </w:r>
      <w:r>
        <w:rPr>
          <w:noProof/>
        </w:rPr>
        <w:fldChar w:fldCharType="separate"/>
      </w:r>
      <w:r>
        <w:rPr>
          <w:noProof/>
        </w:rPr>
        <w:t>206</w:t>
      </w:r>
      <w:r>
        <w:rPr>
          <w:noProof/>
        </w:rPr>
        <w:fldChar w:fldCharType="end"/>
      </w:r>
    </w:p>
    <w:p w14:paraId="4EEA7309" w14:textId="77777777" w:rsidR="0059739A" w:rsidRDefault="0059739A">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Conclusion</w:t>
      </w:r>
      <w:r>
        <w:rPr>
          <w:noProof/>
        </w:rPr>
        <w:tab/>
      </w:r>
      <w:r>
        <w:rPr>
          <w:noProof/>
        </w:rPr>
        <w:fldChar w:fldCharType="begin"/>
      </w:r>
      <w:r>
        <w:rPr>
          <w:noProof/>
        </w:rPr>
        <w:instrText xml:space="preserve"> PAGEREF _Toc117180667 \h </w:instrText>
      </w:r>
      <w:r>
        <w:rPr>
          <w:noProof/>
        </w:rPr>
      </w:r>
      <w:r>
        <w:rPr>
          <w:noProof/>
        </w:rPr>
        <w:fldChar w:fldCharType="separate"/>
      </w:r>
      <w:r>
        <w:rPr>
          <w:noProof/>
        </w:rPr>
        <w:t>208</w:t>
      </w:r>
      <w:r>
        <w:rPr>
          <w:noProof/>
        </w:rPr>
        <w:fldChar w:fldCharType="end"/>
      </w:r>
    </w:p>
    <w:p w14:paraId="134BF71D" w14:textId="77777777" w:rsidR="0059739A" w:rsidRDefault="0059739A">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 xml:space="preserve">Key Issue #1: </w:t>
      </w:r>
      <w:r w:rsidRPr="00033932">
        <w:rPr>
          <w:rFonts w:cs="Arial"/>
          <w:noProof/>
        </w:rPr>
        <w:t>Monitoring of network resource utilization for support of Application AI/ML operations</w:t>
      </w:r>
      <w:r>
        <w:rPr>
          <w:noProof/>
        </w:rPr>
        <w:tab/>
      </w:r>
      <w:r>
        <w:rPr>
          <w:noProof/>
        </w:rPr>
        <w:fldChar w:fldCharType="begin"/>
      </w:r>
      <w:r>
        <w:rPr>
          <w:noProof/>
        </w:rPr>
        <w:instrText xml:space="preserve"> PAGEREF _Toc117180668 \h </w:instrText>
      </w:r>
      <w:r>
        <w:rPr>
          <w:noProof/>
        </w:rPr>
      </w:r>
      <w:r>
        <w:rPr>
          <w:noProof/>
        </w:rPr>
        <w:fldChar w:fldCharType="separate"/>
      </w:r>
      <w:r>
        <w:rPr>
          <w:noProof/>
        </w:rPr>
        <w:t>208</w:t>
      </w:r>
      <w:r>
        <w:rPr>
          <w:noProof/>
        </w:rPr>
        <w:fldChar w:fldCharType="end"/>
      </w:r>
    </w:p>
    <w:p w14:paraId="6453DB04" w14:textId="77777777" w:rsidR="0059739A" w:rsidRDefault="0059739A">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 xml:space="preserve">Key Issue #2: </w:t>
      </w:r>
      <w:r w:rsidRPr="00033932">
        <w:rPr>
          <w:rFonts w:cs="Arial"/>
          <w:noProof/>
        </w:rPr>
        <w:t>5GC</w:t>
      </w:r>
      <w:r>
        <w:rPr>
          <w:noProof/>
        </w:rPr>
        <w:t xml:space="preserve"> </w:t>
      </w:r>
      <w:r>
        <w:rPr>
          <w:noProof/>
          <w:lang w:eastAsia="ko-KR"/>
        </w:rPr>
        <w:t>information exposure to UE</w:t>
      </w:r>
      <w:r>
        <w:rPr>
          <w:noProof/>
        </w:rPr>
        <w:tab/>
      </w:r>
      <w:r>
        <w:rPr>
          <w:noProof/>
        </w:rPr>
        <w:fldChar w:fldCharType="begin"/>
      </w:r>
      <w:r>
        <w:rPr>
          <w:noProof/>
        </w:rPr>
        <w:instrText xml:space="preserve"> PAGEREF _Toc117180669 \h </w:instrText>
      </w:r>
      <w:r>
        <w:rPr>
          <w:noProof/>
        </w:rPr>
      </w:r>
      <w:r>
        <w:rPr>
          <w:noProof/>
        </w:rPr>
        <w:fldChar w:fldCharType="separate"/>
      </w:r>
      <w:r>
        <w:rPr>
          <w:noProof/>
        </w:rPr>
        <w:t>209</w:t>
      </w:r>
      <w:r>
        <w:rPr>
          <w:noProof/>
        </w:rPr>
        <w:fldChar w:fldCharType="end"/>
      </w:r>
    </w:p>
    <w:p w14:paraId="00060D3C" w14:textId="77777777" w:rsidR="0059739A" w:rsidRDefault="0059739A">
      <w:pPr>
        <w:pStyle w:val="TOC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Key Issue #3: 5GC Information Exposure to authorized 3rd party for Application Layer AI/ML Operation</w:t>
      </w:r>
      <w:r>
        <w:rPr>
          <w:noProof/>
        </w:rPr>
        <w:tab/>
      </w:r>
      <w:r>
        <w:rPr>
          <w:noProof/>
        </w:rPr>
        <w:fldChar w:fldCharType="begin"/>
      </w:r>
      <w:r>
        <w:rPr>
          <w:noProof/>
        </w:rPr>
        <w:instrText xml:space="preserve"> PAGEREF _Toc117180670 \h </w:instrText>
      </w:r>
      <w:r>
        <w:rPr>
          <w:noProof/>
        </w:rPr>
      </w:r>
      <w:r>
        <w:rPr>
          <w:noProof/>
        </w:rPr>
        <w:fldChar w:fldCharType="separate"/>
      </w:r>
      <w:r>
        <w:rPr>
          <w:noProof/>
        </w:rPr>
        <w:t>209</w:t>
      </w:r>
      <w:r>
        <w:rPr>
          <w:noProof/>
        </w:rPr>
        <w:fldChar w:fldCharType="end"/>
      </w:r>
    </w:p>
    <w:p w14:paraId="0336760A" w14:textId="77777777" w:rsidR="0059739A" w:rsidRDefault="0059739A">
      <w:pPr>
        <w:pStyle w:val="TOC2"/>
        <w:rPr>
          <w:rFonts w:asciiTheme="minorHAnsi" w:eastAsiaTheme="minorEastAsia" w:hAnsiTheme="minorHAnsi" w:cstheme="minorBidi"/>
          <w:noProof/>
          <w:sz w:val="22"/>
          <w:szCs w:val="22"/>
        </w:rPr>
      </w:pPr>
      <w:r>
        <w:rPr>
          <w:noProof/>
        </w:rPr>
        <w:t>8.4</w:t>
      </w:r>
      <w:r>
        <w:rPr>
          <w:rFonts w:asciiTheme="minorHAnsi" w:eastAsiaTheme="minorEastAsia" w:hAnsiTheme="minorHAnsi" w:cstheme="minorBidi"/>
          <w:noProof/>
          <w:sz w:val="22"/>
          <w:szCs w:val="22"/>
        </w:rPr>
        <w:tab/>
      </w:r>
      <w:r>
        <w:rPr>
          <w:noProof/>
        </w:rPr>
        <w:t>Key Issue #4: Enhancing External Parameter Provisioning</w:t>
      </w:r>
      <w:r>
        <w:rPr>
          <w:noProof/>
        </w:rPr>
        <w:tab/>
      </w:r>
      <w:r>
        <w:rPr>
          <w:noProof/>
        </w:rPr>
        <w:fldChar w:fldCharType="begin"/>
      </w:r>
      <w:r>
        <w:rPr>
          <w:noProof/>
        </w:rPr>
        <w:instrText xml:space="preserve"> PAGEREF _Toc117180671 \h </w:instrText>
      </w:r>
      <w:r>
        <w:rPr>
          <w:noProof/>
        </w:rPr>
      </w:r>
      <w:r>
        <w:rPr>
          <w:noProof/>
        </w:rPr>
        <w:fldChar w:fldCharType="separate"/>
      </w:r>
      <w:r>
        <w:rPr>
          <w:noProof/>
        </w:rPr>
        <w:t>209</w:t>
      </w:r>
      <w:r>
        <w:rPr>
          <w:noProof/>
        </w:rPr>
        <w:fldChar w:fldCharType="end"/>
      </w:r>
    </w:p>
    <w:p w14:paraId="5B5B1CCC" w14:textId="77777777" w:rsidR="0059739A" w:rsidRDefault="0059739A">
      <w:pPr>
        <w:pStyle w:val="TOC2"/>
        <w:rPr>
          <w:rFonts w:asciiTheme="minorHAnsi" w:eastAsiaTheme="minorEastAsia" w:hAnsiTheme="minorHAnsi" w:cstheme="minorBidi"/>
          <w:noProof/>
          <w:sz w:val="22"/>
          <w:szCs w:val="22"/>
        </w:rPr>
      </w:pPr>
      <w:r>
        <w:rPr>
          <w:noProof/>
        </w:rPr>
        <w:t>8.5</w:t>
      </w:r>
      <w:r>
        <w:rPr>
          <w:rFonts w:asciiTheme="minorHAnsi" w:eastAsiaTheme="minorEastAsia" w:hAnsiTheme="minorHAnsi" w:cstheme="minorBidi"/>
          <w:noProof/>
          <w:sz w:val="22"/>
          <w:szCs w:val="22"/>
        </w:rPr>
        <w:tab/>
      </w:r>
      <w:r>
        <w:rPr>
          <w:noProof/>
        </w:rPr>
        <w:t>Key Issue #5: 5GC Enhancements to enable Application AI/ML Traffic Transport</w:t>
      </w:r>
      <w:r>
        <w:rPr>
          <w:noProof/>
        </w:rPr>
        <w:tab/>
      </w:r>
      <w:r>
        <w:rPr>
          <w:noProof/>
        </w:rPr>
        <w:fldChar w:fldCharType="begin"/>
      </w:r>
      <w:r>
        <w:rPr>
          <w:noProof/>
        </w:rPr>
        <w:instrText xml:space="preserve"> PAGEREF _Toc117180672 \h </w:instrText>
      </w:r>
      <w:r>
        <w:rPr>
          <w:noProof/>
        </w:rPr>
      </w:r>
      <w:r>
        <w:rPr>
          <w:noProof/>
        </w:rPr>
        <w:fldChar w:fldCharType="separate"/>
      </w:r>
      <w:r>
        <w:rPr>
          <w:noProof/>
        </w:rPr>
        <w:t>209</w:t>
      </w:r>
      <w:r>
        <w:rPr>
          <w:noProof/>
        </w:rPr>
        <w:fldChar w:fldCharType="end"/>
      </w:r>
    </w:p>
    <w:p w14:paraId="516CAA53" w14:textId="77777777" w:rsidR="0059739A" w:rsidRDefault="0059739A">
      <w:pPr>
        <w:pStyle w:val="TOC2"/>
        <w:rPr>
          <w:rFonts w:asciiTheme="minorHAnsi" w:eastAsiaTheme="minorEastAsia" w:hAnsiTheme="minorHAnsi" w:cstheme="minorBidi"/>
          <w:noProof/>
          <w:sz w:val="22"/>
          <w:szCs w:val="22"/>
        </w:rPr>
      </w:pPr>
      <w:r>
        <w:rPr>
          <w:noProof/>
        </w:rPr>
        <w:t>8.6</w:t>
      </w:r>
      <w:r>
        <w:rPr>
          <w:rFonts w:asciiTheme="minorHAnsi" w:eastAsiaTheme="minorEastAsia" w:hAnsiTheme="minorHAnsi" w:cstheme="minorBidi"/>
          <w:noProof/>
          <w:sz w:val="22"/>
          <w:szCs w:val="22"/>
        </w:rPr>
        <w:tab/>
      </w:r>
      <w:r>
        <w:rPr>
          <w:noProof/>
        </w:rPr>
        <w:t>Key Issue #6: QoS and Policy enhancements</w:t>
      </w:r>
      <w:r>
        <w:rPr>
          <w:noProof/>
        </w:rPr>
        <w:tab/>
      </w:r>
      <w:r>
        <w:rPr>
          <w:noProof/>
        </w:rPr>
        <w:fldChar w:fldCharType="begin"/>
      </w:r>
      <w:r>
        <w:rPr>
          <w:noProof/>
        </w:rPr>
        <w:instrText xml:space="preserve"> PAGEREF _Toc117180673 \h </w:instrText>
      </w:r>
      <w:r>
        <w:rPr>
          <w:noProof/>
        </w:rPr>
      </w:r>
      <w:r>
        <w:rPr>
          <w:noProof/>
        </w:rPr>
        <w:fldChar w:fldCharType="separate"/>
      </w:r>
      <w:r>
        <w:rPr>
          <w:noProof/>
        </w:rPr>
        <w:t>210</w:t>
      </w:r>
      <w:r>
        <w:rPr>
          <w:noProof/>
        </w:rPr>
        <w:fldChar w:fldCharType="end"/>
      </w:r>
    </w:p>
    <w:p w14:paraId="50CF0F36" w14:textId="77777777" w:rsidR="0059739A" w:rsidRDefault="0059739A">
      <w:pPr>
        <w:pStyle w:val="TOC3"/>
        <w:rPr>
          <w:rFonts w:asciiTheme="minorHAnsi" w:eastAsiaTheme="minorEastAsia" w:hAnsiTheme="minorHAnsi" w:cstheme="minorBidi"/>
          <w:noProof/>
          <w:sz w:val="22"/>
          <w:szCs w:val="22"/>
        </w:rPr>
      </w:pPr>
      <w:r w:rsidRPr="00033932">
        <w:rPr>
          <w:noProof/>
          <w:lang w:val="en-US"/>
        </w:rPr>
        <w:t xml:space="preserve">8.6.1 </w:t>
      </w:r>
      <w:r>
        <w:rPr>
          <w:rFonts w:asciiTheme="minorHAnsi" w:eastAsiaTheme="minorEastAsia" w:hAnsiTheme="minorHAnsi" w:cstheme="minorBidi"/>
          <w:noProof/>
          <w:sz w:val="22"/>
          <w:szCs w:val="22"/>
        </w:rPr>
        <w:tab/>
      </w:r>
      <w:r>
        <w:rPr>
          <w:noProof/>
        </w:rPr>
        <w:t>QoS performance measurement assistance to Application AI/ML operation</w:t>
      </w:r>
      <w:r>
        <w:rPr>
          <w:noProof/>
        </w:rPr>
        <w:tab/>
      </w:r>
      <w:r>
        <w:rPr>
          <w:noProof/>
        </w:rPr>
        <w:fldChar w:fldCharType="begin"/>
      </w:r>
      <w:r>
        <w:rPr>
          <w:noProof/>
        </w:rPr>
        <w:instrText xml:space="preserve"> PAGEREF _Toc117180674 \h </w:instrText>
      </w:r>
      <w:r>
        <w:rPr>
          <w:noProof/>
        </w:rPr>
      </w:r>
      <w:r>
        <w:rPr>
          <w:noProof/>
        </w:rPr>
        <w:fldChar w:fldCharType="separate"/>
      </w:r>
      <w:r>
        <w:rPr>
          <w:noProof/>
        </w:rPr>
        <w:t>210</w:t>
      </w:r>
      <w:r>
        <w:rPr>
          <w:noProof/>
        </w:rPr>
        <w:fldChar w:fldCharType="end"/>
      </w:r>
    </w:p>
    <w:p w14:paraId="32877B63" w14:textId="77777777" w:rsidR="0059739A" w:rsidRDefault="0059739A">
      <w:pPr>
        <w:pStyle w:val="TOC3"/>
        <w:rPr>
          <w:rFonts w:asciiTheme="minorHAnsi" w:eastAsiaTheme="minorEastAsia" w:hAnsiTheme="minorHAnsi" w:cstheme="minorBidi"/>
          <w:noProof/>
          <w:sz w:val="22"/>
          <w:szCs w:val="22"/>
        </w:rPr>
      </w:pPr>
      <w:r>
        <w:rPr>
          <w:noProof/>
        </w:rPr>
        <w:lastRenderedPageBreak/>
        <w:t>8.6.2</w:t>
      </w:r>
      <w:r>
        <w:rPr>
          <w:rFonts w:asciiTheme="minorHAnsi" w:eastAsiaTheme="minorEastAsia" w:hAnsiTheme="minorHAnsi" w:cstheme="minorBidi"/>
          <w:noProof/>
          <w:sz w:val="22"/>
          <w:szCs w:val="22"/>
        </w:rPr>
        <w:tab/>
      </w:r>
      <w:r>
        <w:rPr>
          <w:noProof/>
        </w:rPr>
        <w:t xml:space="preserve"> QoS request for a group of UEs</w:t>
      </w:r>
      <w:r>
        <w:rPr>
          <w:noProof/>
        </w:rPr>
        <w:tab/>
      </w:r>
      <w:r>
        <w:rPr>
          <w:noProof/>
        </w:rPr>
        <w:fldChar w:fldCharType="begin"/>
      </w:r>
      <w:r>
        <w:rPr>
          <w:noProof/>
        </w:rPr>
        <w:instrText xml:space="preserve"> PAGEREF _Toc117180675 \h </w:instrText>
      </w:r>
      <w:r>
        <w:rPr>
          <w:noProof/>
        </w:rPr>
      </w:r>
      <w:r>
        <w:rPr>
          <w:noProof/>
        </w:rPr>
        <w:fldChar w:fldCharType="separate"/>
      </w:r>
      <w:r>
        <w:rPr>
          <w:noProof/>
        </w:rPr>
        <w:t>211</w:t>
      </w:r>
      <w:r>
        <w:rPr>
          <w:noProof/>
        </w:rPr>
        <w:fldChar w:fldCharType="end"/>
      </w:r>
    </w:p>
    <w:p w14:paraId="1295469B" w14:textId="77777777" w:rsidR="0059739A" w:rsidRDefault="0059739A">
      <w:pPr>
        <w:pStyle w:val="TOC3"/>
        <w:rPr>
          <w:rFonts w:asciiTheme="minorHAnsi" w:eastAsiaTheme="minorEastAsia" w:hAnsiTheme="minorHAnsi" w:cstheme="minorBidi"/>
          <w:noProof/>
          <w:sz w:val="22"/>
          <w:szCs w:val="22"/>
        </w:rPr>
      </w:pPr>
      <w:r>
        <w:rPr>
          <w:noProof/>
        </w:rPr>
        <w:t>8.6.3</w:t>
      </w:r>
      <w:r>
        <w:rPr>
          <w:rFonts w:asciiTheme="minorHAnsi" w:eastAsiaTheme="minorEastAsia" w:hAnsiTheme="minorHAnsi" w:cstheme="minorBidi"/>
          <w:noProof/>
          <w:sz w:val="22"/>
          <w:szCs w:val="22"/>
        </w:rPr>
        <w:tab/>
      </w:r>
      <w:r>
        <w:rPr>
          <w:noProof/>
        </w:rPr>
        <w:t>Performance KPIs mapping to 5GS QoS parameters</w:t>
      </w:r>
      <w:r>
        <w:rPr>
          <w:noProof/>
        </w:rPr>
        <w:tab/>
      </w:r>
      <w:r>
        <w:rPr>
          <w:noProof/>
        </w:rPr>
        <w:fldChar w:fldCharType="begin"/>
      </w:r>
      <w:r>
        <w:rPr>
          <w:noProof/>
        </w:rPr>
        <w:instrText xml:space="preserve"> PAGEREF _Toc117180676 \h </w:instrText>
      </w:r>
      <w:r>
        <w:rPr>
          <w:noProof/>
        </w:rPr>
      </w:r>
      <w:r>
        <w:rPr>
          <w:noProof/>
        </w:rPr>
        <w:fldChar w:fldCharType="separate"/>
      </w:r>
      <w:r>
        <w:rPr>
          <w:noProof/>
        </w:rPr>
        <w:t>211</w:t>
      </w:r>
      <w:r>
        <w:rPr>
          <w:noProof/>
        </w:rPr>
        <w:fldChar w:fldCharType="end"/>
      </w:r>
    </w:p>
    <w:p w14:paraId="03C26049" w14:textId="77777777" w:rsidR="0059739A" w:rsidRDefault="0059739A">
      <w:pPr>
        <w:pStyle w:val="TOC2"/>
        <w:rPr>
          <w:rFonts w:asciiTheme="minorHAnsi" w:eastAsiaTheme="minorEastAsia" w:hAnsiTheme="minorHAnsi" w:cstheme="minorBidi"/>
          <w:noProof/>
          <w:sz w:val="22"/>
          <w:szCs w:val="22"/>
        </w:rPr>
      </w:pPr>
      <w:r>
        <w:rPr>
          <w:noProof/>
          <w:lang w:eastAsia="zh-CN"/>
        </w:rPr>
        <w:t>8.7</w:t>
      </w:r>
      <w:r>
        <w:rPr>
          <w:rFonts w:asciiTheme="minorHAnsi" w:eastAsiaTheme="minorEastAsia" w:hAnsiTheme="minorHAnsi" w:cstheme="minorBidi"/>
          <w:noProof/>
          <w:sz w:val="22"/>
          <w:szCs w:val="22"/>
        </w:rPr>
        <w:tab/>
      </w:r>
      <w:r>
        <w:rPr>
          <w:noProof/>
          <w:lang w:eastAsia="zh-CN"/>
        </w:rPr>
        <w:t>Key Issue #7: 5GS Assistance to Federated Learning Operation</w:t>
      </w:r>
      <w:r>
        <w:rPr>
          <w:noProof/>
        </w:rPr>
        <w:tab/>
      </w:r>
      <w:r>
        <w:rPr>
          <w:noProof/>
        </w:rPr>
        <w:fldChar w:fldCharType="begin"/>
      </w:r>
      <w:r>
        <w:rPr>
          <w:noProof/>
        </w:rPr>
        <w:instrText xml:space="preserve"> PAGEREF _Toc117180677 \h </w:instrText>
      </w:r>
      <w:r>
        <w:rPr>
          <w:noProof/>
        </w:rPr>
      </w:r>
      <w:r>
        <w:rPr>
          <w:noProof/>
        </w:rPr>
        <w:fldChar w:fldCharType="separate"/>
      </w:r>
      <w:r>
        <w:rPr>
          <w:noProof/>
        </w:rPr>
        <w:t>211</w:t>
      </w:r>
      <w:r>
        <w:rPr>
          <w:noProof/>
        </w:rPr>
        <w:fldChar w:fldCharType="end"/>
      </w:r>
    </w:p>
    <w:p w14:paraId="52F477EE" w14:textId="77777777" w:rsidR="0059739A" w:rsidRDefault="0059739A">
      <w:pPr>
        <w:pStyle w:val="TOC9"/>
        <w:rPr>
          <w:rFonts w:asciiTheme="minorHAnsi" w:eastAsiaTheme="minorEastAsia" w:hAnsiTheme="minorHAnsi" w:cstheme="minorBidi"/>
          <w:b w:val="0"/>
          <w:noProof/>
          <w:szCs w:val="22"/>
        </w:rPr>
      </w:pPr>
      <w:r>
        <w:rPr>
          <w:noProof/>
        </w:rPr>
        <w:t>Annex A: Change history</w:t>
      </w:r>
      <w:r>
        <w:rPr>
          <w:noProof/>
        </w:rPr>
        <w:tab/>
      </w:r>
      <w:r>
        <w:rPr>
          <w:noProof/>
        </w:rPr>
        <w:fldChar w:fldCharType="begin"/>
      </w:r>
      <w:r>
        <w:rPr>
          <w:noProof/>
        </w:rPr>
        <w:instrText xml:space="preserve"> PAGEREF _Toc117180678 \h </w:instrText>
      </w:r>
      <w:r>
        <w:rPr>
          <w:noProof/>
        </w:rPr>
      </w:r>
      <w:r>
        <w:rPr>
          <w:noProof/>
        </w:rPr>
        <w:fldChar w:fldCharType="separate"/>
      </w:r>
      <w:r>
        <w:rPr>
          <w:noProof/>
        </w:rPr>
        <w:t>212</w:t>
      </w:r>
      <w:r>
        <w:rPr>
          <w:noProof/>
        </w:rPr>
        <w:fldChar w:fldCharType="end"/>
      </w:r>
    </w:p>
    <w:p w14:paraId="4EB3C73F" w14:textId="3E03E48C" w:rsidR="00080512" w:rsidRPr="00E525C6" w:rsidRDefault="004D3578">
      <w:r w:rsidRPr="00E525C6">
        <w:rPr>
          <w:noProof/>
          <w:sz w:val="22"/>
        </w:rPr>
        <w:fldChar w:fldCharType="end"/>
      </w:r>
    </w:p>
    <w:p w14:paraId="61EF9A85" w14:textId="77777777" w:rsidR="00080512" w:rsidRPr="00E525C6" w:rsidRDefault="00355AC2">
      <w:pPr>
        <w:pStyle w:val="Heading1"/>
      </w:pPr>
      <w:bookmarkStart w:id="15" w:name="foreword"/>
      <w:bookmarkEnd w:id="15"/>
      <w:r w:rsidRPr="00E525C6">
        <w:br w:type="page"/>
      </w:r>
      <w:bookmarkStart w:id="16" w:name="_Toc117180393"/>
      <w:r w:rsidR="00080512" w:rsidRPr="00E525C6">
        <w:lastRenderedPageBreak/>
        <w:t>Foreword</w:t>
      </w:r>
      <w:bookmarkEnd w:id="16"/>
    </w:p>
    <w:p w14:paraId="4007C9F7" w14:textId="77777777" w:rsidR="00080512" w:rsidRPr="00E525C6" w:rsidRDefault="00080512">
      <w:r w:rsidRPr="00E525C6">
        <w:t xml:space="preserve">This Technical </w:t>
      </w:r>
      <w:bookmarkStart w:id="17" w:name="spectype3"/>
      <w:r w:rsidR="00602AEA" w:rsidRPr="00E525C6">
        <w:t>Report</w:t>
      </w:r>
      <w:bookmarkEnd w:id="17"/>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r w:rsidRPr="00E525C6">
        <w:t>where:</w:t>
      </w:r>
    </w:p>
    <w:p w14:paraId="121AE437" w14:textId="77777777" w:rsidR="00080512" w:rsidRPr="00E525C6" w:rsidRDefault="00080512">
      <w:pPr>
        <w:pStyle w:val="B2"/>
      </w:pPr>
      <w:r w:rsidRPr="00E525C6">
        <w:t>x</w:t>
      </w:r>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r w:rsidRPr="00E525C6">
        <w:t>y</w:t>
      </w:r>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r w:rsidRPr="00E525C6">
        <w:t>z</w:t>
      </w:r>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r w:rsidRPr="00E525C6">
        <w:rPr>
          <w:b/>
        </w:rPr>
        <w:t>shall</w:t>
      </w:r>
      <w:r w:rsidR="00355AC2" w:rsidRPr="00E525C6">
        <w:tab/>
      </w:r>
      <w:r w:rsidRPr="00E525C6">
        <w:t>indicates a mandatory requirement to do something</w:t>
      </w:r>
    </w:p>
    <w:p w14:paraId="2BA134DB" w14:textId="77777777" w:rsidR="008C384C" w:rsidRPr="00E525C6" w:rsidRDefault="008C384C" w:rsidP="00774DA4">
      <w:pPr>
        <w:pStyle w:val="EX"/>
      </w:pPr>
      <w:r w:rsidRPr="00E525C6">
        <w:rPr>
          <w:b/>
        </w:rPr>
        <w:t>shall not</w:t>
      </w:r>
      <w:r w:rsidRPr="00E525C6">
        <w:tab/>
        <w:t>indicates an interdiction (</w:t>
      </w:r>
      <w:r w:rsidR="001F1132" w:rsidRPr="00E525C6">
        <w:t>prohibition</w:t>
      </w:r>
      <w:r w:rsidRPr="00E525C6">
        <w:t>) to do something</w:t>
      </w:r>
    </w:p>
    <w:p w14:paraId="62757F10" w14:textId="0B963F8A" w:rsidR="00BA19ED" w:rsidRPr="00E525C6" w:rsidRDefault="00BA19ED" w:rsidP="00A27486">
      <w:r w:rsidRPr="00E525C6">
        <w:t xml:space="preserve">The constructions </w:t>
      </w:r>
      <w:r w:rsidR="00DA6550">
        <w:t>"</w:t>
      </w:r>
      <w:r w:rsidRPr="00E525C6">
        <w:t>shall</w:t>
      </w:r>
      <w:r w:rsidR="00DA6550">
        <w:t>"</w:t>
      </w:r>
      <w:r w:rsidRPr="00E525C6">
        <w:t xml:space="preserve"> and </w:t>
      </w:r>
      <w:r w:rsidR="00DA6550">
        <w:t>"</w:t>
      </w:r>
      <w:r w:rsidRPr="00E525C6">
        <w:t>shall not</w:t>
      </w:r>
      <w:r w:rsidR="00DA6550">
        <w:t>"</w:t>
      </w:r>
      <w:r w:rsidRPr="00E525C6">
        <w:t xml:space="preserve"> are confined to the context of normative provisions, and do not appear in Technical Reports.</w:t>
      </w:r>
    </w:p>
    <w:p w14:paraId="509869EB" w14:textId="0855CC06" w:rsidR="00C1496A" w:rsidRPr="00E525C6" w:rsidRDefault="00C1496A" w:rsidP="00A27486">
      <w:r w:rsidRPr="00E525C6">
        <w:t xml:space="preserve">The constructions </w:t>
      </w:r>
      <w:r w:rsidR="00DA6550">
        <w:t>"</w:t>
      </w:r>
      <w:r w:rsidRPr="00E525C6">
        <w:t>must</w:t>
      </w:r>
      <w:r w:rsidR="00DA6550">
        <w:t>"</w:t>
      </w:r>
      <w:r w:rsidRPr="00E525C6">
        <w:t xml:space="preserve"> and </w:t>
      </w:r>
      <w:r w:rsidR="00DA6550">
        <w:t>"</w:t>
      </w:r>
      <w:r w:rsidRPr="00E525C6">
        <w:t>must not</w:t>
      </w:r>
      <w:r w:rsidR="00DA6550">
        <w:t>"</w:t>
      </w:r>
      <w:r w:rsidRPr="00E525C6">
        <w:t xml:space="preserve"> are not used as substitutes for </w:t>
      </w:r>
      <w:r w:rsidR="00DA6550">
        <w:t>"</w:t>
      </w:r>
      <w:r w:rsidRPr="00E525C6">
        <w:t>shall</w:t>
      </w:r>
      <w:r w:rsidR="00DA6550">
        <w:t>"</w:t>
      </w:r>
      <w:r w:rsidRPr="00E525C6">
        <w:t xml:space="preserve"> and </w:t>
      </w:r>
      <w:r w:rsidR="00DA6550">
        <w:t>"</w:t>
      </w:r>
      <w:r w:rsidRPr="00E525C6">
        <w:t>shall not</w:t>
      </w:r>
      <w:r w:rsidR="00DA6550">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r w:rsidRPr="00E525C6">
        <w:rPr>
          <w:b/>
        </w:rPr>
        <w:t>should</w:t>
      </w:r>
      <w:r w:rsidR="00355AC2" w:rsidRPr="00E525C6">
        <w:tab/>
      </w:r>
      <w:r w:rsidRPr="00E525C6">
        <w:t>indicates a recommendation to do something</w:t>
      </w:r>
    </w:p>
    <w:p w14:paraId="44966C64" w14:textId="77777777" w:rsidR="008C384C" w:rsidRPr="00E525C6" w:rsidRDefault="008C384C" w:rsidP="00774DA4">
      <w:pPr>
        <w:pStyle w:val="EX"/>
      </w:pPr>
      <w:r w:rsidRPr="00E525C6">
        <w:rPr>
          <w:b/>
        </w:rPr>
        <w:t>should not</w:t>
      </w:r>
      <w:r w:rsidRPr="00E525C6">
        <w:tab/>
        <w:t>indicates a recommendation not to do something</w:t>
      </w:r>
    </w:p>
    <w:p w14:paraId="59C90488" w14:textId="77777777" w:rsidR="008C384C" w:rsidRPr="00E525C6" w:rsidRDefault="008C384C" w:rsidP="00774DA4">
      <w:pPr>
        <w:pStyle w:val="EX"/>
      </w:pPr>
      <w:r w:rsidRPr="00E525C6">
        <w:rPr>
          <w:b/>
        </w:rPr>
        <w:t>may</w:t>
      </w:r>
      <w:r w:rsidR="00355AC2" w:rsidRPr="00E525C6">
        <w:tab/>
      </w:r>
      <w:r w:rsidRPr="00E525C6">
        <w:t>indicates permission to do something</w:t>
      </w:r>
    </w:p>
    <w:p w14:paraId="0FBFBBD6" w14:textId="77777777" w:rsidR="008C384C" w:rsidRPr="00E525C6" w:rsidRDefault="008C384C" w:rsidP="00774DA4">
      <w:pPr>
        <w:pStyle w:val="EX"/>
      </w:pPr>
      <w:r w:rsidRPr="00E525C6">
        <w:rPr>
          <w:b/>
        </w:rPr>
        <w:t>need not</w:t>
      </w:r>
      <w:r w:rsidRPr="00E525C6">
        <w:tab/>
        <w:t>indicates permission not to do something</w:t>
      </w:r>
    </w:p>
    <w:p w14:paraId="4995BFD5" w14:textId="10D617FA" w:rsidR="008C384C" w:rsidRPr="00E525C6" w:rsidRDefault="008C384C" w:rsidP="00A27486">
      <w:r w:rsidRPr="00E525C6">
        <w:t xml:space="preserve">The construction </w:t>
      </w:r>
      <w:r w:rsidR="00DA6550">
        <w:t>"</w:t>
      </w:r>
      <w:r w:rsidRPr="00E525C6">
        <w:t>may not</w:t>
      </w:r>
      <w:r w:rsidR="00DA6550">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DA6550">
        <w:t>"</w:t>
      </w:r>
      <w:r w:rsidR="001F1132" w:rsidRPr="00E525C6">
        <w:t>might not</w:t>
      </w:r>
      <w:r w:rsidR="00DA6550">
        <w:t>"</w:t>
      </w:r>
      <w:r w:rsidR="001F1132" w:rsidRPr="00E525C6">
        <w:t xml:space="preserve"> </w:t>
      </w:r>
      <w:r w:rsidR="003765B8" w:rsidRPr="00E525C6">
        <w:t xml:space="preserve">or </w:t>
      </w:r>
      <w:r w:rsidR="00DA6550">
        <w:t>"</w:t>
      </w:r>
      <w:r w:rsidR="003765B8" w:rsidRPr="00E525C6">
        <w:t>shall not</w:t>
      </w:r>
      <w:r w:rsidR="00DA6550">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r w:rsidRPr="00E525C6">
        <w:rPr>
          <w:b/>
        </w:rPr>
        <w:t>can</w:t>
      </w:r>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r w:rsidRPr="00E525C6">
        <w:rPr>
          <w:b/>
        </w:rPr>
        <w:t>cannot</w:t>
      </w:r>
      <w:r w:rsidR="00355AC2" w:rsidRPr="00E525C6">
        <w:tab/>
      </w:r>
      <w:r w:rsidRPr="00E525C6">
        <w:t>indicates that something is impossible</w:t>
      </w:r>
    </w:p>
    <w:p w14:paraId="6442101F" w14:textId="624975B8" w:rsidR="00774DA4" w:rsidRPr="00E525C6" w:rsidRDefault="00774DA4" w:rsidP="00A27486">
      <w:r w:rsidRPr="00E525C6">
        <w:t xml:space="preserve">The constructions </w:t>
      </w:r>
      <w:r w:rsidR="00DA6550">
        <w:t>"</w:t>
      </w:r>
      <w:r w:rsidRPr="00E525C6">
        <w:t>can</w:t>
      </w:r>
      <w:r w:rsidR="00DA6550">
        <w:t>"</w:t>
      </w:r>
      <w:r w:rsidRPr="00E525C6">
        <w:t xml:space="preserve"> and </w:t>
      </w:r>
      <w:r w:rsidR="00DA6550">
        <w:t>"</w:t>
      </w:r>
      <w:r w:rsidRPr="00E525C6">
        <w:t>cannot</w:t>
      </w:r>
      <w:r w:rsidR="00DA6550">
        <w:t>"</w:t>
      </w:r>
      <w:r w:rsidRPr="00E525C6">
        <w:t xml:space="preserve"> </w:t>
      </w:r>
      <w:r w:rsidR="00F9008D" w:rsidRPr="00E525C6">
        <w:t xml:space="preserve">are not </w:t>
      </w:r>
      <w:r w:rsidRPr="00E525C6">
        <w:t>substitute</w:t>
      </w:r>
      <w:r w:rsidR="003765B8" w:rsidRPr="00E525C6">
        <w:t>s</w:t>
      </w:r>
      <w:r w:rsidRPr="00E525C6">
        <w:t xml:space="preserve"> for </w:t>
      </w:r>
      <w:r w:rsidR="00DA6550">
        <w:t>"</w:t>
      </w:r>
      <w:r w:rsidRPr="00E525C6">
        <w:t>may</w:t>
      </w:r>
      <w:r w:rsidR="00DA6550">
        <w:t>"</w:t>
      </w:r>
      <w:r w:rsidRPr="00E525C6">
        <w:t xml:space="preserve"> and </w:t>
      </w:r>
      <w:r w:rsidR="00DA6550">
        <w:t>"</w:t>
      </w:r>
      <w:r w:rsidRPr="00E525C6">
        <w:t>need not</w:t>
      </w:r>
      <w:r w:rsidR="00DA6550">
        <w:t>"</w:t>
      </w:r>
      <w:r w:rsidRPr="00E525C6">
        <w:t>.</w:t>
      </w:r>
    </w:p>
    <w:p w14:paraId="55715EAF" w14:textId="77777777" w:rsidR="00774DA4" w:rsidRPr="00E525C6" w:rsidRDefault="00774DA4" w:rsidP="00774DA4">
      <w:pPr>
        <w:pStyle w:val="EX"/>
      </w:pPr>
      <w:r w:rsidRPr="00E525C6">
        <w:rPr>
          <w:b/>
        </w:rPr>
        <w:t>will</w:t>
      </w:r>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w:t>
      </w:r>
      <w:r w:rsidRPr="00E525C6">
        <w:lastRenderedPageBreak/>
        <w:t xml:space="preserv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r w:rsidRPr="00E525C6">
        <w:rPr>
          <w:b/>
        </w:rPr>
        <w:t>might</w:t>
      </w:r>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r w:rsidRPr="00E525C6">
        <w:rPr>
          <w:b/>
        </w:rPr>
        <w:t>is</w:t>
      </w:r>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r w:rsidRPr="00E525C6">
        <w:rPr>
          <w:b/>
        </w:rPr>
        <w:t>is not</w:t>
      </w:r>
      <w:r w:rsidRPr="00E525C6">
        <w:tab/>
        <w:t>(or any other negative verb in the indicative</w:t>
      </w:r>
      <w:r w:rsidR="001F1132" w:rsidRPr="00E525C6">
        <w:t xml:space="preserve"> mood</w:t>
      </w:r>
      <w:r w:rsidRPr="00E525C6">
        <w:t>) indicates a statement of fact</w:t>
      </w:r>
    </w:p>
    <w:p w14:paraId="0E0207EB" w14:textId="5C3BD281" w:rsidR="00774DA4" w:rsidRPr="00E525C6" w:rsidRDefault="00647114" w:rsidP="00A27486">
      <w:r w:rsidRPr="00E525C6">
        <w:t xml:space="preserve">The constructions </w:t>
      </w:r>
      <w:r w:rsidR="00DA6550">
        <w:t>"</w:t>
      </w:r>
      <w:r w:rsidRPr="00E525C6">
        <w:t>is</w:t>
      </w:r>
      <w:r w:rsidR="00DA6550">
        <w:t>"</w:t>
      </w:r>
      <w:r w:rsidRPr="00E525C6">
        <w:t xml:space="preserve"> and </w:t>
      </w:r>
      <w:r w:rsidR="00DA6550">
        <w:t>"</w:t>
      </w:r>
      <w:r w:rsidRPr="00E525C6">
        <w:t>is not</w:t>
      </w:r>
      <w:r w:rsidR="00DA6550">
        <w:t>"</w:t>
      </w:r>
      <w:r w:rsidRPr="00E525C6">
        <w:t xml:space="preserve"> do not indicate requirements.</w:t>
      </w:r>
    </w:p>
    <w:p w14:paraId="7EF66CA1" w14:textId="77777777" w:rsidR="00080512" w:rsidRPr="00E525C6" w:rsidRDefault="00080512">
      <w:pPr>
        <w:pStyle w:val="Heading1"/>
      </w:pPr>
      <w:bookmarkStart w:id="18" w:name="introduction"/>
      <w:bookmarkEnd w:id="18"/>
      <w:r w:rsidRPr="00E525C6">
        <w:br w:type="page"/>
      </w:r>
      <w:bookmarkStart w:id="19" w:name="scope"/>
      <w:bookmarkStart w:id="20" w:name="_Toc117180394"/>
      <w:bookmarkEnd w:id="19"/>
      <w:r w:rsidRPr="00E525C6">
        <w:lastRenderedPageBreak/>
        <w:t>1</w:t>
      </w:r>
      <w:r w:rsidRPr="00E525C6">
        <w:tab/>
        <w:t>Scope</w:t>
      </w:r>
      <w:bookmarkEnd w:id="20"/>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21" w:name="references"/>
      <w:bookmarkStart w:id="22" w:name="_Toc117180395"/>
      <w:bookmarkEnd w:id="21"/>
      <w:r w:rsidRPr="00E525C6">
        <w:t>2</w:t>
      </w:r>
      <w:r w:rsidRPr="00E525C6">
        <w:tab/>
        <w:t>References</w:t>
      </w:r>
      <w:bookmarkEnd w:id="22"/>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w:t>
      </w:r>
      <w:r w:rsidR="00080512" w:rsidRPr="00E525C6">
        <w:lastRenderedPageBreak/>
        <w:t>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6F683B44" w:rsidR="00EC4A25" w:rsidRPr="00E525C6" w:rsidRDefault="00EC4A25" w:rsidP="00EC4A25">
      <w:pPr>
        <w:pStyle w:val="EX"/>
      </w:pPr>
      <w:r w:rsidRPr="00E525C6">
        <w:t>[1]</w:t>
      </w:r>
      <w:r w:rsidRPr="00E525C6">
        <w:tab/>
      </w:r>
      <w:r w:rsidR="00C8558A" w:rsidRPr="00E525C6">
        <w:t>3GPP</w:t>
      </w:r>
      <w:r w:rsidR="00C8558A">
        <w:t> </w:t>
      </w:r>
      <w:r w:rsidR="00C8558A" w:rsidRPr="00E525C6">
        <w:t>TR</w:t>
      </w:r>
      <w:r w:rsidR="00C8558A">
        <w:t> </w:t>
      </w:r>
      <w:r w:rsidR="00C8558A" w:rsidRPr="00E525C6">
        <w:t>21.905:</w:t>
      </w:r>
      <w:r w:rsidRPr="00E525C6">
        <w:t xml:space="preserve"> </w:t>
      </w:r>
      <w:r w:rsidR="00DA6550">
        <w:t>"</w:t>
      </w:r>
      <w:r w:rsidRPr="00E525C6">
        <w:t>Vocabulary for 3GPP Specifications</w:t>
      </w:r>
      <w:r w:rsidR="00DA6550">
        <w:t>"</w:t>
      </w:r>
      <w:r w:rsidRPr="00E525C6">
        <w:t>.</w:t>
      </w:r>
    </w:p>
    <w:p w14:paraId="405B78D6" w14:textId="06931F16" w:rsidR="00494383" w:rsidRPr="00E525C6" w:rsidRDefault="00494383" w:rsidP="00494383">
      <w:pPr>
        <w:pStyle w:val="EX"/>
      </w:pPr>
      <w:r w:rsidRPr="00E525C6">
        <w:t>[2]</w:t>
      </w:r>
      <w:r w:rsidRPr="00E525C6">
        <w:tab/>
      </w:r>
      <w:r w:rsidR="00C8558A" w:rsidRPr="00E525C6">
        <w:t>3GPP</w:t>
      </w:r>
      <w:r w:rsidR="00C8558A">
        <w:t> </w:t>
      </w:r>
      <w:r w:rsidR="00C8558A" w:rsidRPr="00E525C6">
        <w:t>TS</w:t>
      </w:r>
      <w:r w:rsidR="00C8558A">
        <w:t> </w:t>
      </w:r>
      <w:r w:rsidR="00C8558A" w:rsidRPr="00E525C6">
        <w:t>22.261:</w:t>
      </w:r>
      <w:r w:rsidRPr="00E525C6">
        <w:t xml:space="preserve"> </w:t>
      </w:r>
      <w:r w:rsidR="00DA6550">
        <w:t>"</w:t>
      </w:r>
      <w:r w:rsidRPr="00E525C6">
        <w:t>Service requirements for the 5G system</w:t>
      </w:r>
      <w:r w:rsidR="00894A58" w:rsidRPr="00E525C6">
        <w:t>; Stage 1</w:t>
      </w:r>
      <w:r w:rsidR="00DA6550">
        <w:t>"</w:t>
      </w:r>
      <w:r w:rsidRPr="00E525C6">
        <w:t>.</w:t>
      </w:r>
    </w:p>
    <w:p w14:paraId="1037903F" w14:textId="328D04EF" w:rsidR="00355AC2" w:rsidRPr="00E525C6" w:rsidRDefault="00F066D1" w:rsidP="00F066D1">
      <w:pPr>
        <w:pStyle w:val="EX"/>
      </w:pPr>
      <w:r w:rsidRPr="00E525C6">
        <w:t>[</w:t>
      </w:r>
      <w:r w:rsidRPr="00E525C6">
        <w:rPr>
          <w:noProof/>
        </w:rPr>
        <w:t>3</w:t>
      </w:r>
      <w:r w:rsidRPr="00E525C6">
        <w:t>]</w:t>
      </w:r>
      <w:r w:rsidRPr="00E525C6">
        <w:tab/>
      </w:r>
      <w:r w:rsidR="00C8558A" w:rsidRPr="00E525C6">
        <w:t>3GPP</w:t>
      </w:r>
      <w:r w:rsidR="00C8558A">
        <w:t> </w:t>
      </w:r>
      <w:r w:rsidR="00C8558A" w:rsidRPr="00E525C6">
        <w:t>TS</w:t>
      </w:r>
      <w:r w:rsidR="00C8558A">
        <w:t> </w:t>
      </w:r>
      <w:r w:rsidR="00C8558A" w:rsidRPr="00E525C6">
        <w:t>23.501:</w:t>
      </w:r>
      <w:r w:rsidRPr="00E525C6">
        <w:t xml:space="preserve"> </w:t>
      </w:r>
      <w:r w:rsidR="00DA6550">
        <w:t>"</w:t>
      </w:r>
      <w:r w:rsidRPr="00E525C6">
        <w:t>System Architecture for the 5G System; Stage 2</w:t>
      </w:r>
      <w:r w:rsidR="00DA6550">
        <w:t>"</w:t>
      </w:r>
      <w:r w:rsidRPr="00E525C6">
        <w:t>.</w:t>
      </w:r>
    </w:p>
    <w:p w14:paraId="3EA586F2" w14:textId="413AF26B" w:rsidR="00F066D1" w:rsidRPr="00E525C6" w:rsidRDefault="00F066D1" w:rsidP="00F066D1">
      <w:pPr>
        <w:pStyle w:val="EX"/>
      </w:pPr>
      <w:r w:rsidRPr="00E525C6">
        <w:t>[</w:t>
      </w:r>
      <w:r w:rsidRPr="00E525C6">
        <w:rPr>
          <w:noProof/>
        </w:rPr>
        <w:t>4</w:t>
      </w:r>
      <w:r w:rsidRPr="00E525C6">
        <w:t>]</w:t>
      </w:r>
      <w:r w:rsidRPr="00E525C6">
        <w:tab/>
      </w:r>
      <w:r w:rsidR="00C8558A" w:rsidRPr="00E525C6">
        <w:t>3GPP</w:t>
      </w:r>
      <w:r w:rsidR="00C8558A">
        <w:t> </w:t>
      </w:r>
      <w:r w:rsidR="00C8558A" w:rsidRPr="00E525C6">
        <w:t>TS</w:t>
      </w:r>
      <w:r w:rsidR="00C8558A">
        <w:t> </w:t>
      </w:r>
      <w:r w:rsidR="00C8558A" w:rsidRPr="00E525C6">
        <w:t>23.502:</w:t>
      </w:r>
      <w:r w:rsidRPr="00E525C6">
        <w:t xml:space="preserve"> </w:t>
      </w:r>
      <w:r w:rsidR="00DA6550">
        <w:t>"</w:t>
      </w:r>
      <w:r w:rsidRPr="00E525C6">
        <w:t>Procedures for the 5G System; Stage 2</w:t>
      </w:r>
      <w:r w:rsidR="00DA6550">
        <w:t>"</w:t>
      </w:r>
      <w:r w:rsidRPr="00E525C6">
        <w:t>.</w:t>
      </w:r>
    </w:p>
    <w:p w14:paraId="6F36C562" w14:textId="2DC9CD12" w:rsidR="00F066D1" w:rsidRPr="00E525C6" w:rsidRDefault="00F066D1" w:rsidP="009965D6">
      <w:pPr>
        <w:pStyle w:val="EX"/>
      </w:pPr>
      <w:r w:rsidRPr="00E525C6">
        <w:t>[</w:t>
      </w:r>
      <w:r w:rsidRPr="00E525C6">
        <w:rPr>
          <w:noProof/>
        </w:rPr>
        <w:t>5</w:t>
      </w:r>
      <w:r w:rsidRPr="00E525C6">
        <w:t>]</w:t>
      </w:r>
      <w:r w:rsidRPr="00E525C6">
        <w:tab/>
      </w:r>
      <w:r w:rsidR="00C8558A" w:rsidRPr="00E525C6">
        <w:t>3GPP</w:t>
      </w:r>
      <w:r w:rsidR="00C8558A">
        <w:t> </w:t>
      </w:r>
      <w:r w:rsidR="00C8558A" w:rsidRPr="00E525C6">
        <w:t>TS</w:t>
      </w:r>
      <w:r w:rsidR="00C8558A">
        <w:t> </w:t>
      </w:r>
      <w:r w:rsidR="00C8558A" w:rsidRPr="00E525C6">
        <w:t>23.503:</w:t>
      </w:r>
      <w:r w:rsidRPr="00E525C6">
        <w:t xml:space="preserve"> </w:t>
      </w:r>
      <w:r w:rsidR="00DA6550">
        <w:t>"</w:t>
      </w:r>
      <w:r w:rsidR="009965D6" w:rsidRPr="00E525C6">
        <w:t>Policy and charging control framework for the 5G System (5GS); Stage 2</w:t>
      </w:r>
      <w:r w:rsidR="00DA6550">
        <w:t>"</w:t>
      </w:r>
      <w:r w:rsidRPr="00E525C6">
        <w:t>.</w:t>
      </w:r>
    </w:p>
    <w:p w14:paraId="233F27C8" w14:textId="7D88FC59" w:rsidR="00830727" w:rsidRPr="00E525C6" w:rsidRDefault="00830727" w:rsidP="00830727">
      <w:pPr>
        <w:pStyle w:val="EX"/>
      </w:pPr>
      <w:r w:rsidRPr="00E525C6">
        <w:t>[</w:t>
      </w:r>
      <w:r w:rsidRPr="00E525C6">
        <w:rPr>
          <w:noProof/>
        </w:rPr>
        <w:t>6</w:t>
      </w:r>
      <w:r w:rsidRPr="00E525C6">
        <w:t>]</w:t>
      </w:r>
      <w:r w:rsidRPr="00E525C6">
        <w:tab/>
      </w:r>
      <w:r w:rsidR="00C8558A" w:rsidRPr="00E525C6">
        <w:t>3GPP</w:t>
      </w:r>
      <w:r w:rsidR="00C8558A">
        <w:t> </w:t>
      </w:r>
      <w:r w:rsidR="00C8558A" w:rsidRPr="00E525C6">
        <w:t>TS</w:t>
      </w:r>
      <w:r w:rsidR="00C8558A">
        <w:t> </w:t>
      </w:r>
      <w:r w:rsidR="00C8558A" w:rsidRPr="00E525C6">
        <w:t>23.288:</w:t>
      </w:r>
      <w:r w:rsidRPr="00E525C6">
        <w:t xml:space="preserve"> </w:t>
      </w:r>
      <w:r w:rsidR="00DA6550">
        <w:t>"</w:t>
      </w:r>
      <w:r w:rsidRPr="00E525C6">
        <w:t>Architecture enhancements for 5G System (5GS) to support network data analytics services</w:t>
      </w:r>
      <w:r w:rsidR="00DA6550">
        <w:t>"</w:t>
      </w:r>
      <w:r w:rsidRPr="00E525C6">
        <w:t>.</w:t>
      </w:r>
    </w:p>
    <w:p w14:paraId="48E5DBC7" w14:textId="6BA30DB5" w:rsidR="0060139A" w:rsidRPr="00E525C6" w:rsidRDefault="0060139A" w:rsidP="0060139A">
      <w:pPr>
        <w:pStyle w:val="EX"/>
      </w:pPr>
      <w:r w:rsidRPr="00E525C6">
        <w:t>[</w:t>
      </w:r>
      <w:r w:rsidRPr="00E525C6">
        <w:rPr>
          <w:noProof/>
        </w:rPr>
        <w:t>7</w:t>
      </w:r>
      <w:r w:rsidRPr="00E525C6">
        <w:t>]</w:t>
      </w:r>
      <w:r w:rsidRPr="00E525C6">
        <w:tab/>
      </w:r>
      <w:r w:rsidR="00C8558A" w:rsidRPr="00E525C6">
        <w:t>3GPP</w:t>
      </w:r>
      <w:r w:rsidR="00C8558A">
        <w:t> </w:t>
      </w:r>
      <w:r w:rsidR="00C8558A" w:rsidRPr="00E525C6">
        <w:t>TS</w:t>
      </w:r>
      <w:r w:rsidR="00C8558A">
        <w:t> </w:t>
      </w:r>
      <w:r w:rsidR="00C8558A" w:rsidRPr="00E525C6">
        <w:t>26.531:</w:t>
      </w:r>
      <w:r w:rsidRPr="00E525C6">
        <w:t xml:space="preserve"> </w:t>
      </w:r>
      <w:r w:rsidR="00DA6550">
        <w:t>"</w:t>
      </w:r>
      <w:r w:rsidRPr="00E525C6">
        <w:t>Data Collection and Reporting; General Description and Architecture</w:t>
      </w:r>
      <w:r w:rsidR="00DA6550">
        <w:t>"</w:t>
      </w:r>
      <w:r w:rsidRPr="00E525C6">
        <w:t>.</w:t>
      </w:r>
    </w:p>
    <w:p w14:paraId="352D3D02" w14:textId="0C4DF686" w:rsidR="006108AC" w:rsidRPr="00E525C6" w:rsidRDefault="006108AC" w:rsidP="006108AC">
      <w:pPr>
        <w:pStyle w:val="EX"/>
      </w:pPr>
      <w:r w:rsidRPr="00E525C6">
        <w:lastRenderedPageBreak/>
        <w:t>[</w:t>
      </w:r>
      <w:r w:rsidR="0060139A" w:rsidRPr="00E525C6">
        <w:rPr>
          <w:noProof/>
        </w:rPr>
        <w:t>8</w:t>
      </w:r>
      <w:r w:rsidRPr="00E525C6">
        <w:t>]</w:t>
      </w:r>
      <w:r w:rsidRPr="00E525C6">
        <w:tab/>
      </w:r>
      <w:r w:rsidR="00C8558A" w:rsidRPr="00E525C6">
        <w:t>3GPP</w:t>
      </w:r>
      <w:r w:rsidR="00C8558A">
        <w:t> </w:t>
      </w:r>
      <w:r w:rsidR="00C8558A" w:rsidRPr="00E525C6">
        <w:t>TR</w:t>
      </w:r>
      <w:r w:rsidR="00C8558A">
        <w:t> </w:t>
      </w:r>
      <w:r w:rsidR="00C8558A" w:rsidRPr="00E525C6">
        <w:t>22.874:</w:t>
      </w:r>
      <w:r w:rsidRPr="00E525C6">
        <w:t xml:space="preserve"> </w:t>
      </w:r>
      <w:r w:rsidR="00DA6550">
        <w:t>"</w:t>
      </w:r>
      <w:r w:rsidRPr="00E525C6">
        <w:t>Study on traffic characteristics and performance requirements for AI/ML model transfer</w:t>
      </w:r>
      <w:r w:rsidR="00BF2D25" w:rsidRPr="00E525C6">
        <w:t xml:space="preserve"> in 5G</w:t>
      </w:r>
      <w:r w:rsidR="00CA3FE5" w:rsidRPr="00E525C6">
        <w:t>S</w:t>
      </w:r>
      <w:r w:rsidR="00DA6550">
        <w:t>"</w:t>
      </w:r>
      <w:r w:rsidRPr="00E525C6">
        <w:t>.</w:t>
      </w:r>
    </w:p>
    <w:p w14:paraId="238A35CB" w14:textId="7C32A181" w:rsidR="006108AC" w:rsidRPr="00E525C6" w:rsidRDefault="006108AC" w:rsidP="006108AC">
      <w:pPr>
        <w:pStyle w:val="EX"/>
      </w:pPr>
      <w:r w:rsidRPr="00E525C6">
        <w:t>[</w:t>
      </w:r>
      <w:r w:rsidR="0060139A" w:rsidRPr="00E525C6">
        <w:rPr>
          <w:noProof/>
        </w:rPr>
        <w:t>9</w:t>
      </w:r>
      <w:r w:rsidRPr="00E525C6">
        <w:t>]</w:t>
      </w:r>
      <w:r w:rsidRPr="00E525C6">
        <w:tab/>
      </w:r>
      <w:r w:rsidR="00C8558A" w:rsidRPr="00E525C6">
        <w:t>3GPP</w:t>
      </w:r>
      <w:r w:rsidR="00C8558A">
        <w:t> </w:t>
      </w:r>
      <w:r w:rsidR="00C8558A" w:rsidRPr="00E525C6">
        <w:t>TS</w:t>
      </w:r>
      <w:r w:rsidR="00C8558A">
        <w:t> </w:t>
      </w:r>
      <w:r w:rsidR="00C8558A" w:rsidRPr="00E525C6">
        <w:t>29.514:</w:t>
      </w:r>
      <w:r w:rsidRPr="00E525C6">
        <w:t xml:space="preserve"> </w:t>
      </w:r>
      <w:r w:rsidR="00DA6550">
        <w:t>"</w:t>
      </w:r>
      <w:r w:rsidRPr="00E525C6">
        <w:t>5G System; Policy Authorization Service; Stage 3</w:t>
      </w:r>
      <w:r w:rsidR="00DA6550">
        <w:t>"</w:t>
      </w:r>
      <w:r w:rsidRPr="00E525C6">
        <w:t>.</w:t>
      </w:r>
    </w:p>
    <w:p w14:paraId="083E6BD7" w14:textId="0032861B" w:rsidR="003D643B" w:rsidRPr="00E525C6" w:rsidRDefault="003D643B" w:rsidP="003D643B">
      <w:pPr>
        <w:pStyle w:val="EX"/>
      </w:pPr>
      <w:r w:rsidRPr="00E525C6">
        <w:t>[</w:t>
      </w:r>
      <w:r w:rsidR="0060139A" w:rsidRPr="00E525C6">
        <w:rPr>
          <w:noProof/>
        </w:rPr>
        <w:t>10</w:t>
      </w:r>
      <w:r w:rsidRPr="00E525C6">
        <w:t>]</w:t>
      </w:r>
      <w:r w:rsidRPr="00E525C6">
        <w:tab/>
      </w:r>
      <w:r w:rsidR="00C8558A" w:rsidRPr="00E525C6">
        <w:t>3GPP</w:t>
      </w:r>
      <w:r w:rsidR="00C8558A">
        <w:t> </w:t>
      </w:r>
      <w:r w:rsidR="00C8558A" w:rsidRPr="00E525C6">
        <w:t>TS</w:t>
      </w:r>
      <w:r w:rsidR="00C8558A">
        <w:t> </w:t>
      </w:r>
      <w:r w:rsidR="00C8558A" w:rsidRPr="00E525C6">
        <w:t>23.548:</w:t>
      </w:r>
      <w:r w:rsidRPr="00E525C6">
        <w:t xml:space="preserve"> </w:t>
      </w:r>
      <w:r w:rsidR="00DA6550">
        <w:t>"</w:t>
      </w:r>
      <w:r w:rsidRPr="00E525C6">
        <w:t>5G System Enhancements for Edge Computing; Stage 2</w:t>
      </w:r>
      <w:r w:rsidR="00DA6550">
        <w:t>"</w:t>
      </w:r>
      <w:r w:rsidRPr="00E525C6">
        <w:t>.</w:t>
      </w:r>
    </w:p>
    <w:p w14:paraId="3AC42FF8" w14:textId="3EFACA1C" w:rsidR="006760E2" w:rsidRPr="00E525C6" w:rsidRDefault="006760E2" w:rsidP="006760E2">
      <w:pPr>
        <w:pStyle w:val="EX"/>
      </w:pPr>
      <w:r w:rsidRPr="00E525C6">
        <w:t>[</w:t>
      </w:r>
      <w:r w:rsidRPr="00E525C6">
        <w:rPr>
          <w:noProof/>
        </w:rPr>
        <w:t>11</w:t>
      </w:r>
      <w:r w:rsidRPr="00E525C6">
        <w:t>]</w:t>
      </w:r>
      <w:r w:rsidRPr="00E525C6">
        <w:tab/>
      </w:r>
      <w:r w:rsidR="00C8558A" w:rsidRPr="00E525C6">
        <w:t>3GPP</w:t>
      </w:r>
      <w:r w:rsidR="00C8558A">
        <w:t> </w:t>
      </w:r>
      <w:r w:rsidR="00C8558A" w:rsidRPr="00E525C6">
        <w:t>TR</w:t>
      </w:r>
      <w:r w:rsidR="00C8558A">
        <w:t> </w:t>
      </w:r>
      <w:r w:rsidR="00C8558A" w:rsidRPr="00E525C6">
        <w:t>23</w:t>
      </w:r>
      <w:r w:rsidR="00C8558A">
        <w:t>.</w:t>
      </w:r>
      <w:r w:rsidR="00C8558A" w:rsidRPr="00E525C6">
        <w:t>700</w:t>
      </w:r>
      <w:r w:rsidR="00C8558A">
        <w:noBreakHyphen/>
      </w:r>
      <w:r w:rsidR="00C8558A" w:rsidRPr="00E525C6">
        <w:t>81:</w:t>
      </w:r>
      <w:r w:rsidRPr="00E525C6">
        <w:t xml:space="preserve"> </w:t>
      </w:r>
      <w:r w:rsidR="00DA6550">
        <w:t>"</w:t>
      </w:r>
      <w:r w:rsidRPr="00E525C6">
        <w:t>Study of Enablers for Network Automation for 5G System (5GS); Phase 3</w:t>
      </w:r>
      <w:r w:rsidR="00DA6550">
        <w:t>"</w:t>
      </w:r>
      <w:r w:rsidRPr="00E525C6">
        <w:t>.</w:t>
      </w:r>
    </w:p>
    <w:p w14:paraId="5DBBC855" w14:textId="06733773" w:rsidR="006108AC" w:rsidRDefault="002E24AF" w:rsidP="002E24AF">
      <w:pPr>
        <w:pStyle w:val="EX"/>
      </w:pPr>
      <w:r w:rsidRPr="00E525C6">
        <w:t>[</w:t>
      </w:r>
      <w:r w:rsidRPr="00E525C6">
        <w:rPr>
          <w:noProof/>
        </w:rPr>
        <w:t>12</w:t>
      </w:r>
      <w:r w:rsidRPr="00E525C6">
        <w:t>]</w:t>
      </w:r>
      <w:r w:rsidRPr="00E525C6">
        <w:tab/>
      </w:r>
      <w:r w:rsidR="00C8558A" w:rsidRPr="00E525C6">
        <w:t>3GPP</w:t>
      </w:r>
      <w:r w:rsidR="00C8558A">
        <w:t> </w:t>
      </w:r>
      <w:r w:rsidR="00C8558A" w:rsidRPr="00E525C6">
        <w:t>TS</w:t>
      </w:r>
      <w:r w:rsidR="00C8558A">
        <w:t> </w:t>
      </w:r>
      <w:r w:rsidR="00C8558A" w:rsidRPr="00E525C6">
        <w:t>37.320:</w:t>
      </w:r>
      <w:r w:rsidRPr="00E525C6">
        <w:t xml:space="preserve"> </w:t>
      </w:r>
      <w:r w:rsidR="00DA6550">
        <w:t>"</w:t>
      </w:r>
      <w:r w:rsidRPr="00E525C6">
        <w:t>Radio measurement collection for Minimization of Drive Tests (MDT); Overall description; Stage 2</w:t>
      </w:r>
      <w:r w:rsidR="00DA6550">
        <w:t>"</w:t>
      </w:r>
      <w:r w:rsidRPr="00E525C6">
        <w:t>.</w:t>
      </w:r>
    </w:p>
    <w:p w14:paraId="58BC35E5" w14:textId="602593BA" w:rsidR="002B34F0" w:rsidRDefault="002B34F0" w:rsidP="002E24AF">
      <w:pPr>
        <w:pStyle w:val="EX"/>
      </w:pPr>
      <w:r w:rsidRPr="00E525C6">
        <w:t>[</w:t>
      </w:r>
      <w:r>
        <w:rPr>
          <w:noProof/>
        </w:rPr>
        <w:t>13</w:t>
      </w:r>
      <w:r w:rsidRPr="00E525C6">
        <w:t>]</w:t>
      </w:r>
      <w:r w:rsidRPr="00E525C6">
        <w:tab/>
      </w:r>
      <w:r w:rsidR="00C8558A" w:rsidRPr="00E525C6">
        <w:t>3GPP</w:t>
      </w:r>
      <w:r w:rsidR="00C8558A">
        <w:t> </w:t>
      </w:r>
      <w:r w:rsidR="00C8558A" w:rsidRPr="00E525C6">
        <w:t>TS</w:t>
      </w:r>
      <w:r w:rsidR="00C8558A">
        <w:t> 24.301</w:t>
      </w:r>
      <w:r w:rsidR="00C8558A" w:rsidRPr="00E525C6">
        <w:t>:</w:t>
      </w:r>
      <w:r w:rsidRPr="00E525C6">
        <w:t xml:space="preserve"> </w:t>
      </w:r>
      <w:r w:rsidR="00DA6550">
        <w:t>"</w:t>
      </w:r>
      <w:r w:rsidRPr="003F50A8">
        <w:t>Non-Access-Stratum (NAS) protocol for Evolved Packet System (EPS); Stage 3</w:t>
      </w:r>
      <w:r w:rsidRPr="00E525C6">
        <w:t xml:space="preserve">; Stage </w:t>
      </w:r>
      <w:r>
        <w:t>3</w:t>
      </w:r>
      <w:r w:rsidR="00DA6550">
        <w:t>"</w:t>
      </w:r>
      <w:r w:rsidRPr="00E525C6">
        <w:t>.</w:t>
      </w:r>
    </w:p>
    <w:p w14:paraId="6959A08A" w14:textId="0F7082F2" w:rsidR="009E1140" w:rsidRPr="00E525C6" w:rsidRDefault="009E1140" w:rsidP="009E1140">
      <w:pPr>
        <w:pStyle w:val="EX"/>
      </w:pPr>
      <w:r w:rsidRPr="00E525C6">
        <w:t>[</w:t>
      </w:r>
      <w:r>
        <w:rPr>
          <w:noProof/>
        </w:rPr>
        <w:t>14</w:t>
      </w:r>
      <w:r w:rsidRPr="00E525C6">
        <w:t>]</w:t>
      </w:r>
      <w:r w:rsidRPr="00E525C6">
        <w:tab/>
        <w:t>3GPP</w:t>
      </w:r>
      <w:r>
        <w:t> </w:t>
      </w:r>
      <w:r w:rsidRPr="00E525C6">
        <w:t>TS</w:t>
      </w:r>
      <w:r>
        <w:t> 24.301</w:t>
      </w:r>
      <w:r w:rsidRPr="00E525C6">
        <w:t xml:space="preserve">: </w:t>
      </w:r>
      <w:r>
        <w:t>"</w:t>
      </w:r>
      <w:r w:rsidRPr="003F50A8">
        <w:t>Non-Access-Stratum (NAS) protocol for Evolved Packet System (EPS); Stage 3</w:t>
      </w:r>
      <w:r w:rsidRPr="00E525C6">
        <w:t xml:space="preserve">; Stage </w:t>
      </w:r>
      <w:r>
        <w:t>3"</w:t>
      </w:r>
      <w:r w:rsidRPr="00E525C6">
        <w:t>.</w:t>
      </w:r>
    </w:p>
    <w:p w14:paraId="08014BAF" w14:textId="77777777" w:rsidR="00080512" w:rsidRPr="00E525C6" w:rsidRDefault="00080512">
      <w:pPr>
        <w:pStyle w:val="Heading1"/>
      </w:pPr>
      <w:bookmarkStart w:id="23" w:name="definitions"/>
      <w:bookmarkStart w:id="24" w:name="_Toc117180396"/>
      <w:bookmarkEnd w:id="23"/>
      <w:r w:rsidRPr="00E525C6">
        <w:t>3</w:t>
      </w:r>
      <w:r w:rsidRPr="00E525C6">
        <w:tab/>
        <w:t>Definitions</w:t>
      </w:r>
      <w:r w:rsidR="00602AEA" w:rsidRPr="00E525C6">
        <w:t xml:space="preserve"> of terms and abbreviations</w:t>
      </w:r>
      <w:bookmarkEnd w:id="24"/>
    </w:p>
    <w:p w14:paraId="34C13425" w14:textId="77777777" w:rsidR="00080512" w:rsidRPr="00E525C6" w:rsidRDefault="00080512">
      <w:pPr>
        <w:pStyle w:val="Heading2"/>
      </w:pPr>
      <w:bookmarkStart w:id="25" w:name="_Toc117180397"/>
      <w:r w:rsidRPr="00E525C6">
        <w:t>3.1</w:t>
      </w:r>
      <w:r w:rsidRPr="00E525C6">
        <w:tab/>
      </w:r>
      <w:r w:rsidR="002B6339" w:rsidRPr="00E525C6">
        <w:t>Terms</w:t>
      </w:r>
      <w:bookmarkEnd w:id="25"/>
    </w:p>
    <w:p w14:paraId="72FA326D" w14:textId="20AEBA1C" w:rsidR="00080512" w:rsidRPr="00E525C6" w:rsidRDefault="00355AC2" w:rsidP="00202080">
      <w:r w:rsidRPr="00E525C6">
        <w:t xml:space="preserve">For the purposes of the present document, the terms given in </w:t>
      </w:r>
      <w:r w:rsidR="00C8558A" w:rsidRPr="00E525C6">
        <w:t>TR</w:t>
      </w:r>
      <w:r w:rsidR="00C8558A">
        <w:t> </w:t>
      </w:r>
      <w:r w:rsidR="00C8558A" w:rsidRPr="00E525C6">
        <w:t>21.905</w:t>
      </w:r>
      <w:r w:rsidR="00C8558A">
        <w:t> </w:t>
      </w:r>
      <w:r w:rsidR="00C8558A" w:rsidRPr="00E525C6">
        <w:t>[</w:t>
      </w:r>
      <w:r w:rsidRPr="00E525C6">
        <w:t xml:space="preserve">1] and the following apply. A term defined in the present document takes precedence over the definition of the same term, if any, in </w:t>
      </w:r>
      <w:r w:rsidR="00C8558A" w:rsidRPr="00E525C6">
        <w:t>TR</w:t>
      </w:r>
      <w:r w:rsidR="00C8558A">
        <w:t> </w:t>
      </w:r>
      <w:r w:rsidR="00C8558A" w:rsidRPr="00E525C6">
        <w:t>21.905</w:t>
      </w:r>
      <w:r w:rsidR="00C8558A">
        <w:t> </w:t>
      </w:r>
      <w:r w:rsidR="00C8558A"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26" w:name="_Toc117180398"/>
      <w:r w:rsidRPr="00E525C6">
        <w:t>3.</w:t>
      </w:r>
      <w:r w:rsidR="00C46000" w:rsidRPr="00E525C6">
        <w:t>2</w:t>
      </w:r>
      <w:r w:rsidRPr="00E525C6">
        <w:tab/>
        <w:t>Abbreviations</w:t>
      </w:r>
      <w:bookmarkEnd w:id="26"/>
    </w:p>
    <w:p w14:paraId="76C03C08" w14:textId="296F075B" w:rsidR="00080512" w:rsidRPr="00E525C6" w:rsidRDefault="00355AC2">
      <w:pPr>
        <w:keepNext/>
      </w:pPr>
      <w:r w:rsidRPr="00E525C6">
        <w:t xml:space="preserve">For the purposes of the present document, the abbreviations given in </w:t>
      </w:r>
      <w:r w:rsidR="00C8558A" w:rsidRPr="00E525C6">
        <w:t>TR</w:t>
      </w:r>
      <w:r w:rsidR="00C8558A">
        <w:t> </w:t>
      </w:r>
      <w:r w:rsidR="00C8558A" w:rsidRPr="00E525C6">
        <w:t>21.905</w:t>
      </w:r>
      <w:r w:rsidR="00C8558A">
        <w:t> </w:t>
      </w:r>
      <w:r w:rsidR="00C8558A" w:rsidRPr="00E525C6">
        <w:t>[</w:t>
      </w:r>
      <w:r w:rsidRPr="00E525C6">
        <w:t xml:space="preserve">1] and the following apply. An abbreviation defined in the present document takes precedence over the definition of the same abbreviation, if any, in </w:t>
      </w:r>
      <w:r w:rsidR="00C8558A" w:rsidRPr="00E525C6">
        <w:t>TR</w:t>
      </w:r>
      <w:r w:rsidR="00C8558A">
        <w:t> </w:t>
      </w:r>
      <w:r w:rsidR="00C8558A" w:rsidRPr="00E525C6">
        <w:t>21.905</w:t>
      </w:r>
      <w:r w:rsidR="00C8558A">
        <w:t> </w:t>
      </w:r>
      <w:r w:rsidR="00C8558A"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27" w:name="clause4"/>
      <w:bookmarkStart w:id="28" w:name="_Toc117180399"/>
      <w:bookmarkEnd w:id="27"/>
      <w:r w:rsidRPr="00E525C6">
        <w:t>4</w:t>
      </w:r>
      <w:r w:rsidRPr="00E525C6">
        <w:tab/>
      </w:r>
      <w:r w:rsidR="00915010" w:rsidRPr="00E525C6">
        <w:t>Architectural Requirements and Assumptions</w:t>
      </w:r>
      <w:bookmarkEnd w:id="28"/>
    </w:p>
    <w:p w14:paraId="074D980F" w14:textId="77777777" w:rsidR="00080512" w:rsidRPr="00E525C6" w:rsidRDefault="00080512">
      <w:pPr>
        <w:pStyle w:val="Heading2"/>
      </w:pPr>
      <w:bookmarkStart w:id="29" w:name="_Toc117180400"/>
      <w:r w:rsidRPr="00E525C6">
        <w:t>4.1</w:t>
      </w:r>
      <w:r w:rsidRPr="00E525C6">
        <w:tab/>
      </w:r>
      <w:r w:rsidR="00E70324" w:rsidRPr="00E525C6">
        <w:t>Architectural Requirements</w:t>
      </w:r>
      <w:bookmarkEnd w:id="29"/>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7A5D8B1A" w:rsidR="00355AC2" w:rsidRPr="00E525C6" w:rsidRDefault="00355AC2" w:rsidP="00355AC2">
      <w:r w:rsidRPr="00E525C6">
        <w:t xml:space="preserve">The 5G System should ensure the performance KPIs specified in </w:t>
      </w:r>
      <w:r w:rsidR="00C8558A" w:rsidRPr="00E525C6">
        <w:t>TS</w:t>
      </w:r>
      <w:r w:rsidR="00C8558A">
        <w:t> </w:t>
      </w:r>
      <w:r w:rsidR="00C8558A" w:rsidRPr="00E525C6">
        <w:t>22.261</w:t>
      </w:r>
      <w:r w:rsidR="00C8558A">
        <w:t> </w:t>
      </w:r>
      <w:r w:rsidR="00C8558A" w:rsidRPr="00E525C6">
        <w:t>[</w:t>
      </w:r>
      <w:r w:rsidRPr="00E525C6">
        <w:t>2] clause 7.10, to support the Application AI/ML traffic.</w:t>
      </w:r>
    </w:p>
    <w:p w14:paraId="51AFB631" w14:textId="77777777" w:rsidR="00080512" w:rsidRPr="00E525C6" w:rsidRDefault="00080512">
      <w:pPr>
        <w:pStyle w:val="Heading2"/>
      </w:pPr>
      <w:bookmarkStart w:id="30" w:name="_Toc117180401"/>
      <w:r w:rsidRPr="00E525C6">
        <w:t>4.2</w:t>
      </w:r>
      <w:r w:rsidRPr="00E525C6">
        <w:tab/>
      </w:r>
      <w:r w:rsidR="00E70324" w:rsidRPr="00E525C6">
        <w:t>Architectural Assumptions</w:t>
      </w:r>
      <w:bookmarkEnd w:id="30"/>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t>-</w:t>
      </w:r>
      <w:r w:rsidRPr="00E525C6">
        <w:rPr>
          <w:lang w:eastAsia="ko-KR"/>
        </w:rPr>
        <w:tab/>
        <w:t>In Rel-18, an Application AI/ML operation is conducted within a single slice, i.e. all UEs which are involved in a given Application AI/ML operation are served by the same S-NSSAI and the Application Function (AF) belong</w:t>
      </w:r>
      <w:r w:rsidRPr="00E525C6">
        <w:rPr>
          <w:lang w:eastAsia="ko-KR"/>
        </w:rPr>
        <w:lastRenderedPageBreak/>
        <w:t>s to this S-NSSAI.</w:t>
      </w:r>
    </w:p>
    <w:p w14:paraId="5E1E7C64" w14:textId="77777777" w:rsidR="00355AC2" w:rsidRDefault="00355AC2" w:rsidP="00355AC2">
      <w:pPr>
        <w:pStyle w:val="B1"/>
        <w:rPr>
          <w:lang w:eastAsia="ko-KR"/>
        </w:rPr>
      </w:pPr>
      <w:r w:rsidRPr="00E525C6">
        <w:rPr>
          <w:lang w:eastAsia="ko-KR"/>
        </w:rPr>
        <w:lastRenderedPageBreak/>
        <w:t>-</w:t>
      </w:r>
      <w:r w:rsidRPr="00E525C6">
        <w:rPr>
          <w:lang w:eastAsia="ko-KR"/>
        </w:rPr>
        <w:tab/>
        <w:t>In Rel-18, roaming is not supported, i.e. inter PLMN coordination aspects will not be studied.</w:t>
      </w:r>
    </w:p>
    <w:p w14:paraId="535878EA" w14:textId="62F45E74" w:rsidR="00854C4D" w:rsidRPr="00E525C6" w:rsidRDefault="00854C4D" w:rsidP="00854C4D">
      <w:pPr>
        <w:pStyle w:val="B1"/>
      </w:pPr>
      <w:r>
        <w:t>-</w:t>
      </w:r>
      <w:r>
        <w:tab/>
      </w:r>
      <w:r w:rsidRPr="00FC57D6">
        <w:t xml:space="preserve">5GC can differentiate Application Layer AI/ML traffic by using existing </w:t>
      </w:r>
      <w:r w:rsidRPr="00843405">
        <w:t xml:space="preserve">mechanisms </w:t>
      </w:r>
      <w:r w:rsidRPr="00FC57D6">
        <w:t xml:space="preserve">defined in </w:t>
      </w:r>
      <w:r w:rsidR="00C8558A" w:rsidRPr="00FC57D6">
        <w:rPr>
          <w:lang w:eastAsia="ko-KR"/>
        </w:rPr>
        <w:t>TS</w:t>
      </w:r>
      <w:r w:rsidR="00C8558A">
        <w:rPr>
          <w:lang w:eastAsia="ko-KR"/>
        </w:rPr>
        <w:t> </w:t>
      </w:r>
      <w:r w:rsidR="00C8558A" w:rsidRPr="00FC57D6">
        <w:rPr>
          <w:lang w:eastAsia="ko-KR"/>
        </w:rPr>
        <w:t>23.501</w:t>
      </w:r>
      <w:r w:rsidR="00C8558A">
        <w:rPr>
          <w:lang w:eastAsia="ko-KR"/>
        </w:rPr>
        <w:t> [</w:t>
      </w:r>
      <w:r>
        <w:rPr>
          <w:lang w:eastAsia="ko-KR"/>
        </w:rPr>
        <w:t>3]</w:t>
      </w:r>
      <w:r w:rsidRPr="00FC57D6">
        <w:rPr>
          <w:lang w:eastAsia="ko-KR"/>
        </w:rPr>
        <w:t>.</w:t>
      </w:r>
    </w:p>
    <w:p w14:paraId="52970083" w14:textId="4F918E89" w:rsidR="008B1AEC" w:rsidRPr="00E525C6" w:rsidRDefault="00355AC2" w:rsidP="008B1AEC">
      <w:pPr>
        <w:pStyle w:val="NO"/>
        <w:rPr>
          <w:lang w:eastAsia="ko-KR"/>
        </w:rPr>
      </w:pPr>
      <w:r w:rsidRPr="00E525C6">
        <w:rPr>
          <w:lang w:eastAsia="ko-KR"/>
        </w:rPr>
        <w:t>NOTE</w:t>
      </w:r>
      <w:r w:rsidR="00854C4D">
        <w:rPr>
          <w:lang w:eastAsia="ko-KR"/>
        </w:rPr>
        <w:t xml:space="preserve"> 1</w:t>
      </w:r>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3690073" w:rsidR="00C46000" w:rsidRDefault="00854C4D" w:rsidP="00315872">
      <w:pPr>
        <w:pStyle w:val="NO"/>
      </w:pPr>
      <w:r>
        <w:t>NOTE 2</w:t>
      </w:r>
      <w:r w:rsidR="008B1AEC" w:rsidRPr="00E525C6">
        <w:t>:</w:t>
      </w:r>
      <w:r w:rsidR="008B1AEC" w:rsidRPr="00E525C6">
        <w:rPr>
          <w:rFonts w:hint="eastAsia"/>
          <w:lang w:eastAsia="zh-CN"/>
        </w:rPr>
        <w:tab/>
      </w:r>
      <w:r w:rsidR="008B1AEC" w:rsidRPr="00E525C6">
        <w:t>Whether 5GC needs to be aware of the Application Layer AI/ML operation type needs further discussion</w:t>
      </w:r>
      <w:r>
        <w:t>s for the General Architecture Principles and will be documented in clauses 7 and 8</w:t>
      </w:r>
      <w:r w:rsidRPr="0043733F">
        <w:t>.</w:t>
      </w:r>
    </w:p>
    <w:p w14:paraId="0CA387CE" w14:textId="51C6E6AB" w:rsidR="00854C4D" w:rsidRPr="00315872" w:rsidRDefault="00854C4D" w:rsidP="00315872">
      <w:pPr>
        <w:pStyle w:val="NO"/>
        <w:rPr>
          <w:rFonts w:eastAsia="DengXian"/>
          <w:lang w:eastAsia="zh-CN"/>
        </w:rPr>
      </w:pPr>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w:t>
      </w:r>
      <w:r w:rsidR="00C8558A" w:rsidRPr="006936EC">
        <w:rPr>
          <w:rFonts w:eastAsia="DengXian"/>
          <w:lang w:eastAsia="zh-CN"/>
        </w:rPr>
        <w:t>clause</w:t>
      </w:r>
      <w:r w:rsidR="00C8558A">
        <w:rPr>
          <w:rFonts w:eastAsia="DengXian"/>
          <w:lang w:eastAsia="zh-CN"/>
        </w:rPr>
        <w:t> </w:t>
      </w:r>
      <w:r w:rsidR="00C8558A" w:rsidRPr="006936EC">
        <w:rPr>
          <w:rFonts w:eastAsia="DengXian"/>
          <w:lang w:eastAsia="zh-CN"/>
        </w:rPr>
        <w:t>7</w:t>
      </w:r>
      <w:r w:rsidRPr="006936EC">
        <w:rPr>
          <w:rFonts w:eastAsia="DengXian"/>
          <w:lang w:eastAsia="zh-CN"/>
        </w:rPr>
        <w:t xml:space="preserve">.10 of the </w:t>
      </w:r>
      <w:r w:rsidR="00C8558A" w:rsidRPr="006936EC">
        <w:rPr>
          <w:rFonts w:eastAsia="DengXian"/>
          <w:lang w:eastAsia="zh-CN"/>
        </w:rPr>
        <w:t>TS</w:t>
      </w:r>
      <w:r w:rsidR="00C8558A">
        <w:rPr>
          <w:rFonts w:eastAsia="DengXian"/>
          <w:lang w:eastAsia="zh-CN"/>
        </w:rPr>
        <w:t> </w:t>
      </w:r>
      <w:r w:rsidR="00C8558A" w:rsidRPr="006936EC">
        <w:rPr>
          <w:rFonts w:eastAsia="DengXian"/>
          <w:lang w:eastAsia="zh-CN"/>
        </w:rPr>
        <w:t>22.261</w:t>
      </w:r>
      <w:r w:rsidR="00C8558A">
        <w:rPr>
          <w:rFonts w:eastAsia="DengXian"/>
          <w:lang w:eastAsia="zh-CN"/>
        </w:rPr>
        <w:t> </w:t>
      </w:r>
      <w:r w:rsidR="00C8558A" w:rsidRPr="006936EC">
        <w:rPr>
          <w:rFonts w:eastAsia="DengXian"/>
          <w:lang w:eastAsia="zh-CN"/>
        </w:rPr>
        <w:t>[</w:t>
      </w:r>
      <w:r w:rsidRPr="006936EC">
        <w:rPr>
          <w:rFonts w:eastAsia="DengXian"/>
          <w:lang w:eastAsia="zh-CN"/>
        </w:rPr>
        <w:t xml:space="preserve">2], need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p>
    <w:p w14:paraId="1DC0655B" w14:textId="77777777" w:rsidR="00C46000" w:rsidRPr="00E525C6" w:rsidRDefault="00C46000" w:rsidP="00C46000">
      <w:pPr>
        <w:pStyle w:val="Heading2"/>
      </w:pPr>
      <w:bookmarkStart w:id="31" w:name="_Toc117180402"/>
      <w:r w:rsidRPr="00E525C6">
        <w:t>4.3</w:t>
      </w:r>
      <w:r w:rsidRPr="00E525C6">
        <w:tab/>
        <w:t>Reference Architecture</w:t>
      </w:r>
      <w:bookmarkEnd w:id="31"/>
    </w:p>
    <w:p w14:paraId="78FD208F" w14:textId="704EF2E3" w:rsidR="008B1AEC" w:rsidRPr="00E525C6" w:rsidRDefault="00355AC2" w:rsidP="00355AC2">
      <w:pPr>
        <w:rPr>
          <w:lang w:eastAsia="zh-CN"/>
        </w:rPr>
      </w:pPr>
      <w:r w:rsidRPr="00E525C6">
        <w:rPr>
          <w:lang w:eastAsia="zh-CN"/>
        </w:rPr>
        <w:t xml:space="preserve">The architecture, framework, definitions and terminology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 xml:space="preserve">3],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 xml:space="preserve">5] and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32" w:name="_Toc117180403"/>
      <w:r w:rsidRPr="00E525C6">
        <w:t>5</w:t>
      </w:r>
      <w:r w:rsidRPr="00E525C6">
        <w:tab/>
        <w:t>Key Issues</w:t>
      </w:r>
      <w:bookmarkEnd w:id="32"/>
    </w:p>
    <w:p w14:paraId="4F24C3EC" w14:textId="77777777" w:rsidR="00355AC2" w:rsidRPr="00E525C6" w:rsidRDefault="00235348" w:rsidP="00235348">
      <w:pPr>
        <w:pStyle w:val="Heading2"/>
      </w:pPr>
      <w:bookmarkStart w:id="33" w:name="_Toc22552193"/>
      <w:bookmarkStart w:id="34" w:name="_Toc22930358"/>
      <w:bookmarkStart w:id="35" w:name="_Toc22987226"/>
      <w:bookmarkStart w:id="36" w:name="_Toc23256812"/>
      <w:bookmarkStart w:id="37" w:name="_Toc25353536"/>
      <w:bookmarkStart w:id="38" w:name="_Toc25918782"/>
      <w:bookmarkStart w:id="39" w:name="_Toc31011399"/>
      <w:bookmarkStart w:id="40" w:name="_Toc43297397"/>
      <w:bookmarkStart w:id="41" w:name="_Toc43733095"/>
      <w:bookmarkStart w:id="42" w:name="_Toc50192846"/>
      <w:bookmarkStart w:id="43" w:name="_Toc50466991"/>
      <w:bookmarkStart w:id="44" w:name="_Toc54729740"/>
      <w:bookmarkStart w:id="45" w:name="_Toc55202890"/>
      <w:bookmarkStart w:id="46" w:name="_Toc57449866"/>
      <w:bookmarkStart w:id="47" w:name="_Toc66787170"/>
      <w:bookmarkStart w:id="48" w:name="_Toc117180404"/>
      <w:r w:rsidRPr="00E525C6">
        <w:t>5.1</w:t>
      </w:r>
      <w:r w:rsidRPr="00E525C6">
        <w:tab/>
        <w:t>Key Issue #</w:t>
      </w:r>
      <w:r w:rsidR="00050A3F" w:rsidRPr="00E525C6">
        <w:t>1</w:t>
      </w:r>
      <w:r w:rsidRPr="00E525C6">
        <w:t xml:space="preserve">: </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050A3F" w:rsidRPr="00E525C6">
        <w:t>Monitoring of network resource utilization for support of Application AI/ML operations</w:t>
      </w:r>
      <w:bookmarkEnd w:id="48"/>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1E795D30"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DA6550">
        <w:rPr>
          <w:noProof/>
          <w:lang w:val="en-US" w:eastAsia="zh-CN"/>
        </w:rPr>
        <w:t>'</w:t>
      </w:r>
      <w:r w:rsidRPr="00E525C6">
        <w:rPr>
          <w:noProof/>
          <w:lang w:val="en-US" w:eastAsia="zh-CN"/>
        </w:rPr>
        <w:t>s performance for supporting AI/ML based services/applications, the following aspects are to be studied:</w:t>
      </w:r>
    </w:p>
    <w:p w14:paraId="0EADD597" w14:textId="500F31DA"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DA6550">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53B8F02E"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DA6550">
        <w:rPr>
          <w:noProof/>
          <w:lang w:val="en-US" w:eastAsia="zh-CN"/>
        </w:rPr>
        <w:t>'</w:t>
      </w:r>
      <w:r w:rsidRPr="00E525C6">
        <w:rPr>
          <w:noProof/>
          <w:lang w:val="en-US" w:eastAsia="zh-CN"/>
        </w:rPr>
        <w:t xml:space="preserve">s performance (as described in </w:t>
      </w:r>
      <w:r w:rsidR="00C8558A" w:rsidRPr="00E525C6">
        <w:rPr>
          <w:noProof/>
          <w:lang w:val="en-US" w:eastAsia="zh-CN"/>
        </w:rPr>
        <w:t>TS</w:t>
      </w:r>
      <w:r w:rsidR="00C8558A">
        <w:rPr>
          <w:noProof/>
          <w:lang w:val="en-US" w:eastAsia="zh-CN"/>
        </w:rPr>
        <w:t> </w:t>
      </w:r>
      <w:r w:rsidR="00C8558A" w:rsidRPr="00E525C6">
        <w:rPr>
          <w:noProof/>
          <w:lang w:val="en-US" w:eastAsia="zh-CN"/>
        </w:rPr>
        <w:t>22.261</w:t>
      </w:r>
      <w:r w:rsidR="00C8558A">
        <w:rPr>
          <w:noProof/>
          <w:lang w:val="en-US" w:eastAsia="zh-CN"/>
        </w:rPr>
        <w:t> </w:t>
      </w:r>
      <w:r w:rsidR="00C8558A" w:rsidRPr="00E525C6">
        <w:rPr>
          <w:noProof/>
          <w:lang w:val="en-US" w:eastAsia="zh-CN"/>
        </w:rPr>
        <w:t>[</w:t>
      </w:r>
      <w:r w:rsidRPr="00E525C6">
        <w:rPr>
          <w:noProof/>
          <w:lang w:val="en-US" w:eastAsia="zh-CN"/>
        </w:rPr>
        <w:t>2]) in the 5G system to support Application AI/ML traffic.</w:t>
      </w:r>
    </w:p>
    <w:p w14:paraId="7FF8AEF5" w14:textId="70B4AB86"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DA6550">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34F6AAD9"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C8558A" w:rsidRPr="00E525C6">
        <w:t>TS</w:t>
      </w:r>
      <w:r w:rsidR="00C8558A">
        <w:t> </w:t>
      </w:r>
      <w:r w:rsidR="00C8558A" w:rsidRPr="00E525C6">
        <w:t>23.501</w:t>
      </w:r>
      <w:r w:rsidR="00C8558A">
        <w:t> </w:t>
      </w:r>
      <w:r w:rsidR="00C8558A" w:rsidRPr="00E525C6">
        <w:t>[</w:t>
      </w:r>
      <w:r w:rsidRPr="00E525C6">
        <w:t>3]) to capture and/or predict network resource utilization relevant to UE</w:t>
      </w:r>
      <w:r w:rsidR="00DA6550">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49" w:name="_Toc22930360"/>
      <w:bookmarkStart w:id="50" w:name="_Toc22987228"/>
      <w:bookmarkStart w:id="51" w:name="_Toc23256814"/>
      <w:bookmarkStart w:id="52" w:name="_Toc25353538"/>
      <w:bookmarkStart w:id="53" w:name="_Toc25918784"/>
      <w:bookmarkStart w:id="54" w:name="_Toc31011401"/>
      <w:bookmarkStart w:id="55" w:name="_Toc43297399"/>
      <w:bookmarkStart w:id="56" w:name="_Toc43733097"/>
      <w:bookmarkStart w:id="57" w:name="_Toc50192848"/>
      <w:bookmarkStart w:id="58" w:name="_Toc50466993"/>
      <w:bookmarkStart w:id="59" w:name="_Toc54729742"/>
      <w:bookmarkStart w:id="60" w:name="_Toc55202892"/>
      <w:bookmarkStart w:id="61" w:name="_Toc57449868"/>
      <w:bookmarkStart w:id="62" w:name="_Toc66787172"/>
      <w:bookmarkStart w:id="63" w:name="_Toc117180405"/>
      <w:r w:rsidRPr="00E525C6">
        <w:t>5.2</w:t>
      </w:r>
      <w:r w:rsidRPr="00E525C6">
        <w:tab/>
        <w:t xml:space="preserve">Key Issue #2: </w:t>
      </w:r>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E525C6">
        <w:rPr>
          <w:rFonts w:cs="Arial"/>
        </w:rPr>
        <w:t>5GC</w:t>
      </w:r>
      <w:r w:rsidRPr="004F46D9">
        <w:t xml:space="preserve"> </w:t>
      </w:r>
      <w:r w:rsidRPr="00E525C6">
        <w:rPr>
          <w:lang w:eastAsia="ko-KR"/>
        </w:rPr>
        <w:t>information exposure to UE</w:t>
      </w:r>
      <w:bookmarkEnd w:id="63"/>
    </w:p>
    <w:p w14:paraId="37EB6CF4" w14:textId="198F1F3D" w:rsidR="007330D3" w:rsidRPr="00E525C6" w:rsidRDefault="007330D3" w:rsidP="007330D3">
      <w:pPr>
        <w:rPr>
          <w:lang w:val="en-US" w:eastAsia="zh-CN"/>
        </w:rPr>
      </w:pPr>
      <w:r w:rsidRPr="00E525C6">
        <w:rPr>
          <w:lang w:val="en-US" w:eastAsia="zh-CN"/>
        </w:rPr>
        <w:t xml:space="preserve">As documented in SA WG1 </w:t>
      </w:r>
      <w:r w:rsidR="00C8558A" w:rsidRPr="00E525C6">
        <w:rPr>
          <w:lang w:val="en-US" w:eastAsia="zh-CN"/>
        </w:rPr>
        <w:t>TS</w:t>
      </w:r>
      <w:r w:rsidR="00C8558A">
        <w:rPr>
          <w:lang w:val="en-US" w:eastAsia="zh-CN"/>
        </w:rPr>
        <w:t> </w:t>
      </w:r>
      <w:r w:rsidR="00C8558A" w:rsidRPr="00E525C6">
        <w:rPr>
          <w:lang w:val="en-US" w:eastAsia="zh-CN"/>
        </w:rPr>
        <w:t>22.261</w:t>
      </w:r>
      <w:r w:rsidR="00C8558A">
        <w:rPr>
          <w:lang w:val="en-US" w:eastAsia="zh-CN"/>
        </w:rPr>
        <w:t> </w:t>
      </w:r>
      <w:r w:rsidR="00C8558A"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t>-</w:t>
      </w:r>
      <w:r w:rsidRPr="00E525C6">
        <w:rPr>
          <w:lang w:eastAsia="zh-CN"/>
        </w:rPr>
        <w:tab/>
        <w:t>Whether and for which purp</w:t>
      </w:r>
      <w:r w:rsidRPr="00E525C6">
        <w:rPr>
          <w:lang w:eastAsia="zh-CN"/>
        </w:rPr>
        <w:lastRenderedPageBreak/>
        <w:t>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64" w:name="_Toc23256816"/>
      <w:bookmarkStart w:id="65" w:name="_Toc25353540"/>
      <w:bookmarkStart w:id="66" w:name="_Toc25918786"/>
      <w:bookmarkStart w:id="67" w:name="_Toc31011403"/>
      <w:bookmarkStart w:id="68" w:name="_Toc43297401"/>
      <w:bookmarkStart w:id="69" w:name="_Toc43733099"/>
      <w:bookmarkStart w:id="70" w:name="_Toc50192850"/>
      <w:bookmarkStart w:id="71" w:name="_Toc50466995"/>
      <w:bookmarkStart w:id="72" w:name="_Toc54729744"/>
      <w:bookmarkStart w:id="73" w:name="_Toc55202894"/>
      <w:bookmarkStart w:id="74" w:name="_Toc57449870"/>
      <w:bookmarkStart w:id="75" w:name="_Toc66787174"/>
      <w:bookmarkStart w:id="76" w:name="_Toc117180406"/>
      <w:r w:rsidRPr="00E525C6">
        <w:t>5.3</w:t>
      </w:r>
      <w:r w:rsidRPr="00E525C6">
        <w:tab/>
        <w:t xml:space="preserve">Key Issue #3: </w:t>
      </w:r>
      <w:bookmarkEnd w:id="64"/>
      <w:bookmarkEnd w:id="65"/>
      <w:bookmarkEnd w:id="66"/>
      <w:bookmarkEnd w:id="67"/>
      <w:bookmarkEnd w:id="68"/>
      <w:bookmarkEnd w:id="69"/>
      <w:bookmarkEnd w:id="70"/>
      <w:bookmarkEnd w:id="71"/>
      <w:bookmarkEnd w:id="72"/>
      <w:bookmarkEnd w:id="73"/>
      <w:bookmarkEnd w:id="74"/>
      <w:bookmarkEnd w:id="75"/>
      <w:r w:rsidR="002429D3" w:rsidRPr="00E525C6">
        <w:t>5GC Information Exposure to authorized 3rd party for Application Layer AI / ML Operation</w:t>
      </w:r>
      <w:bookmarkEnd w:id="76"/>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6BA358CE"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C8558A" w:rsidRPr="00E525C6">
        <w:t>TS</w:t>
      </w:r>
      <w:r w:rsidR="00C8558A">
        <w:t> </w:t>
      </w:r>
      <w:r w:rsidR="00C8558A" w:rsidRPr="00E525C6">
        <w:t>22.261</w:t>
      </w:r>
      <w:r w:rsidR="00C8558A">
        <w:t> </w:t>
      </w:r>
      <w:r w:rsidR="00C8558A"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77" w:name="_Toc23256818"/>
      <w:bookmarkStart w:id="78" w:name="_Toc25353542"/>
      <w:bookmarkStart w:id="79" w:name="_Toc25918788"/>
      <w:bookmarkStart w:id="80" w:name="_Toc31011405"/>
      <w:bookmarkStart w:id="81" w:name="_Toc43297403"/>
      <w:bookmarkStart w:id="82" w:name="_Toc43733101"/>
      <w:bookmarkStart w:id="83" w:name="_Toc50192852"/>
      <w:bookmarkStart w:id="84" w:name="_Toc50466997"/>
      <w:bookmarkStart w:id="85" w:name="_Toc54729746"/>
      <w:bookmarkStart w:id="86" w:name="_Toc55202896"/>
      <w:bookmarkStart w:id="87" w:name="_Toc57449872"/>
      <w:bookmarkStart w:id="88" w:name="_Toc66787176"/>
      <w:bookmarkStart w:id="89" w:name="_Toc117180407"/>
      <w:r w:rsidRPr="00E525C6">
        <w:t>5.4</w:t>
      </w:r>
      <w:r w:rsidRPr="00E525C6">
        <w:tab/>
        <w:t xml:space="preserve">Key Issue #4: </w:t>
      </w:r>
      <w:bookmarkEnd w:id="77"/>
      <w:bookmarkEnd w:id="78"/>
      <w:bookmarkEnd w:id="79"/>
      <w:bookmarkEnd w:id="80"/>
      <w:bookmarkEnd w:id="81"/>
      <w:bookmarkEnd w:id="82"/>
      <w:bookmarkEnd w:id="83"/>
      <w:bookmarkEnd w:id="84"/>
      <w:bookmarkEnd w:id="85"/>
      <w:bookmarkEnd w:id="86"/>
      <w:bookmarkEnd w:id="87"/>
      <w:bookmarkEnd w:id="88"/>
      <w:r w:rsidRPr="00E525C6">
        <w:t>Enhancing External Parameter Provisioning</w:t>
      </w:r>
      <w:bookmarkEnd w:id="89"/>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5457D115" w:rsidR="007330D3" w:rsidRPr="00E525C6" w:rsidRDefault="007330D3" w:rsidP="007330D3">
      <w:pPr>
        <w:rPr>
          <w:rFonts w:eastAsia="SimSun"/>
        </w:rPr>
      </w:pPr>
      <w:r w:rsidRPr="00E525C6">
        <w:rPr>
          <w:rFonts w:eastAsia="SimSun"/>
        </w:rPr>
        <w:t xml:space="preserve">As outlined in clause 4.15.6 of </w:t>
      </w:r>
      <w:r w:rsidR="00C8558A" w:rsidRPr="00E525C6">
        <w:rPr>
          <w:rFonts w:eastAsia="SimSun"/>
        </w:rPr>
        <w:t>TS</w:t>
      </w:r>
      <w:r w:rsidR="00C8558A">
        <w:rPr>
          <w:rFonts w:eastAsia="SimSun"/>
        </w:rPr>
        <w:t> </w:t>
      </w:r>
      <w:r w:rsidR="00C8558A" w:rsidRPr="00E525C6">
        <w:rPr>
          <w:rFonts w:eastAsia="SimSun"/>
        </w:rPr>
        <w:t>23.502</w:t>
      </w:r>
      <w:r w:rsidR="00C8558A">
        <w:rPr>
          <w:rFonts w:eastAsia="SimSun"/>
        </w:rPr>
        <w:t> </w:t>
      </w:r>
      <w:r w:rsidR="00C8558A"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90" w:name="_Toc23256820"/>
      <w:bookmarkStart w:id="91" w:name="_Toc25353544"/>
      <w:bookmarkStart w:id="92" w:name="_Toc25918790"/>
      <w:bookmarkStart w:id="93" w:name="_Toc31011407"/>
      <w:bookmarkStart w:id="94" w:name="_Toc43297405"/>
      <w:bookmarkStart w:id="95" w:name="_Toc43733103"/>
      <w:bookmarkStart w:id="96" w:name="_Toc50192854"/>
      <w:bookmarkStart w:id="97" w:name="_Toc50466999"/>
      <w:bookmarkStart w:id="98" w:name="_Toc54729748"/>
      <w:bookmarkStart w:id="99" w:name="_Toc55202898"/>
      <w:bookmarkStart w:id="100" w:name="_Toc57449874"/>
      <w:bookmarkStart w:id="101" w:name="_Toc66787178"/>
    </w:p>
    <w:p w14:paraId="2201DF0A" w14:textId="77777777" w:rsidR="002A05D3" w:rsidRPr="00E525C6" w:rsidRDefault="002A05D3" w:rsidP="002A05D3">
      <w:pPr>
        <w:pStyle w:val="Heading2"/>
      </w:pPr>
      <w:bookmarkStart w:id="102" w:name="_Toc117180408"/>
      <w:r w:rsidRPr="00E525C6">
        <w:t>5.5</w:t>
      </w:r>
      <w:r w:rsidRPr="00E525C6">
        <w:tab/>
        <w:t xml:space="preserve">Key Issue #5: </w:t>
      </w:r>
      <w:bookmarkEnd w:id="90"/>
      <w:bookmarkEnd w:id="91"/>
      <w:bookmarkEnd w:id="92"/>
      <w:bookmarkEnd w:id="93"/>
      <w:bookmarkEnd w:id="94"/>
      <w:bookmarkEnd w:id="95"/>
      <w:bookmarkEnd w:id="96"/>
      <w:bookmarkEnd w:id="97"/>
      <w:bookmarkEnd w:id="98"/>
      <w:bookmarkEnd w:id="99"/>
      <w:bookmarkEnd w:id="100"/>
      <w:bookmarkEnd w:id="101"/>
      <w:r w:rsidRPr="00E525C6">
        <w:t>5GC Enhancements to enable Application AI/ML Traffic Transport</w:t>
      </w:r>
      <w:bookmarkEnd w:id="102"/>
    </w:p>
    <w:p w14:paraId="3CD641CC" w14:textId="77777777" w:rsidR="007330D3" w:rsidRPr="00E525C6" w:rsidRDefault="007330D3" w:rsidP="00C9661A">
      <w:pPr>
        <w:rPr>
          <w:lang w:eastAsia="zh-CN"/>
        </w:rPr>
      </w:pPr>
      <w:r w:rsidRPr="00C9661A">
        <w:t>This key issue is to address WT#1.1d.</w:t>
      </w:r>
    </w:p>
    <w:p w14:paraId="02A70DAC" w14:textId="01BA616F" w:rsidR="007330D3" w:rsidRPr="00E525C6" w:rsidRDefault="007330D3" w:rsidP="00C9661A">
      <w:pPr>
        <w:rPr>
          <w:lang w:eastAsia="zh-CN"/>
        </w:rPr>
      </w:pPr>
      <w:r w:rsidRPr="00C9661A">
        <w:t xml:space="preserve">Different levels of interactions are expected between UE and AF as AI/ML endpoints based on </w:t>
      </w:r>
      <w:r w:rsidR="00C8558A" w:rsidRPr="00C9661A">
        <w:t>TS</w:t>
      </w:r>
      <w:r w:rsidR="00C8558A">
        <w:t> </w:t>
      </w:r>
      <w:r w:rsidR="00C8558A" w:rsidRPr="00C9661A">
        <w:t>22.261</w:t>
      </w:r>
      <w:r w:rsidR="00C8558A">
        <w:t> </w:t>
      </w:r>
      <w:r w:rsidR="00C8558A" w:rsidRPr="00C9661A">
        <w:t>[</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t>-</w:t>
      </w:r>
      <w:r w:rsidRPr="00E525C6">
        <w:rPr>
          <w:lang w:eastAsia="ko-KR"/>
        </w:rPr>
        <w:tab/>
        <w:t>Whether and how the existing 5GC data transfer/traffic routing mechanisms are re-used or enhanced to support the transmission of the Application AI/ML traffic(s) over 5GS between AI/ML endpoints (</w:t>
      </w:r>
      <w:r w:rsidRPr="00E525C6">
        <w:rPr>
          <w:lang w:eastAsia="ko-KR"/>
        </w:rPr>
        <w:lastRenderedPageBreak/>
        <w:t>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lastRenderedPageBreak/>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03" w:name="_Toc23256822"/>
      <w:bookmarkStart w:id="104" w:name="_Toc25353546"/>
      <w:bookmarkStart w:id="105" w:name="_Toc25918792"/>
      <w:bookmarkStart w:id="106" w:name="_Toc31011409"/>
      <w:bookmarkStart w:id="107" w:name="_Toc43297407"/>
      <w:bookmarkStart w:id="108" w:name="_Toc43733105"/>
      <w:bookmarkStart w:id="109" w:name="_Toc50192856"/>
      <w:bookmarkStart w:id="110" w:name="_Toc50467001"/>
      <w:bookmarkStart w:id="111" w:name="_Toc54729750"/>
      <w:bookmarkStart w:id="112" w:name="_Toc55202900"/>
      <w:bookmarkStart w:id="113" w:name="_Toc57449876"/>
      <w:bookmarkStart w:id="114" w:name="_Toc66787180"/>
      <w:bookmarkStart w:id="115" w:name="_Toc117180409"/>
      <w:r w:rsidRPr="00E525C6">
        <w:t>5.6</w:t>
      </w:r>
      <w:r w:rsidRPr="00E525C6">
        <w:tab/>
        <w:t xml:space="preserve">Key Issue #6: </w:t>
      </w:r>
      <w:bookmarkEnd w:id="103"/>
      <w:bookmarkEnd w:id="104"/>
      <w:bookmarkEnd w:id="105"/>
      <w:bookmarkEnd w:id="106"/>
      <w:bookmarkEnd w:id="107"/>
      <w:bookmarkEnd w:id="108"/>
      <w:bookmarkEnd w:id="109"/>
      <w:bookmarkEnd w:id="110"/>
      <w:bookmarkEnd w:id="111"/>
      <w:bookmarkEnd w:id="112"/>
      <w:bookmarkEnd w:id="113"/>
      <w:bookmarkEnd w:id="114"/>
      <w:r w:rsidRPr="00E525C6">
        <w:t>QoS and Policy enhancements</w:t>
      </w:r>
      <w:bookmarkEnd w:id="115"/>
    </w:p>
    <w:p w14:paraId="5BEB24AA" w14:textId="78B897A3"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66EA86FD" w14:textId="7FECD870" w:rsidR="007330D3" w:rsidRPr="00E525C6" w:rsidRDefault="007330D3" w:rsidP="006C60B2">
      <w:pPr>
        <w:rPr>
          <w:lang w:eastAsia="zh-CN"/>
        </w:rPr>
      </w:pPr>
      <w:r w:rsidRPr="00E525C6">
        <w:rPr>
          <w:lang w:eastAsia="zh-CN"/>
        </w:rPr>
        <w:t xml:space="preserve">As defined in requirements specified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53616258"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20BB3424"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needs to be enhanced to support performance KPIs defined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 xml:space="preserve">2]. If new QoS parameters are needed whether the existing Policy framework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needs to be enhanced to account for the new QoS parameters and how.</w:t>
      </w:r>
    </w:p>
    <w:p w14:paraId="3ADDA4D5" w14:textId="154E44C7"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t>data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30186CB9"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If not, what enhancements are needed.</w:t>
      </w:r>
    </w:p>
    <w:p w14:paraId="61BDDC7A" w14:textId="472A48A4"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C8558A" w:rsidRPr="00E525C6">
        <w:rPr>
          <w:lang w:val="en-US"/>
        </w:rPr>
        <w:t>TS</w:t>
      </w:r>
      <w:r w:rsidR="00C8558A">
        <w:rPr>
          <w:lang w:val="en-US"/>
        </w:rPr>
        <w:t> </w:t>
      </w:r>
      <w:r w:rsidR="00C8558A" w:rsidRPr="00E525C6">
        <w:rPr>
          <w:lang w:val="en-US"/>
        </w:rPr>
        <w:t>23.501</w:t>
      </w:r>
      <w:r w:rsidR="00C8558A">
        <w:rPr>
          <w:lang w:val="en-US"/>
        </w:rPr>
        <w:t> </w:t>
      </w:r>
      <w:r w:rsidR="00C8558A" w:rsidRPr="00E525C6">
        <w:rPr>
          <w:lang w:val="en-US"/>
        </w:rPr>
        <w:t>[</w:t>
      </w:r>
      <w:r w:rsidRPr="00E525C6">
        <w:rPr>
          <w:lang w:val="en-US"/>
        </w:rPr>
        <w:t xml:space="preserve">3] and policy framework defined in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in a timely manner. If not, what enhancements are needed.</w:t>
      </w:r>
    </w:p>
    <w:p w14:paraId="4BC01221" w14:textId="77777777" w:rsidR="004A5948" w:rsidRPr="00E525C6" w:rsidRDefault="004A5948" w:rsidP="004A5948">
      <w:pPr>
        <w:pStyle w:val="Heading2"/>
      </w:pPr>
      <w:bookmarkStart w:id="116" w:name="_Toc25353548"/>
      <w:bookmarkStart w:id="117" w:name="_Toc25918794"/>
      <w:bookmarkStart w:id="118" w:name="_Toc31011411"/>
      <w:bookmarkStart w:id="119" w:name="_Toc43297409"/>
      <w:bookmarkStart w:id="120" w:name="_Toc43733107"/>
      <w:bookmarkStart w:id="121" w:name="_Toc50192858"/>
      <w:bookmarkStart w:id="122" w:name="_Toc50467003"/>
      <w:bookmarkStart w:id="123" w:name="_Toc54729752"/>
      <w:bookmarkStart w:id="124" w:name="_Toc55202902"/>
      <w:bookmarkStart w:id="125" w:name="_Toc57449878"/>
      <w:bookmarkStart w:id="126" w:name="_Toc66787182"/>
      <w:bookmarkStart w:id="127" w:name="_Toc117180410"/>
      <w:r w:rsidRPr="00E525C6">
        <w:t>5.7</w:t>
      </w:r>
      <w:r w:rsidRPr="00E525C6">
        <w:tab/>
        <w:t xml:space="preserve">Key Issue #7: </w:t>
      </w:r>
      <w:bookmarkEnd w:id="116"/>
      <w:bookmarkEnd w:id="117"/>
      <w:bookmarkEnd w:id="118"/>
      <w:bookmarkEnd w:id="119"/>
      <w:bookmarkEnd w:id="120"/>
      <w:bookmarkEnd w:id="121"/>
      <w:bookmarkEnd w:id="122"/>
      <w:bookmarkEnd w:id="123"/>
      <w:bookmarkEnd w:id="124"/>
      <w:bookmarkEnd w:id="125"/>
      <w:bookmarkEnd w:id="126"/>
      <w:r w:rsidRPr="00E525C6">
        <w:t>5GS Assistance to Federated Learning Operation</w:t>
      </w:r>
      <w:bookmarkEnd w:id="127"/>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lastRenderedPageBreak/>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1C48F07F"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54E34DF4" w:rsidR="004A5948" w:rsidRPr="00E525C6" w:rsidRDefault="004A5948" w:rsidP="00FD673C">
      <w:pPr>
        <w:pStyle w:val="EditorsNote"/>
        <w:rPr>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 xml:space="preserve">s </w:t>
      </w:r>
      <w:r w:rsidR="00355AC2" w:rsidRPr="00E525C6">
        <w:rPr>
          <w:rFonts w:eastAsia="Malgun Gothic"/>
          <w:noProof/>
          <w:lang w:val="en-US" w:eastAsia="zh-CN"/>
        </w:rPr>
        <w:t>note</w:t>
      </w:r>
      <w:r w:rsidRPr="00E525C6">
        <w:rPr>
          <w:rFonts w:eastAsia="Malgun Gothic"/>
          <w:noProof/>
          <w:lang w:val="en-US" w:eastAsia="zh-CN"/>
        </w:rPr>
        <w:t>:</w:t>
      </w:r>
      <w:r w:rsidR="007330D3" w:rsidRPr="00E525C6">
        <w:rPr>
          <w:rFonts w:eastAsia="Malgun Gothic"/>
          <w:noProof/>
          <w:lang w:val="en-US" w:eastAsia="zh-CN"/>
        </w:rPr>
        <w:tab/>
        <w:t>W</w:t>
      </w:r>
      <w:r w:rsidRPr="00E525C6">
        <w:rPr>
          <w:rFonts w:eastAsia="Malgun Gothic"/>
          <w:noProof/>
          <w:lang w:val="en-US" w:eastAsia="zh-CN"/>
        </w:rPr>
        <w:t>hether 5GC is aware of the Application Layer FL operation so as to perform the above monitoring needs further discussion.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28" w:name="_Toc117180411"/>
      <w:r w:rsidRPr="00E525C6">
        <w:t>6</w:t>
      </w:r>
      <w:r w:rsidRPr="00E525C6">
        <w:tab/>
        <w:t>Solutions</w:t>
      </w:r>
      <w:bookmarkEnd w:id="128"/>
    </w:p>
    <w:p w14:paraId="357BCA30" w14:textId="3E91AFA7" w:rsidR="004708A7" w:rsidRPr="00E525C6" w:rsidRDefault="004708A7" w:rsidP="007330D3">
      <w:pPr>
        <w:pStyle w:val="EditorsNote"/>
      </w:pPr>
      <w:r w:rsidRPr="00E525C6">
        <w:t>Editor</w:t>
      </w:r>
      <w:r w:rsidR="00DA6550">
        <w:t>'</w:t>
      </w:r>
      <w:r w:rsidRPr="00E525C6">
        <w:t>s note:</w:t>
      </w:r>
      <w:r w:rsidRPr="00E525C6">
        <w:tab/>
        <w:t xml:space="preserve">This clause is intended to document the </w:t>
      </w:r>
      <w:r w:rsidR="00CC573C" w:rsidRPr="00E525C6">
        <w:t xml:space="preserve">candidate </w:t>
      </w:r>
      <w:r w:rsidRPr="00E525C6">
        <w:t>architecture solutions. Each solution should clearly describe which of the key issues it covers and how.</w:t>
      </w:r>
    </w:p>
    <w:p w14:paraId="6908682E" w14:textId="77777777" w:rsidR="004708A7" w:rsidRPr="00E525C6" w:rsidRDefault="004708A7" w:rsidP="004708A7">
      <w:pPr>
        <w:pStyle w:val="Heading2"/>
        <w:rPr>
          <w:lang w:eastAsia="zh-CN"/>
        </w:rPr>
      </w:pPr>
      <w:bookmarkStart w:id="129" w:name="_Toc23232155"/>
      <w:bookmarkStart w:id="130" w:name="_Toc23238463"/>
      <w:bookmarkStart w:id="131" w:name="_Toc23239069"/>
      <w:bookmarkStart w:id="132" w:name="_Toc23244489"/>
      <w:bookmarkStart w:id="133" w:name="_Toc26520137"/>
      <w:bookmarkStart w:id="134" w:name="_Toc26530875"/>
      <w:bookmarkStart w:id="135" w:name="_Toc26530925"/>
      <w:bookmarkStart w:id="136" w:name="_Toc26530974"/>
      <w:bookmarkStart w:id="137" w:name="_Toc28869878"/>
      <w:bookmarkStart w:id="138" w:name="_Toc30008178"/>
      <w:bookmarkStart w:id="139" w:name="_Toc31035879"/>
      <w:bookmarkStart w:id="140" w:name="_Toc31037026"/>
      <w:bookmarkStart w:id="141" w:name="_Toc43132007"/>
      <w:bookmarkStart w:id="142" w:name="_Toc43192918"/>
      <w:bookmarkStart w:id="143" w:name="_Toc44583945"/>
      <w:bookmarkStart w:id="144" w:name="_Toc44584094"/>
      <w:bookmarkStart w:id="145" w:name="_Toc50481754"/>
      <w:bookmarkStart w:id="146" w:name="_Toc54846685"/>
      <w:bookmarkStart w:id="147" w:name="_Toc57622229"/>
      <w:bookmarkStart w:id="148" w:name="_Toc57623944"/>
      <w:bookmarkStart w:id="149" w:name="_Toc59102898"/>
      <w:bookmarkStart w:id="150" w:name="_Toc117180412"/>
      <w:r w:rsidRPr="00E525C6">
        <w:rPr>
          <w:lang w:eastAsia="zh-CN"/>
        </w:rPr>
        <w:lastRenderedPageBreak/>
        <w:t>6.0</w:t>
      </w:r>
      <w:r w:rsidRPr="00E525C6">
        <w:rPr>
          <w:lang w:eastAsia="zh-CN"/>
        </w:rPr>
        <w:tab/>
        <w:t>Mapping Solutions to Key Issues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5C373414" w:rsidR="00563025" w:rsidRPr="00E525C6" w:rsidRDefault="00563025" w:rsidP="00CF456C">
            <w:pPr>
              <w:pStyle w:val="TAC"/>
            </w:pPr>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CD5CC3D" w:rsidR="00A43F2F" w:rsidRPr="00E525C6" w:rsidRDefault="00A43F2F" w:rsidP="00CF456C">
            <w:pPr>
              <w:pStyle w:val="TAC"/>
            </w:pPr>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41092C5B" w:rsidR="008F4CDB" w:rsidRPr="00E525C6" w:rsidRDefault="008F4CDB" w:rsidP="00CF456C">
            <w:pPr>
              <w:pStyle w:val="TAC"/>
            </w:pPr>
          </w:p>
        </w:tc>
        <w:tc>
          <w:tcPr>
            <w:tcW w:w="704" w:type="dxa"/>
          </w:tcPr>
          <w:p w14:paraId="0D7C1A4D" w14:textId="17F783FD" w:rsidR="008F4CDB" w:rsidRPr="00E525C6" w:rsidRDefault="008F4CDB" w:rsidP="00CF456C">
            <w:pPr>
              <w:pStyle w:val="TAC"/>
            </w:pPr>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1" w:name="_Toc117180413"/>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2" w:name="_Toc326248710"/>
      <w:bookmarkStart w:id="153" w:name="_Toc20147942"/>
      <w:bookmarkStart w:id="154" w:name="_Toc23145942"/>
      <w:bookmarkEnd w:id="151"/>
    </w:p>
    <w:p w14:paraId="7E2E709A" w14:textId="38C35575" w:rsidR="00BE7FDD" w:rsidRPr="00E525C6" w:rsidRDefault="00584107" w:rsidP="00FB2F09">
      <w:pPr>
        <w:pStyle w:val="Heading3"/>
      </w:pPr>
      <w:bookmarkStart w:id="155" w:name="_Toc117180414"/>
      <w:r w:rsidRPr="00E525C6">
        <w:t>6.</w:t>
      </w:r>
      <w:r w:rsidR="0073625F" w:rsidRPr="00E525C6">
        <w:t>1</w:t>
      </w:r>
      <w:r w:rsidRPr="00E525C6">
        <w:t>.1</w:t>
      </w:r>
      <w:r w:rsidRPr="00E525C6">
        <w:tab/>
      </w:r>
      <w:bookmarkEnd w:id="152"/>
      <w:r w:rsidRPr="00E525C6">
        <w:t>Description</w:t>
      </w:r>
      <w:bookmarkEnd w:id="153"/>
      <w:bookmarkEnd w:id="154"/>
      <w:bookmarkEnd w:id="155"/>
    </w:p>
    <w:p w14:paraId="02AE7376" w14:textId="57E20824" w:rsidR="00CF456C" w:rsidRPr="00E525C6" w:rsidRDefault="00CF456C" w:rsidP="00FF702A">
      <w:bookmarkStart w:id="156" w:name="_Toc326248711"/>
      <w:bookmarkStart w:id="157" w:name="_Toc20147943"/>
      <w:bookmarkStart w:id="158" w:name="_Toc23145943"/>
      <w:r w:rsidRPr="00E525C6">
        <w:t xml:space="preserve">This solution proposes 5GS monitoring capabilities to support AI/ML-based services as well as AI/ML operations (i.e. model splitting, model sharing, and distributed/federated learning, as described in </w:t>
      </w:r>
      <w:r w:rsidR="00C8558A" w:rsidRPr="00E525C6">
        <w:t>TS</w:t>
      </w:r>
      <w:r w:rsidR="00C8558A">
        <w:t> </w:t>
      </w:r>
      <w:r w:rsidR="00C8558A" w:rsidRPr="00E525C6">
        <w:t>22.261</w:t>
      </w:r>
      <w:r w:rsidR="00C8558A">
        <w:t> </w:t>
      </w:r>
      <w:r w:rsidR="00C8558A" w:rsidRPr="00E525C6">
        <w:t>[</w:t>
      </w:r>
      <w:r w:rsidRPr="00E525C6">
        <w:t>2]) over the 5GS. The solution i) leverages aspects of the QoS monitoring capabilities for URLLC services relevant to AI/ML-based services, and ii) proposes additional monitoring features.</w:t>
      </w:r>
    </w:p>
    <w:p w14:paraId="637F578E" w14:textId="242ED7CD" w:rsidR="00CF456C" w:rsidRPr="00E525C6" w:rsidRDefault="00CF456C" w:rsidP="00FF702A">
      <w:r w:rsidRPr="00E525C6">
        <w:t xml:space="preserve">It is proposed that the AF hosting the AI/ML application server monitors </w:t>
      </w:r>
      <w:r w:rsidR="00DA0146">
        <w:t xml:space="preserve">packet delay </w:t>
      </w:r>
      <w:r w:rsidRPr="00E525C6">
        <w:t xml:space="preserve">related to the application AI/ML operation via NEF by making use of the 5GS network exposure feature described in </w:t>
      </w:r>
      <w:r w:rsidR="00DA6550">
        <w:t>clause </w:t>
      </w:r>
      <w:r w:rsidRPr="00E525C6">
        <w:t xml:space="preserve">4.15.6.6 of </w:t>
      </w:r>
      <w:r w:rsidR="00C8558A" w:rsidRPr="00E525C6">
        <w:t>TS</w:t>
      </w:r>
      <w:r w:rsidR="00C8558A">
        <w:t> </w:t>
      </w:r>
      <w:r w:rsidR="00C8558A" w:rsidRPr="00E525C6">
        <w:t>23.502</w:t>
      </w:r>
      <w:r w:rsidR="00C8558A">
        <w:t> </w:t>
      </w:r>
      <w:r w:rsidR="00C8558A"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r w:rsidR="00DA0146">
        <w:t xml:space="preserve">the solution proposes to extend the event exposure of NEF to provide support for monitoring of traffic volume and session inactivity time. Finally, </w:t>
      </w:r>
      <w:r w:rsidRPr="00E525C6">
        <w:t>the solution proposes NWDAF analytics potentially relevant to the application AI/ML operation to be collected by the AF.</w:t>
      </w:r>
    </w:p>
    <w:p w14:paraId="3B716CF7" w14:textId="37BF0F15" w:rsidR="00FF702A" w:rsidRPr="00E525C6" w:rsidRDefault="00DA0146" w:rsidP="00FF702A">
      <w:r>
        <w:t>Below follows the list and description of the</w:t>
      </w:r>
      <w:r w:rsidRPr="00E525C6">
        <w:t xml:space="preserve"> </w:t>
      </w:r>
      <w:r w:rsidR="00CF456C" w:rsidRPr="00E525C6">
        <w:t>specific capabilities and features enabling monitoring of relevant AI/ML-based services and operations</w:t>
      </w:r>
      <w:r w:rsidR="00FA6692">
        <w:t xml:space="preserve"> that</w:t>
      </w:r>
      <w:r w:rsidR="00CF456C" w:rsidRPr="00E525C6">
        <w:t xml:space="preserve"> are proposed as part of this solution:</w:t>
      </w:r>
    </w:p>
    <w:p w14:paraId="0E49BA79" w14:textId="6D62CFA3" w:rsidR="00DA6550" w:rsidRDefault="00DA6550" w:rsidP="00DA6550">
      <w:pPr>
        <w:pStyle w:val="B1"/>
      </w:pPr>
      <w:r>
        <w:t>-</w:t>
      </w:r>
      <w:r>
        <w:tab/>
        <w:t>AF monitoring of UL, DL or round trip packet delay measurement: the three application AI/ML operations defined in TS 22.261</w:t>
      </w:r>
      <w:r w:rsidR="00C8558A">
        <w:t> [2]</w:t>
      </w:r>
      <w:r>
        <w:t xml:space="preserve">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 Current specifications already detail how the AF monitors this parameter for URLLC services.</w:t>
      </w:r>
    </w:p>
    <w:p w14:paraId="7E0A8DED" w14:textId="77777777" w:rsidR="00DA6550" w:rsidRDefault="00DA6550" w:rsidP="00DA6550">
      <w:pPr>
        <w:pStyle w:val="B1"/>
      </w:pPr>
      <w:r>
        <w:t>-</w:t>
      </w:r>
      <w:r>
        <w:tab/>
        <w:t>AF monitoring of traffic/data volume: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 optimal splitting points.</w:t>
      </w:r>
    </w:p>
    <w:p w14:paraId="7FF58100" w14:textId="77777777" w:rsidR="00DA6550" w:rsidRDefault="00DA6550" w:rsidP="00DA6550">
      <w:pPr>
        <w:pStyle w:val="B1"/>
      </w:pPr>
      <w:r>
        <w:t>-</w:t>
      </w:r>
      <w:r>
        <w:tab/>
        <w:t>AF monitoring of session inactivity time: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UE's may dynamically join or leave the group in a pre-scheduled way (therefore optimizing performance) with assistance of this parameter. In current specifications UPF is already capable of monitoring this parameter and reporting it to SMF, so this solution enables the AF to trigger the monitoring procedure and SMF to deliver the report to AF via NEF.</w:t>
      </w:r>
    </w:p>
    <w:p w14:paraId="549015C8" w14:textId="77777777" w:rsidR="00DA6550" w:rsidRPr="00E525C6" w:rsidRDefault="00DA6550" w:rsidP="00DA6550">
      <w:pPr>
        <w:pStyle w:val="NO"/>
      </w:pPr>
      <w:r>
        <w:t>NOTE:</w:t>
      </w:r>
      <w:r>
        <w:tab/>
        <w:t>If the application has monitoring capabilities to accurately determine traffic volume and session inactivity, then it may not require 5GS monitoring capabilities for traffic/data volume and session inactivity time.</w:t>
      </w:r>
    </w:p>
    <w:p w14:paraId="5FC32918" w14:textId="347888E3" w:rsidR="00CF456C" w:rsidRDefault="00DA6550" w:rsidP="00DA6550">
      <w:pPr>
        <w:pStyle w:val="B1"/>
      </w:pPr>
      <w:r>
        <w:t>-</w:t>
      </w:r>
      <w:r>
        <w:tab/>
        <w:t>AF subscription to NWDAF analytics (DN performance, UE communication, QoS sustainability) , which may assist the AI/ML application operation and is already supported. Current specifications already detail how the AF subscribes to these analytics.</w:t>
      </w:r>
    </w:p>
    <w:p w14:paraId="10636B96" w14:textId="5B2CA925" w:rsidR="00FF702A" w:rsidRDefault="003115A8" w:rsidP="00B6610F">
      <w:pPr>
        <w:pStyle w:val="Heading3"/>
      </w:pPr>
      <w:bookmarkStart w:id="159" w:name="_Toc117180415"/>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59"/>
    </w:p>
    <w:p w14:paraId="284907F4" w14:textId="13BDFEF9" w:rsidR="00FA6692" w:rsidRPr="00FA6692" w:rsidRDefault="00FA6692" w:rsidP="00315872">
      <w:pPr>
        <w:pStyle w:val="Heading4"/>
      </w:pPr>
      <w:bookmarkStart w:id="160" w:name="_Toc20204630"/>
      <w:bookmarkStart w:id="161" w:name="_Toc27895336"/>
      <w:bookmarkStart w:id="162" w:name="_Toc36192439"/>
      <w:bookmarkStart w:id="163" w:name="_Toc45193542"/>
      <w:bookmarkStart w:id="164" w:name="_Toc47593174"/>
      <w:bookmarkStart w:id="165" w:name="_Toc51835261"/>
      <w:bookmarkStart w:id="166" w:name="_Toc106194263"/>
      <w:bookmarkStart w:id="167" w:name="_Toc117180416"/>
      <w:r w:rsidRPr="00FA6692">
        <w:t>6.1.2.1</w:t>
      </w:r>
      <w:r w:rsidRPr="00FA6692">
        <w:tab/>
      </w:r>
      <w:bookmarkEnd w:id="160"/>
      <w:bookmarkEnd w:id="161"/>
      <w:bookmarkEnd w:id="162"/>
      <w:bookmarkEnd w:id="163"/>
      <w:bookmarkEnd w:id="164"/>
      <w:bookmarkEnd w:id="165"/>
      <w:bookmarkEnd w:id="166"/>
      <w:r>
        <w:t>Procedure for QoS monitoring</w:t>
      </w:r>
      <w:bookmarkEnd w:id="167"/>
    </w:p>
    <w:p w14:paraId="46ADDE13" w14:textId="5B61C423" w:rsidR="00FF702A" w:rsidRPr="00E525C6" w:rsidRDefault="00FF702A" w:rsidP="00CF456C">
      <w:pPr>
        <w:pStyle w:val="TH"/>
      </w:pPr>
      <w:r w:rsidRPr="00E525C6">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ole="">
            <v:imagedata r:id="rId13" o:title=""/>
          </v:shape>
          <o:OLEObject Type="Embed" ProgID="Visio.Drawing.15" ShapeID="_x0000_i1025" DrawAspect="Content" ObjectID="_1728213806" r:id="rId14"/>
        </w:object>
      </w:r>
    </w:p>
    <w:p w14:paraId="172D6422" w14:textId="398DEF68" w:rsidR="00FF702A" w:rsidRPr="00E525C6" w:rsidRDefault="00FF702A" w:rsidP="00CF456C">
      <w:pPr>
        <w:pStyle w:val="TF"/>
      </w:pPr>
      <w:r w:rsidRPr="00E525C6">
        <w:t>Figure 6.</w:t>
      </w:r>
      <w:r w:rsidR="00B711E1" w:rsidRPr="00E525C6">
        <w:t>1</w:t>
      </w:r>
      <w:r w:rsidRPr="00E525C6">
        <w:t>.2</w:t>
      </w:r>
      <w:r w:rsidR="00F00384">
        <w:t>.1</w:t>
      </w:r>
      <w:r w:rsidRPr="00E525C6">
        <w:t xml:space="preserve">-1: Procedure for </w:t>
      </w:r>
      <w:r w:rsidR="00F00384">
        <w:t>QoS</w:t>
      </w:r>
      <w:r w:rsidR="00F00384" w:rsidRPr="00E525C6">
        <w:t xml:space="preserve"> </w:t>
      </w:r>
      <w:r w:rsidRPr="00E525C6">
        <w:t>monitoring capabilities for AI/ML-based services</w:t>
      </w:r>
    </w:p>
    <w:p w14:paraId="68845F6F" w14:textId="77648C6F" w:rsidR="00FF702A" w:rsidRPr="00E525C6" w:rsidRDefault="00CF456C" w:rsidP="00CF456C">
      <w:r w:rsidRPr="00E525C6">
        <w:t>The procedure in Figure 6.1.2</w:t>
      </w:r>
      <w:r w:rsidR="00F00384">
        <w:t>.1</w:t>
      </w:r>
      <w:r w:rsidRPr="00E525C6">
        <w:t xml:space="preserve">-1 combines the procedures in clauses 4.15.6.6, 4.16.5 and 4.4.2.2 of </w:t>
      </w:r>
      <w:r w:rsidR="00C8558A" w:rsidRPr="00E525C6">
        <w:t>TS</w:t>
      </w:r>
      <w:r w:rsidR="00C8558A">
        <w:t> </w:t>
      </w:r>
      <w:r w:rsidR="00C8558A" w:rsidRPr="00E525C6">
        <w:t>23.502</w:t>
      </w:r>
      <w:r w:rsidR="00C8558A">
        <w:t> </w:t>
      </w:r>
      <w:r w:rsidR="00C8558A"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71395068" w14:textId="04C4480E" w:rsidR="00DA6550" w:rsidRDefault="00DA6550" w:rsidP="00F00384">
      <w:pPr>
        <w:pStyle w:val="B1"/>
        <w:rPr>
          <w:rFonts w:eastAsia="SimSun"/>
          <w:lang w:eastAsia="zh-CN"/>
        </w:rPr>
      </w:pPr>
      <w:r>
        <w:rPr>
          <w:rFonts w:eastAsia="SimSun"/>
          <w:lang w:eastAsia="zh-CN"/>
        </w:rPr>
        <w:t>2.</w:t>
      </w:r>
      <w:r>
        <w:rPr>
          <w:rFonts w:eastAsia="SimSun"/>
          <w:lang w:eastAsia="zh-CN"/>
        </w:rPr>
        <w:tab/>
        <w:t xml:space="preserve">The AF uses the Nnef_AFsessionWithQoS service to indicate a subscription to notifications of QoS monitoring for delay measurements of UE traffic related to AI/ML-based services. Hence, the AF request may indicate packet delay measurement parameter (UL, DL, or round trip) as described in clause 5.33.3 of </w:t>
      </w:r>
      <w:r w:rsidR="00C8558A">
        <w:rPr>
          <w:rFonts w:eastAsia="SimSun"/>
          <w:lang w:eastAsia="zh-CN"/>
        </w:rPr>
        <w:t>TS 23.501 [</w:t>
      </w:r>
      <w:r>
        <w:rPr>
          <w:rFonts w:eastAsia="SimSun"/>
          <w:lang w:eastAsia="zh-CN"/>
        </w:rPr>
        <w:t xml:space="preserve">3] and 5.2.6.9 of </w:t>
      </w:r>
      <w:r w:rsidR="00C8558A">
        <w:rPr>
          <w:rFonts w:eastAsia="SimSun"/>
          <w:lang w:eastAsia="zh-CN"/>
        </w:rPr>
        <w:t>TS 23.502 [</w:t>
      </w:r>
      <w:r>
        <w:rPr>
          <w:rFonts w:eastAsia="SimSun"/>
          <w:lang w:eastAsia="zh-CN"/>
        </w:rPr>
        <w:t>4] for for the case of URLLC services. Other requested monitored resources may include usage report and inactivity timer.</w:t>
      </w:r>
    </w:p>
    <w:p w14:paraId="29D76835" w14:textId="37E8EE66" w:rsidR="00DA6550" w:rsidRDefault="00DA6550" w:rsidP="00F00384">
      <w:pPr>
        <w:pStyle w:val="B1"/>
        <w:rPr>
          <w:rFonts w:eastAsia="SimSun"/>
          <w:lang w:eastAsia="zh-CN"/>
        </w:rPr>
      </w:pPr>
      <w:r>
        <w:rPr>
          <w:rFonts w:eastAsia="SimSun"/>
          <w:lang w:eastAsia="zh-CN"/>
        </w:rPr>
        <w:t>2b-3.</w:t>
      </w:r>
      <w:r>
        <w:rPr>
          <w:rFonts w:eastAsia="SimSun"/>
          <w:lang w:eastAsia="zh-CN"/>
        </w:rPr>
        <w:tab/>
        <w:t xml:space="preserve">Steps 2b and 3 are performed according to Figure 4.15.6.6-1 in </w:t>
      </w:r>
      <w:r w:rsidR="00C8558A">
        <w:rPr>
          <w:rFonts w:eastAsia="SimSun"/>
          <w:lang w:eastAsia="zh-CN"/>
        </w:rPr>
        <w:t>TS 23.502 [</w:t>
      </w:r>
      <w:r>
        <w:rPr>
          <w:rFonts w:eastAsia="SimSun"/>
          <w:lang w:eastAsia="zh-CN"/>
        </w:rPr>
        <w:t>4] when NEF determines to contact PCF directly. The NEF interacts with the PCF by triggering a Npcf_PolicyAuthorization_Create request for session management policy control to authorize the AF request and optionally subscribe to PCF events for measurement of packet delay.</w:t>
      </w:r>
    </w:p>
    <w:p w14:paraId="2D64D7BD" w14:textId="3B4A8A36" w:rsidR="00DA6550" w:rsidRDefault="00DA6550" w:rsidP="00F00384">
      <w:pPr>
        <w:pStyle w:val="B1"/>
        <w:rPr>
          <w:rFonts w:eastAsia="SimSun"/>
          <w:lang w:eastAsia="zh-CN"/>
        </w:rPr>
      </w:pPr>
      <w:r>
        <w:rPr>
          <w:rFonts w:eastAsia="SimSun"/>
          <w:lang w:eastAsia="zh-CN"/>
        </w:rPr>
        <w:t>4.</w:t>
      </w:r>
      <w:r>
        <w:rPr>
          <w:rFonts w:eastAsia="SimSun"/>
          <w:lang w:eastAsia="zh-CN"/>
        </w:rPr>
        <w:tab/>
        <w:t>Step 4 is performed instead of steps 1-3 when the AF is trusted by the operator to interact directly with PCF to request monitoring capabilities for an AF session related to AI/ML-based services.</w:t>
      </w:r>
    </w:p>
    <w:p w14:paraId="7F3E3E5E" w14:textId="3A867DBE" w:rsidR="00DA6550" w:rsidRDefault="00DA6550" w:rsidP="00F00384">
      <w:pPr>
        <w:pStyle w:val="B1"/>
        <w:rPr>
          <w:rFonts w:eastAsia="SimSun"/>
          <w:lang w:eastAsia="zh-CN"/>
        </w:rPr>
      </w:pPr>
      <w:r>
        <w:rPr>
          <w:rFonts w:eastAsia="SimSun"/>
          <w:lang w:eastAsia="zh-CN"/>
        </w:rPr>
        <w:t>5-6.</w:t>
      </w:r>
      <w:r>
        <w:rPr>
          <w:rFonts w:eastAsia="SimSun"/>
          <w:lang w:eastAsia="zh-CN"/>
        </w:rPr>
        <w:tab/>
        <w:t xml:space="preserve">If the PCF determines that the SMF needs updated policy information (as is the case for the proposed monitoring parameters in this solution), the PCF issues a Npcf_SMPolicyControl_UpdateNotify request with updated policy information as described in the PCF initiated SM Policy Association Modification procedure in </w:t>
      </w:r>
      <w:r>
        <w:rPr>
          <w:rFonts w:eastAsia="SimSun"/>
          <w:lang w:eastAsia="zh-CN"/>
        </w:rPr>
        <w:lastRenderedPageBreak/>
        <w:t xml:space="preserve">clause 4.16.5.2 of </w:t>
      </w:r>
      <w:r w:rsidR="00C8558A">
        <w:rPr>
          <w:rFonts w:eastAsia="SimSun"/>
          <w:lang w:eastAsia="zh-CN"/>
        </w:rPr>
        <w:t>TS 23.502 [</w:t>
      </w:r>
      <w:r>
        <w:rPr>
          <w:rFonts w:eastAsia="SimSun"/>
          <w:lang w:eastAsia="zh-CN"/>
        </w:rPr>
        <w:t>4]. The SMF then acknowledges the PCF request with a Npcf_SMPolicyControl_UpdateNotify response.</w:t>
      </w:r>
    </w:p>
    <w:p w14:paraId="5B8FB27B" w14:textId="77777777" w:rsidR="00DA6550" w:rsidRDefault="00DA6550" w:rsidP="00F00384">
      <w:pPr>
        <w:pStyle w:val="B1"/>
        <w:rPr>
          <w:rFonts w:eastAsia="SimSun"/>
          <w:lang w:eastAsia="zh-CN"/>
        </w:rPr>
      </w:pPr>
      <w:r>
        <w:rPr>
          <w:rFonts w:eastAsia="SimSun"/>
          <w:lang w:eastAsia="zh-CN"/>
        </w:rPr>
        <w:t>7-9.</w:t>
      </w:r>
      <w:r>
        <w:rPr>
          <w:rFonts w:eastAsia="SimSun"/>
          <w:lang w:eastAsia="zh-CN"/>
        </w:rPr>
        <w:tab/>
        <w:t>The PCF determines whether the request is authorized and notifies the AF if the request is not authorized via NEF or directly by issuing a Npcf_PolicyAuthorization_Create response message.</w:t>
      </w:r>
    </w:p>
    <w:p w14:paraId="116DD5CE" w14:textId="77777777" w:rsidR="00DA6550" w:rsidRDefault="00DA6550" w:rsidP="00F00384">
      <w:pPr>
        <w:pStyle w:val="B1"/>
        <w:rPr>
          <w:rFonts w:eastAsia="SimSun"/>
          <w:lang w:eastAsia="zh-CN"/>
        </w:rPr>
      </w:pPr>
      <w:r>
        <w:rPr>
          <w:rFonts w:eastAsia="SimSun"/>
          <w:lang w:eastAsia="zh-CN"/>
        </w:rPr>
        <w:t>10-11.</w:t>
      </w:r>
      <w:r>
        <w:rPr>
          <w:rFonts w:eastAsia="SimSun"/>
          <w:lang w:eastAsia="zh-CN"/>
        </w:rPr>
        <w:tab/>
        <w:t>The NEF or AF may send a Npcf_PolicyAuthorization_Subscribe message to the PCF to subscribe to the notification of PCF events for measurement of packet delay measurement if not done so previously in step 3.</w:t>
      </w:r>
    </w:p>
    <w:p w14:paraId="126A05F2" w14:textId="65538915" w:rsidR="00DA6550" w:rsidRDefault="00DA6550" w:rsidP="00F00384">
      <w:pPr>
        <w:pStyle w:val="B1"/>
        <w:rPr>
          <w:rFonts w:eastAsia="SimSun"/>
          <w:lang w:eastAsia="zh-CN"/>
        </w:rPr>
      </w:pPr>
      <w:r>
        <w:rPr>
          <w:rFonts w:eastAsia="SimSun"/>
          <w:lang w:eastAsia="zh-CN"/>
        </w:rPr>
        <w:t>12-15.</w:t>
      </w:r>
      <w:r>
        <w:rPr>
          <w:rFonts w:eastAsia="SimSun"/>
          <w:lang w:eastAsia="zh-CN"/>
        </w:rPr>
        <w:tab/>
        <w:t xml:space="preserve">After receiving the event subscription notification from PCF, the SMF issues an N4 Session Modification Request as described in clause 4.4.1.3 of </w:t>
      </w:r>
      <w:r w:rsidR="00C8558A">
        <w:rPr>
          <w:rFonts w:eastAsia="SimSun"/>
          <w:lang w:eastAsia="zh-CN"/>
        </w:rPr>
        <w:t>TS 23.502 [</w:t>
      </w:r>
      <w:r>
        <w:rPr>
          <w:rFonts w:eastAsia="SimSun"/>
          <w:lang w:eastAsia="zh-CN"/>
        </w:rPr>
        <w:t xml:space="preserve">4] configuring the triggers for event reporting in UPF. The reporting triggers configured by SMF may entail session reports for packet delay measurement. The UPF may report on these events according to clause 4.4.2.2 of </w:t>
      </w:r>
      <w:r w:rsidR="00C8558A">
        <w:rPr>
          <w:rFonts w:eastAsia="SimSun"/>
          <w:lang w:eastAsia="zh-CN"/>
        </w:rPr>
        <w:t>TS 23.502 [</w:t>
      </w:r>
      <w:r>
        <w:rPr>
          <w:rFonts w:eastAsia="SimSun"/>
          <w:lang w:eastAsia="zh-CN"/>
        </w:rPr>
        <w:t>4].</w:t>
      </w:r>
    </w:p>
    <w:p w14:paraId="7104B755" w14:textId="3288188E" w:rsidR="00DA6550" w:rsidRDefault="00DA6550" w:rsidP="00F00384">
      <w:pPr>
        <w:pStyle w:val="B1"/>
        <w:rPr>
          <w:rFonts w:eastAsia="SimSun"/>
          <w:lang w:eastAsia="zh-CN"/>
        </w:rPr>
      </w:pPr>
      <w:r>
        <w:rPr>
          <w:rFonts w:eastAsia="SimSun"/>
          <w:lang w:eastAsia="zh-CN"/>
        </w:rPr>
        <w:t>16-17.</w:t>
      </w:r>
      <w:r>
        <w:rPr>
          <w:rFonts w:eastAsia="SimSun"/>
          <w:lang w:eastAsia="zh-CN"/>
        </w:rPr>
        <w:tab/>
        <w:t xml:space="preserve">Steps 16-17 are performed according to clause 4.16.5.1 of </w:t>
      </w:r>
      <w:r w:rsidR="00C8558A">
        <w:rPr>
          <w:rFonts w:eastAsia="SimSun"/>
          <w:lang w:eastAsia="zh-CN"/>
        </w:rPr>
        <w:t>TS 23.502 [</w:t>
      </w:r>
      <w:r>
        <w:rPr>
          <w:rFonts w:eastAsia="SimSun"/>
          <w:lang w:eastAsia="zh-CN"/>
        </w:rPr>
        <w:t>4], with the SMF providing the event condition(s) that have been met to PCF.</w:t>
      </w:r>
    </w:p>
    <w:p w14:paraId="4AA26900" w14:textId="4429D520" w:rsidR="00DA6550" w:rsidRDefault="00DA6550" w:rsidP="00F00384">
      <w:pPr>
        <w:pStyle w:val="B1"/>
        <w:rPr>
          <w:rFonts w:eastAsia="SimSun"/>
          <w:lang w:eastAsia="zh-CN"/>
        </w:rPr>
      </w:pPr>
      <w:r>
        <w:rPr>
          <w:rFonts w:eastAsia="SimSun"/>
          <w:lang w:eastAsia="zh-CN"/>
        </w:rPr>
        <w:t>18-20.</w:t>
      </w:r>
      <w:r>
        <w:rPr>
          <w:rFonts w:eastAsia="SimSun"/>
          <w:lang w:eastAsia="zh-CN"/>
        </w:rPr>
        <w:tab/>
        <w:t xml:space="preserve">Steps 18-19 are performed as steps 7-8 in Figure 4.15.6.6-1 of </w:t>
      </w:r>
      <w:r w:rsidR="00C8558A">
        <w:rPr>
          <w:rFonts w:eastAsia="SimSun"/>
          <w:lang w:eastAsia="zh-CN"/>
        </w:rPr>
        <w:t>TS 23.502 [</w:t>
      </w:r>
      <w:r>
        <w:rPr>
          <w:rFonts w:eastAsia="SimSun"/>
          <w:lang w:eastAsia="zh-CN"/>
        </w:rPr>
        <w:t>4] with the event information reported by PCF to AF via NEF in case of untrusted AF. Step 20 is performed instead when the AF is trusted by the operator.</w:t>
      </w:r>
    </w:p>
    <w:p w14:paraId="2EAA14B1" w14:textId="77777777" w:rsidR="00DA6550" w:rsidRDefault="00DA6550" w:rsidP="00F00384">
      <w:pPr>
        <w:pStyle w:val="B1"/>
        <w:rPr>
          <w:rFonts w:eastAsia="SimSun"/>
          <w:lang w:eastAsia="zh-CN"/>
        </w:rPr>
      </w:pPr>
      <w:r>
        <w:rPr>
          <w:rFonts w:eastAsia="SimSun"/>
          <w:lang w:eastAsia="zh-CN"/>
        </w:rPr>
        <w:t>21.</w:t>
      </w:r>
      <w:r>
        <w:rPr>
          <w:rFonts w:eastAsia="SimSun"/>
          <w:lang w:eastAsia="zh-CN"/>
        </w:rPr>
        <w:tab/>
        <w:t>The AF analyses the monitored information exposed by the 5GS related to the AI/ML traffic.</w:t>
      </w:r>
    </w:p>
    <w:p w14:paraId="6F6EE533" w14:textId="14D628DB" w:rsidR="00DA6550" w:rsidRDefault="00DA6550" w:rsidP="00F00384">
      <w:pPr>
        <w:pStyle w:val="B1"/>
        <w:rPr>
          <w:rFonts w:eastAsia="SimSun"/>
          <w:lang w:eastAsia="zh-CN"/>
        </w:rPr>
      </w:pPr>
      <w:r>
        <w:rPr>
          <w:rFonts w:eastAsia="SimSun"/>
          <w:lang w:eastAsia="zh-CN"/>
        </w:rPr>
        <w:t>22.</w:t>
      </w:r>
      <w:r>
        <w:rPr>
          <w:rFonts w:eastAsia="SimSun"/>
          <w:lang w:eastAsia="zh-CN"/>
        </w:rPr>
        <w:tab/>
        <w:t xml:space="preserve">If needed, the AF may trigger a modification of the PDU Session after having analysed the monitored data (see also clause 4.15.6.6a of </w:t>
      </w:r>
      <w:r w:rsidR="00C8558A">
        <w:rPr>
          <w:rFonts w:eastAsia="SimSun"/>
          <w:lang w:eastAsia="zh-CN"/>
        </w:rPr>
        <w:t>TS 23.502 [</w:t>
      </w:r>
      <w:r>
        <w:rPr>
          <w:rFonts w:eastAsia="SimSun"/>
          <w:lang w:eastAsia="zh-CN"/>
        </w:rPr>
        <w:t>4], without the need for TSCTSF involvement).</w:t>
      </w:r>
    </w:p>
    <w:p w14:paraId="2EF71728" w14:textId="791FE797" w:rsidR="00FF702A" w:rsidRDefault="00FF702A" w:rsidP="00CF456C">
      <w:pPr>
        <w:pStyle w:val="NO"/>
        <w:rPr>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pPr>
      <w:bookmarkStart w:id="168" w:name="_Toc117180417"/>
      <w:r w:rsidRPr="00D25818">
        <w:lastRenderedPageBreak/>
        <w:t>6.1.2.</w:t>
      </w:r>
      <w:r>
        <w:t>2</w:t>
      </w:r>
      <w:r w:rsidRPr="00D25818">
        <w:tab/>
      </w:r>
      <w:r>
        <w:t>Procedure for monitoring of session inactivity time and traffic volume events</w:t>
      </w:r>
      <w:bookmarkEnd w:id="168"/>
    </w:p>
    <w:p w14:paraId="61201DE4" w14:textId="77777777" w:rsidR="00F00384" w:rsidRDefault="00F00384" w:rsidP="00F00384">
      <w:pPr>
        <w:pStyle w:val="TF"/>
      </w:pPr>
      <w:r>
        <w:object w:dxaOrig="12660" w:dyaOrig="9312" w14:anchorId="39DCE108">
          <v:shape id="_x0000_i1026" type="#_x0000_t75" style="width:480pt;height:354pt" o:ole="">
            <v:imagedata r:id="rId15" o:title=""/>
          </v:shape>
          <o:OLEObject Type="Embed" ProgID="Visio.Drawing.15" ShapeID="_x0000_i1026" DrawAspect="Content" ObjectID="_1728213807" r:id="rId16"/>
        </w:object>
      </w:r>
      <w:r w:rsidRPr="0068575E">
        <w:t xml:space="preserve"> </w:t>
      </w:r>
      <w:r w:rsidRPr="00681903">
        <w:t>Figure 6.1.2.2-1: Procedure for session inactivity time and traffic volume monitoring capabilities for AI/ML-based services</w:t>
      </w:r>
    </w:p>
    <w:p w14:paraId="14C083DF" w14:textId="77777777" w:rsidR="00DA6550" w:rsidRDefault="00DA6550" w:rsidP="00DA6550">
      <w:pPr>
        <w:pStyle w:val="B1"/>
        <w:rPr>
          <w:lang w:eastAsia="zh-CN"/>
        </w:rPr>
      </w:pPr>
      <w:r>
        <w:rPr>
          <w:lang w:eastAsia="zh-CN"/>
        </w:rPr>
        <w:t>1.</w:t>
      </w:r>
      <w:r>
        <w:rPr>
          <w:lang w:eastAsia="zh-CN"/>
        </w:rPr>
        <w:tab/>
        <w:t>The AF uses the Nnef_EventExposure_Subscribe service operation to indicate a subscription to new NEF monitoring events for traffic volume and/or session inactivity time.</w:t>
      </w:r>
    </w:p>
    <w:p w14:paraId="6FF6E2FC" w14:textId="5C6A984D" w:rsidR="00DA6550" w:rsidRDefault="00DA6550" w:rsidP="00DA6550">
      <w:pPr>
        <w:pStyle w:val="B1"/>
        <w:rPr>
          <w:lang w:eastAsia="zh-CN"/>
        </w:rPr>
      </w:pPr>
      <w:r>
        <w:rPr>
          <w:lang w:eastAsia="zh-CN"/>
        </w:rPr>
        <w:t>2.</w:t>
      </w:r>
      <w:r>
        <w:rPr>
          <w:lang w:eastAsia="zh-CN"/>
        </w:rPr>
        <w:tab/>
        <w:t xml:space="preserve">The NEF subscribes to the user plane status information SMF event described in clause 5.2.8.3.1 of </w:t>
      </w:r>
      <w:r w:rsidR="00C8558A">
        <w:rPr>
          <w:lang w:eastAsia="zh-CN"/>
        </w:rPr>
        <w:t>TS 23.502 [</w:t>
      </w:r>
      <w:r>
        <w:rPr>
          <w:lang w:eastAsia="zh-CN"/>
        </w:rPr>
        <w:t xml:space="preserve">4], providing the (AI/ML) application ID and the SUPI(s) of the UE(s) being monitored as event filters as described in Table 5.2.8.3.1-1 of </w:t>
      </w:r>
      <w:r w:rsidR="00C8558A">
        <w:rPr>
          <w:lang w:eastAsia="zh-CN"/>
        </w:rPr>
        <w:t>TS 23.502 [</w:t>
      </w:r>
      <w:r>
        <w:rPr>
          <w:lang w:eastAsia="zh-CN"/>
        </w:rPr>
        <w:t>4].</w:t>
      </w:r>
    </w:p>
    <w:p w14:paraId="32BD5B40" w14:textId="3A16E62E" w:rsidR="00DA6550" w:rsidRDefault="00DA6550" w:rsidP="00DA6550">
      <w:pPr>
        <w:pStyle w:val="B1"/>
        <w:rPr>
          <w:lang w:eastAsia="zh-CN"/>
        </w:rPr>
      </w:pPr>
      <w:r>
        <w:rPr>
          <w:lang w:eastAsia="zh-CN"/>
        </w:rPr>
        <w:t>3-4.</w:t>
      </w:r>
      <w:r>
        <w:rPr>
          <w:lang w:eastAsia="zh-CN"/>
        </w:rPr>
        <w:tab/>
        <w:t xml:space="preserve">After receiving the event subscription notification from NEF, the SMF issues an N4 Session Modification Request as described in clause 4.4.1.3 of </w:t>
      </w:r>
      <w:r w:rsidR="00C8558A">
        <w:rPr>
          <w:lang w:eastAsia="zh-CN"/>
        </w:rPr>
        <w:t>TS 23.502 [</w:t>
      </w:r>
      <w:r>
        <w:rPr>
          <w:lang w:eastAsia="zh-CN"/>
        </w:rPr>
        <w:t>4] configuring the trigger for event reporting in UPF of PDU session inactivity.</w:t>
      </w:r>
    </w:p>
    <w:p w14:paraId="18CDA228" w14:textId="77777777" w:rsidR="00DA6550" w:rsidRDefault="00DA6550" w:rsidP="00DA6550">
      <w:pPr>
        <w:pStyle w:val="B1"/>
        <w:rPr>
          <w:lang w:eastAsia="zh-CN"/>
        </w:rPr>
      </w:pPr>
      <w:r>
        <w:rPr>
          <w:lang w:eastAsia="zh-CN"/>
        </w:rPr>
        <w:t>5.</w:t>
      </w:r>
      <w:r>
        <w:rPr>
          <w:lang w:eastAsia="zh-CN"/>
        </w:rPr>
        <w:tab/>
        <w:t>The NEF may subscribe to event exposure directly from UPF to obtain information on data usage of a PDU session.</w:t>
      </w:r>
    </w:p>
    <w:p w14:paraId="6300CFFA" w14:textId="565E5F89" w:rsidR="00DA6550" w:rsidRDefault="00DA6550" w:rsidP="00DA6550">
      <w:pPr>
        <w:pStyle w:val="NO"/>
        <w:rPr>
          <w:lang w:eastAsia="zh-CN"/>
        </w:rPr>
      </w:pPr>
      <w:r>
        <w:rPr>
          <w:lang w:eastAsia="zh-CN"/>
        </w:rPr>
        <w:t>NOTE 1:</w:t>
      </w:r>
      <w:r>
        <w:rPr>
          <w:lang w:eastAsia="zh-CN"/>
        </w:rPr>
        <w:tab/>
        <w:t>Whether and how an event ID is used by AF/NEF for retrieval of data usage information from UPF depends on FS_UPEAS and will be determined when FS_UPEAS reaches conclusions.</w:t>
      </w:r>
    </w:p>
    <w:p w14:paraId="44E15B5C" w14:textId="6F1F967C" w:rsidR="00DA6550" w:rsidRDefault="00DA6550" w:rsidP="00DA6550">
      <w:pPr>
        <w:pStyle w:val="NO"/>
        <w:rPr>
          <w:lang w:eastAsia="zh-CN"/>
        </w:rPr>
      </w:pPr>
      <w:r>
        <w:rPr>
          <w:lang w:eastAsia="zh-CN"/>
        </w:rPr>
        <w:t>NOTE 2:</w:t>
      </w:r>
      <w:r>
        <w:rPr>
          <w:lang w:eastAsia="zh-CN"/>
        </w:rPr>
        <w:tab/>
        <w:t>The procedure in Figure 6.1.2.2-1 does not involve NWDAF.</w:t>
      </w:r>
    </w:p>
    <w:p w14:paraId="44C4871A" w14:textId="77777777" w:rsidR="00DA6550" w:rsidRDefault="00DA6550" w:rsidP="00DA6550">
      <w:pPr>
        <w:pStyle w:val="B1"/>
        <w:rPr>
          <w:lang w:eastAsia="zh-CN"/>
        </w:rPr>
      </w:pPr>
      <w:r>
        <w:rPr>
          <w:lang w:eastAsia="zh-CN"/>
        </w:rPr>
        <w:t>6.</w:t>
      </w:r>
      <w:r>
        <w:rPr>
          <w:lang w:eastAsia="zh-CN"/>
        </w:rPr>
        <w:tab/>
        <w:t>A trigger happens to report events on session inactivity and/or traffic usage by UPF.</w:t>
      </w:r>
    </w:p>
    <w:p w14:paraId="3D4EEF5F" w14:textId="07165E4C" w:rsidR="00DA6550" w:rsidRDefault="00DA6550" w:rsidP="00DA6550">
      <w:pPr>
        <w:pStyle w:val="B1"/>
        <w:rPr>
          <w:lang w:eastAsia="zh-CN"/>
        </w:rPr>
      </w:pPr>
      <w:r>
        <w:rPr>
          <w:lang w:eastAsia="zh-CN"/>
        </w:rPr>
        <w:t>7.</w:t>
      </w:r>
      <w:r>
        <w:rPr>
          <w:lang w:eastAsia="zh-CN"/>
        </w:rPr>
        <w:tab/>
        <w:t xml:space="preserve">When a PDU session inactivity event is detected, UPF reports it to SMF according to clause 4.4.2.2 of </w:t>
      </w:r>
      <w:r w:rsidR="00C8558A">
        <w:rPr>
          <w:lang w:eastAsia="zh-CN"/>
        </w:rPr>
        <w:t>TS 23.502 [</w:t>
      </w:r>
      <w:r>
        <w:rPr>
          <w:lang w:eastAsia="zh-CN"/>
        </w:rPr>
        <w:t>4].</w:t>
      </w:r>
    </w:p>
    <w:p w14:paraId="45D345B4" w14:textId="77777777" w:rsidR="00DA6550" w:rsidRDefault="00DA6550" w:rsidP="00DA6550">
      <w:pPr>
        <w:pStyle w:val="B1"/>
        <w:rPr>
          <w:lang w:eastAsia="zh-CN"/>
        </w:rPr>
      </w:pPr>
      <w:r>
        <w:rPr>
          <w:lang w:eastAsia="zh-CN"/>
        </w:rPr>
        <w:t>8.</w:t>
      </w:r>
      <w:r>
        <w:rPr>
          <w:lang w:eastAsia="zh-CN"/>
        </w:rPr>
        <w:tab/>
        <w:t>SMF reports the detection of a user plane status information event to NEF with information on session inactivity time.</w:t>
      </w:r>
    </w:p>
    <w:p w14:paraId="2AA2F23E" w14:textId="77777777" w:rsidR="00DA6550" w:rsidRDefault="00DA6550" w:rsidP="00DA6550">
      <w:pPr>
        <w:pStyle w:val="B1"/>
        <w:rPr>
          <w:lang w:eastAsia="zh-CN"/>
        </w:rPr>
      </w:pPr>
      <w:r>
        <w:rPr>
          <w:lang w:eastAsia="zh-CN"/>
        </w:rPr>
        <w:t>9.</w:t>
      </w:r>
      <w:r>
        <w:rPr>
          <w:lang w:eastAsia="zh-CN"/>
        </w:rPr>
        <w:tab/>
        <w:t>UPF reports to the NEF the detection of the event in step 5 with information on data usage of a PDU session.</w:t>
      </w:r>
    </w:p>
    <w:p w14:paraId="3CBE0ADD" w14:textId="77777777" w:rsidR="00DA6550" w:rsidRDefault="00DA6550" w:rsidP="00DA6550">
      <w:pPr>
        <w:pStyle w:val="B1"/>
        <w:rPr>
          <w:lang w:eastAsia="zh-CN"/>
        </w:rPr>
      </w:pPr>
      <w:r>
        <w:rPr>
          <w:lang w:eastAsia="zh-CN"/>
        </w:rPr>
        <w:lastRenderedPageBreak/>
        <w:t>10.</w:t>
      </w:r>
      <w:r>
        <w:rPr>
          <w:lang w:eastAsia="zh-CN"/>
        </w:rPr>
        <w:tab/>
        <w:t>NEF reports the monitored session inactivity time and/or traffic volume to AF via Nnef_EventExposure_Notify service operation.</w:t>
      </w:r>
    </w:p>
    <w:p w14:paraId="3F6C4EFB" w14:textId="77777777" w:rsidR="00DA6550" w:rsidRDefault="00DA6550" w:rsidP="00DA6550">
      <w:pPr>
        <w:pStyle w:val="B1"/>
        <w:rPr>
          <w:lang w:eastAsia="zh-CN"/>
        </w:rPr>
      </w:pPr>
      <w:r>
        <w:rPr>
          <w:lang w:eastAsia="zh-CN"/>
        </w:rPr>
        <w:t>11.</w:t>
      </w:r>
      <w:r>
        <w:rPr>
          <w:lang w:eastAsia="zh-CN"/>
        </w:rPr>
        <w:tab/>
        <w:t>The AF analyses the monitored information exposed by the 5GS related to the AI/ML traffic.</w:t>
      </w:r>
    </w:p>
    <w:p w14:paraId="2309E56C" w14:textId="77777777" w:rsidR="00DA6550" w:rsidRDefault="00DA6550" w:rsidP="00DA6550">
      <w:pPr>
        <w:pStyle w:val="B1"/>
        <w:rPr>
          <w:lang w:eastAsia="zh-CN"/>
        </w:rPr>
      </w:pPr>
      <w:r>
        <w:rPr>
          <w:lang w:eastAsia="zh-CN"/>
        </w:rPr>
        <w:t>12.</w:t>
      </w:r>
      <w:r>
        <w:rPr>
          <w:lang w:eastAsia="zh-CN"/>
        </w:rPr>
        <w:tab/>
        <w:t>If needed, the AF may trigger a modification of the PDU Session after having analysed the monitored data.</w:t>
      </w:r>
    </w:p>
    <w:p w14:paraId="5840286E" w14:textId="27266D97" w:rsidR="00584107" w:rsidRPr="00E525C6" w:rsidRDefault="00584107" w:rsidP="00584107">
      <w:pPr>
        <w:pStyle w:val="Heading3"/>
        <w:rPr>
          <w:lang w:eastAsia="zh-CN"/>
        </w:rPr>
      </w:pPr>
      <w:bookmarkStart w:id="169" w:name="_Toc117180418"/>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6"/>
      <w:r w:rsidRPr="00E525C6">
        <w:t xml:space="preserve">Impacts on </w:t>
      </w:r>
      <w:bookmarkEnd w:id="157"/>
      <w:bookmarkEnd w:id="158"/>
      <w:r w:rsidR="003115A8" w:rsidRPr="00E525C6">
        <w:rPr>
          <w:lang w:eastAsia="zh-CN"/>
        </w:rPr>
        <w:t>services, entities and interfaces</w:t>
      </w:r>
      <w:bookmarkEnd w:id="169"/>
    </w:p>
    <w:p w14:paraId="314CE435" w14:textId="77777777" w:rsidR="00DA6550" w:rsidRDefault="00DA6550" w:rsidP="00DA6550">
      <w:pPr>
        <w:rPr>
          <w:lang w:val="en-US"/>
        </w:rPr>
      </w:pPr>
      <w:r>
        <w:rPr>
          <w:lang w:val="en-US"/>
        </w:rPr>
        <w:t>AF:</w:t>
      </w:r>
    </w:p>
    <w:p w14:paraId="1AB8ACD2" w14:textId="77777777" w:rsidR="00DA6550" w:rsidRDefault="00DA6550" w:rsidP="00DA6550">
      <w:pPr>
        <w:pStyle w:val="B1"/>
        <w:rPr>
          <w:lang w:val="en-US"/>
        </w:rPr>
      </w:pPr>
      <w:r>
        <w:rPr>
          <w:lang w:val="en-US"/>
        </w:rPr>
        <w:t>-</w:t>
      </w:r>
      <w:r>
        <w:rPr>
          <w:lang w:val="en-US"/>
        </w:rPr>
        <w:tab/>
        <w:t>Request monitoring of parameters described in clause 6.1.1 related to AI/ML-related traffic via Nnef_AFsessionWithQoS for QoS monitoring and Nnef_EventExposure_Subscribe for traffic usage and session inactivity time.</w:t>
      </w:r>
    </w:p>
    <w:p w14:paraId="2F1CD5AB" w14:textId="77777777" w:rsidR="00DA6550" w:rsidRDefault="00DA6550" w:rsidP="00DA6550">
      <w:pPr>
        <w:rPr>
          <w:lang w:val="en-US"/>
        </w:rPr>
      </w:pPr>
      <w:r>
        <w:rPr>
          <w:lang w:val="en-US"/>
        </w:rPr>
        <w:t>NEF:</w:t>
      </w:r>
    </w:p>
    <w:p w14:paraId="50EF836D" w14:textId="77777777" w:rsidR="00DA6550" w:rsidRDefault="00DA6550" w:rsidP="00DA6550">
      <w:pPr>
        <w:pStyle w:val="B1"/>
        <w:rPr>
          <w:lang w:val="en-US"/>
        </w:rPr>
      </w:pPr>
      <w:r>
        <w:rPr>
          <w:lang w:val="en-US"/>
        </w:rPr>
        <w:t>-</w:t>
      </w:r>
      <w:r>
        <w:rPr>
          <w:lang w:val="en-US"/>
        </w:rPr>
        <w:tab/>
        <w:t>Support the request for monitoring of parameters described in clause 6.1.1 related to AI/ML-related traffic.</w:t>
      </w:r>
    </w:p>
    <w:p w14:paraId="67CC98F8" w14:textId="77777777" w:rsidR="00DA6550" w:rsidRDefault="00DA6550" w:rsidP="00DA6550">
      <w:pPr>
        <w:pStyle w:val="B1"/>
        <w:rPr>
          <w:lang w:val="en-US"/>
        </w:rPr>
      </w:pPr>
      <w:r>
        <w:rPr>
          <w:lang w:val="en-US"/>
        </w:rPr>
        <w:t>-</w:t>
      </w:r>
      <w:r>
        <w:rPr>
          <w:lang w:val="en-US"/>
        </w:rPr>
        <w:tab/>
        <w:t>New monitoring events required for traffic usage and session inactivity time.</w:t>
      </w:r>
    </w:p>
    <w:p w14:paraId="5DD6E3EA" w14:textId="77777777" w:rsidR="00DA6550" w:rsidRDefault="00DA6550" w:rsidP="00DA6550">
      <w:pPr>
        <w:rPr>
          <w:lang w:val="en-US"/>
        </w:rPr>
      </w:pPr>
      <w:r>
        <w:rPr>
          <w:lang w:val="en-US"/>
        </w:rPr>
        <w:t>SMF/UPF:</w:t>
      </w:r>
    </w:p>
    <w:p w14:paraId="311FBB91" w14:textId="77777777" w:rsidR="00DA6550" w:rsidRDefault="00DA6550" w:rsidP="00DA6550">
      <w:pPr>
        <w:pStyle w:val="B1"/>
        <w:rPr>
          <w:lang w:val="en-US"/>
        </w:rPr>
      </w:pPr>
      <w:r>
        <w:rPr>
          <w:lang w:val="en-US"/>
        </w:rPr>
        <w:t>-</w:t>
      </w:r>
      <w:r>
        <w:rPr>
          <w:lang w:val="en-US"/>
        </w:rPr>
        <w:tab/>
        <w:t>Provide the monitored parameters described in clause 6.1.1 related to AI/ML-related traffic.</w:t>
      </w:r>
    </w:p>
    <w:p w14:paraId="3D0EA462" w14:textId="77777777" w:rsidR="00987304" w:rsidRPr="00E525C6" w:rsidRDefault="00987304" w:rsidP="00987304">
      <w:pPr>
        <w:pStyle w:val="Heading2"/>
      </w:pPr>
      <w:bookmarkStart w:id="170" w:name="_Toc117180419"/>
      <w:r w:rsidRPr="00E525C6">
        <w:t>6.</w:t>
      </w:r>
      <w:r w:rsidR="00F840EC" w:rsidRPr="00E525C6">
        <w:t>2</w:t>
      </w:r>
      <w:r w:rsidRPr="00E525C6">
        <w:tab/>
        <w:t>Solution #</w:t>
      </w:r>
      <w:r w:rsidR="00CC7BFF" w:rsidRPr="00E525C6">
        <w:t>2</w:t>
      </w:r>
      <w:r w:rsidRPr="00E525C6">
        <w:t>: User Plane solution for 5GC information exposure to UE</w:t>
      </w:r>
      <w:bookmarkEnd w:id="170"/>
    </w:p>
    <w:p w14:paraId="75C51F9C" w14:textId="76B38EE1" w:rsidR="00987304" w:rsidRPr="00E525C6" w:rsidRDefault="00987304" w:rsidP="00987304">
      <w:pPr>
        <w:pStyle w:val="Heading3"/>
      </w:pPr>
      <w:bookmarkStart w:id="171" w:name="_Toc117180420"/>
      <w:r w:rsidRPr="00E525C6">
        <w:t>6.</w:t>
      </w:r>
      <w:r w:rsidR="00F840EC" w:rsidRPr="00E525C6">
        <w:t>2</w:t>
      </w:r>
      <w:r w:rsidRPr="00E525C6">
        <w:t>.1</w:t>
      </w:r>
      <w:r w:rsidRPr="00E525C6">
        <w:tab/>
        <w:t>Description</w:t>
      </w:r>
      <w:bookmarkEnd w:id="171"/>
    </w:p>
    <w:p w14:paraId="55E8E925" w14:textId="77777777" w:rsidR="00CF456C" w:rsidRPr="00E525C6" w:rsidRDefault="00CF456C" w:rsidP="00CF456C">
      <w:r w:rsidRPr="00E525C6">
        <w:t>This solution is addressing KI#2: 5GC information exposure to UE.</w:t>
      </w:r>
    </w:p>
    <w:p w14:paraId="6E0F7CDD" w14:textId="22833EA9" w:rsidR="00CF456C" w:rsidRPr="00E525C6" w:rsidRDefault="00CF456C" w:rsidP="00CF456C">
      <w:r w:rsidRPr="00E525C6">
        <w:t xml:space="preserve">As documented in </w:t>
      </w:r>
      <w:r w:rsidR="00C8558A" w:rsidRPr="00E525C6">
        <w:t>TS</w:t>
      </w:r>
      <w:r w:rsidR="00C8558A">
        <w:t> </w:t>
      </w:r>
      <w:r w:rsidR="00C8558A" w:rsidRPr="00E525C6">
        <w:t>22.261</w:t>
      </w:r>
      <w:r w:rsidR="00C8558A">
        <w:t> </w:t>
      </w:r>
      <w:r w:rsidR="00C8558A"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C8558A" w:rsidRPr="00E525C6">
        <w:t>TS</w:t>
      </w:r>
      <w:r w:rsidR="00C8558A">
        <w:t> </w:t>
      </w:r>
      <w:r w:rsidR="00C8558A" w:rsidRPr="00E525C6">
        <w:t>22.261</w:t>
      </w:r>
      <w:r w:rsidR="00C8558A">
        <w:t> </w:t>
      </w:r>
      <w:r w:rsidR="00C8558A" w:rsidRPr="00E525C6">
        <w:t>[</w:t>
      </w:r>
      <w:r w:rsidRPr="00E525C6">
        <w:t xml:space="preserve">2]. Currently, the network condition related information, like the Network Slice load predictions information, NF load analytics and Network performance analytics are already supported in </w:t>
      </w:r>
      <w:r w:rsidR="00C8558A" w:rsidRPr="00E525C6">
        <w:t>TS</w:t>
      </w:r>
      <w:r w:rsidR="00C8558A">
        <w:t> </w:t>
      </w:r>
      <w:r w:rsidR="00C8558A" w:rsidRPr="00E525C6">
        <w:t>23.288</w:t>
      </w:r>
      <w:r w:rsidR="00C8558A">
        <w:t> </w:t>
      </w:r>
      <w:r w:rsidR="00C8558A"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70ED0D53"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C8558A" w:rsidRPr="00E525C6">
        <w:t>TS</w:t>
      </w:r>
      <w:r w:rsidR="00C8558A">
        <w:t> </w:t>
      </w:r>
      <w:r w:rsidR="00C8558A" w:rsidRPr="00E525C6">
        <w:t>22.261</w:t>
      </w:r>
      <w:r w:rsidR="00C8558A">
        <w:t> </w:t>
      </w:r>
      <w:r w:rsidR="00C8558A"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3F389674" w:rsidR="009D0713" w:rsidRPr="00E525C6" w:rsidRDefault="009D0713" w:rsidP="00CF456C">
      <w:pPr>
        <w:pStyle w:val="EditorsNote"/>
        <w:rPr>
          <w:lang w:eastAsia="zh-CN"/>
        </w:rPr>
      </w:pPr>
      <w:r w:rsidRPr="00E525C6">
        <w:rPr>
          <w:lang w:eastAsia="zh-CN"/>
        </w:rPr>
        <w:lastRenderedPageBreak/>
        <w:t>Editor</w:t>
      </w:r>
      <w:r w:rsidR="00DA6550">
        <w:rPr>
          <w:lang w:eastAsia="zh-CN"/>
        </w:rPr>
        <w:t>'</w:t>
      </w:r>
      <w:r w:rsidRPr="00E525C6">
        <w:rPr>
          <w:lang w:eastAsia="zh-CN"/>
        </w:rPr>
        <w:t>s note:</w:t>
      </w:r>
      <w:r w:rsidRPr="00E525C6">
        <w:rPr>
          <w:lang w:eastAsia="zh-CN"/>
        </w:rPr>
        <w:tab/>
        <w:t xml:space="preserve">Whether and how the UE </w:t>
      </w:r>
      <w:r w:rsidR="00B400E8" w:rsidRPr="00AC700A">
        <w:rPr>
          <w:lang w:eastAsia="zh-CN"/>
        </w:rPr>
        <w:t xml:space="preserve">or UE Application client </w:t>
      </w:r>
      <w:r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44797890"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C8558A" w:rsidRPr="00E525C6">
        <w:t>TS</w:t>
      </w:r>
      <w:r w:rsidR="00C8558A">
        <w:t> </w:t>
      </w:r>
      <w:r w:rsidR="00C8558A" w:rsidRPr="00E525C6">
        <w:t>26.531</w:t>
      </w:r>
      <w:r w:rsidR="00C8558A">
        <w:t> </w:t>
      </w:r>
      <w:r w:rsidR="00C8558A" w:rsidRPr="00E525C6">
        <w:t>[</w:t>
      </w:r>
      <w:r w:rsidRPr="00E525C6">
        <w:t>7] to expose network data analytics related to the UE to assist the UE</w:t>
      </w:r>
      <w:r w:rsidR="00DA6550">
        <w:t>'</w:t>
      </w:r>
      <w:r w:rsidRPr="00E525C6">
        <w:t>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2F91CFD6"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C8558A" w:rsidRPr="00E525C6">
        <w:t>TS</w:t>
      </w:r>
      <w:r w:rsidR="00C8558A">
        <w:t> </w:t>
      </w:r>
      <w:r w:rsidR="00C8558A" w:rsidRPr="00E525C6">
        <w:t>26.531</w:t>
      </w:r>
      <w:r w:rsidR="00C8558A">
        <w:t> </w:t>
      </w:r>
      <w:r w:rsidR="00C8558A"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1EE1A26A" w:rsidR="00CF456C" w:rsidRPr="00E525C6" w:rsidRDefault="00CF456C" w:rsidP="00CF456C">
      <w:pPr>
        <w:pStyle w:val="B1"/>
      </w:pPr>
      <w:r w:rsidRPr="00E525C6">
        <w:t>-</w:t>
      </w:r>
      <w:r w:rsidRPr="00E525C6">
        <w:tab/>
        <w:t xml:space="preserve">Network </w:t>
      </w:r>
      <w:r w:rsidR="000B1A97">
        <w:t>consent</w:t>
      </w:r>
      <w:r w:rsidR="000B1A97" w:rsidRPr="00E525C6">
        <w:t xml:space="preserve"> </w:t>
      </w:r>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4A3AA506" w:rsidR="000B1A97" w:rsidRPr="005B0709" w:rsidRDefault="00970E7D" w:rsidP="005B0709">
      <w:pPr>
        <w:pStyle w:val="EditorsNote"/>
      </w:pPr>
      <w:r w:rsidRPr="005B0709">
        <w:t>Editor</w:t>
      </w:r>
      <w:r w:rsidR="00DA6550" w:rsidRPr="005B0709">
        <w:t>'</w:t>
      </w:r>
      <w:r w:rsidRPr="005B0709">
        <w:t>s note:</w:t>
      </w:r>
      <w:r w:rsidRPr="005B0709">
        <w:tab/>
        <w:t>It is further to be determined whether more than one DCAF is required for a given Application AI/ML application similar to the Edge Computing scenario.</w:t>
      </w:r>
    </w:p>
    <w:p w14:paraId="2961C79B" w14:textId="146D1ED4" w:rsidR="000B1A97" w:rsidRPr="00863B8C" w:rsidRDefault="000B1A97" w:rsidP="000B1A97">
      <w:pPr>
        <w:rPr>
          <w:rFonts w:eastAsiaTheme="minorEastAsia"/>
          <w:lang w:eastAsia="zh-CN"/>
        </w:rPr>
      </w:pPr>
      <w:r>
        <w:rPr>
          <w:rFonts w:eastAsiaTheme="minorEastAsia"/>
          <w:lang w:eastAsia="zh-CN"/>
        </w:rPr>
        <w:t>The network consent means the network can authorize the UE</w:t>
      </w:r>
      <w:r w:rsidR="00DA6550">
        <w:rPr>
          <w:rFonts w:eastAsiaTheme="minorEastAsia"/>
          <w:lang w:eastAsia="zh-CN"/>
        </w:rPr>
        <w:t>'</w:t>
      </w:r>
      <w:r>
        <w:rPr>
          <w:rFonts w:eastAsiaTheme="minorEastAsia"/>
          <w:lang w:eastAsia="zh-CN"/>
        </w:rPr>
        <w:t xml:space="preserv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w:t>
      </w:r>
      <w:r w:rsidR="00DA6550">
        <w:rPr>
          <w:rFonts w:eastAsiaTheme="minorEastAsia"/>
          <w:lang w:eastAsia="zh-CN"/>
        </w:rPr>
        <w:t>.</w:t>
      </w:r>
      <w:r>
        <w:rPr>
          <w:rFonts w:eastAsiaTheme="minorEastAsia"/>
          <w:lang w:eastAsia="zh-CN"/>
        </w:rPr>
        <w:t xml:space="preserve">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p>
    <w:p w14:paraId="27333F3B" w14:textId="24E7E492" w:rsidR="000B1A97" w:rsidRDefault="000B1A97" w:rsidP="000B1A97">
      <w:pPr>
        <w:pStyle w:val="B1"/>
        <w:rPr>
          <w:rFonts w:eastAsiaTheme="minorEastAsia"/>
          <w:lang w:eastAsia="zh-CN"/>
        </w:rPr>
      </w:pPr>
      <w:r w:rsidRPr="006565FD">
        <w:t>-</w:t>
      </w:r>
      <w:r w:rsidRPr="00E525C6">
        <w:tab/>
      </w:r>
      <w:r w:rsidRPr="006565FD">
        <w:t xml:space="preserve">per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p>
    <w:p w14:paraId="740D9492" w14:textId="77777777" w:rsidR="000B1A97" w:rsidRPr="0083126A" w:rsidRDefault="000B1A97" w:rsidP="000B1A97">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p>
    <w:p w14:paraId="02DE68A9" w14:textId="37BD5370" w:rsidR="000B1A97" w:rsidRPr="00315872" w:rsidRDefault="000B1A97" w:rsidP="000B1A97">
      <w:pPr>
        <w:pStyle w:val="EditorsNote"/>
        <w:rPr>
          <w:lang w:eastAsia="zh-CN"/>
        </w:rPr>
      </w:pPr>
      <w:r w:rsidRPr="0083126A">
        <w:rPr>
          <w:lang w:eastAsia="zh-CN"/>
        </w:rPr>
        <w:t>Editor</w:t>
      </w:r>
      <w:r w:rsidR="00DA6550">
        <w:rPr>
          <w:lang w:eastAsia="zh-CN"/>
        </w:rPr>
        <w:t>'</w:t>
      </w:r>
      <w:r w:rsidRPr="0083126A">
        <w:rPr>
          <w:lang w:eastAsia="zh-CN"/>
        </w:rPr>
        <w:t>s note:</w:t>
      </w:r>
      <w:r w:rsidRPr="0083126A">
        <w:rPr>
          <w:lang w:eastAsia="zh-CN"/>
        </w:rPr>
        <w:tab/>
        <w:t>Whether and how the network consent for the analytics exposure to the UE is verified (in</w:t>
      </w:r>
      <w:r w:rsidR="00DA6550">
        <w:rPr>
          <w:lang w:eastAsia="zh-CN"/>
        </w:rPr>
        <w:t>clause </w:t>
      </w:r>
      <w:r w:rsidRPr="0083126A">
        <w:rPr>
          <w:lang w:eastAsia="zh-CN"/>
        </w:rPr>
        <w:t>the level of granularity other than UE granularity) is subject to the definition of key usages for 5GC information for AI/ML operation on the UE in addition to coordination with SA</w:t>
      </w:r>
      <w:r w:rsidR="00DA6550">
        <w:rPr>
          <w:lang w:eastAsia="zh-CN"/>
        </w:rPr>
        <w:t> WG</w:t>
      </w:r>
      <w:r w:rsidRPr="0083126A">
        <w:rPr>
          <w:lang w:eastAsia="zh-CN"/>
        </w:rPr>
        <w:t>3.</w:t>
      </w:r>
    </w:p>
    <w:p w14:paraId="0908E383" w14:textId="385C4E32" w:rsidR="00987304" w:rsidRPr="00E525C6" w:rsidRDefault="00987304" w:rsidP="00987304">
      <w:pPr>
        <w:pStyle w:val="Heading3"/>
      </w:pPr>
      <w:bookmarkStart w:id="172" w:name="_Toc117180421"/>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72"/>
    </w:p>
    <w:p w14:paraId="2FF656B2" w14:textId="7BC78438" w:rsidR="00970E7D" w:rsidRPr="00E525C6" w:rsidRDefault="00970E7D" w:rsidP="00C9619F">
      <w:pPr>
        <w:pStyle w:val="Heading4"/>
      </w:pPr>
      <w:bookmarkStart w:id="173" w:name="_Toc117180422"/>
      <w:r w:rsidRPr="00E525C6">
        <w:t>6.2.2.1</w:t>
      </w:r>
      <w:r w:rsidRPr="00E525C6">
        <w:tab/>
        <w:t>General</w:t>
      </w:r>
      <w:bookmarkEnd w:id="173"/>
    </w:p>
    <w:p w14:paraId="4C81D7DA" w14:textId="6609D7D6"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C8558A" w:rsidRPr="00E525C6">
        <w:rPr>
          <w:rFonts w:eastAsia="DengXian"/>
          <w:lang w:eastAsia="zh-CN"/>
        </w:rPr>
        <w:t>TS</w:t>
      </w:r>
      <w:r w:rsidR="00C8558A">
        <w:rPr>
          <w:rFonts w:eastAsia="DengXian"/>
          <w:lang w:eastAsia="zh-CN"/>
        </w:rPr>
        <w:t> </w:t>
      </w:r>
      <w:r w:rsidR="00C8558A" w:rsidRPr="00E525C6">
        <w:rPr>
          <w:rFonts w:eastAsia="DengXian"/>
          <w:lang w:eastAsia="zh-CN"/>
        </w:rPr>
        <w:t>23.288</w:t>
      </w:r>
      <w:r w:rsidR="00C8558A">
        <w:rPr>
          <w:rFonts w:eastAsia="DengXian"/>
          <w:lang w:eastAsia="zh-CN"/>
        </w:rPr>
        <w:t> </w:t>
      </w:r>
      <w:r w:rsidR="00C8558A"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0FC80F79" w:rsidR="009D0713" w:rsidRPr="00E525C6" w:rsidRDefault="009D0713" w:rsidP="009D0713">
      <w:pPr>
        <w:pStyle w:val="EditorsNote"/>
        <w:rPr>
          <w:lang w:eastAsia="ko-KR"/>
        </w:rPr>
      </w:pPr>
      <w:r w:rsidRPr="00E525C6">
        <w:rPr>
          <w:lang w:eastAsia="ko-KR"/>
        </w:rPr>
        <w:t>Editor</w:t>
      </w:r>
      <w:r w:rsidR="00DA6550">
        <w:rPr>
          <w:lang w:eastAsia="ko-KR"/>
        </w:rPr>
        <w:t>'</w:t>
      </w:r>
      <w:r w:rsidRPr="00E525C6">
        <w:rPr>
          <w:lang w:eastAsia="ko-KR"/>
        </w:rPr>
        <w:t>s note:</w:t>
      </w:r>
      <w:r w:rsidR="000B3700" w:rsidRPr="00E525C6">
        <w:rPr>
          <w:lang w:eastAsia="ko-KR"/>
        </w:rPr>
        <w:tab/>
      </w:r>
      <w:r w:rsidR="00CF456C" w:rsidRPr="00E525C6">
        <w:rPr>
          <w:lang w:eastAsia="ko-KR"/>
        </w:rPr>
        <w:t xml:space="preserve">How to extend the interaction between UE and DCAF as defined in </w:t>
      </w:r>
      <w:r w:rsidR="00C8558A" w:rsidRPr="00E525C6">
        <w:rPr>
          <w:lang w:eastAsia="ko-KR"/>
        </w:rPr>
        <w:t>TS</w:t>
      </w:r>
      <w:r w:rsidR="00C8558A">
        <w:rPr>
          <w:lang w:eastAsia="ko-KR"/>
        </w:rPr>
        <w:t> </w:t>
      </w:r>
      <w:r w:rsidR="00C8558A" w:rsidRPr="00E525C6">
        <w:rPr>
          <w:lang w:eastAsia="ko-KR"/>
        </w:rPr>
        <w:t>26.531</w:t>
      </w:r>
      <w:r w:rsidR="00C8558A">
        <w:rPr>
          <w:lang w:eastAsia="ko-KR"/>
        </w:rPr>
        <w:t> </w:t>
      </w:r>
      <w:r w:rsidR="00C8558A"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74" w:name="_Toc117180423"/>
      <w:r w:rsidRPr="00E525C6">
        <w:t>6.2.2.2</w:t>
      </w:r>
      <w:r w:rsidR="00E525C6">
        <w:tab/>
      </w:r>
      <w:r w:rsidRPr="00E525C6">
        <w:t>UE ID retrieval</w:t>
      </w:r>
      <w:bookmarkEnd w:id="174"/>
    </w:p>
    <w:p w14:paraId="07F8F528" w14:textId="00213356" w:rsidR="00970E7D" w:rsidRDefault="00970E7D" w:rsidP="00970E7D">
      <w:pPr>
        <w:pStyle w:val="Heading5"/>
        <w:rPr>
          <w:lang w:eastAsia="zh-CN"/>
        </w:rPr>
      </w:pPr>
      <w:bookmarkStart w:id="175" w:name="_Toc117180424"/>
      <w:r w:rsidRPr="00E525C6">
        <w:rPr>
          <w:rFonts w:hint="eastAsia"/>
          <w:lang w:eastAsia="zh-CN"/>
        </w:rPr>
        <w:t>6</w:t>
      </w:r>
      <w:r w:rsidRPr="00E525C6">
        <w:rPr>
          <w:lang w:eastAsia="zh-CN"/>
        </w:rPr>
        <w:t>.2.2.2.1</w:t>
      </w:r>
      <w:r w:rsidRPr="00E525C6">
        <w:rPr>
          <w:lang w:eastAsia="zh-CN"/>
        </w:rPr>
        <w:tab/>
      </w:r>
      <w:r w:rsidR="00E02682">
        <w:rPr>
          <w:lang w:eastAsia="zh-CN"/>
        </w:rPr>
        <w:t>IEAF</w:t>
      </w:r>
      <w:r w:rsidR="00E02682" w:rsidRPr="00E525C6">
        <w:rPr>
          <w:lang w:eastAsia="zh-CN"/>
        </w:rPr>
        <w:t xml:space="preserve"> </w:t>
      </w:r>
      <w:r w:rsidRPr="00E525C6">
        <w:rPr>
          <w:lang w:eastAsia="zh-CN"/>
        </w:rPr>
        <w:t>based solution</w:t>
      </w:r>
      <w:bookmarkEnd w:id="175"/>
    </w:p>
    <w:p w14:paraId="08FE57F4" w14:textId="3B865D8F" w:rsidR="00E02682" w:rsidRPr="00E525C6" w:rsidRDefault="00E02682" w:rsidP="00E02682">
      <w:pPr>
        <w:rPr>
          <w:rFonts w:eastAsia="DengXian"/>
          <w:lang w:eastAsia="zh-CN"/>
        </w:rPr>
      </w:pPr>
      <w:r w:rsidRPr="00E525C6">
        <w:rPr>
          <w:rFonts w:eastAsia="DengXian"/>
          <w:lang w:eastAsia="zh-CN"/>
        </w:rPr>
        <w:t xml:space="preserve">Based on the justification </w:t>
      </w:r>
      <w:r>
        <w:rPr>
          <w:rFonts w:eastAsia="DengXian"/>
          <w:lang w:eastAsia="zh-CN"/>
        </w:rPr>
        <w:t xml:space="preserve">in </w:t>
      </w:r>
      <w:r w:rsidR="00C8558A">
        <w:rPr>
          <w:rFonts w:eastAsia="DengXian"/>
          <w:lang w:eastAsia="zh-CN"/>
        </w:rPr>
        <w:t>clause 6</w:t>
      </w:r>
      <w:r>
        <w:rPr>
          <w:rFonts w:eastAsia="DengXian"/>
          <w:lang w:eastAsia="zh-CN"/>
        </w:rPr>
        <w:t>.2.1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p>
    <w:p w14:paraId="2080DE38"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Pr>
          <w:rFonts w:eastAsia="DengXian"/>
          <w:lang w:eastAsia="zh-CN"/>
        </w:rPr>
        <w:t>.</w:t>
      </w:r>
    </w:p>
    <w:p w14:paraId="0AD9D520" w14:textId="77777777" w:rsidR="00E02682" w:rsidRPr="00E525C6" w:rsidRDefault="00E02682" w:rsidP="00E02682">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Pr>
          <w:rFonts w:eastAsia="DengXian"/>
          <w:lang w:eastAsia="zh-CN"/>
        </w:rPr>
        <w:t>.</w:t>
      </w:r>
    </w:p>
    <w:p w14:paraId="61D1EABD" w14:textId="6173E0A9" w:rsidR="00E02682" w:rsidRDefault="00E02682" w:rsidP="00E02682">
      <w:pPr>
        <w:pStyle w:val="EditorsNote"/>
        <w:rPr>
          <w:lang w:eastAsia="zh-CN"/>
        </w:rPr>
      </w:pPr>
      <w:r w:rsidRPr="00E525C6">
        <w:rPr>
          <w:lang w:eastAsia="zh-CN"/>
        </w:rPr>
        <w:t>Editor</w:t>
      </w:r>
      <w:r w:rsidR="00DA6550">
        <w:rPr>
          <w:lang w:eastAsia="zh-CN"/>
        </w:rPr>
        <w:t>'</w:t>
      </w:r>
      <w:r w:rsidRPr="00E525C6">
        <w:rPr>
          <w:lang w:eastAsia="zh-CN"/>
        </w:rPr>
        <w:t>s note:</w:t>
      </w:r>
      <w:r w:rsidRPr="00E525C6">
        <w:rPr>
          <w:lang w:eastAsia="zh-CN"/>
        </w:rPr>
        <w:tab/>
        <w:t xml:space="preserve">Whether and how the UE can use 5GC information </w:t>
      </w:r>
      <w:r w:rsidRPr="003F0726">
        <w:rPr>
          <w:lang w:eastAsia="zh-CN"/>
        </w:rPr>
        <w:t xml:space="preserve">(e.g. as above) </w:t>
      </w:r>
      <w:r w:rsidRPr="00E525C6">
        <w:rPr>
          <w:lang w:eastAsia="zh-CN"/>
        </w:rPr>
        <w:t>for AI/ML operations is FFS and needs to be describe</w:t>
      </w:r>
      <w:r w:rsidRPr="003F0726">
        <w:rPr>
          <w:lang w:eastAsia="zh-CN"/>
        </w:rPr>
        <w:t>d</w:t>
      </w:r>
      <w:r w:rsidRPr="00E525C6">
        <w:rPr>
          <w:lang w:eastAsia="zh-CN"/>
        </w:rPr>
        <w:t xml:space="preserve"> with valid justification before solution can be adopted, considering also that the same information will be used by the AI/ML application server as well.</w:t>
      </w:r>
    </w:p>
    <w:p w14:paraId="618C3F40" w14:textId="2A535755" w:rsidR="005F3457" w:rsidRPr="00E525C6" w:rsidRDefault="005F3457" w:rsidP="00902210">
      <w:pPr>
        <w:pStyle w:val="NO"/>
        <w:rPr>
          <w:lang w:eastAsia="zh-CN"/>
        </w:rPr>
      </w:pPr>
      <w:r>
        <w:rPr>
          <w:lang w:eastAsia="zh-CN"/>
        </w:rPr>
        <w:t>NOTE x:</w:t>
      </w:r>
      <w:r>
        <w:rPr>
          <w:lang w:eastAsia="zh-CN"/>
        </w:rPr>
        <w:tab/>
      </w:r>
      <w:r w:rsidRPr="00440397">
        <w:rPr>
          <w:lang w:eastAsia="zh-CN"/>
        </w:rPr>
        <w:t>Support for analytics IDs that only support any UE as the target of analytics reporting is subject to SA WG3 evaluation on how to address security and privacy concerns when sharing analytics generated from other UEs to an individual UE.</w:t>
      </w:r>
      <w:r>
        <w:rPr>
          <w:lang w:eastAsia="zh-CN"/>
        </w:rPr>
        <w:t xml:space="preserve"> </w:t>
      </w:r>
    </w:p>
    <w:p w14:paraId="4D2744C1" w14:textId="77777777" w:rsidR="00E02682" w:rsidRDefault="00E02682" w:rsidP="00E02682">
      <w:pPr>
        <w:rPr>
          <w:lang w:eastAsia="zh-CN"/>
        </w:rPr>
      </w:pPr>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p>
    <w:p w14:paraId="76856FC2" w14:textId="7C462645" w:rsidR="00E02682" w:rsidRDefault="00E02682" w:rsidP="00E02682">
      <w:pPr>
        <w:rPr>
          <w:lang w:eastAsia="zh-CN"/>
        </w:rPr>
      </w:pPr>
      <w:r w:rsidRPr="00E61B70">
        <w:rPr>
          <w:lang w:eastAsia="zh-CN"/>
        </w:rPr>
        <w:t>NOTE</w:t>
      </w:r>
      <w:r w:rsidR="00DA6550">
        <w:rPr>
          <w:lang w:eastAsia="zh-CN"/>
        </w:rPr>
        <w:t> </w:t>
      </w:r>
      <w:r>
        <w:rPr>
          <w:lang w:eastAsia="zh-CN"/>
        </w:rPr>
        <w:t>1</w:t>
      </w:r>
      <w:r w:rsidRPr="00E61B70">
        <w:rPr>
          <w:lang w:eastAsia="zh-CN"/>
        </w:rPr>
        <w:t>:</w:t>
      </w:r>
      <w:r w:rsidR="00DA6550">
        <w:rPr>
          <w:lang w:eastAsia="zh-CN"/>
        </w:rPr>
        <w:tab/>
      </w:r>
      <w:r w:rsidRPr="00E61B70">
        <w:rPr>
          <w:lang w:eastAsia="zh-CN"/>
        </w:rPr>
        <w:t>Both IEAF and DEC are controlled and managed by the MNO e.g</w:t>
      </w:r>
      <w:r w:rsidR="00DA6550">
        <w:rPr>
          <w:lang w:eastAsia="zh-CN"/>
        </w:rPr>
        <w:t>.</w:t>
      </w:r>
      <w:r w:rsidRPr="00E61B70">
        <w:rPr>
          <w:lang w:eastAsia="zh-CN"/>
        </w:rPr>
        <w:t xml:space="preserve"> with 3GPP defined procedures.</w:t>
      </w:r>
    </w:p>
    <w:p w14:paraId="781D68E6" w14:textId="77777777" w:rsidR="00E02682" w:rsidRDefault="00E02682" w:rsidP="00DA6550">
      <w:pPr>
        <w:pStyle w:val="TH"/>
      </w:pPr>
      <w:r>
        <w:object w:dxaOrig="6931" w:dyaOrig="3286" w14:anchorId="6F7C2758">
          <v:shape id="_x0000_i1027" type="#_x0000_t75" style="width:4in;height:138pt" o:ole="">
            <v:imagedata r:id="rId17" o:title=""/>
          </v:shape>
          <o:OLEObject Type="Embed" ProgID="Visio.Drawing.15" ShapeID="_x0000_i1027" DrawAspect="Content" ObjectID="_1728213808" r:id="rId18"/>
        </w:object>
      </w:r>
    </w:p>
    <w:p w14:paraId="1B4E3079" w14:textId="77777777" w:rsidR="00E02682" w:rsidRPr="00315872" w:rsidRDefault="00E02682" w:rsidP="00DA6550">
      <w:pPr>
        <w:pStyle w:val="TF"/>
        <w:rPr>
          <w:lang w:eastAsia="zh-CN"/>
        </w:rPr>
      </w:pPr>
      <w:r w:rsidRPr="00315872">
        <w:t xml:space="preserve">Figure </w:t>
      </w:r>
      <w:r w:rsidRPr="00315872">
        <w:rPr>
          <w:lang w:eastAsia="zh-CN"/>
        </w:rPr>
        <w:t>6.2.2.2.1-1: IEAF deployment</w:t>
      </w:r>
    </w:p>
    <w:p w14:paraId="24F941A2" w14:textId="5FD25ABD" w:rsidR="00070273" w:rsidRDefault="00070273" w:rsidP="00070273">
      <w:pPr>
        <w:rPr>
          <w:lang w:eastAsia="zh-CN"/>
        </w:rPr>
      </w:pPr>
      <w:r>
        <w:rPr>
          <w:lang w:eastAsia="zh-CN"/>
        </w:rPr>
        <w:t xml:space="preserve">The DEC </w:t>
      </w:r>
      <w:r w:rsidR="005F3457" w:rsidRPr="00440397">
        <w:rPr>
          <w:lang w:eastAsia="zh-CN"/>
        </w:rPr>
        <w:t>communicates</w:t>
      </w:r>
      <w:r w:rsidR="005F3457">
        <w:rPr>
          <w:lang w:eastAsia="zh-CN"/>
        </w:rPr>
        <w:t xml:space="preserve"> </w:t>
      </w:r>
      <w:r>
        <w:rPr>
          <w:lang w:eastAsia="zh-CN"/>
        </w:rPr>
        <w:t>to the IEAF over user plane via a PDU session</w:t>
      </w:r>
      <w:r w:rsidR="005F3457" w:rsidRPr="00440397">
        <w:rPr>
          <w:lang w:eastAsia="zh-CN"/>
        </w:rPr>
        <w:t xml:space="preserve"> established by the UE</w:t>
      </w:r>
      <w:r>
        <w:rPr>
          <w:lang w:eastAsia="zh-CN"/>
        </w:rPr>
        <w:t>.</w:t>
      </w:r>
    </w:p>
    <w:p w14:paraId="03E47A32" w14:textId="1A5D308F" w:rsidR="00070273" w:rsidRDefault="00070273" w:rsidP="00070273">
      <w:pPr>
        <w:pStyle w:val="NO"/>
        <w:rPr>
          <w:lang w:eastAsia="zh-CN"/>
        </w:rPr>
      </w:pPr>
      <w:r>
        <w:rPr>
          <w:lang w:eastAsia="zh-CN"/>
        </w:rPr>
        <w:t>NOTE 2:</w:t>
      </w:r>
      <w:r>
        <w:rPr>
          <w:lang w:eastAsia="zh-CN"/>
        </w:rPr>
        <w:tab/>
        <w:t>The DEC is deployed per application in this Release.</w:t>
      </w:r>
    </w:p>
    <w:p w14:paraId="28645653" w14:textId="77777777" w:rsidR="00070273" w:rsidRDefault="00070273" w:rsidP="00070273">
      <w:pPr>
        <w:rPr>
          <w:lang w:eastAsia="zh-CN"/>
        </w:rPr>
      </w:pPr>
      <w:r>
        <w:rPr>
          <w:lang w:eastAsia="zh-CN"/>
        </w:rPr>
        <w:t>The SLA between the operator and the AIML Application Service Provider determines per Application ID in use by the ASP:</w:t>
      </w:r>
    </w:p>
    <w:p w14:paraId="2FAD3589" w14:textId="77777777" w:rsidR="00070273" w:rsidRDefault="00070273" w:rsidP="00070273">
      <w:pPr>
        <w:pStyle w:val="B1"/>
        <w:rPr>
          <w:lang w:eastAsia="zh-CN"/>
        </w:rPr>
      </w:pPr>
      <w:r>
        <w:rPr>
          <w:lang w:eastAsia="zh-CN"/>
        </w:rPr>
        <w:t>-</w:t>
      </w:r>
      <w:r>
        <w:rPr>
          <w:lang w:eastAsia="zh-CN"/>
        </w:rPr>
        <w:tab/>
        <w:t>The Analytics ID(s) that the 5GC is allowed to expose , subject to user consent and network consent.</w:t>
      </w:r>
    </w:p>
    <w:p w14:paraId="41BF0F64" w14:textId="77777777" w:rsidR="00070273" w:rsidRDefault="00070273" w:rsidP="00070273">
      <w:pPr>
        <w:pStyle w:val="B1"/>
        <w:rPr>
          <w:lang w:eastAsia="zh-CN"/>
        </w:rPr>
      </w:pPr>
      <w:r>
        <w:rPr>
          <w:lang w:eastAsia="zh-CN"/>
        </w:rPr>
        <w:t>-</w:t>
      </w:r>
      <w:r>
        <w:rPr>
          <w:lang w:eastAsia="zh-CN"/>
        </w:rPr>
        <w:tab/>
        <w:t>The S-NSSAI for the AIML Application Service Provider.</w:t>
      </w:r>
    </w:p>
    <w:p w14:paraId="2E5CD710" w14:textId="77777777" w:rsidR="00070273" w:rsidRDefault="00070273" w:rsidP="00070273">
      <w:pPr>
        <w:pStyle w:val="B1"/>
        <w:rPr>
          <w:lang w:eastAsia="zh-CN"/>
        </w:rPr>
      </w:pPr>
      <w:r>
        <w:rPr>
          <w:lang w:eastAsia="zh-CN"/>
        </w:rPr>
        <w:t>-</w:t>
      </w:r>
      <w:r>
        <w:rPr>
          <w:lang w:eastAsia="zh-CN"/>
        </w:rPr>
        <w:tab/>
        <w:t>The authentication information that enable the IEAF to verify the authenticity of the DEC that collects data.</w:t>
      </w:r>
    </w:p>
    <w:p w14:paraId="09093FA0" w14:textId="55B3E22A" w:rsidR="00070273" w:rsidRDefault="00070273" w:rsidP="00070273">
      <w:pPr>
        <w:pStyle w:val="NO"/>
        <w:rPr>
          <w:lang w:eastAsia="zh-CN"/>
        </w:rPr>
      </w:pPr>
      <w:r>
        <w:rPr>
          <w:lang w:eastAsia="zh-CN"/>
        </w:rPr>
        <w:t>NOTE 3:</w:t>
      </w:r>
      <w:r>
        <w:rPr>
          <w:lang w:eastAsia="zh-CN"/>
        </w:rPr>
        <w:tab/>
        <w:t>The mutual authentication info that is used by the DEC and the IEAF is out of SA WG2 scope.</w:t>
      </w:r>
    </w:p>
    <w:p w14:paraId="466176A1" w14:textId="00B29258" w:rsidR="00E02682" w:rsidRPr="00D77350" w:rsidRDefault="00E02682" w:rsidP="00E02682">
      <w:pPr>
        <w:rPr>
          <w:lang w:eastAsia="zh-CN"/>
        </w:rPr>
      </w:pPr>
      <w:r w:rsidRPr="00D77350">
        <w:rPr>
          <w:lang w:eastAsia="zh-CN"/>
        </w:rPr>
        <w:t>The IEAF is configured based on the SLA above for each AIML application.</w:t>
      </w:r>
      <w:r w:rsidR="005F3457" w:rsidRPr="00440397">
        <w:rPr>
          <w:lang w:eastAsia="zh-CN"/>
        </w:rPr>
        <w:t xml:space="preserve"> NWDAF follows existing service user consent checks as specified in TS 23.288 [6] and network consent checks </w:t>
      </w:r>
      <w:r w:rsidR="005F3457" w:rsidRPr="00440397">
        <w:t>for the IEAF (as a NWDAF service consumer).</w:t>
      </w:r>
    </w:p>
    <w:p w14:paraId="2410DCAD" w14:textId="77777777" w:rsidR="00E02682" w:rsidRPr="00D77350" w:rsidRDefault="00E02682" w:rsidP="00E02682">
      <w:pPr>
        <w:rPr>
          <w:lang w:eastAsia="zh-CN"/>
        </w:rPr>
      </w:pPr>
      <w:r w:rsidRPr="00D77350">
        <w:rPr>
          <w:lang w:eastAsia="zh-CN"/>
        </w:rPr>
        <w:t>The IEAF may be also configured by the operator to do some data processing before sending the exposure data to DEC.</w:t>
      </w:r>
    </w:p>
    <w:p w14:paraId="35EE98B0" w14:textId="52FD4587" w:rsidR="00E02682" w:rsidRDefault="00E02682" w:rsidP="00E02682">
      <w:pPr>
        <w:rPr>
          <w:lang w:eastAsia="ko-KR"/>
        </w:rPr>
      </w:pPr>
      <w:r w:rsidRPr="00D77350">
        <w:rPr>
          <w:lang w:eastAsia="ko-KR"/>
        </w:rPr>
        <w:t xml:space="preserve">The following information are </w:t>
      </w:r>
      <w:r w:rsidR="005F3457">
        <w:rPr>
          <w:lang w:eastAsia="ko-KR"/>
        </w:rPr>
        <w:t>pre-</w:t>
      </w:r>
      <w:r w:rsidRPr="00D77350">
        <w:rPr>
          <w:lang w:eastAsia="ko-KR"/>
        </w:rPr>
        <w:t xml:space="preserve">configured in the UE </w:t>
      </w:r>
      <w:r w:rsidR="005F3457" w:rsidRPr="00440397">
        <w:rPr>
          <w:lang w:eastAsia="ko-KR"/>
        </w:rPr>
        <w:t xml:space="preserve">by MNO </w:t>
      </w:r>
      <w:r w:rsidR="00F76C73" w:rsidRPr="00440397">
        <w:rPr>
          <w:lang w:eastAsia="ko-KR"/>
        </w:rPr>
        <w:t xml:space="preserve">or provisioned (via PCF) to the UE as part of AIML policy </w:t>
      </w:r>
      <w:r w:rsidR="00F76C73" w:rsidRPr="00440397">
        <w:t>by using the procedure as defined in clause</w:t>
      </w:r>
      <w:r w:rsidR="00F76C73" w:rsidRPr="00440397">
        <w:rPr>
          <w:lang w:eastAsia="zh-CN"/>
        </w:rPr>
        <w:t> </w:t>
      </w:r>
      <w:r w:rsidR="00F76C73" w:rsidRPr="00440397">
        <w:t xml:space="preserve">4.2.4.3 in TS 23.502 [4] </w:t>
      </w:r>
      <w:r w:rsidRPr="00D77350">
        <w:rPr>
          <w:lang w:eastAsia="ko-KR"/>
        </w:rPr>
        <w:t>and used in the communication with IEAF</w:t>
      </w:r>
      <w:r w:rsidR="00070273">
        <w:rPr>
          <w:lang w:eastAsia="ko-KR"/>
        </w:rPr>
        <w:t>:</w:t>
      </w:r>
    </w:p>
    <w:p w14:paraId="3E4A46AE" w14:textId="77777777" w:rsidR="00070273" w:rsidRDefault="00070273" w:rsidP="00070273">
      <w:pPr>
        <w:pStyle w:val="B1"/>
        <w:rPr>
          <w:lang w:eastAsia="ko-KR"/>
        </w:rPr>
      </w:pPr>
      <w:r>
        <w:rPr>
          <w:lang w:eastAsia="ko-KR"/>
        </w:rPr>
        <w:t>-</w:t>
      </w:r>
      <w:r>
        <w:rPr>
          <w:lang w:eastAsia="ko-KR"/>
        </w:rPr>
        <w:tab/>
        <w:t>The address of the IEAF to contact.</w:t>
      </w:r>
    </w:p>
    <w:p w14:paraId="4FE97288" w14:textId="77777777" w:rsidR="00EB04CF" w:rsidRPr="00440397" w:rsidRDefault="00EB04CF" w:rsidP="00EB04CF">
      <w:pPr>
        <w:pStyle w:val="B1"/>
        <w:ind w:left="0" w:firstLine="0"/>
        <w:rPr>
          <w:lang w:eastAsia="ko-KR"/>
        </w:rPr>
      </w:pPr>
      <w:r w:rsidRPr="00440397">
        <w:rPr>
          <w:lang w:eastAsia="ko-KR"/>
        </w:rPr>
        <w:t>Based on the AIML policy and the URSP rules, the UE establishes a PDU session using the RSD from the matched rule and it connects to the relevant IEAF as per details of this solution described below.</w:t>
      </w:r>
    </w:p>
    <w:p w14:paraId="1E7D81CE" w14:textId="78B58BE0" w:rsidR="00EB04CF" w:rsidRDefault="00EB04CF" w:rsidP="00902210">
      <w:pPr>
        <w:pStyle w:val="B1"/>
        <w:ind w:left="0" w:firstLine="0"/>
        <w:rPr>
          <w:lang w:eastAsia="ko-KR"/>
        </w:rPr>
      </w:pPr>
      <w:r w:rsidRPr="00440397">
        <w:rPr>
          <w:lang w:eastAsia="ko-KR"/>
        </w:rPr>
        <w:t>The following information are provisioned by IEAF to DEC once the UP connection is securely established.</w:t>
      </w:r>
    </w:p>
    <w:p w14:paraId="372655FB" w14:textId="77777777" w:rsidR="00070273" w:rsidRDefault="00070273" w:rsidP="00070273">
      <w:pPr>
        <w:pStyle w:val="B1"/>
        <w:rPr>
          <w:lang w:eastAsia="ko-KR"/>
        </w:rPr>
      </w:pPr>
      <w:r>
        <w:rPr>
          <w:lang w:eastAsia="ko-KR"/>
        </w:rPr>
        <w:t>-</w:t>
      </w:r>
      <w:r>
        <w:rPr>
          <w:lang w:eastAsia="ko-KR"/>
        </w:rPr>
        <w:tab/>
        <w:t>The Analytics ID(s) that is authorized to collect from 5GC subject to user consent and network consent.</w:t>
      </w:r>
    </w:p>
    <w:p w14:paraId="7FAFE6CC" w14:textId="77777777" w:rsidR="00070273" w:rsidRDefault="00070273" w:rsidP="00070273">
      <w:pPr>
        <w:pStyle w:val="B1"/>
        <w:rPr>
          <w:lang w:eastAsia="ko-KR"/>
        </w:rPr>
      </w:pPr>
      <w:r>
        <w:rPr>
          <w:lang w:eastAsia="ko-KR"/>
        </w:rPr>
        <w:t>-</w:t>
      </w:r>
      <w:r>
        <w:rPr>
          <w:lang w:eastAsia="ko-KR"/>
        </w:rPr>
        <w:tab/>
        <w:t>The authentication information to enable the DEC to verify the authenticity of the IEAF that provides data.</w:t>
      </w:r>
    </w:p>
    <w:p w14:paraId="2E373FD8" w14:textId="72E8AECD" w:rsidR="00070273" w:rsidRDefault="00070273" w:rsidP="00070273">
      <w:pPr>
        <w:pStyle w:val="NO"/>
        <w:rPr>
          <w:lang w:eastAsia="ko-KR"/>
        </w:rPr>
      </w:pPr>
      <w:r>
        <w:rPr>
          <w:lang w:eastAsia="ko-KR"/>
        </w:rPr>
        <w:t>NOTE 4:</w:t>
      </w:r>
      <w:r>
        <w:rPr>
          <w:lang w:eastAsia="ko-KR"/>
        </w:rPr>
        <w:tab/>
        <w:t>The authentication and authorization info that is used by the DEC and the IEAF is out of SA WG2 scope.</w:t>
      </w:r>
    </w:p>
    <w:p w14:paraId="43C2427E" w14:textId="1A327BEA" w:rsidR="00070273" w:rsidRDefault="00070273" w:rsidP="00070273">
      <w:pPr>
        <w:pStyle w:val="NO"/>
        <w:rPr>
          <w:lang w:eastAsia="ko-KR"/>
        </w:rPr>
      </w:pPr>
      <w:r>
        <w:rPr>
          <w:lang w:eastAsia="ko-KR"/>
        </w:rPr>
        <w:t>NOTE 5:</w:t>
      </w:r>
      <w:r>
        <w:rPr>
          <w:lang w:eastAsia="ko-KR"/>
        </w:rPr>
        <w:tab/>
        <w:t>Any configuration procedure from the ASP to the UE's Application is out of SA WG2 scope.</w:t>
      </w:r>
    </w:p>
    <w:p w14:paraId="0EA80977" w14:textId="2144A8C4" w:rsidR="00070273" w:rsidRDefault="00070273" w:rsidP="00070273">
      <w:pPr>
        <w:pStyle w:val="NO"/>
        <w:rPr>
          <w:lang w:eastAsia="ko-KR"/>
        </w:rPr>
      </w:pPr>
      <w:r>
        <w:rPr>
          <w:lang w:eastAsia="ko-KR"/>
        </w:rPr>
        <w:t>NOTE 6:</w:t>
      </w:r>
      <w:r>
        <w:rPr>
          <w:lang w:eastAsia="ko-KR"/>
        </w:rPr>
        <w:tab/>
        <w:t>The authentication and security aspects of data leakage and protection in the UE and UE application client and DEC will be studied in SA WG3.</w:t>
      </w:r>
    </w:p>
    <w:p w14:paraId="5F31FEC1" w14:textId="56528ABF" w:rsidR="00EB04CF" w:rsidRDefault="00EB04CF" w:rsidP="00902210">
      <w:pPr>
        <w:pStyle w:val="NO"/>
        <w:rPr>
          <w:lang w:eastAsia="ko-KR"/>
        </w:rPr>
      </w:pPr>
      <w:r w:rsidRPr="00440397">
        <w:rPr>
          <w:lang w:eastAsia="ko-KR"/>
        </w:rPr>
        <w:t xml:space="preserve">NOTE </w:t>
      </w:r>
      <w:r w:rsidR="003066AF">
        <w:rPr>
          <w:lang w:eastAsia="ko-KR"/>
        </w:rPr>
        <w:t>7</w:t>
      </w:r>
      <w:r w:rsidRPr="00440397">
        <w:rPr>
          <w:lang w:eastAsia="ko-KR"/>
        </w:rPr>
        <w:t>: No assumption is taken on where and how DEC is deployed in this Release.</w:t>
      </w:r>
    </w:p>
    <w:p w14:paraId="31592E27" w14:textId="1B7911DB" w:rsidR="00EB04CF" w:rsidRDefault="00EB04CF" w:rsidP="001E379A">
      <w:pPr>
        <w:rPr>
          <w:lang w:eastAsia="ko-KR"/>
        </w:rPr>
      </w:pPr>
      <w:r w:rsidRPr="00440397">
        <w:rPr>
          <w:lang w:eastAsia="ko-KR"/>
        </w:rPr>
        <w:t>In either case, UE (at NAS) establishes the PDU session securely based on the existing 3GPP procedures and DEC only communicates over this UP connection with IEAF.</w:t>
      </w:r>
    </w:p>
    <w:p w14:paraId="54DAA031" w14:textId="6FB35A58" w:rsidR="001E379A" w:rsidRDefault="001E379A" w:rsidP="001E379A">
      <w:r>
        <w:t xml:space="preserve">The communication between UE Application </w:t>
      </w:r>
      <w:r w:rsidR="00EB04CF">
        <w:t xml:space="preserve">client </w:t>
      </w:r>
      <w:r>
        <w:t>and AIML ASP is out of 3GPP scope.</w:t>
      </w:r>
      <w:r w:rsidR="00EB04CF" w:rsidRPr="00440397">
        <w:t xml:space="preserve"> Also, communication between UE application client and DEC is out of this study scope.</w:t>
      </w:r>
    </w:p>
    <w:p w14:paraId="6E3F5309" w14:textId="37A19682" w:rsidR="001E379A" w:rsidRDefault="00EB04CF" w:rsidP="001E379A">
      <w:r>
        <w:t xml:space="preserve">UE </w:t>
      </w:r>
      <w:r w:rsidR="001E379A">
        <w:t>establishes a user plane connection to the IEAF based on the relevant configuration information received from MNO.</w:t>
      </w:r>
      <w:r w:rsidR="00364F31">
        <w:t xml:space="preserve"> </w:t>
      </w:r>
      <w:r w:rsidR="001E379A">
        <w:t>The UE Application Client sends request to DEC, DEC communicates with the IEAF over the A1 interface.</w:t>
      </w:r>
    </w:p>
    <w:p w14:paraId="49576412" w14:textId="4D17B9E4" w:rsidR="001E379A" w:rsidRDefault="001E379A" w:rsidP="001E379A">
      <w:pPr>
        <w:pStyle w:val="NO"/>
      </w:pPr>
      <w:r>
        <w:t>NOTE </w:t>
      </w:r>
      <w:r w:rsidR="003066AF">
        <w:t>8</w:t>
      </w:r>
      <w:r>
        <w:t>:</w:t>
      </w:r>
      <w:r>
        <w:tab/>
        <w:t>How to realise A1 interface between IEAF and DEC is to be determined in coordination with SA WG3 and CT WGs.</w:t>
      </w:r>
    </w:p>
    <w:p w14:paraId="76F78404" w14:textId="77777777" w:rsidR="001E379A" w:rsidRDefault="001E379A" w:rsidP="001E379A">
      <w:r>
        <w:t>The UE requested data exposure is described in Figure 6.2.2.2.1-2.</w:t>
      </w:r>
    </w:p>
    <w:p w14:paraId="790536C5" w14:textId="3359E400" w:rsidR="00420EE2" w:rsidRPr="00E525C6" w:rsidRDefault="00E02682" w:rsidP="00CF456C">
      <w:pPr>
        <w:pStyle w:val="TH"/>
      </w:pPr>
      <w:r>
        <w:object w:dxaOrig="10170" w:dyaOrig="4035" w14:anchorId="2AA0CD5A">
          <v:shape id="_x0000_i1028" type="#_x0000_t75" style="width:480pt;height:192pt" o:ole="">
            <v:imagedata r:id="rId19" o:title=""/>
          </v:shape>
          <o:OLEObject Type="Embed" ProgID="Visio.Drawing.15" ShapeID="_x0000_i1028" DrawAspect="Content" ObjectID="_1728213809" r:id="rId20"/>
        </w:object>
      </w:r>
    </w:p>
    <w:p w14:paraId="582497D4" w14:textId="1A8CAD9E" w:rsidR="00420EE2" w:rsidRPr="00E525C6" w:rsidRDefault="00420EE2" w:rsidP="00CF456C">
      <w:pPr>
        <w:pStyle w:val="TF"/>
      </w:pPr>
      <w:r w:rsidRPr="00E525C6">
        <w:t>Figure 6.2.2.2.1-</w:t>
      </w:r>
      <w:r w:rsidR="00E02682">
        <w:t>2</w:t>
      </w:r>
      <w:r w:rsidR="00CF456C" w:rsidRPr="00E525C6">
        <w:t>:</w:t>
      </w:r>
      <w:r w:rsidRPr="00E525C6">
        <w:t xml:space="preserve"> UE requested data exposure procedure</w:t>
      </w:r>
    </w:p>
    <w:p w14:paraId="628585EB" w14:textId="3DC8B19D" w:rsidR="00EB04CF" w:rsidRDefault="00EB04CF" w:rsidP="00EB04CF">
      <w:pPr>
        <w:pStyle w:val="B1"/>
      </w:pPr>
      <w:r w:rsidRPr="00440397">
        <w:t xml:space="preserve">0. The MNO configures IEAF for data exposure to the UE taking into account the SLA. </w:t>
      </w:r>
      <w:bookmarkStart w:id="176" w:name="_Hlk116384264"/>
      <w:r w:rsidRPr="00440397">
        <w:t>Accordingly, MNO pre-configures or provisions the UE with AIML policy.</w:t>
      </w:r>
      <w:bookmarkEnd w:id="176"/>
    </w:p>
    <w:p w14:paraId="520E5713" w14:textId="03F0268A" w:rsidR="00CF456C" w:rsidRPr="00E525C6" w:rsidRDefault="00CF456C" w:rsidP="00CF456C">
      <w:pPr>
        <w:pStyle w:val="B1"/>
      </w:pPr>
      <w:r w:rsidRPr="00E525C6">
        <w:t>1.</w:t>
      </w:r>
      <w:r w:rsidRPr="00E525C6">
        <w:tab/>
        <w:t xml:space="preserve">UE Application triggers the </w:t>
      </w:r>
      <w:r w:rsidR="00E02682">
        <w:t>DEC</w:t>
      </w:r>
      <w:r w:rsidRPr="00E525C6">
        <w:t xml:space="preserve"> to send the Analytics Request to </w:t>
      </w:r>
      <w:r w:rsidR="00E02682">
        <w:t>IEAF</w:t>
      </w:r>
      <w:r w:rsidR="00E02682" w:rsidRPr="00E02682">
        <w:t xml:space="preserve">. </w:t>
      </w:r>
      <w:r w:rsidR="002D78E8" w:rsidRPr="00440397">
        <w:t xml:space="preserve">DEC triggers </w:t>
      </w:r>
      <w:r w:rsidR="002D78E8">
        <w:t>t</w:t>
      </w:r>
      <w:r w:rsidR="00E02682" w:rsidRPr="00E02682">
        <w:t xml:space="preserve">he UE </w:t>
      </w:r>
      <w:r w:rsidR="00FA1976">
        <w:t xml:space="preserve">to </w:t>
      </w:r>
      <w:r w:rsidR="00E02682" w:rsidRPr="00E02682">
        <w:t>esta</w:t>
      </w:r>
      <w:r w:rsidR="00E02682">
        <w:t>blish the PDU session to IEAF</w:t>
      </w:r>
      <w:r w:rsidR="00E02682" w:rsidRPr="00E02682">
        <w:t>.</w:t>
      </w:r>
      <w:r w:rsidR="00FA1976">
        <w:t xml:space="preserve"> </w:t>
      </w:r>
      <w:r w:rsidR="00FA1976" w:rsidRPr="00FA1976">
        <w:t>IEAF provisions DEC with other configuration parameters (e.g. the authorized analytics IDs) once the UP connection is securely established. Subsequently, DEC initiates the analytics request.</w:t>
      </w:r>
    </w:p>
    <w:p w14:paraId="2643CD5E" w14:textId="1E99C245" w:rsidR="0019161E" w:rsidRPr="001D2915" w:rsidRDefault="0019161E" w:rsidP="0019161E">
      <w:pPr>
        <w:pStyle w:val="B1"/>
        <w:rPr>
          <w:lang w:val="en-US"/>
        </w:rPr>
      </w:pPr>
      <w:r>
        <w:t>2</w:t>
      </w:r>
      <w:r w:rsidR="00CF456C" w:rsidRPr="00E525C6">
        <w:t>.</w:t>
      </w:r>
      <w:r w:rsidR="00CF456C" w:rsidRPr="00E525C6">
        <w:tab/>
      </w:r>
      <w:r w:rsidRPr="001D2915">
        <w:rPr>
          <w:lang w:val="en-US"/>
        </w:rPr>
        <w:t xml:space="preserve">IEAF determines the S-NSSAI for the AIML Application Service Provider according to the Application ID based on the </w:t>
      </w:r>
      <w:r w:rsidRPr="00626F6D">
        <w:rPr>
          <w:lang w:val="en-US"/>
        </w:rPr>
        <w:t>configuration by MNO</w:t>
      </w:r>
      <w:r w:rsidRPr="001D2915">
        <w:rPr>
          <w:lang w:val="en-US"/>
        </w:rPr>
        <w:t>.</w:t>
      </w:r>
    </w:p>
    <w:p w14:paraId="41A225B7" w14:textId="2F032CB0" w:rsidR="0019161E" w:rsidRPr="00315872" w:rsidRDefault="0019161E" w:rsidP="0019161E">
      <w:pPr>
        <w:pStyle w:val="B1"/>
        <w:rPr>
          <w:lang w:val="en-US"/>
        </w:rPr>
      </w:pPr>
      <w:r w:rsidRPr="001D2915">
        <w:rPr>
          <w:lang w:val="en-US"/>
        </w:rPr>
        <w:tab/>
        <w:t>IEAF also determines if the requested Analytics ID is allowed or not based on the SLA and the configuration by MNO.</w:t>
      </w:r>
      <w:r w:rsidR="00FA1976">
        <w:rPr>
          <w:lang w:val="en-US"/>
        </w:rPr>
        <w:t xml:space="preserve"> </w:t>
      </w:r>
      <w:r w:rsidR="00FA1976" w:rsidRPr="00FA1976">
        <w:rPr>
          <w:lang w:val="en-US"/>
        </w:rPr>
        <w:t>If the requested Analytics ID from DEC is not allowed, IEAF may update the authorized analytics IDs on DEC.</w:t>
      </w:r>
    </w:p>
    <w:p w14:paraId="5BC7BCDD" w14:textId="1959B1C8" w:rsidR="00CF456C" w:rsidRPr="00E525C6" w:rsidRDefault="006C192F" w:rsidP="006C192F">
      <w:pPr>
        <w:pStyle w:val="B1"/>
      </w:pPr>
      <w:r w:rsidRPr="006C192F">
        <w:tab/>
      </w:r>
      <w:r w:rsidR="0019161E" w:rsidRPr="006C192F">
        <w:t xml:space="preserve">IEAF </w:t>
      </w:r>
      <w:r w:rsidR="00CF456C" w:rsidRPr="006C192F">
        <w:t>discovers the NWDAF that supports the Analytics ID received in step 1</w:t>
      </w:r>
      <w:r w:rsidR="0019161E" w:rsidRPr="006C192F">
        <w:t xml:space="preserve"> and the S-NSSAI for the Application ID from NRF</w:t>
      </w:r>
      <w:r w:rsidR="00CF456C" w:rsidRPr="006C192F">
        <w:t>.</w:t>
      </w:r>
    </w:p>
    <w:p w14:paraId="3194DBCB" w14:textId="338E379E" w:rsidR="00CF456C" w:rsidRDefault="00A271B1" w:rsidP="00CF456C">
      <w:pPr>
        <w:pStyle w:val="B1"/>
      </w:pPr>
      <w:r>
        <w:t>3</w:t>
      </w:r>
      <w:r w:rsidR="00CF456C" w:rsidRPr="00E525C6">
        <w:t>.</w:t>
      </w:r>
      <w:r w:rsidR="00CF456C" w:rsidRPr="00E525C6">
        <w:tab/>
        <w:t>NRF sends the Nnrf_NFDiscovery_response with the discovered NWDAF identity.</w:t>
      </w:r>
    </w:p>
    <w:p w14:paraId="5DE1619B" w14:textId="2BBC4D99" w:rsidR="00A271B1" w:rsidRPr="00E525C6" w:rsidRDefault="00A271B1" w:rsidP="00A271B1">
      <w:pPr>
        <w:pStyle w:val="B1"/>
      </w:pPr>
      <w:r w:rsidRPr="001D2915">
        <w:rPr>
          <w:lang w:val="en-US"/>
        </w:rPr>
        <w:tab/>
      </w:r>
      <w:r w:rsidRPr="001D2915">
        <w:t xml:space="preserve">IEAF may discover the NWDAF from UDM, in this case, step 2 and step </w:t>
      </w:r>
      <w:r>
        <w:t xml:space="preserve">3 are not performed, </w:t>
      </w:r>
      <w:r w:rsidRPr="001D2915">
        <w:t xml:space="preserve">IEAF </w:t>
      </w:r>
      <w:r w:rsidRPr="001D2915">
        <w:rPr>
          <w:lang w:eastAsia="zh-CN"/>
        </w:rPr>
        <w:t xml:space="preserve">make a query to UDM as described in </w:t>
      </w:r>
      <w:r w:rsidR="00C8558A" w:rsidRPr="001D2915">
        <w:rPr>
          <w:lang w:eastAsia="zh-CN"/>
        </w:rPr>
        <w:t>clause</w:t>
      </w:r>
      <w:r w:rsidR="00C8558A">
        <w:rPr>
          <w:lang w:eastAsia="zh-CN"/>
        </w:rPr>
        <w:t> </w:t>
      </w:r>
      <w:r w:rsidR="00C8558A" w:rsidRPr="001D2915">
        <w:rPr>
          <w:lang w:eastAsia="zh-CN"/>
        </w:rPr>
        <w:t>5</w:t>
      </w:r>
      <w:r w:rsidRPr="001D2915">
        <w:rPr>
          <w:lang w:eastAsia="zh-CN"/>
        </w:rPr>
        <w:t xml:space="preserve">.2 in </w:t>
      </w:r>
      <w:r w:rsidR="00C8558A" w:rsidRPr="001D2915">
        <w:rPr>
          <w:lang w:eastAsia="zh-CN"/>
        </w:rPr>
        <w:t>TS</w:t>
      </w:r>
      <w:r w:rsidR="00C8558A">
        <w:rPr>
          <w:lang w:eastAsia="zh-CN"/>
        </w:rPr>
        <w:t> </w:t>
      </w:r>
      <w:r w:rsidR="00C8558A" w:rsidRPr="001D2915">
        <w:rPr>
          <w:lang w:eastAsia="zh-CN"/>
        </w:rPr>
        <w:t>23.288</w:t>
      </w:r>
      <w:r w:rsidR="00C8558A">
        <w:rPr>
          <w:lang w:eastAsia="zh-CN"/>
        </w:rPr>
        <w:t> [</w:t>
      </w:r>
      <w:r>
        <w:rPr>
          <w:lang w:eastAsia="zh-CN"/>
        </w:rPr>
        <w:t>6]</w:t>
      </w:r>
      <w:r w:rsidRPr="001D2915">
        <w:rPr>
          <w:lang w:eastAsia="zh-CN"/>
        </w:rPr>
        <w:t>.</w:t>
      </w:r>
    </w:p>
    <w:p w14:paraId="69C2FB1D" w14:textId="3EE670A9" w:rsidR="00F61E8C" w:rsidRDefault="00A271B1" w:rsidP="00CF456C">
      <w:pPr>
        <w:pStyle w:val="B1"/>
        <w:rPr>
          <w:lang w:val="en-US"/>
        </w:rPr>
      </w:pPr>
      <w:r>
        <w:t>4</w:t>
      </w:r>
      <w:r w:rsidR="00CF456C" w:rsidRPr="00E525C6">
        <w:t>.</w:t>
      </w:r>
      <w:r w:rsidR="00CF456C" w:rsidRPr="00E525C6">
        <w:tab/>
      </w:r>
      <w:r w:rsidRPr="00277A26">
        <w:rPr>
          <w:lang w:val="en-US"/>
        </w:rPr>
        <w:t>IE</w:t>
      </w:r>
      <w:r w:rsidRPr="001D2915">
        <w:rPr>
          <w:lang w:val="en-US"/>
        </w:rPr>
        <w:t xml:space="preserve">AF </w:t>
      </w:r>
      <w:r w:rsidR="00CF456C" w:rsidRPr="00E525C6">
        <w:t>subscribes to NWDAF for the analytics request with Analytics ID(s)</w:t>
      </w:r>
      <w:r w:rsidRPr="001D2915">
        <w:rPr>
          <w:lang w:val="en-US"/>
        </w:rPr>
        <w:t>, S-NSSAI and UE ID</w:t>
      </w:r>
      <w:r w:rsidR="005323E8">
        <w:rPr>
          <w:lang w:val="en-US"/>
        </w:rPr>
        <w:t xml:space="preserve"> </w:t>
      </w:r>
      <w:r w:rsidR="005323E8" w:rsidRPr="00440397">
        <w:rPr>
          <w:lang w:val="en-US"/>
        </w:rPr>
        <w:t xml:space="preserve">and other input parameters for analytics request as described in </w:t>
      </w:r>
      <w:r w:rsidR="005323E8" w:rsidRPr="00440397">
        <w:rPr>
          <w:lang w:eastAsia="zh-CN"/>
        </w:rPr>
        <w:t>clause 6.1.3 of TS 23.288 [6]</w:t>
      </w:r>
      <w:r w:rsidR="005323E8" w:rsidRPr="00440397">
        <w:rPr>
          <w:lang w:val="en-US"/>
        </w:rPr>
        <w:t>.</w:t>
      </w:r>
    </w:p>
    <w:p w14:paraId="2B0110ED" w14:textId="77777777" w:rsidR="00A271B1" w:rsidRPr="00315872" w:rsidRDefault="00A271B1" w:rsidP="00315872">
      <w:pPr>
        <w:pStyle w:val="B1"/>
      </w:pPr>
      <w:r w:rsidRPr="00315872">
        <w:t>5. NWDAF performs user consent check and operator consent check.</w:t>
      </w:r>
    </w:p>
    <w:p w14:paraId="79396C6A" w14:textId="2292CBC3" w:rsidR="00A271B1" w:rsidRPr="00315872" w:rsidRDefault="00A271B1" w:rsidP="00A271B1">
      <w:pPr>
        <w:pStyle w:val="B1"/>
        <w:rPr>
          <w:lang w:val="en-US"/>
        </w:rPr>
      </w:pPr>
      <w:r w:rsidRPr="001D2915">
        <w:rPr>
          <w:lang w:val="en-US"/>
        </w:rPr>
        <w:lastRenderedPageBreak/>
        <w:tab/>
        <w:t>NOTE: The user consent and operator consent check for application layer AI/ML is a general issue for all the KIs, the details of the user consent check and operator consent check procedure should align with the conclusion and described during normative work.</w:t>
      </w:r>
    </w:p>
    <w:p w14:paraId="20D22875" w14:textId="5CEBE003" w:rsidR="00CF456C" w:rsidRPr="00E525C6" w:rsidRDefault="00CF456C" w:rsidP="00CF456C">
      <w:pPr>
        <w:pStyle w:val="B1"/>
      </w:pPr>
      <w:r w:rsidRPr="00E525C6">
        <w:t>6.</w:t>
      </w:r>
      <w:r w:rsidRPr="00E525C6">
        <w:tab/>
        <w:t>If NWDAF does not have available analytics result for the requested analytics ID, the NWDAF will trigger the analytics procedures for the analytics ID(s).</w:t>
      </w:r>
    </w:p>
    <w:p w14:paraId="36B2C345" w14:textId="75321C36" w:rsidR="00CF456C" w:rsidRPr="00E525C6" w:rsidRDefault="00CF456C" w:rsidP="00CF456C">
      <w:pPr>
        <w:pStyle w:val="B1"/>
      </w:pP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5F851EFF" w14:textId="5FFDC85A" w:rsidR="00CF456C" w:rsidRPr="00E525C6" w:rsidRDefault="00D01F19" w:rsidP="00CF456C">
      <w:pPr>
        <w:pStyle w:val="B1"/>
      </w:pPr>
      <w:r>
        <w:t>7</w:t>
      </w:r>
      <w:r w:rsidR="00CF456C" w:rsidRPr="00E525C6">
        <w:t>.</w:t>
      </w:r>
      <w:r w:rsidR="00CF456C" w:rsidRPr="00E525C6">
        <w:tab/>
        <w:t xml:space="preserve">NWDAF sends analytics result to </w:t>
      </w:r>
      <w:r w:rsidR="00F61E8C">
        <w:t>IEAF</w:t>
      </w:r>
      <w:r w:rsidR="00CF456C" w:rsidRPr="00E525C6">
        <w:t>.</w:t>
      </w:r>
    </w:p>
    <w:p w14:paraId="0EAB0F03" w14:textId="733877BC" w:rsidR="00CF456C" w:rsidRDefault="00D01F19" w:rsidP="00CF456C">
      <w:pPr>
        <w:pStyle w:val="B1"/>
      </w:pPr>
      <w:r>
        <w:t>8</w:t>
      </w:r>
      <w:r w:rsidR="00CF456C" w:rsidRPr="00E525C6">
        <w:t>.</w:t>
      </w:r>
      <w:r w:rsidR="00CF456C" w:rsidRPr="00E525C6">
        <w:tab/>
      </w:r>
      <w:r w:rsidRPr="00751348">
        <w:rPr>
          <w:lang w:val="en-US"/>
        </w:rPr>
        <w:t>IE</w:t>
      </w:r>
      <w:r w:rsidRPr="001D2915">
        <w:rPr>
          <w:lang w:val="en-US"/>
        </w:rPr>
        <w:t xml:space="preserve">AF </w:t>
      </w:r>
      <w:r w:rsidR="00CF456C" w:rsidRPr="00E525C6">
        <w:t xml:space="preserve">sends the </w:t>
      </w:r>
      <w:r w:rsidRPr="001D2915">
        <w:t>exposed data</w:t>
      </w:r>
      <w:r w:rsidR="00F61E8C">
        <w:t xml:space="preserve"> </w:t>
      </w:r>
      <w:r w:rsidR="00CF456C" w:rsidRPr="00E525C6">
        <w:t xml:space="preserve">to </w:t>
      </w:r>
      <w:r>
        <w:t>DEC</w:t>
      </w:r>
      <w:r w:rsidR="00CF456C" w:rsidRPr="00E525C6">
        <w:t xml:space="preserve"> </w:t>
      </w:r>
      <w:r w:rsidR="00F61E8C" w:rsidRPr="001D2915">
        <w:t xml:space="preserve">over A1 </w:t>
      </w:r>
      <w:r w:rsidR="00CF456C" w:rsidRPr="00E525C6">
        <w:t xml:space="preserve">and </w:t>
      </w:r>
      <w:r>
        <w:t>DEC</w:t>
      </w:r>
      <w:r w:rsidR="00CF456C" w:rsidRPr="00E525C6">
        <w:t xml:space="preserve"> forwards the </w:t>
      </w:r>
      <w:r>
        <w:t>data</w:t>
      </w:r>
      <w:r w:rsidR="00CF456C" w:rsidRPr="00E525C6">
        <w:t xml:space="preserve"> to UE Application</w:t>
      </w:r>
      <w:r w:rsidRPr="001D2915">
        <w:t xml:space="preserve"> Client over API. IEAF may do some data processing for the received analytics result from NWDAF based on MNO</w:t>
      </w:r>
      <w:r w:rsidR="00DA6550">
        <w:t>'</w:t>
      </w:r>
      <w:r w:rsidRPr="001D2915">
        <w:t>s configuration and IEAF sends the exposed data after the data processing to the DEC</w:t>
      </w:r>
      <w:r w:rsidR="00CF456C" w:rsidRPr="00E525C6">
        <w:t>.</w:t>
      </w:r>
    </w:p>
    <w:p w14:paraId="3762827E" w14:textId="2AB96714" w:rsidR="002047AB" w:rsidRPr="00E525C6" w:rsidRDefault="002047AB" w:rsidP="00315872">
      <w:pPr>
        <w:pStyle w:val="NO"/>
      </w:pPr>
      <w:r w:rsidRPr="001D2915">
        <w:t>NOTE </w:t>
      </w:r>
      <w:r w:rsidR="003066AF">
        <w:rPr>
          <w:lang w:val="en-US"/>
        </w:rPr>
        <w:t>9</w:t>
      </w:r>
      <w:r w:rsidRPr="001D2915">
        <w:t>:</w:t>
      </w:r>
      <w:r w:rsidRPr="001D2915">
        <w:tab/>
        <w:t>The security aspects of exposure of network in steps 7 and 8 must be evaluated</w:t>
      </w:r>
      <w:r w:rsidRPr="00E525C6">
        <w:t xml:space="preserve"> by SA WG3.</w:t>
      </w:r>
    </w:p>
    <w:p w14:paraId="7A5B143E" w14:textId="25FC1FCE" w:rsidR="00CF456C" w:rsidRPr="00E525C6" w:rsidRDefault="00CF456C" w:rsidP="00CF456C">
      <w:pPr>
        <w:pStyle w:val="B1"/>
      </w:pPr>
      <w:r w:rsidRPr="00E525C6">
        <w:tab/>
        <w:t>If a Subscribe/Notify service operation is invoked in step </w:t>
      </w:r>
      <w:r w:rsidR="002047AB">
        <w:t>4</w:t>
      </w:r>
      <w:r w:rsidRPr="00E525C6">
        <w:t xml:space="preserve">, the NWDAF may further notify the analytics to UE e.g. periodically). </w:t>
      </w:r>
      <w:r w:rsidR="002047AB">
        <w:rPr>
          <w:lang w:val="en-US"/>
        </w:rPr>
        <w:t>Step 7 and step 8 may be performed periodically.</w:t>
      </w:r>
    </w:p>
    <w:p w14:paraId="7AD62136" w14:textId="77777777" w:rsidR="00420EE2" w:rsidRPr="00E525C6" w:rsidRDefault="00420EE2" w:rsidP="00420EE2">
      <w:pPr>
        <w:pStyle w:val="Heading5"/>
        <w:rPr>
          <w:lang w:eastAsia="zh-CN"/>
        </w:rPr>
      </w:pPr>
      <w:bookmarkStart w:id="177" w:name="_Toc117180425"/>
      <w:r w:rsidRPr="00E525C6">
        <w:rPr>
          <w:rFonts w:hint="eastAsia"/>
          <w:lang w:eastAsia="zh-CN"/>
        </w:rPr>
        <w:t>6</w:t>
      </w:r>
      <w:r w:rsidRPr="00E525C6">
        <w:rPr>
          <w:lang w:eastAsia="zh-CN"/>
        </w:rPr>
        <w:t>.2.2.2.2</w:t>
      </w:r>
      <w:r w:rsidRPr="00E525C6">
        <w:rPr>
          <w:lang w:eastAsia="zh-CN"/>
        </w:rPr>
        <w:tab/>
        <w:t>NEF/NWDAF based solution</w:t>
      </w:r>
      <w:bookmarkEnd w:id="177"/>
    </w:p>
    <w:p w14:paraId="6573F09C" w14:textId="78BC80B6"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3277FAC2" w14:textId="36C1EF03"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29" type="#_x0000_t75" style="width:462pt;height:372pt" o:ole="">
            <v:imagedata r:id="rId21" o:title=""/>
          </v:shape>
          <o:OLEObject Type="Embed" ProgID="Visio.Drawing.15" ShapeID="_x0000_i1029" DrawAspect="Content" ObjectID="_1728213810" r:id="rId22"/>
        </w:object>
      </w:r>
    </w:p>
    <w:p w14:paraId="2183C536" w14:textId="77777777" w:rsidR="00420EE2" w:rsidRPr="00E525C6" w:rsidRDefault="00420EE2" w:rsidP="00CF456C">
      <w:pPr>
        <w:pStyle w:val="TF"/>
      </w:pPr>
      <w:r w:rsidRPr="00E525C6">
        <w:t>Figure 6.2.2.2.2-1: UE requested data exposure procedure</w:t>
      </w:r>
    </w:p>
    <w:p w14:paraId="573165C2" w14:textId="76CACF30" w:rsidR="00420EE2" w:rsidRPr="00E525C6" w:rsidRDefault="00420EE2" w:rsidP="00420EE2">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D19A5B6" w14:textId="045A9C02" w:rsidR="00420EE2" w:rsidRPr="00E525C6" w:rsidRDefault="00420EE2" w:rsidP="00420EE2">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1251AABA" w:rsidR="00420EE2" w:rsidRPr="00E525C6" w:rsidRDefault="00420EE2" w:rsidP="00CF456C">
      <w:pPr>
        <w:pStyle w:val="EditorsNote"/>
        <w:rPr>
          <w:lang w:val="en-US" w:eastAsia="zh-CN"/>
        </w:rPr>
      </w:pPr>
      <w:r w:rsidRPr="00E525C6">
        <w:rPr>
          <w:lang w:eastAsia="zh-CN"/>
        </w:rPr>
        <w:t>Editor</w:t>
      </w:r>
      <w:r w:rsidR="00DA6550">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 xml:space="preserve">If DCAF is in trusted domain, DCAF subscribes to NWDAF for the analytics by invoking Nnwdaf_AnalyticsSubscription_Subscribe with UE IP address and Analytics ID(s). Then the NWDAF retrieves </w:t>
      </w:r>
      <w:r w:rsidRPr="00E525C6">
        <w:rPr>
          <w:lang w:eastAsia="zh-CN"/>
        </w:rPr>
        <w:lastRenderedPageBreak/>
        <w:t>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3BB64B29"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25B42875" w:rsidR="00420EE2" w:rsidRPr="00E525C6" w:rsidRDefault="00420EE2" w:rsidP="00420EE2">
      <w:pPr>
        <w:pStyle w:val="Heading4"/>
      </w:pPr>
      <w:bookmarkStart w:id="178" w:name="_Toc117180426"/>
      <w:r w:rsidRPr="00E525C6">
        <w:lastRenderedPageBreak/>
        <w:t>6.2.2.3</w:t>
      </w:r>
      <w:r w:rsidR="00E525C6">
        <w:tab/>
      </w:r>
      <w:r w:rsidRPr="00E525C6">
        <w:t xml:space="preserve">Network consent and Multiple </w:t>
      </w:r>
      <w:r w:rsidR="00447865" w:rsidRPr="00447865">
        <w:t>IEAF</w:t>
      </w:r>
      <w:bookmarkEnd w:id="178"/>
    </w:p>
    <w:p w14:paraId="014CC8F7" w14:textId="4EE1A5F6" w:rsidR="00420EE2" w:rsidRPr="00E525C6" w:rsidRDefault="00420EE2" w:rsidP="007005F0">
      <w:pPr>
        <w:pStyle w:val="TH"/>
      </w:pPr>
    </w:p>
    <w:p w14:paraId="68F6DD67" w14:textId="5BE8537E" w:rsidR="00447865" w:rsidRDefault="00447865" w:rsidP="007005F0">
      <w:pPr>
        <w:pStyle w:val="TF"/>
      </w:pPr>
      <w:r>
        <w:rPr>
          <w:noProof/>
        </w:rPr>
        <w:lastRenderedPageBreak/>
        <w:drawing>
          <wp:inline distT="0" distB="0" distL="0" distR="0" wp14:anchorId="6198B493" wp14:editId="71FB974D">
            <wp:extent cx="5509260" cy="6906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9260" cy="6906260"/>
                    </a:xfrm>
                    <a:prstGeom prst="rect">
                      <a:avLst/>
                    </a:prstGeom>
                    <a:noFill/>
                  </pic:spPr>
                </pic:pic>
              </a:graphicData>
            </a:graphic>
          </wp:inline>
        </w:drawing>
      </w:r>
    </w:p>
    <w:p w14:paraId="3326F802" w14:textId="352ADEE5"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1F962B73"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w:t>
      </w:r>
      <w:r w:rsidR="00447865">
        <w:rPr>
          <w:lang w:eastAsia="zh-CN"/>
        </w:rPr>
        <w:t>IEAF</w:t>
      </w:r>
      <w:r w:rsidRPr="00E525C6">
        <w:rPr>
          <w:lang w:eastAsia="zh-CN"/>
        </w:rPr>
        <w:t>via an application layer signalling</w:t>
      </w:r>
      <w:r w:rsidR="00447865">
        <w:rPr>
          <w:lang w:eastAsia="zh-CN"/>
        </w:rPr>
        <w:t xml:space="preserve"> </w:t>
      </w:r>
      <w:r w:rsidR="00447865" w:rsidRPr="008031D0">
        <w:rPr>
          <w:lang w:eastAsia="zh-CN"/>
        </w:rPr>
        <w:t xml:space="preserve">as defined in clause </w:t>
      </w:r>
      <w:r w:rsidR="00447865" w:rsidRPr="008031D0">
        <w:rPr>
          <w:rFonts w:hint="eastAsia"/>
          <w:lang w:eastAsia="zh-CN"/>
        </w:rPr>
        <w:t>6</w:t>
      </w:r>
      <w:r w:rsidR="00447865" w:rsidRPr="008031D0">
        <w:rPr>
          <w:lang w:eastAsia="zh-CN"/>
        </w:rPr>
        <w:t>.2.2.2.1</w:t>
      </w:r>
      <w:r w:rsidRPr="00E525C6">
        <w:rPr>
          <w:lang w:eastAsia="zh-CN"/>
        </w:rPr>
        <w:t xml:space="preserve">. </w:t>
      </w:r>
    </w:p>
    <w:p w14:paraId="585C6195" w14:textId="2D7A4590" w:rsidR="007005F0" w:rsidRPr="00E525C6" w:rsidRDefault="007005F0" w:rsidP="007005F0">
      <w:pPr>
        <w:pStyle w:val="B1"/>
        <w:rPr>
          <w:lang w:eastAsia="zh-CN"/>
        </w:rPr>
      </w:pPr>
      <w:r w:rsidRPr="00E525C6">
        <w:rPr>
          <w:lang w:eastAsia="zh-CN"/>
        </w:rPr>
        <w:t>2.</w:t>
      </w:r>
      <w:r w:rsidRPr="00E525C6">
        <w:rPr>
          <w:lang w:eastAsia="zh-CN"/>
        </w:rPr>
        <w:tab/>
      </w:r>
      <w:r w:rsidR="00447865">
        <w:rPr>
          <w:lang w:eastAsia="zh-CN"/>
        </w:rPr>
        <w:t>IEAF</w:t>
      </w:r>
      <w:r w:rsidRPr="00E525C6">
        <w:rPr>
          <w:lang w:eastAsia="zh-CN"/>
        </w:rPr>
        <w:t xml:space="preserve">sends Nnrf_NFDiscovery _request to NRF to discover the NWDAF that supports the UE requested Analytics ID(s). </w:t>
      </w:r>
      <w:r w:rsidR="00447865">
        <w:rPr>
          <w:lang w:eastAsia="zh-CN"/>
        </w:rPr>
        <w:t>IEAF</w:t>
      </w:r>
      <w:r w:rsidRPr="00E525C6">
        <w:rPr>
          <w:lang w:eastAsia="zh-CN"/>
        </w:rPr>
        <w:t xml:space="preserve">-1 may also provide the S-NSSAI for NWDAF selection. </w:t>
      </w:r>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46CB6899" w:rsidR="007005F0" w:rsidRPr="00E525C6" w:rsidRDefault="007005F0" w:rsidP="007005F0">
      <w:pPr>
        <w:pStyle w:val="B1"/>
        <w:rPr>
          <w:lang w:eastAsia="zh-CN"/>
        </w:rPr>
      </w:pPr>
      <w:r w:rsidRPr="00E525C6">
        <w:rPr>
          <w:lang w:eastAsia="zh-CN"/>
        </w:rPr>
        <w:t>5.</w:t>
      </w:r>
      <w:r w:rsidRPr="00E525C6">
        <w:rPr>
          <w:lang w:eastAsia="zh-CN"/>
        </w:rPr>
        <w:tab/>
      </w:r>
      <w:r w:rsidR="00447865">
        <w:rPr>
          <w:lang w:eastAsia="zh-CN"/>
        </w:rPr>
        <w:t>IEAF</w:t>
      </w:r>
      <w:r w:rsidRPr="00E525C6">
        <w:rPr>
          <w:lang w:eastAsia="zh-CN"/>
        </w:rPr>
        <w:t>-1 informs the NRF of its profile including the UE ID by invoking the Nnrf_NFManagement_NFRegister or Nnrf_NFManagement_NFUpdate service.</w:t>
      </w:r>
    </w:p>
    <w:p w14:paraId="14665387" w14:textId="20C9AC68" w:rsidR="007005F0" w:rsidRPr="00E525C6" w:rsidRDefault="007005F0" w:rsidP="007005F0">
      <w:pPr>
        <w:pStyle w:val="B1"/>
        <w:rPr>
          <w:rFonts w:eastAsiaTheme="minorEastAsia"/>
          <w:lang w:eastAsia="zh-CN"/>
        </w:rPr>
      </w:pPr>
      <w:r w:rsidRPr="00E525C6">
        <w:rPr>
          <w:rFonts w:eastAsiaTheme="minorEastAsia"/>
          <w:lang w:eastAsia="zh-CN"/>
        </w:rPr>
        <w:t>6.</w:t>
      </w:r>
      <w:r w:rsidRPr="00E525C6">
        <w:rPr>
          <w:rFonts w:eastAsiaTheme="minorEastAsia"/>
          <w:lang w:eastAsia="zh-CN"/>
        </w:rPr>
        <w:tab/>
        <w:t>DCAF-1 subscribes to NWDAF for the analytics request with UE Identity</w:t>
      </w:r>
      <w:r w:rsidR="000B1A97">
        <w:rPr>
          <w:rFonts w:eastAsiaTheme="minorEastAsia"/>
          <w:lang w:eastAsia="zh-CN"/>
        </w:rPr>
        <w:t>, app ID,</w:t>
      </w:r>
      <w:r w:rsidRPr="00E525C6">
        <w:rPr>
          <w:rFonts w:eastAsiaTheme="minorEastAsia"/>
          <w:lang w:eastAsia="zh-CN"/>
        </w:rPr>
        <w:t xml:space="preserve"> Analytics ID(s)</w:t>
      </w:r>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r w:rsidRPr="00E525C6">
        <w:rPr>
          <w:rFonts w:eastAsiaTheme="minorEastAsia"/>
          <w:lang w:eastAsia="zh-CN"/>
        </w:rPr>
        <w:t>. Step 6a</w:t>
      </w:r>
      <w:r w:rsidR="00447865">
        <w:rPr>
          <w:rFonts w:eastAsiaTheme="minorEastAsia"/>
          <w:lang w:eastAsia="zh-CN"/>
        </w:rPr>
        <w:t>/6b</w:t>
      </w:r>
      <w:r w:rsidRPr="00E525C6">
        <w:rPr>
          <w:rFonts w:eastAsiaTheme="minorEastAsia"/>
          <w:lang w:eastAsia="zh-CN"/>
        </w:rPr>
        <w:t xml:space="preserve"> is for </w:t>
      </w:r>
      <w:r w:rsidR="00447865">
        <w:rPr>
          <w:lang w:eastAsia="zh-CN"/>
        </w:rPr>
        <w:t>IEAF</w:t>
      </w:r>
      <w:r w:rsidRPr="00E525C6">
        <w:rPr>
          <w:rFonts w:eastAsiaTheme="minorEastAsia"/>
          <w:lang w:eastAsia="zh-CN"/>
        </w:rPr>
        <w:t>-1 in trusted domain.</w:t>
      </w:r>
    </w:p>
    <w:p w14:paraId="2203DF67" w14:textId="0C66A56D"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w:t>
      </w:r>
      <w:r w:rsidR="00447865">
        <w:rPr>
          <w:rFonts w:eastAsiaTheme="minorEastAsia"/>
          <w:lang w:eastAsia="zh-CN"/>
        </w:rPr>
        <w:t>IE</w:t>
      </w:r>
      <w:r w:rsidRPr="00E525C6">
        <w:rPr>
          <w:rFonts w:eastAsiaTheme="minorEastAsia"/>
          <w:lang w:eastAsia="zh-CN"/>
        </w:rPr>
        <w:t xml:space="preserve">AF asks the NWDAF to check if the UE is allowed to obtain analytics ID from the network. The NWDAF determines the authorization information for the UE based on </w:t>
      </w:r>
      <w:r w:rsidR="007677D0">
        <w:rPr>
          <w:rFonts w:eastAsia="SimSun"/>
          <w:lang w:eastAsia="zh-CN"/>
        </w:rPr>
        <w:t xml:space="preserve">the </w:t>
      </w:r>
      <w:r w:rsidR="007677D0" w:rsidRPr="001D56CC">
        <w:rPr>
          <w:rFonts w:eastAsia="SimSun"/>
          <w:lang w:eastAsia="zh-CN"/>
        </w:rPr>
        <w:t>indication</w:t>
      </w:r>
      <w:r w:rsidR="007677D0">
        <w:rPr>
          <w:rFonts w:eastAsia="SimSun"/>
          <w:lang w:eastAsia="zh-CN"/>
        </w:rPr>
        <w:t xml:space="preserve"> or </w:t>
      </w:r>
      <w:r w:rsidRPr="00E525C6">
        <w:rPr>
          <w:rFonts w:eastAsiaTheme="minorEastAsia"/>
          <w:lang w:eastAsia="zh-CN"/>
        </w:rPr>
        <w:t xml:space="preserve">local policy and the network consent as a UE subscription data from the UDM about whether the UE has subscribed to the service that obtaining some specific analytics ID </w:t>
      </w:r>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r w:rsidRPr="00E525C6">
        <w:rPr>
          <w:rFonts w:eastAsiaTheme="minorEastAsia"/>
          <w:lang w:eastAsia="zh-CN"/>
        </w:rPr>
        <w:t xml:space="preserve">from network. </w:t>
      </w:r>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r w:rsidR="000B1A97" w:rsidRPr="003E3FAB">
        <w:rPr>
          <w:rFonts w:eastAsiaTheme="minorEastAsia"/>
          <w:lang w:eastAsia="zh-CN"/>
        </w:rPr>
        <w:t xml:space="preserve"> </w:t>
      </w:r>
    </w:p>
    <w:p w14:paraId="48B7E540" w14:textId="7E70A3C3" w:rsidR="007677D0" w:rsidRPr="00902210" w:rsidRDefault="007005F0" w:rsidP="007677D0">
      <w:pPr>
        <w:pStyle w:val="B1"/>
        <w:rPr>
          <w:rFonts w:eastAsia="SimSun"/>
          <w:lang w:eastAsia="zh-CN"/>
        </w:rPr>
      </w:pPr>
      <w:r w:rsidRPr="00E525C6">
        <w:rPr>
          <w:rFonts w:eastAsiaTheme="minorEastAsia"/>
          <w:lang w:eastAsia="zh-CN"/>
        </w:rPr>
        <w:tab/>
      </w:r>
      <w:r w:rsidR="007677D0">
        <w:rPr>
          <w:rFonts w:eastAsia="SimSun"/>
          <w:lang w:eastAsia="zh-CN"/>
        </w:rPr>
        <w:t>When performing step 6</w:t>
      </w:r>
      <w:r w:rsidR="007677D0" w:rsidRPr="00784B0A">
        <w:rPr>
          <w:rFonts w:eastAsia="SimSun"/>
          <w:lang w:eastAsia="zh-CN"/>
        </w:rPr>
        <w:t>b</w:t>
      </w:r>
      <w:r w:rsidR="007677D0" w:rsidRPr="002F30BC">
        <w:rPr>
          <w:rFonts w:eastAsia="SimSun"/>
          <w:lang w:eastAsia="zh-CN"/>
        </w:rPr>
        <w:t>,</w:t>
      </w:r>
      <w:r w:rsidR="007677D0">
        <w:rPr>
          <w:rFonts w:eastAsia="SimSun"/>
          <w:lang w:eastAsia="zh-CN"/>
        </w:rPr>
        <w:t xml:space="preserve"> the IE</w:t>
      </w:r>
      <w:r w:rsidR="007677D0" w:rsidRPr="00DF4340">
        <w:rPr>
          <w:rFonts w:eastAsia="SimSun"/>
          <w:lang w:eastAsia="zh-CN"/>
        </w:rPr>
        <w:t xml:space="preserve">AF itself </w:t>
      </w:r>
      <w:r w:rsidR="007677D0">
        <w:rPr>
          <w:rFonts w:eastAsia="SimSun"/>
          <w:lang w:eastAsia="zh-CN"/>
        </w:rPr>
        <w:t xml:space="preserve">check </w:t>
      </w:r>
      <w:r w:rsidR="007677D0" w:rsidRPr="002F30BC">
        <w:rPr>
          <w:rFonts w:eastAsia="SimSun"/>
          <w:lang w:eastAsia="zh-CN"/>
        </w:rPr>
        <w:t xml:space="preserve">if the UE is allowed to obtain analytics ID </w:t>
      </w:r>
      <w:r w:rsidR="007677D0" w:rsidRPr="000E6133">
        <w:rPr>
          <w:rFonts w:eastAsia="SimSun"/>
          <w:lang w:eastAsia="zh-CN"/>
        </w:rPr>
        <w:t>by subscribing directly to the UDM</w:t>
      </w:r>
      <w:r w:rsidR="007677D0" w:rsidRPr="002F30BC">
        <w:rPr>
          <w:rFonts w:eastAsia="SimSun"/>
          <w:lang w:eastAsia="zh-CN"/>
        </w:rPr>
        <w:t>.</w:t>
      </w:r>
      <w:r w:rsidR="007677D0">
        <w:rPr>
          <w:rFonts w:eastAsia="SimSun"/>
          <w:lang w:eastAsia="zh-CN"/>
        </w:rPr>
        <w:t xml:space="preserve"> The IEAF determines</w:t>
      </w:r>
      <w:r w:rsidR="007677D0" w:rsidRPr="00906AC0">
        <w:rPr>
          <w:rFonts w:eastAsia="SimSun"/>
          <w:lang w:eastAsia="zh-CN"/>
        </w:rPr>
        <w:t xml:space="preserve"> the authorization information for the UE</w:t>
      </w:r>
      <w:r w:rsidR="007677D0" w:rsidRPr="006F1B3B">
        <w:rPr>
          <w:rFonts w:eastAsia="SimSun"/>
          <w:lang w:eastAsia="zh-CN"/>
        </w:rPr>
        <w:t xml:space="preserve"> </w:t>
      </w:r>
      <w:r w:rsidR="007677D0" w:rsidRPr="002F30BC">
        <w:rPr>
          <w:rFonts w:eastAsia="SimSun"/>
          <w:lang w:eastAsia="zh-CN"/>
        </w:rPr>
        <w:t>based on</w:t>
      </w:r>
      <w:r w:rsidR="007677D0">
        <w:rPr>
          <w:rFonts w:eastAsia="SimSun"/>
          <w:lang w:eastAsia="zh-CN"/>
        </w:rPr>
        <w:t xml:space="preserve"> local policy</w:t>
      </w:r>
      <w:r w:rsidR="007677D0" w:rsidRPr="00DF4340">
        <w:rPr>
          <w:rFonts w:eastAsia="SimSun"/>
          <w:lang w:eastAsia="zh-CN"/>
        </w:rPr>
        <w:t xml:space="preserve"> </w:t>
      </w:r>
      <w:r w:rsidR="007677D0" w:rsidRPr="002F30BC">
        <w:rPr>
          <w:rFonts w:eastAsia="SimSun"/>
          <w:lang w:eastAsia="zh-CN"/>
        </w:rPr>
        <w:t xml:space="preserve">and the network consent as a UE subscription data from the UDM about whether the UE has subscribed to the service that obtaining some specific analytics ID or specific analytics subset of </w:t>
      </w:r>
      <w:r w:rsidR="007677D0" w:rsidRPr="009373DE">
        <w:rPr>
          <w:rFonts w:eastAsia="MS Mincho"/>
        </w:rPr>
        <w:t>the Analytics ID</w:t>
      </w:r>
      <w:r w:rsidR="007677D0">
        <w:rPr>
          <w:rFonts w:eastAsia="SimSun"/>
          <w:lang w:eastAsia="zh-CN"/>
        </w:rPr>
        <w:t xml:space="preserve"> from network. A</w:t>
      </w:r>
      <w:r w:rsidR="007677D0" w:rsidRPr="002F30BC">
        <w:rPr>
          <w:rFonts w:eastAsia="SimSun"/>
          <w:lang w:eastAsia="zh-CN"/>
        </w:rPr>
        <w:t xml:space="preserve">F will invoke the </w:t>
      </w:r>
      <w:r w:rsidR="007677D0" w:rsidRPr="002F30BC">
        <w:rPr>
          <w:rFonts w:eastAsia="SimSun"/>
          <w:i/>
          <w:lang w:eastAsia="zh-CN"/>
        </w:rPr>
        <w:t>Nudm_SDM_Subscribe</w:t>
      </w:r>
      <w:r w:rsidR="007677D0" w:rsidRPr="002F30BC">
        <w:rPr>
          <w:rFonts w:eastAsia="SimSun"/>
          <w:lang w:eastAsia="zh-CN"/>
        </w:rPr>
        <w:t xml:space="preserve"> to communicate with UDM to </w:t>
      </w:r>
      <w:r w:rsidR="007677D0" w:rsidRPr="002F30BC">
        <w:rPr>
          <w:rFonts w:eastAsia="SimSun"/>
          <w:lang w:val="en-US" w:eastAsia="zh-CN"/>
        </w:rPr>
        <w:t xml:space="preserve">verify </w:t>
      </w:r>
      <w:r w:rsidR="007677D0" w:rsidRPr="002F30BC">
        <w:rPr>
          <w:rFonts w:eastAsia="SimSun"/>
          <w:lang w:eastAsia="zh-CN"/>
        </w:rPr>
        <w:t>the network consent based on the UE ID.</w:t>
      </w:r>
      <w:r w:rsidR="007677D0">
        <w:rPr>
          <w:rFonts w:eastAsia="SimSun"/>
          <w:lang w:eastAsia="zh-CN"/>
        </w:rPr>
        <w:t xml:space="preserve"> Then the IE</w:t>
      </w:r>
      <w:r w:rsidR="007677D0" w:rsidRPr="00DF4340">
        <w:rPr>
          <w:rFonts w:eastAsia="SimSun"/>
          <w:lang w:eastAsia="zh-CN"/>
        </w:rPr>
        <w:t>AF subscribe</w:t>
      </w:r>
      <w:r w:rsidR="007677D0">
        <w:rPr>
          <w:rFonts w:eastAsia="SimSun"/>
          <w:lang w:eastAsia="zh-CN"/>
        </w:rPr>
        <w:t>s</w:t>
      </w:r>
      <w:r w:rsidR="007677D0" w:rsidRPr="00DF4340">
        <w:rPr>
          <w:rFonts w:eastAsia="SimSun"/>
          <w:lang w:eastAsia="zh-CN"/>
        </w:rPr>
        <w:t xml:space="preserve"> to the authorized Analytics ID from the NWDAF.</w:t>
      </w:r>
    </w:p>
    <w:p w14:paraId="1CE1E17C" w14:textId="7402D333" w:rsidR="007005F0" w:rsidRDefault="007005F0" w:rsidP="00902210">
      <w:pPr>
        <w:pStyle w:val="B1"/>
        <w:ind w:firstLine="0"/>
        <w:rPr>
          <w:rFonts w:eastAsiaTheme="minorEastAsia"/>
          <w:lang w:eastAsia="zh-CN"/>
        </w:rPr>
      </w:pPr>
      <w:r w:rsidRPr="00E525C6">
        <w:rPr>
          <w:rFonts w:eastAsiaTheme="minorEastAsia"/>
          <w:lang w:eastAsia="zh-CN"/>
        </w:rPr>
        <w:t xml:space="preserve">The </w:t>
      </w:r>
      <w:r w:rsidR="00AA0953">
        <w:rPr>
          <w:rFonts w:eastAsia="SimSun"/>
          <w:lang w:eastAsia="zh-CN"/>
        </w:rPr>
        <w:t>IEAF</w:t>
      </w:r>
      <w:r w:rsidRPr="00E525C6">
        <w:rPr>
          <w:rFonts w:eastAsiaTheme="minorEastAsia"/>
          <w:lang w:eastAsia="zh-CN"/>
        </w:rPr>
        <w:t xml:space="preserve">-1 can store the analytics results provided by the NWDAF, if a new UE or a new application request from the UE wants to request the same analytics, the </w:t>
      </w:r>
      <w:r w:rsidR="00AA0953">
        <w:rPr>
          <w:rFonts w:eastAsia="SimSun"/>
          <w:lang w:eastAsia="zh-CN"/>
        </w:rPr>
        <w:t>IEAF</w:t>
      </w:r>
      <w:r w:rsidRPr="00E525C6">
        <w:rPr>
          <w:rFonts w:eastAsiaTheme="minorEastAsia"/>
          <w:lang w:eastAsia="zh-CN"/>
        </w:rPr>
        <w:t xml:space="preserve">-1 will ask NWDAF </w:t>
      </w:r>
      <w:r w:rsidR="00AA0953">
        <w:rPr>
          <w:rFonts w:eastAsia="SimSun"/>
          <w:lang w:eastAsia="zh-CN"/>
        </w:rPr>
        <w:t xml:space="preserve">or directly ask the UDM </w:t>
      </w:r>
      <w:r w:rsidRPr="00E525C6">
        <w:rPr>
          <w:rFonts w:eastAsiaTheme="minorEastAsia"/>
          <w:lang w:eastAsia="zh-CN"/>
        </w:rPr>
        <w:t xml:space="preserve">for authorization information to check if the UE is allowed to obtain analytics ID from the network. Then the </w:t>
      </w:r>
      <w:r w:rsidR="00AA0953">
        <w:rPr>
          <w:rFonts w:eastAsia="SimSun"/>
          <w:lang w:eastAsia="zh-CN"/>
        </w:rPr>
        <w:t>IEAF</w:t>
      </w:r>
      <w:r w:rsidRPr="00E525C6">
        <w:rPr>
          <w:rFonts w:eastAsiaTheme="minorEastAsia"/>
          <w:lang w:eastAsia="zh-CN"/>
        </w:rPr>
        <w:t>-1 will provide the analytics results to the UE directly.</w:t>
      </w:r>
    </w:p>
    <w:p w14:paraId="2F629522" w14:textId="0415BE51" w:rsidR="000B1A97" w:rsidRPr="00E525C6" w:rsidRDefault="000B1A97" w:rsidP="00315872">
      <w:pPr>
        <w:pStyle w:val="EditorsNote"/>
        <w:rPr>
          <w:rFonts w:eastAsiaTheme="minorEastAsia"/>
          <w:lang w:eastAsia="zh-CN"/>
        </w:rPr>
      </w:pPr>
      <w:r>
        <w:rPr>
          <w:rFonts w:eastAsiaTheme="minorEastAsia"/>
          <w:lang w:eastAsia="zh-CN"/>
        </w:rPr>
        <w:t>Editor</w:t>
      </w:r>
      <w:r w:rsidR="00DA6550">
        <w:rPr>
          <w:rFonts w:eastAsiaTheme="minorEastAsia"/>
          <w:lang w:eastAsia="zh-CN"/>
        </w:rPr>
        <w:t>'</w:t>
      </w:r>
      <w:r>
        <w:rPr>
          <w:rFonts w:eastAsiaTheme="minorEastAsia"/>
          <w:lang w:eastAsia="zh-CN"/>
        </w:rPr>
        <w:t>s note:</w:t>
      </w:r>
      <w:r>
        <w:rPr>
          <w:rFonts w:eastAsiaTheme="minorEastAsia"/>
          <w:lang w:eastAsia="zh-CN"/>
        </w:rPr>
        <w:tab/>
      </w:r>
      <w:r w:rsidRPr="00892490">
        <w:rPr>
          <w:rFonts w:eastAsiaTheme="minorEastAsia"/>
          <w:lang w:eastAsia="zh-CN"/>
        </w:rPr>
        <w:t>Is FFS for which common network function to be responsible for handing the network consent verification.</w:t>
      </w:r>
    </w:p>
    <w:p w14:paraId="32BEACC1" w14:textId="263A8823" w:rsidR="00F65CBF" w:rsidRPr="00E525C6" w:rsidRDefault="00F65CBF" w:rsidP="00461D61">
      <w:pPr>
        <w:pStyle w:val="EditorsNote"/>
        <w:rPr>
          <w:rFonts w:eastAsiaTheme="minorEastAsia"/>
          <w:lang w:eastAsia="zh-CN"/>
        </w:rPr>
      </w:pPr>
      <w:r w:rsidRPr="00E525C6">
        <w:rPr>
          <w:lang w:eastAsia="zh-CN"/>
        </w:rPr>
        <w:t>Editor</w:t>
      </w:r>
      <w:r w:rsidR="00DA6550">
        <w:rPr>
          <w:lang w:eastAsia="zh-CN"/>
        </w:rPr>
        <w:t>'</w:t>
      </w:r>
      <w:r w:rsidRPr="00E525C6">
        <w:rPr>
          <w:lang w:eastAsia="zh-CN"/>
        </w:rPr>
        <w:t xml:space="preserve">s </w:t>
      </w:r>
      <w:r w:rsidR="007005F0" w:rsidRPr="00E525C6">
        <w:rPr>
          <w:lang w:eastAsia="zh-CN"/>
        </w:rPr>
        <w:t>note</w:t>
      </w:r>
      <w:r w:rsidRPr="00E525C6">
        <w:rPr>
          <w:lang w:eastAsia="zh-CN"/>
        </w:rPr>
        <w:t>:</w:t>
      </w:r>
      <w:r w:rsidRPr="00E525C6">
        <w:rPr>
          <w:lang w:eastAsia="zh-CN"/>
        </w:rPr>
        <w:tab/>
      </w:r>
      <w:r w:rsidRPr="00E525C6">
        <w:rPr>
          <w:lang w:val="en-US" w:eastAsia="zh-CN"/>
        </w:rPr>
        <w:t>SA</w:t>
      </w:r>
      <w:r w:rsidR="007005F0" w:rsidRPr="00E525C6">
        <w:rPr>
          <w:lang w:val="en-US" w:eastAsia="zh-CN"/>
        </w:rPr>
        <w:t> WG</w:t>
      </w:r>
      <w:r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539F62F3" w:rsidR="007005F0" w:rsidRPr="00E525C6" w:rsidRDefault="007005F0" w:rsidP="007005F0">
      <w:pPr>
        <w:pStyle w:val="B1"/>
      </w:pPr>
      <w:r w:rsidRPr="00E525C6">
        <w:t>8.</w:t>
      </w:r>
      <w:r w:rsidRPr="00E525C6">
        <w:tab/>
        <w:t xml:space="preserve">Analytics procedure is performed as described in </w:t>
      </w:r>
      <w:r w:rsidR="00C8558A" w:rsidRPr="00E525C6">
        <w:t>TS</w:t>
      </w:r>
      <w:r w:rsidR="00C8558A">
        <w:t> </w:t>
      </w:r>
      <w:r w:rsidR="00C8558A" w:rsidRPr="00E525C6">
        <w:t>23.288</w:t>
      </w:r>
      <w:r w:rsidR="00C8558A">
        <w:t> </w:t>
      </w:r>
      <w:r w:rsidR="00C8558A" w:rsidRPr="00E525C6">
        <w:t>[</w:t>
      </w:r>
      <w:r w:rsidRPr="00E525C6">
        <w:t>6].</w:t>
      </w:r>
    </w:p>
    <w:p w14:paraId="2A0430BA" w14:textId="300C70CF" w:rsidR="007005F0" w:rsidRPr="00E525C6" w:rsidRDefault="007005F0" w:rsidP="007005F0">
      <w:pPr>
        <w:pStyle w:val="B1"/>
      </w:pPr>
      <w:r w:rsidRPr="00E525C6">
        <w:t>9.</w:t>
      </w:r>
      <w:r w:rsidRPr="00E525C6">
        <w:tab/>
        <w:t xml:space="preserve">NWDAF sends analytics result to </w:t>
      </w:r>
      <w:r w:rsidR="00B26ECD">
        <w:rPr>
          <w:rFonts w:eastAsia="SimSun"/>
          <w:lang w:eastAsia="zh-CN"/>
        </w:rPr>
        <w:t>IEAF</w:t>
      </w:r>
      <w:r w:rsidRPr="00E525C6">
        <w:t>. Step </w:t>
      </w:r>
      <w:r w:rsidR="00B26ECD">
        <w:t>9</w:t>
      </w:r>
      <w:r w:rsidR="00B26ECD" w:rsidRPr="00E525C6">
        <w:t>a</w:t>
      </w:r>
      <w:r w:rsidR="00B26ECD">
        <w:t>/9b</w:t>
      </w:r>
      <w:r w:rsidR="00B26ECD" w:rsidRPr="00E525C6">
        <w:t xml:space="preserve"> </w:t>
      </w:r>
      <w:r w:rsidRPr="00E525C6">
        <w:t xml:space="preserve">is for </w:t>
      </w:r>
      <w:r w:rsidR="00B26ECD">
        <w:t xml:space="preserve">IEAF </w:t>
      </w:r>
      <w:r w:rsidRPr="00E525C6">
        <w:t>in trusted domain.</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685079FB" w:rsidR="007005F0" w:rsidRPr="00E525C6" w:rsidRDefault="007005F0" w:rsidP="007005F0">
      <w:pPr>
        <w:pStyle w:val="B1"/>
      </w:pPr>
      <w:r w:rsidRPr="00E525C6">
        <w:t>10.</w:t>
      </w:r>
      <w:r w:rsidRPr="00E525C6">
        <w:tab/>
      </w:r>
      <w:r w:rsidR="00B26ECD">
        <w:t xml:space="preserve">IEAF </w:t>
      </w:r>
      <w:r w:rsidRPr="00E525C6">
        <w:t>sends the analytics result to UE application client via application layer signalling.</w:t>
      </w:r>
    </w:p>
    <w:p w14:paraId="6116A4D2" w14:textId="0DF9CDD2" w:rsidR="007005F0" w:rsidRPr="00E525C6" w:rsidRDefault="007005F0" w:rsidP="007005F0">
      <w:pPr>
        <w:pStyle w:val="B1"/>
      </w:pPr>
      <w:r w:rsidRPr="00E525C6">
        <w:lastRenderedPageBreak/>
        <w:tab/>
        <w:t xml:space="preserve">The UE may move into a different service area supported by a different </w:t>
      </w:r>
      <w:r w:rsidR="00B26ECD">
        <w:t>IEAF</w:t>
      </w:r>
      <w:r w:rsidRPr="00E525C6">
        <w:t xml:space="preserve">-2. During the mobility, the </w:t>
      </w:r>
      <w:r w:rsidR="00B26ECD">
        <w:t>IEAF</w:t>
      </w:r>
      <w:r w:rsidRPr="00E525C6">
        <w:t xml:space="preserve">-1 can transfer the UE context to </w:t>
      </w:r>
      <w:r w:rsidR="00B26ECD">
        <w:t>IEAF</w:t>
      </w:r>
      <w:r w:rsidRPr="00E525C6">
        <w:t>-2 via an application layer signalling in order to resume service with NWDAF.</w:t>
      </w:r>
    </w:p>
    <w:p w14:paraId="5228D19A" w14:textId="6388488D" w:rsidR="007005F0" w:rsidRPr="00E525C6" w:rsidRDefault="007005F0" w:rsidP="007005F0">
      <w:pPr>
        <w:pStyle w:val="B1"/>
      </w:pPr>
      <w:r w:rsidRPr="00E525C6">
        <w:t>11.</w:t>
      </w:r>
      <w:r w:rsidRPr="00E525C6">
        <w:tab/>
        <w:t xml:space="preserve">After the UE context is received via an application layer signalling, </w:t>
      </w:r>
      <w:r w:rsidR="00B26ECD">
        <w:t>IEAF</w:t>
      </w:r>
      <w:r w:rsidRPr="00E525C6">
        <w:t xml:space="preserve">-2 updates its profile by invoking the Nnrf_NFManagement_NFUpdate service. </w:t>
      </w:r>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E5434D1" w:rsidR="007005F0" w:rsidRPr="00E525C6" w:rsidRDefault="007005F0" w:rsidP="007005F0">
      <w:pPr>
        <w:pStyle w:val="B1"/>
      </w:pPr>
      <w:r w:rsidRPr="00E525C6">
        <w:t>13.</w:t>
      </w:r>
      <w:r w:rsidRPr="00E525C6">
        <w:tab/>
        <w:t xml:space="preserve">NWDAF sends Nnrf_NFDiscovery _request to NRF to discover the </w:t>
      </w:r>
      <w:r w:rsidR="00B26ECD">
        <w:t>IEAF</w:t>
      </w:r>
      <w:r w:rsidRPr="00E525C6">
        <w:t>-2 that is serving the UE currently.</w:t>
      </w:r>
    </w:p>
    <w:p w14:paraId="1C3CAF67" w14:textId="7F7B2FD5" w:rsidR="007005F0" w:rsidRPr="00E525C6" w:rsidRDefault="007005F0" w:rsidP="007005F0">
      <w:pPr>
        <w:pStyle w:val="B1"/>
      </w:pPr>
      <w:r w:rsidRPr="00E525C6">
        <w:t>14.</w:t>
      </w:r>
      <w:r w:rsidRPr="00E525C6">
        <w:tab/>
        <w:t xml:space="preserve">NRF sends the Nnrf_NFDiscovery_response with the discovered identity of </w:t>
      </w:r>
      <w:r w:rsidR="00B26ECD">
        <w:t>IEAF</w:t>
      </w:r>
      <w:r w:rsidRPr="00E525C6">
        <w:t>-2.</w:t>
      </w:r>
    </w:p>
    <w:p w14:paraId="5013D192" w14:textId="33E6EC99" w:rsidR="007005F0" w:rsidRPr="00E525C6" w:rsidRDefault="007005F0" w:rsidP="007005F0">
      <w:pPr>
        <w:pStyle w:val="B1"/>
      </w:pPr>
      <w:r w:rsidRPr="00E525C6">
        <w:t>15.</w:t>
      </w:r>
      <w:r w:rsidRPr="00E525C6">
        <w:tab/>
        <w:t xml:space="preserve">NWDAF exposes the requested analytics to UE via </w:t>
      </w:r>
      <w:r w:rsidR="00B26ECD">
        <w:t>IEAF</w:t>
      </w:r>
      <w:r w:rsidRPr="00E525C6">
        <w:t>-2.</w:t>
      </w:r>
    </w:p>
    <w:p w14:paraId="503AC00F" w14:textId="77777777" w:rsidR="00F65CBF" w:rsidRPr="00E525C6" w:rsidRDefault="00F65CBF" w:rsidP="00F65CBF">
      <w:pPr>
        <w:pStyle w:val="Heading4"/>
      </w:pPr>
      <w:bookmarkStart w:id="179" w:name="_Toc117180427"/>
      <w:r w:rsidRPr="00E525C6">
        <w:rPr>
          <w:rFonts w:hint="eastAsia"/>
        </w:rPr>
        <w:t>6</w:t>
      </w:r>
      <w:r w:rsidRPr="00E525C6">
        <w:t>.2.2.4</w:t>
      </w:r>
      <w:r w:rsidRPr="00E525C6">
        <w:tab/>
        <w:t>Using DCCF to deliver analytics for UEs</w:t>
      </w:r>
      <w:bookmarkEnd w:id="179"/>
    </w:p>
    <w:p w14:paraId="78E6D8E9" w14:textId="65613220" w:rsidR="00F65CBF" w:rsidRPr="00E525C6" w:rsidRDefault="007005F0" w:rsidP="007005F0">
      <w:pPr>
        <w:pStyle w:val="TH"/>
      </w:pPr>
      <w:r w:rsidRPr="00E525C6">
        <w:object w:dxaOrig="11161" w:dyaOrig="10251" w14:anchorId="4CED8CAE">
          <v:shape id="_x0000_i1030" type="#_x0000_t75" style="width:480pt;height:468pt" o:ole="">
            <v:imagedata r:id="rId24" o:title=""/>
          </v:shape>
          <o:OLEObject Type="Embed" ProgID="Visio.Drawing.15" ShapeID="_x0000_i1030" DrawAspect="Content" ObjectID="_1728213811" r:id="rId25"/>
        </w:object>
      </w:r>
    </w:p>
    <w:p w14:paraId="4B1C5E33" w14:textId="77777777" w:rsidR="00F65CBF" w:rsidRPr="00E525C6" w:rsidRDefault="00F65CBF" w:rsidP="007005F0">
      <w:pPr>
        <w:pStyle w:val="TF"/>
      </w:pPr>
      <w:r w:rsidRPr="00E525C6">
        <w:t>Figure 6.2.2.4-1: UE requested data exposure procedure</w:t>
      </w:r>
    </w:p>
    <w:p w14:paraId="66700EA1" w14:textId="6DFC3F7A" w:rsidR="007005F0" w:rsidRPr="00E525C6" w:rsidRDefault="007005F0" w:rsidP="007005F0">
      <w:pPr>
        <w:pStyle w:val="B1"/>
        <w:rPr>
          <w:lang w:eastAsia="zh-CN"/>
        </w:rPr>
      </w:pPr>
      <w:r w:rsidRPr="00E525C6">
        <w:rPr>
          <w:lang w:eastAsia="zh-CN"/>
        </w:rPr>
        <w:lastRenderedPageBreak/>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4F3AA071" w:rsidR="00F65CBF" w:rsidRPr="00E525C6" w:rsidRDefault="00F65CBF" w:rsidP="00F65CBF">
      <w:pPr>
        <w:pStyle w:val="EditorsNote"/>
        <w:rPr>
          <w:lang w:eastAsia="zh-CN"/>
        </w:rPr>
      </w:pPr>
      <w:r w:rsidRPr="00E525C6">
        <w:t>Editor</w:t>
      </w:r>
      <w:r w:rsidR="00DA6550">
        <w:t>'</w:t>
      </w:r>
      <w:r w:rsidRPr="00E525C6">
        <w:t>s note:</w:t>
      </w:r>
      <w:r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2D543707"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w:t>
      </w:r>
      <w:r w:rsidRPr="00E525C6">
        <w:rPr>
          <w:lang w:eastAsia="zh-CN"/>
        </w:rPr>
        <w:lastRenderedPageBreak/>
        <w:t>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80" w:name="_Toc117180428"/>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80"/>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lastRenderedPageBreak/>
        <w:t>-</w:t>
      </w:r>
      <w:r w:rsidRPr="00E525C6">
        <w:rPr>
          <w:lang w:eastAsia="zh-CN"/>
        </w:rPr>
        <w:tab/>
        <w:t>checks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40EEC0F0" w:rsidR="007005F0" w:rsidRPr="00E525C6" w:rsidRDefault="007005F0" w:rsidP="007005F0">
      <w:pPr>
        <w:pStyle w:val="EditorsNote"/>
        <w:rPr>
          <w:rFonts w:eastAsiaTheme="minorEastAsia"/>
          <w:lang w:eastAsia="zh-CN"/>
        </w:rPr>
      </w:pPr>
      <w:r w:rsidRPr="00E525C6">
        <w:rPr>
          <w:rFonts w:eastAsiaTheme="minorEastAsia"/>
          <w:lang w:eastAsia="zh-CN"/>
        </w:rPr>
        <w:t>Editor</w:t>
      </w:r>
      <w:r w:rsidR="00DA6550">
        <w:rPr>
          <w:rFonts w:eastAsiaTheme="minorEastAsia"/>
          <w:lang w:eastAsia="zh-CN"/>
        </w:rPr>
        <w:t>'</w:t>
      </w:r>
      <w:r w:rsidRPr="00E525C6">
        <w:rPr>
          <w:rFonts w:eastAsiaTheme="minorEastAsia"/>
          <w:lang w:eastAsia="zh-CN"/>
        </w:rPr>
        <w:t>s note:</w:t>
      </w:r>
      <w:r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81" w:name="_Toc117180429"/>
      <w:r w:rsidRPr="00E525C6">
        <w:t>6.</w:t>
      </w:r>
      <w:r w:rsidR="000C415F" w:rsidRPr="00E525C6">
        <w:t>3</w:t>
      </w:r>
      <w:r w:rsidRPr="00E525C6">
        <w:tab/>
        <w:t>Solution #</w:t>
      </w:r>
      <w:r w:rsidR="000C415F" w:rsidRPr="00E525C6">
        <w:t>3</w:t>
      </w:r>
      <w:r w:rsidRPr="00E525C6">
        <w:t>: 5GC information exposure to UE by SMF</w:t>
      </w:r>
      <w:bookmarkEnd w:id="181"/>
    </w:p>
    <w:p w14:paraId="4484611E" w14:textId="65A58C5C" w:rsidR="00DE48D0" w:rsidRPr="00E525C6" w:rsidRDefault="00DE48D0" w:rsidP="00DE48D0">
      <w:pPr>
        <w:pStyle w:val="Heading3"/>
      </w:pPr>
      <w:bookmarkStart w:id="182" w:name="_Toc117180430"/>
      <w:r w:rsidRPr="00E525C6">
        <w:t>6.</w:t>
      </w:r>
      <w:r w:rsidR="000C415F" w:rsidRPr="00E525C6">
        <w:t>3</w:t>
      </w:r>
      <w:r w:rsidRPr="00E525C6">
        <w:t>.1</w:t>
      </w:r>
      <w:r w:rsidRPr="00E525C6">
        <w:tab/>
        <w:t>Description</w:t>
      </w:r>
      <w:bookmarkEnd w:id="182"/>
    </w:p>
    <w:p w14:paraId="379A766B" w14:textId="6748E609" w:rsidR="007005F0" w:rsidRPr="00E525C6" w:rsidRDefault="007005F0" w:rsidP="007005F0">
      <w:pPr>
        <w:rPr>
          <w:lang w:eastAsia="ko-KR"/>
        </w:rPr>
      </w:pPr>
      <w:r w:rsidRPr="00E525C6">
        <w:rPr>
          <w:lang w:eastAsia="ko-KR"/>
        </w:rPr>
        <w:t xml:space="preserve">This is a solution for key issue #2 </w:t>
      </w:r>
      <w:r w:rsidR="00DA6550">
        <w:rPr>
          <w:lang w:eastAsia="ko-KR"/>
        </w:rPr>
        <w:t>"</w:t>
      </w:r>
      <w:r w:rsidRPr="00E525C6">
        <w:rPr>
          <w:lang w:eastAsia="ko-KR"/>
        </w:rPr>
        <w:t>5GC information exposure to UE</w:t>
      </w:r>
      <w:r w:rsidR="00DA6550">
        <w:rPr>
          <w:lang w:eastAsia="ko-KR"/>
        </w:rPr>
        <w:t>"</w:t>
      </w:r>
      <w:r w:rsidRPr="00E525C6">
        <w:rPr>
          <w:lang w:eastAsia="ko-KR"/>
        </w:rPr>
        <w:t>.</w:t>
      </w:r>
    </w:p>
    <w:p w14:paraId="3E9889EC" w14:textId="5E0728A7" w:rsidR="007005F0" w:rsidRPr="00E525C6" w:rsidRDefault="007005F0" w:rsidP="007005F0">
      <w:pPr>
        <w:rPr>
          <w:lang w:eastAsia="ko-KR"/>
        </w:rPr>
      </w:pPr>
      <w:r w:rsidRPr="00E525C6">
        <w:rPr>
          <w:lang w:eastAsia="ko-KR"/>
        </w:rPr>
        <w:t xml:space="preserve">The AF can obtain various data analytics provided by NWDAF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lang w:eastAsia="ko-KR"/>
        </w:rPr>
      </w:pPr>
      <w:r w:rsidRPr="00E525C6">
        <w:rPr>
          <w:lang w:eastAsia="ko-KR"/>
        </w:rPr>
        <w:lastRenderedPageBreak/>
        <w:t>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p>
    <w:p w14:paraId="5520B47D" w14:textId="36D70FD1" w:rsidR="006C1A6A" w:rsidRPr="00E525C6" w:rsidRDefault="006C1A6A" w:rsidP="00461D61">
      <w:pPr>
        <w:pStyle w:val="EditorsNote"/>
        <w:rPr>
          <w:rFonts w:eastAsia="Malgun Gothic"/>
          <w:noProof/>
          <w:lang w:val="en-US" w:eastAsia="zh-CN"/>
        </w:rPr>
      </w:pPr>
      <w:r w:rsidRPr="00E525C6">
        <w:rPr>
          <w:rFonts w:eastAsia="Malgun Gothic"/>
          <w:noProof/>
          <w:lang w:val="en-US" w:eastAsia="zh-CN"/>
        </w:rPr>
        <w:t>Editor</w:t>
      </w:r>
      <w:r w:rsidR="00DA6550">
        <w:rPr>
          <w:rFonts w:eastAsia="Malgun Gothic"/>
          <w:noProof/>
          <w:lang w:val="en-US" w:eastAsia="zh-CN"/>
        </w:rPr>
        <w:t>'</w:t>
      </w:r>
      <w:r w:rsidRPr="00E525C6">
        <w:rPr>
          <w:rFonts w:eastAsia="Malgun Gothic"/>
          <w:noProof/>
          <w:lang w:val="en-US" w:eastAsia="zh-CN"/>
        </w:rPr>
        <w:t>s note:</w:t>
      </w:r>
      <w:r w:rsidRPr="00E525C6">
        <w:rPr>
          <w:rFonts w:eastAsia="Malgun Gothic"/>
          <w:noProof/>
          <w:lang w:val="en-US" w:eastAsia="zh-CN"/>
        </w:rPr>
        <w:tab/>
        <w:t xml:space="preserve">Pros and cons of UE providing </w:t>
      </w:r>
      <w:r w:rsidRPr="00E525C6">
        <w:rPr>
          <w:lang w:eastAsia="ko-KR"/>
        </w:rPr>
        <w:t>analytics related information/report</w:t>
      </w:r>
      <w:r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471845D5"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A4E8878" w14:textId="591162F2"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DA6550">
        <w:rPr>
          <w:lang w:eastAsia="ko-KR"/>
        </w:rPr>
        <w:t>'</w:t>
      </w:r>
      <w:r w:rsidRPr="00E525C6">
        <w:rPr>
          <w:lang w:eastAsia="ko-KR"/>
        </w:rPr>
        <w:t>s application layer decides not to participate in FL Operation; or</w:t>
      </w:r>
    </w:p>
    <w:p w14:paraId="710169A6" w14:textId="27358576" w:rsidR="009145CB" w:rsidRPr="00E525C6" w:rsidRDefault="009145CB"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22568D9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DA6550">
        <w:rPr>
          <w:lang w:eastAsia="ko-KR"/>
        </w:rPr>
        <w:t>'</w:t>
      </w:r>
      <w:r w:rsidRPr="00E525C6">
        <w:rPr>
          <w:lang w:eastAsia="ko-KR"/>
        </w:rPr>
        <w:t>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36C18698" w14:textId="31A0406E"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decides not to participate in FL Operation; or</w:t>
      </w:r>
    </w:p>
    <w:p w14:paraId="3955586D" w14:textId="564CE217" w:rsidR="006C1A6A" w:rsidRPr="00E525C6" w:rsidRDefault="006C1A6A" w:rsidP="006C1A6A">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3220A13"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DA6550">
        <w:rPr>
          <w:lang w:eastAsia="ko-KR"/>
        </w:rPr>
        <w:t>'</w:t>
      </w:r>
      <w:r w:rsidRPr="00E525C6">
        <w:rPr>
          <w:lang w:eastAsia="ko-KR"/>
        </w:rPr>
        <w:t>not congested</w:t>
      </w:r>
      <w:r w:rsidR="00DA6550">
        <w:rPr>
          <w:lang w:eastAsia="ko-KR"/>
        </w:rPr>
        <w:t>'</w:t>
      </w:r>
      <w:r w:rsidRPr="00E525C6">
        <w:rPr>
          <w:lang w:eastAsia="ko-KR"/>
        </w:rPr>
        <w:t>, the UE</w:t>
      </w:r>
      <w:r w:rsidR="00DA6550">
        <w:rPr>
          <w:lang w:eastAsia="ko-KR"/>
        </w:rPr>
        <w:t>'</w:t>
      </w:r>
      <w:r w:rsidRPr="00E525C6">
        <w:rPr>
          <w:lang w:eastAsia="ko-KR"/>
        </w:rPr>
        <w:t>s application layer can perform the following based on the information provided by the UE</w:t>
      </w:r>
      <w:r w:rsidR="00DA6550">
        <w:rPr>
          <w:lang w:eastAsia="ko-KR"/>
        </w:rPr>
        <w:t>'</w:t>
      </w:r>
      <w:r w:rsidRPr="00E525C6">
        <w:rPr>
          <w:lang w:eastAsia="ko-KR"/>
        </w:rPr>
        <w:t>s NAS layer:</w:t>
      </w:r>
    </w:p>
    <w:p w14:paraId="2D6C1873" w14:textId="133399E0" w:rsidR="006C1A6A" w:rsidRPr="00E525C6" w:rsidRDefault="006C1A6A" w:rsidP="00461D61">
      <w:pPr>
        <w:pStyle w:val="B2"/>
        <w:rPr>
          <w:lang w:eastAsia="ko-KR"/>
        </w:rPr>
      </w:pPr>
      <w:r w:rsidRPr="00E525C6">
        <w:rPr>
          <w:lang w:eastAsia="ko-KR"/>
        </w:rPr>
        <w:t>-</w:t>
      </w:r>
      <w:r w:rsidRPr="00E525C6">
        <w:rPr>
          <w:lang w:eastAsia="ko-KR"/>
        </w:rPr>
        <w:tab/>
        <w:t>UE</w:t>
      </w:r>
      <w:r w:rsidR="00DA6550">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lastRenderedPageBreak/>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 xml:space="preserve">(un)subscription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83" w:name="_Toc117180431"/>
      <w:r w:rsidRPr="00E525C6">
        <w:rPr>
          <w:lang w:eastAsia="zh-CN"/>
        </w:rPr>
        <w:t>6.</w:t>
      </w:r>
      <w:r w:rsidR="000C415F" w:rsidRPr="00E525C6">
        <w:rPr>
          <w:lang w:eastAsia="zh-CN"/>
        </w:rPr>
        <w:t>3</w:t>
      </w:r>
      <w:r w:rsidRPr="00E525C6">
        <w:rPr>
          <w:lang w:eastAsia="zh-CN"/>
        </w:rPr>
        <w:t>.2</w:t>
      </w:r>
      <w:r w:rsidRPr="00E525C6">
        <w:rPr>
          <w:lang w:eastAsia="zh-CN"/>
        </w:rPr>
        <w:tab/>
      </w:r>
      <w:r w:rsidRPr="00E525C6">
        <w:t>Procedures</w:t>
      </w:r>
      <w:bookmarkEnd w:id="183"/>
    </w:p>
    <w:p w14:paraId="387B4554" w14:textId="0C90A68C" w:rsidR="009145CB" w:rsidRPr="00E525C6" w:rsidRDefault="009145CB" w:rsidP="009145CB">
      <w:pPr>
        <w:pStyle w:val="Heading4"/>
        <w:rPr>
          <w:lang w:eastAsia="zh-CN"/>
        </w:rPr>
      </w:pPr>
      <w:bookmarkStart w:id="184" w:name="_Toc117180432"/>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84"/>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1" type="#_x0000_t75" style="width:462pt;height:546pt" o:ole="">
            <v:imagedata r:id="rId26" o:title=""/>
          </v:shape>
          <o:OLEObject Type="Embed" ProgID="Visio.Drawing.11" ShapeID="_x0000_i1031" DrawAspect="Content" ObjectID="_1728213812" r:id="rId27"/>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6D5233A5"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C8558A" w:rsidRPr="00E525C6">
        <w:t>TS</w:t>
      </w:r>
      <w:r w:rsidR="00C8558A">
        <w:t> </w:t>
      </w:r>
      <w:r w:rsidR="00C8558A" w:rsidRPr="00E525C6">
        <w:t>23.502</w:t>
      </w:r>
      <w:r w:rsidR="00C8558A">
        <w:t> </w:t>
      </w:r>
      <w:r w:rsidR="00C8558A" w:rsidRPr="00E525C6">
        <w:t>[</w:t>
      </w:r>
      <w:r w:rsidRPr="00E525C6">
        <w:t>4] with the following differences.</w:t>
      </w:r>
    </w:p>
    <w:p w14:paraId="3C12516F" w14:textId="1FECE328" w:rsidR="009145CB" w:rsidRPr="00E525C6" w:rsidRDefault="009145CB" w:rsidP="009145CB">
      <w:pPr>
        <w:pStyle w:val="B1"/>
      </w:pPr>
      <w:r w:rsidRPr="00E525C6">
        <w:t>1.</w:t>
      </w:r>
      <w:r w:rsidRPr="00E525C6">
        <w:tab/>
        <w:t xml:space="preserve">If UE-1 wants to obtain </w:t>
      </w:r>
      <w:r w:rsidRPr="00E525C6">
        <w:rPr>
          <w:lang w:eastAsia="zh-CN"/>
        </w:rPr>
        <w:t>analytics information from 5GC due to need or reques</w:t>
      </w:r>
      <w:r w:rsidRPr="00E525C6">
        <w:rPr>
          <w:lang w:eastAsia="zh-CN"/>
        </w:rPr>
        <w:lastRenderedPageBreak/>
        <w:t xml:space="preserve">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lastRenderedPageBreak/>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5716839C"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DA6550">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DA6550">
        <w:rPr>
          <w:rFonts w:eastAsia="Malgun Gothic"/>
          <w:noProof/>
          <w:lang w:val="en-US" w:eastAsia="zh-CN"/>
        </w:rPr>
        <w:t>'</w:t>
      </w:r>
      <w:r w:rsidRPr="00E525C6">
        <w:rPr>
          <w:rFonts w:eastAsia="Malgun Gothic"/>
          <w:noProof/>
          <w:lang w:val="en-US" w:eastAsia="zh-CN"/>
        </w:rPr>
        <w:t>s application layer can provide the requested Analytics ID(s) to the UE</w:t>
      </w:r>
      <w:r w:rsidR="00DA6550">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479087A6"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61059404" w14:textId="3CBAB02F"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DA6550">
        <w:rPr>
          <w:lang w:eastAsia="ko-KR"/>
        </w:rPr>
        <w:t>"</w:t>
      </w:r>
      <w:r w:rsidRPr="00E525C6">
        <w:rPr>
          <w:lang w:eastAsia="ko-KR"/>
        </w:rPr>
        <w:t>QoS Sustainability</w:t>
      </w:r>
      <w:r w:rsidR="00DA6550">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2303821" w14:textId="5979CFE1" w:rsidR="00157ABC" w:rsidRPr="00E525C6" w:rsidRDefault="00157ABC" w:rsidP="00157ABC">
      <w:pPr>
        <w:pStyle w:val="B3"/>
      </w:pPr>
      <w:r w:rsidRPr="00E525C6">
        <w:t>-</w:t>
      </w:r>
      <w:r w:rsidRPr="00E525C6">
        <w:tab/>
      </w:r>
      <w:r w:rsidRPr="00E525C6">
        <w:rPr>
          <w:lang w:eastAsia="zh-CN"/>
        </w:rPr>
        <w:t>Analytics ID=</w:t>
      </w:r>
      <w:r w:rsidR="00DA6550">
        <w:rPr>
          <w:lang w:eastAsia="ko-KR"/>
        </w:rPr>
        <w:t>"</w:t>
      </w:r>
      <w:r w:rsidRPr="00E525C6">
        <w:t>User Data Congestion</w:t>
      </w:r>
      <w:r w:rsidR="00DA6550">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C8558A" w:rsidRPr="00E525C6">
        <w:t>TS</w:t>
      </w:r>
      <w:r w:rsidR="00C8558A">
        <w:t> </w:t>
      </w:r>
      <w:r w:rsidR="00C8558A" w:rsidRPr="00E525C6">
        <w:t>23.288</w:t>
      </w:r>
      <w:r w:rsidR="00C8558A">
        <w:t> </w:t>
      </w:r>
      <w:r w:rsidR="00C8558A"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25926304"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7CCCFEA4" w14:textId="626CB8CF"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DA6550">
        <w:rPr>
          <w:lang w:eastAsia="zh-CN"/>
        </w:rPr>
        <w:t>"</w:t>
      </w:r>
      <w:r w:rsidRPr="00E525C6">
        <w:rPr>
          <w:lang w:eastAsia="zh-CN"/>
        </w:rPr>
        <w:t>QoS Sustainability</w:t>
      </w:r>
      <w:r w:rsidR="00DA6550">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The SMF can determine the l</w:t>
      </w:r>
      <w:r w:rsidRPr="00E525C6">
        <w:t xml:space="preserve">ocation information that is one of input parameters for </w:t>
      </w:r>
      <w:r w:rsidR="00DA6550">
        <w:rPr>
          <w:lang w:eastAsia="zh-CN"/>
        </w:rPr>
        <w:t>"</w:t>
      </w:r>
      <w:r w:rsidRPr="00E525C6">
        <w:rPr>
          <w:lang w:eastAsia="zh-CN"/>
        </w:rPr>
        <w:t>QoS Sustainability</w:t>
      </w:r>
      <w:r w:rsidR="00DA6550">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DA6550">
        <w:t>"</w:t>
      </w:r>
      <w:r w:rsidR="00157ABC" w:rsidRPr="00E525C6">
        <w:t>User Data Congestion</w:t>
      </w:r>
      <w:r w:rsidR="00DA6550">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58978FBD" w:rsidR="009145CB" w:rsidRPr="00E525C6" w:rsidRDefault="009145CB" w:rsidP="009145CB">
      <w:pPr>
        <w:pStyle w:val="B1"/>
      </w:pPr>
      <w:r w:rsidRPr="00E525C6">
        <w:tab/>
        <w:t xml:space="preserve">The SMF selects an NWDAF that supports requested analytics information as specified in </w:t>
      </w:r>
      <w:r w:rsidRPr="00E525C6">
        <w:rPr>
          <w:lang w:eastAsia="zh-CN"/>
        </w:rPr>
        <w:t xml:space="preserve">clause 5.2 of </w:t>
      </w:r>
      <w:r w:rsidR="00C8558A" w:rsidRPr="00E525C6">
        <w:t>TS</w:t>
      </w:r>
      <w:r w:rsidR="00C8558A">
        <w:t> </w:t>
      </w:r>
      <w:r w:rsidR="00C8558A" w:rsidRPr="00E525C6">
        <w:t>23.288</w:t>
      </w:r>
      <w:r w:rsidR="00C8558A">
        <w:t> </w:t>
      </w:r>
      <w:r w:rsidR="00C8558A"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6AAE6FFA"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C8558A" w:rsidRPr="00E525C6">
        <w:t>TS</w:t>
      </w:r>
      <w:r w:rsidR="00C8558A">
        <w:t> </w:t>
      </w:r>
      <w:r w:rsidR="00C8558A" w:rsidRPr="00E525C6">
        <w:t>23.288</w:t>
      </w:r>
      <w:r w:rsidR="00C8558A">
        <w:t> </w:t>
      </w:r>
      <w:r w:rsidR="00C8558A" w:rsidRPr="00E525C6">
        <w:t>[</w:t>
      </w:r>
      <w:r w:rsidRPr="00E525C6">
        <w:t>6].</w:t>
      </w:r>
    </w:p>
    <w:p w14:paraId="480090EF" w14:textId="241D8DD4"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C8558A" w:rsidRPr="00E525C6">
        <w:t>TS</w:t>
      </w:r>
      <w:r w:rsidR="00C8558A">
        <w:t> </w:t>
      </w:r>
      <w:r w:rsidR="00C8558A" w:rsidRPr="00E525C6">
        <w:t>23.288</w:t>
      </w:r>
      <w:r w:rsidR="00C8558A">
        <w:t> </w:t>
      </w:r>
      <w:r w:rsidR="00C8558A"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7431DFE"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DA6550">
        <w:t>'</w:t>
      </w:r>
      <w:r w:rsidRPr="00E525C6">
        <w:t xml:space="preserve">s NAS layer provides the </w:t>
      </w:r>
      <w:r w:rsidRPr="00E525C6">
        <w:rPr>
          <w:lang w:eastAsia="zh-CN"/>
        </w:rPr>
        <w:t xml:space="preserve">analytics </w:t>
      </w:r>
      <w:r w:rsidRPr="00E525C6">
        <w:t>information to the application layer.</w:t>
      </w:r>
    </w:p>
    <w:p w14:paraId="496556CF" w14:textId="7BA6B0E3" w:rsidR="009145CB" w:rsidRPr="00E525C6" w:rsidRDefault="009145CB" w:rsidP="009145CB">
      <w:pPr>
        <w:pStyle w:val="B1"/>
      </w:pPr>
      <w:r w:rsidRPr="00E525C6">
        <w:t>13.</w:t>
      </w:r>
      <w:r w:rsidRPr="00E525C6">
        <w:tab/>
        <w:t>UE-1</w:t>
      </w:r>
      <w:r w:rsidR="00DA6550">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54D05851" w:rsidR="007005F0" w:rsidRPr="00E525C6" w:rsidRDefault="007005F0" w:rsidP="007005F0">
      <w:pPr>
        <w:pStyle w:val="B1"/>
      </w:pPr>
      <w:r w:rsidRPr="00E525C6">
        <w:tab/>
        <w:t xml:space="preserve">In Figure 6.3.2.1-1, the SMF does not subscribe to analytics information provided by NWDAF on </w:t>
      </w:r>
      <w:r w:rsidR="00DA6550">
        <w:t>"</w:t>
      </w:r>
      <w:r w:rsidRPr="00E525C6">
        <w:t xml:space="preserve">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6D66617C"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w:t>
      </w:r>
      <w:r w:rsidR="00DA6550">
        <w:rPr>
          <w:lang w:eastAsia="ko-KR"/>
        </w:rPr>
        <w:t>'</w:t>
      </w:r>
      <w:r w:rsidRPr="00E525C6">
        <w:rPr>
          <w:lang w:eastAsia="ko-KR"/>
        </w:rPr>
        <w:t>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0061CAEE" w:rsidR="009145CB" w:rsidRPr="00E525C6" w:rsidRDefault="007005F0" w:rsidP="007005F0">
      <w:pPr>
        <w:pStyle w:val="B1"/>
        <w:rPr>
          <w:lang w:eastAsia="ko-KR"/>
        </w:rPr>
      </w:pPr>
      <w:r w:rsidRPr="00E525C6">
        <w:rPr>
          <w:lang w:eastAsia="ko-KR"/>
        </w:rPr>
        <w:t>22.</w:t>
      </w:r>
      <w:r w:rsidRPr="00E525C6">
        <w:rPr>
          <w:lang w:eastAsia="ko-KR"/>
        </w:rPr>
        <w:tab/>
        <w:t>UE-2</w:t>
      </w:r>
      <w:r w:rsidR="00DA6550">
        <w:rPr>
          <w:lang w:eastAsia="ko-KR"/>
        </w:rPr>
        <w:t>'</w:t>
      </w:r>
      <w:r w:rsidRPr="00E525C6">
        <w:rPr>
          <w:lang w:eastAsia="ko-KR"/>
        </w:rPr>
        <w:t>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85" w:name="_Toc117180433"/>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85"/>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2" type="#_x0000_t75" style="width:468pt;height:258pt" o:ole="">
            <v:imagedata r:id="rId28" o:title=""/>
          </v:shape>
          <o:OLEObject Type="Embed" ProgID="Visio.Drawing.11" ShapeID="_x0000_i1032" DrawAspect="Content" ObjectID="_1728213813" r:id="rId29"/>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48D0345A"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C8558A" w:rsidRPr="00E525C6">
        <w:t>TS</w:t>
      </w:r>
      <w:r w:rsidR="00C8558A">
        <w:t> </w:t>
      </w:r>
      <w:r w:rsidR="00C8558A" w:rsidRPr="00E525C6">
        <w:t>23.502</w:t>
      </w:r>
      <w:r w:rsidR="00C8558A">
        <w:t> </w:t>
      </w:r>
      <w:r w:rsidR="00C8558A"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tab/>
      </w:r>
      <w:r w:rsidR="009145CB" w:rsidRPr="00C9661A">
        <w:t>The SMF determines to stop the analytics information exposure to the UE.</w:t>
      </w:r>
    </w:p>
    <w:p w14:paraId="157C901F" w14:textId="6473C83F"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C8558A" w:rsidRPr="00E525C6">
        <w:t>TS</w:t>
      </w:r>
      <w:r w:rsidR="00C8558A">
        <w:t> </w:t>
      </w:r>
      <w:r w:rsidR="00C8558A" w:rsidRPr="00E525C6">
        <w:t>23.502</w:t>
      </w:r>
      <w:r w:rsidR="00C8558A">
        <w:t> </w:t>
      </w:r>
      <w:r w:rsidR="00C8558A"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62AB3D00"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C8558A" w:rsidRPr="00E525C6">
        <w:rPr>
          <w:lang w:eastAsia="ko-KR"/>
        </w:rPr>
        <w:t>TS</w:t>
      </w:r>
      <w:r w:rsidR="00C8558A">
        <w:rPr>
          <w:lang w:eastAsia="ko-KR"/>
        </w:rPr>
        <w:t> </w:t>
      </w:r>
      <w:r w:rsidR="00C8558A" w:rsidRPr="00E525C6">
        <w:rPr>
          <w:lang w:eastAsia="ko-KR"/>
        </w:rPr>
        <w:t>23.502</w:t>
      </w:r>
      <w:r w:rsidR="00C8558A">
        <w:rPr>
          <w:lang w:eastAsia="ko-KR"/>
        </w:rPr>
        <w:t> </w:t>
      </w:r>
      <w:r w:rsidR="00C8558A"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86" w:name="_Toc117180434"/>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86"/>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t xml:space="preserve">stores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87" w:name="_Toc117180435"/>
      <w:r w:rsidRPr="00E525C6">
        <w:t>6.</w:t>
      </w:r>
      <w:r w:rsidR="00914190" w:rsidRPr="00E525C6">
        <w:t>4</w:t>
      </w:r>
      <w:r w:rsidRPr="00E525C6">
        <w:tab/>
        <w:t>Solution #</w:t>
      </w:r>
      <w:r w:rsidR="00914190" w:rsidRPr="00E525C6">
        <w:t>4</w:t>
      </w:r>
      <w:r w:rsidRPr="00E525C6">
        <w:t>: 5GC Analytics exposure to UE</w:t>
      </w:r>
      <w:bookmarkEnd w:id="187"/>
    </w:p>
    <w:p w14:paraId="33AF6BFF" w14:textId="66B19A9B" w:rsidR="00C86B03" w:rsidRPr="00E525C6" w:rsidRDefault="00C86B03" w:rsidP="00C86B03">
      <w:pPr>
        <w:pStyle w:val="Heading3"/>
      </w:pPr>
      <w:bookmarkStart w:id="188" w:name="_Toc117180436"/>
      <w:r w:rsidRPr="00E525C6">
        <w:t>6.</w:t>
      </w:r>
      <w:r w:rsidR="00914190" w:rsidRPr="00E525C6">
        <w:t>4</w:t>
      </w:r>
      <w:r w:rsidRPr="00E525C6">
        <w:t>.1</w:t>
      </w:r>
      <w:r w:rsidRPr="00E525C6">
        <w:tab/>
        <w:t>Description</w:t>
      </w:r>
      <w:bookmarkEnd w:id="188"/>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1A43D1A7"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r w:rsidR="00D303A0">
        <w:rPr>
          <w:lang w:eastAsia="ko-KR"/>
        </w:rPr>
        <w:t>UE-</w:t>
      </w:r>
      <w:r w:rsidRPr="00E525C6">
        <w:rPr>
          <w:lang w:eastAsia="ko-KR"/>
        </w:rPr>
        <w:t xml:space="preserve">related analytics data. </w:t>
      </w:r>
      <w:r w:rsidR="00D303A0">
        <w:rPr>
          <w:lang w:eastAsia="ko-KR"/>
        </w:rPr>
        <w:t>T</w:t>
      </w:r>
      <w:r w:rsidRPr="00E525C6">
        <w:rPr>
          <w:lang w:eastAsia="ko-KR"/>
        </w:rPr>
        <w:t>he UE and the AF may exchange the intermediate result to complete the E2E AI/ML operation over application layer, which may require large bandwidth</w:t>
      </w:r>
      <w:r w:rsidR="00D303A0">
        <w:rPr>
          <w:lang w:eastAsia="ko-KR"/>
        </w:rPr>
        <w:t>,</w:t>
      </w:r>
      <w:r w:rsidRPr="00E525C6">
        <w:rPr>
          <w:lang w:eastAsia="ko-KR"/>
        </w:rPr>
        <w:t xml:space="preserve"> low latency </w:t>
      </w:r>
      <w:r w:rsidR="00D303A0">
        <w:rPr>
          <w:lang w:val="en-US" w:eastAsia="ko-KR"/>
        </w:rPr>
        <w:t>or sustainable QoS</w:t>
      </w:r>
      <w:r w:rsidR="00D303A0">
        <w:rPr>
          <w:lang w:eastAsia="ko-KR"/>
        </w:rPr>
        <w:t xml:space="preserve"> </w:t>
      </w:r>
      <w:r w:rsidRPr="00E525C6">
        <w:rPr>
          <w:lang w:eastAsia="ko-KR"/>
        </w:rPr>
        <w:t xml:space="preserve">for the AI/ML operation traffic. For </w:t>
      </w:r>
      <w:r w:rsidR="00D303A0">
        <w:rPr>
          <w:lang w:eastAsia="ko-KR"/>
        </w:rPr>
        <w:t>example</w:t>
      </w:r>
      <w:r w:rsidRPr="00E525C6">
        <w:rPr>
          <w:lang w:eastAsia="ko-KR"/>
        </w:rPr>
        <w:t xml:space="preserve">, the NWDAF can expose </w:t>
      </w:r>
      <w:r w:rsidR="00DA6550">
        <w:rPr>
          <w:lang w:eastAsia="ko-KR"/>
        </w:rPr>
        <w:t>"</w:t>
      </w:r>
      <w:r w:rsidR="00D303A0">
        <w:rPr>
          <w:lang w:val="en-US" w:eastAsia="ko-KR"/>
        </w:rPr>
        <w:t>QoS Sustainability</w:t>
      </w:r>
      <w:r w:rsidR="00DA6550">
        <w:rPr>
          <w:lang w:eastAsia="ko-KR"/>
        </w:rPr>
        <w:t>"</w:t>
      </w:r>
      <w:r w:rsidRPr="00E525C6">
        <w:rPr>
          <w:lang w:eastAsia="ko-KR"/>
        </w:rPr>
        <w:t xml:space="preserve">, </w:t>
      </w:r>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r w:rsidRPr="00E525C6">
        <w:rPr>
          <w:lang w:eastAsia="ko-KR"/>
        </w:rPr>
        <w:t>.</w:t>
      </w:r>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89" w:name="_Toc117180437"/>
      <w:r w:rsidRPr="00E525C6">
        <w:rPr>
          <w:lang w:eastAsia="zh-CN"/>
        </w:rPr>
        <w:t>6.</w:t>
      </w:r>
      <w:r w:rsidR="00914190" w:rsidRPr="00E525C6">
        <w:rPr>
          <w:lang w:eastAsia="zh-CN"/>
        </w:rPr>
        <w:t>4</w:t>
      </w:r>
      <w:r w:rsidRPr="00E525C6">
        <w:rPr>
          <w:lang w:eastAsia="zh-CN"/>
        </w:rPr>
        <w:t>.2</w:t>
      </w:r>
      <w:r w:rsidRPr="00E525C6">
        <w:rPr>
          <w:lang w:eastAsia="zh-CN"/>
        </w:rPr>
        <w:tab/>
      </w:r>
      <w:r w:rsidRPr="00E525C6">
        <w:t>Procedures</w:t>
      </w:r>
      <w:bookmarkEnd w:id="189"/>
    </w:p>
    <w:p w14:paraId="43DC9CB9" w14:textId="43ACEB1D" w:rsidR="00105845" w:rsidRPr="00E525C6" w:rsidRDefault="00DE7394" w:rsidP="007005F0">
      <w:pPr>
        <w:pStyle w:val="TH"/>
      </w:pPr>
      <w:r w:rsidRPr="00E525C6">
        <w:object w:dxaOrig="8091" w:dyaOrig="4809" w14:anchorId="01CB14BD">
          <v:shape id="_x0000_i1033" type="#_x0000_t75" style="width:402pt;height:240pt" o:ole="">
            <v:imagedata r:id="rId30" o:title=""/>
            <o:lock v:ext="edit" aspectratio="f"/>
          </v:shape>
          <o:OLEObject Type="Embed" ProgID="Visio.Drawing.11" ShapeID="_x0000_i1033" DrawAspect="Content" ObjectID="_1728213814" r:id="rId31"/>
        </w:object>
      </w:r>
    </w:p>
    <w:p w14:paraId="0175427F" w14:textId="192AE538" w:rsidR="00105845" w:rsidRPr="00E525C6" w:rsidRDefault="00105845" w:rsidP="007005F0">
      <w:pPr>
        <w:pStyle w:val="TF"/>
      </w:pPr>
      <w:r w:rsidRPr="00E525C6">
        <w:t>Figure 6.4.2-1: Procedure for analytics exposure to UE</w:t>
      </w:r>
    </w:p>
    <w:p w14:paraId="37DC7A65" w14:textId="003B4FAE"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2200EC90"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r w:rsidR="00D303A0">
        <w:rPr>
          <w:lang w:eastAsia="zh-CN"/>
        </w:rPr>
        <w:t>Notification Correlation ID</w:t>
      </w:r>
      <w:r w:rsidR="00D303A0">
        <w:rPr>
          <w:lang w:val="en-US" w:eastAsia="zh-CN"/>
        </w:rPr>
        <w:t>, +</w:t>
      </w:r>
      <w:r w:rsidRPr="00E525C6">
        <w:rPr>
          <w:lang w:eastAsia="zh-CN"/>
        </w:rPr>
        <w:t>callback URI), Target UE IP Address,) for analytics exposure to the UE.</w:t>
      </w:r>
    </w:p>
    <w:p w14:paraId="6C687FD8" w14:textId="18800F7B"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r w:rsidR="00D303A0">
        <w:rPr>
          <w:lang w:val="en-US" w:eastAsia="zh-CN"/>
        </w:rPr>
        <w:t xml:space="preserve">first gets the serving SMF address via UDM, then </w:t>
      </w:r>
      <w:r w:rsidRPr="00E525C6">
        <w:rPr>
          <w:lang w:eastAsia="zh-CN"/>
        </w:rPr>
        <w:t>subscribes to the NWDAF on behalf of UE via SMF, the AF includes the Notification Target Address (+</w:t>
      </w:r>
      <w:r w:rsidR="00D303A0">
        <w:rPr>
          <w:lang w:eastAsia="zh-CN"/>
        </w:rPr>
        <w:t>Notification Correlation ID</w:t>
      </w:r>
      <w:r w:rsidR="00D303A0">
        <w:rPr>
          <w:lang w:val="en-US" w:eastAsia="zh-CN"/>
        </w:rPr>
        <w:t>, +</w:t>
      </w:r>
      <w:r w:rsidRPr="00E525C6">
        <w:rPr>
          <w:lang w:eastAsia="zh-CN"/>
        </w:rPr>
        <w:t xml:space="preserve">callback URI) of SMF which is to be notified, and also includes Target UE IP address, </w:t>
      </w:r>
      <w:r w:rsidR="00D303A0" w:rsidRPr="004433B9">
        <w:rPr>
          <w:lang w:val="en-US" w:eastAsia="zh-CN"/>
        </w:rPr>
        <w:t xml:space="preserve">and the AF sends the Notification Correlation ID to the UE for the subscription through application layer, </w:t>
      </w:r>
      <w:r w:rsidRPr="00E525C6">
        <w:rPr>
          <w:lang w:eastAsia="zh-CN"/>
        </w:rPr>
        <w:t>then performs the following step 4a-5a.</w:t>
      </w:r>
    </w:p>
    <w:p w14:paraId="1B051DF5" w14:textId="6DA1FE2D"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r w:rsidR="00D303A0" w:rsidRPr="004433B9">
        <w:rPr>
          <w:lang w:eastAsia="zh-CN"/>
        </w:rPr>
        <w:t>Notification</w:t>
      </w:r>
      <w:r w:rsidR="00D303A0" w:rsidRPr="004433B9">
        <w:rPr>
          <w:lang w:val="en-US" w:eastAsia="zh-CN"/>
        </w:rPr>
        <w:t xml:space="preserve"> </w:t>
      </w:r>
      <w:r w:rsidR="00D303A0">
        <w:rPr>
          <w:lang w:eastAsia="zh-CN"/>
        </w:rPr>
        <w:t>C</w:t>
      </w:r>
      <w:r w:rsidRPr="00E525C6">
        <w:rPr>
          <w:lang w:eastAsia="zh-CN"/>
        </w:rPr>
        <w:t>orrelation ID to the serving SMF according to the Notification Target address from AF, and instructs the notification message is to be exposed to which UE by Target UE IP address.</w:t>
      </w:r>
    </w:p>
    <w:p w14:paraId="2F3583E2" w14:textId="0A4B00A1" w:rsidR="007005F0" w:rsidRPr="00E525C6" w:rsidRDefault="007005F0" w:rsidP="007005F0">
      <w:pPr>
        <w:pStyle w:val="B1"/>
        <w:rPr>
          <w:lang w:eastAsia="zh-CN"/>
        </w:rPr>
      </w:pPr>
      <w:r w:rsidRPr="00E525C6">
        <w:rPr>
          <w:lang w:eastAsia="zh-CN"/>
        </w:rPr>
        <w:t xml:space="preserve">5a. The SMF forwards the Analytics data </w:t>
      </w:r>
      <w:r w:rsidR="00D303A0" w:rsidRPr="004433B9">
        <w:rPr>
          <w:lang w:val="en-US" w:eastAsia="zh-CN"/>
        </w:rPr>
        <w:t>together with Notification Correlation ID</w:t>
      </w:r>
      <w:r w:rsidRPr="00E525C6">
        <w:rPr>
          <w:lang w:eastAsia="zh-CN"/>
        </w:rPr>
        <w:t xml:space="preserve">to UE via NAS by invoking Namf_Communication_N1N2MessageTransfer to AMF as defined in clause 4.2.3.3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90" w:name="_Toc117180438"/>
      <w:r w:rsidRPr="00E525C6">
        <w:rPr>
          <w:lang w:eastAsia="zh-CN"/>
        </w:rPr>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0"/>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91" w:name="_Toc117180439"/>
      <w:r w:rsidRPr="00E525C6">
        <w:t>6.</w:t>
      </w:r>
      <w:r w:rsidR="009C552F" w:rsidRPr="00E525C6">
        <w:t>5</w:t>
      </w:r>
      <w:r w:rsidRPr="00E525C6">
        <w:tab/>
        <w:t>Solution #</w:t>
      </w:r>
      <w:r w:rsidR="009C552F" w:rsidRPr="00E525C6">
        <w:t>5</w:t>
      </w:r>
      <w:r w:rsidRPr="00E525C6">
        <w:t>: 5GC information exposure to UE</w:t>
      </w:r>
      <w:bookmarkEnd w:id="191"/>
    </w:p>
    <w:p w14:paraId="2C1B14CE" w14:textId="2007D9E4" w:rsidR="00743467" w:rsidRPr="00E525C6" w:rsidRDefault="00743467" w:rsidP="00CA3FE5">
      <w:pPr>
        <w:pStyle w:val="Heading3"/>
      </w:pPr>
      <w:bookmarkStart w:id="192" w:name="_Toc117180440"/>
      <w:r w:rsidRPr="00E525C6">
        <w:t>6.</w:t>
      </w:r>
      <w:r w:rsidR="009C552F" w:rsidRPr="00E525C6">
        <w:t>5</w:t>
      </w:r>
      <w:r w:rsidRPr="00E525C6">
        <w:t>.1</w:t>
      </w:r>
      <w:r w:rsidRPr="00E525C6">
        <w:tab/>
        <w:t>Description</w:t>
      </w:r>
      <w:bookmarkEnd w:id="192"/>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364CBBAD" w:rsidR="001908F2" w:rsidRPr="00E525C6" w:rsidRDefault="001908F2" w:rsidP="001908F2">
      <w:pPr>
        <w:pStyle w:val="B1"/>
      </w:pPr>
      <w:r w:rsidRPr="00E525C6">
        <w:t>-</w:t>
      </w:r>
      <w:r w:rsidRPr="00E525C6">
        <w:tab/>
      </w:r>
      <w:r w:rsidR="00DA6550">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DA6550">
        <w:t>"</w:t>
      </w:r>
      <w:r w:rsidR="00567B43" w:rsidRPr="00E525C6">
        <w:t>;</w:t>
      </w:r>
      <w:r w:rsidRPr="00E525C6">
        <w:t xml:space="preserve"> and</w:t>
      </w:r>
    </w:p>
    <w:p w14:paraId="716DB304" w14:textId="17714E74" w:rsidR="001908F2" w:rsidRPr="00E525C6" w:rsidRDefault="001908F2" w:rsidP="00CA3FE5">
      <w:pPr>
        <w:pStyle w:val="B1"/>
      </w:pPr>
      <w:r w:rsidRPr="00E525C6">
        <w:t>-</w:t>
      </w:r>
      <w:r w:rsidR="00E525C6">
        <w:tab/>
      </w:r>
      <w:r w:rsidR="00DA6550">
        <w:t>"</w:t>
      </w:r>
      <w:r w:rsidRPr="00E525C6">
        <w:t>How the 5GC exposes such information or data analytics to the UE</w:t>
      </w:r>
      <w:r w:rsidR="00DA6550">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5ECD2CB5"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AI/ML operation splitting between AI/ML endpoints, where these points are distributed at both the AF and UE side. The same occurs with other AI/ML operations such as AI/ML model/data distribution and sharing or Distributed/Federated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 xml:space="preserve">both, </w:t>
      </w:r>
      <w:r w:rsidR="00C8558A" w:rsidRPr="00E525C6">
        <w:t>TS</w:t>
      </w:r>
      <w:r w:rsidR="00C8558A">
        <w:t> </w:t>
      </w:r>
      <w:r w:rsidR="00C8558A" w:rsidRPr="00E525C6">
        <w:t>2</w:t>
      </w:r>
      <w:r w:rsidR="007545DD" w:rsidRPr="00E525C6">
        <w:t>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w:t>
      </w:r>
      <w:r w:rsidR="00C8558A" w:rsidRPr="00E525C6">
        <w:t>TS</w:t>
      </w:r>
      <w:r w:rsidR="00C8558A">
        <w:t> </w:t>
      </w:r>
      <w:r w:rsidR="00C8558A" w:rsidRPr="00E525C6">
        <w:t>2</w:t>
      </w:r>
      <w:r w:rsidR="007545DD" w:rsidRPr="00E525C6">
        <w:t xml:space="preserve">2.261, </w:t>
      </w:r>
      <w:r w:rsidR="00C8558A" w:rsidRPr="00E525C6">
        <w:t>clause</w:t>
      </w:r>
      <w:r w:rsidR="00C8558A">
        <w:t> </w:t>
      </w:r>
      <w:r w:rsidR="00C8558A" w:rsidRPr="00E525C6">
        <w:t>6</w:t>
      </w:r>
      <w:r w:rsidR="007545DD" w:rsidRPr="00E525C6">
        <w:t xml:space="preserve">.40, it is stated that </w:t>
      </w:r>
      <w:r w:rsidR="00DA6550">
        <w:t>"</w:t>
      </w:r>
      <w:r w:rsidR="007545DD" w:rsidRPr="00E525C6">
        <w:t>an AI/ML model can be distributed from an NW endpoint to the devices when they need it to adapt to the changed AI/ML tasks and environments</w:t>
      </w:r>
      <w:r w:rsidR="00DA6550">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2D1407AD"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 xml:space="preserve">System Performance Statistics may also be provided to the UE by extending existing mechanism. </w:t>
      </w:r>
      <w:r w:rsidR="00C8558A" w:rsidRPr="00E525C6">
        <w:rPr>
          <w:lang w:val="en-US"/>
        </w:rPr>
        <w:t>Clause</w:t>
      </w:r>
      <w:r w:rsidR="00C8558A">
        <w:rPr>
          <w:lang w:val="en-US"/>
        </w:rPr>
        <w:t> </w:t>
      </w:r>
      <w:r w:rsidR="00C8558A" w:rsidRPr="00E525C6">
        <w:rPr>
          <w:lang w:val="en-US"/>
        </w:rPr>
        <w:t>6</w:t>
      </w:r>
      <w:r w:rsidRPr="00E525C6">
        <w:rPr>
          <w:lang w:val="en-US"/>
        </w:rPr>
        <w:t>.</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93" w:name="_Toc117180441"/>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93"/>
    </w:p>
    <w:p w14:paraId="5B2AB5DC" w14:textId="492226BE" w:rsidR="00567B43" w:rsidRPr="00E525C6" w:rsidRDefault="00567B43" w:rsidP="00567B43">
      <w:pPr>
        <w:rPr>
          <w:lang w:val="en-US"/>
        </w:rPr>
      </w:pPr>
      <w:r w:rsidRPr="00E525C6">
        <w:rPr>
          <w:lang w:val="en-US"/>
        </w:rPr>
        <w:t xml:space="preserve">As described in clause 6.2.8 of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.g. the UE may be allowed to collect User Data Congestion, but not DN performance without the explicit consent of the DN Service Provider. Therefore, there should be a Network controlled mechanism to enable the UE access to data collection as a whole or more specific data collection, through data collection policies, that pertains to certain Network capabilities/services</w:t>
      </w:r>
      <w:r w:rsidR="00F312DF">
        <w:rPr>
          <w:lang w:val="en-US"/>
        </w:rPr>
        <w:t>,e</w:t>
      </w:r>
      <w:r w:rsidRPr="00E525C6">
        <w:rPr>
          <w:lang w:val="en-US"/>
        </w:rPr>
        <w:t>.g.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0DFD7580" w:rsidR="00567B43" w:rsidRPr="00E525C6" w:rsidRDefault="00567B43" w:rsidP="00567B43">
      <w:pPr>
        <w:rPr>
          <w:lang w:val="en-US"/>
        </w:rPr>
      </w:pPr>
      <w:r w:rsidRPr="00E525C6">
        <w:rPr>
          <w:lang w:val="en-US"/>
        </w:rPr>
        <w:t xml:space="preserve">If the UE is capable and configured to receive System Performance Statistics and Prediction information, the UE may indicate its capability during the Registration procedure by including a new IE, e.g. </w:t>
      </w:r>
      <w:r w:rsidR="00DA6550">
        <w:rPr>
          <w:lang w:val="en-US"/>
        </w:rPr>
        <w:t>"</w:t>
      </w:r>
      <w:r w:rsidRPr="00E525C6">
        <w:rPr>
          <w:lang w:val="en-US"/>
        </w:rPr>
        <w:t>Network Exposure capability. The UE may also indicate whether it is capable of receiving Network Exposure Capability Notifications and or Analytics over the CP, UP or both</w:t>
      </w:r>
      <w:r w:rsidR="00DA6550">
        <w:rPr>
          <w:lang w:val="en-US"/>
        </w:rPr>
        <w:t>"</w:t>
      </w:r>
      <w:r w:rsidRPr="00E525C6">
        <w:rPr>
          <w:lang w:val="en-US"/>
        </w:rPr>
        <w:t>.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0312620F" w:rsidR="00567B43" w:rsidRPr="00E525C6" w:rsidRDefault="00567B43" w:rsidP="00567B43">
      <w:pPr>
        <w:rPr>
          <w:lang w:val="en-US"/>
        </w:rPr>
      </w:pPr>
      <w:r w:rsidRPr="00E525C6">
        <w:rPr>
          <w:lang w:val="en-US"/>
        </w:rPr>
        <w:t xml:space="preserve">To control whether the UE is allowed to access Network Exposure information,, the network operator may enable </w:t>
      </w:r>
      <w:r w:rsidR="00DA6550">
        <w:rPr>
          <w:lang w:val="en-US"/>
        </w:rPr>
        <w:t>"</w:t>
      </w:r>
      <w:r w:rsidRPr="00E525C6">
        <w:rPr>
          <w:lang w:val="en-US"/>
        </w:rPr>
        <w:t>Network Exposure Access</w:t>
      </w:r>
      <w:r w:rsidR="00DA6550">
        <w:rPr>
          <w:lang w:val="en-US"/>
        </w:rPr>
        <w:t>"</w:t>
      </w:r>
      <w:r w:rsidRPr="00E525C6">
        <w:rPr>
          <w:lang w:val="en-US"/>
        </w:rPr>
        <w:t xml:space="preserve"> permission as part of the UE</w:t>
      </w:r>
      <w:r w:rsidR="00DA6550">
        <w:rPr>
          <w:lang w:val="en-US"/>
        </w:rPr>
        <w:t>'</w:t>
      </w:r>
      <w:r w:rsidRPr="00E525C6">
        <w:rPr>
          <w:lang w:val="en-US"/>
        </w:rPr>
        <w:t>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w:t>
      </w:r>
      <w:r w:rsidR="00DA6550">
        <w:rPr>
          <w:lang w:val="en-US"/>
        </w:rPr>
        <w:t>'</w:t>
      </w:r>
      <w:r w:rsidRPr="00E525C6">
        <w:rPr>
          <w:lang w:val="en-US"/>
        </w:rPr>
        <w:t>s trusted domain) or via the NEF (if the AF is outside the operator</w:t>
      </w:r>
      <w:r w:rsidR="00DA6550">
        <w:rPr>
          <w:lang w:val="en-US"/>
        </w:rPr>
        <w:t>'</w:t>
      </w:r>
      <w:r w:rsidRPr="00E525C6">
        <w:rPr>
          <w:lang w:val="en-US"/>
        </w:rPr>
        <w:t xml:space="preserve">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68B4EE46" w:rsidR="00567B43" w:rsidRPr="00E525C6" w:rsidRDefault="00567B43" w:rsidP="00567B43">
      <w:pPr>
        <w:rPr>
          <w:lang w:val="en-US"/>
        </w:rPr>
      </w:pPr>
      <w:r w:rsidRPr="00E525C6">
        <w:rPr>
          <w:lang w:val="en-US"/>
        </w:rPr>
        <w:t xml:space="preserve">If the information delivery mode indicates the UE may use only </w:t>
      </w:r>
      <w:r w:rsidR="00DA6550">
        <w:rPr>
          <w:lang w:val="en-US"/>
        </w:rPr>
        <w:t>"</w:t>
      </w:r>
      <w:r w:rsidRPr="00E525C6">
        <w:rPr>
          <w:lang w:val="en-US"/>
        </w:rPr>
        <w:t>UP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the UE may request a PDU Session Establishment to enable connectivity toward an AF (e.g. DCAF) and request Analytics and/or Event Notification and have those Analytics and Event Notification delivered over the UP, using the DCAF as an anchor.</w:t>
      </w:r>
    </w:p>
    <w:p w14:paraId="764518A7" w14:textId="07201191" w:rsidR="00567B43" w:rsidRPr="00E525C6" w:rsidRDefault="00567B43" w:rsidP="00567B43">
      <w:pPr>
        <w:rPr>
          <w:lang w:val="en-US"/>
        </w:rPr>
      </w:pPr>
      <w:r w:rsidRPr="00E525C6">
        <w:rPr>
          <w:lang w:val="en-US"/>
        </w:rPr>
        <w:t xml:space="preserve">If the information delivery mode indicates </w:t>
      </w:r>
      <w:r w:rsidR="00DA6550">
        <w:rPr>
          <w:lang w:val="en-US"/>
        </w:rPr>
        <w:t>"</w:t>
      </w:r>
      <w:r w:rsidRPr="00E525C6">
        <w:rPr>
          <w:lang w:val="en-US"/>
        </w:rPr>
        <w:t>CP</w:t>
      </w:r>
      <w:r w:rsidR="00DA6550">
        <w:rPr>
          <w:lang w:val="en-US"/>
        </w:rPr>
        <w:t>"</w:t>
      </w:r>
      <w:r w:rsidRPr="00E525C6">
        <w:rPr>
          <w:lang w:val="en-US"/>
        </w:rPr>
        <w:t xml:space="preserve"> or </w:t>
      </w:r>
      <w:r w:rsidR="00DA6550">
        <w:rPr>
          <w:lang w:val="en-US"/>
        </w:rPr>
        <w:t>"</w:t>
      </w:r>
      <w:r w:rsidRPr="00E525C6">
        <w:rPr>
          <w:lang w:val="en-US"/>
        </w:rPr>
        <w:t>Both</w:t>
      </w:r>
      <w:r w:rsidR="00DA6550">
        <w:rPr>
          <w:lang w:val="en-US"/>
        </w:rPr>
        <w:t>"</w:t>
      </w:r>
      <w:r w:rsidRPr="00E525C6">
        <w:rPr>
          <w:lang w:val="en-US"/>
        </w:rPr>
        <w:t>,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2358D189" w:rsidR="00567B43" w:rsidRPr="00E525C6" w:rsidRDefault="00567B43" w:rsidP="00567B43">
      <w:pPr>
        <w:rPr>
          <w:lang w:val="en-US"/>
        </w:rPr>
      </w:pPr>
      <w:r w:rsidRPr="00E525C6">
        <w:rPr>
          <w:lang w:val="en-US"/>
        </w:rPr>
        <w:t xml:space="preserve">The UE may provide, in addition to the parameters specified in clause 6.1.3 of </w:t>
      </w:r>
      <w:r w:rsidR="00C8558A" w:rsidRPr="00E525C6">
        <w:rPr>
          <w:lang w:val="en-US"/>
        </w:rPr>
        <w:t>TS</w:t>
      </w:r>
      <w:r w:rsidR="00C8558A">
        <w:rPr>
          <w:lang w:val="en-US"/>
        </w:rPr>
        <w:t> </w:t>
      </w:r>
      <w:r w:rsidR="00C8558A" w:rsidRPr="00E525C6">
        <w:rPr>
          <w:lang w:val="en-US"/>
        </w:rPr>
        <w:t>23.503</w:t>
      </w:r>
      <w:r w:rsidR="00C8558A">
        <w:rPr>
          <w:lang w:val="en-US"/>
        </w:rPr>
        <w:t> </w:t>
      </w:r>
      <w:r w:rsidR="00C8558A"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94" w:name="_Toc117180442"/>
      <w:r w:rsidRPr="00E525C6">
        <w:rPr>
          <w:lang w:eastAsia="zh-CN"/>
        </w:rPr>
        <w:t>6.</w:t>
      </w:r>
      <w:r w:rsidR="009C552F" w:rsidRPr="00E525C6">
        <w:rPr>
          <w:lang w:eastAsia="zh-CN"/>
        </w:rPr>
        <w:t>5</w:t>
      </w:r>
      <w:r w:rsidRPr="00E525C6">
        <w:rPr>
          <w:lang w:eastAsia="zh-CN"/>
        </w:rPr>
        <w:t>.2</w:t>
      </w:r>
      <w:r w:rsidRPr="00E525C6">
        <w:rPr>
          <w:lang w:eastAsia="zh-CN"/>
        </w:rPr>
        <w:tab/>
      </w:r>
      <w:r w:rsidRPr="00E525C6">
        <w:t>Procedures</w:t>
      </w:r>
      <w:bookmarkEnd w:id="194"/>
    </w:p>
    <w:p w14:paraId="60CA97C4" w14:textId="0DB9E2FE" w:rsidR="00567B43" w:rsidRPr="00E525C6" w:rsidRDefault="00567B43" w:rsidP="00567B43">
      <w:pPr>
        <w:pStyle w:val="TH"/>
      </w:pPr>
      <w:r w:rsidRPr="00E525C6">
        <w:object w:dxaOrig="14865" w:dyaOrig="14296" w14:anchorId="513BBDC5">
          <v:shape id="_x0000_i1034" type="#_x0000_t75" style="width:480pt;height:552pt" o:ole="">
            <v:imagedata r:id="rId32" o:title=""/>
          </v:shape>
          <o:OLEObject Type="Embed" ProgID="Visio.Drawing.15" ShapeID="_x0000_i1034" DrawAspect="Content" ObjectID="_1728213815" r:id="rId33"/>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56409A09" w:rsidR="00567B43" w:rsidRPr="00E525C6" w:rsidRDefault="00567B43" w:rsidP="00567B43">
      <w:pPr>
        <w:pStyle w:val="B1"/>
      </w:pPr>
      <w:r w:rsidRPr="00E525C6">
        <w:t>0a-c:</w:t>
      </w:r>
      <w:r w:rsidRPr="00E525C6">
        <w:tab/>
        <w:t>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to the UDM, either directly (if the AF is in the operator</w:t>
      </w:r>
      <w:r w:rsidR="00DA6550">
        <w:t>'</w:t>
      </w:r>
      <w:r w:rsidRPr="00E525C6">
        <w:t>s trusted domain) or via the NEF (if the AF is outside the operator</w:t>
      </w:r>
      <w:r w:rsidR="00DA6550">
        <w:t>'</w:t>
      </w:r>
      <w:r w:rsidRPr="00E525C6">
        <w:t xml:space="preserve">s trusted domain). The AMF may provide in the Registration accept message an indication of whether the UE is allowed to collect Analytics and/or Network Exposure event notifications. Furthermore, the AMF indicates information delivery mode, and if the information delivery mode is either </w:t>
      </w:r>
      <w:r w:rsidR="00DA6550">
        <w:t>"</w:t>
      </w:r>
      <w:r w:rsidRPr="00E525C6">
        <w:t>UP</w:t>
      </w:r>
      <w:r w:rsidR="00DA6550">
        <w:t>"</w:t>
      </w:r>
      <w:r w:rsidRPr="00E525C6">
        <w:t xml:space="preserve"> or </w:t>
      </w:r>
      <w:r w:rsidR="00DA6550">
        <w:t>"</w:t>
      </w:r>
      <w:r w:rsidRPr="00E525C6">
        <w:t>Both</w:t>
      </w:r>
      <w:r w:rsidR="00DA6550">
        <w:t>"</w:t>
      </w:r>
      <w:r w:rsidRPr="00E525C6">
        <w:t>, the AMF may also provide the address of the AF providing access to Analytics and Event Notification (e.g. FQDN or IP address).</w:t>
      </w:r>
    </w:p>
    <w:p w14:paraId="5FE1B770" w14:textId="2B2D3456" w:rsidR="00567B43" w:rsidRPr="00E525C6" w:rsidRDefault="00567B43" w:rsidP="00567B43">
      <w:pPr>
        <w:pStyle w:val="B1"/>
      </w:pPr>
      <w:r w:rsidRPr="00E525C6">
        <w:tab/>
        <w:t xml:space="preserve">If the information delivery mode indicates the UE may use only </w:t>
      </w:r>
      <w:r w:rsidR="00DA6550">
        <w:t>"</w:t>
      </w:r>
      <w:r w:rsidRPr="00E525C6">
        <w:t>UP</w:t>
      </w:r>
      <w:r w:rsidR="00DA6550">
        <w:t>"</w:t>
      </w:r>
      <w:r w:rsidRPr="00E525C6">
        <w:t xml:space="preserve"> or </w:t>
      </w:r>
      <w:r w:rsidR="00DA6550">
        <w:t>"</w:t>
      </w:r>
      <w:r w:rsidRPr="00E525C6">
        <w:t>Both</w:t>
      </w:r>
      <w:r w:rsidR="00DA6550">
        <w:t>"</w:t>
      </w:r>
      <w:r w:rsidRPr="00E525C6">
        <w:t>,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19692A7F" w:rsidR="001908F2" w:rsidRPr="00E525C6" w:rsidRDefault="00567B43" w:rsidP="00567B43">
      <w:pPr>
        <w:pStyle w:val="B1"/>
      </w:pPr>
      <w:r w:rsidRPr="00E525C6">
        <w:t>1.</w:t>
      </w:r>
      <w:r w:rsidRPr="00E525C6">
        <w:tab/>
        <w:t xml:space="preserve">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w:t>
      </w:r>
      <w:r w:rsidR="00DA6550">
        <w:t>"</w:t>
      </w:r>
      <w:r w:rsidRPr="00E525C6">
        <w:t>Model Distribution</w:t>
      </w:r>
      <w:r w:rsidR="00DA6550">
        <w:t>"</w:t>
      </w:r>
      <w:r w:rsidRPr="00E525C6">
        <w:t xml:space="preserve">, </w:t>
      </w:r>
      <w:r w:rsidR="00DA6550">
        <w:t>"</w:t>
      </w:r>
      <w:r w:rsidRPr="00E525C6">
        <w:t>Operation Split</w:t>
      </w:r>
      <w:r w:rsidR="00DA6550">
        <w:t>"</w:t>
      </w:r>
      <w:r w:rsidRPr="00E525C6">
        <w:t xml:space="preserve">, </w:t>
      </w:r>
      <w:r w:rsidR="00DA6550">
        <w:t>"</w:t>
      </w:r>
      <w:r w:rsidRPr="00E525C6">
        <w:t>Federated Learning</w:t>
      </w:r>
      <w:r w:rsidR="00DA6550">
        <w:t>"</w:t>
      </w:r>
      <w:r w:rsidRPr="00E525C6">
        <w:t>.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t>Alternatively,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The AMF uses a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6715270A" w:rsidR="00567B43" w:rsidRPr="00E525C6" w:rsidRDefault="00567B43" w:rsidP="00567B43">
      <w:pPr>
        <w:pStyle w:val="B1"/>
      </w:pPr>
      <w:r w:rsidRPr="00E525C6">
        <w:t>4.</w:t>
      </w:r>
      <w:r w:rsidRPr="00E525C6">
        <w:tab/>
        <w:t xml:space="preserve">The SMF uses a Nsmf_info_Notification Service operation to relay the </w:t>
      </w:r>
      <w:r w:rsidR="00DA6550">
        <w:t>"</w:t>
      </w:r>
      <w:r w:rsidRPr="00E525C6">
        <w:t>Nnwdaf_AnalyticsSubscription_Notify</w:t>
      </w:r>
      <w:r w:rsidR="00DA6550">
        <w:t>"</w:t>
      </w:r>
      <w:r w:rsidRPr="00E525C6">
        <w:t xml:space="preserve">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177E0A98" w:rsidR="00567B43" w:rsidRPr="00E525C6" w:rsidRDefault="00567B43" w:rsidP="00567B43">
      <w:pPr>
        <w:pStyle w:val="B1"/>
      </w:pPr>
      <w:r w:rsidRPr="00E525C6">
        <w:t>5.</w:t>
      </w:r>
      <w:r w:rsidRPr="00E525C6">
        <w:tab/>
        <w:t xml:space="preserve">The AMF uses a DL NAS TRANSPORT message to relay the </w:t>
      </w:r>
      <w:r w:rsidR="00DA6550">
        <w:t>"</w:t>
      </w:r>
      <w:r w:rsidRPr="00E525C6">
        <w:t>Nnwdaf_AnalyticsSubscription_Notify</w:t>
      </w:r>
      <w:r w:rsidR="00DA6550">
        <w:t>"</w:t>
      </w:r>
      <w:r w:rsidRPr="00E525C6">
        <w:t xml:space="preserve"> message carrying the System Performance Statistics and Predictions requested by the UE. Alternatively, the message may carry a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95" w:name="_Toc117180443"/>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5"/>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96" w:name="_Toc117180444"/>
      <w:r w:rsidRPr="00E525C6">
        <w:t>6.</w:t>
      </w:r>
      <w:r w:rsidR="009C552F" w:rsidRPr="00E525C6">
        <w:t>6</w:t>
      </w:r>
      <w:r w:rsidRPr="00E525C6">
        <w:tab/>
        <w:t>Solution #</w:t>
      </w:r>
      <w:r w:rsidR="009C552F" w:rsidRPr="00E525C6">
        <w:t>6</w:t>
      </w:r>
      <w:r w:rsidRPr="00E525C6">
        <w:t>: Federated learning analytics as assistance to AI/ML application server</w:t>
      </w:r>
      <w:bookmarkEnd w:id="196"/>
    </w:p>
    <w:p w14:paraId="7A237CE0" w14:textId="4A6EAD28" w:rsidR="00BF41D6" w:rsidRPr="00E525C6" w:rsidRDefault="00BF41D6" w:rsidP="00BF41D6">
      <w:pPr>
        <w:pStyle w:val="Heading3"/>
      </w:pPr>
      <w:bookmarkStart w:id="197" w:name="_Toc117180445"/>
      <w:r w:rsidRPr="00E525C6">
        <w:t>6.</w:t>
      </w:r>
      <w:r w:rsidR="009C552F" w:rsidRPr="00E525C6">
        <w:t>6</w:t>
      </w:r>
      <w:r w:rsidRPr="00E525C6">
        <w:t>.1</w:t>
      </w:r>
      <w:r w:rsidRPr="00E525C6">
        <w:tab/>
        <w:t>Description</w:t>
      </w:r>
      <w:bookmarkEnd w:id="197"/>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requirements(e.g.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5E2D52B3" w:rsidR="00143070" w:rsidRPr="00E525C6" w:rsidRDefault="00143070" w:rsidP="00143070">
      <w:pPr>
        <w:pStyle w:val="B1"/>
      </w:pPr>
      <w:r w:rsidRPr="00E525C6">
        <w:t>3.</w:t>
      </w:r>
      <w:r w:rsidRPr="00E525C6">
        <w:tab/>
        <w:t>5GS collects candidate FL members</w:t>
      </w:r>
      <w:r w:rsidR="00DA6550">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4350CCA0" w:rsidR="00143070" w:rsidRPr="00E525C6" w:rsidRDefault="00143070" w:rsidP="00143070">
      <w:pPr>
        <w:pStyle w:val="B2"/>
      </w:pPr>
      <w:r w:rsidRPr="00E525C6">
        <w:t>-</w:t>
      </w:r>
      <w:r w:rsidRPr="00E525C6">
        <w:tab/>
        <w:t>User Consent check for each member.</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98" w:name="_Toc117180446"/>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98"/>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35" type="#_x0000_t75" style="width:480pt;height:330pt" o:ole="">
            <v:imagedata r:id="rId34" o:title=""/>
          </v:shape>
          <o:OLEObject Type="Embed" ProgID="Visio.Drawing.15" ShapeID="_x0000_i1035" DrawAspect="Content" ObjectID="_1728213816" r:id="rId35"/>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35667FD5" w:rsidR="00567B43" w:rsidRPr="00E525C6" w:rsidRDefault="00567B43" w:rsidP="00567B43">
      <w:pPr>
        <w:pStyle w:val="B2"/>
      </w:pPr>
      <w:r w:rsidRPr="00E525C6">
        <w:t>-</w:t>
      </w:r>
      <w:r w:rsidRPr="00E525C6">
        <w:tab/>
        <w:t>User consent checking for each member, from UDM.</w:t>
      </w:r>
      <w:r w:rsidR="0025284A">
        <w:t xml:space="preserve"> </w:t>
      </w:r>
      <w:r w:rsidR="0025284A" w:rsidRPr="004F4719">
        <w:t>T</w:t>
      </w:r>
      <w:r w:rsidR="0025284A" w:rsidRPr="004F4719">
        <w:rPr>
          <w:rFonts w:hint="eastAsia"/>
        </w:rPr>
        <w:t>he</w:t>
      </w:r>
      <w:r w:rsidR="0025284A" w:rsidRPr="004F4719">
        <w:t xml:space="preserve"> </w:t>
      </w:r>
      <w:r w:rsidR="0025284A" w:rsidRPr="004F4719">
        <w:rPr>
          <w:rFonts w:hint="eastAsia"/>
        </w:rPr>
        <w:t>user</w:t>
      </w:r>
      <w:r w:rsidR="0025284A" w:rsidRPr="004F4719">
        <w:t xml:space="preserve"> </w:t>
      </w:r>
      <w:r w:rsidR="0025284A" w:rsidRPr="004F4719">
        <w:rPr>
          <w:rFonts w:hint="eastAsia"/>
        </w:rPr>
        <w:t>consent</w:t>
      </w:r>
      <w:r w:rsidR="0025284A" w:rsidRPr="004F4719">
        <w:t xml:space="preserve"> checking is enhanced to verify whether user corresponding to each member authorizes the AF to consume its data or analytics for AIML operations.</w:t>
      </w:r>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74DC8AAD"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w:t>
      </w:r>
      <w:r w:rsidR="00DA6550">
        <w:rPr>
          <w:rFonts w:eastAsia="DengXian"/>
          <w:lang w:eastAsia="zh-CN"/>
        </w:rPr>
        <w:t>'</w:t>
      </w:r>
      <w:r w:rsidRPr="00E525C6">
        <w:rPr>
          <w:rFonts w:eastAsia="DengXian"/>
          <w:lang w:eastAsia="zh-CN"/>
        </w:rPr>
        <w:t xml:space="preserve">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99" w:name="_Toc117180447"/>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9"/>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200" w:name="_Toc117180448"/>
      <w:r w:rsidRPr="00E525C6">
        <w:t>6.</w:t>
      </w:r>
      <w:r w:rsidR="00C51BE0" w:rsidRPr="00E525C6">
        <w:t>7</w:t>
      </w:r>
      <w:r w:rsidRPr="00E525C6">
        <w:tab/>
        <w:t>Solution #</w:t>
      </w:r>
      <w:r w:rsidR="00563025" w:rsidRPr="00E525C6">
        <w:t>7</w:t>
      </w:r>
      <w:r w:rsidRPr="00E525C6">
        <w:t>: 5GS information exposure for AI/ML operation</w:t>
      </w:r>
      <w:bookmarkEnd w:id="200"/>
    </w:p>
    <w:p w14:paraId="6FD1497E" w14:textId="430161FF" w:rsidR="00BF41D6" w:rsidRPr="00E525C6" w:rsidRDefault="00BF41D6" w:rsidP="00BF41D6">
      <w:pPr>
        <w:pStyle w:val="Heading3"/>
      </w:pPr>
      <w:bookmarkStart w:id="201" w:name="_Toc117180449"/>
      <w:r w:rsidRPr="00E525C6">
        <w:t>6.</w:t>
      </w:r>
      <w:r w:rsidR="00C51BE0" w:rsidRPr="00E525C6">
        <w:t>7</w:t>
      </w:r>
      <w:r w:rsidRPr="00E525C6">
        <w:t>.1</w:t>
      </w:r>
      <w:r w:rsidRPr="00E525C6">
        <w:tab/>
        <w:t>Description</w:t>
      </w:r>
      <w:bookmarkEnd w:id="201"/>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7D735EA4" w14:textId="3F6E0958" w:rsidR="00BF41D6" w:rsidRPr="00E525C6" w:rsidRDefault="00BF41D6" w:rsidP="00BF41D6">
      <w:pPr>
        <w:pStyle w:val="Heading3"/>
        <w:rPr>
          <w:lang w:eastAsia="zh-CN"/>
        </w:rPr>
      </w:pPr>
      <w:bookmarkStart w:id="202" w:name="_Toc117180450"/>
      <w:r w:rsidRPr="00E525C6">
        <w:rPr>
          <w:lang w:eastAsia="zh-CN"/>
        </w:rPr>
        <w:t>6.</w:t>
      </w:r>
      <w:r w:rsidR="00C51BE0" w:rsidRPr="00E525C6">
        <w:rPr>
          <w:lang w:eastAsia="zh-CN"/>
        </w:rPr>
        <w:t>7</w:t>
      </w:r>
      <w:r w:rsidRPr="00E525C6">
        <w:rPr>
          <w:lang w:eastAsia="zh-CN"/>
        </w:rPr>
        <w:t>.2</w:t>
      </w:r>
      <w:r w:rsidRPr="00E525C6">
        <w:rPr>
          <w:lang w:eastAsia="zh-CN"/>
        </w:rPr>
        <w:tab/>
      </w:r>
      <w:r w:rsidRPr="00E525C6">
        <w:t>Procedures</w:t>
      </w:r>
      <w:bookmarkEnd w:id="202"/>
    </w:p>
    <w:p w14:paraId="4E02BBCE" w14:textId="413B9706" w:rsidR="00F61495" w:rsidRDefault="00F61495" w:rsidP="00BF2D25">
      <w:pPr>
        <w:pStyle w:val="Heading4"/>
        <w:rPr>
          <w:rFonts w:eastAsia="Malgun Gothic"/>
          <w:lang w:eastAsia="ko-KR"/>
        </w:rPr>
      </w:pPr>
      <w:bookmarkStart w:id="203" w:name="_Toc117180451"/>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r w:rsidR="0037315D">
        <w:rPr>
          <w:rFonts w:eastAsia="Malgun Gothic"/>
          <w:lang w:eastAsia="ko-KR"/>
        </w:rPr>
        <w:t xml:space="preserve"> based on AF session with required QoS</w:t>
      </w:r>
      <w:bookmarkEnd w:id="203"/>
    </w:p>
    <w:p w14:paraId="21034271" w14:textId="77777777" w:rsidR="0037315D" w:rsidRPr="00E525C6" w:rsidRDefault="0037315D" w:rsidP="0037315D">
      <w:pPr>
        <w:rPr>
          <w:noProof/>
        </w:rPr>
      </w:pPr>
      <w:r w:rsidRPr="00E525C6">
        <w:rPr>
          <w:noProof/>
        </w:rPr>
        <w:t>The solution relies on the Setting up an AF session with required QoS procedure and PDU Session Modification procedure in clause</w:t>
      </w:r>
      <w:r>
        <w:rPr>
          <w:noProof/>
        </w:rPr>
        <w:t xml:space="preserve">s </w:t>
      </w:r>
      <w:r w:rsidRPr="00E525C6">
        <w:rPr>
          <w:noProof/>
        </w:rPr>
        <w:t>4.15.6.6 and 4.3.3.2 respectively in TS</w:t>
      </w:r>
      <w:r>
        <w:rPr>
          <w:noProof/>
        </w:rPr>
        <w:t> </w:t>
      </w:r>
      <w:r w:rsidRPr="00E525C6">
        <w:rPr>
          <w:noProof/>
        </w:rPr>
        <w:t>23.502</w:t>
      </w:r>
      <w:r>
        <w:rPr>
          <w:noProof/>
        </w:rPr>
        <w:t> </w:t>
      </w:r>
      <w:r w:rsidRPr="00E525C6">
        <w:rPr>
          <w:noProof/>
        </w:rPr>
        <w:t>[4] to provision the data rate monitoring request informaiton to the RAN node. Besides, the existing QoS monitoring scheme can be reused for data rate monitoring configuration and reporting.</w:t>
      </w:r>
    </w:p>
    <w:p w14:paraId="2FE5E15C" w14:textId="77777777" w:rsidR="0037315D" w:rsidRPr="0037315D" w:rsidRDefault="0037315D" w:rsidP="00902210">
      <w:pPr>
        <w:rPr>
          <w:rFonts w:eastAsia="Malgun Gothic"/>
          <w:lang w:eastAsia="ko-KR"/>
        </w:rPr>
      </w:pPr>
    </w:p>
    <w:p w14:paraId="59EB9BFC" w14:textId="064447E0" w:rsidR="00F61495" w:rsidRPr="00E525C6" w:rsidRDefault="00F61495" w:rsidP="00567B43">
      <w:pPr>
        <w:pStyle w:val="TH"/>
      </w:pPr>
      <w:r w:rsidRPr="00E525C6">
        <w:t xml:space="preserve"> </w:t>
      </w:r>
      <w:r w:rsidR="009F2509" w:rsidRPr="00E525C6">
        <w:object w:dxaOrig="19729" w:dyaOrig="15673" w14:anchorId="7118DF27">
          <v:shape id="_x0000_i1036" type="#_x0000_t75" style="width:480.75pt;height:384pt" o:ole="">
            <v:imagedata r:id="rId36" o:title=""/>
          </v:shape>
          <o:OLEObject Type="Embed" ProgID="Visio.Drawing.15" ShapeID="_x0000_i1036" DrawAspect="Content" ObjectID="_1728213817" r:id="rId37"/>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61267D39"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1EE19A4C" w:rsidR="00567B43" w:rsidRPr="00E525C6" w:rsidRDefault="00567B43" w:rsidP="00567B43">
      <w:pPr>
        <w:pStyle w:val="B1"/>
        <w:rPr>
          <w:noProof/>
        </w:rPr>
      </w:pPr>
      <w:r w:rsidRPr="00E525C6">
        <w:rPr>
          <w:noProof/>
        </w:rPr>
        <w:t>3.</w:t>
      </w:r>
      <w:r w:rsidRPr="00E525C6">
        <w:rPr>
          <w:noProof/>
        </w:rPr>
        <w:tab/>
        <w:t>(Optional) AF/App server makes decision on AI/ML operation based on UE</w:t>
      </w:r>
      <w:r w:rsidR="00DA6550">
        <w:rPr>
          <w:noProof/>
        </w:rPr>
        <w:t>'</w:t>
      </w:r>
      <w:r w:rsidRPr="00E525C6">
        <w:rPr>
          <w:noProof/>
        </w:rPr>
        <w:t>s input and its own conditions. E.g. AF/App server determines the splitting point for AI/ML model splitting, or determine the AI/ML model and the size of parameter for AI/ML model downloading.</w:t>
      </w:r>
    </w:p>
    <w:p w14:paraId="7D600AB9" w14:textId="4F187B5A"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3F2C1F87"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C8558A" w:rsidRPr="00E525C6">
        <w:rPr>
          <w:noProof/>
        </w:rPr>
        <w:t>TS</w:t>
      </w:r>
      <w:r w:rsidR="00C8558A">
        <w:rPr>
          <w:noProof/>
        </w:rPr>
        <w:t> </w:t>
      </w:r>
      <w:r w:rsidR="00C8558A" w:rsidRPr="00E525C6">
        <w:rPr>
          <w:noProof/>
        </w:rPr>
        <w:t>23.502</w:t>
      </w:r>
      <w:r w:rsidR="00C8558A">
        <w:rPr>
          <w:noProof/>
        </w:rPr>
        <w:t> </w:t>
      </w:r>
      <w:r w:rsidR="00C8558A"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3992C83A" w:rsidR="00567B43" w:rsidRPr="00E525C6" w:rsidRDefault="00567B43" w:rsidP="00567B43">
      <w:pPr>
        <w:pStyle w:val="B1"/>
        <w:rPr>
          <w:noProof/>
        </w:rPr>
      </w:pPr>
      <w:r w:rsidRPr="00E525C6">
        <w:rPr>
          <w:noProof/>
        </w:rPr>
        <w:t>10.</w:t>
      </w:r>
      <w:r w:rsidRPr="00E525C6">
        <w:rPr>
          <w:noProof/>
        </w:rPr>
        <w:tab/>
        <w:t>AF/App server makes decision on AI/ML operation based on 5GS</w:t>
      </w:r>
      <w:r w:rsidR="00DA6550">
        <w:rPr>
          <w:noProof/>
        </w:rPr>
        <w:t>'</w:t>
      </w:r>
      <w:r w:rsidRPr="00E525C6">
        <w:rPr>
          <w:noProof/>
        </w:rPr>
        <w:t>s input. E.g. AF/App server may change the splitting point for AI/ML model splitting, or change the size of parameter for AI/ML model downloading.</w:t>
      </w:r>
    </w:p>
    <w:p w14:paraId="06441E99" w14:textId="77777777" w:rsidR="00567B43" w:rsidRDefault="00567B43" w:rsidP="00567B43">
      <w:pPr>
        <w:pStyle w:val="NO"/>
        <w:rPr>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088870A3" w14:textId="77777777" w:rsidR="0037315D" w:rsidRPr="00902210" w:rsidRDefault="0037315D" w:rsidP="00902210">
      <w:pPr>
        <w:keepNext/>
        <w:keepLines/>
        <w:spacing w:before="120"/>
        <w:ind w:left="1418" w:hanging="1418"/>
        <w:outlineLvl w:val="3"/>
        <w:rPr>
          <w:rFonts w:ascii="Arial" w:eastAsia="Malgun Gothic" w:hAnsi="Arial"/>
          <w:sz w:val="24"/>
          <w:lang w:eastAsia="ko-KR"/>
        </w:rPr>
      </w:pPr>
      <w:r w:rsidRPr="00E57CB1">
        <w:rPr>
          <w:rFonts w:ascii="Arial" w:eastAsia="Malgun Gothic" w:hAnsi="Arial"/>
          <w:sz w:val="24"/>
          <w:lang w:eastAsia="ko-KR"/>
        </w:rPr>
        <w:t>6.7.2.</w:t>
      </w:r>
      <w:r>
        <w:rPr>
          <w:rFonts w:ascii="Arial" w:eastAsia="Malgun Gothic" w:hAnsi="Arial"/>
          <w:sz w:val="24"/>
          <w:lang w:eastAsia="ko-KR"/>
        </w:rPr>
        <w:t>2</w:t>
      </w:r>
      <w:r w:rsidRPr="00E57CB1">
        <w:rPr>
          <w:rFonts w:ascii="Arial" w:eastAsia="Malgun Gothic" w:hAnsi="Arial"/>
          <w:sz w:val="24"/>
          <w:lang w:eastAsia="ko-KR"/>
        </w:rPr>
        <w:tab/>
        <w:t>Data rate monitoring scheme</w:t>
      </w:r>
      <w:r>
        <w:rPr>
          <w:rFonts w:ascii="Arial" w:eastAsia="Malgun Gothic" w:hAnsi="Arial"/>
          <w:sz w:val="24"/>
          <w:lang w:eastAsia="ko-KR"/>
        </w:rPr>
        <w:t xml:space="preserve"> based on </w:t>
      </w:r>
      <w:r w:rsidRPr="00C57744">
        <w:rPr>
          <w:rFonts w:ascii="Arial" w:eastAsia="Malgun Gothic" w:hAnsi="Arial"/>
          <w:sz w:val="24"/>
          <w:lang w:eastAsia="ko-KR"/>
        </w:rPr>
        <w:t>service information provision</w:t>
      </w:r>
    </w:p>
    <w:p w14:paraId="46394BE5" w14:textId="774DF251" w:rsidR="0037315D" w:rsidRPr="00E525C6" w:rsidRDefault="0037315D" w:rsidP="00902210">
      <w:pPr>
        <w:keepLines/>
        <w:rPr>
          <w:noProof/>
        </w:rPr>
      </w:pPr>
      <w:r>
        <w:rPr>
          <w:noProof/>
        </w:rPr>
        <w:t>A</w:t>
      </w:r>
      <w:r w:rsidRPr="007C54FA">
        <w:rPr>
          <w:noProof/>
        </w:rPr>
        <w:t xml:space="preserve">n alternative way for AF to subscribe </w:t>
      </w:r>
      <w:r>
        <w:rPr>
          <w:noProof/>
        </w:rPr>
        <w:t xml:space="preserve">data </w:t>
      </w:r>
      <w:r w:rsidRPr="007C54FA">
        <w:rPr>
          <w:noProof/>
        </w:rPr>
        <w:t xml:space="preserve">rate monitoring is to reuse 4.16.5.2 in TS 23.502, where AF/NEF provides service information to the PCF without other mandatory parameters </w:t>
      </w:r>
      <w:r>
        <w:rPr>
          <w:noProof/>
        </w:rPr>
        <w:t>(e.g., QoS reference)</w:t>
      </w:r>
      <w:r w:rsidRPr="00902210">
        <w:rPr>
          <w:rFonts w:ascii="STKaiti" w:eastAsia="STKaiti" w:hAnsi="STKaiti" w:cs="SimSun"/>
          <w:noProof/>
        </w:rPr>
        <w:t>.</w:t>
      </w:r>
      <w:r w:rsidRPr="00902210">
        <w:rPr>
          <w:rFonts w:eastAsia="STKaiti"/>
          <w:noProof/>
        </w:rPr>
        <w:t xml:space="preserve"> E.g., </w:t>
      </w:r>
      <w:r>
        <w:rPr>
          <w:rFonts w:eastAsia="SimSun"/>
          <w:noProof/>
        </w:rPr>
        <w:t xml:space="preserve">AF/NEF may invokes Npcf_PolicyAuthorization_Create Request or Npcf_PolicyAuthorization_Update </w:t>
      </w:r>
      <w:r>
        <w:rPr>
          <w:rFonts w:eastAsia="SimSun" w:hint="eastAsia"/>
          <w:noProof/>
        </w:rPr>
        <w:t>request</w:t>
      </w:r>
      <w:r>
        <w:rPr>
          <w:rFonts w:eastAsia="SimSun"/>
          <w:noProof/>
        </w:rPr>
        <w:t xml:space="preserve"> or Npcf_PolicyAuthorization_Subscribe Request service operation to provide data rate monitoring information. </w:t>
      </w:r>
    </w:p>
    <w:p w14:paraId="76ACD121" w14:textId="5E79F9BC" w:rsidR="00BF41D6" w:rsidRPr="00E525C6" w:rsidRDefault="00BF41D6" w:rsidP="00BF41D6">
      <w:pPr>
        <w:pStyle w:val="Heading3"/>
        <w:rPr>
          <w:lang w:eastAsia="zh-CN"/>
        </w:rPr>
      </w:pPr>
      <w:bookmarkStart w:id="204" w:name="_Toc117180452"/>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204"/>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205" w:name="_Toc117180453"/>
      <w:r w:rsidRPr="00E525C6">
        <w:t>6.8</w:t>
      </w:r>
      <w:r w:rsidRPr="00E525C6">
        <w:tab/>
        <w:t>Solution #8: 5GC information/analytics notification to the AF and the UE</w:t>
      </w:r>
      <w:bookmarkEnd w:id="205"/>
    </w:p>
    <w:p w14:paraId="6F155269" w14:textId="77777777" w:rsidR="001341F1" w:rsidRPr="00E525C6" w:rsidRDefault="001341F1" w:rsidP="001341F1">
      <w:pPr>
        <w:pStyle w:val="Heading3"/>
      </w:pPr>
      <w:bookmarkStart w:id="206" w:name="_Toc117180454"/>
      <w:r w:rsidRPr="00E525C6">
        <w:t>6.8.1</w:t>
      </w:r>
      <w:r w:rsidRPr="00E525C6">
        <w:tab/>
      </w:r>
      <w:r w:rsidR="00EB4256" w:rsidRPr="00E525C6">
        <w:t>Introduction</w:t>
      </w:r>
      <w:bookmarkEnd w:id="206"/>
    </w:p>
    <w:p w14:paraId="61EF5D19" w14:textId="4FB8EFDB" w:rsidR="00567B43" w:rsidRPr="00E525C6" w:rsidRDefault="00567B43" w:rsidP="00567B43">
      <w:r w:rsidRPr="00E525C6">
        <w:t xml:space="preserve">This solution addresses Key Issue #2 </w:t>
      </w:r>
      <w:r w:rsidR="00DA6550">
        <w:t>"</w:t>
      </w:r>
      <w:r w:rsidRPr="00E525C6">
        <w:t>5GC information exposure to UE</w:t>
      </w:r>
      <w:r w:rsidR="00DA6550">
        <w:t>"</w:t>
      </w:r>
      <w:r w:rsidRPr="00E525C6">
        <w:t xml:space="preserve"> and Key Issue #3 </w:t>
      </w:r>
      <w:r w:rsidR="00DA6550">
        <w:t>"</w:t>
      </w:r>
      <w:r w:rsidRPr="00E525C6">
        <w:t>5GC Information Exposure to authorized 3rd party for Application Layer AI / ML Operation</w:t>
      </w:r>
      <w:r w:rsidR="00DA6550">
        <w:t>"</w:t>
      </w:r>
      <w:r w:rsidRPr="00E525C6">
        <w:t>.</w:t>
      </w:r>
    </w:p>
    <w:p w14:paraId="7699F770" w14:textId="77777777" w:rsidR="00567B43" w:rsidRPr="00E525C6" w:rsidRDefault="00567B43" w:rsidP="00567B43">
      <w:r w:rsidRPr="00E525C6">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207" w:name="_Toc117180455"/>
      <w:r w:rsidRPr="00E525C6">
        <w:t>6.8.</w:t>
      </w:r>
      <w:r w:rsidR="00F512EA" w:rsidRPr="00E525C6">
        <w:t>2</w:t>
      </w:r>
      <w:r w:rsidRPr="00E525C6">
        <w:tab/>
        <w:t>Description</w:t>
      </w:r>
      <w:bookmarkEnd w:id="207"/>
    </w:p>
    <w:p w14:paraId="600A0474" w14:textId="7EF2ECCA" w:rsidR="003D3627" w:rsidRPr="00E525C6" w:rsidRDefault="003D3627" w:rsidP="003D3627">
      <w:pPr>
        <w:rPr>
          <w:lang w:eastAsia="zh-CN"/>
        </w:rPr>
      </w:pPr>
      <w:r w:rsidRPr="00E525C6">
        <w:rPr>
          <w:lang w:eastAsia="zh-CN"/>
        </w:rPr>
        <w:t xml:space="preserve">As described in clause 6.2.1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471E4E8C" w:rsidR="003D3627" w:rsidRPr="00E525C6" w:rsidRDefault="003D3627" w:rsidP="003D3627">
      <w:pPr>
        <w:rPr>
          <w:lang w:eastAsia="zh-CN"/>
        </w:rPr>
      </w:pPr>
      <w:r w:rsidRPr="00E525C6">
        <w:rPr>
          <w:lang w:eastAsia="zh-CN"/>
        </w:rPr>
        <w:t xml:space="preserve">As described in clause 7.4.3 of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6C24204F"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w:t>
      </w:r>
      <w:r w:rsidR="00DA6550">
        <w:rPr>
          <w:lang w:eastAsia="zh-CN"/>
        </w:rPr>
        <w:t>'</w:t>
      </w:r>
      <w:r w:rsidRPr="00E525C6">
        <w:rPr>
          <w:lang w:eastAsia="zh-CN"/>
        </w:rPr>
        <w:t>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37" type="#_x0000_t75" style="width:414pt;height:138pt" o:ole="">
            <v:imagedata r:id="rId38" o:title=""/>
          </v:shape>
          <o:OLEObject Type="Embed" ProgID="Word.Picture.8" ShapeID="_x0000_i1037" DrawAspect="Content" ObjectID="_1728213818" r:id="rId39"/>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208" w:name="_Toc117180456"/>
      <w:r w:rsidRPr="00E525C6">
        <w:rPr>
          <w:lang w:eastAsia="zh-CN"/>
        </w:rPr>
        <w:t>6.8.</w:t>
      </w:r>
      <w:r w:rsidR="006108AC" w:rsidRPr="00E525C6">
        <w:rPr>
          <w:lang w:eastAsia="zh-CN"/>
        </w:rPr>
        <w:t>3</w:t>
      </w:r>
      <w:r w:rsidRPr="00E525C6">
        <w:rPr>
          <w:lang w:eastAsia="zh-CN"/>
        </w:rPr>
        <w:tab/>
      </w:r>
      <w:r w:rsidRPr="00E525C6">
        <w:t>Procedures</w:t>
      </w:r>
      <w:bookmarkEnd w:id="208"/>
    </w:p>
    <w:p w14:paraId="5F7DEF2B" w14:textId="77777777" w:rsidR="00EB4256" w:rsidRPr="00E525C6" w:rsidRDefault="00EB4256" w:rsidP="00EB4256">
      <w:pPr>
        <w:pStyle w:val="Heading4"/>
      </w:pPr>
      <w:bookmarkStart w:id="209" w:name="_Toc117180457"/>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209"/>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210" w:name="_MON_1715419786"/>
    <w:bookmarkEnd w:id="210"/>
    <w:p w14:paraId="33AFE56F" w14:textId="2E612BF6" w:rsidR="003D3627" w:rsidRPr="00E525C6" w:rsidRDefault="003D3627" w:rsidP="003D3627">
      <w:pPr>
        <w:pStyle w:val="TH"/>
      </w:pPr>
      <w:r w:rsidRPr="00E525C6">
        <w:object w:dxaOrig="9473" w:dyaOrig="5524" w14:anchorId="4AD6F633">
          <v:shape id="_x0000_i1038" type="#_x0000_t75" style="width:474pt;height:270pt" o:ole="">
            <v:imagedata r:id="rId40" o:title=""/>
          </v:shape>
          <o:OLEObject Type="Embed" ProgID="Word.Picture.8" ShapeID="_x0000_i1038" DrawAspect="Content" ObjectID="_1728213819" r:id="rId41"/>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69394D27"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C8558A" w:rsidRPr="00E525C6">
        <w:t>TS</w:t>
      </w:r>
      <w:r w:rsidR="00C8558A">
        <w:t> </w:t>
      </w:r>
      <w:r w:rsidR="00C8558A" w:rsidRPr="00E525C6">
        <w:t>29.514</w:t>
      </w:r>
      <w:r w:rsidR="00C8558A">
        <w:t> </w:t>
      </w:r>
      <w:r w:rsidR="00C8558A" w:rsidRPr="00E525C6">
        <w:t>[</w:t>
      </w:r>
      <w:r w:rsidRPr="00E525C6">
        <w:t>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3F44E94E"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C8558A" w:rsidRPr="00E525C6">
        <w:t>TS</w:t>
      </w:r>
      <w:r w:rsidR="00C8558A">
        <w:t> </w:t>
      </w:r>
      <w:r w:rsidR="00C8558A" w:rsidRPr="00E525C6">
        <w:t>23.288</w:t>
      </w:r>
      <w:r w:rsidR="00C8558A">
        <w:t> </w:t>
      </w:r>
      <w:r w:rsidR="00C8558A" w:rsidRPr="00E525C6">
        <w:t>[</w:t>
      </w:r>
      <w:r w:rsidRPr="00E525C6">
        <w:t xml:space="preserve">6] or clause 4.15.6 of </w:t>
      </w:r>
      <w:r w:rsidR="00C8558A" w:rsidRPr="00E525C6">
        <w:t>TS</w:t>
      </w:r>
      <w:r w:rsidR="00C8558A">
        <w:t> </w:t>
      </w:r>
      <w:r w:rsidR="00C8558A" w:rsidRPr="00E525C6">
        <w:t>23.502</w:t>
      </w:r>
      <w:r w:rsidR="00C8558A">
        <w:t> </w:t>
      </w:r>
      <w:r w:rsidR="00C8558A"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211" w:name="_Toc117180458"/>
      <w:r w:rsidRPr="00E525C6">
        <w:rPr>
          <w:lang w:eastAsia="zh-CN"/>
        </w:rPr>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211"/>
    </w:p>
    <w:bookmarkStart w:id="212" w:name="_MON_1715419896"/>
    <w:bookmarkEnd w:id="212"/>
    <w:p w14:paraId="3EEC8F03" w14:textId="59D91EAC" w:rsidR="003D3627" w:rsidRPr="00E525C6" w:rsidRDefault="003D3627" w:rsidP="003D3627">
      <w:pPr>
        <w:pStyle w:val="TH"/>
      </w:pPr>
      <w:r w:rsidRPr="00E525C6">
        <w:object w:dxaOrig="9078" w:dyaOrig="6625" w14:anchorId="6FD44F21">
          <v:shape id="_x0000_i1039" type="#_x0000_t75" style="width:456pt;height:330pt" o:ole="">
            <v:imagedata r:id="rId42" o:title=""/>
          </v:shape>
          <o:OLEObject Type="Embed" ProgID="Word.Picture.8" ShapeID="_x0000_i1039" DrawAspect="Content" ObjectID="_1728213820" r:id="rId43"/>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5DF7E7BB"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C8558A" w:rsidRPr="00E525C6">
        <w:rPr>
          <w:rFonts w:eastAsia="DengXian"/>
          <w:lang w:val="en-US" w:eastAsia="zh-CN"/>
        </w:rPr>
        <w:t>TS</w:t>
      </w:r>
      <w:r w:rsidR="00C8558A">
        <w:rPr>
          <w:rFonts w:eastAsia="DengXian"/>
          <w:lang w:val="en-US" w:eastAsia="zh-CN"/>
        </w:rPr>
        <w:t> </w:t>
      </w:r>
      <w:r w:rsidR="00C8558A" w:rsidRPr="00E525C6">
        <w:rPr>
          <w:rFonts w:eastAsia="DengXian"/>
          <w:lang w:val="en-US" w:eastAsia="zh-CN"/>
        </w:rPr>
        <w:t>23.288</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2b. In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00A9BF30"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 xml:space="preserve">If the UE needs to be notified, SMF carries the 5GC information </w:t>
      </w:r>
      <w:r w:rsidR="009E1140" w:rsidRPr="00902210">
        <w:rPr>
          <w:rFonts w:eastAsia="DengXian"/>
          <w:lang w:val="en-US" w:eastAsia="zh-CN"/>
        </w:rPr>
        <w:t xml:space="preserve">received from step 2a (i.e. AF Session/PDU Session specific information) or step 2b_2 (i.e. non-AF Session/PDU Session specific information) </w:t>
      </w:r>
      <w:r w:rsidRPr="00E525C6">
        <w:rPr>
          <w:rFonts w:eastAsia="DengXian"/>
          <w:lang w:val="en-US" w:eastAsia="zh-CN"/>
        </w:rPr>
        <w:t xml:space="preserve"> for the UE in the PDU Session Modification Command. As an example, in case of a QoS change prediction notification which is specific for a PDU Session, the SMF may send to the UE a PDU SESSION MODIFICATION COMMAND with an additional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w:t>
      </w:r>
      <w:r w:rsidR="00DA6550">
        <w:rPr>
          <w:rFonts w:eastAsia="DengXian"/>
          <w:lang w:val="en-US" w:eastAsia="zh-CN"/>
        </w:rPr>
        <w:t>"</w:t>
      </w:r>
      <w:r w:rsidRPr="00E525C6">
        <w:rPr>
          <w:rFonts w:eastAsia="DengXian"/>
          <w:lang w:val="en-US" w:eastAsia="zh-CN"/>
        </w:rPr>
        <w:t>predicted</w:t>
      </w:r>
      <w:r w:rsidR="00DA6550">
        <w:rPr>
          <w:rFonts w:eastAsia="DengXian"/>
          <w:lang w:val="en-US" w:eastAsia="zh-CN"/>
        </w:rPr>
        <w:t>"</w:t>
      </w:r>
      <w:r w:rsidRPr="00E525C6">
        <w:rPr>
          <w:rFonts w:eastAsia="DengXian"/>
          <w:lang w:val="en-US" w:eastAsia="zh-CN"/>
        </w:rPr>
        <w:t xml:space="preserve"> allows UE to know this is for the moment </w:t>
      </w:r>
      <w:r w:rsidR="00DA6550">
        <w:rPr>
          <w:rFonts w:eastAsia="DengXian"/>
          <w:lang w:val="en-US" w:eastAsia="zh-CN"/>
        </w:rPr>
        <w:t>"</w:t>
      </w:r>
      <w:r w:rsidRPr="00E525C6">
        <w:rPr>
          <w:rFonts w:eastAsia="DengXian"/>
          <w:lang w:val="en-US" w:eastAsia="zh-CN"/>
        </w:rPr>
        <w:t>just a prediction</w:t>
      </w:r>
      <w:r w:rsidR="00DA6550">
        <w:rPr>
          <w:rFonts w:eastAsia="DengXian"/>
          <w:lang w:val="en-US" w:eastAsia="zh-CN"/>
        </w:rPr>
        <w:t>"</w:t>
      </w:r>
      <w:r w:rsidRPr="00E525C6">
        <w:rPr>
          <w:rFonts w:eastAsia="DengXian"/>
          <w:lang w:val="en-US" w:eastAsia="zh-CN"/>
        </w:rPr>
        <w:t xml:space="preserve">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48C3CDAD"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C8558A" w:rsidRPr="00E525C6">
        <w:rPr>
          <w:rFonts w:eastAsia="DengXian"/>
          <w:lang w:val="en-US" w:eastAsia="zh-CN"/>
        </w:rPr>
        <w:t>TR</w:t>
      </w:r>
      <w:r w:rsidR="00C8558A">
        <w:rPr>
          <w:rFonts w:eastAsia="DengXian"/>
          <w:lang w:val="en-US" w:eastAsia="zh-CN"/>
        </w:rPr>
        <w:t> </w:t>
      </w:r>
      <w:r w:rsidR="00C8558A" w:rsidRPr="00E525C6">
        <w:rPr>
          <w:rFonts w:eastAsia="DengXian"/>
          <w:lang w:val="en-US" w:eastAsia="zh-CN"/>
        </w:rPr>
        <w:t>22.874</w:t>
      </w:r>
      <w:r w:rsidR="00C8558A">
        <w:rPr>
          <w:rFonts w:eastAsia="DengXian"/>
          <w:lang w:val="en-US" w:eastAsia="zh-CN"/>
        </w:rPr>
        <w:t> </w:t>
      </w:r>
      <w:r w:rsidR="00C8558A"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3F005238" w14:textId="5C450AF4" w:rsidR="001341F1" w:rsidRPr="00E525C6" w:rsidRDefault="003D3627" w:rsidP="003D3627">
      <w:pPr>
        <w:pStyle w:val="B1"/>
        <w:rPr>
          <w:lang w:val="en-US"/>
        </w:rPr>
      </w:pPr>
      <w:r w:rsidRPr="00E525C6">
        <w:rPr>
          <w:lang w:val="en-US"/>
        </w:rPr>
        <w:t>7.</w:t>
      </w:r>
      <w:r w:rsidRPr="00E525C6">
        <w:rPr>
          <w:lang w:val="en-US"/>
        </w:rPr>
        <w:tab/>
        <w:t xml:space="preserve">The AF may inform the UE, via application layer communication, about the assistance information based on the received information from </w:t>
      </w:r>
      <w:r w:rsidR="001A4A29">
        <w:rPr>
          <w:lang w:val="en-US"/>
        </w:rPr>
        <w:t>step 2b_1 (i.e. non-AF Session/PDU Session specific information) or step 3a (i.e. AF Session/PDU Session specific information)</w:t>
      </w:r>
      <w:r w:rsidR="001A4A29" w:rsidRPr="00E525C6">
        <w:rPr>
          <w:lang w:val="en-US"/>
        </w:rPr>
        <w:t xml:space="preserve"> </w:t>
      </w:r>
      <w:r w:rsidRPr="00E525C6">
        <w:rPr>
          <w:lang w:val="en-US"/>
        </w:rPr>
        <w:t>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213" w:name="_Toc117180459"/>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213"/>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2304C34C" w:rsidR="003D3627" w:rsidRPr="00E525C6" w:rsidRDefault="003D3627" w:rsidP="003D3627">
      <w:pPr>
        <w:pStyle w:val="B1"/>
      </w:pPr>
      <w:r w:rsidRPr="00E525C6">
        <w:t>-</w:t>
      </w:r>
      <w:r w:rsidRPr="00E525C6">
        <w:tab/>
        <w:t xml:space="preserve">Can now receive analytics via a PDU SESSION MODIFICATION COMMAND. In case of potential QoS change notification, the flag </w:t>
      </w:r>
      <w:r w:rsidR="00DA6550">
        <w:t>"</w:t>
      </w:r>
      <w:r w:rsidRPr="00E525C6">
        <w:t>predicted</w:t>
      </w:r>
      <w:r w:rsidR="00DA6550">
        <w:t>"</w:t>
      </w:r>
      <w:r w:rsidRPr="00E525C6">
        <w:t xml:space="preserve"> allows the UE to know this is for the moment </w:t>
      </w:r>
      <w:r w:rsidR="00DA6550">
        <w:t>"</w:t>
      </w:r>
      <w:r w:rsidRPr="00E525C6">
        <w:t>just a prediction</w:t>
      </w:r>
      <w:r w:rsidR="00DA6550">
        <w:t>"</w:t>
      </w:r>
      <w:r w:rsidRPr="00E525C6">
        <w:t xml:space="preserve"> and actual modification may happen in the future.</w:t>
      </w:r>
    </w:p>
    <w:p w14:paraId="56F82614" w14:textId="15CCB7FB"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r w:rsidR="001A4A29">
        <w:t xml:space="preserve"> </w:t>
      </w:r>
      <w:r w:rsidR="001A4A29" w:rsidRPr="001A4A29">
        <w:t>Since applications are already notified of QoS change events (as in cl. 10.1.19 of TS 27.007 [14]), the same existing mechanism can be extended to support additional notifications such as those related to AF Session/PDU Session specific information (e.g. potential QoS change events).</w:t>
      </w:r>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t>-</w:t>
      </w:r>
      <w:r w:rsidRPr="00E525C6">
        <w:tab/>
        <w:t>Notify AMF/SMF about network information or data analytics.</w:t>
      </w:r>
    </w:p>
    <w:p w14:paraId="00231563" w14:textId="77777777" w:rsidR="003D3627" w:rsidRPr="00E525C6" w:rsidRDefault="003D3627" w:rsidP="003D3627">
      <w:pPr>
        <w:pStyle w:val="B1"/>
      </w:pPr>
      <w:r w:rsidRPr="00E525C6">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214" w:name="_Toc30666566"/>
      <w:bookmarkStart w:id="215" w:name="_Toc31029860"/>
      <w:bookmarkStart w:id="216" w:name="_Toc31030751"/>
      <w:bookmarkStart w:id="217" w:name="_Toc43388318"/>
      <w:bookmarkStart w:id="218" w:name="_Toc43735548"/>
      <w:bookmarkStart w:id="219" w:name="_Toc50130536"/>
      <w:bookmarkStart w:id="220" w:name="_Toc50133850"/>
      <w:bookmarkStart w:id="221" w:name="_Toc50134190"/>
      <w:bookmarkStart w:id="222" w:name="_Toc50557142"/>
      <w:bookmarkStart w:id="223" w:name="_Toc50548820"/>
      <w:bookmarkStart w:id="224" w:name="_Toc55202125"/>
      <w:bookmarkStart w:id="225" w:name="_Toc57209747"/>
      <w:bookmarkStart w:id="226" w:name="_Toc57366138"/>
      <w:bookmarkStart w:id="227" w:name="_Toc68086089"/>
      <w:bookmarkStart w:id="228" w:name="_Toc117180460"/>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E525C6">
        <w:t xml:space="preserve">AF influence on </w:t>
      </w:r>
      <w:r w:rsidR="00464F5C" w:rsidRPr="00E525C6">
        <w:t>AI/ML operations related policies</w:t>
      </w:r>
      <w:bookmarkEnd w:id="228"/>
    </w:p>
    <w:p w14:paraId="1515E9D8" w14:textId="77777777" w:rsidR="000056F0" w:rsidRPr="00E525C6" w:rsidRDefault="000056F0" w:rsidP="000056F0">
      <w:pPr>
        <w:pStyle w:val="Heading3"/>
      </w:pPr>
      <w:bookmarkStart w:id="229" w:name="_Toc30666567"/>
      <w:bookmarkStart w:id="230" w:name="_Toc31029861"/>
      <w:bookmarkStart w:id="231" w:name="_Toc31030752"/>
      <w:bookmarkStart w:id="232" w:name="_Toc43388319"/>
      <w:bookmarkStart w:id="233" w:name="_Toc43735549"/>
      <w:bookmarkStart w:id="234" w:name="_Toc50130537"/>
      <w:bookmarkStart w:id="235" w:name="_Toc50133851"/>
      <w:bookmarkStart w:id="236" w:name="_Toc50134191"/>
      <w:bookmarkStart w:id="237" w:name="_Toc50557143"/>
      <w:bookmarkStart w:id="238" w:name="_Toc50548821"/>
      <w:bookmarkStart w:id="239" w:name="_Toc55202126"/>
      <w:bookmarkStart w:id="240" w:name="_Toc57209748"/>
      <w:bookmarkStart w:id="241" w:name="_Toc57366139"/>
      <w:bookmarkStart w:id="242" w:name="_Toc68086090"/>
      <w:bookmarkStart w:id="243" w:name="_Toc117180461"/>
      <w:r w:rsidRPr="00E525C6">
        <w:t>6.</w:t>
      </w:r>
      <w:r w:rsidRPr="00E525C6">
        <w:rPr>
          <w:rFonts w:eastAsia="SimSun"/>
          <w:lang w:eastAsia="zh-CN"/>
        </w:rPr>
        <w:t>9</w:t>
      </w:r>
      <w:r w:rsidRPr="00E525C6">
        <w:t>.1</w:t>
      </w:r>
      <w:r w:rsidRPr="00E525C6">
        <w:tab/>
        <w:t>Description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3C7DB87" w14:textId="29175968" w:rsidR="003D3627" w:rsidRPr="00E525C6" w:rsidRDefault="003D3627" w:rsidP="003D3627">
      <w:pPr>
        <w:rPr>
          <w:rFonts w:eastAsia="SimSun"/>
          <w:lang w:eastAsia="zh-CN"/>
        </w:rPr>
      </w:pPr>
      <w:r w:rsidRPr="00E525C6">
        <w:rPr>
          <w:rFonts w:eastAsia="SimSun"/>
          <w:lang w:eastAsia="zh-CN"/>
        </w:rPr>
        <w:t xml:space="preserve">This solution addressed Key Issue #4 </w:t>
      </w:r>
      <w:r w:rsidR="00DA6550">
        <w:rPr>
          <w:rFonts w:eastAsia="SimSun"/>
          <w:lang w:eastAsia="zh-CN"/>
        </w:rPr>
        <w:t>"</w:t>
      </w:r>
      <w:r w:rsidRPr="00E525C6">
        <w:rPr>
          <w:rFonts w:eastAsia="SimSun"/>
          <w:lang w:eastAsia="zh-CN"/>
        </w:rPr>
        <w:t xml:space="preserve">Enhancing External Parameter Provisioning </w:t>
      </w:r>
      <w:r w:rsidR="00DA6550">
        <w:rPr>
          <w:rFonts w:eastAsia="SimSun"/>
          <w:lang w:eastAsia="zh-CN"/>
        </w:rPr>
        <w:t>"</w:t>
      </w:r>
      <w:r w:rsidRPr="00E525C6">
        <w:rPr>
          <w:rFonts w:eastAsia="SimSun"/>
          <w:lang w:eastAsia="zh-CN"/>
        </w:rPr>
        <w:t>.</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3F73B0E7" w:rsidR="00CF1B87" w:rsidRDefault="003D3627" w:rsidP="003D3627">
      <w:pPr>
        <w:rPr>
          <w:rFonts w:eastAsia="SimSun"/>
          <w:lang w:eastAsia="zh-CN"/>
        </w:rPr>
      </w:pPr>
      <w:r w:rsidRPr="00E525C6">
        <w:rPr>
          <w:rFonts w:eastAsia="SimSun"/>
          <w:lang w:eastAsia="zh-CN"/>
        </w:rPr>
        <w:t xml:space="preserve">In this solution, AF can provide configuration information required for AI/ML operations related policies and dynamically </w:t>
      </w:r>
      <w:r w:rsidR="00E164B1">
        <w:rPr>
          <w:rFonts w:eastAsia="SimSun"/>
          <w:lang w:eastAsia="zh-CN"/>
        </w:rPr>
        <w:t xml:space="preserve">update it </w:t>
      </w:r>
      <w:r w:rsidRPr="00E525C6">
        <w:rPr>
          <w:rFonts w:eastAsia="SimSun"/>
          <w:lang w:eastAsia="zh-CN"/>
        </w:rPr>
        <w:t>with assistance of monitoring, network condition and UE behaviours</w:t>
      </w:r>
      <w:r w:rsidR="00E164B1">
        <w:rPr>
          <w:rFonts w:eastAsia="SimSun"/>
          <w:lang w:eastAsia="zh-CN"/>
        </w:rPr>
        <w:t>, etc</w:t>
      </w:r>
      <w:r w:rsidRPr="00E525C6">
        <w:rPr>
          <w:rFonts w:eastAsia="SimSun"/>
          <w:lang w:eastAsia="zh-CN"/>
        </w:rPr>
        <w:t xml:space="preserve">. The configuration information required for AI/ML operations related policies can be provisioned based on different aspects (e.g. different area, different time period, different network condition etc.). </w:t>
      </w:r>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p>
    <w:p w14:paraId="1074AC11" w14:textId="545CE605" w:rsidR="00CF1B87" w:rsidRPr="00315872" w:rsidRDefault="00CF1B87" w:rsidP="003D3627">
      <w:pPr>
        <w:rPr>
          <w:rFonts w:eastAsia="DengXian"/>
          <w:lang w:eastAsia="zh-CN"/>
        </w:rPr>
      </w:pPr>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p>
    <w:p w14:paraId="297E64CC" w14:textId="0AF132E6" w:rsidR="003D3627" w:rsidRPr="00E525C6" w:rsidRDefault="003D3627" w:rsidP="003D3627">
      <w:pPr>
        <w:rPr>
          <w:rFonts w:eastAsia="SimSun"/>
          <w:lang w:eastAsia="zh-CN"/>
        </w:rPr>
      </w:pPr>
      <w:r w:rsidRPr="00E525C6">
        <w:rPr>
          <w:rFonts w:eastAsia="SimSun"/>
          <w:lang w:eastAsia="zh-CN"/>
        </w:rPr>
        <w:t>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w:t>
      </w:r>
    </w:p>
    <w:p w14:paraId="668B9CC4" w14:textId="7270DD9D" w:rsidR="003D3627" w:rsidRPr="00E525C6" w:rsidRDefault="003D3627" w:rsidP="003D3627">
      <w:pPr>
        <w:rPr>
          <w:rFonts w:eastAsia="SimSun"/>
          <w:lang w:eastAsia="zh-CN"/>
        </w:rPr>
      </w:pPr>
      <w:r w:rsidRPr="00E525C6">
        <w:rPr>
          <w:rFonts w:eastAsia="SimSun"/>
          <w:lang w:eastAsia="zh-CN"/>
        </w:rPr>
        <w:t xml:space="preserve">In the procedure section, we provide </w:t>
      </w:r>
      <w:r w:rsidR="00CF1B87">
        <w:rPr>
          <w:rFonts w:eastAsia="SimSun"/>
          <w:lang w:eastAsia="zh-CN"/>
        </w:rPr>
        <w:t xml:space="preserve">the procedures of </w:t>
      </w:r>
      <w:r w:rsidRPr="00E525C6">
        <w:rPr>
          <w:rFonts w:eastAsia="SimSun"/>
          <w:lang w:eastAsia="zh-CN"/>
        </w:rPr>
        <w:t xml:space="preserve">AF influence on </w:t>
      </w:r>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r w:rsidRPr="00E525C6">
        <w:rPr>
          <w:rFonts w:eastAsia="SimSun"/>
          <w:lang w:eastAsia="zh-CN"/>
        </w:rPr>
        <w:t xml:space="preserve"> policies as an example.</w:t>
      </w:r>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p>
    <w:p w14:paraId="6FD57754" w14:textId="77777777" w:rsidR="000056F0" w:rsidRPr="00E525C6" w:rsidRDefault="000056F0" w:rsidP="000056F0">
      <w:pPr>
        <w:pStyle w:val="Heading3"/>
        <w:rPr>
          <w:lang w:eastAsia="zh-CN"/>
        </w:rPr>
      </w:pPr>
      <w:bookmarkStart w:id="244" w:name="_Toc30666568"/>
      <w:bookmarkStart w:id="245" w:name="_Toc31029862"/>
      <w:bookmarkStart w:id="246" w:name="_Toc31030753"/>
      <w:bookmarkStart w:id="247" w:name="_Toc43388320"/>
      <w:bookmarkStart w:id="248" w:name="_Toc43735550"/>
      <w:bookmarkStart w:id="249" w:name="_Toc50130538"/>
      <w:bookmarkStart w:id="250" w:name="_Toc50133852"/>
      <w:bookmarkStart w:id="251" w:name="_Toc50134192"/>
      <w:bookmarkStart w:id="252" w:name="_Toc50557144"/>
      <w:bookmarkStart w:id="253" w:name="_Toc50548822"/>
      <w:bookmarkStart w:id="254" w:name="_Toc55202127"/>
      <w:bookmarkStart w:id="255" w:name="_Toc57209749"/>
      <w:bookmarkStart w:id="256" w:name="_Toc57366140"/>
      <w:bookmarkStart w:id="257" w:name="_Toc68086091"/>
      <w:bookmarkStart w:id="258" w:name="_Toc117180462"/>
      <w:r w:rsidRPr="00E525C6">
        <w:t>6.</w:t>
      </w:r>
      <w:r w:rsidRPr="00E525C6">
        <w:rPr>
          <w:rFonts w:eastAsia="SimSun"/>
          <w:lang w:eastAsia="zh-CN"/>
        </w:rPr>
        <w:t>9</w:t>
      </w:r>
      <w:r w:rsidRPr="00E525C6">
        <w:t>.2</w:t>
      </w:r>
      <w:r w:rsidRPr="00E525C6">
        <w:tab/>
        <w:t>Procedure</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E525C6">
        <w:t>s</w:t>
      </w:r>
      <w:bookmarkEnd w:id="258"/>
    </w:p>
    <w:p w14:paraId="6B4FBA57" w14:textId="6EF2BFC0" w:rsidR="000056F0" w:rsidRPr="00E525C6" w:rsidRDefault="000056F0" w:rsidP="000056F0">
      <w:pPr>
        <w:pStyle w:val="Heading4"/>
        <w:rPr>
          <w:lang w:eastAsia="zh-CN"/>
        </w:rPr>
      </w:pPr>
      <w:bookmarkStart w:id="259" w:name="_Toc57209751"/>
      <w:bookmarkStart w:id="260" w:name="_Toc57366142"/>
      <w:bookmarkStart w:id="261" w:name="_Toc68086093"/>
      <w:bookmarkStart w:id="262" w:name="_Toc117180463"/>
      <w:r w:rsidRPr="00E525C6">
        <w:t>6.</w:t>
      </w:r>
      <w:r w:rsidRPr="00E525C6">
        <w:rPr>
          <w:rFonts w:eastAsia="SimSun"/>
          <w:lang w:eastAsia="zh-CN"/>
        </w:rPr>
        <w:t>9</w:t>
      </w:r>
      <w:r w:rsidRPr="00E525C6">
        <w:t>.2.1</w:t>
      </w:r>
      <w:r w:rsidRPr="00E525C6">
        <w:tab/>
      </w:r>
      <w:bookmarkEnd w:id="259"/>
      <w:bookmarkEnd w:id="260"/>
      <w:bookmarkEnd w:id="261"/>
      <w:r w:rsidR="00464F5C" w:rsidRPr="00E525C6">
        <w:t xml:space="preserve">Procedure of AF influence on </w:t>
      </w:r>
      <w:r w:rsidR="00D86314">
        <w:t xml:space="preserve">area-based </w:t>
      </w:r>
      <w:r w:rsidR="00464F5C" w:rsidRPr="00E525C6">
        <w:t>AI/ML operations related policies</w:t>
      </w:r>
      <w:bookmarkEnd w:id="262"/>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25121DDF" w:rsidR="000056F0" w:rsidRPr="00E525C6" w:rsidRDefault="008A5AB0" w:rsidP="003D3627">
      <w:pPr>
        <w:pStyle w:val="TH"/>
      </w:pPr>
      <w:r>
        <w:object w:dxaOrig="15631" w:dyaOrig="14041" w14:anchorId="002B545D">
          <v:shape id="_x0000_i1040" type="#_x0000_t75" style="width:480pt;height:6in" o:ole="">
            <v:imagedata r:id="rId44" o:title=""/>
          </v:shape>
          <o:OLEObject Type="Embed" ProgID="Visio.Drawing.15" ShapeID="_x0000_i1040" DrawAspect="Content" ObjectID="_1728213821" r:id="rId45"/>
        </w:object>
      </w:r>
    </w:p>
    <w:p w14:paraId="0A6EACC2" w14:textId="4310BFC4"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r w:rsidR="00D86314">
        <w:t xml:space="preserve">area-based </w:t>
      </w:r>
      <w:r w:rsidR="00464F5C" w:rsidRPr="00E525C6">
        <w:t>AI/ML operations related policies</w:t>
      </w:r>
    </w:p>
    <w:p w14:paraId="138DB314" w14:textId="3E5BF5D4" w:rsidR="003D3627" w:rsidRPr="00E525C6" w:rsidRDefault="00C8558A" w:rsidP="003D3627">
      <w:pPr>
        <w:pStyle w:val="B1"/>
      </w:pPr>
      <w:r>
        <w:t>1.</w:t>
      </w:r>
      <w:r>
        <w:tab/>
        <w:t>The AF sends configuration information required for AI/ML operations. The NEF event exposure service is enhanced by providing a unified parameter provisioning service API dedicated for AI/ML operations, which may add the policy related parameters of AI/ML operations based on Nnef_TrafficInfluence as described in clause 4.3.6.2 of TS 23.502 [4] or Nnef_ServiceParameter as described in clause 4.15.6.7 of TS 23.502 [4], including routing, QoS related policies and network resource monitoring subscription, etc. The AF may indicate in the request:</w:t>
      </w:r>
    </w:p>
    <w:p w14:paraId="4B943E75" w14:textId="77777777" w:rsidR="003D3627" w:rsidRPr="00E525C6" w:rsidRDefault="003D3627" w:rsidP="003D3627">
      <w:pPr>
        <w:pStyle w:val="B2"/>
      </w:pPr>
      <w:r w:rsidRPr="00E525C6">
        <w:t>-</w:t>
      </w:r>
      <w:r w:rsidRPr="00E525C6">
        <w:tab/>
        <w:t>Area (1…max);</w:t>
      </w:r>
    </w:p>
    <w:p w14:paraId="0AEA9AA7" w14:textId="5314DEE6" w:rsidR="003D3627" w:rsidRPr="00D86314" w:rsidRDefault="003D3627" w:rsidP="00D86314">
      <w:pPr>
        <w:pStyle w:val="B3"/>
      </w:pPr>
      <w:r w:rsidRPr="00D86314">
        <w:t>-</w:t>
      </w:r>
      <w:r w:rsidRPr="00D86314">
        <w:tab/>
      </w:r>
      <w:r w:rsidR="00D86314" w:rsidRPr="00315872">
        <w:t>Spatial Validity Condition</w:t>
      </w:r>
      <w:r w:rsidR="00D86314" w:rsidRPr="00315872" w:rsidDel="000651EB">
        <w:rPr>
          <w:rFonts w:eastAsia="DengXian"/>
        </w:rPr>
        <w:t xml:space="preserve"> </w:t>
      </w:r>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t>-</w:t>
      </w:r>
      <w:r w:rsidRPr="00E525C6">
        <w:tab/>
        <w:t>One or more than one of the following information:</w:t>
      </w:r>
    </w:p>
    <w:p w14:paraId="7AFAA7C1" w14:textId="77777777" w:rsidR="003D3627" w:rsidRDefault="003D3627" w:rsidP="003D3627">
      <w:pPr>
        <w:pStyle w:val="B4"/>
      </w:pPr>
      <w:r w:rsidRPr="00E525C6">
        <w:t>-</w:t>
      </w:r>
      <w:r w:rsidRPr="00E525C6">
        <w:tab/>
        <w:t>IP address of AI/ML server;</w:t>
      </w:r>
    </w:p>
    <w:p w14:paraId="69D0E38E" w14:textId="50B28A52" w:rsidR="00D86314" w:rsidRPr="00315872" w:rsidRDefault="00D86314" w:rsidP="00D86314">
      <w:pPr>
        <w:pStyle w:val="B4"/>
        <w:rPr>
          <w:rFonts w:eastAsia="DengXian"/>
          <w:lang w:eastAsia="zh-CN"/>
        </w:rPr>
      </w:pPr>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p>
    <w:p w14:paraId="6534EA09" w14:textId="62B7F704" w:rsidR="003D3627" w:rsidRPr="00E525C6" w:rsidRDefault="003D3627" w:rsidP="003D3627">
      <w:pPr>
        <w:pStyle w:val="B4"/>
      </w:pPr>
      <w:r w:rsidRPr="00E525C6">
        <w:t>-</w:t>
      </w:r>
      <w:r w:rsidRPr="00E525C6">
        <w:tab/>
      </w:r>
      <w:r w:rsidR="00D86314">
        <w:rPr>
          <w:lang w:eastAsia="zh-CN"/>
        </w:rPr>
        <w:t xml:space="preserve">[Optional] Traffic </w:t>
      </w:r>
      <w:r w:rsidRPr="00E525C6">
        <w:t xml:space="preserve">Routing </w:t>
      </w:r>
      <w:r w:rsidR="00D86314">
        <w:rPr>
          <w:rFonts w:eastAsia="DengXian"/>
          <w:lang w:eastAsia="zh-CN"/>
        </w:rPr>
        <w:t>requirements (e.g. traffic filtering information, UP path management event subscription, etc.)</w:t>
      </w:r>
      <w:r w:rsidRPr="00E525C6">
        <w:t>;</w:t>
      </w:r>
    </w:p>
    <w:p w14:paraId="2BDF1964" w14:textId="0FE64AB9" w:rsidR="003D3627" w:rsidRPr="00E525C6" w:rsidRDefault="003D3627" w:rsidP="003D3627">
      <w:pPr>
        <w:pStyle w:val="B4"/>
      </w:pPr>
      <w:r w:rsidRPr="00E525C6">
        <w:t>-</w:t>
      </w:r>
      <w:r w:rsidRPr="00E525C6">
        <w:tab/>
      </w:r>
      <w:r w:rsidR="00D86314">
        <w:rPr>
          <w:lang w:eastAsia="zh-CN"/>
        </w:rPr>
        <w:t xml:space="preserve">[Optional] </w:t>
      </w:r>
      <w:r w:rsidRPr="00E525C6">
        <w:t xml:space="preserve">QoS </w:t>
      </w:r>
      <w:r w:rsidR="00D86314">
        <w:rPr>
          <w:rFonts w:eastAsia="DengXian"/>
          <w:lang w:eastAsia="zh-CN"/>
        </w:rPr>
        <w:t>requirements (e.g. QoS reference, QoS parameters, etc.)</w:t>
      </w:r>
      <w:r w:rsidRPr="00E525C6">
        <w:t>;</w:t>
      </w:r>
    </w:p>
    <w:p w14:paraId="317FF1EC" w14:textId="26E54C04" w:rsidR="00D86314" w:rsidRDefault="00D86314" w:rsidP="006C192F">
      <w:pPr>
        <w:pStyle w:val="B1"/>
        <w:rPr>
          <w:rFonts w:eastAsia="DengXian"/>
          <w:lang w:eastAsia="zh-CN"/>
        </w:rPr>
      </w:pPr>
      <w:r w:rsidRPr="006C192F">
        <w:rPr>
          <w:rFonts w:eastAsia="DengXian"/>
        </w:rPr>
        <w:t>2.</w:t>
      </w:r>
      <w:r w:rsidRPr="006C192F">
        <w:rPr>
          <w:rFonts w:eastAsia="DengXian"/>
        </w:rPr>
        <w:tab/>
      </w:r>
      <w:r w:rsidRPr="006C192F">
        <w:rPr>
          <w:rFonts w:eastAsia="DengXian" w:hint="eastAsia"/>
        </w:rPr>
        <w:t>T</w:t>
      </w:r>
      <w:r w:rsidRPr="006C192F">
        <w:rPr>
          <w:rFonts w:eastAsia="DengXian"/>
        </w:rPr>
        <w:t>he NEF stores the AF request information in the UDR.</w:t>
      </w:r>
    </w:p>
    <w:p w14:paraId="1470B345" w14:textId="6D34A13A" w:rsidR="00D86314" w:rsidRDefault="00D86314" w:rsidP="006C192F">
      <w:pPr>
        <w:pStyle w:val="B1"/>
        <w:rPr>
          <w:rFonts w:eastAsia="DengXian"/>
          <w:lang w:eastAsia="zh-CN"/>
        </w:rPr>
      </w:pPr>
      <w:r w:rsidRPr="006C192F">
        <w:rPr>
          <w:rFonts w:eastAsia="DengXian"/>
        </w:rPr>
        <w:t>3.</w:t>
      </w:r>
      <w:r w:rsidRPr="006C192F">
        <w:rPr>
          <w:rFonts w:eastAsia="DengXian"/>
        </w:rPr>
        <w:tab/>
        <w:t>The NEF responds to the AF.</w:t>
      </w:r>
    </w:p>
    <w:p w14:paraId="0F685B36" w14:textId="6997BA9D" w:rsidR="00D86314" w:rsidRPr="00315872" w:rsidRDefault="00D86314" w:rsidP="006C192F">
      <w:pPr>
        <w:pStyle w:val="B1"/>
        <w:rPr>
          <w:rFonts w:eastAsia="DengXian"/>
          <w:lang w:eastAsia="zh-CN"/>
        </w:rPr>
      </w:pPr>
      <w:r w:rsidRPr="006C192F">
        <w:rPr>
          <w:rFonts w:eastAsia="DengXian"/>
        </w:rPr>
        <w:t>4.</w:t>
      </w:r>
      <w:r w:rsidRPr="006C192F">
        <w:rPr>
          <w:rFonts w:eastAsia="DengXian"/>
        </w:rPr>
        <w:tab/>
        <w:t>The PCF receives a Nudr_DM_Notify notification of data change from UDR. The service Nudr_DM_Notify need to be extended according to the policy related parameters received in step 1.</w:t>
      </w:r>
    </w:p>
    <w:p w14:paraId="7388671A" w14:textId="4D546BDB" w:rsidR="003D3627" w:rsidRPr="00E525C6" w:rsidRDefault="00D86314" w:rsidP="003D3627">
      <w:pPr>
        <w:pStyle w:val="B1"/>
      </w:pPr>
      <w:r>
        <w:t>5</w:t>
      </w:r>
      <w:r w:rsidR="003D3627" w:rsidRPr="00E525C6">
        <w:t>.</w:t>
      </w:r>
      <w:r w:rsidR="003D3627" w:rsidRPr="00E525C6">
        <w:tab/>
        <w:t xml:space="preserve">The PCF </w:t>
      </w:r>
      <w:r>
        <w:rPr>
          <w:rFonts w:eastAsia="DengXian"/>
          <w:lang w:eastAsia="zh-CN"/>
        </w:rPr>
        <w:t xml:space="preserve">subscribes to SMF to receive notification about change of UE </w:t>
      </w:r>
      <w:r w:rsidR="003D3627" w:rsidRPr="00E525C6">
        <w:t xml:space="preserve">location </w:t>
      </w:r>
      <w:r>
        <w:rPr>
          <w:rFonts w:eastAsia="DengXian"/>
          <w:lang w:eastAsia="zh-CN"/>
        </w:rPr>
        <w:t xml:space="preserve">in the </w:t>
      </w:r>
      <w:r>
        <w:rPr>
          <w:lang w:eastAsia="zh-CN"/>
        </w:rPr>
        <w:t>Spatial Validity Condition</w:t>
      </w:r>
      <w:r>
        <w:rPr>
          <w:rFonts w:eastAsia="DengXian"/>
          <w:lang w:eastAsia="zh-CN"/>
        </w:rPr>
        <w:t xml:space="preserve">. </w:t>
      </w:r>
      <w:r>
        <w:t>T</w:t>
      </w:r>
      <w:r w:rsidR="003D3627" w:rsidRPr="00E525C6">
        <w:t xml:space="preserve">he SMF then sends location monitoring to the AMF to obtain the UE location presence in </w:t>
      </w:r>
      <w:r w:rsidR="000C01A0">
        <w:rPr>
          <w:lang w:eastAsia="zh-CN"/>
        </w:rPr>
        <w:t>Spatial Validity Condition</w:t>
      </w:r>
      <w:r w:rsidR="000C01A0" w:rsidDel="00E461C3">
        <w:rPr>
          <w:rFonts w:eastAsia="DengXian"/>
          <w:lang w:eastAsia="zh-CN"/>
        </w:rPr>
        <w:t xml:space="preserve"> </w:t>
      </w:r>
      <w:r w:rsidR="003D3627" w:rsidRPr="00E525C6">
        <w:t xml:space="preserve">(i.e. Presence Reporting Area). Or, </w:t>
      </w:r>
      <w:r w:rsidR="000C01A0">
        <w:t>t</w:t>
      </w:r>
      <w:r w:rsidR="003D3627" w:rsidRPr="00E525C6">
        <w:t>he PCF may provide Policy Control Request Triggers to the AMF indicating a specific UE for e.g. location change.</w:t>
      </w:r>
    </w:p>
    <w:p w14:paraId="63DD4EBD" w14:textId="3ABA8C59" w:rsidR="003D3627" w:rsidRPr="00E525C6" w:rsidRDefault="000C01A0" w:rsidP="003D3627">
      <w:pPr>
        <w:pStyle w:val="B1"/>
      </w:pPr>
      <w:r>
        <w:t>6</w:t>
      </w:r>
      <w:r w:rsidR="003D3627" w:rsidRPr="00E525C6">
        <w:t>.</w:t>
      </w:r>
      <w:r w:rsidR="003D3627" w:rsidRPr="00E525C6">
        <w:tab/>
        <w:t>When the UE(s) enter area 1, the AMF reports that the UE(s) have entered area 1, or the PCF may determine the UE(s) are in area1 when the UE(s) establish PDU session.</w:t>
      </w:r>
    </w:p>
    <w:p w14:paraId="0D70E75C" w14:textId="239614FB" w:rsidR="003D3627" w:rsidRPr="00E525C6" w:rsidRDefault="000C01A0" w:rsidP="003D3627">
      <w:pPr>
        <w:pStyle w:val="B1"/>
      </w:pPr>
      <w:r>
        <w:t>7</w:t>
      </w:r>
      <w:r w:rsidR="003D3627" w:rsidRPr="00E525C6">
        <w:t>.</w:t>
      </w:r>
      <w:r w:rsidR="003D3627" w:rsidRPr="00E525C6">
        <w:tab/>
        <w:t xml:space="preserve">The PCF, based on the information received from the AF, sends access and mobility related policies received from the AF to the AMF and the UE(s) using the procedure defined in clause 4.2.4.3 of </w:t>
      </w:r>
      <w:r w:rsidR="00C8558A" w:rsidRPr="00E525C6">
        <w:t>TS</w:t>
      </w:r>
      <w:r w:rsidR="00C8558A">
        <w:t> </w:t>
      </w:r>
      <w:r w:rsidR="00C8558A" w:rsidRPr="00E525C6">
        <w:t>23.502</w:t>
      </w:r>
      <w:r w:rsidR="00C8558A">
        <w:t> </w:t>
      </w:r>
      <w:r w:rsidR="00C8558A" w:rsidRPr="00E525C6">
        <w:t>[</w:t>
      </w:r>
      <w:r w:rsidR="003D3627" w:rsidRPr="00E525C6">
        <w:t>4].</w:t>
      </w:r>
    </w:p>
    <w:p w14:paraId="16586D44" w14:textId="1DB9461F" w:rsidR="003D3627" w:rsidRPr="00E525C6" w:rsidRDefault="000C01A0" w:rsidP="003D3627">
      <w:pPr>
        <w:pStyle w:val="B1"/>
      </w:pPr>
      <w:r>
        <w:t>8</w:t>
      </w:r>
      <w:r w:rsidR="003D3627" w:rsidRPr="00E525C6">
        <w:t>.</w:t>
      </w:r>
      <w:r w:rsidR="003D3627" w:rsidRPr="00E525C6">
        <w:tab/>
        <w:t>The PCF, based on the information received from the AF, sends session related policies to the SMF that may include routing rules, related QoS rules, charging rules and resource monitoring related information</w:t>
      </w:r>
      <w:r>
        <w:t xml:space="preserve"> </w:t>
      </w:r>
      <w:r>
        <w:rPr>
          <w:rFonts w:eastAsia="DengXian"/>
          <w:lang w:eastAsia="zh-CN"/>
        </w:rPr>
        <w:t>and AI/ML related subscription</w:t>
      </w:r>
      <w:r w:rsidR="003D3627"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5C643590" w:rsidR="003D3627" w:rsidRDefault="00C6120E" w:rsidP="003D3627">
      <w:pPr>
        <w:pStyle w:val="B1"/>
      </w:pPr>
      <w:r>
        <w:t>9</w:t>
      </w:r>
      <w:r w:rsidR="003D3627" w:rsidRPr="00E525C6">
        <w:t>.</w:t>
      </w:r>
      <w:r>
        <w:tab/>
      </w:r>
      <w:r w:rsidR="003D3627"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r>
        <w:t>10.</w:t>
      </w:r>
      <w:r>
        <w:tab/>
      </w:r>
      <w:r w:rsidRPr="00C6120E">
        <w:t>The SMF may send a notification to the AF that User Plane has changed or other notifications based on the subscription from the AF.</w:t>
      </w:r>
    </w:p>
    <w:p w14:paraId="36CFF644" w14:textId="0B67C901" w:rsidR="003D3627" w:rsidRPr="00E525C6" w:rsidRDefault="00C6120E" w:rsidP="003D3627">
      <w:pPr>
        <w:pStyle w:val="B1"/>
      </w:pPr>
      <w:r>
        <w:t>11</w:t>
      </w:r>
      <w:r w:rsidR="003D3627" w:rsidRPr="00E525C6">
        <w:t>.</w:t>
      </w:r>
      <w:r w:rsidR="003D3627" w:rsidRPr="00E525C6">
        <w:tab/>
        <w:t>The UE(s) initiate DNS request to get IP address of AI/ML server of area 1.</w:t>
      </w:r>
    </w:p>
    <w:p w14:paraId="671BE19A" w14:textId="648A91C6" w:rsidR="003D3627" w:rsidRPr="00E525C6" w:rsidRDefault="00C6120E" w:rsidP="003D3627">
      <w:pPr>
        <w:pStyle w:val="B1"/>
      </w:pPr>
      <w:r>
        <w:t>12</w:t>
      </w:r>
      <w:r w:rsidR="003D3627" w:rsidRPr="00E525C6">
        <w:t>.</w:t>
      </w:r>
      <w:r>
        <w:tab/>
      </w:r>
      <w:r w:rsidR="003D3627" w:rsidRPr="00E525C6">
        <w:t>The UE(s) start AI/ML operations with AI/ML server under the policies of area 1. For example, with better policy assurance, the UE(s) can get more network resources to assist in training and inference.</w:t>
      </w:r>
    </w:p>
    <w:p w14:paraId="37101F8D" w14:textId="36953CD8" w:rsidR="003D3627" w:rsidRPr="00E525C6" w:rsidRDefault="00C6120E" w:rsidP="003D3627">
      <w:pPr>
        <w:pStyle w:val="B1"/>
      </w:pPr>
      <w:r>
        <w:t>13</w:t>
      </w:r>
      <w:r w:rsidR="003D3627" w:rsidRPr="00E525C6">
        <w:t>.</w:t>
      </w:r>
      <w:r w:rsidR="003D3627" w:rsidRPr="00E525C6">
        <w:tab/>
      </w:r>
      <w:r>
        <w:rPr>
          <w:rFonts w:eastAsia="DengXian"/>
          <w:lang w:eastAsia="zh-CN"/>
        </w:rPr>
        <w:t>The SMF sends a notification to PCF based on the subscription in step 1 and step 8. The PCF forwards the notification to the AF.</w:t>
      </w:r>
    </w:p>
    <w:p w14:paraId="63FD1E68" w14:textId="797CC857" w:rsidR="003D3627" w:rsidRPr="00E525C6" w:rsidRDefault="00C6120E" w:rsidP="003D3627">
      <w:pPr>
        <w:pStyle w:val="B1"/>
      </w:pPr>
      <w:r>
        <w:t>14</w:t>
      </w:r>
      <w:r w:rsidR="003D3627" w:rsidRPr="00E525C6">
        <w:t>.</w:t>
      </w:r>
      <w:r w:rsidR="003D3627" w:rsidRPr="00E525C6">
        <w:tab/>
        <w:t>The AF may update the configuration information based on the information received in step </w:t>
      </w:r>
      <w:r>
        <w:t>13</w:t>
      </w:r>
      <w:r w:rsidRPr="00E525C6">
        <w:t xml:space="preserve"> </w:t>
      </w:r>
      <w:r w:rsidR="003D3627" w:rsidRPr="00E525C6">
        <w:t>and send the updated configuration to the PCF.</w:t>
      </w:r>
    </w:p>
    <w:p w14:paraId="244978CA" w14:textId="35E4729B" w:rsidR="003D3627" w:rsidRPr="00E525C6" w:rsidRDefault="00C6120E" w:rsidP="003D3627">
      <w:pPr>
        <w:pStyle w:val="B1"/>
      </w:pPr>
      <w:r>
        <w:t>15</w:t>
      </w:r>
      <w:r w:rsidR="003D3627" w:rsidRPr="00E525C6">
        <w:t>.</w:t>
      </w:r>
      <w:r w:rsidR="003D3627" w:rsidRPr="00E525C6">
        <w:tab/>
      </w:r>
      <w:r w:rsidRPr="003321D4">
        <w:rPr>
          <w:rFonts w:eastAsia="DengXian"/>
          <w:lang w:eastAsia="zh-CN"/>
        </w:rPr>
        <w:t>The UE(s) leave area 1 and enter area 2. The PCF removes the policies of area 1 or updates the policies</w:t>
      </w:r>
      <w:r w:rsidRPr="0069630A">
        <w:rPr>
          <w:rFonts w:eastAsia="DengXian"/>
          <w:lang w:eastAsia="zh-CN"/>
        </w:rPr>
        <w:t xml:space="preserve"> of area 1 to area 2 based on the information received from the AF in step 1.</w:t>
      </w:r>
    </w:p>
    <w:p w14:paraId="1F2E8A98" w14:textId="180D83D8" w:rsidR="003D3627" w:rsidRPr="00E525C6" w:rsidRDefault="00C6120E" w:rsidP="003D3627">
      <w:pPr>
        <w:pStyle w:val="B1"/>
      </w:pPr>
      <w:r>
        <w:t>16</w:t>
      </w:r>
      <w:r w:rsidR="003D3627" w:rsidRPr="00E525C6">
        <w:t>.</w:t>
      </w:r>
      <w:r w:rsidR="003D3627"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5987BFA6" w:rsidR="003D3627" w:rsidRPr="00E525C6" w:rsidRDefault="00C6120E" w:rsidP="003D3627">
      <w:pPr>
        <w:pStyle w:val="B1"/>
      </w:pPr>
      <w:r>
        <w:t>17</w:t>
      </w:r>
      <w:r w:rsidR="003D3627" w:rsidRPr="00E525C6">
        <w:t>.</w:t>
      </w:r>
      <w:r w:rsidR="003D3627" w:rsidRPr="00E525C6">
        <w:tab/>
        <w:t>The SMF may send a notification to the AF that User Plane has changed or other notifications based on the subscription from the AF.</w:t>
      </w:r>
    </w:p>
    <w:p w14:paraId="42F9FFA6" w14:textId="47D01666" w:rsidR="003D3627" w:rsidRPr="00E525C6" w:rsidRDefault="00C6120E" w:rsidP="003D3627">
      <w:pPr>
        <w:pStyle w:val="B1"/>
      </w:pPr>
      <w:r>
        <w:t>18</w:t>
      </w:r>
      <w:r w:rsidR="003D3627" w:rsidRPr="00E525C6">
        <w:t>.</w:t>
      </w:r>
      <w:r w:rsidR="003D3627" w:rsidRPr="00E525C6">
        <w:tab/>
        <w:t>UE(s) initiate DNS request to get IP address of AI/ML server of area 2.</w:t>
      </w:r>
    </w:p>
    <w:p w14:paraId="5539C123" w14:textId="14F831C1" w:rsidR="003D3627" w:rsidRPr="00E525C6" w:rsidRDefault="00C6120E" w:rsidP="003D3627">
      <w:pPr>
        <w:pStyle w:val="B1"/>
      </w:pPr>
      <w:r>
        <w:t>19</w:t>
      </w:r>
      <w:r w:rsidR="003D3627" w:rsidRPr="00E525C6">
        <w:t>.</w:t>
      </w:r>
      <w:r w:rsidR="003D3627"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263" w:name="_Toc43735551"/>
      <w:bookmarkStart w:id="264" w:name="_Toc30666569"/>
      <w:bookmarkStart w:id="265" w:name="_Toc31029863"/>
      <w:bookmarkStart w:id="266" w:name="_Toc31030754"/>
      <w:bookmarkStart w:id="267" w:name="_Toc43388321"/>
      <w:bookmarkStart w:id="268" w:name="_Toc50130539"/>
      <w:bookmarkStart w:id="269" w:name="_Toc50133853"/>
      <w:bookmarkStart w:id="270" w:name="_Toc50134193"/>
      <w:bookmarkStart w:id="271" w:name="_Toc50557145"/>
      <w:bookmarkStart w:id="272" w:name="_Toc50548823"/>
      <w:bookmarkStart w:id="273" w:name="_Toc55202128"/>
      <w:bookmarkStart w:id="274" w:name="_Toc57209752"/>
      <w:bookmarkStart w:id="275" w:name="_Toc57366143"/>
      <w:bookmarkStart w:id="276" w:name="_Toc68086094"/>
      <w:bookmarkStart w:id="277" w:name="_Toc117180464"/>
      <w:r w:rsidRPr="00E525C6">
        <w:rPr>
          <w:lang w:eastAsia="zh-CN"/>
        </w:rPr>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2D4E53A" w14:textId="77777777" w:rsidR="003D3627" w:rsidRPr="00E525C6" w:rsidRDefault="003D3627" w:rsidP="003D3627">
      <w:r w:rsidRPr="00E525C6">
        <w:t>PCF:</w:t>
      </w:r>
    </w:p>
    <w:p w14:paraId="187484EC" w14:textId="6CAD8312" w:rsidR="003D3627" w:rsidRDefault="003D3627" w:rsidP="003D3627">
      <w:pPr>
        <w:pStyle w:val="B1"/>
      </w:pPr>
      <w:r w:rsidRPr="00E525C6">
        <w:t>-</w:t>
      </w:r>
      <w:r w:rsidRPr="00E525C6">
        <w:tab/>
      </w:r>
      <w:r w:rsidR="00C6120E">
        <w:t>S</w:t>
      </w:r>
      <w:r w:rsidRPr="00E525C6">
        <w:t>upport receiving additional parameters provisioned by AF for AI/ML service policies.</w:t>
      </w:r>
    </w:p>
    <w:p w14:paraId="7CB44695" w14:textId="77777777" w:rsidR="00C6120E" w:rsidRPr="00A339D7" w:rsidRDefault="00C6120E" w:rsidP="00315872">
      <w:pPr>
        <w:rPr>
          <w:rFonts w:eastAsia="DengXian"/>
          <w:lang w:eastAsia="zh-CN"/>
        </w:rPr>
      </w:pPr>
      <w:r w:rsidRPr="00A339D7">
        <w:rPr>
          <w:rFonts w:eastAsia="DengXian" w:hint="eastAsia"/>
          <w:lang w:eastAsia="zh-CN"/>
        </w:rPr>
        <w:t>N</w:t>
      </w:r>
      <w:r w:rsidRPr="00A339D7">
        <w:rPr>
          <w:rFonts w:eastAsia="DengXian"/>
          <w:lang w:eastAsia="zh-CN"/>
        </w:rPr>
        <w:t>EF:</w:t>
      </w:r>
    </w:p>
    <w:p w14:paraId="2B04B3B9" w14:textId="7EB25361"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Provide a </w:t>
      </w:r>
      <w:r w:rsidRPr="00315872">
        <w:rPr>
          <w:rFonts w:eastAsia="SimSun"/>
        </w:rPr>
        <w:t>unified parameter provisioning service API for AI/ML operations;</w:t>
      </w:r>
    </w:p>
    <w:p w14:paraId="6E6F81C4" w14:textId="1A35A2CE" w:rsidR="00C6120E" w:rsidRPr="00315872" w:rsidRDefault="00C6120E">
      <w:pPr>
        <w:pStyle w:val="B1"/>
        <w:rPr>
          <w:rFonts w:eastAsia="DengXian"/>
        </w:rPr>
      </w:pPr>
      <w:r>
        <w:rPr>
          <w:rFonts w:eastAsia="DengXian"/>
        </w:rPr>
        <w:t>-</w:t>
      </w:r>
      <w:r>
        <w:rPr>
          <w:rFonts w:eastAsia="DengXian"/>
        </w:rPr>
        <w:tab/>
      </w:r>
      <w:r w:rsidRPr="00315872">
        <w:rPr>
          <w:rFonts w:eastAsia="DengXian"/>
        </w:rPr>
        <w:t xml:space="preserve">Support receiving </w:t>
      </w:r>
      <w:r w:rsidRPr="00C6120E">
        <w:t>AI/ML operations related parameters from AF including routing, QoS and network resource monitoring, etc.;</w:t>
      </w:r>
    </w:p>
    <w:p w14:paraId="46D239EF" w14:textId="77777777" w:rsidR="00C6120E" w:rsidRPr="00A339D7" w:rsidRDefault="00C6120E" w:rsidP="00315872">
      <w:pPr>
        <w:rPr>
          <w:rFonts w:eastAsia="DengXian"/>
          <w:lang w:eastAsia="zh-CN"/>
        </w:rPr>
      </w:pPr>
      <w:r w:rsidRPr="00A339D7">
        <w:rPr>
          <w:rFonts w:eastAsia="DengXian"/>
          <w:lang w:eastAsia="zh-CN"/>
        </w:rPr>
        <w:t>UDR:</w:t>
      </w:r>
    </w:p>
    <w:p w14:paraId="0A0557E0" w14:textId="16B38856" w:rsidR="00C6120E" w:rsidRPr="00315872" w:rsidRDefault="00C6120E" w:rsidP="00315872">
      <w:pPr>
        <w:pStyle w:val="B1"/>
        <w:rPr>
          <w:rFonts w:eastAsia="DengXian"/>
        </w:rPr>
      </w:pPr>
      <w:r>
        <w:rPr>
          <w:rFonts w:eastAsia="DengXian"/>
        </w:rPr>
        <w:t>-</w:t>
      </w:r>
      <w:r>
        <w:rPr>
          <w:rFonts w:eastAsia="DengXian"/>
        </w:rPr>
        <w:tab/>
      </w:r>
      <w:r w:rsidRPr="00315872">
        <w:rPr>
          <w:rFonts w:eastAsia="DengXian"/>
        </w:rPr>
        <w:t xml:space="preserve">The services (e.g. Nudr_DM_Notify) are extended according to the </w:t>
      </w:r>
      <w:r w:rsidRPr="00C6120E">
        <w:t>AI/ML operations related parameters.</w:t>
      </w:r>
    </w:p>
    <w:p w14:paraId="2EE40583" w14:textId="77777777" w:rsidR="00C6120E" w:rsidRPr="00E525C6" w:rsidRDefault="00C6120E" w:rsidP="003D3627">
      <w:pPr>
        <w:pStyle w:val="B1"/>
      </w:pPr>
    </w:p>
    <w:p w14:paraId="6A025D4D" w14:textId="359BB75F" w:rsidR="00041BA3" w:rsidRPr="00E525C6" w:rsidRDefault="00041BA3" w:rsidP="00041BA3">
      <w:pPr>
        <w:pStyle w:val="Heading2"/>
        <w:rPr>
          <w:lang w:eastAsia="ko-KR"/>
        </w:rPr>
      </w:pPr>
      <w:bookmarkStart w:id="278" w:name="_Toc435670433"/>
      <w:bookmarkStart w:id="279" w:name="_Toc436124703"/>
      <w:bookmarkStart w:id="280" w:name="_Toc509905226"/>
      <w:bookmarkStart w:id="281" w:name="_Toc510604403"/>
      <w:bookmarkStart w:id="282" w:name="_Toc22214904"/>
      <w:bookmarkStart w:id="283" w:name="_Toc23254037"/>
      <w:bookmarkStart w:id="284" w:name="_Toc117180465"/>
      <w:r w:rsidRPr="00E525C6">
        <w:rPr>
          <w:lang w:eastAsia="ko-KR"/>
        </w:rPr>
        <w:t>6.10</w:t>
      </w:r>
      <w:r w:rsidRPr="00E525C6">
        <w:rPr>
          <w:lang w:eastAsia="ko-KR"/>
        </w:rPr>
        <w:tab/>
        <w:t xml:space="preserve">Solution #10: </w:t>
      </w:r>
      <w:bookmarkEnd w:id="278"/>
      <w:bookmarkEnd w:id="279"/>
      <w:bookmarkEnd w:id="280"/>
      <w:bookmarkEnd w:id="281"/>
      <w:bookmarkEnd w:id="282"/>
      <w:bookmarkEnd w:id="283"/>
      <w:r w:rsidR="00327AEF" w:rsidRPr="00327AEF">
        <w:rPr>
          <w:lang w:eastAsia="ko-KR"/>
        </w:rPr>
        <w:t xml:space="preserve">Application </w:t>
      </w:r>
      <w:r w:rsidRPr="00E525C6">
        <w:rPr>
          <w:lang w:eastAsia="ko-KR"/>
        </w:rPr>
        <w:t xml:space="preserve">Data Transfer to support </w:t>
      </w:r>
      <w:r w:rsidR="004117E6">
        <w:rPr>
          <w:lang w:eastAsia="ko-KR"/>
        </w:rPr>
        <w:t>planned and event driven</w:t>
      </w:r>
      <w:r w:rsidR="004117E6" w:rsidRPr="00E525C6">
        <w:rPr>
          <w:lang w:eastAsia="ko-KR"/>
        </w:rPr>
        <w:t xml:space="preserve"> </w:t>
      </w:r>
      <w:r w:rsidRPr="00E525C6">
        <w:rPr>
          <w:lang w:eastAsia="ko-KR"/>
        </w:rPr>
        <w:t>AI/ML traffic transport</w:t>
      </w:r>
      <w:bookmarkEnd w:id="284"/>
    </w:p>
    <w:p w14:paraId="77C25113" w14:textId="77777777" w:rsidR="00041BA3" w:rsidRPr="00E525C6" w:rsidRDefault="00041BA3" w:rsidP="00041BA3">
      <w:pPr>
        <w:pStyle w:val="Heading3"/>
      </w:pPr>
      <w:bookmarkStart w:id="285" w:name="_Toc22214905"/>
      <w:bookmarkStart w:id="286" w:name="_Toc23254038"/>
      <w:bookmarkStart w:id="287" w:name="_Toc117180466"/>
      <w:r w:rsidRPr="00E525C6">
        <w:t>6.10.1</w:t>
      </w:r>
      <w:r w:rsidRPr="00E525C6">
        <w:tab/>
        <w:t>Description</w:t>
      </w:r>
      <w:bookmarkEnd w:id="285"/>
      <w:bookmarkEnd w:id="286"/>
      <w:bookmarkEnd w:id="287"/>
    </w:p>
    <w:p w14:paraId="54F8769E" w14:textId="77777777" w:rsidR="003D3627" w:rsidRDefault="003D3627" w:rsidP="003D3627">
      <w:r w:rsidRPr="00E525C6">
        <w:t>This KI is to address KI#5: 5GC Enhancement to enable Application AI/ML Traffic Transport.</w:t>
      </w:r>
    </w:p>
    <w:p w14:paraId="725079E8" w14:textId="62B85880" w:rsidR="00327AEF" w:rsidRPr="00E525C6" w:rsidRDefault="00327AEF" w:rsidP="00902210">
      <w:pPr>
        <w:pStyle w:val="NO"/>
        <w:ind w:left="851"/>
      </w:pPr>
      <w:r>
        <w:t>NOTE:</w:t>
      </w:r>
      <w:r w:rsidR="003E268A">
        <w:tab/>
      </w:r>
      <w:r>
        <w:t xml:space="preserve">Although this solution is motivated by the BDT framework, it is a new 5GC service, the any reference to the existing BDT </w:t>
      </w:r>
      <w:r w:rsidRPr="00DE2A04">
        <w:t>procedures and services</w:t>
      </w:r>
      <w:r>
        <w:t xml:space="preserve"> will be replaced by new service name during the normative phase once all the extensions are finalized during the conclusion phase. </w:t>
      </w:r>
    </w:p>
    <w:p w14:paraId="3DCC7035" w14:textId="3175CC12" w:rsidR="004117E6" w:rsidRPr="005B0709" w:rsidRDefault="005B0709" w:rsidP="005B0709">
      <w:r>
        <w:t xml:space="preserve">In clause 6.40.1 of </w:t>
      </w:r>
      <w:r w:rsidR="00C8558A">
        <w:t>TS 22.261 [</w:t>
      </w:r>
      <w:r>
        <w:t>2], three types of Application AI/ML operations were considered when defining the stage-1 requirements, and they are:</w:t>
      </w:r>
    </w:p>
    <w:p w14:paraId="2ED5D2BA" w14:textId="3FB0AD89" w:rsidR="005B0709" w:rsidRDefault="005B0709" w:rsidP="005B0709">
      <w:pPr>
        <w:pStyle w:val="B1"/>
      </w:pPr>
      <w:r>
        <w:t>a)</w:t>
      </w:r>
      <w:r>
        <w:tab/>
        <w:t>AI/ML operation splitting between AI/ML endpoints.</w:t>
      </w:r>
    </w:p>
    <w:p w14:paraId="524FBB94" w14:textId="466633CB" w:rsidR="005B0709" w:rsidRDefault="005B0709" w:rsidP="005B0709">
      <w:pPr>
        <w:pStyle w:val="B1"/>
      </w:pPr>
      <w:r>
        <w:t>b)</w:t>
      </w:r>
      <w:r>
        <w:tab/>
        <w:t>AI/ML model/data distribution and sharing over 5G system.</w:t>
      </w:r>
    </w:p>
    <w:p w14:paraId="2BF530F7" w14:textId="550E54F6" w:rsidR="005B0709" w:rsidRDefault="005B0709" w:rsidP="005B0709">
      <w:pPr>
        <w:pStyle w:val="B1"/>
      </w:pPr>
      <w:r>
        <w:t>c)</w:t>
      </w:r>
      <w:r>
        <w:tab/>
        <w:t>Distributed/Federated Learning over 5G system.</w:t>
      </w:r>
    </w:p>
    <w:p w14:paraId="6513A5CC" w14:textId="76789A0A" w:rsidR="004117E6" w:rsidRDefault="004117E6" w:rsidP="004117E6">
      <w:r>
        <w:t xml:space="preserve">Among the above three operation types, type b) above could involve a specific UE or a group of UEs, where as type c) above will target 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w:t>
      </w:r>
      <w:r w:rsidR="00327AEF">
        <w:t xml:space="preserve">sufficient </w:t>
      </w:r>
      <w:r>
        <w:t xml:space="preserve">QoS resources to support the 3 operations </w:t>
      </w:r>
      <w:r w:rsidR="00327AEF">
        <w:t xml:space="preserve">described </w:t>
      </w:r>
      <w:r>
        <w:t xml:space="preserve">above and negotiate with 5GS </w:t>
      </w:r>
      <w:r w:rsidR="00327AEF">
        <w:t xml:space="preserve">for </w:t>
      </w:r>
      <w:r>
        <w:t>when the transmission can take place.</w:t>
      </w:r>
    </w:p>
    <w:p w14:paraId="7C3FF343" w14:textId="7F4F16DF" w:rsidR="003D3627" w:rsidRPr="00E525C6" w:rsidRDefault="003D3627" w:rsidP="003D3627">
      <w:r w:rsidRPr="004117E6">
        <w:t xml:space="preserve">Network capacity planning is a major challenge for any mobile operator. </w:t>
      </w:r>
      <w:r w:rsidR="004117E6" w:rsidRPr="004117E6">
        <w:rPr>
          <w:rFonts w:eastAsia="SimSun"/>
          <w:lang w:eastAsia="zh-CN"/>
        </w:rPr>
        <w:t xml:space="preserve">The </w:t>
      </w:r>
      <w:r w:rsidR="00327AEF">
        <w:rPr>
          <w:rFonts w:eastAsia="SimSun"/>
          <w:lang w:eastAsia="zh-CN"/>
        </w:rPr>
        <w:t xml:space="preserve">application </w:t>
      </w:r>
      <w:r w:rsidR="004117E6" w:rsidRPr="004117E6">
        <w:rPr>
          <w:rFonts w:eastAsia="SimSun"/>
          <w:lang w:eastAsia="zh-CN"/>
        </w:rPr>
        <w:t xml:space="preserve">AI/ML data transfer can be non GBR type </w:t>
      </w:r>
      <w:r w:rsidR="004117E6" w:rsidRPr="003F120B">
        <w:rPr>
          <w:rFonts w:eastAsia="SimSun"/>
          <w:lang w:eastAsia="zh-CN"/>
        </w:rPr>
        <w:t xml:space="preserve">(e.g. </w:t>
      </w:r>
      <w:r w:rsidR="00DA6550">
        <w:rPr>
          <w:rFonts w:eastAsia="SimSun"/>
          <w:lang w:eastAsia="zh-CN"/>
        </w:rPr>
        <w:t>"</w:t>
      </w:r>
      <w:r w:rsidR="004117E6" w:rsidRPr="003F120B">
        <w:rPr>
          <w:rFonts w:eastAsia="SimSun"/>
          <w:lang w:eastAsia="zh-CN"/>
        </w:rPr>
        <w:t>please start the transmission for this model at midnight</w:t>
      </w:r>
      <w:r w:rsidR="00DA6550">
        <w:rPr>
          <w:rFonts w:eastAsia="SimSun"/>
          <w:lang w:eastAsia="zh-CN"/>
        </w:rPr>
        <w:t>"</w:t>
      </w:r>
      <w:r w:rsidR="004117E6" w:rsidRPr="007F30D6">
        <w:rPr>
          <w:rFonts w:eastAsia="SimSun"/>
          <w:lang w:eastAsia="zh-CN"/>
        </w:rPr>
        <w:t>) or GBR type that requires some resource reservation aim</w:t>
      </w:r>
      <w:r w:rsidR="00327AEF">
        <w:rPr>
          <w:rFonts w:eastAsia="SimSun"/>
          <w:lang w:eastAsia="zh-CN"/>
        </w:rPr>
        <w:t>ed</w:t>
      </w:r>
      <w:r w:rsidR="004117E6" w:rsidRPr="007F30D6">
        <w:rPr>
          <w:rFonts w:eastAsia="SimSun"/>
          <w:lang w:eastAsia="zh-CN"/>
        </w:rPr>
        <w:t xml:space="preserve"> to achieve the transmission requirements. </w:t>
      </w:r>
      <w:r w:rsidR="004117E6" w:rsidRPr="0028723A">
        <w:rPr>
          <w:rFonts w:eastAsia="SimSun"/>
          <w:lang w:eastAsia="zh-CN"/>
        </w:rPr>
        <w:t xml:space="preserve">(e.g. </w:t>
      </w:r>
      <w:r w:rsidR="00DA6550">
        <w:rPr>
          <w:rFonts w:eastAsia="SimSun"/>
          <w:lang w:eastAsia="zh-CN"/>
        </w:rPr>
        <w:t>"</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 xml:space="preserve">later and aims to complete the transmission in 1 second, this </w:t>
      </w:r>
      <w:r w:rsidR="00327AEF">
        <w:rPr>
          <w:rFonts w:eastAsia="SimSun"/>
          <w:lang w:eastAsia="zh-CN"/>
        </w:rPr>
        <w:t>would</w:t>
      </w:r>
      <w:r w:rsidR="00F77A4E">
        <w:rPr>
          <w:rFonts w:eastAsia="SimSun"/>
          <w:lang w:eastAsia="zh-CN"/>
        </w:rPr>
        <w:t xml:space="preserve"> </w:t>
      </w:r>
      <w:r w:rsidR="004117E6" w:rsidRPr="00C2733D">
        <w:rPr>
          <w:rFonts w:eastAsia="SimSun"/>
          <w:lang w:eastAsia="zh-CN"/>
        </w:rPr>
        <w:t>mean that some 5QI, GBR,</w:t>
      </w:r>
      <w:r w:rsidR="004117E6" w:rsidRPr="00787933">
        <w:rPr>
          <w:rFonts w:eastAsia="SimSun"/>
          <w:lang w:eastAsia="zh-CN"/>
        </w:rPr>
        <w:t xml:space="preserve"> PDB</w:t>
      </w:r>
      <w:r w:rsidR="004117E6" w:rsidRPr="00456B9F">
        <w:rPr>
          <w:rFonts w:eastAsia="SimSun"/>
          <w:lang w:eastAsia="zh-CN"/>
        </w:rPr>
        <w:t xml:space="preserve"> or PLR</w:t>
      </w:r>
      <w:r w:rsidR="004117E6" w:rsidRPr="00B40BC4">
        <w:rPr>
          <w:rFonts w:eastAsia="SimSun"/>
          <w:lang w:eastAsia="zh-CN"/>
        </w:rPr>
        <w:t xml:space="preserve"> requirements are set for this type of traffic</w:t>
      </w:r>
      <w:r w:rsidR="00DA6550">
        <w:rPr>
          <w:rFonts w:eastAsia="SimSun"/>
          <w:lang w:eastAsia="zh-CN"/>
        </w:rPr>
        <w:t>"</w:t>
      </w:r>
      <w:r w:rsidR="004117E6" w:rsidRPr="00B40BC4">
        <w:rPr>
          <w:rFonts w:eastAsia="SimSun"/>
          <w:lang w:eastAsia="zh-CN"/>
        </w:rPr>
        <w:t xml:space="preserve">). </w:t>
      </w:r>
      <w:r w:rsidRPr="00886A5F">
        <w:t xml:space="preserve">In order to enable the MNOs to assist ASPs to transport their Application AI/ML traffic in a more controlled time-table </w:t>
      </w:r>
      <w:r w:rsidR="00F77A4E">
        <w:t>under the considerations of</w:t>
      </w:r>
      <w:r w:rsidR="00F77A4E" w:rsidRPr="00886A5F">
        <w:t xml:space="preserve"> </w:t>
      </w:r>
      <w:r w:rsidRPr="00886A5F">
        <w:t xml:space="preserve">the availability of network resources, this solution proposes to </w:t>
      </w:r>
      <w:r w:rsidR="00F77A4E">
        <w:t>support</w:t>
      </w:r>
      <w:r w:rsidR="004117E6" w:rsidRPr="00991555">
        <w:t xml:space="preserve"> </w:t>
      </w:r>
      <w:r w:rsidR="00F77A4E">
        <w:t>pre-</w:t>
      </w:r>
      <w:r w:rsidR="004117E6" w:rsidRPr="00991555">
        <w:t xml:space="preserve">negotiation between the AF and the 5GS </w:t>
      </w:r>
      <w:r w:rsidR="00F77A4E">
        <w:t>to agree on</w:t>
      </w:r>
      <w:r w:rsidR="004117E6" w:rsidRPr="00991555">
        <w:t xml:space="preserve"> the </w:t>
      </w:r>
      <w:r w:rsidR="00F77A4E">
        <w:t xml:space="preserve">target </w:t>
      </w:r>
      <w:r w:rsidR="004117E6" w:rsidRPr="00315872">
        <w:t>time window</w:t>
      </w:r>
      <w:r w:rsidR="00F77A4E">
        <w:t xml:space="preserve"> which is selected from a list of time windows that are coordinated between the ASP and the MNOs</w:t>
      </w:r>
      <w:r w:rsidR="004117E6" w:rsidRPr="00315872">
        <w:t xml:space="preserve"> for </w:t>
      </w:r>
      <w:r w:rsidR="00F77A4E">
        <w:t xml:space="preserve">the </w:t>
      </w:r>
      <w:r w:rsidR="004117E6" w:rsidRPr="00315872">
        <w:t>traffic transmission</w:t>
      </w:r>
      <w:r w:rsidR="004117E6" w:rsidRPr="004117E6">
        <w:t xml:space="preserve"> </w:t>
      </w:r>
      <w:r w:rsidRPr="004117E6">
        <w:t>to support</w:t>
      </w:r>
      <w:r w:rsidR="005D51FF">
        <w:t xml:space="preserve"> the</w:t>
      </w:r>
      <w:r w:rsidRPr="004117E6">
        <w:t xml:space="preserve"> </w:t>
      </w:r>
      <w:r w:rsidR="005D51FF">
        <w:t xml:space="preserve">Application </w:t>
      </w:r>
      <w:r w:rsidRPr="004117E6">
        <w:t>AI/ML traffic</w:t>
      </w:r>
      <w:r w:rsidR="005D51FF">
        <w:t>. The</w:t>
      </w:r>
      <w:r w:rsidR="005D51FF" w:rsidRPr="004117E6">
        <w:t xml:space="preserve"> </w:t>
      </w:r>
      <w:r w:rsidR="005D51FF">
        <w:t>Application AI/ML traffic could be</w:t>
      </w:r>
      <w:r w:rsidR="004117E6" w:rsidRPr="004117E6">
        <w:t xml:space="preserve"> non GBR type </w:t>
      </w:r>
      <w:r w:rsidR="005D51FF">
        <w:t>or</w:t>
      </w:r>
      <w:r w:rsidR="005D51FF" w:rsidRPr="004117E6">
        <w:t xml:space="preserve"> </w:t>
      </w:r>
      <w:r w:rsidR="004117E6" w:rsidRPr="004117E6">
        <w:t>GBR type</w:t>
      </w:r>
      <w:r w:rsidRPr="004117E6">
        <w:t>.</w:t>
      </w:r>
      <w:r w:rsidR="005D51FF">
        <w:t xml:space="preserve"> 5GC may further refer to the 5GC network analytics and other assistance information to derive the list of the desired time windows with their respective QoS parameters for the data transfer</w:t>
      </w:r>
      <w:r w:rsidR="005D51FF" w:rsidRPr="004117E6">
        <w:t>.</w:t>
      </w:r>
    </w:p>
    <w:p w14:paraId="102403B1" w14:textId="64C8FC4B" w:rsidR="003D3627" w:rsidRPr="00E525C6" w:rsidRDefault="005D51FF" w:rsidP="003D3627">
      <w:r>
        <w:t>After considering the above requirements for the Application AI/ML data transfer, this solution proposes to introduce Application Data Transfer (ADT) service to address this particular KI#5. When examining the</w:t>
      </w:r>
      <w:r w:rsidRPr="00E525C6">
        <w:t xml:space="preserve"> </w:t>
      </w:r>
      <w:r w:rsidR="003D3627" w:rsidRPr="00E525C6">
        <w:t xml:space="preserve">clause 6.1.2.4 of </w:t>
      </w:r>
      <w:r w:rsidR="00C8558A" w:rsidRPr="00E525C6">
        <w:t>TS</w:t>
      </w:r>
      <w:r w:rsidR="00C8558A">
        <w:t> </w:t>
      </w:r>
      <w:r w:rsidR="00C8558A" w:rsidRPr="00E525C6">
        <w:t>23.503</w:t>
      </w:r>
      <w:r w:rsidR="00C8558A">
        <w:t> </w:t>
      </w:r>
      <w:r w:rsidR="00C8558A" w:rsidRPr="00E525C6">
        <w:t>[</w:t>
      </w:r>
      <w:r w:rsidR="003D3627" w:rsidRPr="00E525C6">
        <w:t xml:space="preserve">5], today BDT </w:t>
      </w:r>
      <w:r w:rsidR="00E01B2E">
        <w:t>framework</w:t>
      </w:r>
      <w:r w:rsidR="00E01B2E" w:rsidRPr="00E525C6">
        <w:t xml:space="preserve"> </w:t>
      </w:r>
      <w:r w:rsidR="003D3627" w:rsidRPr="00E525C6">
        <w:t xml:space="preserve">supports two different ways of </w:t>
      </w:r>
      <w:r w:rsidR="00E01B2E" w:rsidRPr="00DE2A04">
        <w:t>activating</w:t>
      </w:r>
      <w:r w:rsidR="00E01B2E" w:rsidRPr="00E525C6">
        <w:t xml:space="preserve"> </w:t>
      </w:r>
      <w:r w:rsidR="003D3627" w:rsidRPr="00E525C6">
        <w:t xml:space="preserve">data transfer policies, One is for a future PDU session and another one is for an existing PDU session. </w:t>
      </w:r>
      <w:r w:rsidR="00E01B2E" w:rsidRPr="00DE2A04">
        <w:t xml:space="preserve">This </w:t>
      </w:r>
      <w:r w:rsidR="00E01B2E" w:rsidRPr="007828A6">
        <w:t xml:space="preserve">solution </w:t>
      </w:r>
      <w:r w:rsidR="00E01B2E">
        <w:t>focuses on the</w:t>
      </w:r>
      <w:r w:rsidR="00E01B2E" w:rsidRPr="00DE2A04">
        <w:t xml:space="preserve"> activation </w:t>
      </w:r>
      <w:r w:rsidR="00E01B2E">
        <w:t xml:space="preserve">data transfer policies </w:t>
      </w:r>
      <w:r w:rsidR="00E01B2E" w:rsidRPr="00DE2A04">
        <w:t>for an existing PDU session</w:t>
      </w:r>
      <w:r w:rsidR="00E01B2E">
        <w:t xml:space="preserve"> according to the ADT transfer policies</w:t>
      </w:r>
      <w:r w:rsidR="00E01B2E" w:rsidRPr="00DE2A04">
        <w:t>.</w:t>
      </w:r>
      <w:r w:rsidR="00E01B2E" w:rsidRPr="00E525C6">
        <w:t xml:space="preserve"> </w:t>
      </w:r>
      <w:r w:rsidR="00E01B2E">
        <w:t>The ADT service as specified in this solution supports the</w:t>
      </w:r>
      <w:r w:rsidR="00E01B2E" w:rsidRPr="00E525C6">
        <w:t xml:space="preserve"> </w:t>
      </w:r>
      <w:r w:rsidR="003D3627" w:rsidRPr="00E525C6">
        <w:t xml:space="preserve">negotiation </w:t>
      </w:r>
      <w:r w:rsidR="00E01B2E">
        <w:t>of the ADT transfer policy</w:t>
      </w:r>
      <w:r w:rsidR="00E01B2E" w:rsidRPr="00E525C6">
        <w:t xml:space="preserve"> </w:t>
      </w:r>
      <w:r w:rsidR="003D3627" w:rsidRPr="00E525C6">
        <w:t xml:space="preserve">in advance of the desired data transfer time-table and location, data volume and data transfer policy (e.g. bit rate for one UE or a group of UEs, charging keys, etc.), including the ability to update </w:t>
      </w:r>
      <w:r w:rsidR="00763C28">
        <w:t>the ADT policy</w:t>
      </w:r>
      <w:r w:rsidR="00763C28" w:rsidRPr="00E525C6">
        <w:t xml:space="preserve"> </w:t>
      </w:r>
      <w:r w:rsidR="003D3627" w:rsidRPr="00E525C6">
        <w:t>based on changing network conditions (e.g. triggered by NWDAF notifications</w:t>
      </w:r>
      <w:r w:rsidR="00763C28">
        <w:t xml:space="preserve"> to PCF</w:t>
      </w:r>
      <w:r w:rsidR="003D3627" w:rsidRPr="00E525C6">
        <w:t xml:space="preserve">) </w:t>
      </w:r>
      <w:r w:rsidR="00763C28">
        <w:t>in order</w:t>
      </w:r>
      <w:r w:rsidR="003D3627" w:rsidRPr="00E525C6">
        <w:t xml:space="preserve"> to support the Application AI/ML</w:t>
      </w:r>
      <w:r w:rsidR="003F120B">
        <w:t xml:space="preserve"> group</w:t>
      </w:r>
      <w:r w:rsidR="003D3627" w:rsidRPr="00E525C6">
        <w:t xml:space="preserve"> data transfer </w:t>
      </w:r>
      <w:r w:rsidR="003F120B">
        <w:t xml:space="preserve">(e.g. FL data transfer) </w:t>
      </w:r>
      <w:r w:rsidR="003D3627" w:rsidRPr="00E525C6">
        <w:t xml:space="preserve">that meets the operational behaviours as described in clause 6.40.2 of </w:t>
      </w:r>
      <w:r w:rsidR="00C8558A" w:rsidRPr="00E525C6">
        <w:t>TS</w:t>
      </w:r>
      <w:r w:rsidR="00C8558A">
        <w:t> </w:t>
      </w:r>
      <w:r w:rsidR="00C8558A" w:rsidRPr="00E525C6">
        <w:t>22.261</w:t>
      </w:r>
      <w:r w:rsidR="00C8558A">
        <w:t> </w:t>
      </w:r>
      <w:r w:rsidR="00C8558A" w:rsidRPr="00E525C6">
        <w:t>[</w:t>
      </w:r>
      <w:r w:rsidR="003D3627" w:rsidRPr="00E525C6">
        <w:t>2]:</w:t>
      </w:r>
    </w:p>
    <w:p w14:paraId="0B3B5030" w14:textId="77777777" w:rsidR="003D3627" w:rsidRPr="00E525C6" w:rsidRDefault="003D3627" w:rsidP="003D3627">
      <w:pPr>
        <w:pStyle w:val="B1"/>
      </w:pPr>
      <w:r w:rsidRPr="00E525C6">
        <w:t>-</w:t>
      </w:r>
      <w:r w:rsidRPr="00E525C6">
        <w:tab/>
        <w:t>the in-time data transfer,</w:t>
      </w:r>
    </w:p>
    <w:p w14:paraId="327E9430" w14:textId="4739AA84" w:rsidR="003D3627" w:rsidRPr="00E525C6" w:rsidRDefault="003D3627" w:rsidP="003D3627">
      <w:pPr>
        <w:pStyle w:val="B1"/>
      </w:pPr>
      <w:r w:rsidRPr="00E525C6">
        <w:t>-</w:t>
      </w:r>
      <w:r w:rsidRPr="00E525C6">
        <w:tab/>
        <w:t xml:space="preserve">the event driven (e.g. responding to the threshold reporting of </w:t>
      </w:r>
      <w:r w:rsidR="00DA6550">
        <w:t>"</w:t>
      </w:r>
      <w:r w:rsidRPr="00E525C6">
        <w:t>Network Performance</w:t>
      </w:r>
      <w:r w:rsidR="00DA6550">
        <w:t>"</w:t>
      </w:r>
      <w:r w:rsidRPr="00E525C6">
        <w:t xml:space="preserve"> from NWDAF for the area of interest and time window, UE</w:t>
      </w:r>
      <w:r w:rsidR="00DA6550">
        <w:t>'</w:t>
      </w:r>
      <w:r w:rsidRPr="00E525C6">
        <w:t>s location etc.) data transfer, and</w:t>
      </w:r>
    </w:p>
    <w:p w14:paraId="6D858109" w14:textId="77777777" w:rsidR="003D3627" w:rsidRPr="00E525C6" w:rsidRDefault="003D3627" w:rsidP="003D3627">
      <w:pPr>
        <w:pStyle w:val="B1"/>
      </w:pPr>
      <w:r w:rsidRPr="00E525C6">
        <w:t>-</w:t>
      </w:r>
      <w:r w:rsidRPr="00E525C6">
        <w:tab/>
        <w:t>the dynamic policy adaptation data transfer</w:t>
      </w:r>
    </w:p>
    <w:p w14:paraId="4DE29DA7" w14:textId="2F019183" w:rsidR="00763C28" w:rsidRDefault="00763C28" w:rsidP="003D3627">
      <w:r>
        <w:t xml:space="preserve">This solution supports the ADT data transfer time window negotiation similar to the BDT negotiation as specified in clause 5.2.5.5 of TS 23.502 [4] (i.e. Desired Time Window) and clause 5.6.2.3 of TS 29.554 [x] (i.e. desTimeInt). In this solution for ADT, a list of ADT data transfer time windows are requested by the AF during the ADT Transfer policy negotiation with the 5GC. The AF subsequently will select a specific negotiated ADT Transfer policy which includes the specific time window to proceed with the ADT data transfer based on the negotiation response from 5GC.   </w:t>
      </w:r>
    </w:p>
    <w:p w14:paraId="3571BF67" w14:textId="4356D938" w:rsidR="003D3627" w:rsidRPr="00E525C6" w:rsidRDefault="003D3627" w:rsidP="003D3627">
      <w:r w:rsidRPr="00E525C6">
        <w:t xml:space="preserve">According to clause 7.10 of </w:t>
      </w:r>
      <w:r w:rsidR="00C8558A" w:rsidRPr="00E525C6">
        <w:t>TS</w:t>
      </w:r>
      <w:r w:rsidR="00C8558A">
        <w:t> </w:t>
      </w:r>
      <w:r w:rsidR="00C8558A" w:rsidRPr="00E525C6">
        <w:t>22.261</w:t>
      </w:r>
      <w:r w:rsidR="00C8558A">
        <w:t> </w:t>
      </w:r>
      <w:r w:rsidR="00C8558A" w:rsidRPr="00E525C6">
        <w:t>[</w:t>
      </w:r>
      <w:r w:rsidRPr="00E525C6">
        <w:t xml:space="preserve">2], there are KPIs defined for the QoS performance for the data transfer to support split AI/ML inference, AI/ML model download and FL learning. In order to </w:t>
      </w:r>
      <w:r w:rsidR="008626CB">
        <w:t>enable ADT</w:t>
      </w:r>
      <w:r w:rsidR="008626CB" w:rsidRPr="00E525C6">
        <w:t xml:space="preserve"> </w:t>
      </w:r>
      <w:r w:rsidRPr="00E525C6">
        <w:t xml:space="preserve">to </w:t>
      </w:r>
      <w:r w:rsidR="008626CB">
        <w:t>transport the</w:t>
      </w:r>
      <w:r w:rsidR="008626CB" w:rsidRPr="00E525C6">
        <w:t xml:space="preserve"> </w:t>
      </w:r>
      <w:r w:rsidRPr="00E525C6">
        <w:t xml:space="preserve">Application AI/ML traffic, the </w:t>
      </w:r>
      <w:r w:rsidR="008626CB">
        <w:t>ADT</w:t>
      </w:r>
      <w:r w:rsidR="008626CB" w:rsidRPr="00E525C6">
        <w:t xml:space="preserve"> </w:t>
      </w:r>
      <w:r w:rsidRPr="00E525C6">
        <w:t>Transfer Policy support</w:t>
      </w:r>
      <w:r w:rsidR="008626CB">
        <w:t>s</w:t>
      </w:r>
      <w:r w:rsidRPr="00E525C6">
        <w:t xml:space="preserve"> </w:t>
      </w:r>
      <w:r w:rsidR="008626CB">
        <w:t xml:space="preserve">the list of primary and alternative QoS profiles for the </w:t>
      </w:r>
      <w:r w:rsidRPr="00E525C6">
        <w:t xml:space="preserve">additional QoS parameters </w:t>
      </w:r>
      <w:r w:rsidR="008626CB">
        <w:t>as described in clause 5.7 of TS 23.501 [3]</w:t>
      </w:r>
      <w:r w:rsidRPr="00E525C6">
        <w:t xml:space="preserve"> </w:t>
      </w:r>
      <w:r w:rsidR="008626CB">
        <w:t xml:space="preserve">as follow </w:t>
      </w:r>
      <w:r w:rsidRPr="00E525C6">
        <w:t>to support Application AI/ML traffic:</w:t>
      </w:r>
    </w:p>
    <w:p w14:paraId="5279E430" w14:textId="47C18B7B" w:rsidR="003D3627" w:rsidRPr="00E525C6" w:rsidRDefault="003D3627" w:rsidP="003D3627">
      <w:pPr>
        <w:pStyle w:val="B1"/>
      </w:pPr>
      <w:r w:rsidRPr="00E525C6">
        <w:t>-</w:t>
      </w:r>
      <w:r w:rsidRPr="00E525C6">
        <w:tab/>
        <w:t>Packet Delay Budget for UL/DL per UE</w:t>
      </w:r>
      <w:r w:rsidR="008626CB">
        <w:t xml:space="preserve"> time window</w:t>
      </w:r>
      <w:r w:rsidRPr="00E525C6">
        <w:t>;</w:t>
      </w:r>
    </w:p>
    <w:p w14:paraId="2127C985" w14:textId="1CDEB757" w:rsidR="003D3627" w:rsidRPr="00E525C6" w:rsidRDefault="003D3627" w:rsidP="003D3627">
      <w:pPr>
        <w:pStyle w:val="B1"/>
      </w:pPr>
      <w:r w:rsidRPr="00E525C6">
        <w:t>-</w:t>
      </w:r>
      <w:r w:rsidRPr="00E525C6">
        <w:tab/>
      </w:r>
      <w:r w:rsidR="008626CB">
        <w:t xml:space="preserve">Maximum </w:t>
      </w:r>
      <w:r w:rsidRPr="00E525C6">
        <w:t>Packet Loss Rate for UL/DL per UE</w:t>
      </w:r>
      <w:r w:rsidR="008626CB">
        <w:t xml:space="preserve"> time window</w:t>
      </w:r>
      <w:r w:rsidRPr="00E525C6">
        <w:t>;</w:t>
      </w:r>
    </w:p>
    <w:p w14:paraId="2E621657" w14:textId="6D1BF31E" w:rsidR="003D3627" w:rsidRPr="00E525C6" w:rsidRDefault="003D3627" w:rsidP="003D3627">
      <w:pPr>
        <w:pStyle w:val="B1"/>
      </w:pPr>
      <w:r w:rsidRPr="00E525C6">
        <w:t>-</w:t>
      </w:r>
      <w:r w:rsidRPr="00E525C6">
        <w:tab/>
        <w:t xml:space="preserve">Guaranteed </w:t>
      </w:r>
      <w:r w:rsidR="00190D6F">
        <w:t xml:space="preserve">and Maximum </w:t>
      </w:r>
      <w:r w:rsidRPr="00E525C6">
        <w:t>Bitrate for UL/DL per UE</w:t>
      </w:r>
      <w:r w:rsidR="00190D6F">
        <w:t xml:space="preserve"> per time window</w:t>
      </w:r>
      <w:r w:rsidRPr="00E525C6">
        <w:t>.</w:t>
      </w:r>
    </w:p>
    <w:p w14:paraId="6A0E312C" w14:textId="6C787A2C" w:rsidR="00961B93" w:rsidRPr="00E525C6" w:rsidRDefault="00961B93" w:rsidP="007A7AD4">
      <w:pPr>
        <w:pStyle w:val="NO"/>
      </w:pPr>
      <w:bookmarkStart w:id="288" w:name="a"/>
      <w:bookmarkEnd w:id="288"/>
      <w:r w:rsidRPr="00E525C6">
        <w:t>NOTE:</w:t>
      </w:r>
      <w:r w:rsidRPr="00E525C6">
        <w:tab/>
        <w:t xml:space="preserve">The QoS parameters for uplink and downlink may be asymmetrical based on the KPIs that were defined in clause 7.10 of </w:t>
      </w:r>
      <w:r w:rsidR="00C8558A" w:rsidRPr="00E525C6">
        <w:t>TS</w:t>
      </w:r>
      <w:r w:rsidR="00C8558A">
        <w:t> </w:t>
      </w:r>
      <w:r w:rsidR="00C8558A" w:rsidRPr="00E525C6">
        <w:t>22.261</w:t>
      </w:r>
      <w:r w:rsidR="00C8558A">
        <w:t> </w:t>
      </w:r>
      <w:r w:rsidR="00C8558A" w:rsidRPr="00E525C6">
        <w:t>[</w:t>
      </w:r>
      <w:r w:rsidRPr="00E525C6">
        <w:t>2].</w:t>
      </w:r>
    </w:p>
    <w:p w14:paraId="30E24CDE" w14:textId="5227CC9C"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C8558A" w:rsidRPr="00E525C6">
        <w:t>TR</w:t>
      </w:r>
      <w:r w:rsidR="00C8558A">
        <w:t> </w:t>
      </w:r>
      <w:r w:rsidR="00C8558A" w:rsidRPr="00E525C6">
        <w:t>22.874</w:t>
      </w:r>
      <w:r w:rsidR="00C8558A">
        <w:t> </w:t>
      </w:r>
      <w:r w:rsidR="00C8558A" w:rsidRPr="00E525C6">
        <w:t>[</w:t>
      </w:r>
      <w:r w:rsidRPr="00E525C6">
        <w:t>8],</w:t>
      </w:r>
      <w:r w:rsidR="00C8558A">
        <w:t> </w:t>
      </w:r>
      <w:r w:rsidR="00C8558A" w:rsidRPr="00E525C6">
        <w:t>[</w:t>
      </w:r>
      <w:r w:rsidRPr="00E525C6">
        <w:t xml:space="preserve">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w:t>
      </w:r>
      <w:r w:rsidR="00DA6550">
        <w:t>'</w:t>
      </w:r>
      <w:r w:rsidRPr="00E525C6">
        <w:t>best performing devices</w:t>
      </w:r>
      <w:r w:rsidR="00DA6550">
        <w:t>'</w:t>
      </w:r>
      <w:r w:rsidRPr="00E525C6">
        <w:t xml:space="preserve"> in the federation and drop the rest. It may increase the performance in terms of time to iterate the synchronous federated learning task to drop stragglers, but this will reduce the diversity of the data set and introduce bias. This phenomenon as described is referred as </w:t>
      </w:r>
      <w:r w:rsidR="00DA6550">
        <w:t>"</w:t>
      </w:r>
      <w:r w:rsidRPr="00E525C6">
        <w:t>flock</w:t>
      </w:r>
      <w:r w:rsidR="00DA6550">
        <w:t>"</w:t>
      </w:r>
      <w:r w:rsidRPr="00E525C6">
        <w:t>.</w:t>
      </w:r>
    </w:p>
    <w:p w14:paraId="2B1D09E5" w14:textId="77777777" w:rsidR="007A7AD4" w:rsidRPr="00E525C6" w:rsidRDefault="007A7AD4" w:rsidP="007A7AD4">
      <w:r w:rsidRPr="00E525C6">
        <w:t>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ensure the adequate performance for the FL operation. In the context of this solution, Flock QoS refers to a set of QoS parameters that specifies the minimum QoS performance for a group of UEs.</w:t>
      </w:r>
    </w:p>
    <w:p w14:paraId="2E1A7B65" w14:textId="31147D0A" w:rsidR="007A7AD4" w:rsidRPr="00E525C6" w:rsidRDefault="007A7AD4" w:rsidP="00902210">
      <w:r w:rsidRPr="00E525C6">
        <w:t xml:space="preserve">Also as defined in the clause 6.1.2.4 of </w:t>
      </w:r>
      <w:r w:rsidR="00C8558A" w:rsidRPr="00E525C6">
        <w:t>TS</w:t>
      </w:r>
      <w:r w:rsidR="00C8558A">
        <w:t> </w:t>
      </w:r>
      <w:r w:rsidR="00C8558A" w:rsidRPr="00E525C6">
        <w:t>23.503</w:t>
      </w:r>
      <w:r w:rsidR="00C8558A">
        <w:t> </w:t>
      </w:r>
      <w:r w:rsidR="00C8558A" w:rsidRPr="00E525C6">
        <w:t>[</w:t>
      </w:r>
      <w:r w:rsidRPr="00E525C6">
        <w:t xml:space="preserve">5], the PCF </w:t>
      </w:r>
      <w:r w:rsidR="00190D6F">
        <w:t xml:space="preserve">refers to the “Network Performance” analytics and/or “DN Performance” analytics to </w:t>
      </w:r>
      <w:r w:rsidRPr="00E525C6">
        <w:t xml:space="preserve">determine the candidate list of </w:t>
      </w:r>
      <w:r w:rsidR="00190D6F">
        <w:t>ADT</w:t>
      </w:r>
      <w:r w:rsidR="00190D6F" w:rsidRPr="00E525C6">
        <w:t xml:space="preserve"> </w:t>
      </w:r>
      <w:r w:rsidRPr="00E525C6">
        <w:t xml:space="preserve">policies. In order to assist PCF to </w:t>
      </w:r>
      <w:r w:rsidR="00190D6F">
        <w:t>obtain a better estimate of</w:t>
      </w:r>
      <w:r w:rsidR="00190D6F" w:rsidRPr="00E525C6">
        <w:t xml:space="preserve"> </w:t>
      </w:r>
      <w:r w:rsidR="00190D6F">
        <w:t>the</w:t>
      </w:r>
      <w:r w:rsidRPr="00E525C6">
        <w:t xml:space="preserve"> QoS parameters </w:t>
      </w:r>
      <w:r w:rsidR="00190D6F">
        <w:t>for</w:t>
      </w:r>
      <w:r w:rsidR="00190D6F" w:rsidRPr="00E525C6">
        <w:t xml:space="preserve"> </w:t>
      </w:r>
      <w:r w:rsidRPr="00E525C6">
        <w:t xml:space="preserve">the BDT policy, </w:t>
      </w:r>
      <w:r w:rsidR="00190D6F">
        <w:t>this solution</w:t>
      </w:r>
      <w:r w:rsidR="00190D6F" w:rsidRPr="00E525C6">
        <w:t xml:space="preserve"> </w:t>
      </w:r>
      <w:r w:rsidR="00190D6F">
        <w:t>proposes</w:t>
      </w:r>
      <w:r w:rsidR="00190D6F" w:rsidRPr="00E525C6">
        <w:t xml:space="preserve"> </w:t>
      </w:r>
      <w:r w:rsidRPr="00E525C6">
        <w:t xml:space="preserve">to enhance the </w:t>
      </w:r>
      <w:r w:rsidR="00DA6550">
        <w:t>"</w:t>
      </w:r>
      <w:r w:rsidRPr="00E525C6">
        <w:t>Network Performance</w:t>
      </w:r>
      <w:r w:rsidR="00DA6550">
        <w:t>"</w:t>
      </w:r>
      <w:r w:rsidRPr="00E525C6">
        <w:t xml:space="preserve"> </w:t>
      </w:r>
      <w:r w:rsidR="00190D6F">
        <w:t>and/or “DN Performance”</w:t>
      </w:r>
      <w:r w:rsidR="00190D6F" w:rsidRPr="00E525C6">
        <w:t xml:space="preserve"> </w:t>
      </w:r>
      <w:r w:rsidRPr="00E525C6">
        <w:t xml:space="preserve">analytics </w:t>
      </w:r>
      <w:r w:rsidR="00190D6F" w:rsidRPr="00E525C6">
        <w:t xml:space="preserve">as defined in </w:t>
      </w:r>
      <w:r w:rsidR="00190D6F" w:rsidRPr="0023336A">
        <w:t>clauses 6.6</w:t>
      </w:r>
      <w:r w:rsidR="00190D6F">
        <w:t xml:space="preserve"> and/or 6.14, respectively, </w:t>
      </w:r>
      <w:r w:rsidR="00190D6F" w:rsidRPr="0023336A">
        <w:t xml:space="preserve">of TS 23.288 [6] with an added set of input parameters as described in clause 6.10.2.1 below </w:t>
      </w:r>
      <w:r w:rsidR="00190D6F">
        <w:t xml:space="preserve">in order </w:t>
      </w:r>
      <w:r w:rsidR="00190D6F" w:rsidRPr="0023336A">
        <w:t>to enable the NWDAF to derive the performance statistic and predictions for the set of QoS parameters among the UEs</w:t>
      </w:r>
      <w:r w:rsidR="00190D6F">
        <w:t>.</w:t>
      </w:r>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289" w:name="_Toc117180467"/>
      <w:r w:rsidRPr="00E525C6">
        <w:rPr>
          <w:lang w:val="en-CA"/>
        </w:rPr>
        <w:t>6.10.2</w:t>
      </w:r>
      <w:r w:rsidRPr="00E525C6">
        <w:rPr>
          <w:lang w:val="en-CA"/>
        </w:rPr>
        <w:tab/>
        <w:t>Solutions</w:t>
      </w:r>
      <w:bookmarkEnd w:id="289"/>
      <w:r w:rsidRPr="00E525C6">
        <w:rPr>
          <w:lang w:val="en-CA"/>
        </w:rPr>
        <w:tab/>
      </w:r>
    </w:p>
    <w:p w14:paraId="3FDFD8AC" w14:textId="1CB52F68" w:rsidR="007A7AD4" w:rsidRPr="00E525C6" w:rsidRDefault="007A7AD4" w:rsidP="007A7AD4">
      <w:r w:rsidRPr="00E525C6">
        <w:t xml:space="preserve">The intent of this solution is to </w:t>
      </w:r>
      <w:r w:rsidR="001A09CC">
        <w:t>define the ADT</w:t>
      </w:r>
      <w:r w:rsidR="001A09CC" w:rsidRPr="00E525C6">
        <w:t xml:space="preserve"> </w:t>
      </w:r>
      <w:r w:rsidRPr="00E525C6">
        <w:t xml:space="preserve">data transfer mechanism to support </w:t>
      </w:r>
      <w:r w:rsidR="001A09CC">
        <w:t>the</w:t>
      </w:r>
      <w:r w:rsidR="003F120B" w:rsidRPr="00E525C6" w:rsidDel="003F120B">
        <w:t xml:space="preserve"> </w:t>
      </w:r>
      <w:r w:rsidRPr="00E525C6">
        <w:t>Application AI/ML data transfer.</w:t>
      </w:r>
    </w:p>
    <w:p w14:paraId="07850257" w14:textId="40FFC291" w:rsidR="001A09CC" w:rsidRDefault="007A7AD4" w:rsidP="007A7AD4">
      <w:r w:rsidRPr="00E525C6">
        <w:t xml:space="preserve">The solution </w:t>
      </w:r>
      <w:r w:rsidR="001A09CC">
        <w:t>defines</w:t>
      </w:r>
      <w:r w:rsidR="001A09CC" w:rsidRPr="00E525C6">
        <w:t xml:space="preserve"> </w:t>
      </w:r>
      <w:r w:rsidRPr="00E525C6">
        <w:t xml:space="preserve">the </w:t>
      </w:r>
      <w:r w:rsidR="001A09CC">
        <w:t>ADT</w:t>
      </w:r>
      <w:r w:rsidR="001A09CC" w:rsidRPr="00E525C6">
        <w:t xml:space="preserve"> </w:t>
      </w:r>
      <w:r w:rsidRPr="00E525C6">
        <w:t xml:space="preserve">transfer policy </w:t>
      </w:r>
      <w:r w:rsidR="001A09CC">
        <w:t>which includes a list of QoS profiles corresponding to their respective Desired Time Window</w:t>
      </w:r>
      <w:r w:rsidRPr="00E525C6">
        <w:t xml:space="preserve">. </w:t>
      </w:r>
      <w:r w:rsidR="001A09CC">
        <w:t xml:space="preserve">The solution </w:t>
      </w:r>
      <w:r w:rsidRPr="00E525C6">
        <w:t xml:space="preserve">includes </w:t>
      </w:r>
      <w:r w:rsidR="001A09CC">
        <w:t xml:space="preserve">the ability to negotiate a list of time windows between the AF and the 5GC. The solution includes also the support for individual </w:t>
      </w:r>
      <w:r w:rsidRPr="00E525C6">
        <w:t xml:space="preserve">QoS </w:t>
      </w:r>
      <w:r w:rsidR="001A09CC">
        <w:t>as defined in clause 5.7 of TS 23.501,</w:t>
      </w:r>
      <w:r w:rsidR="001A09CC" w:rsidRPr="00E525C6">
        <w:t xml:space="preserve"> </w:t>
      </w:r>
      <w:r w:rsidR="001A09CC">
        <w:t xml:space="preserve">specifically the  average and maximum Packet Delay for UL/DL, average and maximum Packet Loss Rate for UL/DL and guaranteed and maximum Traffic Rate for UL/DL corresponding to a particular Desired Time Window. </w:t>
      </w:r>
    </w:p>
    <w:p w14:paraId="1F1E60BA" w14:textId="2ED81004" w:rsidR="001A09CC" w:rsidRDefault="001A09CC" w:rsidP="007A7AD4">
      <w:r>
        <w:t xml:space="preserve">This solution also proposes to enhance </w:t>
      </w:r>
      <w:r w:rsidR="007A7AD4" w:rsidRPr="00E525C6">
        <w:t xml:space="preserve">the Network Performance analytics </w:t>
      </w:r>
      <w:r>
        <w:t>or DN Performance analytics for</w:t>
      </w:r>
      <w:r w:rsidRPr="00E525C6">
        <w:t xml:space="preserve"> </w:t>
      </w:r>
      <w:r w:rsidR="007A7AD4" w:rsidRPr="00E525C6">
        <w:t>NWDAF</w:t>
      </w:r>
      <w:r>
        <w:t xml:space="preserve"> as described</w:t>
      </w:r>
      <w:r w:rsidR="007A7AD4" w:rsidRPr="00E525C6">
        <w:t xml:space="preserve"> in </w:t>
      </w:r>
      <w:r w:rsidR="00C8558A" w:rsidRPr="00E525C6">
        <w:t>TS</w:t>
      </w:r>
      <w:r w:rsidR="00C8558A">
        <w:t> </w:t>
      </w:r>
      <w:r w:rsidR="00C8558A" w:rsidRPr="00E525C6">
        <w:t>23.288</w:t>
      </w:r>
      <w:r w:rsidR="00C8558A">
        <w:t> </w:t>
      </w:r>
      <w:r w:rsidR="00C8558A" w:rsidRPr="00E525C6">
        <w:t>[</w:t>
      </w:r>
      <w:r w:rsidR="007A7AD4" w:rsidRPr="00E525C6">
        <w:t xml:space="preserve">6] to support the additional </w:t>
      </w:r>
      <w:r>
        <w:t xml:space="preserve">QoS performance analytics for the new </w:t>
      </w:r>
      <w:r w:rsidR="007A7AD4" w:rsidRPr="00E525C6">
        <w:t>QoS parameters</w:t>
      </w:r>
      <w:r>
        <w:t xml:space="preserve"> (i.e. PDB, PLR and traffic rate) as described earlier in clause 6.10.1 above</w:t>
      </w:r>
      <w:r w:rsidR="007A7AD4" w:rsidRPr="00E525C6">
        <w:t xml:space="preserve">. </w:t>
      </w:r>
      <w:r>
        <w:t xml:space="preserve">More specifically, the additional QoS parameters are average and maximum Packet Delay for UL/DL, average and maximum Packet Loss Rate for UL/DL and </w:t>
      </w:r>
      <w:r w:rsidRPr="00667764">
        <w:t>average,</w:t>
      </w:r>
      <w:r>
        <w:t xml:space="preserve"> minimum and maximum Traffic Rate for UL/DL per UE per Time Window. PCF may subscribe to such analytics to assist its decision to derive the AAMDT Transfer policy for the selected time window(s)</w:t>
      </w:r>
      <w:r w:rsidRPr="00E525C6">
        <w:t xml:space="preserve">. </w:t>
      </w:r>
    </w:p>
    <w:p w14:paraId="4D6DD045" w14:textId="433A09B3" w:rsidR="007A7AD4" w:rsidRDefault="001A09CC" w:rsidP="007A7AD4">
      <w:r>
        <w:t xml:space="preserve">This solution </w:t>
      </w:r>
      <w:r w:rsidR="007A7AD4" w:rsidRPr="00E525C6">
        <w:t xml:space="preserve">also </w:t>
      </w:r>
      <w:r>
        <w:t>defines the ADT</w:t>
      </w:r>
      <w:r w:rsidRPr="00E525C6">
        <w:t xml:space="preserve"> </w:t>
      </w:r>
      <w:r w:rsidR="007A7AD4" w:rsidRPr="00E525C6">
        <w:t xml:space="preserve">negotiation procedures </w:t>
      </w:r>
      <w:r>
        <w:t xml:space="preserve">similar to the procedures </w:t>
      </w:r>
      <w:r w:rsidR="007A7AD4" w:rsidRPr="00E525C6">
        <w:t xml:space="preserve">as defined in clause 4.16.7.2 of </w:t>
      </w:r>
      <w:r w:rsidR="00C8558A" w:rsidRPr="00E525C6">
        <w:t>TS</w:t>
      </w:r>
      <w:r w:rsidR="00C8558A">
        <w:t> </w:t>
      </w:r>
      <w:r w:rsidR="00C8558A" w:rsidRPr="00E525C6">
        <w:t>23.502</w:t>
      </w:r>
      <w:r w:rsidR="00C8558A">
        <w:t> </w:t>
      </w:r>
      <w:r w:rsidR="00C8558A" w:rsidRPr="00E525C6">
        <w:t>[</w:t>
      </w:r>
      <w:r w:rsidR="007A7AD4" w:rsidRPr="00E525C6">
        <w:t xml:space="preserve">4] to </w:t>
      </w:r>
      <w:r>
        <w:t>support the ability of the AF to request a list of ADT time windows and</w:t>
      </w:r>
      <w:r w:rsidRPr="00E525C6">
        <w:t xml:space="preserve"> </w:t>
      </w:r>
      <w:r w:rsidR="007A7AD4" w:rsidRPr="00E525C6">
        <w:t xml:space="preserve">the </w:t>
      </w:r>
      <w:r>
        <w:t>associated</w:t>
      </w:r>
      <w:r w:rsidRPr="00E525C6">
        <w:t xml:space="preserve"> </w:t>
      </w:r>
      <w:r w:rsidR="007A7AD4" w:rsidRPr="00E525C6">
        <w:t>QoS support</w:t>
      </w:r>
      <w:r>
        <w:t>.</w:t>
      </w:r>
      <w:r w:rsidR="007A7AD4" w:rsidRPr="00E525C6">
        <w:t xml:space="preserve"> </w:t>
      </w:r>
      <w:r>
        <w:t>I</w:t>
      </w:r>
      <w:r w:rsidR="007A7AD4" w:rsidRPr="00E525C6">
        <w:t xml:space="preserve">n addition, it </w:t>
      </w:r>
      <w:r w:rsidR="005C39DA">
        <w:t>describes the procedure on</w:t>
      </w:r>
      <w:r w:rsidR="005C39DA" w:rsidRPr="00E525C6">
        <w:t xml:space="preserve"> </w:t>
      </w:r>
      <w:r w:rsidR="007A7AD4" w:rsidRPr="00E525C6">
        <w:t xml:space="preserve">how AIML AF discovers its serving NEF as well as the need for the NEF to authenticate/authorize the AIML AF. Finally, this solution </w:t>
      </w:r>
      <w:r w:rsidR="005C39DA">
        <w:t>clarifies</w:t>
      </w:r>
      <w:r w:rsidR="005C39DA" w:rsidRPr="00E525C6">
        <w:t xml:space="preserve"> </w:t>
      </w:r>
      <w:r w:rsidR="007A7AD4" w:rsidRPr="00E525C6">
        <w:t xml:space="preserve">the procedures on how </w:t>
      </w:r>
      <w:r w:rsidR="005C39DA">
        <w:t>ADT</w:t>
      </w:r>
      <w:r w:rsidR="005C39DA" w:rsidRPr="00E525C6">
        <w:t xml:space="preserve"> </w:t>
      </w:r>
      <w:r w:rsidR="007A7AD4" w:rsidRPr="00E525C6">
        <w:t>can be applied to the existing or future PDU session.</w:t>
      </w:r>
    </w:p>
    <w:p w14:paraId="79CD5362" w14:textId="4ADED5AD" w:rsidR="00C648AB" w:rsidRPr="00E525C6" w:rsidRDefault="00C648AB" w:rsidP="007A7AD4">
      <w:r>
        <w:t>As described in clause 6.</w:t>
      </w:r>
      <w:bookmarkStart w:id="290" w:name="b"/>
      <w:bookmarkEnd w:id="290"/>
      <w:r>
        <w:t>1.2.4 of TS 23.503, one or more negotiated BDT policies could be provided by PCF to AF via NEF. The AF will then</w:t>
      </w:r>
      <w:r w:rsidRPr="003D4ABF">
        <w:t xml:space="preserve"> select one of them and inform the PCF about the selected </w:t>
      </w:r>
      <w:r>
        <w:t xml:space="preserve">ADT Transfer </w:t>
      </w:r>
      <w:r w:rsidRPr="003D4ABF">
        <w:t>policy</w:t>
      </w:r>
      <w:r>
        <w:t xml:space="preserve"> together with the ADT Transfer Reference ID. Prior to the desired time window started for the Application AI/ML data transfer, the AF will then initiate the AF request towards PCF to apply the selected ADT Transfer policy to the selected target UEs’ PDU sessions. The PCF will then determine the appropriate PCC rules according to the negotiated ADT Transfer policy for each these PDU sessions.</w:t>
      </w:r>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35B173AC" w:rsidR="00041BA3" w:rsidRPr="00E525C6" w:rsidRDefault="00041BA3" w:rsidP="00041BA3">
      <w:pPr>
        <w:pStyle w:val="Heading4"/>
        <w:rPr>
          <w:lang w:val="en-CA"/>
        </w:rPr>
      </w:pPr>
      <w:bookmarkStart w:id="291" w:name="_Toc117180468"/>
      <w:r w:rsidRPr="00E525C6">
        <w:rPr>
          <w:lang w:val="en-CA"/>
        </w:rPr>
        <w:t>6.10.2.1</w:t>
      </w:r>
      <w:r w:rsidRPr="00E525C6">
        <w:rPr>
          <w:lang w:val="en-CA"/>
        </w:rPr>
        <w:tab/>
      </w:r>
      <w:r w:rsidR="002A0F54">
        <w:rPr>
          <w:lang w:val="en-CA"/>
        </w:rPr>
        <w:t>A</w:t>
      </w:r>
      <w:r w:rsidR="002A0F54" w:rsidRPr="00E525C6">
        <w:rPr>
          <w:lang w:val="en-CA"/>
        </w:rPr>
        <w:t xml:space="preserve">DT </w:t>
      </w:r>
      <w:r w:rsidR="002A0F54">
        <w:rPr>
          <w:lang w:val="en-CA"/>
        </w:rPr>
        <w:t>Mechanism</w:t>
      </w:r>
      <w:r w:rsidRPr="00E525C6">
        <w:rPr>
          <w:lang w:val="en-CA"/>
        </w:rPr>
        <w:t xml:space="preserve"> to support Application AI/ML data transfer</w:t>
      </w:r>
      <w:bookmarkEnd w:id="291"/>
    </w:p>
    <w:p w14:paraId="1D2F505B" w14:textId="5DA8CBBC" w:rsidR="002A0F54" w:rsidRDefault="002A0F54" w:rsidP="007A7AD4">
      <w:r>
        <w:t>In this clause, the solution borrows the descriptions of the BDT service in order to describe the AF to request a list of Desired time windows for</w:t>
      </w:r>
      <w:r w:rsidRPr="00956B41">
        <w:t xml:space="preserve"> </w:t>
      </w:r>
      <w:r>
        <w:t>ADT similar to the input parameter for the Nnef_BDTPNegotiation_Create as described in clause 5.2.6.6.2, but with the additional primary and alternative QoS profiles (e.g. PDB, PLR etc.) corresponding to the list of Desired time windows proposed by this solution for the specific Application AI/ML data transfer requested by the AF.</w:t>
      </w:r>
    </w:p>
    <w:p w14:paraId="0872592C" w14:textId="514C9DA5" w:rsidR="00041BA3" w:rsidRPr="00E525C6" w:rsidRDefault="007A7AD4" w:rsidP="007A7AD4">
      <w:r w:rsidRPr="00E525C6">
        <w:t xml:space="preserve">In order to </w:t>
      </w:r>
      <w:r w:rsidR="002A0F54">
        <w:t>support</w:t>
      </w:r>
      <w:r w:rsidR="002A0F54" w:rsidRPr="00E525C6">
        <w:t xml:space="preserve"> </w:t>
      </w:r>
      <w:r w:rsidRPr="00E525C6">
        <w:t xml:space="preserve">the KPIs that have been defined in </w:t>
      </w:r>
      <w:r w:rsidR="00C8558A" w:rsidRPr="00E525C6">
        <w:t>TS</w:t>
      </w:r>
      <w:r w:rsidR="00C8558A">
        <w:t> </w:t>
      </w:r>
      <w:r w:rsidR="00C8558A" w:rsidRPr="00E525C6">
        <w:t>22.261</w:t>
      </w:r>
      <w:r w:rsidR="00C8558A">
        <w:t> </w:t>
      </w:r>
      <w:r w:rsidR="00C8558A" w:rsidRPr="00E525C6">
        <w:t>[</w:t>
      </w:r>
      <w:r w:rsidRPr="00E525C6">
        <w:t xml:space="preserve">2], clause 7.10 to support the QoS performance for the data transfer for various Application AI/ML traffic, this solution proposed </w:t>
      </w:r>
      <w:r w:rsidR="002A0F54">
        <w:t xml:space="preserve">the ADT Transfer </w:t>
      </w:r>
      <w:r w:rsidRPr="00E525C6">
        <w:t xml:space="preserve">policy </w:t>
      </w:r>
      <w:r w:rsidR="002A0F54">
        <w:t>with</w:t>
      </w:r>
      <w:r w:rsidRPr="00E525C6">
        <w:t xml:space="preserve"> the following QoS parameters</w:t>
      </w:r>
      <w:r w:rsidR="002A0F54" w:rsidRPr="002A0F54">
        <w:t xml:space="preserve"> </w:t>
      </w:r>
      <w:r w:rsidR="002A0F54">
        <w:t>which apply to the primary and alternative QoS profiles requested by the given AF</w:t>
      </w:r>
      <w:r w:rsidRPr="00E525C6">
        <w:t>:</w:t>
      </w:r>
    </w:p>
    <w:p w14:paraId="7F682073" w14:textId="0348B13D" w:rsidR="007A7AD4" w:rsidRPr="00E525C6" w:rsidRDefault="007A7AD4" w:rsidP="007A7AD4">
      <w:pPr>
        <w:pStyle w:val="B1"/>
      </w:pPr>
      <w:r w:rsidRPr="00E525C6">
        <w:t>-</w:t>
      </w:r>
      <w:r w:rsidRPr="00E525C6">
        <w:tab/>
        <w:t>Packet Delay for UL/DL per UE</w:t>
      </w:r>
      <w:r w:rsidR="002A0F54">
        <w:t xml:space="preserve"> per</w:t>
      </w:r>
      <w:r w:rsidR="002A0F54" w:rsidRPr="00E525C6">
        <w:t xml:space="preserve"> </w:t>
      </w:r>
      <w:r w:rsidR="002A0F54">
        <w:t>Time Window</w:t>
      </w:r>
    </w:p>
    <w:p w14:paraId="24E846B2" w14:textId="43F22512" w:rsidR="007A7AD4" w:rsidRPr="00E525C6" w:rsidRDefault="007A7AD4" w:rsidP="007A7AD4">
      <w:pPr>
        <w:pStyle w:val="B1"/>
      </w:pPr>
      <w:r w:rsidRPr="00E525C6">
        <w:t>-</w:t>
      </w:r>
      <w:r w:rsidRPr="00E525C6">
        <w:tab/>
      </w:r>
      <w:r w:rsidR="002A0F54">
        <w:t xml:space="preserve">Maximum </w:t>
      </w:r>
      <w:r w:rsidRPr="00E525C6">
        <w:t>Packet Loss Rate for UL/DL per UE</w:t>
      </w:r>
      <w:r w:rsidR="002A0F54" w:rsidRPr="002A0F54">
        <w:t xml:space="preserve"> </w:t>
      </w:r>
      <w:r w:rsidR="002A0F54">
        <w:t>per Time Window</w:t>
      </w:r>
      <w:r w:rsidRPr="00E525C6">
        <w:t>;</w:t>
      </w:r>
    </w:p>
    <w:p w14:paraId="0419C54F" w14:textId="1B9DD9A8" w:rsidR="007A7AD4" w:rsidRPr="00E525C6" w:rsidRDefault="007A7AD4" w:rsidP="007A7AD4">
      <w:pPr>
        <w:pStyle w:val="B1"/>
      </w:pPr>
      <w:r w:rsidRPr="00E525C6">
        <w:t>-</w:t>
      </w:r>
      <w:r w:rsidRPr="00E525C6">
        <w:tab/>
        <w:t xml:space="preserve">Guaranteed </w:t>
      </w:r>
      <w:r w:rsidR="002A0F54">
        <w:t xml:space="preserve">and Maximum </w:t>
      </w:r>
      <w:r w:rsidRPr="00E525C6">
        <w:t>Bitrate for UL/DL per UE</w:t>
      </w:r>
      <w:r w:rsidR="002A0F54">
        <w:t xml:space="preserve"> per</w:t>
      </w:r>
      <w:r w:rsidR="002A0F54" w:rsidRPr="00E525C6">
        <w:t xml:space="preserve"> </w:t>
      </w:r>
      <w:r w:rsidR="002A0F54">
        <w:t>Time Window</w:t>
      </w:r>
      <w:r w:rsidRPr="00E525C6">
        <w:t>;</w:t>
      </w:r>
    </w:p>
    <w:p w14:paraId="6F00C2E3" w14:textId="3BFC64AE" w:rsidR="00E525C6" w:rsidRPr="00E525C6" w:rsidRDefault="002A0F54" w:rsidP="00902210">
      <w:pPr>
        <w:pStyle w:val="TH"/>
        <w:jc w:val="left"/>
      </w:pPr>
      <w:r w:rsidRPr="00902210">
        <w:t xml:space="preserve">During the ADT Transfer policy negotiation and before the activation procedures , the PCF may subscribe to NWDAF for the Network Performance Analytics and/or DN Performance Analytics as described in clauses 6.6 and 6.14 of TS 23.288. to collect the performance statistic and to derive the performance prediction on those QoS parameters for the given time window.  Based on the analytics report, the PCF may propose to re-negotiate the ADT Transfer policy prior to the activation of the corresponding BDT time window. </w:t>
      </w:r>
    </w:p>
    <w:p w14:paraId="50A7BFEC" w14:textId="77777777" w:rsidR="009D4342" w:rsidRDefault="009D4342" w:rsidP="009D4342">
      <w:pPr>
        <w:rPr>
          <w:lang w:val="en-CA"/>
        </w:rPr>
      </w:pPr>
      <w:r>
        <w:rPr>
          <w:lang w:val="en-CA"/>
        </w:rPr>
        <w:t xml:space="preserve">In order to enhance the Network Performance or DN Performance analytics to report the prediction of the QoS performance, this solution proposes to add the following input parameters to the Network Performance Analytics as described in clauses 6.6 and 6.14 of TS 23.288[6] together with </w:t>
      </w:r>
      <w:r>
        <w:t xml:space="preserve">the UE’s performance </w:t>
      </w:r>
      <w:r w:rsidRPr="00231FCB">
        <w:t xml:space="preserve">data collected from the AF </w:t>
      </w:r>
      <w:r>
        <w:rPr>
          <w:lang w:val="en-CA"/>
        </w:rPr>
        <w:t xml:space="preserve">as shown in Table 6.10.2.1-1 below to enable the NWDAF to derive the extended Network Performance or DN Performance analytics for the set of the QoS performance statistic and predictions corresponding to the specified time window: i.e. </w:t>
      </w:r>
    </w:p>
    <w:p w14:paraId="4E7A94BA" w14:textId="77777777" w:rsidR="009D4342" w:rsidRPr="00FC1A25" w:rsidRDefault="009D4342" w:rsidP="00902210">
      <w:pPr>
        <w:pStyle w:val="B1"/>
      </w:pPr>
      <w:r>
        <w:rPr>
          <w:color w:val="0070C0"/>
        </w:rPr>
        <w:t xml:space="preserve">-  </w:t>
      </w:r>
      <w:r w:rsidRPr="00FC1A25">
        <w:t xml:space="preserve">The identification of the target application(s) for the analytics information, i.e. Application ID(s), and the corresponding IP address/FQDN </w:t>
      </w:r>
    </w:p>
    <w:p w14:paraId="4FA89529" w14:textId="77777777" w:rsidR="009D4342" w:rsidRPr="00231FCB" w:rsidRDefault="009D4342" w:rsidP="009D4342">
      <w:pPr>
        <w:pStyle w:val="TH"/>
        <w:keepNext w:val="0"/>
        <w:keepLines w:val="0"/>
        <w:spacing w:before="240" w:after="120"/>
      </w:pPr>
      <w:r w:rsidRPr="00231FCB">
        <w:t xml:space="preserve">Table </w:t>
      </w:r>
      <w:r>
        <w:t>6.10.2.1-1</w:t>
      </w:r>
      <w:r w:rsidRPr="00231FCB">
        <w:t>: Performance Data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1418"/>
        <w:gridCol w:w="4725"/>
      </w:tblGrid>
      <w:tr w:rsidR="009D4342" w:rsidRPr="00231FCB" w14:paraId="6222A077" w14:textId="77777777" w:rsidTr="00B71D16">
        <w:trPr>
          <w:cantSplit/>
          <w:jc w:val="center"/>
        </w:trPr>
        <w:tc>
          <w:tcPr>
            <w:tcW w:w="3307" w:type="dxa"/>
          </w:tcPr>
          <w:p w14:paraId="116F2DD3" w14:textId="77777777" w:rsidR="009D4342" w:rsidRPr="00231FCB" w:rsidRDefault="009D4342" w:rsidP="00B71D16">
            <w:pPr>
              <w:pStyle w:val="TAH"/>
              <w:keepNext w:val="0"/>
              <w:keepLines w:val="0"/>
            </w:pPr>
            <w:r w:rsidRPr="00231FCB">
              <w:t>Information</w:t>
            </w:r>
          </w:p>
        </w:tc>
        <w:tc>
          <w:tcPr>
            <w:tcW w:w="1418" w:type="dxa"/>
          </w:tcPr>
          <w:p w14:paraId="713DA8A7" w14:textId="77777777" w:rsidR="009D4342" w:rsidRPr="00231FCB" w:rsidRDefault="009D4342" w:rsidP="00B71D16">
            <w:pPr>
              <w:pStyle w:val="TAH"/>
              <w:keepNext w:val="0"/>
              <w:keepLines w:val="0"/>
            </w:pPr>
            <w:r w:rsidRPr="00231FCB">
              <w:t>Source</w:t>
            </w:r>
          </w:p>
        </w:tc>
        <w:tc>
          <w:tcPr>
            <w:tcW w:w="4725" w:type="dxa"/>
          </w:tcPr>
          <w:p w14:paraId="657C06ED" w14:textId="77777777" w:rsidR="009D4342" w:rsidRPr="00231FCB" w:rsidRDefault="009D4342" w:rsidP="00B71D16">
            <w:pPr>
              <w:pStyle w:val="TAH"/>
              <w:keepNext w:val="0"/>
              <w:keepLines w:val="0"/>
            </w:pPr>
            <w:r w:rsidRPr="00231FCB">
              <w:t>Description</w:t>
            </w:r>
          </w:p>
        </w:tc>
      </w:tr>
      <w:tr w:rsidR="009D4342" w:rsidRPr="00231FCB" w14:paraId="32FCA0BE" w14:textId="77777777" w:rsidTr="00B71D16">
        <w:trPr>
          <w:cantSplit/>
          <w:jc w:val="center"/>
        </w:trPr>
        <w:tc>
          <w:tcPr>
            <w:tcW w:w="3307" w:type="dxa"/>
          </w:tcPr>
          <w:p w14:paraId="6572E46C" w14:textId="77777777" w:rsidR="009D4342" w:rsidRPr="00231FCB" w:rsidRDefault="009D4342" w:rsidP="00B71D16">
            <w:pPr>
              <w:pStyle w:val="TAL"/>
              <w:keepNext w:val="0"/>
              <w:keepLines w:val="0"/>
              <w:rPr>
                <w:rFonts w:eastAsia="MS Mincho" w:cs="Arial"/>
                <w:szCs w:val="18"/>
              </w:rPr>
            </w:pPr>
            <w:r w:rsidRPr="00231FCB">
              <w:t>UE identifier</w:t>
            </w:r>
          </w:p>
        </w:tc>
        <w:tc>
          <w:tcPr>
            <w:tcW w:w="1418" w:type="dxa"/>
          </w:tcPr>
          <w:p w14:paraId="03B1F25B" w14:textId="77777777" w:rsidR="009D4342" w:rsidRPr="00231FCB" w:rsidRDefault="009D4342" w:rsidP="00B71D16">
            <w:pPr>
              <w:pStyle w:val="TAC"/>
              <w:keepNext w:val="0"/>
              <w:keepLines w:val="0"/>
            </w:pPr>
            <w:r w:rsidRPr="00231FCB">
              <w:t>AF</w:t>
            </w:r>
          </w:p>
        </w:tc>
        <w:tc>
          <w:tcPr>
            <w:tcW w:w="4725" w:type="dxa"/>
          </w:tcPr>
          <w:p w14:paraId="5CAB4ED8" w14:textId="77777777" w:rsidR="009D4342" w:rsidRPr="00231FCB" w:rsidRDefault="009D4342" w:rsidP="00B71D16">
            <w:pPr>
              <w:pStyle w:val="TAL"/>
              <w:keepNext w:val="0"/>
              <w:keepLines w:val="0"/>
              <w:rPr>
                <w:rFonts w:cs="Arial"/>
                <w:szCs w:val="18"/>
              </w:rPr>
            </w:pPr>
            <w:r w:rsidRPr="00231FCB">
              <w:t>IP address</w:t>
            </w:r>
            <w:r>
              <w:t xml:space="preserve"> </w:t>
            </w:r>
            <w:r w:rsidRPr="00231FCB">
              <w:t>of the UE at the time the measurements was made.</w:t>
            </w:r>
          </w:p>
        </w:tc>
      </w:tr>
      <w:tr w:rsidR="009D4342" w:rsidRPr="00231FCB" w14:paraId="15B53AF9" w14:textId="77777777" w:rsidTr="00B71D16">
        <w:trPr>
          <w:cantSplit/>
          <w:jc w:val="center"/>
        </w:trPr>
        <w:tc>
          <w:tcPr>
            <w:tcW w:w="3307" w:type="dxa"/>
          </w:tcPr>
          <w:p w14:paraId="20AF5E8F" w14:textId="77777777" w:rsidR="009D4342" w:rsidRPr="00231FCB" w:rsidRDefault="009D4342" w:rsidP="00B71D16">
            <w:pPr>
              <w:pStyle w:val="TAL"/>
              <w:keepNext w:val="0"/>
              <w:keepLines w:val="0"/>
            </w:pPr>
            <w:r w:rsidRPr="00231FCB">
              <w:t>UE location</w:t>
            </w:r>
          </w:p>
        </w:tc>
        <w:tc>
          <w:tcPr>
            <w:tcW w:w="1418" w:type="dxa"/>
          </w:tcPr>
          <w:p w14:paraId="02CB5D02" w14:textId="77777777" w:rsidR="009D4342" w:rsidRPr="00231FCB" w:rsidRDefault="009D4342" w:rsidP="00B71D16">
            <w:pPr>
              <w:pStyle w:val="TAC"/>
              <w:keepNext w:val="0"/>
              <w:keepLines w:val="0"/>
            </w:pPr>
            <w:r w:rsidRPr="00231FCB">
              <w:t>AF</w:t>
            </w:r>
          </w:p>
        </w:tc>
        <w:tc>
          <w:tcPr>
            <w:tcW w:w="4725" w:type="dxa"/>
          </w:tcPr>
          <w:p w14:paraId="4EBBCD06" w14:textId="77777777" w:rsidR="009D4342" w:rsidRPr="00231FCB" w:rsidRDefault="009D4342" w:rsidP="00B71D16">
            <w:pPr>
              <w:pStyle w:val="TAL"/>
              <w:keepNext w:val="0"/>
              <w:keepLines w:val="0"/>
              <w:rPr>
                <w:rFonts w:cs="Arial"/>
                <w:szCs w:val="18"/>
              </w:rPr>
            </w:pPr>
            <w:r w:rsidRPr="00231FCB">
              <w:t>The location of the UE when the performance measurement was made.</w:t>
            </w:r>
          </w:p>
        </w:tc>
      </w:tr>
      <w:tr w:rsidR="009D4342" w:rsidRPr="00231FCB" w14:paraId="7F32EC9F" w14:textId="77777777" w:rsidTr="00B71D16">
        <w:trPr>
          <w:cantSplit/>
          <w:jc w:val="center"/>
        </w:trPr>
        <w:tc>
          <w:tcPr>
            <w:tcW w:w="3307" w:type="dxa"/>
          </w:tcPr>
          <w:p w14:paraId="64A41A20" w14:textId="77777777" w:rsidR="009D4342" w:rsidRPr="00231FCB" w:rsidRDefault="009D4342" w:rsidP="00B71D16">
            <w:pPr>
              <w:pStyle w:val="TAL"/>
              <w:keepNext w:val="0"/>
              <w:keepLines w:val="0"/>
            </w:pPr>
            <w:r w:rsidRPr="00231FCB">
              <w:t>Application ID</w:t>
            </w:r>
          </w:p>
        </w:tc>
        <w:tc>
          <w:tcPr>
            <w:tcW w:w="1418" w:type="dxa"/>
          </w:tcPr>
          <w:p w14:paraId="068B3C42" w14:textId="77777777" w:rsidR="009D4342" w:rsidRPr="00231FCB" w:rsidRDefault="009D4342" w:rsidP="00B71D16">
            <w:pPr>
              <w:pStyle w:val="TAC"/>
              <w:keepNext w:val="0"/>
              <w:keepLines w:val="0"/>
            </w:pPr>
            <w:r w:rsidRPr="00231FCB">
              <w:t>AF</w:t>
            </w:r>
          </w:p>
        </w:tc>
        <w:tc>
          <w:tcPr>
            <w:tcW w:w="4725" w:type="dxa"/>
          </w:tcPr>
          <w:p w14:paraId="26936268" w14:textId="77777777" w:rsidR="009D4342" w:rsidRPr="00231FCB" w:rsidRDefault="009D4342" w:rsidP="00B71D16">
            <w:pPr>
              <w:pStyle w:val="TAL"/>
              <w:keepNext w:val="0"/>
              <w:keepLines w:val="0"/>
            </w:pPr>
            <w:r w:rsidRPr="00231FCB">
              <w:t>To identify the service and support analytics per type of service (the desired level of service).</w:t>
            </w:r>
          </w:p>
        </w:tc>
      </w:tr>
      <w:tr w:rsidR="009D4342" w:rsidRPr="00231FCB" w14:paraId="565EF8BF" w14:textId="77777777" w:rsidTr="00B71D16">
        <w:trPr>
          <w:cantSplit/>
          <w:jc w:val="center"/>
        </w:trPr>
        <w:tc>
          <w:tcPr>
            <w:tcW w:w="3307" w:type="dxa"/>
          </w:tcPr>
          <w:p w14:paraId="5FAC7C7B" w14:textId="77777777" w:rsidR="009D4342" w:rsidRPr="00231FCB" w:rsidRDefault="009D4342" w:rsidP="00B71D16">
            <w:pPr>
              <w:pStyle w:val="TAL"/>
              <w:keepNext w:val="0"/>
              <w:keepLines w:val="0"/>
            </w:pPr>
            <w:r w:rsidRPr="00231FCB">
              <w:t>IP filter information</w:t>
            </w:r>
          </w:p>
        </w:tc>
        <w:tc>
          <w:tcPr>
            <w:tcW w:w="1418" w:type="dxa"/>
          </w:tcPr>
          <w:p w14:paraId="77306A19" w14:textId="77777777" w:rsidR="009D4342" w:rsidRPr="00231FCB" w:rsidRDefault="009D4342" w:rsidP="00B71D16">
            <w:pPr>
              <w:pStyle w:val="TAC"/>
              <w:keepNext w:val="0"/>
              <w:keepLines w:val="0"/>
            </w:pPr>
            <w:r w:rsidRPr="00231FCB">
              <w:t>AF</w:t>
            </w:r>
          </w:p>
        </w:tc>
        <w:tc>
          <w:tcPr>
            <w:tcW w:w="4725" w:type="dxa"/>
          </w:tcPr>
          <w:p w14:paraId="1763451C" w14:textId="77777777" w:rsidR="009D4342" w:rsidRPr="00231FCB" w:rsidRDefault="009D4342" w:rsidP="00B71D16">
            <w:pPr>
              <w:pStyle w:val="TAL"/>
              <w:keepNext w:val="0"/>
              <w:keepLines w:val="0"/>
            </w:pPr>
            <w:r w:rsidRPr="00231FCB">
              <w:t>Identify a service flow of the UE for the application.</w:t>
            </w:r>
          </w:p>
        </w:tc>
      </w:tr>
      <w:tr w:rsidR="009D4342" w:rsidRPr="00231FCB" w14:paraId="4A70048E" w14:textId="77777777" w:rsidTr="00B71D16">
        <w:trPr>
          <w:cantSplit/>
          <w:jc w:val="center"/>
        </w:trPr>
        <w:tc>
          <w:tcPr>
            <w:tcW w:w="3307" w:type="dxa"/>
          </w:tcPr>
          <w:p w14:paraId="14798C5C" w14:textId="77777777" w:rsidR="009D4342" w:rsidRPr="00FC1A25" w:rsidRDefault="009D4342" w:rsidP="00B71D16">
            <w:pPr>
              <w:pStyle w:val="TAL"/>
              <w:keepNext w:val="0"/>
              <w:keepLines w:val="0"/>
            </w:pPr>
            <w:r w:rsidRPr="00FC1A25">
              <w:t>Locations of Application</w:t>
            </w:r>
          </w:p>
        </w:tc>
        <w:tc>
          <w:tcPr>
            <w:tcW w:w="1418" w:type="dxa"/>
          </w:tcPr>
          <w:p w14:paraId="160A5827" w14:textId="77777777" w:rsidR="009D4342" w:rsidRPr="00FC1A25" w:rsidRDefault="009D4342" w:rsidP="00B71D16">
            <w:pPr>
              <w:pStyle w:val="TAC"/>
              <w:keepNext w:val="0"/>
              <w:keepLines w:val="0"/>
            </w:pPr>
            <w:r w:rsidRPr="00FC1A25">
              <w:t>AF/NEF</w:t>
            </w:r>
          </w:p>
        </w:tc>
        <w:tc>
          <w:tcPr>
            <w:tcW w:w="4725" w:type="dxa"/>
          </w:tcPr>
          <w:p w14:paraId="25E48286" w14:textId="77777777" w:rsidR="009D4342" w:rsidRPr="00FC1A25" w:rsidRDefault="009D4342" w:rsidP="00B71D16">
            <w:pPr>
              <w:pStyle w:val="TAL"/>
              <w:keepNext w:val="0"/>
              <w:keepLines w:val="0"/>
            </w:pPr>
            <w:r w:rsidRPr="00FC1A25">
              <w:t>Locations of application represented by a list of DNAI(s). The NEF may map the AF-Service-Identifier information to a list of DNAI(s) when the DNAI(s) being used by the application are statically defined.</w:t>
            </w:r>
          </w:p>
        </w:tc>
      </w:tr>
      <w:tr w:rsidR="009D4342" w:rsidRPr="00231FCB" w14:paraId="63BF1529" w14:textId="77777777" w:rsidTr="00B71D16">
        <w:trPr>
          <w:cantSplit/>
          <w:jc w:val="center"/>
        </w:trPr>
        <w:tc>
          <w:tcPr>
            <w:tcW w:w="3307" w:type="dxa"/>
          </w:tcPr>
          <w:p w14:paraId="466B8611" w14:textId="77777777" w:rsidR="009D4342" w:rsidRPr="00A43ECA" w:rsidRDefault="009D4342" w:rsidP="00B71D16">
            <w:pPr>
              <w:pStyle w:val="TAL"/>
              <w:keepNext w:val="0"/>
              <w:keepLines w:val="0"/>
            </w:pPr>
            <w:r w:rsidRPr="00A43ECA">
              <w:t>Application Server Instance address</w:t>
            </w:r>
          </w:p>
        </w:tc>
        <w:tc>
          <w:tcPr>
            <w:tcW w:w="1418" w:type="dxa"/>
          </w:tcPr>
          <w:p w14:paraId="260302C9" w14:textId="77777777" w:rsidR="009D4342" w:rsidRPr="00A43ECA" w:rsidRDefault="009D4342" w:rsidP="00B71D16">
            <w:pPr>
              <w:pStyle w:val="TAC"/>
              <w:keepNext w:val="0"/>
              <w:keepLines w:val="0"/>
            </w:pPr>
            <w:r w:rsidRPr="00A43ECA">
              <w:t>AF/NEF</w:t>
            </w:r>
          </w:p>
        </w:tc>
        <w:tc>
          <w:tcPr>
            <w:tcW w:w="4725" w:type="dxa"/>
          </w:tcPr>
          <w:p w14:paraId="5C8E8CDE" w14:textId="77777777" w:rsidR="009D4342" w:rsidRPr="00A43ECA" w:rsidRDefault="009D4342" w:rsidP="00B71D16">
            <w:pPr>
              <w:pStyle w:val="TAL"/>
              <w:keepNext w:val="0"/>
              <w:keepLines w:val="0"/>
            </w:pPr>
            <w:r w:rsidRPr="00A43ECA">
              <w:t>The IP address/FQDN of the Application Server that the UE had a communication session when the measurement was made.</w:t>
            </w:r>
          </w:p>
        </w:tc>
      </w:tr>
      <w:tr w:rsidR="009D4342" w:rsidRPr="00231FCB" w14:paraId="63D2991C" w14:textId="77777777" w:rsidTr="00B71D16">
        <w:trPr>
          <w:cantSplit/>
          <w:jc w:val="center"/>
        </w:trPr>
        <w:tc>
          <w:tcPr>
            <w:tcW w:w="3307" w:type="dxa"/>
          </w:tcPr>
          <w:p w14:paraId="349BB10B" w14:textId="77777777" w:rsidR="009D4342" w:rsidRPr="00A43ECA" w:rsidRDefault="009D4342" w:rsidP="00B71D16">
            <w:pPr>
              <w:pStyle w:val="TAL"/>
              <w:keepNext w:val="0"/>
              <w:keepLines w:val="0"/>
            </w:pPr>
            <w:r w:rsidRPr="00A43ECA">
              <w:t>Performance Data</w:t>
            </w:r>
          </w:p>
        </w:tc>
        <w:tc>
          <w:tcPr>
            <w:tcW w:w="1418" w:type="dxa"/>
          </w:tcPr>
          <w:p w14:paraId="53E3C318" w14:textId="77777777" w:rsidR="009D4342" w:rsidRPr="00A43ECA" w:rsidRDefault="009D4342" w:rsidP="00B71D16">
            <w:pPr>
              <w:pStyle w:val="TAC"/>
              <w:keepNext w:val="0"/>
              <w:keepLines w:val="0"/>
            </w:pPr>
            <w:r w:rsidRPr="00A43ECA">
              <w:t>AF</w:t>
            </w:r>
          </w:p>
        </w:tc>
        <w:tc>
          <w:tcPr>
            <w:tcW w:w="4725" w:type="dxa"/>
          </w:tcPr>
          <w:p w14:paraId="63C05039" w14:textId="77777777" w:rsidR="009D4342" w:rsidRPr="00A43ECA" w:rsidRDefault="009D4342" w:rsidP="00B71D16">
            <w:pPr>
              <w:pStyle w:val="TAL"/>
              <w:keepNext w:val="0"/>
              <w:keepLines w:val="0"/>
            </w:pPr>
            <w:r w:rsidRPr="00A43ECA">
              <w:t xml:space="preserve">The performance associated with the communication session of the UE with an Application Server that includes: </w:t>
            </w:r>
            <w:r w:rsidRPr="00FC1A25">
              <w:t>Average</w:t>
            </w:r>
            <w:r>
              <w:t>/Maximum</w:t>
            </w:r>
            <w:r w:rsidRPr="00FC1A25">
              <w:t xml:space="preserve"> Packet Delay, Average</w:t>
            </w:r>
            <w:r>
              <w:t>/Maximum</w:t>
            </w:r>
            <w:r w:rsidRPr="00FC1A25">
              <w:t xml:space="preserve"> Loss Rate and </w:t>
            </w:r>
            <w:r>
              <w:t xml:space="preserve">Average/Minimum/Maximum </w:t>
            </w:r>
            <w:r w:rsidRPr="00FC1A25">
              <w:t>Throughput.</w:t>
            </w:r>
          </w:p>
        </w:tc>
      </w:tr>
      <w:tr w:rsidR="009D4342" w:rsidRPr="00231FCB" w14:paraId="66245510" w14:textId="77777777" w:rsidTr="00B71D16">
        <w:trPr>
          <w:cantSplit/>
          <w:jc w:val="center"/>
        </w:trPr>
        <w:tc>
          <w:tcPr>
            <w:tcW w:w="3307" w:type="dxa"/>
          </w:tcPr>
          <w:p w14:paraId="2148B16C" w14:textId="77777777" w:rsidR="009D4342" w:rsidRPr="00231FCB" w:rsidRDefault="009D4342" w:rsidP="00B71D16">
            <w:pPr>
              <w:pStyle w:val="TAL"/>
              <w:keepNext w:val="0"/>
              <w:keepLines w:val="0"/>
            </w:pPr>
            <w:r w:rsidRPr="00231FCB">
              <w:t>Timestamp</w:t>
            </w:r>
          </w:p>
        </w:tc>
        <w:tc>
          <w:tcPr>
            <w:tcW w:w="1418" w:type="dxa"/>
          </w:tcPr>
          <w:p w14:paraId="7CCB4570" w14:textId="77777777" w:rsidR="009D4342" w:rsidRPr="00231FCB" w:rsidRDefault="009D4342" w:rsidP="00B71D16">
            <w:pPr>
              <w:pStyle w:val="TAC"/>
              <w:keepNext w:val="0"/>
              <w:keepLines w:val="0"/>
            </w:pPr>
            <w:r w:rsidRPr="00231FCB">
              <w:t>AF</w:t>
            </w:r>
          </w:p>
        </w:tc>
        <w:tc>
          <w:tcPr>
            <w:tcW w:w="4725" w:type="dxa"/>
          </w:tcPr>
          <w:p w14:paraId="1D33C549" w14:textId="77777777" w:rsidR="009D4342" w:rsidRPr="00231FCB" w:rsidRDefault="009D4342" w:rsidP="00B71D16">
            <w:pPr>
              <w:pStyle w:val="TAL"/>
              <w:keepNext w:val="0"/>
              <w:keepLines w:val="0"/>
            </w:pPr>
            <w:r w:rsidRPr="00231FCB">
              <w:t>A time stamp associated to the Performance Data provided by the AF.</w:t>
            </w:r>
          </w:p>
        </w:tc>
      </w:tr>
    </w:tbl>
    <w:p w14:paraId="1AE034F6" w14:textId="77777777" w:rsidR="009D4342" w:rsidRPr="00FC1A25" w:rsidRDefault="009D4342" w:rsidP="009D4342"/>
    <w:p w14:paraId="265C754B" w14:textId="77777777" w:rsidR="009D4342" w:rsidRPr="001B1DDF" w:rsidRDefault="009D4342" w:rsidP="009D4342">
      <w:pPr>
        <w:spacing w:after="120"/>
      </w:pPr>
      <w:r>
        <w:rPr>
          <w:lang w:val="en-CA"/>
        </w:rPr>
        <w:t xml:space="preserve">Based on the input parameters above, the </w:t>
      </w:r>
      <w:r w:rsidRPr="00231FCB">
        <w:t xml:space="preserve">NWDAF </w:t>
      </w:r>
      <w:r>
        <w:t>will then subscribe</w:t>
      </w:r>
      <w:r w:rsidRPr="00231FCB">
        <w:t xml:space="preserve"> to the </w:t>
      </w:r>
      <w:r>
        <w:t>“P</w:t>
      </w:r>
      <w:r w:rsidRPr="00231FCB">
        <w:t xml:space="preserve">erformance </w:t>
      </w:r>
      <w:r>
        <w:t>D</w:t>
      </w:r>
      <w:r w:rsidRPr="00231FCB">
        <w:t>ata from AF</w:t>
      </w:r>
      <w:r>
        <w:t>”</w:t>
      </w:r>
      <w:r w:rsidRPr="00231FCB">
        <w:t xml:space="preserve"> </w:t>
      </w:r>
      <w:r>
        <w:t xml:space="preserve">similar to clause 6.4.2 or clause 6.14.2 in TS 23.288 [6] </w:t>
      </w:r>
      <w:r w:rsidRPr="00231FCB">
        <w:t>either directly for trusted AFs by invoking Naf_EventExposure_Subscribe service (Event ID = Performance Data, Event Filter information = Area of Interest, Application ID) as defined in TS 23.502</w:t>
      </w:r>
      <w:r>
        <w:t xml:space="preserve"> [4]</w:t>
      </w:r>
      <w:r w:rsidRPr="00231FCB">
        <w:t>, or indirectly for untrusted AFs via NEF by invoking Nnef_EventExposure_Subscribe service (Event ID = Performance Data, Event Filter information = Area of Interest, Application ID) where NEF translates the Area of Interest into geographic zone identifier(s)</w:t>
      </w:r>
      <w:r>
        <w:t xml:space="preserve"> in order to derive the performance statistic and prediction indicators for the following new QoS parameters corresponding to the specific time window:</w:t>
      </w:r>
    </w:p>
    <w:p w14:paraId="440C935D" w14:textId="46AB0F8F" w:rsidR="009D4342" w:rsidRDefault="009D4342" w:rsidP="00902210">
      <w:pPr>
        <w:pStyle w:val="B1"/>
      </w:pPr>
      <w:r>
        <w:t>-</w:t>
      </w:r>
      <w:r>
        <w:tab/>
      </w:r>
      <w:r w:rsidRPr="00FC1A25">
        <w:t>Maximum/Average Packet Delay for UL/DL</w:t>
      </w:r>
      <w:r>
        <w:t xml:space="preserve"> per UE per Time Window</w:t>
      </w:r>
      <w:r w:rsidRPr="00FC1A25">
        <w:t xml:space="preserve"> </w:t>
      </w:r>
    </w:p>
    <w:p w14:paraId="317E3DD0" w14:textId="2B80B6D2" w:rsidR="009D4342" w:rsidRDefault="009D4342" w:rsidP="00902210">
      <w:pPr>
        <w:pStyle w:val="B1"/>
      </w:pPr>
      <w:r>
        <w:t>-</w:t>
      </w:r>
      <w:r>
        <w:tab/>
        <w:t xml:space="preserve">Maximum/Average Packet Loss Rate for UL/DL per UE per Time Window </w:t>
      </w:r>
    </w:p>
    <w:p w14:paraId="25008F1D" w14:textId="1FAE6373" w:rsidR="00E525C6" w:rsidRPr="00E525C6" w:rsidRDefault="009D4342" w:rsidP="00902210">
      <w:pPr>
        <w:pStyle w:val="B1"/>
        <w:rPr>
          <w:lang w:val="en-CA"/>
        </w:rPr>
      </w:pPr>
      <w:r>
        <w:t>-</w:t>
      </w:r>
      <w:r>
        <w:tab/>
        <w:t>Maximum/Minimum/Average Traffic Rate for UL/DL per UE per Time Window</w:t>
      </w:r>
      <w:r w:rsidRPr="00FC1A25">
        <w:rPr>
          <w:rFonts w:eastAsia="Courier New"/>
          <w:lang w:val="en-US" w:eastAsia="en-US"/>
        </w:rPr>
        <w:t xml:space="preserve">  </w:t>
      </w:r>
    </w:p>
    <w:p w14:paraId="2BEA0CEF" w14:textId="0029F0AC" w:rsidR="00041BA3" w:rsidRPr="00E525C6" w:rsidRDefault="00041BA3" w:rsidP="00041BA3">
      <w:pPr>
        <w:pStyle w:val="Heading4"/>
        <w:rPr>
          <w:lang w:val="en-CA"/>
        </w:rPr>
      </w:pPr>
      <w:bookmarkStart w:id="292" w:name="_Toc117180469"/>
      <w:r w:rsidRPr="00E525C6">
        <w:rPr>
          <w:lang w:val="en-CA"/>
        </w:rPr>
        <w:t>6.10.2.2</w:t>
      </w:r>
      <w:r w:rsidRPr="00E525C6">
        <w:rPr>
          <w:lang w:val="en-CA"/>
        </w:rPr>
        <w:tab/>
      </w:r>
      <w:r w:rsidR="009D4342">
        <w:rPr>
          <w:lang w:val="en-CA"/>
        </w:rPr>
        <w:t>ADT</w:t>
      </w:r>
      <w:r w:rsidR="009D4342" w:rsidRPr="00E525C6">
        <w:rPr>
          <w:lang w:val="en-CA"/>
        </w:rPr>
        <w:t xml:space="preserve"> </w:t>
      </w:r>
      <w:r w:rsidRPr="00E525C6">
        <w:rPr>
          <w:lang w:val="en-CA"/>
        </w:rPr>
        <w:t>Negotiation for future PDU session to support Application AI/ML data transfer</w:t>
      </w:r>
      <w:bookmarkEnd w:id="292"/>
    </w:p>
    <w:p w14:paraId="41577150" w14:textId="29BB83EB" w:rsidR="007A7AD4" w:rsidRPr="00E525C6" w:rsidRDefault="007A7AD4" w:rsidP="007A7AD4">
      <w:pPr>
        <w:rPr>
          <w:lang w:val="en-CA"/>
        </w:rPr>
      </w:pPr>
      <w:r w:rsidRPr="00E525C6">
        <w:rPr>
          <w:lang w:val="en-CA"/>
        </w:rPr>
        <w:t xml:space="preserve">This clause presents further clarifications on how to leverage the </w:t>
      </w:r>
      <w:r w:rsidR="009D4342">
        <w:rPr>
          <w:lang w:val="en-CA"/>
        </w:rPr>
        <w:t>A</w:t>
      </w:r>
      <w:r w:rsidR="009D4342" w:rsidRPr="00E525C6">
        <w:rPr>
          <w:lang w:val="en-CA"/>
        </w:rPr>
        <w:t xml:space="preserve">DT </w:t>
      </w:r>
      <w:r w:rsidRPr="00E525C6">
        <w:rPr>
          <w:lang w:val="en-CA"/>
        </w:rPr>
        <w:t>procedures for negotiation of future background data transfer  to support the Application AI/ML data transfer.</w:t>
      </w:r>
    </w:p>
    <w:p w14:paraId="1CF63B56" w14:textId="598CA94D" w:rsidR="007A7AD4" w:rsidRPr="00E525C6" w:rsidRDefault="007A7AD4" w:rsidP="007A7AD4">
      <w:pPr>
        <w:rPr>
          <w:lang w:val="en-CA"/>
        </w:rPr>
      </w:pPr>
      <w:r w:rsidRPr="00E525C6">
        <w:rPr>
          <w:lang w:val="en-CA"/>
        </w:rPr>
        <w:t xml:space="preserve">Prior to the establishment of PDU session to support the </w:t>
      </w:r>
      <w:r w:rsidR="009D4342">
        <w:rPr>
          <w:lang w:val="en-CA"/>
        </w:rPr>
        <w:t>ADT</w:t>
      </w:r>
      <w:r w:rsidR="009D4342" w:rsidRPr="00E525C6">
        <w:rPr>
          <w:lang w:val="en-CA"/>
        </w:rPr>
        <w:t xml:space="preserve"> </w:t>
      </w:r>
      <w:r w:rsidRPr="00E525C6">
        <w:rPr>
          <w:lang w:val="en-CA"/>
        </w:rPr>
        <w:t xml:space="preserve">within a specified time-window, AF initiates requests to its serving NEF to (re)negotiate </w:t>
      </w:r>
      <w:r w:rsidR="009D4342">
        <w:rPr>
          <w:lang w:val="en-CA"/>
        </w:rPr>
        <w:t>ADT Transfer</w:t>
      </w:r>
      <w:r w:rsidR="009D4342" w:rsidRPr="00E525C6">
        <w:rPr>
          <w:lang w:val="en-CA"/>
        </w:rPr>
        <w:t xml:space="preserve"> </w:t>
      </w:r>
      <w:r w:rsidRPr="00E525C6">
        <w:rPr>
          <w:lang w:val="en-CA"/>
        </w:rPr>
        <w:t>policy  that might have been pre-provisioned or earlier negotiated and stored in the UDR.</w:t>
      </w:r>
    </w:p>
    <w:p w14:paraId="41963FEC" w14:textId="0447E2BE" w:rsidR="00041BA3" w:rsidRPr="00E525C6" w:rsidRDefault="009D4342" w:rsidP="007A7AD4">
      <w:pPr>
        <w:pStyle w:val="TH"/>
      </w:pPr>
      <w:r w:rsidRPr="00E525C6">
        <w:object w:dxaOrig="12930" w:dyaOrig="9255" w14:anchorId="3123A9A1">
          <v:shape id="_x0000_i1041" type="#_x0000_t75" style="width:480pt;height:348pt" o:ole="">
            <v:imagedata r:id="rId46" o:title=""/>
          </v:shape>
          <o:OLEObject Type="Embed" ProgID="Visio.Drawing.15" ShapeID="_x0000_i1041" DrawAspect="Content" ObjectID="_1728213822" r:id="rId47"/>
        </w:object>
      </w:r>
    </w:p>
    <w:p w14:paraId="3C1F18C7" w14:textId="54D2387D" w:rsidR="00041BA3" w:rsidRPr="00E525C6" w:rsidRDefault="00041BA3" w:rsidP="007A7AD4">
      <w:pPr>
        <w:pStyle w:val="TF"/>
      </w:pPr>
      <w:r w:rsidRPr="00E525C6">
        <w:t>Figure 6.</w:t>
      </w:r>
      <w:r w:rsidR="0019750C" w:rsidRPr="00E525C6">
        <w:t>10</w:t>
      </w:r>
      <w:r w:rsidRPr="00E525C6">
        <w:t xml:space="preserve">.2.2-1: </w:t>
      </w:r>
      <w:r w:rsidR="009D4342">
        <w:t xml:space="preserve">ADT Transfer </w:t>
      </w:r>
      <w:r w:rsidRPr="00E525C6">
        <w:t>Policy Negotiation for future PDU session to support Application AI/ML data transfer</w:t>
      </w:r>
    </w:p>
    <w:p w14:paraId="277ADE8E" w14:textId="1FCDE65C" w:rsidR="007A7AD4" w:rsidRPr="00E525C6" w:rsidRDefault="007A7AD4" w:rsidP="007A7AD4">
      <w:pPr>
        <w:rPr>
          <w:lang w:val="en-CA"/>
        </w:rPr>
      </w:pPr>
      <w:r w:rsidRPr="00E525C6">
        <w:rPr>
          <w:lang w:val="en-CA"/>
        </w:rPr>
        <w:t xml:space="preserve">The procedures as shown in Figure 6.10.2.2-1 above </w:t>
      </w:r>
      <w:r w:rsidR="009D4342">
        <w:rPr>
          <w:lang w:val="en-CA"/>
        </w:rPr>
        <w:t>borrows the descriptions of</w:t>
      </w:r>
      <w:r w:rsidR="009D4342" w:rsidRPr="00E525C6">
        <w:rPr>
          <w:lang w:val="en-CA"/>
        </w:rPr>
        <w:t xml:space="preserve"> </w:t>
      </w:r>
      <w:r w:rsidRPr="00E525C6">
        <w:rPr>
          <w:lang w:val="en-CA"/>
        </w:rPr>
        <w:t xml:space="preserve">the </w:t>
      </w:r>
      <w:r w:rsidR="009D4342">
        <w:rPr>
          <w:lang w:val="en-CA"/>
        </w:rPr>
        <w:t xml:space="preserve">BDT </w:t>
      </w:r>
      <w:r w:rsidRPr="00E525C6">
        <w:rPr>
          <w:lang w:val="en-CA"/>
        </w:rPr>
        <w:t xml:space="preserve">procedures specified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390B0DD2"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w:t>
      </w:r>
      <w:r w:rsidR="009D4342">
        <w:rPr>
          <w:lang w:val="en-CA"/>
        </w:rPr>
        <w:t>ADT</w:t>
      </w:r>
      <w:r w:rsidR="009D4342" w:rsidRPr="00E525C6">
        <w:rPr>
          <w:lang w:val="en-CA"/>
        </w:rPr>
        <w:t xml:space="preserve"> </w:t>
      </w:r>
      <w:r w:rsidRPr="00E525C6">
        <w:rPr>
          <w:lang w:val="en-CA"/>
        </w:rPr>
        <w:t xml:space="preserve">policies that apply to its given Application AI/ML data transfer corresponding to the authorized 3rd party (i.e. AF), the AF is required to discover its serving NEF, if it has not done so, using the mechanism as described in clause 6.3.14 of </w:t>
      </w:r>
      <w:r w:rsidR="00C8558A" w:rsidRPr="00E525C6">
        <w:rPr>
          <w:lang w:val="en-CA"/>
        </w:rPr>
        <w:t>TS</w:t>
      </w:r>
      <w:r w:rsidR="00C8558A">
        <w:rPr>
          <w:lang w:val="en-CA"/>
        </w:rPr>
        <w:t> </w:t>
      </w:r>
      <w:r w:rsidR="00C8558A" w:rsidRPr="00E525C6">
        <w:rPr>
          <w:lang w:val="en-CA"/>
        </w:rPr>
        <w:t>23.501</w:t>
      </w:r>
      <w:r w:rsidR="00C8558A">
        <w:rPr>
          <w:lang w:val="en-CA"/>
        </w:rPr>
        <w:t> </w:t>
      </w:r>
      <w:r w:rsidR="00C8558A" w:rsidRPr="00E525C6">
        <w:rPr>
          <w:lang w:val="en-CA"/>
        </w:rPr>
        <w:t>[</w:t>
      </w:r>
      <w:r w:rsidRPr="00E525C6">
        <w:rPr>
          <w:lang w:val="en-CA"/>
        </w:rPr>
        <w:t>3].</w:t>
      </w:r>
    </w:p>
    <w:p w14:paraId="5D9244D7" w14:textId="1E7E254A" w:rsidR="007A7AD4" w:rsidRPr="00E525C6" w:rsidRDefault="007A7AD4" w:rsidP="007A7AD4">
      <w:pPr>
        <w:rPr>
          <w:lang w:val="en-CA"/>
        </w:rPr>
      </w:pPr>
      <w:r w:rsidRPr="00E525C6">
        <w:rPr>
          <w:lang w:val="en-CA"/>
        </w:rPr>
        <w:t>In step 1a, to the list of parameters for Nnef_</w:t>
      </w:r>
      <w:r w:rsidR="009D4342">
        <w:rPr>
          <w:lang w:val="en-CA"/>
        </w:rPr>
        <w:t>A</w:t>
      </w:r>
      <w:r w:rsidRPr="00E525C6">
        <w:rPr>
          <w:lang w:val="en-CA"/>
        </w:rPr>
        <w:t xml:space="preserve">DTNegotiation_Create Request from AF </w:t>
      </w:r>
      <w:r w:rsidR="009D4342">
        <w:rPr>
          <w:lang w:val="en-CA"/>
        </w:rPr>
        <w:t>similar to the procedure as</w:t>
      </w:r>
      <w:r w:rsidR="009D4342" w:rsidRPr="00E525C6">
        <w:rPr>
          <w:lang w:val="en-CA"/>
        </w:rPr>
        <w:t xml:space="preserve"> </w:t>
      </w:r>
      <w:r w:rsidRPr="00E525C6">
        <w:rPr>
          <w:lang w:val="en-CA"/>
        </w:rPr>
        <w:t xml:space="preserve">described in clause 4.16.7.2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r w:rsidR="009D4342" w:rsidRPr="009D4342">
        <w:rPr>
          <w:lang w:val="en-CA"/>
        </w:rPr>
        <w:t xml:space="preserve"> </w:t>
      </w:r>
      <w:r w:rsidR="009D4342">
        <w:rPr>
          <w:lang w:val="en-CA"/>
        </w:rPr>
        <w:t>now includes the list of Desired time windows with their associated primary or alternative QoS profile</w:t>
      </w:r>
      <w:r w:rsidRPr="00E525C6">
        <w:rPr>
          <w:lang w:val="en-CA"/>
        </w:rPr>
        <w:t xml:space="preserve">, the AI/ML AF </w:t>
      </w:r>
      <w:r w:rsidR="009D4342">
        <w:rPr>
          <w:lang w:val="en-CA"/>
        </w:rPr>
        <w:t>may</w:t>
      </w:r>
      <w:r w:rsidR="009D4342" w:rsidRPr="00E525C6">
        <w:rPr>
          <w:lang w:val="en-CA"/>
        </w:rPr>
        <w:t xml:space="preserve"> </w:t>
      </w:r>
      <w:r w:rsidRPr="00E525C6">
        <w:rPr>
          <w:lang w:val="en-CA"/>
        </w:rPr>
        <w:t xml:space="preserve">include </w:t>
      </w:r>
      <w:r w:rsidR="009D4342">
        <w:rPr>
          <w:lang w:val="en-CA"/>
        </w:rPr>
        <w:t xml:space="preserve">also </w:t>
      </w:r>
      <w:r w:rsidRPr="00E525C6">
        <w:rPr>
          <w:lang w:val="en-CA"/>
        </w:rPr>
        <w:t xml:space="preserve">the latency and reliability requirements </w:t>
      </w:r>
      <w:r w:rsidR="009D4342">
        <w:rPr>
          <w:lang w:val="en-CA"/>
        </w:rPr>
        <w:t>for the specific Application AI/ML operation</w:t>
      </w:r>
      <w:r w:rsidR="009D4342" w:rsidRPr="00E525C6">
        <w:rPr>
          <w:lang w:val="en-CA"/>
        </w:rPr>
        <w:t xml:space="preserve"> </w:t>
      </w:r>
      <w:r w:rsidRPr="00E525C6">
        <w:rPr>
          <w:lang w:val="en-CA"/>
        </w:rPr>
        <w:t>as described in clause 6.10.2.1.</w:t>
      </w:r>
    </w:p>
    <w:p w14:paraId="5610759C" w14:textId="68693EBA" w:rsidR="007A7AD4" w:rsidRPr="00E525C6" w:rsidRDefault="007A7AD4" w:rsidP="007A7AD4">
      <w:pPr>
        <w:rPr>
          <w:lang w:val="en-CA"/>
        </w:rPr>
      </w:pPr>
      <w:r w:rsidRPr="00E525C6">
        <w:rPr>
          <w:lang w:val="en-CA"/>
        </w:rPr>
        <w:t xml:space="preserve">Furthermore, if </w:t>
      </w:r>
      <w:r w:rsidR="00DA6550">
        <w:rPr>
          <w:lang w:val="en-CA"/>
        </w:rPr>
        <w:t>"</w:t>
      </w:r>
      <w:r w:rsidRPr="00E525C6">
        <w:rPr>
          <w:lang w:val="en-CA"/>
        </w:rPr>
        <w:t>flock</w:t>
      </w:r>
      <w:r w:rsidR="00DA6550">
        <w:rPr>
          <w:lang w:val="en-CA"/>
        </w:rPr>
        <w:t>"</w:t>
      </w:r>
      <w:r w:rsidRPr="00E525C6">
        <w:rPr>
          <w:lang w:val="en-CA"/>
        </w:rPr>
        <w:t xml:space="preserve"> scenario applies to the group of selected FL UEs who are to be participated in this BDT session, the </w:t>
      </w:r>
      <w:r w:rsidR="009D4342">
        <w:rPr>
          <w:lang w:val="en-CA"/>
        </w:rPr>
        <w:t>ADT Transfer</w:t>
      </w:r>
      <w:r w:rsidR="009D4342" w:rsidRPr="00E525C6">
        <w:rPr>
          <w:lang w:val="en-CA"/>
        </w:rPr>
        <w:t xml:space="preserve"> </w:t>
      </w:r>
      <w:r w:rsidRPr="00E525C6">
        <w:rPr>
          <w:lang w:val="en-CA"/>
        </w:rPr>
        <w:t>policy automatically takes into account the Flock QoS policy into consideration by specifying the minimum guaranteed QoS requirements, via proper QoS attributes, e.g. Packet Delay Budget.</w:t>
      </w:r>
    </w:p>
    <w:p w14:paraId="372042C1" w14:textId="089DD142" w:rsidR="00223E31" w:rsidRPr="00E525C6" w:rsidRDefault="00223E31" w:rsidP="00223E31">
      <w:pPr>
        <w:pStyle w:val="NO"/>
        <w:rPr>
          <w:lang w:eastAsia="zh-CN"/>
        </w:rPr>
      </w:pPr>
      <w:r w:rsidRPr="00E525C6">
        <w:rPr>
          <w:lang w:eastAsia="zh-CN"/>
        </w:rPr>
        <w:t>NOTE 1:</w:t>
      </w:r>
      <w:r w:rsidRPr="00E525C6">
        <w:rPr>
          <w:lang w:eastAsia="zh-CN"/>
        </w:rPr>
        <w:tab/>
        <w:t>Flock QoS is determined by an AF based on AF</w:t>
      </w:r>
      <w:r w:rsidR="00DA6550">
        <w:rPr>
          <w:lang w:eastAsia="zh-CN"/>
        </w:rPr>
        <w:t>'</w:t>
      </w:r>
      <w:r w:rsidRPr="00E525C6">
        <w:rPr>
          <w:lang w:eastAsia="zh-CN"/>
        </w:rPr>
        <w:t>s internal logic (policy). For example, the AF can determine the flock QoS based on the UEs and the network input data and the FL trigger conditions.</w:t>
      </w:r>
    </w:p>
    <w:p w14:paraId="1BB439E6" w14:textId="794BB12F" w:rsidR="007A7AD4" w:rsidRPr="00E525C6" w:rsidRDefault="007A7AD4" w:rsidP="007A7AD4">
      <w:r w:rsidRPr="00E525C6">
        <w:t xml:space="preserve">In step 1b, the NEF may authenticate the AF and authorize the </w:t>
      </w:r>
      <w:r w:rsidR="009D4342">
        <w:t>ADT</w:t>
      </w:r>
      <w:r w:rsidR="009D4342" w:rsidRPr="00E525C6">
        <w:t xml:space="preserve"> </w:t>
      </w:r>
      <w:r w:rsidRPr="00E525C6">
        <w:t>request from the AF. If the given AF is not authenticated and authorized, the NEF will reject AF</w:t>
      </w:r>
      <w:r w:rsidR="00DA6550">
        <w:t>'</w:t>
      </w:r>
      <w:r w:rsidRPr="00E525C6">
        <w:t>s request through the Nnef_</w:t>
      </w:r>
      <w:r w:rsidR="009D4342">
        <w:t>A</w:t>
      </w:r>
      <w:r w:rsidR="009D4342" w:rsidRPr="00E525C6">
        <w:t>DTNegotiation</w:t>
      </w:r>
      <w:r w:rsidRPr="00E525C6">
        <w:t>_Create Response, and the following steps are skipped.</w:t>
      </w:r>
    </w:p>
    <w:p w14:paraId="506D8CFC" w14:textId="160CC513" w:rsidR="007A7AD4" w:rsidRPr="00E525C6" w:rsidRDefault="007A7AD4" w:rsidP="007A7AD4">
      <w:r w:rsidRPr="00E525C6">
        <w:t>In step 2, the list of parameters for Npcf_</w:t>
      </w:r>
      <w:r w:rsidR="009D4342">
        <w:t>A</w:t>
      </w:r>
      <w:r w:rsidRPr="00E525C6">
        <w:t xml:space="preserve">DTPolicyControl_Create Request from AF as described in clause 4.16.7.2 of </w:t>
      </w:r>
      <w:r w:rsidR="00C8558A" w:rsidRPr="00E525C6">
        <w:t>TS</w:t>
      </w:r>
      <w:r w:rsidR="00C8558A">
        <w:t> </w:t>
      </w:r>
      <w:r w:rsidR="00C8558A" w:rsidRPr="00E525C6">
        <w:t>23.502</w:t>
      </w:r>
      <w:r w:rsidR="00C8558A">
        <w:t> </w:t>
      </w:r>
      <w:r w:rsidR="00C8558A" w:rsidRPr="00E525C6">
        <w:t>[</w:t>
      </w:r>
      <w:r w:rsidRPr="00E525C6">
        <w:t>4]</w:t>
      </w:r>
      <w:r w:rsidR="009D4342" w:rsidRPr="009D4342">
        <w:t xml:space="preserve"> </w:t>
      </w:r>
      <w:r w:rsidR="009D4342">
        <w:t>now includes the list of Desired time windows</w:t>
      </w:r>
      <w:r w:rsidRPr="00E525C6">
        <w:t xml:space="preserve">, the NEF should include the added latency and reliability requirements </w:t>
      </w:r>
      <w:r w:rsidR="009D4342">
        <w:t>for the specific Application AI/ML operation if they have been</w:t>
      </w:r>
      <w:r w:rsidR="009D4342" w:rsidRPr="00E525C6">
        <w:t xml:space="preserve"> </w:t>
      </w:r>
      <w:r w:rsidRPr="00E525C6">
        <w:t>received from the AF.</w:t>
      </w:r>
    </w:p>
    <w:p w14:paraId="2B76B8B5" w14:textId="1B247143" w:rsidR="007A7AD4" w:rsidRPr="00E525C6" w:rsidRDefault="007A7AD4" w:rsidP="007A7AD4">
      <w:r w:rsidRPr="00E525C6">
        <w:t xml:space="preserve">In step 4, PDB and </w:t>
      </w:r>
      <w:r w:rsidR="009D4342" w:rsidRPr="00E525C6">
        <w:t>P</w:t>
      </w:r>
      <w:r w:rsidR="009D4342">
        <w:t>L</w:t>
      </w:r>
      <w:r w:rsidR="009D4342" w:rsidRPr="00E525C6">
        <w:t xml:space="preserve">R </w:t>
      </w:r>
      <w:r w:rsidRPr="00E525C6">
        <w:t xml:space="preserve">etc. QoS parameters may also be provided by UDR as part of the </w:t>
      </w:r>
      <w:r w:rsidR="00DE7F80">
        <w:t>ADT</w:t>
      </w:r>
      <w:r w:rsidR="00DE7F80" w:rsidRPr="00E525C6">
        <w:t xml:space="preserve"> </w:t>
      </w:r>
      <w:r w:rsidRPr="00E525C6">
        <w:t xml:space="preserve">policies to the PCF. This may happen if the PCF (or another PCF) had received from the AF/NEF in a previous </w:t>
      </w:r>
      <w:r w:rsidR="00DE7F80">
        <w:t>ADT</w:t>
      </w:r>
      <w:r w:rsidR="00DE7F80" w:rsidRPr="00E525C6">
        <w:t xml:space="preserve"> </w:t>
      </w:r>
      <w:r w:rsidRPr="00E525C6">
        <w:t>negotiation</w:t>
      </w:r>
      <w:r w:rsidR="00DE7F80">
        <w:t xml:space="preserve"> regarding the</w:t>
      </w:r>
      <w:r w:rsidRPr="00E525C6">
        <w:t xml:space="preserve"> latency and reliability requirements</w:t>
      </w:r>
      <w:r w:rsidR="00DE7F80">
        <w:t xml:space="preserve"> which are</w:t>
      </w:r>
      <w:r w:rsidR="00DE7F80" w:rsidRPr="00E525C6">
        <w:t xml:space="preserve"> </w:t>
      </w:r>
      <w:r w:rsidR="00DE7F80">
        <w:t xml:space="preserve">described in the form of </w:t>
      </w:r>
      <w:r w:rsidRPr="00E525C6">
        <w:t xml:space="preserve">PDB and </w:t>
      </w:r>
      <w:r w:rsidR="00DE7F80">
        <w:t>PLR</w:t>
      </w:r>
      <w:r w:rsidR="00DE7F80" w:rsidRPr="00E525C6">
        <w:t xml:space="preserve"> </w:t>
      </w:r>
      <w:r w:rsidRPr="00E525C6">
        <w:t xml:space="preserve">etc. QoS parameters, and </w:t>
      </w:r>
      <w:r w:rsidR="00DE7F80">
        <w:t xml:space="preserve">are </w:t>
      </w:r>
      <w:r w:rsidRPr="00E525C6">
        <w:t>stored in the UDR.</w:t>
      </w:r>
    </w:p>
    <w:p w14:paraId="06063A6E" w14:textId="6BFB13FA" w:rsidR="007A7AD4" w:rsidRPr="00E525C6" w:rsidRDefault="007A7AD4" w:rsidP="007A7AD4">
      <w:r w:rsidRPr="00E525C6">
        <w:t xml:space="preserve">In Steps 5, 6 the PCF </w:t>
      </w:r>
      <w:r w:rsidR="00DE7F80">
        <w:t>refers to</w:t>
      </w:r>
      <w:r w:rsidR="00DE7F80" w:rsidRPr="00E525C6">
        <w:t xml:space="preserve"> </w:t>
      </w:r>
      <w:r w:rsidRPr="00E525C6">
        <w:t xml:space="preserve">the </w:t>
      </w:r>
      <w:r w:rsidR="00DE7F80">
        <w:t>requested</w:t>
      </w:r>
      <w:r w:rsidR="00DE7F80" w:rsidRPr="00E525C6">
        <w:t xml:space="preserve"> </w:t>
      </w:r>
      <w:r w:rsidR="00DE7F80">
        <w:t>QoS</w:t>
      </w:r>
      <w:r w:rsidRPr="00E525C6">
        <w:t xml:space="preserve"> requirements </w:t>
      </w:r>
      <w:r w:rsidR="00DE7F80" w:rsidRPr="0023336A">
        <w:t>specified by the AF</w:t>
      </w:r>
      <w:r w:rsidRPr="00E525C6">
        <w:t xml:space="preserve">. As described in current step 5, the PCF </w:t>
      </w:r>
      <w:r w:rsidR="00DE7F80" w:rsidRPr="0023336A">
        <w:t xml:space="preserve">subscribe to </w:t>
      </w:r>
      <w:r w:rsidRPr="00E525C6">
        <w:t xml:space="preserve">with the NWDAF </w:t>
      </w:r>
      <w:r w:rsidR="00471941" w:rsidRPr="0023336A">
        <w:t xml:space="preserve">as defined in clause 6.6 of TS 23.288 [6] </w:t>
      </w:r>
      <w:r w:rsidR="00471941">
        <w:t xml:space="preserve">to request </w:t>
      </w:r>
      <w:r w:rsidRPr="00E525C6">
        <w:t xml:space="preserve">the Network Performance analytics </w:t>
      </w:r>
      <w:r w:rsidR="00471941">
        <w:t xml:space="preserve">and/or DN Performance </w:t>
      </w:r>
      <w:r w:rsidRPr="00E525C6">
        <w:t xml:space="preserve">for the </w:t>
      </w:r>
      <w:r w:rsidR="00471941" w:rsidRPr="0023336A">
        <w:t>set of QoS parameters’ performance for each</w:t>
      </w:r>
      <w:r w:rsidR="00471941" w:rsidRPr="00E525C6">
        <w:t xml:space="preserve"> </w:t>
      </w:r>
      <w:r w:rsidRPr="00E525C6">
        <w:t xml:space="preserve">Desired time window </w:t>
      </w:r>
      <w:r w:rsidR="00471941">
        <w:t xml:space="preserve">from the list </w:t>
      </w:r>
      <w:r w:rsidRPr="00E525C6">
        <w:t xml:space="preserve">and the Network Area Information. </w:t>
      </w:r>
      <w:r w:rsidR="00471941">
        <w:t>T</w:t>
      </w:r>
      <w:r w:rsidRPr="00E525C6">
        <w:t xml:space="preserve">he PCF </w:t>
      </w:r>
      <w:r w:rsidR="00471941">
        <w:t>will then</w:t>
      </w:r>
      <w:r w:rsidR="00471941" w:rsidRPr="00E525C6">
        <w:t xml:space="preserve"> </w:t>
      </w:r>
      <w:r w:rsidRPr="00E525C6">
        <w:t xml:space="preserve">determine the </w:t>
      </w:r>
      <w:r w:rsidR="00471941">
        <w:t>PDB</w:t>
      </w:r>
      <w:r w:rsidRPr="00E525C6">
        <w:t xml:space="preserve">, </w:t>
      </w:r>
      <w:r w:rsidR="00471941" w:rsidRPr="00E525C6">
        <w:t>P</w:t>
      </w:r>
      <w:r w:rsidR="00471941">
        <w:t>L</w:t>
      </w:r>
      <w:r w:rsidR="00471941" w:rsidRPr="00E525C6">
        <w:t xml:space="preserve">R </w:t>
      </w:r>
      <w:r w:rsidRPr="00E525C6">
        <w:t xml:space="preserve">etc. QoS parameters </w:t>
      </w:r>
      <w:r w:rsidR="00471941" w:rsidRPr="0023336A">
        <w:t xml:space="preserve">based on the QoS requirements from the AF for the corresponding Desired time window(s) which may be based on the reports of the Network Performance </w:t>
      </w:r>
      <w:r w:rsidR="00471941">
        <w:t xml:space="preserve">and/or DN Performance </w:t>
      </w:r>
      <w:r w:rsidR="00471941" w:rsidRPr="0023336A">
        <w:t>analytics to be included</w:t>
      </w:r>
      <w:r w:rsidR="00471941">
        <w:t xml:space="preserve"> </w:t>
      </w:r>
      <w:r w:rsidRPr="00E525C6">
        <w:t>in the</w:t>
      </w:r>
      <w:r w:rsidR="00471941">
        <w:t xml:space="preserve"> set of ADT Transfer</w:t>
      </w:r>
      <w:r w:rsidRPr="00E525C6">
        <w:t xml:space="preserve"> </w:t>
      </w:r>
      <w:r w:rsidR="00471941">
        <w:t>policies</w:t>
      </w:r>
      <w:r w:rsidR="00471941" w:rsidRPr="00E525C6">
        <w:t xml:space="preserve"> </w:t>
      </w:r>
      <w:r w:rsidR="00471941">
        <w:t xml:space="preserve"> The PCF may also invalidate some of the old ADT Transfer policies. The PCF sends the final set of ADT Transfer policies to the AF via NEF together with the ADT</w:t>
      </w:r>
      <w:r w:rsidR="00471941" w:rsidRPr="00140E21">
        <w:t xml:space="preserve"> Transfer Reference ID</w:t>
      </w:r>
      <w:r w:rsidR="00471941">
        <w:t>.</w:t>
      </w:r>
    </w:p>
    <w:p w14:paraId="0AD6E815" w14:textId="006A692E" w:rsidR="007A7AD4" w:rsidRPr="00E525C6" w:rsidRDefault="007A7AD4" w:rsidP="007A7AD4">
      <w:r w:rsidRPr="00E525C6">
        <w:t xml:space="preserve">After the </w:t>
      </w:r>
      <w:r w:rsidR="00471941">
        <w:t>ADT Transfer</w:t>
      </w:r>
      <w:r w:rsidR="00471941" w:rsidRPr="00E525C6">
        <w:t xml:space="preserve"> </w:t>
      </w:r>
      <w:r w:rsidRPr="00E525C6">
        <w:t xml:space="preserve">policy negotiation, if the AF decides to select an alternative </w:t>
      </w:r>
      <w:r w:rsidR="00471941">
        <w:t>ADT Transfer</w:t>
      </w:r>
      <w:r w:rsidR="00471941" w:rsidRPr="00E525C6">
        <w:t xml:space="preserve"> </w:t>
      </w:r>
      <w:r w:rsidRPr="00E525C6">
        <w:t xml:space="preserve">policy (e.g. data rate reduction, relaxing delay constraints of </w:t>
      </w:r>
      <w:r w:rsidR="00FF0085" w:rsidRPr="00E525C6">
        <w:t xml:space="preserve">planned and event driven </w:t>
      </w:r>
      <w:r w:rsidRPr="00E525C6">
        <w:t xml:space="preserve">traffic etc.) which may include the Flock QoS policy consideration with the minimum guaranteed QoS requirements as the result of certain AI/ML operation decision, the AF may trigger step 8 to update the corresponding PCF via the support of NEF for the new selected </w:t>
      </w:r>
      <w:r w:rsidR="00471941">
        <w:t>ADT Transfer</w:t>
      </w:r>
      <w:r w:rsidR="00471941" w:rsidRPr="00E525C6">
        <w:t xml:space="preserve"> </w:t>
      </w:r>
      <w:r w:rsidRPr="00E525C6">
        <w:t>policy.</w:t>
      </w:r>
    </w:p>
    <w:p w14:paraId="66EA7556" w14:textId="0D51B360"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 xml:space="preserve">It is not in the scope of this solution to specify the event or consideration that triggers the AF decision to update the </w:t>
      </w:r>
      <w:r w:rsidR="00471941">
        <w:t>ADT Transfer</w:t>
      </w:r>
      <w:r w:rsidR="00471941" w:rsidRPr="00E525C6">
        <w:t xml:space="preserve"> </w:t>
      </w:r>
      <w:r w:rsidRPr="00E525C6">
        <w:t>policy.</w:t>
      </w:r>
    </w:p>
    <w:p w14:paraId="4BA460EC" w14:textId="125B1D0E" w:rsidR="00041BA3" w:rsidRPr="00E525C6" w:rsidRDefault="007A7AD4" w:rsidP="007A7AD4">
      <w:pPr>
        <w:rPr>
          <w:lang w:val="en-CA"/>
        </w:rPr>
      </w:pPr>
      <w:r w:rsidRPr="00E525C6">
        <w:rPr>
          <w:lang w:val="en-CA"/>
        </w:rPr>
        <w:t xml:space="preserve">In step 12, the additional QoS parameters may be added to the UDR by the PCF as part of the updated </w:t>
      </w:r>
      <w:r w:rsidR="00471941">
        <w:t>ADT Transfer</w:t>
      </w:r>
      <w:r w:rsidR="00471941" w:rsidRPr="00E525C6">
        <w:t xml:space="preserve"> </w:t>
      </w:r>
      <w:r w:rsidRPr="00E525C6">
        <w:rPr>
          <w:lang w:val="en-CA"/>
        </w:rPr>
        <w:t>policies.</w:t>
      </w:r>
    </w:p>
    <w:p w14:paraId="7C272129" w14:textId="11851F71" w:rsidR="00041BA3" w:rsidRPr="00E525C6" w:rsidRDefault="00041BA3" w:rsidP="00041BA3">
      <w:pPr>
        <w:pStyle w:val="Heading4"/>
        <w:rPr>
          <w:lang w:val="en-CA"/>
        </w:rPr>
      </w:pPr>
      <w:bookmarkStart w:id="293" w:name="_Toc117180470"/>
      <w:r w:rsidRPr="00E525C6">
        <w:rPr>
          <w:lang w:val="en-CA"/>
        </w:rPr>
        <w:t>6.10.2.3</w:t>
      </w:r>
      <w:r w:rsidRPr="00E525C6">
        <w:rPr>
          <w:lang w:val="en-CA"/>
        </w:rPr>
        <w:tab/>
        <w:t xml:space="preserve">Activation or </w:t>
      </w:r>
      <w:r w:rsidR="00FF0085">
        <w:rPr>
          <w:lang w:val="en-CA"/>
        </w:rPr>
        <w:t xml:space="preserve">Updating/Removing </w:t>
      </w:r>
      <w:r w:rsidR="00471941">
        <w:rPr>
          <w:lang w:val="en-CA"/>
        </w:rPr>
        <w:t xml:space="preserve">ADT Transfer </w:t>
      </w:r>
      <w:r w:rsidR="00FF0085">
        <w:rPr>
          <w:lang w:val="en-CA"/>
        </w:rPr>
        <w:t>to a</w:t>
      </w:r>
      <w:r w:rsidRPr="00E525C6">
        <w:rPr>
          <w:lang w:val="en-CA"/>
        </w:rPr>
        <w:t xml:space="preserve"> PDU Session</w:t>
      </w:r>
      <w:bookmarkEnd w:id="293"/>
    </w:p>
    <w:p w14:paraId="57229249" w14:textId="2CB247C9" w:rsidR="007A7AD4" w:rsidRPr="00E525C6" w:rsidRDefault="007A7AD4" w:rsidP="007A7AD4">
      <w:pPr>
        <w:rPr>
          <w:lang w:val="en-CA"/>
        </w:rPr>
      </w:pPr>
      <w:r w:rsidRPr="00E525C6">
        <w:rPr>
          <w:lang w:val="en-CA"/>
        </w:rPr>
        <w:t xml:space="preserve">This clause describes two ways to apply the </w:t>
      </w:r>
      <w:r w:rsidR="00337154">
        <w:rPr>
          <w:lang w:val="en-CA"/>
        </w:rPr>
        <w:t xml:space="preserve">negotiated </w:t>
      </w:r>
      <w:r w:rsidR="00B71D16">
        <w:t>ADT Transfer</w:t>
      </w:r>
      <w:r w:rsidR="00B71D16" w:rsidRPr="00E525C6">
        <w:t xml:space="preserve"> </w:t>
      </w:r>
      <w:r w:rsidR="00337154">
        <w:rPr>
          <w:lang w:val="en-CA"/>
        </w:rPr>
        <w:t>policy for a given Application AI/ML</w:t>
      </w:r>
      <w:r w:rsidRPr="00E525C6">
        <w:rPr>
          <w:lang w:val="en-CA"/>
        </w:rPr>
        <w:t xml:space="preserve"> data transfer </w:t>
      </w:r>
      <w:r w:rsidR="00337154">
        <w:rPr>
          <w:lang w:val="en-CA"/>
        </w:rPr>
        <w:t>to the PDU Session(s) for given UE(s)</w:t>
      </w:r>
      <w:r w:rsidR="00337154" w:rsidRPr="00E525C6">
        <w:rPr>
          <w:lang w:val="en-CA"/>
        </w:rPr>
        <w:t xml:space="preserve"> </w:t>
      </w:r>
      <w:r w:rsidRPr="00E525C6">
        <w:rPr>
          <w:lang w:val="en-CA"/>
        </w:rPr>
        <w:t xml:space="preserve">- i.e. (a) </w:t>
      </w:r>
      <w:r w:rsidR="00337154" w:rsidRPr="00E525C6">
        <w:rPr>
          <w:lang w:val="en-CA"/>
        </w:rPr>
        <w:t>activat</w:t>
      </w:r>
      <w:r w:rsidR="00337154">
        <w:rPr>
          <w:lang w:val="en-CA"/>
        </w:rPr>
        <w:t>ing</w:t>
      </w:r>
      <w:r w:rsidR="00337154" w:rsidRPr="00E525C6">
        <w:rPr>
          <w:lang w:val="en-CA"/>
        </w:rPr>
        <w:t xml:space="preserve"> </w:t>
      </w:r>
      <w:r w:rsidRPr="00E525C6">
        <w:rPr>
          <w:lang w:val="en-CA"/>
        </w:rPr>
        <w:t xml:space="preserve">the </w:t>
      </w:r>
      <w:r w:rsidR="00B71D16">
        <w:t>ADT Transfer</w:t>
      </w:r>
      <w:r w:rsidR="00B71D16" w:rsidRPr="00E525C6">
        <w:t xml:space="preserve"> </w:t>
      </w:r>
      <w:r w:rsidR="00337154">
        <w:rPr>
          <w:lang w:val="en-CA"/>
        </w:rPr>
        <w:t xml:space="preserve">policy </w:t>
      </w:r>
      <w:r w:rsidRPr="00E525C6">
        <w:rPr>
          <w:lang w:val="en-CA"/>
        </w:rPr>
        <w:t>as described in clause 6.10.2.2 above</w:t>
      </w:r>
      <w:r w:rsidR="00337154" w:rsidRPr="00337154">
        <w:rPr>
          <w:lang w:val="en-CA"/>
        </w:rPr>
        <w:t xml:space="preserve"> </w:t>
      </w:r>
      <w:r w:rsidR="00337154">
        <w:rPr>
          <w:lang w:val="en-CA"/>
        </w:rPr>
        <w:t>to a PDU session</w:t>
      </w:r>
      <w:r w:rsidRPr="00E525C6">
        <w:rPr>
          <w:lang w:val="en-CA"/>
        </w:rPr>
        <w:t xml:space="preserve">; and (b) </w:t>
      </w:r>
      <w:r w:rsidR="00337154">
        <w:rPr>
          <w:lang w:val="en-CA"/>
        </w:rPr>
        <w:t>adding</w:t>
      </w:r>
      <w:r w:rsidR="00337154" w:rsidRPr="00E525C6">
        <w:rPr>
          <w:lang w:val="en-CA"/>
        </w:rPr>
        <w:t xml:space="preserve"> </w:t>
      </w:r>
      <w:r w:rsidRPr="00E525C6">
        <w:rPr>
          <w:lang w:val="en-CA"/>
        </w:rPr>
        <w:t xml:space="preserve">PDU session </w:t>
      </w:r>
      <w:r w:rsidR="00337154">
        <w:rPr>
          <w:lang w:val="en-CA"/>
        </w:rPr>
        <w:t xml:space="preserve">of the target UE to the </w:t>
      </w:r>
      <w:r w:rsidR="00B71D16">
        <w:rPr>
          <w:lang w:val="en-CA"/>
        </w:rPr>
        <w:t>ADT Desired time window</w:t>
      </w:r>
      <w:r w:rsidR="00B71D16" w:rsidRPr="00E525C6">
        <w:rPr>
          <w:lang w:val="en-CA"/>
        </w:rPr>
        <w:t xml:space="preserve"> </w:t>
      </w:r>
      <w:r w:rsidRPr="00E525C6">
        <w:rPr>
          <w:lang w:val="en-CA"/>
        </w:rPr>
        <w:t xml:space="preserve">by applying the </w:t>
      </w:r>
      <w:r w:rsidR="00B71D16">
        <w:t>ADT Transfer</w:t>
      </w:r>
      <w:r w:rsidR="00B71D16" w:rsidRPr="00E525C6">
        <w:t xml:space="preserve"> </w:t>
      </w:r>
      <w:r w:rsidRPr="00E525C6">
        <w:rPr>
          <w:lang w:val="en-CA"/>
        </w:rPr>
        <w:t>policy.</w:t>
      </w:r>
    </w:p>
    <w:p w14:paraId="554447F5" w14:textId="25F46C97" w:rsidR="007A7AD4" w:rsidRPr="00E525C6" w:rsidRDefault="007A7AD4" w:rsidP="007A7AD4">
      <w:pPr>
        <w:rPr>
          <w:lang w:val="en-CA"/>
        </w:rPr>
      </w:pPr>
      <w:r w:rsidRPr="00E525C6">
        <w:rPr>
          <w:lang w:val="en-CA"/>
        </w:rPr>
        <w:t xml:space="preserve">For the activation of the previously negotiated </w:t>
      </w:r>
      <w:r w:rsidR="00B71D16">
        <w:t>ADT Transfer</w:t>
      </w:r>
      <w:r w:rsidR="00B71D16" w:rsidRPr="00E525C6">
        <w:t xml:space="preserve"> </w:t>
      </w:r>
      <w:r w:rsidRPr="00E525C6">
        <w:rPr>
          <w:lang w:val="en-CA"/>
        </w:rPr>
        <w:t xml:space="preserve">policy </w:t>
      </w:r>
      <w:r w:rsidR="007F30D6">
        <w:rPr>
          <w:lang w:val="en-CA"/>
        </w:rPr>
        <w:t xml:space="preserve">to a PDU session </w:t>
      </w:r>
      <w:r w:rsidRPr="00E525C6">
        <w:rPr>
          <w:lang w:val="en-CA"/>
        </w:rPr>
        <w:t xml:space="preserve">to support the Application AI/ML data transfer, before the start of the </w:t>
      </w:r>
      <w:r w:rsidR="00B71D16">
        <w:t>ADT Transfer</w:t>
      </w:r>
      <w:r w:rsidR="00B71D16" w:rsidRPr="00E525C6">
        <w:t xml:space="preserve"> </w:t>
      </w:r>
      <w:r w:rsidRPr="00E525C6">
        <w:rPr>
          <w:lang w:val="en-CA"/>
        </w:rPr>
        <w:t xml:space="preserve">transfer </w:t>
      </w:r>
      <w:r w:rsidR="00B71D16">
        <w:rPr>
          <w:lang w:val="en-CA"/>
        </w:rPr>
        <w:t xml:space="preserve">Desired time </w:t>
      </w:r>
      <w:r w:rsidRPr="00E525C6">
        <w:rPr>
          <w:lang w:val="en-CA"/>
        </w:rPr>
        <w:t xml:space="preserve">window, the AF triggers </w:t>
      </w:r>
      <w:r w:rsidR="007F30D6">
        <w:rPr>
          <w:lang w:val="en-CA"/>
        </w:rPr>
        <w:t xml:space="preserve">Npcf_PolicyAuthorization_Create/Update </w:t>
      </w:r>
      <w:r w:rsidR="00B71D16">
        <w:rPr>
          <w:lang w:val="en-CA"/>
        </w:rPr>
        <w:t xml:space="preserve">via NEF or </w:t>
      </w:r>
      <w:r w:rsidR="007F30D6">
        <w:rPr>
          <w:lang w:val="en-CA"/>
        </w:rPr>
        <w:t>directly to PCF. The AF discover the PCF (may be via NEF) via BSF by invoking Nbsf_Management_Discovery. In both cases, the</w:t>
      </w:r>
      <w:r w:rsidRPr="00E525C6">
        <w:rPr>
          <w:lang w:val="en-CA"/>
        </w:rPr>
        <w:t xml:space="preserve"> PCF will then leverage the negotiated </w:t>
      </w:r>
      <w:r w:rsidR="00B71D16">
        <w:rPr>
          <w:lang w:val="en-CA"/>
        </w:rPr>
        <w:t>ADT Transfer</w:t>
      </w:r>
      <w:r w:rsidR="00B71D16" w:rsidRPr="00E525C6">
        <w:rPr>
          <w:lang w:val="en-CA"/>
        </w:rPr>
        <w:t xml:space="preserve"> </w:t>
      </w:r>
      <w:r w:rsidRPr="00E525C6">
        <w:rPr>
          <w:lang w:val="en-CA"/>
        </w:rPr>
        <w:t xml:space="preserve">policy to generate the PCC rules to support the establishment of the future PDU session(s). For </w:t>
      </w:r>
      <w:r w:rsidR="00B07B0F">
        <w:rPr>
          <w:lang w:val="en-CA"/>
        </w:rPr>
        <w:t>further</w:t>
      </w:r>
      <w:r w:rsidR="00B07B0F" w:rsidRPr="00E525C6">
        <w:rPr>
          <w:lang w:val="en-CA"/>
        </w:rPr>
        <w:t xml:space="preserve"> </w:t>
      </w:r>
      <w:r w:rsidRPr="00E525C6">
        <w:rPr>
          <w:lang w:val="en-CA"/>
        </w:rPr>
        <w:t xml:space="preserve">details on how to apply the previously negotiated </w:t>
      </w:r>
      <w:r w:rsidR="00B71D16">
        <w:rPr>
          <w:lang w:val="en-CA"/>
        </w:rPr>
        <w:t>ADT Transfer</w:t>
      </w:r>
      <w:r w:rsidR="00B71D16" w:rsidRPr="00E525C6">
        <w:rPr>
          <w:lang w:val="en-CA"/>
        </w:rPr>
        <w:t xml:space="preserve"> </w:t>
      </w:r>
      <w:r w:rsidRPr="00E525C6">
        <w:rPr>
          <w:lang w:val="en-CA"/>
        </w:rPr>
        <w:t xml:space="preserve">policy can be referred to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 xml:space="preserve">5] and clause 4.15.6.8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469CB6DC" w14:textId="0C8DF2E8" w:rsidR="007A7AD4" w:rsidRDefault="007A7AD4" w:rsidP="007A7AD4">
      <w:pPr>
        <w:rPr>
          <w:lang w:val="en-CA"/>
        </w:rPr>
      </w:pPr>
      <w:r w:rsidRPr="00E525C6">
        <w:rPr>
          <w:lang w:val="en-CA"/>
        </w:rPr>
        <w:t>If the PDU session has been established and the AF would like to apply</w:t>
      </w:r>
      <w:r w:rsidR="00B07B0F">
        <w:rPr>
          <w:lang w:val="en-CA"/>
        </w:rPr>
        <w:t>/update/delete</w:t>
      </w:r>
      <w:r w:rsidRPr="00E525C6">
        <w:rPr>
          <w:lang w:val="en-CA"/>
        </w:rPr>
        <w:t xml:space="preserve"> the </w:t>
      </w:r>
      <w:r w:rsidR="00B71D16">
        <w:rPr>
          <w:lang w:val="en-CA"/>
        </w:rPr>
        <w:t>ADT Transfer</w:t>
      </w:r>
      <w:r w:rsidR="00B71D16" w:rsidRPr="00E525C6">
        <w:rPr>
          <w:lang w:val="en-CA"/>
        </w:rPr>
        <w:t xml:space="preserve"> </w:t>
      </w:r>
      <w:r w:rsidRPr="00E525C6">
        <w:rPr>
          <w:lang w:val="en-CA"/>
        </w:rPr>
        <w:t xml:space="preserve">policy to </w:t>
      </w:r>
      <w:r w:rsidR="00B07B0F">
        <w:rPr>
          <w:lang w:val="en-CA"/>
        </w:rPr>
        <w:t>such</w:t>
      </w:r>
      <w:r w:rsidR="00B07B0F" w:rsidRPr="00E525C6">
        <w:rPr>
          <w:lang w:val="en-CA"/>
        </w:rPr>
        <w:t xml:space="preserve"> </w:t>
      </w:r>
      <w:r w:rsidRPr="00E525C6">
        <w:rPr>
          <w:lang w:val="en-CA"/>
        </w:rPr>
        <w:t>existing PDU session for individual UE to support the Application AI/ML data transfer, then the AF invokes the Npcf_PolicyAuthorization_Create</w:t>
      </w:r>
      <w:r w:rsidR="00B07B0F">
        <w:rPr>
          <w:lang w:val="en-CA"/>
        </w:rPr>
        <w:t>/Update</w:t>
      </w:r>
      <w:r w:rsidRPr="00E525C6">
        <w:rPr>
          <w:lang w:val="en-CA"/>
        </w:rPr>
        <w:t xml:space="preserve"> service directly to PCF </w:t>
      </w:r>
      <w:r w:rsidR="00B07B0F" w:rsidRPr="00F54396">
        <w:rPr>
          <w:lang w:val="en-CA"/>
        </w:rPr>
        <w:t>(via the N5 interface)</w:t>
      </w:r>
      <w:r w:rsidRPr="00E525C6">
        <w:rPr>
          <w:lang w:val="en-CA"/>
        </w:rPr>
        <w:t xml:space="preserve">. </w:t>
      </w:r>
      <w:r w:rsidR="00B07B0F">
        <w:rPr>
          <w:lang w:val="en-CA"/>
        </w:rPr>
        <w:t xml:space="preserve">The AF may discover the PCF via BSF by invoking Nbsf_Management_Discovery. </w:t>
      </w:r>
      <w:r w:rsidRPr="00E525C6">
        <w:rPr>
          <w:lang w:val="en-CA"/>
        </w:rPr>
        <w:t xml:space="preserve">The AF </w:t>
      </w:r>
      <w:r w:rsidR="00086CC1">
        <w:rPr>
          <w:lang w:val="en-CA"/>
        </w:rPr>
        <w:t xml:space="preserve">also </w:t>
      </w:r>
      <w:r w:rsidRPr="00E525C6">
        <w:rPr>
          <w:lang w:val="en-CA"/>
        </w:rPr>
        <w:t xml:space="preserve">provides the </w:t>
      </w:r>
      <w:r w:rsidR="005522F9">
        <w:rPr>
          <w:lang w:val="en-CA"/>
        </w:rPr>
        <w:t xml:space="preserve">ADT </w:t>
      </w:r>
      <w:r w:rsidRPr="00E525C6">
        <w:rPr>
          <w:lang w:val="en-CA"/>
        </w:rPr>
        <w:t xml:space="preserve"> Reference ID together with the AF session information to the PCF that serves the PDU session. The PCF authorizes the AF request. If the PCF determines that the AF can</w:t>
      </w:r>
      <w:r w:rsidR="00DA6550">
        <w:rPr>
          <w:lang w:val="en-CA"/>
        </w:rPr>
        <w:t>'</w:t>
      </w:r>
      <w:r w:rsidRPr="00E525C6">
        <w:rPr>
          <w:lang w:val="en-CA"/>
        </w:rPr>
        <w:t>t be authorized, it rejects the AF request. Once the PCF authorizes the AF request</w:t>
      </w:r>
      <w:r w:rsidR="00086CC1" w:rsidRPr="00086CC1">
        <w:rPr>
          <w:lang w:val="en-CA"/>
        </w:rPr>
        <w:t xml:space="preserve"> </w:t>
      </w:r>
      <w:r w:rsidR="00086CC1">
        <w:rPr>
          <w:lang w:val="en-CA"/>
        </w:rPr>
        <w:t xml:space="preserve">and if the AF request is to apply or to update the PDU session with the </w:t>
      </w:r>
      <w:r w:rsidR="005522F9">
        <w:rPr>
          <w:lang w:val="en-CA"/>
        </w:rPr>
        <w:t>ADT Transfer</w:t>
      </w:r>
      <w:r w:rsidR="005522F9" w:rsidRPr="00E525C6">
        <w:rPr>
          <w:lang w:val="en-CA"/>
        </w:rPr>
        <w:t xml:space="preserve"> </w:t>
      </w:r>
      <w:r w:rsidR="00086CC1">
        <w:rPr>
          <w:lang w:val="en-CA"/>
        </w:rPr>
        <w:t>policy,</w:t>
      </w:r>
      <w:r w:rsidRPr="00E525C6">
        <w:rPr>
          <w:lang w:val="en-CA"/>
        </w:rPr>
        <w:t xml:space="preserve">, the PCF retrieves the corresponding </w:t>
      </w:r>
      <w:r w:rsidR="005522F9">
        <w:rPr>
          <w:lang w:val="en-CA"/>
        </w:rPr>
        <w:t>ADT Transfer</w:t>
      </w:r>
      <w:r w:rsidR="005522F9" w:rsidRPr="00E525C6">
        <w:rPr>
          <w:lang w:val="en-CA"/>
        </w:rPr>
        <w:t xml:space="preserve"> </w:t>
      </w:r>
      <w:r w:rsidRPr="00E525C6">
        <w:rPr>
          <w:lang w:val="en-CA"/>
        </w:rPr>
        <w:t xml:space="preserve">policy from UDR to derives the PCC rule for the BDT according to the transfer policy which may include the Flock QoS policy consideration with the minimum guaranteed QoS requirements. </w:t>
      </w:r>
      <w:r w:rsidR="00086CC1">
        <w:rPr>
          <w:lang w:val="en-CA"/>
        </w:rPr>
        <w:t xml:space="preserve">In addition, the AF may specify the </w:t>
      </w:r>
      <w:r w:rsidR="00086CC1">
        <w:t>individual QoS parameters as described in clause 6.1.3.22 of TS 23.503</w:t>
      </w:r>
      <w:r w:rsidR="00C8558A">
        <w:t> [5]</w:t>
      </w:r>
      <w:r w:rsidR="00086CC1">
        <w:t xml:space="preserve"> </w:t>
      </w:r>
      <w:r w:rsidR="00086CC1">
        <w:rPr>
          <w:lang w:val="en-CA"/>
        </w:rPr>
        <w:t xml:space="preserve">different than the </w:t>
      </w:r>
      <w:r w:rsidR="005522F9">
        <w:rPr>
          <w:lang w:val="en-CA"/>
        </w:rPr>
        <w:t>ADT Transfer</w:t>
      </w:r>
      <w:r w:rsidR="005522F9" w:rsidRPr="00E525C6">
        <w:rPr>
          <w:lang w:val="en-CA"/>
        </w:rPr>
        <w:t xml:space="preserve"> </w:t>
      </w:r>
      <w:r w:rsidR="00086CC1">
        <w:rPr>
          <w:lang w:val="en-CA"/>
        </w:rPr>
        <w:t xml:space="preserve">policy. </w:t>
      </w:r>
      <w:r w:rsidRPr="00E525C6">
        <w:rPr>
          <w:lang w:val="en-CA"/>
        </w:rPr>
        <w:t xml:space="preserve">The PCF </w:t>
      </w:r>
      <w:r w:rsidR="00086CC1">
        <w:rPr>
          <w:lang w:val="en-CA"/>
        </w:rPr>
        <w:t xml:space="preserve">then </w:t>
      </w:r>
      <w:r w:rsidRPr="00E525C6">
        <w:rPr>
          <w:lang w:val="en-CA"/>
        </w:rPr>
        <w:t xml:space="preserve">updates the SMF with corresponding new PCC rule(s) with PCF initiated SM Policy Association Modification procedures as described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clause 4.16.5.2. Further details on how AF applies the </w:t>
      </w:r>
      <w:r w:rsidR="005522F9">
        <w:rPr>
          <w:lang w:val="en-CA"/>
        </w:rPr>
        <w:t xml:space="preserve">ADT </w:t>
      </w:r>
      <w:r w:rsidRPr="00E525C6">
        <w:rPr>
          <w:lang w:val="en-CA"/>
        </w:rPr>
        <w:t xml:space="preserve">Transfer Policy to an existing session are provided in clause 6.1.2.4 of </w:t>
      </w:r>
      <w:r w:rsidR="00C8558A" w:rsidRPr="00E525C6">
        <w:rPr>
          <w:lang w:val="en-CA"/>
        </w:rPr>
        <w:t>TS</w:t>
      </w:r>
      <w:r w:rsidR="00C8558A">
        <w:rPr>
          <w:lang w:val="en-CA"/>
        </w:rPr>
        <w:t> </w:t>
      </w:r>
      <w:r w:rsidR="00C8558A" w:rsidRPr="00E525C6">
        <w:rPr>
          <w:lang w:val="en-CA"/>
        </w:rPr>
        <w:t>23.503</w:t>
      </w:r>
      <w:r w:rsidR="00C8558A">
        <w:rPr>
          <w:lang w:val="en-CA"/>
        </w:rPr>
        <w:t> </w:t>
      </w:r>
      <w:r w:rsidR="00C8558A" w:rsidRPr="00E525C6">
        <w:rPr>
          <w:lang w:val="en-CA"/>
        </w:rPr>
        <w:t>[</w:t>
      </w:r>
      <w:r w:rsidRPr="00E525C6">
        <w:rPr>
          <w:lang w:val="en-CA"/>
        </w:rPr>
        <w:t>5].</w:t>
      </w:r>
    </w:p>
    <w:p w14:paraId="72E254AB" w14:textId="3760DDD9" w:rsidR="00EC2E49" w:rsidRPr="00E525C6" w:rsidRDefault="00EC2E49" w:rsidP="007A7AD4">
      <w:pPr>
        <w:rPr>
          <w:lang w:val="en-CA"/>
        </w:rPr>
      </w:pPr>
      <w:r>
        <w:rPr>
          <w:lang w:val="en-CA"/>
        </w:rPr>
        <w:t xml:space="preserve">If the AF would like to remove the </w:t>
      </w:r>
      <w:r w:rsidR="005522F9">
        <w:rPr>
          <w:lang w:val="en-CA"/>
        </w:rPr>
        <w:t>ADT Transfer</w:t>
      </w:r>
      <w:r w:rsidR="005522F9" w:rsidRPr="00E525C6">
        <w:rPr>
          <w:lang w:val="en-CA"/>
        </w:rPr>
        <w:t xml:space="preserve"> </w:t>
      </w:r>
      <w:r>
        <w:rPr>
          <w:lang w:val="en-CA"/>
        </w:rPr>
        <w:t xml:space="preserve">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 xml:space="preserve">provides the </w:t>
      </w:r>
      <w:r w:rsidR="005522F9">
        <w:rPr>
          <w:lang w:val="en-CA"/>
        </w:rPr>
        <w:t>ADT</w:t>
      </w:r>
      <w:r w:rsidRPr="00E525C6">
        <w:rPr>
          <w:lang w:val="en-CA"/>
        </w:rPr>
        <w:t xml:space="preserve">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w:t>
      </w:r>
      <w:r w:rsidR="005522F9">
        <w:rPr>
          <w:lang w:val="en-CA"/>
        </w:rPr>
        <w:t>ADT</w:t>
      </w:r>
      <w:r>
        <w:rPr>
          <w:lang w:val="en-CA"/>
        </w:rPr>
        <w:t>.</w:t>
      </w:r>
    </w:p>
    <w:p w14:paraId="679335B8" w14:textId="1A2B93BE" w:rsidR="00041BA3" w:rsidRPr="00E525C6" w:rsidRDefault="005522F9" w:rsidP="007A7AD4">
      <w:pPr>
        <w:pStyle w:val="TH"/>
      </w:pPr>
      <w:r>
        <w:object w:dxaOrig="13875" w:dyaOrig="6375" w14:anchorId="609D1467">
          <v:shape id="_x0000_i1042" type="#_x0000_t75" style="width:481.5pt;height:220.5pt" o:ole="">
            <v:imagedata r:id="rId48" o:title=""/>
          </v:shape>
          <o:OLEObject Type="Embed" ProgID="Visio.Drawing.15" ShapeID="_x0000_i1042" DrawAspect="Content" ObjectID="_1728213823" r:id="rId49"/>
        </w:object>
      </w:r>
    </w:p>
    <w:p w14:paraId="1580D087" w14:textId="7D0F2800" w:rsidR="00041BA3" w:rsidRPr="00E525C6" w:rsidRDefault="00041BA3" w:rsidP="007A7AD4">
      <w:pPr>
        <w:pStyle w:val="TF"/>
      </w:pPr>
      <w:r w:rsidRPr="00E525C6">
        <w:t>Figure 6.</w:t>
      </w:r>
      <w:r w:rsidR="003C1305" w:rsidRPr="00E525C6">
        <w:t>10</w:t>
      </w:r>
      <w:r w:rsidRPr="00E525C6">
        <w:t>.2.3-1: Applying</w:t>
      </w:r>
      <w:r w:rsidR="00EC2E49">
        <w:t>/Updating/Removing</w:t>
      </w:r>
      <w:r w:rsidRPr="00E525C6">
        <w:t xml:space="preserve"> </w:t>
      </w:r>
      <w:r w:rsidR="005522F9">
        <w:t xml:space="preserve">ADT Transfer Policy </w:t>
      </w:r>
      <w:r w:rsidRPr="00E525C6">
        <w:t>to a PDU session to support Application AI/ML data transfer</w:t>
      </w:r>
    </w:p>
    <w:p w14:paraId="37F0E03C" w14:textId="16CE9E1F" w:rsidR="007A7AD4" w:rsidRPr="00E525C6" w:rsidRDefault="007A7AD4" w:rsidP="007A7AD4">
      <w:pPr>
        <w:pStyle w:val="B1"/>
      </w:pPr>
      <w:r w:rsidRPr="00E525C6">
        <w:t>1.</w:t>
      </w:r>
      <w:r w:rsidRPr="00E525C6">
        <w:tab/>
        <w:t xml:space="preserve">AF decides to </w:t>
      </w:r>
      <w:r w:rsidR="00EC2E49">
        <w:t xml:space="preserve">apply/update/delete the </w:t>
      </w:r>
      <w:r w:rsidR="005522F9">
        <w:t xml:space="preserve">ADT Transfer </w:t>
      </w:r>
      <w:r w:rsidR="00EC2E49">
        <w:t>policy of a given application AI/ML data transfer for</w:t>
      </w:r>
      <w:r w:rsidR="00EC2E49" w:rsidRPr="00E525C6">
        <w:t xml:space="preserve"> </w:t>
      </w:r>
      <w:r w:rsidRPr="00E525C6">
        <w:t xml:space="preserve">PDU session, then the AF will, at the time the </w:t>
      </w:r>
      <w:r w:rsidR="00EC2E49">
        <w:t>data transfer</w:t>
      </w:r>
      <w:r w:rsidR="00EC2E49" w:rsidRPr="00E525C6">
        <w:t xml:space="preserve"> </w:t>
      </w:r>
      <w:r w:rsidRPr="00E525C6">
        <w:t xml:space="preserve">is about to start, provide, for </w:t>
      </w:r>
      <w:r w:rsidR="00EC2E49">
        <w:t>the target</w:t>
      </w:r>
      <w:r w:rsidR="00EC2E49" w:rsidRPr="00E525C6">
        <w:t xml:space="preserve"> </w:t>
      </w:r>
      <w:r w:rsidRPr="00E525C6">
        <w:t xml:space="preserve">UE, the </w:t>
      </w:r>
      <w:r w:rsidR="005522F9">
        <w:t>ADT</w:t>
      </w:r>
      <w:r w:rsidRPr="00E525C6">
        <w:t xml:space="preserve"> Reference ID together with the AF session information to the PCF that serves the PDU session (via the N5 interface). </w:t>
      </w:r>
      <w:r w:rsidR="00EC2E49">
        <w:t>Note that AF may need to discover the UE</w:t>
      </w:r>
      <w:r w:rsidR="00DA6550">
        <w:t>'</w:t>
      </w:r>
      <w:r w:rsidR="00EC2E49">
        <w:t xml:space="preserve">s serving PCF via NEF with the support of BSF. </w:t>
      </w:r>
      <w:r w:rsidRPr="00E525C6">
        <w:t>This Npcf_PolicyAuthorization_Create</w:t>
      </w:r>
      <w:r w:rsidR="00EC2E49">
        <w:t>/Update/Delete</w:t>
      </w:r>
      <w:r w:rsidRPr="00E525C6">
        <w:t xml:space="preserve"> service as described in clause 5.2.5.3.2 of </w:t>
      </w:r>
      <w:r w:rsidR="00C8558A" w:rsidRPr="00E525C6">
        <w:t>TS</w:t>
      </w:r>
      <w:r w:rsidR="00C8558A">
        <w:t> </w:t>
      </w:r>
      <w:r w:rsidR="00C8558A" w:rsidRPr="00E525C6">
        <w:t>23.502</w:t>
      </w:r>
      <w:r w:rsidR="00C8558A">
        <w:t> </w:t>
      </w:r>
      <w:r w:rsidR="00C8558A"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0F94B9DF" w:rsidR="007A7AD4" w:rsidRPr="00E525C6" w:rsidRDefault="007A7AD4" w:rsidP="007A7AD4">
      <w:pPr>
        <w:pStyle w:val="NO"/>
      </w:pPr>
      <w:r w:rsidRPr="00E525C6">
        <w:t>NOTE:</w:t>
      </w:r>
      <w:r w:rsidRPr="00E525C6">
        <w:tab/>
        <w:t xml:space="preserve">It is not the scope of this solution to specify the event(s) or consideration(s) that triggers the AF decision to apply the </w:t>
      </w:r>
      <w:r w:rsidR="005522F9">
        <w:t>ADT Transfer</w:t>
      </w:r>
      <w:r w:rsidR="005522F9" w:rsidRPr="00E525C6">
        <w:t xml:space="preserve"> </w:t>
      </w:r>
      <w:r w:rsidRPr="00E525C6">
        <w:t>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740B5DB2" w:rsidR="007A7AD4" w:rsidRPr="00E525C6" w:rsidRDefault="007A7AD4" w:rsidP="007A7AD4">
      <w:pPr>
        <w:pStyle w:val="B1"/>
      </w:pPr>
      <w:r w:rsidRPr="00E525C6">
        <w:t>3.</w:t>
      </w:r>
      <w:r w:rsidRPr="00E525C6">
        <w:tab/>
        <w:t>If the PCF determines that the AF can</w:t>
      </w:r>
      <w:r w:rsidR="00DA6550">
        <w:t>'</w:t>
      </w:r>
      <w:r w:rsidRPr="00E525C6">
        <w:t>t be authorized, it rejects the AF request by including the rejection in Npcf_PolicyAuthorization_Create</w:t>
      </w:r>
      <w:r w:rsidR="00EC2E49">
        <w:t>/Update/Delete</w:t>
      </w:r>
      <w:r w:rsidRPr="00E525C6">
        <w:t xml:space="preserve"> response. All the subsequent steps below are skipped.</w:t>
      </w:r>
    </w:p>
    <w:p w14:paraId="0F298190" w14:textId="147F401D" w:rsidR="007A7AD4" w:rsidRPr="00E525C6" w:rsidRDefault="007A7AD4" w:rsidP="007A7AD4">
      <w:pPr>
        <w:pStyle w:val="B1"/>
      </w:pPr>
      <w:r w:rsidRPr="00E525C6">
        <w:t xml:space="preserve">4-5. Once the PCF authorizes the AF request, </w:t>
      </w:r>
      <w:r w:rsidR="00EC2E49">
        <w:t xml:space="preserve">if the AF request is to create or to update the </w:t>
      </w:r>
      <w:r w:rsidR="005B23DE">
        <w:t xml:space="preserve">ADT Transfer </w:t>
      </w:r>
      <w:r w:rsidR="00EC2E49">
        <w:t xml:space="preserve">policy for the given PDU session, </w:t>
      </w:r>
      <w:r w:rsidRPr="00E525C6">
        <w:t xml:space="preserve">the PCF retrieves the corresponding </w:t>
      </w:r>
      <w:r w:rsidR="005B23DE">
        <w:t xml:space="preserve">ADT Transfer </w:t>
      </w:r>
      <w:r w:rsidRPr="00E525C6">
        <w:t xml:space="preserve">policy from UDR to derives the PCC rule(s) for the </w:t>
      </w:r>
      <w:r w:rsidR="005B23DE">
        <w:t>A</w:t>
      </w:r>
      <w:r w:rsidR="005B23DE" w:rsidRPr="00E525C6">
        <w:t xml:space="preserve">DT </w:t>
      </w:r>
      <w:r w:rsidRPr="00E525C6">
        <w:t>according to the transfer policy that has been pre-provisioned which may include the Flock QoS policy consideration with the minimum QoS requirements.</w:t>
      </w:r>
      <w:r w:rsidR="00EC2E49">
        <w:t xml:space="preserve"> In addition, the AF may specify an individual QoS parameters as described in clause 6.1.3.22 of </w:t>
      </w:r>
      <w:r w:rsidR="00C8558A">
        <w:t>TS 23.503 [</w:t>
      </w:r>
      <w:r w:rsidR="008F74ED">
        <w:t>5]</w:t>
      </w:r>
      <w:r w:rsidR="00EC2E49">
        <w:t xml:space="preserve"> to replace the BDT policy for the given PDU session.</w:t>
      </w:r>
    </w:p>
    <w:p w14:paraId="7F901D0B" w14:textId="4267E8F2"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C8558A" w:rsidRPr="00E525C6">
        <w:t>TS</w:t>
      </w:r>
      <w:r w:rsidR="00C8558A">
        <w:t> </w:t>
      </w:r>
      <w:r w:rsidR="00C8558A" w:rsidRPr="00E525C6">
        <w:t>23.502</w:t>
      </w:r>
      <w:r w:rsidR="00C8558A">
        <w:t> </w:t>
      </w:r>
      <w:r w:rsidR="00C8558A" w:rsidRPr="00E525C6">
        <w:t>[</w:t>
      </w:r>
      <w:r w:rsidRPr="00E525C6">
        <w:t>4].</w:t>
      </w:r>
    </w:p>
    <w:p w14:paraId="4DF6598D" w14:textId="0A57D3D6" w:rsidR="007A7AD4" w:rsidRPr="00E525C6" w:rsidRDefault="007A7AD4" w:rsidP="007A7AD4">
      <w:r w:rsidRPr="00E525C6">
        <w:t xml:space="preserve">Further details on how PCC rules are applied to either future or an existing PDU session are provided in clause 6.1.2.4 of </w:t>
      </w:r>
      <w:r w:rsidR="00C8558A" w:rsidRPr="00E525C6">
        <w:t>TS</w:t>
      </w:r>
      <w:r w:rsidR="00C8558A">
        <w:t> </w:t>
      </w:r>
      <w:r w:rsidR="00C8558A" w:rsidRPr="00E525C6">
        <w:t>23.503</w:t>
      </w:r>
      <w:r w:rsidR="00C8558A">
        <w:t> </w:t>
      </w:r>
      <w:r w:rsidR="00C8558A" w:rsidRPr="00E525C6">
        <w:t>[</w:t>
      </w:r>
      <w:r w:rsidRPr="00E525C6">
        <w:t>5].</w:t>
      </w:r>
    </w:p>
    <w:p w14:paraId="58462360" w14:textId="70CB6303" w:rsidR="00223E31" w:rsidRPr="00E525C6" w:rsidRDefault="00223E31" w:rsidP="00223E31">
      <w:pPr>
        <w:pStyle w:val="Heading4"/>
        <w:rPr>
          <w:lang w:val="en-CA"/>
        </w:rPr>
      </w:pPr>
      <w:bookmarkStart w:id="294" w:name="_Toc117180471"/>
      <w:r w:rsidRPr="00E525C6">
        <w:rPr>
          <w:lang w:val="en-CA"/>
        </w:rPr>
        <w:t>6.10.2.4</w:t>
      </w:r>
      <w:r w:rsidRPr="00E525C6">
        <w:rPr>
          <w:lang w:val="en-CA"/>
        </w:rPr>
        <w:tab/>
        <w:t xml:space="preserve">NWDAF Analytics </w:t>
      </w:r>
      <w:r w:rsidRPr="00E525C6">
        <w:rPr>
          <w:lang w:eastAsia="zh-CN"/>
        </w:rPr>
        <w:t xml:space="preserve">support for </w:t>
      </w:r>
      <w:r w:rsidR="00947940">
        <w:rPr>
          <w:lang w:eastAsia="zh-CN"/>
        </w:rPr>
        <w:t>A</w:t>
      </w:r>
      <w:r w:rsidR="00947940" w:rsidRPr="00E525C6">
        <w:rPr>
          <w:lang w:eastAsia="zh-CN"/>
        </w:rPr>
        <w:t xml:space="preserve">DT </w:t>
      </w:r>
      <w:r w:rsidRPr="00E525C6">
        <w:rPr>
          <w:lang w:eastAsia="zh-CN"/>
        </w:rPr>
        <w:t>warning notification</w:t>
      </w:r>
      <w:bookmarkEnd w:id="294"/>
    </w:p>
    <w:p w14:paraId="485E795D" w14:textId="0BF80752" w:rsidR="00041BA3" w:rsidRDefault="007A7AD4" w:rsidP="007A7AD4">
      <w:pPr>
        <w:rPr>
          <w:lang w:val="en-CA"/>
        </w:rPr>
      </w:pPr>
      <w:r w:rsidRPr="00E525C6">
        <w:rPr>
          <w:lang w:val="en-CA"/>
        </w:rPr>
        <w:t xml:space="preserve">In order to ensure that sufficient network resources are available to support the </w:t>
      </w:r>
      <w:r w:rsidR="00947940">
        <w:rPr>
          <w:lang w:val="en-CA"/>
        </w:rPr>
        <w:t>ADT</w:t>
      </w:r>
      <w:r w:rsidR="00947940" w:rsidRPr="00E525C6">
        <w:rPr>
          <w:lang w:val="en-CA"/>
        </w:rPr>
        <w:t xml:space="preserve"> </w:t>
      </w:r>
      <w:r w:rsidRPr="00E525C6">
        <w:rPr>
          <w:lang w:val="en-CA"/>
        </w:rPr>
        <w:t xml:space="preserve">when transfer window is approaching, this solution proposes the Procedure for </w:t>
      </w:r>
      <w:r w:rsidR="00947940">
        <w:rPr>
          <w:lang w:val="en-CA"/>
        </w:rPr>
        <w:t>A</w:t>
      </w:r>
      <w:r w:rsidR="00947940" w:rsidRPr="00E525C6">
        <w:rPr>
          <w:lang w:val="en-CA"/>
        </w:rPr>
        <w:t xml:space="preserve">DT </w:t>
      </w:r>
      <w:r w:rsidRPr="00E525C6">
        <w:rPr>
          <w:lang w:val="en-CA"/>
        </w:rPr>
        <w:t xml:space="preserve">warning notification </w:t>
      </w:r>
      <w:r w:rsidR="00947940">
        <w:rPr>
          <w:lang w:val="en-CA"/>
        </w:rPr>
        <w:t xml:space="preserve">similar to the concept of the BDT warning notification </w:t>
      </w:r>
      <w:r w:rsidRPr="00E525C6">
        <w:rPr>
          <w:lang w:val="en-CA"/>
        </w:rPr>
        <w:t xml:space="preserve">as described in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to leverage several QoS related Analytic as described in </w:t>
      </w:r>
      <w:r w:rsidR="00C8558A" w:rsidRPr="00E525C6">
        <w:rPr>
          <w:lang w:val="en-CA"/>
        </w:rPr>
        <w:t>TS</w:t>
      </w:r>
      <w:r w:rsidR="00C8558A">
        <w:rPr>
          <w:lang w:val="en-CA"/>
        </w:rPr>
        <w:t> </w:t>
      </w:r>
      <w:r w:rsidR="00C8558A" w:rsidRPr="00E525C6">
        <w:rPr>
          <w:lang w:val="en-CA"/>
        </w:rPr>
        <w:t>23.288</w:t>
      </w:r>
      <w:r w:rsidR="00C8558A">
        <w:rPr>
          <w:lang w:val="en-CA"/>
        </w:rPr>
        <w:t> </w:t>
      </w:r>
      <w:r w:rsidR="00C8558A" w:rsidRPr="00E525C6">
        <w:rPr>
          <w:lang w:val="en-CA"/>
        </w:rPr>
        <w:t>[</w:t>
      </w:r>
      <w:r w:rsidRPr="00E525C6">
        <w:rPr>
          <w:lang w:val="en-CA"/>
        </w:rPr>
        <w:t xml:space="preserve">6] to assess the likelihood of a QoS change for an Analytics target period in the future in a certain area. </w:t>
      </w:r>
      <w:r w:rsidR="00947940">
        <w:rPr>
          <w:lang w:val="en-CA"/>
        </w:rPr>
        <w:t>This solution borrows the descriptions of the BDT procedures</w:t>
      </w:r>
      <w:r w:rsidR="00947940" w:rsidRPr="00E525C6">
        <w:rPr>
          <w:lang w:val="en-CA"/>
        </w:rPr>
        <w:t xml:space="preserve"> </w:t>
      </w:r>
      <w:r w:rsidRPr="00E525C6">
        <w:rPr>
          <w:lang w:val="en-CA"/>
        </w:rPr>
        <w:t xml:space="preserve">to clause 4.16.7.3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 xml:space="preserve">4] </w:t>
      </w:r>
      <w:r w:rsidR="00947940">
        <w:rPr>
          <w:lang w:val="en-CA"/>
        </w:rPr>
        <w:t>with the modifications are</w:t>
      </w:r>
      <w:r w:rsidR="00947940" w:rsidRPr="00E525C6">
        <w:rPr>
          <w:lang w:val="en-CA"/>
        </w:rPr>
        <w:t xml:space="preserve"> </w:t>
      </w:r>
      <w:r w:rsidRPr="00E525C6">
        <w:rPr>
          <w:lang w:val="en-CA"/>
        </w:rPr>
        <w:t xml:space="preserve">shown </w:t>
      </w:r>
      <w:r w:rsidR="00223E31" w:rsidRPr="00E525C6">
        <w:rPr>
          <w:lang w:val="en-CA"/>
        </w:rPr>
        <w:t xml:space="preserve">in </w:t>
      </w:r>
      <w:r w:rsidR="00DA6550">
        <w:rPr>
          <w:lang w:val="en-CA"/>
        </w:rPr>
        <w:t>"</w:t>
      </w:r>
      <w:r w:rsidR="00223E31" w:rsidRPr="00E525C6">
        <w:rPr>
          <w:b/>
          <w:bCs/>
          <w:i/>
          <w:iCs/>
          <w:lang w:val="en-CA"/>
        </w:rPr>
        <w:t>bold italic</w:t>
      </w:r>
      <w:r w:rsidR="00DA6550">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D23713" w:rsidRPr="00E525C6" w14:paraId="2B8EEFD9" w14:textId="77777777" w:rsidTr="00902210">
        <w:trPr>
          <w:trHeight w:val="2823"/>
        </w:trPr>
        <w:tc>
          <w:tcPr>
            <w:tcW w:w="9628" w:type="dxa"/>
          </w:tcPr>
          <w:p w14:paraId="17133DE5" w14:textId="38D993A5"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C8558A" w:rsidRPr="00E525C6">
              <w:rPr>
                <w:i/>
                <w:iCs/>
                <w:lang w:eastAsia="zh-CN"/>
              </w:rPr>
              <w:t>TS</w:t>
            </w:r>
            <w:r w:rsidR="00C8558A">
              <w:rPr>
                <w:i/>
                <w:iCs/>
                <w:lang w:eastAsia="zh-CN"/>
              </w:rPr>
              <w:t> </w:t>
            </w:r>
            <w:r w:rsidR="00C8558A" w:rsidRPr="00E525C6">
              <w:rPr>
                <w:i/>
                <w:iCs/>
                <w:lang w:eastAsia="zh-CN"/>
              </w:rPr>
              <w:t>23.502</w:t>
            </w:r>
            <w:r w:rsidR="00C8558A">
              <w:rPr>
                <w:i/>
                <w:iCs/>
                <w:lang w:eastAsia="zh-CN"/>
              </w:rPr>
              <w:t> </w:t>
            </w:r>
            <w:r w:rsidR="00C8558A" w:rsidRPr="00E525C6">
              <w:rPr>
                <w:i/>
                <w:iCs/>
                <w:lang w:eastAsia="zh-CN"/>
              </w:rPr>
              <w:t>[</w:t>
            </w:r>
            <w:r w:rsidR="007A7AD4" w:rsidRPr="00E525C6">
              <w:rPr>
                <w:i/>
                <w:iCs/>
                <w:lang w:eastAsia="zh-CN"/>
              </w:rPr>
              <w:t>4]</w:t>
            </w:r>
            <w:r w:rsidRPr="00E525C6">
              <w:rPr>
                <w:i/>
                <w:iCs/>
                <w:lang w:eastAsia="zh-CN"/>
              </w:rPr>
              <w:t>.</w:t>
            </w:r>
          </w:p>
          <w:p w14:paraId="4550C901" w14:textId="3EE1E824"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w:t>
            </w:r>
            <w:r w:rsidR="00947940">
              <w:rPr>
                <w:i/>
                <w:iCs/>
                <w:lang w:eastAsia="zh-CN"/>
              </w:rPr>
              <w:t>Application</w:t>
            </w:r>
            <w:r w:rsidR="00947940" w:rsidRPr="00E525C6">
              <w:rPr>
                <w:i/>
                <w:iCs/>
                <w:lang w:eastAsia="zh-CN"/>
              </w:rPr>
              <w:t xml:space="preserve"> </w:t>
            </w:r>
            <w:r w:rsidRPr="00E525C6">
              <w:rPr>
                <w:i/>
                <w:iCs/>
                <w:lang w:eastAsia="zh-CN"/>
              </w:rPr>
              <w:t>Data Transfer (</w:t>
            </w:r>
            <w:r w:rsidR="00947940">
              <w:rPr>
                <w:i/>
                <w:iCs/>
                <w:lang w:eastAsia="zh-CN"/>
              </w:rPr>
              <w:t>A</w:t>
            </w:r>
            <w:r w:rsidR="00947940" w:rsidRPr="00E525C6">
              <w:rPr>
                <w:i/>
                <w:iCs/>
                <w:lang w:eastAsia="zh-CN"/>
              </w:rPr>
              <w:t>DT</w:t>
            </w:r>
            <w:r w:rsidRPr="00E525C6">
              <w:rPr>
                <w:i/>
                <w:iCs/>
                <w:lang w:eastAsia="zh-CN"/>
              </w:rPr>
              <w:t xml:space="preserve">) is completed. In addition, </w:t>
            </w:r>
            <w:r w:rsidRPr="00E525C6">
              <w:rPr>
                <w:b/>
                <w:bCs/>
                <w:i/>
                <w:iCs/>
                <w:lang w:eastAsia="zh-CN"/>
              </w:rPr>
              <w:t>dependent on</w:t>
            </w:r>
            <w:r w:rsidRPr="00E525C6">
              <w:rPr>
                <w:i/>
                <w:iCs/>
                <w:lang w:eastAsia="zh-CN"/>
              </w:rPr>
              <w:t xml:space="preserve"> the PCF</w:t>
            </w:r>
            <w:r w:rsidR="00DA6550">
              <w:rPr>
                <w:b/>
                <w:bCs/>
                <w:i/>
                <w:iCs/>
                <w:lang w:eastAsia="zh-CN"/>
              </w:rPr>
              <w:t>'</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w:t>
            </w:r>
            <w:r w:rsidR="00DA6550">
              <w:rPr>
                <w:i/>
                <w:iCs/>
                <w:lang w:eastAsia="zh-CN"/>
              </w:rPr>
              <w:t>"</w:t>
            </w:r>
            <w:r w:rsidRPr="00E525C6">
              <w:rPr>
                <w:i/>
                <w:iCs/>
                <w:lang w:eastAsia="zh-CN"/>
              </w:rPr>
              <w:t>Network Performance</w:t>
            </w:r>
            <w:r w:rsidR="00DA6550">
              <w:rPr>
                <w:i/>
                <w:iCs/>
                <w:lang w:eastAsia="zh-CN"/>
              </w:rPr>
              <w:t>"</w:t>
            </w:r>
            <w:r w:rsidRPr="00E525C6">
              <w:rPr>
                <w:b/>
                <w:bCs/>
                <w:i/>
                <w:iCs/>
                <w:lang w:eastAsia="zh-CN"/>
              </w:rPr>
              <w:t>,</w:t>
            </w:r>
            <w:r w:rsidR="00947940">
              <w:rPr>
                <w:b/>
                <w:bCs/>
                <w:i/>
                <w:iCs/>
                <w:lang w:eastAsia="zh-CN"/>
              </w:rPr>
              <w:t xml:space="preserve"> “DN Performance”</w:t>
            </w:r>
            <w:r w:rsidRPr="00E525C6">
              <w:rPr>
                <w:b/>
                <w:bCs/>
                <w:i/>
                <w:iCs/>
                <w:lang w:eastAsia="zh-CN"/>
              </w:rPr>
              <w:t xml:space="preserve"> etc.</w:t>
            </w:r>
            <w:r w:rsidRPr="00E525C6">
              <w:rPr>
                <w:i/>
                <w:iCs/>
                <w:lang w:eastAsia="zh-CN"/>
              </w:rPr>
              <w:t xml:space="preserve"> from NWDAF for the area of interest and </w:t>
            </w:r>
            <w:r w:rsidR="00947940">
              <w:rPr>
                <w:i/>
                <w:iCs/>
                <w:lang w:eastAsia="zh-CN"/>
              </w:rPr>
              <w:t xml:space="preserve">the list of </w:t>
            </w:r>
            <w:r w:rsidRPr="00E525C6">
              <w:rPr>
                <w:i/>
                <w:iCs/>
                <w:lang w:eastAsia="zh-CN"/>
              </w:rPr>
              <w:t xml:space="preserve">time window of a background data transfer policy following the procedure and services described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5BFC3834"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w:t>
            </w:r>
            <w:r w:rsidR="00C8558A" w:rsidRPr="00E525C6">
              <w:rPr>
                <w:i/>
                <w:iCs/>
                <w:lang w:eastAsia="zh-CN"/>
              </w:rPr>
              <w:t>TS</w:t>
            </w:r>
            <w:r w:rsidR="00C8558A">
              <w:rPr>
                <w:i/>
                <w:iCs/>
                <w:lang w:eastAsia="zh-CN"/>
              </w:rPr>
              <w:t> </w:t>
            </w:r>
            <w:r w:rsidR="00C8558A" w:rsidRPr="00E525C6">
              <w:rPr>
                <w:i/>
                <w:iCs/>
                <w:lang w:eastAsia="zh-CN"/>
              </w:rPr>
              <w:t>23.288</w:t>
            </w:r>
            <w:r w:rsidR="00C8558A">
              <w:rPr>
                <w:i/>
                <w:iCs/>
                <w:lang w:eastAsia="zh-CN"/>
              </w:rPr>
              <w:t> </w:t>
            </w:r>
            <w:r w:rsidR="00C8558A" w:rsidRPr="00E525C6">
              <w:rPr>
                <w:i/>
                <w:iCs/>
                <w:lang w:eastAsia="zh-CN"/>
              </w:rPr>
              <w:t>[</w:t>
            </w:r>
            <w:r w:rsidRPr="00E525C6">
              <w:rPr>
                <w:i/>
                <w:iCs/>
                <w:lang w:eastAsia="zh-CN"/>
              </w:rPr>
              <w:t>50].</w:t>
            </w:r>
          </w:p>
          <w:p w14:paraId="4588C8DF" w14:textId="7B939048" w:rsidR="00D23713" w:rsidRPr="00E525C6" w:rsidRDefault="00D23713" w:rsidP="00E525C6">
            <w:pPr>
              <w:rPr>
                <w:i/>
                <w:iCs/>
                <w:lang w:eastAsia="zh-CN"/>
              </w:rPr>
            </w:pPr>
          </w:p>
        </w:tc>
      </w:tr>
    </w:tbl>
    <w:p w14:paraId="6B62C464" w14:textId="77777777" w:rsidR="00041BA3" w:rsidRPr="00E525C6" w:rsidRDefault="00041BA3" w:rsidP="00041BA3">
      <w:pPr>
        <w:pStyle w:val="Heading3"/>
        <w:rPr>
          <w:lang w:val="en-US"/>
        </w:rPr>
      </w:pPr>
      <w:bookmarkStart w:id="295" w:name="_Toc117180472"/>
      <w:r w:rsidRPr="00E525C6">
        <w:rPr>
          <w:lang w:val="en-US"/>
        </w:rPr>
        <w:t>6.10.3</w:t>
      </w:r>
      <w:r w:rsidRPr="00E525C6">
        <w:rPr>
          <w:lang w:val="en-US"/>
        </w:rPr>
        <w:tab/>
        <w:t>Impacts on services, entities and interfaces</w:t>
      </w:r>
      <w:bookmarkEnd w:id="295"/>
    </w:p>
    <w:p w14:paraId="07DB6A69" w14:textId="16B3CFE0" w:rsidR="007A7AD4" w:rsidRPr="00E525C6" w:rsidRDefault="007A7AD4" w:rsidP="007A7AD4">
      <w:r w:rsidRPr="00E525C6">
        <w:t xml:space="preserve">AIML AF shall be able to provide </w:t>
      </w:r>
      <w:r w:rsidR="00A40E31">
        <w:t>the list of ADT Desired time windows with the corresponding set of primary and alternative QoS parameters that support the</w:t>
      </w:r>
      <w:r w:rsidR="00A40E31" w:rsidRPr="00E525C6">
        <w:t xml:space="preserve"> </w:t>
      </w:r>
      <w:r w:rsidRPr="00E525C6">
        <w:t xml:space="preserve">latency and reliability requirements </w:t>
      </w:r>
      <w:r w:rsidR="00A40E31">
        <w:t xml:space="preserve">to satisfy the AMMT KPIs as specified in TS 22.261 </w:t>
      </w:r>
      <w:r w:rsidR="00A40E31" w:rsidRPr="00E525C6">
        <w:t xml:space="preserve">in </w:t>
      </w:r>
      <w:r w:rsidR="00A40E31">
        <w:t>ADT</w:t>
      </w:r>
      <w:r w:rsidR="00A40E31" w:rsidRPr="00E525C6">
        <w:t xml:space="preserve"> </w:t>
      </w:r>
      <w:r w:rsidRPr="00E525C6">
        <w:t>negotiation request.</w:t>
      </w:r>
    </w:p>
    <w:p w14:paraId="52AB42CB" w14:textId="5CCCDB19" w:rsidR="007A7AD4" w:rsidRPr="00E525C6" w:rsidRDefault="007A7AD4" w:rsidP="007A7AD4">
      <w:r w:rsidRPr="00E525C6">
        <w:t xml:space="preserve">AIML AF determines and </w:t>
      </w:r>
      <w:r w:rsidR="00A40E31">
        <w:t xml:space="preserve">requests external </w:t>
      </w:r>
      <w:r w:rsidR="00A40E31" w:rsidRPr="00E525C6">
        <w:t>provision</w:t>
      </w:r>
      <w:r w:rsidR="00A40E31">
        <w:t>ing of</w:t>
      </w:r>
      <w:r w:rsidR="00A40E31" w:rsidRPr="00E525C6">
        <w:t xml:space="preserve"> </w:t>
      </w:r>
      <w:r w:rsidRPr="00E525C6">
        <w:t xml:space="preserve">the flock QoS for the federated group i.e. minimum QoS requirement for the </w:t>
      </w:r>
      <w:r w:rsidR="00A40E31">
        <w:t>as part of the ADT Transfer policy</w:t>
      </w:r>
      <w:r w:rsidRPr="00E525C6">
        <w:t>.</w:t>
      </w:r>
    </w:p>
    <w:p w14:paraId="7D1925D9" w14:textId="03D3D574" w:rsidR="007A7AD4" w:rsidRPr="00E525C6" w:rsidRDefault="007A7AD4" w:rsidP="007A7AD4">
      <w:r w:rsidRPr="00E525C6">
        <w:t>NWDAF shall be able to provide Network Performance analytics including additional parameters such as average</w:t>
      </w:r>
      <w:r w:rsidR="00A40E31">
        <w:t>/maximum</w:t>
      </w:r>
      <w:r w:rsidRPr="00E525C6">
        <w:t xml:space="preserve"> packet delay, average</w:t>
      </w:r>
      <w:r w:rsidR="00623234">
        <w:t>/maximum</w:t>
      </w:r>
      <w:r w:rsidRPr="00E525C6">
        <w:t xml:space="preserve"> packet loss rate, average </w:t>
      </w:r>
      <w:r w:rsidR="00623234">
        <w:t>, minimum</w:t>
      </w:r>
      <w:r w:rsidR="00623234" w:rsidRPr="00E525C6">
        <w:t xml:space="preserve"> </w:t>
      </w:r>
      <w:r w:rsidR="00623234">
        <w:t xml:space="preserve">and maximum traffic rates for UL and DL </w:t>
      </w:r>
      <w:r w:rsidRPr="00E525C6">
        <w:t xml:space="preserve">during the </w:t>
      </w:r>
      <w:r w:rsidR="00623234">
        <w:t>ADT Transfer</w:t>
      </w:r>
      <w:r w:rsidR="00623234" w:rsidRPr="00E525C6">
        <w:t xml:space="preserve"> </w:t>
      </w:r>
      <w:r w:rsidRPr="00E525C6">
        <w:t>policy negotiation procedure.</w:t>
      </w:r>
    </w:p>
    <w:p w14:paraId="7ADC3606" w14:textId="004DAF70" w:rsidR="007A7AD4" w:rsidRPr="00E525C6" w:rsidRDefault="00623234" w:rsidP="007A7AD4">
      <w:r>
        <w:t xml:space="preserve">During the activation of the ADT Transfer Time Windown, </w:t>
      </w:r>
      <w:r w:rsidR="007A7AD4" w:rsidRPr="00E525C6">
        <w:t xml:space="preserve">PCF shall be able to </w:t>
      </w:r>
      <w:r>
        <w:t>refer to the</w:t>
      </w:r>
      <w:r w:rsidRPr="00E525C6">
        <w:t xml:space="preserve"> </w:t>
      </w:r>
      <w:r>
        <w:t>the ADT Transfer policy</w:t>
      </w:r>
      <w:r w:rsidRPr="00E525C6" w:rsidDel="00623234">
        <w:t xml:space="preserve"> </w:t>
      </w:r>
      <w:r w:rsidR="007A7AD4" w:rsidRPr="00E525C6">
        <w:t xml:space="preserve">from the AIML AF and </w:t>
      </w:r>
      <w:r>
        <w:t>possible from the NWDAF for the QoS performance and predictions reports from the</w:t>
      </w:r>
      <w:r w:rsidRPr="00E525C6">
        <w:t xml:space="preserve"> </w:t>
      </w:r>
      <w:r w:rsidR="007A7AD4" w:rsidRPr="00E525C6">
        <w:t xml:space="preserve">Network Performance </w:t>
      </w:r>
      <w:r>
        <w:t xml:space="preserve">and/or DN Performance </w:t>
      </w:r>
      <w:r w:rsidR="007A7AD4" w:rsidRPr="00E525C6">
        <w:t xml:space="preserve">analytics </w:t>
      </w:r>
      <w:r>
        <w:t>to derive</w:t>
      </w:r>
      <w:r w:rsidRPr="00E525C6">
        <w:t xml:space="preserve"> </w:t>
      </w:r>
      <w:r>
        <w:t>the</w:t>
      </w:r>
      <w:r w:rsidRPr="00E525C6">
        <w:t xml:space="preserve"> </w:t>
      </w:r>
      <w:r w:rsidR="007A7AD4" w:rsidRPr="00E525C6">
        <w:t>PCC rules</w:t>
      </w:r>
      <w:r>
        <w:t xml:space="preserve"> for the target Desired Time Window</w:t>
      </w:r>
      <w:r w:rsidR="007A7AD4" w:rsidRPr="00E525C6">
        <w:t xml:space="preserve">. Specifically, the PCF shall be able </w:t>
      </w:r>
      <w:r>
        <w:t>derive the set of</w:t>
      </w:r>
      <w:r w:rsidR="007A7AD4" w:rsidRPr="00E525C6">
        <w:t xml:space="preserve"> QoS parameters, which </w:t>
      </w:r>
      <w:r>
        <w:t xml:space="preserve">may </w:t>
      </w:r>
      <w:r w:rsidR="007A7AD4" w:rsidRPr="00E525C6">
        <w:t xml:space="preserve">include </w:t>
      </w:r>
      <w:r>
        <w:t xml:space="preserve">the </w:t>
      </w:r>
      <w:r w:rsidR="007A7AD4" w:rsidRPr="00E525C6">
        <w:t xml:space="preserve">Packet Delay Budget (PDB) for UL/DL per UE </w:t>
      </w:r>
      <w:r>
        <w:t>per Time Window</w:t>
      </w:r>
      <w:r w:rsidRPr="00E525C6">
        <w:t xml:space="preserve"> </w:t>
      </w:r>
      <w:r w:rsidR="008F74ED" w:rsidRPr="00E525C6">
        <w:t xml:space="preserve">or/and </w:t>
      </w:r>
      <w:r>
        <w:t xml:space="preserve">Maximum </w:t>
      </w:r>
      <w:r w:rsidR="008F74ED" w:rsidRPr="00E525C6">
        <w:t xml:space="preserve">Packet </w:t>
      </w:r>
      <w:r w:rsidR="008F74ED">
        <w:t>Loss Rate (PL</w:t>
      </w:r>
      <w:r w:rsidR="008F74ED" w:rsidRPr="00E525C6">
        <w:t>R) for UL/DL per UE</w:t>
      </w:r>
      <w:r w:rsidR="008F74ED" w:rsidRPr="00272197">
        <w:t xml:space="preserve"> </w:t>
      </w:r>
      <w:r>
        <w:t>per Time Window</w:t>
      </w:r>
      <w:r w:rsidRPr="00272197">
        <w:t xml:space="preserve"> </w:t>
      </w:r>
      <w:r w:rsidR="008F74ED" w:rsidRPr="00E525C6">
        <w:t xml:space="preserve">or/and </w:t>
      </w:r>
      <w:r>
        <w:t>Guaranteed/Maximum bit rate</w:t>
      </w:r>
      <w:r w:rsidRPr="00E525C6">
        <w:t xml:space="preserve"> </w:t>
      </w:r>
      <w:r w:rsidR="008F74ED" w:rsidRPr="00E525C6">
        <w:t xml:space="preserve">for UL/DL per UE </w:t>
      </w:r>
      <w:r>
        <w:t>per Time Window</w:t>
      </w:r>
      <w:r w:rsidRPr="00E525C6">
        <w:t xml:space="preserve"> </w:t>
      </w:r>
      <w:r w:rsidR="007A7AD4" w:rsidRPr="00E525C6">
        <w:t xml:space="preserve">(on top of the original </w:t>
      </w:r>
      <w:r>
        <w:t>A</w:t>
      </w:r>
      <w:r w:rsidRPr="00E525C6">
        <w:t xml:space="preserve">DT </w:t>
      </w:r>
      <w:r w:rsidR="007A7AD4" w:rsidRPr="00E525C6">
        <w:t xml:space="preserve">related PCC rules), and store/retrieve them in/from the UDR as part of the </w:t>
      </w:r>
      <w:r>
        <w:t>A</w:t>
      </w:r>
      <w:r w:rsidRPr="00E525C6">
        <w:t xml:space="preserve">DT </w:t>
      </w:r>
      <w:r w:rsidR="007A7AD4" w:rsidRPr="00E525C6">
        <w:t>transfer policy.</w:t>
      </w:r>
    </w:p>
    <w:p w14:paraId="4CDC66F4" w14:textId="59206E35" w:rsidR="007A7AD4" w:rsidRPr="00E525C6" w:rsidRDefault="007A7AD4" w:rsidP="007A7AD4">
      <w:r w:rsidRPr="00E525C6">
        <w:t xml:space="preserve">PCF shall be available to re-evaluate conditions for the </w:t>
      </w:r>
      <w:r w:rsidR="00623234">
        <w:t>A</w:t>
      </w:r>
      <w:r w:rsidR="00623234" w:rsidRPr="00E525C6">
        <w:t xml:space="preserve">DT </w:t>
      </w:r>
      <w:r w:rsidRPr="00E525C6">
        <w:t xml:space="preserve">data transmission at any time (prior to the actual transmission) based on the outcome on the </w:t>
      </w:r>
      <w:r w:rsidR="008F74ED">
        <w:t>enhanced</w:t>
      </w:r>
      <w:r w:rsidR="008F74ED" w:rsidRPr="00E525C6">
        <w:t xml:space="preserve"> </w:t>
      </w:r>
      <w:r w:rsidR="00623234">
        <w:t xml:space="preserve">QoS performance monitoring from the </w:t>
      </w:r>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w:t>
      </w:r>
      <w:r w:rsidR="00623234">
        <w:t xml:space="preserve">average/maximum </w:t>
      </w:r>
      <w:r w:rsidR="008F74ED">
        <w:t>p</w:t>
      </w:r>
      <w:r w:rsidR="008F74ED" w:rsidRPr="004A13CD">
        <w:t>acket delay</w:t>
      </w:r>
      <w:r w:rsidR="008F74ED">
        <w:t xml:space="preserve">, </w:t>
      </w:r>
      <w:r w:rsidR="00623234">
        <w:t xml:space="preserve">average/maximum </w:t>
      </w:r>
      <w:r w:rsidR="008F74ED">
        <w:t>p</w:t>
      </w:r>
      <w:r w:rsidR="008F74ED" w:rsidRPr="00762DC3">
        <w:t>acket loss rate</w:t>
      </w:r>
      <w:r w:rsidR="008F74ED">
        <w:t xml:space="preserve">, </w:t>
      </w:r>
      <w:r w:rsidR="00623234">
        <w:t>minimum/</w:t>
      </w:r>
      <w:r w:rsidR="008F74ED">
        <w:t>guaranteed</w:t>
      </w:r>
      <w:r w:rsidR="00623234">
        <w:t>/</w:t>
      </w:r>
      <w:r w:rsidR="00623234" w:rsidRPr="00623234">
        <w:t xml:space="preserve"> </w:t>
      </w:r>
      <w:r w:rsidR="00623234">
        <w:t>maximum</w:t>
      </w:r>
      <w:r w:rsidR="008F74ED">
        <w:t xml:space="preserve"> b</w:t>
      </w:r>
      <w:r w:rsidR="008F74ED" w:rsidRPr="001648EA">
        <w:t>itrate</w:t>
      </w:r>
      <w:r w:rsidR="008F74ED">
        <w:t xml:space="preserve">) </w:t>
      </w:r>
      <w:r w:rsidRPr="00E525C6">
        <w:t xml:space="preserve">the PCF shall be able to re-negotiate the </w:t>
      </w:r>
      <w:r w:rsidR="00623234">
        <w:t>ADT</w:t>
      </w:r>
      <w:r w:rsidRPr="00E525C6">
        <w:t xml:space="preserve"> transfer policy with the AF/NEF.</w:t>
      </w:r>
    </w:p>
    <w:p w14:paraId="615C1BFB" w14:textId="098E57CD" w:rsidR="007A7AD4" w:rsidRPr="00E525C6" w:rsidRDefault="007A7AD4" w:rsidP="007A7AD4">
      <w:r w:rsidRPr="00E525C6">
        <w:t xml:space="preserve">NEF shall be able to consider latency and reliability requirements received from the AF in </w:t>
      </w:r>
      <w:r w:rsidR="00623234">
        <w:t>A</w:t>
      </w:r>
      <w:r w:rsidR="00623234" w:rsidRPr="00E525C6">
        <w:t xml:space="preserve">DT </w:t>
      </w:r>
      <w:r w:rsidRPr="00E525C6">
        <w:t>negotiation request as part of authorizing the AF</w:t>
      </w:r>
      <w:r w:rsidR="00DA6550">
        <w:t>'</w:t>
      </w:r>
      <w:r w:rsidRPr="00E525C6">
        <w:t xml:space="preserve">s permission to submit the </w:t>
      </w:r>
      <w:r w:rsidR="00623234">
        <w:t>A</w:t>
      </w:r>
      <w:r w:rsidR="00623234" w:rsidRPr="00E525C6">
        <w:t xml:space="preserve">DT </w:t>
      </w:r>
      <w:r w:rsidRPr="00E525C6">
        <w:t>request.</w:t>
      </w:r>
    </w:p>
    <w:p w14:paraId="78584921" w14:textId="77777777" w:rsidR="00A4157E" w:rsidRPr="00E525C6" w:rsidRDefault="00A4157E" w:rsidP="00A4157E">
      <w:pPr>
        <w:pStyle w:val="Heading2"/>
      </w:pPr>
      <w:bookmarkStart w:id="296" w:name="_Toc117180473"/>
      <w:r w:rsidRPr="00E525C6">
        <w:t>6.11</w:t>
      </w:r>
      <w:r w:rsidRPr="00E525C6">
        <w:tab/>
        <w:t>Solution #11: Traffic routing enhancements for Application AIML Traffic Transport</w:t>
      </w:r>
      <w:bookmarkEnd w:id="296"/>
    </w:p>
    <w:p w14:paraId="6DFA7684" w14:textId="473DA824" w:rsidR="00190D6E" w:rsidRPr="00E525C6" w:rsidRDefault="00190D6E" w:rsidP="00190D6E">
      <w:pPr>
        <w:pStyle w:val="Heading3"/>
      </w:pPr>
      <w:bookmarkStart w:id="297" w:name="_Toc117180474"/>
      <w:r w:rsidRPr="00E525C6">
        <w:t>6.11.1</w:t>
      </w:r>
      <w:r w:rsidRPr="00E525C6">
        <w:tab/>
        <w:t>Description</w:t>
      </w:r>
      <w:bookmarkEnd w:id="297"/>
    </w:p>
    <w:p w14:paraId="67C73384" w14:textId="221B73B6" w:rsidR="007A7AD4" w:rsidRPr="00E525C6" w:rsidRDefault="007A7AD4" w:rsidP="007A7AD4">
      <w:r w:rsidRPr="00E525C6">
        <w:t xml:space="preserve">This solution addresses key issue #5: </w:t>
      </w:r>
      <w:r w:rsidR="00DA6550">
        <w:t>"</w:t>
      </w:r>
      <w:r w:rsidRPr="00E525C6">
        <w:t>5GC Enhancements to enable Application AI/ML Traffic Transport</w:t>
      </w:r>
      <w:r w:rsidR="00DA6550">
        <w:t>"</w:t>
      </w:r>
      <w:r w:rsidRPr="00E525C6">
        <w:t xml:space="preserve"> and KI#1 </w:t>
      </w:r>
      <w:r w:rsidR="00DA6550">
        <w:t>"</w:t>
      </w:r>
      <w:r w:rsidRPr="00E525C6">
        <w:t>Monitoring of network resource utilization for support of Application AI/ML operations</w:t>
      </w:r>
      <w:r w:rsidR="00DA6550">
        <w:t>"</w:t>
      </w:r>
      <w:r w:rsidRPr="00E525C6">
        <w:t>.</w:t>
      </w:r>
    </w:p>
    <w:p w14:paraId="5DDF7576" w14:textId="10A16C7D" w:rsidR="007A7AD4" w:rsidRPr="00E525C6" w:rsidRDefault="007A7AD4" w:rsidP="007A7AD4">
      <w:r w:rsidRPr="00E525C6">
        <w:t>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298" w:name="_Toc117180475"/>
      <w:r w:rsidRPr="00E525C6">
        <w:rPr>
          <w:lang w:eastAsia="zh-CN"/>
        </w:rPr>
        <w:t>6.11.2</w:t>
      </w:r>
      <w:r w:rsidRPr="00E525C6">
        <w:rPr>
          <w:lang w:eastAsia="zh-CN"/>
        </w:rPr>
        <w:tab/>
      </w:r>
      <w:r w:rsidRPr="00E525C6">
        <w:t>Procedures</w:t>
      </w:r>
      <w:bookmarkEnd w:id="298"/>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43" type="#_x0000_t75" style="width:374.25pt;height:253.5pt" o:ole="">
            <v:imagedata r:id="rId50" o:title=""/>
          </v:shape>
          <o:OLEObject Type="Embed" ProgID="Visio.Drawing.11" ShapeID="_x0000_i1043" DrawAspect="Content" ObjectID="_1728213824" r:id="rId51"/>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695923BA"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5ECAD40A" w:rsidR="007A7AD4" w:rsidRPr="00E525C6" w:rsidRDefault="000250FD" w:rsidP="00190D6E">
      <w:pPr>
        <w:pStyle w:val="B1"/>
        <w:rPr>
          <w:lang w:eastAsia="zh-CN"/>
        </w:rPr>
      </w:pPr>
      <w:r w:rsidRPr="00E525C6">
        <w:rPr>
          <w:lang w:eastAsia="zh-CN"/>
        </w:rPr>
        <w:tab/>
        <w:t xml:space="preserve">Step 1-7 as described in clause 4.3.6.2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t>in step 1, the AF provides the Application AI/ML traffic related parameters (e.g. DNAI) in the AF request.</w:t>
      </w:r>
    </w:p>
    <w:p w14:paraId="4DB4B531" w14:textId="6B000040"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to provide an updated list of DNAI(s) for the Application AI/ML traffic, to the SMF.</w:t>
      </w:r>
    </w:p>
    <w:p w14:paraId="38B80FCB" w14:textId="114A5AFD"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t>the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t>the output analytics contains the QoS flow level data (e.g. QFI, QoS flow Bit Rate, QoS flow Packet Delay) of the QoS flow(s) carrying the Application AI/ML traffic.</w:t>
      </w:r>
    </w:p>
    <w:p w14:paraId="2BD70AFE" w14:textId="41F17133"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299" w:name="_Toc117180476"/>
      <w:r w:rsidRPr="00E525C6">
        <w:rPr>
          <w:lang w:eastAsia="zh-CN"/>
        </w:rPr>
        <w:t>6.11.3</w:t>
      </w:r>
      <w:r w:rsidRPr="00E525C6">
        <w:rPr>
          <w:lang w:eastAsia="zh-CN"/>
        </w:rPr>
        <w:tab/>
      </w:r>
      <w:r w:rsidRPr="00E525C6">
        <w:t xml:space="preserve">Impacts on </w:t>
      </w:r>
      <w:r w:rsidRPr="00E525C6">
        <w:rPr>
          <w:lang w:eastAsia="zh-CN"/>
        </w:rPr>
        <w:t>services, entities and interfaces</w:t>
      </w:r>
      <w:bookmarkEnd w:id="299"/>
    </w:p>
    <w:p w14:paraId="76D79D16" w14:textId="7E09212E"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C8558A" w:rsidRPr="00E525C6">
        <w:rPr>
          <w:lang w:eastAsia="ko-KR"/>
        </w:rPr>
        <w:t>TS</w:t>
      </w:r>
      <w:r w:rsidR="00C8558A">
        <w:rPr>
          <w:lang w:eastAsia="ko-KR"/>
        </w:rPr>
        <w:t> </w:t>
      </w:r>
      <w:r w:rsidR="00C8558A" w:rsidRPr="00E525C6">
        <w:rPr>
          <w:lang w:eastAsia="ko-KR"/>
        </w:rPr>
        <w:t>23.50</w:t>
      </w:r>
      <w:r w:rsidR="00C8558A" w:rsidRPr="00E525C6">
        <w:rPr>
          <w:rFonts w:hint="eastAsia"/>
          <w:lang w:eastAsia="zh-CN"/>
        </w:rPr>
        <w:t>2</w:t>
      </w:r>
      <w:r w:rsidR="00C8558A">
        <w:rPr>
          <w:lang w:eastAsia="ko-KR"/>
        </w:rPr>
        <w:t> </w:t>
      </w:r>
      <w:r w:rsidR="00C8558A" w:rsidRPr="00E525C6">
        <w:rPr>
          <w:lang w:eastAsia="zh-CN"/>
        </w:rPr>
        <w:t>[</w:t>
      </w:r>
      <w:r w:rsidR="00E41FBA" w:rsidRPr="00E525C6">
        <w:rPr>
          <w:lang w:eastAsia="zh-CN"/>
        </w:rPr>
        <w:t>4]</w:t>
      </w:r>
      <w:r w:rsidRPr="00E525C6">
        <w:rPr>
          <w:rFonts w:hint="eastAsia"/>
          <w:lang w:eastAsia="zh-CN"/>
        </w:rPr>
        <w:t xml:space="preserve">, </w:t>
      </w:r>
      <w:r w:rsidR="00C8558A" w:rsidRPr="00E525C6">
        <w:rPr>
          <w:rFonts w:hint="eastAsia"/>
          <w:lang w:eastAsia="zh-CN"/>
        </w:rPr>
        <w:t>TS</w:t>
      </w:r>
      <w:r w:rsidR="00C8558A">
        <w:rPr>
          <w:lang w:eastAsia="zh-CN"/>
        </w:rPr>
        <w:t> </w:t>
      </w:r>
      <w:r w:rsidR="00C8558A" w:rsidRPr="00E525C6">
        <w:rPr>
          <w:rFonts w:hint="eastAsia"/>
          <w:lang w:eastAsia="zh-CN"/>
        </w:rPr>
        <w:t>23.288</w:t>
      </w:r>
      <w:r w:rsidR="00C8558A">
        <w:rPr>
          <w:lang w:eastAsia="zh-CN"/>
        </w:rPr>
        <w:t> </w:t>
      </w:r>
      <w:r w:rsidR="00C8558A"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1459203" w14:textId="77777777" w:rsidR="00A4157E" w:rsidRPr="00E525C6" w:rsidRDefault="00A4157E" w:rsidP="00A4157E">
      <w:pPr>
        <w:pStyle w:val="Heading2"/>
      </w:pPr>
      <w:bookmarkStart w:id="300" w:name="_Toc117180477"/>
      <w:r w:rsidRPr="00E525C6">
        <w:t>6.12</w:t>
      </w:r>
      <w:r w:rsidRPr="00E525C6">
        <w:tab/>
        <w:t>Solution #12: Enhanced charging for Application AIML traffic transport</w:t>
      </w:r>
      <w:bookmarkEnd w:id="300"/>
    </w:p>
    <w:p w14:paraId="74FF4F82" w14:textId="77777777" w:rsidR="00920602" w:rsidRPr="00E525C6" w:rsidRDefault="00920602" w:rsidP="00920602">
      <w:pPr>
        <w:pStyle w:val="Heading3"/>
      </w:pPr>
      <w:bookmarkStart w:id="301" w:name="_Toc117180478"/>
      <w:r w:rsidRPr="00E525C6">
        <w:t>6.12.1</w:t>
      </w:r>
      <w:r w:rsidRPr="00E525C6">
        <w:tab/>
        <w:t>Description</w:t>
      </w:r>
      <w:bookmarkEnd w:id="301"/>
    </w:p>
    <w:p w14:paraId="019A26F1" w14:textId="06922312"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DA6550">
        <w:rPr>
          <w:lang w:eastAsia="zh-CN"/>
        </w:rPr>
        <w:t>"</w:t>
      </w:r>
      <w:r w:rsidRPr="00E525C6">
        <w:t>5GC Enhancements to enable Application AI/ML Traffic Transport</w:t>
      </w:r>
      <w:r w:rsidR="00DA6550">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302" w:name="_Toc117180479"/>
      <w:r w:rsidRPr="00E525C6">
        <w:rPr>
          <w:lang w:eastAsia="zh-CN"/>
        </w:rPr>
        <w:t>6.12.2</w:t>
      </w:r>
      <w:r w:rsidRPr="00E525C6">
        <w:rPr>
          <w:lang w:eastAsia="zh-CN"/>
        </w:rPr>
        <w:tab/>
      </w:r>
      <w:r w:rsidRPr="00E525C6">
        <w:t>Procedures</w:t>
      </w:r>
      <w:bookmarkEnd w:id="302"/>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44" type="#_x0000_t75" style="width:456.75pt;height:266.25pt" o:ole="">
            <v:imagedata r:id="rId52" o:title=""/>
          </v:shape>
          <o:OLEObject Type="Embed" ProgID="Visio.Drawing.11" ShapeID="_x0000_i1044" DrawAspect="Content" ObjectID="_1728213825" r:id="rId53"/>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1FCB8899" w:rsidR="000250FD" w:rsidRPr="00E525C6" w:rsidRDefault="000250FD" w:rsidP="000250FD">
      <w:pPr>
        <w:pStyle w:val="B1"/>
        <w:rPr>
          <w:lang w:eastAsia="zh-CN"/>
        </w:rPr>
      </w:pPr>
      <w:r w:rsidRPr="00E525C6">
        <w:rPr>
          <w:lang w:eastAsia="zh-CN"/>
        </w:rPr>
        <w:t>1.</w:t>
      </w:r>
      <w:r w:rsidRPr="00E525C6">
        <w:rPr>
          <w:lang w:eastAsia="zh-CN"/>
        </w:rPr>
        <w:tab/>
        <w:t xml:space="preserve">An PDU Session is established/modified as specified in </w:t>
      </w:r>
      <w:r w:rsidR="00C8558A" w:rsidRPr="00E525C6">
        <w:rPr>
          <w:lang w:eastAsia="zh-CN"/>
        </w:rPr>
        <w:t>TS</w:t>
      </w:r>
      <w:r w:rsidR="00C8558A">
        <w:rPr>
          <w:lang w:eastAsia="zh-CN"/>
        </w:rPr>
        <w:t> </w:t>
      </w:r>
      <w:r w:rsidR="00C8558A" w:rsidRPr="00E525C6">
        <w:rPr>
          <w:lang w:eastAsia="zh-CN"/>
        </w:rPr>
        <w:t>23.501</w:t>
      </w:r>
      <w:r w:rsidR="00C8558A">
        <w:rPr>
          <w:lang w:eastAsia="zh-CN"/>
        </w:rPr>
        <w:t> </w:t>
      </w:r>
      <w:r w:rsidR="00C8558A"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3780D3BE"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is performed, with the following enhancements:</w:t>
      </w:r>
    </w:p>
    <w:p w14:paraId="1F9A8C90" w14:textId="2F4DBFA9" w:rsidR="00920602" w:rsidRPr="00E525C6" w:rsidRDefault="000250FD" w:rsidP="000250FD">
      <w:pPr>
        <w:pStyle w:val="B2"/>
        <w:rPr>
          <w:lang w:eastAsia="zh-CN"/>
        </w:rPr>
      </w:pPr>
      <w:r w:rsidRPr="00E525C6">
        <w:rPr>
          <w:lang w:eastAsia="zh-CN"/>
        </w:rPr>
        <w:t>-</w:t>
      </w:r>
      <w:r w:rsidRPr="00E525C6">
        <w:rPr>
          <w:lang w:eastAsia="zh-CN"/>
        </w:rPr>
        <w:tab/>
        <w:t>parameters that specif</w:t>
      </w:r>
      <w:r w:rsidR="00F85170">
        <w:rPr>
          <w:lang w:eastAsia="zh-CN"/>
        </w:rPr>
        <w:t>y</w:t>
      </w:r>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2393789A" w14:textId="7E062849" w:rsidR="00F85170" w:rsidRPr="00E525C6" w:rsidRDefault="00F85170" w:rsidP="00F85170">
      <w:pPr>
        <w:pStyle w:val="B1"/>
        <w:rPr>
          <w:lang w:eastAsia="zh-CN"/>
        </w:rPr>
      </w:pPr>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 xml:space="preserve">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p>
    <w:p w14:paraId="51B5C27E" w14:textId="0B2FAF20"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1C1094FA" w14:textId="5655E55F"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48B997B2" w:rsidR="000250FD" w:rsidRPr="00E525C6" w:rsidRDefault="000250FD" w:rsidP="000250FD">
      <w:pPr>
        <w:pStyle w:val="B1"/>
        <w:rPr>
          <w:lang w:eastAsia="zh-CN"/>
        </w:rPr>
      </w:pPr>
      <w:r w:rsidRPr="00E525C6">
        <w:rPr>
          <w:lang w:eastAsia="zh-CN"/>
        </w:rPr>
        <w:tab/>
        <w:t xml:space="preserve">The charging rules may include one or more of the following information, as enhancements to PCC charging specified in clause 4.3.2.2 of </w:t>
      </w:r>
      <w:r w:rsidR="00C8558A" w:rsidRPr="00E525C6">
        <w:rPr>
          <w:lang w:eastAsia="zh-CN"/>
        </w:rPr>
        <w:t>TS</w:t>
      </w:r>
      <w:r w:rsidR="00C8558A">
        <w:rPr>
          <w:lang w:eastAsia="zh-CN"/>
        </w:rPr>
        <w:t> </w:t>
      </w:r>
      <w:r w:rsidR="00C8558A" w:rsidRPr="00E525C6">
        <w:rPr>
          <w:lang w:eastAsia="zh-CN"/>
        </w:rPr>
        <w:t>23.503</w:t>
      </w:r>
      <w:r w:rsidR="00C8558A">
        <w:rPr>
          <w:lang w:eastAsia="zh-CN"/>
        </w:rPr>
        <w:t> </w:t>
      </w:r>
      <w:r w:rsidR="00C8558A"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The PCF sends a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542381F6"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595D3236"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303" w:name="_Toc117180480"/>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303"/>
    </w:p>
    <w:p w14:paraId="7CFD4824" w14:textId="3D7D71AF" w:rsidR="000250FD" w:rsidRPr="00E525C6" w:rsidRDefault="000250FD" w:rsidP="000250FD">
      <w:r w:rsidRPr="00E525C6">
        <w:t xml:space="preserve">The mechanisms defined in the current specifications in </w:t>
      </w:r>
      <w:r w:rsidR="00C8558A" w:rsidRPr="00E525C6">
        <w:t>TS</w:t>
      </w:r>
      <w:r w:rsidR="00C8558A">
        <w:t> </w:t>
      </w:r>
      <w:r w:rsidR="00C8558A" w:rsidRPr="00E525C6">
        <w:t>23.502</w:t>
      </w:r>
      <w:r w:rsidR="00C8558A">
        <w:t> </w:t>
      </w:r>
      <w:r w:rsidR="00C8558A" w:rsidRPr="00E525C6">
        <w:t>[</w:t>
      </w:r>
      <w:r w:rsidRPr="00E525C6">
        <w:t xml:space="preserve">4] and </w:t>
      </w:r>
      <w:r w:rsidR="00C8558A" w:rsidRPr="00E525C6">
        <w:t>TS</w:t>
      </w:r>
      <w:r w:rsidR="00C8558A">
        <w:t> </w:t>
      </w:r>
      <w:r w:rsidR="00C8558A" w:rsidRPr="00E525C6">
        <w:t>23.503</w:t>
      </w:r>
      <w:r w:rsidR="00C8558A">
        <w:t> </w:t>
      </w:r>
      <w:r w:rsidR="00C8558A"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304" w:name="_Toc117180481"/>
      <w:r w:rsidRPr="00E525C6">
        <w:rPr>
          <w:lang w:val="fr-FR"/>
        </w:rPr>
        <w:t>6.13</w:t>
      </w:r>
      <w:r w:rsidRPr="00E525C6">
        <w:rPr>
          <w:lang w:val="fr-FR"/>
        </w:rPr>
        <w:tab/>
        <w:t>Solution #13: Support Application AI/ML Traffic Transport</w:t>
      </w:r>
      <w:bookmarkEnd w:id="304"/>
    </w:p>
    <w:p w14:paraId="7954C669" w14:textId="77777777" w:rsidR="00A4157E" w:rsidRPr="00E525C6" w:rsidRDefault="00A4157E" w:rsidP="00A4157E">
      <w:pPr>
        <w:pStyle w:val="Heading3"/>
      </w:pPr>
      <w:bookmarkStart w:id="305" w:name="_Toc117180482"/>
      <w:r w:rsidRPr="00E525C6">
        <w:t>6.13.1</w:t>
      </w:r>
      <w:r w:rsidRPr="00E525C6">
        <w:tab/>
        <w:t>Description</w:t>
      </w:r>
      <w:bookmarkEnd w:id="305"/>
    </w:p>
    <w:p w14:paraId="114DA24E" w14:textId="0B51CA05"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C8558A" w:rsidRPr="00E525C6">
        <w:t>TS</w:t>
      </w:r>
      <w:r w:rsidR="00C8558A">
        <w:t> </w:t>
      </w:r>
      <w:r w:rsidR="00C8558A" w:rsidRPr="00E525C6">
        <w:t>23.288</w:t>
      </w:r>
      <w:r w:rsidR="00C8558A">
        <w:t> </w:t>
      </w:r>
      <w:r w:rsidR="00C8558A"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The AI/ML AF address: This can be FQDN(s) and/or IP address(es)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r w:rsidRPr="00E525C6">
        <w:t>.</w:t>
      </w:r>
    </w:p>
    <w:p w14:paraId="58FC8DAA" w14:textId="3E1E33A2" w:rsidR="000250FD" w:rsidRPr="00E525C6" w:rsidRDefault="000250FD" w:rsidP="000250FD">
      <w:r w:rsidRPr="00E525C6">
        <w:t xml:space="preserve">The AI/ML Service Provider may use the AF requests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306" w:name="_Toc117180483"/>
      <w:r w:rsidRPr="00E525C6">
        <w:rPr>
          <w:lang w:eastAsia="zh-CN"/>
        </w:rPr>
        <w:t>6.13.2</w:t>
      </w:r>
      <w:r w:rsidRPr="00E525C6">
        <w:rPr>
          <w:lang w:eastAsia="zh-CN"/>
        </w:rPr>
        <w:tab/>
      </w:r>
      <w:r w:rsidRPr="00E525C6">
        <w:t>Procedures</w:t>
      </w:r>
      <w:bookmarkEnd w:id="306"/>
    </w:p>
    <w:p w14:paraId="2B8AC0F9" w14:textId="77777777" w:rsidR="004C5FE4" w:rsidRPr="00E525C6" w:rsidRDefault="004C5FE4" w:rsidP="000250FD">
      <w:pPr>
        <w:pStyle w:val="TH"/>
      </w:pPr>
      <w:r w:rsidRPr="00E525C6">
        <w:object w:dxaOrig="10140" w:dyaOrig="5820" w14:anchorId="14B49401">
          <v:shape id="_x0000_i1045" type="#_x0000_t75" style="width:480.75pt;height:276pt" o:ole="">
            <v:imagedata r:id="rId54" o:title=""/>
          </v:shape>
          <o:OLEObject Type="Embed" ProgID="Visio.Drawing.15" ShapeID="_x0000_i1045" DrawAspect="Content" ObjectID="_1728213826" r:id="rId55"/>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6F16336C" w14:textId="77777777" w:rsidR="000250FD" w:rsidRPr="00E525C6" w:rsidRDefault="000250FD" w:rsidP="000250FD">
      <w:pPr>
        <w:pStyle w:val="B2"/>
      </w:pPr>
      <w:r w:rsidRPr="00E525C6">
        <w:t>-</w:t>
      </w:r>
      <w:r w:rsidRPr="00E525C6">
        <w:tab/>
        <w:t>Updating AI/ML authentication information.</w:t>
      </w:r>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307" w:name="_Toc117180484"/>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307"/>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t>UDR:</w:t>
      </w:r>
    </w:p>
    <w:p w14:paraId="312EF86D" w14:textId="02C9AD91" w:rsidR="000250FD" w:rsidRPr="00E525C6" w:rsidRDefault="000250FD" w:rsidP="000250FD">
      <w:pPr>
        <w:pStyle w:val="B1"/>
      </w:pPr>
      <w:r w:rsidRPr="00E525C6">
        <w:t>-</w:t>
      </w:r>
      <w:r w:rsidRPr="00E525C6">
        <w:tab/>
        <w:t>To maintain AI/ML Application Data in</w:t>
      </w:r>
      <w:r w:rsidR="00DA6550">
        <w:t>clause </w:t>
      </w:r>
      <w:r w:rsidRPr="00E525C6">
        <w:t>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308" w:name="_Toc117180485"/>
      <w:r w:rsidRPr="00E525C6">
        <w:t>6.14</w:t>
      </w:r>
      <w:r w:rsidRPr="00E525C6">
        <w:tab/>
        <w:t>Solution #14: Flock QoS based Federated Learning Operation</w:t>
      </w:r>
      <w:bookmarkEnd w:id="308"/>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309" w:name="_Toc117180486"/>
      <w:r w:rsidRPr="00E525C6">
        <w:t>6.15</w:t>
      </w:r>
      <w:r w:rsidRPr="00E525C6">
        <w:tab/>
        <w:t xml:space="preserve">Solution #15: </w:t>
      </w:r>
      <w:r w:rsidR="008731B2" w:rsidRPr="00E525C6">
        <w:t>QoS monitoring for AIML application</w:t>
      </w:r>
      <w:bookmarkEnd w:id="309"/>
    </w:p>
    <w:p w14:paraId="41779077" w14:textId="77777777" w:rsidR="00DA77B4" w:rsidRPr="00E525C6" w:rsidRDefault="00DA77B4" w:rsidP="00DA77B4">
      <w:pPr>
        <w:pStyle w:val="Heading3"/>
      </w:pPr>
      <w:bookmarkStart w:id="310" w:name="_Toc117180487"/>
      <w:r w:rsidRPr="00E525C6">
        <w:t>6.15.1</w:t>
      </w:r>
      <w:r w:rsidRPr="00E525C6">
        <w:tab/>
        <w:t>Description</w:t>
      </w:r>
      <w:bookmarkEnd w:id="310"/>
    </w:p>
    <w:p w14:paraId="3EBC28B8" w14:textId="6FCA2F9A" w:rsidR="000250FD" w:rsidRPr="00E525C6" w:rsidRDefault="000250FD" w:rsidP="000250FD">
      <w:pPr>
        <w:rPr>
          <w:lang w:val="en-US"/>
        </w:rPr>
      </w:pPr>
      <w:r w:rsidRPr="00E525C6">
        <w:rPr>
          <w:lang w:val="en-US"/>
        </w:rPr>
        <w:t>This solution mainly addresses Key Issue #6. The QoS performance of the participating UEs for an AIML application (e.g. Federated Learning) is critical to the outcome. It</w:t>
      </w:r>
      <w:r w:rsidR="00DA6550">
        <w:rPr>
          <w:lang w:val="en-US"/>
        </w:rPr>
        <w:t>'</w:t>
      </w:r>
      <w:r w:rsidRPr="00E525C6">
        <w:rPr>
          <w:lang w:val="en-US"/>
        </w:rPr>
        <w: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6E770BAF" w:rsidR="000250FD" w:rsidRDefault="000250FD" w:rsidP="000250FD">
      <w:pPr>
        <w:rPr>
          <w:lang w:val="en-US"/>
        </w:rPr>
      </w:pPr>
      <w:r w:rsidRPr="00E525C6">
        <w:rPr>
          <w:lang w:val="en-US"/>
        </w:rPr>
        <w:t xml:space="preserve">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 </w:t>
      </w:r>
    </w:p>
    <w:p w14:paraId="10C430E1" w14:textId="31D48D11" w:rsidR="000F6684" w:rsidRPr="00E525C6" w:rsidRDefault="000F6684" w:rsidP="000250FD">
      <w:pPr>
        <w:rPr>
          <w:lang w:val="en-US"/>
        </w:rPr>
      </w:pPr>
      <w:r>
        <w:rPr>
          <w:lang w:val="en-US"/>
        </w:rPr>
        <w:t xml:space="preserve">When there are various applications that require PMF measurements and use the same UPF/PMF, the PMF may create different PMF instances for these various applications and each PMF instance operates independently, e.g. using different PMF address and port. For example, one PMF instance may be operating for a MA-PDU Session for ATSSS and another PMF instance may be operating for a single-access PDU Session for AIML application. </w:t>
      </w:r>
    </w:p>
    <w:p w14:paraId="79FDA5C8" w14:textId="1D9C85DF" w:rsidR="00F3226E" w:rsidRPr="00E525C6" w:rsidRDefault="00F3226E" w:rsidP="00902210">
      <w:pPr>
        <w:rPr>
          <w:lang w:val="en-US"/>
        </w:rPr>
      </w:pPr>
      <w:r w:rsidRPr="00E525C6">
        <w:rPr>
          <w:lang w:val="en-US"/>
        </w:rPr>
        <w:t xml:space="preserve">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 </w:t>
      </w:r>
    </w:p>
    <w:p w14:paraId="0199E2C6" w14:textId="6C83BAF7" w:rsidR="00F3226E" w:rsidRPr="00E525C6" w:rsidRDefault="00F3226E" w:rsidP="00461D61">
      <w:pPr>
        <w:pStyle w:val="EditorsNote"/>
      </w:pPr>
      <w:r w:rsidRPr="00E525C6">
        <w:t>Editor</w:t>
      </w:r>
      <w:r w:rsidR="00DA6550">
        <w:t>'</w:t>
      </w:r>
      <w:r w:rsidRPr="00E525C6">
        <w:t>s note:</w:t>
      </w:r>
      <w:r w:rsidRPr="00E525C6">
        <w:tab/>
        <w:t>Whether and how to support new UE measurement should coordinate with RAN group</w:t>
      </w:r>
      <w:r w:rsidR="000250FD" w:rsidRPr="00E525C6">
        <w:t>.</w:t>
      </w:r>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46" type="#_x0000_t75" style="width:390pt;height:209.25pt" o:ole="">
            <v:imagedata r:id="rId56" o:title=""/>
          </v:shape>
          <o:OLEObject Type="Embed" ProgID="Visio.Drawing.15" ShapeID="_x0000_i1046" DrawAspect="Content" ObjectID="_1728213827" r:id="rId57"/>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311" w:name="_Toc96937726"/>
      <w:bookmarkStart w:id="312" w:name="_Toc117180488"/>
      <w:r w:rsidRPr="00E525C6">
        <w:rPr>
          <w:rFonts w:eastAsia="Malgun Gothic"/>
        </w:rPr>
        <w:t>6.15.2</w:t>
      </w:r>
      <w:r w:rsidRPr="00E525C6">
        <w:rPr>
          <w:rFonts w:eastAsia="Malgun Gothic"/>
        </w:rPr>
        <w:tab/>
        <w:t>Procedures</w:t>
      </w:r>
      <w:bookmarkEnd w:id="311"/>
      <w:bookmarkEnd w:id="312"/>
    </w:p>
    <w:p w14:paraId="2BA9E3C7" w14:textId="4B36259F" w:rsidR="004B20EF" w:rsidRPr="00E525C6" w:rsidRDefault="004B20EF" w:rsidP="000250FD">
      <w:pPr>
        <w:pStyle w:val="TH"/>
      </w:pPr>
      <w:r w:rsidRPr="00E525C6">
        <w:object w:dxaOrig="13802" w:dyaOrig="10157" w14:anchorId="6CBB498D">
          <v:shape id="_x0000_i1047" type="#_x0000_t75" style="width:480pt;height:354.75pt" o:ole="">
            <v:imagedata r:id="rId58" o:title=""/>
          </v:shape>
          <o:OLEObject Type="Embed" ProgID="Visio.Drawing.15" ShapeID="_x0000_i1047" DrawAspect="Content" ObjectID="_1728213828" r:id="rId59"/>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2D25AF51"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w:t>
      </w:r>
      <w:r w:rsidR="00DA6550">
        <w:rPr>
          <w:rFonts w:eastAsia="Malgun Gothic"/>
        </w:rPr>
        <w:t>'</w:t>
      </w:r>
      <w:r w:rsidRPr="00E525C6">
        <w:rPr>
          <w:rFonts w:eastAsia="Malgun Gothic"/>
        </w:rPr>
        <w:t>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313" w:name="_Toc96937727"/>
      <w:bookmarkStart w:id="314" w:name="_Toc117180489"/>
      <w:r w:rsidRPr="00E525C6">
        <w:rPr>
          <w:rFonts w:eastAsia="Malgun Gothic"/>
          <w:lang w:eastAsia="zh-CN"/>
        </w:rPr>
        <w:t>6.15.</w:t>
      </w:r>
      <w:r w:rsidR="00BC5EDB" w:rsidRPr="00E525C6">
        <w:rPr>
          <w:rFonts w:eastAsia="Malgun Gothic"/>
          <w:lang w:eastAsia="zh-CN"/>
        </w:rPr>
        <w:t>3</w:t>
      </w:r>
      <w:r w:rsidRPr="00E525C6">
        <w:rPr>
          <w:rFonts w:eastAsia="Malgun Gothic"/>
          <w:lang w:eastAsia="zh-CN"/>
        </w:rPr>
        <w:tab/>
      </w:r>
      <w:bookmarkEnd w:id="313"/>
      <w:r w:rsidRPr="00E525C6">
        <w:t xml:space="preserve">Impacts on </w:t>
      </w:r>
      <w:r w:rsidRPr="00E525C6">
        <w:rPr>
          <w:lang w:eastAsia="zh-CN"/>
        </w:rPr>
        <w:t>services, entities and interfaces</w:t>
      </w:r>
      <w:bookmarkEnd w:id="314"/>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315" w:name="_Toc117180490"/>
      <w:r w:rsidRPr="00E525C6">
        <w:t>6.16</w:t>
      </w:r>
      <w:r w:rsidRPr="00E525C6">
        <w:tab/>
        <w:t>Solution #16: Solution for supporting the aggregated QoS parameters based on the Group-MBR</w:t>
      </w:r>
      <w:bookmarkEnd w:id="315"/>
    </w:p>
    <w:p w14:paraId="42A08CAC" w14:textId="77777777" w:rsidR="008731B2" w:rsidRPr="00E525C6" w:rsidRDefault="008731B2" w:rsidP="008731B2">
      <w:pPr>
        <w:pStyle w:val="Heading3"/>
      </w:pPr>
      <w:bookmarkStart w:id="316" w:name="_Toc117180491"/>
      <w:r w:rsidRPr="00E525C6">
        <w:t>6.16.1</w:t>
      </w:r>
      <w:r w:rsidRPr="00E525C6">
        <w:tab/>
        <w:t>Description</w:t>
      </w:r>
      <w:bookmarkEnd w:id="316"/>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78B32C2C"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C8558A" w:rsidRPr="00E525C6">
        <w:rPr>
          <w:rFonts w:eastAsia="MS Mincho"/>
        </w:rPr>
        <w:t>TS</w:t>
      </w:r>
      <w:r w:rsidR="00C8558A">
        <w:rPr>
          <w:rFonts w:eastAsia="MS Mincho"/>
        </w:rPr>
        <w:t> </w:t>
      </w:r>
      <w:r w:rsidR="00C8558A" w:rsidRPr="00E525C6">
        <w:rPr>
          <w:rFonts w:eastAsia="MS Mincho"/>
        </w:rPr>
        <w:t>23.501</w:t>
      </w:r>
      <w:r w:rsidR="00C8558A">
        <w:rPr>
          <w:rFonts w:eastAsia="MS Mincho"/>
        </w:rPr>
        <w:t> </w:t>
      </w:r>
      <w:r w:rsidR="00C8558A"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7E62B3CB" w:rsidR="003D643B" w:rsidRPr="00E525C6" w:rsidRDefault="000250FD" w:rsidP="000250FD">
      <w:pPr>
        <w:pStyle w:val="EditorsNote"/>
        <w:rPr>
          <w:rFonts w:eastAsia="MS Mincho"/>
        </w:rPr>
      </w:pPr>
      <w:r w:rsidRPr="00E525C6">
        <w:rPr>
          <w:rFonts w:eastAsia="MS Mincho"/>
        </w:rPr>
        <w:t>Editor</w:t>
      </w:r>
      <w:r w:rsidR="00DA6550">
        <w:rPr>
          <w:rFonts w:eastAsia="MS Mincho"/>
        </w:rPr>
        <w:t>'</w:t>
      </w:r>
      <w:r w:rsidRPr="00E525C6">
        <w:rPr>
          <w:rFonts w:eastAsia="MS Mincho"/>
        </w:rPr>
        <w:t>s note:</w:t>
      </w:r>
      <w:r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48" type="#_x0000_t75" style="width:354pt;height:190.5pt" o:ole="">
            <v:imagedata r:id="rId60" o:title=""/>
          </v:shape>
          <o:OLEObject Type="Embed" ProgID="Visio.Drawing.15" ShapeID="_x0000_i1048" DrawAspect="Content" ObjectID="_1728213829" r:id="rId61"/>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49" type="#_x0000_t75" style="width:3in;height:234pt" o:ole="">
            <v:imagedata r:id="rId62" o:title=""/>
          </v:shape>
          <o:OLEObject Type="Embed" ProgID="Visio.Drawing.15" ShapeID="_x0000_i1049" DrawAspect="Content" ObjectID="_1728213830" r:id="rId63"/>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29E1F453" w:rsidR="00E070CC" w:rsidRPr="00E525C6" w:rsidRDefault="00E070CC" w:rsidP="00E070CC">
      <w:pPr>
        <w:pStyle w:val="B1"/>
      </w:pPr>
      <w:r w:rsidRPr="00E525C6">
        <w:t>1.</w:t>
      </w:r>
      <w:r w:rsidRPr="00E525C6">
        <w:tab/>
        <w:t xml:space="preserve">Adjust the original anchor UPF to a local PSA by applying any of the Edge Computing methods described in </w:t>
      </w:r>
      <w:r w:rsidR="00C8558A" w:rsidRPr="00E525C6">
        <w:t>TS</w:t>
      </w:r>
      <w:r w:rsidR="00C8558A">
        <w:t> </w:t>
      </w:r>
      <w:r w:rsidR="00C8558A" w:rsidRPr="00E525C6">
        <w:t>23.548</w:t>
      </w:r>
      <w:r w:rsidR="00C8558A">
        <w:t> </w:t>
      </w:r>
      <w:r w:rsidR="00C8558A" w:rsidRPr="00E525C6">
        <w:t>[</w:t>
      </w:r>
      <w:r w:rsidRPr="00E525C6">
        <w:t xml:space="preserve">10] and in clause 4.3.5 of </w:t>
      </w:r>
      <w:r w:rsidR="00C8558A" w:rsidRPr="00E525C6">
        <w:t>TS</w:t>
      </w:r>
      <w:r w:rsidR="00C8558A">
        <w:t> </w:t>
      </w:r>
      <w:r w:rsidR="00C8558A" w:rsidRPr="00E525C6">
        <w:t>23.502</w:t>
      </w:r>
      <w:r w:rsidR="00C8558A">
        <w:t> </w:t>
      </w:r>
      <w:r w:rsidR="00C8558A"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5503B985" w:rsidR="00E070CC" w:rsidRPr="00E525C6" w:rsidRDefault="00E070CC" w:rsidP="00E070CC">
      <w:r w:rsidRPr="00E525C6">
        <w:t xml:space="preserve">This solution proposes to introduce a new information element, i.e. information supporting the Group-MBR monitoring, (see 6,16.2.2 below) to be included in the AF request to initiate the Group-MBR monitoring for a set of QoS flows of a group of PDU sessions supporting the FL operation for the given AF. The existing Traffic Description and Target UE Identifier(s) IEs defined in clause 5.6.7-1 of </w:t>
      </w:r>
      <w:r w:rsidR="00C8558A" w:rsidRPr="00E525C6">
        <w:t>TS</w:t>
      </w:r>
      <w:r w:rsidR="00C8558A">
        <w:t> </w:t>
      </w:r>
      <w:r w:rsidR="00C8558A" w:rsidRPr="00E525C6">
        <w:t>23.501</w:t>
      </w:r>
      <w:r w:rsidR="00C8558A">
        <w:t> </w:t>
      </w:r>
      <w:r w:rsidR="00C8558A"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7723F962"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C8558A" w:rsidRPr="00E525C6">
        <w:t>TS</w:t>
      </w:r>
      <w:r w:rsidR="00C8558A">
        <w:t> </w:t>
      </w:r>
      <w:r w:rsidR="00C8558A" w:rsidRPr="00E525C6">
        <w:t>23.501</w:t>
      </w:r>
      <w:r w:rsidR="00C8558A">
        <w:t> </w:t>
      </w:r>
      <w:r w:rsidR="00C8558A" w:rsidRPr="00E525C6">
        <w:t>[</w:t>
      </w:r>
      <w:r w:rsidRPr="00E525C6">
        <w:t>3] for SMF discovery and selection.</w:t>
      </w:r>
    </w:p>
    <w:p w14:paraId="37F7A1A3" w14:textId="12CE4C55"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C8558A" w:rsidRPr="00E525C6">
        <w:t>TS</w:t>
      </w:r>
      <w:r w:rsidR="00C8558A">
        <w:t> </w:t>
      </w:r>
      <w:r w:rsidR="00C8558A" w:rsidRPr="00E525C6">
        <w:t>23.501</w:t>
      </w:r>
      <w:r w:rsidR="00C8558A">
        <w:t> </w:t>
      </w:r>
      <w:r w:rsidR="00C8558A"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1378BADA" w:rsidR="00D45B17" w:rsidRPr="00E525C6" w:rsidRDefault="00D45B17" w:rsidP="00D45B17">
      <w:pPr>
        <w:pStyle w:val="EditorsNote"/>
      </w:pPr>
      <w:r w:rsidRPr="00E525C6">
        <w:t>Editor</w:t>
      </w:r>
      <w:r w:rsidR="00DA6550">
        <w:t>'</w:t>
      </w:r>
      <w:r w:rsidRPr="00E525C6">
        <w:t>s note:</w:t>
      </w:r>
      <w:r w:rsidR="00ED14BC" w:rsidRPr="00E525C6">
        <w:tab/>
      </w:r>
      <w:r w:rsidRPr="00E525C6">
        <w:t>How to decide which UPF is the anchor UPF (and which are the corresponding anchor SMF and anchor PCF) is FFS.</w:t>
      </w:r>
    </w:p>
    <w:p w14:paraId="7D178792" w14:textId="67BA67C4" w:rsidR="00D45B17" w:rsidRPr="00E525C6" w:rsidRDefault="00D45B17" w:rsidP="00D45B17">
      <w:pPr>
        <w:pStyle w:val="EditorsNote"/>
      </w:pPr>
      <w:r w:rsidRPr="00E525C6">
        <w:t>Editor</w:t>
      </w:r>
      <w:r w:rsidR="00DA6550">
        <w:t>'</w:t>
      </w:r>
      <w:r w:rsidRPr="00E525C6">
        <w:t>s note:</w:t>
      </w:r>
      <w:r w:rsidR="00ED14BC" w:rsidRPr="00E525C6">
        <w:tab/>
      </w:r>
      <w:r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317" w:name="_Toc117180492"/>
      <w:r w:rsidRPr="00E525C6">
        <w:rPr>
          <w:lang w:val="en-US"/>
        </w:rPr>
        <w:t>6.16.2</w:t>
      </w:r>
      <w:r w:rsidRPr="00E525C6">
        <w:rPr>
          <w:lang w:val="en-US"/>
        </w:rPr>
        <w:tab/>
        <w:t>Procedures</w:t>
      </w:r>
      <w:bookmarkEnd w:id="317"/>
    </w:p>
    <w:p w14:paraId="7E21A0AE" w14:textId="269FE8B5" w:rsidR="00D45B17" w:rsidRPr="00E525C6" w:rsidRDefault="00D45B17" w:rsidP="00903793">
      <w:pPr>
        <w:pStyle w:val="Heading4"/>
      </w:pPr>
      <w:bookmarkStart w:id="318" w:name="_Toc117180493"/>
      <w:r w:rsidRPr="00E525C6">
        <w:t>6.16.2.1</w:t>
      </w:r>
      <w:r w:rsidRPr="00E525C6">
        <w:tab/>
        <w:t>Defining Group-MBR Traffic Monitoring Parameter</w:t>
      </w:r>
      <w:bookmarkEnd w:id="318"/>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49B6CA00"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319" w:name="_Toc117180494"/>
      <w:r w:rsidRPr="00E525C6">
        <w:t>6.16.2.2</w:t>
      </w:r>
      <w:r w:rsidRPr="00E525C6">
        <w:tab/>
        <w:t>Extensions to AF Influence Information Element in AF request to monitor and report aggregate bit rate among the specific group of PDU sessions</w:t>
      </w:r>
      <w:bookmarkEnd w:id="319"/>
    </w:p>
    <w:p w14:paraId="12F7296C" w14:textId="05E1B5EF" w:rsidR="00D45B17" w:rsidRDefault="00E070CC" w:rsidP="00E070CC">
      <w:r w:rsidRPr="00E525C6">
        <w:t xml:space="preserve">This solution proposes to update </w:t>
      </w:r>
      <w:r w:rsidR="00C8558A" w:rsidRPr="00E525C6">
        <w:t>TS</w:t>
      </w:r>
      <w:r w:rsidR="00C8558A">
        <w:t> </w:t>
      </w:r>
      <w:r w:rsidR="00C8558A" w:rsidRPr="00E525C6">
        <w:t>23.501</w:t>
      </w:r>
      <w:r w:rsidR="00C8558A">
        <w:t> </w:t>
      </w:r>
      <w:r w:rsidR="00C8558A" w:rsidRPr="00E525C6">
        <w:t>[</w:t>
      </w:r>
      <w:r w:rsidRPr="00E525C6">
        <w:t xml:space="preserve">3], Table 5.6.7-1: Information element contained in AF request, with a new optional AF Influence information element in AF request to support aggregate bit rate monitoring against Group-MBR. The changes to Table 5.6.7-1 are in </w:t>
      </w:r>
      <w:r w:rsidR="00DA6550">
        <w:t>"</w:t>
      </w:r>
      <w:r w:rsidRPr="00E525C6">
        <w:t>bold italic</w:t>
      </w:r>
      <w:r w:rsidR="00DA6550">
        <w:t>"</w:t>
      </w:r>
      <w:r w:rsidRPr="00E525C6">
        <w:t xml:space="preserve">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37DF1CB7" w:rsidR="00D45B17" w:rsidRPr="00E525C6" w:rsidRDefault="00D45B17" w:rsidP="00E070CC">
            <w:pPr>
              <w:rPr>
                <w:b/>
              </w:rPr>
            </w:pPr>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00E24695" w:rsidRPr="00E525C6">
              <w:t>3]</w:t>
            </w:r>
            <w:r w:rsidRPr="00E525C6">
              <w:t>:</w:t>
            </w:r>
          </w:p>
          <w:p w14:paraId="341310F1" w14:textId="77777777" w:rsidR="00D45B17" w:rsidRPr="00E525C6" w:rsidRDefault="00D45B17" w:rsidP="00D45B17">
            <w:pPr>
              <w:pStyle w:val="TH"/>
            </w:pPr>
            <w:r w:rsidRPr="00E525C6">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0" type="#_x0000_t75" style="width:456pt;height:276pt" o:ole="">
                  <v:imagedata r:id="rId64" o:title=""/>
                </v:shape>
                <o:OLEObject Type="Embed" ProgID="Visio.Drawing.15" ShapeID="_x0000_i1050" DrawAspect="Content" ObjectID="_1728213831" r:id="rId65"/>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320" w:name="_Toc117180495"/>
      <w:r w:rsidRPr="00E525C6">
        <w:t>6.16.2.3</w:t>
      </w:r>
      <w:r w:rsidRPr="00E525C6">
        <w:tab/>
        <w:t>Extensions to AF Influence Network Function Service Procedure to enable the support for Group-MBR monitoring</w:t>
      </w:r>
      <w:bookmarkEnd w:id="320"/>
    </w:p>
    <w:p w14:paraId="4783FE55" w14:textId="65104392" w:rsidR="00D45B17" w:rsidRPr="00E525C6" w:rsidRDefault="00E070CC" w:rsidP="00C9661A">
      <w:r w:rsidRPr="00C9661A">
        <w:t xml:space="preserve">This solution proposes to extend the AF traffic influence for traffic routing service procedure as defined in clause 5.2.6.7.2 of </w:t>
      </w:r>
      <w:r w:rsidR="00C8558A" w:rsidRPr="00C9661A">
        <w:t>TS</w:t>
      </w:r>
      <w:r w:rsidR="00C8558A">
        <w:t> </w:t>
      </w:r>
      <w:r w:rsidR="00C8558A" w:rsidRPr="00C9661A">
        <w:t>23.502</w:t>
      </w:r>
      <w:r w:rsidR="00C8558A">
        <w:t> </w:t>
      </w:r>
      <w:r w:rsidR="00C8558A" w:rsidRPr="00C9661A">
        <w:t>[</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C8558A" w:rsidRPr="00C9661A">
        <w:t>TS</w:t>
      </w:r>
      <w:r w:rsidR="00C8558A">
        <w:t> </w:t>
      </w:r>
      <w:r w:rsidR="00C8558A" w:rsidRPr="00C9661A">
        <w:t>23.501</w:t>
      </w:r>
      <w:r w:rsidR="00C8558A">
        <w:t> </w:t>
      </w:r>
      <w:r w:rsidR="00C8558A" w:rsidRPr="00C9661A">
        <w:t>[</w:t>
      </w:r>
      <w:r w:rsidRPr="00C9661A">
        <w:t xml:space="preserve">3]. </w:t>
      </w:r>
      <w:r w:rsidR="00D45B17" w:rsidRPr="00C9661A">
        <w:t xml:space="preserve">The changes are shown below in </w:t>
      </w:r>
      <w:r w:rsidR="00DA6550">
        <w:t>"</w:t>
      </w:r>
      <w:r w:rsidR="00D45B17" w:rsidRPr="00C9661A">
        <w:rPr>
          <w:b/>
          <w:i/>
        </w:rPr>
        <w:t>bold italic</w:t>
      </w:r>
      <w:r w:rsidR="00DA6550">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25DA5558" w:rsidR="00D45B17" w:rsidRPr="00E525C6" w:rsidRDefault="00E070CC" w:rsidP="00E070CC">
            <w:r w:rsidRPr="00E525C6">
              <w:t xml:space="preserve">Proposed example changes to clause 5.2.6.7.2 of </w:t>
            </w:r>
            <w:r w:rsidR="00C8558A" w:rsidRPr="00E525C6">
              <w:t>TS</w:t>
            </w:r>
            <w:r w:rsidR="00C8558A">
              <w:t> </w:t>
            </w:r>
            <w:r w:rsidR="00C8558A" w:rsidRPr="00E525C6">
              <w:t>23.502</w:t>
            </w:r>
            <w:r w:rsidR="00C8558A">
              <w:t> </w:t>
            </w:r>
            <w:r w:rsidR="00C8558A"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321" w:name="_Toc20204543"/>
            <w:bookmarkStart w:id="322" w:name="_Toc27895242"/>
            <w:bookmarkStart w:id="323" w:name="_Toc36192339"/>
            <w:bookmarkStart w:id="324" w:name="_Toc45193452"/>
            <w:bookmarkStart w:id="325" w:name="_Toc47593084"/>
            <w:bookmarkStart w:id="326" w:name="_Toc51835171"/>
            <w:bookmarkStart w:id="327" w:name="_Toc91154258"/>
            <w:bookmarkStart w:id="328"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321"/>
            <w:bookmarkEnd w:id="322"/>
            <w:bookmarkEnd w:id="323"/>
            <w:bookmarkEnd w:id="324"/>
            <w:bookmarkEnd w:id="325"/>
            <w:bookmarkEnd w:id="326"/>
            <w:bookmarkEnd w:id="327"/>
            <w:bookmarkEnd w:id="328"/>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0566D23B"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73C965F5" w14:textId="77777777" w:rsidR="00D45B17" w:rsidRPr="00E525C6" w:rsidRDefault="00D45B17" w:rsidP="00D45B17">
            <w:r w:rsidRPr="00E525C6">
              <w:rPr>
                <w:b/>
              </w:rPr>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329" w:name="_Toc117180496"/>
      <w:r w:rsidRPr="00E525C6">
        <w:t>6.16.2.4</w:t>
      </w:r>
      <w:r w:rsidRPr="00E525C6">
        <w:tab/>
        <w:t>Extensions to AF Influence on traffic routing procedure for Session not identified by an UE address to enable the support for Group-MBR monitoring</w:t>
      </w:r>
      <w:bookmarkEnd w:id="329"/>
    </w:p>
    <w:p w14:paraId="00200BA9" w14:textId="7BF5B12A" w:rsidR="00D45B17" w:rsidRPr="00E525C6" w:rsidRDefault="00E070CC" w:rsidP="00E070CC">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enable the support for Group-MBR monitoring. The following descriptions focus on the changes to the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74E8F2DF"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C8558A" w:rsidRPr="00E525C6">
              <w:rPr>
                <w:b/>
                <w:bCs/>
                <w:i/>
                <w:iCs/>
              </w:rPr>
              <w:t>TS</w:t>
            </w:r>
            <w:r w:rsidR="00C8558A">
              <w:rPr>
                <w:b/>
                <w:bCs/>
                <w:i/>
                <w:iCs/>
              </w:rPr>
              <w:t> </w:t>
            </w:r>
            <w:r w:rsidR="00C8558A" w:rsidRPr="00E525C6">
              <w:rPr>
                <w:b/>
                <w:bCs/>
                <w:i/>
                <w:iCs/>
              </w:rPr>
              <w:t>23.502</w:t>
            </w:r>
            <w:r w:rsidR="00C8558A">
              <w:rPr>
                <w:b/>
                <w:bCs/>
                <w:i/>
                <w:iCs/>
              </w:rPr>
              <w:t> </w:t>
            </w:r>
            <w:r w:rsidR="00C8558A"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1" type="#_x0000_t75" style="width:426pt;height:264pt" o:ole="">
                  <v:imagedata r:id="rId66" o:title=""/>
                </v:shape>
                <o:OLEObject Type="Embed" ProgID="Visio.Drawing.15" ShapeID="_x0000_i1051" DrawAspect="Content" ObjectID="_1728213832" r:id="rId67"/>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7C55745B" w:rsidR="00D45B17" w:rsidRPr="00E525C6" w:rsidRDefault="00D45B17" w:rsidP="00E070CC">
      <w:pPr>
        <w:pStyle w:val="B1"/>
      </w:pPr>
      <w:r w:rsidRPr="00E525C6">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C8558A" w:rsidRPr="00E525C6">
        <w:t>TS</w:t>
      </w:r>
      <w:r w:rsidR="00C8558A">
        <w:t> </w:t>
      </w:r>
      <w:r w:rsidR="00C8558A" w:rsidRPr="00E525C6">
        <w:t>23.501</w:t>
      </w:r>
      <w:r w:rsidR="00C8558A">
        <w:t> </w:t>
      </w:r>
      <w:r w:rsidR="00C8558A"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2A153F92" w:rsidR="00D45B17" w:rsidRPr="00E525C6" w:rsidRDefault="00D45B17" w:rsidP="00E070CC">
      <w:pPr>
        <w:pStyle w:val="EditorsNote"/>
      </w:pPr>
      <w:r w:rsidRPr="00E525C6">
        <w:t>Editor</w:t>
      </w:r>
      <w:r w:rsidR="00DA6550">
        <w:t>'</w:t>
      </w:r>
      <w:r w:rsidRPr="00E525C6">
        <w:t xml:space="preserve">s </w:t>
      </w:r>
      <w:r w:rsidR="00E070CC" w:rsidRPr="00E525C6">
        <w:t>note</w:t>
      </w:r>
      <w:r w:rsidRPr="00E525C6">
        <w:t>:</w:t>
      </w:r>
      <w:r w:rsidR="00ED14BC" w:rsidRPr="00E525C6">
        <w:tab/>
      </w:r>
      <w:r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1DE1B7B5" w:rsidR="00E070CC" w:rsidRPr="00E525C6" w:rsidRDefault="00E070CC" w:rsidP="00E070CC">
      <w:pPr>
        <w:pStyle w:val="NO"/>
      </w:pPr>
      <w:r w:rsidRPr="00E525C6">
        <w:t>NOTE:</w:t>
      </w:r>
      <w:r w:rsidRPr="00E525C6">
        <w:tab/>
        <w:t xml:space="preserve">The selection of the same PSA UPF by the SMF is feasible as described in clauses 6.3.3.1 and 6.3.3.2 of </w:t>
      </w:r>
      <w:r w:rsidR="00C8558A" w:rsidRPr="00E525C6">
        <w:t>TS</w:t>
      </w:r>
      <w:r w:rsidR="00C8558A">
        <w:t> </w:t>
      </w:r>
      <w:r w:rsidR="00C8558A" w:rsidRPr="00E525C6">
        <w:t>23.501</w:t>
      </w:r>
      <w:r w:rsidR="00C8558A">
        <w:t> </w:t>
      </w:r>
      <w:r w:rsidR="00C8558A" w:rsidRPr="00E525C6">
        <w:t>[</w:t>
      </w:r>
      <w:r w:rsidRPr="00E525C6">
        <w:t xml:space="preserve">3] by leveraging the procedures as defined in clauses 4.4.1 and 4.4.3 of </w:t>
      </w:r>
      <w:r w:rsidR="00C8558A" w:rsidRPr="00E525C6">
        <w:t>TS</w:t>
      </w:r>
      <w:r w:rsidR="00C8558A">
        <w:t> </w:t>
      </w:r>
      <w:r w:rsidR="00C8558A" w:rsidRPr="00E525C6">
        <w:t>23.502</w:t>
      </w:r>
      <w:r w:rsidR="00C8558A">
        <w:t> </w:t>
      </w:r>
      <w:r w:rsidR="00C8558A" w:rsidRPr="00E525C6">
        <w:t>[</w:t>
      </w:r>
      <w:r w:rsidRPr="00E525C6">
        <w:t>4].</w:t>
      </w:r>
    </w:p>
    <w:p w14:paraId="2A4A3F54" w14:textId="61C4171C"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C8558A" w:rsidRPr="00E525C6">
        <w:t>TS</w:t>
      </w:r>
      <w:r w:rsidR="00C8558A">
        <w:t> </w:t>
      </w:r>
      <w:r w:rsidR="00C8558A" w:rsidRPr="00E525C6">
        <w:t>23.502</w:t>
      </w:r>
      <w:r w:rsidR="00C8558A">
        <w:t> </w:t>
      </w:r>
      <w:r w:rsidR="00C8558A"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330" w:name="_Toc117180497"/>
      <w:r w:rsidRPr="00E525C6">
        <w:rPr>
          <w:lang w:val="en-CA"/>
        </w:rPr>
        <w:t>6.16.2.5</w:t>
      </w:r>
      <w:r w:rsidRPr="00E525C6">
        <w:rPr>
          <w:lang w:val="en-CA"/>
        </w:rPr>
        <w:tab/>
        <w:t>The procedure of Group-MBR monitoring</w:t>
      </w:r>
      <w:bookmarkEnd w:id="330"/>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2" type="#_x0000_t75" style="width:456pt;height:348pt" o:ole="">
            <v:imagedata r:id="rId68" o:title=""/>
          </v:shape>
          <o:OLEObject Type="Embed" ProgID="Visio.Drawing.15" ShapeID="_x0000_i1052" DrawAspect="Content" ObjectID="_1728213833" r:id="rId69"/>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37039C8C"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55EABCD4" w:rsidR="00E070CC" w:rsidRPr="00E525C6" w:rsidRDefault="00E070CC" w:rsidP="00E070CC">
      <w:pPr>
        <w:pStyle w:val="EditorsNote"/>
        <w:rPr>
          <w:lang w:val="en-CA"/>
        </w:rPr>
      </w:pPr>
      <w:r w:rsidRPr="00E525C6">
        <w:rPr>
          <w:lang w:val="en-CA"/>
        </w:rPr>
        <w:t>Editor</w:t>
      </w:r>
      <w:r w:rsidR="00DA6550">
        <w:rPr>
          <w:lang w:val="en-CA"/>
        </w:rPr>
        <w:t>'</w:t>
      </w:r>
      <w:r w:rsidRPr="00E525C6">
        <w:rPr>
          <w:lang w:val="en-CA"/>
        </w:rPr>
        <w:t>s note:</w:t>
      </w:r>
      <w:r w:rsidRPr="00E525C6">
        <w:rPr>
          <w:lang w:val="en-CA"/>
        </w:rPr>
        <w:tab/>
        <w:t>Whether to extend PSA UPF or SMF to measure the aggregate bit rate among the target QoS flows and/or compare it against Group-MBR and notify it to the proper NF (e.g. SMF or NEF) is FFS.</w:t>
      </w:r>
    </w:p>
    <w:p w14:paraId="3D3DCC4F" w14:textId="181D9D66"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AF via NEF for the Group-MBR monitoring result with the event as described in clause 6.16.2.6 below.</w:t>
      </w:r>
    </w:p>
    <w:p w14:paraId="1C81EC84" w14:textId="4E4D94F4"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2A6C65B3"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C8558A" w:rsidRPr="00E525C6">
        <w:rPr>
          <w:lang w:val="en-CA"/>
        </w:rPr>
        <w:t>TS</w:t>
      </w:r>
      <w:r w:rsidR="00C8558A">
        <w:rPr>
          <w:lang w:val="en-CA"/>
        </w:rPr>
        <w:t> </w:t>
      </w:r>
      <w:r w:rsidR="00C8558A" w:rsidRPr="00E525C6">
        <w:rPr>
          <w:lang w:val="en-CA"/>
        </w:rPr>
        <w:t>23.502</w:t>
      </w:r>
      <w:r w:rsidR="00C8558A">
        <w:rPr>
          <w:lang w:val="en-CA"/>
        </w:rPr>
        <w:t> </w:t>
      </w:r>
      <w:r w:rsidR="00C8558A"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331" w:name="_Toc117180498"/>
      <w:r w:rsidRPr="00E525C6">
        <w:rPr>
          <w:lang w:val="en-CA"/>
        </w:rPr>
        <w:t>6.16.2.6</w:t>
      </w:r>
      <w:r w:rsidRPr="00E525C6">
        <w:rPr>
          <w:lang w:val="en-CA"/>
        </w:rPr>
        <w:tab/>
        <w:t>Extension to Nnef_EventExposure Services for Event Monitoring to support Group-MBR monitoring</w:t>
      </w:r>
      <w:bookmarkEnd w:id="331"/>
    </w:p>
    <w:p w14:paraId="6DF3E908" w14:textId="3274570A" w:rsidR="00E070CC" w:rsidRPr="00E525C6" w:rsidRDefault="00E070CC" w:rsidP="00E070CC">
      <w:bookmarkStart w:id="332" w:name="_Toc45193558"/>
      <w:bookmarkStart w:id="333" w:name="_Toc47593190"/>
      <w:bookmarkStart w:id="334" w:name="_Toc51835277"/>
      <w:bookmarkStart w:id="335" w:name="_Toc91154405"/>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07095145" w14:textId="430E9B2C" w:rsidR="00E070CC" w:rsidRPr="00E525C6" w:rsidRDefault="00E070CC" w:rsidP="00E070CC">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Aggregate bit rate Monitoring for Group-MBR</w:t>
      </w:r>
      <w:r w:rsidR="00DA6550">
        <w:t>"</w:t>
      </w:r>
      <w:r w:rsidRPr="00E525C6">
        <w:t xml:space="preserve">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C8558A" w:rsidRPr="00E525C6">
        <w:t>TS</w:t>
      </w:r>
      <w:r w:rsidR="00C8558A">
        <w:t> </w:t>
      </w:r>
      <w:r w:rsidR="00C8558A" w:rsidRPr="00E525C6">
        <w:t>23.501</w:t>
      </w:r>
      <w:r w:rsidR="00C8558A">
        <w:t> </w:t>
      </w:r>
      <w:r w:rsidR="00C8558A"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7A7FF05F" w:rsidR="00E070CC" w:rsidRDefault="00E070CC" w:rsidP="00E070CC">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037C3342" w:rsidR="00D45B17" w:rsidRPr="00E525C6" w:rsidRDefault="00D45B17" w:rsidP="00E070CC">
            <w:r w:rsidRPr="00E525C6">
              <w:t xml:space="preserve">Example of New event to Table 4.15.3.1-1 of </w:t>
            </w:r>
            <w:r w:rsidR="00C8558A" w:rsidRPr="00E525C6">
              <w:t>TS</w:t>
            </w:r>
            <w:r w:rsidR="00C8558A">
              <w:t> </w:t>
            </w:r>
            <w:r w:rsidR="00C8558A" w:rsidRPr="00E525C6">
              <w:t>23.502</w:t>
            </w:r>
            <w:r w:rsidR="00C8558A">
              <w:t> </w:t>
            </w:r>
            <w:r w:rsidR="00C8558A"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53" type="#_x0000_t75" style="width:396pt;height:2in" o:ole="">
                  <v:imagedata r:id="rId70" o:title=""/>
                </v:shape>
                <o:OLEObject Type="Embed" ProgID="Visio.Drawing.15" ShapeID="_x0000_i1053" DrawAspect="Content" ObjectID="_1728213834" r:id="rId71"/>
              </w:object>
            </w:r>
          </w:p>
        </w:tc>
      </w:tr>
      <w:bookmarkEnd w:id="332"/>
      <w:bookmarkEnd w:id="333"/>
      <w:bookmarkEnd w:id="334"/>
      <w:bookmarkEnd w:id="335"/>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336" w:name="_Toc117180499"/>
      <w:r w:rsidRPr="00E525C6">
        <w:rPr>
          <w:lang w:eastAsia="zh-CN"/>
        </w:rPr>
        <w:t>6.16.3</w:t>
      </w:r>
      <w:r w:rsidRPr="00E525C6">
        <w:rPr>
          <w:lang w:eastAsia="zh-CN"/>
        </w:rPr>
        <w:tab/>
      </w:r>
      <w:r w:rsidRPr="00E525C6">
        <w:t xml:space="preserve">Impacts on </w:t>
      </w:r>
      <w:r w:rsidRPr="00E525C6">
        <w:rPr>
          <w:lang w:eastAsia="zh-CN"/>
        </w:rPr>
        <w:t>services, entities and interfaces</w:t>
      </w:r>
      <w:bookmarkEnd w:id="336"/>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337" w:name="_Toc117180500"/>
      <w:r w:rsidRPr="00E525C6">
        <w:t>6.17</w:t>
      </w:r>
      <w:r w:rsidRPr="00E525C6">
        <w:tab/>
        <w:t>Solution #17: 5GS assistance for FL member selection using QoS monitoring</w:t>
      </w:r>
      <w:bookmarkEnd w:id="337"/>
    </w:p>
    <w:p w14:paraId="6388080B" w14:textId="77777777" w:rsidR="007D6EFF" w:rsidRPr="00E525C6" w:rsidRDefault="007D6EFF" w:rsidP="007D6EFF">
      <w:pPr>
        <w:pStyle w:val="Heading3"/>
      </w:pPr>
      <w:bookmarkStart w:id="338" w:name="_Toc117180501"/>
      <w:r w:rsidRPr="00E525C6">
        <w:t>6.17.1</w:t>
      </w:r>
      <w:r w:rsidRPr="00E525C6">
        <w:tab/>
        <w:t>Description</w:t>
      </w:r>
      <w:bookmarkEnd w:id="338"/>
    </w:p>
    <w:p w14:paraId="48F0E020" w14:textId="77777777" w:rsidR="00E070CC" w:rsidRPr="00E525C6" w:rsidRDefault="00E070CC" w:rsidP="00E070CC">
      <w:r w:rsidRPr="00E525C6">
        <w:t>The basic principle for this solution, is for the AF to provide the enhanced NEF (eNEF) the candidate UE selection request which includes the UE filtering policy (e.g. target location). and eNEF activates the QoS monitoring on a group of UEs at a specific target location. The set of candidates UEs requested by the AF will then be identified based on their respective delay performance and the UE filtering policy. The UEs which have the best monitoring results (i.e. low latency) and comply to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One or more UE address(es)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The minimum local training data acquisition time interval: select UEs with different data acquisition time(e.g. sensors waking up at different time may gather different data in the same AOI)</w:t>
      </w:r>
    </w:p>
    <w:p w14:paraId="0AAFB4BA" w14:textId="77777777" w:rsidR="00E070CC" w:rsidRPr="00E525C6" w:rsidRDefault="00E070CC" w:rsidP="00E070CC">
      <w:pPr>
        <w:pStyle w:val="B2"/>
      </w:pPr>
      <w:r w:rsidRPr="00E525C6">
        <w:t>-</w:t>
      </w:r>
      <w:r w:rsidRPr="00E525C6">
        <w:tab/>
        <w:t>The minimum separation distance between candidate UEs based on locations: select those UEs that are geographically separated with sufficient distance(e.g.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t>eNEF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339" w:name="_Toc117180502"/>
      <w:r w:rsidRPr="00E525C6">
        <w:rPr>
          <w:lang w:eastAsia="zh-CN"/>
        </w:rPr>
        <w:t>6.17.2</w:t>
      </w:r>
      <w:r w:rsidRPr="00E525C6">
        <w:rPr>
          <w:lang w:eastAsia="zh-CN"/>
        </w:rPr>
        <w:tab/>
      </w:r>
      <w:r w:rsidRPr="00E525C6">
        <w:t>Procedures</w:t>
      </w:r>
      <w:bookmarkEnd w:id="339"/>
    </w:p>
    <w:p w14:paraId="22D21EBD" w14:textId="6BDCCB72" w:rsidR="002D0543" w:rsidRPr="00E525C6" w:rsidRDefault="002D0543" w:rsidP="00E070CC">
      <w:pPr>
        <w:pStyle w:val="TH"/>
      </w:pPr>
      <w:r w:rsidRPr="00E525C6">
        <w:t xml:space="preserve"> </w:t>
      </w:r>
      <w:r w:rsidRPr="00E525C6">
        <w:object w:dxaOrig="19531" w:dyaOrig="21681" w14:anchorId="46546675">
          <v:shape id="_x0000_i1054" type="#_x0000_t75" style="width:480.75pt;height:534.75pt" o:ole="">
            <v:imagedata r:id="rId72" o:title=""/>
          </v:shape>
          <o:OLEObject Type="Embed" ProgID="Visio.Drawing.15" ShapeID="_x0000_i1054" DrawAspect="Content" ObjectID="_1728213835" r:id="rId73"/>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225FE1BC"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02F510E5"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4.15.10 in order to obtain the corresponding list of SUPIs.</w:t>
      </w:r>
    </w:p>
    <w:p w14:paraId="62A81B65" w14:textId="666EC04A" w:rsidR="00681759" w:rsidRPr="00E525C6" w:rsidRDefault="00681759" w:rsidP="00681759">
      <w:pPr>
        <w:pStyle w:val="B1"/>
        <w:rPr>
          <w:lang w:eastAsia="zh-CN"/>
        </w:rPr>
      </w:pPr>
      <w:r w:rsidRPr="00E525C6">
        <w:rPr>
          <w:lang w:eastAsia="zh-CN"/>
        </w:rPr>
        <w:tab/>
        <w:t xml:space="preserve">If the External Group Identifier is received, the eNEF triggers the procedure as defined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AoI(PRA)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0B30A133"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340" w:name="_Toc117180503"/>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340"/>
    </w:p>
    <w:p w14:paraId="61861C9F" w14:textId="77777777" w:rsidR="002D0543" w:rsidRPr="00E525C6" w:rsidRDefault="002D0543" w:rsidP="002D0543">
      <w:pPr>
        <w:rPr>
          <w:rFonts w:eastAsia="SimSun"/>
        </w:rPr>
      </w:pPr>
      <w:r w:rsidRPr="00E525C6">
        <w:rPr>
          <w:rFonts w:eastAsia="SimSun"/>
        </w:rPr>
        <w:t>eNEF:</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2138567D" w:rsidR="00CD6466" w:rsidRPr="00E525C6" w:rsidRDefault="00CD6466" w:rsidP="00CD6466">
      <w:pPr>
        <w:pStyle w:val="Heading2"/>
      </w:pPr>
      <w:bookmarkStart w:id="341" w:name="_Toc117180504"/>
      <w:r w:rsidRPr="00E525C6">
        <w:t>6.18</w:t>
      </w:r>
      <w:r w:rsidRPr="00E525C6">
        <w:tab/>
        <w:t>Solution #18: 5GS assistance for FL member selection based on UE</w:t>
      </w:r>
      <w:r w:rsidR="00DA6550">
        <w:t>'</w:t>
      </w:r>
      <w:r w:rsidRPr="00E525C6">
        <w:t>s visited AOI information</w:t>
      </w:r>
      <w:bookmarkEnd w:id="341"/>
    </w:p>
    <w:p w14:paraId="7153EAD3" w14:textId="444D0151" w:rsidR="00403348" w:rsidRPr="00E525C6" w:rsidRDefault="00681759" w:rsidP="00681759">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 visited AOI information.</w:t>
      </w:r>
    </w:p>
    <w:p w14:paraId="3B6481E9" w14:textId="77777777" w:rsidR="00403348" w:rsidRPr="00E525C6" w:rsidRDefault="0046383F" w:rsidP="00403348">
      <w:pPr>
        <w:pStyle w:val="Heading3"/>
      </w:pPr>
      <w:bookmarkStart w:id="342" w:name="_Toc117180505"/>
      <w:r w:rsidRPr="00E525C6">
        <w:t>6.18</w:t>
      </w:r>
      <w:r w:rsidR="00403348" w:rsidRPr="00E525C6">
        <w:t>.1</w:t>
      </w:r>
      <w:r w:rsidR="00403348" w:rsidRPr="00E525C6">
        <w:tab/>
        <w:t>Description</w:t>
      </w:r>
      <w:bookmarkEnd w:id="342"/>
    </w:p>
    <w:p w14:paraId="19D898CB" w14:textId="5822CF0B" w:rsidR="00403348" w:rsidRPr="00E525C6" w:rsidRDefault="00681759" w:rsidP="00681759">
      <w:pPr>
        <w:rPr>
          <w:lang w:val="en-US" w:eastAsia="zh-CN"/>
        </w:rPr>
      </w:pPr>
      <w:r w:rsidRPr="00E525C6">
        <w:rPr>
          <w:lang w:val="en-US" w:eastAsia="zh-CN"/>
        </w:rPr>
        <w:t>Federated Learning (FL) is a good method to use multiple UEs</w:t>
      </w:r>
      <w:r w:rsidR="00DA6550">
        <w:rPr>
          <w:lang w:val="en-US" w:eastAsia="zh-CN"/>
        </w:rPr>
        <w:t>'</w:t>
      </w:r>
      <w:r w:rsidRPr="00E525C6">
        <w:rPr>
          <w:lang w:val="en-US" w:eastAsia="zh-CN"/>
        </w:rPr>
        <w:t xml:space="preserve">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w:t>
      </w:r>
      <w:r w:rsidR="00DA6550">
        <w:rPr>
          <w:lang w:val="en-US" w:eastAsia="zh-CN"/>
        </w:rPr>
        <w:t>'</w:t>
      </w:r>
      <w:r w:rsidRPr="00E525C6">
        <w:rPr>
          <w:lang w:val="en-US" w:eastAsia="zh-CN"/>
        </w:rPr>
        <w:t>s coverage.</w:t>
      </w:r>
    </w:p>
    <w:p w14:paraId="256A72B9" w14:textId="77777777" w:rsidR="00403348" w:rsidRPr="00E525C6" w:rsidRDefault="00403348" w:rsidP="00681759">
      <w:pPr>
        <w:pStyle w:val="TH"/>
      </w:pPr>
      <w:r w:rsidRPr="00E525C6">
        <w:object w:dxaOrig="10351" w:dyaOrig="6435" w14:anchorId="2EEB755D">
          <v:shape id="_x0000_i1055" type="#_x0000_t75" style="width:323.25pt;height:204pt" o:ole="">
            <v:imagedata r:id="rId74" o:title=""/>
          </v:shape>
          <o:OLEObject Type="Embed" ProgID="Visio.Drawing.15" ShapeID="_x0000_i1055" DrawAspect="Content" ObjectID="_1728213836" r:id="rId75"/>
        </w:object>
      </w:r>
    </w:p>
    <w:p w14:paraId="7FBFE7EA" w14:textId="71B11C87"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DA6550">
        <w:t>'</w:t>
      </w:r>
      <w:r w:rsidRPr="00E525C6">
        <w:t>s applicable area can be larger than its coverage area</w:t>
      </w:r>
    </w:p>
    <w:p w14:paraId="0030EB81" w14:textId="5BE60F43" w:rsidR="00403348" w:rsidRPr="00E525C6" w:rsidRDefault="00681759" w:rsidP="00681759">
      <w:pPr>
        <w:rPr>
          <w:lang w:val="en-US" w:eastAsia="zh-CN"/>
        </w:rPr>
      </w:pPr>
      <w:r w:rsidRPr="00E525C6">
        <w:rPr>
          <w:lang w:val="en-US" w:eastAsia="zh-CN"/>
        </w:rPr>
        <w:t>As shown in Figure 6.18.1-2, in order to train a model of trajectory prediction applying to the model</w:t>
      </w:r>
      <w:r w:rsidR="00DA6550">
        <w:rPr>
          <w:lang w:val="en-US" w:eastAsia="zh-CN"/>
        </w:rPr>
        <w:t>'</w:t>
      </w:r>
      <w:r w:rsidRPr="00E525C6">
        <w:rPr>
          <w:lang w:val="en-US" w:eastAsia="zh-CN"/>
        </w:rPr>
        <w:t>s applicable area, the application server (EC server) needs to find the UEs which are currently under its coverage but they were moved from a different Area Of Interests (AOIs) within the model</w:t>
      </w:r>
      <w:r w:rsidR="00DA6550">
        <w:rPr>
          <w:lang w:val="en-US" w:eastAsia="zh-CN"/>
        </w:rPr>
        <w:t>'</w:t>
      </w:r>
      <w:r w:rsidRPr="00E525C6">
        <w:rPr>
          <w:lang w:val="en-US" w:eastAsia="zh-CN"/>
        </w:rPr>
        <w:t>s applicable area. Those UEs are expected to be able to provide a more diverse dataset that offers broader representation of the whole model</w:t>
      </w:r>
      <w:r w:rsidR="00DA6550">
        <w:rPr>
          <w:lang w:val="en-US" w:eastAsia="zh-CN"/>
        </w:rPr>
        <w:t>'</w:t>
      </w:r>
      <w:r w:rsidRPr="00E525C6">
        <w:rPr>
          <w:lang w:val="en-US" w:eastAsia="zh-CN"/>
        </w:rPr>
        <w:t>s applicable area.</w:t>
      </w:r>
    </w:p>
    <w:p w14:paraId="74A19968" w14:textId="13F344AA" w:rsidR="00681759" w:rsidRPr="00E525C6" w:rsidRDefault="00681759" w:rsidP="00E9563B">
      <w:pPr>
        <w:pStyle w:val="TH"/>
      </w:pPr>
      <w:r w:rsidRPr="00E525C6">
        <w:object w:dxaOrig="8488" w:dyaOrig="1404" w14:anchorId="372A80F2">
          <v:shape id="_x0000_i1056" type="#_x0000_t75" style="width:424.5pt;height:70.5pt" o:ole="">
            <v:imagedata r:id="rId76" o:title=""/>
          </v:shape>
          <o:OLEObject Type="Embed" ProgID="Word.Picture.8" ShapeID="_x0000_i1056" DrawAspect="Content" ObjectID="_1728213837" r:id="rId77"/>
        </w:object>
      </w:r>
    </w:p>
    <w:p w14:paraId="517233A8" w14:textId="5EBFA601" w:rsidR="00403348" w:rsidRPr="00E525C6" w:rsidRDefault="00403348" w:rsidP="00681759">
      <w:pPr>
        <w:pStyle w:val="TF"/>
      </w:pPr>
      <w:r w:rsidRPr="00E525C6">
        <w:t>Figure</w:t>
      </w:r>
      <w:r w:rsidR="003539A4" w:rsidRPr="00E525C6">
        <w:t xml:space="preserve"> 6.18.1-2</w:t>
      </w:r>
      <w:r w:rsidRPr="00E525C6">
        <w:t>: The left picture shows all UEs</w:t>
      </w:r>
      <w:r w:rsidR="00DA6550">
        <w:t>'</w:t>
      </w:r>
      <w:r w:rsidRPr="00E525C6">
        <w:t xml:space="preserve"> data set are in a subset of the whole district which cannot represent the model</w:t>
      </w:r>
      <w:r w:rsidR="00DA6550">
        <w:t>'</w:t>
      </w:r>
      <w:r w:rsidRPr="00E525C6">
        <w:t>s applicable area, so an FL EC server should select the UEs that each of them respectively has a dataset in different AOIs as the right picture shows</w:t>
      </w:r>
    </w:p>
    <w:p w14:paraId="253489D3" w14:textId="1B617535"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w:t>
      </w:r>
      <w:r w:rsidR="00DA6550">
        <w:rPr>
          <w:lang w:val="en-US" w:eastAsia="zh-CN"/>
        </w:rPr>
        <w:t>'</w:t>
      </w:r>
      <w:r w:rsidRPr="00E525C6">
        <w:rPr>
          <w:lang w:val="en-US" w:eastAsia="zh-CN"/>
        </w:rPr>
        <w:t>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43616084" w:rsidR="00681759" w:rsidRPr="00E525C6" w:rsidRDefault="00681759" w:rsidP="00681759">
      <w:pPr>
        <w:pStyle w:val="B1"/>
        <w:rPr>
          <w:lang w:val="en-US" w:eastAsia="zh-CN"/>
        </w:rPr>
      </w:pPr>
      <w:r w:rsidRPr="00E525C6">
        <w:rPr>
          <w:lang w:val="en-US" w:eastAsia="zh-CN"/>
        </w:rPr>
        <w:t>-</w:t>
      </w:r>
      <w:r w:rsidRPr="00E525C6">
        <w:rPr>
          <w:lang w:val="en-US" w:eastAsia="zh-CN"/>
        </w:rPr>
        <w:tab/>
        <w:t>Model</w:t>
      </w:r>
      <w:r w:rsidR="00DA6550">
        <w:rPr>
          <w:lang w:val="en-US" w:eastAsia="zh-CN"/>
        </w:rPr>
        <w:t>'</w:t>
      </w:r>
      <w:r w:rsidRPr="00E525C6">
        <w:rPr>
          <w:lang w:val="en-US" w:eastAsia="zh-CN"/>
        </w:rPr>
        <w:t>s Applicable Area - the area that the FL trained model can apply.</w:t>
      </w:r>
    </w:p>
    <w:p w14:paraId="4272035B" w14:textId="17936AA6"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w:t>
      </w:r>
      <w:r w:rsidR="00DA6550">
        <w:rPr>
          <w:lang w:val="en-US" w:eastAsia="zh-CN"/>
        </w:rPr>
        <w:t>"</w:t>
      </w:r>
      <w:r w:rsidRPr="00E525C6">
        <w:rPr>
          <w:lang w:val="en-US" w:eastAsia="zh-CN"/>
        </w:rPr>
        <w:t>historical nomadic period</w:t>
      </w:r>
      <w:r w:rsidR="00DA6550">
        <w:rPr>
          <w:lang w:val="en-US" w:eastAsia="zh-CN"/>
        </w:rPr>
        <w:t>"</w:t>
      </w:r>
      <w:r w:rsidRPr="00E525C6">
        <w:rPr>
          <w:lang w:val="en-US" w:eastAsia="zh-CN"/>
        </w:rPr>
        <w:t xml:space="preserve"> is referred to the minimum duration that the UE was roving within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 in order to consider the UE</w:t>
      </w:r>
      <w:r w:rsidR="00DA6550">
        <w:rPr>
          <w:lang w:val="en-US" w:eastAsia="zh-CN"/>
        </w:rPr>
        <w:t>'</w:t>
      </w:r>
      <w:r w:rsidRPr="00E525C6">
        <w:rPr>
          <w:lang w:val="en-US" w:eastAsia="zh-CN"/>
        </w:rPr>
        <w:t>s dataset to be beneficial for the FL training operation. Note that, the determination of the duration for the historical nomadic period is application implementation decision which is beyond the scope of this solution.</w:t>
      </w:r>
    </w:p>
    <w:p w14:paraId="69DDE7CE" w14:textId="1097B05A" w:rsidR="00681759" w:rsidRPr="00E525C6" w:rsidRDefault="00681759" w:rsidP="00681759">
      <w:pPr>
        <w:pStyle w:val="B1"/>
        <w:rPr>
          <w:lang w:val="en-US" w:eastAsia="zh-CN"/>
        </w:rPr>
      </w:pPr>
      <w:r w:rsidRPr="00E525C6">
        <w:rPr>
          <w:lang w:val="en-US" w:eastAsia="zh-CN"/>
        </w:rPr>
        <w:t>-</w:t>
      </w:r>
      <w:r w:rsidRPr="00E525C6">
        <w:rPr>
          <w:lang w:val="en-US" w:eastAsia="zh-CN"/>
        </w:rPr>
        <w:tab/>
        <w:t>Target Area Of Interest (AOI) - the target AOI which is beyond the FL coverage area but is within the model</w:t>
      </w:r>
      <w:r w:rsidR="00DA6550">
        <w:rPr>
          <w:lang w:val="en-US" w:eastAsia="zh-CN"/>
        </w:rPr>
        <w:t>'</w:t>
      </w:r>
      <w:r w:rsidRPr="00E525C6">
        <w:rPr>
          <w:lang w:val="en-US" w:eastAsia="zh-CN"/>
        </w:rPr>
        <w:t xml:space="preserve">s applicable area. Target AOI has the same concept as the visited AOI as defined in </w:t>
      </w:r>
      <w:r w:rsidR="00C8558A" w:rsidRPr="00E525C6">
        <w:rPr>
          <w:lang w:val="en-US" w:eastAsia="zh-CN"/>
        </w:rPr>
        <w:t>TS</w:t>
      </w:r>
      <w:r w:rsidR="00C8558A">
        <w:rPr>
          <w:lang w:val="en-US" w:eastAsia="zh-CN"/>
        </w:rPr>
        <w:t> </w:t>
      </w:r>
      <w:r w:rsidR="00C8558A" w:rsidRPr="00E525C6">
        <w:rPr>
          <w:lang w:val="en-US" w:eastAsia="zh-CN"/>
        </w:rPr>
        <w:t>23.288</w:t>
      </w:r>
      <w:r w:rsidR="00C8558A">
        <w:rPr>
          <w:lang w:val="en-US" w:eastAsia="zh-CN"/>
        </w:rPr>
        <w:t> </w:t>
      </w:r>
      <w:r w:rsidR="00C8558A"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t>the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343" w:name="_Toc117180506"/>
      <w:r w:rsidRPr="00E525C6">
        <w:rPr>
          <w:lang w:eastAsia="zh-CN"/>
        </w:rPr>
        <w:t>6.18</w:t>
      </w:r>
      <w:r w:rsidR="00403348" w:rsidRPr="00E525C6">
        <w:rPr>
          <w:lang w:eastAsia="zh-CN"/>
        </w:rPr>
        <w:t>.2</w:t>
      </w:r>
      <w:r w:rsidR="00403348" w:rsidRPr="00E525C6">
        <w:rPr>
          <w:lang w:eastAsia="zh-CN"/>
        </w:rPr>
        <w:tab/>
      </w:r>
      <w:r w:rsidR="00403348" w:rsidRPr="00E525C6">
        <w:t>Procedures</w:t>
      </w:r>
      <w:bookmarkEnd w:id="343"/>
    </w:p>
    <w:p w14:paraId="5E117B21" w14:textId="77777777" w:rsidR="00403348" w:rsidRPr="00E525C6" w:rsidRDefault="00403348" w:rsidP="00681759">
      <w:pPr>
        <w:pStyle w:val="TH"/>
      </w:pPr>
      <w:r w:rsidRPr="00E525C6">
        <w:object w:dxaOrig="17415" w:dyaOrig="18105" w14:anchorId="460C2AE7">
          <v:shape id="_x0000_i1057" type="#_x0000_t75" style="width:480pt;height:498pt" o:ole="">
            <v:imagedata r:id="rId78" o:title=""/>
          </v:shape>
          <o:OLEObject Type="Embed" ProgID="Visio.Drawing.15" ShapeID="_x0000_i1057" DrawAspect="Content" ObjectID="_1728213838" r:id="rId79"/>
        </w:object>
      </w:r>
    </w:p>
    <w:p w14:paraId="5FAD81A5" w14:textId="46F560E8" w:rsidR="00403348" w:rsidRPr="00E525C6" w:rsidRDefault="00403348" w:rsidP="00681759">
      <w:pPr>
        <w:pStyle w:val="TF"/>
      </w:pPr>
      <w:r w:rsidRPr="00E525C6">
        <w:t>Figure 6.</w:t>
      </w:r>
      <w:r w:rsidR="00385EB9" w:rsidRPr="00E525C6">
        <w:t>18</w:t>
      </w:r>
      <w:r w:rsidRPr="00E525C6">
        <w:t>.2-1: 5GS assistance for FL member selection based on UE</w:t>
      </w:r>
      <w:r w:rsidR="00DA6550">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73C770BA" w:rsidR="00403348" w:rsidRPr="00E525C6" w:rsidRDefault="00681759" w:rsidP="00681759">
      <w:pPr>
        <w:pStyle w:val="B1"/>
      </w:pPr>
      <w:r w:rsidRPr="00E525C6">
        <w:t>1.</w:t>
      </w:r>
      <w:r w:rsidRPr="00E525C6">
        <w:tab/>
        <w:t>In order to select the UEs with broader dataset which are within the model</w:t>
      </w:r>
      <w:r w:rsidR="00DA6550">
        <w:t>'</w:t>
      </w:r>
      <w:r w:rsidRPr="00E525C6">
        <w:t>s applicable area, the AF requests 5GS assistance to support the UE selection by considering the UE</w:t>
      </w:r>
      <w:r w:rsidR="00DA6550">
        <w:t>'</w:t>
      </w:r>
      <w:r w:rsidRPr="00E525C6">
        <w:t>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4083E3BF" w:rsidR="00681759" w:rsidRPr="00E525C6" w:rsidRDefault="00681759" w:rsidP="00681759">
      <w:pPr>
        <w:pStyle w:val="B3"/>
      </w:pPr>
      <w:r w:rsidRPr="00E525C6">
        <w:t>-</w:t>
      </w:r>
      <w:r w:rsidRPr="00E525C6">
        <w:tab/>
        <w:t>The FL training server</w:t>
      </w:r>
      <w:r w:rsidR="00DA6550">
        <w:t>'</w:t>
      </w:r>
      <w:r w:rsidRPr="00E525C6">
        <w:t>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00F678A4"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w:t>
      </w:r>
      <w:r w:rsidR="00DA6550">
        <w:t>'</w:t>
      </w:r>
      <w:r w:rsidRPr="00E525C6">
        <w:t>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1C7ADEBE"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w:t>
      </w:r>
      <w:r w:rsidR="00DA6550">
        <w:t>"</w:t>
      </w:r>
      <w:r w:rsidRPr="00E525C6">
        <w:t>Visited AoI = Target AOI</w:t>
      </w:r>
      <w:r w:rsidR="00DA6550">
        <w:t>"</w:t>
      </w:r>
      <w:r w:rsidRPr="00E525C6">
        <w:t xml:space="preserve"> and </w:t>
      </w:r>
      <w:r w:rsidR="00DA6550">
        <w:t>"</w:t>
      </w:r>
      <w:r w:rsidRPr="00E525C6">
        <w:t>target period = historical nomadic period</w:t>
      </w:r>
      <w:r w:rsidR="00DA6550">
        <w:t>"</w:t>
      </w:r>
      <w:r w:rsidRPr="00E525C6">
        <w:t xml:space="preserve">). NWDAF will then provide a list of UEs that were ever roving within the target AOI, at the minimum, over the historical nomadic period. Then the NEF gets the corresponding statistics of UE mobility (as defined in </w:t>
      </w:r>
      <w:r w:rsidR="00C8558A" w:rsidRPr="00E525C6">
        <w:t>TS</w:t>
      </w:r>
      <w:r w:rsidR="00C8558A">
        <w:t> </w:t>
      </w:r>
      <w:r w:rsidR="00C8558A" w:rsidRPr="00E525C6">
        <w:t>23.288</w:t>
      </w:r>
      <w:r w:rsidR="00C8558A">
        <w:t> </w:t>
      </w:r>
      <w:r w:rsidR="00C8558A"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3D297153" w:rsidR="00681759" w:rsidRPr="00E525C6" w:rsidRDefault="00681759" w:rsidP="00681759">
      <w:pPr>
        <w:pStyle w:val="B1"/>
      </w:pPr>
      <w:r w:rsidRPr="00E525C6">
        <w:t>13.</w:t>
      </w:r>
      <w:r w:rsidRPr="00E525C6">
        <w:tab/>
        <w:t>When AF completes the FL operation, it terminates the 5GS assistance support for the UE selection based on the UE</w:t>
      </w:r>
      <w:r w:rsidR="00DA6550">
        <w:t>'</w:t>
      </w:r>
      <w:r w:rsidRPr="00E525C6">
        <w:t>s visited AOI info.</w:t>
      </w:r>
    </w:p>
    <w:p w14:paraId="564E4119" w14:textId="77777777" w:rsidR="00403348" w:rsidRPr="00E525C6" w:rsidRDefault="0046383F" w:rsidP="00403348">
      <w:pPr>
        <w:pStyle w:val="Heading3"/>
        <w:rPr>
          <w:lang w:eastAsia="zh-CN"/>
        </w:rPr>
      </w:pPr>
      <w:bookmarkStart w:id="344" w:name="_Toc117180507"/>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344"/>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Select the candidate UE list based on the Interested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345" w:name="_Toc117180508"/>
      <w:r w:rsidRPr="00E525C6">
        <w:t>6.19</w:t>
      </w:r>
      <w:r w:rsidRPr="00E525C6">
        <w:tab/>
        <w:t>Solution #19: 5G assisted FL member selection</w:t>
      </w:r>
      <w:bookmarkEnd w:id="345"/>
    </w:p>
    <w:p w14:paraId="64DF584D" w14:textId="412E6F32" w:rsidR="00B5683E" w:rsidRPr="00E525C6" w:rsidRDefault="00B5683E" w:rsidP="00B5683E">
      <w:pPr>
        <w:pStyle w:val="Heading3"/>
      </w:pPr>
      <w:bookmarkStart w:id="346" w:name="_Toc117180509"/>
      <w:r w:rsidRPr="00E525C6">
        <w:t>6.19.1</w:t>
      </w:r>
      <w:r w:rsidRPr="00E525C6">
        <w:tab/>
        <w:t>Description</w:t>
      </w:r>
      <w:bookmarkEnd w:id="346"/>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347" w:name="_Toc117180510"/>
      <w:r w:rsidRPr="00E525C6">
        <w:rPr>
          <w:lang w:eastAsia="zh-CN"/>
        </w:rPr>
        <w:t>6.19.2</w:t>
      </w:r>
      <w:r w:rsidRPr="00E525C6">
        <w:rPr>
          <w:lang w:eastAsia="zh-CN"/>
        </w:rPr>
        <w:tab/>
      </w:r>
      <w:r w:rsidRPr="00E525C6">
        <w:t>Procedures</w:t>
      </w:r>
      <w:bookmarkEnd w:id="347"/>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58" type="#_x0000_t75" style="width:450pt;height:174pt" o:ole="">
            <v:imagedata r:id="rId80" o:title=""/>
          </v:shape>
          <o:OLEObject Type="Embed" ProgID="Visio.Drawing.15" ShapeID="_x0000_i1058" DrawAspect="Content" ObjectID="_1728213839" r:id="rId81"/>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423FD369" w:rsidR="00681759" w:rsidRPr="00E525C6" w:rsidRDefault="00681759" w:rsidP="00681759">
      <w:pPr>
        <w:pStyle w:val="B1"/>
      </w:pPr>
      <w:r w:rsidRPr="00E525C6">
        <w:t>1.</w:t>
      </w:r>
      <w:r w:rsidRPr="00E525C6">
        <w:tab/>
        <w:t xml:space="preserve">AF sends Nnef_AnalyticsExposure_Subscribe to NEF with the Analytics ID is </w:t>
      </w:r>
      <w:r w:rsidR="00DA6550">
        <w:t>"</w:t>
      </w:r>
      <w:r w:rsidRPr="00E525C6">
        <w:t>UE mobility</w:t>
      </w:r>
      <w:r w:rsidR="00DA6550">
        <w:t>"</w:t>
      </w:r>
      <w:r w:rsidRPr="00E525C6">
        <w:t>, event type set as location requirement. The location requirements includes a list of location information and the required number of UEs that in these areas. If the AF is configured with the registration / cell information of the network, The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62ABE670" w:rsidR="00681759" w:rsidRPr="00E525C6" w:rsidRDefault="00681759" w:rsidP="00681759">
      <w:pPr>
        <w:pStyle w:val="B1"/>
      </w:pPr>
      <w:r w:rsidRPr="00E525C6">
        <w:tab/>
        <w:t xml:space="preserve">AF may provide a list of UE Identity in this message or AF indicates </w:t>
      </w:r>
      <w:r w:rsidR="00DA6550">
        <w:t>"</w:t>
      </w:r>
      <w:r w:rsidRPr="00E525C6">
        <w:t>any UE</w:t>
      </w:r>
      <w:r w:rsidR="00DA6550">
        <w:t>"</w:t>
      </w:r>
      <w:r w:rsidRPr="00E525C6">
        <w:t xml:space="preserv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52E6AE62" w:rsidR="00681759" w:rsidRPr="00E525C6" w:rsidRDefault="00681759" w:rsidP="00681759">
      <w:pPr>
        <w:pStyle w:val="B1"/>
      </w:pPr>
      <w:r w:rsidRPr="00E525C6">
        <w:tab/>
        <w:t xml:space="preserve">Step 3 to step 6 are only performed if </w:t>
      </w:r>
      <w:r w:rsidR="00DA6550">
        <w:t>"</w:t>
      </w:r>
      <w:r w:rsidRPr="00E525C6">
        <w:t>any UE</w:t>
      </w:r>
      <w:r w:rsidR="00DA6550">
        <w:t>"</w:t>
      </w:r>
      <w:r w:rsidRPr="00E525C6">
        <w:t xml:space="preserve"> is included in step 1. If the UE Identity is provided by AF, NWDAF will perform step 7 directly.</w:t>
      </w:r>
    </w:p>
    <w:p w14:paraId="76E57AD5" w14:textId="3DEFF067" w:rsidR="00681759" w:rsidRPr="00E525C6" w:rsidRDefault="00681759" w:rsidP="00681759">
      <w:pPr>
        <w:pStyle w:val="B1"/>
      </w:pPr>
      <w:r w:rsidRPr="00E525C6">
        <w:t>3.</w:t>
      </w:r>
      <w:r w:rsidRPr="00E525C6">
        <w:tab/>
        <w:t xml:space="preserve">If </w:t>
      </w:r>
      <w:r w:rsidR="00DA6550">
        <w:t>"</w:t>
      </w:r>
      <w:r w:rsidRPr="00E525C6">
        <w:t>any UE</w:t>
      </w:r>
      <w:r w:rsidR="00DA6550">
        <w:t>"</w:t>
      </w:r>
      <w:r w:rsidRPr="00E525C6">
        <w:t xml:space="preserv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6B3FB06A" w:rsidR="00681759" w:rsidRPr="00E525C6" w:rsidRDefault="00681759" w:rsidP="00681759">
      <w:pPr>
        <w:pStyle w:val="B1"/>
      </w:pPr>
      <w:r w:rsidRPr="00E525C6">
        <w:t>7.</w:t>
      </w:r>
      <w:r w:rsidRPr="00E525C6">
        <w:tab/>
        <w:t xml:space="preserve">If </w:t>
      </w:r>
      <w:r w:rsidR="00DA6550">
        <w:t>"</w:t>
      </w:r>
      <w:r w:rsidRPr="00E525C6">
        <w:t>UE Identity</w:t>
      </w:r>
      <w:r w:rsidR="00DA6550">
        <w:t>"</w:t>
      </w:r>
      <w:r w:rsidRPr="00E525C6">
        <w:t xml:space="preserve"> is provided by AF in step 1, the NWDAF will initiate UE mobility analytics for each UEs that requested by AF.</w:t>
      </w:r>
    </w:p>
    <w:p w14:paraId="2307893D" w14:textId="48BA0CA9" w:rsidR="00681759" w:rsidRPr="00E525C6" w:rsidRDefault="00681759" w:rsidP="00681759">
      <w:pPr>
        <w:pStyle w:val="B1"/>
      </w:pPr>
      <w:r w:rsidRPr="00E525C6">
        <w:tab/>
        <w:t xml:space="preserve">If </w:t>
      </w:r>
      <w:r w:rsidR="00DA6550">
        <w:t>"</w:t>
      </w:r>
      <w:r w:rsidRPr="00E525C6">
        <w:t>Any UE</w:t>
      </w:r>
      <w:r w:rsidR="00DA6550">
        <w:t>"</w:t>
      </w:r>
      <w:r w:rsidRPr="00E525C6">
        <w:t xml:space="preserve"> is requested by AF in step 1, the NWDAF will initiate UE mobility analytics for each UEs that received in step 6.</w:t>
      </w:r>
    </w:p>
    <w:p w14:paraId="36657E26" w14:textId="58C84D6C" w:rsidR="00681759" w:rsidRPr="00E525C6" w:rsidRDefault="00681759" w:rsidP="00681759">
      <w:pPr>
        <w:pStyle w:val="B1"/>
      </w:pPr>
      <w:r w:rsidRPr="00E525C6">
        <w:tab/>
        <w:t xml:space="preserve">The UE mobility prediction procedure is described in </w:t>
      </w:r>
      <w:r w:rsidR="00C8558A" w:rsidRPr="00E525C6">
        <w:t>TS</w:t>
      </w:r>
      <w:r w:rsidR="00C8558A">
        <w:t> </w:t>
      </w:r>
      <w:r w:rsidR="00C8558A" w:rsidRPr="00E525C6">
        <w:t>23.288</w:t>
      </w:r>
      <w:r w:rsidR="00C8558A">
        <w:t> </w:t>
      </w:r>
      <w:r w:rsidR="00C8558A"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t>9.</w:t>
      </w:r>
      <w:r w:rsidRPr="00E525C6">
        <w:tab/>
        <w:t>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scope.</w:t>
      </w:r>
    </w:p>
    <w:p w14:paraId="6EC94D0F" w14:textId="77588D20" w:rsidR="00287D73" w:rsidRPr="00E525C6" w:rsidRDefault="00287D73" w:rsidP="00287D73">
      <w:pPr>
        <w:pStyle w:val="Heading3"/>
        <w:rPr>
          <w:lang w:eastAsia="zh-CN"/>
        </w:rPr>
      </w:pPr>
      <w:bookmarkStart w:id="348" w:name="_Toc117180511"/>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348"/>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349" w:name="_Toc117180512"/>
      <w:r w:rsidRPr="00E525C6">
        <w:t>6.20</w:t>
      </w:r>
      <w:r w:rsidRPr="00E525C6">
        <w:tab/>
        <w:t>Solution #20: 5GS assistance to reduce the latency divergence</w:t>
      </w:r>
      <w:bookmarkEnd w:id="349"/>
    </w:p>
    <w:p w14:paraId="6C40B9C1" w14:textId="77777777" w:rsidR="00B5683E" w:rsidRPr="00E525C6" w:rsidRDefault="00B5683E" w:rsidP="00B5683E">
      <w:pPr>
        <w:pStyle w:val="Heading3"/>
      </w:pPr>
      <w:bookmarkStart w:id="350" w:name="_Toc117180513"/>
      <w:r w:rsidRPr="00E525C6">
        <w:t>6.20.1</w:t>
      </w:r>
      <w:r w:rsidRPr="00E525C6">
        <w:tab/>
        <w:t>Description</w:t>
      </w:r>
      <w:bookmarkEnd w:id="350"/>
    </w:p>
    <w:p w14:paraId="49C49EC0" w14:textId="2003FC75" w:rsidR="00681759" w:rsidRPr="00E525C6" w:rsidRDefault="00681759" w:rsidP="00681759">
      <w:pPr>
        <w:rPr>
          <w:rFonts w:eastAsia="SimSun"/>
          <w:lang w:val="en-US" w:eastAsia="zh-CN"/>
        </w:rPr>
      </w:pPr>
      <w:r w:rsidRPr="00E525C6">
        <w:rPr>
          <w:rFonts w:eastAsia="SimSun"/>
          <w:lang w:val="en-US" w:eastAsia="zh-CN"/>
        </w:rPr>
        <w:t xml:space="preserve">This solution addresses Key Issue #7 </w:t>
      </w:r>
      <w:r w:rsidR="00DA6550">
        <w:rPr>
          <w:rFonts w:eastAsia="SimSun"/>
          <w:lang w:val="en-US" w:eastAsia="zh-CN"/>
        </w:rPr>
        <w:t>"</w:t>
      </w:r>
      <w:r w:rsidRPr="00E525C6">
        <w:rPr>
          <w:rFonts w:eastAsia="SimSun"/>
          <w:lang w:val="en-US" w:eastAsia="zh-CN"/>
        </w:rPr>
        <w:t>5GS Assistance to Federated Learning Operation</w:t>
      </w:r>
      <w:r w:rsidR="00DA6550">
        <w:rPr>
          <w:rFonts w:eastAsia="SimSun"/>
          <w:lang w:val="en-US" w:eastAsia="zh-CN"/>
        </w:rPr>
        <w:t>"</w:t>
      </w:r>
      <w:r w:rsidRPr="00E525C6">
        <w:rPr>
          <w:rFonts w:eastAsia="SimSun"/>
          <w:lang w:val="en-US" w:eastAsia="zh-CN"/>
        </w:rPr>
        <w:t xml:space="preserve">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1: Each UE in the FL group derives the local ML model information based on the its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59" type="#_x0000_t75" style="width:425.25pt;height:142.5pt" o:ole="">
            <v:imagedata r:id="rId82" o:title=""/>
          </v:shape>
          <o:OLEObject Type="Embed" ProgID="Word.Picture.8" ShapeID="_x0000_i1059" DrawAspect="Content" ObjectID="_1728213840" r:id="rId83"/>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351" w:name="_MON_1715423379"/>
    <w:bookmarkEnd w:id="351"/>
    <w:p w14:paraId="089DBD69" w14:textId="6239C8A7" w:rsidR="000A0DF3" w:rsidRPr="00E525C6" w:rsidRDefault="000A0DF3" w:rsidP="000A0DF3">
      <w:pPr>
        <w:pStyle w:val="TH"/>
      </w:pPr>
      <w:r w:rsidRPr="00E525C6">
        <w:object w:dxaOrig="8097" w:dyaOrig="2528" w14:anchorId="2F3B14E7">
          <v:shape id="_x0000_i1060" type="#_x0000_t75" style="width:403.5pt;height:124.5pt" o:ole="">
            <v:imagedata r:id="rId84" o:title=""/>
          </v:shape>
          <o:OLEObject Type="Embed" ProgID="Word.Picture.8" ShapeID="_x0000_i1060" DrawAspect="Content" ObjectID="_1728213841" r:id="rId85"/>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2539EC" w:rsidR="004922AB" w:rsidRPr="00E525C6" w:rsidRDefault="004922AB" w:rsidP="00315872">
      <w:pPr>
        <w:pStyle w:val="NO"/>
      </w:pPr>
      <w:r w:rsidRPr="00211D62">
        <w:t xml:space="preserve">NOTE: </w:t>
      </w:r>
      <w:r>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p>
    <w:p w14:paraId="0696B19B" w14:textId="4EC12EC1"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r w:rsidRPr="00E525C6">
        <w:rPr>
          <w:lang w:eastAsia="zh-CN"/>
        </w:rPr>
        <w:t xml:space="preserve">. If the actual </w:t>
      </w:r>
      <w:r w:rsidR="004922AB" w:rsidRPr="00812E63">
        <w:rPr>
          <w:rFonts w:eastAsia="SimSun"/>
          <w:lang w:val="en-US" w:eastAsia="zh-CN"/>
        </w:rPr>
        <w:t>FL updating delay for UL</w:t>
      </w:r>
      <w:r w:rsidR="004922AB" w:rsidRPr="00675AC5">
        <w:rPr>
          <w:rFonts w:eastAsia="SimSun"/>
          <w:lang w:val="en-US" w:eastAsia="zh-CN"/>
        </w:rPr>
        <w:t xml:space="preserve"> </w:t>
      </w:r>
      <w:r w:rsidRPr="00E525C6">
        <w:rPr>
          <w:lang w:eastAsia="zh-CN"/>
        </w:rPr>
        <w:t xml:space="preserve">of UE is lower or higher than a threshold related to the expected </w:t>
      </w:r>
      <w:r w:rsidR="004922AB" w:rsidRPr="00812E63">
        <w:rPr>
          <w:rFonts w:eastAsia="SimSun"/>
          <w:lang w:val="en-US" w:eastAsia="zh-CN"/>
        </w:rPr>
        <w:t>FL updating delay for UL</w:t>
      </w:r>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364F31" w:rsidRDefault="004922AB" w:rsidP="00364F31">
      <w:r w:rsidRPr="00364F31">
        <w:rPr>
          <w:rFonts w:eastAsia="SimSun"/>
        </w:rPr>
        <w:t>In addition, during the FL model training, the AF may subscribe the predicted UE transmission delay to NWDAF, then the AF can calculate the predicted FL updating delay for UL of different UEs based on the local computation delay and the predicted UE transmission delay from NWDAF. Then the AF can adjust the QoS parameters (e.g. 5QI, ARP, GFBR) of QoS Flow for the UE if the predicted FL updating delay for UL of UE is lower or higher than a threshold.</w:t>
      </w:r>
    </w:p>
    <w:p w14:paraId="79AA0586" w14:textId="77777777" w:rsidR="008474DD" w:rsidRPr="00E525C6" w:rsidRDefault="008474DD" w:rsidP="008474DD">
      <w:pPr>
        <w:pStyle w:val="Heading3"/>
        <w:rPr>
          <w:lang w:eastAsia="zh-CN"/>
        </w:rPr>
      </w:pPr>
      <w:bookmarkStart w:id="352" w:name="_Toc117180514"/>
      <w:r w:rsidRPr="00E525C6">
        <w:rPr>
          <w:lang w:eastAsia="zh-CN"/>
        </w:rPr>
        <w:t>6.20.2</w:t>
      </w:r>
      <w:r w:rsidRPr="00E525C6">
        <w:rPr>
          <w:lang w:eastAsia="zh-CN"/>
        </w:rPr>
        <w:tab/>
      </w:r>
      <w:r w:rsidRPr="00E525C6">
        <w:t>Procedures</w:t>
      </w:r>
      <w:bookmarkEnd w:id="352"/>
    </w:p>
    <w:bookmarkStart w:id="353" w:name="_MON_1684549432"/>
    <w:bookmarkEnd w:id="353"/>
    <w:p w14:paraId="1C03D75E" w14:textId="0C52E92C" w:rsidR="00364F31" w:rsidRDefault="00364F31" w:rsidP="00924B69">
      <w:pPr>
        <w:pStyle w:val="TH"/>
      </w:pPr>
      <w:r>
        <w:object w:dxaOrig="5760" w:dyaOrig="8419" w14:anchorId="0A312FCF">
          <v:shape id="_x0000_i1061" type="#_x0000_t75" style="width:4in;height:417.75pt" o:ole="">
            <v:imagedata r:id="rId86" o:title=""/>
          </v:shape>
          <o:OLEObject Type="Embed" ProgID="Word.Picture.8" ShapeID="_x0000_i1061" DrawAspect="Content" ObjectID="_1728213842" r:id="rId87"/>
        </w:object>
      </w:r>
    </w:p>
    <w:p w14:paraId="2825CC28" w14:textId="730DC360" w:rsidR="008474DD" w:rsidRPr="00E525C6" w:rsidRDefault="008474DD" w:rsidP="00E409EC">
      <w:pPr>
        <w:pStyle w:val="TF"/>
        <w:rPr>
          <w:rFonts w:eastAsia="MS Mincho"/>
        </w:rPr>
      </w:pPr>
      <w:r w:rsidRPr="00E525C6">
        <w:t>Figure 6.</w:t>
      </w:r>
      <w:r w:rsidR="008C163F" w:rsidRPr="00E525C6">
        <w:t>20</w:t>
      </w:r>
      <w:r w:rsidRPr="00E525C6">
        <w:t xml:space="preserve">.2-1: Procedures of </w:t>
      </w:r>
      <w:r w:rsidR="004922AB" w:rsidRPr="00DA7808">
        <w:t>5GS assistance to reduce the latency divergence</w:t>
      </w:r>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1CE70A39"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11A62146" w:rsidR="00E409EC" w:rsidRPr="00E525C6" w:rsidRDefault="00E409EC" w:rsidP="00E409EC">
      <w:pPr>
        <w:pStyle w:val="B1"/>
        <w:rPr>
          <w:rFonts w:eastAsia="MS Mincho"/>
        </w:rPr>
      </w:pPr>
      <w:r w:rsidRPr="00E525C6">
        <w:rPr>
          <w:rFonts w:eastAsia="MS Mincho"/>
        </w:rPr>
        <w:t>6</w:t>
      </w:r>
      <w:r w:rsidR="004922AB">
        <w:rPr>
          <w:rFonts w:eastAsia="MS Mincho"/>
        </w:rPr>
        <w:t>a</w:t>
      </w:r>
      <w:r w:rsidRPr="00E525C6">
        <w:rPr>
          <w:rFonts w:eastAsia="MS Mincho"/>
        </w:rPr>
        <w:t>.</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(i.e. the sum of local computation and </w:t>
      </w:r>
      <w:r w:rsidR="004922AB">
        <w:rPr>
          <w:rFonts w:eastAsia="MS Mincho"/>
        </w:rPr>
        <w:t xml:space="preserve">UL </w:t>
      </w:r>
      <w:r w:rsidRPr="00E525C6">
        <w:rPr>
          <w:rFonts w:eastAsia="MS Mincho"/>
        </w:rPr>
        <w:t xml:space="preserve">transmission delay) of UE, and may calculate the mean value of actual </w:t>
      </w:r>
      <w:r w:rsidR="004922AB" w:rsidRPr="00BD4BD6">
        <w:t>FL updating delay for UL</w:t>
      </w:r>
      <w:r w:rsidR="004922AB">
        <w:t xml:space="preserve"> </w:t>
      </w:r>
      <w:r w:rsidRPr="00E525C6">
        <w:rPr>
          <w:rFonts w:eastAsia="MS Mincho"/>
        </w:rPr>
        <w:t xml:space="preserve">lay of different UEs as the expected </w:t>
      </w:r>
      <w:r w:rsidR="004922AB" w:rsidRPr="00BD4BD6">
        <w:t>FL updating delay for UL</w:t>
      </w:r>
      <w:r w:rsidRPr="00E525C6">
        <w:rPr>
          <w:rFonts w:eastAsia="MS Mincho"/>
        </w:rPr>
        <w:t xml:space="preserve">. The AF determines to adjust the QoS parameters (e.g. 5QI, ARP, GFBR) of QoS Flow associated with the UE whose actual </w:t>
      </w:r>
      <w:r w:rsidR="004922AB" w:rsidRPr="00BD4BD6">
        <w:t>FL updating delay for UL</w:t>
      </w:r>
      <w:r w:rsidR="004922AB">
        <w:t xml:space="preserve"> </w:t>
      </w:r>
      <w:r w:rsidRPr="00E525C6">
        <w:rPr>
          <w:rFonts w:eastAsia="MS Mincho"/>
        </w:rPr>
        <w:t xml:space="preserve">is lower or higher than a threshold related to the expected </w:t>
      </w:r>
      <w:r w:rsidR="004922AB" w:rsidRPr="00BD4BD6">
        <w:t>FL updating delay for UL</w:t>
      </w:r>
      <w:r w:rsidRPr="00E525C6">
        <w:rPr>
          <w:rFonts w:eastAsia="MS Mincho"/>
        </w:rPr>
        <w:t>.</w:t>
      </w:r>
    </w:p>
    <w:p w14:paraId="0E5DF80D" w14:textId="03B71866"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r w:rsidR="004922AB" w:rsidRPr="00BD4BD6">
        <w:t>FL updating delay for UL</w:t>
      </w:r>
      <w:r w:rsidR="004922AB">
        <w:t xml:space="preserve"> </w:t>
      </w:r>
      <w:r w:rsidRPr="00E525C6">
        <w:rPr>
          <w:rFonts w:eastAsia="MS Mincho"/>
        </w:rPr>
        <w:t xml:space="preserve">and calculate the expected </w:t>
      </w:r>
      <w:r w:rsidR="004922AB" w:rsidRPr="00BD4BD6">
        <w:t>FL updating delay for UL</w:t>
      </w:r>
      <w:r w:rsidR="004922AB">
        <w:t xml:space="preserve"> </w:t>
      </w:r>
      <w:r w:rsidRPr="00E525C6">
        <w:rPr>
          <w:rFonts w:eastAsia="MS Mincho"/>
        </w:rPr>
        <w:t>of different UEs are application layer operations, which are not within the scope of 3GPP.</w:t>
      </w:r>
    </w:p>
    <w:p w14:paraId="4E714CED" w14:textId="3A862077" w:rsidR="00E409EC" w:rsidRDefault="00E409EC" w:rsidP="00E409EC">
      <w:pPr>
        <w:pStyle w:val="NO"/>
        <w:rPr>
          <w:rFonts w:eastAsia="MS Mincho"/>
        </w:rPr>
      </w:pPr>
      <w:r w:rsidRPr="00E525C6">
        <w:rPr>
          <w:rFonts w:eastAsia="MS Mincho"/>
        </w:rPr>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315872" w:rsidRDefault="004922AB" w:rsidP="00315872">
      <w:pPr>
        <w:pStyle w:val="B1"/>
        <w:rPr>
          <w:rFonts w:eastAsiaTheme="minorEastAsia"/>
          <w:lang w:eastAsia="zh-CN"/>
        </w:rPr>
      </w:pPr>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p>
    <w:p w14:paraId="5FE0FDE6" w14:textId="222FAE04" w:rsidR="00E409EC" w:rsidRPr="00E525C6" w:rsidRDefault="004922AB" w:rsidP="00E409EC">
      <w:pPr>
        <w:pStyle w:val="B1"/>
        <w:rPr>
          <w:rFonts w:eastAsia="MS Mincho"/>
        </w:rPr>
      </w:pPr>
      <w:r>
        <w:rPr>
          <w:rFonts w:eastAsia="MS Mincho"/>
        </w:rPr>
        <w:t>10</w:t>
      </w:r>
      <w:r w:rsidR="00E409EC" w:rsidRPr="00E525C6">
        <w:rPr>
          <w:rFonts w:eastAsia="MS Mincho"/>
        </w:rPr>
        <w:t>.</w:t>
      </w:r>
      <w:r w:rsidR="00E409EC" w:rsidRPr="00E525C6">
        <w:rPr>
          <w:rFonts w:eastAsia="MS Mincho"/>
        </w:rPr>
        <w:tab/>
        <w:t>The AF sends the QoS parameters (e.g. 5QI, ARP, GFBR) to be modified to the PCF using Npcf_PolicyAuthorization_Update Request service operation.</w:t>
      </w:r>
    </w:p>
    <w:p w14:paraId="729B2B88" w14:textId="77CB3941" w:rsidR="00E409EC" w:rsidRPr="00E525C6" w:rsidRDefault="004922AB" w:rsidP="00E409EC">
      <w:pPr>
        <w:pStyle w:val="B1"/>
        <w:rPr>
          <w:rFonts w:eastAsia="MS Mincho"/>
        </w:rPr>
      </w:pPr>
      <w:r>
        <w:rPr>
          <w:rFonts w:eastAsia="MS Mincho"/>
        </w:rPr>
        <w:t>11</w:t>
      </w:r>
      <w:r w:rsidR="00E409EC" w:rsidRPr="00E525C6">
        <w:rPr>
          <w:rFonts w:eastAsia="MS Mincho"/>
        </w:rPr>
        <w:t>.</w:t>
      </w:r>
      <w:r w:rsidR="00E409EC" w:rsidRPr="00E525C6">
        <w:rPr>
          <w:rFonts w:eastAsia="MS Mincho"/>
        </w:rPr>
        <w:tab/>
        <w:t xml:space="preserve">The PCF updates QoS parameters based on the request from the AF and generates PCC rules, and then SMF binds the PCC rules to the corresponding QoS flow as defined in clause 6.1.3.2.4 of </w:t>
      </w:r>
      <w:r w:rsidR="00C8558A" w:rsidRPr="00E525C6">
        <w:rPr>
          <w:rFonts w:eastAsia="MS Mincho"/>
        </w:rPr>
        <w:t>TS</w:t>
      </w:r>
      <w:r w:rsidR="00C8558A">
        <w:rPr>
          <w:rFonts w:eastAsia="MS Mincho"/>
        </w:rPr>
        <w:t> </w:t>
      </w:r>
      <w:r w:rsidR="00C8558A" w:rsidRPr="00E525C6">
        <w:rPr>
          <w:rFonts w:eastAsia="MS Mincho"/>
        </w:rPr>
        <w:t>23.503</w:t>
      </w:r>
      <w:r w:rsidR="00C8558A">
        <w:rPr>
          <w:rFonts w:eastAsia="MS Mincho"/>
        </w:rPr>
        <w:t> </w:t>
      </w:r>
      <w:r w:rsidR="00C8558A" w:rsidRPr="00E525C6">
        <w:rPr>
          <w:rFonts w:eastAsia="MS Mincho"/>
        </w:rPr>
        <w:t>[</w:t>
      </w:r>
      <w:r w:rsidR="00E409EC" w:rsidRPr="00E525C6">
        <w:rPr>
          <w:rFonts w:eastAsia="MS Mincho"/>
        </w:rPr>
        <w:t>5].</w:t>
      </w:r>
    </w:p>
    <w:p w14:paraId="09583CC5" w14:textId="451BB72B" w:rsidR="00E409EC" w:rsidRPr="00E525C6" w:rsidRDefault="004922AB" w:rsidP="00E409EC">
      <w:pPr>
        <w:pStyle w:val="B1"/>
        <w:rPr>
          <w:rFonts w:eastAsia="MS Mincho"/>
        </w:rPr>
      </w:pPr>
      <w:r>
        <w:rPr>
          <w:rFonts w:eastAsia="MS Mincho"/>
        </w:rPr>
        <w:t>12</w:t>
      </w:r>
      <w:r w:rsidR="00E409EC" w:rsidRPr="00E525C6">
        <w:rPr>
          <w:rFonts w:eastAsia="MS Mincho"/>
        </w:rPr>
        <w:t>.</w:t>
      </w:r>
      <w:r w:rsidR="00E409EC"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354" w:name="_Toc117180515"/>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354"/>
    </w:p>
    <w:p w14:paraId="7F8967F5" w14:textId="77777777" w:rsidR="004922AB" w:rsidRPr="00FC2354" w:rsidRDefault="004922AB" w:rsidP="004922AB">
      <w:r w:rsidRPr="00FC2354">
        <w:t>AF:</w:t>
      </w:r>
    </w:p>
    <w:p w14:paraId="556611DF" w14:textId="65F6502C" w:rsidR="004922AB" w:rsidRPr="00FC2354" w:rsidRDefault="004922AB" w:rsidP="004922AB">
      <w:pPr>
        <w:pStyle w:val="B1"/>
      </w:pPr>
      <w:r w:rsidRPr="00FC2354">
        <w:t>-</w:t>
      </w:r>
      <w:r w:rsidRPr="00FC2354">
        <w:tab/>
        <w:t>Subscribes the predicted UE transmission delay to NWDAF for the UE participating in FL operation</w:t>
      </w:r>
      <w:r w:rsidR="004F46D9">
        <w:t>.</w:t>
      </w:r>
    </w:p>
    <w:p w14:paraId="47C87932" w14:textId="77777777" w:rsidR="004922AB" w:rsidRPr="00FC2354" w:rsidRDefault="004922AB" w:rsidP="004922AB">
      <w:r w:rsidRPr="00FC2354">
        <w:t>NWDAF:</w:t>
      </w:r>
    </w:p>
    <w:p w14:paraId="70DE3D31" w14:textId="77777777" w:rsidR="004922AB" w:rsidRPr="00EA25DD" w:rsidRDefault="004922AB" w:rsidP="004922AB">
      <w:pPr>
        <w:pStyle w:val="B1"/>
        <w:rPr>
          <w:rFonts w:eastAsiaTheme="minorEastAsia"/>
          <w:lang w:eastAsia="zh-CN"/>
        </w:rPr>
      </w:pPr>
      <w:r w:rsidRPr="00FC2354">
        <w:t>-</w:t>
      </w:r>
      <w:r w:rsidRPr="00FC2354">
        <w:tab/>
        <w:t>Provides the predicted UE transmission delay to AF.</w:t>
      </w:r>
    </w:p>
    <w:p w14:paraId="4FC6C811" w14:textId="77777777" w:rsidR="00D83461" w:rsidRPr="00E525C6" w:rsidRDefault="00D83461" w:rsidP="00D83461">
      <w:pPr>
        <w:pStyle w:val="Heading2"/>
      </w:pPr>
      <w:bookmarkStart w:id="355" w:name="_Toc117180516"/>
      <w:r w:rsidRPr="00E525C6">
        <w:t>6.21</w:t>
      </w:r>
      <w:r w:rsidRPr="00E525C6">
        <w:tab/>
        <w:t>Solution #21: Exposure of UE performance or a group of UEs performance</w:t>
      </w:r>
      <w:bookmarkEnd w:id="355"/>
    </w:p>
    <w:p w14:paraId="17F626D2" w14:textId="77777777" w:rsidR="00D83461" w:rsidRPr="00E525C6" w:rsidRDefault="00D83461" w:rsidP="00D83461">
      <w:pPr>
        <w:pStyle w:val="Heading3"/>
      </w:pPr>
      <w:bookmarkStart w:id="356" w:name="_Toc117180517"/>
      <w:r w:rsidRPr="00E525C6">
        <w:t>6.21.1</w:t>
      </w:r>
      <w:r w:rsidRPr="00E525C6">
        <w:tab/>
        <w:t>Description</w:t>
      </w:r>
      <w:bookmarkEnd w:id="356"/>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732EBF71"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C8558A" w:rsidRPr="00E525C6">
        <w:rPr>
          <w:rFonts w:eastAsia="Malgun Gothic"/>
          <w:lang w:eastAsia="ko-KR"/>
        </w:rPr>
        <w:t>TS</w:t>
      </w:r>
      <w:r w:rsidR="00C8558A">
        <w:rPr>
          <w:rFonts w:eastAsia="Malgun Gothic"/>
          <w:lang w:eastAsia="ko-KR"/>
        </w:rPr>
        <w:t> </w:t>
      </w:r>
      <w:r w:rsidR="00C8558A" w:rsidRPr="00E525C6">
        <w:rPr>
          <w:rFonts w:eastAsia="Malgun Gothic"/>
          <w:lang w:eastAsia="ko-KR"/>
        </w:rPr>
        <w:t>23.503</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5] and supported by Nnef_EventExposure service and the group performance type (i.e. min value, max value, mean value, sum of values). For instance, the combination for representing </w:t>
      </w:r>
      <w:r w:rsidR="00DA6550">
        <w:rPr>
          <w:rFonts w:eastAsia="Malgun Gothic"/>
          <w:lang w:eastAsia="ko-KR"/>
        </w:rPr>
        <w:t>"</w:t>
      </w:r>
      <w:r w:rsidRPr="00E525C6">
        <w:rPr>
          <w:rFonts w:eastAsia="Malgun Gothic"/>
          <w:lang w:eastAsia="ko-KR"/>
        </w:rPr>
        <w:t>longest UL delay in UEs</w:t>
      </w:r>
      <w:r w:rsidR="00DA6550">
        <w:rPr>
          <w:rFonts w:eastAsia="Malgun Gothic"/>
          <w:lang w:eastAsia="ko-KR"/>
        </w:rPr>
        <w:t>"</w:t>
      </w:r>
      <w:r w:rsidRPr="00E525C6">
        <w:rPr>
          <w:rFonts w:eastAsia="Malgun Gothic"/>
          <w:lang w:eastAsia="ko-KR"/>
        </w:rPr>
        <w:t xml:space="preserve"> can be represented by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w:t>
      </w:r>
    </w:p>
    <w:p w14:paraId="575DFF64" w14:textId="38D5924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(i.e. max, min, mean, sum) as a new optional input parameter of Nnef_EventExposure_Suscribe service operation. For instance, when AF want to know the longest UL delay among UEs in the group, AF sends event exposure request message with</w:t>
      </w:r>
      <w:r w:rsidR="00C8558A">
        <w:rPr>
          <w:rFonts w:eastAsia="Malgun Gothic"/>
          <w:lang w:eastAsia="ko-KR"/>
        </w:rPr>
        <w:t> </w:t>
      </w:r>
      <w:r w:rsidR="00C8558A" w:rsidRPr="00E525C6">
        <w:rPr>
          <w:rFonts w:eastAsia="Malgun Gothic"/>
          <w:lang w:eastAsia="ko-KR"/>
        </w:rPr>
        <w:t>[</w:t>
      </w:r>
      <w:r w:rsidRPr="00E525C6">
        <w:rPr>
          <w:rFonts w:eastAsia="Malgun Gothic"/>
          <w:lang w:eastAsia="ko-KR"/>
        </w:rPr>
        <w:t xml:space="preserve">Addresses of UEs, Event ID: </w:t>
      </w:r>
      <w:r w:rsidR="00DA6550">
        <w:rPr>
          <w:rFonts w:eastAsia="Malgun Gothic"/>
          <w:lang w:eastAsia="ko-KR"/>
        </w:rPr>
        <w:t>"</w:t>
      </w:r>
      <w:r w:rsidRPr="00E525C6">
        <w:rPr>
          <w:rFonts w:eastAsia="Malgun Gothic"/>
          <w:lang w:eastAsia="ko-KR"/>
        </w:rPr>
        <w:t>QoS Monitoring parameters</w:t>
      </w:r>
      <w:r w:rsidR="00DA6550">
        <w:rPr>
          <w:rFonts w:eastAsia="Malgun Gothic"/>
          <w:lang w:eastAsia="ko-KR"/>
        </w:rPr>
        <w:t>"</w:t>
      </w:r>
      <w:r w:rsidRPr="00E525C6">
        <w:rPr>
          <w:rFonts w:eastAsia="Malgun Gothic"/>
          <w:lang w:eastAsia="ko-KR"/>
        </w:rPr>
        <w:t xml:space="preserve">, QoS parameter to be monitored: </w:t>
      </w:r>
      <w:r w:rsidR="00DA6550">
        <w:rPr>
          <w:rFonts w:eastAsia="Malgun Gothic"/>
          <w:lang w:eastAsia="ko-KR"/>
        </w:rPr>
        <w:t>"</w:t>
      </w:r>
      <w:r w:rsidRPr="00E525C6">
        <w:rPr>
          <w:rFonts w:eastAsia="Malgun Gothic"/>
          <w:lang w:eastAsia="ko-KR"/>
        </w:rPr>
        <w:t>UL packet delay</w:t>
      </w:r>
      <w:r w:rsidR="00DA6550">
        <w:rPr>
          <w:rFonts w:eastAsia="Malgun Gothic"/>
          <w:lang w:eastAsia="ko-KR"/>
        </w:rPr>
        <w:t>"</w:t>
      </w:r>
      <w:r w:rsidRPr="00E525C6">
        <w:rPr>
          <w:rFonts w:eastAsia="Malgun Gothic"/>
          <w:lang w:eastAsia="ko-KR"/>
        </w:rPr>
        <w:t xml:space="preserve">, Group Performance Type: </w:t>
      </w:r>
      <w:r w:rsidR="00DA6550">
        <w:rPr>
          <w:rFonts w:eastAsia="Malgun Gothic"/>
          <w:lang w:eastAsia="ko-KR"/>
        </w:rPr>
        <w:t>"</w:t>
      </w:r>
      <w:r w:rsidRPr="00E525C6">
        <w:rPr>
          <w:rFonts w:eastAsia="Malgun Gothic"/>
          <w:lang w:eastAsia="ko-KR"/>
        </w:rPr>
        <w:t>max</w:t>
      </w:r>
      <w:r w:rsidR="00DA6550">
        <w:rPr>
          <w:rFonts w:eastAsia="Malgun Gothic"/>
          <w:lang w:eastAsia="ko-KR"/>
        </w:rPr>
        <w:t>"</w:t>
      </w:r>
      <w:r w:rsidRPr="00E525C6">
        <w:rPr>
          <w:rFonts w:eastAsia="Malgun Gothic"/>
          <w:lang w:eastAsia="ko-KR"/>
        </w:rPr>
        <w:t xml:space="preserve">, Group Reporting Mode: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to NEF.</w:t>
      </w:r>
    </w:p>
    <w:p w14:paraId="43D86F60" w14:textId="164949C6"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Event Reporting Information by adding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(i.e.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as an optional parameter to represent how NEF aggregates the event reports from other NFs (e.g. PCF(s)).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Reporting Guard Time</w:t>
      </w:r>
      <w:r w:rsidR="00DA6550">
        <w:rPr>
          <w:rFonts w:eastAsia="Malgun Gothic"/>
          <w:lang w:eastAsia="ko-KR"/>
        </w:rPr>
        <w:t>"</w:t>
      </w:r>
      <w:r w:rsidRPr="00E525C6">
        <w:rPr>
          <w:rFonts w:eastAsia="Malgun Gothic"/>
          <w:lang w:eastAsia="ko-KR"/>
        </w:rPr>
        <w:t xml:space="preserve">, NEF aggregates the event reports until the Group Reporting Guard timer is expired. On the other hand, when the </w:t>
      </w:r>
      <w:r w:rsidR="00DA6550">
        <w:rPr>
          <w:rFonts w:eastAsia="Malgun Gothic"/>
          <w:lang w:eastAsia="ko-KR"/>
        </w:rPr>
        <w:t>"</w:t>
      </w:r>
      <w:r w:rsidRPr="00E525C6">
        <w:rPr>
          <w:rFonts w:eastAsia="Malgun Gothic"/>
          <w:lang w:eastAsia="ko-KR"/>
        </w:rPr>
        <w:t>Group Reporting mode</w:t>
      </w:r>
      <w:r w:rsidR="00DA6550">
        <w:rPr>
          <w:rFonts w:eastAsia="Malgun Gothic"/>
          <w:lang w:eastAsia="ko-KR"/>
        </w:rPr>
        <w:t>"</w:t>
      </w:r>
      <w:r w:rsidRPr="00E525C6">
        <w:rPr>
          <w:rFonts w:eastAsia="Malgun Gothic"/>
          <w:lang w:eastAsia="ko-KR"/>
        </w:rPr>
        <w:t xml:space="preserve"> parameter is requested as </w:t>
      </w:r>
      <w:r w:rsidR="00DA6550">
        <w:rPr>
          <w:rFonts w:eastAsia="Malgun Gothic"/>
          <w:lang w:eastAsia="ko-KR"/>
        </w:rPr>
        <w:t>"</w:t>
      </w:r>
      <w:r w:rsidRPr="00E525C6">
        <w:rPr>
          <w:rFonts w:eastAsia="Malgun Gothic"/>
          <w:lang w:eastAsia="ko-KR"/>
        </w:rPr>
        <w:t>Group Member</w:t>
      </w:r>
      <w:r w:rsidR="00DA6550">
        <w:rPr>
          <w:rFonts w:eastAsia="Malgun Gothic"/>
          <w:lang w:eastAsia="ko-KR"/>
        </w:rPr>
        <w:t>"</w:t>
      </w:r>
      <w:r w:rsidRPr="00E525C6">
        <w:rPr>
          <w:rFonts w:eastAsia="Malgun Gothic"/>
          <w:lang w:eastAsia="ko-KR"/>
        </w:rPr>
        <w:t>, NEF aggregates the event reports of all UEs in the group.</w:t>
      </w:r>
    </w:p>
    <w:p w14:paraId="7E8D9AF2" w14:textId="720D404B"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r w:rsidR="002345AB">
        <w:rPr>
          <w:rFonts w:eastAsia="Malgun Gothic"/>
          <w:lang w:eastAsia="ko-KR"/>
        </w:rPr>
        <w:t xml:space="preserve">of NEF </w:t>
      </w:r>
      <w:r w:rsidRPr="00E525C6">
        <w:rPr>
          <w:rFonts w:eastAsia="Malgun Gothic"/>
          <w:lang w:eastAsia="ko-KR"/>
        </w:rPr>
        <w:t xml:space="preserve">to calculate the group performance based on the aggregated event reports and the </w:t>
      </w:r>
      <w:r w:rsidR="002345AB">
        <w:rPr>
          <w:rFonts w:eastAsia="Malgun Gothic"/>
          <w:lang w:eastAsia="ko-KR"/>
        </w:rPr>
        <w:t>requested</w:t>
      </w:r>
      <w:r w:rsidR="002345AB" w:rsidRPr="00E525C6">
        <w:rPr>
          <w:rFonts w:eastAsia="Malgun Gothic"/>
          <w:lang w:eastAsia="ko-KR"/>
        </w:rPr>
        <w:t xml:space="preserve"> </w:t>
      </w:r>
      <w:r w:rsidR="00DA6550">
        <w:rPr>
          <w:rFonts w:eastAsia="Malgun Gothic"/>
          <w:lang w:eastAsia="ko-KR"/>
        </w:rPr>
        <w:t>"</w:t>
      </w:r>
      <w:r w:rsidRPr="00E525C6">
        <w:rPr>
          <w:rFonts w:eastAsia="Malgun Gothic"/>
          <w:lang w:eastAsia="ko-KR"/>
        </w:rPr>
        <w:t>Group Performance Type</w:t>
      </w:r>
      <w:r w:rsidR="00DA6550">
        <w:rPr>
          <w:rFonts w:eastAsia="Malgun Gothic"/>
          <w:lang w:eastAsia="ko-KR"/>
        </w:rPr>
        <w:t>"</w:t>
      </w:r>
      <w:r w:rsidRPr="00E525C6">
        <w:rPr>
          <w:rFonts w:eastAsia="Malgun Gothic"/>
          <w:lang w:eastAsia="ko-KR"/>
        </w:rPr>
        <w:t xml:space="preserve"> parameter.</w:t>
      </w:r>
    </w:p>
    <w:p w14:paraId="7603757B" w14:textId="77777777" w:rsidR="00BB69CA" w:rsidRPr="00E525C6" w:rsidRDefault="00BB69CA" w:rsidP="00C9661A">
      <w:pPr>
        <w:pStyle w:val="Heading3"/>
        <w:rPr>
          <w:rFonts w:eastAsia="Malgun Gothic"/>
        </w:rPr>
      </w:pPr>
      <w:bookmarkStart w:id="357" w:name="_Toc117180518"/>
      <w:r w:rsidRPr="00C9661A">
        <w:rPr>
          <w:rFonts w:eastAsia="Malgun Gothic"/>
        </w:rPr>
        <w:t>6.21.2</w:t>
      </w:r>
      <w:r w:rsidRPr="00C9661A">
        <w:rPr>
          <w:rFonts w:eastAsia="Malgun Gothic"/>
        </w:rPr>
        <w:tab/>
        <w:t>Procedures</w:t>
      </w:r>
      <w:bookmarkEnd w:id="357"/>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2" type="#_x0000_t75" style="width:436.5pt;height:354.75pt" o:ole="">
            <v:imagedata r:id="rId88" o:title=""/>
          </v:shape>
          <o:OLEObject Type="Embed" ProgID="Visio.Drawing.11" ShapeID="_x0000_i1062" DrawAspect="Content" ObjectID="_1728213843" r:id="rId89"/>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416A3DC9" w:rsidR="00E409EC" w:rsidRPr="00E525C6" w:rsidRDefault="00E409EC" w:rsidP="00E409EC">
      <w:pPr>
        <w:pStyle w:val="B1"/>
        <w:rPr>
          <w:rFonts w:eastAsia="Malgun Gothic"/>
        </w:rPr>
      </w:pPr>
      <w:r w:rsidRPr="00E525C6">
        <w:rPr>
          <w:rFonts w:eastAsia="Malgun Gothic"/>
        </w:rPr>
        <w:tab/>
        <w:t xml:space="preserve">If AF needs to obtain </w:t>
      </w:r>
      <w:r w:rsidR="00DA6550">
        <w:rPr>
          <w:rFonts w:eastAsia="Malgun Gothic"/>
        </w:rPr>
        <w:t>"</w:t>
      </w:r>
      <w:r w:rsidRPr="00E525C6">
        <w:rPr>
          <w:rFonts w:eastAsia="Malgun Gothic"/>
        </w:rPr>
        <w:t>the worst UL packet delay among that of UEs</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Group Performance Type: </w:t>
      </w:r>
      <w:r w:rsidR="00DA6550">
        <w:rPr>
          <w:rFonts w:eastAsia="Malgun Gothic"/>
        </w:rPr>
        <w:t>"</w:t>
      </w:r>
      <w:r w:rsidRPr="00E525C6">
        <w:rPr>
          <w:rFonts w:eastAsia="Malgun Gothic"/>
        </w:rPr>
        <w:t>max</w:t>
      </w:r>
      <w:r w:rsidR="00DA6550">
        <w:rPr>
          <w:rFonts w:eastAsia="Malgun Gothic"/>
        </w:rPr>
        <w:t>"</w:t>
      </w:r>
      <w:r w:rsidRPr="00E525C6">
        <w:rPr>
          <w:rFonts w:eastAsia="Malgun Gothic"/>
        </w:rPr>
        <w:t xml:space="preserve">, Group Reporting Mode: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On the other hand, if AF want to monitor whether </w:t>
      </w:r>
      <w:r w:rsidR="00DA6550">
        <w:rPr>
          <w:rFonts w:eastAsia="Malgun Gothic"/>
        </w:rPr>
        <w:t>"</w:t>
      </w:r>
      <w:r w:rsidRPr="00E525C6">
        <w:rPr>
          <w:rFonts w:eastAsia="Malgun Gothic"/>
        </w:rPr>
        <w:t>the UL delay of UEs in the target group is can no longer (or can again) be fulfilled</w:t>
      </w:r>
      <w:r w:rsidR="00DA6550">
        <w:rPr>
          <w:rFonts w:eastAsia="Malgun Gothic"/>
        </w:rPr>
        <w:t>"</w:t>
      </w:r>
      <w:r w:rsidRPr="00E525C6">
        <w:rPr>
          <w:rFonts w:eastAsia="Malgun Gothic"/>
        </w:rPr>
        <w:t>, AF sends request message with</w:t>
      </w:r>
      <w:r w:rsidR="00C8558A">
        <w:rPr>
          <w:rFonts w:eastAsia="Malgun Gothic"/>
        </w:rPr>
        <w:t> </w:t>
      </w:r>
      <w:r w:rsidR="00C8558A" w:rsidRPr="00E525C6">
        <w:rPr>
          <w:rFonts w:eastAsia="Malgun Gothic"/>
        </w:rPr>
        <w:t>[</w:t>
      </w:r>
      <w:r w:rsidRPr="00E525C6">
        <w:rPr>
          <w:rFonts w:eastAsia="Malgun Gothic"/>
        </w:rPr>
        <w:t xml:space="preserve">Addresses of UEs, Event ID: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QoS parameter to be monitored: </w:t>
      </w:r>
      <w:r w:rsidR="00DA6550">
        <w:rPr>
          <w:rFonts w:eastAsia="Malgun Gothic"/>
        </w:rPr>
        <w:t>"</w:t>
      </w:r>
      <w:r w:rsidRPr="00E525C6">
        <w:rPr>
          <w:rFonts w:eastAsia="Malgun Gothic"/>
        </w:rPr>
        <w:t>UL packet delay</w:t>
      </w:r>
      <w:r w:rsidR="00DA6550">
        <w:rPr>
          <w:rFonts w:eastAsia="Malgun Gothic"/>
        </w:rPr>
        <w:t>"</w:t>
      </w:r>
      <w:r w:rsidRPr="00E525C6">
        <w:rPr>
          <w:rFonts w:eastAsia="Malgun Gothic"/>
        </w:rPr>
        <w:t xml:space="preserve">, Target QoS: UL delay (e.g. 1msec)]. Note that the above Event IDs (i.e. </w:t>
      </w:r>
      <w:r w:rsidR="00DA6550">
        <w:rPr>
          <w:rFonts w:eastAsia="Malgun Gothic"/>
        </w:rPr>
        <w:t>"</w:t>
      </w:r>
      <w:r w:rsidRPr="00E525C6">
        <w:rPr>
          <w:rFonts w:eastAsia="Malgun Gothic"/>
        </w:rPr>
        <w:t>QoS Monitoring parameters</w:t>
      </w:r>
      <w:r w:rsidR="00DA6550">
        <w:rPr>
          <w:rFonts w:eastAsia="Malgun Gothic"/>
        </w:rPr>
        <w:t>"</w:t>
      </w:r>
      <w:r w:rsidRPr="00E525C6">
        <w:rPr>
          <w:rFonts w:eastAsia="Malgun Gothic"/>
        </w:rPr>
        <w:t xml:space="preserve"> and </w:t>
      </w:r>
      <w:r w:rsidR="00DA6550">
        <w:rPr>
          <w:rFonts w:eastAsia="Malgun Gothic"/>
        </w:rPr>
        <w:t>"</w:t>
      </w:r>
      <w:r w:rsidRPr="00E525C6">
        <w:rPr>
          <w:rFonts w:eastAsia="Malgun Gothic"/>
        </w:rPr>
        <w:t>QoS targets can no longer (or can again) be fulfilled</w:t>
      </w:r>
      <w:r w:rsidR="00DA6550">
        <w:rPr>
          <w:rFonts w:eastAsia="Malgun Gothic"/>
        </w:rPr>
        <w:t>"</w:t>
      </w:r>
      <w:r w:rsidRPr="00E525C6">
        <w:rPr>
          <w:rFonts w:eastAsia="Malgun Gothic"/>
        </w:rPr>
        <w:t xml:space="preserve">) are defined by Table 6.1.3.18-1 in </w:t>
      </w:r>
      <w:r w:rsidR="00C8558A" w:rsidRPr="00E525C6">
        <w:rPr>
          <w:rFonts w:eastAsia="Malgun Gothic"/>
        </w:rPr>
        <w:t>TS</w:t>
      </w:r>
      <w:r w:rsidR="00C8558A">
        <w:rPr>
          <w:rFonts w:eastAsia="Malgun Gothic"/>
        </w:rPr>
        <w:t> </w:t>
      </w:r>
      <w:r w:rsidR="00C8558A" w:rsidRPr="00E525C6">
        <w:rPr>
          <w:rFonts w:eastAsia="Malgun Gothic"/>
        </w:rPr>
        <w:t>23.503</w:t>
      </w:r>
      <w:r w:rsidR="00C8558A">
        <w:rPr>
          <w:rFonts w:eastAsia="Malgun Gothic"/>
        </w:rPr>
        <w:t> [</w:t>
      </w:r>
      <w:r w:rsidR="00E525C6">
        <w:rPr>
          <w:rFonts w:eastAsia="Malgun Gothic"/>
        </w:rPr>
        <w:t>5]</w:t>
      </w:r>
      <w:r w:rsidRPr="00E525C6">
        <w:rPr>
          <w:rFonts w:eastAsia="Malgun Gothic"/>
        </w:rPr>
        <w:t xml:space="preserve"> and also these events are supported by Nnef_EventExposure, Npcf_EventExposure and Npcf_PolicyAuthorization services.</w:t>
      </w:r>
    </w:p>
    <w:p w14:paraId="23647EAC" w14:textId="2837B293"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w:t>
      </w:r>
      <w:r w:rsidR="00C8558A">
        <w:rPr>
          <w:rFonts w:eastAsia="Malgun Gothic"/>
        </w:rPr>
        <w:t> </w:t>
      </w:r>
      <w:r w:rsidR="00C8558A" w:rsidRPr="00E525C6">
        <w:rPr>
          <w:rFonts w:eastAsia="Malgun Gothic"/>
        </w:rPr>
        <w:t>[</w:t>
      </w:r>
      <w:r w:rsidRPr="00E525C6">
        <w:rPr>
          <w:rFonts w:eastAsia="Malgun Gothic"/>
        </w:rPr>
        <w:t>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518EB89D" w:rsidR="00E409EC" w:rsidRPr="00E525C6" w:rsidRDefault="00E409EC" w:rsidP="00E409EC">
      <w:pPr>
        <w:pStyle w:val="B1"/>
        <w:rPr>
          <w:rFonts w:eastAsia="Malgun Gothic"/>
        </w:rPr>
      </w:pPr>
      <w:r w:rsidRPr="00E525C6">
        <w:rPr>
          <w:rFonts w:eastAsia="Malgun Gothic"/>
        </w:rPr>
        <w:t>4.</w:t>
      </w:r>
      <w:r w:rsidRPr="00E525C6">
        <w:rPr>
          <w:rFonts w:eastAsia="Malgun Gothic"/>
        </w:rPr>
        <w:tab/>
        <w:t xml:space="preserve">The NEF aggregates the event reports from PCF(s) based on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parameters</w:t>
      </w:r>
      <w:r w:rsidR="00C9661A">
        <w:rPr>
          <w:rFonts w:eastAsia="Malgun Gothic"/>
        </w:rPr>
        <w:t>.</w:t>
      </w:r>
      <w:r w:rsidRPr="00E525C6">
        <w:rPr>
          <w:rFonts w:eastAsia="Malgun Gothic"/>
        </w:rPr>
        <w:t xml:space="preserve">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Member</w:t>
      </w:r>
      <w:r w:rsidR="00DA6550">
        <w:rPr>
          <w:rFonts w:eastAsia="Malgun Gothic"/>
        </w:rPr>
        <w:t>"</w:t>
      </w:r>
      <w:r w:rsidRPr="00E525C6">
        <w:rPr>
          <w:rFonts w:eastAsia="Malgun Gothic"/>
        </w:rPr>
        <w:t xml:space="preserve">, NEF aggregates the event reports of all UEs in the target group. If </w:t>
      </w:r>
      <w:r w:rsidR="00DA6550">
        <w:rPr>
          <w:rFonts w:eastAsia="Malgun Gothic"/>
        </w:rPr>
        <w:t>"</w:t>
      </w:r>
      <w:r w:rsidRPr="00E525C6">
        <w:rPr>
          <w:rFonts w:eastAsia="Malgun Gothic"/>
        </w:rPr>
        <w:t>Group Reporting Mode</w:t>
      </w:r>
      <w:r w:rsidR="00DA6550">
        <w:rPr>
          <w:rFonts w:eastAsia="Malgun Gothic"/>
        </w:rPr>
        <w:t>"</w:t>
      </w:r>
      <w:r w:rsidRPr="00E525C6">
        <w:rPr>
          <w:rFonts w:eastAsia="Malgun Gothic"/>
        </w:rPr>
        <w:t xml:space="preserve"> is set to </w:t>
      </w:r>
      <w:r w:rsidR="00DA6550">
        <w:rPr>
          <w:rFonts w:eastAsia="Malgun Gothic"/>
        </w:rPr>
        <w:t>"</w:t>
      </w:r>
      <w:r w:rsidRPr="00E525C6">
        <w:rPr>
          <w:rFonts w:eastAsia="Malgun Gothic"/>
        </w:rPr>
        <w:t>Group Reporting Guard Time</w:t>
      </w:r>
      <w:r w:rsidR="00DA6550">
        <w:rPr>
          <w:rFonts w:eastAsia="Malgun Gothic"/>
        </w:rPr>
        <w:t>"</w:t>
      </w:r>
      <w:r w:rsidRPr="00E525C6">
        <w:rPr>
          <w:rFonts w:eastAsia="Malgun Gothic"/>
        </w:rPr>
        <w:t>, NEF aggregates the monitoring reports until Group Reporting Guard timer is expired.</w:t>
      </w:r>
    </w:p>
    <w:p w14:paraId="64FF9CAF" w14:textId="10C9C925" w:rsidR="006F283E" w:rsidRDefault="00E409EC" w:rsidP="00C9661A">
      <w:pPr>
        <w:pStyle w:val="B1"/>
        <w:rPr>
          <w:rFonts w:eastAsia="Malgun Gothic"/>
        </w:rPr>
      </w:pPr>
      <w:r w:rsidRPr="00C9661A">
        <w:rPr>
          <w:rFonts w:eastAsia="Malgun Gothic"/>
        </w:rPr>
        <w:tab/>
        <w:t xml:space="preserve">Then, NEF calculate the group performance according to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and the aggregated event reports. For instance, if </w:t>
      </w:r>
      <w:r w:rsidR="00DA6550">
        <w:rPr>
          <w:rFonts w:eastAsia="Malgun Gothic"/>
        </w:rPr>
        <w:t>"</w:t>
      </w:r>
      <w:r w:rsidRPr="00C9661A">
        <w:rPr>
          <w:rFonts w:eastAsia="Malgun Gothic"/>
        </w:rPr>
        <w:t>Group Performance Type</w:t>
      </w:r>
      <w:r w:rsidR="00DA6550">
        <w:rPr>
          <w:rFonts w:eastAsia="Malgun Gothic"/>
        </w:rPr>
        <w:t>"</w:t>
      </w:r>
      <w:r w:rsidRPr="00C9661A">
        <w:rPr>
          <w:rFonts w:eastAsia="Malgun Gothic"/>
        </w:rPr>
        <w:t xml:space="preserve"> is set to </w:t>
      </w:r>
      <w:r w:rsidR="00DA6550">
        <w:rPr>
          <w:rFonts w:eastAsia="Malgun Gothic"/>
        </w:rPr>
        <w:t>"</w:t>
      </w:r>
      <w:r w:rsidRPr="00C9661A">
        <w:rPr>
          <w:rFonts w:eastAsia="Malgun Gothic"/>
        </w:rPr>
        <w:t>max</w:t>
      </w:r>
      <w:r w:rsidR="00DA6550">
        <w:rPr>
          <w:rFonts w:eastAsia="Malgun Gothic"/>
        </w:rPr>
        <w:t>"</w:t>
      </w:r>
      <w:r w:rsidRPr="00C9661A">
        <w:rPr>
          <w:rFonts w:eastAsia="Malgun Gothic"/>
        </w:rPr>
        <w:t>, and the monitoring results (e.g.</w:t>
      </w:r>
      <w:r w:rsidR="00C8558A">
        <w:rPr>
          <w:rFonts w:eastAsia="Malgun Gothic"/>
        </w:rPr>
        <w:t> </w:t>
      </w:r>
      <w:r w:rsidR="00C8558A" w:rsidRPr="00C9661A">
        <w:rPr>
          <w:rFonts w:eastAsia="Malgun Gothic"/>
        </w:rPr>
        <w:t>[</w:t>
      </w:r>
      <w:r w:rsidRPr="00C9661A">
        <w:rPr>
          <w:rFonts w:eastAsia="Malgun Gothic"/>
        </w:rPr>
        <w:t xml:space="preserve">UE1, </w:t>
      </w:r>
      <w:r w:rsidR="00DA6550">
        <w:rPr>
          <w:rFonts w:eastAsia="Malgun Gothic"/>
        </w:rPr>
        <w:t>"</w:t>
      </w:r>
      <w:r w:rsidRPr="00C9661A">
        <w:rPr>
          <w:rFonts w:eastAsia="Malgun Gothic"/>
        </w:rPr>
        <w:t>UL packet delay</w:t>
      </w:r>
      <w:r w:rsidR="00DA6550">
        <w:rPr>
          <w:rFonts w:eastAsia="Malgun Gothic"/>
        </w:rPr>
        <w:t>"</w:t>
      </w:r>
      <w:r w:rsidRPr="00C9661A">
        <w:rPr>
          <w:rFonts w:eastAsia="Malgun Gothic"/>
        </w:rPr>
        <w:t>: 1msec] and</w:t>
      </w:r>
      <w:r w:rsidR="00C8558A">
        <w:rPr>
          <w:rFonts w:eastAsia="Malgun Gothic"/>
        </w:rPr>
        <w:t> </w:t>
      </w:r>
      <w:r w:rsidR="00C8558A" w:rsidRPr="00C9661A">
        <w:rPr>
          <w:rFonts w:eastAsia="Malgun Gothic"/>
        </w:rPr>
        <w:t>[</w:t>
      </w:r>
      <w:r w:rsidRPr="00C9661A">
        <w:rPr>
          <w:rFonts w:eastAsia="Malgun Gothic"/>
        </w:rPr>
        <w:t xml:space="preserve">UE2, </w:t>
      </w:r>
      <w:r w:rsidR="00DA6550">
        <w:rPr>
          <w:rFonts w:eastAsia="Malgun Gothic"/>
        </w:rPr>
        <w:t>"</w:t>
      </w:r>
      <w:r w:rsidRPr="00C9661A">
        <w:rPr>
          <w:rFonts w:eastAsia="Malgun Gothic"/>
        </w:rPr>
        <w:t>UL packet delay</w:t>
      </w:r>
      <w:r w:rsidR="00DA6550">
        <w:rPr>
          <w:rFonts w:eastAsia="Malgun Gothic"/>
        </w:rPr>
        <w:t>"</w:t>
      </w:r>
      <w:r w:rsidRPr="00C9661A">
        <w:rPr>
          <w:rFonts w:eastAsia="Malgun Gothic"/>
        </w:rPr>
        <w:t xml:space="preserve">: 2msec] are reported by PCF(s) at step 3, NEF calculates the group of UEs performance as </w:t>
      </w:r>
      <w:r w:rsidR="00DA6550">
        <w:rPr>
          <w:rFonts w:eastAsia="Malgun Gothic"/>
        </w:rPr>
        <w:t>"</w:t>
      </w:r>
      <w:r w:rsidRPr="00C9661A">
        <w:rPr>
          <w:rFonts w:eastAsia="Malgun Gothic"/>
        </w:rPr>
        <w:t>2msec</w:t>
      </w:r>
      <w:r w:rsidR="00DA6550">
        <w:rPr>
          <w:rFonts w:eastAsia="Malgun Gothic"/>
        </w:rPr>
        <w:t>"</w:t>
      </w:r>
      <w:r w:rsidRPr="00C9661A">
        <w:rPr>
          <w:rFonts w:eastAsia="Malgun Gothic"/>
        </w:rPr>
        <w:t>.</w:t>
      </w:r>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358" w:name="_Toc117180519"/>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358"/>
    </w:p>
    <w:p w14:paraId="425DA877" w14:textId="77777777" w:rsidR="00E409EC" w:rsidRPr="00E525C6" w:rsidRDefault="00E409EC" w:rsidP="00E409EC">
      <w:r w:rsidRPr="00E525C6">
        <w:t>NEF:</w:t>
      </w:r>
    </w:p>
    <w:p w14:paraId="246458BB" w14:textId="528E303F" w:rsidR="00E409EC" w:rsidRPr="00E525C6" w:rsidRDefault="00E409EC" w:rsidP="00E409EC">
      <w:pPr>
        <w:pStyle w:val="B1"/>
      </w:pPr>
      <w:r w:rsidRPr="00E525C6">
        <w:t>-</w:t>
      </w:r>
      <w:r w:rsidRPr="00E525C6">
        <w:tab/>
        <w:t xml:space="preserve">Enhanced Nnef_EventExposure_Subscribe service operation by adding </w:t>
      </w:r>
      <w:r w:rsidR="00DA6550">
        <w:t>"</w:t>
      </w:r>
      <w:r w:rsidRPr="00E525C6">
        <w:t>Group Performance Type</w:t>
      </w:r>
      <w:r w:rsidR="00DA6550">
        <w:t>"</w:t>
      </w:r>
      <w:r w:rsidRPr="00E525C6">
        <w:t xml:space="preserve"> parameter (i.e. </w:t>
      </w:r>
      <w:r w:rsidR="00DA6550">
        <w:t>"</w:t>
      </w:r>
      <w:r w:rsidRPr="00E525C6">
        <w:t>worst</w:t>
      </w:r>
      <w:r w:rsidR="00DA6550">
        <w:t>"</w:t>
      </w:r>
      <w:r w:rsidRPr="00E525C6">
        <w:t xml:space="preserve">, </w:t>
      </w:r>
      <w:r w:rsidR="00DA6550">
        <w:t>"</w:t>
      </w:r>
      <w:r w:rsidRPr="00E525C6">
        <w:t>mean</w:t>
      </w:r>
      <w:r w:rsidR="00DA6550">
        <w:t>"</w:t>
      </w:r>
      <w:r w:rsidRPr="00E525C6">
        <w:t xml:space="preserve">, </w:t>
      </w:r>
      <w:r w:rsidR="00DA6550">
        <w:t>"</w:t>
      </w:r>
      <w:r w:rsidRPr="00E525C6">
        <w:t>best</w:t>
      </w:r>
      <w:r w:rsidR="00DA6550">
        <w:t>"</w:t>
      </w:r>
      <w:r w:rsidRPr="00E525C6">
        <w:t xml:space="preserve">, </w:t>
      </w:r>
      <w:r w:rsidR="00DA6550">
        <w:t>"</w:t>
      </w:r>
      <w:r w:rsidRPr="00E525C6">
        <w:t>sum</w:t>
      </w:r>
      <w:r w:rsidR="00DA6550">
        <w:t>"</w:t>
      </w:r>
      <w:r w:rsidRPr="00E525C6">
        <w:t xml:space="preserve">) as a new optional input parameter and by supporting enhanced Event Reporting Information. The enhanced Event Reporting Information is included by new optional parameter (i.e. </w:t>
      </w:r>
      <w:r w:rsidR="00DA6550">
        <w:t>"</w:t>
      </w:r>
      <w:r w:rsidRPr="00E525C6">
        <w:t>Group Reporting Mode</w:t>
      </w:r>
      <w:r w:rsidR="00DA6550">
        <w:t>"</w:t>
      </w:r>
      <w:r w:rsidRPr="00E525C6">
        <w:t xml:space="preserve"> parameter (i.e. </w:t>
      </w:r>
      <w:r w:rsidR="00DA6550">
        <w:t>"</w:t>
      </w:r>
      <w:r w:rsidRPr="00E525C6">
        <w:t>Group Member</w:t>
      </w:r>
      <w:r w:rsidR="00DA6550">
        <w:t>"</w:t>
      </w:r>
      <w:r w:rsidRPr="00E525C6">
        <w:t xml:space="preserve">, </w:t>
      </w:r>
      <w:r w:rsidR="00DA6550">
        <w:t>"</w:t>
      </w:r>
      <w:r w:rsidRPr="00E525C6">
        <w:t>Group Reporting Guard Time</w:t>
      </w:r>
      <w:r w:rsidR="00DA6550">
        <w:t>"</w:t>
      </w:r>
      <w:r w:rsidRPr="00E525C6">
        <w:t>)).</w:t>
      </w:r>
    </w:p>
    <w:p w14:paraId="74F737F5" w14:textId="0E3E8658" w:rsidR="00E409EC" w:rsidRDefault="00E409EC" w:rsidP="00E409EC">
      <w:pPr>
        <w:pStyle w:val="B1"/>
      </w:pPr>
      <w:r w:rsidRPr="00E525C6">
        <w:t>-</w:t>
      </w:r>
      <w:r w:rsidRPr="00E525C6">
        <w:tab/>
        <w:t xml:space="preserve">Enhanced NEF operations to request the event report per UE to PCF(s) (i.e. Npcf_EventExposure_Subscribe request or Npcf_PolicyAuthorization_Subscribe request) according to requested Event ID from AF and to aggregate the event reports of each UE according to </w:t>
      </w:r>
      <w:r w:rsidR="00DA6550">
        <w:t>"</w:t>
      </w:r>
      <w:r w:rsidRPr="00E525C6">
        <w:t>Group Reporting mode</w:t>
      </w:r>
      <w:r w:rsidR="00DA6550">
        <w:t>"</w:t>
      </w:r>
      <w:r w:rsidRPr="00E525C6">
        <w:t xml:space="preserve"> parameter.</w:t>
      </w:r>
    </w:p>
    <w:p w14:paraId="5C3F0F21" w14:textId="18F0DB71" w:rsidR="002345AB" w:rsidRPr="00315872" w:rsidRDefault="002345AB" w:rsidP="002345AB">
      <w:pPr>
        <w:pStyle w:val="B1"/>
        <w:rPr>
          <w:rFonts w:eastAsia="Malgun Gothic"/>
          <w:lang w:eastAsia="ko-KR"/>
        </w:rPr>
      </w:pPr>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w:t>
      </w:r>
      <w:r w:rsidR="00DA6550">
        <w:rPr>
          <w:rFonts w:eastAsia="Malgun Gothic"/>
          <w:lang w:eastAsia="ko-KR" w:bidi="ar"/>
        </w:rPr>
        <w:t>.</w:t>
      </w:r>
      <w:r w:rsidRPr="00F63449">
        <w:rPr>
          <w:rFonts w:eastAsia="Malgun Gothic"/>
          <w:lang w:eastAsia="ko-KR" w:bidi="ar"/>
        </w:rPr>
        <w:t xml:space="preserve"> performance) of UEs in the group and calculate the group performance from the aggregated UEs</w:t>
      </w:r>
      <w:r w:rsidR="00DA6550">
        <w:rPr>
          <w:rFonts w:eastAsia="Malgun Gothic"/>
          <w:lang w:eastAsia="ko-KR" w:bidi="ar"/>
        </w:rPr>
        <w:t>'</w:t>
      </w:r>
      <w:r w:rsidRPr="00F63449">
        <w:rPr>
          <w:rFonts w:eastAsia="Malgun Gothic"/>
          <w:lang w:eastAsia="ko-KR" w:bidi="ar"/>
        </w:rPr>
        <w:t xml:space="preserve"> performance based on the requested </w:t>
      </w:r>
      <w:r w:rsidR="00DA6550">
        <w:rPr>
          <w:rFonts w:eastAsia="Malgun Gothic"/>
          <w:lang w:eastAsia="ko-KR" w:bidi="ar"/>
        </w:rPr>
        <w:t>"</w:t>
      </w:r>
      <w:r w:rsidRPr="00F63449">
        <w:rPr>
          <w:rFonts w:eastAsia="Malgun Gothic"/>
          <w:lang w:eastAsia="ko-KR" w:bidi="ar"/>
        </w:rPr>
        <w:t xml:space="preserve">Group Reporting </w:t>
      </w:r>
      <w:r>
        <w:rPr>
          <w:rFonts w:eastAsia="Malgun Gothic"/>
          <w:lang w:eastAsia="ko-KR" w:bidi="ar"/>
        </w:rPr>
        <w:t>m</w:t>
      </w:r>
      <w:r w:rsidRPr="00F63449">
        <w:rPr>
          <w:rFonts w:eastAsia="Malgun Gothic"/>
          <w:lang w:eastAsia="ko-KR" w:bidi="ar"/>
        </w:rPr>
        <w:t>ode</w:t>
      </w:r>
      <w:r w:rsidR="00DA6550">
        <w:rPr>
          <w:rFonts w:eastAsia="Malgun Gothic"/>
          <w:lang w:eastAsia="ko-KR" w:bidi="ar"/>
        </w:rPr>
        <w:t>"</w:t>
      </w:r>
      <w:r w:rsidRPr="00F63449">
        <w:rPr>
          <w:rFonts w:eastAsia="Malgun Gothic"/>
          <w:lang w:eastAsia="ko-KR" w:bidi="ar"/>
        </w:rPr>
        <w:t xml:space="preserve"> and Group Performance Type</w:t>
      </w:r>
      <w:r w:rsidR="00DA6550">
        <w:rPr>
          <w:rFonts w:eastAsia="Malgun Gothic"/>
          <w:lang w:eastAsia="ko-KR" w:bidi="ar"/>
        </w:rPr>
        <w:t>"</w:t>
      </w:r>
      <w:r w:rsidRPr="00F63449">
        <w:rPr>
          <w:rFonts w:eastAsia="Malgun Gothic"/>
          <w:lang w:eastAsia="ko-KR" w:bidi="ar"/>
        </w:rPr>
        <w:t>, respectively.</w:t>
      </w:r>
    </w:p>
    <w:p w14:paraId="0BC96BCB" w14:textId="77777777" w:rsidR="00A65604" w:rsidRPr="00E525C6" w:rsidRDefault="00A65604" w:rsidP="00A65604">
      <w:pPr>
        <w:pStyle w:val="Heading2"/>
      </w:pPr>
      <w:bookmarkStart w:id="359" w:name="_Toc117180520"/>
      <w:r w:rsidRPr="00E525C6">
        <w:t>6.22</w:t>
      </w:r>
      <w:r w:rsidRPr="00E525C6">
        <w:tab/>
        <w:t>Solution #22: 5GC-assisted Federated Learning over 5G VN group</w:t>
      </w:r>
      <w:bookmarkEnd w:id="359"/>
    </w:p>
    <w:p w14:paraId="4938F3A8" w14:textId="77777777" w:rsidR="00A65604" w:rsidRPr="00E525C6" w:rsidRDefault="00A65604" w:rsidP="00A65604">
      <w:pPr>
        <w:pStyle w:val="Heading3"/>
      </w:pPr>
      <w:bookmarkStart w:id="360" w:name="_Toc117180521"/>
      <w:r w:rsidRPr="00E525C6">
        <w:t>6.22.1</w:t>
      </w:r>
      <w:r w:rsidRPr="00E525C6">
        <w:tab/>
        <w:t>Description</w:t>
      </w:r>
      <w:bookmarkEnd w:id="360"/>
    </w:p>
    <w:p w14:paraId="571E2B58" w14:textId="625C7535" w:rsidR="00E409EC" w:rsidRPr="00E525C6" w:rsidRDefault="00E409EC" w:rsidP="00E409EC">
      <w:pPr>
        <w:rPr>
          <w:rFonts w:eastAsia="DengXian"/>
          <w:lang w:eastAsia="zh-CN"/>
        </w:rPr>
      </w:pPr>
      <w:r w:rsidRPr="00E525C6">
        <w:rPr>
          <w:rFonts w:eastAsia="DengXian"/>
          <w:lang w:eastAsia="zh-CN"/>
        </w:rPr>
        <w:t xml:space="preserve">This solution addressed Key Issue #7 </w:t>
      </w:r>
      <w:r w:rsidR="00DA6550">
        <w:rPr>
          <w:rFonts w:eastAsia="DengXian"/>
          <w:lang w:eastAsia="zh-CN"/>
        </w:rPr>
        <w:t>"</w:t>
      </w:r>
      <w:r w:rsidRPr="00E525C6">
        <w:rPr>
          <w:rFonts w:eastAsia="DengXian"/>
          <w:lang w:eastAsia="zh-CN"/>
        </w:rPr>
        <w:t>5GS Assistance to Federated Learning Operation</w:t>
      </w:r>
      <w:r w:rsidR="00DA6550">
        <w:rPr>
          <w:rFonts w:eastAsia="DengXian"/>
          <w:lang w:eastAsia="zh-CN"/>
        </w:rPr>
        <w:t>"</w:t>
      </w:r>
      <w:r w:rsidRPr="00E525C6">
        <w:rPr>
          <w:rFonts w:eastAsia="DengXian"/>
          <w:lang w:eastAsia="zh-CN"/>
        </w:rPr>
        <w:t>.</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3C4A1FD3"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r w:rsidR="00D37995">
        <w:rPr>
          <w:rFonts w:eastAsia="DengXian"/>
          <w:lang w:eastAsia="zh-CN"/>
        </w:rPr>
        <w:t>adding and removing FL members flexibly, group-level rules management,</w:t>
      </w:r>
      <w:r w:rsidRPr="00E525C6">
        <w:rPr>
          <w:rFonts w:eastAsia="DengXian"/>
          <w:lang w:eastAsia="zh-CN"/>
        </w:rPr>
        <w:t xml:space="preserve"> adjustment of Access and mobility related and Session management related policies.</w:t>
      </w:r>
    </w:p>
    <w:p w14:paraId="09C4F4CE" w14:textId="0168785C" w:rsidR="00E409EC" w:rsidRPr="00E525C6" w:rsidRDefault="00E409EC" w:rsidP="00E409EC">
      <w:pPr>
        <w:rPr>
          <w:rFonts w:eastAsia="DengXian"/>
          <w:lang w:eastAsia="zh-CN"/>
        </w:rPr>
      </w:pPr>
      <w:r w:rsidRPr="00E525C6">
        <w:rPr>
          <w:rFonts w:eastAsia="DengXian"/>
          <w:lang w:eastAsia="zh-CN"/>
        </w:rPr>
        <w:t>NWDAF provides suggestions to AF to establish VN group with the related policies, and may also include the suggested FL member list if member selection is required by AF.</w:t>
      </w:r>
    </w:p>
    <w:p w14:paraId="653F31D6" w14:textId="77777777" w:rsidR="00A40D90" w:rsidRPr="00E525C6" w:rsidRDefault="00A40D90" w:rsidP="00A40D90">
      <w:pPr>
        <w:pStyle w:val="Heading3"/>
        <w:rPr>
          <w:lang w:eastAsia="zh-CN"/>
        </w:rPr>
      </w:pPr>
      <w:bookmarkStart w:id="361" w:name="_Toc117180522"/>
      <w:r w:rsidRPr="00E525C6">
        <w:t>6.</w:t>
      </w:r>
      <w:r w:rsidRPr="00E525C6">
        <w:rPr>
          <w:rFonts w:eastAsia="SimSun"/>
          <w:lang w:eastAsia="zh-CN"/>
        </w:rPr>
        <w:t>22</w:t>
      </w:r>
      <w:r w:rsidRPr="00E525C6">
        <w:t>.2</w:t>
      </w:r>
      <w:r w:rsidRPr="00E525C6">
        <w:tab/>
        <w:t>Procedures</w:t>
      </w:r>
      <w:bookmarkEnd w:id="361"/>
    </w:p>
    <w:p w14:paraId="4467C013" w14:textId="63EA24C9" w:rsidR="00A40D90" w:rsidRPr="00E525C6" w:rsidRDefault="00A40D90" w:rsidP="00A40D90">
      <w:pPr>
        <w:pStyle w:val="Heading4"/>
        <w:rPr>
          <w:lang w:eastAsia="zh-CN"/>
        </w:rPr>
      </w:pPr>
      <w:bookmarkStart w:id="362" w:name="_Toc117180523"/>
      <w:r w:rsidRPr="00E525C6">
        <w:t>6.</w:t>
      </w:r>
      <w:r w:rsidRPr="00E525C6">
        <w:rPr>
          <w:rFonts w:eastAsia="SimSun"/>
          <w:lang w:eastAsia="zh-CN"/>
        </w:rPr>
        <w:t>22</w:t>
      </w:r>
      <w:r w:rsidRPr="00E525C6">
        <w:t>.2.1</w:t>
      </w:r>
      <w:r w:rsidRPr="00E525C6">
        <w:tab/>
        <w:t>Procedure of VN group establishment by AF</w:t>
      </w:r>
      <w:bookmarkEnd w:id="362"/>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45E74E87" w:rsidR="00A40D90" w:rsidRPr="00E525C6" w:rsidRDefault="00D37995" w:rsidP="00E409EC">
      <w:pPr>
        <w:pStyle w:val="TH"/>
      </w:pPr>
      <w:r>
        <w:object w:dxaOrig="15710" w:dyaOrig="10671" w14:anchorId="00365086">
          <v:shape id="_x0000_i1063" type="#_x0000_t75" style="width:481.5pt;height:327.75pt" o:ole="">
            <v:imagedata r:id="rId90" o:title=""/>
          </v:shape>
          <o:OLEObject Type="Embed" ProgID="Visio.Drawing.15" ShapeID="_x0000_i1063" DrawAspect="Content" ObjectID="_1728213844" r:id="rId91"/>
        </w:object>
      </w:r>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6B7CB87C"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C8558A" w:rsidRPr="00E525C6">
        <w:t>TS</w:t>
      </w:r>
      <w:r w:rsidR="00C8558A">
        <w:t> </w:t>
      </w:r>
      <w:r w:rsidR="00C8558A" w:rsidRPr="00E525C6">
        <w:t>23.502</w:t>
      </w:r>
      <w:r w:rsidR="00C8558A">
        <w:t> </w:t>
      </w:r>
      <w:r w:rsidR="00C8558A"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Information of ML model to be trained (e.g. model size).</w:t>
      </w:r>
    </w:p>
    <w:p w14:paraId="7631617D" w14:textId="3B1D741C" w:rsidR="00E409EC" w:rsidRPr="00E525C6" w:rsidRDefault="00E409EC" w:rsidP="00E409EC">
      <w:pPr>
        <w:pStyle w:val="B2"/>
      </w:pPr>
      <w:r w:rsidRPr="00E525C6">
        <w:t>-</w:t>
      </w:r>
      <w:r w:rsidRPr="00E525C6">
        <w:tab/>
      </w:r>
      <w:r w:rsidR="00CE0548">
        <w:rPr>
          <w:rFonts w:eastAsia="DengXian"/>
          <w:lang w:eastAsia="zh-CN"/>
        </w:rPr>
        <w:t xml:space="preserve">[Optional] </w:t>
      </w:r>
      <w:r w:rsidRPr="00E525C6">
        <w:t>The requirements of performance (e.g. bandwidth, time delay etc.).</w:t>
      </w:r>
    </w:p>
    <w:p w14:paraId="4C8488B5" w14:textId="73FC3062" w:rsidR="00E409EC" w:rsidRPr="00CE0548" w:rsidRDefault="00E409EC" w:rsidP="00315872">
      <w:pPr>
        <w:pStyle w:val="B1"/>
      </w:pPr>
      <w:r w:rsidRPr="00CE0548">
        <w:t>2.</w:t>
      </w:r>
      <w:r w:rsidRPr="00CE0548">
        <w:tab/>
        <w:t>Based on the subscription from the AF, the NEF subscribes to NWDAF by invoking the Nnwdaf_AnalyticsSubscription_Subscribe service operation.</w:t>
      </w:r>
    </w:p>
    <w:p w14:paraId="73A8EED3" w14:textId="69AE97E9" w:rsidR="00E409EC" w:rsidRPr="00E525C6" w:rsidRDefault="00CE0548" w:rsidP="00E409EC">
      <w:pPr>
        <w:pStyle w:val="B1"/>
      </w:pPr>
      <w:r>
        <w:t>3</w:t>
      </w:r>
      <w:r w:rsidR="00E409EC" w:rsidRPr="00E525C6">
        <w:t>.</w:t>
      </w:r>
      <w:r w:rsidR="00E409EC" w:rsidRPr="00E525C6">
        <w:tab/>
      </w:r>
      <w:r w:rsidRPr="00CE0548">
        <w:t xml:space="preserve">The NWDAF collects data and do the analytics. If the member selection flag is 1 and the user consent is granted, NWDAF may begin to select members from the list of candidate UE provided by AF. NWDAF may conduct </w:t>
      </w:r>
      <w:r w:rsidR="00DA6550">
        <w:t>"</w:t>
      </w:r>
      <w:r w:rsidRPr="00CE0548">
        <w:t>UE mobility analytics</w:t>
      </w:r>
      <w:r w:rsidR="00DA6550">
        <w:t>"</w:t>
      </w:r>
      <w:r w:rsidRPr="00CE0548">
        <w:t xml:space="preserve">, </w:t>
      </w:r>
      <w:r w:rsidR="00DA6550">
        <w:t>"</w:t>
      </w:r>
      <w:r w:rsidRPr="00CE0548">
        <w:t>abnormal behaviour related network data analytics</w:t>
      </w:r>
      <w:r w:rsidR="00DA6550">
        <w:t>"</w:t>
      </w:r>
      <w:r w:rsidRPr="00CE0548">
        <w:t xml:space="preserve">, </w:t>
      </w:r>
      <w:r w:rsidR="00DA6550">
        <w:t>"</w:t>
      </w:r>
      <w:r w:rsidRPr="00CE0548">
        <w:t>Network Performance Analytics</w:t>
      </w:r>
      <w:r w:rsidR="00DA6550">
        <w:t>"</w:t>
      </w:r>
      <w:r w:rsidRPr="00CE0548">
        <w:t xml:space="preserve">, </w:t>
      </w:r>
      <w:r w:rsidR="00DA6550">
        <w:t>"</w:t>
      </w:r>
      <w:r w:rsidRPr="00CE0548">
        <w:t>NF load analytics</w:t>
      </w:r>
      <w:r w:rsidR="00DA6550">
        <w:t>"</w:t>
      </w:r>
      <w:r w:rsidRPr="00CE0548">
        <w:t xml:space="preserve">, </w:t>
      </w:r>
      <w:r w:rsidR="00DA6550">
        <w:t>"</w:t>
      </w:r>
      <w:r w:rsidRPr="00CE0548">
        <w:t>User Data Congestion Analytics</w:t>
      </w:r>
      <w:r w:rsidR="00DA6550">
        <w:t>"</w:t>
      </w:r>
      <w:r w:rsidRPr="00CE0548">
        <w:t xml:space="preserve">, </w:t>
      </w:r>
      <w:r w:rsidR="00DA6550">
        <w:t>"</w:t>
      </w:r>
      <w:r w:rsidRPr="00CE0548">
        <w:t>DN performance analytics</w:t>
      </w:r>
      <w:r w:rsidR="00DA6550">
        <w:t>"</w:t>
      </w:r>
      <w:r w:rsidRPr="00CE0548">
        <w:t xml:space="preserve"> and other Analytics ID to select the appropriate members. Based on the analytics results, the NWDAF may also suggest a VN group data and assistant information for the related policies.</w:t>
      </w:r>
      <w:r w:rsidR="00E409EC" w:rsidRPr="00E525C6">
        <w:t>.</w:t>
      </w:r>
    </w:p>
    <w:p w14:paraId="331BC823" w14:textId="2767BFE0" w:rsidR="00E409EC" w:rsidRPr="00E525C6" w:rsidRDefault="00E409EC" w:rsidP="00E409EC">
      <w:pPr>
        <w:pStyle w:val="EditorsNote"/>
      </w:pPr>
      <w:r w:rsidRPr="00E525C6">
        <w:t>Editor</w:t>
      </w:r>
      <w:r w:rsidR="00DA6550">
        <w:t>'</w:t>
      </w:r>
      <w:r w:rsidRPr="00E525C6">
        <w:t>s note:</w:t>
      </w:r>
      <w:r w:rsidRPr="00E525C6">
        <w:tab/>
        <w:t>Whether the NWDAF can provide such information is FFS.</w:t>
      </w:r>
    </w:p>
    <w:p w14:paraId="16414369" w14:textId="24F4655B" w:rsidR="00E409EC" w:rsidRPr="00E525C6" w:rsidRDefault="00CE0548" w:rsidP="00E409EC">
      <w:pPr>
        <w:pStyle w:val="B1"/>
      </w:pPr>
      <w:r>
        <w:t>4</w:t>
      </w:r>
      <w:r w:rsidR="00E409EC" w:rsidRPr="00E525C6">
        <w:t>.</w:t>
      </w:r>
      <w:r w:rsidR="00E409EC" w:rsidRPr="00E525C6">
        <w:tab/>
        <w:t xml:space="preserve">NWDAF </w:t>
      </w:r>
      <w:r w:rsidRPr="00301115">
        <w:rPr>
          <w:rFonts w:eastAsia="DengXian"/>
          <w:lang w:eastAsia="zh-CN"/>
        </w:rPr>
        <w:t>sends the analytics results</w:t>
      </w:r>
      <w:r w:rsidR="00E409EC" w:rsidRPr="00E525C6">
        <w:t xml:space="preserve"> to NEF by invoking Nnwdaf_AnalyticsSubscription_Notify service operation.</w:t>
      </w:r>
    </w:p>
    <w:p w14:paraId="50BEBDE9" w14:textId="4EE122E2" w:rsidR="00E409EC" w:rsidRPr="00E525C6" w:rsidRDefault="00CE0548" w:rsidP="00E409EC">
      <w:pPr>
        <w:pStyle w:val="B1"/>
      </w:pPr>
      <w:r>
        <w:t>5</w:t>
      </w:r>
      <w:r w:rsidR="00E409EC" w:rsidRPr="00E525C6">
        <w:t>.</w:t>
      </w:r>
      <w:r w:rsidR="00E409EC" w:rsidRPr="00E525C6">
        <w:tab/>
        <w:t>The NEF notifies the analytics information to AF by invoking Nnef_AnalyticsExposure_Notify service operation.</w:t>
      </w:r>
    </w:p>
    <w:p w14:paraId="12A1858F" w14:textId="0CCE14AF" w:rsidR="00E409EC" w:rsidRPr="00E525C6" w:rsidRDefault="00CE0548" w:rsidP="00E409EC">
      <w:pPr>
        <w:pStyle w:val="B1"/>
      </w:pPr>
      <w:r>
        <w:t>6</w:t>
      </w:r>
      <w:r w:rsidR="00E409EC" w:rsidRPr="00E525C6">
        <w:t>.</w:t>
      </w:r>
      <w:r w:rsidR="00E409EC" w:rsidRPr="00E525C6">
        <w:tab/>
        <w:t xml:space="preserve">AF sends VN group data as defined in clause 4.15.6.3b of </w:t>
      </w:r>
      <w:r w:rsidR="00C8558A" w:rsidRPr="00E525C6">
        <w:t>TS</w:t>
      </w:r>
      <w:r w:rsidR="00C8558A">
        <w:t> </w:t>
      </w:r>
      <w:r w:rsidR="00C8558A" w:rsidRPr="00E525C6">
        <w:t>23.502</w:t>
      </w:r>
      <w:r w:rsidR="00C8558A">
        <w:t> </w:t>
      </w:r>
      <w:r w:rsidR="00C8558A" w:rsidRPr="00E525C6">
        <w:t>[</w:t>
      </w:r>
      <w:r w:rsidR="00E409EC" w:rsidRPr="00E525C6">
        <w:t xml:space="preserve">4]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 xml:space="preserve">4]. PCF generates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4715D8D4" w14:textId="173350F7" w:rsidR="00E409EC" w:rsidRPr="00E525C6" w:rsidRDefault="00CE0548" w:rsidP="00E409EC">
      <w:pPr>
        <w:pStyle w:val="B1"/>
      </w:pPr>
      <w:r>
        <w:t>7</w:t>
      </w:r>
      <w:r w:rsidR="00E409EC" w:rsidRPr="00E525C6">
        <w:t>.</w:t>
      </w:r>
      <w:r w:rsidR="00E409EC" w:rsidRPr="00E525C6">
        <w:tab/>
        <w:t xml:space="preserve">AF sends the exclusive PCC rules for the VN group as defined in </w:t>
      </w:r>
      <w:r w:rsidR="00C8558A" w:rsidRPr="00E525C6">
        <w:t>TS</w:t>
      </w:r>
      <w:r w:rsidR="00C8558A">
        <w:t> </w:t>
      </w:r>
      <w:r w:rsidR="00C8558A" w:rsidRPr="00E525C6">
        <w:t>23.503</w:t>
      </w:r>
      <w:r w:rsidR="00C8558A">
        <w:t> </w:t>
      </w:r>
      <w:r w:rsidR="00C8558A" w:rsidRPr="00E525C6">
        <w:t>[</w:t>
      </w:r>
      <w:r w:rsidR="00E409EC" w:rsidRPr="00E525C6">
        <w:t xml:space="preserve">5] clause 6.3 to PCF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p>
    <w:p w14:paraId="30A11650" w14:textId="01DEEFC9" w:rsidR="00E409EC" w:rsidRPr="00E525C6" w:rsidRDefault="00CE0548" w:rsidP="00E409EC">
      <w:pPr>
        <w:pStyle w:val="B1"/>
      </w:pPr>
      <w:r>
        <w:t>8</w:t>
      </w:r>
      <w:r w:rsidR="00E409EC" w:rsidRPr="00E525C6">
        <w:t>.</w:t>
      </w:r>
      <w:r w:rsidR="00E409EC" w:rsidRPr="00E525C6">
        <w:tab/>
        <w:t>AF may trigger PDU session establishment.</w:t>
      </w:r>
    </w:p>
    <w:p w14:paraId="05FBF359" w14:textId="796BEBC6" w:rsidR="00E409EC" w:rsidRPr="00E525C6" w:rsidRDefault="00CE0548" w:rsidP="00E409EC">
      <w:pPr>
        <w:pStyle w:val="B1"/>
      </w:pPr>
      <w:r>
        <w:t>9</w:t>
      </w:r>
      <w:r w:rsidR="00E409EC" w:rsidRPr="00E525C6">
        <w:t>.</w:t>
      </w:r>
      <w:r w:rsidR="00E409EC" w:rsidRPr="00E525C6">
        <w:tab/>
        <w:t xml:space="preserve">UEs that have previously received URSP rules establish PDU session using the procedure in clause 4.3.2.2.1 of </w:t>
      </w:r>
      <w:r w:rsidR="00C8558A" w:rsidRPr="00E525C6">
        <w:t>TS</w:t>
      </w:r>
      <w:r w:rsidR="00C8558A">
        <w:t> </w:t>
      </w:r>
      <w:r w:rsidR="00C8558A" w:rsidRPr="00E525C6">
        <w:t>23.502</w:t>
      </w:r>
      <w:r w:rsidR="00C8558A">
        <w:t> </w:t>
      </w:r>
      <w:r w:rsidR="00C8558A" w:rsidRPr="00E525C6">
        <w:t>[</w:t>
      </w:r>
      <w:r w:rsidR="00E409EC" w:rsidRPr="00E525C6">
        <w:t>4] and join the VN group.</w:t>
      </w:r>
    </w:p>
    <w:p w14:paraId="5443DA74" w14:textId="31E42701" w:rsidR="00E409EC" w:rsidRPr="00E525C6" w:rsidRDefault="00CE0548" w:rsidP="00E409EC">
      <w:pPr>
        <w:pStyle w:val="B1"/>
      </w:pPr>
      <w:r>
        <w:t>10</w:t>
      </w:r>
      <w:r w:rsidR="00E409EC" w:rsidRPr="00E525C6">
        <w:t>.</w:t>
      </w:r>
      <w:r w:rsidR="00E409EC" w:rsidRPr="00E525C6">
        <w:tab/>
        <w:t>AF starts Federated Learning with selected UEs over the established VN group.</w:t>
      </w:r>
    </w:p>
    <w:p w14:paraId="7AED541D" w14:textId="21350DD1" w:rsidR="00E409EC" w:rsidRPr="00E525C6" w:rsidRDefault="00CE0548" w:rsidP="00E409EC">
      <w:pPr>
        <w:pStyle w:val="B1"/>
      </w:pPr>
      <w:r>
        <w:t>11</w:t>
      </w:r>
      <w:r w:rsidR="00E409EC" w:rsidRPr="00E525C6">
        <w:t>.</w:t>
      </w:r>
      <w:r w:rsidR="00E409EC" w:rsidRPr="00E525C6">
        <w:tab/>
        <w:t xml:space="preserve">During the learning, </w:t>
      </w:r>
      <w:r w:rsidRPr="009E2E30">
        <w:rPr>
          <w:rFonts w:eastAsia="DengXian"/>
          <w:lang w:eastAsia="zh-CN"/>
        </w:rPr>
        <w:t xml:space="preserve">the AF may sends subscription of network performance monitoring analytics of member UE list to NWDAF that may include </w:t>
      </w:r>
      <w:r w:rsidR="00DA6550">
        <w:rPr>
          <w:rFonts w:eastAsia="DengXian"/>
          <w:lang w:eastAsia="zh-CN"/>
        </w:rPr>
        <w:t>"</w:t>
      </w:r>
      <w:r w:rsidRPr="009E2E30">
        <w:rPr>
          <w:rFonts w:eastAsia="DengXian"/>
          <w:lang w:eastAsia="zh-CN"/>
        </w:rPr>
        <w:t>Network Performance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UE mobility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User Data Congestion Analytics</w:t>
      </w:r>
      <w:r w:rsidR="00DA6550">
        <w:rPr>
          <w:rFonts w:eastAsia="DengXian"/>
          <w:lang w:eastAsia="zh-CN"/>
        </w:rPr>
        <w:t>"</w:t>
      </w:r>
      <w:r w:rsidRPr="009E2E30">
        <w:rPr>
          <w:rFonts w:eastAsia="DengXian"/>
          <w:lang w:eastAsia="zh-CN"/>
        </w:rPr>
        <w:t xml:space="preserve">, </w:t>
      </w:r>
      <w:r w:rsidR="00DA6550">
        <w:rPr>
          <w:rFonts w:eastAsia="DengXian"/>
          <w:lang w:eastAsia="zh-CN"/>
        </w:rPr>
        <w:t>"</w:t>
      </w:r>
      <w:r w:rsidRPr="009E2E30">
        <w:rPr>
          <w:rFonts w:eastAsia="DengXian"/>
          <w:lang w:eastAsia="zh-CN"/>
        </w:rPr>
        <w:t>DN performance analytics</w:t>
      </w:r>
      <w:r w:rsidR="00DA6550">
        <w:rPr>
          <w:rFonts w:eastAsia="DengXian"/>
          <w:lang w:eastAsia="zh-CN"/>
        </w:rPr>
        <w:t>"</w:t>
      </w:r>
      <w:r w:rsidRPr="009E2E30">
        <w:rPr>
          <w:rFonts w:eastAsia="DengXian"/>
          <w:lang w:eastAsia="zh-CN"/>
        </w:rPr>
        <w:t>, etc.. The AF may also modify the candidate UE list, and subscribe analytics of the new candidate UE list that may include the Analytics IDs</w:t>
      </w:r>
      <w:r>
        <w:rPr>
          <w:rFonts w:eastAsia="DengXian"/>
          <w:lang w:eastAsia="zh-CN"/>
        </w:rPr>
        <w:t xml:space="preserve"> in step 3</w:t>
      </w:r>
      <w:r w:rsidR="00E409EC" w:rsidRPr="00E525C6">
        <w:t>.</w:t>
      </w:r>
    </w:p>
    <w:p w14:paraId="6B512B70" w14:textId="665D7BE5" w:rsidR="00E409EC" w:rsidRPr="00E525C6" w:rsidRDefault="00CE0548" w:rsidP="00E409EC">
      <w:pPr>
        <w:pStyle w:val="B1"/>
      </w:pPr>
      <w:r>
        <w:t>12</w:t>
      </w:r>
      <w:r w:rsidR="00E409EC" w:rsidRPr="00E525C6">
        <w:t>.</w:t>
      </w:r>
      <w:r w:rsidR="00E409EC" w:rsidRPr="00E525C6">
        <w:tab/>
      </w:r>
      <w:r>
        <w:t xml:space="preserve">The </w:t>
      </w:r>
      <w:r w:rsidR="00E409EC" w:rsidRPr="00E525C6">
        <w:t xml:space="preserve">NWDAF </w:t>
      </w:r>
      <w:r w:rsidRPr="00FE065E">
        <w:rPr>
          <w:rFonts w:eastAsia="DengXian"/>
          <w:lang w:eastAsia="zh-CN"/>
        </w:rPr>
        <w:t>collects data and do the analytics based on the AF</w:t>
      </w:r>
      <w:r w:rsidR="00DA6550">
        <w:rPr>
          <w:rFonts w:eastAsia="DengXian"/>
          <w:lang w:eastAsia="zh-CN"/>
        </w:rPr>
        <w:t>'</w:t>
      </w:r>
      <w:r w:rsidRPr="00FE065E">
        <w:rPr>
          <w:rFonts w:eastAsia="DengXian"/>
          <w:lang w:eastAsia="zh-CN"/>
        </w:rPr>
        <w:t xml:space="preserve">s </w:t>
      </w:r>
      <w:r w:rsidRPr="008447F7">
        <w:rPr>
          <w:rFonts w:eastAsia="DengXian"/>
          <w:lang w:eastAsia="zh-CN"/>
        </w:rPr>
        <w:t>subscription</w:t>
      </w:r>
      <w:r w:rsidR="00E409EC" w:rsidRPr="00E525C6">
        <w:t>.</w:t>
      </w:r>
    </w:p>
    <w:p w14:paraId="091B498F" w14:textId="57BE58E4" w:rsidR="00E409EC" w:rsidRPr="00E525C6" w:rsidRDefault="00CE0548" w:rsidP="00E409EC">
      <w:pPr>
        <w:pStyle w:val="B1"/>
      </w:pPr>
      <w:r>
        <w:t>13</w:t>
      </w:r>
      <w:r w:rsidR="00E409EC" w:rsidRPr="00E525C6">
        <w:t>.</w:t>
      </w:r>
      <w:r w:rsidR="00E409EC" w:rsidRPr="00E525C6">
        <w:tab/>
        <w:t xml:space="preserve">NWDAF notifies the updated suggested member list (if </w:t>
      </w:r>
      <w:r>
        <w:t>required</w:t>
      </w:r>
      <w:r w:rsidR="00E409EC" w:rsidRPr="00E525C6">
        <w:t xml:space="preserve">), </w:t>
      </w:r>
      <w:r>
        <w:t xml:space="preserve">and </w:t>
      </w:r>
      <w:r w:rsidR="00E409EC" w:rsidRPr="00E525C6">
        <w:t xml:space="preserve">the </w:t>
      </w:r>
      <w:r w:rsidRPr="00FE065E">
        <w:rPr>
          <w:rFonts w:eastAsia="DengXian"/>
          <w:lang w:eastAsia="zh-CN"/>
        </w:rPr>
        <w:t xml:space="preserve">analytics results </w:t>
      </w:r>
      <w:r w:rsidR="00E409EC" w:rsidRPr="00E525C6">
        <w:t>to NEF by invoking Nnwdaf_AnalyticsSubscription_Notify service operation.</w:t>
      </w:r>
    </w:p>
    <w:p w14:paraId="06F48E80" w14:textId="1FDDFF52" w:rsidR="00E409EC" w:rsidRPr="00E525C6" w:rsidRDefault="00CE0548" w:rsidP="00E409EC">
      <w:pPr>
        <w:pStyle w:val="B1"/>
      </w:pPr>
      <w:r>
        <w:t>14</w:t>
      </w:r>
      <w:r w:rsidR="00E409EC" w:rsidRPr="00E525C6">
        <w:t>.</w:t>
      </w:r>
      <w:r w:rsidR="00E409EC" w:rsidRPr="00E525C6">
        <w:tab/>
        <w:t>The NEF notifies the analytics information to AF by invoking Nnef_AnalyticsExposure_Notify service operation.</w:t>
      </w:r>
    </w:p>
    <w:p w14:paraId="5173F657" w14:textId="3CB23EA7" w:rsidR="00E409EC" w:rsidRPr="00E525C6" w:rsidRDefault="000F1A6F" w:rsidP="00E409EC">
      <w:pPr>
        <w:pStyle w:val="B1"/>
      </w:pPr>
      <w:r>
        <w:t>15</w:t>
      </w:r>
      <w:r w:rsidR="00E409EC" w:rsidRPr="00E525C6">
        <w:t>.</w:t>
      </w:r>
      <w:r w:rsidR="00E409EC" w:rsidRPr="00E525C6">
        <w:tab/>
        <w:t xml:space="preserve">AF modifies VN group data and/or members via UDR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w:t>
      </w:r>
      <w:r>
        <w:t xml:space="preserve"> </w:t>
      </w:r>
      <w:r>
        <w:rPr>
          <w:rFonts w:eastAsia="DengXian"/>
          <w:lang w:eastAsia="zh-CN"/>
        </w:rPr>
        <w:t>The AF can change the candidate UE list based on internal decision or analytics result. The AF can send request to add or remove FL members at any time. The</w:t>
      </w:r>
      <w:r w:rsidR="00E409EC" w:rsidRPr="00E525C6">
        <w:t xml:space="preserve"> PCF modifies URSP rules based on VN group data and delivers it to UE using the procedure specified in clause 4.2.4.3 of </w:t>
      </w:r>
      <w:r w:rsidR="00C8558A" w:rsidRPr="00E525C6">
        <w:t>TS</w:t>
      </w:r>
      <w:r w:rsidR="00C8558A">
        <w:t> </w:t>
      </w:r>
      <w:r w:rsidR="00C8558A" w:rsidRPr="00E525C6">
        <w:t>23.502</w:t>
      </w:r>
      <w:r w:rsidR="00C8558A">
        <w:t> </w:t>
      </w:r>
      <w:r w:rsidR="00C8558A" w:rsidRPr="00E525C6">
        <w:t>[</w:t>
      </w:r>
      <w:r w:rsidR="00E409EC" w:rsidRPr="00E525C6">
        <w:t>4].</w:t>
      </w:r>
    </w:p>
    <w:p w14:paraId="24C638B9" w14:textId="249EA56A" w:rsidR="00E409EC" w:rsidRPr="00E525C6" w:rsidRDefault="000F1A6F" w:rsidP="00E409EC">
      <w:pPr>
        <w:pStyle w:val="B1"/>
      </w:pPr>
      <w:r>
        <w:t>16</w:t>
      </w:r>
      <w:r w:rsidR="00E409EC" w:rsidRPr="00E525C6">
        <w:t>.</w:t>
      </w:r>
      <w:r w:rsidR="00E409EC" w:rsidRPr="00E525C6">
        <w:tab/>
        <w:t xml:space="preserve">AF modifies the PCC rules for the VN group using the procedure specified in clause 4.15.6.7 of </w:t>
      </w:r>
      <w:r w:rsidR="00C8558A" w:rsidRPr="00E525C6">
        <w:t>TS</w:t>
      </w:r>
      <w:r w:rsidR="00C8558A">
        <w:t> </w:t>
      </w:r>
      <w:r w:rsidR="00C8558A" w:rsidRPr="00E525C6">
        <w:t>23.502</w:t>
      </w:r>
      <w:r w:rsidR="00C8558A">
        <w:t> </w:t>
      </w:r>
      <w:r w:rsidR="00C8558A" w:rsidRPr="00E525C6">
        <w:t>[</w:t>
      </w:r>
      <w:r w:rsidR="00E409EC"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363" w:name="_Toc117180524"/>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63"/>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364" w:name="_Toc117180525"/>
      <w:r w:rsidRPr="00E525C6">
        <w:t>6.23</w:t>
      </w:r>
      <w:r w:rsidRPr="00E525C6">
        <w:tab/>
        <w:t>Solution #23: Federated Learning Assistance Function assisting on federated learning members selection</w:t>
      </w:r>
      <w:bookmarkEnd w:id="364"/>
    </w:p>
    <w:p w14:paraId="30FB247E" w14:textId="77777777" w:rsidR="005D05C1" w:rsidRPr="00E525C6" w:rsidRDefault="005D05C1" w:rsidP="005D05C1">
      <w:pPr>
        <w:pStyle w:val="Heading3"/>
      </w:pPr>
      <w:bookmarkStart w:id="365" w:name="_Toc117180526"/>
      <w:r w:rsidRPr="00E525C6">
        <w:t>6.23.1</w:t>
      </w:r>
      <w:r w:rsidRPr="00E525C6">
        <w:tab/>
        <w:t>Description</w:t>
      </w:r>
      <w:bookmarkEnd w:id="365"/>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194D4C01"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C8558A" w:rsidRPr="00E525C6">
        <w:rPr>
          <w:lang w:val="en-US"/>
        </w:rPr>
        <w:t>TS</w:t>
      </w:r>
      <w:r w:rsidR="00C8558A">
        <w:rPr>
          <w:lang w:val="en-US"/>
        </w:rPr>
        <w:t> </w:t>
      </w:r>
      <w:r w:rsidR="00C8558A" w:rsidRPr="00E525C6">
        <w:rPr>
          <w:lang w:val="en-US"/>
        </w:rPr>
        <w:t>23.288</w:t>
      </w:r>
      <w:r w:rsidR="00C8558A">
        <w:rPr>
          <w:lang w:val="en-US"/>
        </w:rPr>
        <w:t> </w:t>
      </w:r>
      <w:r w:rsidR="00C8558A"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366" w:name="_Toc117180527"/>
      <w:r w:rsidRPr="00C9661A">
        <w:t>6.23.2</w:t>
      </w:r>
      <w:r w:rsidRPr="00C9661A">
        <w:tab/>
        <w:t>Procedures</w:t>
      </w:r>
      <w:bookmarkEnd w:id="366"/>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members selection is depicted in figure 6.23.2-1.</w:t>
      </w:r>
    </w:p>
    <w:p w14:paraId="1B9A4445" w14:textId="32FDCE22" w:rsidR="00541E7A" w:rsidRPr="00E525C6" w:rsidRDefault="00E409EC" w:rsidP="00E409EC">
      <w:pPr>
        <w:pStyle w:val="TH"/>
      </w:pPr>
      <w:r w:rsidRPr="00E525C6">
        <w:object w:dxaOrig="15531" w:dyaOrig="18341" w14:anchorId="4A44AE6D">
          <v:shape id="_x0000_i1064" type="#_x0000_t75" style="width:480pt;height:582pt" o:ole="">
            <v:imagedata r:id="rId92" o:title=""/>
          </v:shape>
          <o:OLEObject Type="Embed" ProgID="Visio.Drawing.15" ShapeID="_x0000_i1064" DrawAspect="Content" ObjectID="_1728213845" r:id="rId93"/>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3DE2B650"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C8558A" w:rsidRPr="00E525C6">
        <w:t>TS</w:t>
      </w:r>
      <w:r w:rsidR="00C8558A">
        <w:t> </w:t>
      </w:r>
      <w:r w:rsidR="00C8558A" w:rsidRPr="00E525C6">
        <w:t>23.288</w:t>
      </w:r>
      <w:r w:rsidR="00C8558A">
        <w:t> </w:t>
      </w:r>
      <w:r w:rsidR="00C8558A"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367" w:name="_Toc117180528"/>
      <w:r w:rsidRPr="00C9661A">
        <w:t>6.23.3</w:t>
      </w:r>
      <w:r w:rsidRPr="00C9661A">
        <w:tab/>
        <w:t>Impacts on services, entities and interfaces</w:t>
      </w:r>
      <w:bookmarkEnd w:id="367"/>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t>New analytics from NWDAF if the Federated Learning Assistance Function is located in NWDAF.</w:t>
      </w:r>
    </w:p>
    <w:p w14:paraId="328DA27E" w14:textId="267357CD" w:rsidR="00541E7A" w:rsidRPr="00E525C6" w:rsidRDefault="002417F8" w:rsidP="002417F8">
      <w:pPr>
        <w:pStyle w:val="EditorsNote"/>
      </w:pPr>
      <w:r w:rsidRPr="00E525C6">
        <w:t>Editor</w:t>
      </w:r>
      <w:r w:rsidR="00DA6550">
        <w:t>'</w:t>
      </w:r>
      <w:r w:rsidRPr="00E525C6">
        <w:t>s note:</w:t>
      </w:r>
      <w:r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368" w:name="_Toc117180529"/>
      <w:r w:rsidRPr="00E525C6">
        <w:t>6.24</w:t>
      </w:r>
      <w:r w:rsidRPr="00E525C6">
        <w:tab/>
        <w:t>Solution #24: 5GS Assistance to Federated Learning</w:t>
      </w:r>
      <w:bookmarkEnd w:id="368"/>
    </w:p>
    <w:p w14:paraId="5DDE295F" w14:textId="77777777" w:rsidR="00B72167" w:rsidRPr="00E525C6" w:rsidRDefault="00B72167" w:rsidP="00B72167">
      <w:pPr>
        <w:pStyle w:val="Heading3"/>
      </w:pPr>
      <w:bookmarkStart w:id="369" w:name="_Toc117180530"/>
      <w:r w:rsidRPr="00E525C6">
        <w:t>6.24.1</w:t>
      </w:r>
      <w:r w:rsidRPr="00E525C6">
        <w:tab/>
        <w:t>Description</w:t>
      </w:r>
      <w:bookmarkEnd w:id="369"/>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Due to large model files transmission between server and clients and multi times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370" w:name="_Toc117180531"/>
      <w:r w:rsidRPr="00E525C6">
        <w:rPr>
          <w:lang w:eastAsia="zh-CN"/>
        </w:rPr>
        <w:t>6.24.2</w:t>
      </w:r>
      <w:r w:rsidRPr="00E525C6">
        <w:rPr>
          <w:lang w:eastAsia="zh-CN"/>
        </w:rPr>
        <w:tab/>
      </w:r>
      <w:r w:rsidRPr="00E525C6">
        <w:t>Procedures</w:t>
      </w:r>
      <w:bookmarkEnd w:id="370"/>
    </w:p>
    <w:p w14:paraId="66953324" w14:textId="77777777" w:rsidR="009C3422" w:rsidRPr="00E525C6" w:rsidRDefault="009C3422" w:rsidP="002417F8">
      <w:pPr>
        <w:pStyle w:val="TH"/>
      </w:pPr>
      <w:r w:rsidRPr="00E525C6">
        <w:object w:dxaOrig="13730" w:dyaOrig="9291" w14:anchorId="1409EBF8">
          <v:shape id="_x0000_i1065" type="#_x0000_t75" style="width:6in;height:4in" o:ole="">
            <v:imagedata r:id="rId94" o:title=""/>
          </v:shape>
          <o:OLEObject Type="Embed" ProgID="Visio.Drawing.15" ShapeID="_x0000_i1065" DrawAspect="Content" ObjectID="_1728213846" r:id="rId95"/>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t>2.</w:t>
      </w:r>
      <w:r w:rsidRPr="00E525C6">
        <w:tab/>
        <w:t>Based on the request from the AF, the NEF subscribes to WLAN Performance analytics by invoking the Nnwdaf_AnalyticsSubscription_Subscribe service operation. Wherein, the NEF may map the AOI e.g. geographical area provided by the AF to the area e.g. TA or cell list inside network, and map the candidate UE ID list to the UE ID list used inside the network.</w:t>
      </w:r>
    </w:p>
    <w:p w14:paraId="75FC685F" w14:textId="62A05662"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C8558A" w:rsidRPr="00E525C6">
        <w:t>TS</w:t>
      </w:r>
      <w:r w:rsidR="00C8558A">
        <w:t> </w:t>
      </w:r>
      <w:r w:rsidR="00C8558A" w:rsidRPr="00E525C6">
        <w:t>23.288</w:t>
      </w:r>
      <w:r w:rsidR="00C8558A">
        <w:t> </w:t>
      </w:r>
      <w:r w:rsidR="00C8558A" w:rsidRPr="00E525C6">
        <w:t>[</w:t>
      </w:r>
      <w:r w:rsidRPr="00E525C6">
        <w:t xml:space="preserve">6] and UE ID. The detailed operations are similar as the steps 2-5 defined in clause 6.11.4 of </w:t>
      </w:r>
      <w:r w:rsidR="00C8558A" w:rsidRPr="00E525C6">
        <w:t>TS</w:t>
      </w:r>
      <w:r w:rsidR="00C8558A">
        <w:t> </w:t>
      </w:r>
      <w:r w:rsidR="00C8558A" w:rsidRPr="00E525C6">
        <w:t>23.288</w:t>
      </w:r>
      <w:r w:rsidR="00C8558A">
        <w:t> </w:t>
      </w:r>
      <w:r w:rsidR="00C8558A"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77A0782B"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C8558A" w:rsidRPr="00E525C6">
        <w:t>TS</w:t>
      </w:r>
      <w:r w:rsidR="00C8558A">
        <w:t> </w:t>
      </w:r>
      <w:r w:rsidR="00C8558A" w:rsidRPr="00E525C6">
        <w:t>23.502</w:t>
      </w:r>
      <w:r w:rsidR="00C8558A">
        <w:t> </w:t>
      </w:r>
      <w:r w:rsidR="00C8558A"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371" w:name="_Toc117180532"/>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371"/>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372" w:name="_Toc117180533"/>
      <w:r w:rsidRPr="00E525C6">
        <w:t>6.25</w:t>
      </w:r>
      <w:r w:rsidRPr="00E525C6">
        <w:tab/>
        <w:t>Solution #25: Providing 5GS Assistance Information to AF for Federated Learning Operation</w:t>
      </w:r>
      <w:bookmarkEnd w:id="372"/>
    </w:p>
    <w:p w14:paraId="7643110A" w14:textId="77777777" w:rsidR="00B84A59" w:rsidRPr="00E525C6" w:rsidRDefault="00B84A59" w:rsidP="00B84A59">
      <w:pPr>
        <w:pStyle w:val="Heading3"/>
      </w:pPr>
      <w:bookmarkStart w:id="373" w:name="_Toc117180534"/>
      <w:r w:rsidRPr="00E525C6">
        <w:t>6.25.1</w:t>
      </w:r>
      <w:r w:rsidRPr="00E525C6">
        <w:tab/>
        <w:t>Description</w:t>
      </w:r>
      <w:bookmarkEnd w:id="373"/>
    </w:p>
    <w:p w14:paraId="08A950BD" w14:textId="6AD666EE" w:rsidR="002417F8" w:rsidRPr="00E525C6" w:rsidRDefault="002417F8" w:rsidP="002417F8">
      <w:pPr>
        <w:rPr>
          <w:lang w:eastAsia="ko-KR"/>
        </w:rPr>
      </w:pPr>
      <w:r w:rsidRPr="00E525C6">
        <w:rPr>
          <w:lang w:eastAsia="ko-KR"/>
        </w:rPr>
        <w:t xml:space="preserve">This is a solution for key issue #7 </w:t>
      </w:r>
      <w:r w:rsidR="00DA6550">
        <w:rPr>
          <w:lang w:eastAsia="ko-KR"/>
        </w:rPr>
        <w:t>"</w:t>
      </w:r>
      <w:r w:rsidRPr="00E525C6">
        <w:rPr>
          <w:lang w:eastAsia="ko-KR"/>
        </w:rPr>
        <w:t>5GS Assistance to Federated Learning Operation</w:t>
      </w:r>
      <w:r w:rsidR="00DA6550">
        <w:rPr>
          <w:lang w:eastAsia="ko-KR"/>
        </w:rPr>
        <w:t>"</w:t>
      </w:r>
      <w:r w:rsidRPr="00E525C6">
        <w:rPr>
          <w:lang w:eastAsia="ko-KR"/>
        </w:rPr>
        <w:t>.</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(e.g.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AI/ML Application Server requests assistance information with input parameters for FL operation. (e.g.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recommended time periods for AIML operation by considering the preferred AIML operation time periods and the expected AIML operation time duration, and by predicting the network condition such as user data congestion time.</w:t>
      </w:r>
    </w:p>
    <w:p w14:paraId="09222ED6" w14:textId="2F104E04"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w:t>
      </w:r>
      <w:r w:rsidR="00DA6550">
        <w:rPr>
          <w:lang w:eastAsia="ko-KR"/>
        </w:rPr>
        <w:t>'</w:t>
      </w:r>
      <w:r w:rsidRPr="00E525C6">
        <w:rPr>
          <w:lang w:eastAsia="ko-KR"/>
        </w:rPr>
        <w:t>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374" w:name="_Toc117180535"/>
      <w:r w:rsidRPr="00E525C6">
        <w:rPr>
          <w:lang w:eastAsia="zh-CN"/>
        </w:rPr>
        <w:t>6.25.2</w:t>
      </w:r>
      <w:r w:rsidRPr="00E525C6">
        <w:rPr>
          <w:lang w:eastAsia="zh-CN"/>
        </w:rPr>
        <w:tab/>
      </w:r>
      <w:r w:rsidRPr="00E525C6">
        <w:t>Procedures</w:t>
      </w:r>
      <w:bookmarkEnd w:id="374"/>
    </w:p>
    <w:p w14:paraId="1B2854C1" w14:textId="77777777" w:rsidR="00A56877" w:rsidRPr="00E525C6" w:rsidRDefault="00A56877" w:rsidP="00A56877">
      <w:pPr>
        <w:pStyle w:val="Heading4"/>
        <w:rPr>
          <w:lang w:eastAsia="zh-CN"/>
        </w:rPr>
      </w:pPr>
      <w:bookmarkStart w:id="375" w:name="_Toc117180536"/>
      <w:r w:rsidRPr="00E525C6">
        <w:rPr>
          <w:lang w:eastAsia="zh-CN"/>
        </w:rPr>
        <w:t>6.25.2.1</w:t>
      </w:r>
      <w:r w:rsidRPr="00E525C6">
        <w:rPr>
          <w:lang w:eastAsia="zh-CN"/>
        </w:rPr>
        <w:tab/>
      </w:r>
      <w:r w:rsidRPr="00E525C6">
        <w:t>Procedure for Providing 5GS Assistance Information for Federated Learning Operation</w:t>
      </w:r>
      <w:bookmarkEnd w:id="375"/>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28E2198A" w:rsidR="00A56877" w:rsidRPr="00E525C6" w:rsidRDefault="00C2733D" w:rsidP="002417F8">
      <w:pPr>
        <w:pStyle w:val="TH"/>
        <w:rPr>
          <w:rFonts w:eastAsia="MS Gothic"/>
        </w:rPr>
      </w:pPr>
      <w:r>
        <w:object w:dxaOrig="9675" w:dyaOrig="9180" w14:anchorId="0506C570">
          <v:shape id="_x0000_i1066" type="#_x0000_t75" style="width:438.75pt;height:417pt" o:ole="">
            <v:imagedata r:id="rId96" o:title=""/>
          </v:shape>
          <o:OLEObject Type="Embed" ProgID="Visio.Drawing.15" ShapeID="_x0000_i1066" DrawAspect="Content" ObjectID="_1728213847" r:id="rId97"/>
        </w:object>
      </w:r>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Expected UE Moving Trajectory for each UE in the UE list (e.g. A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r w:rsidR="00C2733D">
        <w:rPr>
          <w:lang w:eastAsia="ko-KR"/>
        </w:rPr>
        <w:t xml:space="preserve">Multi-Access, </w:t>
      </w:r>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lang w:eastAsia="ko-KR"/>
        </w:rPr>
      </w:pPr>
      <w:r w:rsidRPr="00E525C6">
        <w:rPr>
          <w:lang w:eastAsia="ko-KR"/>
        </w:rPr>
        <w:t>2</w:t>
      </w:r>
      <w:r w:rsidR="00C2733D">
        <w:rPr>
          <w:lang w:eastAsia="ko-KR"/>
        </w:rPr>
        <w:t>-3</w:t>
      </w:r>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p>
    <w:p w14:paraId="34B253CA" w14:textId="04FA95B6" w:rsidR="002417F8" w:rsidRPr="00E525C6" w:rsidRDefault="00C2733D" w:rsidP="002417F8">
      <w:pPr>
        <w:pStyle w:val="B1"/>
        <w:rPr>
          <w:lang w:eastAsia="ko-KR"/>
        </w:rPr>
      </w:pPr>
      <w:r>
        <w:rPr>
          <w:lang w:eastAsia="ko-KR"/>
        </w:rPr>
        <w:t>4</w:t>
      </w:r>
      <w:r w:rsidR="002417F8" w:rsidRPr="00E525C6">
        <w:rPr>
          <w:lang w:eastAsia="ko-KR"/>
        </w:rPr>
        <w:t>.</w:t>
      </w:r>
      <w:r w:rsidR="002417F8"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46EE46B1"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can be used as an input for </w:t>
      </w:r>
      <w:r w:rsidR="00DA6550">
        <w:rPr>
          <w:lang w:eastAsia="ko-KR"/>
        </w:rPr>
        <w:t>"</w:t>
      </w:r>
      <w:r w:rsidRPr="00E525C6">
        <w:rPr>
          <w:lang w:eastAsia="ko-KR"/>
        </w:rPr>
        <w:t>Time when analytics information is needed</w:t>
      </w:r>
      <w:r w:rsidR="00DA6550">
        <w:rPr>
          <w:lang w:eastAsia="ko-KR"/>
        </w:rPr>
        <w:t>"</w:t>
      </w:r>
      <w:r w:rsidRPr="00E525C6">
        <w:rPr>
          <w:lang w:eastAsia="ko-KR"/>
        </w:rPr>
        <w:t xml:space="preserve"> to NWDAF as clause 6.1.3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22B91FC9" w:rsidR="002417F8" w:rsidRPr="00E525C6" w:rsidRDefault="002417F8" w:rsidP="002417F8">
      <w:pPr>
        <w:pStyle w:val="B1"/>
        <w:rPr>
          <w:lang w:eastAsia="ko-KR"/>
        </w:rPr>
      </w:pPr>
      <w:r w:rsidRPr="00E525C6">
        <w:rPr>
          <w:lang w:eastAsia="ko-KR"/>
        </w:rPr>
        <w:tab/>
        <w:t xml:space="preserve">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analytics such as UE Mobility analytics and WLAN performance analytics per UE. If </w:t>
      </w:r>
      <w:r w:rsidR="00DA6550">
        <w:rPr>
          <w:lang w:eastAsia="ko-KR"/>
        </w:rPr>
        <w:t>"</w:t>
      </w:r>
      <w:r w:rsidRPr="00E525C6">
        <w:rPr>
          <w:lang w:eastAsia="ko-KR"/>
        </w:rPr>
        <w:t>Preferred AIML operation time periods</w:t>
      </w:r>
      <w:r w:rsidR="00DA6550">
        <w:rPr>
          <w:lang w:eastAsia="ko-KR"/>
        </w:rPr>
        <w:t>"</w:t>
      </w:r>
      <w:r w:rsidRPr="00E525C6">
        <w:rPr>
          <w:lang w:eastAsia="ko-KR"/>
        </w:rPr>
        <w:t xml:space="preserve"> and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t>NOTE:</w:t>
      </w:r>
      <w:r w:rsidRPr="00E525C6">
        <w:rPr>
          <w:lang w:eastAsia="ko-KR"/>
        </w:rPr>
        <w:tab/>
        <w:t>The output of WLAN performance analytics per UE will be decided by FS_eNA_Ph3.</w:t>
      </w:r>
    </w:p>
    <w:p w14:paraId="0852FFDC" w14:textId="699C54C1" w:rsidR="002417F8" w:rsidRPr="00E525C6" w:rsidRDefault="00C2733D" w:rsidP="002417F8">
      <w:pPr>
        <w:pStyle w:val="B1"/>
        <w:rPr>
          <w:lang w:eastAsia="ko-KR"/>
        </w:rPr>
      </w:pPr>
      <w:r>
        <w:rPr>
          <w:lang w:eastAsia="ko-KR"/>
        </w:rPr>
        <w:t>5</w:t>
      </w:r>
      <w:r w:rsidR="002417F8" w:rsidRPr="00E525C6">
        <w:rPr>
          <w:lang w:eastAsia="ko-KR"/>
        </w:rPr>
        <w:t>.</w:t>
      </w:r>
      <w:r w:rsidR="002417F8" w:rsidRPr="00E525C6">
        <w:rPr>
          <w:lang w:eastAsia="ko-KR"/>
        </w:rPr>
        <w:tab/>
        <w:t xml:space="preserve">The NWDAF collects the data for the requested Analytics IDs as specified in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0C7C4A4" w14:textId="2A015779" w:rsidR="002417F8" w:rsidRPr="00E525C6" w:rsidRDefault="00C2733D" w:rsidP="002417F8">
      <w:pPr>
        <w:pStyle w:val="B1"/>
        <w:rPr>
          <w:lang w:eastAsia="ko-KR"/>
        </w:rPr>
      </w:pPr>
      <w:r>
        <w:rPr>
          <w:lang w:eastAsia="ko-KR"/>
        </w:rPr>
        <w:t>6</w:t>
      </w:r>
      <w:r w:rsidR="002417F8" w:rsidRPr="00E525C6">
        <w:rPr>
          <w:lang w:eastAsia="ko-KR"/>
        </w:rPr>
        <w:t>.</w:t>
      </w:r>
      <w:r w:rsidR="002417F8" w:rsidRPr="00E525C6">
        <w:rPr>
          <w:lang w:eastAsia="ko-KR"/>
        </w:rPr>
        <w:tab/>
        <w:t xml:space="preserve">The NWDAF derives the requested analytics as specified </w:t>
      </w:r>
      <w:r w:rsidR="00C8558A" w:rsidRPr="00E525C6">
        <w:rPr>
          <w:lang w:eastAsia="ko-KR"/>
        </w:rPr>
        <w:t>TS</w:t>
      </w:r>
      <w:r w:rsidR="00C8558A">
        <w:rPr>
          <w:lang w:eastAsia="ko-KR"/>
        </w:rPr>
        <w:t> </w:t>
      </w:r>
      <w:r w:rsidR="00C8558A" w:rsidRPr="00E525C6">
        <w:rPr>
          <w:lang w:eastAsia="ko-KR"/>
        </w:rPr>
        <w:t>23.288</w:t>
      </w:r>
      <w:r w:rsidR="00C8558A">
        <w:rPr>
          <w:lang w:eastAsia="ko-KR"/>
        </w:rPr>
        <w:t> </w:t>
      </w:r>
      <w:r w:rsidR="00C8558A" w:rsidRPr="00E525C6">
        <w:rPr>
          <w:lang w:eastAsia="ko-KR"/>
        </w:rPr>
        <w:t>[</w:t>
      </w:r>
      <w:r w:rsidR="002417F8" w:rsidRPr="00E525C6">
        <w:rPr>
          <w:lang w:eastAsia="ko-KR"/>
        </w:rPr>
        <w:t>6].</w:t>
      </w:r>
    </w:p>
    <w:p w14:paraId="5DABCB25" w14:textId="3BD4DBCE" w:rsidR="002417F8" w:rsidRPr="00E525C6" w:rsidRDefault="00C2733D" w:rsidP="002417F8">
      <w:pPr>
        <w:pStyle w:val="B1"/>
        <w:rPr>
          <w:lang w:eastAsia="ko-KR"/>
        </w:rPr>
      </w:pPr>
      <w:r>
        <w:rPr>
          <w:lang w:eastAsia="ko-KR"/>
        </w:rPr>
        <w:t>7</w:t>
      </w:r>
      <w:r w:rsidR="002417F8" w:rsidRPr="00E525C6">
        <w:rPr>
          <w:lang w:eastAsia="ko-KR"/>
        </w:rPr>
        <w:t>.</w:t>
      </w:r>
      <w:r w:rsidR="002417F8" w:rsidRPr="00E525C6">
        <w:rPr>
          <w:lang w:eastAsia="ko-KR"/>
        </w:rPr>
        <w:tab/>
        <w:t>The NWDAF provides analytics response to the AIML NF/NEF.</w:t>
      </w:r>
    </w:p>
    <w:p w14:paraId="78800F9D" w14:textId="70013132" w:rsidR="002417F8" w:rsidRPr="00E525C6" w:rsidRDefault="00C2733D" w:rsidP="002417F8">
      <w:pPr>
        <w:pStyle w:val="B1"/>
        <w:rPr>
          <w:lang w:eastAsia="ko-KR"/>
        </w:rPr>
      </w:pPr>
      <w:r>
        <w:rPr>
          <w:lang w:eastAsia="ko-KR"/>
        </w:rPr>
        <w:t>8</w:t>
      </w:r>
      <w:r w:rsidR="002417F8" w:rsidRPr="00E525C6">
        <w:rPr>
          <w:lang w:eastAsia="ko-KR"/>
        </w:rPr>
        <w:t>.</w:t>
      </w:r>
      <w:r w:rsidR="002417F8"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r>
        <w:rPr>
          <w:lang w:eastAsia="ko-KR"/>
        </w:rPr>
        <w:t xml:space="preserve">MA PDU Session information, </w:t>
      </w:r>
      <w:r w:rsidR="002417F8" w:rsidRPr="00E525C6">
        <w:rPr>
          <w:lang w:eastAsia="ko-KR"/>
        </w:rPr>
        <w:t>etc.</w:t>
      </w:r>
    </w:p>
    <w:p w14:paraId="70BB9998" w14:textId="78C93050" w:rsidR="002417F8" w:rsidRPr="00E525C6" w:rsidRDefault="00C2733D" w:rsidP="002417F8">
      <w:pPr>
        <w:pStyle w:val="B1"/>
        <w:rPr>
          <w:lang w:eastAsia="ko-KR"/>
        </w:rPr>
      </w:pPr>
      <w:r>
        <w:rPr>
          <w:lang w:eastAsia="ko-KR"/>
        </w:rPr>
        <w:t>9</w:t>
      </w:r>
      <w:r w:rsidR="002417F8" w:rsidRPr="00E525C6">
        <w:rPr>
          <w:lang w:eastAsia="ko-KR"/>
        </w:rPr>
        <w:t>.</w:t>
      </w:r>
      <w:r w:rsidR="002417F8"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r>
        <w:rPr>
          <w:lang w:eastAsia="ko-KR"/>
        </w:rPr>
        <w:t>-</w:t>
      </w:r>
      <w:r>
        <w:rPr>
          <w:lang w:eastAsia="ko-KR"/>
        </w:rPr>
        <w:tab/>
        <w:t>Multi Access PDU Session information of the UE.</w:t>
      </w:r>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08A58EF5" w:rsidR="002417F8" w:rsidRDefault="002417F8" w:rsidP="002417F8">
      <w:pPr>
        <w:pStyle w:val="B2"/>
        <w:rPr>
          <w:lang w:eastAsia="ko-KR"/>
        </w:rPr>
      </w:pPr>
      <w:r w:rsidRPr="00E525C6">
        <w:rPr>
          <w:lang w:eastAsia="ko-KR"/>
        </w:rPr>
        <w:tab/>
        <w:t xml:space="preserve">If the </w:t>
      </w:r>
      <w:r w:rsidR="00DA6550">
        <w:rPr>
          <w:lang w:eastAsia="ko-KR"/>
        </w:rPr>
        <w:t>"</w:t>
      </w:r>
      <w:r w:rsidRPr="00E525C6">
        <w:rPr>
          <w:lang w:eastAsia="ko-KR"/>
        </w:rPr>
        <w:t>time when assistance information is needed</w:t>
      </w:r>
      <w:r w:rsidR="00DA6550">
        <w:rPr>
          <w:lang w:eastAsia="ko-KR"/>
        </w:rPr>
        <w:t>"</w:t>
      </w:r>
      <w:r w:rsidRPr="00E525C6">
        <w:rPr>
          <w:lang w:eastAsia="ko-KR"/>
        </w:rPr>
        <w:t xml:space="preserve"> was provided in step 1, AIML NF/NEF takes this into account in responding to the AI/ML Application Server.</w:t>
      </w:r>
    </w:p>
    <w:p w14:paraId="46101D47" w14:textId="7790C5F2" w:rsidR="00C2733D" w:rsidRPr="00E525C6" w:rsidRDefault="00C2733D" w:rsidP="00C2733D">
      <w:pPr>
        <w:pStyle w:val="B2"/>
        <w:rPr>
          <w:lang w:eastAsia="ko-KR"/>
        </w:rPr>
      </w:pPr>
      <w:r>
        <w:rPr>
          <w:lang w:eastAsia="ko-KR"/>
        </w:rPr>
        <w:tab/>
        <w:t>Multi-Access PDU Session information can be provided with candidate UEs or the list of candidate UEs can be generated taking into account the MA PDU Session information (e.g. suggest for the UEs have MA PDU Session).</w:t>
      </w:r>
    </w:p>
    <w:p w14:paraId="0BE1274E" w14:textId="6BB8EA5C" w:rsidR="002417F8" w:rsidRDefault="002417F8" w:rsidP="002417F8">
      <w:pPr>
        <w:pStyle w:val="B1"/>
        <w:rPr>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272914CD" w:rsidR="00C2733D" w:rsidRPr="00E525C6" w:rsidRDefault="00C2733D" w:rsidP="00C2733D">
      <w:pPr>
        <w:pStyle w:val="B1"/>
        <w:rPr>
          <w:lang w:eastAsia="ko-KR"/>
        </w:rPr>
      </w:pPr>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w:t>
      </w:r>
      <w:r w:rsidR="00DA6550">
        <w:rPr>
          <w:lang w:eastAsia="ko-KR"/>
        </w:rPr>
        <w:t>.</w:t>
      </w:r>
      <w:r>
        <w:rPr>
          <w:lang w:eastAsia="ko-KR"/>
        </w:rPr>
        <w:t xml:space="preserve"> the UE previously connected with 3GPP access, additionally connected with non-3GPP access), SMF notifies the changed MA PDU Session of the UE to AIML NF/NEF.</w:t>
      </w:r>
    </w:p>
    <w:p w14:paraId="5ED6D3F4" w14:textId="3169BEE4" w:rsidR="002417F8" w:rsidRPr="00E525C6" w:rsidRDefault="00C2733D" w:rsidP="002417F8">
      <w:pPr>
        <w:pStyle w:val="B1"/>
        <w:rPr>
          <w:lang w:eastAsia="ko-KR"/>
        </w:rPr>
      </w:pPr>
      <w:r>
        <w:rPr>
          <w:lang w:eastAsia="ko-KR"/>
        </w:rPr>
        <w:t>11</w:t>
      </w:r>
      <w:r w:rsidR="002417F8" w:rsidRPr="00E525C6">
        <w:rPr>
          <w:lang w:eastAsia="ko-KR"/>
        </w:rPr>
        <w:t>-</w:t>
      </w:r>
      <w:r w:rsidRPr="00E525C6">
        <w:rPr>
          <w:lang w:eastAsia="ko-KR"/>
        </w:rPr>
        <w:t>1</w:t>
      </w:r>
      <w:r>
        <w:rPr>
          <w:lang w:eastAsia="ko-KR"/>
        </w:rPr>
        <w:t>5</w:t>
      </w:r>
      <w:r w:rsidR="002417F8" w:rsidRPr="00E525C6">
        <w:rPr>
          <w:lang w:eastAsia="ko-KR"/>
        </w:rPr>
        <w:t>.</w:t>
      </w:r>
      <w:r w:rsidR="002417F8" w:rsidRPr="00E525C6">
        <w:rPr>
          <w:lang w:eastAsia="ko-KR"/>
        </w:rPr>
        <w:tab/>
        <w:t xml:space="preserve">If AI/ML Application server and AIML NF/NEF subscribed for AIML assistance information at step 1/step </w:t>
      </w:r>
      <w:r>
        <w:rPr>
          <w:lang w:eastAsia="ko-KR"/>
        </w:rPr>
        <w:t>4</w:t>
      </w:r>
      <w:r w:rsidR="002417F8"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376" w:name="_Toc117180537"/>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376"/>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6C192F">
      <w:pPr>
        <w:rPr>
          <w:lang w:eastAsia="ko-KR"/>
        </w:rPr>
      </w:pPr>
      <w:r w:rsidRPr="006C192F">
        <w:t>SMF:</w:t>
      </w:r>
    </w:p>
    <w:p w14:paraId="3537D82F" w14:textId="1C33E225" w:rsidR="00C2733D" w:rsidRPr="00E525C6" w:rsidRDefault="00C2733D" w:rsidP="00C2733D">
      <w:pPr>
        <w:pStyle w:val="B1"/>
        <w:rPr>
          <w:lang w:eastAsia="ko-KR"/>
        </w:rPr>
      </w:pPr>
      <w:r w:rsidRPr="00E525C6">
        <w:rPr>
          <w:lang w:eastAsia="ko-KR"/>
        </w:rPr>
        <w:t>-</w:t>
      </w:r>
      <w:r w:rsidRPr="00E525C6">
        <w:rPr>
          <w:lang w:eastAsia="ko-KR"/>
        </w:rPr>
        <w:tab/>
      </w:r>
      <w:r>
        <w:rPr>
          <w:lang w:eastAsia="ko-KR"/>
        </w:rPr>
        <w:t>Provides</w:t>
      </w:r>
      <w:r w:rsidRPr="00E525C6">
        <w:rPr>
          <w:lang w:eastAsia="ko-KR"/>
        </w:rPr>
        <w:t xml:space="preserve"> </w:t>
      </w:r>
      <w:r>
        <w:rPr>
          <w:lang w:eastAsia="ko-KR"/>
        </w:rPr>
        <w:t>UE</w:t>
      </w:r>
      <w:r w:rsidR="00DA6550">
        <w:rPr>
          <w:lang w:eastAsia="ko-KR"/>
        </w:rPr>
        <w:t>'</w:t>
      </w:r>
      <w:r>
        <w:rPr>
          <w:lang w:eastAsia="ko-KR"/>
        </w:rPr>
        <w:t>s MA PDU Session information of DNN/S-NSSAI used for AIML operation</w:t>
      </w:r>
      <w:r w:rsidRPr="00E525C6">
        <w:rPr>
          <w:lang w:eastAsia="ko-KR"/>
        </w:rPr>
        <w:t>.</w:t>
      </w:r>
    </w:p>
    <w:p w14:paraId="220EC398" w14:textId="77777777" w:rsidR="00C13460" w:rsidRPr="00E525C6" w:rsidRDefault="00C13460" w:rsidP="00C13460">
      <w:pPr>
        <w:pStyle w:val="Heading2"/>
      </w:pPr>
      <w:bookmarkStart w:id="377" w:name="_Toc117180538"/>
      <w:r w:rsidRPr="00E525C6">
        <w:t>6.26</w:t>
      </w:r>
      <w:r w:rsidRPr="00E525C6">
        <w:tab/>
        <w:t>Solution #26: FL operation with 5GS coordination for UE selection</w:t>
      </w:r>
      <w:bookmarkEnd w:id="377"/>
    </w:p>
    <w:p w14:paraId="2B7256DE" w14:textId="77777777" w:rsidR="00C13460" w:rsidRPr="00E525C6" w:rsidRDefault="00C13460" w:rsidP="00C13460">
      <w:pPr>
        <w:pStyle w:val="Heading3"/>
      </w:pPr>
      <w:bookmarkStart w:id="378" w:name="_Toc117180539"/>
      <w:r w:rsidRPr="00E525C6">
        <w:t>6.26.1</w:t>
      </w:r>
      <w:r w:rsidRPr="00E525C6">
        <w:tab/>
        <w:t>Description</w:t>
      </w:r>
      <w:bookmarkEnd w:id="378"/>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737BA3BA" w:rsidR="002417F8" w:rsidRPr="00E525C6" w:rsidRDefault="002417F8" w:rsidP="002417F8">
      <w:r w:rsidRPr="00E525C6">
        <w:t>This solution proposed that application server determine the UE groups for FL operation based on the UE</w:t>
      </w:r>
      <w:r w:rsidR="00DA6550">
        <w:t>'</w:t>
      </w:r>
      <w:r w:rsidRPr="00E525C6">
        <w:t>s capability, UE</w:t>
      </w:r>
      <w:r w:rsidR="00DA6550">
        <w:t>'</w:t>
      </w:r>
      <w:r w:rsidRPr="00E525C6">
        <w:t>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379" w:name="_Toc117180540"/>
      <w:r w:rsidRPr="00E525C6">
        <w:t>6.26.2</w:t>
      </w:r>
      <w:r w:rsidRPr="00E525C6">
        <w:tab/>
        <w:t>Procedures</w:t>
      </w:r>
      <w:bookmarkEnd w:id="379"/>
    </w:p>
    <w:p w14:paraId="30984502" w14:textId="77777777" w:rsidR="000B2813" w:rsidRPr="00E525C6" w:rsidRDefault="000B2813" w:rsidP="002417F8">
      <w:pPr>
        <w:pStyle w:val="TH"/>
      </w:pPr>
      <w:r w:rsidRPr="00E525C6">
        <w:object w:dxaOrig="8055" w:dyaOrig="3435" w14:anchorId="459BA71E">
          <v:shape id="_x0000_i1067" type="#_x0000_t75" style="width:402pt;height:168pt" o:ole="">
            <v:imagedata r:id="rId98" o:title=""/>
          </v:shape>
          <o:OLEObject Type="Embed" ProgID="Visio.Drawing.15" ShapeID="_x0000_i1067" DrawAspect="Content" ObjectID="_1728213848" r:id="rId99"/>
        </w:object>
      </w:r>
    </w:p>
    <w:p w14:paraId="5C9C35EA" w14:textId="43DF818F" w:rsidR="000B2813" w:rsidRPr="00E525C6" w:rsidRDefault="000B2813" w:rsidP="002417F8">
      <w:pPr>
        <w:pStyle w:val="TF"/>
      </w:pPr>
      <w:r w:rsidRPr="00E525C6">
        <w:t>Figure 6.26.2-1: Procedure to coordinate with 5GS for UE selection</w:t>
      </w:r>
    </w:p>
    <w:p w14:paraId="70AA2913" w14:textId="1D2BB3E5" w:rsidR="002417F8" w:rsidRPr="00E525C6" w:rsidRDefault="002417F8" w:rsidP="002417F8">
      <w:pPr>
        <w:pStyle w:val="B1"/>
        <w:rPr>
          <w:lang w:eastAsia="zh-CN"/>
        </w:rPr>
      </w:pPr>
      <w:r w:rsidRPr="00E525C6">
        <w:rPr>
          <w:lang w:eastAsia="zh-CN"/>
        </w:rPr>
        <w:t>0.</w:t>
      </w:r>
      <w:r w:rsidRPr="00E525C6">
        <w:rPr>
          <w:lang w:eastAsia="zh-CN"/>
        </w:rPr>
        <w:tab/>
        <w:t>Both the UE and application server exchanges the FL operation information such as UE</w:t>
      </w:r>
      <w:r w:rsidR="00DA6550">
        <w:rPr>
          <w:lang w:eastAsia="zh-CN"/>
        </w:rPr>
        <w:t>'</w:t>
      </w:r>
      <w:r w:rsidRPr="00E525C6">
        <w:rPr>
          <w:lang w:eastAsia="zh-CN"/>
        </w:rPr>
        <w:t>s capability, UE</w:t>
      </w:r>
      <w:r w:rsidR="00DA6550">
        <w:rPr>
          <w:lang w:eastAsia="zh-CN"/>
        </w:rPr>
        <w:t>'</w:t>
      </w:r>
      <w:r w:rsidRPr="00E525C6">
        <w:rPr>
          <w:lang w:eastAsia="zh-CN"/>
        </w:rPr>
        <w:t>s wishes (if any e.g. time window that UE is available), location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t>1.</w:t>
      </w:r>
      <w:r w:rsidRPr="00E525C6">
        <w:rPr>
          <w:lang w:eastAsia="zh-CN"/>
        </w:rPr>
        <w:tab/>
        <w:t>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the authorization of the application server request with local policy or with a UDM. NEF forwards the request to PCF.</w:t>
      </w:r>
    </w:p>
    <w:p w14:paraId="1CA45390" w14:textId="2FE7410C"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w:t>
      </w:r>
      <w:r w:rsidR="00DA6550">
        <w:rPr>
          <w:lang w:eastAsia="zh-CN"/>
        </w:rPr>
        <w:t>'</w:t>
      </w:r>
      <w:r w:rsidRPr="00E525C6">
        <w:rPr>
          <w:lang w:eastAsia="zh-CN"/>
        </w:rPr>
        <w:t>s internal business logic and is outside the scope of SA WG2.</w:t>
      </w:r>
    </w:p>
    <w:p w14:paraId="2F2899EA" w14:textId="7A418594"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Desired time window in the area of interest and other analytics such as UE related analytics as defined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380" w:name="_Toc117180541"/>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380"/>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381" w:name="_Toc117180542"/>
      <w:r w:rsidRPr="00E525C6">
        <w:t>6.27</w:t>
      </w:r>
      <w:r w:rsidRPr="00E525C6">
        <w:tab/>
        <w:t>Solution #27: Assistance to selection of UEs for federated learning operation</w:t>
      </w:r>
      <w:bookmarkEnd w:id="381"/>
    </w:p>
    <w:p w14:paraId="62DA7449" w14:textId="77777777" w:rsidR="009473CB" w:rsidRPr="00E525C6" w:rsidRDefault="009473CB" w:rsidP="009473CB">
      <w:pPr>
        <w:pStyle w:val="Heading3"/>
      </w:pPr>
      <w:bookmarkStart w:id="382" w:name="_Toc117180543"/>
      <w:r w:rsidRPr="00E525C6">
        <w:t>6.27.1</w:t>
      </w:r>
      <w:r w:rsidRPr="00E525C6">
        <w:tab/>
        <w:t>Description</w:t>
      </w:r>
      <w:bookmarkEnd w:id="382"/>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0DC6E89B" w:rsidR="002417F8" w:rsidRPr="00E525C6" w:rsidRDefault="002417F8" w:rsidP="002417F8">
      <w:pPr>
        <w:rPr>
          <w:lang w:val="en-US" w:eastAsia="ko-KR"/>
        </w:rPr>
      </w:pPr>
      <w:r w:rsidRPr="00E525C6">
        <w:rPr>
          <w:lang w:val="en-US" w:eastAsia="ko-KR"/>
        </w:rPr>
        <w:t xml:space="preserve">The key operational characteristics of FL is that UEs play a role as training devices and upload local update information to a central server (we call it </w:t>
      </w:r>
      <w:r w:rsidR="00DA6550">
        <w:rPr>
          <w:lang w:val="en-US" w:eastAsia="ko-KR"/>
        </w:rPr>
        <w:t>"</w:t>
      </w:r>
      <w:r w:rsidRPr="00E525C6">
        <w:rPr>
          <w:lang w:val="en-US" w:eastAsia="ko-KR"/>
        </w:rPr>
        <w:t>FL server</w:t>
      </w:r>
      <w:r w:rsidR="00DA6550">
        <w:rPr>
          <w:lang w:val="en-US" w:eastAsia="ko-KR"/>
        </w:rPr>
        <w:t>"</w:t>
      </w:r>
      <w:r w:rsidRPr="00E525C6">
        <w:rPr>
          <w:lang w:val="en-US" w:eastAsia="ko-KR"/>
        </w:rPr>
        <w:t>)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possible during the model distribution and upload phases for FL operation. In addition, UE mobility and/or Abnormal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64D7E6FE"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including a single UE level granularity without location information as a mandatory parameter in Analytics Filter Information, instead of </w:t>
      </w:r>
      <w:r w:rsidR="00DA6550">
        <w:rPr>
          <w:lang w:val="en-US" w:eastAsia="ko-KR"/>
        </w:rPr>
        <w:t>"</w:t>
      </w:r>
      <w:r w:rsidRPr="00E525C6">
        <w:rPr>
          <w:lang w:val="en-US" w:eastAsia="ko-KR"/>
        </w:rPr>
        <w:t>any UE</w:t>
      </w:r>
      <w:r w:rsidR="00DA6550">
        <w:rPr>
          <w:lang w:val="en-US" w:eastAsia="ko-KR"/>
        </w:rPr>
        <w:t>"</w:t>
      </w:r>
      <w:r w:rsidRPr="00E525C6">
        <w:rPr>
          <w:lang w:val="en-US" w:eastAsia="ko-KR"/>
        </w:rPr>
        <w:t xml:space="preserv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4A20C11B"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w:t>
      </w:r>
      <w:r w:rsidR="00DA6550">
        <w:rPr>
          <w:lang w:val="en-US" w:eastAsia="ko-KR"/>
        </w:rPr>
        <w:t>"</w:t>
      </w:r>
      <w:r w:rsidRPr="00E525C6">
        <w:rPr>
          <w:lang w:val="en-US" w:eastAsia="ko-KR"/>
        </w:rPr>
        <w:t>Target of Analytics Reporting</w:t>
      </w:r>
      <w:r w:rsidR="00DA6550">
        <w:rPr>
          <w:lang w:val="en-US" w:eastAsia="ko-KR"/>
        </w:rPr>
        <w:t>"</w:t>
      </w:r>
      <w:r w:rsidRPr="00E525C6">
        <w:rPr>
          <w:lang w:val="en-US" w:eastAsia="ko-KR"/>
        </w:rPr>
        <w:t xml:space="preserve">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3B85A4A4"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Proposal: Extend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61DC8669" w:rsidR="002417F8" w:rsidRPr="00E525C6" w:rsidRDefault="002417F8" w:rsidP="002417F8">
      <w:pPr>
        <w:pStyle w:val="B2"/>
        <w:rPr>
          <w:lang w:val="en-US" w:eastAsia="ko-KR"/>
        </w:rPr>
      </w:pPr>
      <w:r w:rsidRPr="00E525C6">
        <w:rPr>
          <w:lang w:val="en-US" w:eastAsia="ko-KR"/>
        </w:rPr>
        <w:t>-</w:t>
      </w:r>
      <w:r w:rsidRPr="00E525C6">
        <w:rPr>
          <w:lang w:val="en-US" w:eastAsia="ko-KR"/>
        </w:rPr>
        <w:tab/>
        <w:t xml:space="preserve">Motivation: The extended </w:t>
      </w:r>
      <w:r w:rsidR="00DA6550">
        <w:rPr>
          <w:lang w:val="en-US" w:eastAsia="ko-KR"/>
        </w:rPr>
        <w:t>"</w:t>
      </w:r>
      <w:r w:rsidRPr="00E525C6">
        <w:rPr>
          <w:lang w:val="en-US" w:eastAsia="ko-KR"/>
        </w:rPr>
        <w:t>customized MOS at AF or QoE metrics at UE (via AF)</w:t>
      </w:r>
      <w:r w:rsidR="00DA6550">
        <w:rPr>
          <w:lang w:val="en-US" w:eastAsia="ko-KR"/>
        </w:rPr>
        <w:t>"</w:t>
      </w:r>
      <w:r w:rsidRPr="00E525C6">
        <w:rPr>
          <w:lang w:val="en-US" w:eastAsia="ko-KR"/>
        </w:rPr>
        <w:t xml:space="preserve">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383" w:name="_Toc96943830"/>
      <w:bookmarkStart w:id="384" w:name="_Toc117180544"/>
      <w:r w:rsidRPr="00C9661A">
        <w:t>6.27.2</w:t>
      </w:r>
      <w:r w:rsidRPr="00C9661A">
        <w:tab/>
        <w:t>Procedures</w:t>
      </w:r>
      <w:bookmarkEnd w:id="383"/>
      <w:bookmarkEnd w:id="384"/>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68" type="#_x0000_t75" style="width:482.25pt;height:261.75pt" o:ole="">
            <v:imagedata r:id="rId100" o:title=""/>
          </v:shape>
          <o:OLEObject Type="Embed" ProgID="Word.Picture.8" ShapeID="_x0000_i1068" DrawAspect="Content" ObjectID="_1728213849" r:id="rId101"/>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t>1.</w:t>
      </w:r>
      <w:r w:rsidRPr="00C9661A">
        <w:tab/>
      </w:r>
      <w:r w:rsidR="00C9661A">
        <w:t>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The AF owned by the ASP may request or subscribe to the NWDAF to collect analytics information for interested UEs such as QoS Sustainability, Service Experience, UE mobility, UE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The NWDAF collects necessary data for analysis from NFs (e.g. AMF, SMF, AF)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385" w:name="_Toc96943831"/>
      <w:bookmarkStart w:id="386" w:name="_Toc117180545"/>
      <w:r w:rsidRPr="00C9661A">
        <w:t>6.27.3</w:t>
      </w:r>
      <w:r w:rsidRPr="00C9661A">
        <w:tab/>
        <w:t>Impacts on services, entities and interfaces</w:t>
      </w:r>
      <w:bookmarkEnd w:id="385"/>
      <w:bookmarkEnd w:id="386"/>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1AA6C302"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w:t>
      </w:r>
      <w:r w:rsidR="00DA6550">
        <w:rPr>
          <w:lang w:val="en-US" w:eastAsia="ko-KR"/>
        </w:rPr>
        <w:t>"</w:t>
      </w:r>
      <w:r w:rsidRPr="00E525C6">
        <w:rPr>
          <w:lang w:val="en-US" w:eastAsia="ko-KR"/>
        </w:rPr>
        <w:t xml:space="preserve">Throughput for DL and UL per UE, Packet delay for DL and UL per RAB/DRB per UE, Packet loss rate for DL and UL per RAB/DRB per UE in </w:t>
      </w:r>
      <w:r w:rsidR="00C8558A" w:rsidRPr="00E525C6">
        <w:rPr>
          <w:lang w:val="en-US" w:eastAsia="ko-KR"/>
        </w:rPr>
        <w:t>TS</w:t>
      </w:r>
      <w:r w:rsidR="00C8558A">
        <w:rPr>
          <w:lang w:val="en-US" w:eastAsia="ko-KR"/>
        </w:rPr>
        <w:t> </w:t>
      </w:r>
      <w:r w:rsidR="00C8558A" w:rsidRPr="00E525C6">
        <w:rPr>
          <w:lang w:val="en-US" w:eastAsia="ko-KR"/>
        </w:rPr>
        <w:t>37.320</w:t>
      </w:r>
      <w:r w:rsidR="00C8558A">
        <w:rPr>
          <w:lang w:val="en-US" w:eastAsia="ko-KR"/>
        </w:rPr>
        <w:t> </w:t>
      </w:r>
      <w:r w:rsidR="00C8558A" w:rsidRPr="00E525C6">
        <w:rPr>
          <w:lang w:val="en-US" w:eastAsia="ko-KR"/>
        </w:rPr>
        <w:t>[</w:t>
      </w:r>
      <w:r w:rsidRPr="00E525C6">
        <w:rPr>
          <w:lang w:val="en-US" w:eastAsia="ko-KR"/>
        </w:rPr>
        <w:t>12]</w:t>
      </w:r>
      <w:r w:rsidR="00DA6550">
        <w:rPr>
          <w:lang w:val="en-US" w:eastAsia="ko-KR"/>
        </w:rPr>
        <w:t>"</w:t>
      </w:r>
      <w:r w:rsidRPr="00E525C6">
        <w:rPr>
          <w:lang w:val="en-US" w:eastAsia="ko-KR"/>
        </w:rPr>
        <w:t xml:space="preserve">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387" w:name="_Toc117180546"/>
      <w:r w:rsidRPr="00E525C6">
        <w:t>6.28</w:t>
      </w:r>
      <w:r w:rsidRPr="00E525C6">
        <w:tab/>
        <w:t xml:space="preserve">Solution #28: </w:t>
      </w:r>
      <w:r w:rsidR="00C901F9" w:rsidRPr="00E525C6">
        <w:t>Application AI/ML Assistance Services</w:t>
      </w:r>
      <w:bookmarkEnd w:id="387"/>
    </w:p>
    <w:p w14:paraId="5B1E0D94" w14:textId="060795D5" w:rsidR="00104591" w:rsidRPr="00E525C6" w:rsidRDefault="00104591" w:rsidP="00104591">
      <w:pPr>
        <w:pStyle w:val="Heading3"/>
      </w:pPr>
      <w:bookmarkStart w:id="388" w:name="_Toc117180547"/>
      <w:r w:rsidRPr="00E525C6">
        <w:t>6.28.1</w:t>
      </w:r>
      <w:r w:rsidRPr="00E525C6">
        <w:tab/>
        <w:t>Description</w:t>
      </w:r>
      <w:bookmarkEnd w:id="388"/>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71A57830" w:rsidR="002D5975" w:rsidRPr="00E525C6" w:rsidRDefault="002D5975" w:rsidP="002D5975">
      <w:pPr>
        <w:pStyle w:val="EditorsNote"/>
      </w:pPr>
      <w:r w:rsidRPr="00E525C6">
        <w:t>Editor</w:t>
      </w:r>
      <w:r w:rsidR="00DA6550">
        <w:t>'</w:t>
      </w:r>
      <w:r w:rsidRPr="00E525C6">
        <w:t>s note:</w:t>
      </w:r>
      <w:r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r w:rsidR="00DD7A99">
        <w:t xml:space="preserve">Application AI/ML Assistance Network Function, i.e. </w:t>
      </w:r>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A7E5F50" w14:textId="77777777" w:rsidR="00F55F6D" w:rsidRDefault="00F55F6D" w:rsidP="00F55F6D">
      <w:pPr>
        <w:pStyle w:val="B2"/>
      </w:pPr>
      <w:r>
        <w:t>-</w:t>
      </w:r>
      <w:r>
        <w:tab/>
        <w:t>e.g. Assuming the objective of this operation is to support "AI/ML member selection for a particular Application AI/ML operation based on per UE's QoS sustainability". In this case, the AI/ML member selection is the main service, and the per UE's QoS sustainability analytics is the sub-service.</w:t>
      </w:r>
    </w:p>
    <w:p w14:paraId="0C20E170" w14:textId="77777777" w:rsidR="00F55F6D" w:rsidRDefault="00F55F6D" w:rsidP="00F55F6D">
      <w:pPr>
        <w:pStyle w:val="B2"/>
      </w:pPr>
      <w:r>
        <w:t>-</w:t>
      </w:r>
      <w:r>
        <w:tab/>
        <w:t>e.g. To expand the example above, instead of just referring to the UE's QoS sustainability analytic to support "AI/ML member selection, the UE's location mobility event and moving direction event are also part of the selection criteria. As a result, there are composite services which are composed of QoS sustainability analytic, mobility event and moving direction event to meet the objective of this given AaaML Service.</w:t>
      </w:r>
    </w:p>
    <w:p w14:paraId="671F1308" w14:textId="5DD33EE6"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t>e.g.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1A82157E" w:rsidR="002D5975" w:rsidRPr="00E525C6" w:rsidRDefault="002D5975" w:rsidP="002D5975">
      <w:pPr>
        <w:pStyle w:val="B2"/>
      </w:pPr>
      <w:r w:rsidRPr="00E525C6">
        <w:t>-</w:t>
      </w:r>
      <w:r w:rsidRPr="00E525C6">
        <w:tab/>
        <w:t>e.g. list of candidate UEs, event report for the group of UE</w:t>
      </w:r>
      <w:r w:rsidR="00DA6550">
        <w:t>'</w:t>
      </w:r>
      <w:r w:rsidRPr="00E525C6">
        <w:t>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032A4819" w:rsidR="002D5975" w:rsidRPr="00E525C6" w:rsidRDefault="002D5975" w:rsidP="002D5975">
      <w:r w:rsidRPr="00E525C6">
        <w:t xml:space="preserve">Each AaaML Service Profile is identified by the AaaML Profile ID, Application ID, UE ID or Group ID or Any and optionally, </w:t>
      </w:r>
      <w:r w:rsidR="00DD7A99">
        <w:t>one or more</w:t>
      </w:r>
      <w:r w:rsidR="00DD7A99" w:rsidRPr="00E525C6">
        <w:t xml:space="preserve"> </w:t>
      </w:r>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r w:rsidRPr="00E525C6">
        <w:t>i.</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t>what are the target AaaML assistance operation is to be conducted in 5G Core (e.g. data transmission, service provisioning, performance monitoring, etc.).</w:t>
      </w:r>
    </w:p>
    <w:p w14:paraId="3718397C" w14:textId="043980EC" w:rsidR="002D5975" w:rsidRPr="00E525C6" w:rsidRDefault="002D5975" w:rsidP="002D5975">
      <w:pPr>
        <w:pStyle w:val="B1"/>
      </w:pPr>
      <w:r w:rsidRPr="00E525C6">
        <w:t>-</w:t>
      </w:r>
      <w:r w:rsidRPr="00E525C6">
        <w:tab/>
        <w:t>(Optional) AaaML Sub-Profile ID - It describes the AaaML Service Sub</w:t>
      </w:r>
      <w:r w:rsidR="00DD7A99">
        <w:t xml:space="preserve"> p</w:t>
      </w:r>
      <w:r w:rsidR="00DD7A99" w:rsidRPr="00E525C6">
        <w:t xml:space="preserve">rofile </w:t>
      </w:r>
      <w:r w:rsidRPr="00E525C6">
        <w:t xml:space="preserve">for specifying the </w:t>
      </w:r>
      <w:r w:rsidR="00DD7A99">
        <w:t xml:space="preserve">composite set of </w:t>
      </w:r>
      <w:r w:rsidRPr="00E525C6">
        <w:t xml:space="preserve">service requirement(s) for the target AaaML operation (e.g. AI/ML operation UE member selection based on QoS </w:t>
      </w:r>
      <w:r w:rsidR="00DD7A99">
        <w:t xml:space="preserve">sustainability </w:t>
      </w:r>
      <w:r w:rsidRPr="00E525C6">
        <w:t>performance, AI/ML data transmission based on Time Of Date etc.).</w:t>
      </w:r>
      <w:r w:rsidR="00DD7A99">
        <w:t xml:space="preserve"> More than one Sub-profile can be specified for the given AaaML Service Profile.</w:t>
      </w:r>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pPr>
      <w:r w:rsidRPr="00E525C6">
        <w:t>-</w:t>
      </w:r>
      <w:r w:rsidRPr="00E525C6">
        <w:tab/>
        <w:t>UE ID or Group ID or any - The identifier of the target UE or a group of target UE or any UE who is/are involved in the target AaaML service.</w:t>
      </w:r>
    </w:p>
    <w:p w14:paraId="7B146EB4" w14:textId="066E6EBA" w:rsidR="00DD7A99" w:rsidRPr="009F24F2" w:rsidRDefault="00DD7A99" w:rsidP="00DD7A99">
      <w:pPr>
        <w:spacing w:after="60"/>
      </w:pPr>
      <w:r>
        <w:t>As part of the AaaML service solution, the new 5GC NF, AaaML NF, is introduced to be the anchor point to coordinate the 5GC control plane and user plane functionalities to assist the Application AI/ML operation. The benefits with this new 5GC NF are:</w:t>
      </w:r>
    </w:p>
    <w:p w14:paraId="3C04D077" w14:textId="77777777" w:rsidR="00C8558A" w:rsidRDefault="00C8558A" w:rsidP="00C8558A">
      <w:pPr>
        <w:pStyle w:val="B1"/>
      </w:pPr>
      <w:r>
        <w:t>-</w:t>
      </w:r>
      <w:r>
        <w:tab/>
        <w:t>a common point of contact between the Application AI/ML AF and the 5GC which simplifies the external communication interface with the 5G system.</w:t>
      </w:r>
    </w:p>
    <w:p w14:paraId="00288974" w14:textId="77777777" w:rsidR="00C8558A" w:rsidRDefault="00C8558A" w:rsidP="00C8558A">
      <w:pPr>
        <w:pStyle w:val="B1"/>
      </w:pPr>
      <w:r>
        <w:t>-</w:t>
      </w:r>
      <w:r>
        <w:tab/>
        <w:t>an anchor point to conduct the specific tasks which are required to coordinate with other new or existing 5GC NF to assist the Application AI/ML operation and therefore</w:t>
      </w:r>
    </w:p>
    <w:p w14:paraId="3192E0C7" w14:textId="4ED0AE96" w:rsidR="00C8558A" w:rsidRDefault="00C8558A" w:rsidP="00C8558A">
      <w:pPr>
        <w:pStyle w:val="B1"/>
      </w:pPr>
      <w:r>
        <w:t>-</w:t>
      </w:r>
      <w:r>
        <w:tab/>
        <w:t>a signalling aggregation, distribution and filtering point which could minimize signalling overhead when supporting the communication between the Application AI/ML AF and the 5GC</w:t>
      </w:r>
    </w:p>
    <w:p w14:paraId="3172C758" w14:textId="77777777" w:rsidR="00C8558A" w:rsidRDefault="00C8558A" w:rsidP="00C8558A">
      <w:pPr>
        <w:pStyle w:val="B1"/>
      </w:pPr>
      <w:r>
        <w:t>-</w:t>
      </w:r>
      <w:r>
        <w:tab/>
        <w:t>a AaaML service translator between the 3rd party Application AI/ML AF and the 5GC according to the definitions of the AaaML Service Profile</w:t>
      </w:r>
    </w:p>
    <w:p w14:paraId="2C2BC91F" w14:textId="77777777" w:rsidR="00C8558A" w:rsidRDefault="00C8558A" w:rsidP="00C8558A">
      <w:pPr>
        <w:pStyle w:val="B1"/>
      </w:pPr>
      <w:r>
        <w:t>-</w:t>
      </w:r>
      <w:r>
        <w:tab/>
        <w:t>a privacy shield for 5GS when exposing 5GS system information to AF to assist the Application AI/ML operation (e.g. conceal the UE's exact location information)</w:t>
      </w:r>
    </w:p>
    <w:p w14:paraId="0056BEC7" w14:textId="77777777" w:rsidR="00C8558A" w:rsidRDefault="00C8558A" w:rsidP="00C8558A">
      <w:pPr>
        <w:pStyle w:val="B1"/>
      </w:pPr>
      <w:r>
        <w:t>-</w:t>
      </w:r>
      <w:r>
        <w:tab/>
        <w:t>an enabler for mobile operator to provide Application AI/ML as-a-service when continuing to evolve the 5GS assistance to support the Application AI/ML operation</w:t>
      </w:r>
    </w:p>
    <w:p w14:paraId="5F46342E" w14:textId="5CA9870A" w:rsidR="00C8558A" w:rsidRDefault="00C8558A" w:rsidP="00C8558A">
      <w:pPr>
        <w:pStyle w:val="NO"/>
      </w:pPr>
      <w:r>
        <w:t>NOTE:</w:t>
      </w:r>
      <w:r>
        <w:tab/>
        <w:t>AaaML NF is not a data analytics function nor it provides any assistance to support network operation within the 5GC of which NWDAF provides.</w:t>
      </w:r>
    </w:p>
    <w:p w14:paraId="491C07A0" w14:textId="79E66106" w:rsidR="002D5975" w:rsidRPr="00E525C6" w:rsidRDefault="002D5975" w:rsidP="00E9563B">
      <w:pPr>
        <w:pStyle w:val="TH"/>
      </w:pPr>
      <w:r w:rsidRPr="00E525C6">
        <w:object w:dxaOrig="8222" w:dyaOrig="5526" w14:anchorId="7CF4743B">
          <v:shape id="_x0000_i1069" type="#_x0000_t75" style="width:411pt;height:272.25pt" o:ole="">
            <v:imagedata r:id="rId102" o:title=""/>
          </v:shape>
          <o:OLEObject Type="Embed" ProgID="Word.Picture.8" ShapeID="_x0000_i1069" DrawAspect="Content" ObjectID="_1728213850" r:id="rId103"/>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0" type="#_x0000_t75" style="width:342pt;height:330pt" o:ole="">
            <v:imagedata r:id="rId104" o:title=""/>
          </v:shape>
          <o:OLEObject Type="Embed" ProgID="Visio.Drawing.15" ShapeID="_x0000_i1070" DrawAspect="Content" ObjectID="_1728213851" r:id="rId105"/>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389" w:name="_Toc117180548"/>
      <w:r w:rsidRPr="00E525C6">
        <w:t>6.28.2</w:t>
      </w:r>
      <w:r w:rsidRPr="00E525C6">
        <w:tab/>
        <w:t>AaaML Service Architecture</w:t>
      </w:r>
      <w:bookmarkEnd w:id="389"/>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71" type="#_x0000_t75" style="width:426pt;height:221.25pt" o:ole="">
            <v:imagedata r:id="rId106" o:title=""/>
          </v:shape>
          <o:OLEObject Type="Embed" ProgID="Visio.Drawing.15" ShapeID="_x0000_i1071" DrawAspect="Content" ObjectID="_1728213852" r:id="rId107"/>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390" w:name="_Toc117180549"/>
      <w:r w:rsidRPr="00E525C6">
        <w:t>6.28.3</w:t>
      </w:r>
      <w:r w:rsidRPr="00E525C6">
        <w:tab/>
        <w:t>AaaML Services</w:t>
      </w:r>
      <w:bookmarkEnd w:id="390"/>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77C7970D" w:rsidR="00104591" w:rsidRPr="00E525C6" w:rsidRDefault="00104591" w:rsidP="002D5975">
            <w:pPr>
              <w:pStyle w:val="TAL"/>
            </w:pPr>
            <w:r w:rsidRPr="00E525C6">
              <w:t>AaaML Sub- Profile ID: (see Editor</w:t>
            </w:r>
            <w:r w:rsidR="00DA6550">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348D27EF" w:rsidR="00104591" w:rsidRPr="00E525C6" w:rsidRDefault="00104591" w:rsidP="002D5975">
            <w:pPr>
              <w:pStyle w:val="TAL"/>
            </w:pPr>
            <w:r w:rsidRPr="00E525C6">
              <w:t>(see Editor</w:t>
            </w:r>
            <w:r w:rsidR="00DA6550">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46BD0BC8" w:rsidR="00104591" w:rsidRPr="00E525C6" w:rsidRDefault="00104591" w:rsidP="002D5975">
            <w:pPr>
              <w:pStyle w:val="TAL"/>
            </w:pPr>
            <w:r w:rsidRPr="00E525C6">
              <w:t>AaaML Sub- Profile ID: (see Editor</w:t>
            </w:r>
            <w:r w:rsidR="00DA6550">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27FEC8F0" w:rsidR="00104591" w:rsidRPr="00E525C6" w:rsidRDefault="00104591" w:rsidP="002D5975">
            <w:pPr>
              <w:pStyle w:val="TAL"/>
            </w:pPr>
            <w:r w:rsidRPr="00E525C6">
              <w:t>(see Editor</w:t>
            </w:r>
            <w:r w:rsidR="00DA6550">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6EC2E9EB" w:rsidR="00104591" w:rsidRPr="00E525C6" w:rsidRDefault="00104591" w:rsidP="002D5975">
            <w:pPr>
              <w:pStyle w:val="TAL"/>
            </w:pPr>
            <w:r w:rsidRPr="00E525C6">
              <w:t>AaaML Sub- Profile ID: (see Editor</w:t>
            </w:r>
            <w:r w:rsidR="00DA6550">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54976AE9" w:rsidR="00104591" w:rsidRPr="00E525C6" w:rsidRDefault="00104591" w:rsidP="002D5975">
            <w:pPr>
              <w:pStyle w:val="TAL"/>
            </w:pPr>
            <w:r w:rsidRPr="00E525C6">
              <w:t>(see Editor</w:t>
            </w:r>
            <w:r w:rsidR="00DA6550">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5FCC5127" w:rsidR="00104591" w:rsidRPr="00E525C6" w:rsidRDefault="00104591" w:rsidP="002D5975">
            <w:pPr>
              <w:pStyle w:val="TAL"/>
            </w:pPr>
            <w:r w:rsidRPr="00E525C6">
              <w:t>AaaML Sub- Profile ID: (see Editor</w:t>
            </w:r>
            <w:r w:rsidR="00DA6550">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380EA3C9" w:rsidR="00104591" w:rsidRPr="00E525C6" w:rsidRDefault="00104591" w:rsidP="002D5975">
            <w:pPr>
              <w:pStyle w:val="TAL"/>
            </w:pPr>
            <w:r w:rsidRPr="00E525C6">
              <w:t>(see Editor</w:t>
            </w:r>
            <w:r w:rsidR="00DA6550">
              <w:t>'</w:t>
            </w:r>
            <w:r w:rsidRPr="00E525C6">
              <w:t>s Note-2)</w:t>
            </w:r>
          </w:p>
        </w:tc>
        <w:tc>
          <w:tcPr>
            <w:tcW w:w="1444" w:type="pct"/>
          </w:tcPr>
          <w:p w14:paraId="60AC69EB" w14:textId="45EB2513" w:rsidR="00104591" w:rsidRPr="00E525C6" w:rsidRDefault="00104591" w:rsidP="002D5975">
            <w:pPr>
              <w:pStyle w:val="TAL"/>
            </w:pPr>
            <w:r w:rsidRPr="00E525C6">
              <w:t>5GC exposes network information to the UE which is used to facilitate UE</w:t>
            </w:r>
            <w:r w:rsidR="00DA6550">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5CFDFB6E" w:rsidR="00104591" w:rsidRPr="00E525C6" w:rsidRDefault="00104591" w:rsidP="002D5975">
            <w:pPr>
              <w:pStyle w:val="TAL"/>
            </w:pPr>
            <w:r w:rsidRPr="00E525C6">
              <w:t>AaaML Sub- Profile ID: (see Editor</w:t>
            </w:r>
            <w:r w:rsidR="00DA6550">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1C4405F7" w:rsidR="00104591" w:rsidRPr="00E525C6" w:rsidRDefault="00104591" w:rsidP="002D5975">
            <w:pPr>
              <w:pStyle w:val="TAL"/>
            </w:pPr>
            <w:r w:rsidRPr="00E525C6">
              <w:t>(see Editor</w:t>
            </w:r>
            <w:r w:rsidR="00DA6550">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00D49187" w:rsidR="00104591" w:rsidRPr="00E525C6" w:rsidRDefault="00104591" w:rsidP="002D5975">
            <w:pPr>
              <w:pStyle w:val="TAL"/>
            </w:pPr>
            <w:r w:rsidRPr="00E525C6">
              <w:t>AaaML Sub- Profile ID: (see Editor</w:t>
            </w:r>
            <w:r w:rsidR="00DA6550">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1B50322B" w:rsidR="00104591" w:rsidRPr="00E525C6" w:rsidRDefault="00104591" w:rsidP="002D5975">
            <w:pPr>
              <w:pStyle w:val="TAL"/>
            </w:pPr>
            <w:r w:rsidRPr="00E525C6">
              <w:t>(see Editor</w:t>
            </w:r>
            <w:r w:rsidR="00DA6550">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404FA221" w:rsidR="00104591" w:rsidRPr="00E525C6" w:rsidRDefault="00104591" w:rsidP="002D5975">
            <w:pPr>
              <w:pStyle w:val="TAL"/>
            </w:pPr>
            <w:r w:rsidRPr="00E525C6">
              <w:t>AaaML Sub- Profile ID: (see Editor</w:t>
            </w:r>
            <w:r w:rsidR="00DA6550">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3C41838D" w:rsidR="00104591" w:rsidRPr="00E525C6" w:rsidRDefault="00104591" w:rsidP="002D5975">
            <w:pPr>
              <w:pStyle w:val="TAL"/>
            </w:pPr>
            <w:r w:rsidRPr="00E525C6">
              <w:t>(see Editor</w:t>
            </w:r>
            <w:r w:rsidR="00DA6550">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r w:rsidR="00CB5EDA">
              <w:t xml:space="preserve">one or more </w:t>
            </w:r>
            <w:r w:rsidRPr="00E525C6">
              <w:t xml:space="preserve">5G core services </w:t>
            </w:r>
            <w:r w:rsidR="00CB5EDA">
              <w:t>(i.e. composite services)</w:t>
            </w:r>
            <w:r w:rsidR="00CB5EDA" w:rsidRPr="00E525C6">
              <w:t xml:space="preserve"> </w:t>
            </w:r>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r w:rsidR="00CB5EDA">
              <w:t xml:space="preserve">aggregation </w:t>
            </w:r>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693B1F3A" w:rsidR="002D5975" w:rsidRPr="00E525C6" w:rsidRDefault="002D5975" w:rsidP="002D5975">
      <w:pPr>
        <w:pStyle w:val="EditorsNote"/>
      </w:pPr>
      <w:r w:rsidRPr="00E525C6">
        <w:t>Editor</w:t>
      </w:r>
      <w:r w:rsidR="00DA6550">
        <w:t>'</w:t>
      </w:r>
      <w:r w:rsidRPr="00E525C6">
        <w:t>s note:</w:t>
      </w:r>
      <w:r w:rsidRPr="00E525C6">
        <w:tab/>
        <w:t>It is FFS for the list of Sub-AaaML Services to be defined for the given AaaML Service when this study is reaching conclusion. For example, the clause n.m,x TS 23.xxx describes the Group QoS Monitoring, is the Sub-AaaML Service of the Network Resource Monitoring of AaaML Service.</w:t>
      </w:r>
    </w:p>
    <w:p w14:paraId="177EF2D6" w14:textId="0ECC8748" w:rsidR="002D5975" w:rsidRPr="00E525C6" w:rsidRDefault="002D5975" w:rsidP="002D5975">
      <w:pPr>
        <w:pStyle w:val="EditorsNote"/>
      </w:pPr>
      <w:r w:rsidRPr="00E525C6">
        <w:t>Editor</w:t>
      </w:r>
      <w:r w:rsidR="00DA6550">
        <w:t>'</w:t>
      </w:r>
      <w:r w:rsidRPr="00E525C6">
        <w:t>s note:</w:t>
      </w:r>
      <w:r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4506D156" w:rsidR="002D5975" w:rsidRPr="00E525C6" w:rsidRDefault="002D5975" w:rsidP="002D5975">
      <w:pPr>
        <w:pStyle w:val="EditorsNote"/>
      </w:pPr>
      <w:r w:rsidRPr="00E525C6">
        <w:t>Editor</w:t>
      </w:r>
      <w:r w:rsidR="00DA6550">
        <w:t>'</w:t>
      </w:r>
      <w:r w:rsidRPr="00E525C6">
        <w:t>s note:</w:t>
      </w:r>
      <w:r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391" w:name="_Toc117180550"/>
      <w:r w:rsidRPr="00E525C6">
        <w:t>6.28.3</w:t>
      </w:r>
      <w:r w:rsidRPr="00E525C6">
        <w:tab/>
        <w:t>Procedures for AaaML Services</w:t>
      </w:r>
      <w:bookmarkEnd w:id="391"/>
    </w:p>
    <w:p w14:paraId="250009B8" w14:textId="7E2E7451" w:rsidR="00104591" w:rsidRPr="00E525C6" w:rsidRDefault="00104591" w:rsidP="00104591">
      <w:pPr>
        <w:pStyle w:val="Heading4"/>
      </w:pPr>
      <w:bookmarkStart w:id="392" w:name="_Toc117180551"/>
      <w:r w:rsidRPr="00E525C6">
        <w:t>6.28.3.1</w:t>
      </w:r>
      <w:r w:rsidRPr="00E525C6">
        <w:tab/>
        <w:t>AaaML Service Profile support for AaaML Service Procedures</w:t>
      </w:r>
      <w:bookmarkEnd w:id="392"/>
    </w:p>
    <w:p w14:paraId="0D81A313" w14:textId="7BE62B5D" w:rsidR="00104591" w:rsidRPr="00E525C6" w:rsidRDefault="002D5975" w:rsidP="002D5975">
      <w:r w:rsidRPr="00E525C6">
        <w:t>This clause explains how to retrieve the AaaML Service Profile to support the AaaML service procedures.</w:t>
      </w:r>
    </w:p>
    <w:p w14:paraId="2DC59999" w14:textId="5A551E18" w:rsidR="00104591" w:rsidRPr="00E525C6" w:rsidRDefault="00CB5EDA" w:rsidP="002D5975">
      <w:pPr>
        <w:pStyle w:val="TH"/>
      </w:pPr>
      <w:r>
        <w:object w:dxaOrig="16801" w:dyaOrig="9421" w14:anchorId="19ADF848">
          <v:shape id="_x0000_i1072" type="#_x0000_t75" style="width:481.5pt;height:267.75pt" o:ole="">
            <v:imagedata r:id="rId108" o:title=""/>
          </v:shape>
          <o:OLEObject Type="Embed" ProgID="Visio.Drawing.15" ShapeID="_x0000_i1072" DrawAspect="Content" ObjectID="_1728213853" r:id="rId109"/>
        </w:object>
      </w:r>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t>5.</w:t>
      </w:r>
      <w:r w:rsidRPr="00E525C6">
        <w:tab/>
        <w:t>NEF verifies the authorization of the AF Request.</w:t>
      </w:r>
    </w:p>
    <w:p w14:paraId="2B217C1C" w14:textId="2AF8773E" w:rsidR="00B84A21" w:rsidRPr="00E525C6" w:rsidRDefault="00B84A21" w:rsidP="00B84A21">
      <w:pPr>
        <w:pStyle w:val="B1"/>
      </w:pPr>
      <w:r w:rsidRPr="00E525C6">
        <w:t>6</w:t>
      </w:r>
      <w:r w:rsidR="00CB5EDA">
        <w:t>-7</w:t>
      </w:r>
      <w:r w:rsidRPr="00E525C6">
        <w:t>.</w:t>
      </w:r>
      <w:r w:rsidRPr="00E525C6">
        <w:tab/>
        <w:t>NEF or AaaML NF sends request to UDR to retrieve the AaaML service profile by providing the Application Identifier, UE ID or Group ID, AaaML Profile ID and optionally AaaML Sub-Profile ID</w:t>
      </w:r>
      <w:r w:rsidR="00CB5EDA" w:rsidRPr="00CB5EDA">
        <w:t xml:space="preserve"> </w:t>
      </w:r>
      <w:r w:rsidR="00CB5EDA">
        <w:t>in case of the composite set of 5GC services is requested for the given AaaML service</w:t>
      </w:r>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14D50176" w:rsidR="00B84A21" w:rsidRPr="00E525C6" w:rsidRDefault="00CB5EDA" w:rsidP="00B84A21">
      <w:pPr>
        <w:pStyle w:val="B1"/>
      </w:pPr>
      <w:r>
        <w:t>8</w:t>
      </w:r>
      <w:r w:rsidR="00B84A21" w:rsidRPr="00E525C6">
        <w:t>.</w:t>
      </w:r>
      <w:r w:rsidR="00B84A21" w:rsidRPr="00E525C6">
        <w:tab/>
        <w:t>By referring to the service parameters and based on the information of the AaaML service profile</w:t>
      </w:r>
      <w:r w:rsidRPr="00C41752">
        <w:t xml:space="preserve"> </w:t>
      </w:r>
      <w:r>
        <w:t>and the AaaML Sub-Profile, if requested</w:t>
      </w:r>
      <w:r w:rsidR="00B84A21" w:rsidRPr="00E525C6">
        <w:t>, NEF or AaaML NF proceeds with the AaaML service procedures</w:t>
      </w:r>
      <w:r w:rsidRPr="00CB5EDA">
        <w:t xml:space="preserve"> </w:t>
      </w:r>
      <w:r>
        <w:t>which may involve a composite set of 5GC service procedures corresponding to a set of 5GC events, analytics and/or notifications</w:t>
      </w:r>
      <w:r w:rsidR="00B84A21" w:rsidRPr="00E525C6">
        <w:t>.</w:t>
      </w:r>
    </w:p>
    <w:p w14:paraId="07A27583" w14:textId="4AA5D6A5" w:rsidR="00B84A21" w:rsidRPr="00E525C6" w:rsidRDefault="00CB5EDA" w:rsidP="00B84A21">
      <w:pPr>
        <w:pStyle w:val="B1"/>
      </w:pPr>
      <w:r>
        <w:t>9</w:t>
      </w:r>
      <w:r w:rsidR="00B84A21" w:rsidRPr="00E525C6">
        <w:t>.</w:t>
      </w:r>
      <w:r w:rsidR="00B84A21" w:rsidRPr="00E525C6">
        <w:tab/>
        <w:t>Based on the outcome of the AaaML service procedures, NEF or AaaML NF replies to AF with the service response or notification</w:t>
      </w:r>
      <w:r w:rsidRPr="00C41752">
        <w:t xml:space="preserve"> </w:t>
      </w:r>
      <w:r>
        <w:t>which may be based on the collective outcomes of a composite set of 5GC service procedures</w:t>
      </w:r>
      <w:r w:rsidRPr="00E525C6">
        <w:t>.</w:t>
      </w:r>
      <w:r w:rsidR="00B84A21" w:rsidRPr="00E525C6">
        <w:t>.</w:t>
      </w:r>
    </w:p>
    <w:p w14:paraId="30E6EB05" w14:textId="4B73B7EB" w:rsidR="00104591" w:rsidRPr="00E525C6" w:rsidRDefault="00104591" w:rsidP="00104591">
      <w:pPr>
        <w:pStyle w:val="Heading3"/>
        <w:rPr>
          <w:lang w:val="en-US"/>
        </w:rPr>
      </w:pPr>
      <w:bookmarkStart w:id="393" w:name="_Toc117180552"/>
      <w:r w:rsidRPr="00E525C6">
        <w:rPr>
          <w:lang w:val="en-US"/>
        </w:rPr>
        <w:t>6.28.3</w:t>
      </w:r>
      <w:r w:rsidRPr="00E525C6">
        <w:rPr>
          <w:lang w:val="en-US"/>
        </w:rPr>
        <w:tab/>
        <w:t>Impacts on services, entities and interfaces</w:t>
      </w:r>
      <w:bookmarkEnd w:id="393"/>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r w:rsidR="00CB5EDA">
        <w:t>AaaML Sub-Profile ID</w:t>
      </w:r>
      <w:r w:rsidR="00CB5EDA" w:rsidRPr="00E525C6">
        <w:t xml:space="preserve"> </w:t>
      </w:r>
      <w:r w:rsidRPr="00E525C6">
        <w:t>to support the AaaML service procedure</w:t>
      </w:r>
      <w:r w:rsidR="00CB5EDA" w:rsidRPr="00C41752">
        <w:t xml:space="preserve"> </w:t>
      </w:r>
      <w:r w:rsidR="00CB5EDA">
        <w:t>which may be composed of a set of 5GC service procedures (i.e. 5GC events, analytics and/or notifications)</w:t>
      </w:r>
      <w:r w:rsidRPr="00E525C6">
        <w:t>.</w:t>
      </w:r>
    </w:p>
    <w:p w14:paraId="6527320A" w14:textId="14891425" w:rsidR="00A029E6" w:rsidRPr="00E525C6" w:rsidRDefault="00A029E6" w:rsidP="00A029E6">
      <w:pPr>
        <w:pStyle w:val="Heading2"/>
      </w:pPr>
      <w:bookmarkStart w:id="394" w:name="_Toc117180553"/>
      <w:r w:rsidRPr="00E525C6">
        <w:t>6.29</w:t>
      </w:r>
      <w:r w:rsidRPr="00E525C6">
        <w:tab/>
        <w:t xml:space="preserve">Solution #29: </w:t>
      </w:r>
      <w:r w:rsidR="00E15760" w:rsidRPr="00E525C6">
        <w:t>5GC assistance to UE on performing AI/ML task</w:t>
      </w:r>
      <w:bookmarkEnd w:id="394"/>
    </w:p>
    <w:p w14:paraId="2BB7886B" w14:textId="00CA9922" w:rsidR="00A029E6" w:rsidRPr="00E525C6" w:rsidRDefault="00A029E6" w:rsidP="00A029E6">
      <w:pPr>
        <w:pStyle w:val="Heading3"/>
      </w:pPr>
      <w:bookmarkStart w:id="395" w:name="_Toc117180554"/>
      <w:r w:rsidRPr="00E525C6">
        <w:t>6.29.1</w:t>
      </w:r>
      <w:r w:rsidRPr="00E525C6">
        <w:tab/>
        <w:t>Description</w:t>
      </w:r>
      <w:bookmarkEnd w:id="395"/>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7F2C8D58"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C8558A" w:rsidRPr="00E525C6">
        <w:t>TS</w:t>
      </w:r>
      <w:r w:rsidR="00C8558A">
        <w:t> </w:t>
      </w:r>
      <w:r w:rsidR="00C8558A" w:rsidRPr="00E525C6">
        <w:t>22.261</w:t>
      </w:r>
      <w:r w:rsidR="00C8558A">
        <w:t> </w:t>
      </w:r>
      <w:r w:rsidR="00C8558A"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396" w:name="_Toc97052458"/>
      <w:bookmarkStart w:id="397" w:name="_Toc97057840"/>
      <w:bookmarkStart w:id="398" w:name="_Toc97052786"/>
      <w:bookmarkStart w:id="399" w:name="_Toc97057913"/>
      <w:bookmarkStart w:id="400" w:name="_Toc117180555"/>
      <w:r w:rsidRPr="00E525C6">
        <w:rPr>
          <w:rFonts w:eastAsia="SimSun"/>
        </w:rPr>
        <w:t>6.29.2</w:t>
      </w:r>
      <w:r w:rsidRPr="00E525C6">
        <w:rPr>
          <w:rFonts w:eastAsia="SimSun"/>
        </w:rPr>
        <w:tab/>
        <w:t>Procedures</w:t>
      </w:r>
      <w:bookmarkEnd w:id="396"/>
      <w:bookmarkEnd w:id="397"/>
      <w:bookmarkEnd w:id="398"/>
      <w:bookmarkEnd w:id="399"/>
      <w:bookmarkEnd w:id="400"/>
    </w:p>
    <w:p w14:paraId="142F8849" w14:textId="0D3811C3" w:rsidR="00E15760" w:rsidRPr="00E525C6" w:rsidRDefault="00E15760" w:rsidP="00B84A21">
      <w:pPr>
        <w:pStyle w:val="Heading4"/>
        <w:rPr>
          <w:rFonts w:eastAsia="DengXian"/>
        </w:rPr>
      </w:pPr>
      <w:bookmarkStart w:id="401" w:name="_Toc117180556"/>
      <w:r w:rsidRPr="00E525C6">
        <w:rPr>
          <w:rFonts w:eastAsia="SimSun"/>
        </w:rPr>
        <w:t>6.29.2.1</w:t>
      </w:r>
      <w:r w:rsidR="00B84A21" w:rsidRPr="00E525C6">
        <w:tab/>
      </w:r>
      <w:r w:rsidRPr="00E525C6">
        <w:rPr>
          <w:rFonts w:eastAsia="SimSun"/>
        </w:rPr>
        <w:t>Procedure for AF provisioning information to 5GC</w:t>
      </w:r>
      <w:bookmarkEnd w:id="401"/>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73" type="#_x0000_t75" style="width:294pt;height:222.75pt" o:ole="">
            <v:imagedata r:id="rId110" o:title="" cropbottom="14621f" cropright="15288f"/>
          </v:shape>
          <o:OLEObject Type="Embed" ProgID="Visio.Drawing.15" ShapeID="_x0000_i1073" DrawAspect="Content" ObjectID="_1728213854" r:id="rId111"/>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402" w:name="_Toc117180557"/>
      <w:r w:rsidRPr="00E525C6">
        <w:rPr>
          <w:rFonts w:eastAsia="SimSun"/>
        </w:rPr>
        <w:t>6.29.2.2</w:t>
      </w:r>
      <w:r w:rsidR="00B84A21" w:rsidRPr="00E525C6">
        <w:tab/>
      </w:r>
      <w:r w:rsidRPr="00E525C6">
        <w:rPr>
          <w:rFonts w:eastAsia="SimSun"/>
        </w:rPr>
        <w:t>Procedure for 5GC exposing information to UE</w:t>
      </w:r>
      <w:bookmarkEnd w:id="402"/>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74" type="#_x0000_t75" style="width:378pt;height:264pt" o:ole="">
            <v:imagedata r:id="rId112" o:title="" cropbottom="14559f" cropright="15565f"/>
          </v:shape>
          <o:OLEObject Type="Embed" ProgID="Visio.Drawing.15" ShapeID="_x0000_i1074" DrawAspect="Content" ObjectID="_1728213855" r:id="rId113"/>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0DE0FC93" w:rsidR="00B84A21" w:rsidRPr="00E525C6" w:rsidRDefault="00B84A21" w:rsidP="00B84A21">
      <w:pPr>
        <w:pStyle w:val="B1"/>
      </w:pPr>
      <w:r w:rsidRPr="00E525C6">
        <w:t>4.</w:t>
      </w:r>
      <w:r w:rsidRPr="00E525C6">
        <w:tab/>
        <w:t xml:space="preserve">The NWDAF collects input data and derives analytics output as </w:t>
      </w:r>
      <w:r w:rsidR="00C8558A" w:rsidRPr="00E525C6">
        <w:t>TS</w:t>
      </w:r>
      <w:r w:rsidR="00C8558A">
        <w:t> </w:t>
      </w:r>
      <w:r w:rsidR="00C8558A" w:rsidRPr="00E525C6">
        <w:t>23.288</w:t>
      </w:r>
      <w:r w:rsidR="00C8558A">
        <w:t> </w:t>
      </w:r>
      <w:r w:rsidR="00C8558A"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rFonts w:eastAsia="DengXian"/>
          <w:lang w:eastAsia="zh-CN"/>
        </w:rPr>
      </w:pPr>
      <w:bookmarkStart w:id="403" w:name="_Toc117180558"/>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403"/>
    </w:p>
    <w:p w14:paraId="113B69B5" w14:textId="77777777" w:rsidR="00B400E8" w:rsidRPr="00E525C6" w:rsidRDefault="00B400E8" w:rsidP="00B400E8">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p>
    <w:p w14:paraId="1FB5E254" w14:textId="77777777" w:rsidR="00B400E8" w:rsidRDefault="00B400E8" w:rsidP="00B400E8">
      <w:pPr>
        <w:pStyle w:val="TH"/>
      </w:pPr>
      <w:r w:rsidRPr="00F151F4">
        <w:object w:dxaOrig="10054" w:dyaOrig="9235" w14:anchorId="118DFAB7">
          <v:shape id="_x0000_i1075" type="#_x0000_t75" style="width:348pt;height:282pt" o:ole="">
            <v:imagedata r:id="rId114" o:title="" cropbottom="8047f"/>
          </v:shape>
          <o:OLEObject Type="Embed" ProgID="Visio.Drawing.11" ShapeID="_x0000_i1075" DrawAspect="Content" ObjectID="_1728213856" r:id="rId115"/>
        </w:object>
      </w:r>
    </w:p>
    <w:p w14:paraId="1FB8742E" w14:textId="77777777" w:rsidR="00B400E8" w:rsidRPr="00E525C6" w:rsidRDefault="00B400E8" w:rsidP="00B400E8">
      <w:pPr>
        <w:pStyle w:val="TF"/>
        <w:rPr>
          <w:lang w:eastAsia="zh-CN"/>
        </w:rPr>
      </w:pPr>
      <w:r w:rsidRPr="00E525C6">
        <w:t>Figure 6.29.2-</w:t>
      </w:r>
      <w:r>
        <w:rPr>
          <w:rFonts w:hint="eastAsia"/>
          <w:lang w:eastAsia="zh-CN"/>
        </w:rPr>
        <w:t>3</w:t>
      </w:r>
      <w:r w:rsidRPr="00E525C6">
        <w:t>: Procedures for 5GC exposing information to UE</w:t>
      </w:r>
      <w:r>
        <w:rPr>
          <w:rFonts w:hint="eastAsia"/>
          <w:lang w:eastAsia="zh-CN"/>
        </w:rPr>
        <w:t xml:space="preserve"> via UE policy</w:t>
      </w:r>
    </w:p>
    <w:p w14:paraId="0BB8CEDA" w14:textId="77777777" w:rsidR="00364F31" w:rsidRDefault="00364F31" w:rsidP="00364F31">
      <w:pPr>
        <w:pStyle w:val="B1"/>
        <w:rPr>
          <w:lang w:eastAsia="zh-CN"/>
        </w:rPr>
      </w:pPr>
      <w:r>
        <w:rPr>
          <w:lang w:eastAsia="zh-CN"/>
        </w:rPr>
        <w:t>1.</w:t>
      </w:r>
      <w:r>
        <w:rPr>
          <w:lang w:eastAsia="zh-CN"/>
        </w:rPr>
        <w:tab/>
        <w:t>The PCF sends an Analytics request/subscribe (Analytics ID = Service Experience, Target of Analytics Reporting = UE ID or UE Group ID or any UE, Analytics Filter Information (Application ID, S-NSSAI, DNN, Area of Interest, RAT type(s)), Analytics Reporting Information) to NWDAF by invoking a Nnwdaf_AnalyticsInfo_Request or a Nnwdaf_AnalyticsSubscription_Subscribe.</w:t>
      </w:r>
    </w:p>
    <w:p w14:paraId="3793A560" w14:textId="77777777" w:rsidR="00364F31" w:rsidRDefault="00364F31" w:rsidP="00364F31">
      <w:pPr>
        <w:pStyle w:val="B1"/>
        <w:rPr>
          <w:lang w:eastAsia="zh-CN"/>
        </w:rPr>
      </w:pPr>
      <w:r>
        <w:rPr>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p>
    <w:p w14:paraId="1DA34B5D" w14:textId="39C17136" w:rsidR="00B400E8" w:rsidRPr="00183E3B" w:rsidRDefault="00B400E8" w:rsidP="00B400E8">
      <w:pPr>
        <w:pStyle w:val="NO"/>
        <w:rPr>
          <w:lang w:eastAsia="zh-CN"/>
        </w:rPr>
      </w:pPr>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p>
    <w:p w14:paraId="6C82F827" w14:textId="25F3D333" w:rsidR="00364F31" w:rsidRDefault="00364F31" w:rsidP="00364F31">
      <w:pPr>
        <w:pStyle w:val="B1"/>
        <w:rPr>
          <w:lang w:eastAsia="zh-CN"/>
        </w:rPr>
      </w:pPr>
      <w:r>
        <w:rPr>
          <w:lang w:eastAsia="zh-CN"/>
        </w:rPr>
        <w:t>2.</w:t>
      </w:r>
      <w:r>
        <w:rPr>
          <w:lang w:eastAsia="zh-CN"/>
        </w:rPr>
        <w:tab/>
        <w:t xml:space="preserve">NWDAF collects network data or service data from the UE, 5GC NF(s) (including the AF) and the OAM as specified in </w:t>
      </w:r>
      <w:r w:rsidR="00C8558A">
        <w:rPr>
          <w:lang w:eastAsia="zh-CN"/>
        </w:rPr>
        <w:t>TS 23.288 [</w:t>
      </w:r>
      <w:r>
        <w:rPr>
          <w:lang w:eastAsia="zh-CN"/>
        </w:rPr>
        <w:t>6].</w:t>
      </w:r>
    </w:p>
    <w:p w14:paraId="6DF705D0" w14:textId="1FAD0C2A" w:rsidR="00364F31" w:rsidRDefault="00364F31" w:rsidP="00364F31">
      <w:pPr>
        <w:pStyle w:val="B1"/>
        <w:rPr>
          <w:lang w:eastAsia="zh-CN"/>
        </w:rPr>
      </w:pPr>
      <w:r>
        <w:rPr>
          <w:lang w:eastAsia="zh-CN"/>
        </w:rPr>
        <w:tab/>
        <w:t xml:space="preserve">In addition to the existing input data as defined in </w:t>
      </w:r>
      <w:r w:rsidR="00C8558A">
        <w:rPr>
          <w:lang w:eastAsia="zh-CN"/>
        </w:rPr>
        <w:t>TS 23.288 [</w:t>
      </w:r>
      <w:r>
        <w:rPr>
          <w:lang w:eastAsia="zh-CN"/>
        </w:rPr>
        <w:t>6] for Service Experience analytics, the input data also includes AI information of the UE, which describes the Application AI/ML operation in the UE per application (e.g. whether AI/ML operation is enabled or not for the application, the Application AI/ML operation type) and can be collected from UE applications via the AF.</w:t>
      </w:r>
    </w:p>
    <w:p w14:paraId="77E2CC77" w14:textId="77777777" w:rsidR="00364F31" w:rsidRDefault="00364F31" w:rsidP="00364F31">
      <w:pPr>
        <w:pStyle w:val="B1"/>
        <w:rPr>
          <w:lang w:eastAsia="zh-CN"/>
        </w:rPr>
      </w:pPr>
      <w:r>
        <w:rPr>
          <w:lang w:eastAsia="zh-CN"/>
        </w:rPr>
        <w:t>3.</w:t>
      </w:r>
      <w:r>
        <w:rPr>
          <w:lang w:eastAsia="zh-CN"/>
        </w:rPr>
        <w:tab/>
        <w:t>Using these input data, the NWDAF derives the service experience analytics for the application.</w:t>
      </w:r>
    </w:p>
    <w:p w14:paraId="52C8A261" w14:textId="77777777" w:rsidR="00364F31" w:rsidRDefault="00364F31" w:rsidP="00364F31">
      <w:pPr>
        <w:pStyle w:val="B1"/>
        <w:rPr>
          <w:lang w:eastAsia="zh-CN"/>
        </w:rPr>
      </w:pPr>
      <w:r>
        <w:rPr>
          <w:lang w:eastAsia="zh-CN"/>
        </w:rPr>
        <w:t>4.</w:t>
      </w:r>
      <w:r>
        <w:rPr>
          <w:lang w:eastAsia="zh-CN"/>
        </w:rPr>
        <w:tab/>
        <w:t>The NWDAF provides the analytics information of the observed Service Experience to the PCF by means of either Nnwdaf_AnalyticsInfo_Request response or Nnwdaf_AnalyticsSubscription_Notify, depending on the service used in step 1.</w:t>
      </w:r>
    </w:p>
    <w:p w14:paraId="26A0C59B" w14:textId="5EFEF83A" w:rsidR="00364F31" w:rsidRDefault="00364F31" w:rsidP="00364F31">
      <w:pPr>
        <w:pStyle w:val="B1"/>
        <w:rPr>
          <w:lang w:eastAsia="zh-CN"/>
        </w:rPr>
      </w:pPr>
      <w:r>
        <w:rPr>
          <w:lang w:eastAsia="zh-CN"/>
        </w:rPr>
        <w:tab/>
        <w:t xml:space="preserve">In addition to the existing output analytics as defined in </w:t>
      </w:r>
      <w:r w:rsidR="00C8558A">
        <w:rPr>
          <w:lang w:eastAsia="zh-CN"/>
        </w:rPr>
        <w:t>TS 23.288 [</w:t>
      </w:r>
      <w:r>
        <w:rPr>
          <w:lang w:eastAsia="zh-CN"/>
        </w:rPr>
        <w:t>6]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p>
    <w:p w14:paraId="2711ACF7" w14:textId="77777777" w:rsidR="00364F31" w:rsidRDefault="00364F31" w:rsidP="00364F31">
      <w:pPr>
        <w:pStyle w:val="B1"/>
        <w:rPr>
          <w:lang w:eastAsia="zh-CN"/>
        </w:rPr>
      </w:pPr>
      <w:r>
        <w:rPr>
          <w:lang w:eastAsia="zh-CN"/>
        </w:rPr>
        <w:t>5.</w:t>
      </w:r>
      <w:r>
        <w:rPr>
          <w:lang w:eastAsia="zh-CN"/>
        </w:rPr>
        <w:tab/>
        <w:t>The PCF decides on UE policy with regards to the Application AI/ML operations, based on AF request and/or the output analytics if available, which may include:</w:t>
      </w:r>
    </w:p>
    <w:p w14:paraId="7F48B0EA" w14:textId="77777777" w:rsidR="00B400E8" w:rsidRDefault="00B400E8" w:rsidP="00B400E8">
      <w:pPr>
        <w:pStyle w:val="B2"/>
        <w:rPr>
          <w:lang w:eastAsia="zh-CN"/>
        </w:rPr>
      </w:pPr>
      <w:r>
        <w:rPr>
          <w:rFonts w:hint="eastAsia"/>
          <w:lang w:eastAsia="zh-CN"/>
        </w:rPr>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p>
    <w:p w14:paraId="22B800EA"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operation(s) is/are recommended for the application(s) in the UE.</w:t>
      </w:r>
    </w:p>
    <w:p w14:paraId="0807C6E3" w14:textId="77777777" w:rsidR="00B400E8" w:rsidRDefault="00B400E8" w:rsidP="00B400E8">
      <w:pPr>
        <w:pStyle w:val="B2"/>
        <w:rPr>
          <w:lang w:eastAsia="zh-CN"/>
        </w:rPr>
      </w:pPr>
      <w:r>
        <w:rPr>
          <w:rFonts w:hint="eastAsia"/>
          <w:lang w:eastAsia="zh-CN"/>
        </w:rPr>
        <w:t>-</w:t>
      </w:r>
      <w:r>
        <w:rPr>
          <w:rFonts w:hint="eastAsia"/>
          <w:lang w:eastAsia="zh-CN"/>
        </w:rPr>
        <w:tab/>
        <w:t>whether the Application AI/ML operation type(s) is/are recommended for the application(s) in the UE.</w:t>
      </w:r>
    </w:p>
    <w:p w14:paraId="2D659695" w14:textId="77777777" w:rsidR="00B400E8" w:rsidRPr="00183E3B" w:rsidRDefault="00B400E8" w:rsidP="00B400E8">
      <w:pPr>
        <w:pStyle w:val="NO"/>
        <w:rPr>
          <w:lang w:eastAsia="zh-CN"/>
        </w:rPr>
      </w:pPr>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p>
    <w:p w14:paraId="2D4E9ABC" w14:textId="77777777" w:rsidR="00B400E8" w:rsidRDefault="00B400E8" w:rsidP="00B400E8">
      <w:pPr>
        <w:pStyle w:val="NO"/>
        <w:rPr>
          <w:lang w:eastAsia="zh-CN"/>
        </w:rPr>
      </w:pPr>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p>
    <w:p w14:paraId="3B92F883" w14:textId="6ED9BC67" w:rsidR="00B400E8" w:rsidRPr="00EC60E0" w:rsidRDefault="00B400E8" w:rsidP="00B400E8">
      <w:pPr>
        <w:pStyle w:val="EditorsNote"/>
        <w:rPr>
          <w:lang w:eastAsia="zh-CN"/>
        </w:rPr>
      </w:pPr>
      <w:r>
        <w:rPr>
          <w:rFonts w:hint="eastAsia"/>
          <w:lang w:eastAsia="zh-CN"/>
        </w:rPr>
        <w:t>Editor</w:t>
      </w:r>
      <w:r w:rsidR="00DA6550">
        <w:rPr>
          <w:lang w:eastAsia="zh-CN"/>
        </w:rPr>
        <w:t>'</w:t>
      </w:r>
      <w:r>
        <w:rPr>
          <w:rFonts w:hint="eastAsia"/>
          <w:lang w:eastAsia="zh-CN"/>
        </w:rPr>
        <w:t>s note:</w:t>
      </w:r>
      <w:r>
        <w:rPr>
          <w:rFonts w:hint="eastAsia"/>
          <w:lang w:eastAsia="zh-CN"/>
        </w:rPr>
        <w:tab/>
        <w:t>How the parameters are passed to UE application layer is FFS. The exact parameters are to be decided during conclusion.</w:t>
      </w:r>
    </w:p>
    <w:p w14:paraId="5F6637C5" w14:textId="77777777" w:rsidR="00364F31" w:rsidRDefault="00364F31" w:rsidP="00364F31">
      <w:pPr>
        <w:pStyle w:val="B1"/>
      </w:pPr>
      <w:r>
        <w:t>6.</w:t>
      </w:r>
      <w:r>
        <w:tab/>
        <w:t>The PCF delivers the UE policy to the UE via the AMF.</w:t>
      </w:r>
    </w:p>
    <w:p w14:paraId="2B9F2C22" w14:textId="77777777" w:rsidR="00364F31" w:rsidRDefault="00364F31" w:rsidP="00364F31">
      <w:pPr>
        <w:pStyle w:val="B1"/>
      </w:pPr>
      <w:r>
        <w:t>7.</w:t>
      </w:r>
      <w:r>
        <w:tab/>
        <w:t>The UE applies the UE policy received in step 5, i.e. performing Application AI/ML operation(s) for the application(s) accordingly.</w:t>
      </w:r>
    </w:p>
    <w:p w14:paraId="1F2EC524" w14:textId="0574D9FD" w:rsidR="00B84A21" w:rsidRPr="00E525C6" w:rsidRDefault="00B84A21" w:rsidP="00B84A21">
      <w:pPr>
        <w:pStyle w:val="Heading3"/>
        <w:rPr>
          <w:rFonts w:eastAsia="DengXian"/>
        </w:rPr>
      </w:pPr>
      <w:bookmarkStart w:id="404" w:name="_Toc117180559"/>
      <w:r w:rsidRPr="00E525C6">
        <w:rPr>
          <w:rFonts w:eastAsia="SimSun"/>
        </w:rPr>
        <w:t>6.29.</w:t>
      </w:r>
      <w:r w:rsidRPr="00E525C6">
        <w:t>3</w:t>
      </w:r>
      <w:r w:rsidRPr="00E525C6">
        <w:tab/>
        <w:t>Impacts on Existing Nodes and Functionality</w:t>
      </w:r>
      <w:bookmarkEnd w:id="404"/>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pPr>
      <w:r w:rsidRPr="00E525C6">
        <w:t>-</w:t>
      </w:r>
      <w:r w:rsidRPr="00E525C6">
        <w:tab/>
        <w:t>Support on receiving AI/ML service notification from 5GC via NAS.</w:t>
      </w:r>
    </w:p>
    <w:p w14:paraId="45A25903" w14:textId="77777777" w:rsidR="00B400E8" w:rsidRDefault="00B400E8" w:rsidP="00B400E8">
      <w:pPr>
        <w:pStyle w:val="B1"/>
        <w:rPr>
          <w:lang w:eastAsia="zh-CN"/>
        </w:rPr>
      </w:pPr>
      <w:r w:rsidRPr="00E525C6">
        <w:t>-</w:t>
      </w:r>
      <w:r w:rsidRPr="00E525C6">
        <w:tab/>
        <w:t xml:space="preserve">Support </w:t>
      </w:r>
      <w:r>
        <w:rPr>
          <w:rFonts w:hint="eastAsia"/>
        </w:rPr>
        <w:t>performing Application AI/ML operations based on the relevant UE policy</w:t>
      </w:r>
      <w:r w:rsidRPr="00E525C6">
        <w:t>.</w:t>
      </w:r>
    </w:p>
    <w:p w14:paraId="003D9472" w14:textId="77777777" w:rsidR="00B400E8" w:rsidRDefault="00B400E8" w:rsidP="00B400E8">
      <w:pPr>
        <w:rPr>
          <w:noProof/>
          <w:lang w:eastAsia="zh-CN"/>
        </w:rPr>
      </w:pPr>
      <w:r>
        <w:rPr>
          <w:rFonts w:hint="eastAsia"/>
          <w:noProof/>
          <w:lang w:eastAsia="zh-CN"/>
        </w:rPr>
        <w:t>PCF:</w:t>
      </w:r>
    </w:p>
    <w:p w14:paraId="55749069" w14:textId="77777777" w:rsidR="00B400E8" w:rsidRDefault="00B400E8" w:rsidP="00B400E8">
      <w:pPr>
        <w:pStyle w:val="B1"/>
        <w:rPr>
          <w:lang w:eastAsia="zh-CN"/>
        </w:rPr>
      </w:pPr>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p>
    <w:p w14:paraId="73D4F26C" w14:textId="77777777" w:rsidR="00B400E8" w:rsidRDefault="00B400E8" w:rsidP="00B400E8">
      <w:pPr>
        <w:rPr>
          <w:noProof/>
          <w:lang w:eastAsia="zh-CN"/>
        </w:rPr>
      </w:pPr>
      <w:r>
        <w:rPr>
          <w:rFonts w:hint="eastAsia"/>
          <w:noProof/>
          <w:lang w:eastAsia="zh-CN"/>
        </w:rPr>
        <w:t>NWDAF:</w:t>
      </w:r>
    </w:p>
    <w:p w14:paraId="4B64FF23" w14:textId="77777777" w:rsidR="00B400E8" w:rsidRPr="00736DB9" w:rsidRDefault="00B400E8" w:rsidP="00B400E8">
      <w:pPr>
        <w:pStyle w:val="B1"/>
        <w:rPr>
          <w:lang w:eastAsia="zh-CN"/>
        </w:rPr>
      </w:pPr>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405" w:name="_Toc117180560"/>
      <w:r w:rsidRPr="00E525C6">
        <w:t>6.30</w:t>
      </w:r>
      <w:r w:rsidRPr="00E525C6">
        <w:tab/>
        <w:t>Solution #30: AI/ML Translator (AI/ML-T) for 5GC Information Exposure to UE</w:t>
      </w:r>
      <w:bookmarkEnd w:id="405"/>
    </w:p>
    <w:p w14:paraId="7F70C666" w14:textId="148478A1" w:rsidR="00D26FBD" w:rsidRPr="00E525C6" w:rsidRDefault="00D26FBD" w:rsidP="00D26FBD">
      <w:pPr>
        <w:pStyle w:val="Heading3"/>
      </w:pPr>
      <w:bookmarkStart w:id="406" w:name="_Toc117180561"/>
      <w:r w:rsidRPr="00E525C6">
        <w:t>6.</w:t>
      </w:r>
      <w:r w:rsidR="009544BF" w:rsidRPr="00E525C6">
        <w:t>30</w:t>
      </w:r>
      <w:r w:rsidRPr="00E525C6">
        <w:t>.1</w:t>
      </w:r>
      <w:r w:rsidRPr="00E525C6">
        <w:tab/>
        <w:t>Description</w:t>
      </w:r>
      <w:bookmarkEnd w:id="406"/>
    </w:p>
    <w:p w14:paraId="34847025" w14:textId="4C27831F" w:rsidR="009544BF" w:rsidRPr="00E525C6" w:rsidRDefault="009544BF" w:rsidP="009544BF">
      <w:r w:rsidRPr="00E525C6">
        <w:t>Key Issue #2: 5GC information exposure to UE is to study whether and how to enhance the 5GC to expose information to the UE to facilitate its Application AI/ML operation (e.g</w:t>
      </w:r>
      <w:r w:rsidR="00567B43" w:rsidRPr="00E525C6">
        <w:t>.</w:t>
      </w:r>
      <w:r w:rsidR="007E7168">
        <w:t>,</w:t>
      </w:r>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05312029" w:rsidR="00B84A21" w:rsidRPr="00E525C6" w:rsidRDefault="00B84A21" w:rsidP="00B84A21">
      <w:r w:rsidRPr="00E525C6">
        <w:t xml:space="preserve">To solve the above problems, an AI/ML translator (AIML-T) is proposed. The AIML-T is responsible for translating (mapping) the Application layer AI/ML related </w:t>
      </w:r>
      <w:r w:rsidR="007E7168">
        <w:t xml:space="preserve">assistance </w:t>
      </w:r>
      <w:r w:rsidRPr="00E525C6">
        <w:t xml:space="preserve">requests received from UE(s) to the </w:t>
      </w:r>
      <w:r w:rsidR="007E7168">
        <w:t xml:space="preserve">analytics </w:t>
      </w:r>
      <w:r w:rsidRPr="00E525C6">
        <w:t xml:space="preserve">requests for 5GC (i.e. from </w:t>
      </w:r>
      <w:r w:rsidR="007E7168">
        <w:t>assistance</w:t>
      </w:r>
      <w:r w:rsidRPr="00E525C6">
        <w:t xml:space="preserve"> request to </w:t>
      </w:r>
      <w:r w:rsidR="007E7168">
        <w:t>analytics</w:t>
      </w:r>
      <w:r w:rsidR="007E7168" w:rsidRPr="00E525C6">
        <w:t xml:space="preserve"> </w:t>
      </w:r>
      <w:r w:rsidRPr="00E525C6">
        <w:t>request</w:t>
      </w:r>
      <w:r w:rsidR="007E7168">
        <w:t xml:space="preserve"> to 5GC</w:t>
      </w:r>
      <w:r w:rsidRPr="00E525C6">
        <w:t>), and converting the information or analytics produced at 5GC to AI/ML assistance information for UE(s) (i.e. from 5GC information/analytics to AI/ML assistance information).</w:t>
      </w:r>
    </w:p>
    <w:p w14:paraId="48F1A3C9" w14:textId="6F0F0E57" w:rsidR="00B84A21" w:rsidRPr="00E525C6" w:rsidRDefault="00B84A21" w:rsidP="00B84A21">
      <w:r w:rsidRPr="00E525C6">
        <w:t xml:space="preserve">The AI/ML translator could be integrated into </w:t>
      </w:r>
      <w:r w:rsidR="007E7168">
        <w:t>IEAF</w:t>
      </w:r>
      <w:r w:rsidR="007E7168" w:rsidRPr="00E525C6">
        <w:t xml:space="preserve"> </w:t>
      </w:r>
      <w:r w:rsidRPr="00E525C6">
        <w:t xml:space="preserve">or AF. The </w:t>
      </w:r>
      <w:r w:rsidR="007E7168">
        <w:t>IEAF</w:t>
      </w:r>
      <w:r w:rsidR="007E7168" w:rsidRPr="00E525C6">
        <w:t xml:space="preserve"> </w:t>
      </w:r>
      <w:r w:rsidRPr="00E525C6">
        <w:t xml:space="preserve">or AF is responsible for receiving the requirements from UE(s), and for exposure the required assistance information to the UE(s) to assist its local Application layer AI/ML operations. If the </w:t>
      </w:r>
      <w:r w:rsidR="007E7168">
        <w:t>IEAF</w:t>
      </w:r>
      <w:r w:rsidR="007E7168" w:rsidRPr="00E525C6">
        <w:t xml:space="preserve"> </w:t>
      </w:r>
      <w:r w:rsidRPr="00E525C6">
        <w:t>or AF is in trusted domain, it interacts with the NFs in 5GC directly. If the AF is in untrust</w:t>
      </w:r>
      <w:r w:rsidR="007E7168">
        <w:t>ed</w:t>
      </w:r>
      <w:r w:rsidRPr="00E525C6">
        <w:t xml:space="preserve"> domain, it interacts with the NFs in 5GC via NEF. Alternatively, the AIML-T can be placed in NEF.</w:t>
      </w:r>
    </w:p>
    <w:p w14:paraId="4C45A9BA" w14:textId="2FA60A9B" w:rsidR="009544BF" w:rsidRPr="00E525C6" w:rsidRDefault="009544BF" w:rsidP="00B84A21">
      <w:pPr>
        <w:pStyle w:val="TH"/>
      </w:pPr>
    </w:p>
    <w:p w14:paraId="384A4C5F" w14:textId="3933FD8A" w:rsidR="007E7168" w:rsidRDefault="007E7168" w:rsidP="00B84A21">
      <w:pPr>
        <w:pStyle w:val="TF"/>
      </w:pPr>
      <w:r>
        <w:object w:dxaOrig="8291" w:dyaOrig="2341" w14:anchorId="1560AF5B">
          <v:shape id="_x0000_i1076" type="#_x0000_t75" style="width:414pt;height:118.5pt" o:ole="">
            <v:imagedata r:id="rId116" o:title=""/>
          </v:shape>
          <o:OLEObject Type="Embed" ProgID="Visio.Drawing.15" ShapeID="_x0000_i1076" DrawAspect="Content" ObjectID="_1728213857" r:id="rId117"/>
        </w:object>
      </w:r>
    </w:p>
    <w:p w14:paraId="278D2C1F" w14:textId="23DE5E4F" w:rsidR="009544BF" w:rsidRPr="00E525C6" w:rsidRDefault="009544BF" w:rsidP="00B84A21">
      <w:pPr>
        <w:pStyle w:val="TF"/>
      </w:pPr>
      <w:r w:rsidRPr="00E525C6">
        <w:t>Figure 6.30.1-1: AIML-T integrated into DCAF or AF or NEF</w:t>
      </w:r>
    </w:p>
    <w:p w14:paraId="14D93B41" w14:textId="5385E942" w:rsidR="00B84A21" w:rsidRPr="00E525C6" w:rsidRDefault="00B84A21" w:rsidP="00B84A21">
      <w:pPr>
        <w:rPr>
          <w:lang w:eastAsia="zh-CN"/>
        </w:rPr>
      </w:pPr>
      <w:r w:rsidRPr="00E525C6">
        <w:rPr>
          <w:lang w:eastAsia="zh-CN"/>
        </w:rPr>
        <w:t xml:space="preserve">Figure 6.30.1-1 shows the AIML-T integrated into </w:t>
      </w:r>
      <w:r w:rsidR="007E7168">
        <w:rPr>
          <w:lang w:eastAsia="zh-CN"/>
        </w:rPr>
        <w:t>IEAF</w:t>
      </w:r>
      <w:r w:rsidR="007E7168" w:rsidRPr="00E525C6">
        <w:rPr>
          <w:lang w:eastAsia="zh-CN"/>
        </w:rPr>
        <w:t xml:space="preserve"> </w:t>
      </w:r>
      <w:r w:rsidRPr="00E525C6">
        <w:rPr>
          <w:lang w:eastAsia="zh-CN"/>
        </w:rPr>
        <w:t xml:space="preserve">or AF or NEF. The </w:t>
      </w:r>
      <w:r w:rsidR="007E7168">
        <w:rPr>
          <w:lang w:eastAsia="zh-CN"/>
        </w:rPr>
        <w:t>assistance</w:t>
      </w:r>
      <w:r w:rsidRPr="00E525C6">
        <w:rPr>
          <w:lang w:eastAsia="zh-CN"/>
        </w:rPr>
        <w:t xml:space="preserve"> requests from UE(s) could be obtained and processed by the integrated AI/ML-T at the </w:t>
      </w:r>
      <w:r w:rsidR="007E7168">
        <w:rPr>
          <w:lang w:eastAsia="zh-CN"/>
        </w:rPr>
        <w:t>IEAF</w:t>
      </w:r>
      <w:r w:rsidR="007E7168" w:rsidRPr="00E525C6">
        <w:rPr>
          <w:lang w:eastAsia="zh-CN"/>
        </w:rPr>
        <w:t xml:space="preserve"> </w:t>
      </w:r>
      <w:r w:rsidRPr="00E525C6">
        <w:rPr>
          <w:lang w:eastAsia="zh-CN"/>
        </w:rPr>
        <w:t>or AF or NEF.</w:t>
      </w:r>
    </w:p>
    <w:p w14:paraId="73D00E01" w14:textId="1A8D8127" w:rsidR="00B84A21" w:rsidRDefault="00B84A21" w:rsidP="00B84A21">
      <w:pPr>
        <w:rPr>
          <w:lang w:eastAsia="zh-CN"/>
        </w:rPr>
      </w:pPr>
      <w:r w:rsidRPr="00E525C6">
        <w:rPr>
          <w:lang w:eastAsia="zh-CN"/>
        </w:rPr>
        <w:t xml:space="preserve">After the </w:t>
      </w:r>
      <w:r w:rsidR="007E7168">
        <w:rPr>
          <w:lang w:eastAsia="zh-CN"/>
        </w:rPr>
        <w:t>assistance</w:t>
      </w:r>
      <w:r w:rsidRPr="00E525C6">
        <w:rPr>
          <w:lang w:eastAsia="zh-CN"/>
        </w:rPr>
        <w:t xml:space="preserve"> request is translated (mapped) to 5GC request at the AIML-T, the </w:t>
      </w:r>
      <w:r w:rsidR="007E7168">
        <w:rPr>
          <w:lang w:eastAsia="zh-CN"/>
        </w:rPr>
        <w:t>IEAF</w:t>
      </w:r>
      <w:r w:rsidR="007E7168" w:rsidRPr="00E525C6">
        <w:rPr>
          <w:lang w:eastAsia="zh-CN"/>
        </w:rPr>
        <w:t xml:space="preserve"> </w:t>
      </w:r>
      <w:r w:rsidRPr="00E525C6">
        <w:rPr>
          <w:lang w:eastAsia="zh-CN"/>
        </w:rPr>
        <w:t xml:space="preserve">or AF (or via NEF) sends request or subscribes to the other NFs (e.g. NWDAF, etc.) in 5GC for analytics and/or information. The integrated AIML-T at the </w:t>
      </w:r>
      <w:r w:rsidR="007E7168">
        <w:rPr>
          <w:lang w:eastAsia="zh-CN"/>
        </w:rPr>
        <w:t>IEAF</w:t>
      </w:r>
      <w:r w:rsidR="007E7168" w:rsidRPr="00E525C6">
        <w:rPr>
          <w:lang w:eastAsia="zh-CN"/>
        </w:rPr>
        <w:t xml:space="preserve"> </w:t>
      </w:r>
      <w:r w:rsidRPr="00E525C6">
        <w:rPr>
          <w:lang w:eastAsia="zh-CN"/>
        </w:rPr>
        <w:t xml:space="preserve">or AF (or NEF) processes the received analytics and information, converts them into AI/ML assistance information required by UE(s). After the converting is completed, the </w:t>
      </w:r>
      <w:r w:rsidR="007E7168">
        <w:rPr>
          <w:lang w:eastAsia="zh-CN"/>
        </w:rPr>
        <w:t>IEAF</w:t>
      </w:r>
      <w:r w:rsidR="007E7168" w:rsidRPr="00E525C6">
        <w:rPr>
          <w:lang w:eastAsia="zh-CN"/>
        </w:rPr>
        <w:t xml:space="preserve"> </w:t>
      </w:r>
      <w:r w:rsidRPr="00E525C6">
        <w:rPr>
          <w:lang w:eastAsia="zh-CN"/>
        </w:rPr>
        <w:t>or AF responses or notifies to the UE(s) with its required assistance information. Based on the AI/ML assistance information, the UE(s) make decision and performs corresponding AI/ML operations.</w:t>
      </w:r>
    </w:p>
    <w:p w14:paraId="7C454A42" w14:textId="41A064D3" w:rsidR="007E7168" w:rsidRPr="00E525C6" w:rsidRDefault="007E7168" w:rsidP="00B84A21">
      <w:pPr>
        <w:rPr>
          <w:lang w:eastAsia="zh-CN"/>
        </w:rPr>
      </w:pPr>
      <w:r w:rsidRPr="00BE696B">
        <w:rPr>
          <w:lang w:eastAsia="zh-CN"/>
        </w:rPr>
        <w:t xml:space="preserve">NOTE:  </w:t>
      </w:r>
      <w:r w:rsidRPr="00BE696B">
        <w:rPr>
          <w:lang w:eastAsia="zh-CN"/>
        </w:rPr>
        <w:tab/>
        <w:t>If AIML-T is integrated into AF or NEF, how AF exposes the 5GC information to the UE is outside the scope of 3GPP. If AIML-T is integrated with IEAF, then this solution can be merged into Solution#2.</w:t>
      </w:r>
    </w:p>
    <w:p w14:paraId="486055F2" w14:textId="6A1CA8EE" w:rsidR="009544BF" w:rsidRPr="00E525C6" w:rsidRDefault="009544BF" w:rsidP="009544BF">
      <w:pPr>
        <w:pStyle w:val="Heading3"/>
      </w:pPr>
      <w:bookmarkStart w:id="407" w:name="_Toc97546139"/>
      <w:bookmarkStart w:id="408" w:name="_Toc117180562"/>
      <w:r w:rsidRPr="00E525C6">
        <w:t>6.30.2</w:t>
      </w:r>
      <w:r w:rsidRPr="00E525C6">
        <w:tab/>
        <w:t>Procedures</w:t>
      </w:r>
      <w:bookmarkEnd w:id="407"/>
      <w:bookmarkEnd w:id="408"/>
    </w:p>
    <w:p w14:paraId="25B2ACC4" w14:textId="4148BA36" w:rsidR="009544BF" w:rsidRPr="00E525C6" w:rsidRDefault="009544BF" w:rsidP="00B84A21">
      <w:pPr>
        <w:pStyle w:val="TH"/>
      </w:pPr>
    </w:p>
    <w:p w14:paraId="452BF397" w14:textId="4CC45C2B" w:rsidR="007E7168" w:rsidRDefault="007E7168" w:rsidP="00B84A21">
      <w:pPr>
        <w:pStyle w:val="TF"/>
      </w:pPr>
      <w:r w:rsidRPr="00E525C6">
        <w:object w:dxaOrig="11141" w:dyaOrig="5591" w14:anchorId="422CD3C1">
          <v:shape id="_x0000_i1077" type="#_x0000_t75" style="width:483pt;height:237.75pt" o:ole="">
            <v:imagedata r:id="rId118" o:title=""/>
          </v:shape>
          <o:OLEObject Type="Embed" ProgID="Visio.Drawing.15" ShapeID="_x0000_i1077" DrawAspect="Content" ObjectID="_1728213858" r:id="rId119"/>
        </w:object>
      </w:r>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1E1C6F01" w:rsidR="009544BF" w:rsidRPr="00E525C6" w:rsidRDefault="00B84A21" w:rsidP="00B84A21">
      <w:pPr>
        <w:rPr>
          <w:lang w:eastAsia="ja-JP"/>
        </w:rPr>
      </w:pPr>
      <w:r w:rsidRPr="00E525C6">
        <w:rPr>
          <w:lang w:eastAsia="ja-JP"/>
        </w:rPr>
        <w:t xml:space="preserve">Figure 6.30.2-1 illustrates the procedure of interactions among UE(s), </w:t>
      </w:r>
      <w:r w:rsidR="007E7168">
        <w:rPr>
          <w:lang w:eastAsia="ja-JP"/>
        </w:rPr>
        <w:t>IEAF</w:t>
      </w:r>
      <w:r w:rsidRPr="00E525C6">
        <w:rPr>
          <w:lang w:eastAsia="ja-JP"/>
        </w:rPr>
        <w:t>/AF (or via NEF), and the other NFs (e.g. NWDAF(s)) in 5GC for assistance information preparation and exposure.</w:t>
      </w:r>
    </w:p>
    <w:p w14:paraId="232F6311" w14:textId="4B793896" w:rsidR="00B84A21" w:rsidRPr="00E525C6" w:rsidRDefault="00B84A21" w:rsidP="00B84A21">
      <w:pPr>
        <w:pStyle w:val="B1"/>
        <w:rPr>
          <w:lang w:eastAsia="ja-JP"/>
        </w:rPr>
      </w:pPr>
      <w:r w:rsidRPr="00E525C6">
        <w:rPr>
          <w:lang w:eastAsia="ja-JP"/>
        </w:rPr>
        <w:t>1.</w:t>
      </w:r>
      <w:r w:rsidRPr="00E525C6">
        <w:rPr>
          <w:lang w:eastAsia="ja-JP"/>
        </w:rPr>
        <w:tab/>
        <w:t xml:space="preserve">UE(s) requests or subscribes to </w:t>
      </w:r>
      <w:r w:rsidR="007E7168">
        <w:rPr>
          <w:lang w:eastAsia="ja-JP"/>
        </w:rPr>
        <w:t xml:space="preserve">IEAF </w:t>
      </w:r>
      <w:r w:rsidRPr="00E525C6">
        <w:rPr>
          <w:lang w:eastAsia="ja-JP"/>
        </w:rPr>
        <w:t xml:space="preserve">or AF for AI/ML assistance information to assist local AI/ML decisions/operations at UE side. </w:t>
      </w:r>
      <w:r w:rsidR="007E7168">
        <w:rPr>
          <w:lang w:eastAsia="ja-JP"/>
        </w:rPr>
        <w:t>UE(s) may request the following assistance information:</w:t>
      </w:r>
    </w:p>
    <w:p w14:paraId="54B3D7E4" w14:textId="50801A33" w:rsidR="007E7168" w:rsidRDefault="007E7168" w:rsidP="007E7168">
      <w:pPr>
        <w:pStyle w:val="B2"/>
        <w:rPr>
          <w:lang w:eastAsia="ja-JP"/>
        </w:rPr>
      </w:pPr>
      <w:r w:rsidRPr="00E525C6">
        <w:rPr>
          <w:lang w:eastAsia="ja-JP"/>
        </w:rPr>
        <w:t>-</w:t>
      </w:r>
      <w:r w:rsidRPr="00E525C6">
        <w:rPr>
          <w:lang w:eastAsia="ja-JP"/>
        </w:rPr>
        <w:tab/>
      </w:r>
      <w:r>
        <w:rPr>
          <w:lang w:eastAsia="ja-JP"/>
        </w:rPr>
        <w:t>Information of UE service experience</w:t>
      </w:r>
    </w:p>
    <w:p w14:paraId="126E16FB" w14:textId="77777777" w:rsidR="007E7168" w:rsidRDefault="007E7168" w:rsidP="007E7168">
      <w:pPr>
        <w:pStyle w:val="B2"/>
        <w:rPr>
          <w:lang w:eastAsia="ja-JP"/>
        </w:rPr>
      </w:pPr>
      <w:r w:rsidRPr="00E525C6">
        <w:rPr>
          <w:lang w:eastAsia="ja-JP"/>
        </w:rPr>
        <w:t>-</w:t>
      </w:r>
      <w:r w:rsidRPr="00E525C6">
        <w:rPr>
          <w:lang w:eastAsia="ja-JP"/>
        </w:rPr>
        <w:tab/>
      </w:r>
      <w:r>
        <w:rPr>
          <w:lang w:eastAsia="ja-JP"/>
        </w:rPr>
        <w:t xml:space="preserve">Information of </w:t>
      </w:r>
      <w:r w:rsidRPr="00E525C6">
        <w:rPr>
          <w:lang w:eastAsia="ja-JP"/>
        </w:rPr>
        <w:t>UL/DL latency, data rate</w:t>
      </w:r>
      <w:r>
        <w:rPr>
          <w:lang w:eastAsia="ja-JP"/>
        </w:rPr>
        <w:t>, and packet loss rate</w:t>
      </w:r>
    </w:p>
    <w:p w14:paraId="6069C4E8" w14:textId="6F74892A" w:rsidR="007E7168" w:rsidRPr="00E525C6" w:rsidRDefault="007E7168" w:rsidP="00902210">
      <w:pPr>
        <w:pStyle w:val="B2"/>
        <w:rPr>
          <w:lang w:eastAsia="ja-JP"/>
        </w:rPr>
      </w:pPr>
      <w:r w:rsidRPr="326CCAE9">
        <w:rPr>
          <w:lang w:eastAsia="ja-JP"/>
        </w:rPr>
        <w:t>UE</w:t>
      </w:r>
      <w:r>
        <w:rPr>
          <w:lang w:eastAsia="ja-JP"/>
        </w:rPr>
        <w:t>(s)</w:t>
      </w:r>
      <w:r w:rsidRPr="326CCAE9">
        <w:rPr>
          <w:lang w:eastAsia="ja-JP"/>
        </w:rPr>
        <w:t xml:space="preserve"> may specify</w:t>
      </w:r>
      <w:r>
        <w:rPr>
          <w:lang w:eastAsia="ja-JP"/>
        </w:rPr>
        <w:t>:</w:t>
      </w:r>
    </w:p>
    <w:p w14:paraId="41FE42C2" w14:textId="29D35A26" w:rsidR="00B84A21" w:rsidRPr="00E525C6" w:rsidRDefault="00B84A21" w:rsidP="00B84A21">
      <w:pPr>
        <w:pStyle w:val="B2"/>
        <w:rPr>
          <w:lang w:eastAsia="ja-JP"/>
        </w:rPr>
      </w:pPr>
      <w:r w:rsidRPr="00E525C6">
        <w:rPr>
          <w:lang w:eastAsia="ja-JP"/>
        </w:rPr>
        <w:t>-</w:t>
      </w:r>
      <w:r w:rsidRPr="00E525C6">
        <w:rPr>
          <w:lang w:eastAsia="ja-JP"/>
        </w:rPr>
        <w:tab/>
        <w:t xml:space="preserve">Type of assistance information in need, </w:t>
      </w:r>
      <w:r w:rsidR="007E7168">
        <w:rPr>
          <w:lang w:eastAsia="ja-JP"/>
        </w:rPr>
        <w:t>i.e.,</w:t>
      </w:r>
      <w:r w:rsidRPr="00E525C6">
        <w:rPr>
          <w:lang w:eastAsia="ja-JP"/>
        </w:rPr>
        <w:t xml:space="preserve"> statistics, </w:t>
      </w:r>
      <w:r w:rsidR="007E7168">
        <w:rPr>
          <w:lang w:eastAsia="ja-JP"/>
        </w:rPr>
        <w:t xml:space="preserve">and/or </w:t>
      </w:r>
      <w:r w:rsidRPr="00E525C6">
        <w:rPr>
          <w:lang w:eastAsia="ja-JP"/>
        </w:rPr>
        <w:t>predictions</w:t>
      </w:r>
      <w:r w:rsidR="007E7168">
        <w:rPr>
          <w:lang w:eastAsia="ja-JP"/>
        </w:rPr>
        <w:t>.</w:t>
      </w:r>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5ECD9A48" w14:textId="140838CD" w:rsidR="00B84A21" w:rsidRPr="00E525C6" w:rsidRDefault="00B84A21" w:rsidP="00B84A21">
      <w:pPr>
        <w:pStyle w:val="NO"/>
        <w:rPr>
          <w:lang w:eastAsia="ja-JP"/>
        </w:rPr>
      </w:pPr>
      <w:r w:rsidRPr="00E525C6">
        <w:rPr>
          <w:lang w:eastAsia="ja-JP"/>
        </w:rPr>
        <w:t>NOTE</w:t>
      </w:r>
      <w:r w:rsidR="007E7168">
        <w:rPr>
          <w:lang w:eastAsia="ja-JP"/>
        </w:rPr>
        <w:t xml:space="preserve"> 1</w:t>
      </w:r>
      <w:r w:rsidRPr="00E525C6">
        <w:rPr>
          <w:lang w:eastAsia="ja-JP"/>
        </w:rPr>
        <w:t>:</w:t>
      </w:r>
      <w:r w:rsidRPr="00E525C6">
        <w:rPr>
          <w:lang w:eastAsia="ja-JP"/>
        </w:rPr>
        <w:tab/>
      </w:r>
      <w:r w:rsidR="007E7168">
        <w:rPr>
          <w:lang w:eastAsia="ja-JP"/>
        </w:rPr>
        <w:t xml:space="preserve">The parameter details of the information will be decided in normative phase. </w:t>
      </w:r>
    </w:p>
    <w:p w14:paraId="23881E5B" w14:textId="1C03BE81" w:rsidR="00B84A21" w:rsidRPr="00E525C6" w:rsidRDefault="00B84A21" w:rsidP="00B84A21">
      <w:pPr>
        <w:pStyle w:val="B1"/>
        <w:rPr>
          <w:lang w:eastAsia="ja-JP"/>
        </w:rPr>
      </w:pPr>
      <w:r w:rsidRPr="00E525C6">
        <w:rPr>
          <w:lang w:eastAsia="ja-JP"/>
        </w:rPr>
        <w:t>2.</w:t>
      </w:r>
      <w:r w:rsidRPr="00E525C6">
        <w:rPr>
          <w:lang w:eastAsia="ja-JP"/>
        </w:rPr>
        <w:tab/>
        <w:t xml:space="preserve">[If AIML-T is integrated at </w:t>
      </w:r>
      <w:r w:rsidR="007E7168">
        <w:rPr>
          <w:lang w:eastAsia="ja-JP"/>
        </w:rPr>
        <w:t>IEAF</w:t>
      </w:r>
      <w:r w:rsidR="007E7168" w:rsidRPr="00E525C6">
        <w:rPr>
          <w:lang w:eastAsia="ja-JP"/>
        </w:rPr>
        <w:t xml:space="preserve"> </w:t>
      </w:r>
      <w:r w:rsidRPr="00E525C6">
        <w:rPr>
          <w:lang w:eastAsia="ja-JP"/>
        </w:rPr>
        <w:t xml:space="preserve">or AF] After receiving the request (for request information or subscription request) from the UE(s), the </w:t>
      </w:r>
      <w:r w:rsidR="00607A58">
        <w:rPr>
          <w:lang w:eastAsia="ja-JP"/>
        </w:rPr>
        <w:t>IEAF</w:t>
      </w:r>
      <w:r w:rsidRPr="00E525C6">
        <w:rPr>
          <w:lang w:eastAsia="ja-JP"/>
        </w:rPr>
        <w:t xml:space="preserve">/AF translates (maps) the </w:t>
      </w:r>
      <w:r w:rsidR="00607A58">
        <w:rPr>
          <w:lang w:eastAsia="ja-JP"/>
        </w:rPr>
        <w:t>assistance</w:t>
      </w:r>
      <w:r w:rsidRPr="00E525C6">
        <w:rPr>
          <w:lang w:eastAsia="ja-JP"/>
        </w:rPr>
        <w:t xml:space="preserve"> request to request for 5GC (e.g. requests to analytics (statistics, predictions) for one or multiple Analytics IDs) according to the requirements/parameters in the request from UE(s).</w:t>
      </w:r>
    </w:p>
    <w:p w14:paraId="27616D0F" w14:textId="708ABF1C" w:rsidR="00B84A21" w:rsidRPr="00E525C6" w:rsidRDefault="00B84A21" w:rsidP="00B84A21">
      <w:pPr>
        <w:pStyle w:val="B1"/>
        <w:rPr>
          <w:lang w:eastAsia="ja-JP"/>
        </w:rPr>
      </w:pPr>
      <w:r w:rsidRPr="00E525C6">
        <w:rPr>
          <w:lang w:eastAsia="ja-JP"/>
        </w:rPr>
        <w:tab/>
        <w:t xml:space="preserve">For example: If receive assist AI/ML splitting operation request, this request may be translated to request to analytics and Analytics IDs </w:t>
      </w:r>
      <w:r w:rsidR="00DA6550">
        <w:rPr>
          <w:lang w:eastAsia="ja-JP"/>
        </w:rPr>
        <w:t>"</w:t>
      </w:r>
      <w:r w:rsidRPr="00E525C6">
        <w:rPr>
          <w:lang w:eastAsia="ja-JP"/>
        </w:rPr>
        <w:t>DN Performance</w:t>
      </w:r>
      <w:r w:rsidR="00DA6550">
        <w:rPr>
          <w:lang w:eastAsia="ja-JP"/>
        </w:rPr>
        <w:t>"</w:t>
      </w:r>
      <w:r w:rsidRPr="00E525C6">
        <w:rPr>
          <w:lang w:eastAsia="ja-JP"/>
        </w:rPr>
        <w:t xml:space="preserve">, </w:t>
      </w:r>
      <w:r w:rsidR="00DA6550">
        <w:rPr>
          <w:lang w:eastAsia="ja-JP"/>
        </w:rPr>
        <w:t>"</w:t>
      </w:r>
      <w:r w:rsidRPr="00E525C6">
        <w:rPr>
          <w:lang w:eastAsia="ja-JP"/>
        </w:rPr>
        <w:t>Service Experience</w:t>
      </w:r>
      <w:r w:rsidR="00DA6550">
        <w:rPr>
          <w:lang w:eastAsia="ja-JP"/>
        </w:rPr>
        <w:t>"</w:t>
      </w:r>
      <w:r w:rsidRPr="00E525C6">
        <w:rPr>
          <w:lang w:eastAsia="ja-JP"/>
        </w:rPr>
        <w:t>.</w:t>
      </w:r>
      <w:r w:rsidR="00607A58">
        <w:rPr>
          <w:lang w:eastAsia="ja-JP"/>
        </w:rPr>
        <w:t xml:space="preserve"> The mapping between the assistance request from UE to the analytics request to 5GC could be based on a preconfigured mapping table stored at the AF/IEAF or up to the AF/IEAF implementation.</w:t>
      </w:r>
    </w:p>
    <w:p w14:paraId="5FEAEE1E" w14:textId="6B772C72" w:rsidR="00B84A21" w:rsidRPr="00E525C6" w:rsidRDefault="00B84A21" w:rsidP="00B84A21">
      <w:pPr>
        <w:pStyle w:val="B1"/>
        <w:rPr>
          <w:lang w:eastAsia="ja-JP"/>
        </w:rPr>
      </w:pPr>
      <w:r w:rsidRPr="00E525C6">
        <w:rPr>
          <w:lang w:eastAsia="ja-JP"/>
        </w:rPr>
        <w:t>3.</w:t>
      </w:r>
      <w:r w:rsidRPr="00E525C6">
        <w:rPr>
          <w:lang w:eastAsia="ja-JP"/>
        </w:rPr>
        <w:tab/>
        <w:t>AF/</w:t>
      </w:r>
      <w:r w:rsidR="00607A58">
        <w:rPr>
          <w:lang w:eastAsia="ja-JP"/>
        </w:rPr>
        <w:t>IEAF</w:t>
      </w:r>
      <w:r w:rsidRPr="00E525C6">
        <w:rPr>
          <w:lang w:eastAsia="ja-JP"/>
        </w:rPr>
        <w:t xml:space="preserve"> requests or subscribes to one or multiple NFs (e.g. NWDAF, etc.) for analytics and/or data. The NFs perform corresponding operations to produce analytics or collect data, and responses/notifies to the </w:t>
      </w:r>
      <w:r w:rsidR="00607A58">
        <w:rPr>
          <w:lang w:eastAsia="ja-JP"/>
        </w:rPr>
        <w:t>IEAF</w:t>
      </w:r>
      <w:r w:rsidR="00607A58" w:rsidRPr="00E525C6">
        <w:rPr>
          <w:lang w:eastAsia="ja-JP"/>
        </w:rPr>
        <w:t xml:space="preserve"> </w:t>
      </w:r>
      <w:r w:rsidRPr="00E525C6">
        <w:rPr>
          <w:lang w:eastAsia="ja-JP"/>
        </w:rPr>
        <w:t>/AF with the analytics and/or data.</w:t>
      </w:r>
    </w:p>
    <w:p w14:paraId="2566C0B5" w14:textId="176F6380" w:rsidR="00B84A21" w:rsidRPr="00E525C6" w:rsidRDefault="00B84A21" w:rsidP="00B84A21">
      <w:pPr>
        <w:pStyle w:val="B1"/>
        <w:rPr>
          <w:lang w:eastAsia="ja-JP"/>
        </w:rPr>
      </w:pPr>
      <w:r w:rsidRPr="00E525C6">
        <w:rPr>
          <w:lang w:eastAsia="ja-JP"/>
        </w:rPr>
        <w:tab/>
        <w:t>If AIML-T is integrated at NEF, the AF/</w:t>
      </w:r>
      <w:r w:rsidR="00607A58" w:rsidRPr="00607A58">
        <w:rPr>
          <w:lang w:eastAsia="ja-JP"/>
        </w:rPr>
        <w:t xml:space="preserve"> </w:t>
      </w:r>
      <w:r w:rsidR="00607A58">
        <w:rPr>
          <w:lang w:eastAsia="ja-JP"/>
        </w:rPr>
        <w:t>IEAF</w:t>
      </w:r>
      <w:r w:rsidR="00607A58" w:rsidRPr="00E525C6">
        <w:rPr>
          <w:lang w:eastAsia="ja-JP"/>
        </w:rPr>
        <w:t xml:space="preserve"> </w:t>
      </w:r>
      <w:r w:rsidRPr="00E525C6">
        <w:rPr>
          <w:lang w:eastAsia="ja-JP"/>
        </w:rPr>
        <w:t xml:space="preserve">forwards the </w:t>
      </w:r>
      <w:r w:rsidR="00607A58">
        <w:rPr>
          <w:lang w:eastAsia="ja-JP"/>
        </w:rPr>
        <w:t>assistance</w:t>
      </w:r>
      <w:r w:rsidRPr="00E525C6">
        <w:rPr>
          <w:lang w:eastAsia="ja-JP"/>
        </w:rPr>
        <w:t xml:space="preserve">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2748DE99"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w:t>
      </w:r>
      <w:r w:rsidR="00607A58" w:rsidRPr="00607A58">
        <w:rPr>
          <w:lang w:eastAsia="ja-JP"/>
        </w:rPr>
        <w:t xml:space="preserve"> </w:t>
      </w:r>
      <w:r w:rsidR="00607A58">
        <w:rPr>
          <w:lang w:eastAsia="ja-JP"/>
        </w:rPr>
        <w:t>IEAF</w:t>
      </w:r>
      <w:r w:rsidRPr="00E525C6">
        <w:rPr>
          <w:lang w:eastAsia="ja-JP"/>
        </w:rPr>
        <w:t>.</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319056CB" w:rsidR="00B84A21" w:rsidRPr="00E525C6" w:rsidRDefault="00B84A21" w:rsidP="00B84A21">
      <w:pPr>
        <w:pStyle w:val="B2"/>
        <w:rPr>
          <w:lang w:eastAsia="ja-JP"/>
        </w:rPr>
      </w:pPr>
      <w:r w:rsidRPr="00E525C6">
        <w:rPr>
          <w:lang w:eastAsia="ja-JP"/>
        </w:rPr>
        <w:t>-</w:t>
      </w:r>
      <w:r w:rsidRPr="00E525C6">
        <w:rPr>
          <w:lang w:eastAsia="ja-JP"/>
        </w:rPr>
        <w:tab/>
        <w:t xml:space="preserve">Predictions on </w:t>
      </w:r>
      <w:r w:rsidR="00607A58">
        <w:rPr>
          <w:lang w:eastAsia="ja-JP"/>
        </w:rPr>
        <w:t xml:space="preserve">UE service experience, </w:t>
      </w:r>
      <w:r w:rsidR="00607A58" w:rsidRPr="00E525C6">
        <w:rPr>
          <w:lang w:eastAsia="ja-JP"/>
        </w:rPr>
        <w:t xml:space="preserve">latency, bitrate, </w:t>
      </w:r>
      <w:r w:rsidR="00607A58">
        <w:rPr>
          <w:lang w:eastAsia="ja-JP"/>
        </w:rPr>
        <w:t>packet loss rate, and corresponding time window.</w:t>
      </w:r>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357BFA95" w:rsidR="00B84A21" w:rsidRPr="00E525C6" w:rsidRDefault="00B84A21" w:rsidP="00B84A21">
      <w:pPr>
        <w:pStyle w:val="EditorsNote"/>
        <w:rPr>
          <w:lang w:eastAsia="ja-JP"/>
        </w:rPr>
      </w:pPr>
      <w:r w:rsidRPr="00E525C6">
        <w:rPr>
          <w:lang w:eastAsia="ja-JP"/>
        </w:rPr>
        <w:t>Editor</w:t>
      </w:r>
      <w:r w:rsidR="00DA6550">
        <w:rPr>
          <w:lang w:eastAsia="ja-JP"/>
        </w:rPr>
        <w:t>'</w:t>
      </w:r>
      <w:r w:rsidRPr="00E525C6">
        <w:rPr>
          <w:lang w:eastAsia="ja-JP"/>
        </w:rPr>
        <w:t>s note:</w:t>
      </w:r>
      <w:r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409" w:name="_Toc97546140"/>
      <w:bookmarkStart w:id="410" w:name="_Toc117180563"/>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409"/>
      <w:bookmarkEnd w:id="410"/>
    </w:p>
    <w:p w14:paraId="77812D9E" w14:textId="095E80F7" w:rsidR="009544BF" w:rsidRPr="00E525C6" w:rsidRDefault="009544BF" w:rsidP="00B84A21">
      <w:pPr>
        <w:rPr>
          <w:lang w:eastAsia="zh-CN"/>
        </w:rPr>
      </w:pPr>
      <w:r w:rsidRPr="00E525C6">
        <w:rPr>
          <w:lang w:eastAsia="zh-CN"/>
        </w:rPr>
        <w:t xml:space="preserve">AF or </w:t>
      </w:r>
      <w:r w:rsidR="00607A58">
        <w:rPr>
          <w:lang w:eastAsia="ja-JP"/>
        </w:rPr>
        <w:t>IEAF</w:t>
      </w:r>
      <w:r w:rsidRPr="00E525C6">
        <w:rPr>
          <w:lang w:eastAsia="zh-CN"/>
        </w:rPr>
        <w:t>:</w:t>
      </w:r>
    </w:p>
    <w:p w14:paraId="6BA124C6" w14:textId="3331A452"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w:t>
      </w:r>
      <w:r w:rsidR="00607A58">
        <w:rPr>
          <w:lang w:eastAsia="ja-JP"/>
        </w:rPr>
        <w:t>IEAF</w:t>
      </w:r>
      <w:r w:rsidR="00607A58">
        <w:rPr>
          <w:lang w:eastAsia="zh-CN"/>
        </w:rPr>
        <w:t xml:space="preserve"> </w:t>
      </w:r>
      <w:r w:rsidRPr="00E525C6">
        <w:rPr>
          <w:lang w:eastAsia="zh-CN"/>
        </w:rPr>
        <w:t xml:space="preserve">or AF. The AIML-T integrated at the </w:t>
      </w:r>
      <w:r w:rsidR="00607A58">
        <w:rPr>
          <w:lang w:eastAsia="ja-JP"/>
        </w:rPr>
        <w:t>IEAF</w:t>
      </w:r>
      <w:r w:rsidRPr="00E525C6">
        <w:rPr>
          <w:lang w:eastAsia="zh-CN"/>
        </w:rPr>
        <w:t>/AF translates (maps) the Application layer AI/ML related requests received from UE(s) to the requests for 5GC (i.e.</w:t>
      </w:r>
      <w:r w:rsidR="00607A58">
        <w:rPr>
          <w:lang w:eastAsia="zh-CN"/>
        </w:rPr>
        <w:t>,</w:t>
      </w:r>
      <w:r w:rsidRPr="00E525C6">
        <w:rPr>
          <w:lang w:eastAsia="zh-CN"/>
        </w:rPr>
        <w:t xml:space="preserv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2149BBA0" w14:textId="1279A905" w:rsidR="00B84A21" w:rsidRDefault="00B84A21" w:rsidP="00B84A21">
      <w:pPr>
        <w:pStyle w:val="B1"/>
        <w:rPr>
          <w:lang w:eastAsia="zh-CN"/>
        </w:rPr>
      </w:pPr>
      <w:r w:rsidRPr="00E525C6">
        <w:rPr>
          <w:lang w:eastAsia="zh-CN"/>
        </w:rPr>
        <w:t>-</w:t>
      </w:r>
      <w:r w:rsidRPr="00E525C6">
        <w:rPr>
          <w:lang w:eastAsia="zh-CN"/>
        </w:rPr>
        <w:tab/>
        <w:t xml:space="preserve">Receive </w:t>
      </w:r>
      <w:r w:rsidR="00607A58">
        <w:rPr>
          <w:lang w:eastAsia="zh-CN"/>
        </w:rPr>
        <w:t>assistance</w:t>
      </w:r>
      <w:r w:rsidRPr="00E525C6">
        <w:rPr>
          <w:lang w:eastAsia="zh-CN"/>
        </w:rPr>
        <w:t xml:space="preserve"> requests from UE(s).</w:t>
      </w:r>
    </w:p>
    <w:p w14:paraId="4FE7E0CD" w14:textId="7E809ECF" w:rsidR="00607A58" w:rsidRPr="00E525C6" w:rsidRDefault="00607A58" w:rsidP="00607A58">
      <w:pPr>
        <w:pStyle w:val="B1"/>
        <w:rPr>
          <w:lang w:eastAsia="zh-CN"/>
        </w:rPr>
      </w:pPr>
      <w:r w:rsidRPr="00E525C6">
        <w:rPr>
          <w:lang w:eastAsia="zh-CN"/>
        </w:rPr>
        <w:t>-</w:t>
      </w:r>
      <w:r w:rsidRPr="00E525C6">
        <w:rPr>
          <w:lang w:eastAsia="zh-CN"/>
        </w:rPr>
        <w:tab/>
      </w:r>
      <w:r>
        <w:rPr>
          <w:lang w:eastAsia="zh-CN"/>
        </w:rPr>
        <w:t>Check about authorization information of UE(s) based on local policy.</w:t>
      </w:r>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5A73EE9A" w:rsidR="00B84A21" w:rsidRPr="00E525C6" w:rsidRDefault="00B84A21" w:rsidP="00B84A21">
      <w:pPr>
        <w:pStyle w:val="B1"/>
        <w:rPr>
          <w:lang w:eastAsia="zh-CN"/>
        </w:rPr>
      </w:pPr>
      <w:r w:rsidRPr="00E525C6">
        <w:rPr>
          <w:lang w:eastAsia="zh-CN"/>
        </w:rPr>
        <w:t>-</w:t>
      </w:r>
      <w:r w:rsidRPr="00E525C6">
        <w:rPr>
          <w:lang w:eastAsia="zh-CN"/>
        </w:rPr>
        <w:tab/>
        <w:t xml:space="preserve">If AIML-T is integrated at NEF. The AIML-T integrated at NEF translates (maps) the Application layer AI/ML related requests received from UE(s) to the requests for 5GC (i.e. from </w:t>
      </w:r>
      <w:r w:rsidR="00607A58">
        <w:rPr>
          <w:lang w:eastAsia="zh-CN"/>
        </w:rPr>
        <w:t>assistance</w:t>
      </w:r>
      <w:r w:rsidRPr="00E525C6">
        <w:rPr>
          <w:lang w:eastAsia="zh-CN"/>
        </w:rPr>
        <w:t xml:space="preserve"> request to </w:t>
      </w:r>
      <w:r w:rsidR="00607A58">
        <w:rPr>
          <w:lang w:eastAsia="zh-CN"/>
        </w:rPr>
        <w:t>analytics</w:t>
      </w:r>
      <w:r w:rsidR="00607A58" w:rsidRPr="00E525C6">
        <w:rPr>
          <w:lang w:eastAsia="zh-CN"/>
        </w:rPr>
        <w:t xml:space="preserve"> </w:t>
      </w:r>
      <w:r w:rsidRPr="00E525C6">
        <w:rPr>
          <w:lang w:eastAsia="zh-CN"/>
        </w:rPr>
        <w:t>request</w:t>
      </w:r>
      <w:r w:rsidR="00607A58">
        <w:rPr>
          <w:lang w:eastAsia="zh-CN"/>
        </w:rPr>
        <w:t xml:space="preserve"> to 5GC</w:t>
      </w:r>
      <w:r w:rsidRPr="00E525C6">
        <w:rPr>
          <w:lang w:eastAsia="zh-CN"/>
        </w:rPr>
        <w:t>), and converts the information or analytics produced at 5GC to AI/ML assistance information for UE(s) (i.e. from 5GC information/analytics to AI/ML assistance information).</w:t>
      </w:r>
    </w:p>
    <w:p w14:paraId="15ADAD74" w14:textId="7EB0F32E" w:rsidR="00B84A21" w:rsidRDefault="00B84A21" w:rsidP="00B84A21">
      <w:pPr>
        <w:pStyle w:val="B1"/>
        <w:rPr>
          <w:lang w:eastAsia="zh-CN"/>
        </w:rPr>
      </w:pPr>
      <w:r w:rsidRPr="00E525C6">
        <w:rPr>
          <w:lang w:eastAsia="zh-CN"/>
        </w:rPr>
        <w:t>-</w:t>
      </w:r>
      <w:r w:rsidRPr="00E525C6">
        <w:rPr>
          <w:lang w:eastAsia="zh-CN"/>
        </w:rPr>
        <w:tab/>
        <w:t xml:space="preserve">(If AIML-T is placed in NEF) Receive </w:t>
      </w:r>
      <w:r w:rsidR="00607A58">
        <w:rPr>
          <w:lang w:eastAsia="zh-CN"/>
        </w:rPr>
        <w:t>assistance</w:t>
      </w:r>
      <w:r w:rsidRPr="00E525C6">
        <w:rPr>
          <w:lang w:eastAsia="zh-CN"/>
        </w:rPr>
        <w:t xml:space="preserve"> requests from </w:t>
      </w:r>
      <w:r w:rsidR="00607A58">
        <w:rPr>
          <w:lang w:eastAsia="ja-JP"/>
        </w:rPr>
        <w:t xml:space="preserve">IEAF </w:t>
      </w:r>
      <w:r w:rsidRPr="00E525C6">
        <w:rPr>
          <w:lang w:eastAsia="zh-CN"/>
        </w:rPr>
        <w:t>or AF.</w:t>
      </w:r>
    </w:p>
    <w:p w14:paraId="244B82DA" w14:textId="75319520" w:rsidR="00607A58" w:rsidRPr="00E525C6" w:rsidRDefault="00607A58" w:rsidP="00607A58">
      <w:pPr>
        <w:pStyle w:val="B1"/>
        <w:rPr>
          <w:lang w:eastAsia="zh-CN"/>
        </w:rPr>
      </w:pPr>
      <w:r w:rsidRPr="00E525C6">
        <w:rPr>
          <w:lang w:eastAsia="zh-CN"/>
        </w:rPr>
        <w:t>-</w:t>
      </w:r>
      <w:r w:rsidRPr="00E525C6">
        <w:rPr>
          <w:lang w:eastAsia="zh-CN"/>
        </w:rPr>
        <w:tab/>
        <w:t xml:space="preserve">(If AIML-T is placed in NEF) </w:t>
      </w:r>
      <w:r>
        <w:rPr>
          <w:lang w:eastAsia="zh-CN"/>
        </w:rPr>
        <w:t>Check about authorization information of UE(s) based on local policy.</w:t>
      </w:r>
    </w:p>
    <w:p w14:paraId="247C6565" w14:textId="656E3A4C" w:rsidR="00B84A21" w:rsidRDefault="00B84A21" w:rsidP="00B84A21">
      <w:pPr>
        <w:pStyle w:val="B1"/>
        <w:rPr>
          <w:lang w:eastAsia="zh-CN"/>
        </w:rPr>
      </w:pPr>
      <w:r w:rsidRPr="00E525C6">
        <w:rPr>
          <w:lang w:eastAsia="zh-CN"/>
        </w:rPr>
        <w:t>-</w:t>
      </w:r>
      <w:r w:rsidRPr="00E525C6">
        <w:rPr>
          <w:lang w:eastAsia="zh-CN"/>
        </w:rPr>
        <w:tab/>
        <w:t xml:space="preserve">(If AIML-T is placed in NEF) Expose AI/ML assistance information to </w:t>
      </w:r>
      <w:r w:rsidR="00607A58">
        <w:rPr>
          <w:lang w:eastAsia="ja-JP"/>
        </w:rPr>
        <w:t xml:space="preserve">IEAF </w:t>
      </w:r>
      <w:r w:rsidRPr="00E525C6">
        <w:rPr>
          <w:lang w:eastAsia="zh-CN"/>
        </w:rPr>
        <w:t>or AF.</w:t>
      </w:r>
    </w:p>
    <w:p w14:paraId="48E00EB8" w14:textId="0DD45D1A" w:rsidR="00607A58" w:rsidRPr="00E525C6" w:rsidRDefault="00607A58" w:rsidP="00902210">
      <w:pPr>
        <w:pStyle w:val="NO"/>
        <w:rPr>
          <w:lang w:eastAsia="zh-CN"/>
        </w:rPr>
      </w:pPr>
      <w:r w:rsidRPr="00971BA6">
        <w:rPr>
          <w:lang w:eastAsia="zh-CN"/>
        </w:rPr>
        <w:t xml:space="preserve">NOTE:  </w:t>
      </w:r>
      <w:r w:rsidRPr="00971BA6">
        <w:rPr>
          <w:lang w:eastAsia="zh-CN"/>
        </w:rPr>
        <w:tab/>
        <w:t>If AIML-T is integrated into AF or NEF, how AF exposes the 5GC information to the UE is outside the scope of 3GPP. If AIML-T is integrated with IEAF, how UE/ IEAF are configured and expose 5GC information to the UE is outside the scope of this solution.</w:t>
      </w:r>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411" w:name="_Toc117180564"/>
      <w:r w:rsidRPr="00E525C6">
        <w:t>6.31</w:t>
      </w:r>
      <w:r w:rsidRPr="00E525C6">
        <w:tab/>
        <w:t>Solution #31: Network information exposure to UE</w:t>
      </w:r>
      <w:bookmarkEnd w:id="411"/>
    </w:p>
    <w:p w14:paraId="28F7910D" w14:textId="6BF1B8FF" w:rsidR="00EC0675" w:rsidRPr="00E525C6" w:rsidRDefault="00EC0675" w:rsidP="00EC0675">
      <w:pPr>
        <w:pStyle w:val="Heading3"/>
      </w:pPr>
      <w:bookmarkStart w:id="412" w:name="_Toc117180565"/>
      <w:r w:rsidRPr="00E525C6">
        <w:t>6.</w:t>
      </w:r>
      <w:r w:rsidR="001B1DD1" w:rsidRPr="00E525C6">
        <w:t>31</w:t>
      </w:r>
      <w:r w:rsidRPr="00E525C6">
        <w:t>.1</w:t>
      </w:r>
      <w:r w:rsidRPr="00E525C6">
        <w:tab/>
        <w:t>Description</w:t>
      </w:r>
      <w:bookmarkEnd w:id="412"/>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3BB03D58" w:rsidR="001B1DD1" w:rsidRPr="00E525C6" w:rsidRDefault="00B84A21" w:rsidP="00B84A21">
      <w:pPr>
        <w:pStyle w:val="EditorsNote"/>
        <w:rPr>
          <w:rFonts w:eastAsia="SimSun"/>
        </w:rPr>
      </w:pPr>
      <w:r w:rsidRPr="00E525C6">
        <w:t>Editor</w:t>
      </w:r>
      <w:r w:rsidR="00DA6550">
        <w:t>'</w:t>
      </w:r>
      <w:r w:rsidRPr="00E525C6">
        <w:t>s note:</w:t>
      </w:r>
      <w:r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413" w:name="_Toc117180566"/>
      <w:r w:rsidRPr="00E525C6">
        <w:t>6.31.2</w:t>
      </w:r>
      <w:r w:rsidRPr="00E525C6">
        <w:tab/>
        <w:t>Procedures</w:t>
      </w:r>
      <w:bookmarkEnd w:id="413"/>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67EDC776" w:rsidR="001B1DD1" w:rsidRPr="00E525C6" w:rsidRDefault="00432DD5" w:rsidP="00B84A21">
      <w:pPr>
        <w:pStyle w:val="TH"/>
      </w:pPr>
      <w:r>
        <w:object w:dxaOrig="11730" w:dyaOrig="7530" w14:anchorId="457A6A6F">
          <v:shape id="_x0000_i1078" type="#_x0000_t75" style="width:459pt;height:293.25pt" o:ole="">
            <v:imagedata r:id="rId120" o:title=""/>
          </v:shape>
          <o:OLEObject Type="Embed" ProgID="Visio.Drawing.15" ShapeID="_x0000_i1078" DrawAspect="Content" ObjectID="_1728213859" r:id="rId121"/>
        </w:object>
      </w:r>
    </w:p>
    <w:p w14:paraId="6D6A6CF7" w14:textId="6B8A9EFE" w:rsidR="001B1DD1" w:rsidRPr="00E525C6" w:rsidRDefault="001B1DD1" w:rsidP="00B84A21">
      <w:pPr>
        <w:pStyle w:val="TF"/>
      </w:pPr>
      <w:r w:rsidRPr="00E525C6">
        <w:t>Figure 6.31.2-1: Procedure for network information exposure to UE</w:t>
      </w:r>
    </w:p>
    <w:p w14:paraId="1207DCDA" w14:textId="5A29147A" w:rsidR="007B2B67" w:rsidRDefault="007B2B67" w:rsidP="007B2B67">
      <w:pPr>
        <w:pStyle w:val="B1"/>
        <w:rPr>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r w:rsidR="00700CF6">
        <w:rPr>
          <w:lang w:eastAsia="zh-CN"/>
        </w:rPr>
        <w:t>, e. g. S-NSSAI, DNN, reporting period, etc.</w:t>
      </w:r>
      <w:r w:rsidRPr="00E525C6">
        <w:rPr>
          <w:lang w:eastAsia="zh-CN"/>
        </w:rPr>
        <w:t>.</w:t>
      </w:r>
    </w:p>
    <w:p w14:paraId="4A99C347" w14:textId="74A31E56" w:rsidR="00432DD5" w:rsidRPr="00432DD5" w:rsidRDefault="00432DD5" w:rsidP="00432DD5">
      <w:pPr>
        <w:pStyle w:val="B1"/>
        <w:rPr>
          <w:lang w:val="en-US" w:eastAsia="zh-CN"/>
        </w:rPr>
      </w:pPr>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xml:space="preserve">. The Analytics container can be either read by the AMF if AMF subscribes network analytics to NWDAF on behalf of the UE, or read by NWDAF if UE interacts with NWDAF directly. </w:t>
      </w:r>
      <w:r w:rsidRPr="00E26BB6">
        <w:rPr>
          <w:iCs/>
        </w:rPr>
        <w:t xml:space="preserve">AMF discovers and selects NWDAF according to clause 5.2 in </w:t>
      </w:r>
      <w:r w:rsidR="00C8558A" w:rsidRPr="00E26BB6">
        <w:rPr>
          <w:iCs/>
        </w:rPr>
        <w:t>TS</w:t>
      </w:r>
      <w:r w:rsidR="00C8558A">
        <w:rPr>
          <w:iCs/>
        </w:rPr>
        <w:t> </w:t>
      </w:r>
      <w:r w:rsidR="00C8558A" w:rsidRPr="00E26BB6">
        <w:rPr>
          <w:iCs/>
        </w:rPr>
        <w:t>23.288</w:t>
      </w:r>
      <w:r w:rsidR="00C8558A">
        <w:rPr>
          <w:iCs/>
        </w:rPr>
        <w:t> </w:t>
      </w:r>
      <w:r w:rsidR="00C8558A" w:rsidRPr="00E26BB6">
        <w:rPr>
          <w:iCs/>
        </w:rPr>
        <w:t>[</w:t>
      </w:r>
      <w:r w:rsidRPr="00E26BB6">
        <w:rPr>
          <w:iCs/>
        </w:rPr>
        <w:t>6], where AMF may get the Analytics IDs in the Analytics container. Otherwise, AMF can forward the Analytics container to one of the discovered NWDAF, that NWDAF can do NWDAF selection and ask the analytics from the NWDAF who can support the requested analytics from the UE.</w:t>
      </w:r>
    </w:p>
    <w:p w14:paraId="7BF0A361" w14:textId="211F25CA" w:rsidR="00432DD5" w:rsidRPr="00070273" w:rsidRDefault="007B2B67" w:rsidP="00070273">
      <w:pPr>
        <w:pStyle w:val="B1"/>
      </w:pPr>
      <w:r w:rsidRPr="00070273">
        <w:t>3.</w:t>
      </w:r>
      <w:r w:rsidRPr="00070273">
        <w:tab/>
        <w:t xml:space="preserve">The AMF subscribes to the NWDAF to request analytics for network congestion prediction, e. g. (Slice) Load Level, NF load, Network Performance, and receives analytics output from the NWDAF. The AMF may set the Analytics Filter information based on </w:t>
      </w:r>
      <w:r w:rsidR="00700CF6" w:rsidRPr="00070273">
        <w:t xml:space="preserve">the parameters received from the UE in the step 1 and additionally </w:t>
      </w:r>
      <w:r w:rsidRPr="00070273">
        <w:t>stored UE context information, e.g. UE ID, Registration Area, allowed S-NSSAIs for the UE, etc.</w:t>
      </w:r>
      <w:r w:rsidR="00700CF6" w:rsidRPr="00070273">
        <w:t xml:space="preserve"> if some parameters are not indicated by the UE. The AMF checks if analytics can be allowed to the UE based on the subscription information from UDM. </w:t>
      </w:r>
      <w:r w:rsidR="00432DD5" w:rsidRPr="00070273">
        <w:t>Alternatively, AMF forwards the Analytics request (i.e</w:t>
      </w:r>
      <w:r w:rsidR="00DA6550" w:rsidRPr="00070273">
        <w:t>.</w:t>
      </w:r>
      <w:r w:rsidR="00432DD5" w:rsidRPr="00070273">
        <w:t xml:space="preserve"> Analytics container) from UE to the NWDAF. NWDAF maintains which UE requests which Analytics ID(s) and all the related information in the UE analytics exposure context. When there is analytics result, NWDAF embeds the result into an Analytics container and call Namf_Communication_N1N2MessageTransfer service of AMF.</w:t>
      </w:r>
    </w:p>
    <w:p w14:paraId="016333EC" w14:textId="275DB9C4"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r w:rsidR="00432DD5">
        <w:rPr>
          <w:lang w:eastAsia="zh-CN"/>
        </w:rPr>
        <w:t>via DL NAS message</w:t>
      </w:r>
      <w:r w:rsidRPr="00E525C6">
        <w:rPr>
          <w:lang w:eastAsia="zh-CN"/>
        </w:rPr>
        <w:t>.</w:t>
      </w:r>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The UE forwards the received information to the AI/ML applications that require AI/ML assistance information on network congestion prediction. The AI/ML application at the UE decides/changes AI/ML model 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414" w:name="_Toc117180567"/>
      <w:r w:rsidRPr="00E525C6">
        <w:t>6.31.3</w:t>
      </w:r>
      <w:r w:rsidRPr="00E525C6">
        <w:tab/>
        <w:t>Impacts on Existing Nodes and Functionality</w:t>
      </w:r>
      <w:bookmarkEnd w:id="414"/>
    </w:p>
    <w:p w14:paraId="52EA8730" w14:textId="183B7336" w:rsidR="001B1DD1" w:rsidRPr="00E525C6" w:rsidRDefault="001B1DD1" w:rsidP="007B2B67">
      <w:pPr>
        <w:rPr>
          <w:lang w:eastAsia="ko-KR"/>
        </w:rPr>
      </w:pPr>
      <w:r w:rsidRPr="00E525C6">
        <w:rPr>
          <w:rFonts w:hint="eastAsia"/>
          <w:lang w:eastAsia="ko-KR"/>
        </w:rPr>
        <w:t>UE:</w:t>
      </w:r>
    </w:p>
    <w:p w14:paraId="306954B8" w14:textId="2191A140"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information </w:t>
      </w:r>
      <w:r w:rsidR="00432DD5">
        <w:rPr>
          <w:lang w:eastAsia="ko-KR"/>
        </w:rPr>
        <w:t>, e.g</w:t>
      </w:r>
      <w:r w:rsidR="00DA6550">
        <w:rPr>
          <w:lang w:eastAsia="ko-KR"/>
        </w:rPr>
        <w:t>.</w:t>
      </w:r>
      <w:r w:rsidR="00432DD5">
        <w:rPr>
          <w:lang w:eastAsia="ko-KR"/>
        </w:rPr>
        <w:t xml:space="preserve"> via Analytics container, </w:t>
      </w:r>
      <w:r w:rsidRPr="00E525C6">
        <w:rPr>
          <w:lang w:eastAsia="ko-KR"/>
        </w:rPr>
        <w:t xml:space="preserve">in the registration </w:t>
      </w:r>
      <w:r w:rsidR="00432DD5">
        <w:rPr>
          <w:lang w:eastAsia="ko-KR"/>
        </w:rPr>
        <w:t>request or UL NAS message</w:t>
      </w:r>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2C7E987D" w:rsidR="007B2B67" w:rsidRPr="00E525C6" w:rsidRDefault="007B2B67" w:rsidP="007B2B67">
      <w:pPr>
        <w:pStyle w:val="B1"/>
        <w:rPr>
          <w:lang w:eastAsia="ko-KR"/>
        </w:rPr>
      </w:pPr>
      <w:r w:rsidRPr="00E525C6">
        <w:rPr>
          <w:lang w:eastAsia="ko-KR"/>
        </w:rPr>
        <w:t>-</w:t>
      </w:r>
      <w:r w:rsidRPr="00E525C6">
        <w:rPr>
          <w:lang w:eastAsia="ko-KR"/>
        </w:rPr>
        <w:tab/>
        <w:t xml:space="preserve">Support </w:t>
      </w:r>
      <w:r w:rsidR="00432DD5">
        <w:rPr>
          <w:lang w:eastAsia="ko-KR"/>
        </w:rPr>
        <w:t>DL</w:t>
      </w:r>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6C192F">
      <w:pPr>
        <w:rPr>
          <w:lang w:eastAsia="ko-KR"/>
        </w:rPr>
      </w:pPr>
      <w:r w:rsidRPr="006C192F">
        <w:t>NWDAF:</w:t>
      </w:r>
    </w:p>
    <w:p w14:paraId="74A7F245" w14:textId="77777777" w:rsidR="00C8558A" w:rsidRDefault="00C8558A" w:rsidP="00C8558A">
      <w:pPr>
        <w:pStyle w:val="B1"/>
        <w:rPr>
          <w:lang w:eastAsia="ko-KR"/>
        </w:rPr>
      </w:pPr>
      <w:r>
        <w:rPr>
          <w:lang w:eastAsia="ko-KR"/>
        </w:rPr>
        <w:t>-</w:t>
      </w:r>
      <w:r>
        <w:rPr>
          <w:lang w:eastAsia="ko-KR"/>
        </w:rPr>
        <w:tab/>
        <w:t>Support receiving Analytics container from UE.</w:t>
      </w:r>
    </w:p>
    <w:p w14:paraId="0CE3272A" w14:textId="77777777" w:rsidR="00C8558A" w:rsidRDefault="00C8558A" w:rsidP="00C8558A">
      <w:pPr>
        <w:pStyle w:val="B1"/>
        <w:rPr>
          <w:lang w:eastAsia="ko-KR"/>
        </w:rPr>
      </w:pPr>
      <w:r>
        <w:rPr>
          <w:lang w:eastAsia="ko-KR"/>
        </w:rPr>
        <w:t>-</w:t>
      </w:r>
      <w:r>
        <w:rPr>
          <w:lang w:eastAsia="ko-KR"/>
        </w:rPr>
        <w:tab/>
        <w:t>Maintaining UE analytics request context.</w:t>
      </w:r>
    </w:p>
    <w:p w14:paraId="2EE1F7B8" w14:textId="77777777" w:rsidR="00C8558A" w:rsidRDefault="00C8558A" w:rsidP="00C8558A">
      <w:pPr>
        <w:pStyle w:val="B1"/>
        <w:rPr>
          <w:lang w:eastAsia="ko-KR"/>
        </w:rPr>
      </w:pPr>
      <w:r>
        <w:rPr>
          <w:lang w:eastAsia="ko-KR"/>
        </w:rPr>
        <w:t>-</w:t>
      </w:r>
      <w:r>
        <w:rPr>
          <w:lang w:eastAsia="ko-KR"/>
        </w:rPr>
        <w:tab/>
        <w:t>Support sending Analytics container to UE via AMF through a Namf_Communication_N1N2MessageTransfer service.</w:t>
      </w:r>
    </w:p>
    <w:p w14:paraId="18FA7687" w14:textId="64F9F334" w:rsidR="00A43F2F" w:rsidRPr="00E525C6" w:rsidRDefault="00A43F2F" w:rsidP="00A43F2F">
      <w:pPr>
        <w:pStyle w:val="Heading2"/>
      </w:pPr>
      <w:bookmarkStart w:id="415" w:name="_Toc117180568"/>
      <w:r w:rsidRPr="00E525C6">
        <w:t>6.32</w:t>
      </w:r>
      <w:r w:rsidRPr="00E525C6">
        <w:tab/>
        <w:t>Solution #32: 5GC Information Exposure to Authorized 3rd Party for Assisting AI/ML Operation Splitting between AI/ML Endpoints</w:t>
      </w:r>
      <w:bookmarkEnd w:id="415"/>
    </w:p>
    <w:p w14:paraId="5BA1DD73" w14:textId="2147F5E6" w:rsidR="00A43F2F" w:rsidRPr="00E525C6" w:rsidRDefault="00A43F2F" w:rsidP="00A43F2F">
      <w:pPr>
        <w:pStyle w:val="Heading3"/>
      </w:pPr>
      <w:bookmarkStart w:id="416" w:name="_Toc117180569"/>
      <w:r w:rsidRPr="00E525C6">
        <w:t>6.3</w:t>
      </w:r>
      <w:r w:rsidR="00C573D0" w:rsidRPr="00E525C6">
        <w:t>2</w:t>
      </w:r>
      <w:r w:rsidRPr="00E525C6">
        <w:t>.1</w:t>
      </w:r>
      <w:r w:rsidRPr="00E525C6">
        <w:tab/>
        <w:t>Description</w:t>
      </w:r>
      <w:bookmarkEnd w:id="416"/>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3117EB15"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t>-</w:t>
      </w:r>
      <w:r w:rsidRPr="00E525C6">
        <w:rPr>
          <w:lang w:eastAsia="zh-CN"/>
        </w:rPr>
        <w:tab/>
        <w:t>Whether new inputs are required for the analytics on the Analytics ID? And how to use the new inputs?</w:t>
      </w:r>
    </w:p>
    <w:p w14:paraId="435D7DC0" w14:textId="7B0042CC" w:rsidR="007B2B67" w:rsidRPr="00E525C6" w:rsidRDefault="007B2B67" w:rsidP="007B2B67">
      <w:pPr>
        <w:rPr>
          <w:lang w:eastAsia="zh-CN"/>
        </w:rPr>
      </w:pPr>
      <w:r w:rsidRPr="00E525C6">
        <w:rPr>
          <w:lang w:eastAsia="zh-CN"/>
        </w:rPr>
        <w:t xml:space="preserve">As introduced in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C8558A" w:rsidRPr="00E525C6">
        <w:rPr>
          <w:lang w:eastAsia="zh-CN"/>
        </w:rPr>
        <w:t>TR</w:t>
      </w:r>
      <w:r w:rsidR="00C8558A">
        <w:rPr>
          <w:lang w:eastAsia="zh-CN"/>
        </w:rPr>
        <w:t> </w:t>
      </w:r>
      <w:r w:rsidR="00C8558A" w:rsidRPr="00E525C6">
        <w:rPr>
          <w:lang w:eastAsia="zh-CN"/>
        </w:rPr>
        <w:t>22.874</w:t>
      </w:r>
      <w:r w:rsidR="00C8558A">
        <w:rPr>
          <w:lang w:eastAsia="zh-CN"/>
        </w:rPr>
        <w:t> </w:t>
      </w:r>
      <w:r w:rsidR="00C8558A"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79" type="#_x0000_t75" style="width:453.75pt;height:148.5pt" o:ole="">
            <v:imagedata r:id="rId122" o:title=""/>
          </v:shape>
          <o:OLEObject Type="Embed" ProgID="Word.Picture.8" ShapeID="_x0000_i1079" DrawAspect="Content" ObjectID="_1728213860" r:id="rId123"/>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417" w:name="_Toc117180570"/>
      <w:r w:rsidRPr="00E525C6">
        <w:t>6.32.2</w:t>
      </w:r>
      <w:r w:rsidRPr="00E525C6">
        <w:tab/>
        <w:t>Procedures</w:t>
      </w:r>
      <w:bookmarkEnd w:id="417"/>
    </w:p>
    <w:p w14:paraId="2A21ADE6" w14:textId="77777777" w:rsidR="00C573D0" w:rsidRPr="00E525C6" w:rsidRDefault="00C573D0" w:rsidP="007B2B67">
      <w:pPr>
        <w:pStyle w:val="TH"/>
      </w:pPr>
      <w:r w:rsidRPr="00E525C6">
        <w:object w:dxaOrig="11651" w:dyaOrig="9461" w14:anchorId="3428EF80">
          <v:shape id="_x0000_i1080" type="#_x0000_t75" style="width:480pt;height:390pt" o:ole="">
            <v:imagedata r:id="rId124" o:title=""/>
          </v:shape>
          <o:OLEObject Type="Embed" ProgID="Visio.Drawing.15" ShapeID="_x0000_i1080" DrawAspect="Content" ObjectID="_1728213861" r:id="rId125"/>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0FACC190" w:rsidR="007B2B67" w:rsidRPr="00E525C6" w:rsidRDefault="007B2B67" w:rsidP="007B2B67">
          <w:pPr>
            <w:pStyle w:val="NO"/>
          </w:pPr>
          <w:r w:rsidRPr="00E525C6">
            <w:t>NOTE 1:</w:t>
          </w:r>
          <w:r w:rsidRPr="00E525C6">
            <w:tab/>
            <w:t xml:space="preserve">How UE negotiate with the </w:t>
          </w:r>
          <w:r w:rsidR="00394A2A">
            <w:t>AIML</w:t>
          </w:r>
          <w:r w:rsidR="00394A2A" w:rsidRPr="00E525C6">
            <w:t xml:space="preserve"> </w:t>
          </w:r>
          <w:r w:rsidRPr="00E525C6">
            <w:t>server</w:t>
          </w:r>
          <w:r w:rsidR="00394A2A">
            <w:t>/AF</w:t>
          </w:r>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40DF42B6" w:rsidR="007B2B67" w:rsidRPr="00E525C6" w:rsidRDefault="007B2B67" w:rsidP="007B2B67">
          <w:pPr>
            <w:pStyle w:val="B2"/>
          </w:pPr>
          <w:r w:rsidRPr="00E525C6">
            <w:t>-</w:t>
          </w:r>
          <w:r w:rsidRPr="00E525C6">
            <w:tab/>
            <w:t>Analytics IDs (</w:t>
          </w:r>
          <w:r w:rsidR="00394A2A">
            <w:t>i</w:t>
          </w:r>
          <w:r w:rsidRPr="00E525C6">
            <w:t>.</w:t>
          </w:r>
          <w:r w:rsidR="00394A2A">
            <w:t>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A70ADEF" w14:textId="5A73CC7F" w:rsidR="007B2B67" w:rsidRPr="00E525C6" w:rsidRDefault="007B2B67" w:rsidP="007B2B67">
          <w:pPr>
            <w:pStyle w:val="B1"/>
          </w:pPr>
          <w:r w:rsidRPr="00E525C6">
            <w:t>2.</w:t>
          </w:r>
          <w:r w:rsidRPr="00E525C6">
            <w:tab/>
            <w:t>The NWDAF(s) subscribes to AF (or via NEF) for event exposure of the information from AI/ML processing entity(s). The information required may include:</w:t>
          </w:r>
        </w:p>
        <w:p w14:paraId="6BDBEFEF" w14:textId="3F5E4B9A"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240B2EB" w:rsidR="007B2B67" w:rsidRPr="00E525C6" w:rsidRDefault="007B2B67" w:rsidP="007B2B67">
          <w:pPr>
            <w:pStyle w:val="B2"/>
          </w:pPr>
          <w:r w:rsidRPr="00E525C6">
            <w:t>-</w:t>
          </w:r>
          <w:r w:rsidRPr="00E525C6">
            <w:tab/>
            <w:t xml:space="preserve">The </w:t>
          </w:r>
          <w:r w:rsidR="00394A2A">
            <w:t xml:space="preserve">data of </w:t>
          </w:r>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6FD38D1F" w:rsidR="007B2B67" w:rsidRPr="00E525C6" w:rsidRDefault="007B2B67" w:rsidP="007B2B67">
          <w:pPr>
            <w:pStyle w:val="B1"/>
          </w:pPr>
          <w:r w:rsidRPr="00E525C6">
            <w:t>6.</w:t>
          </w:r>
          <w:r w:rsidRPr="00E525C6">
            <w:tab/>
            <w:t xml:space="preserve">The NWDAF(s) performs analytics on the Analytics ID, </w:t>
          </w:r>
          <w:r w:rsidR="00394A2A">
            <w:t>i.e</w:t>
          </w:r>
          <w:r w:rsidR="00DA6550">
            <w:t>.</w:t>
          </w:r>
          <w:r w:rsidRPr="00E525C6">
            <w:t xml:space="preserve"> </w:t>
          </w:r>
          <w:r w:rsidR="00DA6550">
            <w:t>"</w:t>
          </w:r>
          <w:r w:rsidRPr="00E525C6">
            <w:t>DN Performance</w:t>
          </w:r>
          <w:r w:rsidR="00DA6550">
            <w:t>"</w:t>
          </w:r>
          <w:r w:rsidRPr="00E525C6">
            <w:t xml:space="preserve">, </w:t>
          </w:r>
          <w:r w:rsidR="00DA6550">
            <w:t>"</w:t>
          </w:r>
          <w:r w:rsidRPr="00E525C6">
            <w:t>Observed Service Experience</w:t>
          </w:r>
          <w:r w:rsidR="00DA6550">
            <w:t>"</w:t>
          </w:r>
          <w:r w:rsidRPr="00E525C6">
            <w:t>, and produces analytics (statistics and/or predictions). The collected information from the AI/ML processing entities in step 3 are new inputs to the analytics.</w:t>
          </w:r>
        </w:p>
        <w:p w14:paraId="58073245" w14:textId="056E7F03" w:rsidR="007B2B67" w:rsidRDefault="007B2B67" w:rsidP="007B2B67">
          <w:pPr>
            <w:pStyle w:val="B1"/>
          </w:pPr>
          <w:r w:rsidRPr="00E525C6">
            <w:tab/>
            <w:t>The produced analytics results may include:</w:t>
          </w:r>
        </w:p>
        <w:p w14:paraId="24FFDC8F" w14:textId="39D73F6A" w:rsidR="00836237" w:rsidRPr="00E525C6" w:rsidRDefault="00836237" w:rsidP="006C192F">
          <w:pPr>
            <w:pStyle w:val="B2"/>
          </w:pPr>
          <w:r w:rsidRPr="006C192F">
            <w:t>-</w:t>
          </w:r>
          <w:r w:rsidRPr="006C192F">
            <w:tab/>
            <w:t>Statistics/predictions on end-to-end network performance (e.g</w:t>
          </w:r>
          <w:r w:rsidR="00DA6550" w:rsidRPr="006C192F">
            <w:t>.</w:t>
          </w:r>
          <w:r w:rsidRPr="006C192F">
            <w:t xml:space="preserve"> latency, throughput, packet loss rate) between each pair of AI/ML processing entities in two adjacent layers</w:t>
          </w:r>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r w:rsidR="00836237">
            <w:t>, as well as the information received from UE</w:t>
          </w:r>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pPr>
          <w:r w:rsidRPr="00E525C6">
            <w:t>9.</w:t>
          </w:r>
          <w:r w:rsidRPr="00E525C6">
            <w:tab/>
            <w:t>The AI/ML server informs the UE over application layer with the AI/ML decisions for split inference.</w:t>
          </w:r>
        </w:p>
        <w:p w14:paraId="51DCDE0A" w14:textId="01B495E9" w:rsidR="007B2B67" w:rsidRPr="00E525C6" w:rsidRDefault="00836237" w:rsidP="00315872">
          <w:pPr>
            <w:pStyle w:val="NO"/>
          </w:pPr>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p>
      </w:sdtContent>
    </w:sdt>
    <w:p w14:paraId="6F49F8C2" w14:textId="57313B0A" w:rsidR="00C573D0" w:rsidRPr="00E525C6" w:rsidRDefault="00C573D0" w:rsidP="00C573D0">
      <w:pPr>
        <w:pStyle w:val="Heading3"/>
        <w:rPr>
          <w:lang w:eastAsia="zh-CN"/>
        </w:rPr>
      </w:pPr>
      <w:bookmarkStart w:id="418" w:name="_Toc117180571"/>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418"/>
    </w:p>
    <w:p w14:paraId="03D90D63" w14:textId="01097B89" w:rsidR="00C573D0" w:rsidRPr="00E525C6" w:rsidRDefault="00C573D0" w:rsidP="007B2B67">
      <w:r w:rsidRPr="00E525C6">
        <w:t>AF:</w:t>
      </w:r>
    </w:p>
    <w:p w14:paraId="5F0B6B17" w14:textId="548E7CA7" w:rsidR="007B2B67" w:rsidRDefault="007B2B67" w:rsidP="007B2B67">
      <w:pPr>
        <w:pStyle w:val="B1"/>
        <w:rPr>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r w:rsidRPr="00F0188C">
        <w:t xml:space="preserve">NOTE </w:t>
      </w:r>
      <w:r>
        <w:t>1:</w:t>
      </w:r>
      <w:r>
        <w:tab/>
      </w:r>
      <w:r w:rsidRPr="00F0188C">
        <w:t>How UE negotiate</w:t>
      </w:r>
      <w:r>
        <w:t>s</w:t>
      </w:r>
      <w:r w:rsidRPr="00F0188C">
        <w:t xml:space="preserve"> with the AIML server / AF is out of the scope of this solutions</w:t>
      </w:r>
      <w:r>
        <w:t>.</w:t>
      </w:r>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49D505B5" w:rsidR="007B2B67" w:rsidRPr="00E525C6" w:rsidRDefault="007B2B67" w:rsidP="007B2B67">
      <w:pPr>
        <w:pStyle w:val="B1"/>
        <w:rPr>
          <w:lang w:eastAsia="zh-CN"/>
        </w:rPr>
      </w:pPr>
      <w:r w:rsidRPr="00E525C6">
        <w:rPr>
          <w:lang w:eastAsia="zh-CN"/>
        </w:rPr>
        <w:t>-</w:t>
      </w:r>
      <w:r w:rsidRPr="00E525C6">
        <w:rPr>
          <w:lang w:eastAsia="zh-CN"/>
        </w:rPr>
        <w:tab/>
        <w:t xml:space="preserve">New inputs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inputs may include:</w:t>
      </w:r>
    </w:p>
    <w:p w14:paraId="24EF2459" w14:textId="14B325D3" w:rsidR="007B2B67" w:rsidRPr="00E525C6" w:rsidRDefault="007B2B67" w:rsidP="007B2B67">
      <w:pPr>
        <w:pStyle w:val="B2"/>
        <w:rPr>
          <w:lang w:eastAsia="zh-CN"/>
        </w:rPr>
      </w:pPr>
      <w:r w:rsidRPr="00E525C6">
        <w:rPr>
          <w:lang w:eastAsia="zh-CN"/>
        </w:rPr>
        <w:t>-</w:t>
      </w:r>
      <w:r w:rsidRPr="00E525C6">
        <w:rPr>
          <w:lang w:eastAsia="zh-CN"/>
        </w:rPr>
        <w:tab/>
        <w:t xml:space="preserve">The </w:t>
      </w:r>
      <w:r w:rsidR="00F82434">
        <w:rPr>
          <w:lang w:eastAsia="zh-CN"/>
        </w:rPr>
        <w:t xml:space="preserve">data of </w:t>
      </w:r>
      <w:r w:rsidRPr="00E525C6">
        <w:rPr>
          <w:lang w:eastAsia="zh-CN"/>
        </w:rPr>
        <w:t>end-to-end network performance (e.g. latency, throughput, packet loss rate) between each pair of AI/ML processing entities in two adjacent layers.</w:t>
      </w:r>
    </w:p>
    <w:p w14:paraId="3043C759" w14:textId="2DC65DCC" w:rsidR="007B2B67" w:rsidRDefault="007B2B67" w:rsidP="007B2B67">
      <w:pPr>
        <w:pStyle w:val="B1"/>
        <w:rPr>
          <w:lang w:eastAsia="zh-CN"/>
        </w:rPr>
      </w:pPr>
      <w:r w:rsidRPr="00E525C6">
        <w:rPr>
          <w:lang w:eastAsia="zh-CN"/>
        </w:rPr>
        <w:t>-</w:t>
      </w:r>
      <w:r w:rsidRPr="00E525C6">
        <w:rPr>
          <w:lang w:eastAsia="zh-CN"/>
        </w:rPr>
        <w:tab/>
        <w:t xml:space="preserve">New analytics results for Analytics ID, e.g. </w:t>
      </w:r>
      <w:r w:rsidR="00DA6550">
        <w:rPr>
          <w:lang w:eastAsia="zh-CN"/>
        </w:rPr>
        <w:t>"</w:t>
      </w:r>
      <w:r w:rsidRPr="00E525C6">
        <w:rPr>
          <w:lang w:eastAsia="zh-CN"/>
        </w:rPr>
        <w:t>DN Performance</w:t>
      </w:r>
      <w:r w:rsidR="00DA6550">
        <w:rPr>
          <w:lang w:eastAsia="zh-CN"/>
        </w:rPr>
        <w:t>"</w:t>
      </w:r>
      <w:r w:rsidRPr="00E525C6">
        <w:rPr>
          <w:lang w:eastAsia="zh-CN"/>
        </w:rPr>
        <w:t xml:space="preserve">, </w:t>
      </w:r>
      <w:r w:rsidR="00DA6550">
        <w:rPr>
          <w:lang w:eastAsia="zh-CN"/>
        </w:rPr>
        <w:t>"</w:t>
      </w:r>
      <w:r w:rsidRPr="00E525C6">
        <w:rPr>
          <w:lang w:eastAsia="zh-CN"/>
        </w:rPr>
        <w:t>Observed Service Experience</w:t>
      </w:r>
      <w:r w:rsidR="00DA6550">
        <w:rPr>
          <w:lang w:eastAsia="zh-CN"/>
        </w:rPr>
        <w:t>"</w:t>
      </w:r>
      <w:r w:rsidRPr="00E525C6">
        <w:rPr>
          <w:lang w:eastAsia="zh-CN"/>
        </w:rPr>
        <w:t>, the new analytics results may include:</w:t>
      </w:r>
    </w:p>
    <w:p w14:paraId="543A4555" w14:textId="7077012B" w:rsidR="00F82434" w:rsidRPr="00E525C6" w:rsidRDefault="00F82434" w:rsidP="00315872">
      <w:pPr>
        <w:pStyle w:val="B2"/>
        <w:rPr>
          <w:lang w:eastAsia="zh-CN"/>
        </w:rPr>
      </w:pPr>
      <w:r>
        <w:rPr>
          <w:lang w:eastAsia="zh-CN"/>
        </w:rPr>
        <w:t>-</w:t>
      </w:r>
      <w:r>
        <w:rPr>
          <w:lang w:eastAsia="zh-CN"/>
        </w:rPr>
        <w:tab/>
      </w:r>
      <w:r w:rsidRPr="004622C2">
        <w:rPr>
          <w:lang w:eastAsia="zh-CN"/>
        </w:rPr>
        <w:t>Statistics/predictions on network performance (e.g</w:t>
      </w:r>
      <w:r w:rsidR="00DA6550">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419" w:name="_Toc117180572"/>
      <w:r w:rsidRPr="00E525C6">
        <w:t>6.33</w:t>
      </w:r>
      <w:r w:rsidRPr="00E525C6">
        <w:tab/>
        <w:t>Solution #3</w:t>
      </w:r>
      <w:r w:rsidR="001C59F6" w:rsidRPr="00E525C6">
        <w:t>3</w:t>
      </w:r>
      <w:r w:rsidRPr="00E525C6">
        <w:t>: 5GC Exposure of Network Authorization for UE to participate in the Application AI/ML operation</w:t>
      </w:r>
      <w:bookmarkEnd w:id="419"/>
    </w:p>
    <w:p w14:paraId="5025CB6A" w14:textId="5FBF0B4F" w:rsidR="005F1DB5" w:rsidRPr="00E525C6" w:rsidRDefault="005F1DB5" w:rsidP="005F1DB5">
      <w:pPr>
        <w:pStyle w:val="Heading3"/>
      </w:pPr>
      <w:bookmarkStart w:id="420" w:name="_Toc117180573"/>
      <w:r w:rsidRPr="00E525C6">
        <w:t>6.33.1</w:t>
      </w:r>
      <w:r w:rsidRPr="00E525C6">
        <w:tab/>
        <w:t>Description</w:t>
      </w:r>
      <w:bookmarkEnd w:id="420"/>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29D81A54"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E525C6">
        <w:t>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01A65EF9" w:rsidR="007B2B67" w:rsidRPr="00E525C6" w:rsidRDefault="007B2B67" w:rsidP="007B2B67">
      <w:r w:rsidRPr="00E525C6">
        <w:t xml:space="preserve">Once the PDU session established, before the AF initiating its Application AI/ML operation, the AF can subscribe to the SMF </w:t>
      </w:r>
      <w:r w:rsidR="00F0291C">
        <w:t>or UDM</w:t>
      </w:r>
      <w:r w:rsidR="00F0291C" w:rsidRPr="007D5860">
        <w:t xml:space="preserve"> </w:t>
      </w:r>
      <w:r w:rsidRPr="00E525C6">
        <w:t>anytime for the event monitoring to receive the network authorization status of the given UE for its participation in the AF</w:t>
      </w:r>
      <w:r w:rsidR="00DA6550">
        <w:t>'</w:t>
      </w:r>
      <w:r w:rsidRPr="00E525C6">
        <w:t xml:space="preserve">s Application AI/ML operation. Likewise, the AF can unsubscribe to the SMF </w:t>
      </w:r>
      <w:r w:rsidR="00F0291C">
        <w:t>or UDM</w:t>
      </w:r>
      <w:r w:rsidR="00F0291C" w:rsidRPr="007D5860">
        <w:t xml:space="preserve"> </w:t>
      </w:r>
      <w:r w:rsidRPr="00E525C6">
        <w:t>anytime for such event monitoring when the AF is no longer interested in the given UE.</w:t>
      </w:r>
    </w:p>
    <w:p w14:paraId="4A15237A" w14:textId="2A26E3C0" w:rsidR="007B2B67" w:rsidRPr="00E525C6" w:rsidRDefault="007B2B67" w:rsidP="007B2B67">
      <w:r w:rsidRPr="00E525C6">
        <w:t>Such awareness of the network authorization status for the UE can assist the AF</w:t>
      </w:r>
      <w:r w:rsidR="00DA6550">
        <w:t>'</w:t>
      </w:r>
      <w:r w:rsidRPr="00E525C6">
        <w:t>s decision for the UE selection for the corresponding Application AI/ML operation.</w:t>
      </w:r>
    </w:p>
    <w:p w14:paraId="34B72BCC" w14:textId="5F56DDAA" w:rsidR="005F1DB5" w:rsidRPr="00E525C6" w:rsidRDefault="005F1DB5" w:rsidP="005F1DB5">
      <w:pPr>
        <w:pStyle w:val="Heading3"/>
      </w:pPr>
      <w:bookmarkStart w:id="421" w:name="_Toc117180574"/>
      <w:r w:rsidRPr="00E525C6">
        <w:t>6.33.2</w:t>
      </w:r>
      <w:r w:rsidRPr="00E525C6">
        <w:tab/>
        <w:t>Procedure</w:t>
      </w:r>
      <w:bookmarkEnd w:id="421"/>
    </w:p>
    <w:p w14:paraId="7217FA3D" w14:textId="66369988" w:rsidR="005F1DB5" w:rsidRPr="00E525C6" w:rsidRDefault="007B2B67" w:rsidP="007B2B67">
      <w:pPr>
        <w:pStyle w:val="Heading4"/>
        <w:rPr>
          <w:lang w:val="en-CA"/>
        </w:rPr>
      </w:pPr>
      <w:bookmarkStart w:id="422" w:name="_Toc117180575"/>
      <w:r w:rsidRPr="00E525C6">
        <w:rPr>
          <w:lang w:val="en-CA"/>
        </w:rPr>
        <w:t>6.33.2.1</w:t>
      </w:r>
      <w:r w:rsidRPr="00E525C6">
        <w:rPr>
          <w:lang w:val="en-CA"/>
        </w:rPr>
        <w:tab/>
        <w:t>Procedure for 5GC Exposure of Network Authorization Status of UE for Application AI/ML operation</w:t>
      </w:r>
      <w:bookmarkEnd w:id="422"/>
    </w:p>
    <w:p w14:paraId="3A67D2B1" w14:textId="37BEC77A" w:rsidR="005F1DB5" w:rsidRPr="00E525C6" w:rsidRDefault="00DD5471" w:rsidP="007B2B67">
      <w:pPr>
        <w:pStyle w:val="TH"/>
      </w:pPr>
      <w:r>
        <w:object w:dxaOrig="14881" w:dyaOrig="8791" w14:anchorId="41C0CE3C">
          <v:shape id="_x0000_i1081" type="#_x0000_t75" style="width:415.5pt;height:246pt" o:ole="">
            <v:imagedata r:id="rId126" o:title=""/>
          </v:shape>
          <o:OLEObject Type="Embed" ProgID="Visio.Drawing.15" ShapeID="_x0000_i1081" DrawAspect="Content" ObjectID="_1728213862" r:id="rId127"/>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08334A32" w14:textId="596205FE" w:rsidR="00364F31" w:rsidRDefault="00364F31" w:rsidP="00364F31">
      <w:pPr>
        <w:pStyle w:val="B1"/>
      </w:pPr>
      <w:r>
        <w:t>1.</w:t>
      </w:r>
      <w:r>
        <w:tab/>
        <w:t xml:space="preserve">UE successfully completes the PDU Session Establishment procedures as described in clause 4.3.2.2.1 of </w:t>
      </w:r>
      <w:r w:rsidR="00C8558A">
        <w:t>TS 23.502 [</w:t>
      </w:r>
      <w:r>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C8558A">
        <w:t>TS 23.502 [</w:t>
      </w:r>
      <w:r>
        <w:t xml:space="preserve">4], which is defined in clause 4.3.2.3 of </w:t>
      </w:r>
      <w:r w:rsidR="00C8558A">
        <w:t>TS 23.502 [</w:t>
      </w:r>
      <w:r>
        <w:t xml:space="preserve">4] and in clause 5.6.6 of </w:t>
      </w:r>
      <w:r w:rsidR="00C8558A">
        <w:t>TS 23.501 [</w:t>
      </w:r>
      <w:r>
        <w:t>3], may be triggered during the PDU Session Establishment procedures.</w:t>
      </w:r>
    </w:p>
    <w:p w14:paraId="468069C3" w14:textId="0D4955BE" w:rsidR="00364F31" w:rsidRDefault="00364F31" w:rsidP="00364F31">
      <w:pPr>
        <w:pStyle w:val="B1"/>
      </w:pPr>
      <w:r>
        <w:t>2.</w:t>
      </w:r>
      <w:r>
        <w:tab/>
        <w:t xml:space="preserve">The AF selects the appropriate NEF via pre-configuration or via the support from NRF by providing its Application Identifier or {S-NSSAI, DNN} as described in clause 6.3.14 of </w:t>
      </w:r>
      <w:r w:rsidR="00C8558A">
        <w:t>TS 23.501 [</w:t>
      </w:r>
      <w:r>
        <w:t>3].</w:t>
      </w:r>
    </w:p>
    <w:p w14:paraId="04F270EF" w14:textId="18137DDE" w:rsidR="00364F31" w:rsidRDefault="00364F31" w:rsidP="00364F31">
      <w:pPr>
        <w:pStyle w:val="B1"/>
      </w:pPr>
      <w:r>
        <w:t>3.</w:t>
      </w:r>
      <w:r>
        <w:tab/>
        <w:t xml:space="preserve">In order to determine if the given UE is authorized by the 5G system to be able to participate in the Application AI/ML operation, the AF sends Nnef_EventExposure_Subscribe Request to SMF or UDM via NEF as described in clauses 4.15.3.2.3 and 5.2.6.2.2 of </w:t>
      </w:r>
      <w:r w:rsidR="00C8558A">
        <w:t>TS 23.502 [</w:t>
      </w:r>
      <w:r>
        <w:t>4] together with its Application Identifier or {S-NSSAI, DNN}in order to subscribe to the notification from SMF for the new event "Application AI/ML Authorized" introduced by this solution as described in clause 6.33.2.2.3 below.</w:t>
      </w:r>
    </w:p>
    <w:p w14:paraId="6DD432DB" w14:textId="77777777" w:rsidR="00364F31" w:rsidRDefault="00364F31" w:rsidP="00364F31">
      <w:pPr>
        <w:pStyle w:val="B1"/>
      </w:pPr>
      <w:r>
        <w:t>4a-5.</w:t>
      </w:r>
      <w:r>
        <w:tab/>
        <w:t>SMF receives notification from UDM regarding the information of the "Application AI/ML subscription data" which is introduced by this solution as described in clause 6.33.2.2 below, and relays the notification to the associated notification endpoint NEF by Nsmf_EventExposure_Notify.</w:t>
      </w:r>
    </w:p>
    <w:p w14:paraId="79FB5DED" w14:textId="77777777" w:rsidR="00364F31" w:rsidRDefault="00364F31" w:rsidP="00364F31">
      <w:pPr>
        <w:pStyle w:val="B1"/>
      </w:pPr>
      <w:r>
        <w:tab/>
        <w:t>The "Application AI/ML subscription data" for a UE is part of the UE subscription data.</w:t>
      </w:r>
    </w:p>
    <w:p w14:paraId="4DC3D736" w14:textId="77777777" w:rsidR="00364F31" w:rsidRDefault="00364F31" w:rsidP="00364F31">
      <w:pPr>
        <w:pStyle w:val="B1"/>
      </w:pPr>
      <w:r>
        <w:tab/>
        <w:t>The AF may continue to monitor the event to keep track of the subscription info of the "Application AI/ML subscription data" which reflects UE authorization status for participation in the Application AI/ML operation.</w:t>
      </w:r>
    </w:p>
    <w:p w14:paraId="76039A01" w14:textId="57FBA587" w:rsidR="00364F31" w:rsidRDefault="00364F31" w:rsidP="00364F31">
      <w:pPr>
        <w:pStyle w:val="B1"/>
      </w:pPr>
      <w:r>
        <w:t>4b.</w:t>
      </w:r>
      <w:r>
        <w:tab/>
        <w:t>The UDM detects the event occurs and sends the event report, by means of Nudm_EventExposure_Notify message to the associated notification endpoint of the NEF. If UDM notifies AF directly, step 5 can be skipped.</w:t>
      </w:r>
    </w:p>
    <w:p w14:paraId="15D79542" w14:textId="12007C68" w:rsidR="00364F31" w:rsidRDefault="00364F31" w:rsidP="00364F31">
      <w:pPr>
        <w:pStyle w:val="B1"/>
      </w:pPr>
      <w:r>
        <w:t>6.</w:t>
      </w:r>
      <w:r>
        <w:tab/>
        <w:t>NEF forwards to the AF the reporting event received by Nsmf_EventExposure_Notify or Nudm_EventExposure_Notify.</w:t>
      </w:r>
    </w:p>
    <w:p w14:paraId="0CD0A2AC" w14:textId="66A84DCA" w:rsidR="00364F31" w:rsidRDefault="00364F31" w:rsidP="00364F31">
      <w:pPr>
        <w:pStyle w:val="B1"/>
      </w:pPr>
      <w:r>
        <w:t>7.</w:t>
      </w:r>
      <w:r>
        <w:tab/>
        <w:t xml:space="preserve">The AF sends Nnef_EventExposure_Unsubscribe Request to SMF via NEF as described in clauses 4.15.3.2.3 and 5.2.6.2.2 of </w:t>
      </w:r>
      <w:r w:rsidR="00C8558A">
        <w:t>TS 23.502 [</w:t>
      </w:r>
      <w:r>
        <w:t>4] if the AF is no longer interest in the corresponding UE for participation in its Application AI/ML operation.</w:t>
      </w:r>
    </w:p>
    <w:p w14:paraId="5F1AB848" w14:textId="4DDA3EDC" w:rsidR="005F1DB5" w:rsidRPr="00E525C6" w:rsidRDefault="005F1DB5" w:rsidP="005F1DB5">
      <w:pPr>
        <w:pStyle w:val="Heading4"/>
      </w:pPr>
      <w:bookmarkStart w:id="423" w:name="_Toc117180576"/>
      <w:r w:rsidRPr="00E525C6">
        <w:t>6.33.2.2</w:t>
      </w:r>
      <w:r w:rsidRPr="00E525C6">
        <w:tab/>
        <w:t>New Subscription Data of Authorized Application AI/ML services</w:t>
      </w:r>
      <w:bookmarkEnd w:id="423"/>
    </w:p>
    <w:p w14:paraId="1F1C9241" w14:textId="1F444B7D" w:rsidR="005F1DB5" w:rsidRPr="00E525C6" w:rsidRDefault="005F1DB5" w:rsidP="005F1DB5">
      <w:pPr>
        <w:pStyle w:val="Heading5"/>
      </w:pPr>
      <w:bookmarkStart w:id="424" w:name="_Toc117180577"/>
      <w:r w:rsidRPr="00E525C6">
        <w:t>6.33.2.2.1</w:t>
      </w:r>
      <w:r w:rsidRPr="00E525C6">
        <w:tab/>
        <w:t>General Descriptions</w:t>
      </w:r>
      <w:bookmarkEnd w:id="424"/>
    </w:p>
    <w:p w14:paraId="0ED2E367" w14:textId="0993B538" w:rsidR="007B2B67" w:rsidRPr="00E525C6" w:rsidRDefault="007B2B67" w:rsidP="007B2B67">
      <w:r w:rsidRPr="00E525C6">
        <w:t xml:space="preserve">The UDM stores the subscription information to indicate the network authorization status for the UE to be able to participate in the Application AI/ML operation. The subscription information includes the </w:t>
      </w:r>
      <w:r w:rsidR="00DA6550">
        <w:t>"</w:t>
      </w:r>
      <w:r w:rsidRPr="00E525C6">
        <w:t>Application AI/ML subscription data</w:t>
      </w:r>
      <w:r w:rsidR="00DA6550">
        <w:t>"</w:t>
      </w:r>
      <w:r w:rsidRPr="00E525C6">
        <w:t xml:space="preserve">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5F3EC9A2" w:rsidR="007B2B67" w:rsidRPr="00E525C6" w:rsidRDefault="007B2B67" w:rsidP="007B2B67">
      <w:r w:rsidRPr="00E525C6">
        <w:t xml:space="preserve">The Application AI/ML subscription data is provided by the UDM to the SMF during or after the establishment of the PDU session associated with the AF by using the Nudm_SDM service for the subscription data type </w:t>
      </w:r>
      <w:r w:rsidR="00DA6550">
        <w:t>"</w:t>
      </w:r>
      <w:r w:rsidRPr="00E525C6">
        <w:t>Application AI/ML subscription data</w:t>
      </w:r>
      <w:r w:rsidR="00DA6550">
        <w:t>"</w:t>
      </w:r>
      <w:r w:rsidRPr="00E525C6">
        <w:t xml:space="preserve">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425" w:name="_Toc117180578"/>
      <w:r w:rsidRPr="00E525C6">
        <w:t>6.33.2.2.2</w:t>
      </w:r>
      <w:r w:rsidRPr="00E525C6">
        <w:tab/>
        <w:t>Application AI/ML subscription data in UDM</w:t>
      </w:r>
      <w:bookmarkEnd w:id="425"/>
    </w:p>
    <w:p w14:paraId="3AE3ECB0" w14:textId="5492FA8A" w:rsidR="005F1DB5" w:rsidRDefault="007B2B67" w:rsidP="007B2B67">
      <w:r w:rsidRPr="00E525C6">
        <w:t xml:space="preserve">This solution proposes the following the changes to the SDM services as defined in clause 5.2.3.3.1 of </w:t>
      </w:r>
      <w:r w:rsidR="00C8558A" w:rsidRPr="00E525C6">
        <w:t>TS</w:t>
      </w:r>
      <w:r w:rsidR="00C8558A">
        <w:t> </w:t>
      </w:r>
      <w:r w:rsidR="00C8558A" w:rsidRPr="00E525C6">
        <w:t>23.502</w:t>
      </w:r>
      <w:r w:rsidR="00C8558A">
        <w:t> </w:t>
      </w:r>
      <w:r w:rsidR="00C8558A" w:rsidRPr="00E525C6">
        <w:t>[</w:t>
      </w:r>
      <w:r w:rsidRPr="00E525C6">
        <w:t xml:space="preserve">4] to describe the subscription data type that is used to store the </w:t>
      </w:r>
      <w:r w:rsidR="00DA6550">
        <w:t>"</w:t>
      </w:r>
      <w:r w:rsidRPr="00E525C6">
        <w:t>Application AI/ML subscription data</w:t>
      </w:r>
      <w:r w:rsidR="00DA6550">
        <w:t>"</w:t>
      </w:r>
      <w:r w:rsidRPr="00E525C6">
        <w:t xml:space="preserve">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DA6550">
        <w:t>"</w:t>
      </w:r>
      <w:r w:rsidR="005F1DB5" w:rsidRPr="00E525C6">
        <w:rPr>
          <w:b/>
          <w:i/>
          <w:iCs/>
        </w:rPr>
        <w:t>bold italic</w:t>
      </w:r>
      <w:r w:rsidR="00DA6550">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23388402" w:rsidR="005F1DB5" w:rsidRPr="00E525C6" w:rsidRDefault="007B2B67" w:rsidP="007B2B67">
            <w:r w:rsidRPr="00E525C6">
              <w:t xml:space="preserve">This solution proposes the following updates to the clause 5.2.3.3.1 of </w:t>
            </w:r>
            <w:r w:rsidR="00C8558A" w:rsidRPr="00E525C6">
              <w:t>TS</w:t>
            </w:r>
            <w:r w:rsidR="00C8558A">
              <w:t> </w:t>
            </w:r>
            <w:r w:rsidR="00C8558A" w:rsidRPr="00E525C6">
              <w:t>23.502</w:t>
            </w:r>
            <w:r w:rsidR="00C8558A">
              <w:t> </w:t>
            </w:r>
            <w:r w:rsidR="00C8558A" w:rsidRPr="00E525C6">
              <w:t>[</w:t>
            </w:r>
            <w:r w:rsidRPr="00E525C6">
              <w:t>4] for the two tables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82" type="#_x0000_t75" style="width:408pt;height:150pt" o:ole="">
                  <v:imagedata r:id="rId128" o:title=""/>
                </v:shape>
                <o:OLEObject Type="Embed" ProgID="Visio.Drawing.15" ShapeID="_x0000_i1082" DrawAspect="Content" ObjectID="_1728213863" r:id="rId129"/>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83" type="#_x0000_t75" style="width:408pt;height:114pt" o:ole="">
                  <v:imagedata r:id="rId130" o:title=""/>
                </v:shape>
                <o:OLEObject Type="Embed" ProgID="Visio.Drawing.15" ShapeID="_x0000_i1083" DrawAspect="Content" ObjectID="_1728213864" r:id="rId131"/>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426" w:name="_Toc117180579"/>
      <w:r w:rsidRPr="00E525C6">
        <w:rPr>
          <w:lang w:val="en-CA"/>
        </w:rPr>
        <w:t>6.33.2.2.3</w:t>
      </w:r>
      <w:r w:rsidRPr="00E525C6">
        <w:rPr>
          <w:lang w:val="en-CA"/>
        </w:rPr>
        <w:tab/>
        <w:t>Extension to Nnef_EventExposure Services for New Event Monitoring for 5G system authorization for UE to support Application AI/ML operation</w:t>
      </w:r>
      <w:bookmarkEnd w:id="426"/>
    </w:p>
    <w:p w14:paraId="712AD860" w14:textId="5CA2A14F" w:rsidR="00431607" w:rsidRPr="00E525C6" w:rsidRDefault="00431607" w:rsidP="00431607">
      <w:r w:rsidRPr="00E525C6">
        <w:t xml:space="preserve">This solution extends the existing Monitoring Events leveraging NEF event exposure as defined in clause 4.15.3 of </w:t>
      </w:r>
      <w:r w:rsidR="00C8558A" w:rsidRPr="00E525C6">
        <w:t>TS</w:t>
      </w:r>
      <w:r w:rsidR="00C8558A">
        <w:t> </w:t>
      </w:r>
      <w:r w:rsidR="00C8558A" w:rsidRPr="00E525C6">
        <w:t>23.502</w:t>
      </w:r>
      <w:r w:rsidR="00C8558A">
        <w:t> </w:t>
      </w:r>
      <w:r w:rsidR="00C8558A"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C8558A" w:rsidRPr="00E525C6">
        <w:t>TS</w:t>
      </w:r>
      <w:r w:rsidR="00C8558A">
        <w:t> </w:t>
      </w:r>
      <w:r w:rsidR="00C8558A" w:rsidRPr="00E525C6">
        <w:t>23.502</w:t>
      </w:r>
      <w:r w:rsidR="00C8558A">
        <w:t> </w:t>
      </w:r>
      <w:r w:rsidR="00C8558A" w:rsidRPr="00E525C6">
        <w:t>[</w:t>
      </w:r>
      <w:r w:rsidRPr="00E525C6">
        <w:t>4].</w:t>
      </w:r>
    </w:p>
    <w:p w14:paraId="13ACC0A5" w14:textId="4693BB78" w:rsidR="00431607" w:rsidRPr="00E525C6" w:rsidRDefault="00431607" w:rsidP="00431607">
      <w:r w:rsidRPr="00E525C6">
        <w:t xml:space="preserve">This solution proposes to add a new event to Table 4.15.3.1-1 in </w:t>
      </w:r>
      <w:r w:rsidR="00C8558A" w:rsidRPr="00E525C6">
        <w:t>TS</w:t>
      </w:r>
      <w:r w:rsidR="00C8558A">
        <w:t> </w:t>
      </w:r>
      <w:r w:rsidR="00C8558A" w:rsidRPr="00E525C6">
        <w:t>23.502</w:t>
      </w:r>
      <w:r w:rsidR="00C8558A">
        <w:t> </w:t>
      </w:r>
      <w:r w:rsidR="00C8558A" w:rsidRPr="00E525C6">
        <w:t>[</w:t>
      </w:r>
      <w:r w:rsidRPr="00E525C6">
        <w:t xml:space="preserve">4] for </w:t>
      </w:r>
      <w:r w:rsidR="00DA6550">
        <w:t>"</w:t>
      </w:r>
      <w:r w:rsidRPr="00E525C6">
        <w:t>Application AI/ML Authorization</w:t>
      </w:r>
      <w:r w:rsidR="00DA6550">
        <w:t>"</w:t>
      </w:r>
      <w:r w:rsidRPr="00E525C6">
        <w:t xml:space="preserve"> and the SMF</w:t>
      </w:r>
      <w:r w:rsidR="00692011" w:rsidRPr="00692011">
        <w:t xml:space="preserve"> </w:t>
      </w:r>
      <w:r w:rsidR="00692011">
        <w:t>or UDM</w:t>
      </w:r>
      <w:r w:rsidRPr="00E525C6">
        <w:t xml:space="preserve"> is responsible for the event detection. For this new event proposed by this solution, if the 5G system decides to revoke the permission to allow the UE to participate in the Application AI/ML operation, the SMF </w:t>
      </w:r>
      <w:r w:rsidR="00AC3A70">
        <w:t>or UDM</w:t>
      </w:r>
      <w:r w:rsidR="00AC3A70" w:rsidRPr="00D32702">
        <w:t xml:space="preserve"> </w:t>
      </w:r>
      <w:r w:rsidRPr="00E525C6">
        <w:t>will notify the AF via the support of NEF. AF will then release the associated PDU session, if any, to terminate the corresponding Application AI/ML operation</w:t>
      </w:r>
      <w:r w:rsidR="00AC3A70">
        <w:t>, or, AF will negotiate with UE at application layer and the UE will avoid initiating related data traffic</w:t>
      </w:r>
      <w:r w:rsidRPr="00E525C6">
        <w:t>.</w:t>
      </w:r>
    </w:p>
    <w:p w14:paraId="7E7BB607" w14:textId="619E6DEA" w:rsidR="00431607" w:rsidRDefault="00431607" w:rsidP="00431607">
      <w:r w:rsidRPr="00E525C6">
        <w:t xml:space="preserve">The description of the new NEF monitoring event as introduced by this solution is to be captured in Table 4.15.3.1-1 of </w:t>
      </w:r>
      <w:r w:rsidR="00C8558A" w:rsidRPr="00E525C6">
        <w:t>TS</w:t>
      </w:r>
      <w:r w:rsidR="00C8558A">
        <w:t> </w:t>
      </w:r>
      <w:r w:rsidR="00C8558A" w:rsidRPr="00E525C6">
        <w:t>23.502</w:t>
      </w:r>
      <w:r w:rsidR="00C8558A">
        <w:t> </w:t>
      </w:r>
      <w:r w:rsidR="00C8558A"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7E3388B0" w:rsidR="005F1DB5" w:rsidRPr="00E525C6" w:rsidRDefault="00431607" w:rsidP="00431607">
            <w:r w:rsidRPr="00E525C6">
              <w:t xml:space="preserve">New event to Table 4.15.3.1-1 of </w:t>
            </w:r>
            <w:r w:rsidR="00C8558A" w:rsidRPr="00E525C6">
              <w:t>TS</w:t>
            </w:r>
            <w:r w:rsidR="00C8558A">
              <w:t> </w:t>
            </w:r>
            <w:r w:rsidR="00C8558A" w:rsidRPr="00E525C6">
              <w:t>23.502</w:t>
            </w:r>
            <w:r w:rsidR="00C8558A">
              <w:t> </w:t>
            </w:r>
            <w:r w:rsidR="00C8558A"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14D5FF02" w:rsidR="005F1DB5" w:rsidRPr="00E525C6" w:rsidRDefault="00DD5471" w:rsidP="00431607">
            <w:pPr>
              <w:pStyle w:val="TH"/>
            </w:pPr>
            <w:r w:rsidRPr="00D32702">
              <w:object w:dxaOrig="13032" w:dyaOrig="4752" w14:anchorId="09D8F481">
                <v:shape id="_x0000_i1084" type="#_x0000_t75" style="width:396pt;height:145.5pt" o:ole="">
                  <v:imagedata r:id="rId132" o:title=""/>
                </v:shape>
                <o:OLEObject Type="Embed" ProgID="Visio.Drawing.15" ShapeID="_x0000_i1084" DrawAspect="Content" ObjectID="_1728213865" r:id="rId133"/>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427" w:name="_Toc117180580"/>
      <w:r w:rsidRPr="00E525C6">
        <w:t>6.33.3</w:t>
      </w:r>
      <w:r w:rsidRPr="00E525C6">
        <w:tab/>
        <w:t>Impacts on existing services, entities and interfaces</w:t>
      </w:r>
      <w:bookmarkEnd w:id="427"/>
    </w:p>
    <w:p w14:paraId="58771BC3" w14:textId="77777777" w:rsidR="00364F31" w:rsidRDefault="00364F31" w:rsidP="00364F31">
      <w:r>
        <w:t>SMF:</w:t>
      </w:r>
    </w:p>
    <w:p w14:paraId="444082D8" w14:textId="77777777" w:rsidR="00364F31" w:rsidRDefault="00364F31" w:rsidP="00364F31">
      <w:pPr>
        <w:pStyle w:val="B1"/>
      </w:pPr>
      <w:r>
        <w:t>-</w:t>
      </w:r>
      <w:r>
        <w:tab/>
        <w:t>Support a new event for monitoring network authorization status for a given UE to participate in a given Application AI/ML operation.</w:t>
      </w:r>
    </w:p>
    <w:p w14:paraId="66AC8467" w14:textId="77777777" w:rsidR="00364F31" w:rsidRDefault="00364F31" w:rsidP="00364F31">
      <w:r>
        <w:t>UDM:</w:t>
      </w:r>
    </w:p>
    <w:p w14:paraId="2EDF19D4" w14:textId="77777777" w:rsidR="00364F31" w:rsidRDefault="00364F31" w:rsidP="00364F31">
      <w:pPr>
        <w:pStyle w:val="B1"/>
      </w:pPr>
      <w:r>
        <w:t>-</w:t>
      </w:r>
      <w:r>
        <w:tab/>
        <w:t>Support a new event for monitoring network authorization status for a given UE to participate in a given Application AI/ML operation.</w:t>
      </w:r>
    </w:p>
    <w:p w14:paraId="41742161" w14:textId="77777777" w:rsidR="00364F31" w:rsidRDefault="00364F31" w:rsidP="00364F31">
      <w:r>
        <w:t>UDR:</w:t>
      </w:r>
    </w:p>
    <w:p w14:paraId="457EC295" w14:textId="77777777" w:rsidR="00364F31" w:rsidRDefault="00364F31" w:rsidP="00364F31">
      <w:pPr>
        <w:pStyle w:val="B1"/>
      </w:pPr>
      <w:r>
        <w:t>-</w:t>
      </w:r>
      <w:r>
        <w:tab/>
        <w:t>New application subscription for the UE regarding the network authorization status for UE to participate in a given Application AI/ML operation.</w:t>
      </w:r>
    </w:p>
    <w:p w14:paraId="13C68280" w14:textId="77777777" w:rsidR="00364F31" w:rsidRDefault="00364F31" w:rsidP="00364F31">
      <w:r>
        <w:t>AF:</w:t>
      </w:r>
    </w:p>
    <w:p w14:paraId="0E18FB59" w14:textId="77777777" w:rsidR="00364F31" w:rsidRDefault="00364F31" w:rsidP="00364F31">
      <w:pPr>
        <w:pStyle w:val="B1"/>
      </w:pPr>
      <w:r>
        <w:t>-</w:t>
      </w:r>
      <w:r>
        <w:tab/>
        <w:t>Ability to subscribe to the event for tracking UE"s subscription status for the UE participation in its Application AI/ML operation.</w:t>
      </w:r>
    </w:p>
    <w:p w14:paraId="6FA32171" w14:textId="2003C647" w:rsidR="00375C13" w:rsidRPr="00E525C6" w:rsidRDefault="00375C13" w:rsidP="00375C13">
      <w:pPr>
        <w:pStyle w:val="Heading2"/>
        <w:rPr>
          <w:lang w:eastAsia="zh-CN"/>
        </w:rPr>
      </w:pPr>
      <w:bookmarkStart w:id="428" w:name="_Toc117180581"/>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428"/>
    </w:p>
    <w:p w14:paraId="6046D746" w14:textId="6B3ABA87" w:rsidR="00375C13" w:rsidRPr="00E525C6" w:rsidRDefault="00375C13" w:rsidP="00375C13">
      <w:pPr>
        <w:pStyle w:val="Heading3"/>
        <w:rPr>
          <w:lang w:eastAsia="zh-CN"/>
        </w:rPr>
      </w:pPr>
      <w:bookmarkStart w:id="429" w:name="_Toc117180582"/>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429"/>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430" w:name="_Toc117180583"/>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430"/>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85" type="#_x0000_t75" style="width:342pt;height:312.75pt" o:ole="">
            <v:imagedata r:id="rId134" o:title=""/>
          </v:shape>
          <o:OLEObject Type="Embed" ProgID="Visio.Drawing.11" ShapeID="_x0000_i1085" DrawAspect="Content" ObjectID="_1728213866" r:id="rId135"/>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5FC56632"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2FDE3178" w14:textId="442FADFE" w:rsidR="00431607" w:rsidRPr="00E525C6" w:rsidRDefault="00431607" w:rsidP="00375C13">
      <w:pPr>
        <w:pStyle w:val="B1"/>
        <w:rPr>
          <w:lang w:eastAsia="zh-CN"/>
        </w:rPr>
      </w:pPr>
      <w:r w:rsidRPr="00E525C6">
        <w:rPr>
          <w:lang w:eastAsia="zh-CN"/>
        </w:rPr>
        <w:t>1.</w:t>
      </w:r>
      <w:r w:rsidRPr="00E525C6">
        <w:rPr>
          <w:lang w:eastAsia="zh-CN"/>
        </w:rPr>
        <w:tab/>
        <w:t>The AF sends an Analytics request/subscribe (Analytics ID =</w:t>
      </w:r>
      <w:r w:rsidR="00DA6550">
        <w:rPr>
          <w:lang w:eastAsia="zh-CN"/>
        </w:rPr>
        <w:t>"</w:t>
      </w:r>
      <w:r w:rsidRPr="00E525C6">
        <w:rPr>
          <w:lang w:eastAsia="zh-CN"/>
        </w:rPr>
        <w:t>User Data Congestion</w:t>
      </w:r>
      <w:r w:rsidR="00DA6550">
        <w:rPr>
          <w:lang w:eastAsia="zh-CN"/>
        </w:rPr>
        <w:t>"</w:t>
      </w:r>
      <w:r w:rsidRPr="00E525C6">
        <w:rPr>
          <w:lang w:eastAsia="zh-CN"/>
        </w:rPr>
        <w:t xml:space="preserve"> (or </w:t>
      </w:r>
      <w:r w:rsidR="00DA6550">
        <w:rPr>
          <w:lang w:eastAsia="zh-CN"/>
        </w:rPr>
        <w:t>"</w:t>
      </w:r>
      <w:r w:rsidRPr="00E525C6">
        <w:rPr>
          <w:lang w:eastAsia="zh-CN"/>
        </w:rPr>
        <w:t>Service Experience</w:t>
      </w:r>
      <w:r w:rsidR="00DA6550">
        <w:rPr>
          <w:lang w:eastAsia="zh-CN"/>
        </w:rPr>
        <w:t>"</w:t>
      </w:r>
      <w:r w:rsidRPr="00E525C6">
        <w:rPr>
          <w:lang w:eastAsia="zh-CN"/>
        </w:rPr>
        <w:t xml:space="preserve">, or </w:t>
      </w:r>
      <w:r w:rsidR="00DA6550">
        <w:rPr>
          <w:lang w:eastAsia="zh-CN"/>
        </w:rPr>
        <w:t>"</w:t>
      </w:r>
      <w:r w:rsidRPr="00E525C6">
        <w:rPr>
          <w:lang w:eastAsia="zh-CN"/>
        </w:rPr>
        <w:t>NF load information</w:t>
      </w:r>
      <w:r w:rsidR="00DA6550">
        <w:rPr>
          <w:lang w:eastAsia="zh-CN"/>
        </w:rPr>
        <w:t>"</w:t>
      </w:r>
      <w:r w:rsidRPr="00E525C6">
        <w:rPr>
          <w:lang w:eastAsia="zh-CN"/>
        </w:rPr>
        <w:t xml:space="preserve">), Target of Analytics Reporting =(a UE or a group of UEs), Analytics Filter Information =(Application ID, S-NSSAI, DNN, Application Server Address(es), Area of Interest, QFI(s)), Analytics Reporting Information= Analytics target period), to the NWDAF as specified in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t>the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t>the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t>the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t>the QFI(s) for the QoS flow of the Application AI/ML traffic transmission are in the Analytics Filter Information;</w:t>
      </w:r>
    </w:p>
    <w:p w14:paraId="51D71110" w14:textId="1889FA85" w:rsidR="00431607" w:rsidRPr="00E525C6" w:rsidRDefault="00431607" w:rsidP="00431607">
      <w:pPr>
        <w:pStyle w:val="B2"/>
        <w:rPr>
          <w:lang w:eastAsia="zh-CN"/>
        </w:rPr>
      </w:pPr>
      <w:r w:rsidRPr="00E525C6">
        <w:rPr>
          <w:lang w:eastAsia="zh-CN"/>
        </w:rPr>
        <w:t>-</w:t>
      </w:r>
      <w:r w:rsidRPr="00E525C6">
        <w:rPr>
          <w:lang w:eastAsia="zh-CN"/>
        </w:rPr>
        <w:tab/>
        <w:t xml:space="preserve">the Target of Analytics Reporting for </w:t>
      </w:r>
      <w:r w:rsidR="00DA6550">
        <w:rPr>
          <w:lang w:eastAsia="zh-CN"/>
        </w:rPr>
        <w:t>"</w:t>
      </w:r>
      <w:r w:rsidRPr="00E525C6">
        <w:rPr>
          <w:lang w:eastAsia="zh-CN"/>
        </w:rPr>
        <w:t>User Data Congestion</w:t>
      </w:r>
      <w:r w:rsidR="00DA6550">
        <w:rPr>
          <w:lang w:eastAsia="zh-CN"/>
        </w:rPr>
        <w:t>"</w:t>
      </w:r>
      <w:r w:rsidRPr="00E525C6">
        <w:rPr>
          <w:lang w:eastAsia="zh-CN"/>
        </w:rPr>
        <w:t xml:space="preserve">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the QoS flow level network data (QFI, QoS flow Bit Rate, QoS flow Packet Delay, Packet transmission, Packet retransmission) in Table 6.4.2-2 indicates the observed QoS information about the Application AI/ML 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t>the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431" w:name="_Toc117180584"/>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431"/>
    </w:p>
    <w:p w14:paraId="6B073A99" w14:textId="3FBE3591"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C8558A" w:rsidRPr="00E525C6">
        <w:rPr>
          <w:rFonts w:hint="eastAsia"/>
          <w:noProof/>
          <w:lang w:eastAsia="zh-CN"/>
        </w:rPr>
        <w:t>TS</w:t>
      </w:r>
      <w:r w:rsidR="00C8558A">
        <w:rPr>
          <w:noProof/>
          <w:lang w:eastAsia="zh-CN"/>
        </w:rPr>
        <w:t> </w:t>
      </w:r>
      <w:r w:rsidR="00C8558A" w:rsidRPr="00E525C6">
        <w:rPr>
          <w:rFonts w:hint="eastAsia"/>
          <w:noProof/>
          <w:lang w:eastAsia="zh-CN"/>
        </w:rPr>
        <w:t>23.288</w:t>
      </w:r>
      <w:r w:rsidR="00C8558A">
        <w:rPr>
          <w:noProof/>
          <w:lang w:eastAsia="zh-CN"/>
        </w:rPr>
        <w:t> </w:t>
      </w:r>
      <w:r w:rsidR="00C8558A"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432" w:name="_Toc117180585"/>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432"/>
    </w:p>
    <w:p w14:paraId="0F8BD7D5" w14:textId="631B3130" w:rsidR="0099145B" w:rsidRPr="00E525C6" w:rsidRDefault="0099145B" w:rsidP="0099145B">
      <w:pPr>
        <w:pStyle w:val="Heading3"/>
        <w:rPr>
          <w:lang w:eastAsia="zh-CN"/>
        </w:rPr>
      </w:pPr>
      <w:bookmarkStart w:id="433" w:name="_Toc117180586"/>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433"/>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3425DD3B" w:rsidR="00431607" w:rsidRPr="00E525C6" w:rsidRDefault="00431607" w:rsidP="00431607">
      <w:pPr>
        <w:rPr>
          <w:lang w:eastAsia="zh-CN"/>
        </w:rPr>
      </w:pPr>
      <w:r w:rsidRPr="00E525C6">
        <w:rPr>
          <w:lang w:eastAsia="zh-CN"/>
        </w:rPr>
        <w:t xml:space="preserve">According to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02A2A003" w:rsidR="00431607" w:rsidRPr="00E525C6" w:rsidRDefault="00431607" w:rsidP="00431607">
      <w:pPr>
        <w:rPr>
          <w:lang w:eastAsia="zh-CN"/>
        </w:rPr>
      </w:pPr>
      <w:r w:rsidRPr="00E525C6">
        <w:rPr>
          <w:lang w:eastAsia="zh-CN"/>
        </w:rPr>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434" w:name="_Toc97271692"/>
      <w:bookmarkStart w:id="435" w:name="_Toc117180587"/>
      <w:r w:rsidRPr="00E525C6">
        <w:rPr>
          <w:lang w:eastAsia="zh-CN"/>
        </w:rPr>
        <w:t>6.35.2</w:t>
      </w:r>
      <w:r w:rsidRPr="00E525C6">
        <w:rPr>
          <w:lang w:eastAsia="zh-CN"/>
        </w:rPr>
        <w:tab/>
      </w:r>
      <w:r w:rsidRPr="00E525C6">
        <w:t>Procedures</w:t>
      </w:r>
      <w:bookmarkEnd w:id="434"/>
      <w:bookmarkEnd w:id="435"/>
    </w:p>
    <w:p w14:paraId="16285E7F" w14:textId="3F80E19F"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4B4DD0CA" w14:textId="2ED4E69D"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 including the Flow Description(s) and QoS parameters for the model transmission or distribution.</w:t>
      </w:r>
    </w:p>
    <w:p w14:paraId="07B1DA18" w14:textId="7DC16CBB"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to apply a policy for background data transfer to these UEs, which was negotiated as described in clause 4.16.7.2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with the service requirements described in clause 7.10 of </w:t>
      </w:r>
      <w:r w:rsidR="00C8558A" w:rsidRPr="00E525C6">
        <w:rPr>
          <w:lang w:eastAsia="zh-CN"/>
        </w:rPr>
        <w:t>TS</w:t>
      </w:r>
      <w:r w:rsidR="00C8558A">
        <w:rPr>
          <w:lang w:eastAsia="zh-CN"/>
        </w:rPr>
        <w:t> </w:t>
      </w:r>
      <w:r w:rsidR="00C8558A" w:rsidRPr="00E525C6">
        <w:rPr>
          <w:lang w:eastAsia="zh-CN"/>
        </w:rPr>
        <w:t>22.261</w:t>
      </w:r>
      <w:r w:rsidR="00C8558A">
        <w:rPr>
          <w:lang w:eastAsia="zh-CN"/>
        </w:rPr>
        <w:t> </w:t>
      </w:r>
      <w:r w:rsidR="00C8558A"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436" w:name="_Toc97271693"/>
      <w:bookmarkStart w:id="437" w:name="_Toc117180588"/>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436"/>
      <w:bookmarkEnd w:id="437"/>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438" w:name="_Toc117180589"/>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438"/>
    </w:p>
    <w:p w14:paraId="35089720" w14:textId="40E6AF5D" w:rsidR="00A34F35" w:rsidRPr="00E525C6" w:rsidRDefault="00A34F35" w:rsidP="00A34F35">
      <w:pPr>
        <w:pStyle w:val="Heading3"/>
        <w:rPr>
          <w:lang w:eastAsia="zh-CN"/>
        </w:rPr>
      </w:pPr>
      <w:bookmarkStart w:id="439" w:name="_Toc117180590"/>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439"/>
    </w:p>
    <w:p w14:paraId="608805CF" w14:textId="2974F1EF" w:rsidR="00431607" w:rsidRPr="00E525C6" w:rsidRDefault="00431607" w:rsidP="00431607">
      <w:r w:rsidRPr="00E525C6">
        <w:t xml:space="preserve">As outlined in clause 4.15.6 of </w:t>
      </w:r>
      <w:r w:rsidR="00C8558A" w:rsidRPr="00E525C6">
        <w:t>TS</w:t>
      </w:r>
      <w:r w:rsidR="00C8558A">
        <w:t> </w:t>
      </w:r>
      <w:r w:rsidR="00C8558A" w:rsidRPr="00E525C6">
        <w:t>23.502</w:t>
      </w:r>
      <w:r w:rsidR="00C8558A">
        <w:t> </w:t>
      </w:r>
      <w:r w:rsidR="00C8558A"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and/or UE communication analytics for a UE or group of UEs.</w:t>
      </w:r>
    </w:p>
    <w:p w14:paraId="1FC273CD" w14:textId="43C92F96" w:rsidR="00431607" w:rsidRPr="00E525C6" w:rsidRDefault="00431607" w:rsidP="00431607">
      <w:r w:rsidRPr="00E525C6">
        <w:t xml:space="preserve">The AI/ML AF may additionally leverage other sources of data in order to update or refine existing parameters provisioned (see clause 4.15.6 of </w:t>
      </w:r>
      <w:r w:rsidR="00C8558A" w:rsidRPr="00E525C6">
        <w:t>TS</w:t>
      </w:r>
      <w:r w:rsidR="00C8558A">
        <w:t> </w:t>
      </w:r>
      <w:r w:rsidR="00C8558A" w:rsidRPr="00E525C6">
        <w:t>23.502</w:t>
      </w:r>
      <w:r w:rsidR="00C8558A">
        <w:t> </w:t>
      </w:r>
      <w:r w:rsidR="00C8558A"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C8558A" w:rsidRPr="00E525C6">
        <w:t>TS</w:t>
      </w:r>
      <w:r w:rsidR="00C8558A">
        <w:t> </w:t>
      </w:r>
      <w:r w:rsidR="00C8558A" w:rsidRPr="00E525C6">
        <w:t>23.288</w:t>
      </w:r>
      <w:r w:rsidR="00C8558A">
        <w:t> </w:t>
      </w:r>
      <w:r w:rsidR="00C8558A"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4990ED0E" w:rsidR="00A34F35" w:rsidRPr="00E525C6" w:rsidRDefault="00431607" w:rsidP="00431607">
      <w:pPr>
        <w:pStyle w:val="NO"/>
        <w:rPr>
          <w:rFonts w:eastAsia="SimSun"/>
        </w:rPr>
      </w:pPr>
      <w:r w:rsidRPr="00E525C6">
        <w:t>NOTE</w:t>
      </w:r>
      <w:r w:rsidR="00CF2191">
        <w:t xml:space="preserve"> 1</w:t>
      </w:r>
      <w:r w:rsidRPr="00E525C6">
        <w:t>:</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trPr>
        <w:tc>
          <w:tcPr>
            <w:tcW w:w="3544" w:type="dxa"/>
          </w:tcPr>
          <w:p w14:paraId="201DE76C" w14:textId="16D705C7" w:rsidR="002B34F0" w:rsidRPr="00E525C6" w:rsidRDefault="002B34F0" w:rsidP="002B34F0">
            <w:pPr>
              <w:pStyle w:val="TAL"/>
              <w:rPr>
                <w:rFonts w:eastAsia="SimSun"/>
              </w:rPr>
            </w:pPr>
            <w:r>
              <w:rPr>
                <w:rFonts w:eastAsia="SimSun"/>
              </w:rPr>
              <w:t>Expected Inactivity Time</w:t>
            </w:r>
          </w:p>
        </w:tc>
        <w:tc>
          <w:tcPr>
            <w:tcW w:w="5600" w:type="dxa"/>
          </w:tcPr>
          <w:p w14:paraId="3643E0F8" w14:textId="52056694" w:rsidR="002B34F0" w:rsidRPr="00E525C6" w:rsidRDefault="002B34F0" w:rsidP="002B34F0">
            <w:pPr>
              <w:pStyle w:val="TAL"/>
            </w:pPr>
            <w:r>
              <w:t>Expected time during which the UE will not be providing AI/ML related data</w:t>
            </w:r>
          </w:p>
        </w:tc>
      </w:tr>
      <w:tr w:rsidR="002B34F0" w:rsidRPr="00E525C6" w14:paraId="1C45C3EA" w14:textId="77777777" w:rsidTr="004B3C46">
        <w:trPr>
          <w:jc w:val="center"/>
        </w:trPr>
        <w:tc>
          <w:tcPr>
            <w:tcW w:w="3544" w:type="dxa"/>
          </w:tcPr>
          <w:p w14:paraId="04455B25" w14:textId="343D19F4" w:rsidR="002B34F0" w:rsidRPr="00E525C6" w:rsidRDefault="002B34F0" w:rsidP="002B34F0">
            <w:pPr>
              <w:pStyle w:val="TAL"/>
              <w:rPr>
                <w:rFonts w:eastAsia="SimSun"/>
              </w:rPr>
            </w:pPr>
            <w:r>
              <w:rPr>
                <w:rFonts w:eastAsia="SimSun"/>
              </w:rPr>
              <w:t>Expected CP-UP Switch</w:t>
            </w:r>
          </w:p>
        </w:tc>
        <w:tc>
          <w:tcPr>
            <w:tcW w:w="5600" w:type="dxa"/>
          </w:tcPr>
          <w:p w14:paraId="73C65F5F" w14:textId="2719657B" w:rsidR="002B34F0" w:rsidRPr="00E525C6" w:rsidRDefault="002B34F0" w:rsidP="002B34F0">
            <w:pPr>
              <w:pStyle w:val="TAL"/>
            </w:pPr>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p>
        </w:tc>
      </w:tr>
      <w:tr w:rsidR="00A34F35" w:rsidRPr="00E525C6" w14:paraId="489E42B9" w14:textId="77777777" w:rsidTr="004B3C46">
        <w:trPr>
          <w:jc w:val="center"/>
        </w:trPr>
        <w:tc>
          <w:tcPr>
            <w:tcW w:w="9144" w:type="dxa"/>
            <w:gridSpan w:val="2"/>
          </w:tcPr>
          <w:p w14:paraId="1588B028" w14:textId="2874D64D" w:rsidR="00A34F35" w:rsidRDefault="00A34F35" w:rsidP="00431607">
            <w:pPr>
              <w:pStyle w:val="TAN"/>
              <w:rPr>
                <w:rFonts w:eastAsia="SimSun"/>
              </w:rPr>
            </w:pPr>
            <w:r w:rsidRPr="00E525C6">
              <w:t>NOTE</w:t>
            </w:r>
            <w:r w:rsidR="002B34F0">
              <w:t xml:space="preserve"> 1</w:t>
            </w:r>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rFonts w:eastAsia="SimSun"/>
              </w:rPr>
            </w:pPr>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p>
          <w:p w14:paraId="18106924" w14:textId="116E5053" w:rsidR="002B34F0" w:rsidRPr="00E525C6" w:rsidRDefault="002B34F0" w:rsidP="00CF2191">
            <w:pPr>
              <w:pStyle w:val="TAN"/>
            </w:pPr>
            <w:r w:rsidRPr="00E525C6">
              <w:t>NOTE</w:t>
            </w:r>
            <w:r>
              <w:t xml:space="preserve"> 3</w:t>
            </w:r>
            <w:r w:rsidRPr="00E525C6">
              <w:t>:</w:t>
            </w:r>
            <w:r w:rsidRPr="00E525C6">
              <w:tab/>
            </w:r>
            <w:r>
              <w:t>The primary use of the CP-</w:t>
            </w:r>
            <w:r w:rsidRPr="003F50A8">
              <w:t xml:space="preserve">UP switch parameter is </w:t>
            </w:r>
            <w:r w:rsidR="00CF2191">
              <w:t>to</w:t>
            </w:r>
            <w:r w:rsidRPr="003F50A8">
              <w:t xml:space="preserve"> inform the n</w:t>
            </w:r>
            <w:r>
              <w:t>etwork about the time when</w:t>
            </w:r>
            <w:r w:rsidR="00CF2191">
              <w:t xml:space="preserve"> the application expects that</w:t>
            </w:r>
            <w:r>
              <w:t xml:space="preserve"> a UE</w:t>
            </w:r>
            <w:r w:rsidR="00CF2191">
              <w:t>’s traffic</w:t>
            </w:r>
            <w:r w:rsidRPr="003F50A8">
              <w:t xml:space="preserve"> </w:t>
            </w:r>
            <w:r>
              <w:t>(</w:t>
            </w:r>
            <w:r w:rsidRPr="003F50A8">
              <w:t xml:space="preserve">which </w:t>
            </w:r>
            <w:r>
              <w:t>may be</w:t>
            </w:r>
            <w:r w:rsidRPr="003F50A8">
              <w:t xml:space="preserve"> </w:t>
            </w:r>
            <w:r w:rsidR="00CF2191">
              <w:t xml:space="preserve">being transferred </w:t>
            </w:r>
            <w:r w:rsidRPr="003F50A8">
              <w:t>using cont</w:t>
            </w:r>
            <w:r>
              <w:t xml:space="preserve">rol plane CIoT 5GS optimization, see </w:t>
            </w:r>
            <w:r w:rsidR="00C8558A">
              <w:t>TS 2</w:t>
            </w:r>
            <w:r>
              <w:t>4.301</w:t>
            </w:r>
            <w:r w:rsidR="00C8558A">
              <w:t> </w:t>
            </w:r>
            <w:r w:rsidR="00C8558A" w:rsidRPr="003F50A8">
              <w:t>[</w:t>
            </w:r>
            <w:r>
              <w:t>13])</w:t>
            </w:r>
            <w:r w:rsidRPr="003F50A8">
              <w:t xml:space="preserve"> </w:t>
            </w:r>
            <w:r w:rsidR="00CF2191">
              <w:t xml:space="preserve">is </w:t>
            </w:r>
            <w:r>
              <w:t>switche</w:t>
            </w:r>
            <w:r w:rsidR="00CF2191">
              <w:t>d</w:t>
            </w:r>
            <w:r>
              <w:t xml:space="preserve"> to UP</w:t>
            </w:r>
            <w:r w:rsidR="00CF2191">
              <w:t xml:space="preserve"> (N3) data transfer. The parameter may be derived based on the application prediction on the expected AI/ML traffic</w:t>
            </w:r>
            <w:r w:rsidRPr="00E525C6">
              <w:rPr>
                <w:rFonts w:eastAsia="SimSun"/>
              </w:rPr>
              <w:t>.</w:t>
            </w:r>
          </w:p>
        </w:tc>
      </w:tr>
    </w:tbl>
    <w:p w14:paraId="7E6E56B4" w14:textId="77777777" w:rsidR="00CF2191" w:rsidRDefault="00CF2191" w:rsidP="00CF2191">
      <w:pPr>
        <w:pStyle w:val="NO"/>
      </w:pPr>
    </w:p>
    <w:p w14:paraId="015EE3D3" w14:textId="57E30C4C" w:rsidR="003C02D7" w:rsidRPr="00CF2191" w:rsidRDefault="00CF2191" w:rsidP="00902210">
      <w:pPr>
        <w:pStyle w:val="NO"/>
      </w:pPr>
      <w:r>
        <w:t>NOTE 2:</w:t>
      </w:r>
      <w:r>
        <w:tab/>
        <w:t>W</w:t>
      </w:r>
      <w:r w:rsidRPr="000422CA">
        <w:t>hether CP/UP related information is useful or not will be determined in the conclusion clause</w:t>
      </w:r>
      <w:r>
        <w:t>.</w:t>
      </w:r>
    </w:p>
    <w:p w14:paraId="6A34E8BE" w14:textId="77777777" w:rsidR="00A34F35" w:rsidRPr="00E525C6" w:rsidRDefault="00A34F35" w:rsidP="00A34F35">
      <w:pPr>
        <w:pStyle w:val="Heading3"/>
        <w:rPr>
          <w:lang w:eastAsia="zh-CN"/>
        </w:rPr>
      </w:pPr>
      <w:bookmarkStart w:id="440" w:name="_Toc117180591"/>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440"/>
    </w:p>
    <w:p w14:paraId="55F863C9" w14:textId="77777777" w:rsidR="00A34F35" w:rsidRPr="00E525C6" w:rsidRDefault="00A34F35" w:rsidP="00431607">
      <w:pPr>
        <w:pStyle w:val="TH"/>
      </w:pPr>
      <w:r w:rsidRPr="00E525C6">
        <w:object w:dxaOrig="6761" w:dyaOrig="3881" w14:anchorId="3BC0292C">
          <v:shape id="_x0000_i1086" type="#_x0000_t75" style="width:308.25pt;height:177.75pt" o:ole="">
            <v:imagedata r:id="rId136" o:title=""/>
          </v:shape>
          <o:OLEObject Type="Embed" ProgID="Visio.Drawing.15" ShapeID="_x0000_i1086" DrawAspect="Content" ObjectID="_1728213867" r:id="rId137"/>
        </w:object>
      </w:r>
    </w:p>
    <w:p w14:paraId="3518F7F4" w14:textId="1B0BC064" w:rsidR="00A34F35" w:rsidRPr="00E525C6" w:rsidRDefault="00431607" w:rsidP="00431607">
      <w:pPr>
        <w:pStyle w:val="TF"/>
      </w:pPr>
      <w:r w:rsidRPr="00E525C6">
        <w:t>Figure 6.36.2-1: External Parameter Provisioning via AI/ML AF</w:t>
      </w:r>
    </w:p>
    <w:p w14:paraId="1B89725E" w14:textId="4C723789" w:rsidR="006004A7" w:rsidRDefault="00431607" w:rsidP="006004A7">
      <w:pPr>
        <w:pStyle w:val="B1"/>
      </w:pPr>
      <w:r w:rsidRPr="00E525C6">
        <w:t>1.</w:t>
      </w:r>
      <w:r w:rsidRPr="00E525C6">
        <w:tab/>
        <w:t xml:space="preserve">The NF (e.g. AMF, SMF) can subscribe to Group Subscription data from UDM. The NF may request </w:t>
      </w:r>
      <w:r w:rsidR="003C02D7">
        <w:t xml:space="preserve">externally provisioned </w:t>
      </w:r>
      <w:r w:rsidRPr="00E525C6">
        <w:t xml:space="preserve">AI/ML assisted </w:t>
      </w:r>
      <w:r w:rsidR="006004A7">
        <w:t xml:space="preserve">individual </w:t>
      </w:r>
      <w:r w:rsidRPr="00E525C6">
        <w:t xml:space="preserve">parameters </w:t>
      </w:r>
      <w:r w:rsidR="006004A7">
        <w:t xml:space="preserve">or </w:t>
      </w:r>
      <w:r w:rsidRPr="00E525C6">
        <w:t xml:space="preserve">as a set of </w:t>
      </w:r>
      <w:r w:rsidR="006004A7">
        <w:t xml:space="preserve">AI/ML assisted </w:t>
      </w:r>
      <w:r w:rsidRPr="00E525C6">
        <w:t>parameters.</w:t>
      </w:r>
    </w:p>
    <w:p w14:paraId="7C4C8D59" w14:textId="7CFD9F61" w:rsidR="006004A7" w:rsidRPr="00E525C6" w:rsidRDefault="006C192F" w:rsidP="006C192F">
      <w:pPr>
        <w:pStyle w:val="B1"/>
      </w:pPr>
      <w:r w:rsidRPr="006C192F">
        <w:tab/>
      </w:r>
      <w:r w:rsidR="006004A7" w:rsidRPr="006C192F">
        <w:t>If a parameter subscription is provided by the NF, the subscription may include a threshold indicating that certain confidence and/or level of accuracy must be met for the parameter(s) to be notified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p>
    <w:p w14:paraId="2234B0AC" w14:textId="410C1320"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C8558A" w:rsidRPr="00E525C6">
        <w:t>TS</w:t>
      </w:r>
      <w:r w:rsidR="00C8558A">
        <w:t> </w:t>
      </w:r>
      <w:r w:rsidR="00C8558A" w:rsidRPr="00E525C6">
        <w:t>23.502</w:t>
      </w:r>
      <w:r w:rsidR="00C8558A">
        <w:t> </w:t>
      </w:r>
      <w:r w:rsidR="00C8558A"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69B748BB" w:rsidR="00431607" w:rsidRPr="00E525C6" w:rsidRDefault="00431607" w:rsidP="00431607">
      <w:pPr>
        <w:pStyle w:val="B1"/>
      </w:pPr>
      <w:r w:rsidRPr="00E525C6">
        <w:tab/>
        <w:t>(When applicable) NEF checks whether the requestor is allowed to perform the requested service operation by checking requestor</w:t>
      </w:r>
      <w:r w:rsidR="00DA6550">
        <w:t>'</w:t>
      </w:r>
      <w:r w:rsidRPr="00E525C6">
        <w:t xml:space="preserve">s identifier (e.g. the AI/ML AF Identifier). The payload of the request is covered in Table 6.36.1-1 in addition to other existing parameters from clause 4.15.6.3 of </w:t>
      </w:r>
      <w:r w:rsidR="00C8558A" w:rsidRPr="00E525C6">
        <w:t>TS</w:t>
      </w:r>
      <w:r w:rsidR="00C8558A">
        <w:t> </w:t>
      </w:r>
      <w:r w:rsidR="00C8558A" w:rsidRPr="00E525C6">
        <w:t>23.502</w:t>
      </w:r>
      <w:r w:rsidR="00C8558A">
        <w:t> </w:t>
      </w:r>
      <w:r w:rsidR="00C8558A"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752921C9" w:rsidR="006004A7" w:rsidRPr="00E525C6" w:rsidRDefault="006C192F" w:rsidP="006C192F">
      <w:pPr>
        <w:pStyle w:val="B1"/>
      </w:pPr>
      <w:r w:rsidRPr="006C192F">
        <w:tab/>
      </w:r>
      <w:r w:rsidR="006004A7" w:rsidRPr="006C192F">
        <w:t xml:space="preserve">Based on local configuration, UDM may determine if there is any requirement in terms of threshold conditions that need to be met by the provisioned parameter before storing it in UDR. If satisfied, UDM may proceed seamlessly. If not satisfied, step 7 is triggered as a failed procedure and a cause value is provided e.g. </w:t>
      </w:r>
      <w:r w:rsidR="00DA6550" w:rsidRPr="006C192F">
        <w:t>"</w:t>
      </w:r>
      <w:r w:rsidR="006004A7" w:rsidRPr="006C192F">
        <w:t>confidence level not sufficient</w:t>
      </w:r>
      <w:r w:rsidR="00DA6550" w:rsidRPr="006C192F">
        <w:t>"</w:t>
      </w:r>
      <w:r w:rsidR="006004A7" w:rsidRPr="006C192F">
        <w:t>. In that case the rest of step 6 is skipped.</w:t>
      </w:r>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r w:rsidR="006004A7">
        <w:t xml:space="preserve">, </w:t>
      </w:r>
      <w:r w:rsidR="006004A7" w:rsidRPr="001D567A">
        <w:t>which may have been indicated to NEF by UDM</w:t>
      </w:r>
      <w:r w:rsidRPr="00E525C6">
        <w:t>.</w:t>
      </w:r>
    </w:p>
    <w:p w14:paraId="51093A3F" w14:textId="77777777" w:rsidR="00431607" w:rsidRDefault="00431607" w:rsidP="00431607">
      <w:pPr>
        <w:pStyle w:val="B1"/>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r w:rsidR="006004A7">
        <w:t>/confidence</w:t>
      </w:r>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15F47263" w:rsidR="00431607" w:rsidRPr="00E525C6" w:rsidRDefault="00431607" w:rsidP="00431607">
      <w:pPr>
        <w:pStyle w:val="B1"/>
      </w:pPr>
      <w:r w:rsidRPr="00E525C6">
        <w:t>-</w:t>
      </w:r>
      <w:r w:rsidRPr="00E525C6">
        <w:tab/>
        <w:t xml:space="preserve">SMF configures the UPF accordingly. The SMF may use the Communication Duration Time </w:t>
      </w:r>
      <w:r w:rsidR="006004A7">
        <w:t>and/</w:t>
      </w:r>
      <w:r w:rsidRPr="00E525C6">
        <w:t xml:space="preserve">or Battery Indication </w:t>
      </w:r>
      <w:r w:rsidR="006004A7">
        <w:t xml:space="preserve">and/or Expected Inactivity Time and/or </w:t>
      </w:r>
      <w:r w:rsidR="006004A7" w:rsidRPr="00287212">
        <w:t>Expected CP</w:t>
      </w:r>
      <w:r w:rsidR="006004A7">
        <w:t>-</w:t>
      </w:r>
      <w:r w:rsidR="006004A7" w:rsidRPr="00287212">
        <w:t xml:space="preserve">UP Switch </w:t>
      </w:r>
      <w:r w:rsidRPr="00E525C6">
        <w:t>combined with probability assertion per entry to determine a</w:t>
      </w:r>
      <w:r w:rsidR="006004A7">
        <w:t>n individual or</w:t>
      </w:r>
      <w:r w:rsidRPr="00E525C6">
        <w:t xml:space="preserve"> collective pattern of</w:t>
      </w:r>
      <w:r w:rsidR="006004A7" w:rsidRPr="006004A7">
        <w:t xml:space="preserve"> </w:t>
      </w:r>
      <w:r w:rsidR="006004A7">
        <w:t>activating or</w:t>
      </w:r>
      <w:r w:rsidRPr="00E525C6">
        <w:t xml:space="preserve"> deactivating UP connection for AI/ML traffic (e.g. </w:t>
      </w:r>
      <w:r w:rsidR="006004A7">
        <w:t xml:space="preserve">for a UE or </w:t>
      </w:r>
      <w:r w:rsidRPr="00E525C6">
        <w:t>across a group of UEs for FL operation) and to perform CN-initiated selective deactivation of UP connection of an existing PDU Session</w:t>
      </w:r>
      <w:r w:rsidR="006004A7">
        <w:t xml:space="preserve"> when necessary</w:t>
      </w:r>
      <w:r w:rsidR="006004A7" w:rsidRPr="00E525C6">
        <w:t>.</w:t>
      </w:r>
      <w:r w:rsidR="006004A7">
        <w:t xml:space="preserve"> If the Expected CP-UP Switch parameter </w:t>
      </w:r>
      <w:r w:rsidR="00CF2191">
        <w:t xml:space="preserve">is </w:t>
      </w:r>
      <w:r w:rsidR="006004A7">
        <w:t xml:space="preserve">provisioned by the AF and Control Plane CIoT 5GS Optimisation is enabled, the SMF may leverage the provisioned parameter </w:t>
      </w:r>
      <w:r w:rsidR="00CF2191">
        <w:t>(as well as additional information</w:t>
      </w:r>
      <w:r w:rsidR="00CF2191" w:rsidRPr="00BE7D6B">
        <w:t xml:space="preserve"> such as amount of data to be transferred or congestion</w:t>
      </w:r>
      <w:r w:rsidR="00CF2191">
        <w:t xml:space="preserve">) </w:t>
      </w:r>
      <w:r w:rsidR="006004A7">
        <w:t xml:space="preserve">to optimize the timing of the switch to user plane transmission by </w:t>
      </w:r>
      <w:r w:rsidR="00CF2191">
        <w:t>following the descriptions</w:t>
      </w:r>
      <w:r w:rsidR="00CF2191" w:rsidRPr="00421BD3">
        <w:t xml:space="preserve"> in clause 5.31.4.2 of TS 23.501 [3] and clause 4.2.10.2 of TS 23.502 [4]</w:t>
      </w:r>
      <w:r w:rsidR="00CF2191">
        <w:t xml:space="preserve"> to </w:t>
      </w:r>
      <w:r w:rsidR="006004A7">
        <w:t>trigger a N3 data transfer establishment procedure</w:t>
      </w:r>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4B6EA904" w14:textId="2A0D4B08" w:rsidR="00A34F35" w:rsidRPr="00E525C6" w:rsidRDefault="00A34F35" w:rsidP="00A34F35">
      <w:pPr>
        <w:pStyle w:val="Heading3"/>
        <w:rPr>
          <w:lang w:eastAsia="zh-CN"/>
        </w:rPr>
      </w:pPr>
      <w:bookmarkStart w:id="441" w:name="_Toc117180592"/>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441"/>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r w:rsidRPr="001D567A">
        <w:rPr>
          <w:lang w:val="en-US"/>
        </w:rPr>
        <w:t>-</w:t>
      </w:r>
      <w:r w:rsidRPr="001D567A">
        <w:rPr>
          <w:lang w:val="en-US"/>
        </w:rPr>
        <w:tab/>
        <w:t>To determine if there is any threshold conditions that need to be met by the provisioned AI/ML assisted parameter(s).</w:t>
      </w:r>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442" w:name="_Toc117180593"/>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442"/>
    </w:p>
    <w:p w14:paraId="3FCEC98E" w14:textId="53B6C010" w:rsidR="008F4CDB" w:rsidRPr="00E525C6" w:rsidRDefault="008F4CDB" w:rsidP="008F4CDB">
      <w:pPr>
        <w:pStyle w:val="Heading3"/>
        <w:rPr>
          <w:lang w:eastAsia="zh-CN"/>
        </w:rPr>
      </w:pPr>
      <w:bookmarkStart w:id="443" w:name="_Toc117180594"/>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443"/>
    </w:p>
    <w:p w14:paraId="79CF8292" w14:textId="72866AD1" w:rsidR="0017012B" w:rsidRPr="00E525C6" w:rsidRDefault="0017012B" w:rsidP="0017012B">
      <w:r w:rsidRPr="00E525C6">
        <w:t>This solution touches on KI #1 and #7.</w:t>
      </w:r>
    </w:p>
    <w:p w14:paraId="769687B8" w14:textId="567864FB" w:rsidR="0017012B" w:rsidRPr="00E525C6" w:rsidRDefault="0017012B" w:rsidP="0017012B">
      <w:pPr>
        <w:pStyle w:val="NO"/>
      </w:pPr>
      <w:r w:rsidRPr="00E525C6">
        <w:t>NOTE:</w:t>
      </w:r>
      <w:r w:rsidRPr="00E525C6">
        <w:tab/>
      </w:r>
      <w:r w:rsidR="00503070">
        <w:t>The</w:t>
      </w:r>
      <w:r w:rsidR="00503070" w:rsidRPr="00E525C6">
        <w:t xml:space="preserve"> </w:t>
      </w:r>
      <w:r w:rsidRPr="00E525C6">
        <w:t xml:space="preserve">Sol#16 </w:t>
      </w:r>
      <w:r w:rsidR="00503070">
        <w:t>with</w:t>
      </w:r>
      <w:r w:rsidRPr="00E525C6">
        <w:t xml:space="preserve"> overlapping contents </w:t>
      </w:r>
      <w:r w:rsidR="00503070" w:rsidRPr="00503070">
        <w:t>and similar concept is merged into this solution</w:t>
      </w:r>
      <w:r w:rsidRPr="00E525C6">
        <w:t>.</w:t>
      </w:r>
    </w:p>
    <w:p w14:paraId="26C69260" w14:textId="77777777" w:rsidR="0017012B" w:rsidRPr="00E525C6" w:rsidRDefault="0017012B" w:rsidP="0017012B">
      <w:r w:rsidRPr="00E525C6">
        <w:t>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87" type="#_x0000_t75" style="width:311.25pt;height:237.75pt" o:ole="">
            <v:imagedata r:id="rId138" o:title=""/>
          </v:shape>
          <o:OLEObject Type="Embed" ProgID="Visio.Drawing.15" ShapeID="_x0000_i1087" DrawAspect="Content" ObjectID="_1728213868" r:id="rId139"/>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network slice (i.e. S-NSSAI) and DNN.</w:t>
      </w:r>
    </w:p>
    <w:p w14:paraId="6F959CFB" w14:textId="035350B5" w:rsidR="0017012B" w:rsidRPr="00E525C6" w:rsidRDefault="0017012B" w:rsidP="0017012B">
      <w:pPr>
        <w:pStyle w:val="B1"/>
      </w:pPr>
      <w:r w:rsidRPr="00E525C6">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the traffic filtering information, as well as the Maximum Duration of Reporting and Group Reporting Guard Time as specified in clause 4.15.1 of </w:t>
      </w:r>
      <w:r w:rsidR="00C8558A" w:rsidRPr="00E525C6">
        <w:t>TS</w:t>
      </w:r>
      <w:r w:rsidR="00C8558A">
        <w:t> </w:t>
      </w:r>
      <w:r w:rsidR="00C8558A" w:rsidRPr="00E525C6">
        <w:t>23.502</w:t>
      </w:r>
      <w:r w:rsidR="00C8558A">
        <w:t> </w:t>
      </w:r>
      <w:r w:rsidR="00C8558A"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1F96F28B"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w:t>
      </w:r>
      <w:r w:rsidR="00DA6550">
        <w:t>'</w:t>
      </w:r>
      <w:r w:rsidRPr="00E525C6">
        <w:t>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424DB6C6" w14:textId="621C0E6E" w:rsidR="008F4CDB" w:rsidRPr="00E525C6" w:rsidRDefault="008F4CDB" w:rsidP="00775137">
      <w:pPr>
        <w:pStyle w:val="Heading3"/>
        <w:rPr>
          <w:lang w:val="en-US"/>
        </w:rPr>
      </w:pPr>
      <w:bookmarkStart w:id="444" w:name="_Toc117180595"/>
      <w:r w:rsidRPr="00E525C6">
        <w:rPr>
          <w:lang w:val="en-US"/>
        </w:rPr>
        <w:t>6.37.2</w:t>
      </w:r>
      <w:r w:rsidRPr="00E525C6">
        <w:rPr>
          <w:lang w:val="en-US"/>
        </w:rPr>
        <w:tab/>
        <w:t>Procedures</w:t>
      </w:r>
      <w:bookmarkEnd w:id="444"/>
    </w:p>
    <w:p w14:paraId="3A6998D4" w14:textId="36B45FDD" w:rsidR="008F4CDB" w:rsidRPr="00E525C6" w:rsidRDefault="008F4CDB" w:rsidP="00775137">
      <w:pPr>
        <w:pStyle w:val="Heading4"/>
      </w:pPr>
      <w:bookmarkStart w:id="445" w:name="_Toc117180596"/>
      <w:r w:rsidRPr="00E525C6">
        <w:t>6.37.2.1</w:t>
      </w:r>
      <w:r w:rsidRPr="00E525C6">
        <w:tab/>
        <w:t>Defining Group-MBR Traffic Monitoring Parameter</w:t>
      </w:r>
      <w:bookmarkEnd w:id="445"/>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446" w:name="_Toc117180597"/>
      <w:r w:rsidRPr="00E525C6">
        <w:t>6.37.2.2</w:t>
      </w:r>
      <w:r w:rsidRPr="00E525C6">
        <w:tab/>
        <w:t>Extensions to AF Influence Information Element in AF request to monitor and report aggregate bit rate among the specific group of PDU sessions</w:t>
      </w:r>
      <w:bookmarkEnd w:id="446"/>
    </w:p>
    <w:p w14:paraId="5D147FEE" w14:textId="24F8FF36" w:rsidR="0017012B" w:rsidRPr="00E525C6" w:rsidRDefault="0017012B" w:rsidP="0017012B">
      <w:r w:rsidRPr="00E525C6">
        <w:t xml:space="preserve">This solution proposes to update Table 5.6.7-1 of </w:t>
      </w:r>
      <w:r w:rsidR="00C8558A" w:rsidRPr="00E525C6">
        <w:t>TS</w:t>
      </w:r>
      <w:r w:rsidR="00C8558A">
        <w:t> </w:t>
      </w:r>
      <w:r w:rsidR="00C8558A" w:rsidRPr="00E525C6">
        <w:t>23.501</w:t>
      </w:r>
      <w:r w:rsidR="00C8558A">
        <w:t> </w:t>
      </w:r>
      <w:r w:rsidR="00C8558A"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C8558A" w:rsidRPr="00E525C6">
        <w:t>TS</w:t>
      </w:r>
      <w:r w:rsidR="00C8558A">
        <w:t> </w:t>
      </w:r>
      <w:r w:rsidR="00C8558A" w:rsidRPr="00E525C6">
        <w:t>23.501</w:t>
      </w:r>
      <w:r w:rsidR="00C8558A">
        <w:t> </w:t>
      </w:r>
      <w:r w:rsidR="00C8558A" w:rsidRPr="00E525C6">
        <w:t>[</w:t>
      </w:r>
      <w:r w:rsidRPr="00E525C6">
        <w:t xml:space="preserve">3] for the new information element that is introduced by this solution to indicate the Group-MBR Monitoring request is shown in </w:t>
      </w:r>
      <w:r w:rsidR="00DA6550">
        <w:t>"</w:t>
      </w:r>
      <w:r w:rsidRPr="00E525C6">
        <w:t>bold italic</w:t>
      </w:r>
      <w:r w:rsidR="00DA6550">
        <w:t>"</w:t>
      </w:r>
      <w:r w:rsidRPr="00E525C6">
        <w:t xml:space="preserve"> in the table below.</w:t>
      </w:r>
    </w:p>
    <w:p w14:paraId="4708D359" w14:textId="081FEA44" w:rsidR="0017012B" w:rsidRDefault="0017012B" w:rsidP="0017012B">
      <w:r w:rsidRPr="00E525C6">
        <w:t xml:space="preserve">Note that, the </w:t>
      </w:r>
      <w:r w:rsidR="00DA6550">
        <w:t>"</w:t>
      </w:r>
      <w:r w:rsidRPr="00E525C6">
        <w:t>Traffic Description</w:t>
      </w:r>
      <w:r w:rsidR="00DA6550">
        <w:t>"</w:t>
      </w:r>
      <w:r w:rsidRPr="00E525C6">
        <w:t xml:space="preserve"> information element in the table below is the </w:t>
      </w:r>
      <w:r w:rsidR="00DA6550">
        <w:t>"</w:t>
      </w:r>
      <w:r w:rsidRPr="00E525C6">
        <w:t>existing</w:t>
      </w:r>
      <w:r w:rsidR="00DA6550">
        <w:t>"</w:t>
      </w:r>
      <w:r w:rsidRPr="00E525C6">
        <w:t xml:space="preserve"> information that has been defined in Table 5.6.7 of </w:t>
      </w:r>
      <w:r w:rsidR="00C8558A" w:rsidRPr="00E525C6">
        <w:t>TS</w:t>
      </w:r>
      <w:r w:rsidR="00C8558A">
        <w:t> </w:t>
      </w:r>
      <w:r w:rsidR="00C8558A" w:rsidRPr="00E525C6">
        <w:t>23.501</w:t>
      </w:r>
      <w:r w:rsidR="00C8558A">
        <w:t> </w:t>
      </w:r>
      <w:r w:rsidR="00C8558A"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12FF1324" w:rsidR="008F4CDB" w:rsidRPr="00E525C6" w:rsidRDefault="0017012B" w:rsidP="0017012B">
            <w:r w:rsidRPr="00E525C6">
              <w:t xml:space="preserve">Proposed example changes to Table 5.6.7-1 of </w:t>
            </w:r>
            <w:r w:rsidR="00C8558A" w:rsidRPr="00E525C6">
              <w:t>TS</w:t>
            </w:r>
            <w:r w:rsidR="00C8558A">
              <w:t> </w:t>
            </w:r>
            <w:r w:rsidR="00C8558A" w:rsidRPr="00E525C6">
              <w:t>23.501</w:t>
            </w:r>
            <w:r w:rsidR="00C8558A">
              <w:t> </w:t>
            </w:r>
            <w:r w:rsidR="00C8558A"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88" type="#_x0000_t75" style="width:459pt;height:274.5pt" o:ole="">
                  <v:imagedata r:id="rId140" o:title=""/>
                </v:shape>
                <o:OLEObject Type="Embed" ProgID="Visio.Drawing.15" ShapeID="_x0000_i1088" DrawAspect="Content" ObjectID="_1728213869" r:id="rId141"/>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447" w:name="_Toc117180598"/>
      <w:r w:rsidRPr="00E525C6">
        <w:t>6.37.2.3</w:t>
      </w:r>
      <w:r w:rsidRPr="00E525C6">
        <w:tab/>
        <w:t>Extensions to AF Influence Network Function Service Procedure to enable the support for Group-MBR monitoring</w:t>
      </w:r>
      <w:bookmarkEnd w:id="447"/>
    </w:p>
    <w:p w14:paraId="79B0C169" w14:textId="360A57D8" w:rsidR="008F4CDB" w:rsidRPr="00E525C6" w:rsidRDefault="0017012B" w:rsidP="0017012B">
      <w:r w:rsidRPr="00E525C6">
        <w:t xml:space="preserve">This solution proposes to extend the AF traffic influence for traffic routing service procedure as defined in clause 5.2.6.7.2 of </w:t>
      </w:r>
      <w:r w:rsidR="00C8558A" w:rsidRPr="00E525C6">
        <w:t>TS</w:t>
      </w:r>
      <w:r w:rsidR="00C8558A">
        <w:t> </w:t>
      </w:r>
      <w:r w:rsidR="00C8558A" w:rsidRPr="00E525C6">
        <w:t>23.502</w:t>
      </w:r>
      <w:r w:rsidR="00C8558A">
        <w:t> </w:t>
      </w:r>
      <w:r w:rsidR="00C8558A" w:rsidRPr="00E525C6">
        <w:t>[</w:t>
      </w:r>
      <w:r w:rsidRPr="00E525C6">
        <w:t xml:space="preserve">4] to include the new optional information element, Group-MBR monitoring, to indicate the AF request for Group-MBR monitoring that was described in clause 6.37.2.2 above for the Table 5.6.7-1 of </w:t>
      </w:r>
      <w:r w:rsidR="00C8558A" w:rsidRPr="00E525C6">
        <w:t>TS</w:t>
      </w:r>
      <w:r w:rsidR="00C8558A">
        <w:t> </w:t>
      </w:r>
      <w:r w:rsidR="00C8558A" w:rsidRPr="00E525C6">
        <w:t>23.501</w:t>
      </w:r>
      <w:r w:rsidR="00C8558A">
        <w:t> </w:t>
      </w:r>
      <w:r w:rsidR="00C8558A" w:rsidRPr="00E525C6">
        <w:t>[</w:t>
      </w:r>
      <w:r w:rsidRPr="00E525C6">
        <w:t xml:space="preserve">3]: Information element contained in AF request. </w:t>
      </w:r>
      <w:r w:rsidR="008F4CDB" w:rsidRPr="00E525C6">
        <w:t xml:space="preserve">The changes are shown below in </w:t>
      </w:r>
      <w:r w:rsidR="00DA6550">
        <w:t>"</w:t>
      </w:r>
      <w:r w:rsidR="008F4CDB" w:rsidRPr="00E525C6">
        <w:rPr>
          <w:b/>
          <w:bCs/>
          <w:i/>
          <w:iCs/>
        </w:rPr>
        <w:t>bold italic</w:t>
      </w:r>
      <w:r w:rsidR="00DA6550">
        <w:t>"</w:t>
      </w:r>
      <w:r w:rsidR="008F4CDB" w:rsidRPr="00E525C6">
        <w:t>.</w:t>
      </w:r>
    </w:p>
    <w:p w14:paraId="5DA747D5" w14:textId="77777777" w:rsidR="0017012B" w:rsidRPr="00E525C6" w:rsidRDefault="0017012B" w:rsidP="0017012B">
      <w:pPr>
        <w:pStyle w:val="TH"/>
      </w:pPr>
      <w:r w:rsidRPr="00E525C6">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2A7FB4A8" w:rsidR="008F4CDB" w:rsidRPr="00E525C6" w:rsidRDefault="008F4CDB" w:rsidP="0017012B">
            <w:pPr>
              <w:keepNext/>
            </w:pPr>
            <w:r w:rsidRPr="00E525C6">
              <w:t>Proposed example changes to clause</w:t>
            </w:r>
            <w:r w:rsidR="0017012B" w:rsidRPr="00E525C6">
              <w:t> </w:t>
            </w:r>
            <w:r w:rsidRPr="00E525C6">
              <w:t xml:space="preserve">5.2.6.7.2 of </w:t>
            </w:r>
            <w:r w:rsidR="00C8558A" w:rsidRPr="00E525C6">
              <w:t>TS</w:t>
            </w:r>
            <w:r w:rsidR="00C8558A">
              <w:t> </w:t>
            </w:r>
            <w:r w:rsidR="00C8558A" w:rsidRPr="00E525C6">
              <w:t>23.502</w:t>
            </w:r>
            <w:r w:rsidR="00C8558A">
              <w:t> </w:t>
            </w:r>
            <w:r w:rsidR="00C8558A"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52CFBBFA"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4F46D9">
              <w:rPr>
                <w:b/>
                <w:bCs/>
                <w:i/>
                <w:iCs/>
                <w:d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C8558A" w:rsidRPr="00E525C6">
              <w:t>TS</w:t>
            </w:r>
            <w:r w:rsidR="00C8558A">
              <w:t> </w:t>
            </w:r>
            <w:r w:rsidR="00C8558A" w:rsidRPr="00E525C6">
              <w:t>23.501</w:t>
            </w:r>
            <w:r w:rsidR="00C8558A">
              <w:t> </w:t>
            </w:r>
            <w:r w:rsidR="00C8558A"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448" w:name="_Toc117180599"/>
      <w:r w:rsidRPr="00E525C6">
        <w:t>6.37.2.4</w:t>
      </w:r>
      <w:r w:rsidRPr="00E525C6">
        <w:tab/>
        <w:t>Extensions to UPF Services to support Group-MBR monitoring</w:t>
      </w:r>
      <w:bookmarkEnd w:id="448"/>
    </w:p>
    <w:p w14:paraId="443C6396" w14:textId="73E7159E" w:rsidR="008F4CDB" w:rsidRPr="00E525C6" w:rsidRDefault="0017012B" w:rsidP="008F4CDB">
      <w:r w:rsidRPr="00E525C6">
        <w:t xml:space="preserve">This solution proposes to extend the UPF Services as defined in clause 5.2.6 of </w:t>
      </w:r>
      <w:r w:rsidR="00C8558A" w:rsidRPr="00E525C6">
        <w:t>TS</w:t>
      </w:r>
      <w:r w:rsidR="00C8558A">
        <w:t> </w:t>
      </w:r>
      <w:r w:rsidR="00C8558A" w:rsidRPr="00E525C6">
        <w:t>23.502</w:t>
      </w:r>
      <w:r w:rsidR="00C8558A">
        <w:t> </w:t>
      </w:r>
      <w:r w:rsidR="00C8558A" w:rsidRPr="00E525C6">
        <w:t>[</w:t>
      </w:r>
      <w:r w:rsidRPr="00E525C6">
        <w:t xml:space="preserve">4] to enable UPF reporting of the Bit Rate for specific QoS flow. </w:t>
      </w:r>
      <w:r w:rsidR="008F4CDB" w:rsidRPr="00E525C6">
        <w:t xml:space="preserve">The proposed extensions are shown in the table below in </w:t>
      </w:r>
      <w:r w:rsidR="00DA6550">
        <w:t>"</w:t>
      </w:r>
      <w:r w:rsidR="008F4CDB" w:rsidRPr="00E525C6">
        <w:rPr>
          <w:b/>
          <w:bCs/>
          <w:i/>
          <w:iCs/>
        </w:rPr>
        <w:t>bold italic</w:t>
      </w:r>
      <w:r w:rsidR="00DA6550">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449"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449"/>
          </w:p>
          <w:p w14:paraId="4193D85C" w14:textId="77777777" w:rsidR="00E525C6" w:rsidRPr="00E525C6" w:rsidRDefault="008F4CDB" w:rsidP="00E525C6">
            <w:pPr>
              <w:pStyle w:val="FP"/>
              <w:spacing w:after="120"/>
              <w:rPr>
                <w:rFonts w:ascii="Arial" w:hAnsi="Arial" w:cs="Arial"/>
                <w:b/>
                <w:bCs/>
                <w:sz w:val="24"/>
                <w:szCs w:val="24"/>
              </w:rPr>
            </w:pPr>
            <w:bookmarkStart w:id="450" w:name="_Toc98866305"/>
            <w:r w:rsidRPr="00E525C6">
              <w:rPr>
                <w:rFonts w:ascii="Arial" w:hAnsi="Arial" w:cs="Arial"/>
                <w:b/>
                <w:bCs/>
                <w:sz w:val="24"/>
                <w:szCs w:val="24"/>
              </w:rPr>
              <w:t>5.2.26.1</w:t>
            </w:r>
            <w:r w:rsidRPr="00E525C6">
              <w:rPr>
                <w:rFonts w:ascii="Arial" w:hAnsi="Arial" w:cs="Arial"/>
                <w:b/>
                <w:bCs/>
                <w:sz w:val="24"/>
                <w:szCs w:val="24"/>
              </w:rPr>
              <w:tab/>
              <w:t>General</w:t>
            </w:r>
            <w:bookmarkEnd w:id="450"/>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451"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451"/>
          </w:p>
          <w:p w14:paraId="16F3266E" w14:textId="77777777" w:rsidR="00E525C6" w:rsidRPr="00E525C6" w:rsidRDefault="008F4CDB" w:rsidP="00E525C6">
            <w:pPr>
              <w:pStyle w:val="FP"/>
              <w:spacing w:after="120"/>
              <w:rPr>
                <w:rFonts w:ascii="Arial" w:hAnsi="Arial" w:cs="Arial"/>
                <w:b/>
                <w:bCs/>
                <w:sz w:val="24"/>
                <w:szCs w:val="24"/>
              </w:rPr>
            </w:pPr>
            <w:bookmarkStart w:id="452" w:name="_Toc98866307"/>
            <w:r w:rsidRPr="00E525C6">
              <w:rPr>
                <w:rFonts w:ascii="Arial" w:hAnsi="Arial" w:cs="Arial"/>
                <w:b/>
                <w:bCs/>
                <w:sz w:val="24"/>
                <w:szCs w:val="24"/>
              </w:rPr>
              <w:t>5.2.26.2.1</w:t>
            </w:r>
            <w:r w:rsidRPr="00E525C6">
              <w:rPr>
                <w:rFonts w:ascii="Arial" w:hAnsi="Arial" w:cs="Arial"/>
                <w:b/>
                <w:bCs/>
                <w:sz w:val="24"/>
                <w:szCs w:val="24"/>
              </w:rPr>
              <w:tab/>
              <w:t>General</w:t>
            </w:r>
            <w:bookmarkEnd w:id="452"/>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46D318B9"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C8558A" w:rsidRPr="00C9661A">
              <w:t>TS</w:t>
            </w:r>
            <w:r w:rsidR="00C8558A">
              <w:t> </w:t>
            </w:r>
            <w:r w:rsidR="00C8558A" w:rsidRPr="00C9661A">
              <w:t>23.501</w:t>
            </w:r>
            <w:r w:rsidR="00C8558A">
              <w:t> </w:t>
            </w:r>
            <w:r w:rsidR="00C8558A" w:rsidRPr="00C9661A">
              <w:t>[</w:t>
            </w:r>
            <w:r w:rsidR="00E525C6" w:rsidRPr="00C9661A">
              <w:t>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453"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453"/>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454" w:name="_Toc117180600"/>
      <w:r w:rsidRPr="00E525C6">
        <w:t>6.37.2.5</w:t>
      </w:r>
      <w:r w:rsidRPr="00E525C6">
        <w:tab/>
        <w:t>Extensions to AF Influence on traffic routing negotiation procedure to enable the group service provisioning and the activation for Group-MBR monitoring</w:t>
      </w:r>
      <w:bookmarkEnd w:id="454"/>
    </w:p>
    <w:p w14:paraId="73C89836" w14:textId="6293EF1D" w:rsidR="008F4CDB" w:rsidRDefault="00562312" w:rsidP="00562312">
      <w:r w:rsidRPr="00E525C6">
        <w:t xml:space="preserve">This solution proposes to extend the procedure </w:t>
      </w:r>
      <w:r w:rsidR="00DA6550">
        <w:t>"</w:t>
      </w:r>
      <w:r w:rsidRPr="00E525C6">
        <w:t>Processing AF requests to influence routing for Session not identified by a UE address</w:t>
      </w:r>
      <w:r w:rsidR="00DA6550">
        <w:t>"</w:t>
      </w:r>
      <w:r w:rsidRPr="00E525C6">
        <w:t xml:space="preserve"> as defined in clause 4.3.6.2 of </w:t>
      </w:r>
      <w:r w:rsidR="00C8558A" w:rsidRPr="00E525C6">
        <w:t>TS</w:t>
      </w:r>
      <w:r w:rsidR="00C8558A">
        <w:t> </w:t>
      </w:r>
      <w:r w:rsidR="00C8558A" w:rsidRPr="00E525C6">
        <w:t>23.502</w:t>
      </w:r>
      <w:r w:rsidR="00C8558A">
        <w:t> </w:t>
      </w:r>
      <w:r w:rsidR="00C8558A"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C8558A" w:rsidRPr="00E525C6">
        <w:t>TS</w:t>
      </w:r>
      <w:r w:rsidR="00C8558A">
        <w:t> </w:t>
      </w:r>
      <w:r w:rsidR="00C8558A" w:rsidRPr="00E525C6">
        <w:t>23.502</w:t>
      </w:r>
      <w:r w:rsidR="00C8558A">
        <w:t> </w:t>
      </w:r>
      <w:r w:rsidR="00C8558A" w:rsidRPr="00E525C6">
        <w:t>[</w:t>
      </w:r>
      <w:r w:rsidRPr="00E525C6">
        <w:t>4].</w:t>
      </w:r>
    </w:p>
    <w:p w14:paraId="68881CCB" w14:textId="19458FF2" w:rsidR="004F46D9" w:rsidRDefault="004F46D9" w:rsidP="00F55F6D">
      <w:pPr>
        <w:pStyle w:val="FP"/>
        <w:keepNext/>
        <w:pBdr>
          <w:top w:val="single" w:sz="4" w:space="1" w:color="auto"/>
          <w:left w:val="single" w:sz="4" w:space="1" w:color="auto"/>
          <w:bottom w:val="single" w:sz="4" w:space="1" w:color="auto"/>
          <w:right w:val="single" w:sz="4" w:space="1" w:color="auto"/>
        </w:pBdr>
        <w:rPr>
          <w:i/>
          <w:iCs/>
        </w:rPr>
      </w:pPr>
      <w:r w:rsidRPr="00F55F6D">
        <w:rPr>
          <w:i/>
          <w:iCs/>
        </w:rPr>
        <w:t xml:space="preserve">Reference to clause 4.3.6.2 of </w:t>
      </w:r>
      <w:r w:rsidR="00C8558A" w:rsidRPr="00F55F6D">
        <w:rPr>
          <w:i/>
          <w:iCs/>
        </w:rPr>
        <w:t>TS</w:t>
      </w:r>
      <w:r w:rsidR="00C8558A">
        <w:rPr>
          <w:i/>
          <w:iCs/>
        </w:rPr>
        <w:t> </w:t>
      </w:r>
      <w:r w:rsidR="00C8558A" w:rsidRPr="00F55F6D">
        <w:rPr>
          <w:i/>
          <w:iCs/>
        </w:rPr>
        <w:t>23.502</w:t>
      </w:r>
      <w:r w:rsidR="00C8558A">
        <w:rPr>
          <w:i/>
          <w:iCs/>
        </w:rPr>
        <w:t> </w:t>
      </w:r>
      <w:r w:rsidR="00C8558A" w:rsidRPr="00F55F6D">
        <w:rPr>
          <w:i/>
          <w:iCs/>
        </w:rPr>
        <w:t>[</w:t>
      </w:r>
      <w:r w:rsidRPr="00F55F6D">
        <w:rPr>
          <w:i/>
          <w:iCs/>
        </w:rPr>
        <w:t>4]:</w:t>
      </w:r>
    </w:p>
    <w:p w14:paraId="08334B99" w14:textId="77777777" w:rsidR="00F55F6D" w:rsidRPr="00F55F6D" w:rsidRDefault="00F55F6D" w:rsidP="00F55F6D">
      <w:pPr>
        <w:pStyle w:val="FP"/>
        <w:keepNext/>
        <w:pBdr>
          <w:top w:val="single" w:sz="4" w:space="1" w:color="auto"/>
          <w:left w:val="single" w:sz="4" w:space="1" w:color="auto"/>
          <w:bottom w:val="single" w:sz="4" w:space="1" w:color="auto"/>
          <w:right w:val="single" w:sz="4" w:space="1" w:color="auto"/>
        </w:pBdr>
        <w:rPr>
          <w:i/>
          <w:iCs/>
        </w:rPr>
      </w:pPr>
    </w:p>
    <w:p w14:paraId="5138D04B" w14:textId="13F26E1D" w:rsidR="004F46D9" w:rsidRDefault="004F46D9" w:rsidP="00F55F6D">
      <w:pPr>
        <w:pStyle w:val="TH"/>
        <w:pBdr>
          <w:top w:val="single" w:sz="4" w:space="1" w:color="auto"/>
          <w:left w:val="single" w:sz="4" w:space="1" w:color="auto"/>
          <w:bottom w:val="single" w:sz="4" w:space="1" w:color="auto"/>
          <w:right w:val="single" w:sz="4" w:space="1" w:color="auto"/>
        </w:pBdr>
      </w:pPr>
      <w:r w:rsidRPr="00E525C6">
        <w:object w:dxaOrig="8430" w:dyaOrig="5250" w14:anchorId="480F746E">
          <v:shape id="_x0000_i1089" type="#_x0000_t75" style="width:426pt;height:263.25pt" o:ole="">
            <v:imagedata r:id="rId142" o:title=""/>
          </v:shape>
          <o:OLEObject Type="Embed" ProgID="Visio.Drawing.15" ShapeID="_x0000_i1089" DrawAspect="Content" ObjectID="_1728213870" r:id="rId143"/>
        </w:object>
      </w:r>
    </w:p>
    <w:p w14:paraId="20219750" w14:textId="6BA5C30E" w:rsidR="00562312" w:rsidRDefault="004F46D9" w:rsidP="00F55F6D">
      <w:pPr>
        <w:pStyle w:val="TF"/>
        <w:pBdr>
          <w:top w:val="single" w:sz="4" w:space="1" w:color="auto"/>
          <w:left w:val="single" w:sz="4" w:space="1" w:color="auto"/>
          <w:bottom w:val="single" w:sz="4" w:space="1" w:color="auto"/>
          <w:right w:val="single" w:sz="4" w:space="1" w:color="auto"/>
        </w:pBdr>
        <w:rPr>
          <w:rFonts w:eastAsia="SimSun"/>
        </w:rPr>
      </w:pPr>
      <w:r w:rsidRPr="00E525C6">
        <w:t xml:space="preserve">Figure 4.3.6.2-1: Processing AF requests to </w:t>
      </w:r>
      <w:r w:rsidRPr="00E525C6">
        <w:rPr>
          <w:rFonts w:eastAsia="SimSun"/>
        </w:rPr>
        <w:t>influence traffic routing for Sessions not identified by an UE address</w:t>
      </w: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35A0FD0E"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C8558A" w:rsidRPr="00E525C6">
        <w:t>TS</w:t>
      </w:r>
      <w:r w:rsidR="00C8558A">
        <w:t> </w:t>
      </w:r>
      <w:r w:rsidR="00C8558A" w:rsidRPr="00E525C6">
        <w:t>23.501</w:t>
      </w:r>
      <w:r w:rsidR="00C8558A">
        <w:t> </w:t>
      </w:r>
      <w:r w:rsidR="00C8558A"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697383DE"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C8558A" w:rsidRPr="00E525C6">
        <w:t>TS</w:t>
      </w:r>
      <w:r w:rsidR="00C8558A">
        <w:t> </w:t>
      </w:r>
      <w:r w:rsidR="00C8558A" w:rsidRPr="00E525C6">
        <w:t>23.502</w:t>
      </w:r>
      <w:r w:rsidR="00C8558A">
        <w:t> </w:t>
      </w:r>
      <w:r w:rsidR="00C8558A" w:rsidRPr="00E525C6">
        <w:t>[</w:t>
      </w:r>
      <w:r w:rsidRPr="00E525C6">
        <w:t>4] proceed.</w:t>
      </w:r>
    </w:p>
    <w:p w14:paraId="532390F5" w14:textId="25B5A0D1" w:rsidR="00562312" w:rsidRPr="00E525C6" w:rsidRDefault="00562312" w:rsidP="00562312">
      <w:pPr>
        <w:pStyle w:val="B1"/>
      </w:pPr>
      <w:r w:rsidRPr="00E525C6">
        <w:t>3.</w:t>
      </w:r>
      <w:r w:rsidRPr="00E525C6">
        <w:tab/>
        <w:t xml:space="preserve">In </w:t>
      </w:r>
      <w:r w:rsidR="00F55F6D">
        <w:t xml:space="preserve">the </w:t>
      </w:r>
      <w:r w:rsidRPr="00E525C6">
        <w:t xml:space="preserve">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C8558A" w:rsidRPr="00E525C6">
        <w:t>TS</w:t>
      </w:r>
      <w:r w:rsidR="00C8558A">
        <w:t> </w:t>
      </w:r>
      <w:r w:rsidR="00C8558A" w:rsidRPr="00E525C6">
        <w:t>23.502</w:t>
      </w:r>
      <w:r w:rsidR="00C8558A">
        <w:t> </w:t>
      </w:r>
      <w:r w:rsidR="00C8558A" w:rsidRPr="00E525C6">
        <w:t>[</w:t>
      </w:r>
      <w:r w:rsidRPr="00E525C6">
        <w:t>4], should also have been provisioned in the UDR with the proper values for the given Application AI/ML group transmission operation.</w:t>
      </w:r>
    </w:p>
    <w:p w14:paraId="174EF85C" w14:textId="2E05C2FC" w:rsidR="00562312" w:rsidRPr="00E525C6" w:rsidRDefault="00562312" w:rsidP="00562312">
      <w:pPr>
        <w:pStyle w:val="B1"/>
      </w:pPr>
      <w:r w:rsidRPr="00E525C6">
        <w:t>5.</w:t>
      </w:r>
      <w:r w:rsidRPr="00E525C6">
        <w:tab/>
        <w:t xml:space="preserve">In the Npcf_SMPolicyControl_UpdateNotify in the current step 5. in clause 4.3.6.2 of </w:t>
      </w:r>
      <w:r w:rsidR="00C8558A" w:rsidRPr="00E525C6">
        <w:t>TS</w:t>
      </w:r>
      <w:r w:rsidR="00C8558A">
        <w:t> </w:t>
      </w:r>
      <w:r w:rsidR="00C8558A" w:rsidRPr="00E525C6">
        <w:t>23.502</w:t>
      </w:r>
      <w:r w:rsidR="00C8558A">
        <w:t> </w:t>
      </w:r>
      <w:r w:rsidR="00C8558A"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469BB3F0" w:rsidR="00562312" w:rsidRPr="00E525C6" w:rsidRDefault="00562312" w:rsidP="00562312">
      <w:pPr>
        <w:pStyle w:val="B1"/>
      </w:pPr>
      <w:r w:rsidRPr="00E525C6">
        <w:t>6.</w:t>
      </w:r>
      <w:r w:rsidRPr="00E525C6">
        <w:tab/>
        <w:t xml:space="preserve">Based on the current step 6 in clause 4.3.6.2 of </w:t>
      </w:r>
      <w:r w:rsidR="00C8558A" w:rsidRPr="00E525C6">
        <w:t>TS</w:t>
      </w:r>
      <w:r w:rsidR="00C8558A">
        <w:t> </w:t>
      </w:r>
      <w:r w:rsidR="00C8558A" w:rsidRPr="00E525C6">
        <w:t>23.502</w:t>
      </w:r>
      <w:r w:rsidR="00C8558A">
        <w:t> </w:t>
      </w:r>
      <w:r w:rsidR="00C8558A" w:rsidRPr="00E525C6">
        <w:t>[</w:t>
      </w:r>
      <w:r w:rsidRPr="00E525C6">
        <w:t>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455" w:name="_Toc117180601"/>
      <w:r w:rsidRPr="00E525C6">
        <w:t>6.37.2.6</w:t>
      </w:r>
      <w:r w:rsidRPr="00E525C6">
        <w:tab/>
        <w:t>The procedure of Group-MBR monitoring</w:t>
      </w:r>
      <w:bookmarkEnd w:id="455"/>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090" type="#_x0000_t75" style="width:468pt;height:312pt" o:ole="">
            <v:imagedata r:id="rId144" o:title=""/>
          </v:shape>
          <o:OLEObject Type="Embed" ProgID="Visio.Drawing.15" ShapeID="_x0000_i1090" DrawAspect="Content" ObjectID="_1728213871" r:id="rId145"/>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6956B1D4"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C8558A" w:rsidRPr="00E525C6">
        <w:t>TS</w:t>
      </w:r>
      <w:r w:rsidR="00C8558A">
        <w:t> </w:t>
      </w:r>
      <w:r w:rsidR="00C8558A" w:rsidRPr="00E525C6">
        <w:t>23.502</w:t>
      </w:r>
      <w:r w:rsidR="00C8558A">
        <w:t> </w:t>
      </w:r>
      <w:r w:rsidR="00C8558A" w:rsidRPr="00E525C6">
        <w:t>[</w:t>
      </w:r>
      <w:r w:rsidRPr="00E525C6">
        <w:t>4].</w:t>
      </w:r>
    </w:p>
    <w:p w14:paraId="2171FDF9" w14:textId="3A0B4A49" w:rsidR="008F4CDB" w:rsidRPr="00E525C6" w:rsidRDefault="008F4CDB" w:rsidP="00C9661A">
      <w:pPr>
        <w:pStyle w:val="Heading3"/>
        <w:rPr>
          <w:rFonts w:eastAsia="DengXian"/>
          <w:lang w:eastAsia="zh-CN"/>
        </w:rPr>
      </w:pPr>
      <w:bookmarkStart w:id="456" w:name="_Toc23317651"/>
      <w:bookmarkStart w:id="457" w:name="_Toc92987390"/>
      <w:bookmarkStart w:id="458" w:name="_Toc117180602"/>
      <w:r w:rsidRPr="00C9661A">
        <w:rPr>
          <w:rFonts w:eastAsia="DengXian"/>
        </w:rPr>
        <w:t>6.37.3</w:t>
      </w:r>
      <w:r w:rsidRPr="00C9661A">
        <w:rPr>
          <w:rFonts w:eastAsia="DengXian"/>
        </w:rPr>
        <w:tab/>
      </w:r>
      <w:bookmarkEnd w:id="456"/>
      <w:r w:rsidRPr="00C9661A">
        <w:rPr>
          <w:rFonts w:eastAsia="DengXian"/>
        </w:rPr>
        <w:t>Impacts on services, entities and interfaces</w:t>
      </w:r>
      <w:bookmarkEnd w:id="457"/>
      <w:bookmarkEnd w:id="458"/>
    </w:p>
    <w:p w14:paraId="708687D9" w14:textId="77777777" w:rsidR="00562312" w:rsidRPr="00E525C6" w:rsidRDefault="00562312" w:rsidP="00562312">
      <w:bookmarkStart w:id="459"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460" w:name="_Toc117180603"/>
      <w:r w:rsidRPr="00E525C6">
        <w:t>6.38</w:t>
      </w:r>
      <w:r w:rsidRPr="00E525C6">
        <w:tab/>
        <w:t xml:space="preserve">Solution #38: </w:t>
      </w:r>
      <w:bookmarkEnd w:id="459"/>
      <w:r w:rsidRPr="00E525C6">
        <w:t>Time dependent QoS for ML model distribution in federated learning</w:t>
      </w:r>
      <w:bookmarkEnd w:id="460"/>
    </w:p>
    <w:p w14:paraId="7E66AE82" w14:textId="34AADD56" w:rsidR="00C46A60" w:rsidRPr="00E525C6" w:rsidRDefault="00C46A60" w:rsidP="00C9661A">
      <w:pPr>
        <w:pStyle w:val="Heading3"/>
      </w:pPr>
      <w:bookmarkStart w:id="461" w:name="_Toc97271691"/>
      <w:bookmarkStart w:id="462" w:name="_Toc117180604"/>
      <w:r w:rsidRPr="00E525C6">
        <w:t>6.38.1</w:t>
      </w:r>
      <w:r w:rsidRPr="00E525C6">
        <w:tab/>
        <w:t>Description</w:t>
      </w:r>
      <w:bookmarkEnd w:id="461"/>
      <w:bookmarkEnd w:id="462"/>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r w:rsidR="002E324C" w:rsidRPr="002E324C">
        <w:t xml:space="preserve"> </w:t>
      </w:r>
      <w:r w:rsidR="002E324C">
        <w:t>to the application clients on the UEs 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An AI/ML service may rely on different types of AI/ML operations, which would require different QoS patterns for the same AI/ML service</w:t>
      </w:r>
      <w:r w:rsidRPr="00E525C6">
        <w:t>.</w:t>
      </w:r>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pPr>
      <w:r w:rsidRPr="00E525C6">
        <w:tab/>
        <w:t>Where QoS 1 provides resources for model transfer while QoS 2 provides resources for low bandwidth background traffic (i.e. when no model transfer occurs).</w:t>
      </w:r>
    </w:p>
    <w:p w14:paraId="44798DBF" w14:textId="3FCA0D6A" w:rsidR="002E324C" w:rsidRPr="00E525C6" w:rsidRDefault="006C192F" w:rsidP="006C192F">
      <w:pPr>
        <w:pStyle w:val="B1"/>
      </w:pPr>
      <w:r w:rsidRPr="006C192F">
        <w:tab/>
      </w:r>
      <w:r w:rsidR="002E324C" w:rsidRPr="006C192F">
        <w:t xml:space="preserve">When the requested QoS cannot be provided in the specific time slot, the AF is notified that QoS targets can no longer be fulfilled, as per </w:t>
      </w:r>
      <w:r w:rsidR="00C8558A" w:rsidRPr="006C192F">
        <w:t>TS 23.503 [</w:t>
      </w:r>
      <w:r w:rsidR="002E324C" w:rsidRPr="006C192F">
        <w:t xml:space="preserve">5] </w:t>
      </w:r>
      <w:r w:rsidR="00C8558A" w:rsidRPr="006C192F">
        <w:t>clause 6</w:t>
      </w:r>
      <w:r w:rsidR="002E324C" w:rsidRPr="006C192F">
        <w:t>.1.3.18.</w:t>
      </w:r>
    </w:p>
    <w:p w14:paraId="22B17E68" w14:textId="4D37AFCD" w:rsidR="00F1770A" w:rsidRPr="00E525C6" w:rsidRDefault="006C192F" w:rsidP="006C192F">
      <w:pPr>
        <w:pStyle w:val="B1"/>
      </w:pPr>
      <w:r w:rsidRPr="006C192F">
        <w:tab/>
      </w:r>
      <w:r w:rsidR="00F1770A" w:rsidRPr="006C192F">
        <w:t>The existing procedures for resources reservation and QoS fulfilment apply, i.e. there is no additional mechanism proposed by this solution in this respect. Approach in NG-RAN is similar to alternative QoS handling.</w:t>
      </w:r>
    </w:p>
    <w:p w14:paraId="5A967001" w14:textId="1E8741F6" w:rsidR="00F1770A" w:rsidRPr="00E525C6" w:rsidRDefault="00F1770A" w:rsidP="00315872">
      <w:r>
        <w:t>The solution allows switching between different QoS profiles at NG-RAN, thus avoiding signalling at each QoS change, between PCF and SMF, and between SMF and NG-RAN.</w:t>
      </w:r>
    </w:p>
    <w:p w14:paraId="58C96D96" w14:textId="28356063" w:rsidR="00C46A60" w:rsidRPr="00E525C6" w:rsidRDefault="00C46A60" w:rsidP="00C9661A">
      <w:pPr>
        <w:pStyle w:val="Heading3"/>
      </w:pPr>
      <w:bookmarkStart w:id="463" w:name="_Toc117180605"/>
      <w:r w:rsidRPr="00C9661A">
        <w:t>6.38.2</w:t>
      </w:r>
      <w:r w:rsidRPr="00C9661A">
        <w:tab/>
        <w:t>Procedures</w:t>
      </w:r>
      <w:bookmarkEnd w:id="463"/>
    </w:p>
    <w:p w14:paraId="427DE6BD" w14:textId="2972A9B8" w:rsidR="00C46A60" w:rsidRPr="00E525C6" w:rsidRDefault="00C46A60" w:rsidP="00C46A60">
      <w:pPr>
        <w:pStyle w:val="Heading4"/>
        <w:rPr>
          <w:lang w:eastAsia="zh-CN"/>
        </w:rPr>
      </w:pPr>
      <w:bookmarkStart w:id="464" w:name="_Toc117180606"/>
      <w:r w:rsidRPr="00E525C6">
        <w:t>6.38.2.1</w:t>
      </w:r>
      <w:r w:rsidRPr="00E525C6">
        <w:tab/>
        <w:t>Procedure based on setting up an AF session for QoS</w:t>
      </w:r>
      <w:bookmarkEnd w:id="464"/>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091" type="#_x0000_t75" style="width:423.75pt;height:249.75pt" o:ole="">
            <v:imagedata r:id="rId146" o:title="" cropright="7752f"/>
          </v:shape>
          <o:OLEObject Type="Embed" ProgID="Visio.Drawing.15" ShapeID="_x0000_i1091" DrawAspect="Content" ObjectID="_1728213872" r:id="rId147"/>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7ABCA353"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C8558A" w:rsidRPr="00E525C6">
        <w:rPr>
          <w:lang w:val="en-US"/>
        </w:rPr>
        <w:t>TS</w:t>
      </w:r>
      <w:r w:rsidR="00C8558A">
        <w:rPr>
          <w:lang w:val="en-US"/>
        </w:rPr>
        <w:t> </w:t>
      </w:r>
      <w:r w:rsidR="00C8558A" w:rsidRPr="00E525C6">
        <w:rPr>
          <w:lang w:val="en-US"/>
        </w:rPr>
        <w:t>23.502</w:t>
      </w:r>
      <w:r w:rsidR="00C8558A">
        <w:rPr>
          <w:lang w:val="en-US"/>
        </w:rPr>
        <w:t> </w:t>
      </w:r>
      <w:r w:rsidR="00C8558A"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t>7.</w:t>
      </w:r>
      <w:r w:rsidRPr="00E525C6">
        <w:tab/>
        <w:t>The PCF sends the PCC rule(s) with the information determined in step 6 to the SMF.</w:t>
      </w:r>
    </w:p>
    <w:p w14:paraId="404E7208" w14:textId="4066A34A" w:rsidR="00562312" w:rsidRPr="00E525C6" w:rsidRDefault="00562312" w:rsidP="00562312">
      <w:pPr>
        <w:pStyle w:val="B1"/>
      </w:pPr>
      <w:r w:rsidRPr="00E525C6">
        <w:t>8.</w:t>
      </w:r>
      <w:r w:rsidRPr="00E525C6">
        <w:tab/>
        <w:t>The SMF determines based on the PCC Rule(s) QoS profiles with QoS Profiles</w:t>
      </w:r>
      <w:r w:rsidR="00DA6550">
        <w:t>'</w:t>
      </w:r>
      <w:r w:rsidRPr="00E525C6">
        <w:t xml:space="preserve"> Timing Map and optional data volume(s) and provisions them to the NG RAN. The PCF may also provide time dependent PDRs to the UPF.</w:t>
      </w:r>
    </w:p>
    <w:p w14:paraId="3F3A9F14" w14:textId="71F51212" w:rsidR="00562312" w:rsidRPr="00E525C6" w:rsidRDefault="00562312" w:rsidP="00562312">
      <w:pPr>
        <w:pStyle w:val="B1"/>
      </w:pPr>
      <w:r w:rsidRPr="00E525C6">
        <w:t>9.</w:t>
      </w:r>
      <w:r w:rsidRPr="00E525C6">
        <w:tab/>
        <w:t>NG RAN executes time dependent QoS as per the specified QoS profiles in the specified QoS Profiles</w:t>
      </w:r>
      <w:r w:rsidR="00DA6550">
        <w:t>'</w:t>
      </w:r>
      <w:r w:rsidRPr="00E525C6">
        <w:t xml:space="preserve">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16943E17" w:rsidR="00C46A60" w:rsidRPr="00E525C6" w:rsidRDefault="00C46A60" w:rsidP="00C46A60">
      <w:pPr>
        <w:pStyle w:val="Heading4"/>
        <w:rPr>
          <w:lang w:eastAsia="zh-CN"/>
        </w:rPr>
      </w:pPr>
      <w:bookmarkStart w:id="465" w:name="_Toc117180607"/>
      <w:r w:rsidRPr="00E525C6">
        <w:t>6.38.2.2</w:t>
      </w:r>
      <w:r w:rsidRPr="00E525C6">
        <w:tab/>
        <w:t>Procedure for UEs</w:t>
      </w:r>
      <w:r w:rsidR="00DA6550">
        <w:t>'</w:t>
      </w:r>
      <w:r w:rsidRPr="00E525C6">
        <w:t xml:space="preserve"> staggering with notification to the AI/ML application server</w:t>
      </w:r>
      <w:bookmarkEnd w:id="465"/>
    </w:p>
    <w:p w14:paraId="1B860743" w14:textId="528AC298" w:rsidR="00562312" w:rsidRPr="00E525C6" w:rsidRDefault="00562312" w:rsidP="00562312">
      <w:pPr>
        <w:rPr>
          <w:lang w:val="en-US"/>
        </w:rPr>
      </w:pPr>
      <w:r w:rsidRPr="00E525C6">
        <w:rPr>
          <w:lang w:val="en-US"/>
        </w:rPr>
        <w:t>Procedure as depicted in figure 6.38.2.2-1 is based on enhancing the procedure for solution #23 while introducing UEs</w:t>
      </w:r>
      <w:r w:rsidR="00DA6550">
        <w:rPr>
          <w:lang w:val="en-US"/>
        </w:rPr>
        <w:t>'</w:t>
      </w:r>
      <w:r w:rsidRPr="00E525C6">
        <w:rPr>
          <w:lang w:val="en-US"/>
        </w:rPr>
        <w:t xml:space="preserve"> staggering functionality.</w:t>
      </w:r>
    </w:p>
    <w:p w14:paraId="26E1CECD" w14:textId="72804CEA"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r w:rsidR="00787933">
        <w:t xml:space="preserve">AF select UEs and times from the list of suggested UEs and suggested times, and request QoS to 5GC for those UEs with QoS timing information as described in </w:t>
      </w:r>
      <w:r w:rsidR="00C8558A">
        <w:t>clause 6</w:t>
      </w:r>
      <w:r w:rsidR="00787933">
        <w:t xml:space="preserve">.38.2.1. </w:t>
      </w:r>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6EC30993" w:rsidR="00562312" w:rsidRPr="00E525C6" w:rsidRDefault="00787933" w:rsidP="00562312">
      <w:pPr>
        <w:pStyle w:val="TH"/>
      </w:pPr>
      <w:r w:rsidRPr="00E525C6">
        <w:object w:dxaOrig="17850" w:dyaOrig="22650" w14:anchorId="1AD5B48A">
          <v:shape id="_x0000_i1092" type="#_x0000_t75" style="width:477.75pt;height:606pt" o:ole="">
            <v:imagedata r:id="rId148" o:title=""/>
          </v:shape>
          <o:OLEObject Type="Embed" ProgID="Visio.Drawing.15" ShapeID="_x0000_i1092" DrawAspect="Content" ObjectID="_1728213873" r:id="rId149"/>
        </w:object>
      </w:r>
    </w:p>
    <w:p w14:paraId="0CB8BF1A" w14:textId="3DE7ED92" w:rsidR="00C46A60" w:rsidRPr="00E525C6" w:rsidRDefault="00C46A60" w:rsidP="00562312">
      <w:pPr>
        <w:pStyle w:val="TF"/>
      </w:pPr>
      <w:r w:rsidRPr="00E525C6">
        <w:t>Figure 6.38.2.2-1: UEs</w:t>
      </w:r>
      <w:r w:rsidR="00DA6550">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t>8.</w:t>
      </w:r>
      <w:r w:rsidRPr="00E525C6">
        <w:tab/>
        <w:t>The Federated learning Assistance Function select UEs for the federated learning from the group of UEs and determines the times for models download for the different UEs</w:t>
      </w:r>
      <w:r w:rsidR="00787933" w:rsidRPr="00787933">
        <w:t xml:space="preserve"> </w:t>
      </w:r>
      <w:r w:rsidR="00787933">
        <w:t>to be suggested to AF.</w:t>
      </w:r>
    </w:p>
    <w:p w14:paraId="1699E11D" w14:textId="5FA77AC4" w:rsidR="00562312" w:rsidRDefault="00562312" w:rsidP="00562312">
      <w:pPr>
        <w:pStyle w:val="B1"/>
      </w:pPr>
      <w:r w:rsidRPr="00E525C6">
        <w:t>9.</w:t>
      </w:r>
      <w:r w:rsidRPr="00E525C6">
        <w:tab/>
        <w:t>The Federated Learning Assistance Function provides a list of suggested UEs to the AF together with suggested times for the different UEs.</w:t>
      </w:r>
    </w:p>
    <w:p w14:paraId="24431722" w14:textId="05F4D90F" w:rsidR="00787933" w:rsidRPr="00E525C6" w:rsidRDefault="00787933" w:rsidP="00787933">
      <w:pPr>
        <w:pStyle w:val="B1"/>
      </w:pPr>
      <w:r>
        <w:t>10.</w:t>
      </w:r>
      <w:r>
        <w:tab/>
        <w:t xml:space="preserve">AF select UEs and times from the list of suggested UEs and suggested times, and request QoS to 5GC for those UEs with QoS timing information as described in </w:t>
      </w:r>
      <w:r w:rsidR="00C8558A">
        <w:t>clause 6</w:t>
      </w:r>
      <w:r>
        <w:t>.38.2.1.</w:t>
      </w:r>
    </w:p>
    <w:p w14:paraId="2FD8B691" w14:textId="351C9075" w:rsidR="00562312" w:rsidRPr="00E525C6" w:rsidRDefault="00787933" w:rsidP="00562312">
      <w:pPr>
        <w:pStyle w:val="B1"/>
      </w:pPr>
      <w:r>
        <w:t>12</w:t>
      </w:r>
      <w:r w:rsidR="00562312" w:rsidRPr="00E525C6">
        <w:t>-</w:t>
      </w:r>
      <w:r>
        <w:t>13</w:t>
      </w:r>
      <w:r w:rsidR="00562312" w:rsidRPr="00E525C6">
        <w:t>.</w:t>
      </w:r>
      <w:r w:rsidR="00562312"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466" w:name="_Toc117180608"/>
      <w:r w:rsidRPr="00C9661A">
        <w:t>6.38.3</w:t>
      </w:r>
      <w:r w:rsidRPr="00C9661A">
        <w:tab/>
        <w:t>Impacts on services, entities and interfaces</w:t>
      </w:r>
      <w:bookmarkEnd w:id="466"/>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762B6404" w14:textId="4765E5CE" w:rsidR="009E70CF" w:rsidRPr="00E525C6" w:rsidRDefault="009E70CF" w:rsidP="009E70CF">
      <w:pPr>
        <w:pStyle w:val="Heading2"/>
      </w:pPr>
      <w:bookmarkStart w:id="467" w:name="_Toc500949097"/>
      <w:bookmarkStart w:id="468" w:name="_Toc92875660"/>
      <w:bookmarkStart w:id="469" w:name="_Toc93070684"/>
      <w:bookmarkStart w:id="470" w:name="_Toc96958844"/>
      <w:bookmarkStart w:id="471" w:name="_Toc96964621"/>
      <w:bookmarkStart w:id="472" w:name="_Toc97307775"/>
      <w:bookmarkStart w:id="473" w:name="_Toc117180609"/>
      <w:r w:rsidRPr="00E525C6">
        <w:t>6.39</w:t>
      </w:r>
      <w:r w:rsidRPr="00E525C6">
        <w:tab/>
        <w:t xml:space="preserve">Solution #39: </w:t>
      </w:r>
      <w:bookmarkEnd w:id="467"/>
      <w:bookmarkEnd w:id="468"/>
      <w:bookmarkEnd w:id="469"/>
      <w:bookmarkEnd w:id="470"/>
      <w:bookmarkEnd w:id="471"/>
      <w:bookmarkEnd w:id="472"/>
      <w:r w:rsidRPr="00E525C6">
        <w:t>5GC information assistance to FL members</w:t>
      </w:r>
      <w:r w:rsidR="00DA6550">
        <w:t>'</w:t>
      </w:r>
      <w:r w:rsidRPr="00E525C6">
        <w:t xml:space="preserve"> selection</w:t>
      </w:r>
      <w:bookmarkEnd w:id="473"/>
    </w:p>
    <w:p w14:paraId="79A8F419" w14:textId="3D4AC92A" w:rsidR="009E70CF" w:rsidRPr="00E525C6" w:rsidRDefault="009E70CF" w:rsidP="009E70CF">
      <w:pPr>
        <w:pStyle w:val="Heading3"/>
      </w:pPr>
      <w:bookmarkStart w:id="474" w:name="_Toc500949098"/>
      <w:bookmarkStart w:id="475" w:name="_Toc92875661"/>
      <w:bookmarkStart w:id="476" w:name="_Toc93070685"/>
      <w:bookmarkStart w:id="477" w:name="_Toc96958845"/>
      <w:bookmarkStart w:id="478" w:name="_Toc96964622"/>
      <w:bookmarkStart w:id="479" w:name="_Toc97307776"/>
      <w:bookmarkStart w:id="480" w:name="_Toc117180610"/>
      <w:r w:rsidRPr="00E525C6">
        <w:rPr>
          <w:lang w:eastAsia="ko-KR"/>
        </w:rPr>
        <w:t>6.39.1</w:t>
      </w:r>
      <w:r w:rsidRPr="00E525C6">
        <w:rPr>
          <w:lang w:eastAsia="ko-KR"/>
        </w:rPr>
        <w:tab/>
      </w:r>
      <w:bookmarkEnd w:id="474"/>
      <w:bookmarkEnd w:id="475"/>
      <w:bookmarkEnd w:id="476"/>
      <w:bookmarkEnd w:id="477"/>
      <w:bookmarkEnd w:id="478"/>
      <w:bookmarkEnd w:id="479"/>
      <w:r w:rsidRPr="00E525C6">
        <w:t>Description</w:t>
      </w:r>
      <w:bookmarkEnd w:id="480"/>
    </w:p>
    <w:p w14:paraId="21D0A4D2" w14:textId="786194AF" w:rsidR="00A93829" w:rsidRPr="00E525C6" w:rsidRDefault="00A93829" w:rsidP="00A93829">
      <w:r w:rsidRPr="00E525C6">
        <w:t xml:space="preserve">This solution addresses Key Issue #7 </w:t>
      </w:r>
      <w:r w:rsidR="00DA6550">
        <w:t>"</w:t>
      </w:r>
      <w:r w:rsidRPr="00E525C6">
        <w:t>5GS Assistance to Federated Learning Operation</w:t>
      </w:r>
      <w:r w:rsidR="00DA6550">
        <w:t>"</w:t>
      </w:r>
      <w:r w:rsidRPr="00E525C6">
        <w:t xml:space="preserve"> on assistance to selection of UEs for FL operation</w:t>
      </w:r>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 xml:space="preserve">clause 7.10 of </w:t>
      </w:r>
      <w:r w:rsidR="00C8558A" w:rsidRPr="00E525C6">
        <w:rPr>
          <w:lang w:val="en-US"/>
        </w:rPr>
        <w:t>TS</w:t>
      </w:r>
      <w:r w:rsidR="00C8558A">
        <w:rPr>
          <w:lang w:val="en-US"/>
        </w:rPr>
        <w:t> </w:t>
      </w:r>
      <w:r w:rsidR="00C8558A" w:rsidRPr="00E525C6">
        <w:rPr>
          <w:lang w:val="en-US"/>
        </w:rPr>
        <w:t>22.26</w:t>
      </w:r>
      <w:r w:rsidR="00C8558A" w:rsidRPr="004608D7">
        <w:rPr>
          <w:lang w:val="en-US"/>
        </w:rPr>
        <w:t>1</w:t>
      </w:r>
      <w:r w:rsidR="00C8558A">
        <w:rPr>
          <w:lang w:val="en-US"/>
        </w:rPr>
        <w:t> [</w:t>
      </w:r>
      <w:r w:rsidR="00595BC0">
        <w:rPr>
          <w:lang w:val="en-US"/>
        </w:rPr>
        <w:t>2], that is part of KI#6</w:t>
      </w:r>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4461C976" w:rsidR="00A93829" w:rsidRPr="00E525C6" w:rsidRDefault="00A93829" w:rsidP="00A93829">
      <w:r w:rsidRPr="00E525C6">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w:t>
      </w:r>
      <w:r w:rsidR="00DA6550">
        <w:t>'</w:t>
      </w:r>
      <w:r w:rsidRPr="00E525C6">
        <w:t>s network information if the UE is an Android terminal. Furthermore, there are hundreds of millions of Android UEs in the 5G network, so to save the signalling of network information exposure, the AF may also provide an AoI to 5GC NF to request the UE</w:t>
      </w:r>
      <w:r w:rsidR="00DA6550">
        <w:t>'</w:t>
      </w:r>
      <w:r w:rsidRPr="00E525C6">
        <w:t>s network information if the UE is located in the AoI or about to enter the AoI.</w:t>
      </w:r>
    </w:p>
    <w:p w14:paraId="74CD2007" w14:textId="55B254E6" w:rsidR="00A93829" w:rsidRPr="00E525C6" w:rsidRDefault="00A93829" w:rsidP="00A93829">
      <w:r w:rsidRPr="00E525C6">
        <w:t>The assistance network information which can be provided by 5GC NFs to assist FL members</w:t>
      </w:r>
      <w:r w:rsidR="00DA6550">
        <w:t>'</w:t>
      </w:r>
      <w:r w:rsidRPr="00E525C6">
        <w:t xml:space="preserve"> selection by AF is shown in Table 6.39.1-1.</w:t>
      </w:r>
    </w:p>
    <w:p w14:paraId="69DBEAF9" w14:textId="2253E796" w:rsidR="009E70CF" w:rsidRPr="00E525C6" w:rsidRDefault="009E70CF" w:rsidP="009E70CF">
      <w:pPr>
        <w:pStyle w:val="TH"/>
      </w:pPr>
      <w:bookmarkStart w:id="481" w:name="_Toc92875663"/>
      <w:bookmarkStart w:id="482" w:name="_Toc93070687"/>
      <w:bookmarkStart w:id="483" w:name="_Toc96958847"/>
      <w:bookmarkStart w:id="484" w:name="_Toc96964624"/>
      <w:r w:rsidRPr="00E525C6">
        <w:t>Table 6.39.1-1: Information which can be provided by 5GC NFs for FL members</w:t>
      </w:r>
      <w:r w:rsidR="00DA6550">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8A1DB9">
        <w:trPr>
          <w:jc w:val="center"/>
        </w:trPr>
        <w:tc>
          <w:tcPr>
            <w:tcW w:w="1965" w:type="dxa"/>
          </w:tcPr>
          <w:p w14:paraId="0E8D5F2D" w14:textId="77777777" w:rsidR="00595BC0" w:rsidRPr="00E525C6" w:rsidRDefault="00595BC0" w:rsidP="008A1DB9">
            <w:pPr>
              <w:pStyle w:val="TAH"/>
            </w:pPr>
            <w:r w:rsidRPr="00E525C6">
              <w:t>Network Information</w:t>
            </w:r>
          </w:p>
        </w:tc>
        <w:tc>
          <w:tcPr>
            <w:tcW w:w="1007" w:type="dxa"/>
          </w:tcPr>
          <w:p w14:paraId="60890C59" w14:textId="77777777" w:rsidR="00595BC0" w:rsidRPr="00E525C6" w:rsidRDefault="00595BC0" w:rsidP="008A1DB9">
            <w:pPr>
              <w:pStyle w:val="TAH"/>
            </w:pPr>
            <w:r w:rsidRPr="00E525C6">
              <w:t>5GC NF</w:t>
            </w:r>
          </w:p>
        </w:tc>
        <w:tc>
          <w:tcPr>
            <w:tcW w:w="3757" w:type="dxa"/>
          </w:tcPr>
          <w:p w14:paraId="04ABABB8" w14:textId="77777777" w:rsidR="00595BC0" w:rsidRPr="00FE5FAE" w:rsidRDefault="00595BC0" w:rsidP="008A1DB9">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8A1DB9">
            <w:pPr>
              <w:pStyle w:val="TAH"/>
              <w:rPr>
                <w:rFonts w:eastAsia="SimSun"/>
              </w:rPr>
            </w:pPr>
            <w:r w:rsidRPr="00FE5FAE">
              <w:rPr>
                <w:rFonts w:eastAsia="SimSun"/>
              </w:rPr>
              <w:t>Actions of AF (examples)</w:t>
            </w:r>
          </w:p>
        </w:tc>
      </w:tr>
      <w:tr w:rsidR="00595BC0" w:rsidRPr="00E525C6" w14:paraId="309E5BBD" w14:textId="77777777" w:rsidTr="008A1DB9">
        <w:trPr>
          <w:jc w:val="center"/>
        </w:trPr>
        <w:tc>
          <w:tcPr>
            <w:tcW w:w="1965" w:type="dxa"/>
          </w:tcPr>
          <w:p w14:paraId="77CD3DD2" w14:textId="77777777" w:rsidR="00595BC0" w:rsidRPr="00E525C6" w:rsidRDefault="00595BC0" w:rsidP="008A1DB9">
            <w:pPr>
              <w:pStyle w:val="TAL"/>
            </w:pPr>
            <w:r w:rsidRPr="00E525C6">
              <w:t>UE locations (1..max)</w:t>
            </w:r>
          </w:p>
        </w:tc>
        <w:tc>
          <w:tcPr>
            <w:tcW w:w="1007" w:type="dxa"/>
          </w:tcPr>
          <w:p w14:paraId="17C9A10B" w14:textId="77777777" w:rsidR="00595BC0" w:rsidRPr="00FE5FAE" w:rsidRDefault="00595BC0" w:rsidP="008A1DB9">
            <w:pPr>
              <w:pStyle w:val="TAC"/>
              <w:rPr>
                <w:rFonts w:eastAsia="SimSun"/>
              </w:rPr>
            </w:pPr>
            <w:r w:rsidRPr="00E525C6">
              <w:t>AMF</w:t>
            </w:r>
          </w:p>
        </w:tc>
        <w:tc>
          <w:tcPr>
            <w:tcW w:w="3757" w:type="dxa"/>
          </w:tcPr>
          <w:p w14:paraId="2D33F14C" w14:textId="77777777" w:rsidR="00595BC0" w:rsidRPr="00E525C6" w:rsidRDefault="00595BC0" w:rsidP="008A1DB9">
            <w:pPr>
              <w:pStyle w:val="TAL"/>
            </w:pPr>
            <w:r w:rsidRPr="00E525C6">
              <w:t>UE positions</w:t>
            </w:r>
          </w:p>
        </w:tc>
        <w:tc>
          <w:tcPr>
            <w:tcW w:w="2899" w:type="dxa"/>
          </w:tcPr>
          <w:p w14:paraId="3CBCC355" w14:textId="77777777" w:rsidR="00595BC0" w:rsidRPr="00FE5FAE" w:rsidRDefault="00595BC0" w:rsidP="008A1DB9">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8A1DB9">
        <w:trPr>
          <w:jc w:val="center"/>
        </w:trPr>
        <w:tc>
          <w:tcPr>
            <w:tcW w:w="1965" w:type="dxa"/>
          </w:tcPr>
          <w:p w14:paraId="46321C8E" w14:textId="77777777" w:rsidR="00595BC0" w:rsidRPr="00E525C6" w:rsidRDefault="00595BC0" w:rsidP="008A1DB9">
            <w:pPr>
              <w:pStyle w:val="TAL"/>
            </w:pPr>
            <w:r w:rsidRPr="00E525C6">
              <w:t xml:space="preserve">   &gt;UE location</w:t>
            </w:r>
          </w:p>
        </w:tc>
        <w:tc>
          <w:tcPr>
            <w:tcW w:w="1007" w:type="dxa"/>
          </w:tcPr>
          <w:p w14:paraId="0B7E4496" w14:textId="77777777" w:rsidR="00595BC0" w:rsidRPr="00FE5FAE" w:rsidRDefault="00595BC0" w:rsidP="008A1DB9">
            <w:pPr>
              <w:pStyle w:val="TAC"/>
              <w:rPr>
                <w:rFonts w:eastAsia="SimSun"/>
              </w:rPr>
            </w:pPr>
          </w:p>
        </w:tc>
        <w:tc>
          <w:tcPr>
            <w:tcW w:w="3757" w:type="dxa"/>
          </w:tcPr>
          <w:p w14:paraId="0619EF89" w14:textId="77777777" w:rsidR="00595BC0" w:rsidRPr="00E525C6" w:rsidRDefault="00595BC0" w:rsidP="008A1DB9">
            <w:pPr>
              <w:pStyle w:val="TAL"/>
            </w:pPr>
            <w:r w:rsidRPr="00E525C6">
              <w:t>TA or cells that the UE enters (NOTE 1)</w:t>
            </w:r>
          </w:p>
        </w:tc>
        <w:tc>
          <w:tcPr>
            <w:tcW w:w="2899" w:type="dxa"/>
          </w:tcPr>
          <w:p w14:paraId="2C07015C" w14:textId="77777777" w:rsidR="00595BC0" w:rsidRPr="00E525C6" w:rsidRDefault="00595BC0" w:rsidP="008A1DB9">
            <w:pPr>
              <w:pStyle w:val="TAL"/>
            </w:pPr>
          </w:p>
        </w:tc>
      </w:tr>
      <w:tr w:rsidR="00595BC0" w:rsidRPr="00E525C6" w14:paraId="1CE081D5" w14:textId="77777777" w:rsidTr="008A1DB9">
        <w:trPr>
          <w:jc w:val="center"/>
        </w:trPr>
        <w:tc>
          <w:tcPr>
            <w:tcW w:w="1965" w:type="dxa"/>
          </w:tcPr>
          <w:p w14:paraId="61951A25" w14:textId="77777777" w:rsidR="00595BC0" w:rsidRPr="00E525C6" w:rsidRDefault="00595BC0" w:rsidP="008A1DB9">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8A1DB9">
            <w:pPr>
              <w:pStyle w:val="TAC"/>
              <w:rPr>
                <w:rFonts w:eastAsia="SimSun"/>
              </w:rPr>
            </w:pPr>
          </w:p>
        </w:tc>
        <w:tc>
          <w:tcPr>
            <w:tcW w:w="3757" w:type="dxa"/>
          </w:tcPr>
          <w:p w14:paraId="442195AA" w14:textId="77777777" w:rsidR="00595BC0" w:rsidRPr="00E525C6" w:rsidRDefault="00595BC0" w:rsidP="008A1DB9">
            <w:pPr>
              <w:pStyle w:val="TAL"/>
            </w:pPr>
            <w:r w:rsidRPr="00E525C6">
              <w:t>A time stamp when the AMF detects the UE enters this location</w:t>
            </w:r>
          </w:p>
        </w:tc>
        <w:tc>
          <w:tcPr>
            <w:tcW w:w="2899" w:type="dxa"/>
          </w:tcPr>
          <w:p w14:paraId="5777756C" w14:textId="77777777" w:rsidR="00595BC0" w:rsidRPr="00E525C6" w:rsidRDefault="00595BC0" w:rsidP="008A1DB9">
            <w:pPr>
              <w:pStyle w:val="TAL"/>
            </w:pPr>
          </w:p>
        </w:tc>
      </w:tr>
      <w:tr w:rsidR="00595BC0" w:rsidRPr="00E525C6" w14:paraId="7CE166C6" w14:textId="77777777" w:rsidTr="008A1DB9">
        <w:trPr>
          <w:jc w:val="center"/>
        </w:trPr>
        <w:tc>
          <w:tcPr>
            <w:tcW w:w="1965" w:type="dxa"/>
          </w:tcPr>
          <w:p w14:paraId="6BE19ACC" w14:textId="77777777" w:rsidR="00595BC0" w:rsidRPr="00E525C6" w:rsidRDefault="00595BC0" w:rsidP="008A1DB9">
            <w:pPr>
              <w:pStyle w:val="TAL"/>
            </w:pPr>
            <w:r w:rsidRPr="00E525C6">
              <w:t>CM state</w:t>
            </w:r>
          </w:p>
        </w:tc>
        <w:tc>
          <w:tcPr>
            <w:tcW w:w="1007" w:type="dxa"/>
          </w:tcPr>
          <w:p w14:paraId="48FC7CD2"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8A1DB9">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8A1DB9">
        <w:trPr>
          <w:jc w:val="center"/>
        </w:trPr>
        <w:tc>
          <w:tcPr>
            <w:tcW w:w="1965" w:type="dxa"/>
          </w:tcPr>
          <w:p w14:paraId="6E30B350" w14:textId="77777777" w:rsidR="00595BC0" w:rsidRPr="00E525C6" w:rsidRDefault="00595BC0" w:rsidP="008A1DB9">
            <w:pPr>
              <w:pStyle w:val="TAL"/>
            </w:pPr>
            <w:r w:rsidRPr="00E525C6">
              <w:t>UE Reachability</w:t>
            </w:r>
          </w:p>
        </w:tc>
        <w:tc>
          <w:tcPr>
            <w:tcW w:w="1007" w:type="dxa"/>
          </w:tcPr>
          <w:p w14:paraId="5D5BE7CA" w14:textId="77777777" w:rsidR="00595BC0" w:rsidRPr="00FE5FAE" w:rsidRDefault="00595BC0" w:rsidP="008A1DB9">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8A1DB9">
            <w:pPr>
              <w:pStyle w:val="TAL"/>
            </w:pPr>
            <w:r w:rsidRPr="00E525C6">
              <w:t>Whether the UE is reachable</w:t>
            </w:r>
          </w:p>
        </w:tc>
        <w:tc>
          <w:tcPr>
            <w:tcW w:w="2899" w:type="dxa"/>
          </w:tcPr>
          <w:p w14:paraId="6473CBAE" w14:textId="77777777" w:rsidR="00595BC0" w:rsidRPr="00E525C6" w:rsidRDefault="00595BC0" w:rsidP="008A1DB9">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8A1DB9">
        <w:trPr>
          <w:jc w:val="center"/>
        </w:trPr>
        <w:tc>
          <w:tcPr>
            <w:tcW w:w="1965" w:type="dxa"/>
          </w:tcPr>
          <w:p w14:paraId="1537C633" w14:textId="77777777" w:rsidR="00595BC0" w:rsidRPr="00FE5FAE" w:rsidRDefault="00595BC0" w:rsidP="008A1DB9">
            <w:pPr>
              <w:pStyle w:val="TAL"/>
              <w:rPr>
                <w:rFonts w:eastAsia="SimSun"/>
              </w:rPr>
            </w:pPr>
            <w:r w:rsidRPr="00E525C6">
              <w:t>UE Mobility</w:t>
            </w:r>
          </w:p>
        </w:tc>
        <w:tc>
          <w:tcPr>
            <w:tcW w:w="1007" w:type="dxa"/>
          </w:tcPr>
          <w:p w14:paraId="17BB5EE2"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8A1DB9">
            <w:pPr>
              <w:pStyle w:val="TAL"/>
            </w:pPr>
            <w:r w:rsidRPr="00E525C6">
              <w:t>Statistics or predictions on UE Mobility.</w:t>
            </w:r>
          </w:p>
        </w:tc>
        <w:tc>
          <w:tcPr>
            <w:tcW w:w="2899" w:type="dxa"/>
          </w:tcPr>
          <w:p w14:paraId="7D9D945B" w14:textId="77777777" w:rsidR="00595BC0" w:rsidRPr="00E525C6" w:rsidRDefault="00595BC0" w:rsidP="008A1DB9">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8A1DB9">
        <w:trPr>
          <w:jc w:val="center"/>
        </w:trPr>
        <w:tc>
          <w:tcPr>
            <w:tcW w:w="1965" w:type="dxa"/>
          </w:tcPr>
          <w:p w14:paraId="4A9A2B05" w14:textId="77777777" w:rsidR="00595BC0" w:rsidRPr="00E525C6" w:rsidRDefault="00595BC0" w:rsidP="008A1DB9">
            <w:pPr>
              <w:pStyle w:val="TAL"/>
            </w:pPr>
            <w:r w:rsidRPr="00E525C6">
              <w:t>UE Abnormal behaviour</w:t>
            </w:r>
          </w:p>
        </w:tc>
        <w:tc>
          <w:tcPr>
            <w:tcW w:w="1007" w:type="dxa"/>
          </w:tcPr>
          <w:p w14:paraId="177144DF" w14:textId="77777777" w:rsidR="00595BC0" w:rsidRPr="00FE5FAE" w:rsidRDefault="00595BC0" w:rsidP="008A1DB9">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8A1DB9">
            <w:pPr>
              <w:pStyle w:val="TAL"/>
            </w:pPr>
            <w:r w:rsidRPr="00E525C6">
              <w:t>Statistics or predictions on UE Abnormal behaviour.</w:t>
            </w:r>
          </w:p>
        </w:tc>
        <w:tc>
          <w:tcPr>
            <w:tcW w:w="2899" w:type="dxa"/>
          </w:tcPr>
          <w:p w14:paraId="18BB7CF6" w14:textId="77777777" w:rsidR="00595BC0" w:rsidRPr="00FE5FAE" w:rsidRDefault="00595BC0" w:rsidP="008A1DB9">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8A1DB9">
        <w:trPr>
          <w:jc w:val="center"/>
        </w:trPr>
        <w:tc>
          <w:tcPr>
            <w:tcW w:w="9628" w:type="dxa"/>
            <w:gridSpan w:val="4"/>
          </w:tcPr>
          <w:p w14:paraId="32F84900" w14:textId="77777777" w:rsidR="00595BC0" w:rsidRPr="00E525C6" w:rsidRDefault="00595BC0" w:rsidP="008A1DB9">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4A66145A" w:rsidR="00A93829" w:rsidRPr="00E525C6" w:rsidRDefault="00A93829" w:rsidP="00A93829">
      <w:pPr>
        <w:rPr>
          <w:lang w:eastAsia="zh-CN"/>
        </w:rPr>
      </w:pPr>
      <w:r w:rsidRPr="00E525C6">
        <w:rPr>
          <w:lang w:eastAsia="zh-CN"/>
        </w:rPr>
        <w:t xml:space="preserve">To subscribe to the UE locations, CM state and UE Reachability from AMF, the Event IDs </w:t>
      </w:r>
      <w:r w:rsidR="00DA6550">
        <w:rPr>
          <w:lang w:eastAsia="zh-CN"/>
        </w:rPr>
        <w:t>"</w:t>
      </w:r>
      <w:r w:rsidRPr="00E525C6">
        <w:rPr>
          <w:lang w:eastAsia="zh-CN"/>
        </w:rPr>
        <w:t>Location Report</w:t>
      </w:r>
      <w:r w:rsidR="00DA6550">
        <w:rPr>
          <w:lang w:eastAsia="zh-CN"/>
        </w:rPr>
        <w:t>"</w:t>
      </w:r>
      <w:r w:rsidRPr="00E525C6">
        <w:rPr>
          <w:lang w:eastAsia="zh-CN"/>
        </w:rPr>
        <w:t xml:space="preserve">, </w:t>
      </w:r>
      <w:r w:rsidR="00DA6550">
        <w:rPr>
          <w:lang w:eastAsia="zh-CN"/>
        </w:rPr>
        <w:t>"</w:t>
      </w:r>
      <w:r w:rsidRPr="00E525C6">
        <w:rPr>
          <w:lang w:eastAsia="zh-CN"/>
        </w:rPr>
        <w:t>Connectivity state changes</w:t>
      </w:r>
      <w:r w:rsidR="00DA6550">
        <w:rPr>
          <w:lang w:eastAsia="zh-CN"/>
        </w:rPr>
        <w:t>"</w:t>
      </w:r>
      <w:r w:rsidRPr="00E525C6">
        <w:rPr>
          <w:lang w:eastAsia="zh-CN"/>
        </w:rPr>
        <w:t xml:space="preserve">, </w:t>
      </w:r>
      <w:r w:rsidR="00DA6550">
        <w:rPr>
          <w:lang w:eastAsia="zh-CN"/>
        </w:rPr>
        <w:t>"</w:t>
      </w:r>
      <w:r w:rsidRPr="00E525C6">
        <w:rPr>
          <w:lang w:eastAsia="zh-CN"/>
        </w:rPr>
        <w:t>UE reachability status</w:t>
      </w:r>
      <w:r w:rsidR="00DA6550">
        <w:rPr>
          <w:lang w:eastAsia="zh-CN"/>
        </w:rPr>
        <w:t>"</w:t>
      </w:r>
      <w:r w:rsidRPr="00E525C6">
        <w:rPr>
          <w:lang w:eastAsia="zh-CN"/>
        </w:rPr>
        <w:t xml:space="preserve"> as defined in clause 5.2.2.3.1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are used respectively. Instead of the </w:t>
      </w:r>
      <w:r w:rsidR="00DA6550">
        <w:rPr>
          <w:lang w:eastAsia="zh-CN"/>
        </w:rPr>
        <w:t>"</w:t>
      </w:r>
      <w:r w:rsidRPr="00E525C6">
        <w:rPr>
          <w:lang w:eastAsia="zh-CN"/>
        </w:rPr>
        <w:t>Location Report</w:t>
      </w:r>
      <w:r w:rsidR="00DA6550">
        <w:rPr>
          <w:lang w:eastAsia="zh-CN"/>
        </w:rPr>
        <w:t>"</w:t>
      </w:r>
      <w:r w:rsidRPr="00E525C6">
        <w:rPr>
          <w:lang w:eastAsia="zh-CN"/>
        </w:rPr>
        <w:t xml:space="preserve">, the </w:t>
      </w:r>
      <w:r w:rsidR="00DA6550">
        <w:rPr>
          <w:lang w:eastAsia="zh-CN"/>
        </w:rPr>
        <w:t>"</w:t>
      </w:r>
      <w:r w:rsidRPr="00E525C6">
        <w:rPr>
          <w:lang w:eastAsia="zh-CN"/>
        </w:rPr>
        <w:t xml:space="preserve">UE moving in or out of a subscribed </w:t>
      </w:r>
      <w:r w:rsidR="00DA6550">
        <w:rPr>
          <w:lang w:eastAsia="zh-CN"/>
        </w:rPr>
        <w:t>"</w:t>
      </w:r>
      <w:r w:rsidRPr="00E525C6">
        <w:rPr>
          <w:lang w:eastAsia="zh-CN"/>
        </w:rPr>
        <w:t>Area Of Interest</w:t>
      </w:r>
      <w:r w:rsidR="00DA6550">
        <w:rPr>
          <w:lang w:eastAsia="zh-CN"/>
        </w:rPr>
        <w:t>""</w:t>
      </w:r>
      <w:r w:rsidRPr="00E525C6">
        <w:rPr>
          <w:lang w:eastAsia="zh-CN"/>
        </w:rPr>
        <w:t xml:space="preserve"> event can also be used to monitor if a UE is located in the requested AoI.</w:t>
      </w:r>
    </w:p>
    <w:p w14:paraId="58A05D34" w14:textId="6751A6AE"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w:t>
      </w:r>
      <w:r w:rsidR="00DA6550">
        <w:rPr>
          <w:lang w:eastAsia="zh-CN"/>
        </w:rPr>
        <w:t>"</w:t>
      </w:r>
      <w:r w:rsidRPr="00E525C6">
        <w:rPr>
          <w:lang w:eastAsia="zh-CN"/>
        </w:rPr>
        <w:t>UE Mobility</w:t>
      </w:r>
      <w:r w:rsidR="00DA6550">
        <w:rPr>
          <w:lang w:eastAsia="zh-CN"/>
        </w:rPr>
        <w:t>"</w:t>
      </w:r>
      <w:r w:rsidRPr="00E525C6">
        <w:rPr>
          <w:lang w:eastAsia="zh-CN"/>
        </w:rPr>
        <w:t xml:space="preserve"> as defined in clause 6.7.2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 xml:space="preserve">6] and </w:t>
      </w:r>
      <w:r w:rsidR="00DA6550">
        <w:rPr>
          <w:lang w:eastAsia="zh-CN"/>
        </w:rPr>
        <w:t>"</w:t>
      </w:r>
      <w:r w:rsidRPr="00E525C6">
        <w:rPr>
          <w:lang w:eastAsia="zh-CN"/>
        </w:rPr>
        <w:t>Abnormal behaviour</w:t>
      </w:r>
      <w:r w:rsidR="00DA6550">
        <w:rPr>
          <w:lang w:eastAsia="zh-CN"/>
        </w:rPr>
        <w:t>"</w:t>
      </w:r>
      <w:r w:rsidRPr="00E525C6">
        <w:rPr>
          <w:lang w:eastAsia="zh-CN"/>
        </w:rPr>
        <w:t xml:space="preserve"> as defined in clause 6.7.5 of </w:t>
      </w:r>
      <w:r w:rsidR="00C8558A" w:rsidRPr="00E525C6">
        <w:rPr>
          <w:lang w:eastAsia="zh-CN"/>
        </w:rPr>
        <w:t>TS</w:t>
      </w:r>
      <w:r w:rsidR="00C8558A">
        <w:rPr>
          <w:lang w:eastAsia="zh-CN"/>
        </w:rPr>
        <w:t> </w:t>
      </w:r>
      <w:r w:rsidR="00C8558A" w:rsidRPr="00E525C6">
        <w:rPr>
          <w:lang w:eastAsia="zh-CN"/>
        </w:rPr>
        <w:t>23.288</w:t>
      </w:r>
      <w:r w:rsidR="00C8558A">
        <w:rPr>
          <w:lang w:eastAsia="zh-CN"/>
        </w:rPr>
        <w:t> </w:t>
      </w:r>
      <w:r w:rsidR="00C8558A"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6EC148B1" w14:textId="77777777" w:rsidR="00595BC0" w:rsidRDefault="00595BC0" w:rsidP="00595BC0">
      <w:pPr>
        <w:pStyle w:val="TH"/>
      </w:pPr>
      <w:r>
        <w:t>Table 6.39.1-2. Information that 5GC NFs can provide to the AI/ML server for performance monitoring of a UE involved in an AI/ML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8A1DB9">
        <w:tc>
          <w:tcPr>
            <w:tcW w:w="1965" w:type="dxa"/>
            <w:shd w:val="clear" w:color="auto" w:fill="auto"/>
          </w:tcPr>
          <w:p w14:paraId="080EAD4F" w14:textId="77777777" w:rsidR="00595BC0" w:rsidRPr="00E525C6" w:rsidRDefault="00595BC0" w:rsidP="008A1DB9">
            <w:pPr>
              <w:pStyle w:val="TAH"/>
            </w:pPr>
            <w:r w:rsidRPr="00E525C6">
              <w:t>Network Information</w:t>
            </w:r>
          </w:p>
        </w:tc>
        <w:tc>
          <w:tcPr>
            <w:tcW w:w="1007" w:type="dxa"/>
            <w:shd w:val="clear" w:color="auto" w:fill="auto"/>
          </w:tcPr>
          <w:p w14:paraId="361B5EAE" w14:textId="77777777" w:rsidR="00595BC0" w:rsidRPr="00E525C6" w:rsidRDefault="00595BC0" w:rsidP="008A1DB9">
            <w:pPr>
              <w:pStyle w:val="TAH"/>
            </w:pPr>
            <w:r w:rsidRPr="00E525C6">
              <w:t>5GC NF</w:t>
            </w:r>
          </w:p>
        </w:tc>
        <w:tc>
          <w:tcPr>
            <w:tcW w:w="3757" w:type="dxa"/>
            <w:shd w:val="clear" w:color="auto" w:fill="auto"/>
          </w:tcPr>
          <w:p w14:paraId="530C0EC7" w14:textId="77777777" w:rsidR="00595BC0" w:rsidRPr="003464B9" w:rsidRDefault="00595BC0" w:rsidP="008A1DB9">
            <w:pPr>
              <w:pStyle w:val="TAH"/>
              <w:rPr>
                <w:rFonts w:eastAsia="SimSun"/>
              </w:rPr>
            </w:pPr>
            <w:r w:rsidRPr="003464B9">
              <w:rPr>
                <w:rFonts w:eastAsia="SimSun" w:hint="eastAsia"/>
              </w:rPr>
              <w:t>D</w:t>
            </w:r>
            <w:r w:rsidRPr="003464B9">
              <w:rPr>
                <w:rFonts w:eastAsia="SimSun"/>
              </w:rPr>
              <w:t>escription</w:t>
            </w:r>
          </w:p>
        </w:tc>
        <w:tc>
          <w:tcPr>
            <w:tcW w:w="2899" w:type="dxa"/>
            <w:shd w:val="clear" w:color="auto" w:fill="auto"/>
          </w:tcPr>
          <w:p w14:paraId="109FD2C5" w14:textId="77777777" w:rsidR="00595BC0" w:rsidRPr="003464B9" w:rsidRDefault="00595BC0" w:rsidP="008A1DB9">
            <w:pPr>
              <w:pStyle w:val="TAH"/>
              <w:rPr>
                <w:rFonts w:eastAsia="SimSun"/>
              </w:rPr>
            </w:pPr>
            <w:r w:rsidRPr="003464B9">
              <w:rPr>
                <w:rFonts w:eastAsia="SimSun"/>
              </w:rPr>
              <w:t>Actions of AF (examples)</w:t>
            </w:r>
          </w:p>
        </w:tc>
      </w:tr>
      <w:tr w:rsidR="00595BC0" w:rsidRPr="00E525C6" w14:paraId="36EFD1C8" w14:textId="77777777" w:rsidTr="008A1DB9">
        <w:tc>
          <w:tcPr>
            <w:tcW w:w="1965" w:type="dxa"/>
            <w:shd w:val="clear" w:color="auto" w:fill="auto"/>
          </w:tcPr>
          <w:p w14:paraId="7804E74B" w14:textId="77777777" w:rsidR="00595BC0" w:rsidRPr="00E525C6" w:rsidRDefault="00595BC0" w:rsidP="008A1DB9">
            <w:pPr>
              <w:pStyle w:val="TAL"/>
            </w:pPr>
            <w:r>
              <w:t>Notification control</w:t>
            </w:r>
          </w:p>
        </w:tc>
        <w:tc>
          <w:tcPr>
            <w:tcW w:w="1007" w:type="dxa"/>
            <w:shd w:val="clear" w:color="auto" w:fill="auto"/>
          </w:tcPr>
          <w:p w14:paraId="6F2A2347" w14:textId="77777777" w:rsidR="00595BC0" w:rsidRPr="003464B9" w:rsidRDefault="00595BC0" w:rsidP="008A1DB9">
            <w:pPr>
              <w:pStyle w:val="TAC"/>
              <w:rPr>
                <w:rFonts w:eastAsia="SimSun"/>
              </w:rPr>
            </w:pPr>
            <w:r w:rsidRPr="003464B9">
              <w:rPr>
                <w:rFonts w:eastAsia="SimSun"/>
              </w:rPr>
              <w:t>PCF</w:t>
            </w:r>
          </w:p>
        </w:tc>
        <w:tc>
          <w:tcPr>
            <w:tcW w:w="3757" w:type="dxa"/>
            <w:shd w:val="clear" w:color="auto" w:fill="auto"/>
          </w:tcPr>
          <w:p w14:paraId="3E983E86" w14:textId="37FC36C5" w:rsidR="00595BC0" w:rsidRDefault="00595BC0" w:rsidP="008A1DB9">
            <w:pPr>
              <w:pStyle w:val="TAL"/>
            </w:pPr>
            <w:r>
              <w:t>The AF request for QoS for the AI/ML operation on e.g</w:t>
            </w:r>
            <w:r w:rsidR="00DA6550">
              <w:t>.</w:t>
            </w:r>
            <w:r>
              <w:t xml:space="preserve">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p>
          <w:p w14:paraId="71A36B86" w14:textId="77777777" w:rsidR="00595BC0" w:rsidRPr="00E525C6" w:rsidRDefault="00595BC0" w:rsidP="008A1DB9">
            <w:pPr>
              <w:pStyle w:val="TAL"/>
            </w:pPr>
            <w:r>
              <w:t>The NG-RAN needs to send a notification then checks if GFBR, PDB and PER matches any Alternative QoS Profile in the priority order and notifies SMF, PCF and the AF.</w:t>
            </w:r>
          </w:p>
        </w:tc>
        <w:tc>
          <w:tcPr>
            <w:tcW w:w="2899" w:type="dxa"/>
            <w:shd w:val="clear" w:color="auto" w:fill="auto"/>
          </w:tcPr>
          <w:p w14:paraId="2560F382" w14:textId="2298B27A" w:rsidR="00595BC0" w:rsidRDefault="00595BC0" w:rsidP="008A1DB9">
            <w:pPr>
              <w:pStyle w:val="TAL"/>
            </w:pPr>
            <w:r>
              <w:t>AF receives QoS Notification Control then use it a) decide on AI/ML model split ot b) select the model to download to the UE or c) for re-selection of those UEs that contribute to ML model generation.</w:t>
            </w:r>
          </w:p>
          <w:p w14:paraId="136A9793" w14:textId="77777777" w:rsidR="00595BC0" w:rsidRDefault="00595BC0" w:rsidP="008A1DB9">
            <w:pPr>
              <w:pStyle w:val="TAL"/>
            </w:pPr>
          </w:p>
          <w:p w14:paraId="7B45919B" w14:textId="32BC5BC7" w:rsidR="00595BC0" w:rsidRPr="00E525C6" w:rsidRDefault="00595BC0" w:rsidP="008A1DB9">
            <w:pPr>
              <w:pStyle w:val="TAL"/>
            </w:pPr>
            <w:r>
              <w:t>Calculate the communication service availability, for this the AF checks the GBFR, PDB and PER of the Alternative QoS profile, e.g</w:t>
            </w:r>
            <w:r w:rsidR="00DA6550">
              <w:t>.</w:t>
            </w:r>
            <w:r>
              <w:t xml:space="preserve"> PER set to </w:t>
            </w:r>
            <w:r w:rsidRPr="001B7C50">
              <w:t>10</w:t>
            </w:r>
            <w:r w:rsidRPr="003464B9">
              <w:rPr>
                <w:sz w:val="22"/>
                <w:vertAlign w:val="superscript"/>
              </w:rPr>
              <w:t xml:space="preserve">-3  </w:t>
            </w:r>
            <w:r w:rsidRPr="005D0FD7">
              <w:t>corresponds to 99.999 communication service availability according to the require QoS.</w:t>
            </w:r>
            <w:r w:rsidRPr="003464B9">
              <w:rPr>
                <w:sz w:val="22"/>
                <w:vertAlign w:val="superscript"/>
              </w:rPr>
              <w:t xml:space="preserve">  </w:t>
            </w:r>
          </w:p>
        </w:tc>
      </w:tr>
    </w:tbl>
    <w:p w14:paraId="294FC3D8" w14:textId="77777777" w:rsidR="00595BC0" w:rsidRPr="005B0709" w:rsidRDefault="00595BC0" w:rsidP="005B0709"/>
    <w:p w14:paraId="0BC8211C" w14:textId="7C87A83E" w:rsidR="00595BC0" w:rsidRPr="00E525C6" w:rsidRDefault="00595BC0" w:rsidP="00315872">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p>
    <w:p w14:paraId="45C90655" w14:textId="366A8451" w:rsidR="009E70CF" w:rsidRPr="00E525C6" w:rsidRDefault="009E70CF" w:rsidP="009E70CF">
      <w:pPr>
        <w:pStyle w:val="Heading3"/>
      </w:pPr>
      <w:bookmarkStart w:id="485" w:name="_Toc97307778"/>
      <w:bookmarkStart w:id="486" w:name="_Toc117180611"/>
      <w:r w:rsidRPr="00E525C6">
        <w:t>6.39.2</w:t>
      </w:r>
      <w:r w:rsidRPr="00E525C6">
        <w:tab/>
        <w:t>Procedures</w:t>
      </w:r>
      <w:bookmarkEnd w:id="481"/>
      <w:bookmarkEnd w:id="482"/>
      <w:bookmarkEnd w:id="483"/>
      <w:bookmarkEnd w:id="484"/>
      <w:bookmarkEnd w:id="485"/>
      <w:bookmarkEnd w:id="486"/>
    </w:p>
    <w:p w14:paraId="68EEB370" w14:textId="4A51FEC5" w:rsidR="00A93829" w:rsidRPr="00E525C6" w:rsidRDefault="00A93829" w:rsidP="00E9563B">
      <w:pPr>
        <w:pStyle w:val="TH"/>
      </w:pPr>
      <w:r w:rsidRPr="00E525C6">
        <w:object w:dxaOrig="8056" w:dyaOrig="6274" w14:anchorId="41580619">
          <v:shape id="_x0000_i1093" type="#_x0000_t75" style="width:402.75pt;height:311.25pt" o:ole="">
            <v:imagedata r:id="rId150" o:title=""/>
          </v:shape>
          <o:OLEObject Type="Embed" ProgID="Word.Picture.8" ShapeID="_x0000_i1093" DrawAspect="Content" ObjectID="_1728213874" r:id="rId151"/>
        </w:object>
      </w:r>
    </w:p>
    <w:p w14:paraId="70265F8E" w14:textId="7D1616A7" w:rsidR="009E70CF" w:rsidRDefault="009E70CF" w:rsidP="00A93829">
      <w:pPr>
        <w:pStyle w:val="TF"/>
      </w:pPr>
      <w:r w:rsidRPr="00E525C6">
        <w:t>Figure 6.39.2: Procedure for 5GS assistance to FL members</w:t>
      </w:r>
      <w:r w:rsidR="00DA6550">
        <w:t>'</w:t>
      </w:r>
      <w:r w:rsidRPr="00E525C6">
        <w:t xml:space="preserve"> selection</w:t>
      </w:r>
    </w:p>
    <w:p w14:paraId="69D3D2D3" w14:textId="10451CDB" w:rsidR="00595BC0" w:rsidRPr="00315872" w:rsidRDefault="00595BC0" w:rsidP="00315872">
      <w:pPr>
        <w:pStyle w:val="B1"/>
        <w:rPr>
          <w:rFonts w:eastAsia="DengXian"/>
          <w:lang w:eastAsia="zh-CN"/>
        </w:rPr>
      </w:pPr>
      <w:r w:rsidRPr="00060E9A">
        <w:rPr>
          <w:lang w:eastAsia="zh-CN"/>
        </w:rPr>
        <w:t>The AF ensures that the UEs associated to the UE group ID have application users consent in place and then follows the following procedure.</w:t>
      </w:r>
    </w:p>
    <w:p w14:paraId="37382F88" w14:textId="695517D7"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23.288</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6] for </w:t>
      </w:r>
      <w:r w:rsidR="008F4AA1">
        <w:rPr>
          <w:rFonts w:eastAsiaTheme="minorEastAsia"/>
          <w:lang w:eastAsia="zh-CN"/>
        </w:rPr>
        <w:t xml:space="preserve">UE-related </w:t>
      </w:r>
      <w:r w:rsidRPr="00E525C6">
        <w:rPr>
          <w:rFonts w:eastAsiaTheme="minorEastAsia"/>
          <w:lang w:eastAsia="zh-CN"/>
        </w:rPr>
        <w:t>analytics subscribe by AFs via NEF are re-used.</w:t>
      </w:r>
    </w:p>
    <w:p w14:paraId="48A9DBDD" w14:textId="263BB9FF" w:rsidR="00A93829" w:rsidRDefault="00A93829" w:rsidP="00A93829">
      <w:pPr>
        <w:pStyle w:val="B1"/>
        <w:rPr>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C8558A" w:rsidRPr="00E525C6">
        <w:rPr>
          <w:rFonts w:eastAsiaTheme="minorEastAsia"/>
          <w:lang w:eastAsia="zh-CN"/>
        </w:rPr>
        <w:t>TS</w:t>
      </w:r>
      <w:r w:rsidR="00C8558A">
        <w:rPr>
          <w:rFonts w:eastAsiaTheme="minorEastAsia"/>
          <w:lang w:eastAsia="zh-CN"/>
        </w:rPr>
        <w:t> </w:t>
      </w:r>
      <w:r w:rsidR="00C8558A" w:rsidRPr="00E525C6">
        <w:rPr>
          <w:rFonts w:eastAsiaTheme="minorEastAsia"/>
          <w:lang w:eastAsia="zh-CN"/>
        </w:rPr>
        <w:t>23.502</w:t>
      </w:r>
      <w:r w:rsidR="00C8558A">
        <w:rPr>
          <w:rFonts w:eastAsiaTheme="minorEastAsia"/>
          <w:lang w:eastAsia="zh-CN"/>
        </w:rPr>
        <w:t> </w:t>
      </w:r>
      <w:r w:rsidR="00C8558A" w:rsidRPr="00E525C6">
        <w:rPr>
          <w:rFonts w:eastAsiaTheme="minorEastAsia"/>
          <w:lang w:eastAsia="zh-CN"/>
        </w:rPr>
        <w:t>[</w:t>
      </w:r>
      <w:r w:rsidRPr="00E525C6">
        <w:rPr>
          <w:rFonts w:eastAsiaTheme="minorEastAsia"/>
          <w:lang w:eastAsia="zh-CN"/>
        </w:rPr>
        <w:t xml:space="preserve">4] for </w:t>
      </w:r>
      <w:r w:rsidR="008F4AA1">
        <w:rPr>
          <w:rFonts w:eastAsiaTheme="minorEastAsia"/>
          <w:lang w:eastAsia="zh-CN"/>
        </w:rPr>
        <w:t xml:space="preserve">UE-related </w:t>
      </w:r>
      <w:r w:rsidRPr="00E525C6">
        <w:rPr>
          <w:rFonts w:eastAsiaTheme="minorEastAsia"/>
          <w:lang w:eastAsia="zh-CN"/>
        </w:rPr>
        <w:t>event notifications subscribe by AFs via NEF are re-used.</w:t>
      </w:r>
    </w:p>
    <w:p w14:paraId="4A89B308" w14:textId="28D1550D" w:rsidR="008F4AA1" w:rsidRPr="005B0709" w:rsidRDefault="005B0709" w:rsidP="005B0709">
      <w:pPr>
        <w:rPr>
          <w:rFonts w:eastAsia="DengXian"/>
        </w:rPr>
      </w:pPr>
      <w:r w:rsidRPr="005B0709">
        <w:rPr>
          <w:rFonts w:eastAsia="DengXian"/>
        </w:rPr>
        <w:t xml:space="preserve">After having notification from the 5G network, the AF selects AI/ML user members for FL operation. Then the AF initiates the Nnef_AFSessionWithQoS_Create/Notify/Update/Revoke procedure in </w:t>
      </w:r>
      <w:r w:rsidR="00C8558A" w:rsidRPr="005B0709">
        <w:rPr>
          <w:rFonts w:eastAsia="DengXian"/>
        </w:rPr>
        <w:t>TS</w:t>
      </w:r>
      <w:r w:rsidR="00C8558A">
        <w:rPr>
          <w:rFonts w:eastAsia="DengXian"/>
        </w:rPr>
        <w:t> </w:t>
      </w:r>
      <w:r w:rsidR="00C8558A" w:rsidRPr="005B0709">
        <w:rPr>
          <w:rFonts w:eastAsia="DengXian"/>
        </w:rPr>
        <w:t>23.502</w:t>
      </w:r>
      <w:r w:rsidR="00C8558A">
        <w:rPr>
          <w:rFonts w:eastAsia="DengXian"/>
        </w:rPr>
        <w:t> </w:t>
      </w:r>
      <w:r w:rsidR="00C8558A" w:rsidRPr="005B0709">
        <w:rPr>
          <w:rFonts w:eastAsia="DengXian"/>
        </w:rPr>
        <w:t>[</w:t>
      </w:r>
      <w:r w:rsidRPr="005B0709">
        <w:rPr>
          <w:rFonts w:eastAsia="DengXian"/>
        </w:rPr>
        <w:t>4] clause 4.15.6.6 for selected UEs for AI/ML operation.</w:t>
      </w:r>
    </w:p>
    <w:p w14:paraId="4DA70EE0" w14:textId="55B1E899" w:rsidR="009E70CF" w:rsidRDefault="00A93829" w:rsidP="00A93829">
      <w:pPr>
        <w:pStyle w:val="B1"/>
        <w:rPr>
          <w:lang w:eastAsia="zh-CN"/>
        </w:rPr>
      </w:pPr>
      <w:r w:rsidRPr="00E525C6">
        <w:rPr>
          <w:rFonts w:eastAsiaTheme="minorEastAsia"/>
          <w:lang w:eastAsia="zh-CN"/>
        </w:rPr>
        <w:tab/>
      </w:r>
      <w:r w:rsidRPr="00E525C6">
        <w:rPr>
          <w:lang w:eastAsia="zh-CN"/>
        </w:rPr>
        <w:t xml:space="preserve">In step 1a or step 1b, AF can include </w:t>
      </w:r>
      <w:r w:rsidR="008F4AA1" w:rsidRPr="00060E9A">
        <w:rPr>
          <w:lang w:eastAsia="zh-CN"/>
        </w:rPr>
        <w:t>user consent indication and</w:t>
      </w:r>
      <w:r w:rsidR="008F4AA1">
        <w:rPr>
          <w:lang w:eastAsia="zh-CN"/>
        </w:rPr>
        <w:t xml:space="preserve"> </w:t>
      </w:r>
      <w:r w:rsidRPr="00E525C6">
        <w:rPr>
          <w:lang w:eastAsia="zh-CN"/>
        </w:rPr>
        <w:t>the UE filtering policy (e.g. UE group ID, Expected number of UE for reporting</w:t>
      </w:r>
      <w:r w:rsidR="008F4AA1" w:rsidRPr="00060E9A">
        <w:rPr>
          <w:lang w:eastAsia="zh-CN"/>
        </w:rPr>
        <w:t>, validity conditions of areas of interest and time</w:t>
      </w:r>
      <w:r w:rsidRPr="00E525C6">
        <w:rPr>
          <w:lang w:eastAsia="zh-CN"/>
        </w:rPr>
        <w:t>) in the subscription service operation, and NWDAF or AMF can derive the notifications based on the UE filtering policy.</w:t>
      </w:r>
    </w:p>
    <w:p w14:paraId="5230C9E8" w14:textId="0730FF0B" w:rsidR="008F4AA1" w:rsidRPr="00060E9A" w:rsidRDefault="006C192F" w:rsidP="006C192F">
      <w:pPr>
        <w:pStyle w:val="B1"/>
        <w:rPr>
          <w:lang w:eastAsia="zh-CN"/>
        </w:rPr>
      </w:pPr>
      <w:r w:rsidRPr="006C192F">
        <w:tab/>
      </w:r>
      <w:r w:rsidR="008F4AA1" w:rsidRPr="006C192F">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008F4AA1" w:rsidRPr="006C192F">
        <w:rPr>
          <w:rFonts w:eastAsia="DengXian"/>
        </w:rPr>
        <w:t xml:space="preserve">The NEF also subscribes to the UDM with user consent change notification. If user consent changes for the UE, </w:t>
      </w:r>
      <w:r w:rsidR="008F4AA1" w:rsidRPr="006C192F">
        <w:t>the NEF notifies the AF indicating the UE ID with proper cause value.</w:t>
      </w:r>
    </w:p>
    <w:p w14:paraId="34BE97CF" w14:textId="760FC558" w:rsidR="008F4AA1" w:rsidRPr="00060E9A" w:rsidRDefault="006C192F" w:rsidP="006C192F">
      <w:pPr>
        <w:pStyle w:val="B1"/>
        <w:rPr>
          <w:lang w:eastAsia="zh-CN"/>
        </w:rPr>
      </w:pPr>
      <w:r w:rsidRPr="006C192F">
        <w:tab/>
      </w:r>
      <w:r w:rsidR="008F4AA1" w:rsidRPr="006C192F">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p>
    <w:p w14:paraId="0ED2A177" w14:textId="6D3C2C8B" w:rsidR="008F4AA1" w:rsidRPr="00F55F6D" w:rsidRDefault="006C192F" w:rsidP="006C192F">
      <w:pPr>
        <w:pStyle w:val="B1"/>
        <w:rPr>
          <w:rFonts w:eastAsia="DengXian"/>
          <w:lang w:eastAsia="zh-CN"/>
        </w:rPr>
      </w:pPr>
      <w:r w:rsidRPr="006C192F">
        <w:tab/>
      </w:r>
      <w:r w:rsidR="008F4AA1" w:rsidRPr="006C192F">
        <w:t xml:space="preserve">Alternatively, </w:t>
      </w:r>
      <w:r w:rsidR="008F4AA1" w:rsidRPr="006C192F">
        <w:rPr>
          <w:rFonts w:eastAsia="DengXian"/>
        </w:rPr>
        <w:t xml:space="preserve">the AF can </w:t>
      </w:r>
      <w:r w:rsidR="005D5A85" w:rsidRPr="00F25E36">
        <w:rPr>
          <w:rFonts w:eastAsia="DengXian"/>
        </w:rPr>
        <w:t>request to</w:t>
      </w:r>
      <w:r w:rsidR="005D5A85" w:rsidRPr="0069689B">
        <w:rPr>
          <w:rFonts w:eastAsia="DengXian"/>
        </w:rPr>
        <w:t xml:space="preserve"> </w:t>
      </w:r>
      <w:r w:rsidR="008F4AA1" w:rsidRPr="006C192F">
        <w:rPr>
          <w:rFonts w:eastAsia="DengXian"/>
        </w:rPr>
        <w:t xml:space="preserve">check user consent </w:t>
      </w:r>
      <w:r w:rsidR="005D5A85" w:rsidRPr="00F25E36">
        <w:rPr>
          <w:rFonts w:eastAsia="DengXian"/>
        </w:rPr>
        <w:t>for Event/Analytics Exposure</w:t>
      </w:r>
      <w:r w:rsidR="005D5A85" w:rsidRPr="00823B57">
        <w:rPr>
          <w:rFonts w:eastAsia="DengXian"/>
        </w:rPr>
        <w:t xml:space="preserve"> </w:t>
      </w:r>
      <w:r w:rsidR="008F4AA1" w:rsidRPr="006C192F">
        <w:rPr>
          <w:rFonts w:eastAsia="DengXian"/>
        </w:rPr>
        <w:t>before proceeding step 1a-5a and step 1b-5b by subscribing to</w:t>
      </w:r>
      <w:r w:rsidR="008F4AA1" w:rsidRPr="006C192F">
        <w:t xml:space="preserve"> a new Event notification of user consent change </w:t>
      </w:r>
      <w:r w:rsidR="008F4AA1" w:rsidRPr="006C192F">
        <w:rPr>
          <w:rFonts w:eastAsia="DengXian"/>
        </w:rPr>
        <w:t xml:space="preserve">by using the procedure in clause 4.15.3.2.3 of </w:t>
      </w:r>
      <w:r w:rsidR="00C8558A" w:rsidRPr="006C192F">
        <w:rPr>
          <w:rFonts w:eastAsia="DengXian"/>
        </w:rPr>
        <w:t>TS 23.502 [</w:t>
      </w:r>
      <w:r w:rsidR="008F4AA1" w:rsidRPr="006C192F">
        <w:rPr>
          <w:rFonts w:eastAsia="DengXian"/>
        </w:rPr>
        <w:t>4] for UE-related event notifications.</w:t>
      </w:r>
    </w:p>
    <w:p w14:paraId="41890DB9" w14:textId="5DD5063F" w:rsidR="008F4AA1" w:rsidRPr="00F55F6D" w:rsidRDefault="008F4AA1" w:rsidP="008F4AA1">
      <w:pPr>
        <w:pStyle w:val="NO"/>
        <w:rPr>
          <w:lang w:eastAsia="zh-CN"/>
        </w:rPr>
      </w:pPr>
      <w:r w:rsidRPr="00F55F6D">
        <w:rPr>
          <w:lang w:eastAsia="zh-CN"/>
        </w:rPr>
        <w:t>NOTE</w:t>
      </w:r>
      <w:r w:rsidR="005D5A85">
        <w:rPr>
          <w:lang w:eastAsia="zh-CN"/>
        </w:rPr>
        <w:t xml:space="preserve"> 1</w:t>
      </w:r>
      <w:r w:rsidRPr="00F55F6D">
        <w:rPr>
          <w:lang w:eastAsia="zh-CN"/>
        </w:rPr>
        <w:t>:</w:t>
      </w:r>
      <w:r w:rsidRPr="00F55F6D">
        <w:rPr>
          <w:lang w:eastAsia="zh-CN"/>
        </w:rPr>
        <w:tab/>
      </w:r>
      <w:r w:rsidR="005D5A85" w:rsidRPr="005D5A85">
        <w:rPr>
          <w:lang w:eastAsia="zh-CN"/>
        </w:rPr>
        <w:t>Whether and how the AF can indicate one or more purpose(s) needs to cooperate with SA WG3.</w:t>
      </w:r>
    </w:p>
    <w:p w14:paraId="44DCC188" w14:textId="7272DB42" w:rsidR="005D5A85" w:rsidRPr="00902210" w:rsidRDefault="005D5A85" w:rsidP="00902210">
      <w:pPr>
        <w:pStyle w:val="NO"/>
        <w:rPr>
          <w:rFonts w:eastAsia="SimSun"/>
          <w:lang w:eastAsia="zh-CN"/>
        </w:rPr>
      </w:pPr>
      <w:r w:rsidRPr="00F55F6D">
        <w:rPr>
          <w:lang w:eastAsia="zh-CN"/>
        </w:rPr>
        <w:t>NOTE</w:t>
      </w:r>
      <w:r>
        <w:rPr>
          <w:lang w:eastAsia="zh-CN"/>
        </w:rPr>
        <w:t xml:space="preserve"> 2</w:t>
      </w:r>
      <w:r w:rsidRPr="00F55F6D">
        <w:rPr>
          <w:lang w:eastAsia="zh-CN"/>
        </w:rPr>
        <w:t>:</w:t>
      </w:r>
      <w:r w:rsidRPr="00F55F6D">
        <w:rPr>
          <w:lang w:eastAsia="zh-CN"/>
        </w:rPr>
        <w:tab/>
      </w:r>
      <w:r w:rsidRPr="0079441E">
        <w:rPr>
          <w:lang w:eastAsia="zh-CN"/>
        </w:rPr>
        <w:t>The user consent checking for the UE related 5GC information or analytics exposure to 3r</w:t>
      </w:r>
      <w:r w:rsidRPr="00784378">
        <w:rPr>
          <w:lang w:eastAsia="zh-CN"/>
        </w:rPr>
        <w:t>d party AF when there are potentially more than one user consent enforcement points would need to be investigated by SA WG3. Whether a user consent indication or one or more purposes from AF or a new AF request message can be used to trigger user consent checking would need to be investigated by SA WG3.</w:t>
      </w:r>
    </w:p>
    <w:p w14:paraId="57EF67F9" w14:textId="323844E4" w:rsidR="008F4AA1" w:rsidRDefault="008F4AA1" w:rsidP="008F4AA1">
      <w:r w:rsidRPr="006A4AF9">
        <w:t xml:space="preserve">The procedure for AF request for QoS is reused as defined in </w:t>
      </w:r>
      <w:r w:rsidR="00C8558A" w:rsidRPr="006A4AF9">
        <w:t>TS</w:t>
      </w:r>
      <w:r w:rsidR="00C8558A">
        <w:t> </w:t>
      </w:r>
      <w:r w:rsidR="00C8558A" w:rsidRPr="006A4AF9">
        <w:t>23.502</w:t>
      </w:r>
      <w:r w:rsidR="00C8558A">
        <w:t> [</w:t>
      </w:r>
      <w:r>
        <w:t xml:space="preserve">4] </w:t>
      </w:r>
      <w:r w:rsidR="00C8558A" w:rsidRPr="006A4AF9">
        <w:t>clause</w:t>
      </w:r>
      <w:r w:rsidR="00C8558A">
        <w:t> </w:t>
      </w:r>
      <w:r w:rsidR="00C8558A" w:rsidRPr="006A4AF9">
        <w:t>4</w:t>
      </w:r>
      <w:r w:rsidRPr="006A4AF9">
        <w:t>.15.6.6,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w:t>
      </w:r>
      <w:r w:rsidR="00C8558A" w:rsidRPr="006A4AF9">
        <w:t>clause</w:t>
      </w:r>
      <w:r w:rsidR="00C8558A">
        <w:t> </w:t>
      </w:r>
      <w:r w:rsidR="00C8558A" w:rsidRPr="006A4AF9">
        <w:t>7</w:t>
      </w:r>
      <w:r w:rsidRPr="006A4AF9">
        <w:t xml:space="preserve">.10 of </w:t>
      </w:r>
      <w:r w:rsidR="00C8558A" w:rsidRPr="006A4AF9">
        <w:t>TS</w:t>
      </w:r>
      <w:r w:rsidR="00C8558A">
        <w:t> </w:t>
      </w:r>
      <w:r w:rsidR="00C8558A" w:rsidRPr="006A4AF9">
        <w:t>22.261</w:t>
      </w:r>
      <w:r w:rsidR="00C8558A">
        <w:t> [</w:t>
      </w:r>
      <w:r>
        <w:t>2] as follows:</w:t>
      </w:r>
    </w:p>
    <w:p w14:paraId="0DBA7388" w14:textId="77777777" w:rsidR="00C8558A" w:rsidRDefault="00C8558A" w:rsidP="00C8558A">
      <w:pPr>
        <w:pStyle w:val="B1"/>
      </w:pPr>
      <w:r>
        <w:t>-</w:t>
      </w:r>
      <w:r>
        <w:tab/>
        <w:t>Experience Data Rate UL/DL into Requested Guaranteed Bitrate, Requested Maximum Bitrate,</w:t>
      </w:r>
    </w:p>
    <w:p w14:paraId="1A0BE390" w14:textId="77777777" w:rsidR="00C8558A" w:rsidRDefault="00C8558A" w:rsidP="00C8558A">
      <w:pPr>
        <w:pStyle w:val="B1"/>
      </w:pPr>
      <w:r>
        <w:t>-</w:t>
      </w:r>
      <w:r>
        <w:tab/>
        <w:t>Calculate from the maximum end to end latency the latency in 5GS then map it into Requested 5GS Delay.</w:t>
      </w:r>
    </w:p>
    <w:p w14:paraId="23DE7F84" w14:textId="77777777" w:rsidR="00C8558A" w:rsidRDefault="00C8558A" w:rsidP="00C8558A">
      <w:pPr>
        <w:pStyle w:val="B1"/>
      </w:pPr>
      <w:r>
        <w:t>-</w:t>
      </w:r>
      <w:r>
        <w:tab/>
        <w:t>Reliability into Requested Packet Error Rate.</w:t>
      </w:r>
    </w:p>
    <w:p w14:paraId="43F682D7" w14:textId="5525BD5D" w:rsidR="008F4AA1" w:rsidRPr="009E48FE" w:rsidRDefault="008F4AA1" w:rsidP="008F4AA1">
      <w:pPr>
        <w:rPr>
          <w:rFonts w:eastAsia="SimSun"/>
          <w:lang w:eastAsia="zh-CN"/>
        </w:rPr>
      </w:pPr>
      <w:r>
        <w:t xml:space="preserve">The AI/ML AF requests QoS Notification Control that is used to help the AF to manage the communication with the UE. The AF subscribes </w:t>
      </w:r>
      <w:r w:rsidRPr="009E48FE">
        <w:rPr>
          <w:rFonts w:eastAsia="SimSun"/>
          <w:lang w:eastAsia="zh-CN"/>
        </w:rPr>
        <w:t xml:space="preserve">to </w:t>
      </w:r>
      <w:r w:rsidR="00DA6550">
        <w:rPr>
          <w:rFonts w:eastAsia="SimSun"/>
          <w:lang w:eastAsia="zh-CN"/>
        </w:rPr>
        <w:t>"</w:t>
      </w:r>
      <w:r w:rsidRPr="009E48FE">
        <w:rPr>
          <w:rFonts w:eastAsia="SimSun"/>
          <w:lang w:eastAsia="zh-CN"/>
        </w:rPr>
        <w:t>QoS targets can no longer (or can again) be fulfilled</w:t>
      </w:r>
      <w:r w:rsidR="00DA6550">
        <w:rPr>
          <w:rFonts w:eastAsia="SimSun"/>
          <w:lang w:eastAsia="zh-CN"/>
        </w:rPr>
        <w:t>"</w:t>
      </w:r>
      <w:r w:rsidRPr="009E48FE">
        <w:rPr>
          <w:rFonts w:eastAsia="SimSun"/>
          <w:lang w:eastAsia="zh-CN"/>
        </w:rPr>
        <w:t>, the AF may provide a list of Alternative QoS parameter for example:</w:t>
      </w:r>
    </w:p>
    <w:p w14:paraId="680832F9" w14:textId="77777777" w:rsidR="00C8558A" w:rsidRDefault="00C8558A" w:rsidP="00C8558A">
      <w:pPr>
        <w:pStyle w:val="B1"/>
      </w:pPr>
      <w:r>
        <w:t>-</w:t>
      </w:r>
      <w:r>
        <w:tab/>
        <w:t>If the UE communication with the AI/ML mode is for decisions on the AI/ML model split, then the AF will provide one Alternative QoS parameter for each different split point between the UE and the AI/ML server.</w:t>
      </w:r>
    </w:p>
    <w:p w14:paraId="6B078265" w14:textId="77777777" w:rsidR="00C8558A" w:rsidRDefault="00C8558A" w:rsidP="00C8558A">
      <w:pPr>
        <w:pStyle w:val="B1"/>
      </w:pPr>
      <w:r>
        <w:t>-</w:t>
      </w:r>
      <w:r>
        <w:tab/>
        <w:t>If the UE communication with the AI/ML model is for decisions on the AI/ML model to be downloaded, then the AF will provide one Alternative QoS parameter for each different AI/ML model that can be used for image-recognition.</w:t>
      </w:r>
    </w:p>
    <w:p w14:paraId="4C9811DF" w14:textId="08254C25" w:rsidR="008F4AA1" w:rsidRPr="00E525C6" w:rsidRDefault="008F4AA1" w:rsidP="008F4AA1">
      <w:pPr>
        <w:pStyle w:val="TH"/>
      </w:pPr>
      <w:r w:rsidRPr="00E525C6">
        <w:object w:dxaOrig="9144" w:dyaOrig="6524" w14:anchorId="11A3E75C">
          <v:shape id="_x0000_i1094" type="#_x0000_t75" style="width:456pt;height:323.25pt" o:ole="">
            <v:imagedata r:id="rId152" o:title=""/>
          </v:shape>
          <o:OLEObject Type="Embed" ProgID="Word.Picture.8" ShapeID="_x0000_i1094" DrawAspect="Content" ObjectID="_1728213875" r:id="rId153"/>
        </w:object>
      </w:r>
    </w:p>
    <w:p w14:paraId="00F26C76" w14:textId="5149D6D9" w:rsidR="008F4AA1" w:rsidRPr="00C8558A" w:rsidRDefault="008F4AA1" w:rsidP="008F4AA1">
      <w:pPr>
        <w:pStyle w:val="TF"/>
      </w:pPr>
      <w:r w:rsidRPr="00C8558A">
        <w:t>Figure 6.39.2-2: Procedure for 5GS assistance to AI/ML operations</w:t>
      </w:r>
    </w:p>
    <w:p w14:paraId="53D392B2" w14:textId="77777777" w:rsidR="00C8558A" w:rsidRDefault="00C8558A" w:rsidP="00C8558A">
      <w:pPr>
        <w:pStyle w:val="B1"/>
        <w:rPr>
          <w:lang w:eastAsia="ko-KR"/>
        </w:rPr>
      </w:pPr>
      <w:bookmarkStart w:id="487" w:name="_Toc92875664"/>
      <w:bookmarkStart w:id="488" w:name="_Toc93070688"/>
      <w:bookmarkStart w:id="489" w:name="_Toc96958848"/>
      <w:bookmarkStart w:id="490" w:name="_Toc96964625"/>
      <w:bookmarkStart w:id="491" w:name="_Toc97307779"/>
      <w:r>
        <w:rPr>
          <w:lang w:eastAsia="ko-KR"/>
        </w:rPr>
        <w:t>1.</w:t>
      </w:r>
      <w:r>
        <w:rPr>
          <w:lang w:eastAsia="ko-KR"/>
        </w:rPr>
        <w:tab/>
        <w:t>The AF sends a request to reserve resources for an AF session using Nnef_AFsessionWithQoS_Create request message (UE IP address, AF Identifier, Flow description(s) or External Application Identifier, QoS reference, QoS parameters, Alternative Service Requirements) to the NEF. The AF may, instead of a QoS Reference, map the experience data rate UL/DL into the Requested Guaranteed Bitrate, Requested Maximum Bitrate, the maximum e2e latency is split to the UE to UPF latency then mapped into the Requested 5GS Delay, Reliability mapped into Requested Packet Error Rate and Requested Alternative QoS Parameter Set(s) or Alternative Service Requirements.</w:t>
      </w:r>
    </w:p>
    <w:p w14:paraId="5C76143D" w14:textId="77777777" w:rsidR="00C8558A" w:rsidRDefault="00C8558A" w:rsidP="00C8558A">
      <w:pPr>
        <w:pStyle w:val="B1"/>
        <w:rPr>
          <w:lang w:eastAsia="ko-KR"/>
        </w:rPr>
      </w:pPr>
      <w:r>
        <w:rPr>
          <w:lang w:eastAsia="ko-KR"/>
        </w:rPr>
        <w:t>2.</w:t>
      </w:r>
      <w:r>
        <w:rPr>
          <w:lang w:eastAsia="ko-KR"/>
        </w:rPr>
        <w:tab/>
        <w:t>The NEF authorizes the AF requests, then contact the PCF that serves the SM Policy association for the provided UE IP address, triggering the Npcf_PolicyAuthorization_Create request and provides the UE address, AF Identifier, Flow description(s), the individual QoS parameters, QoS Reference and the Alternative Service Requirements. If the AF is trusted, the the AF uses the Npcf_PolicyAuthorization_Create request message to interact directly with PCF to request reserving resources for an AF session. The PCF that serves the SM policy association is found by querying BSF using the UE IP address.</w:t>
      </w:r>
    </w:p>
    <w:p w14:paraId="437CCFA1" w14:textId="77777777" w:rsidR="00C8558A" w:rsidRDefault="00C8558A" w:rsidP="00C8558A">
      <w:pPr>
        <w:pStyle w:val="B1"/>
        <w:rPr>
          <w:lang w:eastAsia="ko-KR"/>
        </w:rPr>
      </w:pPr>
      <w:r>
        <w:rPr>
          <w:lang w:eastAsia="ko-KR"/>
        </w:rPr>
        <w:t>3.</w:t>
      </w:r>
      <w:r>
        <w:rPr>
          <w:lang w:eastAsia="ko-KR"/>
        </w:rPr>
        <w:tab/>
        <w:t>If the request is authorized, the PCF derives the required QoS parameters based on the information provided by the NEF and notifies the result to the NEF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p>
    <w:p w14:paraId="0813DA14" w14:textId="77777777" w:rsidR="00C8558A" w:rsidRDefault="00C8558A" w:rsidP="00C8558A">
      <w:pPr>
        <w:pStyle w:val="B1"/>
        <w:rPr>
          <w:lang w:eastAsia="ko-KR"/>
        </w:rPr>
      </w:pPr>
      <w:r>
        <w:rPr>
          <w:lang w:eastAsia="ko-KR"/>
        </w:rPr>
        <w:t>4.</w:t>
      </w:r>
      <w:r>
        <w:rPr>
          <w:lang w:eastAsia="ko-KR"/>
        </w:rPr>
        <w:tab/>
        <w:t>The PCF sends the Npcf_PolicyAuthorization_Update response message directly to the AF</w:t>
      </w:r>
    </w:p>
    <w:p w14:paraId="6A46F964" w14:textId="77777777" w:rsidR="00C8558A" w:rsidRDefault="00C8558A" w:rsidP="00C8558A">
      <w:pPr>
        <w:pStyle w:val="B1"/>
        <w:rPr>
          <w:lang w:eastAsia="ko-KR"/>
        </w:rPr>
      </w:pPr>
      <w:r>
        <w:rPr>
          <w:lang w:eastAsia="ko-KR"/>
        </w:rPr>
        <w:t>5.</w:t>
      </w:r>
      <w:r>
        <w:rPr>
          <w:lang w:eastAsia="ko-KR"/>
        </w:rPr>
        <w:tab/>
        <w:t>The NEF sends a Nnef_AFsessionWithQoS_Create response message to the AF. Result indicates whether the request is granted or not.</w:t>
      </w:r>
    </w:p>
    <w:p w14:paraId="485167D6" w14:textId="77777777" w:rsidR="00C8558A" w:rsidRDefault="00C8558A" w:rsidP="00C8558A">
      <w:pPr>
        <w:pStyle w:val="B1"/>
        <w:rPr>
          <w:lang w:eastAsia="ko-KR"/>
        </w:rPr>
      </w:pPr>
      <w:r>
        <w:rPr>
          <w:lang w:eastAsia="ko-KR"/>
        </w:rPr>
        <w:t>6.</w:t>
      </w:r>
      <w:r>
        <w:rPr>
          <w:lang w:eastAsia="ko-KR"/>
        </w:rPr>
        <w:tab/>
        <w:t>The NEF shall send a Npcf_PolicyAuthorization_Subscribe message to the PCF to subscribe to notifications of Resource allocation status and to QoS targets can no longer (or can again) be fulfilled.</w:t>
      </w:r>
    </w:p>
    <w:p w14:paraId="23B787D3" w14:textId="77777777" w:rsidR="00C8558A" w:rsidRDefault="00C8558A" w:rsidP="00C8558A">
      <w:pPr>
        <w:pStyle w:val="B1"/>
        <w:rPr>
          <w:lang w:eastAsia="ko-KR"/>
        </w:rPr>
      </w:pPr>
      <w:r>
        <w:rPr>
          <w:lang w:eastAsia="ko-KR"/>
        </w:rPr>
        <w:t>7.</w:t>
      </w:r>
      <w:r>
        <w:rPr>
          <w:lang w:eastAsia="ko-KR"/>
        </w:rPr>
        <w:tab/>
        <w:t>When the the establishment of the transmission resources corresponding to the QoS succeeded or failed, the PCF sends Npcf_PolicyAuthorization_Notify message to the NEF notifying about the event.</w:t>
      </w:r>
    </w:p>
    <w:p w14:paraId="2CDCEE05" w14:textId="77777777" w:rsidR="00C8558A" w:rsidRDefault="00C8558A" w:rsidP="00C8558A">
      <w:pPr>
        <w:pStyle w:val="B1"/>
        <w:rPr>
          <w:lang w:eastAsia="ko-KR"/>
        </w:rPr>
      </w:pPr>
      <w:r>
        <w:rPr>
          <w:lang w:eastAsia="ko-KR"/>
        </w:rPr>
        <w:t>8.</w:t>
      </w:r>
      <w:r>
        <w:rPr>
          <w:lang w:eastAsia="ko-KR"/>
        </w:rPr>
        <w:tab/>
        <w:t>The NEF sends Nnef_AFsessionWithQoS_Notify message wto indicate that resources are reserved, this includes provisioning of Alternative QoS Profiles to NG-RAN.</w:t>
      </w:r>
    </w:p>
    <w:p w14:paraId="5DD380EF" w14:textId="6E73A783" w:rsidR="009E70CF" w:rsidRPr="00E525C6" w:rsidRDefault="009E70CF" w:rsidP="009E70CF">
      <w:pPr>
        <w:pStyle w:val="Heading3"/>
        <w:rPr>
          <w:lang w:eastAsia="ko-KR"/>
        </w:rPr>
      </w:pPr>
      <w:bookmarkStart w:id="492" w:name="_Toc117180612"/>
      <w:r w:rsidRPr="00E525C6">
        <w:rPr>
          <w:lang w:eastAsia="ko-KR"/>
        </w:rPr>
        <w:t>6.39.3</w:t>
      </w:r>
      <w:r w:rsidRPr="00E525C6">
        <w:rPr>
          <w:lang w:eastAsia="ko-KR"/>
        </w:rPr>
        <w:tab/>
      </w:r>
      <w:bookmarkEnd w:id="487"/>
      <w:r w:rsidRPr="00E525C6">
        <w:rPr>
          <w:lang w:eastAsia="ko-KR"/>
        </w:rPr>
        <w:t>Impacts on services, entities and interfaces</w:t>
      </w:r>
      <w:bookmarkEnd w:id="488"/>
      <w:bookmarkEnd w:id="489"/>
      <w:bookmarkEnd w:id="490"/>
      <w:bookmarkEnd w:id="491"/>
      <w:bookmarkEnd w:id="492"/>
    </w:p>
    <w:p w14:paraId="16064A96" w14:textId="32E0A60E" w:rsidR="009E70CF" w:rsidRPr="00E525C6" w:rsidRDefault="009E70CF" w:rsidP="00A93829">
      <w:r w:rsidRPr="00E525C6">
        <w:rPr>
          <w:rFonts w:eastAsiaTheme="minorEastAsia"/>
        </w:rPr>
        <w:t>AF:</w:t>
      </w:r>
    </w:p>
    <w:p w14:paraId="2C922506" w14:textId="49218B68" w:rsidR="00A93829" w:rsidRPr="00E525C6" w:rsidRDefault="00A93829" w:rsidP="00A93829">
      <w:pPr>
        <w:pStyle w:val="B1"/>
      </w:pPr>
      <w:r w:rsidRPr="00E525C6">
        <w:t>-</w:t>
      </w:r>
      <w:r w:rsidRPr="00E525C6">
        <w:tab/>
        <w:t xml:space="preserve">Support to subscribe the Event IDs </w:t>
      </w:r>
      <w:r w:rsidR="00DA6550">
        <w:t>"</w:t>
      </w:r>
      <w:r w:rsidRPr="00E525C6">
        <w:t>Location Report</w:t>
      </w:r>
      <w:r w:rsidR="00DA6550">
        <w:t>"</w:t>
      </w:r>
      <w:r w:rsidRPr="00E525C6">
        <w:t xml:space="preserve">, </w:t>
      </w:r>
      <w:r w:rsidR="00DA6550">
        <w:t>"</w:t>
      </w:r>
      <w:r w:rsidRPr="00E525C6">
        <w:t>Connectivity state changes</w:t>
      </w:r>
      <w:r w:rsidR="00DA6550">
        <w:t>"</w:t>
      </w:r>
      <w:r w:rsidRPr="00E525C6">
        <w:t xml:space="preserve">, </w:t>
      </w:r>
      <w:r w:rsidR="00DA6550">
        <w:t>"</w:t>
      </w:r>
      <w:r w:rsidRPr="00E525C6">
        <w:t>UE reachability status</w:t>
      </w:r>
      <w:r w:rsidR="00DA6550">
        <w:t>"</w:t>
      </w:r>
      <w:r w:rsidRPr="00E525C6">
        <w:t xml:space="preserve">, and/or </w:t>
      </w:r>
      <w:r w:rsidR="00DA6550">
        <w:t>"</w:t>
      </w:r>
      <w:r w:rsidRPr="00E525C6">
        <w:t xml:space="preserve">UE moving in or out of a subscribed </w:t>
      </w:r>
      <w:r w:rsidR="00DA6550">
        <w:t>"</w:t>
      </w:r>
      <w:r w:rsidRPr="00E525C6">
        <w:t>Area Of Interest</w:t>
      </w:r>
      <w:r w:rsidR="00DA6550">
        <w:t>""</w:t>
      </w:r>
      <w:r w:rsidRPr="00E525C6">
        <w:t xml:space="preserve"> by AMF, via NEF.</w:t>
      </w:r>
    </w:p>
    <w:p w14:paraId="311AE2F4" w14:textId="4682DA10" w:rsidR="00A93829" w:rsidRPr="00E525C6" w:rsidRDefault="00A93829" w:rsidP="00A93829">
      <w:pPr>
        <w:pStyle w:val="B1"/>
      </w:pPr>
      <w:r w:rsidRPr="00E525C6">
        <w:t>-</w:t>
      </w:r>
      <w:r w:rsidRPr="00E525C6">
        <w:tab/>
        <w:t xml:space="preserve">Support to subscribe the Analytics IDs </w:t>
      </w:r>
      <w:r w:rsidR="00DA6550">
        <w:t>"</w:t>
      </w:r>
      <w:r w:rsidRPr="00E525C6">
        <w:t>UE Mobility</w:t>
      </w:r>
      <w:r w:rsidR="00DA6550">
        <w:t>"</w:t>
      </w:r>
      <w:r w:rsidRPr="00E525C6">
        <w:t xml:space="preserve"> and </w:t>
      </w:r>
      <w:r w:rsidR="00DA6550">
        <w:t>"</w:t>
      </w:r>
      <w:r w:rsidRPr="00E525C6">
        <w:t>Abnormal behaviour</w:t>
      </w:r>
      <w:r w:rsidR="00DA6550">
        <w:t>"</w:t>
      </w:r>
      <w:r w:rsidRPr="00E525C6">
        <w:t xml:space="preserve"> by NWDAF, via NEF.</w:t>
      </w:r>
    </w:p>
    <w:p w14:paraId="52ADE36E" w14:textId="77777777" w:rsidR="00A93829" w:rsidRDefault="00A93829" w:rsidP="00A93829">
      <w:pPr>
        <w:pStyle w:val="B1"/>
      </w:pPr>
      <w:r w:rsidRPr="00E525C6">
        <w:t>-</w:t>
      </w:r>
      <w:r w:rsidRPr="00E525C6">
        <w:tab/>
        <w:t>Including the UE filtering policy in the subscription service operation.</w:t>
      </w:r>
    </w:p>
    <w:p w14:paraId="65EB61D5" w14:textId="77777777" w:rsidR="006D0948" w:rsidRDefault="006D0948" w:rsidP="006D0948">
      <w:pPr>
        <w:pStyle w:val="B1"/>
      </w:pPr>
      <w:r>
        <w:t>-</w:t>
      </w:r>
      <w:r>
        <w:tab/>
        <w:t>AF request for QoS including subscription to resource allocation outcome and QoS targets can no longer (or can again) be fulfilled.</w:t>
      </w:r>
    </w:p>
    <w:p w14:paraId="12150A9D" w14:textId="77777777" w:rsidR="006D0948" w:rsidRDefault="006D0948" w:rsidP="006D0948">
      <w:pPr>
        <w:pStyle w:val="B1"/>
      </w:pPr>
      <w:r>
        <w:t>-</w:t>
      </w:r>
      <w:r>
        <w:tab/>
        <w:t>AF maps performance KPIs into QoS parameters exposed by NEF or by PCF, i.e. Requested GBR, MBR, PDB and PER.</w:t>
      </w:r>
    </w:p>
    <w:p w14:paraId="4C44E188" w14:textId="410DD595" w:rsidR="006D0948" w:rsidRPr="00965926" w:rsidRDefault="006D0948" w:rsidP="006D0948">
      <w:pPr>
        <w:pStyle w:val="B1"/>
      </w:pPr>
      <w:r w:rsidRPr="00965926">
        <w:t>-</w:t>
      </w:r>
      <w:r w:rsidRPr="00965926">
        <w:tab/>
        <w:t>Including user selection indication for AnalyticsExposure_Subscribe/EventExposure Subscribe</w:t>
      </w:r>
      <w:r w:rsidR="00C8558A">
        <w:t>.</w:t>
      </w:r>
    </w:p>
    <w:p w14:paraId="098CF69A" w14:textId="0D3E4099" w:rsidR="006D0948" w:rsidRDefault="006D0948" w:rsidP="006C192F">
      <w:r w:rsidRPr="006C192F">
        <w:t>NEF:</w:t>
      </w:r>
    </w:p>
    <w:p w14:paraId="50FE2128" w14:textId="5FA7C36A" w:rsidR="00C8558A" w:rsidRDefault="00C8558A" w:rsidP="00C8558A">
      <w:pPr>
        <w:pStyle w:val="B1"/>
      </w:pPr>
      <w:r>
        <w:t>-</w:t>
      </w:r>
      <w:r>
        <w:tab/>
        <w:t>Support to check user consent if receiving user selection indication in AnalyticsExposure_Subscribe or EventExposure Subscribe from AF.</w:t>
      </w:r>
    </w:p>
    <w:p w14:paraId="144CB3A4" w14:textId="77777777" w:rsidR="00C8558A" w:rsidRDefault="00C8558A" w:rsidP="00C8558A">
      <w:pPr>
        <w:pStyle w:val="B1"/>
      </w:pPr>
      <w:r>
        <w:t>-</w:t>
      </w:r>
      <w:r>
        <w:tab/>
        <w:t>Support to subscribe the new Event ID "user consent changes" from UDM for Event Exposure.</w:t>
      </w:r>
    </w:p>
    <w:p w14:paraId="0078EBDB" w14:textId="77777777" w:rsidR="00C8558A" w:rsidRDefault="00C8558A" w:rsidP="00C8558A">
      <w:pPr>
        <w:pStyle w:val="B1"/>
      </w:pPr>
      <w:r>
        <w:t>-</w:t>
      </w:r>
      <w:r>
        <w:tab/>
        <w:t>Support to notify the AF with the UE ID and the proper cause of notification when user consent of a UE is changed.</w:t>
      </w:r>
    </w:p>
    <w:p w14:paraId="60C49494" w14:textId="77777777" w:rsidR="005D5A85" w:rsidRPr="00AB2AD1" w:rsidRDefault="005D5A85" w:rsidP="005D5A85">
      <w:pPr>
        <w:pStyle w:val="B1"/>
        <w:ind w:left="0" w:firstLine="0"/>
      </w:pPr>
      <w:r w:rsidRPr="00AB2AD1">
        <w:t>UDM:</w:t>
      </w:r>
    </w:p>
    <w:p w14:paraId="64D52A4C" w14:textId="47CB5265" w:rsidR="005D5A85" w:rsidRDefault="005D5A85" w:rsidP="00902210">
      <w:pPr>
        <w:pStyle w:val="B1"/>
        <w:numPr>
          <w:ilvl w:val="0"/>
          <w:numId w:val="20"/>
        </w:numPr>
        <w:ind w:left="540" w:hanging="270"/>
      </w:pPr>
      <w:r w:rsidRPr="00AB2AD1">
        <w:t>Support to store user consent for Event/Analytics Exposure in subscription information.</w:t>
      </w:r>
    </w:p>
    <w:p w14:paraId="11FA9F1E" w14:textId="5491A7F6" w:rsidR="00D072DF" w:rsidRPr="00E525C6" w:rsidRDefault="00D072DF" w:rsidP="00D072DF">
      <w:pPr>
        <w:pStyle w:val="Heading2"/>
      </w:pPr>
      <w:bookmarkStart w:id="493" w:name="_Toc101357146"/>
      <w:bookmarkStart w:id="494" w:name="_Toc117180613"/>
      <w:r w:rsidRPr="00E525C6">
        <w:t>6.40</w:t>
      </w:r>
      <w:r w:rsidRPr="00E525C6">
        <w:tab/>
        <w:t xml:space="preserve">Solution #40: </w:t>
      </w:r>
      <w:bookmarkEnd w:id="493"/>
      <w:r w:rsidRPr="00E525C6">
        <w:t>Flexible Federated Learning Operation over 5GS</w:t>
      </w:r>
      <w:bookmarkEnd w:id="494"/>
    </w:p>
    <w:p w14:paraId="56B6EE68" w14:textId="67C11CB9" w:rsidR="00D072DF" w:rsidRPr="00E525C6" w:rsidRDefault="00D072DF" w:rsidP="00D072DF">
      <w:pPr>
        <w:pStyle w:val="Heading3"/>
      </w:pPr>
      <w:bookmarkStart w:id="495" w:name="_Toc101357147"/>
      <w:bookmarkStart w:id="496" w:name="_Toc117180614"/>
      <w:r w:rsidRPr="00E525C6">
        <w:t>6.40.1</w:t>
      </w:r>
      <w:r w:rsidRPr="00E525C6">
        <w:tab/>
        <w:t>Description</w:t>
      </w:r>
      <w:bookmarkEnd w:id="495"/>
      <w:bookmarkEnd w:id="496"/>
    </w:p>
    <w:p w14:paraId="42E4E193" w14:textId="541159C4" w:rsidR="00D072DF" w:rsidRPr="00E525C6" w:rsidRDefault="00D072DF" w:rsidP="00D072DF">
      <w:pPr>
        <w:pStyle w:val="Heading4"/>
        <w:rPr>
          <w:lang w:eastAsia="zh-CN"/>
        </w:rPr>
      </w:pPr>
      <w:bookmarkStart w:id="497" w:name="_Toc117180615"/>
      <w:r w:rsidRPr="00E525C6">
        <w:rPr>
          <w:lang w:eastAsia="zh-CN"/>
        </w:rPr>
        <w:t>6.40.1.1</w:t>
      </w:r>
      <w:r w:rsidRPr="00E525C6">
        <w:rPr>
          <w:lang w:eastAsia="zh-CN"/>
        </w:rPr>
        <w:tab/>
      </w:r>
      <w:r w:rsidRPr="00E525C6">
        <w:t>Overview</w:t>
      </w:r>
      <w:bookmarkEnd w:id="497"/>
    </w:p>
    <w:p w14:paraId="40DBD483" w14:textId="0695FE6C" w:rsidR="00A93829" w:rsidRPr="00E525C6" w:rsidRDefault="00A93829" w:rsidP="00A93829">
      <w:r w:rsidRPr="00E525C6">
        <w:t>The solution addresses Key Issue #7: 5GS Assistance to Federated Learning Operation</w:t>
      </w:r>
      <w:r w:rsidR="000A2A56" w:rsidRPr="000A2A56">
        <w:t xml:space="preserve"> </w:t>
      </w:r>
      <w:r w:rsidR="000A2A56">
        <w:t>as well as Key Issue #6: QoS and Policy Enhancements</w:t>
      </w:r>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t>In addition, the FL operation of an AI/ML-based application over the 5GS encounters suffers from rigidity constraints when all UEs are expected to provide their updated models within strict delay boundaries for the application server to update and distribute the global model. This has implications for the group QoS, which can be significantly affected by these boundaries. This solution thus proposes a more flexible FL operation by virtue of the following functional enablers:</w:t>
      </w:r>
    </w:p>
    <w:p w14:paraId="428B741A" w14:textId="1F6DB021" w:rsidR="00A93829" w:rsidRPr="00E525C6" w:rsidRDefault="00A93829" w:rsidP="00A93829">
      <w:pPr>
        <w:pStyle w:val="B1"/>
      </w:pPr>
      <w:r w:rsidRPr="00E525C6">
        <w:t>i.</w:t>
      </w:r>
      <w:r w:rsidRPr="00E525C6">
        <w:tab/>
        <w:t xml:space="preserve">Enabling the UEs to engage in FL </w:t>
      </w:r>
      <w:r w:rsidR="000A2A56">
        <w:t>where</w:t>
      </w:r>
      <w:r w:rsidRPr="00E525C6">
        <w:t xml:space="preserve"> synchronous </w:t>
      </w:r>
      <w:r w:rsidR="000A2A56">
        <w:t>operation is utilized by the application server</w:t>
      </w:r>
      <w:r w:rsidRPr="00E525C6">
        <w:t xml:space="preserve">, where the application server needs to wait for all local updates </w:t>
      </w:r>
      <w:r w:rsidR="000A2A56">
        <w:t xml:space="preserve">from the UEs </w:t>
      </w:r>
      <w:r w:rsidRPr="00E525C6">
        <w:t xml:space="preserve">before the aggregation takes place, and asynchronous mode </w:t>
      </w:r>
      <w:r w:rsidR="000A2A56">
        <w:t>operation</w:t>
      </w:r>
      <w:r w:rsidRPr="00E525C6">
        <w:t xml:space="preserve">, where the application server can aggregate models </w:t>
      </w:r>
      <w:r w:rsidR="000A2A56">
        <w:t>and provide a global model update as soon</w:t>
      </w:r>
      <w:r w:rsidR="000A2A56" w:rsidRPr="00E525C6">
        <w:t xml:space="preserve"> </w:t>
      </w:r>
      <w:r w:rsidR="000A2A56">
        <w:t>as a new model update arrives</w:t>
      </w:r>
      <w:r w:rsidRPr="00E525C6">
        <w:t xml:space="preserve">. In addition, </w:t>
      </w:r>
      <w:r w:rsidR="000A2A56">
        <w:t>hybrid</w:t>
      </w:r>
      <w:r w:rsidR="000A2A56" w:rsidRPr="00E525C6">
        <w:t xml:space="preserve"> </w:t>
      </w:r>
      <w:r w:rsidRPr="00E525C6">
        <w:t>modes are possible</w:t>
      </w:r>
      <w:r w:rsidR="000A2A56">
        <w:t>, e.g. application server would wait for selected group of UEs sharing a set of local models/model updates but not wait for other UEs sharing their models/model updates before the aggregation of models (or models updates) into a global model</w:t>
      </w:r>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0B2F0E64" w14:textId="60E5253A"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r w:rsidR="00456B9F">
        <w:t xml:space="preserve">The proposal of such NF effectively means the 5GC is aware that an application FL operation is taking place, and the AF is requesting 5GC assistance for this. </w:t>
      </w:r>
      <w:r w:rsidRPr="00E525C6">
        <w:t>This entity could be a standalone NF or co-located with another 5GC NF. The AFLSF is in charge of informing and/or recommending the FL configuration to the application server.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1726AF2A"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w:t>
      </w:r>
      <w:r w:rsidR="00DA6550">
        <w:t>'</w:t>
      </w:r>
      <w:r w:rsidRPr="00E525C6">
        <w:t>s request which may be a request to establish/modify a PDU session with a certain QoS profile. The network may apply specific QoS parameters for the UE</w:t>
      </w:r>
      <w:r w:rsidR="00DA6550">
        <w:t>'</w:t>
      </w:r>
      <w:r w:rsidRPr="00E525C6">
        <w:t>s session as per information that is associated with the AMSID.</w:t>
      </w:r>
    </w:p>
    <w:p w14:paraId="5EF4A89E" w14:textId="53A5EFCB" w:rsidR="00D072DF" w:rsidRPr="00E525C6" w:rsidRDefault="00D072DF" w:rsidP="00D072DF">
      <w:pPr>
        <w:pStyle w:val="Heading4"/>
        <w:rPr>
          <w:lang w:eastAsia="zh-CN"/>
        </w:rPr>
      </w:pPr>
      <w:bookmarkStart w:id="498" w:name="_Toc117180616"/>
      <w:r w:rsidRPr="00E525C6">
        <w:rPr>
          <w:lang w:eastAsia="zh-CN"/>
        </w:rPr>
        <w:t>6.40.1.2</w:t>
      </w:r>
      <w:r w:rsidRPr="00E525C6">
        <w:rPr>
          <w:lang w:eastAsia="zh-CN"/>
        </w:rPr>
        <w:tab/>
      </w:r>
      <w:r w:rsidRPr="00E525C6">
        <w:t>Allocation of an AMSID to the UE</w:t>
      </w:r>
      <w:bookmarkEnd w:id="498"/>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r w:rsidR="00456B9F">
        <w:t>, or coordinate with the AF to allocate the AMSID</w:t>
      </w:r>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r w:rsidR="00456B9F">
        <w:t>(s)</w:t>
      </w:r>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r w:rsidR="00456B9F">
        <w:t xml:space="preserve">and frequency </w:t>
      </w:r>
      <w:r w:rsidRPr="00E525C6">
        <w:t>of the FL</w:t>
      </w:r>
      <w:r w:rsidR="00456B9F">
        <w:t xml:space="preserve"> operation</w:t>
      </w:r>
      <w:r w:rsidRPr="00E525C6">
        <w:t>. For example, the UE should connect at a certain time T and can only continue to be part of a FL procedure after X units of time have elapsed, etc.</w:t>
      </w:r>
      <w:r w:rsidR="00456B9F">
        <w:t xml:space="preserve"> The AF may also provide indication of when a UE may or may not re-join an ongoing FL training session after it does not provide a model update during a FL iteration.</w:t>
      </w:r>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r w:rsidR="00456B9F">
        <w:t xml:space="preserve">(or at separate/different designated time) </w:t>
      </w:r>
      <w:r w:rsidRPr="00E525C6">
        <w:t>for FL, etc.</w:t>
      </w:r>
    </w:p>
    <w:p w14:paraId="7B009592" w14:textId="01355A40" w:rsidR="00A93829" w:rsidRPr="00E525C6" w:rsidRDefault="00A93829" w:rsidP="00A93829">
      <w:pPr>
        <w:pStyle w:val="B1"/>
      </w:pPr>
      <w:r w:rsidRPr="00E525C6">
        <w:t>-</w:t>
      </w:r>
      <w:r w:rsidRPr="00E525C6">
        <w:tab/>
        <w:t>The subscription information may determine which UE</w:t>
      </w:r>
      <w:r w:rsidR="00456B9F">
        <w:t xml:space="preserve"> (or group(s) of UEs)</w:t>
      </w:r>
      <w:r w:rsidRPr="00E525C6">
        <w:t xml:space="preserve"> is allowed to perform FL, and whether </w:t>
      </w:r>
      <w:r w:rsidR="00456B9F">
        <w:t>FL</w:t>
      </w:r>
      <w:r w:rsidR="00456B9F" w:rsidRPr="00E525C6">
        <w:t xml:space="preserve"> </w:t>
      </w:r>
      <w:r w:rsidRPr="00E525C6">
        <w:t xml:space="preserve">may </w:t>
      </w:r>
      <w:r w:rsidR="00456B9F">
        <w:t>be performed</w:t>
      </w:r>
      <w:r w:rsidRPr="00E525C6">
        <w:t xml:space="preserve"> for one group only, or more than one group at any time, etc.</w:t>
      </w:r>
    </w:p>
    <w:p w14:paraId="70833259" w14:textId="5B0CF46A" w:rsidR="00456B9F" w:rsidRDefault="00456B9F" w:rsidP="00A93829">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p>
    <w:p w14:paraId="5E57C961" w14:textId="3C7989EB" w:rsidR="00A93829" w:rsidRPr="00E525C6" w:rsidRDefault="00456B9F" w:rsidP="00A93829">
      <w:r>
        <w:t>If the AFLSF allocates the AMSID, o</w:t>
      </w:r>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09947373" w:rsidR="00A93829" w:rsidRPr="00E525C6" w:rsidRDefault="00A93829" w:rsidP="00A93829">
      <w:r w:rsidRPr="00E525C6">
        <w:t xml:space="preserve">The allocated AMSID may be associated with a validity timer </w:t>
      </w:r>
      <w:r w:rsidR="00456B9F">
        <w:t xml:space="preserve">and/or validity location </w:t>
      </w:r>
      <w:r w:rsidRPr="00E525C6">
        <w:t xml:space="preserve">that indicate when </w:t>
      </w:r>
      <w:r w:rsidR="00456B9F">
        <w:t xml:space="preserve">and potentially where </w:t>
      </w:r>
      <w:r w:rsidRPr="00E525C6">
        <w:t>a FL session is valid</w:t>
      </w:r>
      <w:r w:rsidR="00456B9F">
        <w:t>.</w:t>
      </w:r>
      <w:r w:rsidRPr="00E525C6">
        <w:t xml:space="preserve"> The AFLSF (or the AF, if this is provided over the application layer) may update the UE with different conditions that are associated with an AMSID if they change, or may provide a new AMSID if the validity timer </w:t>
      </w:r>
      <w:r w:rsidR="00456B9F">
        <w:t xml:space="preserve">and/or validity location </w:t>
      </w:r>
      <w:r w:rsidRPr="00E525C6">
        <w:t>expire.</w:t>
      </w:r>
    </w:p>
    <w:p w14:paraId="3CE6222A" w14:textId="674FD619" w:rsidR="00A93829" w:rsidRPr="00E525C6" w:rsidRDefault="00A93829" w:rsidP="00A93829">
      <w:r w:rsidRPr="00E525C6">
        <w:t>Once allocated, the AFLSF provide</w:t>
      </w:r>
      <w:r w:rsidR="00456B9F">
        <w:t>s</w:t>
      </w:r>
      <w:r w:rsidRPr="00E525C6">
        <w:t xml:space="preserve"> this information (i.e. at least the AMSID and optionally with other conditions as listed earlier) to the UE using the following method:</w:t>
      </w:r>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2F160F31" w14:textId="77777777" w:rsidR="00456B9F" w:rsidRPr="00FE12A8" w:rsidRDefault="00456B9F" w:rsidP="00456B9F">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p>
    <w:p w14:paraId="7C5198DF" w14:textId="5703AE73" w:rsidR="00456B9F" w:rsidRPr="00FE12A8" w:rsidRDefault="00456B9F" w:rsidP="00456B9F">
      <w:pPr>
        <w:pStyle w:val="B1"/>
      </w:pPr>
      <w:r>
        <w:rPr>
          <w:lang w:val="en-US"/>
        </w:rPr>
        <w:t>-</w:t>
      </w:r>
      <w:r>
        <w:rPr>
          <w:lang w:val="en-US"/>
        </w:rPr>
        <w:tab/>
      </w:r>
      <w:r w:rsidRPr="00FE12A8">
        <w:rPr>
          <w:lang w:val="en-US"/>
        </w:rPr>
        <w:t>use an AMSID with a specific slice (S-NSSAI) and/or DNN if this information is provided with the AMSID, or may use the AMSID only if the a PDU session has been established with the provided S-NSSAI and/or DNN</w:t>
      </w:r>
    </w:p>
    <w:p w14:paraId="6162AD8D" w14:textId="77777777" w:rsidR="00456B9F" w:rsidRPr="00FE12A8" w:rsidRDefault="00456B9F" w:rsidP="00456B9F">
      <w:pPr>
        <w:pStyle w:val="B1"/>
      </w:pPr>
      <w:r>
        <w:rPr>
          <w:lang w:val="en-US"/>
        </w:rPr>
        <w:t>-</w:t>
      </w:r>
      <w:r>
        <w:rPr>
          <w:lang w:val="en-US"/>
        </w:rPr>
        <w:tab/>
      </w:r>
      <w:r w:rsidRPr="00FE12A8">
        <w:rPr>
          <w:lang w:val="en-US"/>
        </w:rPr>
        <w:t>use the AMSID for a certain validity period if a validity timer is provided, or</w:t>
      </w:r>
    </w:p>
    <w:p w14:paraId="21A8F4E2" w14:textId="77777777" w:rsidR="00456B9F" w:rsidRPr="00FE12A8" w:rsidRDefault="00456B9F" w:rsidP="00456B9F">
      <w:pPr>
        <w:pStyle w:val="B1"/>
      </w:pPr>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p>
    <w:p w14:paraId="69C742D6" w14:textId="434855D8" w:rsidR="00456B9F" w:rsidRPr="00FE12A8" w:rsidRDefault="00456B9F" w:rsidP="00456B9F">
      <w:pPr>
        <w:pStyle w:val="B1"/>
      </w:pPr>
      <w:r>
        <w:rPr>
          <w:lang w:val="en-US"/>
        </w:rPr>
        <w:t>-</w:t>
      </w:r>
      <w:r>
        <w:rPr>
          <w:lang w:val="en-US"/>
        </w:rPr>
        <w:tab/>
      </w:r>
      <w:r w:rsidRPr="00FE12A8">
        <w:rPr>
          <w:lang w:val="en-US"/>
        </w:rPr>
        <w:t>use the AMSID as a specific time or location, or when other conditions are met – where these conditions may be defined accordingly</w:t>
      </w:r>
    </w:p>
    <w:p w14:paraId="1A1B9454" w14:textId="69AC5B61" w:rsidR="00456B9F" w:rsidRDefault="00456B9F" w:rsidP="00A93829">
      <w:r w:rsidRPr="00FE12A8">
        <w:rPr>
          <w:lang w:val="en-US"/>
        </w:rPr>
        <w:t>Note that any combination of the above conditions may be verified or enforced by the UE in order to use the AMSID</w:t>
      </w:r>
      <w:r>
        <w:t>.</w:t>
      </w:r>
    </w:p>
    <w:p w14:paraId="120651A8" w14:textId="24CF363A" w:rsidR="00D072DF" w:rsidRPr="00E525C6" w:rsidRDefault="00A93829" w:rsidP="00A93829">
      <w:r w:rsidRPr="00E525C6">
        <w:t>The AMSID is subsequently used by the UE when it determines to use FL</w:t>
      </w:r>
      <w:r w:rsidR="00583AC4" w:rsidRPr="00583AC4">
        <w:t xml:space="preserve"> </w:t>
      </w:r>
      <w:r w:rsidR="00583AC4">
        <w:t xml:space="preserve">as described in </w:t>
      </w:r>
      <w:r w:rsidR="00DA6550">
        <w:t>clause </w:t>
      </w:r>
      <w:r w:rsidR="00583AC4" w:rsidRPr="0002347E">
        <w:t>6.40.2.3</w:t>
      </w:r>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r w:rsidR="00557AA8">
        <w:t xml:space="preserve"> Alternatively, an application layer message can be triggered by the UE to join the FL operation. Then the AF requests a validation/recommendation to AFLSF including the AMSID for the UE to join the FL. The AFLSF provides a response to the AF including the information that the request to join the FL for the UE is accepted/validated. The AF may request the network to provide QoS for the joined UE.</w:t>
      </w:r>
    </w:p>
    <w:p w14:paraId="60435D55" w14:textId="6716F5AD" w:rsidR="00D072DF" w:rsidRPr="00E525C6" w:rsidRDefault="00D072DF" w:rsidP="00D072DF">
      <w:pPr>
        <w:pStyle w:val="Heading3"/>
      </w:pPr>
      <w:bookmarkStart w:id="499" w:name="_Toc101357148"/>
      <w:bookmarkStart w:id="500" w:name="_Toc117180617"/>
      <w:r w:rsidRPr="00E525C6">
        <w:rPr>
          <w:lang w:eastAsia="zh-CN"/>
        </w:rPr>
        <w:t>6.40.2</w:t>
      </w:r>
      <w:r w:rsidRPr="00E525C6">
        <w:rPr>
          <w:lang w:eastAsia="zh-CN"/>
        </w:rPr>
        <w:tab/>
      </w:r>
      <w:r w:rsidRPr="00E525C6">
        <w:t>Procedures</w:t>
      </w:r>
      <w:bookmarkEnd w:id="499"/>
      <w:bookmarkEnd w:id="500"/>
    </w:p>
    <w:p w14:paraId="136073E0" w14:textId="69E7F47C" w:rsidR="00D072DF" w:rsidRPr="00E525C6" w:rsidRDefault="00D072DF" w:rsidP="00D072DF">
      <w:pPr>
        <w:pStyle w:val="Heading4"/>
        <w:rPr>
          <w:lang w:eastAsia="zh-CN"/>
        </w:rPr>
      </w:pPr>
      <w:bookmarkStart w:id="501" w:name="_Toc117180618"/>
      <w:r w:rsidRPr="00E525C6">
        <w:rPr>
          <w:lang w:eastAsia="zh-CN"/>
        </w:rPr>
        <w:t>6.40.2.1</w:t>
      </w:r>
      <w:r w:rsidRPr="00E525C6">
        <w:rPr>
          <w:lang w:eastAsia="zh-CN"/>
        </w:rPr>
        <w:tab/>
      </w:r>
      <w:r w:rsidRPr="00E525C6">
        <w:t>Procedure for group QoS request for FL by AF</w:t>
      </w:r>
      <w:bookmarkEnd w:id="501"/>
    </w:p>
    <w:p w14:paraId="764A24B9" w14:textId="00E480FF"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C8558A" w:rsidRPr="00E525C6">
        <w:t>TS</w:t>
      </w:r>
      <w:r w:rsidR="00C8558A">
        <w:t> </w:t>
      </w:r>
      <w:r w:rsidR="00C8558A" w:rsidRPr="00E525C6">
        <w:t>23.502</w:t>
      </w:r>
      <w:r w:rsidR="00C8558A">
        <w:t> </w:t>
      </w:r>
      <w:r w:rsidR="00C8558A" w:rsidRPr="00E525C6">
        <w:t>[</w:t>
      </w:r>
      <w:r w:rsidRPr="00E525C6">
        <w:t>4] with the following differences and clarifications:</w:t>
      </w:r>
    </w:p>
    <w:p w14:paraId="6F9FDBA0" w14:textId="52DF4481" w:rsidR="00A93829" w:rsidRPr="00E525C6" w:rsidRDefault="00A93829" w:rsidP="00A93829">
      <w:pPr>
        <w:pStyle w:val="B1"/>
      </w:pPr>
      <w:r w:rsidRPr="00E525C6">
        <w:t>-</w:t>
      </w:r>
      <w:r w:rsidRPr="00E525C6">
        <w:tab/>
        <w:t xml:space="preserve">In step 1, AF may include group QoS request indicator, a list of UE addresses, </w:t>
      </w:r>
      <w:r w:rsidR="00583AC4">
        <w:t xml:space="preserve">Group identifier (either Internal Group Identifier or </w:t>
      </w:r>
      <w:r w:rsidR="00583AC4">
        <w:rPr>
          <w:rFonts w:eastAsia="SimSun"/>
        </w:rPr>
        <w:t>External Group Identifier)</w:t>
      </w:r>
      <w:r w:rsidR="00583AC4">
        <w:t xml:space="preserve">, </w:t>
      </w:r>
      <w:r w:rsidRPr="00E525C6">
        <w:t>the group QoS requirements in Nnef_AFsessionWithQoS_Create request message to request the QoS setup for UEs in the list of UE addresses based on the group QoS requirements for UEs in the list of UE addresses.</w:t>
      </w:r>
    </w:p>
    <w:p w14:paraId="2E122E31" w14:textId="7D278B42"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r w:rsidR="00583AC4" w:rsidRPr="00583AC4">
        <w:t xml:space="preserve"> </w:t>
      </w:r>
      <w:r w:rsidR="00583AC4">
        <w:t xml:space="preserve">as defined in </w:t>
      </w:r>
      <w:r w:rsidR="00583AC4" w:rsidRPr="00E525C6">
        <w:rPr>
          <w:lang w:eastAsia="zh-CN"/>
        </w:rPr>
        <w:t>6.40.2.</w:t>
      </w:r>
      <w:r w:rsidR="00A43948">
        <w:rPr>
          <w:lang w:eastAsia="zh-CN"/>
        </w:rPr>
        <w:t>4</w:t>
      </w:r>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502" w:name="_Toc101357157"/>
      <w:bookmarkStart w:id="503" w:name="_Toc117180619"/>
      <w:r w:rsidRPr="00E525C6">
        <w:rPr>
          <w:lang w:eastAsia="zh-CN"/>
        </w:rPr>
        <w:t>6.40.2.2</w:t>
      </w:r>
      <w:r w:rsidRPr="00E525C6">
        <w:rPr>
          <w:lang w:eastAsia="zh-CN"/>
        </w:rPr>
        <w:tab/>
      </w:r>
      <w:r w:rsidRPr="00E525C6">
        <w:t xml:space="preserve">Procedure for enabling </w:t>
      </w:r>
      <w:bookmarkEnd w:id="502"/>
      <w:r w:rsidRPr="00E525C6">
        <w:rPr>
          <w:lang w:eastAsia="zh-CN"/>
        </w:rPr>
        <w:t>FL operation configuration recommendation by AFLSF</w:t>
      </w:r>
      <w:bookmarkEnd w:id="503"/>
    </w:p>
    <w:p w14:paraId="4BA90655" w14:textId="3C601E1F" w:rsidR="00D072DF" w:rsidRPr="00E525C6" w:rsidRDefault="00557AA8" w:rsidP="00A93829">
      <w:pPr>
        <w:pStyle w:val="TH"/>
        <w:rPr>
          <w:rFonts w:eastAsia="SimSun"/>
        </w:rPr>
      </w:pPr>
      <w:r w:rsidRPr="00E525C6">
        <w:object w:dxaOrig="20352" w:dyaOrig="16848" w14:anchorId="07CE5144">
          <v:shape id="_x0000_i1095" type="#_x0000_t75" style="width:481.5pt;height:398.25pt" o:ole="">
            <v:imagedata r:id="rId154" o:title=""/>
          </v:shape>
          <o:OLEObject Type="Embed" ProgID="Visio.Drawing.15" ShapeID="_x0000_i1095" DrawAspect="Content" ObjectID="_1728213876" r:id="rId155"/>
        </w:object>
      </w:r>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6E0C91C4" w14:textId="0BC3F249" w:rsidR="00886A5F" w:rsidRDefault="00A93829" w:rsidP="00886A5F">
      <w:pPr>
        <w:pStyle w:val="B1"/>
      </w:pPr>
      <w:r w:rsidRPr="00E525C6">
        <w:t>2.</w:t>
      </w:r>
      <w:r w:rsidRPr="00E525C6">
        <w:tab/>
        <w:t xml:space="preserve">The AF requests </w:t>
      </w:r>
      <w:r w:rsidR="00886A5F">
        <w:t xml:space="preserve">5GC assistance for FL operation </w:t>
      </w:r>
      <w:r w:rsidRPr="00E525C6">
        <w:t xml:space="preserve">(via NEF if AF is untrusted for the operator) </w:t>
      </w:r>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w:t>
      </w:r>
      <w:r w:rsidR="00DA6550">
        <w:t>clause </w:t>
      </w:r>
      <w:r w:rsidR="00886A5F" w:rsidRPr="00E7644F">
        <w:t>6.40.1.1</w:t>
      </w:r>
      <w:r w:rsidR="00886A5F">
        <w:t>.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w:t>
      </w:r>
      <w:r w:rsidR="00886A5F">
        <w:br/>
      </w:r>
      <w:r w:rsidR="00886A5F">
        <w:tab/>
        <w:t>The description of potential input parameters to the service requesting 5GC assistance for FL can be found in the following:</w:t>
      </w:r>
    </w:p>
    <w:p w14:paraId="73410941" w14:textId="77777777" w:rsidR="00886A5F" w:rsidRDefault="00886A5F" w:rsidP="00886A5F">
      <w:pPr>
        <w:pStyle w:val="B2"/>
      </w:pPr>
      <w:r>
        <w:t>-</w:t>
      </w:r>
      <w:r>
        <w:tab/>
        <w:t>List/Group of UEs: external or internal ID of the UEs participating in the application FL operation. The same list/group can be provided for the complete FL operation, or a different list may be provided for each iteration of the FL operation.</w:t>
      </w:r>
    </w:p>
    <w:p w14:paraId="210D08F6" w14:textId="77777777" w:rsidR="00886A5F" w:rsidRDefault="00886A5F" w:rsidP="00886A5F">
      <w:pPr>
        <w:pStyle w:val="B2"/>
      </w:pPr>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p>
    <w:p w14:paraId="0C1D9312" w14:textId="77777777" w:rsidR="00886A5F" w:rsidRDefault="00886A5F" w:rsidP="00886A5F">
      <w:pPr>
        <w:pStyle w:val="B2"/>
      </w:pPr>
      <w:r>
        <w:t>-</w:t>
      </w:r>
      <w:r>
        <w:tab/>
        <w:t>A time window for model aggregation: maximum time that an application server can wait to receive local models from UEs to provide an update of the global model. If the time window is zero, then the application server operates in fully asynchronous mode.</w:t>
      </w:r>
    </w:p>
    <w:p w14:paraId="659FDAE0" w14:textId="77777777" w:rsidR="00886A5F" w:rsidRDefault="00886A5F" w:rsidP="00886A5F">
      <w:pPr>
        <w:pStyle w:val="B2"/>
      </w:pPr>
      <w:r>
        <w:t>-</w:t>
      </w:r>
      <w:r>
        <w:tab/>
        <w:t>Minimum number of awaited models: number of local UE models the application server requires to receive within the model aggregation time window to provide an update of the global model.</w:t>
      </w:r>
    </w:p>
    <w:p w14:paraId="409CAC33" w14:textId="77777777" w:rsidR="00886A5F" w:rsidRDefault="00886A5F" w:rsidP="00886A5F">
      <w:pPr>
        <w:pStyle w:val="B2"/>
      </w:pPr>
      <w:r>
        <w:t>-</w:t>
      </w:r>
      <w:r>
        <w:tab/>
        <w:t>Continuous training flag: flag indicating whether UEs are allowed to continue performing training once they have shared their local model and before they receive an update of the global model.</w:t>
      </w:r>
    </w:p>
    <w:p w14:paraId="5586FEC9" w14:textId="49121C61" w:rsidR="00886A5F" w:rsidRDefault="00886A5F" w:rsidP="00886A5F">
      <w:pPr>
        <w:pStyle w:val="B2"/>
      </w:pPr>
      <w:r>
        <w:t>-</w:t>
      </w:r>
      <w:r>
        <w:tab/>
        <w:t>QoS requirements: QoS requirements being requested by the AF for the FL operation to meets its performance.</w:t>
      </w:r>
    </w:p>
    <w:p w14:paraId="36E95231" w14:textId="77777777" w:rsidR="00886A5F" w:rsidRDefault="00886A5F" w:rsidP="00886A5F">
      <w:pPr>
        <w:pStyle w:val="B2"/>
      </w:pPr>
      <w:r>
        <w:t>-</w:t>
      </w:r>
      <w:r>
        <w:tab/>
        <w:t>AMSID: identification of AI/ML session identifier to be used for the application FL operation.</w:t>
      </w:r>
    </w:p>
    <w:p w14:paraId="3002EE3B" w14:textId="77777777" w:rsidR="00886A5F" w:rsidRDefault="00886A5F" w:rsidP="00886A5F">
      <w:pPr>
        <w:pStyle w:val="B2"/>
      </w:pPr>
      <w:r>
        <w:t>-</w:t>
      </w:r>
      <w:r>
        <w:tab/>
        <w:t>Target area(s): area(s) where UEs should be located to be selected for FL operation.</w:t>
      </w:r>
    </w:p>
    <w:p w14:paraId="31E4EED7" w14:textId="14142A37" w:rsidR="00886A5F" w:rsidRPr="00E525C6" w:rsidRDefault="00886A5F" w:rsidP="00315872">
      <w:pPr>
        <w:pStyle w:val="B2"/>
      </w:pPr>
      <w:r>
        <w:t>-</w:t>
      </w:r>
      <w:r>
        <w:tab/>
        <w:t>Operation time validity: time during which the FL operation may be performed</w:t>
      </w:r>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11E25920" w:rsidR="00A93829" w:rsidRPr="00E525C6" w:rsidRDefault="00A93829" w:rsidP="00A93829">
      <w:pPr>
        <w:pStyle w:val="B1"/>
      </w:pPr>
      <w:r w:rsidRPr="00E525C6">
        <w:t>6.</w:t>
      </w:r>
      <w:r w:rsidRPr="00E525C6">
        <w:tab/>
      </w:r>
      <w:r w:rsidR="00886A5F">
        <w:t>Based on the collected inputs, t</w:t>
      </w:r>
      <w:r w:rsidRPr="00E525C6">
        <w:t xml:space="preserve">he AFLSF derives </w:t>
      </w:r>
      <w:r w:rsidR="00886A5F">
        <w:t>a</w:t>
      </w:r>
      <w:r w:rsidR="00886A5F" w:rsidRPr="00E525C6">
        <w:t xml:space="preserve"> </w:t>
      </w:r>
      <w:r w:rsidRPr="00E525C6">
        <w:t xml:space="preserve">FL configuration recommendation </w:t>
      </w:r>
      <w:r w:rsidR="00886A5F">
        <w:t>based on the assistance request from the AF in step 2</w:t>
      </w:r>
      <w:r w:rsidRPr="00E525C6">
        <w:t>. The AFLSF may also derive an AMSID according to clause 6.40.1.2 if it doesn</w:t>
      </w:r>
      <w:r w:rsidR="00DA6550">
        <w:t>'</w:t>
      </w:r>
      <w:r w:rsidRPr="00E525C6">
        <w:t>t have a suitable one</w:t>
      </w:r>
      <w:r w:rsidR="00886A5F">
        <w:t xml:space="preserve"> yet</w:t>
      </w:r>
      <w:r w:rsidRPr="00E525C6">
        <w:t>. The AMSID is associated with the UEs which have been recommended for FL</w:t>
      </w:r>
      <w:r w:rsidR="00886A5F">
        <w:t xml:space="preserve"> operation</w:t>
      </w:r>
      <w:r w:rsidRPr="00E525C6">
        <w:t>.</w:t>
      </w:r>
    </w:p>
    <w:p w14:paraId="142DB16E" w14:textId="3DA54464" w:rsidR="00A93829" w:rsidRPr="00E525C6" w:rsidRDefault="00A93829" w:rsidP="00A93829">
      <w:pPr>
        <w:pStyle w:val="B1"/>
      </w:pPr>
      <w:r w:rsidRPr="00E525C6">
        <w:t>7.</w:t>
      </w:r>
      <w:r w:rsidRPr="00E525C6">
        <w:tab/>
        <w:t xml:space="preserve">A response is provided by the AFLSF </w:t>
      </w:r>
      <w:r w:rsidR="00991555">
        <w:t xml:space="preserve">notify service operation (e.g. </w:t>
      </w:r>
      <w:r w:rsidR="00991555" w:rsidRPr="00451878">
        <w:t>Naflsf_FL_assistance_notify</w:t>
      </w:r>
      <w:r w:rsidR="00991555">
        <w:t xml:space="preserve">) </w:t>
      </w:r>
      <w:r w:rsidRPr="00E525C6">
        <w:t xml:space="preserve">to the AF </w:t>
      </w:r>
      <w:r w:rsidR="00991555">
        <w:t xml:space="preserve">via NEF if needed </w:t>
      </w:r>
      <w:r w:rsidRPr="00E525C6">
        <w:t xml:space="preserve">with a </w:t>
      </w:r>
      <w:r w:rsidR="00991555">
        <w:t>notification</w:t>
      </w:r>
      <w:r w:rsidR="00991555" w:rsidRPr="00E525C6">
        <w:t xml:space="preserve"> </w:t>
      </w:r>
      <w:r w:rsidR="00991555">
        <w:t>indicating</w:t>
      </w:r>
      <w:r w:rsidRPr="00E525C6">
        <w:t xml:space="preserve"> the FL configuration </w:t>
      </w:r>
      <w:r w:rsidR="00991555">
        <w:t>parameters suggested by the AFLSF</w:t>
      </w:r>
      <w:r w:rsidRPr="00E525C6">
        <w:t xml:space="preserve">. </w:t>
      </w:r>
      <w:r w:rsidR="00991555">
        <w:t xml:space="preserve">The notification may contain some or all of the parameters mentioned in step 2 and described in </w:t>
      </w:r>
      <w:r w:rsidR="00DA6550">
        <w:t>clause </w:t>
      </w:r>
      <w:r w:rsidR="00991555" w:rsidRPr="00E7644F">
        <w:t>6.40.1.1.</w:t>
      </w:r>
      <w:r w:rsidR="00991555">
        <w:t xml:space="preserve"> </w:t>
      </w:r>
      <w:r w:rsidRPr="00E525C6">
        <w:t>The AF may confirm whether the AFLSF recommendation has been accepted.</w:t>
      </w:r>
    </w:p>
    <w:p w14:paraId="6ED6A87C" w14:textId="3E67376F" w:rsidR="00A93829" w:rsidRPr="00E525C6" w:rsidRDefault="00A93829" w:rsidP="00A93829">
      <w:pPr>
        <w:pStyle w:val="B1"/>
      </w:pPr>
      <w:r w:rsidRPr="00E525C6">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Default="00D072DF" w:rsidP="00775137">
      <w:pPr>
        <w:pStyle w:val="Heading4"/>
      </w:pPr>
      <w:bookmarkStart w:id="504" w:name="_Toc117180620"/>
      <w:r w:rsidRPr="00E525C6">
        <w:t>6.40.2.3</w:t>
      </w:r>
      <w:r w:rsidRPr="00E525C6">
        <w:tab/>
        <w:t>Procedure for UE-initiated request to join an AI/ML session for FL</w:t>
      </w:r>
      <w:bookmarkEnd w:id="504"/>
    </w:p>
    <w:p w14:paraId="51835BB2" w14:textId="77777777" w:rsidR="00557AA8" w:rsidRPr="00E525C6" w:rsidRDefault="00557AA8" w:rsidP="00557AA8">
      <w:pPr>
        <w:pStyle w:val="Heading5"/>
      </w:pPr>
      <w:bookmarkStart w:id="505" w:name="_Toc117180621"/>
      <w:r w:rsidRPr="00E525C6">
        <w:t>6.40.2.3</w:t>
      </w:r>
      <w:r>
        <w:t>.1</w:t>
      </w:r>
      <w:r w:rsidRPr="00E525C6">
        <w:tab/>
      </w:r>
      <w:r>
        <w:t>Using a session management request</w:t>
      </w:r>
      <w:bookmarkEnd w:id="505"/>
    </w:p>
    <w:p w14:paraId="4DA51780" w14:textId="77777777" w:rsidR="00557AA8" w:rsidRPr="00557AA8" w:rsidRDefault="00557AA8" w:rsidP="00902210"/>
    <w:p w14:paraId="38FAB16C" w14:textId="77777777" w:rsidR="00D072DF" w:rsidRPr="00E525C6" w:rsidRDefault="00D072DF" w:rsidP="00A93829">
      <w:pPr>
        <w:pStyle w:val="TH"/>
      </w:pPr>
      <w:r w:rsidRPr="00E525C6">
        <w:object w:dxaOrig="22944" w:dyaOrig="16308" w14:anchorId="5C0048ED">
          <v:shape id="_x0000_i1096" type="#_x0000_t75" style="width:481.5pt;height:342.75pt" o:ole="">
            <v:imagedata r:id="rId156" o:title=""/>
          </v:shape>
          <o:OLEObject Type="Embed" ProgID="Visio.Drawing.15" ShapeID="_x0000_i1096" DrawAspect="Content" ObjectID="_1728213877" r:id="rId157"/>
        </w:object>
      </w:r>
    </w:p>
    <w:p w14:paraId="04754598" w14:textId="372F9656" w:rsidR="00D072DF" w:rsidRPr="00E525C6" w:rsidRDefault="00D072DF" w:rsidP="00A93829">
      <w:pPr>
        <w:pStyle w:val="TF"/>
      </w:pPr>
      <w:r w:rsidRPr="00E525C6">
        <w:t>Figure 6.</w:t>
      </w:r>
      <w:r w:rsidR="00AC00FA" w:rsidRPr="00E525C6">
        <w:t>40</w:t>
      </w:r>
      <w:r w:rsidRPr="00E525C6">
        <w:t>.2.3</w:t>
      </w:r>
      <w:r w:rsidR="00557AA8">
        <w:t>.1</w:t>
      </w:r>
      <w:r w:rsidRPr="00E525C6">
        <w:t>-1: Procedure for UE-initiated request to join an AI/ML session for FL</w:t>
      </w:r>
    </w:p>
    <w:p w14:paraId="21FB907E" w14:textId="23DA9A17" w:rsidR="00D072DF" w:rsidRPr="00E525C6" w:rsidRDefault="00D072DF" w:rsidP="00A93829">
      <w:r w:rsidRPr="00E525C6">
        <w:t>The procedure for UE-initiated request to join an AI/ML session for FL in Figure 6.</w:t>
      </w:r>
      <w:r w:rsidR="00AC00FA" w:rsidRPr="00E525C6">
        <w:t>40</w:t>
      </w:r>
      <w:r w:rsidRPr="00E525C6">
        <w:t>.2.3</w:t>
      </w:r>
      <w:r w:rsidR="00557AA8">
        <w:t>.1</w:t>
      </w:r>
      <w:r w:rsidRPr="00E525C6">
        <w:t>-1 is described step-by-step below.</w:t>
      </w:r>
    </w:p>
    <w:p w14:paraId="1787BFE0" w14:textId="3D3D9608" w:rsidR="00A93829" w:rsidRPr="00E525C6" w:rsidRDefault="00A93829" w:rsidP="00A93829">
      <w:pPr>
        <w:pStyle w:val="B1"/>
      </w:pPr>
      <w:r w:rsidRPr="00E525C6">
        <w:t>1.</w:t>
      </w:r>
      <w:r w:rsidRPr="00E525C6">
        <w:tab/>
        <w:t xml:space="preserve">An AMSID is allocated to the UE according to the description of </w:t>
      </w:r>
      <w:r w:rsidR="00DA6550">
        <w:t>clause </w:t>
      </w:r>
      <w:r w:rsidRPr="00E525C6">
        <w:t>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pPr>
      <w:r w:rsidRPr="00E525C6">
        <w:t>9.</w:t>
      </w:r>
      <w:r w:rsidRPr="00E525C6">
        <w:tab/>
        <w:t>The UE starts the FL process after the establishment of the user plane resources.</w:t>
      </w:r>
    </w:p>
    <w:p w14:paraId="02ADB5F8" w14:textId="77777777" w:rsidR="00557AA8" w:rsidRPr="00E525C6" w:rsidRDefault="00557AA8" w:rsidP="00557AA8">
      <w:pPr>
        <w:pStyle w:val="Heading5"/>
      </w:pPr>
      <w:bookmarkStart w:id="506" w:name="_Toc117180622"/>
      <w:r w:rsidRPr="00E525C6">
        <w:t>6.40.2.3</w:t>
      </w:r>
      <w:r>
        <w:t>.2</w:t>
      </w:r>
      <w:r w:rsidRPr="00E525C6">
        <w:tab/>
      </w:r>
      <w:r>
        <w:t>Using an application layer request</w:t>
      </w:r>
      <w:bookmarkEnd w:id="506"/>
    </w:p>
    <w:p w14:paraId="5D2A9B6C" w14:textId="77777777" w:rsidR="00557AA8" w:rsidRDefault="00557AA8" w:rsidP="00557AA8">
      <w:pPr>
        <w:pStyle w:val="TH"/>
      </w:pPr>
      <w:r>
        <w:object w:dxaOrig="22935" w:dyaOrig="16290" w14:anchorId="73EA683C">
          <v:shape id="_x0000_i1097" type="#_x0000_t75" style="width:463.5pt;height:330pt" o:ole="">
            <v:imagedata r:id="rId158" o:title=""/>
          </v:shape>
          <o:OLEObject Type="Embed" ProgID="Visio.Drawing.15" ShapeID="_x0000_i1097" DrawAspect="Content" ObjectID="_1728213878" r:id="rId159"/>
        </w:object>
      </w:r>
    </w:p>
    <w:p w14:paraId="46995E25" w14:textId="77777777" w:rsidR="00557AA8" w:rsidRPr="002255FA" w:rsidRDefault="00557AA8" w:rsidP="00557AA8">
      <w:pPr>
        <w:pStyle w:val="TF"/>
      </w:pPr>
      <w:r w:rsidRPr="00E525C6">
        <w:t>Figure 6.40.2.3</w:t>
      </w:r>
      <w:r>
        <w:t>.2</w:t>
      </w:r>
      <w:r w:rsidRPr="00E525C6">
        <w:t>-1: Procedure for UE-initiated request to join an AI/ML session for FL</w:t>
      </w:r>
    </w:p>
    <w:p w14:paraId="04BD8F1B" w14:textId="77777777" w:rsidR="00557AA8" w:rsidRPr="00E525C6" w:rsidRDefault="00557AA8" w:rsidP="00557AA8">
      <w:r w:rsidRPr="00E525C6">
        <w:t>The procedure for UE-initiated request to join an AI/ML session for FL in Figure 6.40.2.3</w:t>
      </w:r>
      <w:r>
        <w:t>.2</w:t>
      </w:r>
      <w:r w:rsidRPr="00E525C6">
        <w:t>-1 is described step-by-step below.</w:t>
      </w:r>
    </w:p>
    <w:p w14:paraId="7727B43B" w14:textId="77777777" w:rsidR="00557AA8" w:rsidRPr="00E525C6" w:rsidRDefault="00557AA8" w:rsidP="00557AA8">
      <w:pPr>
        <w:pStyle w:val="B1"/>
      </w:pPr>
      <w:r w:rsidRPr="00E525C6">
        <w:t>1.</w:t>
      </w:r>
      <w:r w:rsidRPr="00E525C6">
        <w:tab/>
        <w:t xml:space="preserve">An AMSID is allocated to the UE according to the description of </w:t>
      </w:r>
      <w:r>
        <w:t>clause </w:t>
      </w:r>
      <w:r w:rsidRPr="00E525C6">
        <w:t>6.40.1.2 when the AF selects the UE for application FL operation.</w:t>
      </w:r>
    </w:p>
    <w:p w14:paraId="493A28D4" w14:textId="77777777" w:rsidR="00557AA8" w:rsidRPr="00E525C6" w:rsidRDefault="00557AA8" w:rsidP="00557AA8">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573D2E59" w14:textId="77777777" w:rsidR="00557AA8" w:rsidRDefault="00557AA8" w:rsidP="00557AA8">
      <w:pPr>
        <w:pStyle w:val="B1"/>
      </w:pPr>
      <w:r w:rsidRPr="00E525C6">
        <w:t>3.</w:t>
      </w:r>
      <w:r w:rsidRPr="00E525C6">
        <w:tab/>
      </w:r>
      <w:r>
        <w:t>T</w:t>
      </w:r>
      <w:r w:rsidRPr="00261FD3">
        <w:t>he UE sends a request to join AI/ML session including AMSID towards the AF</w:t>
      </w:r>
      <w:r w:rsidRPr="003C771B">
        <w:t xml:space="preserve"> </w:t>
      </w:r>
      <w:r w:rsidRPr="00261FD3">
        <w:t>via application layer</w:t>
      </w:r>
      <w:r w:rsidRPr="00E525C6">
        <w:t>.</w:t>
      </w:r>
    </w:p>
    <w:p w14:paraId="6127E44C" w14:textId="77777777" w:rsidR="00557AA8" w:rsidRPr="00E525C6" w:rsidRDefault="00557AA8" w:rsidP="00557AA8">
      <w:pPr>
        <w:pStyle w:val="B1"/>
      </w:pPr>
      <w:r>
        <w:t>4.</w:t>
      </w:r>
      <w:r>
        <w:tab/>
      </w:r>
      <w:r w:rsidRPr="009B68FD">
        <w:t xml:space="preserve">The </w:t>
      </w:r>
      <w:r>
        <w:t xml:space="preserve">AF </w:t>
      </w:r>
      <w:r w:rsidRPr="009B68FD">
        <w:t>sends a validation request to the AFLSF for the AMSID to be used by the UE in order to determine whether the UE is allowed to engage in FL using the AMSID.</w:t>
      </w:r>
      <w:r>
        <w:t xml:space="preserve"> The AF requests to the </w:t>
      </w:r>
      <w:r w:rsidRPr="002E1DD9">
        <w:t xml:space="preserve">5GC </w:t>
      </w:r>
      <w:r>
        <w:t>using services provided by the AFLSF or NEF (</w:t>
      </w:r>
      <w:r w:rsidRPr="002E1DD9">
        <w:t>e.g.</w:t>
      </w:r>
      <w:r>
        <w:t xml:space="preserve"> N</w:t>
      </w:r>
      <w:r w:rsidRPr="002E1DD9">
        <w:t>aflsf_FL_assistance_request/N</w:t>
      </w:r>
      <w:r>
        <w:t>ef</w:t>
      </w:r>
      <w:r w:rsidRPr="002E1DD9">
        <w:t>_FL_assistance_request</w:t>
      </w:r>
      <w:r>
        <w:t>). The request message includes an AMSID from the UE, a list of UEs, and join indication. There may be more than one UE to want to join the same AMSID when the AF sends the request.</w:t>
      </w:r>
    </w:p>
    <w:p w14:paraId="526E1AE3" w14:textId="77777777" w:rsidR="00557AA8" w:rsidRPr="00E525C6" w:rsidRDefault="00557AA8" w:rsidP="00557AA8">
      <w:pPr>
        <w:pStyle w:val="B1"/>
      </w:pPr>
      <w:r>
        <w:t>5</w:t>
      </w:r>
      <w:r w:rsidRPr="00E525C6">
        <w:t>.</w:t>
      </w:r>
      <w:r w:rsidRPr="00E525C6">
        <w:tab/>
        <w:t xml:space="preserve">When the AFLSF receives </w:t>
      </w:r>
      <w:r>
        <w:t xml:space="preserve">the request from AF, </w:t>
      </w:r>
      <w:r w:rsidRPr="00E525C6">
        <w:t>the AFLSF validates if the AMSID can be used for the UE:</w:t>
      </w:r>
    </w:p>
    <w:p w14:paraId="650A6A27" w14:textId="77777777" w:rsidR="00557AA8" w:rsidRPr="00E525C6" w:rsidRDefault="00557AA8" w:rsidP="00557AA8">
      <w:pPr>
        <w:pStyle w:val="B2"/>
      </w:pPr>
      <w:r w:rsidRPr="00E525C6">
        <w:t>-</w:t>
      </w:r>
      <w:r w:rsidRPr="00E525C6">
        <w:tab/>
        <w:t>The AFLSF may indicate whether the request should be granted or not.</w:t>
      </w:r>
      <w:r>
        <w:t xml:space="preserve"> </w:t>
      </w:r>
      <w:r w:rsidRPr="00BE219D">
        <w:t>The AFLSF may also indicate the QoS parameters to use for the session</w:t>
      </w:r>
      <w:r>
        <w:t xml:space="preserve"> to the AF.</w:t>
      </w:r>
    </w:p>
    <w:p w14:paraId="5B974564" w14:textId="77777777" w:rsidR="00557AA8" w:rsidRPr="00E525C6" w:rsidRDefault="00557AA8" w:rsidP="00557AA8">
      <w:pPr>
        <w:pStyle w:val="B2"/>
      </w:pPr>
      <w:r w:rsidRPr="00E525C6">
        <w:t>-</w:t>
      </w:r>
      <w:r w:rsidRPr="00E525C6">
        <w:tab/>
        <w:t>The above may require the AFLSF checking whether the AMSID can be used based on previous interactions of the AFLSF with the AF.</w:t>
      </w:r>
    </w:p>
    <w:p w14:paraId="554DE465" w14:textId="77777777" w:rsidR="00557AA8" w:rsidRPr="00E525C6" w:rsidRDefault="00557AA8" w:rsidP="00557AA8">
      <w:pPr>
        <w:pStyle w:val="B1"/>
      </w:pPr>
      <w:r>
        <w:t>6</w:t>
      </w:r>
      <w:r w:rsidRPr="00E525C6">
        <w:t>.</w:t>
      </w:r>
      <w:r w:rsidRPr="00E525C6">
        <w:tab/>
        <w:t>The AFLSF provide</w:t>
      </w:r>
      <w:r>
        <w:t>s</w:t>
      </w:r>
      <w:r w:rsidRPr="00E525C6">
        <w:t xml:space="preserve"> </w:t>
      </w:r>
      <w:r>
        <w:t>response</w:t>
      </w:r>
      <w:r w:rsidRPr="00E525C6">
        <w:t xml:space="preserve"> to the AF</w:t>
      </w:r>
      <w:r>
        <w:t xml:space="preserve"> whether the AMSID can be used for the UE. The response may include the AMSID, required QoS, etc.</w:t>
      </w:r>
    </w:p>
    <w:p w14:paraId="283FD314" w14:textId="77777777" w:rsidR="00557AA8" w:rsidRDefault="00557AA8" w:rsidP="00557AA8">
      <w:pPr>
        <w:pStyle w:val="B1"/>
      </w:pPr>
      <w:r>
        <w:t>7</w:t>
      </w:r>
      <w:r w:rsidRPr="00E525C6">
        <w:t>.</w:t>
      </w:r>
      <w:r w:rsidRPr="00E525C6">
        <w:tab/>
      </w:r>
      <w:r>
        <w:t>The AF</w:t>
      </w:r>
      <w:r w:rsidRPr="005765E1">
        <w:t xml:space="preserve"> </w:t>
      </w:r>
      <w:r>
        <w:t xml:space="preserve">confirms that the </w:t>
      </w:r>
      <w:r w:rsidRPr="00CB421F">
        <w:t>request</w:t>
      </w:r>
      <w:r>
        <w:t xml:space="preserve"> from UE</w:t>
      </w:r>
      <w:r w:rsidRPr="00CB421F">
        <w:t xml:space="preserve"> to join the </w:t>
      </w:r>
      <w:r>
        <w:t xml:space="preserve">AI/ML session for </w:t>
      </w:r>
      <w:r w:rsidRPr="00CB421F">
        <w:t xml:space="preserve">FL </w:t>
      </w:r>
      <w:r>
        <w:t>with</w:t>
      </w:r>
      <w:r w:rsidRPr="00CB421F">
        <w:t xml:space="preserve"> </w:t>
      </w:r>
      <w:r>
        <w:t xml:space="preserve">the </w:t>
      </w:r>
      <w:r w:rsidRPr="00CB421F">
        <w:t>AMSID is authorized</w:t>
      </w:r>
      <w:r>
        <w:t>. The AF may request the network to provide QoS for the newly joined UE.</w:t>
      </w:r>
    </w:p>
    <w:p w14:paraId="1D69839A" w14:textId="60507AA4" w:rsidR="00557AA8" w:rsidRDefault="00557AA8" w:rsidP="00902210">
      <w:pPr>
        <w:pStyle w:val="B1"/>
        <w:ind w:left="0" w:firstLine="0"/>
      </w:pPr>
      <w:r>
        <w:t>8</w:t>
      </w:r>
      <w:r w:rsidRPr="00E525C6">
        <w:t>.</w:t>
      </w:r>
      <w:r w:rsidRPr="00E525C6">
        <w:tab/>
      </w:r>
      <w:r>
        <w:t>The</w:t>
      </w:r>
      <w:r w:rsidRPr="00E525C6">
        <w:t xml:space="preserve"> UE starts the FL process after the establishment of the user plane resources.</w:t>
      </w:r>
    </w:p>
    <w:p w14:paraId="41C8B703" w14:textId="56D79811" w:rsidR="00BE6563" w:rsidRPr="00E525C6" w:rsidRDefault="00BE6563" w:rsidP="00BE6563">
      <w:pPr>
        <w:pStyle w:val="Heading4"/>
        <w:rPr>
          <w:lang w:eastAsia="zh-CN"/>
        </w:rPr>
      </w:pPr>
      <w:bookmarkStart w:id="507" w:name="_Toc117180623"/>
      <w:r w:rsidRPr="00E525C6">
        <w:rPr>
          <w:lang w:eastAsia="zh-CN"/>
        </w:rPr>
        <w:t>6.40.2.</w:t>
      </w:r>
      <w:r>
        <w:rPr>
          <w:lang w:eastAsia="zh-CN"/>
        </w:rPr>
        <w:t>4</w:t>
      </w:r>
      <w:r w:rsidRPr="00E525C6">
        <w:rPr>
          <w:lang w:eastAsia="zh-CN"/>
        </w:rPr>
        <w:tab/>
      </w:r>
      <w:r w:rsidRPr="00E525C6">
        <w:t xml:space="preserve">Procedure for </w:t>
      </w:r>
      <w:r>
        <w:t>multiple PCF discovery</w:t>
      </w:r>
      <w:bookmarkEnd w:id="507"/>
    </w:p>
    <w:p w14:paraId="4C21C049" w14:textId="336C3FD8" w:rsidR="00BE6563" w:rsidRPr="005D61C6" w:rsidRDefault="00BE6563" w:rsidP="00BE6563">
      <w:r w:rsidRPr="005D61C6">
        <w:t>BSF supports PCF discovery for multiple UEs, which can be used for AF to create or update QoS for the multiple UEs (e.g</w:t>
      </w:r>
      <w:r w:rsidR="00DA6550">
        <w:t>.</w:t>
      </w:r>
      <w:r w:rsidRPr="005D61C6">
        <w:t xml:space="preserve"> for FL operation). The support of PCF discovery for multiple UEs can be achieved by the following enhancements:</w:t>
      </w:r>
    </w:p>
    <w:p w14:paraId="45DA9453" w14:textId="77777777" w:rsidR="00BE6563" w:rsidRPr="007A4524" w:rsidRDefault="00BE6563" w:rsidP="00BE6563">
      <w:pPr>
        <w:pStyle w:val="B1"/>
      </w:pPr>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p>
    <w:p w14:paraId="6D790BE4" w14:textId="27F1B46C" w:rsidR="00BE6563" w:rsidRPr="00E7644F" w:rsidRDefault="00BE6563" w:rsidP="00BE6563">
      <w:pPr>
        <w:pStyle w:val="B1"/>
        <w:rPr>
          <w:rFonts w:eastAsia="MS Mincho"/>
        </w:rPr>
      </w:pPr>
      <w:r>
        <w:t>-</w:t>
      </w:r>
      <w:r>
        <w:tab/>
      </w:r>
      <w:r w:rsidRPr="00451878">
        <w:t xml:space="preserve">(PCF Discovery </w:t>
      </w:r>
      <w:r w:rsidRPr="00CF769B">
        <w:t xml:space="preserve">of </w:t>
      </w:r>
      <w:r w:rsidRPr="007A4524">
        <w:t xml:space="preserve">BSF) </w:t>
      </w:r>
      <w:r w:rsidRPr="007A4524">
        <w:rPr>
          <w:lang w:eastAsia="ko-KR"/>
        </w:rPr>
        <w:t>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address(es) for each UE within the group identified by the group identifier or the PCF address(es) for each UE within the list of UE IDs. Then, the BSF returns to the Consumer NF with the PCF ad</w:t>
      </w:r>
      <w:r w:rsidRPr="00E7644F">
        <w:rPr>
          <w:lang w:eastAsia="ko-KR"/>
        </w:rPr>
        <w:t>dress per UE(s).</w:t>
      </w:r>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508" w:name="_Toc101357149"/>
      <w:bookmarkStart w:id="509" w:name="_Toc117180624"/>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508"/>
      <w:bookmarkEnd w:id="509"/>
    </w:p>
    <w:p w14:paraId="0A7BE7B8" w14:textId="77777777" w:rsidR="0085749F" w:rsidRPr="00E525C6" w:rsidRDefault="0085749F" w:rsidP="0085749F">
      <w:r w:rsidRPr="00E525C6">
        <w:t>AF:</w:t>
      </w:r>
    </w:p>
    <w:p w14:paraId="4E753DE8" w14:textId="77777777" w:rsidR="0085749F" w:rsidRDefault="0085749F" w:rsidP="0085749F">
      <w:pPr>
        <w:pStyle w:val="B1"/>
      </w:pPr>
      <w:r w:rsidRPr="00E525C6">
        <w:t>-</w:t>
      </w:r>
      <w:r w:rsidRPr="00E525C6">
        <w:tab/>
        <w:t xml:space="preserve">Provides </w:t>
      </w:r>
      <w:r>
        <w:t>FL configuration parameters to the 5GC (NEF if AF is untrusted, or AFLSF is AF is trusted) via FL assistance services</w:t>
      </w:r>
      <w:r w:rsidRPr="00E525C6">
        <w:t>.</w:t>
      </w:r>
    </w:p>
    <w:p w14:paraId="2A913527" w14:textId="5F9E8578" w:rsidR="00557AA8" w:rsidRPr="00E525C6" w:rsidRDefault="00557AA8" w:rsidP="00557AA8">
      <w:pPr>
        <w:pStyle w:val="B1"/>
      </w:pPr>
      <w:r>
        <w:t>-</w:t>
      </w:r>
      <w:r>
        <w:tab/>
        <w:t>Sends validation request to the 5GC for the UE to join the FL with the AMSID.</w:t>
      </w:r>
    </w:p>
    <w:p w14:paraId="02D4D2BD" w14:textId="77777777" w:rsidR="0085749F" w:rsidRPr="00E525C6" w:rsidRDefault="0085749F" w:rsidP="0085749F">
      <w:r>
        <w:t>NEF</w:t>
      </w:r>
      <w:r w:rsidRPr="00E525C6">
        <w:t>:</w:t>
      </w:r>
    </w:p>
    <w:p w14:paraId="39A54DE4" w14:textId="77777777" w:rsidR="0085749F" w:rsidRDefault="0085749F" w:rsidP="0085749F">
      <w:pPr>
        <w:pStyle w:val="B1"/>
      </w:pPr>
      <w:r w:rsidRPr="00E525C6">
        <w:t>-</w:t>
      </w:r>
      <w:r w:rsidRPr="00E525C6">
        <w:tab/>
      </w:r>
      <w:r>
        <w:t xml:space="preserve">Provides request/subscription services for FL assistance operation and consumes </w:t>
      </w:r>
      <w:r w:rsidRPr="007F71E1">
        <w:t>AFLSF</w:t>
      </w:r>
      <w:r>
        <w:t xml:space="preserve"> services.</w:t>
      </w:r>
    </w:p>
    <w:p w14:paraId="15A9E446" w14:textId="77777777" w:rsidR="0085749F" w:rsidRDefault="0085749F" w:rsidP="0085749F">
      <w:r>
        <w:t>AFLSF</w:t>
      </w:r>
      <w:r w:rsidRPr="00E525C6">
        <w:t>:</w:t>
      </w:r>
    </w:p>
    <w:p w14:paraId="31A6FDA3" w14:textId="77777777" w:rsidR="0085749F" w:rsidRDefault="0085749F" w:rsidP="0085749F">
      <w:pPr>
        <w:pStyle w:val="B1"/>
      </w:pPr>
      <w:r w:rsidRPr="00E525C6">
        <w:t>-</w:t>
      </w:r>
      <w:r w:rsidRPr="00E525C6">
        <w:tab/>
      </w:r>
      <w:r>
        <w:t>Implicit a</w:t>
      </w:r>
      <w:r w:rsidRPr="00047D8F">
        <w:t>ware</w:t>
      </w:r>
      <w:r>
        <w:t>ness</w:t>
      </w:r>
      <w:r w:rsidRPr="00047D8F">
        <w:t xml:space="preserve"> of </w:t>
      </w:r>
      <w:r>
        <w:t>application FL operation</w:t>
      </w:r>
    </w:p>
    <w:p w14:paraId="6E5D367F" w14:textId="77777777" w:rsidR="0085749F" w:rsidRDefault="0085749F" w:rsidP="0085749F">
      <w:pPr>
        <w:pStyle w:val="B1"/>
      </w:pPr>
      <w:r>
        <w:t>-</w:t>
      </w:r>
      <w:r>
        <w:tab/>
        <w:t>Provides request/subscription services for FL assistance operation</w:t>
      </w:r>
    </w:p>
    <w:p w14:paraId="09008FA4" w14:textId="77777777" w:rsidR="0085749F" w:rsidRPr="00E525C6" w:rsidRDefault="0085749F" w:rsidP="0085749F">
      <w:pPr>
        <w:pStyle w:val="B1"/>
      </w:pPr>
      <w:r w:rsidRPr="00E525C6">
        <w:t>-</w:t>
      </w:r>
      <w:r w:rsidRPr="00E525C6">
        <w:tab/>
      </w:r>
      <w:r>
        <w:t>Subscribes to NWDAF analytics, AMF/SMF event exposure</w:t>
      </w:r>
    </w:p>
    <w:p w14:paraId="75933076" w14:textId="7EA34A74" w:rsidR="0085749F" w:rsidRPr="00E525C6" w:rsidRDefault="0085749F" w:rsidP="0085749F">
      <w:pPr>
        <w:pStyle w:val="B1"/>
      </w:pPr>
      <w:r w:rsidRPr="00E525C6">
        <w:t>-</w:t>
      </w:r>
      <w:r w:rsidRPr="00E525C6">
        <w:tab/>
      </w:r>
      <w:r>
        <w:t>Handling of AMSID validation request</w:t>
      </w:r>
    </w:p>
    <w:p w14:paraId="2AB70D50" w14:textId="77777777" w:rsidR="0085749F" w:rsidRPr="00E525C6" w:rsidRDefault="0085749F" w:rsidP="0085749F">
      <w:r w:rsidRPr="00E525C6">
        <w:t>SMF:</w:t>
      </w:r>
    </w:p>
    <w:p w14:paraId="4B868603" w14:textId="77777777" w:rsidR="0085749F" w:rsidRDefault="0085749F" w:rsidP="0085749F">
      <w:pPr>
        <w:pStyle w:val="B1"/>
      </w:pPr>
      <w:r w:rsidRPr="00E525C6">
        <w:t>-</w:t>
      </w:r>
      <w:r w:rsidRPr="00E525C6">
        <w:tab/>
      </w:r>
      <w:r>
        <w:t xml:space="preserve">Sends </w:t>
      </w:r>
      <w:r w:rsidRPr="003A6C5A">
        <w:t>validation request to AFLSF for the AMSID to be used by the UE</w:t>
      </w:r>
      <w:r w:rsidRPr="00E525C6">
        <w:t>.</w:t>
      </w:r>
    </w:p>
    <w:p w14:paraId="02CFF3AA" w14:textId="77777777" w:rsidR="0085749F" w:rsidRPr="00E525C6" w:rsidRDefault="0085749F" w:rsidP="0085749F">
      <w:r>
        <w:t>BSF</w:t>
      </w:r>
      <w:r w:rsidRPr="00E525C6">
        <w:t>:</w:t>
      </w:r>
    </w:p>
    <w:p w14:paraId="7EC37AAD" w14:textId="596C3F52" w:rsidR="0085749F" w:rsidRDefault="0085749F" w:rsidP="0085749F">
      <w:pPr>
        <w:pStyle w:val="B1"/>
      </w:pPr>
      <w:r w:rsidRPr="00E525C6">
        <w:t>-</w:t>
      </w:r>
      <w:r w:rsidRPr="00E525C6">
        <w:tab/>
      </w:r>
      <w:r>
        <w:t>Discovery of PCF address is enhanced to support discovery of PCF address(es) based on the group id for UE</w:t>
      </w:r>
    </w:p>
    <w:p w14:paraId="2C46285A" w14:textId="77777777" w:rsidR="0085749F" w:rsidRPr="00E525C6" w:rsidRDefault="0085749F" w:rsidP="00315872">
      <w:pPr>
        <w:pStyle w:val="B1"/>
      </w:pPr>
      <w:r w:rsidRPr="00E525C6">
        <w:t>-</w:t>
      </w:r>
      <w:r w:rsidRPr="00E525C6">
        <w:tab/>
      </w:r>
      <w:r>
        <w:t>Discovery of PCF address is enhanced to support discovery of PCF address(es) based on a list of UE IDs as an input</w:t>
      </w:r>
      <w:r w:rsidRPr="00E525C6">
        <w:t>UE:</w:t>
      </w:r>
    </w:p>
    <w:p w14:paraId="1A86C5A9" w14:textId="77777777" w:rsidR="0085749F" w:rsidRDefault="0085749F" w:rsidP="0085749F">
      <w:pPr>
        <w:pStyle w:val="B1"/>
      </w:pPr>
      <w:r w:rsidRPr="00E525C6">
        <w:t>-</w:t>
      </w:r>
      <w:r w:rsidRPr="00E525C6">
        <w:tab/>
      </w:r>
      <w:r>
        <w:t xml:space="preserve">Requests to join </w:t>
      </w:r>
      <w:r w:rsidRPr="003A6C5A">
        <w:t>an AI/ML session for FL</w:t>
      </w:r>
      <w:r>
        <w:t>.</w:t>
      </w:r>
    </w:p>
    <w:p w14:paraId="30ED950F" w14:textId="77777777" w:rsidR="00557AA8" w:rsidRPr="00E525C6" w:rsidRDefault="00557AA8" w:rsidP="00557AA8">
      <w:r>
        <w:t>UE</w:t>
      </w:r>
      <w:r w:rsidRPr="00E525C6">
        <w:t>:</w:t>
      </w:r>
    </w:p>
    <w:p w14:paraId="56FFDDD2" w14:textId="1F7616C1" w:rsidR="00557AA8" w:rsidRPr="00902210" w:rsidRDefault="00557AA8" w:rsidP="00557AA8">
      <w:pPr>
        <w:pStyle w:val="B1"/>
        <w:rPr>
          <w:rFonts w:eastAsia="SimSun"/>
          <w:lang w:eastAsia="zh-CN"/>
        </w:rPr>
      </w:pPr>
      <w:r w:rsidRPr="00E525C6">
        <w:t>-</w:t>
      </w:r>
      <w:r w:rsidRPr="00E525C6">
        <w:tab/>
      </w:r>
      <w:r>
        <w:t>May include the AMSID in the session management request to indicate the request to join the FL</w:t>
      </w:r>
      <w:r w:rsidRPr="00E525C6">
        <w:t>.</w:t>
      </w:r>
    </w:p>
    <w:p w14:paraId="4095094C" w14:textId="4863E6F7" w:rsidR="00DD315C" w:rsidRPr="00E525C6" w:rsidRDefault="00DD315C" w:rsidP="002B34D0">
      <w:pPr>
        <w:pStyle w:val="Heading2"/>
      </w:pPr>
      <w:bookmarkStart w:id="510" w:name="_Toc117180625"/>
      <w:r w:rsidRPr="00E525C6">
        <w:t>6.41</w:t>
      </w:r>
      <w:r w:rsidRPr="00E525C6">
        <w:tab/>
        <w:t>Solution #41: Solution for supporting aggregated UE performance monitoring and exposure for a group of UEs</w:t>
      </w:r>
      <w:bookmarkEnd w:id="510"/>
    </w:p>
    <w:p w14:paraId="3092897E" w14:textId="1517A888" w:rsidR="00DD315C" w:rsidRPr="00E525C6" w:rsidRDefault="00DD315C" w:rsidP="00DD315C">
      <w:pPr>
        <w:pStyle w:val="Heading3"/>
      </w:pPr>
      <w:bookmarkStart w:id="511" w:name="_Toc117180626"/>
      <w:r w:rsidRPr="00E525C6">
        <w:t>6.41.1</w:t>
      </w:r>
      <w:r w:rsidRPr="00E525C6">
        <w:tab/>
        <w:t>Description</w:t>
      </w:r>
      <w:bookmarkEnd w:id="511"/>
    </w:p>
    <w:p w14:paraId="46924FBC" w14:textId="77777777" w:rsidR="00A93829" w:rsidRPr="00E525C6" w:rsidRDefault="00A93829" w:rsidP="00A93829">
      <w:bookmarkStart w:id="512"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7A79D50F"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C8558A" w:rsidRPr="00E525C6">
        <w:t>TS</w:t>
      </w:r>
      <w:r w:rsidR="00C8558A">
        <w:t> </w:t>
      </w:r>
      <w:r w:rsidR="00C8558A" w:rsidRPr="00E525C6">
        <w:t>23.288</w:t>
      </w:r>
      <w:r w:rsidR="00C8558A">
        <w:t> </w:t>
      </w:r>
      <w:r w:rsidR="00C8558A" w:rsidRPr="00E525C6">
        <w:t>[</w:t>
      </w:r>
      <w:r w:rsidRPr="00E525C6">
        <w:t xml:space="preserve">6]. However, current output parameters of DN Performance analytics need to be extended to include aggregated parameters. Therefore, the solution proposes to add the following </w:t>
      </w:r>
      <w:r w:rsidR="00FE4D77">
        <w:t>Analytics subsets</w:t>
      </w:r>
      <w:r w:rsidRPr="00E525C6">
        <w:t xml:space="preserve"> in DN Performance Analytics:</w:t>
      </w:r>
    </w:p>
    <w:p w14:paraId="37F88140" w14:textId="77777777" w:rsidR="00A93829" w:rsidRPr="00E525C6" w:rsidRDefault="00A93829" w:rsidP="00A93829">
      <w:pPr>
        <w:pStyle w:val="B1"/>
      </w:pPr>
      <w:r w:rsidRPr="00E525C6">
        <w:t>-</w:t>
      </w:r>
      <w:r w:rsidRPr="00E525C6">
        <w:tab/>
        <w:t>aggregated traffic rate;</w:t>
      </w:r>
    </w:p>
    <w:p w14:paraId="6D4F516F" w14:textId="77777777" w:rsidR="00A93829" w:rsidRPr="00E525C6" w:rsidRDefault="00A93829" w:rsidP="00A93829">
      <w:pPr>
        <w:pStyle w:val="B1"/>
      </w:pPr>
      <w:r w:rsidRPr="00E525C6">
        <w:t>-</w:t>
      </w:r>
      <w:r w:rsidRPr="00E525C6">
        <w:tab/>
        <w:t>variance of the traffic rate;</w:t>
      </w:r>
    </w:p>
    <w:p w14:paraId="28C0055A" w14:textId="77777777" w:rsidR="00A93829" w:rsidRPr="00E525C6" w:rsidRDefault="00A93829" w:rsidP="00A93829">
      <w:pPr>
        <w:pStyle w:val="B1"/>
      </w:pPr>
      <w:r w:rsidRPr="00E525C6">
        <w:t>-</w:t>
      </w:r>
      <w:r w:rsidRPr="00E525C6">
        <w:tab/>
        <w:t>variance of packet delay;</w:t>
      </w:r>
    </w:p>
    <w:p w14:paraId="5598D63B" w14:textId="77777777" w:rsidR="00A93829" w:rsidRDefault="00A93829" w:rsidP="00A93829">
      <w:pPr>
        <w:pStyle w:val="B1"/>
      </w:pPr>
      <w:r w:rsidRPr="00E525C6">
        <w:t>-</w:t>
      </w:r>
      <w:r w:rsidRPr="00E525C6">
        <w:tab/>
        <w:t>variance of packet loss rate.</w:t>
      </w:r>
    </w:p>
    <w:p w14:paraId="2419E0EF" w14:textId="5FC772C7" w:rsidR="00FE4D77" w:rsidRDefault="00FE4D77" w:rsidP="00FE4D77">
      <w:pPr>
        <w:pStyle w:val="B1"/>
      </w:pPr>
      <w:r>
        <w:t>-</w:t>
      </w:r>
      <w:r>
        <w:tab/>
      </w:r>
      <w:r w:rsidRPr="00D81049">
        <w:t>the UEs in the group whose traffic rate, packet delay and loss rate higher or lower than a threshold, respectively, where the threshold can be specified by the Analytics consumer in the Analytics request.</w:t>
      </w:r>
      <w:r w:rsidR="00CD61A7">
        <w:t xml:space="preserve"> When the analytics consumer specifies the SUPImax (defined in TS 23.288 [6]) parameter, NWDAF only reports the top N UEs whose QoS parameters are higher or lower than the threshold, where N equals to SUPImax.</w:t>
      </w:r>
    </w:p>
    <w:p w14:paraId="0A4A4FBB" w14:textId="63E0E2A5" w:rsidR="00CD61A7" w:rsidRDefault="00CD61A7" w:rsidP="00315872">
      <w:r>
        <w:t xml:space="preserve">The extended output parameters do not require any changes on the current input data of the DN performance Analytics. </w:t>
      </w:r>
    </w:p>
    <w:p w14:paraId="607D831E" w14:textId="4FE4B2BE" w:rsidR="00FE4D77" w:rsidRPr="00E525C6" w:rsidRDefault="00FE4D77" w:rsidP="00315872">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p>
    <w:p w14:paraId="31DD28AF" w14:textId="3FD9A3D9" w:rsidR="00DD315C" w:rsidRPr="00E525C6" w:rsidRDefault="00DD315C" w:rsidP="00DD315C">
      <w:pPr>
        <w:pStyle w:val="Heading3"/>
        <w:rPr>
          <w:lang w:eastAsia="ko-KR"/>
        </w:rPr>
      </w:pPr>
      <w:bookmarkStart w:id="513" w:name="_Toc117180627"/>
      <w:r w:rsidRPr="00E525C6">
        <w:t>6.41.2</w:t>
      </w:r>
      <w:r w:rsidRPr="00E525C6">
        <w:tab/>
        <w:t>Procedures</w:t>
      </w:r>
      <w:bookmarkEnd w:id="512"/>
      <w:bookmarkEnd w:id="513"/>
    </w:p>
    <w:p w14:paraId="06A3ED58" w14:textId="1F25BDEA" w:rsidR="00DD315C" w:rsidRPr="00E525C6" w:rsidRDefault="00A93829" w:rsidP="00A93829">
      <w:r w:rsidRPr="00E525C6">
        <w:t xml:space="preserve">The procedure is the same as clause 6.14.4 of </w:t>
      </w:r>
      <w:r w:rsidR="00C8558A" w:rsidRPr="00E525C6">
        <w:t>TS</w:t>
      </w:r>
      <w:r w:rsidR="00C8558A">
        <w:t> </w:t>
      </w:r>
      <w:r w:rsidR="00C8558A" w:rsidRPr="00E525C6">
        <w:t>23.288</w:t>
      </w:r>
      <w:r w:rsidR="00C8558A">
        <w:t> </w:t>
      </w:r>
      <w:r w:rsidR="00C8558A"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514" w:name="_Toc101357246"/>
      <w:bookmarkStart w:id="515" w:name="_Toc117180628"/>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514"/>
      <w:bookmarkEnd w:id="515"/>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516" w:name="_Toc117180629"/>
      <w:r w:rsidRPr="00E525C6">
        <w:t>6.42</w:t>
      </w:r>
      <w:r w:rsidRPr="00E525C6">
        <w:tab/>
        <w:t>Solution #42: FL operation support by 5GS based on AF session with required QoS provided by Application Server</w:t>
      </w:r>
      <w:bookmarkEnd w:id="516"/>
    </w:p>
    <w:p w14:paraId="47B14C1A" w14:textId="62F56767" w:rsidR="00251DA3" w:rsidRPr="00E525C6" w:rsidRDefault="00251DA3" w:rsidP="00251DA3">
      <w:pPr>
        <w:pStyle w:val="Heading3"/>
      </w:pPr>
      <w:bookmarkStart w:id="517" w:name="_Toc117180630"/>
      <w:r w:rsidRPr="00E525C6">
        <w:t>6.42.1</w:t>
      </w:r>
      <w:r w:rsidRPr="00E525C6">
        <w:tab/>
        <w:t>Description</w:t>
      </w:r>
      <w:bookmarkEnd w:id="517"/>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Minimum number of UEs in the AIML group.</w:t>
      </w:r>
    </w:p>
    <w:p w14:paraId="412F2A2B" w14:textId="77777777" w:rsidR="00FD635F" w:rsidRPr="00E525C6" w:rsidRDefault="00FD635F" w:rsidP="00FD635F">
      <w:pPr>
        <w:pStyle w:val="B1"/>
      </w:pPr>
      <w:r w:rsidRPr="00E525C6">
        <w:t>-</w:t>
      </w:r>
      <w:r w:rsidRPr="00E525C6">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518" w:name="_Toc117180631"/>
      <w:r w:rsidRPr="00E525C6">
        <w:t>6.42.2</w:t>
      </w:r>
      <w:r w:rsidRPr="00E525C6">
        <w:tab/>
        <w:t>Procedures</w:t>
      </w:r>
      <w:bookmarkEnd w:id="518"/>
    </w:p>
    <w:p w14:paraId="3243E5EE" w14:textId="487CE7FB" w:rsidR="00251DA3" w:rsidRPr="00E525C6" w:rsidRDefault="00FD635F" w:rsidP="00FD635F">
      <w:pPr>
        <w:pStyle w:val="TH"/>
      </w:pPr>
      <w:r w:rsidRPr="00E525C6">
        <w:object w:dxaOrig="11340" w:dyaOrig="9090" w14:anchorId="7C03A259">
          <v:shape id="_x0000_i1098" type="#_x0000_t75" style="width:480pt;height:388.5pt" o:ole="">
            <v:imagedata r:id="rId160" o:title=""/>
          </v:shape>
          <o:OLEObject Type="Embed" ProgID="Visio.Drawing.11" ShapeID="_x0000_i1098" DrawAspect="Content" ObjectID="_1728213879" r:id="rId161"/>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519" w:name="_Toc101357259"/>
      <w:r w:rsidRPr="00E525C6">
        <w:rPr>
          <w:lang w:eastAsia="zh-CN"/>
        </w:rPr>
        <w:t>1.</w:t>
      </w:r>
      <w:r w:rsidRPr="00E525C6">
        <w:rPr>
          <w:lang w:eastAsia="zh-CN"/>
        </w:rPr>
        <w:tab/>
        <w:t>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Minimum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17A43042" w:rsidR="00FD635F" w:rsidRPr="00E525C6" w:rsidRDefault="00FD635F" w:rsidP="00FD635F">
      <w:pPr>
        <w:pStyle w:val="EditorsNote"/>
        <w:rPr>
          <w:lang w:eastAsia="zh-CN"/>
        </w:rPr>
      </w:pPr>
      <w:r w:rsidRPr="00E525C6">
        <w:rPr>
          <w:lang w:eastAsia="zh-CN"/>
        </w:rPr>
        <w:t>Editor</w:t>
      </w:r>
      <w:r w:rsidR="00DA6550">
        <w:rPr>
          <w:lang w:eastAsia="zh-CN"/>
        </w:rPr>
        <w:t>'</w:t>
      </w:r>
      <w:r w:rsidRPr="00E525C6">
        <w:rPr>
          <w:lang w:eastAsia="zh-CN"/>
        </w:rPr>
        <w:t>s note:</w:t>
      </w:r>
      <w:r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t>3.</w:t>
      </w:r>
      <w:r w:rsidRPr="00E525C6">
        <w:rPr>
          <w:lang w:eastAsia="zh-CN"/>
        </w:rPr>
        <w:tab/>
        <w:t>The NEF uses the External Group ID or list of UE addresses in step 1 to sends a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If the AF is considered to be trusted by the operator, the AF uses the Npcf_PolicyAuthorization_Create request message to interact directly with PCF(s) to request reserving resources for an AF session or sends a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The BSF sends a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If the AF is trusted by the operator, the BSF sends a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If multiple UE(s) from the AF group is served by the same PCF, the NEF may trigger a Npcf_GroupPolicyAuthorization_Create request towards the PCF with UE address(es),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If the PCF determines that the SMF serving the UE needs updated policy information, the PCF issues a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The NEF shall send a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520" w:name="_Toc117180632"/>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519"/>
      <w:bookmarkEnd w:id="520"/>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521" w:name="_Toc117180633"/>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521"/>
    </w:p>
    <w:p w14:paraId="415DF1A9" w14:textId="0A7FC3CF" w:rsidR="004E34C4" w:rsidRPr="00E525C6" w:rsidRDefault="004E34C4" w:rsidP="00FD635F">
      <w:pPr>
        <w:pStyle w:val="Heading3"/>
      </w:pPr>
      <w:bookmarkStart w:id="522" w:name="_Toc117180634"/>
      <w:r w:rsidRPr="00E525C6">
        <w:t>6.</w:t>
      </w:r>
      <w:r w:rsidRPr="00E525C6">
        <w:rPr>
          <w:lang w:val="en-US"/>
        </w:rPr>
        <w:t>43</w:t>
      </w:r>
      <w:r w:rsidRPr="00E525C6">
        <w:t>.1</w:t>
      </w:r>
      <w:r w:rsidRPr="00E525C6">
        <w:tab/>
        <w:t>Description</w:t>
      </w:r>
      <w:bookmarkEnd w:id="522"/>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292F6D62"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r w:rsidRPr="00E525C6">
        <w:rPr>
          <w:lang w:val="en-US" w:eastAsia="zh-CN"/>
        </w:rPr>
        <w:t>UE</w:t>
      </w:r>
      <w:r w:rsidR="00DA6550">
        <w:rPr>
          <w:lang w:val="en-US" w:eastAsia="zh-CN"/>
        </w:rPr>
        <w:t>'</w:t>
      </w:r>
      <w:r w:rsidRPr="00E525C6">
        <w:rPr>
          <w:lang w:val="en-US" w:eastAsia="zh-CN"/>
        </w:rPr>
        <w:t>s location, end to end delay and packet drop for the UE.</w:t>
      </w:r>
    </w:p>
    <w:p w14:paraId="3B6208AC" w14:textId="0515B7BB" w:rsidR="004E34C4" w:rsidRDefault="004E34C4" w:rsidP="00FD635F">
      <w:pPr>
        <w:pStyle w:val="Heading3"/>
        <w:rPr>
          <w:lang w:val="en-US" w:eastAsia="zh-CN"/>
        </w:rPr>
      </w:pPr>
      <w:bookmarkStart w:id="523" w:name="_Toc117180635"/>
      <w:r w:rsidRPr="00E525C6">
        <w:rPr>
          <w:lang w:val="en-US" w:eastAsia="zh-CN"/>
        </w:rPr>
        <w:t>6.43.2</w:t>
      </w:r>
      <w:r w:rsidRPr="00E525C6">
        <w:rPr>
          <w:lang w:val="en-US" w:eastAsia="zh-CN"/>
        </w:rPr>
        <w:tab/>
        <w:t>Procedures</w:t>
      </w:r>
      <w:bookmarkEnd w:id="523"/>
    </w:p>
    <w:p w14:paraId="49C439C5" w14:textId="77777777" w:rsidR="00067F96" w:rsidRDefault="00067F96" w:rsidP="00067F96">
      <w:pPr>
        <w:pStyle w:val="Heading4"/>
        <w:rPr>
          <w:lang w:val="en-US" w:eastAsia="zh-CN"/>
        </w:rPr>
      </w:pPr>
      <w:bookmarkStart w:id="524" w:name="_Toc117180636"/>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524"/>
    </w:p>
    <w:p w14:paraId="1954155C" w14:textId="77777777" w:rsidR="00067F96" w:rsidRPr="00315872" w:rsidRDefault="00067F96" w:rsidP="00315872">
      <w:pPr>
        <w:rPr>
          <w:lang w:val="en-US" w:eastAsia="zh-CN"/>
        </w:rPr>
      </w:pPr>
    </w:p>
    <w:p w14:paraId="3AF38135" w14:textId="30BB1674" w:rsidR="004E34C4" w:rsidRPr="00E525C6" w:rsidRDefault="00067F96" w:rsidP="00FD635F">
      <w:pPr>
        <w:pStyle w:val="TH"/>
      </w:pPr>
      <w:r>
        <w:object w:dxaOrig="8010" w:dyaOrig="3390" w14:anchorId="5515C15B">
          <v:shape id="_x0000_i1099" type="#_x0000_t75" style="width:401.25pt;height:169.5pt" o:ole="">
            <v:imagedata r:id="rId162" o:title=""/>
          </v:shape>
          <o:OLEObject Type="Embed" ProgID="Visio.Drawing.15" ShapeID="_x0000_i1099" DrawAspect="Content" ObjectID="_1728213880" r:id="rId163"/>
        </w:object>
      </w:r>
    </w:p>
    <w:p w14:paraId="2AB0961D" w14:textId="2D9CFF81" w:rsidR="004E34C4" w:rsidRPr="00E525C6" w:rsidRDefault="004E34C4" w:rsidP="00FD635F">
      <w:pPr>
        <w:pStyle w:val="TF"/>
      </w:pPr>
      <w:r w:rsidRPr="00E525C6">
        <w:t>Figure 6.43.2</w:t>
      </w:r>
      <w:r w:rsidR="00067F96">
        <w:t>.1</w:t>
      </w:r>
      <w:r w:rsidRPr="00E525C6">
        <w:t>-1: Procedure for FL member selection</w:t>
      </w:r>
    </w:p>
    <w:p w14:paraId="7B02D1A0" w14:textId="1B5AFD5B" w:rsidR="00067F96" w:rsidRDefault="00FD635F" w:rsidP="004E34C4">
      <w:pPr>
        <w:pStyle w:val="B1"/>
        <w:rPr>
          <w:lang w:val="en-US" w:eastAsia="zh-CN"/>
        </w:rPr>
      </w:pPr>
      <w:r w:rsidRPr="00E525C6">
        <w:rPr>
          <w:lang w:val="en-US" w:eastAsia="zh-CN"/>
        </w:rPr>
        <w:t>1.</w:t>
      </w:r>
      <w:r w:rsidRPr="00E525C6">
        <w:rPr>
          <w:lang w:val="en-US" w:eastAsia="zh-CN"/>
        </w:rPr>
        <w:tab/>
      </w:r>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p>
    <w:p w14:paraId="444BCADC" w14:textId="3E685EDB" w:rsidR="00FD635F" w:rsidRPr="00E525C6" w:rsidRDefault="00067F96" w:rsidP="004E34C4">
      <w:pPr>
        <w:pStyle w:val="B1"/>
        <w:rPr>
          <w:lang w:val="en-US" w:eastAsia="zh-CN"/>
        </w:rPr>
      </w:pPr>
      <w:r>
        <w:rPr>
          <w:lang w:val="en-US" w:eastAsia="zh-CN"/>
        </w:rPr>
        <w:t>2.</w:t>
      </w:r>
      <w:r>
        <w:rPr>
          <w:lang w:val="en-US" w:eastAsia="zh-CN"/>
        </w:rPr>
        <w:tab/>
      </w:r>
      <w:r w:rsidR="00FD635F" w:rsidRPr="00E525C6">
        <w:rPr>
          <w:lang w:val="en-US" w:eastAsia="zh-CN"/>
        </w:rPr>
        <w:t>[Optional]The AF requests the location reporting of the UEs from the AMF (via NEF if AF is untrusted) by invoking Namf_EventExposure_Subscribe (Location Reporting).</w:t>
      </w:r>
    </w:p>
    <w:p w14:paraId="39CDC3E4" w14:textId="3B9E9173"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C8558A" w:rsidRPr="00E525C6">
        <w:rPr>
          <w:lang w:val="en-US" w:eastAsia="zh-CN"/>
        </w:rPr>
        <w:t>TS</w:t>
      </w:r>
      <w:r w:rsidR="00C8558A">
        <w:rPr>
          <w:lang w:val="en-US" w:eastAsia="zh-CN"/>
        </w:rPr>
        <w:t> </w:t>
      </w:r>
      <w:r w:rsidR="00C8558A" w:rsidRPr="00E525C6">
        <w:rPr>
          <w:lang w:val="en-US" w:eastAsia="zh-CN"/>
        </w:rPr>
        <w:t>23.501</w:t>
      </w:r>
      <w:r w:rsidR="00C8558A">
        <w:rPr>
          <w:lang w:val="en-US" w:eastAsia="zh-CN"/>
        </w:rPr>
        <w:t> </w:t>
      </w:r>
      <w:r w:rsidR="00C8558A" w:rsidRPr="00E525C6">
        <w:rPr>
          <w:lang w:val="en-US" w:eastAsia="zh-CN"/>
        </w:rPr>
        <w:t>[</w:t>
      </w:r>
      <w:r w:rsidRPr="00E525C6">
        <w:rPr>
          <w:lang w:val="en-US" w:eastAsia="zh-CN"/>
        </w:rPr>
        <w:t>3], which is same for step 2 and step 3.</w:t>
      </w:r>
    </w:p>
    <w:p w14:paraId="4A6F4740" w14:textId="318ADEA0"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C8558A" w:rsidRPr="00E525C6">
        <w:rPr>
          <w:lang w:val="en-US" w:eastAsia="zh-CN"/>
        </w:rPr>
        <w:t>TS</w:t>
      </w:r>
      <w:r w:rsidR="00C8558A">
        <w:rPr>
          <w:lang w:val="en-US" w:eastAsia="zh-CN"/>
        </w:rPr>
        <w:t> </w:t>
      </w:r>
      <w:r w:rsidR="00C8558A" w:rsidRPr="00E525C6">
        <w:rPr>
          <w:lang w:val="en-US" w:eastAsia="zh-CN"/>
        </w:rPr>
        <w:t>23.548</w:t>
      </w:r>
      <w:r w:rsidR="00C8558A">
        <w:rPr>
          <w:lang w:val="en-US" w:eastAsia="zh-CN"/>
        </w:rPr>
        <w:t> </w:t>
      </w:r>
      <w:r w:rsidR="00C8558A"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492BB880"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r w:rsidR="00067F96">
        <w:rPr>
          <w:rFonts w:hint="eastAsia"/>
          <w:lang w:val="en-US" w:eastAsia="zh-CN"/>
        </w:rPr>
        <w:t xml:space="preserve">user consent </w:t>
      </w:r>
      <w:r w:rsidR="00067F96">
        <w:rPr>
          <w:lang w:val="en-US" w:eastAsia="zh-CN"/>
        </w:rPr>
        <w:t>subscription data from UDM,</w:t>
      </w:r>
      <w:r w:rsidR="00067F96">
        <w:rPr>
          <w:rFonts w:hint="eastAsia"/>
          <w:lang w:val="en-US" w:eastAsia="zh-CN"/>
        </w:rPr>
        <w:t xml:space="preserve"> </w:t>
      </w:r>
      <w:r w:rsidRPr="00E525C6">
        <w:rPr>
          <w:lang w:val="en-US" w:eastAsia="zh-CN"/>
        </w:rPr>
        <w:t>UE location from AMF, 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525" w:name="_Toc117180637"/>
      <w:r w:rsidRPr="00E525C6">
        <w:t>6.</w:t>
      </w:r>
      <w:r w:rsidRPr="00E525C6">
        <w:rPr>
          <w:lang w:val="en-US"/>
        </w:rPr>
        <w:t>43</w:t>
      </w:r>
      <w:r w:rsidRPr="00E525C6">
        <w:t>.3</w:t>
      </w:r>
      <w:r w:rsidRPr="00E525C6">
        <w:tab/>
        <w:t>Impacts on services, entities and interfaces</w:t>
      </w:r>
      <w:bookmarkEnd w:id="525"/>
    </w:p>
    <w:p w14:paraId="496AD6E9" w14:textId="6E69ED72" w:rsidR="00FD635F" w:rsidRPr="00E525C6" w:rsidRDefault="00FD635F" w:rsidP="00FD635F">
      <w:r w:rsidRPr="00E525C6">
        <w:rPr>
          <w:rFonts w:hint="eastAsia"/>
        </w:rPr>
        <w:t>AF:</w:t>
      </w:r>
    </w:p>
    <w:p w14:paraId="42745514" w14:textId="2D51E224" w:rsidR="00FD635F" w:rsidRPr="00E525C6" w:rsidRDefault="00FD635F" w:rsidP="00FD635F">
      <w:pPr>
        <w:pStyle w:val="B1"/>
      </w:pPr>
      <w:r w:rsidRPr="00E525C6">
        <w:t>-</w:t>
      </w:r>
      <w:r w:rsidRPr="00E525C6">
        <w:tab/>
        <w:t xml:space="preserve">Supporting </w:t>
      </w:r>
      <w:r w:rsidR="00067F96">
        <w:rPr>
          <w:rFonts w:eastAsia="SimSun" w:hint="eastAsia"/>
          <w:lang w:val="en-US" w:eastAsia="zh-CN"/>
        </w:rPr>
        <w:t>user consent</w:t>
      </w:r>
      <w:r w:rsidR="00067F96">
        <w:t xml:space="preserve"> </w:t>
      </w:r>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95D382D" w:rsidR="00FD635F" w:rsidRPr="00E525C6" w:rsidRDefault="00FD635F" w:rsidP="00FD635F">
      <w:pPr>
        <w:pStyle w:val="B1"/>
      </w:pPr>
      <w:r w:rsidRPr="00E525C6">
        <w:t>-</w:t>
      </w:r>
      <w:r w:rsidRPr="00E525C6">
        <w:tab/>
        <w:t xml:space="preserve">Supporting </w:t>
      </w:r>
      <w:r w:rsidR="00067F96">
        <w:rPr>
          <w:lang w:val="en-US" w:eastAsia="zh-CN"/>
        </w:rPr>
        <w:t>user consent information</w:t>
      </w:r>
      <w:r w:rsidR="00067F96">
        <w:t xml:space="preserve"> of </w:t>
      </w:r>
      <w:r w:rsidR="00067F96">
        <w:rPr>
          <w:lang w:val="en-US" w:eastAsia="zh-CN"/>
        </w:rPr>
        <w:t>whether the network is allowed to expose UE related 5GC information</w:t>
      </w:r>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526" w:name="_Toc117180638"/>
      <w:r w:rsidRPr="00E525C6">
        <w:t>6.44</w:t>
      </w:r>
      <w:r w:rsidRPr="00E525C6">
        <w:tab/>
        <w:t>Solution #44: 5G assisted FL member selection for application request</w:t>
      </w:r>
      <w:bookmarkEnd w:id="526"/>
    </w:p>
    <w:p w14:paraId="25235D25" w14:textId="04EF7A7D" w:rsidR="00F155D8" w:rsidRPr="00E525C6" w:rsidRDefault="00F155D8" w:rsidP="00F155D8">
      <w:pPr>
        <w:pStyle w:val="Heading3"/>
      </w:pPr>
      <w:bookmarkStart w:id="527" w:name="_Toc117180639"/>
      <w:r w:rsidRPr="00E525C6">
        <w:t>6.44.1</w:t>
      </w:r>
      <w:r w:rsidRPr="00E525C6">
        <w:tab/>
        <w:t>Description</w:t>
      </w:r>
      <w:bookmarkEnd w:id="527"/>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528" w:name="_Toc117180640"/>
      <w:r w:rsidRPr="00E525C6">
        <w:rPr>
          <w:lang w:eastAsia="zh-CN"/>
        </w:rPr>
        <w:t>6.44.2</w:t>
      </w:r>
      <w:r w:rsidRPr="00E525C6">
        <w:rPr>
          <w:lang w:eastAsia="zh-CN"/>
        </w:rPr>
        <w:tab/>
      </w:r>
      <w:r w:rsidRPr="00E525C6">
        <w:t>Procedures</w:t>
      </w:r>
      <w:bookmarkEnd w:id="528"/>
    </w:p>
    <w:p w14:paraId="32F4D323" w14:textId="77777777" w:rsidR="00F155D8" w:rsidRPr="00E525C6" w:rsidRDefault="00F155D8" w:rsidP="00FD635F">
      <w:pPr>
        <w:pStyle w:val="TH"/>
      </w:pPr>
      <w:r w:rsidRPr="00E525C6">
        <w:object w:dxaOrig="8266" w:dyaOrig="5027" w14:anchorId="0C5EA15F">
          <v:shape id="_x0000_i1100" type="#_x0000_t75" style="width:414pt;height:250.5pt" o:ole="">
            <v:imagedata r:id="rId164" o:title=""/>
          </v:shape>
          <o:OLEObject Type="Embed" ProgID="Visio.Drawing.15" ShapeID="_x0000_i1100" DrawAspect="Content" ObjectID="_1728213881" r:id="rId165"/>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529" w:name="_Toc117180641"/>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529"/>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t>-</w:t>
      </w:r>
      <w:r w:rsidRPr="00E525C6">
        <w:tab/>
        <w:t>expose the potential UE list to AF.</w:t>
      </w:r>
    </w:p>
    <w:p w14:paraId="1A26B4DE" w14:textId="33C8E1A7" w:rsidR="005B118F" w:rsidRPr="00E525C6" w:rsidRDefault="005B118F" w:rsidP="005B118F">
      <w:pPr>
        <w:pStyle w:val="Heading2"/>
      </w:pPr>
      <w:bookmarkStart w:id="530" w:name="_Toc117180642"/>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DA6550">
        <w:t>'</w:t>
      </w:r>
      <w:r w:rsidRPr="00E525C6">
        <w:t>s assistance</w:t>
      </w:r>
      <w:bookmarkEnd w:id="530"/>
    </w:p>
    <w:p w14:paraId="59F56EEE" w14:textId="67D1EE44" w:rsidR="005B118F" w:rsidRPr="00E525C6" w:rsidRDefault="005B118F" w:rsidP="005B118F">
      <w:pPr>
        <w:pStyle w:val="Heading3"/>
      </w:pPr>
      <w:bookmarkStart w:id="531" w:name="_Toc117180643"/>
      <w:r w:rsidRPr="00E525C6">
        <w:t>6.</w:t>
      </w:r>
      <w:r w:rsidRPr="00E525C6">
        <w:rPr>
          <w:rFonts w:eastAsia="SimSun"/>
          <w:lang w:eastAsia="zh-CN"/>
        </w:rPr>
        <w:t>45</w:t>
      </w:r>
      <w:r w:rsidRPr="00E525C6">
        <w:t>.1</w:t>
      </w:r>
      <w:r w:rsidRPr="00E525C6">
        <w:tab/>
        <w:t>Description</w:t>
      </w:r>
      <w:bookmarkEnd w:id="531"/>
    </w:p>
    <w:p w14:paraId="37AD88D6" w14:textId="4BCEEF43" w:rsidR="005B118F" w:rsidRPr="00E525C6" w:rsidRDefault="00FD635F" w:rsidP="00FD635F">
      <w:pPr>
        <w:rPr>
          <w:lang w:eastAsia="zh-CN"/>
        </w:rPr>
      </w:pPr>
      <w:r w:rsidRPr="00E525C6">
        <w:rPr>
          <w:lang w:eastAsia="zh-CN"/>
        </w:rPr>
        <w:t xml:space="preserve">This solution addresses the following aspect of Key Issue #7 </w:t>
      </w:r>
      <w:r w:rsidR="00DA6550">
        <w:rPr>
          <w:lang w:eastAsia="zh-CN"/>
        </w:rPr>
        <w:t>"</w:t>
      </w:r>
      <w:r w:rsidRPr="00E525C6">
        <w:rPr>
          <w:lang w:eastAsia="zh-CN"/>
        </w:rPr>
        <w:t>5GS Assistance to Federated Learning Operation</w:t>
      </w:r>
      <w:r w:rsidR="00DA6550">
        <w:rPr>
          <w:lang w:eastAsia="zh-CN"/>
        </w:rPr>
        <w:t>"</w:t>
      </w:r>
      <w:r w:rsidRPr="00E525C6">
        <w:rPr>
          <w:lang w:eastAsia="zh-CN"/>
        </w:rPr>
        <w:t>.</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01" type="#_x0000_t75" style="width:351pt;height:94.5pt" o:ole="">
            <v:imagedata r:id="rId166" o:title=""/>
          </v:shape>
          <o:OLEObject Type="Embed" ProgID="Word.Picture.8" ShapeID="_x0000_i1101" DrawAspect="Content" ObjectID="_1728213882" r:id="rId167"/>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3F9BFE47"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w:t>
      </w:r>
      <w:r w:rsidR="00DA6550">
        <w:rPr>
          <w:lang w:eastAsia="zh-CN"/>
        </w:rPr>
        <w:t>'</w:t>
      </w:r>
      <w:r w:rsidRPr="00E525C6">
        <w:rPr>
          <w:lang w:eastAsia="zh-CN"/>
        </w:rPr>
        <w:t>s assistance to improve the overall FL performance. During FL operation, due to the member UE</w:t>
      </w:r>
      <w:r w:rsidR="00DA6550">
        <w:rPr>
          <w:lang w:eastAsia="zh-CN"/>
        </w:rPr>
        <w:t>'</w:t>
      </w:r>
      <w:r w:rsidRPr="00E525C6">
        <w:rPr>
          <w:lang w:eastAsia="zh-CN"/>
        </w:rPr>
        <w:t>s mobility, the AF should be able to change the central server dynamically.</w:t>
      </w:r>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p>
    <w:p w14:paraId="2CC27A5E" w14:textId="72FE89B7" w:rsidR="005B118F" w:rsidRPr="00E525C6" w:rsidRDefault="005B118F" w:rsidP="005B118F">
      <w:pPr>
        <w:pStyle w:val="Heading3"/>
      </w:pPr>
      <w:bookmarkStart w:id="532" w:name="_Toc117180644"/>
      <w:r w:rsidRPr="00E525C6">
        <w:t>6.</w:t>
      </w:r>
      <w:r w:rsidRPr="00E525C6">
        <w:rPr>
          <w:rFonts w:eastAsia="SimSun"/>
        </w:rPr>
        <w:t>45</w:t>
      </w:r>
      <w:r w:rsidRPr="00E525C6">
        <w:t>.2</w:t>
      </w:r>
      <w:r w:rsidRPr="00E525C6">
        <w:tab/>
        <w:t>Procedures</w:t>
      </w:r>
      <w:bookmarkEnd w:id="532"/>
    </w:p>
    <w:p w14:paraId="31AC7EEC" w14:textId="4840D98F" w:rsidR="005B118F" w:rsidRPr="00E525C6" w:rsidRDefault="00D22050" w:rsidP="00FD635F">
      <w:pPr>
        <w:pStyle w:val="TH"/>
      </w:pPr>
      <w:r>
        <w:object w:dxaOrig="11691" w:dyaOrig="10161" w14:anchorId="725D3039">
          <v:shape id="_x0000_i1102" type="#_x0000_t75" style="width:481.5pt;height:418.5pt" o:ole="">
            <v:imagedata r:id="rId168" o:title=""/>
          </v:shape>
          <o:OLEObject Type="Embed" ProgID="Visio.Drawing.15" ShapeID="_x0000_i1102" DrawAspect="Content" ObjectID="_1728213883" r:id="rId169"/>
        </w:object>
      </w:r>
    </w:p>
    <w:p w14:paraId="418DE0E0" w14:textId="68AD5F55" w:rsidR="005B118F" w:rsidRPr="00E525C6" w:rsidRDefault="00FD635F" w:rsidP="00FD635F">
      <w:pPr>
        <w:pStyle w:val="TF"/>
        <w:rPr>
          <w:rFonts w:eastAsia="Arial Unicode MS"/>
          <w:lang w:eastAsia="zh-CN"/>
        </w:rPr>
      </w:pPr>
      <w:r w:rsidRPr="00E525C6">
        <w:rPr>
          <w:lang w:eastAsia="zh-CN"/>
        </w:rPr>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251E7349" w:rsidR="00FD635F" w:rsidRPr="00E525C6" w:rsidRDefault="00FD635F" w:rsidP="00FD635F">
      <w:pPr>
        <w:pStyle w:val="B2"/>
        <w:rPr>
          <w:lang w:eastAsia="zh-CN"/>
        </w:rPr>
      </w:pPr>
      <w:r w:rsidRPr="00E525C6">
        <w:rPr>
          <w:lang w:eastAsia="zh-CN"/>
        </w:rPr>
        <w:t>-</w:t>
      </w:r>
      <w:r w:rsidRPr="00E525C6">
        <w:rPr>
          <w:lang w:eastAsia="zh-CN"/>
        </w:rPr>
        <w:tab/>
        <w:t>Analytics ID(s) (</w:t>
      </w:r>
      <w:r w:rsidR="00DA6550">
        <w:rPr>
          <w:lang w:eastAsia="zh-CN"/>
        </w:rPr>
        <w:t>"</w:t>
      </w:r>
      <w:r w:rsidRPr="00E525C6">
        <w:rPr>
          <w:lang w:eastAsia="zh-CN"/>
        </w:rPr>
        <w:t>DN Performance</w:t>
      </w:r>
      <w:r w:rsidR="00DA6550">
        <w:rPr>
          <w:lang w:eastAsia="zh-CN"/>
        </w:rPr>
        <w:t>"</w:t>
      </w:r>
      <w:r w:rsidRPr="00E525C6">
        <w:rPr>
          <w:lang w:eastAsia="zh-CN"/>
        </w:rPr>
        <w:t xml:space="preserve"> is mandatory,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Application server instance address(es);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714BD352" w:rsidR="00FD635F" w:rsidRPr="00E525C6" w:rsidRDefault="00FD635F" w:rsidP="00FD635F">
      <w:pPr>
        <w:pStyle w:val="B1"/>
        <w:rPr>
          <w:lang w:eastAsia="zh-CN"/>
        </w:rPr>
      </w:pPr>
      <w:r w:rsidRPr="00E525C6">
        <w:rPr>
          <w:lang w:eastAsia="zh-CN"/>
        </w:rPr>
        <w:t>3.</w:t>
      </w:r>
      <w:r w:rsidRPr="00E525C6">
        <w:rPr>
          <w:lang w:eastAsia="zh-CN"/>
        </w:rPr>
        <w:tab/>
        <w:t xml:space="preserve">The NWDAF collects data from related NF(s) and derives the analytics. The input data of </w:t>
      </w:r>
      <w:r w:rsidR="00DA6550">
        <w:rPr>
          <w:lang w:eastAsia="zh-CN"/>
        </w:rPr>
        <w:t>"</w:t>
      </w:r>
      <w:r w:rsidRPr="00E525C6">
        <w:rPr>
          <w:lang w:eastAsia="zh-CN"/>
        </w:rPr>
        <w:t>DN performance</w:t>
      </w:r>
      <w:r w:rsidR="00DA6550">
        <w:rPr>
          <w:lang w:eastAsia="zh-CN"/>
        </w:rPr>
        <w:t>"</w:t>
      </w:r>
      <w:r w:rsidRPr="00E525C6">
        <w:rPr>
          <w:lang w:eastAsia="zh-CN"/>
        </w:rPr>
        <w:t xml:space="preserve"> are mainly provided by the AF. The input data of other Analytics ID (e.g. </w:t>
      </w:r>
      <w:r w:rsidR="00DA6550">
        <w:rPr>
          <w:lang w:eastAsia="zh-CN"/>
        </w:rPr>
        <w:t>"</w:t>
      </w:r>
      <w:r w:rsidRPr="00E525C6">
        <w:rPr>
          <w:lang w:eastAsia="zh-CN"/>
        </w:rPr>
        <w:t>UE Mobility</w:t>
      </w:r>
      <w:r w:rsidR="00DA6550">
        <w:rPr>
          <w:lang w:eastAsia="zh-CN"/>
        </w:rPr>
        <w:t>"</w:t>
      </w:r>
      <w:r w:rsidRPr="00E525C6">
        <w:rPr>
          <w:lang w:eastAsia="zh-CN"/>
        </w:rPr>
        <w:t xml:space="preserve">, </w:t>
      </w:r>
      <w:r w:rsidR="00DA6550">
        <w:rPr>
          <w:lang w:eastAsia="zh-CN"/>
        </w:rPr>
        <w:t>"</w:t>
      </w:r>
      <w:r w:rsidRPr="00E525C6">
        <w:rPr>
          <w:lang w:eastAsia="zh-CN"/>
        </w:rPr>
        <w:t>Network Performance</w:t>
      </w:r>
      <w:r w:rsidR="00DA6550">
        <w:rPr>
          <w:lang w:eastAsia="zh-CN"/>
        </w:rPr>
        <w:t>"</w:t>
      </w:r>
      <w:r w:rsidRPr="00E525C6">
        <w:rPr>
          <w:lang w:eastAsia="zh-CN"/>
        </w:rPr>
        <w:t xml:space="preserve"> )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0EBA3E54"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w:t>
      </w:r>
      <w:r w:rsidR="00DA6550">
        <w:rPr>
          <w:lang w:eastAsia="zh-CN"/>
        </w:rPr>
        <w:t>'</w:t>
      </w:r>
      <w:r w:rsidRPr="00E525C6">
        <w:rPr>
          <w:lang w:eastAsia="zh-CN"/>
        </w:rPr>
        <w:t>s requirement in step 1.</w:t>
      </w:r>
    </w:p>
    <w:p w14:paraId="5B917DBF" w14:textId="2CBEB080"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DA6550">
        <w:t>"</w:t>
      </w:r>
      <w:r w:rsidRPr="00E525C6">
        <w:t>DN performance</w:t>
      </w:r>
      <w:r w:rsidR="00DA6550">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28C61E4F" w:rsidR="00D22050" w:rsidRPr="00C16798" w:rsidRDefault="00D22050" w:rsidP="00315872">
      <w:pPr>
        <w:pStyle w:val="B1"/>
        <w:rPr>
          <w:rFonts w:eastAsia="SimSun"/>
          <w:lang w:eastAsia="zh-CN"/>
        </w:rPr>
      </w:pPr>
      <w:r w:rsidRPr="3AB1123D">
        <w:rPr>
          <w:rFonts w:eastAsia="DengXian"/>
          <w:lang w:eastAsia="zh-CN"/>
        </w:rPr>
        <w:t>9-10. The AF sends Analytics subscription to the NWDAF via NEF for the member UE(s). The parameters may include:</w:t>
      </w:r>
    </w:p>
    <w:p w14:paraId="63BAE0E3" w14:textId="6DFC976C" w:rsidR="00D22050" w:rsidRPr="00B03ECE" w:rsidRDefault="00D22050" w:rsidP="00D22050">
      <w:pPr>
        <w:pStyle w:val="B2"/>
        <w:rPr>
          <w:rFonts w:eastAsia="Malgun Gothic"/>
          <w:lang w:eastAsia="ja-JP"/>
        </w:rPr>
      </w:pPr>
      <w:r>
        <w:t>-</w:t>
      </w:r>
      <w:r>
        <w:tab/>
      </w:r>
      <w:r w:rsidRPr="00C16798">
        <w:t>Analytics ID(s) (</w:t>
      </w:r>
      <w:r w:rsidR="00DA6550">
        <w:t>"</w:t>
      </w:r>
      <w:r w:rsidRPr="00C16798">
        <w:t>DN Performance</w:t>
      </w:r>
      <w:r w:rsidR="00DA6550">
        <w:t>"</w:t>
      </w:r>
      <w:r w:rsidRPr="00C16798">
        <w:t xml:space="preserve">, </w:t>
      </w:r>
      <w:r w:rsidR="00DA6550">
        <w:t>"</w:t>
      </w:r>
      <w:r w:rsidRPr="00C16798">
        <w:t>UE Mobility</w:t>
      </w:r>
      <w:r w:rsidR="00DA6550">
        <w:t>"</w:t>
      </w:r>
      <w:r w:rsidRPr="00C16798">
        <w:t xml:space="preserve">, </w:t>
      </w:r>
      <w:r w:rsidR="00DA6550">
        <w:t>"</w:t>
      </w:r>
      <w:r>
        <w:rPr>
          <w:lang w:val="en-US"/>
        </w:rPr>
        <w:t>Abnormal behaviour</w:t>
      </w:r>
      <w:r w:rsidR="00DA6550">
        <w:t>"</w:t>
      </w:r>
      <w:r>
        <w:rPr>
          <w:lang w:val="en-US"/>
        </w:rPr>
        <w:t xml:space="preserve">, </w:t>
      </w:r>
      <w:r w:rsidR="00DA6550">
        <w:t>"</w:t>
      </w:r>
      <w:r w:rsidRPr="00C16798">
        <w:t>Network Performance</w:t>
      </w:r>
      <w:r w:rsidR="00DA6550">
        <w:t>"</w:t>
      </w:r>
      <w:r w:rsidRPr="00C16798">
        <w:t>);</w:t>
      </w:r>
    </w:p>
    <w:p w14:paraId="13525815" w14:textId="77777777" w:rsidR="00D22050" w:rsidRPr="00C16798" w:rsidRDefault="00D22050" w:rsidP="00D22050">
      <w:pPr>
        <w:pStyle w:val="B2"/>
        <w:rPr>
          <w:rFonts w:eastAsia="DengXian"/>
          <w:lang w:eastAsia="zh-CN"/>
        </w:rPr>
      </w:pPr>
      <w:r>
        <w:t>-</w:t>
      </w:r>
      <w:r>
        <w:tab/>
      </w:r>
      <w:r w:rsidRPr="00C16798">
        <w:t>Member UE(s);</w:t>
      </w:r>
    </w:p>
    <w:p w14:paraId="5909DB85" w14:textId="77777777" w:rsidR="00D22050" w:rsidRPr="00C16798" w:rsidRDefault="00D22050" w:rsidP="00D22050">
      <w:pPr>
        <w:pStyle w:val="B2"/>
        <w:rPr>
          <w:rFonts w:eastAsia="DengXian"/>
          <w:lang w:eastAsia="zh-CN"/>
        </w:rPr>
      </w:pPr>
      <w:r>
        <w:t>-</w:t>
      </w:r>
      <w:r>
        <w:tab/>
      </w:r>
      <w:r w:rsidRPr="00C16798">
        <w:t>Application ID(s);</w:t>
      </w:r>
    </w:p>
    <w:p w14:paraId="6A375880" w14:textId="77777777" w:rsidR="00D22050" w:rsidRPr="005B118F" w:rsidRDefault="00D22050" w:rsidP="00D22050">
      <w:pPr>
        <w:pStyle w:val="B2"/>
        <w:rPr>
          <w:rFonts w:eastAsia="DengXian"/>
          <w:lang w:eastAsia="zh-CN"/>
        </w:rPr>
      </w:pPr>
      <w:r>
        <w:t>-</w:t>
      </w:r>
      <w:r>
        <w:tab/>
      </w:r>
      <w:r w:rsidRPr="00C16798">
        <w:t>Application</w:t>
      </w:r>
      <w:r w:rsidRPr="005B118F">
        <w:t xml:space="preserve"> server </w:t>
      </w:r>
      <w:r w:rsidRPr="00C16798">
        <w:t>instance</w:t>
      </w:r>
      <w:r w:rsidRPr="005B118F">
        <w:t xml:space="preserve"> address(es);</w:t>
      </w:r>
    </w:p>
    <w:p w14:paraId="684B28E0" w14:textId="77777777" w:rsidR="00D22050" w:rsidRDefault="00D22050" w:rsidP="00D22050">
      <w:pPr>
        <w:pStyle w:val="B2"/>
      </w:pPr>
      <w:r>
        <w:t>-</w:t>
      </w:r>
      <w:r>
        <w:tab/>
      </w:r>
      <w:r w:rsidRPr="005B118F">
        <w:t>The target time period;</w:t>
      </w:r>
    </w:p>
    <w:p w14:paraId="266BF550" w14:textId="77777777" w:rsidR="00D22050" w:rsidRPr="00B03ECE" w:rsidRDefault="00D22050" w:rsidP="00D22050">
      <w:pPr>
        <w:pStyle w:val="B2"/>
        <w:rPr>
          <w:rFonts w:eastAsia="DengXian"/>
          <w:lang w:val="en-US" w:eastAsia="zh-CN"/>
        </w:rPr>
      </w:pPr>
      <w:r>
        <w:t>-</w:t>
      </w:r>
      <w:r>
        <w:tab/>
        <w:t>Other parameters related to the Analytics ID(s)</w:t>
      </w:r>
      <w:r w:rsidRPr="00B03ECE">
        <w:rPr>
          <w:lang w:val="en-US"/>
        </w:rPr>
        <w:t>.</w:t>
      </w:r>
    </w:p>
    <w:p w14:paraId="16AED309" w14:textId="5385774B" w:rsidR="00D22050" w:rsidRPr="00B03ECE" w:rsidRDefault="00D22050" w:rsidP="00315872">
      <w:pPr>
        <w:pStyle w:val="B1"/>
        <w:rPr>
          <w:rFonts w:eastAsia="Malgun Gothic"/>
          <w:lang w:eastAsia="ja-JP"/>
        </w:rPr>
      </w:pPr>
      <w:r>
        <w:t>11</w:t>
      </w:r>
      <w:r w:rsidRPr="00C16798">
        <w:t xml:space="preserve">. The NWDAF collects data from related NF(s) </w:t>
      </w:r>
      <w:r>
        <w:t>(e.g</w:t>
      </w:r>
      <w:r w:rsidR="00DA6550">
        <w:t>.</w:t>
      </w:r>
      <w:r>
        <w:t xml:space="preserve"> AF, AMF, NRF, SMF) </w:t>
      </w:r>
      <w:r w:rsidRPr="00C16798">
        <w:t>and derives the analytics.</w:t>
      </w:r>
    </w:p>
    <w:p w14:paraId="4BE2B2FF" w14:textId="77777777" w:rsidR="00D22050" w:rsidRPr="005B118F" w:rsidRDefault="00D22050" w:rsidP="00315872">
      <w:pPr>
        <w:pStyle w:val="B1"/>
      </w:pPr>
      <w:r>
        <w:t>12</w:t>
      </w:r>
      <w:r w:rsidRPr="005B118F">
        <w:t>-</w:t>
      </w:r>
      <w:r>
        <w:t>13</w:t>
      </w:r>
      <w:r w:rsidRPr="005B118F">
        <w:t>. The NWDAF sends the analytics report to the AF via NEF.</w:t>
      </w:r>
    </w:p>
    <w:p w14:paraId="52F9B95A" w14:textId="77777777" w:rsidR="00D22050" w:rsidRPr="005B118F" w:rsidRDefault="00D22050" w:rsidP="00315872">
      <w:pPr>
        <w:pStyle w:val="B1"/>
      </w:pPr>
      <w:r>
        <w:t>14. The AF selects the best member UE(s) as the FL clients based on local internal logic and the analytics results received from NWDAF. The AF may update the subscription to NWDAF based on the final decision.</w:t>
      </w:r>
    </w:p>
    <w:p w14:paraId="6FF3C78E" w14:textId="52703681" w:rsidR="00D22050" w:rsidRPr="00E525C6" w:rsidRDefault="00D22050" w:rsidP="00D22050">
      <w:pPr>
        <w:pStyle w:val="B1"/>
      </w:pPr>
      <w:r>
        <w:t>15. Optionally, the AF may send policy related information (e.g</w:t>
      </w:r>
      <w:r w:rsidR="00DA6550">
        <w:t>.</w:t>
      </w:r>
      <w:r>
        <w:t xml:space="preserve"> AM or SM policies related information) to PCF.</w:t>
      </w:r>
    </w:p>
    <w:p w14:paraId="03017210" w14:textId="0EE3A796" w:rsidR="00506CFB" w:rsidRPr="00E525C6" w:rsidRDefault="00D22050" w:rsidP="00506CFB">
      <w:pPr>
        <w:pStyle w:val="B1"/>
        <w:rPr>
          <w:lang w:eastAsia="zh-CN"/>
        </w:rPr>
      </w:pPr>
      <w:r>
        <w:rPr>
          <w:lang w:eastAsia="zh-CN"/>
        </w:rPr>
        <w:t>16</w:t>
      </w:r>
      <w:r w:rsidR="00506CFB" w:rsidRPr="00E525C6">
        <w:rPr>
          <w:lang w:eastAsia="zh-CN"/>
        </w:rPr>
        <w:t>-1</w:t>
      </w:r>
      <w:r>
        <w:rPr>
          <w:lang w:eastAsia="zh-CN"/>
        </w:rPr>
        <w:t>7</w:t>
      </w:r>
      <w:r w:rsidR="00506CFB" w:rsidRPr="00E525C6">
        <w:rPr>
          <w:lang w:eastAsia="zh-CN"/>
        </w:rPr>
        <w:t>.</w:t>
      </w:r>
      <w:r w:rsidR="00506CFB" w:rsidRPr="00E525C6">
        <w:rPr>
          <w:lang w:eastAsia="zh-CN"/>
        </w:rPr>
        <w:tab/>
        <w:t>The NWDAF may continuously send new analytics report or new suggested list of application server(s) based on the subscription of the AF in step 1</w:t>
      </w:r>
      <w:r>
        <w:rPr>
          <w:lang w:eastAsia="zh-CN"/>
        </w:rPr>
        <w:t xml:space="preserve"> and 9</w:t>
      </w:r>
      <w:r w:rsidR="00506CFB" w:rsidRPr="00E525C6">
        <w:rPr>
          <w:lang w:eastAsia="zh-CN"/>
        </w:rPr>
        <w:t>.</w:t>
      </w:r>
    </w:p>
    <w:p w14:paraId="05999E82" w14:textId="4EA0CF60" w:rsidR="00506CFB" w:rsidRPr="00E525C6" w:rsidRDefault="00D22050" w:rsidP="00506CFB">
      <w:pPr>
        <w:pStyle w:val="B1"/>
        <w:rPr>
          <w:lang w:eastAsia="zh-CN"/>
        </w:rPr>
      </w:pPr>
      <w:r w:rsidRPr="00E525C6">
        <w:rPr>
          <w:lang w:eastAsia="zh-CN"/>
        </w:rPr>
        <w:t>1</w:t>
      </w:r>
      <w:r>
        <w:rPr>
          <w:lang w:eastAsia="zh-CN"/>
        </w:rPr>
        <w:t>8</w:t>
      </w:r>
      <w:r w:rsidR="00506CFB" w:rsidRPr="00E525C6">
        <w:rPr>
          <w:lang w:eastAsia="zh-CN"/>
        </w:rPr>
        <w:t>.</w:t>
      </w:r>
      <w:r w:rsidR="00506CFB" w:rsidRPr="00E525C6">
        <w:rPr>
          <w:lang w:eastAsia="zh-CN"/>
        </w:rPr>
        <w:tab/>
        <w:t xml:space="preserve">The AF may reselect the central server </w:t>
      </w:r>
      <w:r>
        <w:t xml:space="preserve">and member UE(s) </w:t>
      </w:r>
      <w:r w:rsidR="00506CFB" w:rsidRPr="00E525C6">
        <w:rPr>
          <w:lang w:eastAsia="zh-CN"/>
        </w:rPr>
        <w:t>based on local internal logic and information received from NWDAF.</w:t>
      </w:r>
    </w:p>
    <w:p w14:paraId="78C3EA0B" w14:textId="57131E7D" w:rsidR="00506CFB" w:rsidRPr="00E525C6" w:rsidRDefault="00D22050" w:rsidP="00506CFB">
      <w:pPr>
        <w:pStyle w:val="B1"/>
        <w:rPr>
          <w:lang w:eastAsia="zh-CN"/>
        </w:rPr>
      </w:pPr>
      <w:r w:rsidRPr="00E525C6">
        <w:rPr>
          <w:lang w:eastAsia="zh-CN"/>
        </w:rPr>
        <w:t>1</w:t>
      </w:r>
      <w:r>
        <w:rPr>
          <w:lang w:eastAsia="zh-CN"/>
        </w:rPr>
        <w:t>9</w:t>
      </w:r>
      <w:r w:rsidR="00506CFB" w:rsidRPr="00E525C6">
        <w:rPr>
          <w:lang w:eastAsia="zh-CN"/>
        </w:rPr>
        <w:t>.</w:t>
      </w:r>
      <w:r w:rsidR="00506CFB" w:rsidRPr="00E525C6">
        <w:rPr>
          <w:lang w:eastAsia="zh-CN"/>
        </w:rPr>
        <w:tab/>
        <w:t>If the central server changed, the AF sends notif</w:t>
      </w:r>
      <w:r>
        <w:rPr>
          <w:lang w:eastAsia="zh-CN"/>
        </w:rPr>
        <w:t>ication</w:t>
      </w:r>
      <w:r w:rsidR="00506CFB" w:rsidRPr="00E525C6">
        <w:rPr>
          <w:lang w:eastAsia="zh-CN"/>
        </w:rPr>
        <w:t xml:space="preserve"> to the original server and the new central server. The original central server then </w:t>
      </w:r>
      <w:r w:rsidR="00BB4CED">
        <w:rPr>
          <w:lang w:eastAsia="zh-CN"/>
        </w:rPr>
        <w:t xml:space="preserve">may </w:t>
      </w:r>
      <w:r w:rsidR="00506CFB" w:rsidRPr="00E525C6">
        <w:rPr>
          <w:lang w:eastAsia="zh-CN"/>
        </w:rPr>
        <w:t>send the FL context to the new central server. The new central server continues the FL with member UE(s).</w:t>
      </w:r>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r w:rsidR="00BB4CED">
        <w:t xml:space="preserve">and the new member UE(s) </w:t>
      </w:r>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533" w:name="_Toc117180645"/>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533"/>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18330A5E" w:rsidR="00506CFB" w:rsidRPr="00E525C6" w:rsidRDefault="00506CFB" w:rsidP="00506CFB">
      <w:pPr>
        <w:pStyle w:val="B1"/>
      </w:pPr>
      <w:r w:rsidRPr="00E525C6">
        <w:t>-</w:t>
      </w:r>
      <w:r w:rsidRPr="00E525C6">
        <w:tab/>
        <w:t xml:space="preserve">Derive the latency divergence in </w:t>
      </w:r>
      <w:r w:rsidR="00DA6550">
        <w:t>"</w:t>
      </w:r>
      <w:r w:rsidRPr="00E525C6">
        <w:t>DN Performance</w:t>
      </w:r>
      <w:r w:rsidR="00DA6550">
        <w:t>"</w:t>
      </w:r>
      <w:r w:rsidRPr="00E525C6">
        <w:t>.</w:t>
      </w:r>
    </w:p>
    <w:p w14:paraId="37DD58C6" w14:textId="51FBCCC4" w:rsidR="00506CFB" w:rsidRPr="00E525C6" w:rsidRDefault="00506CFB" w:rsidP="00506CFB">
      <w:pPr>
        <w:pStyle w:val="B1"/>
      </w:pPr>
      <w:r w:rsidRPr="00E525C6">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pPr>
      <w:r w:rsidRPr="00E525C6">
        <w:t>-</w:t>
      </w:r>
      <w:r w:rsidRPr="00E525C6">
        <w:tab/>
        <w:t>Determine the best application server based on internal logic and information received from NWDAF.</w:t>
      </w:r>
    </w:p>
    <w:p w14:paraId="7E1B1EAD" w14:textId="3A321AF4" w:rsidR="00BB4CED" w:rsidRPr="00315872" w:rsidRDefault="00BB4CED" w:rsidP="00D37995">
      <w:pPr>
        <w:pStyle w:val="B1"/>
        <w:rPr>
          <w:rFonts w:eastAsia="DengXian"/>
          <w:lang w:eastAsia="zh-CN"/>
        </w:rPr>
      </w:pPr>
      <w:r>
        <w:rPr>
          <w:rFonts w:eastAsia="DengXian"/>
          <w:lang w:eastAsia="zh-CN"/>
        </w:rPr>
        <w:t>-</w:t>
      </w:r>
      <w:r>
        <w:rPr>
          <w:rFonts w:eastAsia="DengXian"/>
          <w:lang w:eastAsia="zh-CN"/>
        </w:rPr>
        <w:tab/>
      </w:r>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p>
    <w:p w14:paraId="76C2BB92" w14:textId="048148BC" w:rsidR="00C16798" w:rsidRPr="00E525C6" w:rsidRDefault="00C16798" w:rsidP="00C16798">
      <w:pPr>
        <w:pStyle w:val="Heading2"/>
      </w:pPr>
      <w:bookmarkStart w:id="534" w:name="_Toc26173038"/>
      <w:bookmarkStart w:id="535" w:name="_Toc30666541"/>
      <w:bookmarkStart w:id="536" w:name="_Toc31029835"/>
      <w:bookmarkStart w:id="537" w:name="_Toc31030726"/>
      <w:bookmarkStart w:id="538" w:name="_Toc43388293"/>
      <w:bookmarkStart w:id="539" w:name="_Toc43735523"/>
      <w:bookmarkStart w:id="540" w:name="_Toc50130510"/>
      <w:bookmarkStart w:id="541" w:name="_Toc50133824"/>
      <w:bookmarkStart w:id="542" w:name="_Toc50134164"/>
      <w:bookmarkStart w:id="543" w:name="_Toc50557116"/>
      <w:bookmarkStart w:id="544" w:name="_Toc50548792"/>
      <w:bookmarkStart w:id="545" w:name="_Toc55202097"/>
      <w:bookmarkStart w:id="546" w:name="_Toc57209719"/>
      <w:bookmarkStart w:id="547" w:name="_Toc57366110"/>
      <w:bookmarkStart w:id="548" w:name="_Toc68086061"/>
      <w:bookmarkStart w:id="549" w:name="_Toc117180646"/>
      <w:r w:rsidRPr="00E525C6">
        <w:t>6.46</w:t>
      </w:r>
      <w:r w:rsidRPr="00E525C6">
        <w:tab/>
        <w:t xml:space="preserve">Solution #46: </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E525C6">
        <w:t>5GS assistance for FL member selection based on UE</w:t>
      </w:r>
      <w:r w:rsidR="00DA6550">
        <w:t>'</w:t>
      </w:r>
      <w:r w:rsidRPr="00E525C6">
        <w:t xml:space="preserve">s location and </w:t>
      </w:r>
      <w:r w:rsidRPr="00E525C6">
        <w:rPr>
          <w:rFonts w:eastAsia="Yu Mincho"/>
        </w:rPr>
        <w:t>direction</w:t>
      </w:r>
      <w:bookmarkEnd w:id="549"/>
    </w:p>
    <w:p w14:paraId="27A2B771" w14:textId="28893A2B" w:rsidR="00C16798" w:rsidRPr="00E525C6" w:rsidRDefault="00506CFB" w:rsidP="00506CFB">
      <w:r w:rsidRPr="00E525C6">
        <w:t xml:space="preserve">This contribution addresses KI#7 on </w:t>
      </w:r>
      <w:r w:rsidR="00DA6550">
        <w:t>"</w:t>
      </w:r>
      <w:r w:rsidRPr="00E525C6">
        <w:t>5GS Assistance to Federated Learning Operation</w:t>
      </w:r>
      <w:r w:rsidR="00DA6550">
        <w:t>"</w:t>
      </w:r>
      <w:r w:rsidRPr="00E525C6">
        <w:t xml:space="preserve"> by providing 5GS assistance for FL member selection based on UE</w:t>
      </w:r>
      <w:r w:rsidR="00DA6550">
        <w:t>'</w:t>
      </w:r>
      <w:r w:rsidRPr="00E525C6">
        <w:t>s location and direction.</w:t>
      </w:r>
    </w:p>
    <w:p w14:paraId="28643701" w14:textId="643CB2A4" w:rsidR="00C16798" w:rsidRPr="00E525C6" w:rsidRDefault="00C16798" w:rsidP="00C16798">
      <w:pPr>
        <w:pStyle w:val="Heading3"/>
      </w:pPr>
      <w:bookmarkStart w:id="550" w:name="_Toc117180647"/>
      <w:r w:rsidRPr="00E525C6">
        <w:t>6.46.1</w:t>
      </w:r>
      <w:r w:rsidRPr="00E525C6">
        <w:tab/>
        <w:t>Description</w:t>
      </w:r>
      <w:bookmarkEnd w:id="550"/>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03" type="#_x0000_t75" style="width:376.5pt;height:142.5pt" o:ole="">
            <v:imagedata r:id="rId170" o:title=""/>
          </v:shape>
          <o:OLEObject Type="Embed" ProgID="Word.Picture.8" ShapeID="_x0000_i1103" DrawAspect="Content" ObjectID="_1728213884" r:id="rId171"/>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551" w:name="_Toc117180648"/>
      <w:r w:rsidRPr="00E525C6">
        <w:rPr>
          <w:lang w:eastAsia="zh-CN"/>
        </w:rPr>
        <w:t>6.46.2</w:t>
      </w:r>
      <w:r w:rsidRPr="00E525C6">
        <w:rPr>
          <w:lang w:eastAsia="zh-CN"/>
        </w:rPr>
        <w:tab/>
      </w:r>
      <w:r w:rsidRPr="00E525C6">
        <w:t>Procedures</w:t>
      </w:r>
      <w:bookmarkEnd w:id="551"/>
    </w:p>
    <w:p w14:paraId="463B7197" w14:textId="1A5E5ECD" w:rsidR="00C16798" w:rsidRPr="00E525C6" w:rsidRDefault="00506CFB" w:rsidP="00506CFB">
      <w:pPr>
        <w:pStyle w:val="TH"/>
      </w:pPr>
      <w:r w:rsidRPr="00E525C6">
        <w:object w:dxaOrig="11610" w:dyaOrig="12070" w14:anchorId="24CD65AF">
          <v:shape id="_x0000_i1104" type="#_x0000_t75" style="width:479.25pt;height:498pt" o:ole="">
            <v:imagedata r:id="rId172" o:title=""/>
          </v:shape>
          <o:OLEObject Type="Embed" ProgID="Visio.Drawing.15" ShapeID="_x0000_i1104" DrawAspect="Content" ObjectID="_1728213885" r:id="rId173"/>
        </w:object>
      </w:r>
    </w:p>
    <w:p w14:paraId="0F14C24D" w14:textId="3335DEB1" w:rsidR="00C16798" w:rsidRPr="00E525C6" w:rsidRDefault="00C16798" w:rsidP="00506CFB">
      <w:pPr>
        <w:pStyle w:val="TF"/>
      </w:pPr>
      <w:r w:rsidRPr="00E525C6">
        <w:t>Figure 6.46.2-1: 5GS assistance for FL member selection based on UE</w:t>
      </w:r>
      <w:r w:rsidR="00DA6550">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6D9D7B91"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w:t>
      </w:r>
      <w:r w:rsidR="00DA6550">
        <w:t>'</w:t>
      </w:r>
      <w:r w:rsidRPr="00E525C6">
        <w:t>s current location and direction. AF includes the External Group Identifier and the following filtering info as part of the FL UE selection request:</w:t>
      </w:r>
    </w:p>
    <w:p w14:paraId="30F2640C" w14:textId="3430B8B3" w:rsidR="00506CFB" w:rsidRPr="00E525C6" w:rsidRDefault="00506CFB" w:rsidP="00506CFB">
      <w:pPr>
        <w:pStyle w:val="B2"/>
      </w:pPr>
      <w:r w:rsidRPr="00E525C6">
        <w:tab/>
      </w:r>
      <w:r w:rsidRPr="00E525C6">
        <w:rPr>
          <w:b/>
          <w:bCs/>
        </w:rPr>
        <w:t>FL Coverage Area:</w:t>
      </w:r>
      <w:r w:rsidRPr="00E525C6">
        <w:t xml:space="preserve"> The FL training server</w:t>
      </w:r>
      <w:r w:rsidR="00DA6550">
        <w:t>'</w:t>
      </w:r>
      <w:r w:rsidRPr="00E525C6">
        <w:t>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1,2,3), and provide a maximum number of UEs (e.g. 2) that should take part in FL from each sub-area.</w:t>
      </w:r>
    </w:p>
    <w:p w14:paraId="0AED7C8C" w14:textId="77777777" w:rsidR="00506CFB" w:rsidRPr="00E525C6" w:rsidRDefault="00506CFB" w:rsidP="00506CFB">
      <w:pPr>
        <w:pStyle w:val="B1"/>
      </w:pPr>
      <w:r w:rsidRPr="00E525C6">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3CECD488" w:rsidR="00506CFB" w:rsidRPr="00E525C6" w:rsidRDefault="00506CFB" w:rsidP="00506CFB">
      <w:pPr>
        <w:pStyle w:val="B1"/>
      </w:pPr>
      <w:r w:rsidRPr="00E525C6">
        <w:tab/>
        <w:t xml:space="preserve">NEF translates the External Group Identifier to Internal Group Identifier (the procedure as defined in clause 4.13.2 of </w:t>
      </w:r>
      <w:r w:rsidR="00C8558A" w:rsidRPr="00E525C6">
        <w:t>TS</w:t>
      </w:r>
      <w:r w:rsidR="00C8558A">
        <w:t> </w:t>
      </w:r>
      <w:r w:rsidR="00C8558A" w:rsidRPr="00E525C6">
        <w:t>23.502</w:t>
      </w:r>
      <w:r w:rsidR="00C8558A">
        <w:t> </w:t>
      </w:r>
      <w:r w:rsidR="00C8558A"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2BC4BDD1" w:rsidR="00C16798" w:rsidRPr="00E525C6" w:rsidRDefault="00506CFB" w:rsidP="00506CFB">
      <w:pPr>
        <w:pStyle w:val="B1"/>
      </w:pPr>
      <w:r w:rsidRPr="00E525C6">
        <w:tab/>
        <w:t xml:space="preserve">The NEF invokes NWDAF Analytics Info request (Internal Group Identifier, Analytics ID = UE mobility, Filters include </w:t>
      </w:r>
      <w:r w:rsidR="00DA6550">
        <w:t>"</w:t>
      </w:r>
      <w:r w:rsidRPr="00E525C6">
        <w:t>AOI (e.g. cell 1, 2, 3))</w:t>
      </w:r>
      <w:r w:rsidR="00DA6550">
        <w:t>"</w:t>
      </w:r>
      <w:r w:rsidRPr="00E525C6">
        <w:t>). NWDAF will then provide a list of UEs and UE</w:t>
      </w:r>
      <w:r w:rsidR="00DA6550">
        <w:t>'</w:t>
      </w:r>
      <w:r w:rsidRPr="00E525C6">
        <w:t>s location in the order of which the UE passes through to the NEF. Then the NEF gets the corresponding statistics of UE mobility and the UE</w:t>
      </w:r>
      <w:r w:rsidR="00DA6550">
        <w:t>'</w:t>
      </w:r>
      <w:r w:rsidRPr="00E525C6">
        <w:t xml:space="preserve">s direction (as defined in clause 6.7.2 of </w:t>
      </w:r>
      <w:r w:rsidR="00C8558A" w:rsidRPr="00E525C6">
        <w:t>TS</w:t>
      </w:r>
      <w:r w:rsidR="00C8558A">
        <w:t> </w:t>
      </w:r>
      <w:r w:rsidR="00C8558A" w:rsidRPr="00E525C6">
        <w:t>23.288</w:t>
      </w:r>
      <w:r w:rsidR="00C8558A">
        <w:t> </w:t>
      </w:r>
      <w:r w:rsidR="00C8558A"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76C16A01" w:rsidR="00C16798" w:rsidRPr="00E525C6" w:rsidRDefault="00506CFB" w:rsidP="00506CFB">
      <w:pPr>
        <w:pStyle w:val="B1"/>
      </w:pPr>
      <w:r w:rsidRPr="00E525C6">
        <w:tab/>
        <w:t>Based on the step 3-4, the NEF knows the list of UE in the FL coverage area and each UE</w:t>
      </w:r>
      <w:r w:rsidR="00DA6550">
        <w:t>'</w:t>
      </w:r>
      <w:r w:rsidRPr="00E525C6">
        <w:t>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020A7015" w:rsidR="00C16798" w:rsidRPr="00E525C6" w:rsidRDefault="00C16798" w:rsidP="00506CFB">
      <w:pPr>
        <w:pStyle w:val="NO"/>
      </w:pPr>
      <w:r w:rsidRPr="00E525C6">
        <w:t>NOTE:</w:t>
      </w:r>
      <w:r w:rsidR="006760E2" w:rsidRPr="00E525C6">
        <w:tab/>
      </w:r>
      <w:r w:rsidR="00506CFB" w:rsidRPr="00E525C6">
        <w:t>Example of how NWDAF can retrieve UE</w:t>
      </w:r>
      <w:r w:rsidR="00DA6550">
        <w:t>'</w:t>
      </w:r>
      <w:r w:rsidR="00506CFB" w:rsidRPr="00E525C6">
        <w:t>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2B7A0500" w:rsidR="00C16798" w:rsidRPr="00E525C6" w:rsidRDefault="00506CFB" w:rsidP="00506CFB">
      <w:pPr>
        <w:pStyle w:val="B1"/>
      </w:pPr>
      <w:r w:rsidRPr="00E525C6">
        <w:tab/>
        <w:t>When AF completes the FL operation, it terminates the 5GS assistance support for the UE selection based on the UE</w:t>
      </w:r>
      <w:r w:rsidR="00DA6550">
        <w:t>'</w:t>
      </w:r>
      <w:r w:rsidRPr="00E525C6">
        <w:t>s location and direction.</w:t>
      </w:r>
    </w:p>
    <w:p w14:paraId="14AFDD8C" w14:textId="6CA3A9F1" w:rsidR="00C16798" w:rsidRPr="00E525C6" w:rsidRDefault="00C16798" w:rsidP="00C16798">
      <w:pPr>
        <w:pStyle w:val="Heading3"/>
        <w:rPr>
          <w:lang w:eastAsia="zh-CN"/>
        </w:rPr>
      </w:pPr>
      <w:bookmarkStart w:id="552" w:name="_Toc117180649"/>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552"/>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Select the candidate UE list based on the Interested area information, maximum number of UEs in sub-area and UE direction request provided by AF.</w:t>
      </w:r>
    </w:p>
    <w:p w14:paraId="2F76CF23" w14:textId="77777777" w:rsidR="00506CFB" w:rsidRPr="00E525C6" w:rsidRDefault="00506CFB" w:rsidP="00506CFB">
      <w:r w:rsidRPr="00E525C6">
        <w:t>AF:</w:t>
      </w:r>
    </w:p>
    <w:p w14:paraId="47815146" w14:textId="77777777" w:rsidR="00506CFB" w:rsidRPr="00E525C6" w:rsidRDefault="00506CFB" w:rsidP="00506CFB">
      <w:pPr>
        <w:pStyle w:val="B1"/>
      </w:pPr>
      <w:r w:rsidRPr="00E525C6">
        <w:t>-</w:t>
      </w:r>
      <w:r w:rsidRPr="00E525C6">
        <w:tab/>
        <w:t>Request NEF to provide the candidate UE list based on the Interested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553" w:name="_Toc97546137"/>
      <w:bookmarkStart w:id="554" w:name="_Toc97052456"/>
      <w:bookmarkStart w:id="555" w:name="_Toc97052784"/>
      <w:bookmarkStart w:id="556" w:name="_Toc97057838"/>
      <w:bookmarkStart w:id="557" w:name="_Toc97057911"/>
      <w:bookmarkStart w:id="558" w:name="_Toc117180650"/>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553"/>
      <w:bookmarkEnd w:id="554"/>
      <w:bookmarkEnd w:id="555"/>
      <w:bookmarkEnd w:id="556"/>
      <w:bookmarkEnd w:id="557"/>
      <w:bookmarkEnd w:id="558"/>
    </w:p>
    <w:p w14:paraId="2E389704" w14:textId="53AC59A8" w:rsidR="00AA07EB" w:rsidRPr="00E525C6" w:rsidRDefault="00AA07EB" w:rsidP="00AA07EB">
      <w:pPr>
        <w:pStyle w:val="Heading3"/>
      </w:pPr>
      <w:bookmarkStart w:id="559" w:name="_Toc97546138"/>
      <w:bookmarkStart w:id="560" w:name="_Toc97057912"/>
      <w:bookmarkStart w:id="561" w:name="_Toc97057839"/>
      <w:bookmarkStart w:id="562" w:name="_Toc500949099"/>
      <w:bookmarkStart w:id="563" w:name="_Toc97052457"/>
      <w:bookmarkStart w:id="564" w:name="_Toc97052785"/>
      <w:bookmarkStart w:id="565" w:name="_Toc117180651"/>
      <w:r w:rsidRPr="00E525C6">
        <w:t>6.47.1</w:t>
      </w:r>
      <w:r w:rsidRPr="00E525C6">
        <w:tab/>
        <w:t>Description</w:t>
      </w:r>
      <w:bookmarkEnd w:id="559"/>
      <w:bookmarkEnd w:id="560"/>
      <w:bookmarkEnd w:id="561"/>
      <w:bookmarkEnd w:id="562"/>
      <w:bookmarkEnd w:id="563"/>
      <w:bookmarkEnd w:id="564"/>
      <w:bookmarkEnd w:id="565"/>
    </w:p>
    <w:p w14:paraId="4C0638F0" w14:textId="4559E7A8" w:rsidR="00AA07EB" w:rsidRPr="00E525C6" w:rsidRDefault="00AA07EB" w:rsidP="00506CFB">
      <w:pPr>
        <w:pStyle w:val="EditorsNote"/>
      </w:pPr>
      <w:r w:rsidRPr="00E525C6">
        <w:t>Editor</w:t>
      </w:r>
      <w:r w:rsidR="00DA6550">
        <w:t>'</w:t>
      </w:r>
      <w:r w:rsidRPr="00E525C6">
        <w:t>s note:</w:t>
      </w:r>
      <w:r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2F1B892F"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566" w:name="_Toc117180652"/>
      <w:r w:rsidRPr="00E525C6">
        <w:t>6.47.2</w:t>
      </w:r>
      <w:r w:rsidRPr="00E525C6">
        <w:tab/>
        <w:t>Procedures</w:t>
      </w:r>
      <w:bookmarkEnd w:id="566"/>
    </w:p>
    <w:p w14:paraId="2DA9C68C" w14:textId="31DA2495" w:rsidR="00506CFB" w:rsidRPr="00E525C6" w:rsidRDefault="00506CFB" w:rsidP="00E9563B">
      <w:pPr>
        <w:pStyle w:val="TH"/>
      </w:pPr>
      <w:r w:rsidRPr="00E525C6">
        <w:object w:dxaOrig="8826" w:dyaOrig="6478" w14:anchorId="691D8CA7">
          <v:shape id="_x0000_i1105" type="#_x0000_t75" style="width:441.75pt;height:323.25pt" o:ole="">
            <v:imagedata r:id="rId174" o:title=""/>
          </v:shape>
          <o:OLEObject Type="Embed" ProgID="Word.Picture.8" ShapeID="_x0000_i1105" DrawAspect="Content" ObjectID="_1728213886" r:id="rId175"/>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68F1B66A" w:rsidR="00E525C6" w:rsidRPr="00E525C6" w:rsidRDefault="00E525C6" w:rsidP="00E525C6">
      <w:pPr>
        <w:pStyle w:val="B2"/>
        <w:rPr>
          <w:lang w:eastAsia="ja-JP"/>
        </w:rPr>
      </w:pPr>
      <w:r w:rsidRPr="00E525C6">
        <w:rPr>
          <w:lang w:eastAsia="ja-JP"/>
        </w:rPr>
        <w:t>-</w:t>
      </w:r>
      <w:r w:rsidRPr="00E525C6">
        <w:rPr>
          <w:lang w:eastAsia="ja-JP"/>
        </w:rPr>
        <w:tab/>
        <w:t xml:space="preserve">Analytics ID(s), Analytics Filter Information and etc. as defined in clause 5.2.6.16.2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233D7CBA" w14:textId="46405683" w:rsidR="00E525C6" w:rsidRPr="00E525C6" w:rsidRDefault="00E525C6" w:rsidP="00E525C6">
      <w:pPr>
        <w:pStyle w:val="B2"/>
        <w:rPr>
          <w:lang w:eastAsia="ja-JP"/>
        </w:rPr>
      </w:pPr>
      <w:r w:rsidRPr="00E525C6">
        <w:rPr>
          <w:lang w:eastAsia="ja-JP"/>
        </w:rPr>
        <w:t>-</w:t>
      </w:r>
      <w:r w:rsidRPr="00E525C6">
        <w:rPr>
          <w:lang w:eastAsia="ja-JP"/>
        </w:rPr>
        <w:tab/>
        <w:t xml:space="preserve">Event ID(s), Event Filter(s) and etc. as defined in clause 5.2.6.2.2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31028B67" w:rsidR="00AA07EB" w:rsidRPr="00E525C6" w:rsidRDefault="00E525C6" w:rsidP="00E525C6">
      <w:pPr>
        <w:pStyle w:val="B1"/>
        <w:rPr>
          <w:rFonts w:eastAsia="Yu Mincho"/>
          <w:lang w:eastAsia="ja-JP"/>
        </w:rPr>
      </w:pPr>
      <w:r w:rsidRPr="00E525C6">
        <w:rPr>
          <w:lang w:eastAsia="ja-JP"/>
        </w:rPr>
        <w:tab/>
        <w:t xml:space="preserve">NEF operates Nnef_AnalyticsExposure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181B828C" w14:textId="198C5BA3" w:rsidR="00AA07EB" w:rsidRPr="00E525C6" w:rsidRDefault="00E525C6" w:rsidP="00E525C6">
      <w:pPr>
        <w:pStyle w:val="NO"/>
        <w:rPr>
          <w:rFonts w:eastAsia="Yu Mincho"/>
          <w:lang w:eastAsia="ja-JP"/>
        </w:rPr>
      </w:pPr>
      <w:r w:rsidRPr="00E525C6">
        <w:rPr>
          <w:lang w:eastAsia="ja-JP"/>
        </w:rPr>
        <w:t>NOTE:</w:t>
      </w:r>
      <w:r w:rsidRPr="00E525C6">
        <w:rPr>
          <w:lang w:eastAsia="ja-JP"/>
        </w:rPr>
        <w:tab/>
        <w:t xml:space="preserve">If AF sends UE ID set as IP addresses, NEF retrieves the corresponding SUPIs using the procedure in clause 4.15.10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4BAB55B1" w:rsidR="00AA07EB" w:rsidRPr="00E525C6" w:rsidRDefault="00E525C6" w:rsidP="00E525C6">
      <w:pPr>
        <w:pStyle w:val="B1"/>
        <w:rPr>
          <w:rFonts w:eastAsia="Yu Mincho"/>
          <w:lang w:eastAsia="ja-JP"/>
        </w:rPr>
      </w:pPr>
      <w:r w:rsidRPr="00E525C6">
        <w:rPr>
          <w:lang w:eastAsia="ja-JP"/>
        </w:rPr>
        <w:tab/>
        <w:t xml:space="preserve">AF operates Nnef_EventExposure service as defined in clause 5.2.6.16 of </w:t>
      </w:r>
      <w:r w:rsidR="00C8558A" w:rsidRPr="00E525C6">
        <w:rPr>
          <w:lang w:eastAsia="ja-JP"/>
        </w:rPr>
        <w:t>TS</w:t>
      </w:r>
      <w:r w:rsidR="00C8558A">
        <w:rPr>
          <w:lang w:eastAsia="ja-JP"/>
        </w:rPr>
        <w:t> </w:t>
      </w:r>
      <w:r w:rsidR="00C8558A" w:rsidRPr="00E525C6">
        <w:rPr>
          <w:lang w:eastAsia="ja-JP"/>
        </w:rPr>
        <w:t>23.502</w:t>
      </w:r>
      <w:r w:rsidR="00C8558A">
        <w:rPr>
          <w:lang w:eastAsia="ja-JP"/>
        </w:rPr>
        <w:t> </w:t>
      </w:r>
      <w:r w:rsidR="00C8558A" w:rsidRPr="00E525C6">
        <w:rPr>
          <w:lang w:eastAsia="ja-JP"/>
        </w:rPr>
        <w:t>[</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567" w:name="_Toc117180653"/>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567"/>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568" w:name="_Toc117180654"/>
      <w:r w:rsidRPr="00E525C6">
        <w:t>7</w:t>
      </w:r>
      <w:r w:rsidRPr="00E525C6">
        <w:tab/>
        <w:t>Evaluation</w:t>
      </w:r>
      <w:bookmarkEnd w:id="568"/>
    </w:p>
    <w:p w14:paraId="2FE40212" w14:textId="423E53BC" w:rsidR="00B54EFB" w:rsidRPr="00F86E34" w:rsidRDefault="00B54EFB" w:rsidP="00B54EFB">
      <w:pPr>
        <w:pStyle w:val="Heading2"/>
      </w:pPr>
      <w:bookmarkStart w:id="569" w:name="_Toc117180655"/>
      <w:r w:rsidRPr="00F86E34">
        <w:t>7.</w:t>
      </w:r>
      <w:r w:rsidR="00BB00ED">
        <w:t>0</w:t>
      </w:r>
      <w:r w:rsidRPr="00F86E34">
        <w:tab/>
        <w:t>General Architecture Principles</w:t>
      </w:r>
      <w:bookmarkEnd w:id="569"/>
    </w:p>
    <w:p w14:paraId="59303A77" w14:textId="084BCCC2" w:rsidR="00B54EFB" w:rsidRPr="00F86E34" w:rsidRDefault="001E379A" w:rsidP="00B54EFB">
      <w:r>
        <w:t>A set of general architecture principles can be extracted from the full list of solutions documented in clause 6. Hence, this clause provides evaluation views on those identified principles rather than on the individual solutions out of which the principles have been extracted.</w:t>
      </w:r>
    </w:p>
    <w:p w14:paraId="2A3FBD79" w14:textId="5C434A91" w:rsidR="00B54EFB" w:rsidRDefault="00B54EFB" w:rsidP="001E379A">
      <w:pPr>
        <w:pStyle w:val="NO"/>
      </w:pPr>
      <w:r w:rsidRPr="00F86E34">
        <w:t>NOTE</w:t>
      </w:r>
      <w:r w:rsidR="001E379A">
        <w:t> 1</w:t>
      </w:r>
      <w:r w:rsidRPr="00F86E34">
        <w:t>:</w:t>
      </w:r>
      <w:r w:rsidRPr="00F86E34">
        <w:tab/>
        <w:t xml:space="preserve">The general architecture principles shall support the architecture requirements and assumptions in </w:t>
      </w:r>
      <w:r w:rsidR="00C8558A" w:rsidRPr="00F86E34">
        <w:t>clause</w:t>
      </w:r>
      <w:r w:rsidR="00C8558A">
        <w:t> </w:t>
      </w:r>
      <w:r w:rsidR="00C8558A" w:rsidRPr="00F86E34">
        <w:t>4</w:t>
      </w:r>
      <w:r w:rsidRPr="00F86E34">
        <w:t>.</w:t>
      </w:r>
    </w:p>
    <w:p w14:paraId="1274737B" w14:textId="77777777" w:rsidR="001E379A" w:rsidRDefault="001E379A" w:rsidP="001E379A">
      <w:r>
        <w:t>The following list shows the general agreeable architecture principles and their evaluation.</w:t>
      </w:r>
    </w:p>
    <w:p w14:paraId="58B510B4" w14:textId="77777777" w:rsidR="001E379A" w:rsidRPr="001E379A" w:rsidRDefault="001E379A" w:rsidP="001E379A">
      <w:pPr>
        <w:rPr>
          <w:b/>
          <w:bCs/>
        </w:rPr>
      </w:pPr>
      <w:r w:rsidRPr="001E379A">
        <w:rPr>
          <w:b/>
          <w:bCs/>
        </w:rPr>
        <w:t>Principle #1: Application AI/ML decisions and their internal operation logic reside at the AF and UE application client and is out of scope of 3GPP.</w:t>
      </w:r>
    </w:p>
    <w:p w14:paraId="6E26D32A" w14:textId="77777777" w:rsidR="001E379A" w:rsidRPr="001E379A" w:rsidRDefault="001E379A" w:rsidP="001E379A">
      <w:pPr>
        <w:rPr>
          <w:b/>
          <w:bCs/>
        </w:rPr>
      </w:pPr>
      <w:r w:rsidRPr="001E379A">
        <w:rPr>
          <w:b/>
          <w:bCs/>
        </w:rPr>
        <w:t>Principle#9: The 5GS assistance support for the Application AI/ML operation shall not consume more network resources than it is necessary.</w:t>
      </w:r>
    </w:p>
    <w:p w14:paraId="6226CAAE" w14:textId="11DBC507" w:rsidR="00B54EFB" w:rsidRPr="00F86E34" w:rsidRDefault="00B54EFB" w:rsidP="001E379A">
      <w:pPr>
        <w:pStyle w:val="NO"/>
      </w:pPr>
      <w:r w:rsidRPr="00F86E34">
        <w:t>NOTE</w:t>
      </w:r>
      <w:r w:rsidR="001E379A">
        <w:t> 2</w:t>
      </w:r>
      <w:r w:rsidRPr="00F86E34">
        <w:t>:</w:t>
      </w:r>
      <w:r w:rsidRPr="00F86E34">
        <w:tab/>
        <w:t>For example, allocation of network resources for UEs which are not finally selected by the AF to participate in the FL operation should be avoided.</w:t>
      </w:r>
    </w:p>
    <w:p w14:paraId="6413F504" w14:textId="1CA7A7A2" w:rsidR="001E379A" w:rsidRPr="001E379A" w:rsidRDefault="001E379A" w:rsidP="001E379A">
      <w:pPr>
        <w:rPr>
          <w:b/>
          <w:bCs/>
        </w:rPr>
      </w:pPr>
      <w:r w:rsidRPr="001E379A">
        <w:rPr>
          <w:b/>
          <w:bCs/>
        </w:rPr>
        <w:t>Principle#10: The support of 5GS to AI/ML-based services should strive to re-use existing NFs and procedures with necessary enhancements in order to fulfil the service requirement.</w:t>
      </w:r>
    </w:p>
    <w:p w14:paraId="2B617B97" w14:textId="6FECDFD7" w:rsidR="00B54EFB" w:rsidRDefault="00B54EFB" w:rsidP="001E379A">
      <w:pPr>
        <w:pStyle w:val="NO"/>
      </w:pPr>
      <w:r w:rsidRPr="00F86E34">
        <w:t>NOTE</w:t>
      </w:r>
      <w:r w:rsidR="001E379A">
        <w:t> 3</w:t>
      </w:r>
      <w:r w:rsidRPr="00F86E34">
        <w:t>:</w:t>
      </w:r>
      <w:r w:rsidRPr="00F86E34">
        <w:tab/>
        <w:t>More clarifications on the system parameters for the Application AI/ML services are needed as part of the specific KI discussions.</w:t>
      </w:r>
    </w:p>
    <w:p w14:paraId="6D543935" w14:textId="1D4F1869" w:rsidR="001E379A" w:rsidRPr="001E379A" w:rsidRDefault="001E379A" w:rsidP="001E379A">
      <w:pPr>
        <w:rPr>
          <w:b/>
          <w:bCs/>
        </w:rPr>
      </w:pPr>
      <w:r w:rsidRPr="001E379A">
        <w:rPr>
          <w:b/>
          <w:bCs/>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p>
    <w:p w14:paraId="06E14A74" w14:textId="0A8EA914" w:rsidR="00B54EFB" w:rsidRDefault="001E379A" w:rsidP="001E379A">
      <w:pPr>
        <w:pStyle w:val="NO"/>
      </w:pPr>
      <w:r w:rsidRPr="00F86E34">
        <w:t>NOTE</w:t>
      </w:r>
      <w:r>
        <w:t> 4</w:t>
      </w:r>
      <w:r w:rsidR="00B54EFB" w:rsidRPr="00F86E34">
        <w:t>:</w:t>
      </w:r>
      <w:r>
        <w:tab/>
      </w:r>
      <w:r w:rsidR="00B54EFB" w:rsidRPr="00F86E34">
        <w:t>It is assumed that existing mechanisms will be used to distinguish AI/ML related traffic from the rest of the user services related traffic</w:t>
      </w:r>
      <w:r>
        <w:t>.</w:t>
      </w:r>
    </w:p>
    <w:p w14:paraId="1DF919EB" w14:textId="1B9393DA" w:rsidR="001E379A" w:rsidRPr="001E379A" w:rsidRDefault="001E379A" w:rsidP="001E379A">
      <w:pPr>
        <w:rPr>
          <w:b/>
          <w:bCs/>
        </w:rPr>
      </w:pPr>
      <w:r w:rsidRPr="001E379A">
        <w:rPr>
          <w:b/>
          <w:bCs/>
        </w:rPr>
        <w:t>Principle #14: Mobile network security and privacy (both UEs and mobile networks) are important and solutions should avoid sensitive information exposure from the mobile networks.</w:t>
      </w:r>
    </w:p>
    <w:p w14:paraId="5C1CE0EC" w14:textId="21025D6A" w:rsidR="00B54EFB" w:rsidRPr="00F86E34" w:rsidRDefault="00B54EFB" w:rsidP="001E379A">
      <w:pPr>
        <w:pStyle w:val="NO"/>
      </w:pPr>
      <w:r w:rsidRPr="00F86E34">
        <w:t>NOTE</w:t>
      </w:r>
      <w:r w:rsidR="001E379A">
        <w:t> 5</w:t>
      </w:r>
      <w:r w:rsidRPr="00F86E34">
        <w:t>:</w:t>
      </w:r>
      <w:r w:rsidR="001E379A">
        <w:tab/>
      </w:r>
      <w:r w:rsidRPr="00F86E34">
        <w:t>This principle requires involvement from SA</w:t>
      </w:r>
      <w:r w:rsidR="001E379A">
        <w:t> </w:t>
      </w:r>
      <w:r w:rsidRPr="00F86E34">
        <w:t>WG3.</w:t>
      </w:r>
    </w:p>
    <w:p w14:paraId="6EF37221" w14:textId="6EFAF432" w:rsidR="00B54EFB" w:rsidRDefault="00B54EFB" w:rsidP="00B54EFB">
      <w:r w:rsidRPr="00F86E34">
        <w:t>The following list shows the general architecture principles which are not agreeable yet and would require further discussion:</w:t>
      </w:r>
    </w:p>
    <w:p w14:paraId="2C770A3E" w14:textId="47845D8F" w:rsidR="001E379A" w:rsidRPr="001E379A" w:rsidRDefault="001E379A" w:rsidP="00B54EFB">
      <w:pPr>
        <w:rPr>
          <w:b/>
          <w:bCs/>
        </w:rPr>
      </w:pPr>
      <w:r w:rsidRPr="001E379A">
        <w:rPr>
          <w:b/>
          <w:bCs/>
        </w:rPr>
        <w:t>Principle #2: The 5GC need not be aware of the application AI/ML operation type.</w:t>
      </w:r>
    </w:p>
    <w:p w14:paraId="01748E4F" w14:textId="08195E76"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1E379A">
        <w:tab/>
      </w:r>
      <w:r w:rsidRPr="00F86E34">
        <w:t>It is FFS on whether 5GC needs to be explicitly aware of the application AI/ML operation type.</w:t>
      </w:r>
    </w:p>
    <w:p w14:paraId="6F842617" w14:textId="2F1FA387" w:rsidR="00B54EFB" w:rsidRDefault="001E379A" w:rsidP="00B54EFB">
      <w:pPr>
        <w:pStyle w:val="NO"/>
        <w:rPr>
          <w:lang w:val="en-US"/>
        </w:rPr>
      </w:pPr>
      <w:r>
        <w:rPr>
          <w:lang w:val="en-US"/>
        </w:rPr>
        <w:t>NOTE 6:</w:t>
      </w:r>
      <w:r>
        <w:rPr>
          <w:lang w:val="en-US"/>
        </w:rPr>
        <w:tab/>
        <w:t xml:space="preserve">The examples of the Application AI/ML Operation Type can be referred to the </w:t>
      </w:r>
      <w:r w:rsidR="00C8558A">
        <w:rPr>
          <w:lang w:val="en-US"/>
        </w:rPr>
        <w:t>TS 22.261 [</w:t>
      </w:r>
      <w:r>
        <w:rPr>
          <w:lang w:val="en-US"/>
        </w:rPr>
        <w:t>2], clause 6.40.1.</w:t>
      </w:r>
    </w:p>
    <w:p w14:paraId="5A640EF7" w14:textId="6209A1A0" w:rsidR="001E379A" w:rsidRPr="001E379A" w:rsidRDefault="001E379A" w:rsidP="001E379A">
      <w:pPr>
        <w:rPr>
          <w:b/>
          <w:bCs/>
          <w:lang w:val="en-US"/>
        </w:rPr>
      </w:pPr>
      <w:r w:rsidRPr="001E379A">
        <w:rPr>
          <w:b/>
          <w:bCs/>
          <w:lang w:val="en-US"/>
        </w:rPr>
        <w:t>Principle #3: UE capability indication (e.g. via PCO) to support specific Application's AI/ML operation type.</w:t>
      </w:r>
    </w:p>
    <w:p w14:paraId="5AA0C22E" w14:textId="6190ECCF"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there is a need for UE to indicate its capability to 5GC for its ability to support a specific Application AI/ML operation type, if so, at what granularity?</w:t>
      </w:r>
    </w:p>
    <w:p w14:paraId="5A3D00B4" w14:textId="49288EC8" w:rsidR="001E379A" w:rsidRPr="001E379A" w:rsidRDefault="001E379A" w:rsidP="001E379A">
      <w:pPr>
        <w:rPr>
          <w:b/>
          <w:bCs/>
          <w:lang w:val="en-US"/>
        </w:rPr>
      </w:pPr>
      <w:r w:rsidRPr="001E379A">
        <w:rPr>
          <w:b/>
          <w:bCs/>
          <w:lang w:val="en-US"/>
        </w:rPr>
        <w:t>Principle#4: Network authorization for UE to support a specific Application's AI/ML operation type.</w:t>
      </w:r>
    </w:p>
    <w:p w14:paraId="788941A3" w14:textId="5F20F8FF"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It is FFS on whether 5GS needs to authorize and is able to authorize specific UE to participate in a specific application AI/ML operation (e.g. UE may not have the right subscription to consume the network resources to support the operation)?</w:t>
      </w:r>
    </w:p>
    <w:p w14:paraId="0EFD4062" w14:textId="2648238F" w:rsidR="001E379A" w:rsidRPr="001E379A" w:rsidRDefault="001E379A" w:rsidP="001E379A">
      <w:pPr>
        <w:rPr>
          <w:b/>
          <w:bCs/>
        </w:rPr>
      </w:pPr>
      <w:r w:rsidRPr="001E379A">
        <w:rPr>
          <w:b/>
          <w:bCs/>
        </w:rPr>
        <w:t>Principle #5: Based on application logic, it is the application decision whether, how and to which extent request required assistance information from 5GC.</w:t>
      </w:r>
    </w:p>
    <w:p w14:paraId="7C096F08" w14:textId="68D2F20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Principle #5 is not agreeable for normative work</w:t>
      </w:r>
      <w:r w:rsidR="005B0709">
        <w:t>.</w:t>
      </w:r>
    </w:p>
    <w:p w14:paraId="7F9B593E" w14:textId="2D914B6C" w:rsidR="001E379A" w:rsidRPr="001E379A" w:rsidRDefault="001E379A" w:rsidP="001E379A">
      <w:pPr>
        <w:rPr>
          <w:b/>
          <w:bCs/>
        </w:rPr>
      </w:pPr>
      <w:r w:rsidRPr="001E379A">
        <w:rPr>
          <w:b/>
          <w:bCs/>
        </w:rPr>
        <w:t>Principle#6: The support provided by the 5GC for AI/ML-based applications should be carried out without the need of a dedicated NF.</w:t>
      </w:r>
    </w:p>
    <w:p w14:paraId="38293AD8" w14:textId="095F9D15" w:rsidR="00B54EFB" w:rsidRPr="00F86E34"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There</w:t>
      </w:r>
      <w:r w:rsidR="00DA6550">
        <w:t>'</w:t>
      </w:r>
      <w:r w:rsidRPr="00F86E34">
        <w:t>s a dependency between Principle #6 and the conclusion on the rest of KIs that may require alignment before normative work can start.</w:t>
      </w:r>
    </w:p>
    <w:p w14:paraId="20C34F08" w14:textId="640E2639" w:rsidR="00B54EFB" w:rsidRPr="00F86E34" w:rsidRDefault="00B54EFB" w:rsidP="00B54EFB">
      <w:pPr>
        <w:pStyle w:val="NO"/>
      </w:pPr>
      <w:r w:rsidRPr="00F86E34">
        <w:t>NOTE</w:t>
      </w:r>
      <w:r w:rsidR="001E379A">
        <w:t> 7</w:t>
      </w:r>
      <w:r w:rsidRPr="00F86E34">
        <w:t>:</w:t>
      </w:r>
      <w:r w:rsidR="001E379A">
        <w:tab/>
      </w:r>
      <w:r w:rsidRPr="00F86E34">
        <w:t xml:space="preserve">The </w:t>
      </w:r>
      <w:r w:rsidR="00DA6550">
        <w:t>"</w:t>
      </w:r>
      <w:r w:rsidRPr="00F86E34">
        <w:t>dedicated NF</w:t>
      </w:r>
      <w:r w:rsidR="00DA6550">
        <w:t>"</w:t>
      </w:r>
      <w:r w:rsidRPr="00F86E34">
        <w:t xml:space="preserve"> as referred here implies a new 5GC NF which is designated to assist Application AI/ML operations</w:t>
      </w:r>
      <w:r w:rsidR="001E379A">
        <w:t>.</w:t>
      </w:r>
    </w:p>
    <w:p w14:paraId="7FBBA238" w14:textId="0157DB39" w:rsidR="00B54EFB" w:rsidRPr="00F86E34" w:rsidRDefault="00B54EFB" w:rsidP="00B54EFB">
      <w:pPr>
        <w:rPr>
          <w:b/>
        </w:rPr>
      </w:pPr>
      <w:r w:rsidRPr="00F86E34">
        <w:rPr>
          <w:b/>
        </w:rPr>
        <w:t xml:space="preserve">Principle#7: Common approach for assistance to UE selection to support different Application AI/ML operation types (i.e. as defined in </w:t>
      </w:r>
      <w:r w:rsidR="00C8558A" w:rsidRPr="00F86E34">
        <w:rPr>
          <w:b/>
        </w:rPr>
        <w:t>TS</w:t>
      </w:r>
      <w:r w:rsidR="00C8558A">
        <w:rPr>
          <w:b/>
        </w:rPr>
        <w:t> </w:t>
      </w:r>
      <w:r w:rsidR="00C8558A" w:rsidRPr="00F86E34">
        <w:rPr>
          <w:b/>
        </w:rPr>
        <w:t>2</w:t>
      </w:r>
      <w:r w:rsidRPr="00F86E34">
        <w:rPr>
          <w:b/>
        </w:rPr>
        <w:t xml:space="preserve">2.261, </w:t>
      </w:r>
      <w:r w:rsidR="00C8558A" w:rsidRPr="00F86E34">
        <w:rPr>
          <w:b/>
        </w:rPr>
        <w:t>Clause</w:t>
      </w:r>
      <w:r w:rsidR="00C8558A">
        <w:rPr>
          <w:b/>
        </w:rPr>
        <w:t> </w:t>
      </w:r>
      <w:r w:rsidR="00C8558A" w:rsidRPr="00F86E34">
        <w:rPr>
          <w:b/>
        </w:rPr>
        <w:t>6</w:t>
      </w:r>
      <w:r w:rsidRPr="00F86E34">
        <w:rPr>
          <w:b/>
        </w:rPr>
        <w:t>.40.1 that includes FL, DL which are also part of the FS_AIML SID scope)</w:t>
      </w:r>
      <w:r w:rsidR="001E379A">
        <w:rPr>
          <w:b/>
        </w:rPr>
        <w:t>.</w:t>
      </w:r>
    </w:p>
    <w:p w14:paraId="5C4B4703" w14:textId="2E15649F" w:rsidR="00B54EFB" w:rsidRPr="00F86E34" w:rsidRDefault="00B54EFB" w:rsidP="00B54EFB">
      <w:pPr>
        <w:pStyle w:val="EditorsNote"/>
      </w:pPr>
      <w:r w:rsidRPr="00F86E34">
        <w:t>Editor</w:t>
      </w:r>
      <w:r w:rsidR="00DA6550">
        <w:t>'</w:t>
      </w:r>
      <w:r w:rsidRPr="00F86E34">
        <w:t>s note:</w:t>
      </w:r>
      <w:r w:rsidR="005B0709">
        <w:tab/>
      </w:r>
      <w:r w:rsidRPr="00F86E34">
        <w:t>It is FFS whether the 5GS assistance mechanism for UE selection should be the same for FL and other operation types, when needed.</w:t>
      </w:r>
    </w:p>
    <w:p w14:paraId="4EF023EB" w14:textId="77777777" w:rsidR="00B54EFB" w:rsidRPr="006C192F" w:rsidRDefault="00B54EFB" w:rsidP="006C192F">
      <w:pPr>
        <w:rPr>
          <w:b/>
          <w:bCs/>
        </w:rPr>
      </w:pPr>
      <w:bookmarkStart w:id="570" w:name="_PERM_MCCTEMPBM_CRPT57840011___2"/>
      <w:r w:rsidRPr="006C192F">
        <w:rPr>
          <w:b/>
          <w:bCs/>
        </w:rPr>
        <w:t>Principle #8: Generic 5GS assistance support for the Application AI/ML operation.</w:t>
      </w:r>
    </w:p>
    <w:bookmarkEnd w:id="570"/>
    <w:p w14:paraId="6D9EC270" w14:textId="017C1845" w:rsidR="00B54EFB" w:rsidRPr="00F86E34" w:rsidRDefault="00B54EFB" w:rsidP="00B54EFB">
      <w:pPr>
        <w:pStyle w:val="EditorsNote"/>
      </w:pPr>
      <w:r w:rsidRPr="00F86E34">
        <w:t>Editor</w:t>
      </w:r>
      <w:r w:rsidR="00DA6550">
        <w:t>'</w:t>
      </w:r>
      <w:r w:rsidRPr="00F86E34">
        <w:t xml:space="preserve">s </w:t>
      </w:r>
      <w:r w:rsidR="001E379A" w:rsidRPr="00F86E34">
        <w:t>note</w:t>
      </w:r>
      <w:r w:rsidRPr="00F86E34">
        <w:t>:</w:t>
      </w:r>
      <w:r w:rsidR="001E379A">
        <w:tab/>
      </w:r>
      <w:r w:rsidRPr="00F86E34">
        <w:t>Principle #8 is not agreeable for normative work</w:t>
      </w:r>
      <w:r w:rsidR="001E379A">
        <w:t>.</w:t>
      </w:r>
    </w:p>
    <w:p w14:paraId="7E963B3E" w14:textId="77777777" w:rsidR="00B54EFB" w:rsidRPr="00F86E34" w:rsidRDefault="00B54EFB" w:rsidP="00B54EFB">
      <w:pPr>
        <w:rPr>
          <w:b/>
        </w:rPr>
      </w:pPr>
      <w:r w:rsidRPr="00F86E34">
        <w:rPr>
          <w:b/>
        </w:rPr>
        <w:t>Principle#11: The architecture to support AI/ML-based services should be backward compatible with related 5GS features.</w:t>
      </w:r>
    </w:p>
    <w:p w14:paraId="646BC3C4" w14:textId="0C19F031" w:rsidR="00B54EFB" w:rsidRPr="00F86E34" w:rsidRDefault="00B54EFB" w:rsidP="00B54EFB">
      <w:pPr>
        <w:pStyle w:val="EditorsNote"/>
      </w:pPr>
      <w:r w:rsidRPr="00F86E34">
        <w:t>Editor</w:t>
      </w:r>
      <w:r w:rsidR="00DA6550">
        <w:t>'</w:t>
      </w:r>
      <w:r w:rsidRPr="00F86E34">
        <w:t>s note:</w:t>
      </w:r>
      <w:r w:rsidR="005B0709">
        <w:tab/>
      </w:r>
      <w:r w:rsidRPr="00F86E34">
        <w:t>It is FFS whether 5GS should strive for forward compatibility in its architecture design</w:t>
      </w:r>
      <w:r w:rsidR="005B0709">
        <w:t>.</w:t>
      </w:r>
    </w:p>
    <w:p w14:paraId="154214FE" w14:textId="0C12CB3B" w:rsidR="00B54EFB" w:rsidRPr="00F86E34" w:rsidRDefault="00B54EFB" w:rsidP="00B54EFB">
      <w:pPr>
        <w:rPr>
          <w:b/>
          <w:lang w:eastAsia="zh-CN"/>
        </w:rPr>
      </w:pPr>
      <w:r w:rsidRPr="00F86E34">
        <w:rPr>
          <w:b/>
        </w:rPr>
        <w: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t>
      </w:r>
      <w:r w:rsidR="001E379A">
        <w:rPr>
          <w:b/>
        </w:rPr>
        <w:t>.</w:t>
      </w:r>
    </w:p>
    <w:p w14:paraId="232BFF22" w14:textId="7B537308" w:rsidR="00B54EFB" w:rsidRPr="00F86E34" w:rsidRDefault="00B54EFB" w:rsidP="00B54EFB">
      <w:pPr>
        <w:pStyle w:val="EditorsNote"/>
      </w:pPr>
      <w:r w:rsidRPr="00F86E34">
        <w:t>Editor</w:t>
      </w:r>
      <w:r w:rsidR="00DA6550">
        <w:t>'</w:t>
      </w:r>
      <w:r w:rsidRPr="00F86E34">
        <w:t>s note:</w:t>
      </w:r>
      <w:r w:rsidR="005B0709">
        <w:tab/>
      </w:r>
      <w:r w:rsidRPr="00F86E34">
        <w:t>It is FFS whether a quantifiable mechanism can be defined</w:t>
      </w:r>
      <w:r w:rsidR="005B0709">
        <w:t>.</w:t>
      </w:r>
    </w:p>
    <w:p w14:paraId="73BDD132" w14:textId="3B82ACF3" w:rsidR="00B54EFB" w:rsidRDefault="00B54EFB" w:rsidP="00B54EFB">
      <w:pPr>
        <w:pStyle w:val="EditorsNote"/>
      </w:pPr>
      <w:r w:rsidRPr="00F86E34">
        <w:t>Editor</w:t>
      </w:r>
      <w:r w:rsidR="00DA6550">
        <w:t>'</w:t>
      </w:r>
      <w:r w:rsidRPr="00F86E34">
        <w:t xml:space="preserve">s </w:t>
      </w:r>
      <w:r w:rsidR="005B0709" w:rsidRPr="00F86E34">
        <w:t>note</w:t>
      </w:r>
      <w:r w:rsidRPr="00F86E34">
        <w:t>:</w:t>
      </w:r>
      <w:r w:rsidR="005B0709">
        <w:tab/>
      </w:r>
      <w:r w:rsidRPr="00F86E34">
        <w:t>The above evaluation is incomplete and can only be finalized when solutions are complete and stable.</w:t>
      </w:r>
    </w:p>
    <w:p w14:paraId="67928216" w14:textId="345B81ED" w:rsidR="00BB00ED" w:rsidRDefault="00BB00ED" w:rsidP="00BB00ED">
      <w:pPr>
        <w:pStyle w:val="Heading2"/>
      </w:pPr>
      <w:bookmarkStart w:id="571" w:name="_Toc117180656"/>
      <w:r>
        <w:t>7.1</w:t>
      </w:r>
      <w:r>
        <w:tab/>
        <w:t xml:space="preserve">Key Issue #1: </w:t>
      </w:r>
      <w:r w:rsidRPr="004234D0">
        <w:t>Monitoring of network resource utilization for support of Application AI/ML operations</w:t>
      </w:r>
      <w:bookmarkEnd w:id="571"/>
    </w:p>
    <w:p w14:paraId="7A957076" w14:textId="44274410" w:rsidR="00BB00ED" w:rsidRDefault="00BB00ED" w:rsidP="00BB00ED">
      <w:r w:rsidRPr="00824176">
        <w:t xml:space="preserve">Six different solutions have been proposed to address aspects of or the complete description of Key Issue #1 in </w:t>
      </w:r>
      <w:r w:rsidR="00C8558A" w:rsidRPr="00824176">
        <w:t>clause</w:t>
      </w:r>
      <w:r w:rsidR="00C8558A">
        <w:t> </w:t>
      </w:r>
      <w:r w:rsidR="00C8558A" w:rsidRPr="00824176">
        <w:t>5</w:t>
      </w:r>
      <w:r w:rsidRPr="00824176">
        <w:t xml:space="preserve">.1. These solutions as identified in </w:t>
      </w:r>
      <w:r w:rsidR="00C8558A" w:rsidRPr="00824176">
        <w:t>clause</w:t>
      </w:r>
      <w:r w:rsidR="00C8558A">
        <w:t> </w:t>
      </w:r>
      <w:r w:rsidR="00C8558A" w:rsidRPr="00824176">
        <w:t>6</w:t>
      </w:r>
      <w:r w:rsidRPr="00824176">
        <w:t xml:space="preserve">.0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p>
    <w:p w14:paraId="52086357" w14:textId="6C1F24D1" w:rsidR="00BB00ED" w:rsidRDefault="00BB00ED" w:rsidP="00BB00ED">
      <w:r>
        <w:t>A set of architecture principles proposed in the context of the above solutions have been identified for KI#1, and this evaluation clause is structured around those identified principles rather than the individual solutions themselves.</w:t>
      </w:r>
    </w:p>
    <w:p w14:paraId="26D7DFD7" w14:textId="01D457BF" w:rsidR="00BB00ED" w:rsidRDefault="00BB00ED" w:rsidP="00BB00ED">
      <w:r>
        <w:t>The following list shows positively evaluated architecture principles as potential basis for normative work along the corresponding proposing solutions and their relation to the principle:</w:t>
      </w:r>
    </w:p>
    <w:p w14:paraId="42B30FC6" w14:textId="4A36EA91" w:rsidR="00BB00ED" w:rsidRDefault="00BB00ED" w:rsidP="00BB00ED">
      <w:pPr>
        <w:pStyle w:val="B1"/>
      </w:pPr>
      <w:r w:rsidRPr="00824176">
        <w:t>-</w:t>
      </w:r>
      <w:r w:rsidRPr="00824176">
        <w:tab/>
      </w:r>
      <w:r w:rsidRPr="00824176">
        <w:rPr>
          <w:b/>
        </w:rPr>
        <w:t>Maximizing the reuse of existing 5GS mechanisms with extensions, when needed, to assist the AF to monitor the 5G network resource utilization</w:t>
      </w:r>
      <w:r w:rsidRPr="00824176">
        <w:t>.</w:t>
      </w:r>
    </w:p>
    <w:p w14:paraId="6A710282" w14:textId="37D18EA7" w:rsidR="00BB00ED" w:rsidRDefault="00BB00ED" w:rsidP="00BB00ED">
      <w:pPr>
        <w:pStyle w:val="B2"/>
      </w:pPr>
      <w:r w:rsidRPr="002A2666">
        <w:t>-</w:t>
      </w:r>
      <w:r w:rsidRPr="002A2666">
        <w:tab/>
        <w:t xml:space="preserve">Solution #1 proposes reutilizing the procedures in clauses 4.15.16.6, 4.16.5 and 4.4.2.2 of </w:t>
      </w:r>
      <w:r w:rsidR="00C8558A" w:rsidRPr="002A2666">
        <w:t>TS</w:t>
      </w:r>
      <w:r w:rsidR="00C8558A">
        <w:t> </w:t>
      </w:r>
      <w:r w:rsidR="00C8558A" w:rsidRPr="002A2666">
        <w:t>23.502</w:t>
      </w:r>
      <w:r w:rsidR="00C8558A">
        <w:t> </w:t>
      </w:r>
      <w:r w:rsidR="00C8558A" w:rsidRPr="002A2666">
        <w:t>[</w:t>
      </w:r>
      <w:r w:rsidRPr="002A2666">
        <w:t>4] to facilitate monitoring of resources that are relevant in the context of AI/ML-based services</w:t>
      </w:r>
      <w:r>
        <w:t xml:space="preserve"> and applications</w:t>
      </w:r>
      <w:r w:rsidRPr="002A2666">
        <w:t>.</w:t>
      </w:r>
    </w:p>
    <w:p w14:paraId="0C7A1E6E" w14:textId="192CDA1B" w:rsidR="00BB00ED" w:rsidRDefault="00BB00ED" w:rsidP="00BB00ED">
      <w:pPr>
        <w:pStyle w:val="B2"/>
      </w:pPr>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 xml:space="preserve">NWDAF framework in </w:t>
      </w:r>
      <w:r w:rsidR="00C8558A">
        <w:t>TS 23.288 [</w:t>
      </w:r>
      <w:r>
        <w:t>6] to be reused for AF resource monitoring purposes in the context of AI/ML-based services and applications as well as specific NWDAF analytics enhancements for application AI/ML traffic status.</w:t>
      </w:r>
    </w:p>
    <w:p w14:paraId="1FDBB9CF" w14:textId="7D5A5C34" w:rsidR="00BB00ED" w:rsidRDefault="00BB00ED" w:rsidP="00BB00ED">
      <w:pPr>
        <w:pStyle w:val="B2"/>
      </w:pPr>
      <w:r>
        <w:t xml:space="preserve">- </w:t>
      </w:r>
      <w:r>
        <w:tab/>
        <w:t xml:space="preserve">Solution#37 proposes to reuse existing UPF Exposure Service by introducing a new event type </w:t>
      </w:r>
      <w:r w:rsidR="00DA6550">
        <w:t>"</w:t>
      </w:r>
      <w:r>
        <w:t>Bit Rate Reporting per QoS Flow</w:t>
      </w:r>
      <w:r w:rsidR="00DA6550">
        <w:t>"</w:t>
      </w:r>
      <w:r>
        <w:t xml:space="preserve"> to the existing consumer </w:t>
      </w:r>
      <w:r w:rsidR="00DA6550">
        <w:t>"</w:t>
      </w:r>
      <w:r>
        <w:t>NEF</w:t>
      </w:r>
      <w:r w:rsidR="00DA6550">
        <w:t>"</w:t>
      </w:r>
      <w:r>
        <w:t xml:space="preserve"> for this service.</w:t>
      </w:r>
    </w:p>
    <w:p w14:paraId="4B740880" w14:textId="77777777" w:rsidR="00BB00ED" w:rsidRDefault="00BB00ED" w:rsidP="00BB00ED">
      <w:pPr>
        <w:pStyle w:val="B1"/>
      </w:pPr>
      <w:r w:rsidRPr="00824176">
        <w:t>-</w:t>
      </w:r>
      <w:r w:rsidRPr="00824176">
        <w:tab/>
      </w:r>
      <w:r w:rsidRPr="00824176">
        <w:rPr>
          <w:b/>
        </w:rPr>
        <w:t>Support aggregated bit rate monitoring to assist AF to conduct the Application AI/ML operation according to the SLA</w:t>
      </w:r>
      <w:r w:rsidRPr="00824176">
        <w:t>.</w:t>
      </w:r>
    </w:p>
    <w:p w14:paraId="3D76E939" w14:textId="77777777" w:rsidR="00BB00ED" w:rsidRDefault="00BB00ED" w:rsidP="00BB00ED">
      <w:pPr>
        <w:pStyle w:val="B2"/>
      </w:pPr>
      <w:r w:rsidRPr="00961501">
        <w:t>-</w:t>
      </w:r>
      <w:r w:rsidRPr="00961501">
        <w:tab/>
      </w:r>
      <w:r>
        <w:t>Solution #37</w:t>
      </w:r>
      <w:r w:rsidRPr="00961501">
        <w:t xml:space="preserve"> propose </w:t>
      </w:r>
      <w:r>
        <w:t>monitoring the aggregated bit rate among a set of QoS flows of the group of UEs that are part of the FL operation.</w:t>
      </w:r>
    </w:p>
    <w:p w14:paraId="15DDF791" w14:textId="77777777" w:rsidR="00BB00ED" w:rsidRDefault="00BB00ED" w:rsidP="00BB00ED">
      <w:pPr>
        <w:pStyle w:val="B1"/>
      </w:pPr>
      <w:r w:rsidRPr="00824176">
        <w:t>-</w:t>
      </w:r>
      <w:r w:rsidRPr="00824176">
        <w:tab/>
      </w:r>
      <w:r w:rsidRPr="00824176">
        <w:rPr>
          <w:b/>
        </w:rPr>
        <w:t>Support QoS monitoring for AI/ML-based services triggered by AF to assist AF to conduct the application AI/ML operation according to the SLA</w:t>
      </w:r>
      <w:r w:rsidRPr="00824176">
        <w:t>.</w:t>
      </w:r>
    </w:p>
    <w:p w14:paraId="7F6F3091" w14:textId="0E90384C" w:rsidR="00BB00ED" w:rsidRPr="00C5341B" w:rsidRDefault="00BB00ED" w:rsidP="00BB00ED">
      <w:pPr>
        <w:pStyle w:val="B2"/>
      </w:pPr>
      <w:r w:rsidRPr="00961501">
        <w:t>-</w:t>
      </w:r>
      <w:r w:rsidRPr="00961501">
        <w:tab/>
        <w:t>Sol</w:t>
      </w:r>
      <w:r>
        <w:t xml:space="preserve">ution </w:t>
      </w:r>
      <w:r w:rsidRPr="00961501">
        <w:t xml:space="preserve">#1 proposes </w:t>
      </w:r>
      <w:r>
        <w:t xml:space="preserve">the </w:t>
      </w:r>
      <w:r w:rsidRPr="00961501">
        <w:t>existing QoS monitoring mechanism</w:t>
      </w:r>
      <w:r>
        <w:t xml:space="preserve"> in </w:t>
      </w:r>
      <w:r w:rsidR="00C8558A">
        <w:t>TS 23.502 [</w:t>
      </w:r>
      <w:r>
        <w:t>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Based on the outcome of the moderated discussions, more discussions and better understandings are needed to justify the new monitoring parameters.</w:t>
      </w:r>
    </w:p>
    <w:p w14:paraId="67A72209" w14:textId="77777777" w:rsidR="00BB00ED" w:rsidRDefault="00BB00ED" w:rsidP="00BB00ED">
      <w:pPr>
        <w:pStyle w:val="B1"/>
      </w:pPr>
      <w:r>
        <w:t>-</w:t>
      </w:r>
      <w:r>
        <w:tab/>
      </w:r>
      <w:r w:rsidRPr="00961501">
        <w:rPr>
          <w:b/>
        </w:rPr>
        <w:t>New monitoring parameters available at AF</w:t>
      </w:r>
      <w:r>
        <w:t>.</w:t>
      </w:r>
    </w:p>
    <w:p w14:paraId="11D19AC0" w14:textId="52CDCD69" w:rsidR="00BB00ED" w:rsidRDefault="00BB00ED" w:rsidP="00BB00ED">
      <w:pPr>
        <w:pStyle w:val="B2"/>
      </w:pPr>
      <w:r w:rsidRPr="00566F7F">
        <w:t>-</w:t>
      </w:r>
      <w:r w:rsidRPr="00566F7F">
        <w:tab/>
        <w:t>Sol</w:t>
      </w:r>
      <w:r>
        <w:t xml:space="preserve">ution </w:t>
      </w:r>
      <w:r w:rsidRPr="00566F7F">
        <w:t>#1 proposes traffic/data volume and session inactivity time as new monitoring parameters to be available at the AF to assist with the operation of the AI/ML application.</w:t>
      </w:r>
      <w:r w:rsidR="00AC7BD0">
        <w:t xml:space="preserve"> The monitoring procedures are based on UPF event exposure.</w:t>
      </w:r>
    </w:p>
    <w:p w14:paraId="427D4BF6" w14:textId="4DCC6365" w:rsidR="00BB00ED" w:rsidRDefault="00BB00ED" w:rsidP="00BB00ED">
      <w:pPr>
        <w:pStyle w:val="B1"/>
      </w:pPr>
      <w:r>
        <w:t>-</w:t>
      </w:r>
      <w:r>
        <w:tab/>
      </w:r>
      <w:r w:rsidRPr="00961501">
        <w:rPr>
          <w:b/>
        </w:rPr>
        <w:t xml:space="preserve">AF </w:t>
      </w:r>
      <w:r>
        <w:rPr>
          <w:b/>
        </w:rPr>
        <w:t>monitoring of</w:t>
      </w:r>
      <w:r w:rsidRPr="00961501">
        <w:rPr>
          <w:b/>
        </w:rPr>
        <w:t xml:space="preserve"> availability of network resources to assist the application in training of its AI/ML algorithms</w:t>
      </w:r>
      <w:r>
        <w:t>.</w:t>
      </w:r>
    </w:p>
    <w:p w14:paraId="5BD7E20D" w14:textId="350E04D7" w:rsidR="00BB00ED" w:rsidRPr="00B52B2D" w:rsidRDefault="00BB00ED" w:rsidP="00BB00ED">
      <w:r>
        <w:t>Furthermore, an additional set of architecture principles have also been identified in the context of KI#1 that do not appear suitable towards normative work. Those architecture principles as well as evaluation views for each principle can be found below:</w:t>
      </w:r>
    </w:p>
    <w:p w14:paraId="0407E3B8" w14:textId="77777777" w:rsidR="00BB00ED" w:rsidRDefault="00BB00ED" w:rsidP="00BB00ED">
      <w:pPr>
        <w:pStyle w:val="B1"/>
      </w:pPr>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p>
    <w:p w14:paraId="3DB7B8E6" w14:textId="75DC7C33" w:rsidR="00BB00ED" w:rsidRDefault="00BB00ED" w:rsidP="00BB00ED">
      <w:pPr>
        <w:pStyle w:val="B1"/>
      </w:pPr>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p>
    <w:p w14:paraId="4C3D2C17" w14:textId="2695B766" w:rsidR="00BB00ED" w:rsidRDefault="00BB00ED" w:rsidP="00BB00ED">
      <w:pPr>
        <w:pStyle w:val="B1"/>
      </w:pPr>
      <w:r>
        <w:t>-</w:t>
      </w:r>
      <w:r>
        <w:tab/>
      </w:r>
      <w:r w:rsidRPr="00961501">
        <w:rPr>
          <w:b/>
        </w:rPr>
        <w:t>Control plane resource usage monitoring is also required, in addition, to the user plane, to avoid signalling storms</w:t>
      </w:r>
      <w:r>
        <w:t>. It does not seem necessary to develop new congestion control mechanisms beyond what is already existing, and it is currently unclear what other control plane resources are meant by the principle.</w:t>
      </w:r>
    </w:p>
    <w:p w14:paraId="09C3575E" w14:textId="77777777" w:rsidR="00E9563B" w:rsidRDefault="00BB00ED" w:rsidP="006C192F">
      <w:r w:rsidRPr="006C192F">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p>
    <w:p w14:paraId="06E2525C" w14:textId="191919FB" w:rsidR="00E9563B" w:rsidRPr="00315872" w:rsidRDefault="00E9563B" w:rsidP="00F55F6D">
      <w:pPr>
        <w:pStyle w:val="TH"/>
        <w:rPr>
          <w:lang w:eastAsia="zh-CN"/>
        </w:rPr>
      </w:pPr>
      <w:r>
        <w:rPr>
          <w:lang w:eastAsia="zh-CN"/>
        </w:rPr>
        <w:t xml:space="preserve">Table </w:t>
      </w:r>
      <w:r w:rsidRPr="00E9563B">
        <w:rPr>
          <w:lang w:eastAsia="zh-CN"/>
        </w:rPr>
        <w:t>7.1</w:t>
      </w:r>
      <w:r>
        <w:rPr>
          <w:lang w:eastAsia="zh-CN"/>
        </w:rPr>
        <w:t>-1: Evaluation of KI#1 solutions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89"/>
        <w:gridCol w:w="1842"/>
        <w:gridCol w:w="1985"/>
        <w:gridCol w:w="1701"/>
        <w:gridCol w:w="1588"/>
      </w:tblGrid>
      <w:tr w:rsidR="00AC7BD0" w:rsidRPr="00F55F6D" w14:paraId="56B578D0" w14:textId="77777777" w:rsidTr="00AC7BD0">
        <w:tc>
          <w:tcPr>
            <w:tcW w:w="720" w:type="dxa"/>
            <w:tcBorders>
              <w:bottom w:val="single" w:sz="4" w:space="0" w:color="auto"/>
            </w:tcBorders>
            <w:shd w:val="solid" w:color="D0CECE" w:fill="D0CECE"/>
          </w:tcPr>
          <w:p w14:paraId="25367EFE" w14:textId="77777777" w:rsidR="00AC7BD0" w:rsidRPr="00F55F6D" w:rsidRDefault="00AC7BD0" w:rsidP="00AC7BD0">
            <w:pPr>
              <w:pStyle w:val="TAH"/>
              <w:rPr>
                <w:sz w:val="16"/>
                <w:szCs w:val="16"/>
              </w:rPr>
            </w:pPr>
          </w:p>
        </w:tc>
        <w:tc>
          <w:tcPr>
            <w:tcW w:w="2689" w:type="dxa"/>
            <w:tcBorders>
              <w:bottom w:val="single" w:sz="4" w:space="0" w:color="auto"/>
            </w:tcBorders>
            <w:shd w:val="solid" w:color="D0CECE" w:fill="D0CECE"/>
          </w:tcPr>
          <w:p w14:paraId="36AB823D" w14:textId="3AB3F7CE" w:rsidR="00AC7BD0" w:rsidRPr="00F55F6D" w:rsidRDefault="00AC7BD0" w:rsidP="00F55F6D">
            <w:pPr>
              <w:pStyle w:val="TAH"/>
              <w:rPr>
                <w:sz w:val="16"/>
                <w:szCs w:val="16"/>
              </w:rPr>
            </w:pPr>
            <w:r w:rsidRPr="00F55F6D">
              <w:rPr>
                <w:sz w:val="16"/>
                <w:szCs w:val="16"/>
              </w:rPr>
              <w:t>Evaluation Criteria</w:t>
            </w:r>
          </w:p>
        </w:tc>
        <w:tc>
          <w:tcPr>
            <w:tcW w:w="1842" w:type="dxa"/>
            <w:shd w:val="solid" w:color="FFF2CC" w:fill="FFF2CC"/>
          </w:tcPr>
          <w:p w14:paraId="6CB039DF" w14:textId="77777777" w:rsidR="00AC7BD0" w:rsidRPr="00F55F6D" w:rsidRDefault="00AC7BD0" w:rsidP="00F55F6D">
            <w:pPr>
              <w:pStyle w:val="TAH"/>
              <w:rPr>
                <w:sz w:val="16"/>
                <w:szCs w:val="16"/>
              </w:rPr>
            </w:pPr>
            <w:r w:rsidRPr="00F55F6D">
              <w:rPr>
                <w:sz w:val="16"/>
                <w:szCs w:val="16"/>
              </w:rPr>
              <w:t>Solution#1</w:t>
            </w:r>
          </w:p>
        </w:tc>
        <w:tc>
          <w:tcPr>
            <w:tcW w:w="1985" w:type="dxa"/>
            <w:shd w:val="solid" w:color="FFF2CC" w:fill="FFF2CC"/>
          </w:tcPr>
          <w:p w14:paraId="3FA90670" w14:textId="77777777" w:rsidR="00AC7BD0" w:rsidRPr="00F55F6D" w:rsidRDefault="00AC7BD0" w:rsidP="00F55F6D">
            <w:pPr>
              <w:pStyle w:val="TAH"/>
              <w:rPr>
                <w:sz w:val="16"/>
                <w:szCs w:val="16"/>
              </w:rPr>
            </w:pPr>
            <w:r w:rsidRPr="00F55F6D">
              <w:rPr>
                <w:sz w:val="16"/>
                <w:szCs w:val="16"/>
              </w:rPr>
              <w:t>Solution#11</w:t>
            </w:r>
          </w:p>
        </w:tc>
        <w:tc>
          <w:tcPr>
            <w:tcW w:w="1701" w:type="dxa"/>
            <w:shd w:val="solid" w:color="FFF2CC" w:fill="FFF2CC"/>
          </w:tcPr>
          <w:p w14:paraId="5268DC37" w14:textId="77777777" w:rsidR="00AC7BD0" w:rsidRPr="00F55F6D" w:rsidRDefault="00AC7BD0" w:rsidP="00F55F6D">
            <w:pPr>
              <w:pStyle w:val="TAH"/>
              <w:rPr>
                <w:sz w:val="16"/>
                <w:szCs w:val="16"/>
              </w:rPr>
            </w:pPr>
            <w:r w:rsidRPr="00F55F6D">
              <w:rPr>
                <w:sz w:val="16"/>
                <w:szCs w:val="16"/>
              </w:rPr>
              <w:t>Solution#34</w:t>
            </w:r>
          </w:p>
        </w:tc>
        <w:tc>
          <w:tcPr>
            <w:tcW w:w="1588" w:type="dxa"/>
            <w:shd w:val="solid" w:color="FFF2CC" w:fill="FFF2CC"/>
          </w:tcPr>
          <w:p w14:paraId="1BD5088B" w14:textId="77777777" w:rsidR="00AC7BD0" w:rsidRPr="00F55F6D" w:rsidRDefault="00AC7BD0" w:rsidP="00F55F6D">
            <w:pPr>
              <w:pStyle w:val="TAH"/>
              <w:rPr>
                <w:sz w:val="16"/>
                <w:szCs w:val="16"/>
              </w:rPr>
            </w:pPr>
            <w:r w:rsidRPr="00F55F6D">
              <w:rPr>
                <w:sz w:val="16"/>
                <w:szCs w:val="16"/>
              </w:rPr>
              <w:t>Solution#37</w:t>
            </w:r>
          </w:p>
        </w:tc>
      </w:tr>
      <w:tr w:rsidR="00AC7BD0" w:rsidRPr="00F55F6D" w14:paraId="6B19E8C1" w14:textId="77777777" w:rsidTr="00AC7BD0">
        <w:tc>
          <w:tcPr>
            <w:tcW w:w="720" w:type="dxa"/>
            <w:shd w:val="solid" w:color="D0CECE" w:fill="D0CECE"/>
          </w:tcPr>
          <w:p w14:paraId="7B978E31" w14:textId="5B8281AB" w:rsidR="00AC7BD0" w:rsidRPr="00F55F6D" w:rsidRDefault="00AC7BD0" w:rsidP="00AC7BD0">
            <w:pPr>
              <w:pStyle w:val="TAL"/>
              <w:jc w:val="center"/>
              <w:rPr>
                <w:sz w:val="16"/>
                <w:szCs w:val="16"/>
              </w:rPr>
            </w:pPr>
            <w:r>
              <w:rPr>
                <w:sz w:val="16"/>
                <w:szCs w:val="16"/>
              </w:rPr>
              <w:t>1</w:t>
            </w:r>
          </w:p>
        </w:tc>
        <w:tc>
          <w:tcPr>
            <w:tcW w:w="2689" w:type="dxa"/>
            <w:shd w:val="solid" w:color="D0CECE" w:fill="D0CECE"/>
          </w:tcPr>
          <w:p w14:paraId="0AE8A5DF" w14:textId="36B291FE" w:rsidR="00AC7BD0" w:rsidRPr="00F55F6D" w:rsidRDefault="00AC7BD0" w:rsidP="00F55F6D">
            <w:pPr>
              <w:pStyle w:val="TAL"/>
              <w:rPr>
                <w:sz w:val="16"/>
                <w:szCs w:val="16"/>
              </w:rPr>
            </w:pPr>
            <w:r w:rsidRPr="00F55F6D">
              <w:rPr>
                <w:sz w:val="16"/>
                <w:szCs w:val="16"/>
              </w:rPr>
              <w:t>Suggest to leverage and/or extending the existing NWDAF analytics to assist AF to monitor the UE's data transmission performance, i.e. impact to NWDAF.</w:t>
            </w:r>
          </w:p>
        </w:tc>
        <w:tc>
          <w:tcPr>
            <w:tcW w:w="1842" w:type="dxa"/>
            <w:shd w:val="clear" w:color="auto" w:fill="auto"/>
          </w:tcPr>
          <w:p w14:paraId="1A301B7B" w14:textId="58A99C18" w:rsidR="00AC7BD0" w:rsidRPr="00F55F6D" w:rsidRDefault="00AC7BD0" w:rsidP="00F55F6D">
            <w:pPr>
              <w:pStyle w:val="TAL"/>
              <w:rPr>
                <w:sz w:val="16"/>
                <w:szCs w:val="16"/>
              </w:rPr>
            </w:pPr>
            <w:r w:rsidRPr="00F55F6D">
              <w:rPr>
                <w:sz w:val="16"/>
                <w:szCs w:val="16"/>
              </w:rPr>
              <w:t>Proposed to extend existing NWDAF analytic mechanisms to monitor DN performance, UE communication &amp; QoS sustainability</w:t>
            </w:r>
          </w:p>
          <w:p w14:paraId="429AEB64" w14:textId="77777777" w:rsidR="00AC7BD0" w:rsidRPr="00F55F6D" w:rsidRDefault="00AC7BD0" w:rsidP="00F55F6D">
            <w:pPr>
              <w:pStyle w:val="TAL"/>
              <w:rPr>
                <w:sz w:val="16"/>
                <w:szCs w:val="16"/>
              </w:rPr>
            </w:pPr>
            <w:r w:rsidRPr="00F55F6D">
              <w:rPr>
                <w:sz w:val="16"/>
                <w:szCs w:val="16"/>
              </w:rPr>
              <w:t>The monitoring is done in order to prepare for the upcoming Application AI/ML transmission</w:t>
            </w:r>
          </w:p>
        </w:tc>
        <w:tc>
          <w:tcPr>
            <w:tcW w:w="1985" w:type="dxa"/>
            <w:shd w:val="clear" w:color="auto" w:fill="auto"/>
          </w:tcPr>
          <w:p w14:paraId="4C452D86" w14:textId="052B01E3" w:rsidR="00AC7BD0" w:rsidRPr="00F55F6D" w:rsidRDefault="00AC7BD0" w:rsidP="00F55F6D">
            <w:pPr>
              <w:pStyle w:val="TAL"/>
              <w:rPr>
                <w:sz w:val="16"/>
                <w:szCs w:val="16"/>
              </w:rPr>
            </w:pPr>
            <w:r w:rsidRPr="00F55F6D">
              <w:rPr>
                <w:sz w:val="16"/>
                <w:szCs w:val="16"/>
              </w:rPr>
              <w:t xml:space="preserve">Proposed to leverage the AF Influence for traffic routing feature to support the transmission of the Application AI/ML traffic which also triggers "some" NWDAF analytics to monitoring the UE's performance to assist the traffic routing </w:t>
            </w:r>
          </w:p>
        </w:tc>
        <w:tc>
          <w:tcPr>
            <w:tcW w:w="1701" w:type="dxa"/>
            <w:shd w:val="clear" w:color="auto" w:fill="auto"/>
          </w:tcPr>
          <w:p w14:paraId="14F0517D" w14:textId="77777777" w:rsidR="00AC7BD0" w:rsidRPr="00F55F6D" w:rsidRDefault="00AC7BD0" w:rsidP="00F55F6D">
            <w:pPr>
              <w:pStyle w:val="TAL"/>
              <w:rPr>
                <w:sz w:val="16"/>
                <w:szCs w:val="16"/>
              </w:rPr>
            </w:pPr>
            <w:r w:rsidRPr="00F55F6D">
              <w:rPr>
                <w:sz w:val="16"/>
                <w:szCs w:val="16"/>
              </w:rPr>
              <w:t xml:space="preserve">Proposed to leverage the NWDAF analytic to monitor the existing Application AI/ML data transfer and to report the ongoing performance to the AF   </w:t>
            </w:r>
          </w:p>
        </w:tc>
        <w:tc>
          <w:tcPr>
            <w:tcW w:w="1588" w:type="dxa"/>
            <w:shd w:val="clear" w:color="auto" w:fill="auto"/>
          </w:tcPr>
          <w:p w14:paraId="6272D9C9" w14:textId="77777777" w:rsidR="00AC7BD0" w:rsidRPr="00F55F6D" w:rsidRDefault="00AC7BD0" w:rsidP="00F55F6D">
            <w:pPr>
              <w:pStyle w:val="TAL"/>
              <w:rPr>
                <w:sz w:val="16"/>
                <w:szCs w:val="16"/>
              </w:rPr>
            </w:pPr>
            <w:r w:rsidRPr="00F55F6D">
              <w:rPr>
                <w:sz w:val="16"/>
                <w:szCs w:val="16"/>
              </w:rPr>
              <w:t>No</w:t>
            </w:r>
          </w:p>
        </w:tc>
      </w:tr>
      <w:tr w:rsidR="00AC7BD0" w:rsidRPr="00F55F6D" w14:paraId="0013A9ED" w14:textId="77777777" w:rsidTr="00AC7BD0">
        <w:tc>
          <w:tcPr>
            <w:tcW w:w="720" w:type="dxa"/>
            <w:shd w:val="solid" w:color="D0CECE" w:fill="D0CECE"/>
          </w:tcPr>
          <w:p w14:paraId="575262BA" w14:textId="38B552B1" w:rsidR="00AC7BD0" w:rsidRPr="00F55F6D" w:rsidRDefault="00AC7BD0" w:rsidP="00AC7BD0">
            <w:pPr>
              <w:pStyle w:val="TAL"/>
              <w:jc w:val="center"/>
              <w:rPr>
                <w:sz w:val="16"/>
                <w:szCs w:val="16"/>
              </w:rPr>
            </w:pPr>
            <w:r>
              <w:rPr>
                <w:sz w:val="16"/>
                <w:szCs w:val="16"/>
              </w:rPr>
              <w:t>2</w:t>
            </w:r>
          </w:p>
        </w:tc>
        <w:tc>
          <w:tcPr>
            <w:tcW w:w="2689" w:type="dxa"/>
            <w:shd w:val="solid" w:color="D0CECE" w:fill="D0CECE"/>
          </w:tcPr>
          <w:p w14:paraId="5C03342A" w14:textId="0036F49A" w:rsidR="00AC7BD0" w:rsidRPr="00F55F6D" w:rsidRDefault="00AC7BD0" w:rsidP="00F55F6D">
            <w:pPr>
              <w:pStyle w:val="TAL"/>
              <w:rPr>
                <w:sz w:val="16"/>
                <w:szCs w:val="16"/>
              </w:rPr>
            </w:pPr>
            <w:r w:rsidRPr="00F55F6D">
              <w:rPr>
                <w:sz w:val="16"/>
                <w:szCs w:val="16"/>
              </w:rPr>
              <w:t>Suggest to leverage other mechanism besides NWDAF to obtain UE's performance, i.e. no NWDAF impact.</w:t>
            </w:r>
          </w:p>
        </w:tc>
        <w:tc>
          <w:tcPr>
            <w:tcW w:w="1842" w:type="dxa"/>
            <w:shd w:val="clear" w:color="auto" w:fill="auto"/>
          </w:tcPr>
          <w:p w14:paraId="01F5196F" w14:textId="77777777" w:rsidR="00AC7BD0" w:rsidRPr="00F55F6D" w:rsidRDefault="00AC7BD0" w:rsidP="00F55F6D">
            <w:pPr>
              <w:pStyle w:val="TAL"/>
              <w:rPr>
                <w:sz w:val="16"/>
                <w:szCs w:val="16"/>
              </w:rPr>
            </w:pPr>
            <w:r w:rsidRPr="00F55F6D">
              <w:rPr>
                <w:sz w:val="16"/>
                <w:szCs w:val="16"/>
              </w:rPr>
              <w:t>Proposed to leverage PC, SMF and UDF etc. to monitor UL/DL &amp; round trip delay, traffic/data volume, session inactivity timer,</w:t>
            </w:r>
          </w:p>
        </w:tc>
        <w:tc>
          <w:tcPr>
            <w:tcW w:w="1985" w:type="dxa"/>
            <w:shd w:val="clear" w:color="auto" w:fill="auto"/>
          </w:tcPr>
          <w:p w14:paraId="32DD7990"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58D52AB"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9A9544B" w14:textId="093FF61E" w:rsidR="00AC7BD0" w:rsidRPr="00F55F6D" w:rsidRDefault="00AC7BD0" w:rsidP="00F55F6D">
            <w:pPr>
              <w:pStyle w:val="TAL"/>
              <w:rPr>
                <w:sz w:val="16"/>
                <w:szCs w:val="16"/>
              </w:rPr>
            </w:pPr>
            <w:r w:rsidRPr="00F55F6D">
              <w:rPr>
                <w:sz w:val="16"/>
                <w:szCs w:val="16"/>
              </w:rPr>
              <w:t xml:space="preserve">Proposed to extend the existing UPF event exposure with new event to report the UE's on-going bit rate periodically to NEF. NEF will then aggregate the group of UEs bit rate and compare it against the Group-MBS threshold to ensure the group performance does not exceed the aggregated throughput performance. If exceeded, NEF will notify the AF for this new event. </w:t>
            </w:r>
          </w:p>
        </w:tc>
      </w:tr>
      <w:tr w:rsidR="00AC7BD0" w:rsidRPr="00F55F6D" w14:paraId="5EB5ADEF" w14:textId="77777777" w:rsidTr="00AC7BD0">
        <w:tc>
          <w:tcPr>
            <w:tcW w:w="720" w:type="dxa"/>
            <w:shd w:val="solid" w:color="D0CECE" w:fill="D0CECE"/>
          </w:tcPr>
          <w:p w14:paraId="0885B3BE" w14:textId="1F32146A" w:rsidR="00AC7BD0" w:rsidRPr="00F55F6D" w:rsidRDefault="00AC7BD0" w:rsidP="00AC7BD0">
            <w:pPr>
              <w:pStyle w:val="TAL"/>
              <w:jc w:val="center"/>
              <w:rPr>
                <w:sz w:val="16"/>
                <w:szCs w:val="16"/>
              </w:rPr>
            </w:pPr>
            <w:r>
              <w:rPr>
                <w:sz w:val="16"/>
                <w:szCs w:val="16"/>
              </w:rPr>
              <w:t>3</w:t>
            </w:r>
          </w:p>
        </w:tc>
        <w:tc>
          <w:tcPr>
            <w:tcW w:w="2689" w:type="dxa"/>
            <w:shd w:val="solid" w:color="D0CECE" w:fill="D0CECE"/>
          </w:tcPr>
          <w:p w14:paraId="0D6A9310" w14:textId="0EA26EEA" w:rsidR="00AC7BD0" w:rsidRPr="00F55F6D" w:rsidRDefault="00AC7BD0" w:rsidP="00F55F6D">
            <w:pPr>
              <w:pStyle w:val="TAL"/>
              <w:rPr>
                <w:sz w:val="16"/>
                <w:szCs w:val="16"/>
              </w:rPr>
            </w:pPr>
            <w:r w:rsidRPr="00F55F6D">
              <w:rPr>
                <w:sz w:val="16"/>
                <w:szCs w:val="16"/>
              </w:rPr>
              <w:t>Support aggregated bit rate monitoring to assist AF to conduct the Application AI/ML operation according to the SLA.</w:t>
            </w:r>
          </w:p>
          <w:p w14:paraId="4C987580" w14:textId="4E6D546B"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Principle#3 which receives general support during the Moderated AP Discussions.</w:t>
            </w:r>
          </w:p>
        </w:tc>
        <w:tc>
          <w:tcPr>
            <w:tcW w:w="1842" w:type="dxa"/>
            <w:shd w:val="clear" w:color="auto" w:fill="auto"/>
          </w:tcPr>
          <w:p w14:paraId="0FE088D6"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3EE392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55129A74"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45BC2A75" w14:textId="77777777" w:rsidR="00AC7BD0" w:rsidRPr="00F55F6D" w:rsidRDefault="00AC7BD0" w:rsidP="00F55F6D">
            <w:pPr>
              <w:pStyle w:val="TAL"/>
              <w:rPr>
                <w:sz w:val="16"/>
                <w:szCs w:val="16"/>
              </w:rPr>
            </w:pPr>
            <w:r w:rsidRPr="00F55F6D">
              <w:rPr>
                <w:sz w:val="16"/>
                <w:szCs w:val="16"/>
              </w:rPr>
              <w:t>Yes</w:t>
            </w:r>
          </w:p>
        </w:tc>
      </w:tr>
      <w:tr w:rsidR="00AC7BD0" w:rsidRPr="00F55F6D" w14:paraId="107BF8D1" w14:textId="77777777" w:rsidTr="00AC7BD0">
        <w:tc>
          <w:tcPr>
            <w:tcW w:w="720" w:type="dxa"/>
            <w:shd w:val="solid" w:color="D0CECE" w:fill="D0CECE"/>
          </w:tcPr>
          <w:p w14:paraId="0B444A14" w14:textId="5F45DE41" w:rsidR="00AC7BD0" w:rsidRPr="00F55F6D" w:rsidRDefault="00AC7BD0" w:rsidP="00AC7BD0">
            <w:pPr>
              <w:pStyle w:val="TAL"/>
              <w:jc w:val="center"/>
              <w:rPr>
                <w:sz w:val="16"/>
                <w:szCs w:val="16"/>
              </w:rPr>
            </w:pPr>
            <w:r>
              <w:rPr>
                <w:sz w:val="16"/>
                <w:szCs w:val="16"/>
              </w:rPr>
              <w:t>4</w:t>
            </w:r>
          </w:p>
        </w:tc>
        <w:tc>
          <w:tcPr>
            <w:tcW w:w="2689" w:type="dxa"/>
            <w:shd w:val="solid" w:color="D0CECE" w:fill="D0CECE"/>
          </w:tcPr>
          <w:p w14:paraId="7ADE8515" w14:textId="0C4D445D" w:rsidR="00AC7BD0" w:rsidRPr="00F55F6D" w:rsidRDefault="00AC7BD0" w:rsidP="00F55F6D">
            <w:pPr>
              <w:pStyle w:val="TAL"/>
              <w:rPr>
                <w:sz w:val="16"/>
                <w:szCs w:val="16"/>
              </w:rPr>
            </w:pPr>
            <w:r w:rsidRPr="00F55F6D">
              <w:rPr>
                <w:sz w:val="16"/>
                <w:szCs w:val="16"/>
              </w:rPr>
              <w:t>Support aggregated performance monitoring reporting for optimization (e.g. minimizing signalling overhead).</w:t>
            </w:r>
          </w:p>
        </w:tc>
        <w:tc>
          <w:tcPr>
            <w:tcW w:w="1842" w:type="dxa"/>
            <w:shd w:val="clear" w:color="auto" w:fill="auto"/>
          </w:tcPr>
          <w:p w14:paraId="45A47FF9" w14:textId="77777777" w:rsidR="00AC7BD0" w:rsidRPr="00F55F6D" w:rsidRDefault="00AC7BD0" w:rsidP="00F55F6D">
            <w:pPr>
              <w:pStyle w:val="TAL"/>
              <w:rPr>
                <w:sz w:val="16"/>
                <w:szCs w:val="16"/>
              </w:rPr>
            </w:pPr>
            <w:r w:rsidRPr="00F55F6D">
              <w:rPr>
                <w:sz w:val="16"/>
                <w:szCs w:val="16"/>
              </w:rPr>
              <w:t xml:space="preserve">No </w:t>
            </w:r>
          </w:p>
        </w:tc>
        <w:tc>
          <w:tcPr>
            <w:tcW w:w="1985" w:type="dxa"/>
            <w:shd w:val="clear" w:color="auto" w:fill="auto"/>
          </w:tcPr>
          <w:p w14:paraId="52CE4B59"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4F2D71A5"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D6D9864" w14:textId="77777777" w:rsidR="00AC7BD0" w:rsidRPr="00F55F6D" w:rsidRDefault="00AC7BD0" w:rsidP="00F55F6D">
            <w:pPr>
              <w:pStyle w:val="TAL"/>
              <w:rPr>
                <w:sz w:val="16"/>
                <w:szCs w:val="16"/>
              </w:rPr>
            </w:pPr>
            <w:r w:rsidRPr="00F55F6D">
              <w:rPr>
                <w:sz w:val="16"/>
                <w:szCs w:val="16"/>
              </w:rPr>
              <w:t>Yes</w:t>
            </w:r>
          </w:p>
        </w:tc>
      </w:tr>
      <w:tr w:rsidR="00AC7BD0" w:rsidRPr="00F55F6D" w14:paraId="22FA20C9" w14:textId="77777777" w:rsidTr="00AC7BD0">
        <w:tc>
          <w:tcPr>
            <w:tcW w:w="720" w:type="dxa"/>
            <w:shd w:val="solid" w:color="D0CECE" w:fill="D0CECE"/>
          </w:tcPr>
          <w:p w14:paraId="3C7DBAB9" w14:textId="166C42DA" w:rsidR="00AC7BD0" w:rsidRPr="00F55F6D" w:rsidRDefault="00AC7BD0" w:rsidP="00AC7BD0">
            <w:pPr>
              <w:pStyle w:val="TAL"/>
              <w:jc w:val="center"/>
              <w:rPr>
                <w:sz w:val="16"/>
                <w:szCs w:val="16"/>
              </w:rPr>
            </w:pPr>
            <w:r>
              <w:rPr>
                <w:sz w:val="16"/>
                <w:szCs w:val="16"/>
              </w:rPr>
              <w:t>5</w:t>
            </w:r>
          </w:p>
        </w:tc>
        <w:tc>
          <w:tcPr>
            <w:tcW w:w="2689" w:type="dxa"/>
            <w:shd w:val="solid" w:color="D0CECE" w:fill="D0CECE"/>
          </w:tcPr>
          <w:p w14:paraId="7F051E26" w14:textId="55DA8DC6" w:rsidR="00AC7BD0" w:rsidRPr="00F55F6D" w:rsidRDefault="00AC7BD0" w:rsidP="00F55F6D">
            <w:pPr>
              <w:pStyle w:val="TAL"/>
              <w:rPr>
                <w:sz w:val="16"/>
                <w:szCs w:val="16"/>
              </w:rPr>
            </w:pPr>
            <w:r w:rsidRPr="00F55F6D">
              <w:rPr>
                <w:sz w:val="16"/>
                <w:szCs w:val="16"/>
              </w:rPr>
              <w:t>Support QoS monitoring for AI/ML-based services triggered by AF to assist AF to conduct the Application AI/ML operation according to the SLA.</w:t>
            </w:r>
          </w:p>
          <w:p w14:paraId="026288CD" w14:textId="1BF4A13C"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Principle#4 which receives general support during the Moderated AP Discussions.</w:t>
            </w:r>
          </w:p>
        </w:tc>
        <w:tc>
          <w:tcPr>
            <w:tcW w:w="1842" w:type="dxa"/>
            <w:shd w:val="clear" w:color="auto" w:fill="auto"/>
          </w:tcPr>
          <w:p w14:paraId="1926D0A7"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11F68A5" w14:textId="77777777" w:rsidR="00AC7BD0" w:rsidRPr="00F55F6D" w:rsidRDefault="00AC7BD0" w:rsidP="00F55F6D">
            <w:pPr>
              <w:pStyle w:val="TAL"/>
              <w:rPr>
                <w:sz w:val="16"/>
                <w:szCs w:val="16"/>
              </w:rPr>
            </w:pPr>
            <w:r w:rsidRPr="00F55F6D">
              <w:rPr>
                <w:sz w:val="16"/>
                <w:szCs w:val="16"/>
              </w:rPr>
              <w:t xml:space="preserve">Yes (Built-in to the AF Influence to Traffic Routing mechanism) </w:t>
            </w:r>
          </w:p>
        </w:tc>
        <w:tc>
          <w:tcPr>
            <w:tcW w:w="1701" w:type="dxa"/>
            <w:shd w:val="clear" w:color="auto" w:fill="auto"/>
          </w:tcPr>
          <w:p w14:paraId="2CFE417B"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3122E6B9" w14:textId="77777777" w:rsidR="00AC7BD0" w:rsidRPr="00F55F6D" w:rsidRDefault="00AC7BD0" w:rsidP="00F55F6D">
            <w:pPr>
              <w:pStyle w:val="TAL"/>
              <w:rPr>
                <w:sz w:val="16"/>
                <w:szCs w:val="16"/>
              </w:rPr>
            </w:pPr>
            <w:r w:rsidRPr="00F55F6D">
              <w:rPr>
                <w:sz w:val="16"/>
                <w:szCs w:val="16"/>
              </w:rPr>
              <w:t>Partially (focus on bit rate monitoring)</w:t>
            </w:r>
          </w:p>
        </w:tc>
      </w:tr>
      <w:tr w:rsidR="00AC7BD0" w:rsidRPr="00F55F6D" w14:paraId="73CE10A0" w14:textId="77777777" w:rsidTr="00AC7BD0">
        <w:tc>
          <w:tcPr>
            <w:tcW w:w="720" w:type="dxa"/>
            <w:shd w:val="solid" w:color="D0CECE" w:fill="D0CECE"/>
          </w:tcPr>
          <w:p w14:paraId="15877075" w14:textId="524D5380" w:rsidR="00AC7BD0" w:rsidRPr="00F55F6D" w:rsidRDefault="00AC7BD0" w:rsidP="00AC7BD0">
            <w:pPr>
              <w:pStyle w:val="TAL"/>
              <w:jc w:val="center"/>
              <w:rPr>
                <w:sz w:val="16"/>
                <w:szCs w:val="16"/>
              </w:rPr>
            </w:pPr>
            <w:r>
              <w:rPr>
                <w:sz w:val="16"/>
                <w:szCs w:val="16"/>
              </w:rPr>
              <w:t>6</w:t>
            </w:r>
          </w:p>
        </w:tc>
        <w:tc>
          <w:tcPr>
            <w:tcW w:w="2689" w:type="dxa"/>
            <w:shd w:val="solid" w:color="D0CECE" w:fill="D0CECE"/>
          </w:tcPr>
          <w:p w14:paraId="70C88B7B" w14:textId="3E712439" w:rsidR="00AC7BD0" w:rsidRPr="00F55F6D" w:rsidRDefault="00AC7BD0" w:rsidP="00F55F6D">
            <w:pPr>
              <w:pStyle w:val="TAL"/>
              <w:rPr>
                <w:sz w:val="16"/>
                <w:szCs w:val="16"/>
              </w:rPr>
            </w:pPr>
            <w:r w:rsidRPr="00F55F6D">
              <w:rPr>
                <w:sz w:val="16"/>
                <w:szCs w:val="16"/>
              </w:rPr>
              <w:t>Both the network and the AF have the need to monitor usage of network resources for AI/ML training traffic.</w:t>
            </w:r>
          </w:p>
          <w:p w14:paraId="589BE8AD" w14:textId="4C269EB2" w:rsidR="00AC7BD0" w:rsidRPr="00F55F6D" w:rsidRDefault="00AC7BD0" w:rsidP="00F55F6D">
            <w:pPr>
              <w:pStyle w:val="TAN"/>
              <w:rPr>
                <w:sz w:val="16"/>
                <w:szCs w:val="16"/>
              </w:rPr>
            </w:pPr>
            <w:r w:rsidRPr="00F55F6D">
              <w:rPr>
                <w:sz w:val="16"/>
                <w:szCs w:val="16"/>
              </w:rPr>
              <w:t>NOTE:</w:t>
            </w:r>
            <w:r w:rsidRPr="00F55F6D">
              <w:rPr>
                <w:sz w:val="16"/>
                <w:szCs w:val="16"/>
              </w:rPr>
              <w:tab/>
              <w:t>Corresponding to Principle#7 which receives general support during the Moderated AP Discussions.</w:t>
            </w:r>
          </w:p>
        </w:tc>
        <w:tc>
          <w:tcPr>
            <w:tcW w:w="1842" w:type="dxa"/>
            <w:shd w:val="clear" w:color="auto" w:fill="auto"/>
          </w:tcPr>
          <w:p w14:paraId="703A2829" w14:textId="77777777" w:rsidR="00AC7BD0" w:rsidRPr="00F55F6D" w:rsidRDefault="00AC7BD0" w:rsidP="00F55F6D">
            <w:pPr>
              <w:pStyle w:val="TAL"/>
              <w:rPr>
                <w:sz w:val="16"/>
                <w:szCs w:val="16"/>
              </w:rPr>
            </w:pPr>
            <w:r w:rsidRPr="00F55F6D">
              <w:rPr>
                <w:sz w:val="16"/>
                <w:szCs w:val="16"/>
              </w:rPr>
              <w:t>Yes</w:t>
            </w:r>
          </w:p>
        </w:tc>
        <w:tc>
          <w:tcPr>
            <w:tcW w:w="1985" w:type="dxa"/>
            <w:shd w:val="clear" w:color="auto" w:fill="auto"/>
          </w:tcPr>
          <w:p w14:paraId="02239BA5" w14:textId="77777777" w:rsidR="00AC7BD0" w:rsidRPr="00F55F6D" w:rsidRDefault="00AC7BD0" w:rsidP="00F55F6D">
            <w:pPr>
              <w:pStyle w:val="TAL"/>
              <w:rPr>
                <w:sz w:val="16"/>
                <w:szCs w:val="16"/>
              </w:rPr>
            </w:pPr>
            <w:r w:rsidRPr="00F55F6D">
              <w:rPr>
                <w:sz w:val="16"/>
                <w:szCs w:val="16"/>
              </w:rPr>
              <w:t>Yes</w:t>
            </w:r>
          </w:p>
        </w:tc>
        <w:tc>
          <w:tcPr>
            <w:tcW w:w="1701" w:type="dxa"/>
            <w:shd w:val="clear" w:color="auto" w:fill="auto"/>
          </w:tcPr>
          <w:p w14:paraId="2B16A80A" w14:textId="77777777" w:rsidR="00AC7BD0" w:rsidRPr="00F55F6D" w:rsidRDefault="00AC7BD0" w:rsidP="00F55F6D">
            <w:pPr>
              <w:pStyle w:val="TAL"/>
              <w:rPr>
                <w:sz w:val="16"/>
                <w:szCs w:val="16"/>
              </w:rPr>
            </w:pPr>
            <w:r w:rsidRPr="00F55F6D">
              <w:rPr>
                <w:sz w:val="16"/>
                <w:szCs w:val="16"/>
              </w:rPr>
              <w:t>Yes</w:t>
            </w:r>
          </w:p>
        </w:tc>
        <w:tc>
          <w:tcPr>
            <w:tcW w:w="1588" w:type="dxa"/>
            <w:shd w:val="clear" w:color="auto" w:fill="auto"/>
          </w:tcPr>
          <w:p w14:paraId="1F3949B9" w14:textId="77777777" w:rsidR="00AC7BD0" w:rsidRPr="00F55F6D" w:rsidRDefault="00AC7BD0" w:rsidP="00F55F6D">
            <w:pPr>
              <w:pStyle w:val="TAL"/>
              <w:rPr>
                <w:sz w:val="16"/>
                <w:szCs w:val="16"/>
              </w:rPr>
            </w:pPr>
            <w:r w:rsidRPr="00F55F6D">
              <w:rPr>
                <w:sz w:val="16"/>
                <w:szCs w:val="16"/>
              </w:rPr>
              <w:t>Yes</w:t>
            </w:r>
          </w:p>
        </w:tc>
      </w:tr>
      <w:tr w:rsidR="00AC7BD0" w:rsidRPr="00F55F6D" w14:paraId="2D32DE51" w14:textId="77777777" w:rsidTr="00AC7BD0">
        <w:tc>
          <w:tcPr>
            <w:tcW w:w="720" w:type="dxa"/>
            <w:shd w:val="solid" w:color="D0CECE" w:fill="D0CECE"/>
          </w:tcPr>
          <w:p w14:paraId="67F0E29A" w14:textId="7B893914" w:rsidR="00AC7BD0" w:rsidRPr="00F55F6D" w:rsidRDefault="00AC7BD0" w:rsidP="00AC7BD0">
            <w:pPr>
              <w:pStyle w:val="TAL"/>
              <w:jc w:val="center"/>
              <w:rPr>
                <w:sz w:val="16"/>
                <w:szCs w:val="16"/>
              </w:rPr>
            </w:pPr>
            <w:r>
              <w:rPr>
                <w:sz w:val="16"/>
                <w:szCs w:val="16"/>
              </w:rPr>
              <w:t>7</w:t>
            </w:r>
          </w:p>
        </w:tc>
        <w:tc>
          <w:tcPr>
            <w:tcW w:w="2689" w:type="dxa"/>
            <w:shd w:val="solid" w:color="D0CECE" w:fill="D0CECE"/>
          </w:tcPr>
          <w:p w14:paraId="4360C2D6" w14:textId="07F1F281" w:rsidR="00AC7BD0" w:rsidRPr="00F55F6D" w:rsidRDefault="00AC7BD0" w:rsidP="00F55F6D">
            <w:pPr>
              <w:pStyle w:val="TAL"/>
              <w:rPr>
                <w:sz w:val="16"/>
                <w:szCs w:val="16"/>
              </w:rPr>
            </w:pPr>
            <w:r w:rsidRPr="00F55F6D">
              <w:rPr>
                <w:sz w:val="16"/>
                <w:szCs w:val="16"/>
              </w:rPr>
              <w:t>Assist AF to perform QoS policy modification on the UE after monitoring the UE's performance.</w:t>
            </w:r>
          </w:p>
          <w:p w14:paraId="721F5731" w14:textId="6F3A6BBB"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shd w:val="clear" w:color="auto" w:fill="auto"/>
          </w:tcPr>
          <w:p w14:paraId="3760EFA2" w14:textId="0C8067BA" w:rsidR="00AC7BD0" w:rsidRPr="00F55F6D" w:rsidRDefault="00AC7BD0" w:rsidP="00F55F6D">
            <w:pPr>
              <w:pStyle w:val="TAL"/>
              <w:rPr>
                <w:sz w:val="16"/>
                <w:szCs w:val="16"/>
              </w:rPr>
            </w:pPr>
            <w:r w:rsidRPr="00F55F6D">
              <w:rPr>
                <w:sz w:val="16"/>
                <w:szCs w:val="16"/>
              </w:rPr>
              <w:t>Trigger AF session request to update UE's QoS configuration</w:t>
            </w:r>
          </w:p>
        </w:tc>
        <w:tc>
          <w:tcPr>
            <w:tcW w:w="1985" w:type="dxa"/>
            <w:shd w:val="clear" w:color="auto" w:fill="auto"/>
          </w:tcPr>
          <w:p w14:paraId="1CD5E502" w14:textId="77777777" w:rsidR="00AC7BD0" w:rsidRPr="00F55F6D" w:rsidRDefault="00AC7BD0" w:rsidP="00F55F6D">
            <w:pPr>
              <w:pStyle w:val="TAL"/>
              <w:rPr>
                <w:sz w:val="16"/>
                <w:szCs w:val="16"/>
              </w:rPr>
            </w:pPr>
            <w:r w:rsidRPr="00F55F6D">
              <w:rPr>
                <w:sz w:val="16"/>
                <w:szCs w:val="16"/>
              </w:rPr>
              <w:t>Leverage the imbedded procedure of the AF Influence to modify the QoS policy when needed</w:t>
            </w:r>
          </w:p>
        </w:tc>
        <w:tc>
          <w:tcPr>
            <w:tcW w:w="1701" w:type="dxa"/>
            <w:shd w:val="clear" w:color="auto" w:fill="auto"/>
          </w:tcPr>
          <w:p w14:paraId="54BF3852" w14:textId="77777777" w:rsidR="00AC7BD0" w:rsidRPr="00F55F6D" w:rsidRDefault="00AC7BD0" w:rsidP="00F55F6D">
            <w:pPr>
              <w:pStyle w:val="TAL"/>
              <w:rPr>
                <w:sz w:val="16"/>
                <w:szCs w:val="16"/>
              </w:rPr>
            </w:pPr>
            <w:r w:rsidRPr="00F55F6D">
              <w:rPr>
                <w:sz w:val="16"/>
                <w:szCs w:val="16"/>
              </w:rPr>
              <w:t>Not specified</w:t>
            </w:r>
          </w:p>
        </w:tc>
        <w:tc>
          <w:tcPr>
            <w:tcW w:w="1588" w:type="dxa"/>
            <w:shd w:val="clear" w:color="auto" w:fill="auto"/>
          </w:tcPr>
          <w:p w14:paraId="46E07D47" w14:textId="77777777" w:rsidR="00AC7BD0" w:rsidRPr="00F55F6D" w:rsidRDefault="00AC7BD0" w:rsidP="00F55F6D">
            <w:pPr>
              <w:pStyle w:val="TAL"/>
              <w:rPr>
                <w:sz w:val="16"/>
                <w:szCs w:val="16"/>
              </w:rPr>
            </w:pPr>
            <w:r w:rsidRPr="00F55F6D">
              <w:rPr>
                <w:sz w:val="16"/>
                <w:szCs w:val="16"/>
              </w:rPr>
              <w:t>Not specified</w:t>
            </w:r>
          </w:p>
        </w:tc>
      </w:tr>
      <w:tr w:rsidR="00AC7BD0" w:rsidRPr="00F55F6D" w14:paraId="7D59DCFE" w14:textId="77777777" w:rsidTr="00AC7BD0">
        <w:tc>
          <w:tcPr>
            <w:tcW w:w="720" w:type="dxa"/>
            <w:shd w:val="solid" w:color="D0CECE" w:fill="D0CECE"/>
          </w:tcPr>
          <w:p w14:paraId="61133124" w14:textId="2128B8F9" w:rsidR="00AC7BD0" w:rsidRPr="00F55F6D" w:rsidRDefault="00AC7BD0" w:rsidP="00AC7BD0">
            <w:pPr>
              <w:pStyle w:val="TAL"/>
              <w:jc w:val="center"/>
              <w:rPr>
                <w:sz w:val="16"/>
                <w:szCs w:val="16"/>
              </w:rPr>
            </w:pPr>
            <w:r>
              <w:rPr>
                <w:sz w:val="16"/>
                <w:szCs w:val="16"/>
              </w:rPr>
              <w:t>8</w:t>
            </w:r>
          </w:p>
        </w:tc>
        <w:tc>
          <w:tcPr>
            <w:tcW w:w="2689" w:type="dxa"/>
            <w:shd w:val="solid" w:color="D0CECE" w:fill="D0CECE"/>
          </w:tcPr>
          <w:p w14:paraId="138794E2" w14:textId="1F322070" w:rsidR="00AC7BD0" w:rsidRPr="00F55F6D" w:rsidRDefault="00AC7BD0" w:rsidP="00F55F6D">
            <w:pPr>
              <w:pStyle w:val="TAL"/>
              <w:rPr>
                <w:sz w:val="16"/>
                <w:szCs w:val="16"/>
              </w:rPr>
            </w:pPr>
            <w:r w:rsidRPr="00F55F6D">
              <w:rPr>
                <w:sz w:val="16"/>
                <w:szCs w:val="16"/>
              </w:rPr>
              <w:t>Applicable to FL "aggregated" performance monitoring.</w:t>
            </w:r>
          </w:p>
        </w:tc>
        <w:tc>
          <w:tcPr>
            <w:tcW w:w="1842" w:type="dxa"/>
            <w:shd w:val="clear" w:color="auto" w:fill="auto"/>
          </w:tcPr>
          <w:p w14:paraId="53675234" w14:textId="77777777" w:rsidR="00AC7BD0" w:rsidRPr="00F55F6D" w:rsidRDefault="00AC7BD0" w:rsidP="00F55F6D">
            <w:pPr>
              <w:pStyle w:val="TAL"/>
              <w:rPr>
                <w:sz w:val="16"/>
                <w:szCs w:val="16"/>
              </w:rPr>
            </w:pPr>
            <w:r w:rsidRPr="00F55F6D">
              <w:rPr>
                <w:sz w:val="16"/>
                <w:szCs w:val="16"/>
              </w:rPr>
              <w:t>No</w:t>
            </w:r>
          </w:p>
        </w:tc>
        <w:tc>
          <w:tcPr>
            <w:tcW w:w="1985" w:type="dxa"/>
            <w:shd w:val="clear" w:color="auto" w:fill="auto"/>
          </w:tcPr>
          <w:p w14:paraId="3DC98642" w14:textId="77777777" w:rsidR="00AC7BD0" w:rsidRPr="00F55F6D" w:rsidRDefault="00AC7BD0" w:rsidP="00F55F6D">
            <w:pPr>
              <w:pStyle w:val="TAL"/>
              <w:rPr>
                <w:sz w:val="16"/>
                <w:szCs w:val="16"/>
              </w:rPr>
            </w:pPr>
            <w:r w:rsidRPr="00F55F6D">
              <w:rPr>
                <w:sz w:val="16"/>
                <w:szCs w:val="16"/>
              </w:rPr>
              <w:t>No</w:t>
            </w:r>
          </w:p>
        </w:tc>
        <w:tc>
          <w:tcPr>
            <w:tcW w:w="1701" w:type="dxa"/>
            <w:shd w:val="clear" w:color="auto" w:fill="auto"/>
          </w:tcPr>
          <w:p w14:paraId="773064FE" w14:textId="77777777" w:rsidR="00AC7BD0" w:rsidRPr="00F55F6D" w:rsidRDefault="00AC7BD0" w:rsidP="00F55F6D">
            <w:pPr>
              <w:pStyle w:val="TAL"/>
              <w:rPr>
                <w:sz w:val="16"/>
                <w:szCs w:val="16"/>
              </w:rPr>
            </w:pPr>
            <w:r w:rsidRPr="00F55F6D">
              <w:rPr>
                <w:sz w:val="16"/>
                <w:szCs w:val="16"/>
              </w:rPr>
              <w:t>No</w:t>
            </w:r>
          </w:p>
        </w:tc>
        <w:tc>
          <w:tcPr>
            <w:tcW w:w="1588" w:type="dxa"/>
            <w:shd w:val="clear" w:color="auto" w:fill="auto"/>
          </w:tcPr>
          <w:p w14:paraId="169F6E5E" w14:textId="77777777" w:rsidR="00AC7BD0" w:rsidRPr="00F55F6D" w:rsidRDefault="00AC7BD0" w:rsidP="00F55F6D">
            <w:pPr>
              <w:pStyle w:val="TAL"/>
              <w:rPr>
                <w:sz w:val="16"/>
                <w:szCs w:val="16"/>
              </w:rPr>
            </w:pPr>
            <w:r w:rsidRPr="00F55F6D">
              <w:rPr>
                <w:sz w:val="16"/>
                <w:szCs w:val="16"/>
              </w:rPr>
              <w:t>Yes</w:t>
            </w:r>
          </w:p>
        </w:tc>
      </w:tr>
      <w:tr w:rsidR="00AC7BD0" w:rsidRPr="00F55F6D" w14:paraId="4F29BCC6" w14:textId="77777777" w:rsidTr="00AC7BD0">
        <w:tc>
          <w:tcPr>
            <w:tcW w:w="720" w:type="dxa"/>
            <w:tcBorders>
              <w:bottom w:val="single" w:sz="4" w:space="0" w:color="auto"/>
            </w:tcBorders>
            <w:shd w:val="solid" w:color="D0CECE" w:fill="D0CECE"/>
          </w:tcPr>
          <w:p w14:paraId="1BFA7D3D" w14:textId="496D53B2" w:rsidR="00AC7BD0" w:rsidRPr="00F55F6D" w:rsidRDefault="00AC7BD0" w:rsidP="00AC7BD0">
            <w:pPr>
              <w:pStyle w:val="TAL"/>
              <w:jc w:val="center"/>
              <w:rPr>
                <w:sz w:val="16"/>
                <w:szCs w:val="16"/>
              </w:rPr>
            </w:pPr>
            <w:r>
              <w:rPr>
                <w:sz w:val="16"/>
                <w:szCs w:val="16"/>
              </w:rPr>
              <w:t>9</w:t>
            </w:r>
          </w:p>
        </w:tc>
        <w:tc>
          <w:tcPr>
            <w:tcW w:w="2689" w:type="dxa"/>
            <w:tcBorders>
              <w:bottom w:val="single" w:sz="4" w:space="0" w:color="auto"/>
            </w:tcBorders>
            <w:shd w:val="solid" w:color="D0CECE" w:fill="D0CECE"/>
          </w:tcPr>
          <w:p w14:paraId="7B7FFC19" w14:textId="385124B8" w:rsidR="00AC7BD0" w:rsidRPr="00F55F6D" w:rsidRDefault="00AC7BD0" w:rsidP="00F55F6D">
            <w:pPr>
              <w:pStyle w:val="TAL"/>
              <w:rPr>
                <w:sz w:val="16"/>
                <w:szCs w:val="16"/>
              </w:rPr>
            </w:pPr>
            <w:r w:rsidRPr="00F55F6D">
              <w:rPr>
                <w:sz w:val="16"/>
                <w:szCs w:val="16"/>
              </w:rPr>
              <w:t>Proposed mechanism (e.g. gating, QoS policy modification, etc.) to be used by AF or by 5GC to respond to the UE's performance monitoring.</w:t>
            </w:r>
          </w:p>
          <w:p w14:paraId="77F746C9" w14:textId="3BDE85D1" w:rsidR="00AC7BD0" w:rsidRPr="00F55F6D" w:rsidRDefault="00AC7BD0" w:rsidP="00F55F6D">
            <w:pPr>
              <w:pStyle w:val="TAN"/>
              <w:rPr>
                <w:sz w:val="16"/>
                <w:szCs w:val="16"/>
              </w:rPr>
            </w:pPr>
            <w:r w:rsidRPr="00F55F6D">
              <w:rPr>
                <w:sz w:val="16"/>
                <w:szCs w:val="16"/>
              </w:rPr>
              <w:t>NOTE:</w:t>
            </w:r>
            <w:r w:rsidRPr="00F55F6D">
              <w:rPr>
                <w:sz w:val="16"/>
                <w:szCs w:val="16"/>
              </w:rPr>
              <w:tab/>
              <w:t>Not specific to this KI.</w:t>
            </w:r>
          </w:p>
        </w:tc>
        <w:tc>
          <w:tcPr>
            <w:tcW w:w="1842" w:type="dxa"/>
            <w:tcBorders>
              <w:bottom w:val="single" w:sz="4" w:space="0" w:color="auto"/>
            </w:tcBorders>
            <w:shd w:val="clear" w:color="auto" w:fill="auto"/>
          </w:tcPr>
          <w:p w14:paraId="64638906" w14:textId="77777777" w:rsidR="00AC7BD0" w:rsidRPr="00F55F6D" w:rsidRDefault="00AC7BD0" w:rsidP="00F55F6D">
            <w:pPr>
              <w:pStyle w:val="TAL"/>
              <w:rPr>
                <w:sz w:val="16"/>
                <w:szCs w:val="16"/>
              </w:rPr>
            </w:pPr>
            <w:r w:rsidRPr="00F55F6D">
              <w:rPr>
                <w:sz w:val="16"/>
                <w:szCs w:val="16"/>
              </w:rPr>
              <w:t>No</w:t>
            </w:r>
          </w:p>
        </w:tc>
        <w:tc>
          <w:tcPr>
            <w:tcW w:w="1985" w:type="dxa"/>
            <w:tcBorders>
              <w:bottom w:val="single" w:sz="4" w:space="0" w:color="auto"/>
            </w:tcBorders>
            <w:shd w:val="clear" w:color="auto" w:fill="auto"/>
          </w:tcPr>
          <w:p w14:paraId="598C9CB2" w14:textId="77777777" w:rsidR="00AC7BD0" w:rsidRPr="00F55F6D" w:rsidRDefault="00AC7BD0" w:rsidP="00F55F6D">
            <w:pPr>
              <w:pStyle w:val="TAL"/>
              <w:rPr>
                <w:sz w:val="16"/>
                <w:szCs w:val="16"/>
              </w:rPr>
            </w:pPr>
            <w:r w:rsidRPr="00F55F6D">
              <w:rPr>
                <w:sz w:val="16"/>
                <w:szCs w:val="16"/>
              </w:rPr>
              <w:t>No</w:t>
            </w:r>
          </w:p>
        </w:tc>
        <w:tc>
          <w:tcPr>
            <w:tcW w:w="1701" w:type="dxa"/>
            <w:tcBorders>
              <w:bottom w:val="single" w:sz="4" w:space="0" w:color="auto"/>
            </w:tcBorders>
            <w:shd w:val="clear" w:color="auto" w:fill="auto"/>
          </w:tcPr>
          <w:p w14:paraId="026439A0" w14:textId="77777777" w:rsidR="00AC7BD0" w:rsidRPr="00F55F6D" w:rsidRDefault="00AC7BD0" w:rsidP="00F55F6D">
            <w:pPr>
              <w:pStyle w:val="TAL"/>
              <w:rPr>
                <w:sz w:val="16"/>
                <w:szCs w:val="16"/>
              </w:rPr>
            </w:pPr>
            <w:r w:rsidRPr="00F55F6D">
              <w:rPr>
                <w:sz w:val="16"/>
                <w:szCs w:val="16"/>
              </w:rPr>
              <w:t>No</w:t>
            </w:r>
          </w:p>
        </w:tc>
        <w:tc>
          <w:tcPr>
            <w:tcW w:w="1588" w:type="dxa"/>
            <w:tcBorders>
              <w:bottom w:val="single" w:sz="4" w:space="0" w:color="auto"/>
            </w:tcBorders>
            <w:shd w:val="clear" w:color="auto" w:fill="auto"/>
          </w:tcPr>
          <w:p w14:paraId="5A03643F" w14:textId="77777777" w:rsidR="00AC7BD0" w:rsidRPr="00F55F6D" w:rsidRDefault="00AC7BD0" w:rsidP="00F55F6D">
            <w:pPr>
              <w:pStyle w:val="TAL"/>
              <w:rPr>
                <w:sz w:val="16"/>
                <w:szCs w:val="16"/>
              </w:rPr>
            </w:pPr>
            <w:r w:rsidRPr="00F55F6D">
              <w:rPr>
                <w:sz w:val="16"/>
                <w:szCs w:val="16"/>
              </w:rPr>
              <w:t>No</w:t>
            </w:r>
          </w:p>
        </w:tc>
      </w:tr>
      <w:tr w:rsidR="00AC7BD0" w:rsidRPr="00F55F6D" w14:paraId="73CBC13C" w14:textId="77777777" w:rsidTr="00AC7BD0">
        <w:tc>
          <w:tcPr>
            <w:tcW w:w="720" w:type="dxa"/>
            <w:tcBorders>
              <w:bottom w:val="single" w:sz="4" w:space="0" w:color="auto"/>
            </w:tcBorders>
            <w:shd w:val="solid" w:color="EDEDED" w:fill="EDEDED"/>
          </w:tcPr>
          <w:p w14:paraId="54CE4FAC" w14:textId="67464526" w:rsidR="00AC7BD0" w:rsidRPr="00F55F6D" w:rsidRDefault="00AC7BD0" w:rsidP="00AC7BD0">
            <w:pPr>
              <w:pStyle w:val="TAL"/>
              <w:jc w:val="center"/>
              <w:rPr>
                <w:b/>
                <w:bCs/>
                <w:sz w:val="16"/>
                <w:szCs w:val="16"/>
              </w:rPr>
            </w:pPr>
            <w:r>
              <w:rPr>
                <w:b/>
                <w:sz w:val="16"/>
                <w:szCs w:val="16"/>
              </w:rPr>
              <w:t>10</w:t>
            </w:r>
          </w:p>
        </w:tc>
        <w:tc>
          <w:tcPr>
            <w:tcW w:w="2689" w:type="dxa"/>
            <w:tcBorders>
              <w:bottom w:val="single" w:sz="4" w:space="0" w:color="auto"/>
            </w:tcBorders>
            <w:shd w:val="solid" w:color="EDEDED" w:fill="EDEDED"/>
          </w:tcPr>
          <w:p w14:paraId="09D354AD" w14:textId="0DD7A5CA" w:rsidR="00AC7BD0" w:rsidRPr="00F55F6D" w:rsidRDefault="00AC7BD0" w:rsidP="00AC7BD0">
            <w:pPr>
              <w:pStyle w:val="TAL"/>
              <w:rPr>
                <w:b/>
                <w:bCs/>
                <w:sz w:val="16"/>
                <w:szCs w:val="16"/>
              </w:rPr>
            </w:pPr>
            <w:r w:rsidRPr="00847D14">
              <w:rPr>
                <w:bCs/>
                <w:sz w:val="16"/>
                <w:szCs w:val="16"/>
              </w:rPr>
              <w:t>AF monitoring of availability of network resources to assist the application in training of its AI/ML algorithms.</w:t>
            </w:r>
          </w:p>
        </w:tc>
        <w:tc>
          <w:tcPr>
            <w:tcW w:w="1842" w:type="dxa"/>
            <w:tcBorders>
              <w:bottom w:val="single" w:sz="4" w:space="0" w:color="auto"/>
            </w:tcBorders>
            <w:shd w:val="solid" w:color="EDEDED" w:fill="EDEDED"/>
          </w:tcPr>
          <w:p w14:paraId="24FFE7D6" w14:textId="77777777" w:rsidR="00AC7BD0" w:rsidRDefault="00AC7BD0" w:rsidP="00AC7BD0">
            <w:pPr>
              <w:pStyle w:val="TAL"/>
              <w:keepNext w:val="0"/>
              <w:keepLines w:val="0"/>
              <w:rPr>
                <w:sz w:val="16"/>
                <w:szCs w:val="16"/>
              </w:rPr>
            </w:pPr>
            <w:r>
              <w:rPr>
                <w:sz w:val="16"/>
                <w:szCs w:val="16"/>
              </w:rPr>
              <w:t>May be</w:t>
            </w:r>
          </w:p>
          <w:p w14:paraId="0B642680" w14:textId="086DD217" w:rsidR="00AC7BD0" w:rsidRPr="00F55F6D" w:rsidRDefault="00AC7BD0" w:rsidP="00AC7BD0">
            <w:pPr>
              <w:pStyle w:val="TAL"/>
              <w:rPr>
                <w:sz w:val="16"/>
                <w:szCs w:val="16"/>
              </w:rPr>
            </w:pPr>
            <w:r>
              <w:rPr>
                <w:sz w:val="16"/>
                <w:szCs w:val="16"/>
              </w:rPr>
              <w:t xml:space="preserve">NOTE: It has dependency on R18 FS_UPEAS outcome which is still under study.  </w:t>
            </w:r>
          </w:p>
        </w:tc>
        <w:tc>
          <w:tcPr>
            <w:tcW w:w="1985" w:type="dxa"/>
            <w:tcBorders>
              <w:bottom w:val="single" w:sz="4" w:space="0" w:color="auto"/>
            </w:tcBorders>
            <w:shd w:val="solid" w:color="EDEDED" w:fill="EDEDED"/>
          </w:tcPr>
          <w:p w14:paraId="78216B8F" w14:textId="77777777" w:rsidR="00AC7BD0" w:rsidRDefault="00AC7BD0" w:rsidP="00AC7BD0">
            <w:pPr>
              <w:pStyle w:val="TAL"/>
              <w:keepNext w:val="0"/>
              <w:keepLines w:val="0"/>
              <w:rPr>
                <w:sz w:val="16"/>
                <w:szCs w:val="16"/>
              </w:rPr>
            </w:pPr>
            <w:r>
              <w:rPr>
                <w:sz w:val="16"/>
                <w:szCs w:val="16"/>
              </w:rPr>
              <w:t>No</w:t>
            </w:r>
          </w:p>
          <w:p w14:paraId="1C25B214" w14:textId="3528376C" w:rsidR="00AC7BD0" w:rsidRPr="00F55F6D" w:rsidRDefault="00AC7BD0" w:rsidP="00AC7BD0">
            <w:pPr>
              <w:pStyle w:val="TAL"/>
              <w:rPr>
                <w:sz w:val="16"/>
                <w:szCs w:val="16"/>
              </w:rPr>
            </w:pPr>
            <w:r>
              <w:rPr>
                <w:sz w:val="16"/>
                <w:szCs w:val="16"/>
              </w:rPr>
              <w:t>NOTE: Monitoring is focusing on the traffic route condition</w:t>
            </w:r>
          </w:p>
        </w:tc>
        <w:tc>
          <w:tcPr>
            <w:tcW w:w="1701" w:type="dxa"/>
            <w:tcBorders>
              <w:bottom w:val="single" w:sz="4" w:space="0" w:color="auto"/>
            </w:tcBorders>
            <w:shd w:val="solid" w:color="EDEDED" w:fill="EDEDED"/>
          </w:tcPr>
          <w:p w14:paraId="62E3086B" w14:textId="77777777" w:rsidR="00AC7BD0" w:rsidRDefault="00AC7BD0" w:rsidP="00AC7BD0">
            <w:pPr>
              <w:pStyle w:val="TAL"/>
              <w:keepNext w:val="0"/>
              <w:keepLines w:val="0"/>
              <w:rPr>
                <w:sz w:val="16"/>
                <w:szCs w:val="16"/>
              </w:rPr>
            </w:pPr>
            <w:r>
              <w:rPr>
                <w:sz w:val="16"/>
                <w:szCs w:val="16"/>
              </w:rPr>
              <w:t>Yes</w:t>
            </w:r>
          </w:p>
          <w:p w14:paraId="6D2D57DE" w14:textId="3AC6D713" w:rsidR="00AC7BD0" w:rsidRPr="00F55F6D" w:rsidRDefault="00AC7BD0" w:rsidP="00AC7BD0">
            <w:pPr>
              <w:pStyle w:val="TAL"/>
              <w:rPr>
                <w:sz w:val="16"/>
                <w:szCs w:val="16"/>
              </w:rPr>
            </w:pPr>
            <w:r>
              <w:rPr>
                <w:sz w:val="16"/>
                <w:szCs w:val="16"/>
              </w:rPr>
              <w:t xml:space="preserve">NOTE: Monitoring is focusing on the transmission status (e.g. location, QoS, load, congestion etc.) </w:t>
            </w:r>
          </w:p>
        </w:tc>
        <w:tc>
          <w:tcPr>
            <w:tcW w:w="1588" w:type="dxa"/>
            <w:tcBorders>
              <w:bottom w:val="single" w:sz="4" w:space="0" w:color="auto"/>
            </w:tcBorders>
            <w:shd w:val="solid" w:color="EDEDED" w:fill="EDEDED"/>
          </w:tcPr>
          <w:p w14:paraId="7935C472" w14:textId="77777777" w:rsidR="00AC7BD0" w:rsidRDefault="00AC7BD0" w:rsidP="00AC7BD0">
            <w:pPr>
              <w:pStyle w:val="TAL"/>
              <w:keepNext w:val="0"/>
              <w:keepLines w:val="0"/>
              <w:rPr>
                <w:sz w:val="16"/>
                <w:szCs w:val="16"/>
              </w:rPr>
            </w:pPr>
            <w:r>
              <w:rPr>
                <w:sz w:val="16"/>
                <w:szCs w:val="16"/>
              </w:rPr>
              <w:t>No</w:t>
            </w:r>
          </w:p>
          <w:p w14:paraId="7F90DF19" w14:textId="1EBE53BC" w:rsidR="00AC7BD0" w:rsidRPr="00F55F6D" w:rsidRDefault="00AC7BD0" w:rsidP="00AC7BD0">
            <w:pPr>
              <w:pStyle w:val="TAL"/>
              <w:rPr>
                <w:sz w:val="16"/>
                <w:szCs w:val="16"/>
              </w:rPr>
            </w:pPr>
            <w:r>
              <w:rPr>
                <w:sz w:val="16"/>
                <w:szCs w:val="16"/>
              </w:rPr>
              <w:t xml:space="preserve">NOTE: Monitoring is focusing on whether the pre-defined Group-MBR threshold has been exceeded by the group transmission. </w:t>
            </w:r>
          </w:p>
        </w:tc>
      </w:tr>
      <w:tr w:rsidR="00AC7BD0" w:rsidRPr="00F55F6D" w14:paraId="13ABAF82" w14:textId="77777777" w:rsidTr="00AC7BD0">
        <w:tc>
          <w:tcPr>
            <w:tcW w:w="720" w:type="dxa"/>
            <w:tcBorders>
              <w:bottom w:val="single" w:sz="4" w:space="0" w:color="auto"/>
            </w:tcBorders>
            <w:shd w:val="solid" w:color="EDEDED" w:fill="EDEDED"/>
          </w:tcPr>
          <w:p w14:paraId="5B6EC24E" w14:textId="77777777" w:rsidR="00AC7BD0" w:rsidRPr="00F55F6D" w:rsidRDefault="00AC7BD0" w:rsidP="00AC7BD0">
            <w:pPr>
              <w:pStyle w:val="TAL"/>
              <w:jc w:val="center"/>
              <w:rPr>
                <w:b/>
                <w:bCs/>
                <w:sz w:val="16"/>
                <w:szCs w:val="16"/>
              </w:rPr>
            </w:pPr>
          </w:p>
        </w:tc>
        <w:tc>
          <w:tcPr>
            <w:tcW w:w="2689" w:type="dxa"/>
            <w:tcBorders>
              <w:bottom w:val="single" w:sz="4" w:space="0" w:color="auto"/>
            </w:tcBorders>
            <w:shd w:val="solid" w:color="EDEDED" w:fill="EDEDED"/>
          </w:tcPr>
          <w:p w14:paraId="0F3BDA64" w14:textId="73A35131" w:rsidR="00AC7BD0" w:rsidRPr="00F55F6D" w:rsidRDefault="00AC7BD0" w:rsidP="00F55F6D">
            <w:pPr>
              <w:pStyle w:val="TAL"/>
              <w:rPr>
                <w:b/>
                <w:bCs/>
                <w:sz w:val="16"/>
                <w:szCs w:val="16"/>
              </w:rPr>
            </w:pPr>
            <w:r w:rsidRPr="00F55F6D">
              <w:rPr>
                <w:b/>
                <w:bCs/>
                <w:sz w:val="16"/>
                <w:szCs w:val="16"/>
              </w:rPr>
              <w:t>Pros:</w:t>
            </w:r>
          </w:p>
        </w:tc>
        <w:tc>
          <w:tcPr>
            <w:tcW w:w="1842" w:type="dxa"/>
            <w:tcBorders>
              <w:bottom w:val="single" w:sz="4" w:space="0" w:color="auto"/>
            </w:tcBorders>
            <w:shd w:val="solid" w:color="EDEDED" w:fill="EDEDED"/>
          </w:tcPr>
          <w:p w14:paraId="0635D55F" w14:textId="422D6F27" w:rsidR="00AC7BD0" w:rsidRPr="00F55F6D" w:rsidRDefault="00AC7BD0" w:rsidP="00F55F6D">
            <w:pPr>
              <w:pStyle w:val="TAL"/>
              <w:rPr>
                <w:sz w:val="16"/>
                <w:szCs w:val="16"/>
              </w:rPr>
            </w:pPr>
            <w:r w:rsidRPr="00F55F6D">
              <w:rPr>
                <w:sz w:val="16"/>
                <w:szCs w:val="16"/>
              </w:rPr>
              <w:t>Able to leverage the existing NWDAF analytics to adjust the QoS policy and to assist the AF's decision (e.g. UE selection) before starting the application AI/ML operation with the proper UE.</w:t>
            </w:r>
          </w:p>
        </w:tc>
        <w:tc>
          <w:tcPr>
            <w:tcW w:w="1985" w:type="dxa"/>
            <w:tcBorders>
              <w:bottom w:val="single" w:sz="4" w:space="0" w:color="auto"/>
            </w:tcBorders>
            <w:shd w:val="solid" w:color="EDEDED" w:fill="EDEDED"/>
          </w:tcPr>
          <w:p w14:paraId="5A4742F9" w14:textId="524E34A3" w:rsidR="00AC7BD0" w:rsidRPr="00F55F6D" w:rsidRDefault="00AC7BD0" w:rsidP="00F55F6D">
            <w:pPr>
              <w:pStyle w:val="TAL"/>
              <w:rPr>
                <w:sz w:val="16"/>
                <w:szCs w:val="16"/>
              </w:rPr>
            </w:pPr>
            <w:r w:rsidRPr="00F55F6D">
              <w:rPr>
                <w:sz w:val="16"/>
                <w:szCs w:val="16"/>
              </w:rPr>
              <w:t>Able to reuse existing AF Influence mechanism to monitoring the on-going Application AI/ML operation and to adjust the QoS policy to adapt to the UE's changing condition.</w:t>
            </w:r>
          </w:p>
        </w:tc>
        <w:tc>
          <w:tcPr>
            <w:tcW w:w="1701" w:type="dxa"/>
            <w:tcBorders>
              <w:bottom w:val="single" w:sz="4" w:space="0" w:color="auto"/>
            </w:tcBorders>
            <w:shd w:val="solid" w:color="EDEDED" w:fill="EDEDED"/>
          </w:tcPr>
          <w:p w14:paraId="7AE143C3" w14:textId="2CABA04E" w:rsidR="00AC7BD0" w:rsidRPr="00F55F6D" w:rsidRDefault="00AC7BD0" w:rsidP="00AC7BD0">
            <w:pPr>
              <w:pStyle w:val="TAL"/>
              <w:rPr>
                <w:sz w:val="16"/>
                <w:szCs w:val="16"/>
              </w:rPr>
            </w:pPr>
            <w:r w:rsidRPr="00F55F6D">
              <w:rPr>
                <w:sz w:val="16"/>
                <w:szCs w:val="16"/>
              </w:rPr>
              <w:t>Able to leverage the existing NWDAF analytics to assist the AF to continue monitoring the UE</w:t>
            </w:r>
            <w:r>
              <w:rPr>
                <w:sz w:val="16"/>
                <w:szCs w:val="16"/>
              </w:rPr>
              <w:t xml:space="preserve"> load</w:t>
            </w:r>
            <w:r w:rsidRPr="00F55F6D">
              <w:rPr>
                <w:sz w:val="16"/>
                <w:szCs w:val="16"/>
              </w:rPr>
              <w:t>, QoS</w:t>
            </w:r>
            <w:r>
              <w:rPr>
                <w:sz w:val="16"/>
                <w:szCs w:val="16"/>
              </w:rPr>
              <w:t xml:space="preserve"> condition, network</w:t>
            </w:r>
            <w:r w:rsidRPr="00F55F6D">
              <w:rPr>
                <w:sz w:val="16"/>
                <w:szCs w:val="16"/>
              </w:rPr>
              <w:t xml:space="preserve"> performance</w:t>
            </w:r>
            <w:r>
              <w:rPr>
                <w:sz w:val="16"/>
                <w:szCs w:val="16"/>
              </w:rPr>
              <w:t>, etc.</w:t>
            </w:r>
            <w:r w:rsidRPr="00F55F6D">
              <w:rPr>
                <w:sz w:val="16"/>
                <w:szCs w:val="16"/>
              </w:rPr>
              <w:t xml:space="preserve"> during the application AI/ML operation.</w:t>
            </w:r>
          </w:p>
        </w:tc>
        <w:tc>
          <w:tcPr>
            <w:tcW w:w="1588" w:type="dxa"/>
            <w:tcBorders>
              <w:bottom w:val="single" w:sz="4" w:space="0" w:color="auto"/>
            </w:tcBorders>
            <w:shd w:val="solid" w:color="EDEDED" w:fill="EDEDED"/>
          </w:tcPr>
          <w:p w14:paraId="2EF192F7" w14:textId="611DE104" w:rsidR="00AC7BD0" w:rsidRPr="00F55F6D" w:rsidRDefault="00AC7BD0" w:rsidP="00F55F6D">
            <w:pPr>
              <w:pStyle w:val="TAL"/>
              <w:rPr>
                <w:sz w:val="16"/>
                <w:szCs w:val="16"/>
              </w:rPr>
            </w:pPr>
            <w:r w:rsidRPr="00F55F6D">
              <w:rPr>
                <w:sz w:val="16"/>
                <w:szCs w:val="16"/>
              </w:rPr>
              <w:t>Able to reuse the existing UPF exposure mechanism to monitor the bit rate for the selected group of UEs to support aggregated monitoring request from AF.</w:t>
            </w:r>
          </w:p>
          <w:p w14:paraId="049FE2C7" w14:textId="4BCB03CE" w:rsidR="00AC7BD0" w:rsidRPr="00F55F6D" w:rsidRDefault="00AC7BD0" w:rsidP="00F55F6D">
            <w:pPr>
              <w:pStyle w:val="TAL"/>
              <w:rPr>
                <w:sz w:val="16"/>
                <w:szCs w:val="16"/>
              </w:rPr>
            </w:pPr>
            <w:r w:rsidRPr="00F55F6D">
              <w:rPr>
                <w:sz w:val="16"/>
                <w:szCs w:val="16"/>
              </w:rPr>
              <w:t>The monitoring can be applied before or during the Application AI/ML operation.</w:t>
            </w:r>
          </w:p>
          <w:p w14:paraId="04CBA5FE" w14:textId="3D0044AC" w:rsidR="00AC7BD0" w:rsidRPr="00F55F6D" w:rsidRDefault="00AC7BD0" w:rsidP="00F55F6D">
            <w:pPr>
              <w:pStyle w:val="TAL"/>
              <w:rPr>
                <w:sz w:val="16"/>
                <w:szCs w:val="16"/>
              </w:rPr>
            </w:pPr>
            <w:r w:rsidRPr="00F55F6D">
              <w:rPr>
                <w:sz w:val="16"/>
                <w:szCs w:val="16"/>
              </w:rPr>
              <w:t>The mechanism can support FL operation for aggregated bit rate monitoring with minimum signalling overhead between the 5GC and AF.</w:t>
            </w:r>
          </w:p>
        </w:tc>
      </w:tr>
      <w:tr w:rsidR="00AC7BD0" w:rsidRPr="00F55F6D" w14:paraId="4AAB688E" w14:textId="77777777" w:rsidTr="00AC7BD0">
        <w:tc>
          <w:tcPr>
            <w:tcW w:w="720" w:type="dxa"/>
            <w:shd w:val="solid" w:color="E2EFD9" w:fill="E2EFD9"/>
          </w:tcPr>
          <w:p w14:paraId="6619F377" w14:textId="77777777" w:rsidR="00AC7BD0" w:rsidRPr="00F55F6D" w:rsidRDefault="00AC7BD0" w:rsidP="00AC7BD0">
            <w:pPr>
              <w:pStyle w:val="TAL"/>
              <w:jc w:val="center"/>
              <w:rPr>
                <w:b/>
                <w:bCs/>
                <w:sz w:val="16"/>
                <w:szCs w:val="16"/>
              </w:rPr>
            </w:pPr>
          </w:p>
        </w:tc>
        <w:tc>
          <w:tcPr>
            <w:tcW w:w="2689" w:type="dxa"/>
            <w:shd w:val="solid" w:color="E2EFD9" w:fill="E2EFD9"/>
          </w:tcPr>
          <w:p w14:paraId="3C78C47A" w14:textId="43210DC4" w:rsidR="00AC7BD0" w:rsidRPr="00F55F6D" w:rsidRDefault="00AC7BD0" w:rsidP="00F55F6D">
            <w:pPr>
              <w:pStyle w:val="TAL"/>
              <w:rPr>
                <w:b/>
                <w:bCs/>
                <w:sz w:val="16"/>
                <w:szCs w:val="16"/>
              </w:rPr>
            </w:pPr>
            <w:r w:rsidRPr="00F55F6D">
              <w:rPr>
                <w:b/>
                <w:bCs/>
                <w:sz w:val="16"/>
                <w:szCs w:val="16"/>
              </w:rPr>
              <w:t>Cons:</w:t>
            </w:r>
          </w:p>
        </w:tc>
        <w:tc>
          <w:tcPr>
            <w:tcW w:w="1842" w:type="dxa"/>
            <w:shd w:val="solid" w:color="E2EFD9" w:fill="E2EFD9"/>
          </w:tcPr>
          <w:p w14:paraId="00164348" w14:textId="73BBF919"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D413B9E" w14:textId="3E351F36" w:rsidR="00AC7BD0" w:rsidRPr="00F55F6D" w:rsidRDefault="00AC7BD0" w:rsidP="00F55F6D">
            <w:pPr>
              <w:pStyle w:val="TAL"/>
              <w:rPr>
                <w:sz w:val="16"/>
                <w:szCs w:val="16"/>
              </w:rPr>
            </w:pPr>
          </w:p>
        </w:tc>
        <w:tc>
          <w:tcPr>
            <w:tcW w:w="1985" w:type="dxa"/>
            <w:shd w:val="solid" w:color="E2EFD9" w:fill="E2EFD9"/>
          </w:tcPr>
          <w:p w14:paraId="7A990D03" w14:textId="760A8B15"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5C952C97" w14:textId="0BA28D11" w:rsidR="00AC7BD0" w:rsidRPr="00F55F6D" w:rsidRDefault="00AC7BD0" w:rsidP="00F55F6D">
            <w:pPr>
              <w:pStyle w:val="TAL"/>
              <w:rPr>
                <w:sz w:val="16"/>
                <w:szCs w:val="16"/>
              </w:rPr>
            </w:pPr>
            <w:r w:rsidRPr="00F55F6D">
              <w:rPr>
                <w:sz w:val="16"/>
                <w:szCs w:val="16"/>
              </w:rPr>
              <w:t>Not always efficient as the monitoring is mainly done on per UE basis to collect User Experience and/or DN performance from the AF, i.e. signalling overheads could be high.</w:t>
            </w:r>
          </w:p>
          <w:p w14:paraId="61DC8A79" w14:textId="7391AFF3" w:rsidR="00AC7BD0" w:rsidRPr="00F55F6D" w:rsidRDefault="00AC7BD0" w:rsidP="00F55F6D">
            <w:pPr>
              <w:pStyle w:val="TAL"/>
              <w:rPr>
                <w:sz w:val="16"/>
                <w:szCs w:val="16"/>
              </w:rPr>
            </w:pPr>
            <w:r w:rsidRPr="00F55F6D">
              <w:rPr>
                <w:sz w:val="16"/>
                <w:szCs w:val="16"/>
              </w:rPr>
              <w:t>Not all performance/resource monitoring are necessarily produced by the NWDAF.</w:t>
            </w:r>
          </w:p>
          <w:p w14:paraId="64B93A31" w14:textId="60D9BDA9" w:rsidR="00AC7BD0" w:rsidRPr="00F55F6D" w:rsidRDefault="00AC7BD0" w:rsidP="00F55F6D">
            <w:pPr>
              <w:pStyle w:val="TAL"/>
              <w:rPr>
                <w:sz w:val="16"/>
                <w:szCs w:val="16"/>
              </w:rPr>
            </w:pPr>
            <w:r w:rsidRPr="00F55F6D">
              <w:rPr>
                <w:sz w:val="16"/>
                <w:szCs w:val="16"/>
              </w:rPr>
              <w:t>There is no on-going feedback from the 5GC to the AF to monitor each UE's performance for participating in the Application AI/ML operation.</w:t>
            </w:r>
          </w:p>
        </w:tc>
        <w:tc>
          <w:tcPr>
            <w:tcW w:w="1701" w:type="dxa"/>
            <w:shd w:val="solid" w:color="E2EFD9" w:fill="E2EFD9"/>
          </w:tcPr>
          <w:p w14:paraId="30FA5BC5" w14:textId="0D869087" w:rsidR="00AC7BD0" w:rsidRPr="00F55F6D" w:rsidRDefault="00AC7BD0" w:rsidP="00F55F6D">
            <w:pPr>
              <w:pStyle w:val="TAL"/>
              <w:rPr>
                <w:sz w:val="16"/>
                <w:szCs w:val="16"/>
              </w:rPr>
            </w:pPr>
            <w:r w:rsidRPr="00F55F6D">
              <w:rPr>
                <w:sz w:val="16"/>
                <w:szCs w:val="16"/>
              </w:rPr>
              <w:t>No assistance to the AF on learning the UE's performance before starting the Application AI/ML operation.</w:t>
            </w:r>
          </w:p>
          <w:p w14:paraId="0F9F529C" w14:textId="61818EE1" w:rsidR="00AC7BD0" w:rsidRPr="00F55F6D" w:rsidRDefault="00AC7BD0" w:rsidP="00F55F6D">
            <w:pPr>
              <w:pStyle w:val="TAL"/>
              <w:rPr>
                <w:sz w:val="16"/>
                <w:szCs w:val="16"/>
              </w:rPr>
            </w:pPr>
            <w:r w:rsidRPr="00F55F6D">
              <w:rPr>
                <w:sz w:val="16"/>
                <w:szCs w:val="16"/>
              </w:rPr>
              <w:t>Not always efficient as the monitoring is mainly done on per UE basis to report to the AF, i.e. signalling overheads could be high.</w:t>
            </w:r>
          </w:p>
          <w:p w14:paraId="6E30ED6E" w14:textId="24EE767E" w:rsidR="00AC7BD0" w:rsidRPr="00F55F6D" w:rsidRDefault="00AC7BD0" w:rsidP="00F55F6D">
            <w:pPr>
              <w:pStyle w:val="TAL"/>
              <w:rPr>
                <w:sz w:val="16"/>
                <w:szCs w:val="16"/>
              </w:rPr>
            </w:pPr>
            <w:r w:rsidRPr="00F55F6D">
              <w:rPr>
                <w:sz w:val="16"/>
                <w:szCs w:val="16"/>
              </w:rPr>
              <w:t>Not all performance/resource monitoring are necessarily done by the NWDAF.</w:t>
            </w:r>
          </w:p>
        </w:tc>
        <w:tc>
          <w:tcPr>
            <w:tcW w:w="1588" w:type="dxa"/>
            <w:shd w:val="solid" w:color="E2EFD9" w:fill="E2EFD9"/>
          </w:tcPr>
          <w:p w14:paraId="66118F18" w14:textId="6B4479C4" w:rsidR="00AC7BD0" w:rsidRPr="00F55F6D" w:rsidRDefault="00AC7BD0" w:rsidP="00F55F6D">
            <w:pPr>
              <w:pStyle w:val="TAL"/>
              <w:rPr>
                <w:sz w:val="16"/>
                <w:szCs w:val="16"/>
              </w:rPr>
            </w:pPr>
            <w:r w:rsidRPr="00F55F6D">
              <w:rPr>
                <w:sz w:val="16"/>
                <w:szCs w:val="16"/>
              </w:rPr>
              <w:t>Limited to the aggregated bit rate monitoring only.</w:t>
            </w:r>
          </w:p>
        </w:tc>
      </w:tr>
    </w:tbl>
    <w:p w14:paraId="2CD6EB73" w14:textId="77777777" w:rsidR="00BB00ED" w:rsidRPr="00961501" w:rsidRDefault="00BB00ED" w:rsidP="00BB00ED">
      <w:pPr>
        <w:pStyle w:val="B1"/>
      </w:pPr>
    </w:p>
    <w:p w14:paraId="2D3830C0" w14:textId="7DD62EF7" w:rsidR="00E9563B" w:rsidRPr="00105DA1" w:rsidRDefault="00E9563B" w:rsidP="00E9563B">
      <w:pPr>
        <w:pStyle w:val="Heading2"/>
        <w:rPr>
          <w:lang w:eastAsia="zh-CN"/>
        </w:rPr>
      </w:pPr>
      <w:bookmarkStart w:id="572" w:name="_Toc117180657"/>
      <w:r w:rsidRPr="00105DA1">
        <w:t>7.2</w:t>
      </w:r>
      <w:r w:rsidRPr="00105DA1">
        <w:tab/>
        <w:t xml:space="preserve">Key Issue #2: </w:t>
      </w:r>
      <w:r w:rsidRPr="001E2466">
        <w:rPr>
          <w:rFonts w:cs="Arial"/>
        </w:rPr>
        <w:t>5GC</w:t>
      </w:r>
      <w:r w:rsidRPr="004F46D9">
        <w:t xml:space="preserve"> </w:t>
      </w:r>
      <w:r w:rsidRPr="001E2466">
        <w:rPr>
          <w:lang w:eastAsia="ko-KR"/>
        </w:rPr>
        <w:t>information exposure to UE</w:t>
      </w:r>
      <w:bookmarkEnd w:id="572"/>
    </w:p>
    <w:p w14:paraId="5FB30399" w14:textId="4892D064" w:rsidR="00E9563B" w:rsidRPr="00315872" w:rsidRDefault="00E9563B" w:rsidP="00F55F6D">
      <w:pPr>
        <w:pStyle w:val="TH"/>
        <w:rPr>
          <w:lang w:eastAsia="zh-CN"/>
        </w:rPr>
      </w:pPr>
      <w:r w:rsidRPr="00315872">
        <w:rPr>
          <w:lang w:eastAsia="zh-CN"/>
        </w:rPr>
        <w:t xml:space="preserve">Table 7.2-1: Evaluated based on the NAS based solution vs </w:t>
      </w:r>
      <w:r w:rsidR="00A7126D">
        <w:rPr>
          <w:lang w:eastAsia="zh-CN"/>
        </w:rPr>
        <w:t>IEAF</w:t>
      </w:r>
      <w:r w:rsidRPr="00315872">
        <w:rPr>
          <w:lang w:eastAsia="zh-CN"/>
        </w:rPr>
        <w:t>/AF based solution</w:t>
      </w:r>
    </w:p>
    <w:tbl>
      <w:tblPr>
        <w:tblW w:w="9683" w:type="dxa"/>
        <w:tblLook w:val="04A0" w:firstRow="1" w:lastRow="0" w:firstColumn="1" w:lastColumn="0" w:noHBand="0" w:noVBand="1"/>
      </w:tblPr>
      <w:tblGrid>
        <w:gridCol w:w="1062"/>
        <w:gridCol w:w="1693"/>
        <w:gridCol w:w="1595"/>
        <w:gridCol w:w="1595"/>
        <w:gridCol w:w="1844"/>
        <w:gridCol w:w="1541"/>
        <w:gridCol w:w="1221"/>
      </w:tblGrid>
      <w:tr w:rsidR="00E9563B" w:rsidRPr="00F55F6D" w14:paraId="75A49DA4" w14:textId="77777777" w:rsidTr="00E9563B">
        <w:tc>
          <w:tcPr>
            <w:tcW w:w="952" w:type="dxa"/>
            <w:shd w:val="clear" w:color="auto" w:fill="FFF2CC" w:themeFill="accent4" w:themeFillTint="33"/>
          </w:tcPr>
          <w:p w14:paraId="719DFA37" w14:textId="77777777" w:rsidR="00E9563B" w:rsidRPr="00F55F6D" w:rsidRDefault="00E9563B" w:rsidP="00F55F6D">
            <w:pPr>
              <w:pStyle w:val="TAH"/>
              <w:rPr>
                <w:sz w:val="16"/>
                <w:szCs w:val="16"/>
              </w:rPr>
            </w:pPr>
            <w:r w:rsidRPr="00F55F6D">
              <w:rPr>
                <w:sz w:val="16"/>
                <w:szCs w:val="16"/>
              </w:rPr>
              <w:t>Evaluation Criteria</w:t>
            </w:r>
          </w:p>
        </w:tc>
        <w:tc>
          <w:tcPr>
            <w:tcW w:w="1582" w:type="dxa"/>
            <w:shd w:val="clear" w:color="auto" w:fill="FFF2CC" w:themeFill="accent4" w:themeFillTint="33"/>
          </w:tcPr>
          <w:p w14:paraId="549516ED" w14:textId="77777777" w:rsidR="00E9563B" w:rsidRPr="00F55F6D" w:rsidRDefault="00E9563B" w:rsidP="00F55F6D">
            <w:pPr>
              <w:pStyle w:val="TAH"/>
              <w:rPr>
                <w:sz w:val="16"/>
                <w:szCs w:val="16"/>
              </w:rPr>
            </w:pPr>
            <w:r w:rsidRPr="00F55F6D">
              <w:rPr>
                <w:sz w:val="16"/>
                <w:szCs w:val="16"/>
              </w:rPr>
              <w:t>Suggest to use NAS based solution to subscribe/request to network information and expose network information to UE</w:t>
            </w:r>
          </w:p>
        </w:tc>
        <w:tc>
          <w:tcPr>
            <w:tcW w:w="1582" w:type="dxa"/>
            <w:shd w:val="clear" w:color="auto" w:fill="FFF2CC" w:themeFill="accent4" w:themeFillTint="33"/>
          </w:tcPr>
          <w:p w14:paraId="769D612E" w14:textId="43516831" w:rsidR="00E9563B" w:rsidRPr="00F55F6D" w:rsidRDefault="00E9563B" w:rsidP="00F55F6D">
            <w:pPr>
              <w:pStyle w:val="TAH"/>
              <w:rPr>
                <w:sz w:val="16"/>
                <w:szCs w:val="16"/>
              </w:rPr>
            </w:pPr>
            <w:r w:rsidRPr="00F55F6D">
              <w:rPr>
                <w:sz w:val="16"/>
                <w:szCs w:val="16"/>
              </w:rPr>
              <w:t xml:space="preserve">Suggest to use </w:t>
            </w:r>
            <w:r w:rsidR="00A7126D">
              <w:rPr>
                <w:lang w:eastAsia="zh-CN"/>
              </w:rPr>
              <w:t>IEAF</w:t>
            </w:r>
            <w:r w:rsidRPr="00F55F6D">
              <w:rPr>
                <w:sz w:val="16"/>
                <w:szCs w:val="16"/>
              </w:rPr>
              <w:t>/AF based solution to subscribe/request to network information and expose network information to UE</w:t>
            </w:r>
          </w:p>
        </w:tc>
        <w:tc>
          <w:tcPr>
            <w:tcW w:w="1412" w:type="dxa"/>
            <w:shd w:val="clear" w:color="auto" w:fill="FFF2CC" w:themeFill="accent4" w:themeFillTint="33"/>
          </w:tcPr>
          <w:p w14:paraId="0EA60ECF" w14:textId="2516EDCE" w:rsidR="00E9563B" w:rsidRPr="00F55F6D" w:rsidRDefault="00E9563B" w:rsidP="00F55F6D">
            <w:pPr>
              <w:pStyle w:val="TAH"/>
              <w:rPr>
                <w:sz w:val="16"/>
                <w:szCs w:val="16"/>
              </w:rPr>
            </w:pPr>
            <w:r w:rsidRPr="00F55F6D">
              <w:rPr>
                <w:sz w:val="16"/>
                <w:szCs w:val="16"/>
              </w:rPr>
              <w:t xml:space="preserve">Suggest to use NAS based solution to subscribe/request to network information and </w:t>
            </w:r>
            <w:r w:rsidR="00A7126D">
              <w:rPr>
                <w:lang w:eastAsia="zh-CN"/>
              </w:rPr>
              <w:t>IEAF</w:t>
            </w:r>
            <w:r w:rsidRPr="00F55F6D">
              <w:rPr>
                <w:sz w:val="16"/>
                <w:szCs w:val="16"/>
              </w:rPr>
              <w:t>/AF based solution to expose network information to UE</w:t>
            </w:r>
          </w:p>
        </w:tc>
        <w:tc>
          <w:tcPr>
            <w:tcW w:w="1593" w:type="dxa"/>
            <w:shd w:val="clear" w:color="auto" w:fill="FFF2CC" w:themeFill="accent4" w:themeFillTint="33"/>
          </w:tcPr>
          <w:p w14:paraId="1392E0A9" w14:textId="7BADAEAE" w:rsidR="00E9563B" w:rsidRPr="00F55F6D" w:rsidRDefault="00E9563B" w:rsidP="00F55F6D">
            <w:pPr>
              <w:pStyle w:val="TAH"/>
              <w:rPr>
                <w:sz w:val="16"/>
                <w:szCs w:val="16"/>
              </w:rPr>
            </w:pPr>
            <w:r w:rsidRPr="00F55F6D">
              <w:rPr>
                <w:sz w:val="16"/>
                <w:szCs w:val="16"/>
              </w:rPr>
              <w:t xml:space="preserve">Suggest to use </w:t>
            </w:r>
            <w:r w:rsidR="00A7126D">
              <w:rPr>
                <w:lang w:eastAsia="zh-CN"/>
              </w:rPr>
              <w:t>IEAF</w:t>
            </w:r>
            <w:r w:rsidRPr="00F55F6D">
              <w:rPr>
                <w:sz w:val="16"/>
                <w:szCs w:val="16"/>
              </w:rPr>
              <w:t>/AF based solution to subscribe/request to network information and NAS based solution to expose network information to UE</w:t>
            </w:r>
          </w:p>
        </w:tc>
        <w:tc>
          <w:tcPr>
            <w:tcW w:w="1315" w:type="dxa"/>
            <w:shd w:val="clear" w:color="auto" w:fill="EDEDED" w:themeFill="accent3" w:themeFillTint="33"/>
          </w:tcPr>
          <w:p w14:paraId="04C1757C"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247" w:type="dxa"/>
            <w:shd w:val="clear" w:color="auto" w:fill="E2EFD9" w:themeFill="accent6" w:themeFillTint="33"/>
          </w:tcPr>
          <w:p w14:paraId="0CC4D178" w14:textId="77777777" w:rsidR="00E9563B" w:rsidRPr="00F55F6D" w:rsidRDefault="00E9563B" w:rsidP="00F55F6D">
            <w:pPr>
              <w:pStyle w:val="TAH"/>
              <w:rPr>
                <w:sz w:val="16"/>
                <w:szCs w:val="16"/>
              </w:rPr>
            </w:pPr>
            <w:r w:rsidRPr="00F55F6D">
              <w:rPr>
                <w:rFonts w:hint="eastAsia"/>
                <w:sz w:val="16"/>
                <w:szCs w:val="16"/>
              </w:rPr>
              <w:t>Cons</w:t>
            </w:r>
            <w:r w:rsidRPr="00F55F6D">
              <w:rPr>
                <w:sz w:val="16"/>
                <w:szCs w:val="16"/>
              </w:rPr>
              <w:t>:</w:t>
            </w:r>
          </w:p>
        </w:tc>
      </w:tr>
      <w:tr w:rsidR="00E9563B" w:rsidRPr="00F55F6D" w14:paraId="18569D0B" w14:textId="77777777" w:rsidTr="00E9563B">
        <w:tc>
          <w:tcPr>
            <w:tcW w:w="952" w:type="dxa"/>
            <w:shd w:val="clear" w:color="auto" w:fill="D0CECE" w:themeFill="background2" w:themeFillShade="E6"/>
          </w:tcPr>
          <w:p w14:paraId="47408D7F" w14:textId="77777777" w:rsidR="00E9563B" w:rsidRPr="00F55F6D" w:rsidRDefault="00E9563B" w:rsidP="00F55F6D">
            <w:pPr>
              <w:pStyle w:val="TAL"/>
              <w:rPr>
                <w:sz w:val="16"/>
                <w:szCs w:val="16"/>
              </w:rPr>
            </w:pPr>
            <w:r w:rsidRPr="00F55F6D">
              <w:rPr>
                <w:sz w:val="16"/>
                <w:szCs w:val="16"/>
              </w:rPr>
              <w:t>Solution#2</w:t>
            </w:r>
          </w:p>
        </w:tc>
        <w:tc>
          <w:tcPr>
            <w:tcW w:w="1582" w:type="dxa"/>
          </w:tcPr>
          <w:p w14:paraId="128110CA" w14:textId="12AFB0C1"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7C6DCC14" w14:textId="511347EA" w:rsidR="00E9563B" w:rsidRPr="00F55F6D" w:rsidRDefault="00E9563B" w:rsidP="00F55F6D">
            <w:pPr>
              <w:pStyle w:val="TAL"/>
              <w:rPr>
                <w:sz w:val="16"/>
                <w:szCs w:val="16"/>
              </w:rPr>
            </w:pPr>
            <w:r w:rsidRPr="00F55F6D">
              <w:rPr>
                <w:sz w:val="16"/>
                <w:szCs w:val="16"/>
              </w:rPr>
              <w:t xml:space="preserve">The UE Application Client can Subscribe/Request to NWDAF via </w:t>
            </w:r>
            <w:r w:rsidR="00A7126D">
              <w:rPr>
                <w:lang w:eastAsia="zh-CN"/>
              </w:rPr>
              <w:t>IEAF</w:t>
            </w:r>
            <w:r w:rsidR="00A7126D">
              <w:rPr>
                <w:sz w:val="16"/>
                <w:szCs w:val="16"/>
              </w:rPr>
              <w:t xml:space="preserve"> </w:t>
            </w:r>
            <w:r w:rsidRPr="00F55F6D">
              <w:rPr>
                <w:sz w:val="16"/>
                <w:szCs w:val="16"/>
              </w:rPr>
              <w:t>to request the information from 5GC, and the analytics result of NWDAF can be delivered to the UE Application via DCAF.</w:t>
            </w:r>
          </w:p>
        </w:tc>
        <w:tc>
          <w:tcPr>
            <w:tcW w:w="1412" w:type="dxa"/>
          </w:tcPr>
          <w:p w14:paraId="1B3B0C09" w14:textId="6BBABBD7" w:rsidR="00E9563B" w:rsidRPr="00F55F6D" w:rsidRDefault="00E9563B" w:rsidP="00F55F6D">
            <w:pPr>
              <w:pStyle w:val="TAL"/>
              <w:rPr>
                <w:sz w:val="16"/>
                <w:szCs w:val="16"/>
              </w:rPr>
            </w:pPr>
            <w:r w:rsidRPr="00F55F6D">
              <w:rPr>
                <w:sz w:val="16"/>
                <w:szCs w:val="16"/>
              </w:rPr>
              <w:t xml:space="preserve">Only mentioned </w:t>
            </w:r>
            <w:r w:rsidR="00A7126D">
              <w:rPr>
                <w:lang w:eastAsia="zh-CN"/>
              </w:rPr>
              <w:t>IEAF</w:t>
            </w:r>
            <w:r w:rsidRPr="00F55F6D">
              <w:rPr>
                <w:sz w:val="16"/>
                <w:szCs w:val="16"/>
              </w:rPr>
              <w:t xml:space="preserve"> based solution.</w:t>
            </w:r>
          </w:p>
        </w:tc>
        <w:tc>
          <w:tcPr>
            <w:tcW w:w="1593" w:type="dxa"/>
          </w:tcPr>
          <w:p w14:paraId="434976FB" w14:textId="75C50D28" w:rsidR="00E9563B" w:rsidRPr="00F55F6D" w:rsidRDefault="00E9563B" w:rsidP="00F55F6D">
            <w:pPr>
              <w:pStyle w:val="TAL"/>
              <w:rPr>
                <w:sz w:val="16"/>
                <w:szCs w:val="16"/>
              </w:rPr>
            </w:pPr>
            <w:r w:rsidRPr="00F55F6D">
              <w:rPr>
                <w:sz w:val="16"/>
                <w:szCs w:val="16"/>
              </w:rPr>
              <w:t xml:space="preserve">Only mentioned </w:t>
            </w:r>
            <w:r w:rsidR="00A7126D">
              <w:rPr>
                <w:lang w:eastAsia="zh-CN"/>
              </w:rPr>
              <w:t>IEAF</w:t>
            </w:r>
            <w:r w:rsidRPr="00F55F6D">
              <w:rPr>
                <w:sz w:val="16"/>
                <w:szCs w:val="16"/>
              </w:rPr>
              <w:t xml:space="preserve"> based solution.</w:t>
            </w:r>
          </w:p>
        </w:tc>
        <w:tc>
          <w:tcPr>
            <w:tcW w:w="1315" w:type="dxa"/>
          </w:tcPr>
          <w:p w14:paraId="7466607C" w14:textId="7E139DB5" w:rsidR="00E9563B" w:rsidRPr="00F55F6D" w:rsidRDefault="00A7126D" w:rsidP="00F55F6D">
            <w:pPr>
              <w:pStyle w:val="TAL"/>
              <w:rPr>
                <w:sz w:val="16"/>
                <w:szCs w:val="16"/>
              </w:rPr>
            </w:pPr>
            <w:r>
              <w:rPr>
                <w:sz w:val="16"/>
                <w:szCs w:val="16"/>
              </w:rPr>
              <w:t>L</w:t>
            </w:r>
            <w:r w:rsidRPr="00F55F6D">
              <w:rPr>
                <w:sz w:val="16"/>
                <w:szCs w:val="16"/>
              </w:rPr>
              <w:t xml:space="preserve">ess </w:t>
            </w:r>
            <w:r w:rsidR="00E9563B" w:rsidRPr="00F55F6D">
              <w:rPr>
                <w:sz w:val="16"/>
                <w:szCs w:val="16"/>
              </w:rPr>
              <w:t xml:space="preserve">complexity for UE to request the information via the </w:t>
            </w:r>
            <w:r>
              <w:rPr>
                <w:sz w:val="16"/>
                <w:szCs w:val="16"/>
              </w:rPr>
              <w:t>IE</w:t>
            </w:r>
            <w:r w:rsidR="00E9563B" w:rsidRPr="00F55F6D">
              <w:rPr>
                <w:sz w:val="16"/>
                <w:szCs w:val="16"/>
              </w:rPr>
              <w:t>AF.</w:t>
            </w:r>
          </w:p>
          <w:p w14:paraId="3C8205EF" w14:textId="0832763E" w:rsidR="00E9563B" w:rsidRPr="00F55F6D" w:rsidRDefault="00E9563B" w:rsidP="00F55F6D">
            <w:pPr>
              <w:pStyle w:val="TAL"/>
              <w:rPr>
                <w:sz w:val="16"/>
                <w:szCs w:val="16"/>
              </w:rPr>
            </w:pPr>
            <w:r w:rsidRPr="00F55F6D">
              <w:rPr>
                <w:sz w:val="16"/>
                <w:szCs w:val="16"/>
              </w:rPr>
              <w:t>Due to the analytic information from NWDAF are all user plane data, so it is more prefer</w:t>
            </w:r>
            <w:r w:rsidR="00A7126D">
              <w:rPr>
                <w:sz w:val="16"/>
                <w:szCs w:val="16"/>
              </w:rPr>
              <w:t>red</w:t>
            </w:r>
            <w:r w:rsidRPr="00F55F6D">
              <w:rPr>
                <w:sz w:val="16"/>
                <w:szCs w:val="16"/>
              </w:rPr>
              <w:t xml:space="preserve"> to use the user plane to deliver the data.</w:t>
            </w:r>
          </w:p>
          <w:p w14:paraId="632A639C" w14:textId="6E38F7AA" w:rsidR="00E9563B" w:rsidRPr="00F55F6D" w:rsidRDefault="00E9563B" w:rsidP="00F55F6D">
            <w:pPr>
              <w:pStyle w:val="TAL"/>
              <w:rPr>
                <w:sz w:val="16"/>
                <w:szCs w:val="16"/>
              </w:rPr>
            </w:pPr>
          </w:p>
        </w:tc>
        <w:tc>
          <w:tcPr>
            <w:tcW w:w="1247" w:type="dxa"/>
          </w:tcPr>
          <w:p w14:paraId="390BE4D5" w14:textId="77777777" w:rsidR="00E9563B" w:rsidRPr="00F55F6D" w:rsidRDefault="00E9563B" w:rsidP="00945C9D">
            <w:pPr>
              <w:pStyle w:val="TAL"/>
              <w:rPr>
                <w:sz w:val="16"/>
                <w:szCs w:val="16"/>
              </w:rPr>
            </w:pPr>
          </w:p>
        </w:tc>
      </w:tr>
      <w:tr w:rsidR="00E9563B" w:rsidRPr="00F55F6D" w14:paraId="7D580576" w14:textId="77777777" w:rsidTr="00E9563B">
        <w:tc>
          <w:tcPr>
            <w:tcW w:w="952" w:type="dxa"/>
            <w:shd w:val="clear" w:color="auto" w:fill="D0CECE" w:themeFill="background2" w:themeFillShade="E6"/>
          </w:tcPr>
          <w:p w14:paraId="4DD3646B" w14:textId="77777777" w:rsidR="00E9563B" w:rsidRPr="00F55F6D" w:rsidRDefault="00E9563B" w:rsidP="00F55F6D">
            <w:pPr>
              <w:pStyle w:val="TAL"/>
              <w:rPr>
                <w:sz w:val="16"/>
                <w:szCs w:val="16"/>
              </w:rPr>
            </w:pPr>
            <w:r w:rsidRPr="00F55F6D">
              <w:rPr>
                <w:sz w:val="16"/>
                <w:szCs w:val="16"/>
              </w:rPr>
              <w:t>Solution#3</w:t>
            </w:r>
          </w:p>
        </w:tc>
        <w:tc>
          <w:tcPr>
            <w:tcW w:w="1582" w:type="dxa"/>
          </w:tcPr>
          <w:p w14:paraId="41C04A44" w14:textId="77777777" w:rsidR="00E9563B" w:rsidRPr="00F55F6D" w:rsidRDefault="00E9563B" w:rsidP="00F55F6D">
            <w:pPr>
              <w:pStyle w:val="TAL"/>
              <w:rPr>
                <w:sz w:val="16"/>
                <w:szCs w:val="16"/>
              </w:rPr>
            </w:pPr>
            <w:r w:rsidRPr="00F55F6D">
              <w:rPr>
                <w:sz w:val="16"/>
                <w:szCs w:val="16"/>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p>
        </w:tc>
        <w:tc>
          <w:tcPr>
            <w:tcW w:w="1582" w:type="dxa"/>
          </w:tcPr>
          <w:p w14:paraId="08EDF40A" w14:textId="251DE4D9"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2BB7D53D" w14:textId="77777777" w:rsidR="00E9563B" w:rsidRPr="00F55F6D" w:rsidRDefault="00E9563B" w:rsidP="00F55F6D">
            <w:pPr>
              <w:pStyle w:val="TAL"/>
              <w:rPr>
                <w:sz w:val="16"/>
                <w:szCs w:val="16"/>
              </w:rPr>
            </w:pPr>
            <w:r w:rsidRPr="00F55F6D">
              <w:rPr>
                <w:sz w:val="16"/>
                <w:szCs w:val="16"/>
              </w:rPr>
              <w:t>Only mentioned NAS based solution.</w:t>
            </w:r>
          </w:p>
        </w:tc>
        <w:tc>
          <w:tcPr>
            <w:tcW w:w="1593" w:type="dxa"/>
          </w:tcPr>
          <w:p w14:paraId="467C4214"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7FFC698" w14:textId="77777777" w:rsidR="00E9563B" w:rsidRPr="00F55F6D" w:rsidRDefault="00E9563B" w:rsidP="00F55F6D">
            <w:pPr>
              <w:pStyle w:val="TAL"/>
              <w:rPr>
                <w:sz w:val="16"/>
                <w:szCs w:val="16"/>
              </w:rPr>
            </w:pPr>
            <w:r w:rsidRPr="00F55F6D">
              <w:rPr>
                <w:sz w:val="16"/>
                <w:szCs w:val="16"/>
              </w:rPr>
              <w:t>Solution#3 leverages existing NAS signalling and SM procedures to enable network communication with the UE with built-in NAS security.</w:t>
            </w:r>
          </w:p>
          <w:p w14:paraId="1A727A15" w14:textId="77777777" w:rsidR="00E9563B" w:rsidRPr="00F55F6D" w:rsidRDefault="00E9563B" w:rsidP="00F55F6D">
            <w:pPr>
              <w:pStyle w:val="TAL"/>
              <w:rPr>
                <w:sz w:val="16"/>
                <w:szCs w:val="16"/>
              </w:rPr>
            </w:pPr>
          </w:p>
        </w:tc>
        <w:tc>
          <w:tcPr>
            <w:tcW w:w="1247" w:type="dxa"/>
          </w:tcPr>
          <w:p w14:paraId="34C22855"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mpact the NAS signalling. The UE can enable analytics information exposure to UE during PDU Session Establishment procedure and PDU Session Modification procedure which will impact these two procedures.</w:t>
            </w:r>
          </w:p>
          <w:p w14:paraId="17922145" w14:textId="06E131B3" w:rsidR="00E9563B" w:rsidRPr="00F55F6D" w:rsidRDefault="00E9563B" w:rsidP="00F55F6D">
            <w:pPr>
              <w:pStyle w:val="TAL"/>
              <w:rPr>
                <w:sz w:val="16"/>
                <w:szCs w:val="16"/>
              </w:rPr>
            </w:pPr>
            <w:r w:rsidRPr="00F55F6D">
              <w:rPr>
                <w:sz w:val="16"/>
                <w:szCs w:val="16"/>
              </w:rPr>
              <w:t>The SMF should understand or recognize the newly introduced parameters in UE request,</w:t>
            </w:r>
          </w:p>
          <w:p w14:paraId="5C13061E"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5D23C16" w14:textId="1C986328"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61F62238" w14:textId="77777777" w:rsidTr="00E9563B">
        <w:tc>
          <w:tcPr>
            <w:tcW w:w="952" w:type="dxa"/>
            <w:shd w:val="clear" w:color="auto" w:fill="D0CECE" w:themeFill="background2" w:themeFillShade="E6"/>
          </w:tcPr>
          <w:p w14:paraId="34D6682B" w14:textId="77777777" w:rsidR="00E9563B" w:rsidRPr="00F55F6D" w:rsidRDefault="00E9563B" w:rsidP="00F55F6D">
            <w:pPr>
              <w:pStyle w:val="TAL"/>
              <w:rPr>
                <w:sz w:val="16"/>
                <w:szCs w:val="16"/>
              </w:rPr>
            </w:pPr>
            <w:r w:rsidRPr="00F55F6D">
              <w:rPr>
                <w:sz w:val="16"/>
                <w:szCs w:val="16"/>
              </w:rPr>
              <w:t>Solution#4</w:t>
            </w:r>
          </w:p>
        </w:tc>
        <w:tc>
          <w:tcPr>
            <w:tcW w:w="1582" w:type="dxa"/>
          </w:tcPr>
          <w:p w14:paraId="20670D78" w14:textId="6411E0FA"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82" w:type="dxa"/>
          </w:tcPr>
          <w:p w14:paraId="2C7C71E3" w14:textId="223615EB" w:rsidR="00E9563B" w:rsidRPr="00F55F6D" w:rsidRDefault="00E9563B" w:rsidP="00F55F6D">
            <w:pPr>
              <w:pStyle w:val="TAL"/>
              <w:rPr>
                <w:sz w:val="16"/>
                <w:szCs w:val="16"/>
              </w:rPr>
            </w:pPr>
            <w:r w:rsidRPr="00F55F6D">
              <w:rPr>
                <w:sz w:val="16"/>
                <w:szCs w:val="16"/>
              </w:rPr>
              <w:t>For the request phase, the AF subscribes to the NWDAF on behalf of UE including UE identifier, Analytics ID, Area of Interest, Notification Target Address (+ callback URI), Target UE IP Address, UE</w:t>
            </w:r>
            <w:r w:rsidR="00DA6550" w:rsidRPr="00F55F6D">
              <w:rPr>
                <w:sz w:val="16"/>
                <w:szCs w:val="16"/>
              </w:rPr>
              <w:t>'</w:t>
            </w:r>
            <w:r w:rsidRPr="00F55F6D">
              <w:rPr>
                <w:sz w:val="16"/>
                <w:szCs w:val="16"/>
              </w:rPr>
              <w:t>s subscription correlation ID, and the analytics data of NWDAF can be delivered by the AF to the UE over application layer.</w:t>
            </w:r>
          </w:p>
        </w:tc>
        <w:tc>
          <w:tcPr>
            <w:tcW w:w="1412" w:type="dxa"/>
          </w:tcPr>
          <w:p w14:paraId="3D29DB45" w14:textId="77777777" w:rsidR="00E9563B" w:rsidRPr="00F55F6D" w:rsidRDefault="00E9563B" w:rsidP="00F55F6D">
            <w:pPr>
              <w:pStyle w:val="TAL"/>
              <w:rPr>
                <w:sz w:val="16"/>
                <w:szCs w:val="16"/>
              </w:rPr>
            </w:pPr>
            <w:r w:rsidRPr="00F55F6D">
              <w:rPr>
                <w:sz w:val="16"/>
                <w:szCs w:val="16"/>
              </w:rPr>
              <w:t>Only mentioned that network information exposure to UE via NAS.</w:t>
            </w:r>
          </w:p>
        </w:tc>
        <w:tc>
          <w:tcPr>
            <w:tcW w:w="1593" w:type="dxa"/>
          </w:tcPr>
          <w:p w14:paraId="09CDBCB0"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he request is based on AF and the notification is based on NAS.</w:t>
            </w:r>
          </w:p>
        </w:tc>
        <w:tc>
          <w:tcPr>
            <w:tcW w:w="1315" w:type="dxa"/>
          </w:tcPr>
          <w:p w14:paraId="34CC5E84" w14:textId="0EE9A2C1" w:rsidR="00E9563B" w:rsidRPr="00F55F6D" w:rsidRDefault="00E9563B" w:rsidP="00F55F6D">
            <w:pPr>
              <w:pStyle w:val="TAL"/>
              <w:rPr>
                <w:sz w:val="16"/>
                <w:szCs w:val="16"/>
              </w:rPr>
            </w:pPr>
            <w:r w:rsidRPr="00F55F6D">
              <w:rPr>
                <w:sz w:val="16"/>
                <w:szCs w:val="16"/>
              </w:rPr>
              <w:t>No need for 5GC to translate UE</w:t>
            </w:r>
            <w:r w:rsidR="00DA6550" w:rsidRPr="00F55F6D">
              <w:rPr>
                <w:sz w:val="16"/>
                <w:szCs w:val="16"/>
              </w:rPr>
              <w:t>'</w:t>
            </w:r>
            <w:r w:rsidRPr="00F55F6D">
              <w:rPr>
                <w:sz w:val="16"/>
                <w:szCs w:val="16"/>
              </w:rPr>
              <w:t>s request as in Solution#2 and hence less complexity for UE to request the information via the AF.</w:t>
            </w:r>
          </w:p>
          <w:p w14:paraId="1F52B8BC" w14:textId="77777777"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7D80263C" w14:textId="0DCC8ED9" w:rsidR="00E9563B" w:rsidRPr="00F55F6D" w:rsidRDefault="00E9563B" w:rsidP="00F55F6D">
            <w:pPr>
              <w:pStyle w:val="TAL"/>
              <w:rPr>
                <w:sz w:val="16"/>
                <w:szCs w:val="16"/>
              </w:rPr>
            </w:pPr>
            <w:r w:rsidRPr="00F55F6D">
              <w:rPr>
                <w:sz w:val="16"/>
                <w:szCs w:val="16"/>
              </w:rPr>
              <w:t xml:space="preserve">Carry the same concern as Solution#2 w.r.t. </w:t>
            </w:r>
            <w:r w:rsidR="00A7126D">
              <w:rPr>
                <w:sz w:val="16"/>
                <w:szCs w:val="16"/>
              </w:rPr>
              <w:t>IEAF</w:t>
            </w:r>
            <w:r w:rsidR="00A7126D" w:rsidRPr="00F55F6D">
              <w:rPr>
                <w:sz w:val="16"/>
                <w:szCs w:val="16"/>
              </w:rPr>
              <w:t xml:space="preserve"> </w:t>
            </w:r>
            <w:r w:rsidRPr="00F55F6D">
              <w:rPr>
                <w:sz w:val="16"/>
                <w:szCs w:val="16"/>
              </w:rPr>
              <w:t>related issues.</w:t>
            </w:r>
          </w:p>
          <w:p w14:paraId="3847C1CF" w14:textId="77777777" w:rsidR="00E9563B" w:rsidRPr="00F55F6D" w:rsidRDefault="00E9563B" w:rsidP="00F55F6D">
            <w:pPr>
              <w:pStyle w:val="TAL"/>
              <w:rPr>
                <w:sz w:val="16"/>
                <w:szCs w:val="16"/>
              </w:rPr>
            </w:pPr>
            <w:r w:rsidRPr="00F55F6D">
              <w:rPr>
                <w:sz w:val="16"/>
                <w:szCs w:val="16"/>
              </w:rPr>
              <w:t>Impact the NAS signalling. The analytics information exposure to UE during PDU Session Modification procedure.</w:t>
            </w:r>
          </w:p>
          <w:p w14:paraId="33E2FF56" w14:textId="77777777"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69F11D18" w14:textId="1D20A99C"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tc>
      </w:tr>
      <w:tr w:rsidR="00E9563B" w:rsidRPr="00F55F6D" w14:paraId="22A57AF9" w14:textId="77777777" w:rsidTr="00E9563B">
        <w:tc>
          <w:tcPr>
            <w:tcW w:w="952" w:type="dxa"/>
            <w:shd w:val="clear" w:color="auto" w:fill="D0CECE" w:themeFill="background2" w:themeFillShade="E6"/>
          </w:tcPr>
          <w:p w14:paraId="3A8BABE4" w14:textId="77777777" w:rsidR="00E9563B" w:rsidRPr="00F55F6D" w:rsidRDefault="00E9563B" w:rsidP="00F55F6D">
            <w:pPr>
              <w:pStyle w:val="TAL"/>
              <w:rPr>
                <w:sz w:val="16"/>
                <w:szCs w:val="16"/>
              </w:rPr>
            </w:pPr>
            <w:r w:rsidRPr="00F55F6D">
              <w:rPr>
                <w:sz w:val="16"/>
                <w:szCs w:val="16"/>
              </w:rPr>
              <w:t>Solution#5</w:t>
            </w:r>
          </w:p>
        </w:tc>
        <w:tc>
          <w:tcPr>
            <w:tcW w:w="1582" w:type="dxa"/>
          </w:tcPr>
          <w:p w14:paraId="1B4E12BC" w14:textId="77777777" w:rsidR="00E9563B" w:rsidRPr="00F55F6D" w:rsidRDefault="00E9563B" w:rsidP="00F55F6D">
            <w:pPr>
              <w:pStyle w:val="TAL"/>
              <w:rPr>
                <w:sz w:val="16"/>
                <w:szCs w:val="16"/>
              </w:rPr>
            </w:pPr>
            <w:r w:rsidRPr="00F55F6D">
              <w:rPr>
                <w:rFonts w:hint="eastAsia"/>
                <w:sz w:val="16"/>
                <w:szCs w:val="16"/>
              </w:rPr>
              <w:t>P</w:t>
            </w:r>
            <w:r w:rsidRPr="00F55F6D">
              <w:rPr>
                <w:sz w:val="16"/>
                <w:szCs w:val="16"/>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p>
        </w:tc>
        <w:tc>
          <w:tcPr>
            <w:tcW w:w="1582" w:type="dxa"/>
          </w:tcPr>
          <w:p w14:paraId="1D318606" w14:textId="7DC318CE" w:rsidR="00E9563B" w:rsidRPr="00F55F6D" w:rsidRDefault="00E9563B" w:rsidP="00A7126D">
            <w:pPr>
              <w:pStyle w:val="TAL"/>
              <w:rPr>
                <w:sz w:val="16"/>
                <w:szCs w:val="16"/>
              </w:rPr>
            </w:pPr>
            <w:r w:rsidRPr="00F55F6D">
              <w:rPr>
                <w:sz w:val="16"/>
                <w:szCs w:val="16"/>
              </w:rPr>
              <w:t xml:space="preserve">If the information delivery mode indicates the UE may use only </w:t>
            </w:r>
            <w:r w:rsidR="00DA6550" w:rsidRPr="00F55F6D">
              <w:rPr>
                <w:sz w:val="16"/>
                <w:szCs w:val="16"/>
              </w:rPr>
              <w:t>"</w:t>
            </w:r>
            <w:r w:rsidRPr="00F55F6D">
              <w:rPr>
                <w:sz w:val="16"/>
                <w:szCs w:val="16"/>
              </w:rPr>
              <w:t>UP</w:t>
            </w:r>
            <w:r w:rsidR="00DA6550" w:rsidRPr="00F55F6D">
              <w:rPr>
                <w:sz w:val="16"/>
                <w:szCs w:val="16"/>
              </w:rPr>
              <w:t>"</w:t>
            </w:r>
            <w:r w:rsidRPr="00F55F6D">
              <w:rPr>
                <w:sz w:val="16"/>
                <w:szCs w:val="16"/>
              </w:rPr>
              <w:t xml:space="preserve"> or </w:t>
            </w:r>
            <w:r w:rsidR="00DA6550" w:rsidRPr="00F55F6D">
              <w:rPr>
                <w:sz w:val="16"/>
                <w:szCs w:val="16"/>
              </w:rPr>
              <w:t>"</w:t>
            </w:r>
            <w:r w:rsidRPr="00F55F6D">
              <w:rPr>
                <w:sz w:val="16"/>
                <w:szCs w:val="16"/>
              </w:rPr>
              <w:t>Both</w:t>
            </w:r>
            <w:r w:rsidR="00DA6550" w:rsidRPr="00F55F6D">
              <w:rPr>
                <w:sz w:val="16"/>
                <w:szCs w:val="16"/>
              </w:rPr>
              <w:t>"</w:t>
            </w:r>
            <w:r w:rsidRPr="00F55F6D">
              <w:rPr>
                <w:sz w:val="16"/>
                <w:szCs w:val="16"/>
              </w:rPr>
              <w:t xml:space="preserve">, the UE may request a PDU Session Establishment to enable connectivity toward an AF (e.g. </w:t>
            </w:r>
            <w:r w:rsidR="00A7126D">
              <w:rPr>
                <w:sz w:val="16"/>
                <w:szCs w:val="16"/>
              </w:rPr>
              <w:t>IEAF</w:t>
            </w:r>
            <w:r w:rsidRPr="00F55F6D">
              <w:rPr>
                <w:sz w:val="16"/>
                <w:szCs w:val="16"/>
              </w:rPr>
              <w:t xml:space="preserve">) and request Analytics and/or Event Notification and have those Analytics and Event Notification delivered over the UP, using the </w:t>
            </w:r>
            <w:r w:rsidR="00A7126D">
              <w:rPr>
                <w:sz w:val="16"/>
                <w:szCs w:val="16"/>
              </w:rPr>
              <w:t>IEAF</w:t>
            </w:r>
            <w:r w:rsidR="00A7126D" w:rsidRPr="00F55F6D">
              <w:rPr>
                <w:sz w:val="16"/>
                <w:szCs w:val="16"/>
              </w:rPr>
              <w:t xml:space="preserve"> </w:t>
            </w:r>
            <w:r w:rsidRPr="00F55F6D">
              <w:rPr>
                <w:sz w:val="16"/>
                <w:szCs w:val="16"/>
              </w:rPr>
              <w:t>or other AF as an anchor.</w:t>
            </w:r>
          </w:p>
        </w:tc>
        <w:tc>
          <w:tcPr>
            <w:tcW w:w="1412" w:type="dxa"/>
          </w:tcPr>
          <w:p w14:paraId="0FEF51D9" w14:textId="409BA546" w:rsidR="00E9563B" w:rsidRPr="00F55F6D" w:rsidRDefault="00E9563B" w:rsidP="00A7126D">
            <w:pPr>
              <w:pStyle w:val="TAL"/>
              <w:rPr>
                <w:sz w:val="16"/>
                <w:szCs w:val="16"/>
              </w:rPr>
            </w:pPr>
            <w:r w:rsidRPr="00F55F6D">
              <w:rPr>
                <w:sz w:val="16"/>
                <w:szCs w:val="16"/>
              </w:rPr>
              <w:t xml:space="preserve">Based on policy or access to Network Analytics, e.g. showing high CP load, the SMF may route Analytics of Network Exposure notification through the UP, either directly through the UPF (via N4) or through and AF such as </w:t>
            </w:r>
            <w:r w:rsidR="00A7126D">
              <w:rPr>
                <w:sz w:val="16"/>
                <w:szCs w:val="16"/>
              </w:rPr>
              <w:t>IEAF</w:t>
            </w:r>
            <w:r w:rsidRPr="00F55F6D">
              <w:rPr>
                <w:sz w:val="16"/>
                <w:szCs w:val="16"/>
              </w:rPr>
              <w:t>.</w:t>
            </w:r>
          </w:p>
        </w:tc>
        <w:tc>
          <w:tcPr>
            <w:tcW w:w="1593" w:type="dxa"/>
          </w:tcPr>
          <w:p w14:paraId="6B23B81D" w14:textId="293BFCD3" w:rsidR="00E9563B" w:rsidRPr="00F55F6D" w:rsidRDefault="00E9563B" w:rsidP="00A7126D">
            <w:pPr>
              <w:pStyle w:val="TAL"/>
              <w:rPr>
                <w:sz w:val="16"/>
                <w:szCs w:val="16"/>
              </w:rPr>
            </w:pPr>
            <w:r w:rsidRPr="00F55F6D">
              <w:rPr>
                <w:rFonts w:hint="eastAsia"/>
                <w:sz w:val="16"/>
                <w:szCs w:val="16"/>
              </w:rPr>
              <w:t>B</w:t>
            </w:r>
            <w:r w:rsidRPr="00F55F6D">
              <w:rPr>
                <w:sz w:val="16"/>
                <w:szCs w:val="16"/>
              </w:rPr>
              <w:t xml:space="preserve">oth NAS based solution and </w:t>
            </w:r>
            <w:r w:rsidR="00A7126D">
              <w:rPr>
                <w:sz w:val="16"/>
                <w:szCs w:val="16"/>
              </w:rPr>
              <w:t>IEAF</w:t>
            </w:r>
            <w:r w:rsidRPr="00F55F6D">
              <w:rPr>
                <w:sz w:val="16"/>
                <w:szCs w:val="16"/>
              </w:rPr>
              <w:t>/AF based solution are mentioned. The UE may provide its capability (NAS/</w:t>
            </w:r>
            <w:r w:rsidR="00A7126D">
              <w:rPr>
                <w:sz w:val="16"/>
                <w:szCs w:val="16"/>
              </w:rPr>
              <w:t>IEAF</w:t>
            </w:r>
            <w:r w:rsidRPr="00F55F6D">
              <w:rPr>
                <w:sz w:val="16"/>
                <w:szCs w:val="16"/>
              </w:rPr>
              <w:t>) upon registration. AMF checks if the UE is allowed to request and get Network Exposure information, and whether notifications/responses can be sent over the CP, UP or both.</w:t>
            </w:r>
          </w:p>
        </w:tc>
        <w:tc>
          <w:tcPr>
            <w:tcW w:w="1315" w:type="dxa"/>
          </w:tcPr>
          <w:p w14:paraId="45D77D88" w14:textId="77777777" w:rsidR="00E9563B" w:rsidRPr="00F55F6D" w:rsidRDefault="00E9563B" w:rsidP="00F55F6D">
            <w:pPr>
              <w:pStyle w:val="TAL"/>
              <w:rPr>
                <w:sz w:val="16"/>
                <w:szCs w:val="16"/>
              </w:rPr>
            </w:pPr>
            <w:r w:rsidRPr="00F55F6D">
              <w:rPr>
                <w:sz w:val="16"/>
                <w:szCs w:val="16"/>
              </w:rPr>
              <w:t>Similar considerations as the Solution#2 and Solution#3 for the pros.</w:t>
            </w:r>
          </w:p>
        </w:tc>
        <w:tc>
          <w:tcPr>
            <w:tcW w:w="1247" w:type="dxa"/>
          </w:tcPr>
          <w:p w14:paraId="76F7B0E8" w14:textId="2B26DDC8" w:rsidR="00E9563B" w:rsidRPr="00F55F6D" w:rsidRDefault="00E9563B" w:rsidP="00F55F6D">
            <w:pPr>
              <w:pStyle w:val="TAL"/>
              <w:rPr>
                <w:sz w:val="16"/>
                <w:szCs w:val="16"/>
              </w:rPr>
            </w:pPr>
            <w:r w:rsidRPr="00F55F6D">
              <w:rPr>
                <w:sz w:val="16"/>
                <w:szCs w:val="16"/>
              </w:rPr>
              <w:t>Supporting both UP and CP solutions may bring higher complexity to the network and the UE over proposals addressing UP or CP only solutions. It needs negotiation of the UE capability support for network exposure.</w:t>
            </w:r>
          </w:p>
          <w:p w14:paraId="174AA0B5" w14:textId="00366455" w:rsidR="00E9563B" w:rsidRPr="00F55F6D" w:rsidRDefault="00E9563B" w:rsidP="00F55F6D">
            <w:pPr>
              <w:pStyle w:val="TAL"/>
              <w:rPr>
                <w:sz w:val="16"/>
                <w:szCs w:val="16"/>
              </w:rPr>
            </w:pPr>
            <w:r w:rsidRPr="00F55F6D">
              <w:rPr>
                <w:sz w:val="16"/>
                <w:szCs w:val="16"/>
              </w:rPr>
              <w:t>Existing NAS procedures are extended to enable authorization for delivery of Network analytics and to determine delivery mechanism, either CP or UP.</w:t>
            </w:r>
          </w:p>
          <w:p w14:paraId="2503ECF0" w14:textId="77777777" w:rsidR="00E9563B" w:rsidRPr="00F55F6D" w:rsidRDefault="00E9563B" w:rsidP="00F55F6D">
            <w:pPr>
              <w:pStyle w:val="TAL"/>
              <w:rPr>
                <w:sz w:val="16"/>
                <w:szCs w:val="16"/>
              </w:rPr>
            </w:pPr>
            <w:r w:rsidRPr="00F55F6D">
              <w:rPr>
                <w:sz w:val="16"/>
                <w:szCs w:val="16"/>
              </w:rPr>
              <w:t>Similar concern as the Solution#2 and Solution#3 for the cons.</w:t>
            </w:r>
          </w:p>
        </w:tc>
      </w:tr>
      <w:tr w:rsidR="00E9563B" w:rsidRPr="00F55F6D" w14:paraId="0D38FD3B" w14:textId="77777777" w:rsidTr="00E9563B">
        <w:tc>
          <w:tcPr>
            <w:tcW w:w="952" w:type="dxa"/>
            <w:shd w:val="clear" w:color="auto" w:fill="D0CECE" w:themeFill="background2" w:themeFillShade="E6"/>
          </w:tcPr>
          <w:p w14:paraId="416B5662" w14:textId="77777777" w:rsidR="00E9563B" w:rsidRPr="00F55F6D" w:rsidRDefault="00E9563B" w:rsidP="00F55F6D">
            <w:pPr>
              <w:pStyle w:val="TAL"/>
              <w:rPr>
                <w:sz w:val="16"/>
                <w:szCs w:val="16"/>
              </w:rPr>
            </w:pPr>
            <w:r w:rsidRPr="00F55F6D">
              <w:rPr>
                <w:sz w:val="16"/>
                <w:szCs w:val="16"/>
              </w:rPr>
              <w:t>Solution#8</w:t>
            </w:r>
          </w:p>
        </w:tc>
        <w:tc>
          <w:tcPr>
            <w:tcW w:w="1582" w:type="dxa"/>
          </w:tcPr>
          <w:p w14:paraId="4DDDC2B8" w14:textId="7D5EEF35" w:rsidR="00E9563B" w:rsidRPr="00945C9D" w:rsidRDefault="00A7126D" w:rsidP="00F55F6D">
            <w:pPr>
              <w:pStyle w:val="TAL"/>
              <w:rPr>
                <w:sz w:val="16"/>
                <w:szCs w:val="16"/>
              </w:rPr>
            </w:pPr>
            <w:r w:rsidRPr="00A7126D">
              <w:rPr>
                <w:sz w:val="16"/>
                <w:szCs w:val="16"/>
              </w:rPr>
              <w:t>Partially applicable as the solution uses NAS to expose network information to UE in option A.</w:t>
            </w:r>
          </w:p>
        </w:tc>
        <w:tc>
          <w:tcPr>
            <w:tcW w:w="1582" w:type="dxa"/>
          </w:tcPr>
          <w:p w14:paraId="2D1866BD" w14:textId="77777777" w:rsidR="00945C9D" w:rsidRDefault="00945C9D" w:rsidP="00945C9D">
            <w:pPr>
              <w:pStyle w:val="TAL"/>
              <w:rPr>
                <w:sz w:val="16"/>
                <w:szCs w:val="16"/>
              </w:rPr>
            </w:pPr>
            <w:r>
              <w:rPr>
                <w:sz w:val="16"/>
                <w:szCs w:val="16"/>
              </w:rPr>
              <w:t>Partially applicable.</w:t>
            </w:r>
          </w:p>
          <w:p w14:paraId="4F83F3DF" w14:textId="77777777" w:rsidR="00E9563B" w:rsidRPr="00F55F6D" w:rsidRDefault="00E9563B" w:rsidP="00F55F6D">
            <w:pPr>
              <w:pStyle w:val="TAL"/>
              <w:rPr>
                <w:sz w:val="16"/>
                <w:szCs w:val="16"/>
              </w:rPr>
            </w:pPr>
            <w:r w:rsidRPr="00F55F6D">
              <w:rPr>
                <w:sz w:val="16"/>
                <w:szCs w:val="16"/>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p>
          <w:p w14:paraId="142F827D" w14:textId="0AC2B26D" w:rsidR="00E9563B" w:rsidRPr="00F55F6D" w:rsidRDefault="00E9563B" w:rsidP="00F55F6D">
            <w:pPr>
              <w:pStyle w:val="TAL"/>
              <w:rPr>
                <w:sz w:val="16"/>
                <w:szCs w:val="16"/>
              </w:rPr>
            </w:pPr>
            <w:r w:rsidRPr="00F55F6D">
              <w:rPr>
                <w:sz w:val="16"/>
                <w:szCs w:val="16"/>
              </w:rPr>
              <w:t>The AF may inform the UE, via application layer communication, about the assistance information based on the received information from 5GS and local configuration</w:t>
            </w:r>
            <w:r w:rsidR="00520CDC">
              <w:rPr>
                <w:sz w:val="16"/>
                <w:szCs w:val="16"/>
              </w:rPr>
              <w:t xml:space="preserve"> for option B</w:t>
            </w:r>
            <w:r w:rsidRPr="00F55F6D">
              <w:rPr>
                <w:sz w:val="16"/>
                <w:szCs w:val="16"/>
              </w:rPr>
              <w:t>.</w:t>
            </w:r>
          </w:p>
        </w:tc>
        <w:tc>
          <w:tcPr>
            <w:tcW w:w="1412" w:type="dxa"/>
          </w:tcPr>
          <w:p w14:paraId="7DADAC08" w14:textId="65A4A101" w:rsidR="00E9563B" w:rsidRPr="00F55F6D" w:rsidRDefault="00945C9D" w:rsidP="00F55F6D">
            <w:pPr>
              <w:pStyle w:val="TAL"/>
              <w:rPr>
                <w:sz w:val="16"/>
                <w:szCs w:val="16"/>
              </w:rPr>
            </w:pPr>
            <w:r w:rsidRPr="00902210">
              <w:rPr>
                <w:sz w:val="16"/>
                <w:szCs w:val="16"/>
              </w:rPr>
              <w:t>Partially applicable. The AF can notify the UE in option B for 5GC information.</w:t>
            </w:r>
          </w:p>
        </w:tc>
        <w:tc>
          <w:tcPr>
            <w:tcW w:w="1593" w:type="dxa"/>
          </w:tcPr>
          <w:p w14:paraId="0AAD98B5" w14:textId="77C18837" w:rsidR="00E9563B" w:rsidRPr="00F55F6D" w:rsidRDefault="00E9563B" w:rsidP="00945C9D">
            <w:pPr>
              <w:pStyle w:val="TAL"/>
              <w:rPr>
                <w:sz w:val="16"/>
                <w:szCs w:val="16"/>
              </w:rPr>
            </w:pPr>
            <w:r w:rsidRPr="00F55F6D">
              <w:rPr>
                <w:rFonts w:hint="eastAsia"/>
                <w:sz w:val="16"/>
                <w:szCs w:val="16"/>
              </w:rPr>
              <w:t>T</w:t>
            </w:r>
            <w:r w:rsidRPr="00F55F6D">
              <w:rPr>
                <w:sz w:val="16"/>
                <w:szCs w:val="16"/>
              </w:rPr>
              <w:t>he request</w:t>
            </w:r>
            <w:r w:rsidR="00945C9D">
              <w:rPr>
                <w:sz w:val="16"/>
                <w:szCs w:val="16"/>
              </w:rPr>
              <w:t>/subscription</w:t>
            </w:r>
            <w:r w:rsidRPr="00F55F6D">
              <w:rPr>
                <w:sz w:val="16"/>
                <w:szCs w:val="16"/>
              </w:rPr>
              <w:t xml:space="preserve"> is based on AF and the notification </w:t>
            </w:r>
            <w:r w:rsidR="00945C9D">
              <w:rPr>
                <w:sz w:val="16"/>
                <w:szCs w:val="16"/>
              </w:rPr>
              <w:t xml:space="preserve">to the UE </w:t>
            </w:r>
            <w:r w:rsidRPr="00F55F6D">
              <w:rPr>
                <w:sz w:val="16"/>
                <w:szCs w:val="16"/>
              </w:rPr>
              <w:t>is based on NAS</w:t>
            </w:r>
            <w:r w:rsidR="00945C9D">
              <w:rPr>
                <w:sz w:val="16"/>
                <w:szCs w:val="16"/>
              </w:rPr>
              <w:t xml:space="preserve"> </w:t>
            </w:r>
            <w:r w:rsidR="00945C9D" w:rsidRPr="004D25FA">
              <w:rPr>
                <w:sz w:val="16"/>
                <w:szCs w:val="16"/>
              </w:rPr>
              <w:t>in option A and via AF in option B.</w:t>
            </w:r>
          </w:p>
        </w:tc>
        <w:tc>
          <w:tcPr>
            <w:tcW w:w="1315" w:type="dxa"/>
          </w:tcPr>
          <w:p w14:paraId="35A1245A" w14:textId="77777777" w:rsidR="00B663DD" w:rsidRDefault="00E9563B" w:rsidP="00F55F6D">
            <w:pPr>
              <w:pStyle w:val="TAL"/>
              <w:rPr>
                <w:sz w:val="16"/>
                <w:szCs w:val="16"/>
              </w:rPr>
            </w:pPr>
            <w:r w:rsidRPr="00F55F6D">
              <w:rPr>
                <w:sz w:val="16"/>
                <w:szCs w:val="16"/>
              </w:rPr>
              <w:t>Same benefit as Solution#4.</w:t>
            </w:r>
            <w:r w:rsidR="00520CDC">
              <w:rPr>
                <w:sz w:val="16"/>
                <w:szCs w:val="16"/>
              </w:rPr>
              <w:t xml:space="preserve"> </w:t>
            </w:r>
          </w:p>
          <w:p w14:paraId="4AEEE2AF" w14:textId="5FAA5175" w:rsidR="00B663DD" w:rsidRDefault="00B663DD" w:rsidP="00F55F6D">
            <w:pPr>
              <w:pStyle w:val="TAL"/>
              <w:rPr>
                <w:sz w:val="16"/>
                <w:szCs w:val="16"/>
              </w:rPr>
            </w:pPr>
            <w:commentRangeStart w:id="573"/>
            <w:r w:rsidRPr="00BE3504">
              <w:rPr>
                <w:sz w:val="16"/>
                <w:szCs w:val="16"/>
                <w:highlight w:val="yellow"/>
              </w:rPr>
              <w:t>Limited impact on NAS signalling for AF Session/PDU Session specific information, while reusing existing NFs and procedures for QoS change notification.</w:t>
            </w:r>
            <w:commentRangeEnd w:id="573"/>
            <w:r w:rsidR="00BE3504">
              <w:rPr>
                <w:rStyle w:val="CommentReference"/>
                <w:rFonts w:ascii="Times New Roman" w:hAnsi="Times New Roman"/>
              </w:rPr>
              <w:commentReference w:id="573"/>
            </w:r>
          </w:p>
          <w:p w14:paraId="40C81D83" w14:textId="01FC6658" w:rsidR="00E9563B" w:rsidRPr="00F55F6D" w:rsidRDefault="00520CDC" w:rsidP="00F55F6D">
            <w:pPr>
              <w:pStyle w:val="TAL"/>
              <w:rPr>
                <w:sz w:val="16"/>
                <w:szCs w:val="16"/>
              </w:rPr>
            </w:pPr>
            <w:r w:rsidRPr="00520CDC">
              <w:rPr>
                <w:sz w:val="16"/>
                <w:szCs w:val="16"/>
              </w:rPr>
              <w:t>The network information exposure to UE via NAS may have relatively low notification delay.</w:t>
            </w:r>
          </w:p>
        </w:tc>
        <w:tc>
          <w:tcPr>
            <w:tcW w:w="1247" w:type="dxa"/>
          </w:tcPr>
          <w:p w14:paraId="0651DA86" w14:textId="766A0CB4" w:rsidR="00E9563B" w:rsidRPr="00F55F6D" w:rsidRDefault="00E9563B" w:rsidP="00F55F6D">
            <w:pPr>
              <w:pStyle w:val="TAL"/>
              <w:rPr>
                <w:sz w:val="16"/>
                <w:szCs w:val="16"/>
              </w:rPr>
            </w:pPr>
          </w:p>
        </w:tc>
      </w:tr>
      <w:tr w:rsidR="00E9563B" w:rsidRPr="00F55F6D" w14:paraId="0A727182" w14:textId="77777777" w:rsidTr="00E9563B">
        <w:tc>
          <w:tcPr>
            <w:tcW w:w="952" w:type="dxa"/>
            <w:shd w:val="clear" w:color="auto" w:fill="D0CECE" w:themeFill="background2" w:themeFillShade="E6"/>
          </w:tcPr>
          <w:p w14:paraId="5E577CE6" w14:textId="77777777" w:rsidR="00E9563B" w:rsidRPr="00F55F6D" w:rsidRDefault="00E9563B" w:rsidP="00F55F6D">
            <w:pPr>
              <w:pStyle w:val="TAL"/>
              <w:rPr>
                <w:sz w:val="16"/>
                <w:szCs w:val="16"/>
              </w:rPr>
            </w:pPr>
            <w:r w:rsidRPr="00F55F6D">
              <w:rPr>
                <w:sz w:val="16"/>
                <w:szCs w:val="16"/>
              </w:rPr>
              <w:t>Solution#29</w:t>
            </w:r>
          </w:p>
        </w:tc>
        <w:tc>
          <w:tcPr>
            <w:tcW w:w="1582" w:type="dxa"/>
          </w:tcPr>
          <w:p w14:paraId="5D5F73CC" w14:textId="4CED6314" w:rsidR="00E9563B" w:rsidRPr="00F55F6D" w:rsidRDefault="00E9563B" w:rsidP="00F55F6D">
            <w:pPr>
              <w:pStyle w:val="TAL"/>
              <w:rPr>
                <w:sz w:val="16"/>
                <w:szCs w:val="16"/>
              </w:rPr>
            </w:pPr>
            <w:r w:rsidRPr="00F55F6D">
              <w:rPr>
                <w:sz w:val="16"/>
                <w:szCs w:val="16"/>
              </w:rPr>
              <w:t>Not mentioned.</w:t>
            </w:r>
          </w:p>
        </w:tc>
        <w:tc>
          <w:tcPr>
            <w:tcW w:w="1582" w:type="dxa"/>
          </w:tcPr>
          <w:p w14:paraId="31EA36B2" w14:textId="0EFAC083" w:rsidR="00E9563B" w:rsidRPr="00F55F6D" w:rsidRDefault="00E9563B" w:rsidP="00F55F6D">
            <w:pPr>
              <w:pStyle w:val="TAL"/>
              <w:rPr>
                <w:sz w:val="16"/>
                <w:szCs w:val="16"/>
              </w:rPr>
            </w:pPr>
            <w:r w:rsidRPr="00F55F6D">
              <w:rPr>
                <w:sz w:val="16"/>
                <w:szCs w:val="16"/>
              </w:rPr>
              <w:t>Not mentioned.</w:t>
            </w:r>
          </w:p>
        </w:tc>
        <w:tc>
          <w:tcPr>
            <w:tcW w:w="1412" w:type="dxa"/>
          </w:tcPr>
          <w:p w14:paraId="01411F7D" w14:textId="1146AC5E" w:rsidR="00E9563B" w:rsidRPr="00F55F6D" w:rsidRDefault="00E9563B" w:rsidP="00F55F6D">
            <w:pPr>
              <w:pStyle w:val="TAL"/>
              <w:rPr>
                <w:sz w:val="16"/>
                <w:szCs w:val="16"/>
              </w:rPr>
            </w:pPr>
            <w:r w:rsidRPr="00F55F6D">
              <w:rPr>
                <w:sz w:val="16"/>
                <w:szCs w:val="16"/>
              </w:rPr>
              <w:t>Not mentioned.</w:t>
            </w:r>
          </w:p>
        </w:tc>
        <w:tc>
          <w:tcPr>
            <w:tcW w:w="1593" w:type="dxa"/>
          </w:tcPr>
          <w:p w14:paraId="74D0798F" w14:textId="7B3A3D7F" w:rsidR="004B53F9" w:rsidRDefault="00E9563B" w:rsidP="00F55F6D">
            <w:pPr>
              <w:pStyle w:val="TAL"/>
              <w:rPr>
                <w:sz w:val="16"/>
                <w:szCs w:val="16"/>
              </w:rPr>
            </w:pPr>
            <w:r w:rsidRPr="00F55F6D">
              <w:rPr>
                <w:sz w:val="16"/>
                <w:szCs w:val="16"/>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p>
          <w:p w14:paraId="3A61A333" w14:textId="7CD4652C" w:rsidR="00E9563B" w:rsidRPr="00F55F6D" w:rsidRDefault="004B53F9" w:rsidP="00F55F6D">
            <w:pPr>
              <w:pStyle w:val="TAL"/>
              <w:rPr>
                <w:sz w:val="16"/>
                <w:szCs w:val="16"/>
              </w:rPr>
            </w:pPr>
            <w:r w:rsidRPr="004B53F9">
              <w:rPr>
                <w:sz w:val="16"/>
                <w:szCs w:val="16"/>
              </w:rPr>
              <w:t>Other option is the PCF requests analytics from NWDAF and then exposes network information (i.e. information based on network analytics) to the UE using UE policy</w:t>
            </w:r>
          </w:p>
        </w:tc>
        <w:tc>
          <w:tcPr>
            <w:tcW w:w="1315" w:type="dxa"/>
          </w:tcPr>
          <w:p w14:paraId="4EBEBC7C" w14:textId="7E65A5D9" w:rsidR="00E9563B" w:rsidRPr="00F55F6D" w:rsidRDefault="00E9563B" w:rsidP="00F55F6D">
            <w:pPr>
              <w:pStyle w:val="TAL"/>
              <w:rPr>
                <w:sz w:val="16"/>
                <w:szCs w:val="16"/>
              </w:rPr>
            </w:pPr>
            <w:r w:rsidRPr="00F55F6D">
              <w:rPr>
                <w:sz w:val="16"/>
                <w:szCs w:val="16"/>
              </w:rPr>
              <w:t>The network information exposure to UE via NAS may have relatively low notification delay.</w:t>
            </w:r>
          </w:p>
        </w:tc>
        <w:tc>
          <w:tcPr>
            <w:tcW w:w="1247" w:type="dxa"/>
          </w:tcPr>
          <w:p w14:paraId="0651C801" w14:textId="77777777" w:rsidR="00E9563B" w:rsidRPr="00F55F6D" w:rsidRDefault="00E9563B" w:rsidP="00F55F6D">
            <w:pPr>
              <w:pStyle w:val="TAL"/>
              <w:rPr>
                <w:sz w:val="16"/>
                <w:szCs w:val="16"/>
              </w:rPr>
            </w:pPr>
            <w:r w:rsidRPr="00F55F6D">
              <w:rPr>
                <w:sz w:val="16"/>
                <w:szCs w:val="16"/>
              </w:rPr>
              <w:t xml:space="preserve">The request is not from UE directly, instead it is from UDM when the subscription data of the AI/ML task is changed. This solution only mentioned how to send the information to the UE, and hence it is only a partial solution. </w:t>
            </w:r>
          </w:p>
        </w:tc>
      </w:tr>
      <w:tr w:rsidR="00E9563B" w:rsidRPr="00F55F6D" w14:paraId="0B3F24B7" w14:textId="77777777" w:rsidTr="00E9563B">
        <w:tc>
          <w:tcPr>
            <w:tcW w:w="952" w:type="dxa"/>
            <w:shd w:val="clear" w:color="auto" w:fill="D0CECE" w:themeFill="background2" w:themeFillShade="E6"/>
          </w:tcPr>
          <w:p w14:paraId="637942F8" w14:textId="77777777" w:rsidR="00E9563B" w:rsidRPr="00F55F6D" w:rsidRDefault="00E9563B" w:rsidP="00F55F6D">
            <w:pPr>
              <w:pStyle w:val="TAL"/>
              <w:rPr>
                <w:sz w:val="16"/>
                <w:szCs w:val="16"/>
              </w:rPr>
            </w:pPr>
            <w:r w:rsidRPr="00F55F6D">
              <w:rPr>
                <w:sz w:val="16"/>
                <w:szCs w:val="16"/>
              </w:rPr>
              <w:t>Solution#30</w:t>
            </w:r>
          </w:p>
        </w:tc>
        <w:tc>
          <w:tcPr>
            <w:tcW w:w="1582" w:type="dxa"/>
          </w:tcPr>
          <w:p w14:paraId="3E0B0D85" w14:textId="226C229B" w:rsidR="00E9563B" w:rsidRPr="00F55F6D" w:rsidRDefault="00E9563B" w:rsidP="00F55F6D">
            <w:pPr>
              <w:pStyle w:val="TAL"/>
              <w:rPr>
                <w:sz w:val="16"/>
                <w:szCs w:val="16"/>
              </w:rPr>
            </w:pPr>
            <w:r w:rsidRPr="00F55F6D">
              <w:rPr>
                <w:rFonts w:hint="eastAsia"/>
                <w:sz w:val="16"/>
                <w:szCs w:val="16"/>
              </w:rPr>
              <w:t>Not mentioned.</w:t>
            </w:r>
          </w:p>
        </w:tc>
        <w:tc>
          <w:tcPr>
            <w:tcW w:w="1582" w:type="dxa"/>
          </w:tcPr>
          <w:p w14:paraId="49127099" w14:textId="5D763B4B" w:rsidR="00E9563B" w:rsidRPr="00F55F6D" w:rsidRDefault="00E9563B" w:rsidP="004B53F9">
            <w:pPr>
              <w:pStyle w:val="TAL"/>
              <w:rPr>
                <w:sz w:val="16"/>
                <w:szCs w:val="16"/>
              </w:rPr>
            </w:pPr>
            <w:r w:rsidRPr="00F55F6D">
              <w:rPr>
                <w:sz w:val="16"/>
                <w:szCs w:val="16"/>
              </w:rPr>
              <w:t xml:space="preserve">The UE Application Client can Subscribe/Request to NWDAF via </w:t>
            </w:r>
            <w:r w:rsidR="004B53F9">
              <w:rPr>
                <w:sz w:val="16"/>
                <w:szCs w:val="16"/>
              </w:rPr>
              <w:t>IEAF</w:t>
            </w:r>
            <w:r w:rsidR="004B53F9" w:rsidRPr="00F55F6D">
              <w:rPr>
                <w:sz w:val="16"/>
                <w:szCs w:val="16"/>
              </w:rPr>
              <w:t xml:space="preserve"> </w:t>
            </w:r>
            <w:r w:rsidRPr="00F55F6D">
              <w:rPr>
                <w:sz w:val="16"/>
                <w:szCs w:val="16"/>
              </w:rPr>
              <w:t>to request the information from 5GC.</w:t>
            </w:r>
          </w:p>
        </w:tc>
        <w:tc>
          <w:tcPr>
            <w:tcW w:w="1412" w:type="dxa"/>
          </w:tcPr>
          <w:p w14:paraId="637669C8" w14:textId="13CE225E" w:rsidR="00E9563B" w:rsidRPr="00F55F6D" w:rsidRDefault="00E9563B" w:rsidP="00F55F6D">
            <w:pPr>
              <w:pStyle w:val="TAL"/>
              <w:rPr>
                <w:sz w:val="16"/>
                <w:szCs w:val="16"/>
              </w:rPr>
            </w:pPr>
            <w:r w:rsidRPr="00F55F6D">
              <w:rPr>
                <w:sz w:val="16"/>
                <w:szCs w:val="16"/>
              </w:rPr>
              <w:t>Not mentioned.</w:t>
            </w:r>
          </w:p>
        </w:tc>
        <w:tc>
          <w:tcPr>
            <w:tcW w:w="1593" w:type="dxa"/>
          </w:tcPr>
          <w:p w14:paraId="50C51371" w14:textId="77777777" w:rsidR="00E9563B" w:rsidRPr="00F55F6D" w:rsidRDefault="00E9563B" w:rsidP="00F55F6D">
            <w:pPr>
              <w:pStyle w:val="TAL"/>
              <w:rPr>
                <w:sz w:val="16"/>
                <w:szCs w:val="16"/>
              </w:rPr>
            </w:pPr>
            <w:r w:rsidRPr="00F55F6D">
              <w:rPr>
                <w:sz w:val="16"/>
                <w:szCs w:val="16"/>
              </w:rPr>
              <w:t>Only mentioned DCAF based solution.</w:t>
            </w:r>
          </w:p>
        </w:tc>
        <w:tc>
          <w:tcPr>
            <w:tcW w:w="1315" w:type="dxa"/>
          </w:tcPr>
          <w:p w14:paraId="3387C492" w14:textId="77777777" w:rsidR="00E9563B" w:rsidRPr="00F55F6D" w:rsidRDefault="00E9563B" w:rsidP="00F55F6D">
            <w:pPr>
              <w:pStyle w:val="TAL"/>
              <w:rPr>
                <w:sz w:val="16"/>
                <w:szCs w:val="16"/>
              </w:rPr>
            </w:pPr>
            <w:r w:rsidRPr="00F55F6D">
              <w:rPr>
                <w:rFonts w:hint="eastAsia"/>
                <w:sz w:val="16"/>
                <w:szCs w:val="16"/>
              </w:rPr>
              <w:t>S</w:t>
            </w:r>
            <w:r w:rsidRPr="00F55F6D">
              <w:rPr>
                <w:sz w:val="16"/>
                <w:szCs w:val="16"/>
              </w:rPr>
              <w:t>ub-set of the solution#2 with similar considerations</w:t>
            </w:r>
          </w:p>
        </w:tc>
        <w:tc>
          <w:tcPr>
            <w:tcW w:w="1247" w:type="dxa"/>
          </w:tcPr>
          <w:p w14:paraId="7A8CEBCE" w14:textId="77777777" w:rsidR="00E9563B" w:rsidRPr="00F55F6D" w:rsidRDefault="00E9563B" w:rsidP="00F55F6D">
            <w:pPr>
              <w:pStyle w:val="TAL"/>
              <w:rPr>
                <w:sz w:val="16"/>
                <w:szCs w:val="16"/>
              </w:rPr>
            </w:pPr>
            <w:r w:rsidRPr="00F55F6D">
              <w:rPr>
                <w:sz w:val="16"/>
                <w:szCs w:val="16"/>
              </w:rPr>
              <w:t>Carry the same concern as Solution#2.</w:t>
            </w:r>
          </w:p>
        </w:tc>
      </w:tr>
      <w:tr w:rsidR="00E9563B" w:rsidRPr="00F55F6D" w14:paraId="357CDEDA" w14:textId="77777777" w:rsidTr="00E9563B">
        <w:tc>
          <w:tcPr>
            <w:tcW w:w="952" w:type="dxa"/>
            <w:shd w:val="clear" w:color="auto" w:fill="D0CECE" w:themeFill="background2" w:themeFillShade="E6"/>
          </w:tcPr>
          <w:p w14:paraId="10704318" w14:textId="77777777" w:rsidR="00E9563B" w:rsidRPr="00F55F6D" w:rsidRDefault="00E9563B" w:rsidP="00F55F6D">
            <w:pPr>
              <w:pStyle w:val="TAL"/>
              <w:rPr>
                <w:sz w:val="16"/>
                <w:szCs w:val="16"/>
              </w:rPr>
            </w:pPr>
            <w:r w:rsidRPr="00F55F6D">
              <w:rPr>
                <w:sz w:val="16"/>
                <w:szCs w:val="16"/>
              </w:rPr>
              <w:t>Solution#31</w:t>
            </w:r>
          </w:p>
        </w:tc>
        <w:tc>
          <w:tcPr>
            <w:tcW w:w="1582" w:type="dxa"/>
          </w:tcPr>
          <w:p w14:paraId="3DCAB58D" w14:textId="77777777" w:rsidR="00E9563B" w:rsidRPr="00F55F6D" w:rsidRDefault="00E9563B" w:rsidP="00F55F6D">
            <w:pPr>
              <w:pStyle w:val="TAL"/>
              <w:rPr>
                <w:sz w:val="16"/>
                <w:szCs w:val="16"/>
              </w:rPr>
            </w:pPr>
            <w:r w:rsidRPr="00F55F6D">
              <w:rPr>
                <w:sz w:val="16"/>
                <w:szCs w:val="16"/>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p>
        </w:tc>
        <w:tc>
          <w:tcPr>
            <w:tcW w:w="1582" w:type="dxa"/>
          </w:tcPr>
          <w:p w14:paraId="24A3C727" w14:textId="6A9B8ABB" w:rsidR="00E9563B" w:rsidRPr="00F55F6D" w:rsidRDefault="00E9563B" w:rsidP="00F55F6D">
            <w:pPr>
              <w:pStyle w:val="TAL"/>
              <w:rPr>
                <w:sz w:val="16"/>
                <w:szCs w:val="16"/>
              </w:rPr>
            </w:pPr>
            <w:r w:rsidRPr="00F55F6D">
              <w:rPr>
                <w:rFonts w:hint="eastAsia"/>
                <w:sz w:val="16"/>
                <w:szCs w:val="16"/>
              </w:rPr>
              <w:t>Not mentioned.</w:t>
            </w:r>
          </w:p>
        </w:tc>
        <w:tc>
          <w:tcPr>
            <w:tcW w:w="1412" w:type="dxa"/>
          </w:tcPr>
          <w:p w14:paraId="3A1BF058" w14:textId="1BCD8749" w:rsidR="00E9563B" w:rsidRPr="00F55F6D" w:rsidRDefault="004B53F9" w:rsidP="004B53F9">
            <w:pPr>
              <w:pStyle w:val="TAL"/>
              <w:rPr>
                <w:sz w:val="16"/>
                <w:szCs w:val="16"/>
              </w:rPr>
            </w:pPr>
            <w:r w:rsidRPr="00F55F6D">
              <w:rPr>
                <w:sz w:val="16"/>
                <w:szCs w:val="16"/>
              </w:rPr>
              <w:t>Only mentioned NAS based solution.</w:t>
            </w:r>
            <w:r>
              <w:rPr>
                <w:sz w:val="16"/>
                <w:szCs w:val="16"/>
              </w:rPr>
              <w:t xml:space="preserve"> </w:t>
            </w:r>
          </w:p>
        </w:tc>
        <w:tc>
          <w:tcPr>
            <w:tcW w:w="1593" w:type="dxa"/>
          </w:tcPr>
          <w:p w14:paraId="5CE03D41" w14:textId="77777777" w:rsidR="00E9563B" w:rsidRPr="00F55F6D" w:rsidRDefault="00E9563B" w:rsidP="00F55F6D">
            <w:pPr>
              <w:pStyle w:val="TAL"/>
              <w:rPr>
                <w:sz w:val="16"/>
                <w:szCs w:val="16"/>
              </w:rPr>
            </w:pPr>
            <w:r w:rsidRPr="00F55F6D">
              <w:rPr>
                <w:sz w:val="16"/>
                <w:szCs w:val="16"/>
              </w:rPr>
              <w:t>Only mentioned NAS based solution.</w:t>
            </w:r>
          </w:p>
        </w:tc>
        <w:tc>
          <w:tcPr>
            <w:tcW w:w="1315" w:type="dxa"/>
          </w:tcPr>
          <w:p w14:paraId="219AC5ED" w14:textId="55E2DFBD" w:rsidR="00E9563B" w:rsidRPr="00F55F6D" w:rsidRDefault="00E9563B" w:rsidP="00F55F6D">
            <w:pPr>
              <w:pStyle w:val="TAL"/>
              <w:rPr>
                <w:sz w:val="16"/>
                <w:szCs w:val="16"/>
              </w:rPr>
            </w:pPr>
            <w:r w:rsidRPr="00F55F6D">
              <w:rPr>
                <w:sz w:val="16"/>
                <w:szCs w:val="16"/>
              </w:rPr>
              <w:t>Same advantage as solution #3 except using AM NAS. The solution leverages existing NAS signalling to enable network communication with the UE with built-in NAS security.</w:t>
            </w:r>
          </w:p>
        </w:tc>
        <w:tc>
          <w:tcPr>
            <w:tcW w:w="1247" w:type="dxa"/>
          </w:tcPr>
          <w:p w14:paraId="49A7CA5F" w14:textId="7BAE2634" w:rsidR="00E9563B" w:rsidRPr="00F55F6D" w:rsidRDefault="00E9563B" w:rsidP="00F55F6D">
            <w:pPr>
              <w:pStyle w:val="TAL"/>
              <w:rPr>
                <w:sz w:val="16"/>
                <w:szCs w:val="16"/>
              </w:rPr>
            </w:pPr>
            <w:r w:rsidRPr="00F55F6D">
              <w:rPr>
                <w:sz w:val="16"/>
                <w:szCs w:val="16"/>
              </w:rPr>
              <w:t>NAS signalling is extended to support the new parameters for delivery of AI/ML assistance information.</w:t>
            </w:r>
          </w:p>
          <w:p w14:paraId="64EC7CAA" w14:textId="62FCA335" w:rsidR="00E9563B" w:rsidRPr="00F55F6D" w:rsidRDefault="00E9563B" w:rsidP="00F55F6D">
            <w:pPr>
              <w:pStyle w:val="TAL"/>
              <w:rPr>
                <w:sz w:val="16"/>
                <w:szCs w:val="16"/>
              </w:rPr>
            </w:pPr>
            <w:r w:rsidRPr="00F55F6D">
              <w:rPr>
                <w:sz w:val="16"/>
                <w:szCs w:val="16"/>
              </w:rPr>
              <w:t>Massive network analytics notification may cause control plane congestion.</w:t>
            </w:r>
          </w:p>
          <w:p w14:paraId="5F778356" w14:textId="77777777" w:rsidR="00E9563B" w:rsidRPr="00F55F6D" w:rsidRDefault="00E9563B" w:rsidP="00F55F6D">
            <w:pPr>
              <w:pStyle w:val="TAL"/>
              <w:rPr>
                <w:sz w:val="16"/>
                <w:szCs w:val="16"/>
              </w:rPr>
            </w:pPr>
            <w:r w:rsidRPr="00F55F6D">
              <w:rPr>
                <w:sz w:val="16"/>
                <w:szCs w:val="16"/>
              </w:rPr>
              <w:t>It requires to define new interaction between UE NAS and UE Application Client for data exposure.</w:t>
            </w:r>
          </w:p>
          <w:p w14:paraId="06F66492" w14:textId="77777777" w:rsidR="00E9563B" w:rsidRPr="00F55F6D" w:rsidRDefault="00E9563B" w:rsidP="00F55F6D">
            <w:pPr>
              <w:pStyle w:val="TAL"/>
              <w:rPr>
                <w:sz w:val="16"/>
                <w:szCs w:val="16"/>
              </w:rPr>
            </w:pPr>
          </w:p>
        </w:tc>
      </w:tr>
    </w:tbl>
    <w:p w14:paraId="127E1250" w14:textId="77777777" w:rsidR="00E9563B" w:rsidRPr="00105DA1" w:rsidRDefault="00E9563B" w:rsidP="00E9563B">
      <w:pPr>
        <w:rPr>
          <w:rFonts w:eastAsia="MS Mincho"/>
        </w:rPr>
      </w:pPr>
    </w:p>
    <w:p w14:paraId="0991349F" w14:textId="6D7641ED" w:rsidR="00E9563B" w:rsidRPr="00315872" w:rsidRDefault="00E9563B" w:rsidP="00F55F6D">
      <w:pPr>
        <w:pStyle w:val="TH"/>
        <w:rPr>
          <w:rFonts w:eastAsia="MS Mincho"/>
        </w:rPr>
      </w:pPr>
      <w:r w:rsidRPr="00315872">
        <w:rPr>
          <w:lang w:eastAsia="zh-CN"/>
        </w:rPr>
        <w:t xml:space="preserve">Table </w:t>
      </w:r>
      <w:r w:rsidR="00D27E62" w:rsidRPr="00315872">
        <w:rPr>
          <w:lang w:eastAsia="zh-CN"/>
        </w:rPr>
        <w:t>7.2-</w:t>
      </w:r>
      <w:r w:rsidRPr="00315872">
        <w:rPr>
          <w:lang w:eastAsia="zh-CN"/>
        </w:rPr>
        <w:t>2</w:t>
      </w:r>
      <w:r w:rsidR="00D27E62">
        <w:rPr>
          <w:lang w:eastAsia="zh-CN"/>
        </w:rPr>
        <w:t>:</w:t>
      </w:r>
      <w:r w:rsidRPr="00315872">
        <w:rPr>
          <w:lang w:eastAsia="zh-CN"/>
        </w:rPr>
        <w:t xml:space="preserve"> Evaluated based on other specific criteria</w:t>
      </w:r>
    </w:p>
    <w:tbl>
      <w:tblPr>
        <w:tblW w:w="0" w:type="auto"/>
        <w:tblLook w:val="04A0" w:firstRow="1" w:lastRow="0" w:firstColumn="1" w:lastColumn="0" w:noHBand="0" w:noVBand="1"/>
      </w:tblPr>
      <w:tblGrid>
        <w:gridCol w:w="1076"/>
        <w:gridCol w:w="1684"/>
        <w:gridCol w:w="1844"/>
        <w:gridCol w:w="1245"/>
        <w:gridCol w:w="1262"/>
        <w:gridCol w:w="1322"/>
        <w:gridCol w:w="1208"/>
      </w:tblGrid>
      <w:tr w:rsidR="00E9563B" w:rsidRPr="00F55F6D" w14:paraId="2963CC01" w14:textId="77777777" w:rsidTr="00E9563B">
        <w:tc>
          <w:tcPr>
            <w:tcW w:w="1116" w:type="dxa"/>
            <w:shd w:val="clear" w:color="auto" w:fill="FFF2CC" w:themeFill="accent4" w:themeFillTint="33"/>
          </w:tcPr>
          <w:p w14:paraId="229C7C06" w14:textId="77777777" w:rsidR="00E9563B" w:rsidRPr="00F55F6D" w:rsidRDefault="00E9563B" w:rsidP="00F55F6D">
            <w:pPr>
              <w:pStyle w:val="TAH"/>
              <w:rPr>
                <w:rFonts w:eastAsia="MS Mincho"/>
                <w:sz w:val="16"/>
                <w:szCs w:val="16"/>
              </w:rPr>
            </w:pPr>
            <w:r w:rsidRPr="00F55F6D">
              <w:rPr>
                <w:sz w:val="16"/>
                <w:szCs w:val="16"/>
              </w:rPr>
              <w:t>Evaluation Criteria</w:t>
            </w:r>
          </w:p>
        </w:tc>
        <w:tc>
          <w:tcPr>
            <w:tcW w:w="1462" w:type="dxa"/>
            <w:shd w:val="clear" w:color="auto" w:fill="FFF2CC" w:themeFill="accent4" w:themeFillTint="33"/>
          </w:tcPr>
          <w:p w14:paraId="684EB7DC" w14:textId="77777777" w:rsidR="00E9563B" w:rsidRPr="00F55F6D" w:rsidRDefault="00E9563B" w:rsidP="00F55F6D">
            <w:pPr>
              <w:pStyle w:val="TAH"/>
              <w:rPr>
                <w:rFonts w:eastAsia="MS Mincho"/>
                <w:sz w:val="16"/>
                <w:szCs w:val="16"/>
              </w:rPr>
            </w:pPr>
            <w:r w:rsidRPr="00F55F6D">
              <w:rPr>
                <w:rFonts w:eastAsia="MS Mincho"/>
                <w:sz w:val="16"/>
                <w:szCs w:val="16"/>
              </w:rPr>
              <w:t>The authorization control or network consent for network information or data analytics exposure to the UE</w:t>
            </w:r>
          </w:p>
        </w:tc>
        <w:tc>
          <w:tcPr>
            <w:tcW w:w="1591" w:type="dxa"/>
            <w:shd w:val="clear" w:color="auto" w:fill="FFF2CC" w:themeFill="accent4" w:themeFillTint="33"/>
          </w:tcPr>
          <w:p w14:paraId="2EF07047" w14:textId="77777777" w:rsidR="00E9563B" w:rsidRPr="00F55F6D" w:rsidRDefault="00E9563B" w:rsidP="00F55F6D">
            <w:pPr>
              <w:pStyle w:val="TAH"/>
              <w:rPr>
                <w:rFonts w:eastAsia="MS Mincho"/>
                <w:sz w:val="16"/>
                <w:szCs w:val="16"/>
              </w:rPr>
            </w:pPr>
            <w:r w:rsidRPr="00F55F6D">
              <w:rPr>
                <w:sz w:val="16"/>
                <w:szCs w:val="16"/>
              </w:rPr>
              <w:t>The discovery and negotiation of the UE capability support for network exposure.</w:t>
            </w:r>
          </w:p>
        </w:tc>
        <w:tc>
          <w:tcPr>
            <w:tcW w:w="1355" w:type="dxa"/>
            <w:shd w:val="clear" w:color="auto" w:fill="FFF2CC" w:themeFill="accent4" w:themeFillTint="33"/>
          </w:tcPr>
          <w:p w14:paraId="59102936" w14:textId="36CBC998" w:rsidR="00E9563B" w:rsidRPr="00F55F6D" w:rsidRDefault="00E9563B" w:rsidP="00F55F6D">
            <w:pPr>
              <w:pStyle w:val="TAH"/>
              <w:rPr>
                <w:sz w:val="16"/>
                <w:szCs w:val="16"/>
              </w:rPr>
            </w:pPr>
            <w:r w:rsidRPr="00F55F6D">
              <w:rPr>
                <w:sz w:val="16"/>
                <w:szCs w:val="16"/>
              </w:rPr>
              <w:t xml:space="preserve">Support for Multiple </w:t>
            </w:r>
            <w:r w:rsidR="004B53F9">
              <w:rPr>
                <w:sz w:val="16"/>
                <w:szCs w:val="16"/>
              </w:rPr>
              <w:t>IEAF</w:t>
            </w:r>
            <w:r w:rsidR="004B53F9" w:rsidRPr="00F55F6D">
              <w:rPr>
                <w:sz w:val="16"/>
                <w:szCs w:val="16"/>
              </w:rPr>
              <w:t>s</w:t>
            </w:r>
          </w:p>
          <w:p w14:paraId="5C09D927" w14:textId="77777777" w:rsidR="00E9563B" w:rsidRPr="00F55F6D" w:rsidRDefault="00E9563B" w:rsidP="00F55F6D">
            <w:pPr>
              <w:pStyle w:val="TAH"/>
              <w:rPr>
                <w:rFonts w:eastAsia="MS Mincho"/>
                <w:sz w:val="16"/>
                <w:szCs w:val="16"/>
              </w:rPr>
            </w:pPr>
          </w:p>
        </w:tc>
        <w:tc>
          <w:tcPr>
            <w:tcW w:w="1275" w:type="dxa"/>
            <w:shd w:val="clear" w:color="auto" w:fill="FFF2CC" w:themeFill="accent4" w:themeFillTint="33"/>
          </w:tcPr>
          <w:p w14:paraId="00DC9386" w14:textId="77777777" w:rsidR="00E9563B" w:rsidRPr="00F55F6D" w:rsidRDefault="00E9563B" w:rsidP="00F55F6D">
            <w:pPr>
              <w:pStyle w:val="TAH"/>
              <w:rPr>
                <w:rFonts w:eastAsia="MS Mincho"/>
                <w:sz w:val="16"/>
                <w:szCs w:val="16"/>
              </w:rPr>
            </w:pPr>
            <w:r w:rsidRPr="00F55F6D">
              <w:rPr>
                <w:sz w:val="16"/>
                <w:szCs w:val="16"/>
              </w:rPr>
              <w:t>Support the AI/ML translator (AIML-T)</w:t>
            </w:r>
          </w:p>
        </w:tc>
        <w:tc>
          <w:tcPr>
            <w:tcW w:w="1376" w:type="dxa"/>
            <w:shd w:val="clear" w:color="auto" w:fill="EDEDED" w:themeFill="accent3" w:themeFillTint="33"/>
          </w:tcPr>
          <w:p w14:paraId="291433CD" w14:textId="77777777" w:rsidR="00E9563B" w:rsidRPr="00F55F6D" w:rsidRDefault="00E9563B" w:rsidP="00F55F6D">
            <w:pPr>
              <w:pStyle w:val="TAH"/>
              <w:rPr>
                <w:sz w:val="16"/>
                <w:szCs w:val="16"/>
              </w:rPr>
            </w:pPr>
            <w:r w:rsidRPr="00F55F6D">
              <w:rPr>
                <w:rFonts w:hint="eastAsia"/>
                <w:sz w:val="16"/>
                <w:szCs w:val="16"/>
              </w:rPr>
              <w:t>P</w:t>
            </w:r>
            <w:r w:rsidRPr="00F55F6D">
              <w:rPr>
                <w:sz w:val="16"/>
                <w:szCs w:val="16"/>
              </w:rPr>
              <w:t>ros:</w:t>
            </w:r>
          </w:p>
        </w:tc>
        <w:tc>
          <w:tcPr>
            <w:tcW w:w="1453" w:type="dxa"/>
            <w:shd w:val="clear" w:color="auto" w:fill="E2EFD9" w:themeFill="accent6" w:themeFillTint="33"/>
          </w:tcPr>
          <w:p w14:paraId="07141B31" w14:textId="77777777" w:rsidR="00E9563B" w:rsidRPr="00F55F6D" w:rsidRDefault="00E9563B" w:rsidP="00F55F6D">
            <w:pPr>
              <w:pStyle w:val="TAH"/>
              <w:rPr>
                <w:sz w:val="16"/>
                <w:szCs w:val="16"/>
              </w:rPr>
            </w:pPr>
            <w:r w:rsidRPr="00F55F6D">
              <w:rPr>
                <w:rFonts w:hint="eastAsia"/>
                <w:sz w:val="16"/>
                <w:szCs w:val="16"/>
              </w:rPr>
              <w:t>C</w:t>
            </w:r>
            <w:r w:rsidRPr="00F55F6D">
              <w:rPr>
                <w:sz w:val="16"/>
                <w:szCs w:val="16"/>
              </w:rPr>
              <w:t>ons:</w:t>
            </w:r>
          </w:p>
        </w:tc>
      </w:tr>
      <w:tr w:rsidR="00E9563B" w:rsidRPr="00F55F6D" w14:paraId="5C569482" w14:textId="77777777" w:rsidTr="00E9563B">
        <w:tc>
          <w:tcPr>
            <w:tcW w:w="1116" w:type="dxa"/>
            <w:shd w:val="clear" w:color="auto" w:fill="D0CECE" w:themeFill="background2" w:themeFillShade="E6"/>
          </w:tcPr>
          <w:p w14:paraId="74961019" w14:textId="77777777" w:rsidR="00E9563B" w:rsidRPr="00F55F6D" w:rsidRDefault="00E9563B" w:rsidP="00F55F6D">
            <w:pPr>
              <w:pStyle w:val="TAL"/>
              <w:rPr>
                <w:rFonts w:eastAsia="MS Mincho"/>
                <w:sz w:val="16"/>
                <w:szCs w:val="16"/>
              </w:rPr>
            </w:pPr>
            <w:r w:rsidRPr="00F55F6D">
              <w:rPr>
                <w:sz w:val="16"/>
                <w:szCs w:val="16"/>
              </w:rPr>
              <w:t>Solution#2</w:t>
            </w:r>
          </w:p>
        </w:tc>
        <w:tc>
          <w:tcPr>
            <w:tcW w:w="1462" w:type="dxa"/>
          </w:tcPr>
          <w:p w14:paraId="3BF48D73" w14:textId="4301B066" w:rsidR="00E9563B" w:rsidRPr="00F55F6D" w:rsidRDefault="00E9563B" w:rsidP="00A40BEF">
            <w:pPr>
              <w:pStyle w:val="TAL"/>
              <w:rPr>
                <w:rFonts w:eastAsia="MS Mincho"/>
                <w:sz w:val="16"/>
                <w:szCs w:val="16"/>
              </w:rPr>
            </w:pPr>
            <w:r w:rsidRPr="00F55F6D">
              <w:rPr>
                <w:sz w:val="16"/>
                <w:szCs w:val="16"/>
              </w:rPr>
              <w:t>The NWDAF determines the authorization information for the UE based on local policy and the network consent as a UE subscription data from the UDM about whether the UE has subscribed to the service that obtaining some specific analytics ID from network.</w:t>
            </w:r>
          </w:p>
        </w:tc>
        <w:tc>
          <w:tcPr>
            <w:tcW w:w="1591" w:type="dxa"/>
          </w:tcPr>
          <w:p w14:paraId="2FE34879" w14:textId="15F481CC" w:rsidR="00E9563B" w:rsidRPr="00F55F6D" w:rsidRDefault="00E9563B" w:rsidP="00F55F6D">
            <w:pPr>
              <w:pStyle w:val="TAL"/>
              <w:rPr>
                <w:rFonts w:eastAsia="MS Mincho"/>
                <w:sz w:val="16"/>
                <w:szCs w:val="16"/>
              </w:rPr>
            </w:pPr>
            <w:r w:rsidRPr="00F55F6D">
              <w:rPr>
                <w:rFonts w:eastAsia="MS Mincho"/>
                <w:sz w:val="16"/>
                <w:szCs w:val="16"/>
              </w:rPr>
              <w:t>Not mentioned.</w:t>
            </w:r>
          </w:p>
        </w:tc>
        <w:tc>
          <w:tcPr>
            <w:tcW w:w="1355" w:type="dxa"/>
          </w:tcPr>
          <w:p w14:paraId="3D601FAD" w14:textId="4BDF1690" w:rsidR="00E9563B" w:rsidRPr="00F55F6D" w:rsidRDefault="00E9563B" w:rsidP="00A40BEF">
            <w:pPr>
              <w:pStyle w:val="TAL"/>
              <w:rPr>
                <w:rFonts w:eastAsia="MS Mincho"/>
                <w:sz w:val="16"/>
                <w:szCs w:val="16"/>
              </w:rPr>
            </w:pPr>
            <w:r w:rsidRPr="00F55F6D">
              <w:rPr>
                <w:rFonts w:eastAsia="MS Mincho"/>
                <w:sz w:val="16"/>
                <w:szCs w:val="16"/>
              </w:rPr>
              <w:t xml:space="preserve">There could be more than one </w:t>
            </w:r>
            <w:r w:rsidR="00A40BEF">
              <w:rPr>
                <w:rFonts w:eastAsia="MS Mincho"/>
                <w:sz w:val="16"/>
                <w:szCs w:val="16"/>
              </w:rPr>
              <w:t>IEAF</w:t>
            </w:r>
            <w:r w:rsidR="00A40BEF" w:rsidRPr="00F55F6D">
              <w:rPr>
                <w:rFonts w:eastAsia="MS Mincho"/>
                <w:sz w:val="16"/>
                <w:szCs w:val="16"/>
              </w:rPr>
              <w:t xml:space="preserve"> </w:t>
            </w:r>
            <w:r w:rsidRPr="00F55F6D">
              <w:rPr>
                <w:rFonts w:eastAsia="MS Mincho"/>
                <w:sz w:val="16"/>
                <w:szCs w:val="16"/>
              </w:rPr>
              <w:t xml:space="preserve">to support the given application at different service areas. The NWDAF can use the NRF to discover the </w:t>
            </w:r>
            <w:r w:rsidR="00A40BEF">
              <w:rPr>
                <w:rFonts w:eastAsia="MS Mincho"/>
                <w:sz w:val="16"/>
                <w:szCs w:val="16"/>
              </w:rPr>
              <w:t>IEAF</w:t>
            </w:r>
            <w:r w:rsidR="00A40BEF" w:rsidRPr="00F55F6D">
              <w:rPr>
                <w:rFonts w:eastAsia="MS Mincho"/>
                <w:sz w:val="16"/>
                <w:szCs w:val="16"/>
              </w:rPr>
              <w:t xml:space="preserve"> </w:t>
            </w:r>
            <w:r w:rsidRPr="00F55F6D">
              <w:rPr>
                <w:rFonts w:eastAsia="MS Mincho"/>
                <w:sz w:val="16"/>
                <w:szCs w:val="16"/>
              </w:rPr>
              <w:t>serving the UE currently.</w:t>
            </w:r>
          </w:p>
        </w:tc>
        <w:tc>
          <w:tcPr>
            <w:tcW w:w="1275" w:type="dxa"/>
          </w:tcPr>
          <w:p w14:paraId="2BAC01E5" w14:textId="024E90E0"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00D18410" w14:textId="125D50D1" w:rsidR="00E9563B" w:rsidRPr="00F55F6D" w:rsidRDefault="00E9563B" w:rsidP="00F55F6D">
            <w:pPr>
              <w:pStyle w:val="TAL"/>
              <w:rPr>
                <w:sz w:val="16"/>
                <w:szCs w:val="16"/>
              </w:rPr>
            </w:pPr>
            <w:r w:rsidRPr="00F55F6D">
              <w:rPr>
                <w:sz w:val="16"/>
                <w:szCs w:val="16"/>
              </w:rPr>
              <w:t xml:space="preserve">Solution #2 suggest to support the authorization control or network consent for network information or data analytics exposure to the UE. The network can prevent the UE from </w:t>
            </w:r>
            <w:r w:rsidR="00A40BEF">
              <w:rPr>
                <w:sz w:val="16"/>
                <w:szCs w:val="16"/>
              </w:rPr>
              <w:t xml:space="preserve">receiving </w:t>
            </w:r>
            <w:r w:rsidRPr="00F55F6D">
              <w:rPr>
                <w:sz w:val="16"/>
                <w:szCs w:val="16"/>
              </w:rPr>
              <w:t>the information which is not related to the UE itself.</w:t>
            </w:r>
          </w:p>
        </w:tc>
        <w:tc>
          <w:tcPr>
            <w:tcW w:w="1453" w:type="dxa"/>
          </w:tcPr>
          <w:p w14:paraId="00C41370" w14:textId="496408AB" w:rsidR="00E9563B" w:rsidRPr="00F55F6D" w:rsidRDefault="00E9563B" w:rsidP="00F55F6D">
            <w:pPr>
              <w:pStyle w:val="TAL"/>
              <w:rPr>
                <w:sz w:val="16"/>
                <w:szCs w:val="16"/>
              </w:rPr>
            </w:pPr>
            <w:r w:rsidRPr="00F55F6D">
              <w:rPr>
                <w:sz w:val="16"/>
                <w:szCs w:val="16"/>
              </w:rPr>
              <w:t>Dependency on SA3 to finalize the secured user plane based approach to expose network info to UE.</w:t>
            </w:r>
          </w:p>
          <w:p w14:paraId="7D2A56F3" w14:textId="48716DE0" w:rsidR="00E9563B" w:rsidRPr="00F55F6D" w:rsidRDefault="00E9563B" w:rsidP="00F55F6D">
            <w:pPr>
              <w:pStyle w:val="TAL"/>
              <w:rPr>
                <w:sz w:val="16"/>
                <w:szCs w:val="16"/>
              </w:rPr>
            </w:pPr>
            <w:r w:rsidRPr="00F55F6D">
              <w:rPr>
                <w:sz w:val="16"/>
                <w:szCs w:val="16"/>
              </w:rPr>
              <w:t xml:space="preserve">Need further discussions to understand the necessity to support multiple </w:t>
            </w:r>
            <w:r w:rsidR="00A40BEF">
              <w:rPr>
                <w:rFonts w:eastAsia="MS Mincho"/>
                <w:sz w:val="16"/>
                <w:szCs w:val="16"/>
              </w:rPr>
              <w:t>IEAF</w:t>
            </w:r>
            <w:r w:rsidR="00A40BEF" w:rsidRPr="00F55F6D" w:rsidDel="00A40BEF">
              <w:rPr>
                <w:sz w:val="16"/>
                <w:szCs w:val="16"/>
              </w:rPr>
              <w:t xml:space="preserve"> </w:t>
            </w:r>
            <w:r w:rsidRPr="00F55F6D">
              <w:rPr>
                <w:sz w:val="16"/>
                <w:szCs w:val="16"/>
              </w:rPr>
              <w:t xml:space="preserve">s. </w:t>
            </w:r>
            <w:r w:rsidR="00A40BEF" w:rsidRPr="00A40BEF">
              <w:rPr>
                <w:sz w:val="16"/>
                <w:szCs w:val="16"/>
              </w:rPr>
              <w:t>Needs further discussion on DEC deployment cases.</w:t>
            </w:r>
          </w:p>
        </w:tc>
      </w:tr>
      <w:tr w:rsidR="00E9563B" w:rsidRPr="00F55F6D" w14:paraId="53499AB6" w14:textId="77777777" w:rsidTr="00E9563B">
        <w:tc>
          <w:tcPr>
            <w:tcW w:w="1116" w:type="dxa"/>
            <w:shd w:val="clear" w:color="auto" w:fill="D0CECE" w:themeFill="background2" w:themeFillShade="E6"/>
          </w:tcPr>
          <w:p w14:paraId="008C23DC" w14:textId="77777777" w:rsidR="00E9563B" w:rsidRPr="00F55F6D" w:rsidRDefault="00E9563B" w:rsidP="00F55F6D">
            <w:pPr>
              <w:pStyle w:val="TAL"/>
              <w:rPr>
                <w:rFonts w:eastAsia="MS Mincho"/>
                <w:sz w:val="16"/>
                <w:szCs w:val="16"/>
              </w:rPr>
            </w:pPr>
            <w:r w:rsidRPr="00F55F6D">
              <w:rPr>
                <w:sz w:val="16"/>
                <w:szCs w:val="16"/>
              </w:rPr>
              <w:t>Solution#3</w:t>
            </w:r>
          </w:p>
        </w:tc>
        <w:tc>
          <w:tcPr>
            <w:tcW w:w="1462" w:type="dxa"/>
          </w:tcPr>
          <w:p w14:paraId="1B48603A" w14:textId="429102DE" w:rsidR="00E9563B" w:rsidRPr="00F55F6D" w:rsidRDefault="00E9563B" w:rsidP="00F55F6D">
            <w:pPr>
              <w:pStyle w:val="TAL"/>
              <w:rPr>
                <w:sz w:val="16"/>
                <w:szCs w:val="16"/>
              </w:rPr>
            </w:pPr>
            <w:r w:rsidRPr="00F55F6D">
              <w:rPr>
                <w:rFonts w:eastAsia="MS Mincho"/>
                <w:sz w:val="16"/>
                <w:szCs w:val="16"/>
              </w:rPr>
              <w:t>The authorization control and network consent are performed by the SMF based on subscription data.</w:t>
            </w:r>
          </w:p>
        </w:tc>
        <w:tc>
          <w:tcPr>
            <w:tcW w:w="1591" w:type="dxa"/>
          </w:tcPr>
          <w:p w14:paraId="42A0587A" w14:textId="5027C5FB" w:rsidR="00E9563B" w:rsidRPr="00F55F6D" w:rsidRDefault="00E9563B" w:rsidP="00F55F6D">
            <w:pPr>
              <w:pStyle w:val="TAL"/>
              <w:rPr>
                <w:sz w:val="16"/>
                <w:szCs w:val="16"/>
              </w:rPr>
            </w:pPr>
            <w:r w:rsidRPr="00F55F6D">
              <w:rPr>
                <w:sz w:val="16"/>
                <w:szCs w:val="16"/>
              </w:rPr>
              <w:t>The SMF provides 5GC info to the UE only when the UE requests it. (Enabling request for analytics information exposure from the UE can be considered as UE capability)</w:t>
            </w:r>
          </w:p>
        </w:tc>
        <w:tc>
          <w:tcPr>
            <w:tcW w:w="1355" w:type="dxa"/>
          </w:tcPr>
          <w:p w14:paraId="1C6F29A2" w14:textId="2EC886DC"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F9CFDD2" w14:textId="2B5CC15B"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4C2568D" w14:textId="20F22D3B" w:rsidR="00E9563B" w:rsidRPr="00F55F6D" w:rsidRDefault="00E9563B" w:rsidP="00F55F6D">
            <w:pPr>
              <w:pStyle w:val="TAL"/>
              <w:rPr>
                <w:sz w:val="16"/>
                <w:szCs w:val="16"/>
              </w:rPr>
            </w:pPr>
            <w:r w:rsidRPr="00F55F6D">
              <w:rPr>
                <w:sz w:val="16"/>
                <w:szCs w:val="16"/>
              </w:rPr>
              <w:t xml:space="preserve">Solution #3 supports the authorization control or network consent for data analytics exposure to the UE. The network can prevent the UE from </w:t>
            </w:r>
            <w:r w:rsidR="00A40BEF">
              <w:rPr>
                <w:sz w:val="16"/>
                <w:szCs w:val="16"/>
              </w:rPr>
              <w:t xml:space="preserve">receiving </w:t>
            </w:r>
            <w:r w:rsidRPr="00F55F6D">
              <w:rPr>
                <w:sz w:val="16"/>
                <w:szCs w:val="16"/>
              </w:rPr>
              <w:t>the information which is not related to the UE itself.</w:t>
            </w:r>
          </w:p>
        </w:tc>
        <w:tc>
          <w:tcPr>
            <w:tcW w:w="1453" w:type="dxa"/>
          </w:tcPr>
          <w:p w14:paraId="5E7F4366" w14:textId="77777777" w:rsidR="00E9563B" w:rsidRPr="00F55F6D" w:rsidRDefault="00E9563B" w:rsidP="00F55F6D">
            <w:pPr>
              <w:pStyle w:val="TAL"/>
              <w:rPr>
                <w:sz w:val="16"/>
                <w:szCs w:val="16"/>
              </w:rPr>
            </w:pPr>
          </w:p>
        </w:tc>
      </w:tr>
      <w:tr w:rsidR="00E9563B" w:rsidRPr="00F55F6D" w14:paraId="18A7D0E5" w14:textId="77777777" w:rsidTr="00E9563B">
        <w:tc>
          <w:tcPr>
            <w:tcW w:w="1116" w:type="dxa"/>
            <w:shd w:val="clear" w:color="auto" w:fill="D0CECE" w:themeFill="background2" w:themeFillShade="E6"/>
          </w:tcPr>
          <w:p w14:paraId="49C11F38" w14:textId="77777777" w:rsidR="00E9563B" w:rsidRPr="00F55F6D" w:rsidRDefault="00E9563B" w:rsidP="00F55F6D">
            <w:pPr>
              <w:pStyle w:val="TAL"/>
              <w:rPr>
                <w:rFonts w:eastAsia="MS Mincho"/>
                <w:sz w:val="16"/>
                <w:szCs w:val="16"/>
              </w:rPr>
            </w:pPr>
            <w:r w:rsidRPr="00F55F6D">
              <w:rPr>
                <w:sz w:val="16"/>
                <w:szCs w:val="16"/>
              </w:rPr>
              <w:t>Solution#4</w:t>
            </w:r>
          </w:p>
        </w:tc>
        <w:tc>
          <w:tcPr>
            <w:tcW w:w="1462" w:type="dxa"/>
          </w:tcPr>
          <w:p w14:paraId="10D77ECA" w14:textId="2867B64A"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3627BDE3" w14:textId="2AD23136"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2DAC7147" w14:textId="0E3A3327"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4B827307" w14:textId="7B79E57C"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6683C342" w14:textId="77777777" w:rsidR="00E9563B" w:rsidRPr="00F55F6D" w:rsidRDefault="00E9563B" w:rsidP="00F55F6D">
            <w:pPr>
              <w:pStyle w:val="TAL"/>
              <w:rPr>
                <w:sz w:val="16"/>
                <w:szCs w:val="16"/>
              </w:rPr>
            </w:pPr>
          </w:p>
        </w:tc>
        <w:tc>
          <w:tcPr>
            <w:tcW w:w="1453" w:type="dxa"/>
          </w:tcPr>
          <w:p w14:paraId="67E6B482" w14:textId="77777777" w:rsidR="00E9563B" w:rsidRPr="00F55F6D" w:rsidRDefault="00E9563B" w:rsidP="00F55F6D">
            <w:pPr>
              <w:pStyle w:val="TAL"/>
              <w:rPr>
                <w:sz w:val="16"/>
                <w:szCs w:val="16"/>
              </w:rPr>
            </w:pPr>
          </w:p>
        </w:tc>
      </w:tr>
      <w:tr w:rsidR="00E9563B" w:rsidRPr="00F55F6D" w14:paraId="224FFC94" w14:textId="77777777" w:rsidTr="00E9563B">
        <w:tc>
          <w:tcPr>
            <w:tcW w:w="1116" w:type="dxa"/>
            <w:shd w:val="clear" w:color="auto" w:fill="D0CECE" w:themeFill="background2" w:themeFillShade="E6"/>
          </w:tcPr>
          <w:p w14:paraId="7905A9B8" w14:textId="77777777" w:rsidR="00E9563B" w:rsidRPr="00F55F6D" w:rsidRDefault="00E9563B" w:rsidP="00F55F6D">
            <w:pPr>
              <w:pStyle w:val="TAL"/>
              <w:rPr>
                <w:rFonts w:eastAsia="MS Mincho"/>
                <w:sz w:val="16"/>
                <w:szCs w:val="16"/>
              </w:rPr>
            </w:pPr>
            <w:r w:rsidRPr="00F55F6D">
              <w:rPr>
                <w:sz w:val="16"/>
                <w:szCs w:val="16"/>
              </w:rPr>
              <w:t>Solution#5</w:t>
            </w:r>
          </w:p>
        </w:tc>
        <w:tc>
          <w:tcPr>
            <w:tcW w:w="1462" w:type="dxa"/>
          </w:tcPr>
          <w:p w14:paraId="694CF173" w14:textId="77777777" w:rsidR="00E9563B" w:rsidRPr="00F55F6D" w:rsidRDefault="00E9563B" w:rsidP="00F55F6D">
            <w:pPr>
              <w:pStyle w:val="TAL"/>
              <w:rPr>
                <w:rFonts w:eastAsia="MS Mincho"/>
                <w:sz w:val="16"/>
                <w:szCs w:val="16"/>
              </w:rPr>
            </w:pPr>
            <w:r w:rsidRPr="00F55F6D">
              <w:rPr>
                <w:rFonts w:eastAsia="MS Mincho"/>
                <w:sz w:val="16"/>
                <w:szCs w:val="16"/>
              </w:rPr>
              <w:t>There should be a Network controlled mechanism to enable the UE access to data collection as a whole or more specific data collection, through data collection policies, that pertains to certain Network capabilities/services,</w:t>
            </w:r>
            <w:r w:rsidRPr="00F55F6D">
              <w:rPr>
                <w:sz w:val="16"/>
                <w:szCs w:val="16"/>
              </w:rPr>
              <w:t xml:space="preserve"> </w:t>
            </w:r>
            <w:r w:rsidRPr="00F55F6D">
              <w:rPr>
                <w:rFonts w:eastAsia="MS Mincho"/>
                <w:sz w:val="16"/>
                <w:szCs w:val="16"/>
              </w:rPr>
              <w:t>Operator policies may be used to determine which analytics a UE is allowed to collect.</w:t>
            </w:r>
          </w:p>
        </w:tc>
        <w:tc>
          <w:tcPr>
            <w:tcW w:w="1591" w:type="dxa"/>
          </w:tcPr>
          <w:p w14:paraId="47D7C17D" w14:textId="7E13F6B2" w:rsidR="00E9563B" w:rsidRPr="00F55F6D" w:rsidRDefault="00E9563B" w:rsidP="00F55F6D">
            <w:pPr>
              <w:pStyle w:val="TAL"/>
              <w:rPr>
                <w:rFonts w:eastAsia="MS Mincho"/>
                <w:sz w:val="16"/>
                <w:szCs w:val="16"/>
              </w:rPr>
            </w:pPr>
            <w:r w:rsidRPr="00F55F6D">
              <w:rPr>
                <w:rFonts w:eastAsia="MS Mincho"/>
                <w:sz w:val="16"/>
                <w:szCs w:val="16"/>
              </w:rPr>
              <w:t xml:space="preserve">The UE may indicate its capability during the Registration procedure by including a new IE, e.g. </w:t>
            </w:r>
            <w:r w:rsidR="00DA6550" w:rsidRPr="00F55F6D">
              <w:rPr>
                <w:rFonts w:eastAsia="MS Mincho"/>
                <w:sz w:val="16"/>
                <w:szCs w:val="16"/>
              </w:rPr>
              <w:t>"</w:t>
            </w:r>
            <w:r w:rsidRPr="00F55F6D">
              <w:rPr>
                <w:rFonts w:eastAsia="MS Mincho"/>
                <w:sz w:val="16"/>
                <w:szCs w:val="16"/>
              </w:rPr>
              <w:t>Network Exposure capability. The UE may also indicate whether it is capable of receiving Network Exposure Capability Notifications and or Analytics over the CP, UP or both</w:t>
            </w:r>
            <w:r w:rsidR="00DA6550" w:rsidRPr="00F55F6D">
              <w:rPr>
                <w:rFonts w:eastAsia="MS Mincho"/>
                <w:sz w:val="16"/>
                <w:szCs w:val="16"/>
              </w:rPr>
              <w:t>"</w:t>
            </w:r>
            <w:r w:rsidRPr="00F55F6D">
              <w:rPr>
                <w:rFonts w:eastAsia="MS Mincho"/>
                <w:sz w:val="16"/>
                <w:szCs w:val="16"/>
              </w:rPr>
              <w:t>. The UE capability may be used by the AMF/UDM to determine whether to check if the UE is allowed to request and get Network Exposure information, and whether notifications/responses can be sent over the CP, UP or both.</w:t>
            </w:r>
          </w:p>
        </w:tc>
        <w:tc>
          <w:tcPr>
            <w:tcW w:w="1355" w:type="dxa"/>
          </w:tcPr>
          <w:p w14:paraId="3B26A3CA" w14:textId="5D34DAB2"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54664BE1" w14:textId="35BACC64"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379EC39" w14:textId="622026DD" w:rsidR="00E9563B" w:rsidRPr="00F55F6D" w:rsidRDefault="00E9563B" w:rsidP="00F55F6D">
            <w:pPr>
              <w:pStyle w:val="TAL"/>
              <w:rPr>
                <w:sz w:val="16"/>
                <w:szCs w:val="16"/>
              </w:rPr>
            </w:pPr>
            <w:r w:rsidRPr="00F55F6D">
              <w:rPr>
                <w:sz w:val="16"/>
                <w:szCs w:val="16"/>
              </w:rPr>
              <w:t xml:space="preserve">Solution #5 suggest to support the authorization control or network consent for network information or data analytics exposure to the UE. The network can prevent the UE from </w:t>
            </w:r>
            <w:r w:rsidR="00B663DD">
              <w:rPr>
                <w:sz w:val="16"/>
                <w:szCs w:val="16"/>
              </w:rPr>
              <w:t xml:space="preserve">receiving </w:t>
            </w:r>
            <w:r w:rsidRPr="00F55F6D">
              <w:rPr>
                <w:sz w:val="16"/>
                <w:szCs w:val="16"/>
              </w:rPr>
              <w:t>the information which is not related to the UE itself.</w:t>
            </w:r>
          </w:p>
          <w:p w14:paraId="27683FB8" w14:textId="77777777" w:rsidR="00E9563B" w:rsidRPr="00F55F6D" w:rsidRDefault="00E9563B" w:rsidP="00F55F6D">
            <w:pPr>
              <w:pStyle w:val="TAL"/>
              <w:rPr>
                <w:sz w:val="16"/>
                <w:szCs w:val="16"/>
              </w:rPr>
            </w:pPr>
            <w:r w:rsidRPr="00F55F6D">
              <w:rPr>
                <w:sz w:val="16"/>
                <w:szCs w:val="16"/>
              </w:rPr>
              <w:t>It provides a flexible mechanism that allows both CP and UP alternatives.</w:t>
            </w:r>
          </w:p>
          <w:p w14:paraId="656136CE" w14:textId="77777777" w:rsidR="00E9563B" w:rsidRPr="00F55F6D" w:rsidRDefault="00E9563B" w:rsidP="00F55F6D">
            <w:pPr>
              <w:pStyle w:val="TAL"/>
              <w:rPr>
                <w:sz w:val="16"/>
                <w:szCs w:val="16"/>
              </w:rPr>
            </w:pPr>
          </w:p>
        </w:tc>
        <w:tc>
          <w:tcPr>
            <w:tcW w:w="1453" w:type="dxa"/>
          </w:tcPr>
          <w:p w14:paraId="5D80692E" w14:textId="77777777" w:rsidR="00E9563B" w:rsidRPr="00F55F6D" w:rsidRDefault="00E9563B" w:rsidP="00F55F6D">
            <w:pPr>
              <w:pStyle w:val="TAL"/>
              <w:rPr>
                <w:sz w:val="16"/>
                <w:szCs w:val="16"/>
              </w:rPr>
            </w:pPr>
            <w:r w:rsidRPr="00F55F6D">
              <w:rPr>
                <w:rFonts w:hint="eastAsia"/>
                <w:sz w:val="16"/>
                <w:szCs w:val="16"/>
              </w:rPr>
              <w:t>I</w:t>
            </w:r>
            <w:r w:rsidRPr="00F55F6D">
              <w:rPr>
                <w:sz w:val="16"/>
                <w:szCs w:val="16"/>
              </w:rPr>
              <w:t>n order to support both CP and UP solution, negotiate the UE capability with the network to support the AIML service is needed.</w:t>
            </w:r>
          </w:p>
        </w:tc>
      </w:tr>
      <w:tr w:rsidR="00E9563B" w:rsidRPr="00F55F6D" w14:paraId="2AE6EB7C" w14:textId="77777777" w:rsidTr="00E9563B">
        <w:tc>
          <w:tcPr>
            <w:tcW w:w="1116" w:type="dxa"/>
            <w:shd w:val="clear" w:color="auto" w:fill="D0CECE" w:themeFill="background2" w:themeFillShade="E6"/>
          </w:tcPr>
          <w:p w14:paraId="71997EB2" w14:textId="77777777" w:rsidR="00E9563B" w:rsidRPr="00F55F6D" w:rsidRDefault="00E9563B" w:rsidP="00F55F6D">
            <w:pPr>
              <w:pStyle w:val="TAL"/>
              <w:rPr>
                <w:rFonts w:eastAsia="MS Mincho"/>
                <w:sz w:val="16"/>
                <w:szCs w:val="16"/>
              </w:rPr>
            </w:pPr>
            <w:r w:rsidRPr="00F55F6D">
              <w:rPr>
                <w:sz w:val="16"/>
                <w:szCs w:val="16"/>
              </w:rPr>
              <w:t>Solution#8</w:t>
            </w:r>
          </w:p>
        </w:tc>
        <w:tc>
          <w:tcPr>
            <w:tcW w:w="1462" w:type="dxa"/>
          </w:tcPr>
          <w:p w14:paraId="289E7710" w14:textId="7971696E"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24A7927" w14:textId="3944EC3E" w:rsidR="00E9563B" w:rsidRPr="00F55F6D" w:rsidRDefault="00E9563B" w:rsidP="00F55F6D">
            <w:pPr>
              <w:pStyle w:val="TAL"/>
              <w:rPr>
                <w:sz w:val="16"/>
                <w:szCs w:val="16"/>
              </w:rPr>
            </w:pPr>
            <w:r w:rsidRPr="00F55F6D">
              <w:rPr>
                <w:sz w:val="16"/>
                <w:szCs w:val="16"/>
              </w:rPr>
              <w:t>UE and AF make some negotiations in the application layer to determine that 5GC information is required for the UE</w:t>
            </w:r>
            <w:r w:rsidR="00DA6550" w:rsidRPr="00F55F6D">
              <w:rPr>
                <w:sz w:val="16"/>
                <w:szCs w:val="16"/>
              </w:rPr>
              <w:t>'</w:t>
            </w:r>
            <w:r w:rsidRPr="00F55F6D">
              <w:rPr>
                <w:sz w:val="16"/>
                <w:szCs w:val="16"/>
              </w:rPr>
              <w:t>s local decision on application AI/ML operations and UE allows AF to subscribe the 5GC information on behalf of itself.</w:t>
            </w:r>
          </w:p>
        </w:tc>
        <w:tc>
          <w:tcPr>
            <w:tcW w:w="1355" w:type="dxa"/>
          </w:tcPr>
          <w:p w14:paraId="5E16ACED" w14:textId="606316FF"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26F4DF2F" w14:textId="2CDA470D"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7F2F67DE" w14:textId="77777777" w:rsidR="00B663DD" w:rsidRPr="00B663DD" w:rsidRDefault="00E9563B" w:rsidP="00B663DD">
            <w:pPr>
              <w:pStyle w:val="TAL"/>
              <w:rPr>
                <w:sz w:val="16"/>
                <w:szCs w:val="16"/>
              </w:rPr>
            </w:pPr>
            <w:r w:rsidRPr="00F55F6D">
              <w:rPr>
                <w:rFonts w:hint="eastAsia"/>
                <w:sz w:val="16"/>
                <w:szCs w:val="16"/>
              </w:rPr>
              <w:t>T</w:t>
            </w:r>
            <w:r w:rsidRPr="00F55F6D">
              <w:rPr>
                <w:sz w:val="16"/>
                <w:szCs w:val="16"/>
              </w:rPr>
              <w:t>he negotiation happens in the app layer which will have less complexity.</w:t>
            </w:r>
            <w:r w:rsidR="00B663DD">
              <w:rPr>
                <w:sz w:val="16"/>
                <w:szCs w:val="16"/>
              </w:rPr>
              <w:t xml:space="preserve"> </w:t>
            </w:r>
            <w:r w:rsidR="00B663DD" w:rsidRPr="00B663DD">
              <w:rPr>
                <w:sz w:val="16"/>
                <w:szCs w:val="16"/>
              </w:rPr>
              <w:t>Applications in the UE may reuse the same mechanism to trigger adaptation to potential QoS change and to QoS change notifications. This may simplify application layer implementation e.g. implement procedures to prepare adaptation when QoS change is predicted and finally execute adaptation when QoS actually change.</w:t>
            </w:r>
          </w:p>
          <w:p w14:paraId="1B22D4CF" w14:textId="58B0B505" w:rsidR="00E9563B" w:rsidRPr="00F55F6D" w:rsidRDefault="00B663DD" w:rsidP="00B663DD">
            <w:pPr>
              <w:pStyle w:val="TAL"/>
              <w:rPr>
                <w:sz w:val="16"/>
                <w:szCs w:val="16"/>
              </w:rPr>
            </w:pPr>
            <w:r w:rsidRPr="00B663DD">
              <w:rPr>
                <w:sz w:val="16"/>
                <w:szCs w:val="16"/>
              </w:rPr>
              <w:t>It uses built-in NAS security mechanism.</w:t>
            </w:r>
          </w:p>
        </w:tc>
        <w:tc>
          <w:tcPr>
            <w:tcW w:w="1453" w:type="dxa"/>
          </w:tcPr>
          <w:p w14:paraId="224ACEA9" w14:textId="77777777" w:rsidR="00E9563B" w:rsidRPr="00F55F6D" w:rsidRDefault="00E9563B" w:rsidP="00F55F6D">
            <w:pPr>
              <w:pStyle w:val="TAL"/>
              <w:rPr>
                <w:sz w:val="16"/>
                <w:szCs w:val="16"/>
              </w:rPr>
            </w:pPr>
            <w:r w:rsidRPr="00F55F6D">
              <w:rPr>
                <w:rFonts w:hint="eastAsia"/>
                <w:sz w:val="16"/>
                <w:szCs w:val="16"/>
              </w:rPr>
              <w:t>T</w:t>
            </w:r>
            <w:r w:rsidRPr="00F55F6D">
              <w:rPr>
                <w:sz w:val="16"/>
                <w:szCs w:val="16"/>
              </w:rPr>
              <w:t>BD</w:t>
            </w:r>
          </w:p>
        </w:tc>
      </w:tr>
      <w:tr w:rsidR="00E9563B" w:rsidRPr="00F55F6D" w14:paraId="0CE1DF40" w14:textId="77777777" w:rsidTr="00E9563B">
        <w:tc>
          <w:tcPr>
            <w:tcW w:w="1116" w:type="dxa"/>
            <w:shd w:val="clear" w:color="auto" w:fill="D0CECE" w:themeFill="background2" w:themeFillShade="E6"/>
          </w:tcPr>
          <w:p w14:paraId="77E4AF76" w14:textId="77777777" w:rsidR="00E9563B" w:rsidRPr="00F55F6D" w:rsidRDefault="00E9563B" w:rsidP="00F55F6D">
            <w:pPr>
              <w:pStyle w:val="TAL"/>
              <w:rPr>
                <w:rFonts w:eastAsia="MS Mincho"/>
                <w:sz w:val="16"/>
                <w:szCs w:val="16"/>
              </w:rPr>
            </w:pPr>
            <w:r w:rsidRPr="00F55F6D">
              <w:rPr>
                <w:sz w:val="16"/>
                <w:szCs w:val="16"/>
              </w:rPr>
              <w:t>Solution#29</w:t>
            </w:r>
          </w:p>
        </w:tc>
        <w:tc>
          <w:tcPr>
            <w:tcW w:w="1462" w:type="dxa"/>
          </w:tcPr>
          <w:p w14:paraId="1B2C43A5" w14:textId="5B9EDBC4"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0C2BDB80" w14:textId="77777777" w:rsidR="00E9563B" w:rsidRPr="00F55F6D" w:rsidRDefault="00E9563B" w:rsidP="00F55F6D">
            <w:pPr>
              <w:pStyle w:val="TAL"/>
              <w:rPr>
                <w:rFonts w:eastAsia="MS Mincho"/>
                <w:sz w:val="16"/>
                <w:szCs w:val="16"/>
              </w:rPr>
            </w:pPr>
            <w:r w:rsidRPr="00F55F6D">
              <w:rPr>
                <w:rFonts w:eastAsia="MS Mincho"/>
                <w:sz w:val="16"/>
                <w:szCs w:val="16"/>
              </w:rPr>
              <w:t>If UE has ability to perform AI/ML service, it will indicate to request AI/ML service notification.</w:t>
            </w:r>
          </w:p>
        </w:tc>
        <w:tc>
          <w:tcPr>
            <w:tcW w:w="1355" w:type="dxa"/>
          </w:tcPr>
          <w:p w14:paraId="099066B7" w14:textId="104C6D8A"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03C12A37" w14:textId="24AAC458"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247D2825" w14:textId="77777777" w:rsidR="00E9563B" w:rsidRPr="00F55F6D" w:rsidRDefault="00E9563B" w:rsidP="00F55F6D">
            <w:pPr>
              <w:pStyle w:val="TAL"/>
              <w:rPr>
                <w:sz w:val="16"/>
                <w:szCs w:val="16"/>
              </w:rPr>
            </w:pPr>
            <w:r w:rsidRPr="00F55F6D">
              <w:rPr>
                <w:sz w:val="16"/>
                <w:szCs w:val="16"/>
              </w:rPr>
              <w:t>TBD</w:t>
            </w:r>
          </w:p>
        </w:tc>
        <w:tc>
          <w:tcPr>
            <w:tcW w:w="1453" w:type="dxa"/>
          </w:tcPr>
          <w:p w14:paraId="7079D4B4" w14:textId="77777777" w:rsidR="00E9563B" w:rsidRPr="00F55F6D" w:rsidRDefault="00E9563B" w:rsidP="00F55F6D">
            <w:pPr>
              <w:pStyle w:val="TAL"/>
              <w:rPr>
                <w:sz w:val="16"/>
                <w:szCs w:val="16"/>
              </w:rPr>
            </w:pPr>
            <w:r w:rsidRPr="00F55F6D">
              <w:rPr>
                <w:sz w:val="16"/>
                <w:szCs w:val="16"/>
              </w:rPr>
              <w:t>Unclear the benefit for the new indicator and need further discussion.</w:t>
            </w:r>
          </w:p>
        </w:tc>
      </w:tr>
      <w:tr w:rsidR="00E9563B" w:rsidRPr="00F55F6D" w14:paraId="0613D49A" w14:textId="77777777" w:rsidTr="00E9563B">
        <w:tc>
          <w:tcPr>
            <w:tcW w:w="1116" w:type="dxa"/>
            <w:shd w:val="clear" w:color="auto" w:fill="D0CECE" w:themeFill="background2" w:themeFillShade="E6"/>
          </w:tcPr>
          <w:p w14:paraId="503E566B" w14:textId="77777777" w:rsidR="00E9563B" w:rsidRPr="00F55F6D" w:rsidRDefault="00E9563B" w:rsidP="00F55F6D">
            <w:pPr>
              <w:pStyle w:val="TAL"/>
              <w:rPr>
                <w:rFonts w:eastAsia="MS Mincho"/>
                <w:sz w:val="16"/>
                <w:szCs w:val="16"/>
              </w:rPr>
            </w:pPr>
            <w:r w:rsidRPr="00F55F6D">
              <w:rPr>
                <w:sz w:val="16"/>
                <w:szCs w:val="16"/>
              </w:rPr>
              <w:t>Solution#30</w:t>
            </w:r>
          </w:p>
        </w:tc>
        <w:tc>
          <w:tcPr>
            <w:tcW w:w="1462" w:type="dxa"/>
          </w:tcPr>
          <w:p w14:paraId="02861B3F" w14:textId="38682D45" w:rsidR="00E9563B" w:rsidRPr="00F55F6D" w:rsidRDefault="00E9563B" w:rsidP="00F55F6D">
            <w:pPr>
              <w:pStyle w:val="TAL"/>
              <w:rPr>
                <w:sz w:val="16"/>
                <w:szCs w:val="16"/>
              </w:rPr>
            </w:pPr>
            <w:r w:rsidRPr="00F55F6D">
              <w:rPr>
                <w:rFonts w:hint="eastAsia"/>
                <w:sz w:val="16"/>
                <w:szCs w:val="16"/>
              </w:rPr>
              <w:t>Not mentioned.</w:t>
            </w:r>
          </w:p>
        </w:tc>
        <w:tc>
          <w:tcPr>
            <w:tcW w:w="1591" w:type="dxa"/>
          </w:tcPr>
          <w:p w14:paraId="6DCFE13A" w14:textId="6565EC5A" w:rsidR="00E9563B" w:rsidRPr="00F55F6D" w:rsidRDefault="00E9563B" w:rsidP="00F55F6D">
            <w:pPr>
              <w:pStyle w:val="TAL"/>
              <w:rPr>
                <w:sz w:val="16"/>
                <w:szCs w:val="16"/>
              </w:rPr>
            </w:pPr>
            <w:r w:rsidRPr="00F55F6D">
              <w:rPr>
                <w:rFonts w:hint="eastAsia"/>
                <w:sz w:val="16"/>
                <w:szCs w:val="16"/>
              </w:rPr>
              <w:t>Not mentioned.</w:t>
            </w:r>
          </w:p>
        </w:tc>
        <w:tc>
          <w:tcPr>
            <w:tcW w:w="1355" w:type="dxa"/>
          </w:tcPr>
          <w:p w14:paraId="5B0067C1" w14:textId="1AD6C40B"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3999476E" w14:textId="20E30507" w:rsidR="00E9563B" w:rsidRPr="00F55F6D" w:rsidRDefault="00E9563B" w:rsidP="00B663DD">
            <w:pPr>
              <w:pStyle w:val="TAL"/>
              <w:rPr>
                <w:rFonts w:eastAsia="MS Mincho"/>
                <w:sz w:val="16"/>
                <w:szCs w:val="16"/>
              </w:rPr>
            </w:pPr>
            <w:r w:rsidRPr="00F55F6D">
              <w:rPr>
                <w:rFonts w:eastAsia="MS Mincho"/>
                <w:sz w:val="16"/>
                <w:szCs w:val="16"/>
              </w:rPr>
              <w:t>The AIML-T is responsible for translating (mapping) the Application layer AI/ML related requests received from UE(s) to the requests for 5GC and converting the information or analytics produced at 5GC to AI/ML assistance information for UE(s)</w:t>
            </w:r>
            <w:r w:rsidRPr="00F55F6D">
              <w:rPr>
                <w:rFonts w:hint="eastAsia"/>
                <w:sz w:val="16"/>
                <w:szCs w:val="16"/>
              </w:rPr>
              <w:t>.</w:t>
            </w:r>
            <w:r w:rsidRPr="00F55F6D">
              <w:rPr>
                <w:sz w:val="16"/>
                <w:szCs w:val="16"/>
              </w:rPr>
              <w:t xml:space="preserve"> </w:t>
            </w:r>
            <w:r w:rsidRPr="00F55F6D">
              <w:rPr>
                <w:rFonts w:eastAsia="MS Mincho"/>
                <w:sz w:val="16"/>
                <w:szCs w:val="16"/>
              </w:rPr>
              <w:t xml:space="preserve">The AI/ML translator could be integrated into </w:t>
            </w:r>
            <w:r w:rsidR="00B663DD">
              <w:rPr>
                <w:rFonts w:eastAsia="MS Mincho"/>
                <w:sz w:val="16"/>
                <w:szCs w:val="16"/>
              </w:rPr>
              <w:t>IEAF</w:t>
            </w:r>
            <w:r w:rsidRPr="00F55F6D">
              <w:rPr>
                <w:rFonts w:eastAsia="MS Mincho"/>
                <w:sz w:val="16"/>
                <w:szCs w:val="16"/>
              </w:rPr>
              <w:t>/AF or NEF.</w:t>
            </w:r>
          </w:p>
        </w:tc>
        <w:tc>
          <w:tcPr>
            <w:tcW w:w="1376" w:type="dxa"/>
          </w:tcPr>
          <w:p w14:paraId="48562B84" w14:textId="24F1AE56" w:rsidR="00E9563B" w:rsidRPr="00F55F6D" w:rsidRDefault="00E9563B" w:rsidP="00F55F6D">
            <w:pPr>
              <w:pStyle w:val="TAL"/>
              <w:rPr>
                <w:rFonts w:eastAsia="MS Mincho"/>
                <w:sz w:val="16"/>
                <w:szCs w:val="16"/>
              </w:rPr>
            </w:pPr>
            <w:r w:rsidRPr="00F55F6D">
              <w:rPr>
                <w:sz w:val="16"/>
                <w:szCs w:val="16"/>
              </w:rPr>
              <w:t>The translator can effectively ensure that the core network understands the UE</w:t>
            </w:r>
            <w:r w:rsidR="00DA6550" w:rsidRPr="00F55F6D">
              <w:rPr>
                <w:sz w:val="16"/>
                <w:szCs w:val="16"/>
              </w:rPr>
              <w:t>'</w:t>
            </w:r>
            <w:r w:rsidRPr="00F55F6D">
              <w:rPr>
                <w:sz w:val="16"/>
                <w:szCs w:val="16"/>
              </w:rPr>
              <w:t>s request and also the raw analysis ID will not directly exposure to the UE.</w:t>
            </w:r>
          </w:p>
        </w:tc>
        <w:tc>
          <w:tcPr>
            <w:tcW w:w="1453" w:type="dxa"/>
          </w:tcPr>
          <w:p w14:paraId="2CD037A7" w14:textId="1DAD7226" w:rsidR="00E9563B" w:rsidRPr="00F55F6D" w:rsidRDefault="00E9563B" w:rsidP="00F55F6D">
            <w:pPr>
              <w:pStyle w:val="TAL"/>
              <w:rPr>
                <w:rFonts w:eastAsia="MS Mincho"/>
                <w:sz w:val="16"/>
                <w:szCs w:val="16"/>
              </w:rPr>
            </w:pPr>
            <w:r w:rsidRPr="00F55F6D">
              <w:rPr>
                <w:rFonts w:eastAsia="MS Mincho"/>
                <w:sz w:val="16"/>
                <w:szCs w:val="16"/>
              </w:rPr>
              <w:t>If the AIML-T resides at the 3rd party domain, it may introduce more signalling overhead because the 5GC cannot apply any filtering before information is sent to the AF.</w:t>
            </w:r>
          </w:p>
          <w:p w14:paraId="4AF3CD32" w14:textId="77777777" w:rsidR="00E9563B" w:rsidRPr="00F55F6D" w:rsidRDefault="00E9563B" w:rsidP="00F55F6D">
            <w:pPr>
              <w:pStyle w:val="TAL"/>
              <w:rPr>
                <w:rFonts w:eastAsia="MS Mincho"/>
                <w:sz w:val="16"/>
                <w:szCs w:val="16"/>
              </w:rPr>
            </w:pPr>
          </w:p>
        </w:tc>
      </w:tr>
      <w:tr w:rsidR="00E9563B" w:rsidRPr="00F55F6D" w14:paraId="52A10438" w14:textId="77777777" w:rsidTr="00E9563B">
        <w:tc>
          <w:tcPr>
            <w:tcW w:w="1116" w:type="dxa"/>
            <w:shd w:val="clear" w:color="auto" w:fill="D0CECE" w:themeFill="background2" w:themeFillShade="E6"/>
          </w:tcPr>
          <w:p w14:paraId="41CFDED4" w14:textId="77777777" w:rsidR="00E9563B" w:rsidRPr="00F55F6D" w:rsidRDefault="00E9563B" w:rsidP="00F55F6D">
            <w:pPr>
              <w:pStyle w:val="TAL"/>
              <w:rPr>
                <w:rFonts w:eastAsia="MS Mincho"/>
                <w:sz w:val="16"/>
                <w:szCs w:val="16"/>
              </w:rPr>
            </w:pPr>
            <w:r w:rsidRPr="00F55F6D">
              <w:rPr>
                <w:sz w:val="16"/>
                <w:szCs w:val="16"/>
              </w:rPr>
              <w:t>Solution#31</w:t>
            </w:r>
          </w:p>
        </w:tc>
        <w:tc>
          <w:tcPr>
            <w:tcW w:w="1462" w:type="dxa"/>
          </w:tcPr>
          <w:p w14:paraId="5EA43E69" w14:textId="247BBBF6" w:rsidR="00E9563B" w:rsidRPr="00F55F6D" w:rsidRDefault="00B663DD" w:rsidP="00F55F6D">
            <w:pPr>
              <w:pStyle w:val="TAL"/>
              <w:rPr>
                <w:sz w:val="16"/>
                <w:szCs w:val="16"/>
              </w:rPr>
            </w:pPr>
            <w:r w:rsidRPr="00B663DD">
              <w:rPr>
                <w:rFonts w:eastAsia="MS Mincho"/>
                <w:sz w:val="16"/>
                <w:szCs w:val="16"/>
              </w:rPr>
              <w:t>The authorization control and network consent are performed by the AMF based on UE subscription data from UDM. The NWDAF may further check authorization of a specific analytics IDs for the UE.</w:t>
            </w:r>
          </w:p>
        </w:tc>
        <w:tc>
          <w:tcPr>
            <w:tcW w:w="1591" w:type="dxa"/>
          </w:tcPr>
          <w:p w14:paraId="5DFB225A" w14:textId="39E68B9B" w:rsidR="00E9563B" w:rsidRPr="00F55F6D" w:rsidRDefault="00E9563B" w:rsidP="00F55F6D">
            <w:pPr>
              <w:pStyle w:val="TAL"/>
              <w:rPr>
                <w:sz w:val="16"/>
                <w:szCs w:val="16"/>
              </w:rPr>
            </w:pPr>
            <w:r w:rsidRPr="00F55F6D">
              <w:rPr>
                <w:rFonts w:hint="eastAsia"/>
                <w:sz w:val="16"/>
                <w:szCs w:val="16"/>
              </w:rPr>
              <w:t>Not mentioned.</w:t>
            </w:r>
            <w:r w:rsidRPr="00F55F6D">
              <w:rPr>
                <w:rFonts w:eastAsia="MS Mincho"/>
                <w:sz w:val="16"/>
                <w:szCs w:val="16"/>
              </w:rPr>
              <w:t xml:space="preserve"> The UE may indicate its capability during the Registration procedure by including request for AI/ML assistance information. The AMF can check the inclusion of such parameters to determine UE</w:t>
            </w:r>
            <w:r w:rsidR="00DA6550" w:rsidRPr="00F55F6D">
              <w:rPr>
                <w:rFonts w:eastAsia="MS Mincho"/>
                <w:sz w:val="16"/>
                <w:szCs w:val="16"/>
              </w:rPr>
              <w:t>'</w:t>
            </w:r>
            <w:r w:rsidRPr="00F55F6D">
              <w:rPr>
                <w:rFonts w:eastAsia="MS Mincho"/>
                <w:sz w:val="16"/>
                <w:szCs w:val="16"/>
              </w:rPr>
              <w:t>s capability</w:t>
            </w:r>
            <w:r w:rsidR="00B663DD" w:rsidRPr="00B663DD">
              <w:rPr>
                <w:rFonts w:eastAsia="MS Mincho"/>
                <w:sz w:val="16"/>
                <w:szCs w:val="16"/>
              </w:rPr>
              <w:t>, and further confirm if the UE is allowed to request and get AI/ML assistance information by referring to subscription data.</w:t>
            </w:r>
          </w:p>
        </w:tc>
        <w:tc>
          <w:tcPr>
            <w:tcW w:w="1355" w:type="dxa"/>
          </w:tcPr>
          <w:p w14:paraId="0661B93B" w14:textId="1D1A0724" w:rsidR="00E9563B" w:rsidRPr="00F55F6D" w:rsidRDefault="00E9563B" w:rsidP="00F55F6D">
            <w:pPr>
              <w:pStyle w:val="TAL"/>
              <w:rPr>
                <w:sz w:val="16"/>
                <w:szCs w:val="16"/>
              </w:rPr>
            </w:pPr>
            <w:r w:rsidRPr="00F55F6D">
              <w:rPr>
                <w:rFonts w:hint="eastAsia"/>
                <w:sz w:val="16"/>
                <w:szCs w:val="16"/>
              </w:rPr>
              <w:t>Not mentioned.</w:t>
            </w:r>
          </w:p>
        </w:tc>
        <w:tc>
          <w:tcPr>
            <w:tcW w:w="1275" w:type="dxa"/>
          </w:tcPr>
          <w:p w14:paraId="6E0BBA70" w14:textId="603EA5C6" w:rsidR="00E9563B" w:rsidRPr="00F55F6D" w:rsidRDefault="00E9563B" w:rsidP="00F55F6D">
            <w:pPr>
              <w:pStyle w:val="TAL"/>
              <w:rPr>
                <w:sz w:val="16"/>
                <w:szCs w:val="16"/>
              </w:rPr>
            </w:pPr>
            <w:r w:rsidRPr="00F55F6D">
              <w:rPr>
                <w:rFonts w:hint="eastAsia"/>
                <w:sz w:val="16"/>
                <w:szCs w:val="16"/>
              </w:rPr>
              <w:t>Not mentioned.</w:t>
            </w:r>
          </w:p>
        </w:tc>
        <w:tc>
          <w:tcPr>
            <w:tcW w:w="1376" w:type="dxa"/>
          </w:tcPr>
          <w:p w14:paraId="52FC48C2" w14:textId="2E078A4E" w:rsidR="00E9563B" w:rsidRPr="00F55F6D" w:rsidRDefault="00B663DD" w:rsidP="00F55F6D">
            <w:pPr>
              <w:pStyle w:val="TAL"/>
              <w:rPr>
                <w:sz w:val="16"/>
                <w:szCs w:val="16"/>
              </w:rPr>
            </w:pPr>
            <w:r w:rsidRPr="00B663DD">
              <w:rPr>
                <w:sz w:val="16"/>
                <w:szCs w:val="16"/>
              </w:rPr>
              <w:t>The solution supports the authorization control or network consent for data analytics exposure to the UE. The network can prevent the UE from receiving the information which is not related to the UE itself.</w:t>
            </w:r>
          </w:p>
        </w:tc>
        <w:tc>
          <w:tcPr>
            <w:tcW w:w="1453" w:type="dxa"/>
          </w:tcPr>
          <w:p w14:paraId="33800DDF" w14:textId="77777777" w:rsidR="00E9563B" w:rsidRPr="00F55F6D" w:rsidRDefault="00E9563B" w:rsidP="00F55F6D">
            <w:pPr>
              <w:pStyle w:val="TAL"/>
              <w:rPr>
                <w:sz w:val="16"/>
                <w:szCs w:val="16"/>
              </w:rPr>
            </w:pPr>
          </w:p>
        </w:tc>
      </w:tr>
    </w:tbl>
    <w:p w14:paraId="062BBAE1" w14:textId="77777777" w:rsidR="00E9563B" w:rsidRPr="00F55F6D" w:rsidRDefault="00E9563B" w:rsidP="00F55F6D"/>
    <w:p w14:paraId="58918465" w14:textId="235BDAF0" w:rsidR="00FE6054" w:rsidRDefault="00E9563B" w:rsidP="00FE6054">
      <w:pPr>
        <w:pStyle w:val="EditorsNote"/>
      </w:pPr>
      <w:r w:rsidRPr="00105DA1">
        <w:t>Editor</w:t>
      </w:r>
      <w:r w:rsidR="00DA6550">
        <w:t>'</w:t>
      </w:r>
      <w:r w:rsidRPr="00105DA1">
        <w:t>s note:</w:t>
      </w:r>
      <w:r w:rsidR="00D27E62">
        <w:tab/>
      </w:r>
      <w:r w:rsidRPr="00105DA1">
        <w:t>Evaluation would need to be updated after SA2#</w:t>
      </w:r>
      <w:r w:rsidR="00B663DD" w:rsidRPr="00105DA1">
        <w:t>15</w:t>
      </w:r>
      <w:r w:rsidR="00B663DD">
        <w:t>3</w:t>
      </w:r>
      <w:r w:rsidR="00B663DD" w:rsidRPr="00105DA1">
        <w:t xml:space="preserve">E </w:t>
      </w:r>
      <w:r w:rsidRPr="00105DA1">
        <w:t xml:space="preserve">based on approved solutions updates and based on the LS </w:t>
      </w:r>
      <w:r w:rsidR="00B663DD">
        <w:t>out</w:t>
      </w:r>
      <w:r w:rsidR="00B663DD" w:rsidRPr="00105DA1">
        <w:t xml:space="preserve"> </w:t>
      </w:r>
      <w:r w:rsidR="00B663DD">
        <w:t>to</w:t>
      </w:r>
      <w:r w:rsidR="00B663DD" w:rsidRPr="00105DA1">
        <w:t xml:space="preserve"> </w:t>
      </w:r>
      <w:r w:rsidRPr="00105DA1">
        <w:t>SA1</w:t>
      </w:r>
      <w:r w:rsidR="00B663DD">
        <w:t>/SA3/SA4.</w:t>
      </w:r>
      <w:r w:rsidRPr="00105DA1">
        <w:t xml:space="preserve"> </w:t>
      </w:r>
    </w:p>
    <w:p w14:paraId="7CDDEF3F" w14:textId="3AC2A699" w:rsidR="00FE6054" w:rsidRPr="00105DA1" w:rsidRDefault="00FE6054" w:rsidP="00FE6054">
      <w:pPr>
        <w:pStyle w:val="Heading2"/>
        <w:rPr>
          <w:lang w:eastAsia="zh-CN"/>
        </w:rPr>
      </w:pPr>
      <w:bookmarkStart w:id="574" w:name="_Toc117180658"/>
      <w:r w:rsidRPr="00105DA1">
        <w:t>7.</w:t>
      </w:r>
      <w:r>
        <w:t>3</w:t>
      </w:r>
      <w:r w:rsidRPr="00105DA1">
        <w:tab/>
        <w:t>Key Issue #</w:t>
      </w:r>
      <w:r>
        <w:t>3</w:t>
      </w:r>
      <w:r w:rsidRPr="00105DA1">
        <w:t>:</w:t>
      </w:r>
      <w:r>
        <w:t xml:space="preserve"> </w:t>
      </w:r>
      <w:r w:rsidRPr="00FE6054">
        <w:t>5GC Information Exposure to authorized 3rd p</w:t>
      </w:r>
      <w:r>
        <w:t>arty for Application Layer AI/</w:t>
      </w:r>
      <w:r w:rsidRPr="00FE6054">
        <w:t>ML Operation</w:t>
      </w:r>
      <w:bookmarkEnd w:id="574"/>
    </w:p>
    <w:p w14:paraId="7189A7C1" w14:textId="15EAFADD" w:rsidR="00427799" w:rsidRDefault="00FE6054" w:rsidP="00FE6054">
      <w:r>
        <w:t xml:space="preserve">There are 7 solutions which have been proposed to address KI#3, i.e. Solution#6, Solution#7, Solution#8, Solution#28, Solution#32, Solution#33, and Solution#34. </w:t>
      </w:r>
      <w:r w:rsidRPr="001E2E08">
        <w:t xml:space="preserve">Among them, there are 4 solutions (solutions #6, #8, #32, #34) using NWDAF to analyze Application AI/ML traffic transmission and expose analytic results to the AF. </w:t>
      </w:r>
    </w:p>
    <w:p w14:paraId="692807F3" w14:textId="72A6A34F" w:rsidR="00FE6054" w:rsidRDefault="00FE6054" w:rsidP="00FE6054">
      <w:pPr>
        <w:rPr>
          <w:rFonts w:eastAsia="MS Mincho"/>
        </w:rPr>
      </w:pPr>
      <w:r>
        <w:t xml:space="preserve">Solution#28 is proposed as the overall architecture framework and </w:t>
      </w:r>
      <w:r w:rsidR="00427799">
        <w:t xml:space="preserve">should </w:t>
      </w:r>
      <w:r>
        <w:t>only be further considered when all the KIs are getting close to be concluded.</w:t>
      </w:r>
    </w:p>
    <w:p w14:paraId="3FC5F614" w14:textId="4D4DE544" w:rsidR="00FE6054" w:rsidRDefault="00FE6054" w:rsidP="00D24BC1">
      <w:r w:rsidRPr="009F2CD6">
        <w:t xml:space="preserve">Solution </w:t>
      </w:r>
      <w:r>
        <w:t>#6</w:t>
      </w:r>
      <w:r w:rsidRPr="009F2CD6">
        <w:t xml:space="preserve"> proposes </w:t>
      </w:r>
      <w:r>
        <w:t>that</w:t>
      </w:r>
      <w:r w:rsidRPr="007A4529">
        <w:t xml:space="preserve"> </w:t>
      </w:r>
      <w:r>
        <w:t xml:space="preserve">5GC </w:t>
      </w:r>
      <w:r w:rsidRPr="007A4529">
        <w:t xml:space="preserve">NWDAF </w:t>
      </w:r>
      <w:r w:rsidR="00F637E1">
        <w:t>defines</w:t>
      </w:r>
      <w:r w:rsidR="00F637E1" w:rsidRPr="007A4529">
        <w:t xml:space="preserve"> </w:t>
      </w:r>
      <w:r w:rsidRPr="007A4529">
        <w:t>new FL analytics on expected latency for candidate FL members, with input parameters</w:t>
      </w:r>
      <w:r>
        <w:t xml:space="preserve"> (e.g. </w:t>
      </w:r>
      <w:r w:rsidRPr="00E525C6">
        <w:rPr>
          <w:rFonts w:eastAsia="DengXian"/>
          <w:lang w:eastAsia="zh-CN"/>
        </w:rPr>
        <w:t>Candidate FL members</w:t>
      </w:r>
      <w:r>
        <w:rPr>
          <w:rFonts w:eastAsia="DengXian"/>
          <w:lang w:eastAsia="zh-CN"/>
        </w:rPr>
        <w:t>,</w:t>
      </w:r>
      <w:r w:rsidRPr="007A4529">
        <w:rPr>
          <w:rFonts w:eastAsia="DengXian"/>
          <w:lang w:eastAsia="zh-CN"/>
        </w:rPr>
        <w:t xml:space="preserve"> </w:t>
      </w:r>
      <w:r w:rsidRPr="00E525C6">
        <w:rPr>
          <w:rFonts w:eastAsia="DengXian"/>
          <w:lang w:eastAsia="zh-CN"/>
        </w:rPr>
        <w:t>Local model size</w:t>
      </w:r>
      <w:r>
        <w:rPr>
          <w:rFonts w:eastAsia="DengXian"/>
          <w:lang w:eastAsia="zh-CN"/>
        </w:rPr>
        <w:t>,</w:t>
      </w:r>
      <w:r w:rsidRPr="007A4529">
        <w:rPr>
          <w:rFonts w:eastAsia="DengXian"/>
          <w:lang w:eastAsia="zh-CN"/>
        </w:rPr>
        <w:t xml:space="preserve"> </w:t>
      </w:r>
      <w:r w:rsidRPr="00E525C6">
        <w:rPr>
          <w:rFonts w:eastAsia="DengXian"/>
          <w:lang w:eastAsia="zh-CN"/>
        </w:rPr>
        <w:t>Aggregated model size</w:t>
      </w:r>
      <w:r>
        <w:rPr>
          <w:rFonts w:eastAsia="DengXian"/>
          <w:lang w:eastAsia="zh-CN"/>
        </w:rPr>
        <w:t>, etc.</w:t>
      </w:r>
      <w:r>
        <w:t>)</w:t>
      </w:r>
      <w:r w:rsidRPr="007A4529">
        <w:t xml:space="preserve"> provided by AI/ML application server.</w:t>
      </w:r>
      <w:r>
        <w:t xml:space="preserve"> </w:t>
      </w:r>
      <w:r>
        <w:rPr>
          <w:lang w:eastAsia="zh-CN"/>
        </w:rPr>
        <w:t xml:space="preserve">It is consumed by </w:t>
      </w:r>
      <w:r>
        <w:t xml:space="preserve">AI/ML application server to do FL members selection. User consent checking </w:t>
      </w:r>
      <w:r w:rsidRPr="00E525C6">
        <w:t>for each member</w:t>
      </w:r>
      <w:r>
        <w:t xml:space="preserve"> </w:t>
      </w:r>
      <w:r w:rsidRPr="00E525C6">
        <w:t>from UDM</w:t>
      </w:r>
      <w:r>
        <w:t xml:space="preserve"> should be done by NWDAF before exposing the analytics.</w:t>
      </w:r>
    </w:p>
    <w:p w14:paraId="287E4053" w14:textId="3551DA81" w:rsidR="00FE6054" w:rsidRPr="008C3419" w:rsidRDefault="00FE6054" w:rsidP="00D24BC1">
      <w:r w:rsidRPr="009F2CD6">
        <w:t xml:space="preserve">Solution </w:t>
      </w:r>
      <w:r>
        <w:rPr>
          <w:rFonts w:hint="eastAsia"/>
        </w:rPr>
        <w:t>#</w:t>
      </w:r>
      <w:r>
        <w:t>7</w:t>
      </w:r>
      <w:r w:rsidRPr="009F2CD6">
        <w:t xml:space="preserve"> proposes </w:t>
      </w:r>
      <w:r>
        <w:t xml:space="preserve">that 5GS </w:t>
      </w:r>
      <w:r w:rsidRPr="00E525C6">
        <w:t xml:space="preserve">provide the supported UL/DL data rate </w:t>
      </w:r>
      <w:r>
        <w:t xml:space="preserve">to </w:t>
      </w:r>
      <w:r w:rsidRPr="00E525C6">
        <w:t>AI/ML application server</w:t>
      </w:r>
      <w:r>
        <w:rPr>
          <w:rFonts w:hint="eastAsia"/>
        </w:rPr>
        <w:t xml:space="preserve"> </w:t>
      </w:r>
      <w:r w:rsidRPr="00E525C6">
        <w:t>to make the decision on AI/ML operation</w:t>
      </w:r>
      <w:r>
        <w:t xml:space="preserve">, </w:t>
      </w:r>
      <w:r w:rsidRPr="009539B4">
        <w:t xml:space="preserve">e.g. to determine the splitting point for AI/ML model splitting, or to determine the AI/ML model and the size of parameter for AI/ML model downloading. </w:t>
      </w:r>
      <w:r>
        <w:t xml:space="preserve">It requires the </w:t>
      </w:r>
      <w:r w:rsidRPr="009539B4">
        <w:t xml:space="preserve">RAN node </w:t>
      </w:r>
      <w:r>
        <w:t xml:space="preserve">to </w:t>
      </w:r>
      <w:r w:rsidRPr="009539B4">
        <w:t>estimate the supported UL/DL data rate based on the channel condition between RAN node and UE, the bandwidth available for the UE and other factors</w:t>
      </w:r>
      <w:r>
        <w:t>, and then the RAN s</w:t>
      </w:r>
      <w:r w:rsidRPr="009539B4">
        <w:t>end</w:t>
      </w:r>
      <w:r>
        <w:t>s</w:t>
      </w:r>
      <w:r w:rsidRPr="009539B4">
        <w:t xml:space="preserve"> data rate monitoring results to UPF over user plane</w:t>
      </w:r>
      <w:r>
        <w:t xml:space="preserve">, which will be exposed to </w:t>
      </w:r>
      <w:r w:rsidRPr="00E525C6">
        <w:t>AI/ML application server</w:t>
      </w:r>
      <w:r>
        <w:t xml:space="preserve"> by UPF via SMF or exposed to local AF directly/</w:t>
      </w:r>
      <w:r>
        <w:rPr>
          <w:rFonts w:hint="eastAsia"/>
          <w:lang w:eastAsia="zh-CN"/>
        </w:rPr>
        <w:t>via</w:t>
      </w:r>
      <w:r>
        <w:t xml:space="preserve"> NEF.</w:t>
      </w:r>
      <w:r w:rsidR="00F637E1">
        <w:t xml:space="preserve"> Coordination with RAN WGs may be required.</w:t>
      </w:r>
    </w:p>
    <w:p w14:paraId="0E766894" w14:textId="1B4E64DE" w:rsidR="00FE6054" w:rsidRDefault="00FE6054" w:rsidP="00D24BC1">
      <w:r w:rsidRPr="009F2CD6">
        <w:t xml:space="preserve">Solution </w:t>
      </w:r>
      <w:r>
        <w:t>#8 addresses both KI#2 and KI#3, it</w:t>
      </w:r>
      <w:r w:rsidRPr="009F2CD6">
        <w:t xml:space="preserve"> propos</w:t>
      </w:r>
      <w:r>
        <w:t>es</w:t>
      </w:r>
      <w:r w:rsidRPr="009F2CD6">
        <w:t xml:space="preserve"> </w:t>
      </w:r>
      <w:r>
        <w:t>that 5G NF</w:t>
      </w:r>
      <w:r>
        <w:rPr>
          <w:rFonts w:hint="eastAsia"/>
          <w:lang w:eastAsia="zh-CN"/>
        </w:rPr>
        <w:t>/</w:t>
      </w:r>
      <w:r>
        <w:rPr>
          <w:lang w:eastAsia="zh-CN"/>
        </w:rPr>
        <w:t xml:space="preserve">NWDAF provides </w:t>
      </w:r>
      <w:r w:rsidRPr="00E525C6">
        <w:t>5GC information or analytics</w:t>
      </w:r>
      <w:r>
        <w:t xml:space="preserve"> to UE</w:t>
      </w:r>
      <w:r>
        <w:rPr>
          <w:lang w:eastAsia="zh-CN"/>
        </w:rPr>
        <w:t>(KI#2)</w:t>
      </w:r>
      <w:r>
        <w:t xml:space="preserve"> or AF(KI#3) for the</w:t>
      </w:r>
      <w:r w:rsidRPr="00E525C6">
        <w:t xml:space="preserve"> purpose of triggering decisions on AI/ML operation or application adaptation</w:t>
      </w:r>
      <w:r>
        <w:t>. For KI#3, AF</w:t>
      </w:r>
      <w:r w:rsidRPr="00E12D44">
        <w:t xml:space="preserve"> subscrib</w:t>
      </w:r>
      <w:r>
        <w:rPr>
          <w:rFonts w:hint="eastAsia"/>
          <w:lang w:eastAsia="zh-CN"/>
        </w:rPr>
        <w:t>es</w:t>
      </w:r>
      <w:r w:rsidRPr="00E12D44">
        <w:t xml:space="preserve"> for network information or data analytics from 5GC for the UE,</w:t>
      </w:r>
      <w:r>
        <w:t xml:space="preserve"> </w:t>
      </w:r>
      <w:r>
        <w:rPr>
          <w:rFonts w:hint="eastAsia"/>
          <w:lang w:eastAsia="zh-CN"/>
        </w:rPr>
        <w:t>and</w:t>
      </w:r>
      <w:r>
        <w:t xml:space="preserve"> </w:t>
      </w:r>
      <w:r w:rsidRPr="00E525C6">
        <w:t>NF/NWDAF</w:t>
      </w:r>
      <w:r w:rsidRPr="00E12D44">
        <w:t xml:space="preserve"> </w:t>
      </w:r>
      <w:r>
        <w:rPr>
          <w:rFonts w:hint="eastAsia"/>
          <w:lang w:eastAsia="zh-CN"/>
        </w:rPr>
        <w:t>n</w:t>
      </w:r>
      <w:r w:rsidRPr="00E12D44">
        <w:t>otif</w:t>
      </w:r>
      <w:r>
        <w:rPr>
          <w:rFonts w:hint="eastAsia"/>
          <w:lang w:eastAsia="zh-CN"/>
        </w:rPr>
        <w:t>ies</w:t>
      </w:r>
      <w:r w:rsidRPr="00E12D44">
        <w:t xml:space="preserve"> AF about the non-AF Session/PDU Session specific network information or data analytics.</w:t>
      </w:r>
    </w:p>
    <w:p w14:paraId="6F96A09F" w14:textId="1ED39381" w:rsidR="00FE6054" w:rsidRDefault="00FE6054" w:rsidP="00D24BC1">
      <w:r w:rsidRPr="009F2CD6">
        <w:t xml:space="preserve">Solution </w:t>
      </w:r>
      <w:r>
        <w:rPr>
          <w:rFonts w:hint="eastAsia"/>
          <w:lang w:eastAsia="zh-CN"/>
        </w:rPr>
        <w:t>#</w:t>
      </w:r>
      <w:r>
        <w:t>32</w:t>
      </w:r>
      <w:r w:rsidRPr="009F2CD6">
        <w:t xml:space="preserve"> proposes </w:t>
      </w:r>
      <w:r>
        <w:t xml:space="preserve">that 5GC NWDAF </w:t>
      </w:r>
      <w:r>
        <w:rPr>
          <w:rFonts w:hint="eastAsia"/>
          <w:lang w:eastAsia="zh-CN"/>
        </w:rPr>
        <w:t>provides</w:t>
      </w:r>
      <w:r>
        <w:t xml:space="preserve"> </w:t>
      </w:r>
      <w:r>
        <w:rPr>
          <w:rFonts w:hint="eastAsia"/>
          <w:lang w:eastAsia="zh-CN"/>
        </w:rPr>
        <w:t>enhanced</w:t>
      </w:r>
      <w:r>
        <w:t xml:space="preserve"> </w:t>
      </w:r>
      <w:r w:rsidR="00DA6550">
        <w:t>"</w:t>
      </w:r>
      <w:r w:rsidRPr="00794BD0">
        <w:t>DN Performance</w:t>
      </w:r>
      <w:r w:rsidR="00DA6550">
        <w:t>"</w:t>
      </w:r>
      <w:r w:rsidRPr="00794BD0">
        <w:t xml:space="preserve">, </w:t>
      </w:r>
      <w:r w:rsidR="00DA6550">
        <w:t>"</w:t>
      </w:r>
      <w:r w:rsidRPr="00794BD0">
        <w:t>Observed Service Experience</w:t>
      </w:r>
      <w:r w:rsidR="00DA6550">
        <w:t>"</w:t>
      </w:r>
      <w:r>
        <w:t xml:space="preserve"> </w:t>
      </w:r>
      <w:r>
        <w:rPr>
          <w:rFonts w:hint="eastAsia"/>
          <w:lang w:eastAsia="zh-CN"/>
        </w:rPr>
        <w:t>analytics</w:t>
      </w:r>
      <w:r>
        <w:t xml:space="preserve"> </w:t>
      </w:r>
      <w:r>
        <w:rPr>
          <w:rFonts w:hint="eastAsia"/>
          <w:lang w:eastAsia="zh-CN"/>
        </w:rPr>
        <w:t>to</w:t>
      </w:r>
      <w:r>
        <w:t xml:space="preserve"> </w:t>
      </w:r>
      <w:r>
        <w:rPr>
          <w:rFonts w:hint="eastAsia"/>
          <w:lang w:eastAsia="zh-CN"/>
        </w:rPr>
        <w:t>assist</w:t>
      </w:r>
      <w:r>
        <w:rPr>
          <w:lang w:eastAsia="zh-CN"/>
        </w:rPr>
        <w:t xml:space="preserve"> AF </w:t>
      </w:r>
      <w:r>
        <w:rPr>
          <w:rFonts w:hint="eastAsia"/>
          <w:lang w:eastAsia="zh-CN"/>
        </w:rPr>
        <w:t>to</w:t>
      </w:r>
      <w:r w:rsidRPr="00794BD0">
        <w:t xml:space="preserve"> </w:t>
      </w:r>
      <w:r w:rsidRPr="00794BD0">
        <w:rPr>
          <w:lang w:eastAsia="zh-CN"/>
        </w:rPr>
        <w:t>make AI/ML decisions for split inference</w:t>
      </w:r>
      <w:r>
        <w:rPr>
          <w:rFonts w:hint="eastAsia"/>
          <w:lang w:eastAsia="zh-CN"/>
        </w:rPr>
        <w:t>.</w:t>
      </w:r>
      <w:r>
        <w:rPr>
          <w:lang w:eastAsia="zh-CN"/>
        </w:rPr>
        <w:t xml:space="preserve"> New inputs and new outputs for these existing analytics IDs are defined in this solution, for example, </w:t>
      </w:r>
      <w:r w:rsidRPr="00E525C6">
        <w:t xml:space="preserve">Statistics/predictions on </w:t>
      </w:r>
      <w:r w:rsidR="00A976AD" w:rsidRPr="00FC6248">
        <w:t>network performance</w:t>
      </w:r>
      <w:r w:rsidR="00A976AD">
        <w:t xml:space="preserve"> between</w:t>
      </w:r>
      <w:r w:rsidR="00A976AD" w:rsidRPr="00FC6248">
        <w:rPr>
          <w:lang w:eastAsia="zh-CN"/>
        </w:rPr>
        <w:t xml:space="preserve"> </w:t>
      </w:r>
      <w:r w:rsidR="00A976AD" w:rsidRPr="008E065F">
        <w:rPr>
          <w:lang w:eastAsia="zh-CN"/>
        </w:rPr>
        <w:t>AI/ML processing entities</w:t>
      </w:r>
      <w:r w:rsidR="00A976AD">
        <w:rPr>
          <w:lang w:eastAsia="zh-CN"/>
        </w:rPr>
        <w:t xml:space="preserve"> and</w:t>
      </w:r>
      <w:r w:rsidR="00A976AD" w:rsidRPr="001305CA">
        <w:t xml:space="preserve"> </w:t>
      </w:r>
      <w:r w:rsidRPr="00E525C6">
        <w:t>traffic rate for UL</w:t>
      </w:r>
      <w:r>
        <w:t>,</w:t>
      </w:r>
      <w:r w:rsidRPr="00794BD0">
        <w:t xml:space="preserve"> </w:t>
      </w:r>
      <w:r>
        <w:t xml:space="preserve">on </w:t>
      </w:r>
      <w:r w:rsidRPr="00E525C6">
        <w:t>packet delay for UL</w:t>
      </w:r>
      <w:r>
        <w:t xml:space="preserve"> and on </w:t>
      </w:r>
      <w:r w:rsidRPr="00E525C6">
        <w:t>packet loss rate for UL</w:t>
      </w:r>
      <w:r w:rsidR="00A976AD">
        <w:t xml:space="preserve"> </w:t>
      </w:r>
      <w:r w:rsidR="00A976AD" w:rsidRPr="00FC6248">
        <w:t>from the UE to each AI/ML processing entity(s)</w:t>
      </w:r>
      <w:r>
        <w:t>.</w:t>
      </w:r>
    </w:p>
    <w:p w14:paraId="009CF012" w14:textId="7B231F71" w:rsidR="00FE6054" w:rsidRDefault="00FE6054">
      <w:r w:rsidRPr="009F2CD6">
        <w:t xml:space="preserve">Solution </w:t>
      </w:r>
      <w:r>
        <w:rPr>
          <w:rFonts w:hint="eastAsia"/>
          <w:lang w:eastAsia="zh-CN"/>
        </w:rPr>
        <w:t>#</w:t>
      </w:r>
      <w:r>
        <w:t>33</w:t>
      </w:r>
      <w:r w:rsidRPr="009F2CD6">
        <w:t xml:space="preserve"> proposes </w:t>
      </w:r>
      <w:r w:rsidRPr="00CC218A">
        <w:t>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w:t>
      </w:r>
      <w:r w:rsidR="00DA6550">
        <w:t>'</w:t>
      </w:r>
      <w:r w:rsidRPr="00CC218A">
        <w:t>s decision for the UE selection for the corresponding Application AI/ML operation.</w:t>
      </w:r>
      <w:r>
        <w:t xml:space="preserve"> N</w:t>
      </w:r>
      <w:r w:rsidRPr="00E525C6">
        <w:t>etwork authorization status for the UE</w:t>
      </w:r>
      <w:r>
        <w:t xml:space="preserve"> is newly defined and stored as</w:t>
      </w:r>
      <w:r w:rsidRPr="00E525C6">
        <w:t xml:space="preserve"> subscription information</w:t>
      </w:r>
      <w:r>
        <w:t xml:space="preserve"> of UE in the UDM.</w:t>
      </w:r>
    </w:p>
    <w:p w14:paraId="1FB2A334" w14:textId="6D3E0133" w:rsidR="00FE6054" w:rsidRDefault="00FE6054">
      <w:r w:rsidRPr="007F6F66">
        <w:t xml:space="preserve">Solution </w:t>
      </w:r>
      <w:r w:rsidRPr="007F6F66">
        <w:rPr>
          <w:rFonts w:hint="eastAsia"/>
          <w:lang w:eastAsia="zh-CN"/>
        </w:rPr>
        <w:t>#</w:t>
      </w:r>
      <w:r w:rsidRPr="007F6F66">
        <w:t>34 proposes that AF requests the NWDAF to provide the analytics (e.g.</w:t>
      </w:r>
      <w:r w:rsidR="00DA6550">
        <w:t>"</w:t>
      </w:r>
      <w:r w:rsidRPr="007F6F66">
        <w:t>User Data Congestion</w:t>
      </w:r>
      <w:r w:rsidR="00DA6550">
        <w:t>"</w:t>
      </w:r>
      <w:r w:rsidRPr="007F6F66">
        <w:t xml:space="preserve">, </w:t>
      </w:r>
      <w:r w:rsidR="00DA6550">
        <w:t>"</w:t>
      </w:r>
      <w:r w:rsidRPr="007F6F66">
        <w:t>Service Experience</w:t>
      </w:r>
      <w:r w:rsidR="00DA6550">
        <w:t>"</w:t>
      </w:r>
      <w:r w:rsidRPr="007F6F66">
        <w:t xml:space="preserve">, </w:t>
      </w:r>
      <w:r w:rsidR="00DA6550">
        <w:t>"</w:t>
      </w:r>
      <w:r w:rsidRPr="007F6F66">
        <w:t>NF load information</w:t>
      </w:r>
      <w:r w:rsidR="00DA6550">
        <w:t>"</w:t>
      </w:r>
      <w:r w:rsidRPr="007F6F66">
        <w:t xml:space="preserve">) to obtain the prediction/statistics for the Application AI/ML traffic transmission status. </w:t>
      </w:r>
      <w:r w:rsidRPr="007F6F66">
        <w:rPr>
          <w:lang w:eastAsia="zh-CN"/>
        </w:rPr>
        <w:t>T</w:t>
      </w:r>
      <w:r w:rsidRPr="007F6F66">
        <w:rPr>
          <w:rFonts w:hint="eastAsia"/>
          <w:lang w:eastAsia="zh-CN"/>
        </w:rPr>
        <w:t xml:space="preserve">hen, the </w:t>
      </w:r>
      <w:r w:rsidRPr="007F6F66">
        <w:rPr>
          <w:lang w:eastAsia="zh-CN"/>
        </w:rPr>
        <w:t xml:space="preserve">analytics results </w:t>
      </w:r>
      <w:r w:rsidRPr="007F6F66">
        <w:t>(e.g. NF resource usage, NF load, QoS flow level data for the</w:t>
      </w:r>
      <w:r w:rsidRPr="001E2E08">
        <w:t xml:space="preserve"> Application AI/ML traffic) can be exposed to the AF to assist the Application AI/ML traffic transmission.</w:t>
      </w:r>
    </w:p>
    <w:p w14:paraId="2C84168B" w14:textId="77777777" w:rsidR="00586740" w:rsidRPr="0099513C" w:rsidRDefault="00586740" w:rsidP="00586740">
      <w:pPr>
        <w:jc w:val="center"/>
        <w:rPr>
          <w:rFonts w:ascii="Arial" w:hAnsi="Arial"/>
          <w:b/>
        </w:rPr>
      </w:pPr>
      <w:r w:rsidRPr="0099513C">
        <w:rPr>
          <w:rFonts w:ascii="Arial" w:hAnsi="Arial"/>
          <w:b/>
        </w:rPr>
        <w:t>Table 7.3-1: Evaluations of solutions for KI#3</w:t>
      </w:r>
    </w:p>
    <w:tbl>
      <w:tblPr>
        <w:tblW w:w="10165" w:type="dxa"/>
        <w:tblLook w:val="04A0" w:firstRow="1" w:lastRow="0" w:firstColumn="1" w:lastColumn="0" w:noHBand="0" w:noVBand="1"/>
      </w:tblPr>
      <w:tblGrid>
        <w:gridCol w:w="1321"/>
        <w:gridCol w:w="1657"/>
        <w:gridCol w:w="1369"/>
        <w:gridCol w:w="1528"/>
        <w:gridCol w:w="1303"/>
        <w:gridCol w:w="1688"/>
        <w:gridCol w:w="1299"/>
      </w:tblGrid>
      <w:tr w:rsidR="00586740" w:rsidRPr="00E3534A" w14:paraId="1999BB51" w14:textId="77777777" w:rsidTr="00B71D16">
        <w:tc>
          <w:tcPr>
            <w:tcW w:w="0" w:type="auto"/>
            <w:shd w:val="clear" w:color="auto" w:fill="auto"/>
          </w:tcPr>
          <w:p w14:paraId="62619149" w14:textId="77777777" w:rsidR="00586740" w:rsidRPr="00E3534A" w:rsidRDefault="00586740" w:rsidP="00B71D16">
            <w:pPr>
              <w:rPr>
                <w:rFonts w:eastAsia="MS Mincho"/>
                <w:b/>
                <w:bCs/>
                <w:lang w:val="en-US"/>
              </w:rPr>
            </w:pPr>
            <w:r w:rsidRPr="00E3534A">
              <w:rPr>
                <w:b/>
                <w:bCs/>
              </w:rPr>
              <w:t>Agreed</w:t>
            </w:r>
            <w:r w:rsidRPr="00E3534A">
              <w:rPr>
                <w:rFonts w:eastAsia="MS Mincho"/>
                <w:b/>
                <w:bCs/>
                <w:lang w:val="en-US"/>
              </w:rPr>
              <w:t xml:space="preserve"> APs/Eval Criteria</w:t>
            </w:r>
          </w:p>
        </w:tc>
        <w:tc>
          <w:tcPr>
            <w:tcW w:w="0" w:type="auto"/>
            <w:shd w:val="clear" w:color="auto" w:fill="auto"/>
          </w:tcPr>
          <w:p w14:paraId="540F7F9A"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#6</w:t>
            </w:r>
          </w:p>
        </w:tc>
        <w:tc>
          <w:tcPr>
            <w:tcW w:w="0" w:type="auto"/>
            <w:shd w:val="clear" w:color="auto" w:fill="auto"/>
          </w:tcPr>
          <w:p w14:paraId="719F07DD"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#7</w:t>
            </w:r>
          </w:p>
        </w:tc>
        <w:tc>
          <w:tcPr>
            <w:tcW w:w="1326" w:type="dxa"/>
            <w:shd w:val="clear" w:color="auto" w:fill="auto"/>
          </w:tcPr>
          <w:p w14:paraId="7CFDB014"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#8</w:t>
            </w:r>
          </w:p>
        </w:tc>
        <w:tc>
          <w:tcPr>
            <w:tcW w:w="0" w:type="auto"/>
            <w:shd w:val="clear" w:color="auto" w:fill="auto"/>
          </w:tcPr>
          <w:p w14:paraId="2B58E6C7"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#32</w:t>
            </w:r>
          </w:p>
        </w:tc>
        <w:tc>
          <w:tcPr>
            <w:tcW w:w="0" w:type="auto"/>
            <w:shd w:val="clear" w:color="auto" w:fill="auto"/>
          </w:tcPr>
          <w:p w14:paraId="0C9A2F59"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#33</w:t>
            </w:r>
          </w:p>
        </w:tc>
        <w:tc>
          <w:tcPr>
            <w:tcW w:w="0" w:type="auto"/>
            <w:shd w:val="clear" w:color="auto" w:fill="auto"/>
          </w:tcPr>
          <w:p w14:paraId="12170EA6" w14:textId="77777777" w:rsidR="00586740" w:rsidRPr="00E3534A" w:rsidRDefault="00586740" w:rsidP="00B71D16">
            <w:pPr>
              <w:spacing w:after="120"/>
              <w:jc w:val="center"/>
              <w:rPr>
                <w:rFonts w:eastAsia="MS Mincho"/>
                <w:b/>
                <w:bCs/>
                <w:lang w:val="en-US"/>
              </w:rPr>
            </w:pPr>
            <w:r w:rsidRPr="00E3534A">
              <w:rPr>
                <w:rFonts w:eastAsia="MS Mincho"/>
                <w:b/>
                <w:bCs/>
                <w:lang w:val="en-US"/>
              </w:rPr>
              <w:t>Solution #34</w:t>
            </w:r>
          </w:p>
        </w:tc>
      </w:tr>
      <w:tr w:rsidR="00586740" w:rsidRPr="00E3534A" w14:paraId="1088BAD2" w14:textId="77777777" w:rsidTr="00B71D16">
        <w:tc>
          <w:tcPr>
            <w:tcW w:w="0" w:type="auto"/>
            <w:shd w:val="clear" w:color="auto" w:fill="auto"/>
          </w:tcPr>
          <w:p w14:paraId="39B3D111" w14:textId="77777777" w:rsidR="00586740" w:rsidRPr="00E3534A" w:rsidRDefault="00586740" w:rsidP="00B71D16">
            <w:pPr>
              <w:spacing w:after="120"/>
              <w:rPr>
                <w:rFonts w:eastAsia="MS Mincho"/>
                <w:sz w:val="16"/>
                <w:szCs w:val="16"/>
                <w:lang w:val="en-US"/>
              </w:rPr>
            </w:pPr>
            <w:r w:rsidRPr="00E3534A">
              <w:rPr>
                <w:rFonts w:eastAsia="DengXian"/>
                <w:b/>
                <w:bCs/>
                <w:sz w:val="16"/>
                <w:szCs w:val="16"/>
                <w:lang w:val="en-US"/>
              </w:rPr>
              <w:t xml:space="preserve">Principle #1: </w:t>
            </w:r>
            <w:r w:rsidRPr="00E3534A">
              <w:rPr>
                <w:rFonts w:eastAsia="DengXian"/>
                <w:sz w:val="16"/>
                <w:szCs w:val="16"/>
                <w:lang w:val="en-US"/>
              </w:rPr>
              <w:t>Application AI/ML decisions and their internal operation logic reside at the AF and UE application client and is out of scope of 3GPP</w:t>
            </w:r>
          </w:p>
        </w:tc>
        <w:tc>
          <w:tcPr>
            <w:tcW w:w="0" w:type="auto"/>
            <w:shd w:val="clear" w:color="auto" w:fill="auto"/>
          </w:tcPr>
          <w:p w14:paraId="42684D52"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 xml:space="preserve">Comments: </w:t>
            </w:r>
          </w:p>
          <w:p w14:paraId="366B1BF4" w14:textId="77777777" w:rsidR="00586740" w:rsidRPr="00E3534A" w:rsidRDefault="00586740" w:rsidP="00B71D16">
            <w:pPr>
              <w:spacing w:after="60"/>
              <w:rPr>
                <w:rFonts w:ascii="Courier New" w:eastAsia="MS Mincho" w:hAnsi="Courier New" w:cs="Courier New"/>
                <w:sz w:val="16"/>
                <w:szCs w:val="16"/>
                <w:lang w:val="en-US" w:eastAsia="en-US"/>
              </w:rPr>
            </w:pPr>
            <w:r w:rsidRPr="00E3534A">
              <w:rPr>
                <w:rFonts w:eastAsia="MS Mincho"/>
                <w:sz w:val="16"/>
                <w:szCs w:val="16"/>
                <w:lang w:val="en-US"/>
              </w:rPr>
              <w:t xml:space="preserve">This solution is specific for the FL operation.  This solution also require to develop a “new” analytics </w:t>
            </w:r>
          </w:p>
        </w:tc>
        <w:tc>
          <w:tcPr>
            <w:tcW w:w="0" w:type="auto"/>
            <w:shd w:val="clear" w:color="auto" w:fill="auto"/>
          </w:tcPr>
          <w:p w14:paraId="461C3F53"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44B62B45" w14:textId="77777777" w:rsidR="00586740" w:rsidRPr="00E3534A" w:rsidRDefault="00586740" w:rsidP="00586740">
            <w:pPr>
              <w:numPr>
                <w:ilvl w:val="0"/>
                <w:numId w:val="32"/>
              </w:numPr>
              <w:overflowPunct/>
              <w:adjustRightInd/>
              <w:spacing w:after="60"/>
              <w:ind w:left="173" w:hanging="202"/>
              <w:textAlignment w:val="auto"/>
              <w:rPr>
                <w:rFonts w:eastAsia="MS Mincho"/>
                <w:sz w:val="16"/>
                <w:szCs w:val="16"/>
                <w:lang w:val="en-US" w:eastAsia="en-US"/>
              </w:rPr>
            </w:pPr>
            <w:r w:rsidRPr="00E3534A">
              <w:rPr>
                <w:rFonts w:eastAsia="MS Mincho"/>
                <w:sz w:val="16"/>
                <w:szCs w:val="16"/>
                <w:lang w:val="en-US" w:eastAsia="en-US"/>
              </w:rPr>
              <w:t>No need for awareness of the Application AI/ML operation type</w:t>
            </w:r>
          </w:p>
        </w:tc>
        <w:tc>
          <w:tcPr>
            <w:tcW w:w="1326" w:type="dxa"/>
            <w:shd w:val="clear" w:color="auto" w:fill="auto"/>
          </w:tcPr>
          <w:p w14:paraId="1BA6C0EC"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6743E2D1"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eastAsia="en-US"/>
              </w:rPr>
              <w:t>No requirement from this solution for 5GC to be aware of the AF internal logic.</w:t>
            </w:r>
          </w:p>
        </w:tc>
        <w:tc>
          <w:tcPr>
            <w:tcW w:w="0" w:type="auto"/>
            <w:shd w:val="clear" w:color="auto" w:fill="auto"/>
          </w:tcPr>
          <w:p w14:paraId="326157E6"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5B75E294" w14:textId="77777777" w:rsidR="00586740" w:rsidRPr="00E3534A" w:rsidRDefault="00586740" w:rsidP="00586740">
            <w:pPr>
              <w:numPr>
                <w:ilvl w:val="0"/>
                <w:numId w:val="32"/>
              </w:numPr>
              <w:overflowPunct/>
              <w:adjustRightInd/>
              <w:spacing w:after="60"/>
              <w:ind w:left="173" w:hanging="202"/>
              <w:textAlignment w:val="auto"/>
              <w:rPr>
                <w:rFonts w:eastAsia="MS Mincho"/>
                <w:sz w:val="16"/>
                <w:szCs w:val="16"/>
                <w:lang w:val="en-US" w:eastAsia="en-US"/>
              </w:rPr>
            </w:pPr>
            <w:r w:rsidRPr="00E3534A">
              <w:rPr>
                <w:rFonts w:eastAsia="MS Mincho"/>
                <w:sz w:val="16"/>
                <w:szCs w:val="16"/>
                <w:lang w:val="en-US" w:eastAsia="en-US"/>
              </w:rPr>
              <w:t>No requirement from this solution for 5GC to be aware of the AF internal logic.</w:t>
            </w:r>
          </w:p>
        </w:tc>
        <w:tc>
          <w:tcPr>
            <w:tcW w:w="0" w:type="auto"/>
            <w:shd w:val="clear" w:color="auto" w:fill="auto"/>
          </w:tcPr>
          <w:p w14:paraId="5482214E"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N/A</w:t>
            </w:r>
          </w:p>
        </w:tc>
        <w:tc>
          <w:tcPr>
            <w:tcW w:w="0" w:type="auto"/>
            <w:shd w:val="clear" w:color="auto" w:fill="auto"/>
          </w:tcPr>
          <w:p w14:paraId="1F448980"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235BB703"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No requirement from this solution for 5GC to be aware of the AF internal logic.</w:t>
            </w:r>
          </w:p>
        </w:tc>
      </w:tr>
      <w:tr w:rsidR="00586740" w:rsidRPr="00E3534A" w14:paraId="41E2B23E" w14:textId="77777777" w:rsidTr="00B71D16">
        <w:tc>
          <w:tcPr>
            <w:tcW w:w="0" w:type="auto"/>
            <w:shd w:val="clear" w:color="auto" w:fill="auto"/>
          </w:tcPr>
          <w:p w14:paraId="6873BDC3" w14:textId="77777777" w:rsidR="00586740" w:rsidRPr="00E3534A" w:rsidRDefault="00586740" w:rsidP="00B71D16">
            <w:pPr>
              <w:spacing w:after="120"/>
              <w:rPr>
                <w:rFonts w:eastAsia="DengXian"/>
                <w:b/>
                <w:bCs/>
                <w:lang w:val="en-US"/>
              </w:rPr>
            </w:pPr>
            <w:r w:rsidRPr="00E3534A">
              <w:rPr>
                <w:rFonts w:eastAsia="DengXian"/>
                <w:b/>
                <w:bCs/>
                <w:sz w:val="16"/>
                <w:szCs w:val="16"/>
                <w:lang w:val="en-US"/>
              </w:rPr>
              <w:t xml:space="preserve">Principle#9: </w:t>
            </w:r>
            <w:r w:rsidRPr="00E3534A">
              <w:rPr>
                <w:rFonts w:eastAsia="DengXian"/>
                <w:sz w:val="16"/>
                <w:szCs w:val="16"/>
                <w:lang w:val="en-US"/>
              </w:rPr>
              <w:t>The 5GS assistance support for the Application AI/ML operation shall not consume more network resources than it is necessary.</w:t>
            </w:r>
          </w:p>
        </w:tc>
        <w:tc>
          <w:tcPr>
            <w:tcW w:w="0" w:type="auto"/>
            <w:shd w:val="clear" w:color="auto" w:fill="auto"/>
          </w:tcPr>
          <w:p w14:paraId="3B43D9E0"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350A3FC4" w14:textId="77777777" w:rsidR="00586740" w:rsidRPr="00E3534A" w:rsidRDefault="00586740" w:rsidP="00586740">
            <w:pPr>
              <w:numPr>
                <w:ilvl w:val="0"/>
                <w:numId w:val="32"/>
              </w:numPr>
              <w:overflowPunct/>
              <w:adjustRightInd/>
              <w:spacing w:after="60"/>
              <w:ind w:left="165" w:hanging="180"/>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This proposal may save the amount of signaling since the objective of this solution is to evaluate the 5GC resource availability to support the FL operational requirements via the 5GC analytics to assist the FL operation execution of the 5GS at the specific target time window.  Hence, there is no need for AF to subscribe to individual info from 5GC and to have the 5GC to expose different info to the AF.</w:t>
            </w:r>
          </w:p>
        </w:tc>
        <w:tc>
          <w:tcPr>
            <w:tcW w:w="0" w:type="auto"/>
            <w:shd w:val="clear" w:color="auto" w:fill="auto"/>
          </w:tcPr>
          <w:p w14:paraId="653D106D" w14:textId="77777777" w:rsidR="00586740" w:rsidRPr="00E3534A" w:rsidRDefault="00586740" w:rsidP="00B71D16">
            <w:pPr>
              <w:spacing w:after="60"/>
              <w:ind w:left="-15"/>
              <w:rPr>
                <w:rFonts w:eastAsia="MS Mincho"/>
                <w:sz w:val="16"/>
                <w:szCs w:val="16"/>
                <w:lang w:val="en-US"/>
              </w:rPr>
            </w:pPr>
            <w:r w:rsidRPr="00E3534A">
              <w:rPr>
                <w:rFonts w:eastAsia="MS Mincho"/>
                <w:sz w:val="16"/>
                <w:szCs w:val="16"/>
                <w:lang w:val="en-US"/>
              </w:rPr>
              <w:t>Cons:</w:t>
            </w:r>
          </w:p>
          <w:p w14:paraId="72AC17B6" w14:textId="77777777" w:rsidR="00586740" w:rsidRPr="00E3534A" w:rsidRDefault="00586740" w:rsidP="00586740">
            <w:pPr>
              <w:numPr>
                <w:ilvl w:val="0"/>
                <w:numId w:val="32"/>
              </w:numPr>
              <w:overflowPunct/>
              <w:adjustRightInd/>
              <w:spacing w:after="60"/>
              <w:ind w:left="165" w:hanging="180"/>
              <w:textAlignment w:val="auto"/>
              <w:rPr>
                <w:rFonts w:eastAsia="MS Mincho"/>
                <w:sz w:val="16"/>
                <w:szCs w:val="16"/>
                <w:lang w:val="en-US" w:eastAsia="en-US"/>
              </w:rPr>
            </w:pPr>
            <w:r w:rsidRPr="00E3534A">
              <w:rPr>
                <w:rFonts w:eastAsia="MS Mincho"/>
                <w:sz w:val="16"/>
                <w:szCs w:val="16"/>
                <w:lang w:val="en-US" w:eastAsia="en-US"/>
              </w:rPr>
              <w:t>As the solution requires RAN support for the data rate monitoring on per QoS flow, it imposes signaling overheads between RAN and 5GC</w:t>
            </w:r>
          </w:p>
        </w:tc>
        <w:tc>
          <w:tcPr>
            <w:tcW w:w="1326" w:type="dxa"/>
            <w:shd w:val="clear" w:color="auto" w:fill="auto"/>
          </w:tcPr>
          <w:p w14:paraId="4F169375"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3023D08A" w14:textId="77777777" w:rsidR="00586740" w:rsidRPr="00E3534A" w:rsidRDefault="00586740" w:rsidP="00586740">
            <w:pPr>
              <w:numPr>
                <w:ilvl w:val="0"/>
                <w:numId w:val="32"/>
              </w:numPr>
              <w:overflowPunct/>
              <w:adjustRightInd/>
              <w:spacing w:after="60"/>
              <w:ind w:left="173" w:hanging="202"/>
              <w:textAlignment w:val="auto"/>
              <w:rPr>
                <w:rFonts w:eastAsia="MS Mincho"/>
                <w:sz w:val="16"/>
                <w:szCs w:val="16"/>
                <w:lang w:val="en-US"/>
              </w:rPr>
            </w:pPr>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p>
        </w:tc>
        <w:tc>
          <w:tcPr>
            <w:tcW w:w="0" w:type="auto"/>
            <w:shd w:val="clear" w:color="auto" w:fill="auto"/>
          </w:tcPr>
          <w:p w14:paraId="6903FA39"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58A35078"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p>
        </w:tc>
        <w:tc>
          <w:tcPr>
            <w:tcW w:w="0" w:type="auto"/>
            <w:shd w:val="clear" w:color="auto" w:fill="auto"/>
          </w:tcPr>
          <w:p w14:paraId="0C52FDCA"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66DEDAF7"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Allowing the network operator to first identify the UE who does not have the right subscription to access network resource to support the specific Application AI/ML operation (not based on the operation type) as AF is not aware of the UE’s 5G subscription, this would help to prevent any unnecessary signaling over the intra and inter signaling for 5GC to assist the AF to select the target UE to support the Application AI/ML operation.</w:t>
            </w:r>
          </w:p>
        </w:tc>
        <w:tc>
          <w:tcPr>
            <w:tcW w:w="0" w:type="auto"/>
            <w:shd w:val="clear" w:color="auto" w:fill="auto"/>
          </w:tcPr>
          <w:p w14:paraId="0E83127F"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556940AB"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Adequate</w:t>
            </w:r>
            <w:r w:rsidRPr="00E3534A">
              <w:rPr>
                <w:rFonts w:ascii="Courier New" w:eastAsia="MS Mincho" w:hAnsi="Courier New" w:cs="Courier New"/>
                <w:sz w:val="16"/>
                <w:szCs w:val="16"/>
                <w:lang w:eastAsia="en-US"/>
              </w:rPr>
              <w:t>.</w:t>
            </w:r>
          </w:p>
        </w:tc>
      </w:tr>
      <w:tr w:rsidR="00586740" w:rsidRPr="00E3534A" w14:paraId="14530C83" w14:textId="77777777" w:rsidTr="00B71D16">
        <w:tc>
          <w:tcPr>
            <w:tcW w:w="0" w:type="auto"/>
            <w:shd w:val="clear" w:color="auto" w:fill="auto"/>
          </w:tcPr>
          <w:p w14:paraId="30DCD15C" w14:textId="77777777" w:rsidR="00586740" w:rsidRPr="00E3534A" w:rsidRDefault="00586740" w:rsidP="00B71D16">
            <w:pPr>
              <w:spacing w:after="120"/>
              <w:rPr>
                <w:rFonts w:eastAsia="DengXian"/>
                <w:b/>
                <w:bCs/>
                <w:sz w:val="16"/>
                <w:szCs w:val="16"/>
                <w:lang w:val="en-US"/>
              </w:rPr>
            </w:pPr>
            <w:r w:rsidRPr="00E3534A">
              <w:rPr>
                <w:rFonts w:eastAsia="DengXian"/>
                <w:b/>
                <w:bCs/>
                <w:sz w:val="16"/>
                <w:szCs w:val="16"/>
                <w:lang w:val="en-US"/>
              </w:rPr>
              <w:t xml:space="preserve">Principle#10: </w:t>
            </w:r>
            <w:r w:rsidRPr="00E3534A">
              <w:rPr>
                <w:rFonts w:eastAsia="DengXian"/>
                <w:sz w:val="16"/>
                <w:szCs w:val="16"/>
                <w:lang w:val="en-US"/>
              </w:rPr>
              <w:t>The support of 5GS to AI/ML-based services should strive to re-use existing NFs and procedures with necessary enhancements in order to fulfil the service requirement.</w:t>
            </w:r>
          </w:p>
        </w:tc>
        <w:tc>
          <w:tcPr>
            <w:tcW w:w="0" w:type="auto"/>
            <w:shd w:val="clear" w:color="auto" w:fill="auto"/>
          </w:tcPr>
          <w:p w14:paraId="22589249"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3AF0C885" w14:textId="77777777" w:rsidR="00586740" w:rsidRPr="00E3534A" w:rsidRDefault="00586740" w:rsidP="00586740">
            <w:pPr>
              <w:numPr>
                <w:ilvl w:val="0"/>
                <w:numId w:val="32"/>
              </w:numPr>
              <w:overflowPunct/>
              <w:adjustRightInd/>
              <w:spacing w:after="60"/>
              <w:ind w:left="165" w:hanging="180"/>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This solution proposes to extend the existing NWDAF functionality to support the new Analytics</w:t>
            </w:r>
          </w:p>
        </w:tc>
        <w:tc>
          <w:tcPr>
            <w:tcW w:w="0" w:type="auto"/>
            <w:shd w:val="clear" w:color="auto" w:fill="auto"/>
          </w:tcPr>
          <w:p w14:paraId="42497387" w14:textId="77777777" w:rsidR="00586740" w:rsidRPr="00E3534A" w:rsidRDefault="00586740" w:rsidP="00B71D16">
            <w:pPr>
              <w:spacing w:after="60"/>
              <w:ind w:left="-15"/>
              <w:rPr>
                <w:rFonts w:eastAsia="MS Mincho"/>
                <w:sz w:val="16"/>
                <w:szCs w:val="16"/>
                <w:lang w:val="en-US"/>
              </w:rPr>
            </w:pPr>
            <w:r w:rsidRPr="00E3534A">
              <w:rPr>
                <w:rFonts w:eastAsia="MS Mincho"/>
                <w:sz w:val="16"/>
                <w:szCs w:val="16"/>
                <w:lang w:val="en-US"/>
              </w:rPr>
              <w:t>Pros:</w:t>
            </w:r>
          </w:p>
          <w:p w14:paraId="16E1DA63" w14:textId="77777777" w:rsidR="00586740" w:rsidRPr="00E3534A" w:rsidRDefault="00586740" w:rsidP="00586740">
            <w:pPr>
              <w:numPr>
                <w:ilvl w:val="0"/>
                <w:numId w:val="32"/>
              </w:numPr>
              <w:overflowPunct/>
              <w:adjustRightInd/>
              <w:spacing w:after="60"/>
              <w:ind w:left="173" w:hanging="202"/>
              <w:textAlignment w:val="auto"/>
              <w:rPr>
                <w:rFonts w:eastAsia="MS Mincho"/>
                <w:sz w:val="16"/>
                <w:szCs w:val="16"/>
                <w:lang w:val="en-US" w:eastAsia="en-US"/>
              </w:rPr>
            </w:pPr>
            <w:r w:rsidRPr="00E3534A">
              <w:rPr>
                <w:rFonts w:eastAsia="MS Mincho"/>
                <w:sz w:val="16"/>
                <w:szCs w:val="16"/>
                <w:lang w:val="en-US" w:eastAsia="en-US"/>
              </w:rPr>
              <w:t>Reuse existing mechanism to report and to predict QoS flow’s performance</w:t>
            </w:r>
          </w:p>
        </w:tc>
        <w:tc>
          <w:tcPr>
            <w:tcW w:w="1326" w:type="dxa"/>
            <w:shd w:val="clear" w:color="auto" w:fill="auto"/>
          </w:tcPr>
          <w:p w14:paraId="7183C15B" w14:textId="77777777" w:rsidR="00586740" w:rsidRPr="00E3534A" w:rsidRDefault="00586740" w:rsidP="00B71D16">
            <w:pPr>
              <w:spacing w:after="60"/>
              <w:ind w:left="-15"/>
              <w:rPr>
                <w:rFonts w:eastAsia="MS Mincho"/>
                <w:sz w:val="16"/>
                <w:szCs w:val="16"/>
                <w:lang w:val="en-US"/>
              </w:rPr>
            </w:pPr>
            <w:r w:rsidRPr="00E3534A">
              <w:rPr>
                <w:rFonts w:eastAsia="MS Mincho"/>
                <w:sz w:val="16"/>
                <w:szCs w:val="16"/>
                <w:lang w:val="en-US"/>
              </w:rPr>
              <w:t>Pros:</w:t>
            </w:r>
          </w:p>
          <w:p w14:paraId="669DC581" w14:textId="77777777" w:rsidR="00586740" w:rsidRPr="00E3534A" w:rsidRDefault="00586740" w:rsidP="00586740">
            <w:pPr>
              <w:numPr>
                <w:ilvl w:val="0"/>
                <w:numId w:val="32"/>
              </w:numPr>
              <w:overflowPunct/>
              <w:adjustRightInd/>
              <w:spacing w:after="60"/>
              <w:ind w:left="173" w:hanging="202"/>
              <w:textAlignment w:val="auto"/>
              <w:rPr>
                <w:rFonts w:eastAsia="MS Mincho"/>
                <w:sz w:val="16"/>
                <w:szCs w:val="16"/>
                <w:lang w:val="en-US"/>
              </w:rPr>
            </w:pPr>
            <w:r w:rsidRPr="00E3534A">
              <w:rPr>
                <w:rFonts w:eastAsia="MS Mincho"/>
                <w:sz w:val="16"/>
                <w:szCs w:val="16"/>
                <w:lang w:val="en-US" w:eastAsia="en-US"/>
              </w:rPr>
              <w:t>Reuse existing mechanism to subscribe and notify the non-AF Session/PDU Session specific and AF_Session/PDU Session specific network information or data analytics.</w:t>
            </w:r>
          </w:p>
        </w:tc>
        <w:tc>
          <w:tcPr>
            <w:tcW w:w="0" w:type="auto"/>
            <w:shd w:val="clear" w:color="auto" w:fill="auto"/>
          </w:tcPr>
          <w:p w14:paraId="4DAED309"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46E2CCB2"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Extending existing NWDAF analytics services to expose DN performance and Service Experience to AF.</w:t>
            </w:r>
          </w:p>
        </w:tc>
        <w:tc>
          <w:tcPr>
            <w:tcW w:w="0" w:type="auto"/>
            <w:shd w:val="clear" w:color="auto" w:fill="auto"/>
          </w:tcPr>
          <w:p w14:paraId="05D3ACFF"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N/A</w:t>
            </w:r>
          </w:p>
        </w:tc>
        <w:tc>
          <w:tcPr>
            <w:tcW w:w="0" w:type="auto"/>
            <w:shd w:val="clear" w:color="auto" w:fill="auto"/>
          </w:tcPr>
          <w:p w14:paraId="24A06E6E"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39B949DA"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Extending existing NWDAF analytics services to expose User Data Congestion, NF Lord Information and Service Experience to AF.</w:t>
            </w:r>
          </w:p>
        </w:tc>
      </w:tr>
      <w:tr w:rsidR="00586740" w:rsidRPr="00E3534A" w14:paraId="057722C9" w14:textId="77777777" w:rsidTr="00B71D16">
        <w:tc>
          <w:tcPr>
            <w:tcW w:w="0" w:type="auto"/>
            <w:shd w:val="clear" w:color="auto" w:fill="auto"/>
          </w:tcPr>
          <w:p w14:paraId="5113A8AC" w14:textId="77777777" w:rsidR="00586740" w:rsidRPr="00E3534A" w:rsidRDefault="00586740" w:rsidP="00B71D16">
            <w:pPr>
              <w:spacing w:after="120"/>
              <w:rPr>
                <w:rFonts w:eastAsia="DengXian"/>
                <w:b/>
                <w:bCs/>
                <w:sz w:val="16"/>
                <w:szCs w:val="16"/>
                <w:lang w:val="en-US"/>
              </w:rPr>
            </w:pPr>
            <w:r w:rsidRPr="00E3534A">
              <w:rPr>
                <w:rFonts w:eastAsia="DengXian"/>
                <w:b/>
                <w:bCs/>
                <w:sz w:val="16"/>
                <w:szCs w:val="16"/>
                <w:lang w:val="en-US"/>
              </w:rPr>
              <w:t>RAN impact</w:t>
            </w:r>
          </w:p>
        </w:tc>
        <w:tc>
          <w:tcPr>
            <w:tcW w:w="0" w:type="auto"/>
            <w:shd w:val="clear" w:color="auto" w:fill="auto"/>
          </w:tcPr>
          <w:p w14:paraId="7A3AB954" w14:textId="77777777" w:rsidR="00586740" w:rsidRPr="00E3534A" w:rsidRDefault="00586740" w:rsidP="00B71D16">
            <w:pPr>
              <w:spacing w:after="60"/>
              <w:rPr>
                <w:rFonts w:eastAsia="MS Mincho"/>
                <w:caps/>
                <w:sz w:val="16"/>
                <w:szCs w:val="16"/>
                <w:lang w:val="en-US"/>
              </w:rPr>
            </w:pPr>
            <w:r w:rsidRPr="00E3534A">
              <w:rPr>
                <w:rFonts w:eastAsia="MS Mincho"/>
                <w:sz w:val="16"/>
                <w:szCs w:val="16"/>
                <w:lang w:val="en-US"/>
              </w:rPr>
              <w:t>N/A</w:t>
            </w:r>
          </w:p>
        </w:tc>
        <w:tc>
          <w:tcPr>
            <w:tcW w:w="0" w:type="auto"/>
            <w:shd w:val="clear" w:color="auto" w:fill="auto"/>
          </w:tcPr>
          <w:p w14:paraId="39E4CC78"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Yes</w:t>
            </w:r>
          </w:p>
        </w:tc>
        <w:tc>
          <w:tcPr>
            <w:tcW w:w="1326" w:type="dxa"/>
            <w:shd w:val="clear" w:color="auto" w:fill="auto"/>
          </w:tcPr>
          <w:p w14:paraId="1984E24D"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None</w:t>
            </w:r>
          </w:p>
        </w:tc>
        <w:tc>
          <w:tcPr>
            <w:tcW w:w="0" w:type="auto"/>
            <w:shd w:val="clear" w:color="auto" w:fill="auto"/>
          </w:tcPr>
          <w:p w14:paraId="19EA5B1F"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None</w:t>
            </w:r>
          </w:p>
        </w:tc>
        <w:tc>
          <w:tcPr>
            <w:tcW w:w="0" w:type="auto"/>
            <w:shd w:val="clear" w:color="auto" w:fill="auto"/>
          </w:tcPr>
          <w:p w14:paraId="4EB6821D"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None</w:t>
            </w:r>
          </w:p>
        </w:tc>
        <w:tc>
          <w:tcPr>
            <w:tcW w:w="0" w:type="auto"/>
            <w:shd w:val="clear" w:color="auto" w:fill="auto"/>
          </w:tcPr>
          <w:p w14:paraId="4AAA61CF"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None</w:t>
            </w:r>
          </w:p>
        </w:tc>
      </w:tr>
      <w:tr w:rsidR="00586740" w:rsidRPr="00E3534A" w14:paraId="0F9016C2" w14:textId="77777777" w:rsidTr="00B71D16">
        <w:tc>
          <w:tcPr>
            <w:tcW w:w="0" w:type="auto"/>
            <w:shd w:val="clear" w:color="auto" w:fill="auto"/>
          </w:tcPr>
          <w:p w14:paraId="467E31AA" w14:textId="77777777" w:rsidR="00586740" w:rsidRPr="00E3534A" w:rsidRDefault="00586740" w:rsidP="00B71D16">
            <w:pPr>
              <w:spacing w:after="120"/>
              <w:rPr>
                <w:rFonts w:eastAsia="DengXian"/>
                <w:b/>
                <w:bCs/>
                <w:sz w:val="16"/>
                <w:szCs w:val="16"/>
                <w:lang w:val="en-US"/>
              </w:rPr>
            </w:pPr>
            <w:r w:rsidRPr="00E3534A">
              <w:rPr>
                <w:rFonts w:eastAsia="DengXian"/>
                <w:b/>
                <w:bCs/>
                <w:sz w:val="16"/>
                <w:szCs w:val="16"/>
                <w:lang w:val="en-US"/>
              </w:rPr>
              <w:t>Practicality and usefulness of the exposure of assistance information for the target Application AI/ML operation (e.g. Model download, data splitting, traffic inference etc.)</w:t>
            </w:r>
          </w:p>
        </w:tc>
        <w:tc>
          <w:tcPr>
            <w:tcW w:w="0" w:type="auto"/>
            <w:shd w:val="clear" w:color="auto" w:fill="auto"/>
          </w:tcPr>
          <w:p w14:paraId="72442CE2"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Yes.</w:t>
            </w:r>
          </w:p>
          <w:p w14:paraId="3C7ACA0C"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4DA5F039" w14:textId="77777777" w:rsidR="00586740" w:rsidRPr="00E3534A" w:rsidRDefault="00586740" w:rsidP="00586740">
            <w:pPr>
              <w:numPr>
                <w:ilvl w:val="0"/>
                <w:numId w:val="32"/>
              </w:numPr>
              <w:overflowPunct/>
              <w:adjustRightInd/>
              <w:spacing w:after="60"/>
              <w:ind w:left="165" w:hanging="180"/>
              <w:textAlignment w:val="auto"/>
              <w:rPr>
                <w:rFonts w:eastAsia="MS Mincho"/>
                <w:sz w:val="16"/>
                <w:szCs w:val="16"/>
                <w:lang w:val="en-US" w:eastAsia="en-US"/>
              </w:rPr>
            </w:pPr>
            <w:r w:rsidRPr="00E3534A">
              <w:rPr>
                <w:rFonts w:eastAsia="MS Mincho"/>
                <w:sz w:val="16"/>
                <w:szCs w:val="16"/>
                <w:lang w:val="en-US" w:eastAsia="en-US"/>
              </w:rPr>
              <w:t xml:space="preserve">The assistance info could be useful as long as we can figure out how NWDAF can derive the assistance info. </w:t>
            </w:r>
          </w:p>
          <w:p w14:paraId="71FD8795" w14:textId="77777777" w:rsidR="00586740" w:rsidRPr="00E3534A" w:rsidRDefault="00586740" w:rsidP="00586740">
            <w:pPr>
              <w:numPr>
                <w:ilvl w:val="0"/>
                <w:numId w:val="32"/>
              </w:numPr>
              <w:overflowPunct/>
              <w:adjustRightInd/>
              <w:spacing w:after="60"/>
              <w:ind w:left="165" w:hanging="180"/>
              <w:textAlignment w:val="auto"/>
              <w:rPr>
                <w:rFonts w:eastAsia="MS Mincho"/>
                <w:sz w:val="16"/>
                <w:szCs w:val="16"/>
                <w:lang w:val="en-US" w:eastAsia="en-US"/>
              </w:rPr>
            </w:pPr>
          </w:p>
        </w:tc>
        <w:tc>
          <w:tcPr>
            <w:tcW w:w="0" w:type="auto"/>
            <w:shd w:val="clear" w:color="auto" w:fill="auto"/>
          </w:tcPr>
          <w:p w14:paraId="264746E8"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Yes</w:t>
            </w:r>
          </w:p>
          <w:p w14:paraId="1777FBCA"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Pros:</w:t>
            </w:r>
          </w:p>
          <w:p w14:paraId="71032F20"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w:t>
            </w:r>
            <w:r w:rsidRPr="00E3534A">
              <w:rPr>
                <w:rFonts w:eastAsia="MS Mincho"/>
                <w:sz w:val="16"/>
                <w:szCs w:val="16"/>
                <w:lang w:val="en-US"/>
              </w:rPr>
              <w:tab/>
              <w:t xml:space="preserve">The data rate info could be useful to assist the Application AI/ML data transfer.  </w:t>
            </w:r>
          </w:p>
          <w:p w14:paraId="2233C80D"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NOTE: Is it necessary to leverage the RAN traffic rate monitoring info to support the Application AI/ML data transfer?</w:t>
            </w:r>
          </w:p>
        </w:tc>
        <w:tc>
          <w:tcPr>
            <w:tcW w:w="1326" w:type="dxa"/>
            <w:shd w:val="clear" w:color="auto" w:fill="auto"/>
          </w:tcPr>
          <w:p w14:paraId="378E6414"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Yes</w:t>
            </w:r>
          </w:p>
          <w:p w14:paraId="6CA2266F"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Pros:</w:t>
            </w:r>
          </w:p>
          <w:p w14:paraId="23A961FE"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w:t>
            </w:r>
            <w:r w:rsidRPr="00E3534A">
              <w:rPr>
                <w:rFonts w:eastAsia="MS Mincho"/>
                <w:sz w:val="16"/>
                <w:szCs w:val="16"/>
                <w:lang w:val="en-US"/>
              </w:rPr>
              <w:tab/>
              <w:t>The QoS Sustainability analytics could be useful to assist the Application model download.</w:t>
            </w:r>
          </w:p>
          <w:p w14:paraId="342115E1" w14:textId="77777777" w:rsidR="00586740" w:rsidRPr="00E3534A" w:rsidRDefault="00586740" w:rsidP="00B71D16">
            <w:pPr>
              <w:keepLines/>
              <w:ind w:left="255" w:hanging="311"/>
              <w:rPr>
                <w:rFonts w:eastAsia="MS Mincho"/>
                <w:sz w:val="16"/>
                <w:szCs w:val="16"/>
                <w:lang w:val="en-US"/>
              </w:rPr>
            </w:pPr>
            <w:r w:rsidRPr="00E3534A">
              <w:rPr>
                <w:rFonts w:eastAsia="MS Mincho"/>
                <w:sz w:val="16"/>
                <w:szCs w:val="16"/>
                <w:lang w:val="en-US"/>
              </w:rPr>
              <w:t>-</w:t>
            </w:r>
            <w:r w:rsidRPr="00E3534A">
              <w:rPr>
                <w:rFonts w:eastAsia="MS Mincho"/>
                <w:sz w:val="16"/>
                <w:szCs w:val="16"/>
                <w:lang w:val="en-US"/>
              </w:rPr>
              <w:tab/>
              <w:t>The UE Mobility analytics could be useful to assist the Application AI/ML model training.</w:t>
            </w:r>
          </w:p>
        </w:tc>
        <w:tc>
          <w:tcPr>
            <w:tcW w:w="0" w:type="auto"/>
            <w:shd w:val="clear" w:color="auto" w:fill="auto"/>
          </w:tcPr>
          <w:p w14:paraId="745132F3"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Yes</w:t>
            </w:r>
          </w:p>
        </w:tc>
        <w:tc>
          <w:tcPr>
            <w:tcW w:w="0" w:type="auto"/>
            <w:shd w:val="clear" w:color="auto" w:fill="auto"/>
          </w:tcPr>
          <w:p w14:paraId="6A1C88CA"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Yes</w:t>
            </w:r>
          </w:p>
          <w:p w14:paraId="63B8989A"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Pros:</w:t>
            </w:r>
          </w:p>
          <w:p w14:paraId="3BC34960" w14:textId="77777777" w:rsidR="00586740" w:rsidRPr="00E3534A" w:rsidRDefault="00586740" w:rsidP="00586740">
            <w:pPr>
              <w:numPr>
                <w:ilvl w:val="0"/>
                <w:numId w:val="32"/>
              </w:numPr>
              <w:overflowPunct/>
              <w:adjustRightInd/>
              <w:spacing w:after="60"/>
              <w:ind w:left="173" w:hanging="202"/>
              <w:textAlignment w:val="auto"/>
              <w:rPr>
                <w:rFonts w:ascii="Courier New" w:eastAsia="MS Mincho" w:hAnsi="Courier New" w:cs="Courier New"/>
                <w:sz w:val="16"/>
                <w:szCs w:val="16"/>
                <w:lang w:val="en-US" w:eastAsia="en-US"/>
              </w:rPr>
            </w:pPr>
            <w:r w:rsidRPr="00E3534A">
              <w:rPr>
                <w:rFonts w:eastAsia="MS Mincho"/>
                <w:sz w:val="16"/>
                <w:szCs w:val="16"/>
                <w:lang w:val="en-US" w:eastAsia="en-US"/>
              </w:rPr>
              <w:t>Enabling the network operator to first identify the UE who does not have the right subscription to access network resource to support the specific Application AI/ML operation (not based on the operation type) as AF is not aware of the UE’s 5G subscription.</w:t>
            </w:r>
          </w:p>
        </w:tc>
        <w:tc>
          <w:tcPr>
            <w:tcW w:w="0" w:type="auto"/>
            <w:shd w:val="clear" w:color="auto" w:fill="auto"/>
          </w:tcPr>
          <w:p w14:paraId="4DE2C443" w14:textId="77777777" w:rsidR="00586740" w:rsidRPr="00E3534A" w:rsidRDefault="00586740" w:rsidP="00B71D16">
            <w:pPr>
              <w:spacing w:after="60"/>
              <w:rPr>
                <w:rFonts w:eastAsia="MS Mincho"/>
                <w:sz w:val="16"/>
                <w:szCs w:val="16"/>
                <w:lang w:val="en-US"/>
              </w:rPr>
            </w:pPr>
            <w:r w:rsidRPr="00E3534A">
              <w:rPr>
                <w:rFonts w:eastAsia="MS Mincho"/>
                <w:sz w:val="16"/>
                <w:szCs w:val="16"/>
                <w:lang w:val="en-US"/>
              </w:rPr>
              <w:t>Yes</w:t>
            </w:r>
          </w:p>
        </w:tc>
      </w:tr>
    </w:tbl>
    <w:p w14:paraId="25C5D0D8" w14:textId="77777777" w:rsidR="00586740" w:rsidRPr="00E06D0C" w:rsidRDefault="00586740" w:rsidP="00586740">
      <w:pPr>
        <w:rPr>
          <w:rFonts w:eastAsia="DengXian"/>
        </w:rPr>
      </w:pPr>
    </w:p>
    <w:p w14:paraId="30E9A312" w14:textId="77777777" w:rsidR="00586740" w:rsidRPr="00E06D0C" w:rsidRDefault="00586740" w:rsidP="00586740">
      <w:pPr>
        <w:rPr>
          <w:rFonts w:eastAsia="DengXian"/>
        </w:rPr>
      </w:pPr>
      <w:r w:rsidRPr="00E06D0C">
        <w:rPr>
          <w:rFonts w:eastAsia="DengXian"/>
        </w:rPr>
        <w:t>For ‘</w:t>
      </w:r>
      <w:r w:rsidRPr="00F2798C">
        <w:rPr>
          <w:rFonts w:eastAsia="DengXian"/>
          <w:i/>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r w:rsidRPr="00E06D0C">
        <w:rPr>
          <w:rFonts w:eastAsia="DengXian"/>
        </w:rPr>
        <w:t xml:space="preserve">’, there is no relevant information given by the solutions listed in the table. </w:t>
      </w:r>
      <w:r>
        <w:rPr>
          <w:rFonts w:eastAsia="DengXian"/>
        </w:rPr>
        <w:t xml:space="preserve">Therefore, Principle#12 is not evaluated in the table. </w:t>
      </w:r>
    </w:p>
    <w:p w14:paraId="0E21B0A6" w14:textId="77777777" w:rsidR="00586740" w:rsidRDefault="00586740" w:rsidP="00586740">
      <w:pPr>
        <w:rPr>
          <w:lang w:eastAsia="ko-KR"/>
        </w:rPr>
      </w:pPr>
      <w:r>
        <w:rPr>
          <w:lang w:eastAsia="ko-KR"/>
        </w:rPr>
        <w:t xml:space="preserve">As for the Solution#7, in reality, this Solution#7 should be closer to KI#1 than KI#3. Solution#7 not only has dependency on RAN, but it also imposes the signalling overheads over NGAP. It is unclear why this solution approach with RAN dependency is necessary to derive the data rate performance without any obvious benefit when it is compared to other solutions.   </w:t>
      </w:r>
    </w:p>
    <w:p w14:paraId="3D82923E" w14:textId="77777777" w:rsidR="00586740" w:rsidRDefault="00586740" w:rsidP="00586740">
      <w:r>
        <w:t>For user consent checking support, Solution #39 and Solution #43 propose that AF requests for triggering user consent checking in 5GC for Event/Analytics Exposure.</w:t>
      </w:r>
    </w:p>
    <w:p w14:paraId="5531285E" w14:textId="77777777" w:rsidR="00586740" w:rsidRDefault="00586740" w:rsidP="00586740">
      <w:r w:rsidRPr="004002A4">
        <w:t>Sol</w:t>
      </w:r>
      <w:r>
        <w:t>ution</w:t>
      </w:r>
      <w:r w:rsidRPr="004002A4">
        <w:t xml:space="preserve"> #39 proposes that </w:t>
      </w:r>
      <w:r w:rsidRPr="004002A4">
        <w:rPr>
          <w:lang w:eastAsia="zh-CN"/>
        </w:rPr>
        <w:t xml:space="preserve">AF ensures that the UEs associated to the UE group ID have application users consent in place and then </w:t>
      </w:r>
      <w:r w:rsidRPr="004002A4">
        <w:t xml:space="preserve">reuse existing Event/Analytics exposure mechanisms such as UE location, CM state, UE reachability, etc., to supports 5GC assistance for application FL operation. The AF request for Event/Analytics Exposure includes user consent indication to enable NEF for user consent checking from UDM which stores </w:t>
      </w:r>
      <w:r w:rsidRPr="00390A88">
        <w:t xml:space="preserve">user consent for Event/Analytics Exposure in subscription information. Alternatively, </w:t>
      </w:r>
      <w:r w:rsidRPr="004002A4">
        <w:t xml:space="preserve">a new AF request message </w:t>
      </w:r>
      <w:r w:rsidRPr="004002A4">
        <w:rPr>
          <w:rFonts w:eastAsia="DengXian"/>
          <w:lang w:eastAsia="zh-CN"/>
        </w:rPr>
        <w:t xml:space="preserve">is proposed to check user consent for Event/Analytics Exposure before proceeding </w:t>
      </w:r>
      <w:r w:rsidRPr="004002A4">
        <w:t>existing Event/Analytics exposure mechanisms.</w:t>
      </w:r>
    </w:p>
    <w:p w14:paraId="3F6F5106" w14:textId="7B0E85A3" w:rsidR="00586740" w:rsidRDefault="00586740">
      <w:r w:rsidRPr="0006493E">
        <w:rPr>
          <w:lang w:val="en-US"/>
        </w:rPr>
        <w:t xml:space="preserve">Solution #43 proposes that </w:t>
      </w:r>
      <w:r w:rsidRPr="0006493E">
        <w:rPr>
          <w:lang w:val="en-US" w:eastAsia="zh-CN"/>
        </w:rPr>
        <w:t>AF retrieves the user consent subscription data, indicating whether the network is allowed to expose UE related 5GC information for Event/Analytics Exposure, for the UEs in the candidate list from the UDM directly or via NEF.</w:t>
      </w:r>
    </w:p>
    <w:p w14:paraId="046AFA50" w14:textId="77777777" w:rsidR="00932CCD" w:rsidRDefault="00932CCD" w:rsidP="00932CCD">
      <w:pPr>
        <w:pStyle w:val="Heading2"/>
      </w:pPr>
      <w:bookmarkStart w:id="575" w:name="_Toc117180659"/>
      <w:r>
        <w:t>7.4</w:t>
      </w:r>
      <w:r>
        <w:tab/>
        <w:t>Key Issue #4: Enhancing External Parameter Provisioning</w:t>
      </w:r>
      <w:bookmarkEnd w:id="575"/>
    </w:p>
    <w:p w14:paraId="28ED5450" w14:textId="77777777" w:rsidR="00F26747" w:rsidRDefault="00932CCD" w:rsidP="00932CCD">
      <w:pPr>
        <w:spacing w:after="240"/>
        <w:rPr>
          <w:lang w:eastAsia="ko-KR"/>
        </w:rPr>
      </w:pPr>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 xml:space="preserve">Solution #29 addresses both Key Issue #4 and Key Issue #2. </w:t>
      </w:r>
    </w:p>
    <w:p w14:paraId="17118F47" w14:textId="2745FC22" w:rsidR="00932CCD" w:rsidRDefault="00932CCD" w:rsidP="00932CCD">
      <w:pPr>
        <w:spacing w:after="240"/>
        <w:rPr>
          <w:lang w:eastAsia="ko-KR"/>
        </w:rPr>
      </w:pPr>
      <w:r>
        <w:rPr>
          <w:lang w:eastAsia="ko-KR"/>
        </w:rPr>
        <w:t>Solutions #28 is more general and addresses aspects of all Key Issues</w:t>
      </w:r>
      <w:r w:rsidR="00F26747">
        <w:rPr>
          <w:lang w:eastAsia="ko-KR"/>
        </w:rPr>
        <w:t xml:space="preserve"> and should be evaluated outside KI#4</w:t>
      </w:r>
      <w:r>
        <w:rPr>
          <w:lang w:eastAsia="ko-KR"/>
        </w:rPr>
        <w:t>.</w:t>
      </w:r>
    </w:p>
    <w:p w14:paraId="17B263D2" w14:textId="78569094" w:rsidR="00932CCD" w:rsidRDefault="00932CCD" w:rsidP="00932CCD">
      <w:pPr>
        <w:spacing w:after="240"/>
        <w:rPr>
          <w:lang w:eastAsia="zh-CN"/>
        </w:rPr>
      </w:pPr>
      <w:r>
        <w:t xml:space="preserve">Solution #35 has no impact on services, entities, and interfaces. It proposes to reuse procedures for AF session with specific QoS as in </w:t>
      </w:r>
      <w:r w:rsidR="00C8558A">
        <w:t>clause </w:t>
      </w:r>
      <w:r w:rsidR="00C8558A" w:rsidRPr="00E525C6">
        <w:rPr>
          <w:lang w:eastAsia="zh-CN"/>
        </w:rPr>
        <w:t>4</w:t>
      </w:r>
      <w:r w:rsidRPr="00E525C6">
        <w:rPr>
          <w:lang w:eastAsia="zh-CN"/>
        </w:rPr>
        <w:t>.15.6.6</w:t>
      </w:r>
      <w:r>
        <w:rPr>
          <w:lang w:eastAsia="zh-CN"/>
        </w:rPr>
        <w:t xml:space="preserve"> and </w:t>
      </w:r>
      <w:r w:rsidR="00C8558A">
        <w:rPr>
          <w:lang w:eastAsia="zh-CN"/>
        </w:rPr>
        <w:t>clause 4</w:t>
      </w:r>
      <w:r>
        <w:rPr>
          <w:lang w:eastAsia="zh-CN"/>
        </w:rPr>
        <w:t>.15.6.6a</w:t>
      </w:r>
      <w:r w:rsidRPr="00E525C6">
        <w:rPr>
          <w:lang w:eastAsia="zh-CN"/>
        </w:rPr>
        <w:t xml:space="preserve">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w:t>
      </w:r>
      <w:r w:rsidR="00C8558A">
        <w:rPr>
          <w:lang w:eastAsia="zh-CN"/>
        </w:rPr>
        <w:t>clause </w:t>
      </w:r>
      <w:r w:rsidR="00C8558A" w:rsidRPr="00E525C6">
        <w:rPr>
          <w:lang w:eastAsia="zh-CN"/>
        </w:rPr>
        <w:t>4</w:t>
      </w:r>
      <w:r w:rsidRPr="00E525C6">
        <w:rPr>
          <w:lang w:eastAsia="zh-CN"/>
        </w:rPr>
        <w:t>.16.7.2</w:t>
      </w:r>
      <w:r>
        <w:rPr>
          <w:lang w:eastAsia="zh-CN"/>
        </w:rPr>
        <w:t xml:space="preserve"> and </w:t>
      </w:r>
      <w:r w:rsidR="00C8558A">
        <w:rPr>
          <w:lang w:eastAsia="zh-CN"/>
        </w:rPr>
        <w:t>clause </w:t>
      </w:r>
      <w:r w:rsidR="00C8558A" w:rsidRPr="00E525C6">
        <w:rPr>
          <w:lang w:eastAsia="zh-CN"/>
        </w:rPr>
        <w:t>4</w:t>
      </w:r>
      <w:r w:rsidRPr="00E525C6">
        <w:rPr>
          <w:lang w:eastAsia="zh-CN"/>
        </w:rPr>
        <w:t xml:space="preserve">.15.6.8 of </w:t>
      </w:r>
      <w:r w:rsidR="00C8558A" w:rsidRPr="00E525C6">
        <w:rPr>
          <w:lang w:eastAsia="zh-CN"/>
        </w:rPr>
        <w:t>TS</w:t>
      </w:r>
      <w:r w:rsidR="00C8558A">
        <w:rPr>
          <w:lang w:eastAsia="zh-CN"/>
        </w:rPr>
        <w:t> </w:t>
      </w:r>
      <w:r w:rsidR="00C8558A" w:rsidRPr="00E525C6">
        <w:rPr>
          <w:lang w:eastAsia="zh-CN"/>
        </w:rPr>
        <w:t>23.502</w:t>
      </w:r>
      <w:r w:rsidR="00C8558A">
        <w:rPr>
          <w:lang w:eastAsia="zh-CN"/>
        </w:rPr>
        <w:t> </w:t>
      </w:r>
      <w:r w:rsidR="00C8558A" w:rsidRPr="00E525C6">
        <w:rPr>
          <w:lang w:eastAsia="zh-CN"/>
        </w:rPr>
        <w:t>[</w:t>
      </w:r>
      <w:r w:rsidRPr="00E525C6">
        <w:rPr>
          <w:lang w:eastAsia="zh-CN"/>
        </w:rPr>
        <w:t xml:space="preserve">4], </w:t>
      </w:r>
      <w:r>
        <w:rPr>
          <w:lang w:eastAsia="zh-CN"/>
        </w:rPr>
        <w:t>for some other types of AI/ML operations.</w:t>
      </w:r>
    </w:p>
    <w:p w14:paraId="31AC3EA4" w14:textId="7505B3CF" w:rsidR="00932CCD" w:rsidRDefault="00932CCD" w:rsidP="00932CCD">
      <w:pPr>
        <w:spacing w:after="240"/>
      </w:pPr>
      <w:r>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w:t>
      </w:r>
      <w:r w:rsidR="00C8558A" w:rsidRPr="00E525C6">
        <w:t>TS</w:t>
      </w:r>
      <w:r w:rsidR="00C8558A">
        <w:t> </w:t>
      </w:r>
      <w:r w:rsidR="00C8558A" w:rsidRPr="00E525C6">
        <w:t>23.502</w:t>
      </w:r>
      <w:r w:rsidR="00C8558A">
        <w:t> [</w:t>
      </w:r>
      <w:r>
        <w:t>4].</w:t>
      </w:r>
    </w:p>
    <w:p w14:paraId="37EBDAC4" w14:textId="3F12C70D" w:rsidR="00932CCD" w:rsidRDefault="00932CCD" w:rsidP="00932CCD">
      <w:pPr>
        <w:spacing w:after="240"/>
        <w:rPr>
          <w:rFonts w:eastAsia="SimSun"/>
        </w:rPr>
      </w:pPr>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 xml:space="preserve">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w:t>
      </w:r>
    </w:p>
    <w:p w14:paraId="6E346C17" w14:textId="538EDC94" w:rsidR="00932CCD" w:rsidRDefault="00932CCD" w:rsidP="00932CCD">
      <w:pPr>
        <w:spacing w:after="240"/>
        <w:rPr>
          <w:lang w:eastAsia="ko-KR"/>
        </w:rPr>
      </w:pPr>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xml:space="preserve">, reusing procedure for external parameter provisioning from </w:t>
      </w:r>
      <w:r w:rsidR="00C8558A">
        <w:rPr>
          <w:rFonts w:eastAsia="SimSun"/>
        </w:rPr>
        <w:t>clause 4</w:t>
      </w:r>
      <w:r>
        <w:rPr>
          <w:rFonts w:eastAsia="SimSun"/>
        </w:rPr>
        <w:t xml:space="preserve">.15.6.2 of </w:t>
      </w:r>
      <w:r w:rsidR="00C8558A">
        <w:rPr>
          <w:rFonts w:eastAsia="SimSun"/>
        </w:rPr>
        <w:t>TS 23.502 [</w:t>
      </w:r>
      <w:r>
        <w:rPr>
          <w:rFonts w:eastAsia="SimSun"/>
        </w:rPr>
        <w:t>4]. AMF and SMF can then further use these provisioned parameters for their own procedures.</w:t>
      </w:r>
    </w:p>
    <w:p w14:paraId="6C2394DB" w14:textId="77777777" w:rsidR="00932CCD" w:rsidRDefault="00932CCD" w:rsidP="00932CCD">
      <w:pPr>
        <w:spacing w:after="240"/>
      </w:pPr>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p>
    <w:p w14:paraId="2C1281FB" w14:textId="77777777" w:rsidR="00932CCD" w:rsidRDefault="00932CCD" w:rsidP="00932CCD">
      <w:pPr>
        <w:spacing w:after="240"/>
      </w:pPr>
      <w:r>
        <w:t>The following principles are proposed as potential basis for further evaluation of the solutions:</w:t>
      </w:r>
    </w:p>
    <w:p w14:paraId="5D114DBA" w14:textId="77777777" w:rsidR="00932CCD" w:rsidRDefault="00932CCD" w:rsidP="00932CCD">
      <w:pPr>
        <w:pStyle w:val="B1"/>
        <w:rPr>
          <w:lang w:eastAsia="zh-CN"/>
        </w:rPr>
      </w:pPr>
      <w:r>
        <w:rPr>
          <w:lang w:eastAsia="zh-CN"/>
        </w:rPr>
        <w:t>-</w:t>
      </w:r>
      <w:r>
        <w:rPr>
          <w:lang w:eastAsia="zh-CN"/>
        </w:rPr>
        <w:tab/>
      </w:r>
      <w:r w:rsidRPr="00ED58FF">
        <w:rPr>
          <w:b/>
          <w:bCs/>
          <w:lang w:eastAsia="zh-CN"/>
        </w:rPr>
        <w:t>AI/ML AF providing specific policy parameters related to the AI/ML operation type to the 5GC, instead of 5GC deriving such policy parameters from AI/ML operation type:</w:t>
      </w:r>
    </w:p>
    <w:p w14:paraId="7BDFC6B6" w14:textId="724C54A6" w:rsidR="00932CCD" w:rsidRDefault="006C192F" w:rsidP="006C192F">
      <w:pPr>
        <w:pStyle w:val="B1"/>
      </w:pPr>
      <w:r w:rsidRPr="006C192F">
        <w:tab/>
      </w:r>
      <w:r w:rsidR="00932CCD" w:rsidRPr="006C192F">
        <w:t>None of the solutions propose to provision the AI/ML operation type to the 5GC. Solution #29 proposes an AI/ML task identifier but 5GC does not use the information, rather it forwards this to the UE.</w:t>
      </w:r>
    </w:p>
    <w:p w14:paraId="52D734C5" w14:textId="2C1F1038" w:rsidR="00932CCD" w:rsidRDefault="006C192F" w:rsidP="006C192F">
      <w:pPr>
        <w:pStyle w:val="B1"/>
      </w:pPr>
      <w:r w:rsidRPr="006C192F">
        <w:tab/>
      </w:r>
      <w:r w:rsidR="00932CCD" w:rsidRPr="006C192F">
        <w:t>Solutions #9 and #29 propose that AI/ML AF provisions configuration information.</w:t>
      </w:r>
    </w:p>
    <w:p w14:paraId="25103EC3" w14:textId="311ABF5C" w:rsidR="00932CCD" w:rsidRDefault="006C192F" w:rsidP="006C192F">
      <w:pPr>
        <w:pStyle w:val="B1"/>
      </w:pPr>
      <w:r w:rsidRPr="006C192F">
        <w:tab/>
      </w:r>
      <w:r w:rsidR="00932CCD" w:rsidRPr="006C192F">
        <w:t>More discussion is needed on the exact configuration parameters needed for each AI/ML operation type.</w:t>
      </w:r>
    </w:p>
    <w:p w14:paraId="7B448678" w14:textId="77777777" w:rsidR="00932CCD" w:rsidRPr="00AE0DAC" w:rsidRDefault="00932CCD" w:rsidP="00932CCD">
      <w:pPr>
        <w:pStyle w:val="B1"/>
        <w:rPr>
          <w:b/>
          <w:bCs/>
        </w:rPr>
      </w:pPr>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p>
    <w:p w14:paraId="0EE79C50" w14:textId="77777777" w:rsidR="00932CCD" w:rsidRDefault="00932CCD" w:rsidP="00932CCD">
      <w:pPr>
        <w:pStyle w:val="B1"/>
      </w:pPr>
      <w:r>
        <w:tab/>
        <w:t>This is specific to solution #36.</w:t>
      </w:r>
    </w:p>
    <w:p w14:paraId="66646022" w14:textId="5DE6D1A9" w:rsidR="00932CCD" w:rsidRDefault="006C192F" w:rsidP="006C192F">
      <w:pPr>
        <w:pStyle w:val="B1"/>
      </w:pPr>
      <w:r w:rsidRPr="006C192F">
        <w:tab/>
      </w:r>
      <w:r w:rsidR="00932CCD" w:rsidRPr="006C192F">
        <w:t>More discussion is needed on the specific parameters (existing and new ones) to be provisioned, and the related scenarios for using these parameters in the 5GC NFs.</w:t>
      </w:r>
    </w:p>
    <w:p w14:paraId="7A9CD32B" w14:textId="6A9AC640" w:rsidR="00932CCD" w:rsidRDefault="00932CCD" w:rsidP="00932CCD">
      <w:pPr>
        <w:pStyle w:val="Heading2"/>
      </w:pPr>
      <w:bookmarkStart w:id="576" w:name="_Toc117180660"/>
      <w:r>
        <w:t>7.5</w:t>
      </w:r>
      <w:r>
        <w:tab/>
        <w:t xml:space="preserve">Key Issue #5: </w:t>
      </w:r>
      <w:r w:rsidRPr="00932CCD">
        <w:t>5GC Enhancements to enable Application AI/ML Traffic Transport</w:t>
      </w:r>
      <w:bookmarkEnd w:id="576"/>
    </w:p>
    <w:p w14:paraId="27976B07" w14:textId="631D2657" w:rsidR="00932CCD" w:rsidRDefault="00932CCD" w:rsidP="00932CCD">
      <w:r>
        <w:t>The following table summarize the similarity and differences among the 3 solutions to address KI#5.</w:t>
      </w:r>
    </w:p>
    <w:p w14:paraId="7E1768D1" w14:textId="7ED745F5" w:rsidR="00932CCD" w:rsidRPr="00315872" w:rsidRDefault="00932CCD" w:rsidP="00F55F6D">
      <w:pPr>
        <w:pStyle w:val="TH"/>
        <w:rPr>
          <w:rFonts w:eastAsia="MS Mincho"/>
        </w:rPr>
      </w:pPr>
      <w:r w:rsidRPr="00485CA3">
        <w:rPr>
          <w:lang w:eastAsia="zh-CN"/>
        </w:rPr>
        <w:t>Table 7.</w:t>
      </w:r>
      <w:r>
        <w:rPr>
          <w:lang w:eastAsia="zh-CN"/>
        </w:rPr>
        <w:t>5</w:t>
      </w:r>
      <w:r w:rsidRPr="00485CA3">
        <w:rPr>
          <w:lang w:eastAsia="zh-CN"/>
        </w:rPr>
        <w:t>-</w:t>
      </w:r>
      <w:r>
        <w:rPr>
          <w:lang w:eastAsia="zh-CN"/>
        </w:rPr>
        <w:t>1:</w:t>
      </w:r>
      <w:r w:rsidRPr="00485CA3">
        <w:rPr>
          <w:lang w:eastAsia="zh-CN"/>
        </w:rPr>
        <w:t xml:space="preserve"> </w:t>
      </w:r>
      <w:r w:rsidRPr="00932CCD">
        <w:rPr>
          <w:lang w:eastAsia="zh-CN"/>
        </w:rPr>
        <w:t>Evaluation of KI#</w:t>
      </w:r>
      <w:r>
        <w:rPr>
          <w:lang w:eastAsia="zh-CN"/>
        </w:rPr>
        <w:t>5</w:t>
      </w:r>
      <w:r w:rsidRPr="00932CCD">
        <w:rPr>
          <w:lang w:eastAsia="zh-CN"/>
        </w:rPr>
        <w:t xml:space="preserve"> solutions</w:t>
      </w:r>
    </w:p>
    <w:tbl>
      <w:tblPr>
        <w:tblW w:w="9715" w:type="dxa"/>
        <w:tblLayout w:type="fixed"/>
        <w:tblLook w:val="04A0" w:firstRow="1" w:lastRow="0" w:firstColumn="1" w:lastColumn="0" w:noHBand="0" w:noVBand="1"/>
      </w:tblPr>
      <w:tblGrid>
        <w:gridCol w:w="2275"/>
        <w:gridCol w:w="2490"/>
        <w:gridCol w:w="2520"/>
        <w:gridCol w:w="2430"/>
      </w:tblGrid>
      <w:tr w:rsidR="00932CCD" w:rsidRPr="00F55F6D" w14:paraId="53955A84" w14:textId="77777777" w:rsidTr="00F00384">
        <w:tc>
          <w:tcPr>
            <w:tcW w:w="2275" w:type="dxa"/>
            <w:tcBorders>
              <w:bottom w:val="single" w:sz="4" w:space="0" w:color="auto"/>
            </w:tcBorders>
            <w:shd w:val="solid" w:color="D0CECE" w:themeColor="background2" w:themeShade="E6" w:fill="D0CECE" w:themeFill="background2" w:themeFillShade="E6"/>
          </w:tcPr>
          <w:p w14:paraId="76F1AD8D" w14:textId="77777777" w:rsidR="00932CCD" w:rsidRPr="00F55F6D" w:rsidRDefault="00932CCD" w:rsidP="00F55F6D">
            <w:pPr>
              <w:pStyle w:val="TAH"/>
              <w:rPr>
                <w:sz w:val="16"/>
                <w:szCs w:val="16"/>
              </w:rPr>
            </w:pPr>
            <w:r w:rsidRPr="00F55F6D">
              <w:rPr>
                <w:sz w:val="16"/>
                <w:szCs w:val="16"/>
              </w:rPr>
              <w:t>Evaluation Criteria</w:t>
            </w:r>
          </w:p>
        </w:tc>
        <w:tc>
          <w:tcPr>
            <w:tcW w:w="2490" w:type="dxa"/>
            <w:shd w:val="solid" w:color="FFF2CC" w:themeColor="accent4" w:themeTint="33" w:fill="FFF2CC" w:themeFill="accent4" w:themeFillTint="33"/>
          </w:tcPr>
          <w:p w14:paraId="309BFB66" w14:textId="77777777" w:rsidR="00932CCD" w:rsidRPr="00F55F6D" w:rsidRDefault="00932CCD" w:rsidP="00F55F6D">
            <w:pPr>
              <w:pStyle w:val="TAH"/>
              <w:rPr>
                <w:sz w:val="16"/>
                <w:szCs w:val="16"/>
              </w:rPr>
            </w:pPr>
            <w:r w:rsidRPr="00F55F6D">
              <w:rPr>
                <w:sz w:val="16"/>
                <w:szCs w:val="16"/>
              </w:rPr>
              <w:t>Solution#10</w:t>
            </w:r>
          </w:p>
        </w:tc>
        <w:tc>
          <w:tcPr>
            <w:tcW w:w="2520" w:type="dxa"/>
            <w:shd w:val="solid" w:color="FFF2CC" w:themeColor="accent4" w:themeTint="33" w:fill="FFF2CC" w:themeFill="accent4" w:themeFillTint="33"/>
          </w:tcPr>
          <w:p w14:paraId="6B085796" w14:textId="77777777" w:rsidR="00932CCD" w:rsidRPr="00F55F6D" w:rsidRDefault="00932CCD" w:rsidP="00F55F6D">
            <w:pPr>
              <w:pStyle w:val="TAH"/>
              <w:rPr>
                <w:sz w:val="16"/>
                <w:szCs w:val="16"/>
              </w:rPr>
            </w:pPr>
            <w:r w:rsidRPr="00F55F6D">
              <w:rPr>
                <w:sz w:val="16"/>
                <w:szCs w:val="16"/>
              </w:rPr>
              <w:t>Solution#11</w:t>
            </w:r>
          </w:p>
        </w:tc>
        <w:tc>
          <w:tcPr>
            <w:tcW w:w="2430" w:type="dxa"/>
            <w:shd w:val="solid" w:color="FFF2CC" w:themeColor="accent4" w:themeTint="33" w:fill="FFF2CC" w:themeFill="accent4" w:themeFillTint="33"/>
          </w:tcPr>
          <w:p w14:paraId="3A150609" w14:textId="77777777" w:rsidR="00932CCD" w:rsidRPr="00F55F6D" w:rsidRDefault="00932CCD" w:rsidP="00F55F6D">
            <w:pPr>
              <w:pStyle w:val="TAH"/>
              <w:rPr>
                <w:sz w:val="16"/>
                <w:szCs w:val="16"/>
              </w:rPr>
            </w:pPr>
            <w:r w:rsidRPr="00F55F6D">
              <w:rPr>
                <w:sz w:val="16"/>
                <w:szCs w:val="16"/>
              </w:rPr>
              <w:t>Solution#13</w:t>
            </w:r>
          </w:p>
        </w:tc>
      </w:tr>
      <w:tr w:rsidR="00932CCD" w:rsidRPr="00F55F6D" w14:paraId="5D5131DE" w14:textId="77777777" w:rsidTr="00F00384">
        <w:tc>
          <w:tcPr>
            <w:tcW w:w="2275" w:type="dxa"/>
            <w:shd w:val="solid" w:color="D0CECE" w:themeColor="background2" w:themeShade="E6" w:fill="D0CECE" w:themeFill="background2" w:themeFillShade="E6"/>
          </w:tcPr>
          <w:p w14:paraId="23BE4C3A" w14:textId="7EC0FA3C" w:rsidR="00932CCD" w:rsidRPr="00F55F6D" w:rsidRDefault="00932CCD" w:rsidP="00F55F6D">
            <w:pPr>
              <w:pStyle w:val="TAL"/>
              <w:rPr>
                <w:sz w:val="16"/>
                <w:szCs w:val="16"/>
              </w:rPr>
            </w:pPr>
            <w:r w:rsidRPr="00F55F6D">
              <w:rPr>
                <w:sz w:val="16"/>
                <w:szCs w:val="16"/>
              </w:rPr>
              <w:t>Ability to define the application AI/ML data transfer window negotiation mechanism to support planned or event driven AI/ML data transfer.</w:t>
            </w:r>
          </w:p>
          <w:p w14:paraId="567F117B" w14:textId="77777777" w:rsidR="00932CCD" w:rsidRPr="00F55F6D" w:rsidRDefault="00932CCD" w:rsidP="00F55F6D">
            <w:pPr>
              <w:pStyle w:val="TAL"/>
              <w:rPr>
                <w:sz w:val="16"/>
                <w:szCs w:val="16"/>
              </w:rPr>
            </w:pPr>
            <w:r w:rsidRPr="00F55F6D">
              <w:rPr>
                <w:sz w:val="16"/>
                <w:szCs w:val="16"/>
              </w:rPr>
              <w:t xml:space="preserve">NOTE: Corresponding to Principle#2 in the Moderated AP Discussions for KI#5 </w:t>
            </w:r>
          </w:p>
        </w:tc>
        <w:tc>
          <w:tcPr>
            <w:tcW w:w="2490" w:type="dxa"/>
          </w:tcPr>
          <w:p w14:paraId="63CE6F4D" w14:textId="4C4CC19D" w:rsidR="00932CCD" w:rsidRPr="00F55F6D" w:rsidRDefault="00932CCD" w:rsidP="00F55F6D">
            <w:pPr>
              <w:pStyle w:val="TAL"/>
              <w:rPr>
                <w:sz w:val="16"/>
                <w:szCs w:val="16"/>
              </w:rPr>
            </w:pPr>
            <w:r w:rsidRPr="00F55F6D">
              <w:rPr>
                <w:sz w:val="16"/>
                <w:szCs w:val="16"/>
              </w:rPr>
              <w:t xml:space="preserve">Solution#10 leverages the existing BDT Negotiation mechanism to enable the AF and the 5GC/PCF to negotiate the </w:t>
            </w:r>
            <w:r w:rsidR="00DA6550" w:rsidRPr="00F55F6D">
              <w:rPr>
                <w:sz w:val="16"/>
                <w:szCs w:val="16"/>
              </w:rPr>
              <w:t>"</w:t>
            </w:r>
            <w:r w:rsidRPr="00F55F6D">
              <w:rPr>
                <w:sz w:val="16"/>
                <w:szCs w:val="16"/>
              </w:rPr>
              <w:t>Desired Time Window</w:t>
            </w:r>
            <w:r w:rsidR="00DA6550" w:rsidRPr="00F55F6D">
              <w:rPr>
                <w:sz w:val="16"/>
                <w:szCs w:val="16"/>
              </w:rPr>
              <w:t>"</w:t>
            </w:r>
            <w:r w:rsidRPr="00F55F6D">
              <w:rPr>
                <w:sz w:val="16"/>
                <w:szCs w:val="16"/>
              </w:rPr>
              <w:t xml:space="preserve"> for the application time transfer which may be scheduled in advance by the AF or initiated by the AF when it receives notification  from the event that AF has subscribed from the 5GC (e.g. Group-MBR threshold has been exceeded).</w:t>
            </w:r>
          </w:p>
          <w:p w14:paraId="0190D217" w14:textId="37AC7A94" w:rsidR="00932CCD" w:rsidRPr="00F55F6D" w:rsidRDefault="00932CCD" w:rsidP="00F55F6D">
            <w:pPr>
              <w:pStyle w:val="TAL"/>
              <w:rPr>
                <w:sz w:val="16"/>
                <w:szCs w:val="16"/>
              </w:rPr>
            </w:pPr>
            <w:r w:rsidRPr="00F55F6D">
              <w:rPr>
                <w:sz w:val="16"/>
                <w:szCs w:val="16"/>
              </w:rPr>
              <w:t>With the BDT mechanism, it can plan for the resource reservation for the data transmission for a group of UEs even before the PDU sessions are established.</w:t>
            </w:r>
          </w:p>
          <w:p w14:paraId="2BD86C29" w14:textId="77777777" w:rsidR="00932CCD" w:rsidRPr="00F55F6D" w:rsidRDefault="00932CCD" w:rsidP="00F55F6D">
            <w:pPr>
              <w:pStyle w:val="TAL"/>
              <w:rPr>
                <w:sz w:val="16"/>
                <w:szCs w:val="16"/>
              </w:rPr>
            </w:pPr>
          </w:p>
        </w:tc>
        <w:tc>
          <w:tcPr>
            <w:tcW w:w="2520" w:type="dxa"/>
          </w:tcPr>
          <w:p w14:paraId="28BA3664" w14:textId="6EE751BC"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w:t>
            </w:r>
          </w:p>
          <w:p w14:paraId="0AC562FA" w14:textId="77777777" w:rsidR="00932CCD" w:rsidRPr="00F55F6D" w:rsidRDefault="00932CCD" w:rsidP="00F55F6D">
            <w:pPr>
              <w:pStyle w:val="TAL"/>
              <w:rPr>
                <w:sz w:val="16"/>
                <w:szCs w:val="16"/>
              </w:rPr>
            </w:pPr>
          </w:p>
        </w:tc>
        <w:tc>
          <w:tcPr>
            <w:tcW w:w="2430" w:type="dxa"/>
          </w:tcPr>
          <w:p w14:paraId="5172B4F9" w14:textId="3B378E8F"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However, Solution#13 extends the AF Influence Traffic Routing feature which supports existing parameter </w:t>
            </w:r>
            <w:r w:rsidR="00DA6550" w:rsidRPr="00F55F6D">
              <w:rPr>
                <w:sz w:val="16"/>
                <w:szCs w:val="16"/>
              </w:rPr>
              <w:t>"</w:t>
            </w:r>
            <w:r w:rsidRPr="00F55F6D">
              <w:rPr>
                <w:sz w:val="16"/>
                <w:szCs w:val="16"/>
              </w:rPr>
              <w:t>Temporal validity condition</w:t>
            </w:r>
            <w:r w:rsidR="00DA6550" w:rsidRPr="00F55F6D">
              <w:rPr>
                <w:sz w:val="16"/>
                <w:szCs w:val="16"/>
              </w:rPr>
              <w:t>"</w:t>
            </w:r>
            <w:r w:rsidRPr="00F55F6D">
              <w:rPr>
                <w:sz w:val="16"/>
                <w:szCs w:val="16"/>
              </w:rPr>
              <w:t xml:space="preserve"> to apply timing control to influence the traffic routing of the  application AI/ML traffic.</w:t>
            </w:r>
          </w:p>
          <w:p w14:paraId="389593BB" w14:textId="62797883" w:rsidR="00932CCD" w:rsidRPr="00F55F6D" w:rsidRDefault="00932CCD" w:rsidP="00F55F6D">
            <w:pPr>
              <w:pStyle w:val="TAL"/>
              <w:rPr>
                <w:sz w:val="16"/>
                <w:szCs w:val="16"/>
              </w:rPr>
            </w:pPr>
            <w:r w:rsidRPr="00F55F6D">
              <w:rPr>
                <w:sz w:val="16"/>
                <w:szCs w:val="16"/>
              </w:rPr>
              <w:t xml:space="preserve">Solution#13 also introduces additional AI/ML Transport Configuration with the associated </w:t>
            </w:r>
            <w:r w:rsidR="00DA6550" w:rsidRPr="00F55F6D">
              <w:rPr>
                <w:sz w:val="16"/>
                <w:szCs w:val="16"/>
              </w:rPr>
              <w:t>"</w:t>
            </w:r>
            <w:r w:rsidRPr="00F55F6D">
              <w:rPr>
                <w:sz w:val="16"/>
                <w:szCs w:val="16"/>
              </w:rPr>
              <w:t>Time validity</w:t>
            </w:r>
            <w:r w:rsidR="00DA6550" w:rsidRPr="00F55F6D">
              <w:rPr>
                <w:sz w:val="16"/>
                <w:szCs w:val="16"/>
              </w:rPr>
              <w:t>"</w:t>
            </w:r>
            <w:r w:rsidRPr="00F55F6D">
              <w:rPr>
                <w:sz w:val="16"/>
                <w:szCs w:val="16"/>
              </w:rPr>
              <w:t xml:space="preserve"> to the AF Influence Traffic Routing procedure which also provides some form of timing control on the data transmission.    </w:t>
            </w:r>
          </w:p>
        </w:tc>
      </w:tr>
      <w:tr w:rsidR="00932CCD" w:rsidRPr="00F55F6D" w14:paraId="21499AB8" w14:textId="77777777" w:rsidTr="00F00384">
        <w:tc>
          <w:tcPr>
            <w:tcW w:w="2275" w:type="dxa"/>
            <w:shd w:val="solid" w:color="D0CECE" w:themeColor="background2" w:themeShade="E6" w:fill="D0CECE" w:themeFill="background2" w:themeFillShade="E6"/>
          </w:tcPr>
          <w:p w14:paraId="0EF2EFB0" w14:textId="77777777" w:rsidR="00932CCD" w:rsidRPr="00F55F6D" w:rsidRDefault="00932CCD" w:rsidP="00F55F6D">
            <w:pPr>
              <w:pStyle w:val="TAL"/>
              <w:rPr>
                <w:sz w:val="16"/>
                <w:szCs w:val="16"/>
              </w:rPr>
            </w:pPr>
            <w:r w:rsidRPr="00F55F6D">
              <w:rPr>
                <w:sz w:val="16"/>
                <w:szCs w:val="16"/>
              </w:rPr>
              <w:t>Enhanced the existing AF Traffic Routing Influence mechanism</w:t>
            </w:r>
          </w:p>
          <w:p w14:paraId="18E1E4D8" w14:textId="77777777" w:rsidR="00932CCD" w:rsidRPr="00F55F6D" w:rsidRDefault="00932CCD" w:rsidP="00F55F6D">
            <w:pPr>
              <w:pStyle w:val="TAL"/>
              <w:rPr>
                <w:sz w:val="16"/>
                <w:szCs w:val="16"/>
              </w:rPr>
            </w:pPr>
            <w:r w:rsidRPr="00F55F6D">
              <w:rPr>
                <w:sz w:val="16"/>
                <w:szCs w:val="16"/>
              </w:rPr>
              <w:t>NOTE: Corresponding to Principle#4 in the Moderated AP Discussions for KI#5</w:t>
            </w:r>
          </w:p>
        </w:tc>
        <w:tc>
          <w:tcPr>
            <w:tcW w:w="2490" w:type="dxa"/>
          </w:tcPr>
          <w:p w14:paraId="2D14E4E6" w14:textId="77777777" w:rsidR="00932CCD" w:rsidRPr="00F55F6D" w:rsidRDefault="00932CCD" w:rsidP="00F55F6D">
            <w:pPr>
              <w:pStyle w:val="TAL"/>
              <w:rPr>
                <w:sz w:val="16"/>
                <w:szCs w:val="16"/>
              </w:rPr>
            </w:pPr>
            <w:r w:rsidRPr="00F55F6D">
              <w:rPr>
                <w:sz w:val="16"/>
                <w:szCs w:val="16"/>
              </w:rPr>
              <w:t>No</w:t>
            </w:r>
          </w:p>
          <w:p w14:paraId="159E0866" w14:textId="77777777" w:rsidR="00932CCD" w:rsidRPr="00F55F6D" w:rsidRDefault="00932CCD" w:rsidP="00F55F6D">
            <w:pPr>
              <w:pStyle w:val="TAL"/>
              <w:rPr>
                <w:sz w:val="16"/>
                <w:szCs w:val="16"/>
              </w:rPr>
            </w:pPr>
            <w:r w:rsidRPr="00F55F6D">
              <w:rPr>
                <w:sz w:val="16"/>
                <w:szCs w:val="16"/>
              </w:rPr>
              <w:t xml:space="preserve">For AI/ML data transmission that requires some support for the influence of the traffic routing, leveraging the AF Influence of Traffic Routing feature could be useful.  </w:t>
            </w:r>
          </w:p>
        </w:tc>
        <w:tc>
          <w:tcPr>
            <w:tcW w:w="2520" w:type="dxa"/>
          </w:tcPr>
          <w:p w14:paraId="6AB4F769" w14:textId="77777777" w:rsidR="00932CCD" w:rsidRPr="00F55F6D" w:rsidRDefault="00932CCD" w:rsidP="00F55F6D">
            <w:pPr>
              <w:pStyle w:val="TAL"/>
              <w:rPr>
                <w:sz w:val="16"/>
                <w:szCs w:val="16"/>
              </w:rPr>
            </w:pPr>
            <w:r w:rsidRPr="00F55F6D">
              <w:rPr>
                <w:sz w:val="16"/>
                <w:szCs w:val="16"/>
              </w:rPr>
              <w:t>Yes</w:t>
            </w:r>
          </w:p>
          <w:p w14:paraId="3B84667D"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leverage and extend the User Experience Analytics and DN Performance Analytic by coordinating with the R18 eNA Phase 3 work to support the traffic routing decision </w:t>
            </w:r>
          </w:p>
        </w:tc>
        <w:tc>
          <w:tcPr>
            <w:tcW w:w="2430" w:type="dxa"/>
          </w:tcPr>
          <w:p w14:paraId="615CA01A" w14:textId="77777777" w:rsidR="00932CCD" w:rsidRPr="00F55F6D" w:rsidRDefault="00932CCD" w:rsidP="00F55F6D">
            <w:pPr>
              <w:pStyle w:val="TAL"/>
              <w:rPr>
                <w:sz w:val="16"/>
                <w:szCs w:val="16"/>
              </w:rPr>
            </w:pPr>
            <w:r w:rsidRPr="00F55F6D">
              <w:rPr>
                <w:sz w:val="16"/>
                <w:szCs w:val="16"/>
              </w:rPr>
              <w:t>Yes</w:t>
            </w:r>
          </w:p>
          <w:p w14:paraId="3976E55B" w14:textId="77777777" w:rsidR="00932CCD" w:rsidRPr="00F55F6D" w:rsidRDefault="00932CCD" w:rsidP="00F55F6D">
            <w:pPr>
              <w:pStyle w:val="TAL"/>
              <w:rPr>
                <w:sz w:val="16"/>
                <w:szCs w:val="16"/>
              </w:rPr>
            </w:pPr>
            <w:r w:rsidRPr="00F55F6D">
              <w:rPr>
                <w:sz w:val="16"/>
                <w:szCs w:val="16"/>
              </w:rPr>
              <w:t xml:space="preserve">It proposed to extend the existing AF Influence Traffic Routing mechanism to support additional AI/ML Transport Configuration to UE discovery of the Application AI/ML server </w:t>
            </w:r>
          </w:p>
        </w:tc>
      </w:tr>
      <w:tr w:rsidR="00932CCD" w:rsidRPr="00F55F6D" w14:paraId="550DBC2A" w14:textId="77777777" w:rsidTr="00F00384">
        <w:tc>
          <w:tcPr>
            <w:tcW w:w="2275" w:type="dxa"/>
            <w:tcBorders>
              <w:bottom w:val="single" w:sz="4" w:space="0" w:color="auto"/>
            </w:tcBorders>
            <w:shd w:val="solid" w:color="D0CECE" w:themeColor="background2" w:themeShade="E6" w:fill="D0CECE" w:themeFill="background2" w:themeFillShade="E6"/>
          </w:tcPr>
          <w:p w14:paraId="1FC14356" w14:textId="77777777" w:rsidR="00932CCD" w:rsidRPr="00F55F6D" w:rsidRDefault="00932CCD" w:rsidP="00F55F6D">
            <w:pPr>
              <w:pStyle w:val="TAL"/>
              <w:rPr>
                <w:sz w:val="16"/>
                <w:szCs w:val="16"/>
              </w:rPr>
            </w:pPr>
            <w:r w:rsidRPr="00F55F6D">
              <w:rPr>
                <w:sz w:val="16"/>
                <w:szCs w:val="16"/>
              </w:rPr>
              <w:t>Extending the Service Experience and DN performance analytics to support the Application AI/ML traffic transport</w:t>
            </w:r>
          </w:p>
          <w:p w14:paraId="54410073" w14:textId="77777777" w:rsidR="00932CCD" w:rsidRPr="00F55F6D" w:rsidRDefault="00932CCD" w:rsidP="00F55F6D">
            <w:pPr>
              <w:pStyle w:val="TAL"/>
              <w:rPr>
                <w:sz w:val="16"/>
                <w:szCs w:val="16"/>
              </w:rPr>
            </w:pPr>
            <w:r w:rsidRPr="00F55F6D">
              <w:rPr>
                <w:sz w:val="16"/>
                <w:szCs w:val="16"/>
              </w:rPr>
              <w:t>NOTE: Corresponding to Principle#2 in the Moderated AP Discussions for KI#5</w:t>
            </w:r>
          </w:p>
        </w:tc>
        <w:tc>
          <w:tcPr>
            <w:tcW w:w="2490" w:type="dxa"/>
            <w:tcBorders>
              <w:bottom w:val="single" w:sz="4" w:space="0" w:color="auto"/>
            </w:tcBorders>
          </w:tcPr>
          <w:p w14:paraId="5CBB1D2F" w14:textId="77777777" w:rsidR="00932CCD" w:rsidRPr="00F55F6D" w:rsidRDefault="00932CCD" w:rsidP="00F55F6D">
            <w:pPr>
              <w:pStyle w:val="TAL"/>
              <w:rPr>
                <w:sz w:val="16"/>
                <w:szCs w:val="16"/>
              </w:rPr>
            </w:pPr>
            <w:r w:rsidRPr="00F55F6D">
              <w:rPr>
                <w:sz w:val="16"/>
                <w:szCs w:val="16"/>
              </w:rPr>
              <w:t>Nothing was mentioned on these specific aspect</w:t>
            </w:r>
          </w:p>
        </w:tc>
        <w:tc>
          <w:tcPr>
            <w:tcW w:w="2520" w:type="dxa"/>
            <w:tcBorders>
              <w:bottom w:val="single" w:sz="4" w:space="0" w:color="auto"/>
            </w:tcBorders>
          </w:tcPr>
          <w:p w14:paraId="115B7303" w14:textId="77777777" w:rsidR="00932CCD" w:rsidRPr="00F55F6D" w:rsidRDefault="00932CCD" w:rsidP="00F55F6D">
            <w:pPr>
              <w:pStyle w:val="TAL"/>
              <w:rPr>
                <w:sz w:val="16"/>
                <w:szCs w:val="16"/>
              </w:rPr>
            </w:pPr>
            <w:r w:rsidRPr="00F55F6D">
              <w:rPr>
                <w:sz w:val="16"/>
                <w:szCs w:val="16"/>
              </w:rPr>
              <w:t>Yes</w:t>
            </w:r>
          </w:p>
        </w:tc>
        <w:tc>
          <w:tcPr>
            <w:tcW w:w="2430" w:type="dxa"/>
            <w:tcBorders>
              <w:bottom w:val="single" w:sz="4" w:space="0" w:color="auto"/>
            </w:tcBorders>
          </w:tcPr>
          <w:p w14:paraId="7C57F2E2" w14:textId="77777777" w:rsidR="00932CCD" w:rsidRPr="00F55F6D" w:rsidRDefault="00932CCD" w:rsidP="00F55F6D">
            <w:pPr>
              <w:pStyle w:val="TAL"/>
              <w:rPr>
                <w:sz w:val="16"/>
                <w:szCs w:val="16"/>
              </w:rPr>
            </w:pPr>
            <w:r w:rsidRPr="00F55F6D">
              <w:rPr>
                <w:sz w:val="16"/>
                <w:szCs w:val="16"/>
              </w:rPr>
              <w:t>Nothing was mentioned on this specific aspect</w:t>
            </w:r>
          </w:p>
        </w:tc>
      </w:tr>
      <w:tr w:rsidR="00932CCD" w:rsidRPr="00F55F6D" w14:paraId="0CE746F9" w14:textId="77777777" w:rsidTr="00F00384">
        <w:tc>
          <w:tcPr>
            <w:tcW w:w="2275" w:type="dxa"/>
            <w:tcBorders>
              <w:bottom w:val="single" w:sz="4" w:space="0" w:color="auto"/>
            </w:tcBorders>
            <w:shd w:val="solid" w:color="D0CECE" w:themeColor="background2" w:themeShade="E6" w:fill="D0CECE" w:themeFill="background2" w:themeFillShade="E6"/>
          </w:tcPr>
          <w:p w14:paraId="0AF87F09" w14:textId="5D64E820" w:rsidR="00932CCD" w:rsidRPr="00F55F6D" w:rsidRDefault="00932CCD" w:rsidP="00F55F6D">
            <w:pPr>
              <w:pStyle w:val="TAL"/>
              <w:rPr>
                <w:sz w:val="16"/>
                <w:szCs w:val="16"/>
              </w:rPr>
            </w:pPr>
            <w:r w:rsidRPr="00F55F6D">
              <w:rPr>
                <w:sz w:val="16"/>
                <w:szCs w:val="16"/>
              </w:rPr>
              <w:t>Ability to support different transport requirements for the application AI/ML traffic in the form of QoS as requested by the AF</w:t>
            </w:r>
          </w:p>
          <w:p w14:paraId="7A2E45B2" w14:textId="77777777" w:rsidR="00932CCD" w:rsidRPr="00F55F6D" w:rsidRDefault="00932CCD" w:rsidP="00F55F6D">
            <w:pPr>
              <w:pStyle w:val="TAL"/>
              <w:rPr>
                <w:sz w:val="16"/>
                <w:szCs w:val="16"/>
              </w:rPr>
            </w:pPr>
            <w:r w:rsidRPr="00F55F6D">
              <w:rPr>
                <w:sz w:val="16"/>
                <w:szCs w:val="16"/>
              </w:rPr>
              <w:t>NOTE: Corresponding to Principle#13 in the Moderated AP Discussions for KI#5</w:t>
            </w:r>
          </w:p>
        </w:tc>
        <w:tc>
          <w:tcPr>
            <w:tcW w:w="2490" w:type="dxa"/>
            <w:tcBorders>
              <w:bottom w:val="single" w:sz="4" w:space="0" w:color="auto"/>
            </w:tcBorders>
          </w:tcPr>
          <w:p w14:paraId="5C34BE2A" w14:textId="032A0E36" w:rsidR="00932CCD" w:rsidRPr="00F55F6D" w:rsidRDefault="00932CCD" w:rsidP="00F55F6D">
            <w:pPr>
              <w:pStyle w:val="TAL"/>
              <w:rPr>
                <w:sz w:val="16"/>
                <w:szCs w:val="16"/>
              </w:rPr>
            </w:pPr>
            <w:r w:rsidRPr="00F55F6D">
              <w:rPr>
                <w:sz w:val="16"/>
                <w:szCs w:val="16"/>
              </w:rPr>
              <w:t>Solution#10 has proposed QoS extensions to the existing BDP mechanism to support QoS parameters:</w:t>
            </w:r>
          </w:p>
          <w:p w14:paraId="6E703EE0" w14:textId="77777777" w:rsidR="00932CCD" w:rsidRPr="00F55F6D" w:rsidRDefault="00932CCD" w:rsidP="00F55F6D">
            <w:pPr>
              <w:pStyle w:val="TAL"/>
              <w:rPr>
                <w:sz w:val="16"/>
                <w:szCs w:val="16"/>
              </w:rPr>
            </w:pPr>
            <w:r w:rsidRPr="00F55F6D">
              <w:rPr>
                <w:sz w:val="16"/>
                <w:szCs w:val="16"/>
              </w:rPr>
              <w:t>Packet Delay Budget for UL/DL per UE;</w:t>
            </w:r>
          </w:p>
          <w:p w14:paraId="63290D9C" w14:textId="77777777" w:rsidR="00932CCD" w:rsidRPr="00F55F6D" w:rsidRDefault="00932CCD" w:rsidP="00F55F6D">
            <w:pPr>
              <w:pStyle w:val="TAL"/>
              <w:rPr>
                <w:sz w:val="16"/>
                <w:szCs w:val="16"/>
              </w:rPr>
            </w:pPr>
            <w:r w:rsidRPr="00F55F6D">
              <w:rPr>
                <w:sz w:val="16"/>
                <w:szCs w:val="16"/>
              </w:rPr>
              <w:t>Packet Error Rate for UL/DL per UE;</w:t>
            </w:r>
          </w:p>
          <w:p w14:paraId="38FC0BCA" w14:textId="77777777" w:rsidR="00932CCD" w:rsidRPr="00F55F6D" w:rsidRDefault="00932CCD" w:rsidP="00F55F6D">
            <w:pPr>
              <w:pStyle w:val="TAL"/>
              <w:rPr>
                <w:sz w:val="16"/>
                <w:szCs w:val="16"/>
              </w:rPr>
            </w:pPr>
            <w:r w:rsidRPr="00F55F6D">
              <w:rPr>
                <w:sz w:val="16"/>
                <w:szCs w:val="16"/>
              </w:rPr>
              <w:t>Packet Loss Rate for UL/DL per UE;</w:t>
            </w:r>
          </w:p>
          <w:p w14:paraId="385D105C" w14:textId="77777777" w:rsidR="00932CCD" w:rsidRPr="00F55F6D" w:rsidRDefault="00932CCD" w:rsidP="00F55F6D">
            <w:pPr>
              <w:pStyle w:val="TAL"/>
              <w:rPr>
                <w:sz w:val="16"/>
                <w:szCs w:val="16"/>
              </w:rPr>
            </w:pPr>
            <w:r w:rsidRPr="00F55F6D">
              <w:rPr>
                <w:sz w:val="16"/>
                <w:szCs w:val="16"/>
              </w:rPr>
              <w:t>Guaranteed Bitrate for UL/DL per UE.</w:t>
            </w:r>
          </w:p>
          <w:p w14:paraId="65497A4D" w14:textId="77777777" w:rsidR="00932CCD" w:rsidRPr="00F55F6D" w:rsidRDefault="00932CCD" w:rsidP="00F55F6D">
            <w:pPr>
              <w:pStyle w:val="TAL"/>
              <w:rPr>
                <w:sz w:val="16"/>
                <w:szCs w:val="16"/>
              </w:rPr>
            </w:pPr>
          </w:p>
        </w:tc>
        <w:tc>
          <w:tcPr>
            <w:tcW w:w="2520" w:type="dxa"/>
            <w:tcBorders>
              <w:bottom w:val="single" w:sz="4" w:space="0" w:color="auto"/>
            </w:tcBorders>
          </w:tcPr>
          <w:p w14:paraId="4EE5D6DB" w14:textId="77777777" w:rsidR="00932CCD" w:rsidRPr="00F55F6D" w:rsidRDefault="00932CCD" w:rsidP="00F55F6D">
            <w:pPr>
              <w:pStyle w:val="TAL"/>
              <w:rPr>
                <w:sz w:val="16"/>
                <w:szCs w:val="16"/>
              </w:rPr>
            </w:pPr>
            <w:r w:rsidRPr="00F55F6D">
              <w:rPr>
                <w:sz w:val="16"/>
                <w:szCs w:val="16"/>
              </w:rPr>
              <w:t xml:space="preserve">Built-in capability in the existing AF Influence of traffic routing mechanism to support all 5G QoS </w:t>
            </w:r>
          </w:p>
        </w:tc>
        <w:tc>
          <w:tcPr>
            <w:tcW w:w="2430" w:type="dxa"/>
            <w:tcBorders>
              <w:bottom w:val="single" w:sz="4" w:space="0" w:color="auto"/>
            </w:tcBorders>
          </w:tcPr>
          <w:p w14:paraId="62706533" w14:textId="77777777" w:rsidR="00932CCD" w:rsidRPr="00F55F6D" w:rsidRDefault="00932CCD" w:rsidP="00F55F6D">
            <w:pPr>
              <w:pStyle w:val="TAL"/>
              <w:rPr>
                <w:sz w:val="16"/>
                <w:szCs w:val="16"/>
              </w:rPr>
            </w:pPr>
            <w:r w:rsidRPr="00F55F6D">
              <w:rPr>
                <w:sz w:val="16"/>
                <w:szCs w:val="16"/>
              </w:rPr>
              <w:t>Built-in capability in the existing AF Influence of traffic routing mechanism to support all 5G QoS</w:t>
            </w:r>
          </w:p>
        </w:tc>
      </w:tr>
      <w:tr w:rsidR="00932CCD" w:rsidRPr="00F55F6D" w14:paraId="63E7CF1B" w14:textId="77777777" w:rsidTr="00F00384">
        <w:tc>
          <w:tcPr>
            <w:tcW w:w="2275" w:type="dxa"/>
            <w:tcBorders>
              <w:bottom w:val="single" w:sz="4" w:space="0" w:color="auto"/>
            </w:tcBorders>
            <w:shd w:val="solid" w:color="EDEDED" w:themeColor="accent3" w:themeTint="33" w:fill="EDEDED" w:themeFill="accent3" w:themeFillTint="33"/>
          </w:tcPr>
          <w:p w14:paraId="1F9A7216" w14:textId="77777777" w:rsidR="00932CCD" w:rsidRPr="00F55F6D" w:rsidRDefault="00932CCD" w:rsidP="00F55F6D">
            <w:pPr>
              <w:pStyle w:val="TAL"/>
              <w:rPr>
                <w:sz w:val="16"/>
                <w:szCs w:val="16"/>
              </w:rPr>
            </w:pPr>
            <w:r w:rsidRPr="00F55F6D">
              <w:rPr>
                <w:sz w:val="16"/>
                <w:szCs w:val="16"/>
              </w:rPr>
              <w:t xml:space="preserve">Pros: </w:t>
            </w:r>
          </w:p>
        </w:tc>
        <w:tc>
          <w:tcPr>
            <w:tcW w:w="2490" w:type="dxa"/>
            <w:tcBorders>
              <w:bottom w:val="single" w:sz="4" w:space="0" w:color="auto"/>
            </w:tcBorders>
            <w:shd w:val="solid" w:color="EDEDED" w:themeColor="accent3" w:themeTint="33" w:fill="EDEDED" w:themeFill="accent3" w:themeFillTint="33"/>
          </w:tcPr>
          <w:p w14:paraId="03176F3E" w14:textId="77777777" w:rsidR="00932CCD" w:rsidRPr="00F55F6D" w:rsidRDefault="00932CCD" w:rsidP="00F55F6D">
            <w:pPr>
              <w:pStyle w:val="TAL"/>
              <w:rPr>
                <w:sz w:val="16"/>
                <w:szCs w:val="16"/>
              </w:rPr>
            </w:pPr>
            <w:r w:rsidRPr="00F55F6D">
              <w:rPr>
                <w:sz w:val="16"/>
                <w:szCs w:val="16"/>
              </w:rPr>
              <w:t>Matured existing mechanism to support the negotiated planned and event driven data transfer operation.</w:t>
            </w:r>
          </w:p>
          <w:p w14:paraId="3513484F" w14:textId="77777777" w:rsidR="00932CCD" w:rsidRPr="00F55F6D" w:rsidRDefault="00932CCD" w:rsidP="00F55F6D">
            <w:pPr>
              <w:pStyle w:val="TAL"/>
              <w:rPr>
                <w:sz w:val="16"/>
                <w:szCs w:val="16"/>
              </w:rPr>
            </w:pPr>
            <w:r w:rsidRPr="00F55F6D">
              <w:rPr>
                <w:sz w:val="16"/>
                <w:szCs w:val="16"/>
              </w:rPr>
              <w:t>Enable 5GC to support network resource reservation for the future PDU sessions for a group of UEs while it also allows per UE per PDU session BDT policy (e.g. QoS policy) update/modification</w:t>
            </w:r>
          </w:p>
        </w:tc>
        <w:tc>
          <w:tcPr>
            <w:tcW w:w="2520" w:type="dxa"/>
            <w:tcBorders>
              <w:bottom w:val="single" w:sz="4" w:space="0" w:color="auto"/>
            </w:tcBorders>
            <w:shd w:val="solid" w:color="EDEDED" w:themeColor="accent3" w:themeTint="33" w:fill="EDEDED" w:themeFill="accent3" w:themeFillTint="33"/>
          </w:tcPr>
          <w:p w14:paraId="3FC9CDAD"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3BE4418F" w14:textId="77777777" w:rsidR="00932CCD" w:rsidRPr="00F55F6D" w:rsidRDefault="00932CCD" w:rsidP="00F55F6D">
            <w:pPr>
              <w:pStyle w:val="TAL"/>
              <w:rPr>
                <w:sz w:val="16"/>
                <w:szCs w:val="16"/>
              </w:rPr>
            </w:pPr>
          </w:p>
        </w:tc>
        <w:tc>
          <w:tcPr>
            <w:tcW w:w="2430" w:type="dxa"/>
            <w:tcBorders>
              <w:bottom w:val="single" w:sz="4" w:space="0" w:color="auto"/>
            </w:tcBorders>
            <w:shd w:val="solid" w:color="EDEDED" w:themeColor="accent3" w:themeTint="33" w:fill="EDEDED" w:themeFill="accent3" w:themeFillTint="33"/>
          </w:tcPr>
          <w:p w14:paraId="3EB3F160" w14:textId="77777777" w:rsidR="00932CCD" w:rsidRPr="00F55F6D" w:rsidRDefault="00932CCD" w:rsidP="00F55F6D">
            <w:pPr>
              <w:pStyle w:val="TAL"/>
              <w:rPr>
                <w:sz w:val="16"/>
                <w:szCs w:val="16"/>
              </w:rPr>
            </w:pPr>
            <w:r w:rsidRPr="00F55F6D">
              <w:rPr>
                <w:sz w:val="16"/>
                <w:szCs w:val="16"/>
              </w:rPr>
              <w:t>Built-in mechanism in AF Influence of traffic routing mechanism to impact traffic path</w:t>
            </w:r>
          </w:p>
          <w:p w14:paraId="183FD555" w14:textId="77777777" w:rsidR="00932CCD" w:rsidRPr="00F55F6D" w:rsidRDefault="00932CCD" w:rsidP="00F55F6D">
            <w:pPr>
              <w:pStyle w:val="TAL"/>
              <w:rPr>
                <w:sz w:val="16"/>
                <w:szCs w:val="16"/>
              </w:rPr>
            </w:pPr>
            <w:r w:rsidRPr="00F55F6D">
              <w:rPr>
                <w:sz w:val="16"/>
                <w:szCs w:val="16"/>
              </w:rPr>
              <w:t xml:space="preserve">Introducing AI/ML Transport Configuration to support UE discovery of the Application AI/ML server </w:t>
            </w:r>
          </w:p>
        </w:tc>
      </w:tr>
      <w:tr w:rsidR="00932CCD" w:rsidRPr="00F55F6D" w14:paraId="5B7BF775" w14:textId="77777777" w:rsidTr="00F00384">
        <w:tc>
          <w:tcPr>
            <w:tcW w:w="2275" w:type="dxa"/>
            <w:tcBorders>
              <w:bottom w:val="single" w:sz="4" w:space="0" w:color="auto"/>
            </w:tcBorders>
            <w:shd w:val="solid" w:color="E2EFD9" w:themeColor="accent6" w:themeTint="33" w:fill="E2EFD9" w:themeFill="accent6" w:themeFillTint="33"/>
          </w:tcPr>
          <w:p w14:paraId="4F01259C" w14:textId="77777777" w:rsidR="00932CCD" w:rsidRPr="00F55F6D" w:rsidRDefault="00932CCD" w:rsidP="00F55F6D">
            <w:pPr>
              <w:pStyle w:val="TAL"/>
              <w:rPr>
                <w:sz w:val="16"/>
                <w:szCs w:val="16"/>
              </w:rPr>
            </w:pPr>
            <w:r w:rsidRPr="00F55F6D">
              <w:rPr>
                <w:sz w:val="16"/>
                <w:szCs w:val="16"/>
              </w:rPr>
              <w:t xml:space="preserve">Cons: </w:t>
            </w:r>
          </w:p>
        </w:tc>
        <w:tc>
          <w:tcPr>
            <w:tcW w:w="2490" w:type="dxa"/>
            <w:tcBorders>
              <w:bottom w:val="single" w:sz="4" w:space="0" w:color="auto"/>
            </w:tcBorders>
            <w:shd w:val="solid" w:color="E2EFD9" w:themeColor="accent6" w:themeTint="33" w:fill="E2EFD9" w:themeFill="accent6" w:themeFillTint="33"/>
          </w:tcPr>
          <w:p w14:paraId="7A0CB39A" w14:textId="7F6FE762" w:rsidR="00932CCD" w:rsidRPr="00F55F6D" w:rsidRDefault="00932CCD" w:rsidP="00F55F6D">
            <w:pPr>
              <w:pStyle w:val="TAL"/>
              <w:rPr>
                <w:sz w:val="16"/>
                <w:szCs w:val="16"/>
              </w:rPr>
            </w:pPr>
            <w:r w:rsidRPr="00F55F6D">
              <w:rPr>
                <w:sz w:val="16"/>
                <w:szCs w:val="16"/>
              </w:rPr>
              <w:t>Not necessary the efficient Application AI/ML data transport mechanism for specific UE</w:t>
            </w:r>
          </w:p>
          <w:p w14:paraId="5453044B" w14:textId="77777777" w:rsidR="00932CCD" w:rsidRPr="00F55F6D" w:rsidRDefault="00932CCD" w:rsidP="00F55F6D">
            <w:pPr>
              <w:pStyle w:val="TAL"/>
              <w:rPr>
                <w:sz w:val="16"/>
                <w:szCs w:val="16"/>
              </w:rPr>
            </w:pPr>
            <w:r w:rsidRPr="00F55F6D">
              <w:rPr>
                <w:sz w:val="16"/>
                <w:szCs w:val="16"/>
              </w:rPr>
              <w:t xml:space="preserve">If additional 5GC analytic is required, the procedure needs to be updated </w:t>
            </w:r>
          </w:p>
        </w:tc>
        <w:tc>
          <w:tcPr>
            <w:tcW w:w="2520" w:type="dxa"/>
            <w:tcBorders>
              <w:bottom w:val="single" w:sz="4" w:space="0" w:color="auto"/>
            </w:tcBorders>
            <w:shd w:val="solid" w:color="E2EFD9" w:themeColor="accent6" w:themeTint="33" w:fill="E2EFD9" w:themeFill="accent6" w:themeFillTint="33"/>
          </w:tcPr>
          <w:p w14:paraId="0FD89A13" w14:textId="030C9C89" w:rsidR="00932CCD" w:rsidRPr="00F55F6D" w:rsidRDefault="00932CCD" w:rsidP="00F55F6D">
            <w:pPr>
              <w:pStyle w:val="TAL"/>
              <w:rPr>
                <w:sz w:val="16"/>
                <w:szCs w:val="16"/>
              </w:rPr>
            </w:pPr>
            <w:r w:rsidRPr="00F55F6D">
              <w:rPr>
                <w:sz w:val="16"/>
                <w:szCs w:val="16"/>
              </w:rPr>
              <w:t>Solution#11 does not provide any specific info on how to support the negotiated planned or event driven data transfer window negotiation.</w:t>
            </w:r>
          </w:p>
          <w:p w14:paraId="039B82CE" w14:textId="77777777" w:rsidR="00932CCD" w:rsidRPr="00F55F6D" w:rsidRDefault="00932CCD" w:rsidP="00F55F6D">
            <w:pPr>
              <w:pStyle w:val="TAL"/>
              <w:rPr>
                <w:sz w:val="16"/>
                <w:szCs w:val="16"/>
              </w:rPr>
            </w:pPr>
          </w:p>
        </w:tc>
        <w:tc>
          <w:tcPr>
            <w:tcW w:w="2430" w:type="dxa"/>
            <w:tcBorders>
              <w:bottom w:val="single" w:sz="4" w:space="0" w:color="auto"/>
            </w:tcBorders>
            <w:shd w:val="solid" w:color="E2EFD9" w:themeColor="accent6" w:themeTint="33" w:fill="E2EFD9" w:themeFill="accent6" w:themeFillTint="33"/>
          </w:tcPr>
          <w:p w14:paraId="10D1CB96" w14:textId="495CDF33" w:rsidR="00932CCD" w:rsidRPr="00F55F6D" w:rsidRDefault="00932CCD" w:rsidP="00F55F6D">
            <w:pPr>
              <w:pStyle w:val="TAL"/>
              <w:rPr>
                <w:sz w:val="16"/>
                <w:szCs w:val="16"/>
              </w:rPr>
            </w:pPr>
            <w:r w:rsidRPr="00F55F6D">
              <w:rPr>
                <w:sz w:val="16"/>
                <w:szCs w:val="16"/>
              </w:rPr>
              <w:t xml:space="preserve">Solution#13 does not provide any specific info on how to support the negotiated planned or event driven data transfer window negotiation.  </w:t>
            </w:r>
          </w:p>
        </w:tc>
      </w:tr>
    </w:tbl>
    <w:p w14:paraId="6D8CBBD8" w14:textId="77777777" w:rsidR="00FE6054" w:rsidRPr="00F55F6D" w:rsidRDefault="00FE6054" w:rsidP="005B0709"/>
    <w:p w14:paraId="4E14D7D4" w14:textId="3FCA2EFB" w:rsidR="00C17F29" w:rsidRDefault="00C17F29" w:rsidP="00C17F29">
      <w:pPr>
        <w:pStyle w:val="Heading2"/>
      </w:pPr>
      <w:bookmarkStart w:id="577" w:name="_Toc117180661"/>
      <w:r w:rsidRPr="0004326E">
        <w:t>7.</w:t>
      </w:r>
      <w:r>
        <w:t>6</w:t>
      </w:r>
      <w:r>
        <w:tab/>
      </w:r>
      <w:r w:rsidRPr="00E525C6">
        <w:t>Key Issue #6: QoS and Policy enhancements</w:t>
      </w:r>
      <w:bookmarkEnd w:id="577"/>
    </w:p>
    <w:p w14:paraId="10A8BCEE" w14:textId="36E350FD" w:rsidR="00C17F29" w:rsidRDefault="00C17F29" w:rsidP="00C17F29">
      <w:pPr>
        <w:rPr>
          <w:lang w:val="en-US"/>
        </w:rPr>
      </w:pPr>
      <w:r>
        <w:rPr>
          <w:bCs/>
        </w:rPr>
        <w:t xml:space="preserve">This Evaluation is related to the following requirements described in KI#6: </w:t>
      </w:r>
      <w:r w:rsidR="00DA6550">
        <w:rPr>
          <w:lang w:val="en-US"/>
        </w:rPr>
        <w:t>"</w:t>
      </w:r>
      <w:r w:rsidRPr="00E525C6">
        <w:rPr>
          <w:lang w:val="en-US"/>
        </w:rPr>
        <w:t xml:space="preserve">In order to conclude whether the 5G system meets QoS performance requirements as specified in clause 7.10 of </w:t>
      </w:r>
      <w:r w:rsidR="00C8558A" w:rsidRPr="00E525C6">
        <w:rPr>
          <w:lang w:val="en-US"/>
        </w:rPr>
        <w:t>TS</w:t>
      </w:r>
      <w:r w:rsidR="00C8558A">
        <w:rPr>
          <w:lang w:val="en-US"/>
        </w:rPr>
        <w:t> </w:t>
      </w:r>
      <w:r w:rsidR="00C8558A" w:rsidRPr="00E525C6">
        <w:rPr>
          <w:lang w:val="en-US"/>
        </w:rPr>
        <w:t>22.261</w:t>
      </w:r>
      <w:r w:rsidR="00C8558A">
        <w:rPr>
          <w:lang w:val="en-US"/>
        </w:rPr>
        <w:t> </w:t>
      </w:r>
      <w:r w:rsidR="00C8558A" w:rsidRPr="00E525C6">
        <w:rPr>
          <w:lang w:val="en-US"/>
        </w:rPr>
        <w:t>[</w:t>
      </w:r>
      <w:r w:rsidRPr="00E525C6">
        <w:rPr>
          <w:lang w:val="en-US"/>
        </w:rPr>
        <w:t>2], this study needs to determine whether any additional QoS and/or policy enhancements to the 5G system are required</w:t>
      </w:r>
      <w:r w:rsidR="00DA6550">
        <w:rPr>
          <w:lang w:val="en-US"/>
        </w:rPr>
        <w:t>"</w:t>
      </w:r>
      <w:r>
        <w:rPr>
          <w:lang w:val="en-US"/>
        </w:rPr>
        <w:t>.</w:t>
      </w:r>
    </w:p>
    <w:p w14:paraId="3464B2EE" w14:textId="77777777" w:rsidR="00C17F29" w:rsidRPr="00C06182" w:rsidRDefault="00C17F29" w:rsidP="00C17F29">
      <w:pPr>
        <w:rPr>
          <w:bCs/>
        </w:rPr>
      </w:pPr>
      <w:r>
        <w:rPr>
          <w:bCs/>
        </w:rPr>
        <w:t>The criteria for evaluation of solutions is as follows:</w:t>
      </w:r>
    </w:p>
    <w:p w14:paraId="13E29A29" w14:textId="77777777" w:rsidR="00C8558A" w:rsidRDefault="00C8558A" w:rsidP="00C8558A">
      <w:pPr>
        <w:pStyle w:val="B1"/>
      </w:pPr>
      <w:r>
        <w:t>-</w:t>
      </w:r>
      <w:r>
        <w:tab/>
        <w:t>Whether a solution addresses the KI description, what aspects if not all.</w:t>
      </w:r>
    </w:p>
    <w:p w14:paraId="0B83B17B" w14:textId="77777777" w:rsidR="00C8558A" w:rsidRDefault="00C8558A" w:rsidP="00C8558A">
      <w:pPr>
        <w:pStyle w:val="B1"/>
      </w:pPr>
      <w:r>
        <w:t>-</w:t>
      </w:r>
      <w:r>
        <w:tab/>
        <w:t>Impacts in the system, NF and NF services impacted, procedure impacted.</w:t>
      </w:r>
    </w:p>
    <w:p w14:paraId="67DD456D" w14:textId="77777777" w:rsidR="00C8558A" w:rsidRDefault="00C8558A" w:rsidP="00C8558A">
      <w:pPr>
        <w:pStyle w:val="B1"/>
      </w:pPr>
      <w:r>
        <w:t>-</w:t>
      </w:r>
      <w:r>
        <w:tab/>
        <w:t>Completeness of the solution, whether open issues are identified or Editor´s Note are listed.</w:t>
      </w:r>
    </w:p>
    <w:p w14:paraId="38478FEA" w14:textId="15DDD69D" w:rsidR="00C17F29" w:rsidRDefault="00C17F29" w:rsidP="00C17F29">
      <w:pPr>
        <w:pStyle w:val="Heading3"/>
      </w:pPr>
      <w:bookmarkStart w:id="578" w:name="_Toc117180662"/>
      <w:r w:rsidRPr="0004326E">
        <w:t>7.</w:t>
      </w:r>
      <w:r>
        <w:t>6</w:t>
      </w:r>
      <w:r w:rsidRPr="0004326E">
        <w:t>.</w:t>
      </w:r>
      <w:r>
        <w:t>1</w:t>
      </w:r>
      <w:r>
        <w:tab/>
        <w:t>QoS performance measurement assistance to Application AI/ML operation</w:t>
      </w:r>
      <w:bookmarkEnd w:id="578"/>
    </w:p>
    <w:p w14:paraId="2C68E4F7" w14:textId="7A7F0A45" w:rsidR="00C17F29" w:rsidRDefault="00C17F29" w:rsidP="00C17F29">
      <w:pPr>
        <w:rPr>
          <w:lang w:val="en-US"/>
        </w:rPr>
      </w:pPr>
      <w:r>
        <w:rPr>
          <w:lang w:val="en-US"/>
        </w:rPr>
        <w:t>Table 7.6.1</w:t>
      </w:r>
      <w:r w:rsidR="00F23A59">
        <w:rPr>
          <w:lang w:val="en-US"/>
        </w:rPr>
        <w:t>-1</w:t>
      </w:r>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w:t>
      </w:r>
    </w:p>
    <w:p w14:paraId="4F24B338" w14:textId="1BA010C6" w:rsidR="00C17F29" w:rsidRPr="00B4547D" w:rsidRDefault="00C17F29" w:rsidP="00C17F29">
      <w:pPr>
        <w:pStyle w:val="TH"/>
        <w:outlineLvl w:val="0"/>
      </w:pPr>
      <w:r w:rsidRPr="003D4ABF">
        <w:t xml:space="preserve">Table </w:t>
      </w:r>
      <w:r>
        <w:t>7.6.1</w:t>
      </w:r>
      <w:r w:rsidRPr="003D4ABF">
        <w:t xml:space="preserve">-1: </w:t>
      </w:r>
      <w:r>
        <w:t>Mapping performance KPIs into QoS parameters. Procedure for Monitoring QoS parameters</w:t>
      </w:r>
    </w:p>
    <w:tbl>
      <w:tblPr>
        <w:tblW w:w="10003" w:type="dxa"/>
        <w:tblLook w:val="04A0" w:firstRow="1" w:lastRow="0" w:firstColumn="1" w:lastColumn="0" w:noHBand="0" w:noVBand="1"/>
      </w:tblPr>
      <w:tblGrid>
        <w:gridCol w:w="965"/>
        <w:gridCol w:w="1361"/>
        <w:gridCol w:w="2305"/>
        <w:gridCol w:w="2362"/>
        <w:gridCol w:w="3010"/>
      </w:tblGrid>
      <w:tr w:rsidR="00C17F29" w14:paraId="635182E6" w14:textId="77777777" w:rsidTr="00902210">
        <w:trPr>
          <w:trHeight w:val="587"/>
        </w:trPr>
        <w:tc>
          <w:tcPr>
            <w:tcW w:w="965" w:type="dxa"/>
          </w:tcPr>
          <w:p w14:paraId="4DFC3CDD" w14:textId="77777777" w:rsidR="00C17F29" w:rsidRPr="00261388" w:rsidRDefault="00C17F29" w:rsidP="00F00384">
            <w:pPr>
              <w:rPr>
                <w:b/>
                <w:bCs/>
              </w:rPr>
            </w:pPr>
            <w:r w:rsidRPr="00261388">
              <w:rPr>
                <w:b/>
                <w:bCs/>
              </w:rPr>
              <w:t>Solution</w:t>
            </w:r>
          </w:p>
        </w:tc>
        <w:tc>
          <w:tcPr>
            <w:tcW w:w="1361" w:type="dxa"/>
          </w:tcPr>
          <w:p w14:paraId="60B7DC19" w14:textId="77777777" w:rsidR="00C17F29" w:rsidRPr="00261388" w:rsidRDefault="00C17F29" w:rsidP="00F00384">
            <w:pPr>
              <w:rPr>
                <w:b/>
                <w:bCs/>
              </w:rPr>
            </w:pPr>
            <w:r w:rsidRPr="00261388">
              <w:rPr>
                <w:b/>
                <w:bCs/>
              </w:rPr>
              <w:t xml:space="preserve">Covers </w:t>
            </w:r>
            <w:r>
              <w:rPr>
                <w:b/>
                <w:bCs/>
              </w:rPr>
              <w:t xml:space="preserve">KI </w:t>
            </w:r>
            <w:r w:rsidRPr="00261388">
              <w:rPr>
                <w:b/>
                <w:bCs/>
              </w:rPr>
              <w:t>requirements</w:t>
            </w:r>
          </w:p>
        </w:tc>
        <w:tc>
          <w:tcPr>
            <w:tcW w:w="2305" w:type="dxa"/>
          </w:tcPr>
          <w:p w14:paraId="0883A7EB" w14:textId="77777777" w:rsidR="00C17F29" w:rsidRPr="00261388" w:rsidRDefault="00C17F29" w:rsidP="00F00384">
            <w:pPr>
              <w:rPr>
                <w:b/>
                <w:bCs/>
              </w:rPr>
            </w:pPr>
            <w:r w:rsidRPr="00261388">
              <w:rPr>
                <w:b/>
                <w:bCs/>
              </w:rPr>
              <w:t>Impacts on NFs</w:t>
            </w:r>
          </w:p>
        </w:tc>
        <w:tc>
          <w:tcPr>
            <w:tcW w:w="2362" w:type="dxa"/>
          </w:tcPr>
          <w:p w14:paraId="3DCD8703" w14:textId="77777777" w:rsidR="00C17F29" w:rsidRPr="00261388" w:rsidRDefault="00C17F29" w:rsidP="00F00384">
            <w:pPr>
              <w:rPr>
                <w:b/>
                <w:bCs/>
              </w:rPr>
            </w:pPr>
            <w:r w:rsidRPr="00261388">
              <w:rPr>
                <w:b/>
                <w:bCs/>
              </w:rPr>
              <w:t>Completeness</w:t>
            </w:r>
          </w:p>
        </w:tc>
        <w:tc>
          <w:tcPr>
            <w:tcW w:w="3010" w:type="dxa"/>
          </w:tcPr>
          <w:p w14:paraId="10C1511D" w14:textId="77777777" w:rsidR="00C17F29" w:rsidRPr="00261388" w:rsidRDefault="00C17F29" w:rsidP="00F00384">
            <w:pPr>
              <w:rPr>
                <w:b/>
                <w:bCs/>
              </w:rPr>
            </w:pPr>
            <w:r w:rsidRPr="00261388">
              <w:rPr>
                <w:b/>
                <w:bCs/>
              </w:rPr>
              <w:t>Open issues/Editor´s Note</w:t>
            </w:r>
            <w:r>
              <w:rPr>
                <w:b/>
                <w:bCs/>
              </w:rPr>
              <w:t xml:space="preserve"> (NOTE 1)</w:t>
            </w:r>
          </w:p>
        </w:tc>
      </w:tr>
      <w:tr w:rsidR="00C17F29" w14:paraId="5FC4E10E" w14:textId="77777777" w:rsidTr="00902210">
        <w:trPr>
          <w:trHeight w:val="969"/>
        </w:trPr>
        <w:tc>
          <w:tcPr>
            <w:tcW w:w="965" w:type="dxa"/>
          </w:tcPr>
          <w:p w14:paraId="4917A8B1" w14:textId="77777777" w:rsidR="00C17F29" w:rsidRDefault="00C17F29" w:rsidP="00F00384">
            <w:r>
              <w:t>#1</w:t>
            </w:r>
          </w:p>
        </w:tc>
        <w:tc>
          <w:tcPr>
            <w:tcW w:w="1361" w:type="dxa"/>
          </w:tcPr>
          <w:p w14:paraId="2BAF60CC" w14:textId="6A13BA61" w:rsidR="00C17F29" w:rsidRDefault="00C17F29" w:rsidP="006D052E">
            <w:r>
              <w:t xml:space="preserve">Covers Delay </w:t>
            </w:r>
          </w:p>
        </w:tc>
        <w:tc>
          <w:tcPr>
            <w:tcW w:w="2305" w:type="dxa"/>
          </w:tcPr>
          <w:p w14:paraId="06984610" w14:textId="77777777" w:rsidR="006D052E" w:rsidRDefault="006D052E" w:rsidP="006D052E">
            <w:r>
              <w:t>Nnef_AFsessionWithQoS for QoS monitoring on delay and Nnef_EventExposure to subscribe to PDU Session Inactivity time and data usage information for the AIML traffic.</w:t>
            </w:r>
          </w:p>
          <w:p w14:paraId="02214B6E" w14:textId="11E21CF1" w:rsidR="00C17F29" w:rsidRDefault="006D052E" w:rsidP="006D052E">
            <w:r>
              <w:t>Impacts AF, NEF and SMF/UPF</w:t>
            </w:r>
          </w:p>
        </w:tc>
        <w:tc>
          <w:tcPr>
            <w:tcW w:w="2362" w:type="dxa"/>
          </w:tcPr>
          <w:p w14:paraId="7C6BB06E" w14:textId="76280054" w:rsidR="00C17F29" w:rsidRDefault="006D052E" w:rsidP="00F00384">
            <w:r w:rsidRPr="006D052E">
              <w:t>No open issues.</w:t>
            </w:r>
          </w:p>
        </w:tc>
        <w:tc>
          <w:tcPr>
            <w:tcW w:w="3010" w:type="dxa"/>
          </w:tcPr>
          <w:p w14:paraId="57FEA9CC" w14:textId="48687B4C" w:rsidR="00C17F29" w:rsidRDefault="006D052E" w:rsidP="00F00384">
            <w:r w:rsidRPr="006D052E">
              <w:t>None identified.</w:t>
            </w:r>
          </w:p>
        </w:tc>
      </w:tr>
      <w:tr w:rsidR="00C17F29" w14:paraId="30740B69" w14:textId="77777777" w:rsidTr="00902210">
        <w:trPr>
          <w:trHeight w:val="2028"/>
        </w:trPr>
        <w:tc>
          <w:tcPr>
            <w:tcW w:w="965" w:type="dxa"/>
          </w:tcPr>
          <w:p w14:paraId="1EFAD025" w14:textId="77777777" w:rsidR="00C17F29" w:rsidRDefault="00C17F29" w:rsidP="00F00384">
            <w:r>
              <w:t>#7</w:t>
            </w:r>
          </w:p>
        </w:tc>
        <w:tc>
          <w:tcPr>
            <w:tcW w:w="1361" w:type="dxa"/>
          </w:tcPr>
          <w:p w14:paraId="170FF12A" w14:textId="77777777" w:rsidR="00C17F29" w:rsidRDefault="00C17F29" w:rsidP="00F00384">
            <w:r>
              <w:t xml:space="preserve">Covers Delay and Bitrate and procedure </w:t>
            </w:r>
          </w:p>
        </w:tc>
        <w:tc>
          <w:tcPr>
            <w:tcW w:w="2305" w:type="dxa"/>
          </w:tcPr>
          <w:p w14:paraId="59A383F1" w14:textId="76B9E39D" w:rsidR="00C17F29" w:rsidRDefault="00C17F29" w:rsidP="00F00384">
            <w:r>
              <w:t>Impacts Nnef_AFSessiowithQoS (QoS reference is mandatory) and Npcf_SMPolicyControl</w:t>
            </w:r>
          </w:p>
          <w:p w14:paraId="71098A6A" w14:textId="77777777" w:rsidR="00C17F29" w:rsidRDefault="00C17F29" w:rsidP="00F00384">
            <w:r>
              <w:t>Impacts RAN, SMF, UPF, PCF, NEF and AF</w:t>
            </w:r>
          </w:p>
        </w:tc>
        <w:tc>
          <w:tcPr>
            <w:tcW w:w="2362" w:type="dxa"/>
          </w:tcPr>
          <w:p w14:paraId="16100ADB" w14:textId="77777777" w:rsidR="00C17F29" w:rsidRDefault="00C17F29" w:rsidP="00F00384">
            <w:r>
              <w:t>Not complete yet.</w:t>
            </w:r>
          </w:p>
          <w:p w14:paraId="007D4143" w14:textId="77777777" w:rsidR="00C17F29" w:rsidRDefault="00C17F29" w:rsidP="00F00384">
            <w:r>
              <w:t>Unclear how the AF request QoS Monitoring, given that the QoS reference is mandatory parameter in Nnef_AFSessionwithQoS and the QoS parameters in the PCC rule are mandatory.</w:t>
            </w:r>
          </w:p>
          <w:p w14:paraId="603D68AD" w14:textId="77777777" w:rsidR="00C17F29" w:rsidRDefault="00C17F29" w:rsidP="00F00384"/>
        </w:tc>
        <w:tc>
          <w:tcPr>
            <w:tcW w:w="3010" w:type="dxa"/>
          </w:tcPr>
          <w:p w14:paraId="2EE59DAD" w14:textId="77777777" w:rsidR="00C17F29" w:rsidRDefault="00C17F29" w:rsidP="00F00384">
            <w:r>
              <w:t>How to request QoS monitoring only without requesting QoS is performed in not defined.</w:t>
            </w:r>
          </w:p>
          <w:p w14:paraId="32355E4D" w14:textId="2B846EDC" w:rsidR="00C17F29" w:rsidRDefault="00C17F29" w:rsidP="00F00384"/>
          <w:p w14:paraId="39DEB935" w14:textId="446F7056" w:rsidR="00DF77F4" w:rsidRDefault="00DF77F4" w:rsidP="00902210">
            <w:pPr>
              <w:pStyle w:val="EditorsNote"/>
            </w:pPr>
            <w:r w:rsidRPr="00727411">
              <w:t>Editor´s Note</w:t>
            </w:r>
            <w:r>
              <w:t>:</w:t>
            </w:r>
            <w:r w:rsidRPr="00727411">
              <w:t xml:space="preserve"> on how RAN can provide data rate monitoring</w:t>
            </w:r>
            <w:r>
              <w:t>.</w:t>
            </w:r>
          </w:p>
        </w:tc>
      </w:tr>
      <w:tr w:rsidR="00C17F29" w14:paraId="4EAAA70B" w14:textId="77777777" w:rsidTr="00902210">
        <w:trPr>
          <w:trHeight w:val="2576"/>
        </w:trPr>
        <w:tc>
          <w:tcPr>
            <w:tcW w:w="965" w:type="dxa"/>
          </w:tcPr>
          <w:p w14:paraId="6EE676DC" w14:textId="77777777" w:rsidR="00C17F29" w:rsidRDefault="00C17F29" w:rsidP="00F00384">
            <w:r>
              <w:t>#15</w:t>
            </w:r>
          </w:p>
          <w:p w14:paraId="1A6ACD36" w14:textId="129DCA29" w:rsidR="00C17F29" w:rsidRDefault="00C17F29" w:rsidP="00F00384"/>
        </w:tc>
        <w:tc>
          <w:tcPr>
            <w:tcW w:w="1361" w:type="dxa"/>
          </w:tcPr>
          <w:p w14:paraId="0E4F4AB1" w14:textId="77777777" w:rsidR="00C17F29" w:rsidRDefault="00C17F29" w:rsidP="00F00384">
            <w:r>
              <w:t>Covers Delay, Bitrate and Reliability. Covers the procedure.</w:t>
            </w:r>
          </w:p>
        </w:tc>
        <w:tc>
          <w:tcPr>
            <w:tcW w:w="2305" w:type="dxa"/>
          </w:tcPr>
          <w:p w14:paraId="12F11303" w14:textId="77777777" w:rsidR="00C17F29" w:rsidRDefault="00C17F29" w:rsidP="00F00384">
            <w:r>
              <w:t>Impacts UE, UPF, SMF, AF.</w:t>
            </w:r>
          </w:p>
          <w:p w14:paraId="45732219" w14:textId="77777777" w:rsidR="00C17F29" w:rsidRDefault="00C17F29" w:rsidP="00F00384">
            <w:r>
              <w:t>It extends existing PMF with new functionality to monitor and do analytics.</w:t>
            </w:r>
          </w:p>
          <w:p w14:paraId="6CEFE1E9" w14:textId="77777777" w:rsidR="00C17F29" w:rsidRDefault="00C17F29" w:rsidP="00F00384">
            <w:r>
              <w:t>Defines new services and service operations for PMF monitoring.</w:t>
            </w:r>
          </w:p>
          <w:p w14:paraId="49BA96C3" w14:textId="77777777" w:rsidR="00C17F29" w:rsidRDefault="00C17F29" w:rsidP="00F00384"/>
        </w:tc>
        <w:tc>
          <w:tcPr>
            <w:tcW w:w="2362" w:type="dxa"/>
          </w:tcPr>
          <w:p w14:paraId="16369F11" w14:textId="77777777" w:rsidR="00C17F29" w:rsidRDefault="00C17F29" w:rsidP="00F00384">
            <w:r>
              <w:t>Not complete yet.</w:t>
            </w:r>
          </w:p>
          <w:p w14:paraId="48811C0D" w14:textId="77777777" w:rsidR="00C17F29" w:rsidRDefault="00C17F29" w:rsidP="00F00384">
            <w:r>
              <w:t>New services are not described.</w:t>
            </w:r>
          </w:p>
          <w:p w14:paraId="1C1E0680" w14:textId="77777777" w:rsidR="00C17F29" w:rsidRDefault="00C17F29" w:rsidP="00F00384"/>
        </w:tc>
        <w:tc>
          <w:tcPr>
            <w:tcW w:w="3010" w:type="dxa"/>
          </w:tcPr>
          <w:p w14:paraId="46EC25EE" w14:textId="0D7D3E52" w:rsidR="00C17F29" w:rsidRPr="00E353A6" w:rsidRDefault="00C17F29" w:rsidP="00F00384">
            <w:r w:rsidRPr="00E353A6">
              <w:t>Editor</w:t>
            </w:r>
            <w:r w:rsidR="00DA6550">
              <w:t>'</w:t>
            </w:r>
            <w:r w:rsidRPr="00E353A6">
              <w:t>s note:</w:t>
            </w:r>
            <w:r>
              <w:t xml:space="preserve"> </w:t>
            </w:r>
            <w:r w:rsidRPr="00E353A6">
              <w:t>Whether and how to support new UE measurement should coordinate with RAN group.</w:t>
            </w:r>
          </w:p>
          <w:p w14:paraId="6C77F599" w14:textId="7C35D272" w:rsidR="00C17F29" w:rsidRDefault="00C17F29" w:rsidP="00F00384">
            <w:r w:rsidRPr="00E353A6">
              <w:t>Editor</w:t>
            </w:r>
            <w:r w:rsidR="00DA6550">
              <w:t>'</w:t>
            </w:r>
            <w:r w:rsidRPr="00E353A6">
              <w:t>s note:</w:t>
            </w:r>
            <w:r w:rsidRPr="00E353A6">
              <w:tab/>
              <w:t>How to support the co-existence of ATSSS and AIMLsys with PMF needs further clarification.</w:t>
            </w:r>
          </w:p>
          <w:p w14:paraId="5115DC20" w14:textId="77777777" w:rsidR="00C17F29" w:rsidRDefault="00C17F29" w:rsidP="00F00384">
            <w:r>
              <w:t xml:space="preserve">Open issue: Lack of details to describe how the new NF obtain the QoS monitoring requirements form AF for the target QoS Flow(s) prior to trigger the PMF for the QoS monitoring. </w:t>
            </w:r>
          </w:p>
        </w:tc>
      </w:tr>
      <w:tr w:rsidR="00C17F29" w14:paraId="22075807" w14:textId="77777777" w:rsidTr="00F00384">
        <w:trPr>
          <w:trHeight w:val="753"/>
        </w:trPr>
        <w:tc>
          <w:tcPr>
            <w:tcW w:w="10003" w:type="dxa"/>
            <w:gridSpan w:val="5"/>
          </w:tcPr>
          <w:p w14:paraId="56073D6A" w14:textId="77777777" w:rsidR="00C17F29" w:rsidRDefault="00C17F29" w:rsidP="00F00384">
            <w:r>
              <w:t>NOTE 1: The evaluation needs updates when the Editor´s Note or open issues are resolved.</w:t>
            </w:r>
          </w:p>
          <w:p w14:paraId="6ECBF873" w14:textId="127B987C" w:rsidR="00C17F29" w:rsidRPr="00EB058D" w:rsidRDefault="00C17F29" w:rsidP="00F00384"/>
        </w:tc>
      </w:tr>
    </w:tbl>
    <w:p w14:paraId="0EC8CEF3" w14:textId="77777777" w:rsidR="00C17F29" w:rsidRDefault="00C17F29" w:rsidP="00C17F29">
      <w:pPr>
        <w:rPr>
          <w:lang w:val="en-US"/>
        </w:rPr>
      </w:pPr>
    </w:p>
    <w:p w14:paraId="264D8250" w14:textId="77777777" w:rsidR="00DF77F4" w:rsidRDefault="00C17F29" w:rsidP="00C17F29">
      <w:pPr>
        <w:rPr>
          <w:lang w:val="en-US"/>
        </w:rPr>
      </w:pPr>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p>
    <w:p w14:paraId="493399BE" w14:textId="164284D6" w:rsidR="00C17F29" w:rsidRDefault="00C17F29" w:rsidP="00C17F29">
      <w:pPr>
        <w:rPr>
          <w:lang w:val="en-US"/>
        </w:rPr>
      </w:pPr>
      <w:r>
        <w:rPr>
          <w:lang w:val="en-US"/>
        </w:rPr>
        <w:t>Monitoring other QoS parameters such as packet loss rate or bandwidth is not described to a level that can be evaluated yet.</w:t>
      </w:r>
      <w:r w:rsidR="00DF77F4">
        <w:rPr>
          <w:lang w:val="en-US"/>
        </w:rPr>
        <w:t xml:space="preserve"> However, monitoring if the bitrate can be achieved using the existing GBFR can or cannot be fulfilled that is already supported with and without provisioning of Alternative QoS requirements.</w:t>
      </w:r>
    </w:p>
    <w:p w14:paraId="56F3F701" w14:textId="115720D2" w:rsidR="00C17F29" w:rsidRDefault="00C17F29" w:rsidP="00C17F29">
      <w:pPr>
        <w:rPr>
          <w:lang w:val="en-US"/>
        </w:rPr>
      </w:pPr>
      <w:r>
        <w:rPr>
          <w:lang w:val="en-US"/>
        </w:rPr>
        <w:t xml:space="preserve">Based on the above, the proposal is that the monitoring and reporting resource utilization is performed for those performance KPIs described in </w:t>
      </w:r>
      <w:r w:rsidR="00C8558A">
        <w:t>clause 7</w:t>
      </w:r>
      <w:r>
        <w:t xml:space="preserve">.10 of </w:t>
      </w:r>
      <w:r w:rsidR="00C8558A">
        <w:t>TS 22.261 [</w:t>
      </w:r>
      <w:r>
        <w:t>2], those are Max. allowed UL/DL end to end latency into 5GS Requested latency then provided in the AF request for QoS procedures.</w:t>
      </w:r>
    </w:p>
    <w:p w14:paraId="6857BFFF" w14:textId="45D52B00" w:rsidR="00C17F29" w:rsidRDefault="00C17F29" w:rsidP="00C17F29">
      <w:pPr>
        <w:pStyle w:val="Heading3"/>
      </w:pPr>
      <w:bookmarkStart w:id="579" w:name="_Toc117180663"/>
      <w:r w:rsidRPr="0004326E">
        <w:t>7.</w:t>
      </w:r>
      <w:r w:rsidR="00F23A59">
        <w:t>6</w:t>
      </w:r>
      <w:r w:rsidRPr="0004326E">
        <w:t>.</w:t>
      </w:r>
      <w:r>
        <w:t>2</w:t>
      </w:r>
      <w:r>
        <w:tab/>
        <w:t>Monitoring Group-MBR</w:t>
      </w:r>
      <w:bookmarkEnd w:id="579"/>
    </w:p>
    <w:p w14:paraId="0B57DBB3" w14:textId="780FDEE4" w:rsidR="00F23A59" w:rsidRDefault="00C17F29" w:rsidP="00315872">
      <w:r>
        <w:rPr>
          <w:lang w:val="en-US"/>
        </w:rPr>
        <w:t xml:space="preserve">There is one solution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w:t>
      </w:r>
      <w:r w:rsidR="00DA6550">
        <w:rPr>
          <w:lang w:val="en-US"/>
        </w:rPr>
        <w:t>.</w:t>
      </w:r>
      <w:r w:rsidRPr="00CC09B6">
        <w:rPr>
          <w:lang w:val="en-US"/>
        </w:rPr>
        <w:t xml:space="preserve"> aggregated QoS parameters) as described in </w:t>
      </w:r>
      <w:r w:rsidR="00C8558A" w:rsidRPr="00CC09B6">
        <w:rPr>
          <w:lang w:val="en-US"/>
        </w:rPr>
        <w:t>TS</w:t>
      </w:r>
      <w:r w:rsidR="00C8558A">
        <w:rPr>
          <w:lang w:val="en-US"/>
        </w:rPr>
        <w:t> </w:t>
      </w:r>
      <w:r w:rsidR="00C8558A" w:rsidRPr="00CC09B6">
        <w:rPr>
          <w:lang w:val="en-US"/>
        </w:rPr>
        <w:t>22.261</w:t>
      </w:r>
      <w:r w:rsidR="00C8558A">
        <w:rPr>
          <w:lang w:val="en-US"/>
        </w:rPr>
        <w:t> </w:t>
      </w:r>
      <w:r w:rsidR="00C8558A" w:rsidRPr="00CC09B6">
        <w:rPr>
          <w:lang w:val="en-US"/>
        </w:rPr>
        <w:t>[</w:t>
      </w:r>
      <w:r w:rsidRPr="00CC09B6">
        <w:rPr>
          <w:lang w:val="en-US"/>
        </w:rPr>
        <w:t>2] related to FL operations</w:t>
      </w:r>
      <w:r>
        <w:rPr>
          <w:lang w:val="en-US"/>
        </w:rPr>
        <w:t>.  It is proposed to evaluate this Group-MBR monitoring solution in KI#1.</w:t>
      </w:r>
    </w:p>
    <w:p w14:paraId="5C46B6D3" w14:textId="363AF3FD" w:rsidR="00C17F29" w:rsidRDefault="00C17F29" w:rsidP="00C17F29">
      <w:pPr>
        <w:pStyle w:val="TH"/>
        <w:outlineLvl w:val="0"/>
        <w:rPr>
          <w:lang w:val="en-US"/>
        </w:rPr>
      </w:pPr>
      <w:r w:rsidRPr="003D4ABF">
        <w:t xml:space="preserve">Table </w:t>
      </w:r>
      <w:r>
        <w:t>7.</w:t>
      </w:r>
      <w:r w:rsidR="00F23A59">
        <w:t>6</w:t>
      </w:r>
      <w:r>
        <w:t>.</w:t>
      </w:r>
      <w:r w:rsidR="00F23A59">
        <w:t>2</w:t>
      </w:r>
      <w:r w:rsidRPr="003D4ABF">
        <w:t>-</w:t>
      </w:r>
      <w:r w:rsidR="00F23A59">
        <w:t>2</w:t>
      </w:r>
      <w:r w:rsidRPr="003D4ABF">
        <w:t xml:space="preserve">: </w:t>
      </w:r>
      <w:r>
        <w:t>Mapping performance KPIs into QoS parameters. Procedure for Monitoring QoS parameters</w:t>
      </w:r>
    </w:p>
    <w:tbl>
      <w:tblPr>
        <w:tblW w:w="5000" w:type="pct"/>
        <w:tblLook w:val="04A0" w:firstRow="1" w:lastRow="0" w:firstColumn="1" w:lastColumn="0" w:noHBand="0" w:noVBand="1"/>
      </w:tblPr>
      <w:tblGrid>
        <w:gridCol w:w="928"/>
        <w:gridCol w:w="1361"/>
        <w:gridCol w:w="1424"/>
        <w:gridCol w:w="1790"/>
        <w:gridCol w:w="2080"/>
        <w:gridCol w:w="2058"/>
      </w:tblGrid>
      <w:tr w:rsidR="00C17F29" w14:paraId="2522F85D" w14:textId="77777777" w:rsidTr="00F23A59">
        <w:tc>
          <w:tcPr>
            <w:tcW w:w="385" w:type="pct"/>
          </w:tcPr>
          <w:p w14:paraId="1FE0A4F4" w14:textId="77777777" w:rsidR="00C17F29" w:rsidRPr="00261388" w:rsidRDefault="00C17F29" w:rsidP="00F00384">
            <w:pPr>
              <w:rPr>
                <w:b/>
                <w:bCs/>
              </w:rPr>
            </w:pPr>
            <w:r w:rsidRPr="00261388">
              <w:rPr>
                <w:b/>
                <w:bCs/>
              </w:rPr>
              <w:t>Solution</w:t>
            </w:r>
          </w:p>
        </w:tc>
        <w:tc>
          <w:tcPr>
            <w:tcW w:w="576" w:type="pct"/>
          </w:tcPr>
          <w:p w14:paraId="0824F87D" w14:textId="77777777" w:rsidR="00C17F29" w:rsidRPr="00261388" w:rsidRDefault="00C17F29" w:rsidP="00F00384">
            <w:pPr>
              <w:rPr>
                <w:b/>
                <w:bCs/>
              </w:rPr>
            </w:pPr>
            <w:r w:rsidRPr="00261388">
              <w:rPr>
                <w:b/>
                <w:bCs/>
              </w:rPr>
              <w:t>Covers TR/TS requirements</w:t>
            </w:r>
          </w:p>
        </w:tc>
        <w:tc>
          <w:tcPr>
            <w:tcW w:w="795" w:type="pct"/>
          </w:tcPr>
          <w:p w14:paraId="0D5D90B4" w14:textId="77777777" w:rsidR="00C17F29" w:rsidRPr="00261388" w:rsidRDefault="00C17F29" w:rsidP="00F00384">
            <w:pPr>
              <w:rPr>
                <w:b/>
                <w:bCs/>
              </w:rPr>
            </w:pPr>
            <w:r>
              <w:rPr>
                <w:b/>
                <w:bCs/>
              </w:rPr>
              <w:t>Applicable to the real-time monitoring (i.e. on-going monitoring during the ML/FL operation)</w:t>
            </w:r>
          </w:p>
        </w:tc>
        <w:tc>
          <w:tcPr>
            <w:tcW w:w="985" w:type="pct"/>
          </w:tcPr>
          <w:p w14:paraId="59851332" w14:textId="77777777" w:rsidR="00C17F29" w:rsidRPr="00261388" w:rsidRDefault="00C17F29" w:rsidP="00F00384">
            <w:pPr>
              <w:rPr>
                <w:b/>
                <w:bCs/>
              </w:rPr>
            </w:pPr>
            <w:r w:rsidRPr="00261388">
              <w:rPr>
                <w:b/>
                <w:bCs/>
              </w:rPr>
              <w:t>Impacts on NFs</w:t>
            </w:r>
          </w:p>
        </w:tc>
        <w:tc>
          <w:tcPr>
            <w:tcW w:w="1135" w:type="pct"/>
          </w:tcPr>
          <w:p w14:paraId="613E3BC8" w14:textId="77777777" w:rsidR="00C17F29" w:rsidRPr="00261388" w:rsidRDefault="00C17F29" w:rsidP="00F00384">
            <w:pPr>
              <w:rPr>
                <w:b/>
                <w:bCs/>
              </w:rPr>
            </w:pPr>
            <w:r w:rsidRPr="00261388">
              <w:rPr>
                <w:b/>
                <w:bCs/>
              </w:rPr>
              <w:t>Completeness</w:t>
            </w:r>
          </w:p>
        </w:tc>
        <w:tc>
          <w:tcPr>
            <w:tcW w:w="1125" w:type="pct"/>
          </w:tcPr>
          <w:p w14:paraId="2B884099" w14:textId="77777777" w:rsidR="00C17F29" w:rsidRPr="00261388" w:rsidRDefault="00C17F29" w:rsidP="00F00384">
            <w:pPr>
              <w:rPr>
                <w:b/>
                <w:bCs/>
              </w:rPr>
            </w:pPr>
            <w:r w:rsidRPr="00261388">
              <w:rPr>
                <w:b/>
                <w:bCs/>
              </w:rPr>
              <w:t>Open issues/Editor´s Note</w:t>
            </w:r>
          </w:p>
        </w:tc>
      </w:tr>
      <w:tr w:rsidR="00C17F29" w14:paraId="2C17CBC3" w14:textId="77777777" w:rsidTr="00F23A59">
        <w:tc>
          <w:tcPr>
            <w:tcW w:w="385" w:type="pct"/>
          </w:tcPr>
          <w:p w14:paraId="499EC5E7" w14:textId="77777777" w:rsidR="00C17F29" w:rsidRDefault="00C17F29" w:rsidP="00F00384">
            <w:r>
              <w:t>#1</w:t>
            </w:r>
          </w:p>
        </w:tc>
        <w:tc>
          <w:tcPr>
            <w:tcW w:w="576" w:type="pct"/>
          </w:tcPr>
          <w:p w14:paraId="6B1AF8A5" w14:textId="77777777" w:rsidR="00C17F29" w:rsidRDefault="00C17F29" w:rsidP="00F00384">
            <w:r>
              <w:t>Reporting predictions of changing network conditions</w:t>
            </w:r>
          </w:p>
        </w:tc>
        <w:tc>
          <w:tcPr>
            <w:tcW w:w="795" w:type="pct"/>
          </w:tcPr>
          <w:p w14:paraId="04C1C7F5" w14:textId="77777777" w:rsidR="00C17F29" w:rsidRDefault="00C17F29" w:rsidP="00F00384"/>
        </w:tc>
        <w:tc>
          <w:tcPr>
            <w:tcW w:w="985" w:type="pct"/>
          </w:tcPr>
          <w:p w14:paraId="1920B8C7" w14:textId="77777777" w:rsidR="00C17F29" w:rsidRDefault="00C17F29" w:rsidP="00F00384">
            <w:r>
              <w:t>Not listed yet</w:t>
            </w:r>
          </w:p>
        </w:tc>
        <w:tc>
          <w:tcPr>
            <w:tcW w:w="1135" w:type="pct"/>
          </w:tcPr>
          <w:p w14:paraId="175D7BAB" w14:textId="77777777" w:rsidR="00C17F29" w:rsidRDefault="00C17F29" w:rsidP="00F00384">
            <w:pPr>
              <w:rPr>
                <w:rFonts w:eastAsia="SimSun"/>
              </w:rPr>
            </w:pPr>
            <w:r>
              <w:t xml:space="preserve">Proposes to expose Analytics on e.g. </w:t>
            </w:r>
            <w:r w:rsidRPr="00E525C6">
              <w:rPr>
                <w:rFonts w:eastAsia="SimSun"/>
              </w:rPr>
              <w:t>DN performance, UE communication, QoS sustainability</w:t>
            </w:r>
            <w:r>
              <w:rPr>
                <w:rFonts w:eastAsia="SimSun"/>
              </w:rPr>
              <w:t>.</w:t>
            </w:r>
          </w:p>
          <w:p w14:paraId="785E0CA2" w14:textId="77777777" w:rsidR="00C17F29" w:rsidRDefault="00C17F29" w:rsidP="00F00384">
            <w:r>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p>
        </w:tc>
        <w:tc>
          <w:tcPr>
            <w:tcW w:w="1125" w:type="pct"/>
          </w:tcPr>
          <w:p w14:paraId="4B17A7ED" w14:textId="1DDF7BB0" w:rsidR="00C17F29" w:rsidRDefault="00C17F29" w:rsidP="00F00384">
            <w:r>
              <w:t>No Editor´s Note listed.</w:t>
            </w:r>
          </w:p>
          <w:p w14:paraId="6591F95A" w14:textId="77777777" w:rsidR="00C17F29" w:rsidRDefault="00C17F29" w:rsidP="00F00384"/>
        </w:tc>
      </w:tr>
      <w:tr w:rsidR="00C17F29" w14:paraId="478A5840" w14:textId="77777777" w:rsidTr="00F23A59">
        <w:tc>
          <w:tcPr>
            <w:tcW w:w="385" w:type="pct"/>
          </w:tcPr>
          <w:p w14:paraId="27F0B80E" w14:textId="77777777" w:rsidR="00C17F29" w:rsidRDefault="00C17F29" w:rsidP="00F00384">
            <w:r>
              <w:t>#26</w:t>
            </w:r>
          </w:p>
        </w:tc>
        <w:tc>
          <w:tcPr>
            <w:tcW w:w="576" w:type="pct"/>
          </w:tcPr>
          <w:p w14:paraId="58D1BE1C" w14:textId="77777777" w:rsidR="00C17F29" w:rsidRDefault="00C17F29" w:rsidP="00F00384">
            <w:r>
              <w:t>Reporting predictions of changing network conditions</w:t>
            </w:r>
          </w:p>
        </w:tc>
        <w:tc>
          <w:tcPr>
            <w:tcW w:w="795" w:type="pct"/>
          </w:tcPr>
          <w:p w14:paraId="01772DE3" w14:textId="77777777" w:rsidR="00C17F29" w:rsidRDefault="00C17F29" w:rsidP="00F00384"/>
        </w:tc>
        <w:tc>
          <w:tcPr>
            <w:tcW w:w="985" w:type="pct"/>
          </w:tcPr>
          <w:p w14:paraId="54281EA7" w14:textId="77777777" w:rsidR="00C17F29" w:rsidRDefault="00C17F29" w:rsidP="00F00384">
            <w:r>
              <w:t>States that there are no impacts</w:t>
            </w:r>
          </w:p>
        </w:tc>
        <w:tc>
          <w:tcPr>
            <w:tcW w:w="1135" w:type="pct"/>
          </w:tcPr>
          <w:p w14:paraId="222CC78F" w14:textId="77777777" w:rsidR="00C17F29" w:rsidRDefault="00C17F29" w:rsidP="00F00384">
            <w:r>
              <w:t>Proposes that the AI/ML application request determines the list of UEs for the FL operation based on the predictions on whether there will available QoS for the candidate list of UEs, however the NWDAF does not provide Network performance information on QoS level so far.</w:t>
            </w:r>
          </w:p>
        </w:tc>
        <w:tc>
          <w:tcPr>
            <w:tcW w:w="1125" w:type="pct"/>
          </w:tcPr>
          <w:p w14:paraId="2AF0848E" w14:textId="2198DCDD" w:rsidR="00C17F29" w:rsidRDefault="00C17F29" w:rsidP="00F00384">
            <w:r>
              <w:t>No Editor´s Note listed.</w:t>
            </w:r>
          </w:p>
          <w:p w14:paraId="6819F9A0" w14:textId="77777777" w:rsidR="00C17F29" w:rsidRDefault="00C17F29" w:rsidP="00F00384">
            <w:r>
              <w:t>How the PCF can estimate that QoS resources will be allocated or not at the time of the AI/ML operation is an open issue.</w:t>
            </w:r>
          </w:p>
        </w:tc>
      </w:tr>
    </w:tbl>
    <w:p w14:paraId="3CAB9381" w14:textId="005DE088" w:rsidR="00C17F29" w:rsidRDefault="00C17F29" w:rsidP="00C17F29">
      <w:pPr>
        <w:rPr>
          <w:lang w:val="en-US"/>
        </w:rPr>
      </w:pPr>
      <w:r>
        <w:rPr>
          <w:lang w:val="en-US"/>
        </w:rPr>
        <w:t>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w:t>
      </w:r>
    </w:p>
    <w:p w14:paraId="1D4689CB" w14:textId="2C7B7782" w:rsidR="00C17F29" w:rsidRDefault="00C17F29" w:rsidP="00C17F29">
      <w:pPr>
        <w:pStyle w:val="Heading3"/>
      </w:pPr>
      <w:bookmarkStart w:id="580" w:name="_Toc117180664"/>
      <w:r w:rsidRPr="0004326E">
        <w:t>7.</w:t>
      </w:r>
      <w:r w:rsidR="00F23A59">
        <w:t>6</w:t>
      </w:r>
      <w:r w:rsidRPr="0004326E">
        <w:t>.</w:t>
      </w:r>
      <w:r w:rsidR="00F23A59">
        <w:t>3</w:t>
      </w:r>
      <w:r>
        <w:tab/>
        <w:t>Other topics</w:t>
      </w:r>
      <w:bookmarkEnd w:id="580"/>
    </w:p>
    <w:p w14:paraId="3A8B5B71" w14:textId="77777777" w:rsidR="006D052E" w:rsidRDefault="006D052E" w:rsidP="006D052E">
      <w:pPr>
        <w:pStyle w:val="Heading3"/>
      </w:pPr>
      <w:bookmarkStart w:id="581" w:name="_Toc117180665"/>
      <w:r>
        <w:t>7.6.3.1</w:t>
      </w:r>
      <w:r>
        <w:tab/>
      </w:r>
      <w:r>
        <w:tab/>
        <w:t>QoS request for a group of UEs.</w:t>
      </w:r>
      <w:bookmarkEnd w:id="581"/>
    </w:p>
    <w:p w14:paraId="0F3FC04A" w14:textId="77777777" w:rsidR="006D052E" w:rsidRDefault="006D052E" w:rsidP="006D052E">
      <w:r>
        <w:t xml:space="preserve">Sol #40 proposes </w:t>
      </w:r>
      <w:r w:rsidRPr="000F5783">
        <w:t xml:space="preserve">to support </w:t>
      </w:r>
      <w:r>
        <w:t>a</w:t>
      </w:r>
      <w:r w:rsidRPr="000F5783">
        <w:t xml:space="preserve"> group QoS request </w:t>
      </w:r>
      <w:r>
        <w:t xml:space="preserve">using Nnef_AFsessionwithQoS including the list of UE IP addresses or group identifiers for each of the group members. The NEF checks the PCF serving the PDU Session for this UE IP address using BSF as per current procedures. </w:t>
      </w:r>
      <w:r>
        <w:rPr>
          <w:lang w:eastAsia="ko-KR"/>
        </w:rPr>
        <w:t>Also, the BSF extension is proposed to support discovery of serving PCF(s) based on the list of UE IP addresses so that the NEF does not have to contact BSF multiple times.</w:t>
      </w:r>
    </w:p>
    <w:p w14:paraId="1BC0A03D" w14:textId="77777777" w:rsidR="006D052E" w:rsidRDefault="006D052E" w:rsidP="006D052E">
      <w:r>
        <w:t xml:space="preserve">Sol #42 proposes that the AF request resources to NEF including </w:t>
      </w:r>
      <w:r w:rsidRPr="00E525C6">
        <w:t>AIML group information, AIML group performance information</w:t>
      </w:r>
      <w:r>
        <w:t xml:space="preserve">. </w:t>
      </w:r>
      <w:r w:rsidRPr="00E525C6">
        <w:t>The AIML group information consists of External Group ID or list of candidate UEs selected by the AF to participate in an FL</w:t>
      </w:r>
      <w:r>
        <w:t xml:space="preserve">. </w:t>
      </w:r>
      <w:r w:rsidRPr="0055052A">
        <w:t>The AIML group performance information includes Maximum latency for the AIML group, Maximum packet loss rate in UL, Maximum packet loss rate in DL, Duration for the requested QoS, Minimum number of UEs in the AIML group</w:t>
      </w:r>
      <w:r>
        <w:t xml:space="preserve">. The proposal is to define a new </w:t>
      </w:r>
      <w:r w:rsidRPr="00E525C6">
        <w:rPr>
          <w:lang w:eastAsia="zh-CN"/>
        </w:rPr>
        <w:t>Nnef_GroupAFsessionWithQoS</w:t>
      </w:r>
      <w:r>
        <w:rPr>
          <w:lang w:eastAsia="zh-CN"/>
        </w:rPr>
        <w:t xml:space="preserve"> and </w:t>
      </w:r>
      <w:r w:rsidRPr="00E525C6">
        <w:t>Npcf_GroupPolicyAuthorization</w:t>
      </w:r>
      <w:r>
        <w:t xml:space="preserve">. </w:t>
      </w:r>
    </w:p>
    <w:p w14:paraId="47D01755" w14:textId="77777777" w:rsidR="006D052E" w:rsidRDefault="006D052E" w:rsidP="006D052E">
      <w:pPr>
        <w:rPr>
          <w:lang w:eastAsia="zh-CN"/>
        </w:rPr>
      </w:pPr>
      <w:r>
        <w:t>Sol#42 has larger impacts compared with Sol#40 that also allows to request QoS for the candidate members of the FL. It is assumed that the UEs that are candidate to be part of the FL have a PDU Session Established, given that there has been a selection of the list of candidates based on other criteria than QoS such as location. As s</w:t>
      </w:r>
      <w:r>
        <w:rPr>
          <w:lang w:eastAsia="zh-CN"/>
        </w:rPr>
        <w:t xml:space="preserve">uch it is recommended to use Sol#40 to request QoS for a group of UEs that has a PDU Session Established. Note that if there are any requirement to request QoS for members that may not be connected, then conclusions </w:t>
      </w:r>
      <w:bookmarkStart w:id="582" w:name="_Hlk114817044"/>
      <w:r>
        <w:rPr>
          <w:lang w:eastAsia="zh-CN"/>
        </w:rPr>
        <w:t xml:space="preserve">in GMEC study, </w:t>
      </w:r>
      <w:r>
        <w:t>Key Issue #3: NEF exposure framework for provisioning of traffic characteristics and monitoring of performance characteristics</w:t>
      </w:r>
      <w:r>
        <w:rPr>
          <w:lang w:eastAsia="zh-CN"/>
        </w:rPr>
        <w:t xml:space="preserve"> should be considered, as this is resolved there.</w:t>
      </w:r>
    </w:p>
    <w:bookmarkEnd w:id="582"/>
    <w:p w14:paraId="648E1A14" w14:textId="443992B3" w:rsidR="006D052E" w:rsidRDefault="006D052E" w:rsidP="00902210">
      <w:r>
        <w:t xml:space="preserve">On the group performance information, the AF can provide 5GS QoS Parameters, e.g. Maximum latency is mapped to Requested 5GS Delay. The Maximum Packet Loss rate can be added to the list of 5GS QoS Parameters that are exposed, as the Maximum Packet Loss Rate is part of the 5GS QoS parameter defined in </w:t>
      </w:r>
      <w:r w:rsidR="0037315D">
        <w:t xml:space="preserve">TS </w:t>
      </w:r>
      <w:r>
        <w:t>23.501</w:t>
      </w:r>
      <w:r w:rsidR="0037315D">
        <w:t xml:space="preserve"> [3]</w:t>
      </w:r>
      <w:r>
        <w:t>.</w:t>
      </w:r>
    </w:p>
    <w:p w14:paraId="67A430C6" w14:textId="364EB7B5" w:rsidR="0037315D" w:rsidRPr="0037315D" w:rsidRDefault="0037315D" w:rsidP="00902210">
      <w:r>
        <w:rPr>
          <w:lang w:val="en-US"/>
        </w:rPr>
        <w:t xml:space="preserve">Solution #38 proposes that AF provides </w:t>
      </w:r>
      <w:r w:rsidRPr="00E525C6">
        <w:t>time dependency information to the NEF in addition to existing QoS requirements</w:t>
      </w:r>
      <w:r>
        <w:rPr>
          <w:lang w:val="en-US"/>
        </w:rPr>
        <w:t xml:space="preserve"> when requesting to setup an AF session. Alternatively, the AF provides traffic pattern information which are converted into QoS profiles and time information by a dedicated FL assistance function (as proposed also in solution #23). Then PCF derives </w:t>
      </w:r>
      <w:r w:rsidRPr="00E525C6">
        <w:t>PCC rules with QoS applicability times, based on different QoS profiles with different time information</w:t>
      </w:r>
      <w:r>
        <w:t xml:space="preserve"> received either from NEF or from </w:t>
      </w:r>
      <w:r>
        <w:rPr>
          <w:lang w:val="en-US"/>
        </w:rPr>
        <w:t>FL assistance function</w:t>
      </w:r>
      <w:r>
        <w:t>, and provides these PCC rules to the SMF. The SMF then determines QoS profiles and provisions QoS profiles with QoS applicability time to the NG-RAN and time dependent PDRs to the UPF, and NG-RAN then schedules time dependent QoSs.</w:t>
      </w:r>
    </w:p>
    <w:p w14:paraId="5B44BE5F" w14:textId="1FA3BE79" w:rsidR="00AF5690" w:rsidRDefault="00AF5690" w:rsidP="00AF5690">
      <w:pPr>
        <w:pStyle w:val="Heading2"/>
        <w:rPr>
          <w:lang w:eastAsia="zh-CN"/>
        </w:rPr>
      </w:pPr>
      <w:bookmarkStart w:id="583" w:name="_Toc117180666"/>
      <w:r>
        <w:rPr>
          <w:lang w:eastAsia="zh-CN"/>
        </w:rPr>
        <w:t>7</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583"/>
    </w:p>
    <w:p w14:paraId="77483274" w14:textId="77777777" w:rsidR="00AF5690" w:rsidRDefault="00AF5690" w:rsidP="00AF5690">
      <w:pPr>
        <w:rPr>
          <w:lang w:eastAsia="zh-CN"/>
        </w:rPr>
      </w:pPr>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p>
    <w:p w14:paraId="27C47438" w14:textId="2AE23017" w:rsidR="00AF5690" w:rsidRDefault="00AF5690" w:rsidP="00AF5690">
      <w:r>
        <w:t>Therefore, solutions may be classified, based on the entity (NF or NFs) providing data to AF either directly or through the NEF, as:</w:t>
      </w:r>
    </w:p>
    <w:p w14:paraId="36AB475C" w14:textId="0662DA8E"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1</w:t>
      </w:r>
      <w:r>
        <w:rPr>
          <w:rFonts w:eastAsiaTheme="minorEastAsia"/>
        </w:rPr>
        <w:t xml:space="preserve"> </w:t>
      </w:r>
      <w:r w:rsidRPr="007A4204">
        <w:rPr>
          <w:rFonts w:eastAsiaTheme="minorEastAsia"/>
        </w:rPr>
        <w:t xml:space="preserve">(exposure </w:t>
      </w:r>
      <w:r>
        <w:rPr>
          <w:rFonts w:eastAsiaTheme="minorEastAsia"/>
        </w:rPr>
        <w:t>coordinated by</w:t>
      </w:r>
      <w:r w:rsidRPr="007A4204">
        <w:rPr>
          <w:rFonts w:eastAsiaTheme="minorEastAsia"/>
        </w:rPr>
        <w:t xml:space="preserve"> NEF)</w:t>
      </w:r>
      <w:r w:rsidR="00C8558A">
        <w:rPr>
          <w:rFonts w:eastAsiaTheme="minorEastAsia"/>
        </w:rPr>
        <w:t>:</w:t>
      </w:r>
    </w:p>
    <w:p w14:paraId="63DD650B" w14:textId="53307E1C" w:rsidR="00AF5690" w:rsidRDefault="00AF5690" w:rsidP="00315872">
      <w:pPr>
        <w:pStyle w:val="B2"/>
        <w:rPr>
          <w:rFonts w:eastAsiaTheme="minorEastAsia"/>
        </w:rPr>
      </w:pPr>
      <w:r>
        <w:rPr>
          <w:rFonts w:eastAsiaTheme="minorEastAsia"/>
        </w:rPr>
        <w:t>-</w:t>
      </w:r>
      <w:r>
        <w:rPr>
          <w:rFonts w:eastAsiaTheme="minorEastAsia"/>
        </w:rPr>
        <w:tab/>
      </w:r>
      <w:r w:rsidRPr="007A4204">
        <w:rPr>
          <w:rFonts w:eastAsiaTheme="minorEastAsia"/>
        </w:rPr>
        <w:t>Sol #17, sol#18, sol#21,</w:t>
      </w:r>
      <w:r>
        <w:rPr>
          <w:rFonts w:eastAsiaTheme="minorEastAsia"/>
        </w:rPr>
        <w:t xml:space="preserve"> sol#37,</w:t>
      </w:r>
      <w:r w:rsidRPr="007A4204">
        <w:rPr>
          <w:rFonts w:eastAsiaTheme="minorEastAsia"/>
        </w:rPr>
        <w:t xml:space="preserve"> sol#39, sol#43, sol#46, </w:t>
      </w:r>
      <w:r>
        <w:rPr>
          <w:rFonts w:eastAsiaTheme="minorEastAsia"/>
        </w:rPr>
        <w:t xml:space="preserve">sol#42 </w:t>
      </w:r>
      <w:r w:rsidRPr="007A4204">
        <w:rPr>
          <w:rFonts w:eastAsiaTheme="minorEastAsia"/>
        </w:rPr>
        <w:t xml:space="preserve">and sol#47 belong to </w:t>
      </w:r>
      <w:r>
        <w:rPr>
          <w:rFonts w:eastAsiaTheme="minorEastAsia"/>
        </w:rPr>
        <w:t xml:space="preserve">this </w:t>
      </w:r>
      <w:r w:rsidRPr="007A4204">
        <w:rPr>
          <w:rFonts w:eastAsiaTheme="minorEastAsia"/>
        </w:rPr>
        <w:t>class</w:t>
      </w:r>
      <w:r w:rsidR="00C8558A">
        <w:rPr>
          <w:rFonts w:eastAsiaTheme="minorEastAsia"/>
        </w:rPr>
        <w:t>.</w:t>
      </w:r>
    </w:p>
    <w:p w14:paraId="3F7A41EB" w14:textId="6019A735"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2</w:t>
      </w:r>
      <w:r>
        <w:rPr>
          <w:rFonts w:eastAsiaTheme="minorEastAsia"/>
        </w:rPr>
        <w:t xml:space="preserve"> </w:t>
      </w:r>
      <w:r w:rsidRPr="007A4204">
        <w:rPr>
          <w:rFonts w:eastAsiaTheme="minorEastAsia"/>
        </w:rPr>
        <w:t xml:space="preserve">(exposure </w:t>
      </w:r>
      <w:r>
        <w:rPr>
          <w:rFonts w:eastAsiaTheme="minorEastAsia"/>
        </w:rPr>
        <w:t>generated by</w:t>
      </w:r>
      <w:r w:rsidRPr="007A4204">
        <w:rPr>
          <w:rFonts w:eastAsiaTheme="minorEastAsia"/>
        </w:rPr>
        <w:t xml:space="preserve"> NWDAF)</w:t>
      </w:r>
      <w:r w:rsidR="00C8558A">
        <w:rPr>
          <w:rFonts w:eastAsiaTheme="minorEastAsia"/>
        </w:rPr>
        <w:t>:</w:t>
      </w:r>
    </w:p>
    <w:p w14:paraId="503FB5ED" w14:textId="478BFA99" w:rsidR="00AF5690" w:rsidRDefault="00AF5690" w:rsidP="00315872">
      <w:pPr>
        <w:pStyle w:val="B2"/>
        <w:rPr>
          <w:rFonts w:eastAsiaTheme="minorEastAsia"/>
        </w:rPr>
      </w:pPr>
      <w:r>
        <w:rPr>
          <w:rFonts w:eastAsiaTheme="minorEastAsia"/>
        </w:rPr>
        <w:t>-</w:t>
      </w:r>
      <w:r>
        <w:rPr>
          <w:rFonts w:eastAsiaTheme="minorEastAsia"/>
        </w:rPr>
        <w:tab/>
      </w:r>
      <w:r w:rsidRPr="007A4204">
        <w:rPr>
          <w:rFonts w:eastAsiaTheme="minorEastAsia"/>
        </w:rPr>
        <w:t xml:space="preserve">Sol #6, sol#19, sol#22, sol#24, sol#27, </w:t>
      </w:r>
      <w:r>
        <w:rPr>
          <w:rFonts w:eastAsiaTheme="minorEastAsia"/>
        </w:rPr>
        <w:t xml:space="preserve">sol#41, </w:t>
      </w:r>
      <w:r w:rsidRPr="007A4204">
        <w:rPr>
          <w:rFonts w:eastAsiaTheme="minorEastAsia"/>
        </w:rPr>
        <w:t>and sol#45 belong to</w:t>
      </w:r>
      <w:r>
        <w:rPr>
          <w:rFonts w:eastAsiaTheme="minorEastAsia"/>
        </w:rPr>
        <w:t xml:space="preserve"> this class</w:t>
      </w:r>
      <w:r w:rsidR="00C8558A">
        <w:rPr>
          <w:rFonts w:eastAsiaTheme="minorEastAsia"/>
        </w:rPr>
        <w:t>.</w:t>
      </w:r>
    </w:p>
    <w:p w14:paraId="373331F8" w14:textId="2D33BA2D" w:rsidR="00AF5690" w:rsidRDefault="00AF5690" w:rsidP="00315872">
      <w:pPr>
        <w:pStyle w:val="B1"/>
        <w:rPr>
          <w:rFonts w:eastAsiaTheme="minorEastAsia"/>
        </w:rPr>
      </w:pPr>
      <w:r>
        <w:rPr>
          <w:rFonts w:eastAsiaTheme="minorEastAsia"/>
        </w:rPr>
        <w:t>-</w:t>
      </w:r>
      <w:r>
        <w:rPr>
          <w:rFonts w:eastAsiaTheme="minorEastAsia"/>
        </w:rPr>
        <w:tab/>
        <w:t>C</w:t>
      </w:r>
      <w:r w:rsidRPr="007A4204">
        <w:rPr>
          <w:rFonts w:eastAsiaTheme="minorEastAsia"/>
        </w:rPr>
        <w:t>lass 3</w:t>
      </w:r>
      <w:r>
        <w:rPr>
          <w:rFonts w:eastAsiaTheme="minorEastAsia"/>
        </w:rPr>
        <w:t xml:space="preserve"> </w:t>
      </w:r>
      <w:r w:rsidRPr="007A4204">
        <w:rPr>
          <w:rFonts w:eastAsiaTheme="minorEastAsia"/>
        </w:rPr>
        <w:t xml:space="preserve">(exposure </w:t>
      </w:r>
      <w:r>
        <w:rPr>
          <w:rFonts w:eastAsiaTheme="minorEastAsia"/>
        </w:rPr>
        <w:t>coordinated</w:t>
      </w:r>
      <w:r w:rsidRPr="007A4204">
        <w:rPr>
          <w:rFonts w:eastAsiaTheme="minorEastAsia"/>
        </w:rPr>
        <w:t xml:space="preserve"> </w:t>
      </w:r>
      <w:r>
        <w:rPr>
          <w:rFonts w:eastAsiaTheme="minorEastAsia"/>
        </w:rPr>
        <w:t xml:space="preserve">by a </w:t>
      </w:r>
      <w:r w:rsidRPr="007A4204">
        <w:rPr>
          <w:rFonts w:eastAsiaTheme="minorEastAsia"/>
        </w:rPr>
        <w:t>newly defined AI/ML assistance function)</w:t>
      </w:r>
      <w:r w:rsidR="00C8558A">
        <w:rPr>
          <w:rFonts w:eastAsiaTheme="minorEastAsia"/>
        </w:rPr>
        <w:t>:</w:t>
      </w:r>
    </w:p>
    <w:p w14:paraId="19BC178B" w14:textId="3FFB77E7" w:rsidR="00AF5690" w:rsidRPr="00C61DE2" w:rsidRDefault="00AF5690" w:rsidP="00315872">
      <w:pPr>
        <w:pStyle w:val="B2"/>
        <w:rPr>
          <w:lang w:eastAsia="zh-CN"/>
        </w:rPr>
      </w:pPr>
      <w:r>
        <w:rPr>
          <w:rFonts w:eastAsiaTheme="minorEastAsia"/>
        </w:rPr>
        <w:t>-</w:t>
      </w:r>
      <w:r>
        <w:rPr>
          <w:rFonts w:eastAsiaTheme="minorEastAsia"/>
        </w:rPr>
        <w:tab/>
      </w:r>
      <w:r w:rsidRPr="00E32E16">
        <w:rPr>
          <w:rFonts w:eastAsiaTheme="minorEastAsia"/>
        </w:rPr>
        <w:t>Sol #23, sol#25, sol#28, sol#40, sol#44 belong to class</w:t>
      </w:r>
      <w:r>
        <w:rPr>
          <w:rFonts w:eastAsiaTheme="minorEastAsia"/>
        </w:rPr>
        <w:t xml:space="preserve"> this class</w:t>
      </w:r>
      <w:r w:rsidR="00C8558A">
        <w:rPr>
          <w:rFonts w:eastAsiaTheme="minorEastAsia"/>
        </w:rPr>
        <w:t>.</w:t>
      </w:r>
    </w:p>
    <w:p w14:paraId="5FDFE9CA" w14:textId="158C5E15" w:rsidR="00AF5690" w:rsidRDefault="00AF5690" w:rsidP="00AF5690">
      <w:r>
        <w:t>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w:t>
      </w:r>
      <w:r w:rsidR="00C8558A">
        <w:t>ccording to</w:t>
      </w:r>
      <w:r>
        <w:t xml:space="preserve"> clause</w:t>
      </w:r>
      <w:r w:rsidR="00C8558A">
        <w:t> </w:t>
      </w:r>
      <w:r>
        <w:t>4.2, and considering that the AF is providing other parameters, e.g</w:t>
      </w:r>
      <w:r w:rsidR="00DA6550">
        <w:t>.</w:t>
      </w:r>
      <w:r>
        <w:t xml:space="preserve">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p>
    <w:p w14:paraId="2C18D05D" w14:textId="7B64CBE6" w:rsidR="00AF5690" w:rsidRDefault="00AF5690" w:rsidP="00AF5690">
      <w:r>
        <w:t xml:space="preserve">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w:t>
      </w:r>
      <w:r w:rsidRPr="00C743A8">
        <w:t>Note: Monitoring Group-MBR is discussed under KI#1</w:t>
      </w:r>
    </w:p>
    <w:p w14:paraId="0A3AB4EB" w14:textId="64EF1FC1" w:rsidR="00AF5690" w:rsidRDefault="00AF5690" w:rsidP="00AF5690">
      <w:r>
        <w:t>Sol #17 supports assistance to selection of UEs for FL operation based on result of QoS monitoring in area or interest. It introduces UE filtering policy such as UE address(es), monitoring area, time interval, etc in order to select target UE. And it proposes to enhance NEF to handle new analytic operation such as selection of candidate UE based on UE filtering policy and result of QoS monitoring.</w:t>
      </w:r>
    </w:p>
    <w:p w14:paraId="093B5991" w14:textId="126FB84A" w:rsidR="00AF5690" w:rsidRDefault="00AF5690" w:rsidP="00AF5690">
      <w:r>
        <w:t>Sol #18</w:t>
      </w:r>
      <w:r w:rsidRPr="0090461F">
        <w:t xml:space="preserve"> </w:t>
      </w:r>
      <w:r>
        <w:t>supports assistance to selection of UEs for FL operation based on analytic on UE</w:t>
      </w:r>
      <w:r w:rsidR="00DA6550">
        <w:t>'</w:t>
      </w:r>
      <w:r>
        <w:t>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p>
    <w:p w14:paraId="44E7BA03" w14:textId="20CBB80B" w:rsidR="00AF5690" w:rsidRDefault="00AF5690" w:rsidP="00AF5690">
      <w:r>
        <w:t>Sol #19 supports assistance to selection of UEs by providing enhanced analytic information on UE</w:t>
      </w:r>
      <w:r w:rsidR="00DA6550">
        <w:t>'</w:t>
      </w:r>
      <w:r>
        <w:t>s mobility by NWDAF. It proposes to enhance existing UE</w:t>
      </w:r>
      <w:r w:rsidR="00DA6550">
        <w:t>'</w:t>
      </w:r>
      <w:r>
        <w:t>s mobility analytic to include activation status of target application by adding interaction between PCF and NWDAF. The service operation between NWDAF and PCF is reusing existing service operation.</w:t>
      </w:r>
    </w:p>
    <w:p w14:paraId="08D7D09F" w14:textId="7F4204F5" w:rsidR="00AF5690" w:rsidRDefault="00AF5690" w:rsidP="00AF5690">
      <w:r>
        <w:t>Sol #21</w:t>
      </w:r>
      <w:r w:rsidRPr="0090461F">
        <w:t xml:space="preserve"> </w:t>
      </w:r>
      <w:r>
        <w:t>supports assistance for FL operation by providing event exposure on performance of group of UEs. It proposes to enhance NEF to support event exposure as group performance type but service operation between NEF and other NF e.g</w:t>
      </w:r>
      <w:r w:rsidR="00DA6550">
        <w:t>.</w:t>
      </w:r>
      <w:r>
        <w:t xml:space="preserve"> PCF is performed per UE granularity.</w:t>
      </w:r>
    </w:p>
    <w:p w14:paraId="5A6B1AD5" w14:textId="3D05CACD" w:rsidR="00AF5690" w:rsidRDefault="00AF5690" w:rsidP="00AF5690">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p>
    <w:p w14:paraId="59F14AA0" w14:textId="043EE81E" w:rsidR="00AF5690" w:rsidRDefault="00AF5690" w:rsidP="00AF5690">
      <w:r>
        <w:t>Sol #23</w:t>
      </w:r>
      <w:r w:rsidRPr="00273C73">
        <w:t xml:space="preserve"> </w:t>
      </w:r>
      <w:r>
        <w:t>supports assistance for FL operation by providing new service through a newly defined dedicated NF for Federated Learning assistance function (FLAF). It proposes that AI/ML AF request assistance to FLAF (via NEF) with detailed input parameters such as candidate UE</w:t>
      </w:r>
      <w:r w:rsidR="00DA6550">
        <w:t>'</w:t>
      </w:r>
      <w:r>
        <w:t>s list and target location, and timing information and FLAF provides new analytics such as list of suggested UEs for FL operation.</w:t>
      </w:r>
    </w:p>
    <w:p w14:paraId="18C8AF86" w14:textId="549491C6" w:rsidR="00AF5690" w:rsidRDefault="00AF5690" w:rsidP="00AF5690">
      <w:r>
        <w:t>Sol #24</w:t>
      </w:r>
      <w:r w:rsidRPr="006039EC">
        <w:t xml:space="preserve"> </w:t>
      </w:r>
      <w:r>
        <w:t>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p>
    <w:p w14:paraId="66026186" w14:textId="62A929ED" w:rsidR="00AF5690" w:rsidRDefault="00AF5690" w:rsidP="00AF5690">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p>
    <w:p w14:paraId="04643437" w14:textId="0EBA5081" w:rsidR="00AF5690" w:rsidRDefault="00AF5690" w:rsidP="00AF5690">
      <w:r>
        <w:t>Sol #27</w:t>
      </w:r>
      <w:r w:rsidRPr="006039EC">
        <w:t xml:space="preserve"> </w:t>
      </w:r>
      <w:r>
        <w:t>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p>
    <w:p w14:paraId="1333CFFD" w14:textId="1CAF0B74" w:rsidR="00AF5690" w:rsidRDefault="00AF5690" w:rsidP="00AF5690">
      <w:r>
        <w:t>Sol #28</w:t>
      </w:r>
      <w:r w:rsidRPr="0046335C">
        <w:t xml:space="preserve"> </w:t>
      </w:r>
      <w:r>
        <w:t>provided list of AI/ML services for assistance of FL operation. And it proposes the framework how to interact between AIML AF and AIML assistance network function based on service-based architecture.</w:t>
      </w:r>
    </w:p>
    <w:p w14:paraId="45BEE49E" w14:textId="02572987" w:rsidR="00AF5690" w:rsidRDefault="00AF5690" w:rsidP="00AF5690">
      <w:r>
        <w:t>Sol #39</w:t>
      </w:r>
      <w:r w:rsidRPr="0090461F">
        <w:t xml:space="preserve"> </w:t>
      </w:r>
      <w:r>
        <w:t>supports assistance for FL operation by providing existing event exposure and analytics such as UE location, CM state, UE reachability, etc. It analysed list of event exposure for FL member selection and proposes to reuse current event exposure.</w:t>
      </w:r>
    </w:p>
    <w:p w14:paraId="475554B8" w14:textId="5CB4A392" w:rsidR="00AF5690" w:rsidRDefault="00AF5690" w:rsidP="00AF5690">
      <w:r>
        <w:t xml:space="preserve">Sol #40 supports assistance to flexible selection of UEs for FL operation, assistance on increasing FL performance on KI#7 and introduces AFLSF (Application Federated Learning Support Function). It proposes </w:t>
      </w:r>
      <w:r w:rsidRPr="000F5783">
        <w:t xml:space="preserve">to support </w:t>
      </w:r>
      <w:r>
        <w:t>a</w:t>
      </w:r>
      <w:r w:rsidRPr="000F5783">
        <w:t xml:space="preserve"> group QoS request in which the required QoS for multiple UEs can be requested via </w:t>
      </w:r>
      <w:r>
        <w:t xml:space="preserve">both </w:t>
      </w:r>
      <w:r w:rsidRPr="000F5783">
        <w:t xml:space="preserve">a single service operation </w:t>
      </w:r>
      <w:r>
        <w:t>for the</w:t>
      </w:r>
      <w:r w:rsidRPr="000F5783">
        <w:t xml:space="preserve"> UEs in</w:t>
      </w:r>
      <w:r>
        <w:t xml:space="preserve"> a</w:t>
      </w:r>
      <w:r w:rsidRPr="000F5783">
        <w:t xml:space="preserve"> FL group</w:t>
      </w:r>
      <w:r>
        <w:t>,</w:t>
      </w:r>
      <w:r w:rsidRPr="000F5783">
        <w:t xml:space="preserve"> </w:t>
      </w:r>
      <w:r>
        <w:t xml:space="preserve">and an </w:t>
      </w:r>
      <w:r w:rsidRPr="000F5783">
        <w:t>enhance</w:t>
      </w:r>
      <w:r>
        <w:t>ment of the PCF discovery of</w:t>
      </w:r>
      <w:r w:rsidRPr="000F5783">
        <w:t xml:space="preserve"> BSF</w:t>
      </w:r>
      <w:r>
        <w:t>.</w:t>
      </w:r>
      <w:r w:rsidRPr="000F5783">
        <w:t xml:space="preserve"> </w:t>
      </w:r>
      <w:r>
        <w:t>It also proposes AFLSF to provide assistance for FL configuration to the AF, and suggestion of candidate UE</w:t>
      </w:r>
      <w:r w:rsidR="00DA6550">
        <w:t>'</w:t>
      </w:r>
      <w:r>
        <w:t>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p>
    <w:p w14:paraId="2F9FF016" w14:textId="17A46F40" w:rsidR="00AF5690" w:rsidRDefault="00AF5690" w:rsidP="00AF5690">
      <w:r>
        <w:t>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The current solution does not address UE in a group which traffic rate, packet delay and loss rate are above or below a threshold.</w:t>
      </w:r>
    </w:p>
    <w:p w14:paraId="25CA3C48" w14:textId="087755D4" w:rsidR="00AF5690" w:rsidRDefault="00AF5690" w:rsidP="00AF5690">
      <w:r>
        <w:t>Sol #42 supports</w:t>
      </w:r>
      <w:r w:rsidRPr="00C17FE5">
        <w:t xml:space="preserve"> </w:t>
      </w:r>
      <w:r>
        <w:t>assistance to selection of UEs for FL operation</w:t>
      </w:r>
      <w:r w:rsidRPr="005368D3">
        <w:t xml:space="preserve"> </w:t>
      </w:r>
      <w:r>
        <w:t xml:space="preserve">and assistance on increasing FL performance on KI#7 by allowing the AF to include the </w:t>
      </w:r>
      <w:r w:rsidRPr="00E525C6">
        <w:t xml:space="preserve">AIML group information, </w:t>
      </w:r>
      <w:r>
        <w:t xml:space="preserve">and the </w:t>
      </w:r>
      <w:r w:rsidRPr="00E525C6">
        <w:t>AIML group performance information</w:t>
      </w:r>
      <w:r>
        <w:t xml:space="preserve"> in the </w:t>
      </w:r>
      <w:r w:rsidRPr="00E525C6">
        <w:rPr>
          <w:lang w:eastAsia="zh-CN"/>
        </w:rPr>
        <w:t>Nnef_GroupAFsessionWithQoS_Create request</w:t>
      </w:r>
      <w:r>
        <w:rPr>
          <w:lang w:eastAsia="zh-CN"/>
        </w:rPr>
        <w:t xml:space="preserve">. When </w:t>
      </w:r>
      <w:r w:rsidRPr="00E525C6">
        <w:rPr>
          <w:lang w:eastAsia="zh-CN"/>
        </w:rPr>
        <w:t xml:space="preserve">multiple UE(s) from the AF group </w:t>
      </w:r>
      <w:r>
        <w:rPr>
          <w:lang w:eastAsia="zh-CN"/>
        </w:rPr>
        <w:t>are</w:t>
      </w:r>
      <w:r w:rsidRPr="00E525C6">
        <w:rPr>
          <w:lang w:eastAsia="zh-CN"/>
        </w:rPr>
        <w:t xml:space="preserve"> served by the same PCF</w:t>
      </w:r>
      <w:r>
        <w:rPr>
          <w:lang w:eastAsia="zh-CN"/>
        </w:rPr>
        <w:t xml:space="preserve">, the NEF includes </w:t>
      </w:r>
      <w:r w:rsidRPr="00E525C6">
        <w:rPr>
          <w:lang w:eastAsia="zh-CN"/>
        </w:rPr>
        <w:t xml:space="preserve">AIML Group performance information </w:t>
      </w:r>
      <w:r>
        <w:rPr>
          <w:lang w:eastAsia="zh-CN"/>
        </w:rPr>
        <w:t xml:space="preserve">and </w:t>
      </w:r>
      <w:r w:rsidRPr="00E525C6">
        <w:rPr>
          <w:lang w:eastAsia="zh-CN"/>
        </w:rPr>
        <w:t>AIML session indicator as input parameters</w:t>
      </w:r>
      <w:r>
        <w:rPr>
          <w:lang w:eastAsia="zh-CN"/>
        </w:rPr>
        <w:t xml:space="preserve"> in the </w:t>
      </w:r>
      <w:r w:rsidRPr="00E525C6">
        <w:rPr>
          <w:lang w:eastAsia="zh-CN"/>
        </w:rPr>
        <w:t>Npcf_GroupPolicyAuthorization_Create request towards the PCF</w:t>
      </w:r>
      <w:r>
        <w:rPr>
          <w:lang w:eastAsia="zh-CN"/>
        </w:rPr>
        <w:t xml:space="preserve">. </w:t>
      </w:r>
      <w:r w:rsidR="009E1800">
        <w:rPr>
          <w:lang w:eastAsia="zh-CN"/>
        </w:rPr>
        <w:t xml:space="preserve">When the PCF determines that the SMF needs updated policy information, </w:t>
      </w:r>
      <w:r w:rsidR="009E1800" w:rsidRPr="00E525C6">
        <w:rPr>
          <w:lang w:eastAsia="zh-CN"/>
        </w:rPr>
        <w:t xml:space="preserve">the PCF provisions the PCC rule in SMF which </w:t>
      </w:r>
      <w:r w:rsidR="009E1800">
        <w:rPr>
          <w:lang w:eastAsia="zh-CN"/>
        </w:rPr>
        <w:t>contains</w:t>
      </w:r>
      <w:r w:rsidR="009E1800" w:rsidRPr="00E525C6">
        <w:rPr>
          <w:lang w:eastAsia="zh-CN"/>
        </w:rPr>
        <w:t xml:space="preserve"> AIML session indicator</w:t>
      </w:r>
      <w:r w:rsidR="009E1800">
        <w:rPr>
          <w:lang w:eastAsia="zh-CN"/>
        </w:rPr>
        <w:t xml:space="preserve">. With the AIML session indicator included in the PCC rule, the QoS flow binding ensures that </w:t>
      </w:r>
      <w:r w:rsidR="009E1800" w:rsidRPr="00E525C6">
        <w:rPr>
          <w:lang w:eastAsia="zh-CN"/>
        </w:rPr>
        <w:t>the PCC rule is bound to a new QoS Flow and no other PCC rule is bound to this QoS Flow.</w:t>
      </w:r>
      <w:r>
        <w:rPr>
          <w:lang w:eastAsia="zh-CN"/>
        </w:rPr>
        <w:t>.</w:t>
      </w:r>
    </w:p>
    <w:p w14:paraId="5A776A26" w14:textId="25E9FF52" w:rsidR="00AF5690" w:rsidRDefault="00AF5690" w:rsidP="00AF5690">
      <w:r>
        <w:t>Sol #43</w:t>
      </w:r>
      <w:r w:rsidRPr="0090461F">
        <w:t xml:space="preserve"> </w:t>
      </w:r>
      <w:r>
        <w:t xml:space="preserve">supports assistance to selection of UEs </w:t>
      </w:r>
      <w:r w:rsidR="009E1800">
        <w:rPr>
          <w:rFonts w:eastAsia="SimSun" w:hint="eastAsia"/>
          <w:lang w:val="en-US" w:eastAsia="zh-CN"/>
        </w:rPr>
        <w:t>directly or via NEF, firstly by checking user consent data from UDM, then the UE location collected from AMF</w:t>
      </w:r>
      <w:r w:rsidR="009E1800">
        <w:rPr>
          <w:rFonts w:eastAsia="SimSun"/>
          <w:lang w:val="en-US" w:eastAsia="zh-CN"/>
        </w:rPr>
        <w:t xml:space="preserve"> </w:t>
      </w:r>
      <w:r w:rsidR="009E1800">
        <w:rPr>
          <w:rFonts w:eastAsia="SimSun" w:hint="eastAsia"/>
          <w:lang w:val="en-US" w:eastAsia="zh-CN"/>
        </w:rPr>
        <w:t>(optional), delay</w:t>
      </w:r>
      <w:r w:rsidR="009E1800">
        <w:t xml:space="preserve">obtained </w:t>
      </w:r>
      <w:r>
        <w:t xml:space="preserve">by reusing </w:t>
      </w:r>
      <w:r w:rsidR="009E1800">
        <w:rPr>
          <w:rFonts w:eastAsia="SimSun" w:hint="eastAsia"/>
          <w:lang w:val="en-US" w:eastAsia="zh-CN"/>
        </w:rPr>
        <w:t>Qo</w:t>
      </w:r>
      <w:r w:rsidR="009E1800">
        <w:rPr>
          <w:rFonts w:eastAsia="SimSun"/>
          <w:lang w:val="en-US" w:eastAsia="zh-CN"/>
        </w:rPr>
        <w:t>S</w:t>
      </w:r>
      <w:r w:rsidR="009E1800">
        <w:rPr>
          <w:rFonts w:eastAsia="SimSun" w:hint="eastAsia"/>
          <w:lang w:val="en-US" w:eastAsia="zh-CN"/>
        </w:rPr>
        <w:t xml:space="preserve"> Monitoring procedure</w:t>
      </w:r>
      <w:r>
        <w:t xml:space="preserve"> from UPF</w:t>
      </w:r>
      <w:r w:rsidR="009E1800">
        <w:rPr>
          <w:rFonts w:eastAsia="SimSun" w:hint="eastAsia"/>
          <w:lang w:val="en-US" w:eastAsia="zh-CN"/>
        </w:rPr>
        <w:t xml:space="preserve">, </w:t>
      </w:r>
      <w:r w:rsidR="009E1800">
        <w:rPr>
          <w:lang w:val="en-US" w:eastAsia="zh-CN"/>
        </w:rPr>
        <w:t>Throughput UL/DL, Packet transmission, Packet retransmission</w:t>
      </w:r>
      <w:r w:rsidR="009E1800">
        <w:rPr>
          <w:rFonts w:hint="eastAsia"/>
          <w:lang w:val="en-US" w:eastAsia="zh-CN"/>
        </w:rPr>
        <w:t xml:space="preserve"> information by </w:t>
      </w:r>
      <w:r w:rsidR="009E1800">
        <w:t>reusing event exposure from</w:t>
      </w:r>
      <w:r w:rsidR="009E1800">
        <w:rPr>
          <w:rFonts w:eastAsia="SimSun" w:hint="eastAsia"/>
          <w:lang w:val="en-US" w:eastAsia="zh-CN"/>
        </w:rPr>
        <w:t xml:space="preserve"> </w:t>
      </w:r>
      <w:r w:rsidR="009E1800">
        <w:rPr>
          <w:rFonts w:hint="eastAsia"/>
          <w:lang w:val="en-US" w:eastAsia="zh-CN"/>
        </w:rPr>
        <w:t>UPF.</w:t>
      </w:r>
    </w:p>
    <w:p w14:paraId="32302566" w14:textId="4265FA9C" w:rsidR="00AF5690" w:rsidRDefault="00AF5690" w:rsidP="00AF5690">
      <w:r>
        <w:t>Sol #44</w:t>
      </w:r>
      <w:r w:rsidRPr="0046335C">
        <w:t xml:space="preserve"> </w:t>
      </w:r>
      <w:r>
        <w:t>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p>
    <w:p w14:paraId="7C177B9D" w14:textId="5D4C0505" w:rsidR="00AF5690" w:rsidRDefault="00AF5690" w:rsidP="00AF5690">
      <w:r>
        <w:t>Sol #45</w:t>
      </w:r>
      <w:r w:rsidRPr="006039EC">
        <w:t xml:space="preserve"> </w:t>
      </w:r>
      <w:r>
        <w:t>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p>
    <w:p w14:paraId="2BEE33C4" w14:textId="648FB402" w:rsidR="00AF5690" w:rsidRDefault="00AF5690" w:rsidP="00AF5690">
      <w:r>
        <w:t>Sol #46</w:t>
      </w:r>
      <w:r w:rsidRPr="0090461F">
        <w:t xml:space="preserve"> </w:t>
      </w:r>
      <w:r>
        <w:t>supports assistance to selection of UEs for FL operation based on analytic on UE</w:t>
      </w:r>
      <w:r w:rsidR="00DA6550">
        <w:t>'</w:t>
      </w:r>
      <w:r>
        <w:t>s mobility including moving direction. Similarly, to sol#18, it proposes UE filtering policy for UE selection with FL coverage and enhancement of NEF to handle some analytic operation such as selection of candidate UE based on UE filtering policy and UE mobility analytic.</w:t>
      </w:r>
    </w:p>
    <w:p w14:paraId="6C44B83F" w14:textId="107531F7" w:rsidR="00AF5690" w:rsidRDefault="00AF5690" w:rsidP="00AF5690">
      <w:r>
        <w:t>Sol #47</w:t>
      </w:r>
      <w:r w:rsidRPr="00AE2448">
        <w:t xml:space="preserve"> </w:t>
      </w:r>
      <w:r>
        <w:t>supports assistance to selection of UEs for FL operation by composite event exposure. It proposes an enhancement of NEF to analyse composite analytic data for selection of candidate UE. It does not require enhancement of event exposure from other NF.</w:t>
      </w:r>
    </w:p>
    <w:p w14:paraId="235D451F" w14:textId="3DA712EE" w:rsidR="00AF5690" w:rsidRPr="00144294" w:rsidRDefault="00AF5690" w:rsidP="00AF5690">
      <w:pPr>
        <w:pStyle w:val="EditorsNote"/>
      </w:pPr>
      <w:r w:rsidRPr="00C743A8">
        <w:t>Editor</w:t>
      </w:r>
      <w:r w:rsidR="00DA6550">
        <w:t>'</w:t>
      </w:r>
      <w:r w:rsidRPr="00C743A8">
        <w:t>s note:</w:t>
      </w:r>
      <w:r w:rsidRPr="00C743A8">
        <w:tab/>
        <w:t>Evaluation would need updates after SA2#152E progress, potential updates to the related solutions.</w:t>
      </w:r>
    </w:p>
    <w:p w14:paraId="50B1D2E0" w14:textId="766D9EAB" w:rsidR="00FE6054" w:rsidRPr="00E525C6" w:rsidRDefault="00FE6054" w:rsidP="00FE6054">
      <w:pPr>
        <w:pStyle w:val="Heading1"/>
      </w:pPr>
      <w:bookmarkStart w:id="584" w:name="_Toc117180667"/>
      <w:r>
        <w:t>8</w:t>
      </w:r>
      <w:r w:rsidRPr="00E525C6">
        <w:tab/>
      </w:r>
      <w:r>
        <w:t>Conclusion</w:t>
      </w:r>
      <w:bookmarkEnd w:id="584"/>
    </w:p>
    <w:p w14:paraId="4B0F5071" w14:textId="3E556B71" w:rsidR="00FE6054" w:rsidRDefault="00AD0BBE" w:rsidP="00817FA5">
      <w:pPr>
        <w:pStyle w:val="Heading2"/>
        <w:rPr>
          <w:rFonts w:cs="Arial"/>
        </w:rPr>
      </w:pPr>
      <w:bookmarkStart w:id="585" w:name="_Toc117180668"/>
      <w:r w:rsidRPr="00105DA1">
        <w:t>8.</w:t>
      </w:r>
      <w:r>
        <w:t>1</w:t>
      </w:r>
      <w:r w:rsidRPr="004F46D9">
        <w:tab/>
      </w:r>
      <w:r w:rsidRPr="00105DA1">
        <w:t>Key Issue #</w:t>
      </w:r>
      <w:r>
        <w:t>1</w:t>
      </w:r>
      <w:r w:rsidRPr="00105DA1">
        <w:t xml:space="preserve">: </w:t>
      </w:r>
      <w:r w:rsidRPr="00AD0BBE">
        <w:rPr>
          <w:rFonts w:cs="Arial"/>
        </w:rPr>
        <w:t>Monitoring of network resource utilization for support of Application AI/ML operations</w:t>
      </w:r>
      <w:bookmarkEnd w:id="585"/>
    </w:p>
    <w:p w14:paraId="732B3A6F" w14:textId="77777777" w:rsidR="00AC7BD0" w:rsidRDefault="00AC7BD0" w:rsidP="00AC7BD0">
      <w:r>
        <w:t>It is proposed that the architecture principles and specific mechanisms below are considered for the normative work on monitoring of network resource utilization for support of application AI/ML operations:</w:t>
      </w:r>
    </w:p>
    <w:p w14:paraId="5C6D998D" w14:textId="77777777" w:rsidR="00AC7BD0" w:rsidRDefault="00AC7BD0" w:rsidP="00AC7BD0">
      <w:pPr>
        <w:pStyle w:val="B1"/>
      </w:pPr>
      <w:r>
        <w:t>-</w:t>
      </w:r>
      <w:r>
        <w:tab/>
        <w:t xml:space="preserve">NWDAF-based procedures and data analytics as described in TS 23.288 [6] for the Observed Service Experience, User Data Congestion, </w:t>
      </w:r>
      <w:r w:rsidRPr="0023735D">
        <w:t>DN performance</w:t>
      </w:r>
      <w:r>
        <w:t xml:space="preserve"> Analytics, </w:t>
      </w:r>
      <w:r w:rsidRPr="0023735D">
        <w:t>UE Communication</w:t>
      </w:r>
      <w:r>
        <w:t xml:space="preserve"> Analytics </w:t>
      </w:r>
      <w:r w:rsidRPr="00AA4B4C">
        <w:t>can be used by the AF as assistance information for Application AI/ML operation. No normative work is required to enhance the</w:t>
      </w:r>
      <w:r w:rsidRPr="000B4BD0">
        <w:t>se</w:t>
      </w:r>
      <w:r w:rsidRPr="00AA4B4C">
        <w:t xml:space="preserve"> analytics </w:t>
      </w:r>
      <w:r w:rsidRPr="000B4BD0">
        <w:t>for this key issue</w:t>
      </w:r>
      <w:r w:rsidRPr="00AA4B4C">
        <w:t>.</w:t>
      </w:r>
    </w:p>
    <w:p w14:paraId="73A89F58" w14:textId="77777777" w:rsidR="00AC7BD0" w:rsidRDefault="00AC7BD0" w:rsidP="00AC7BD0">
      <w:pPr>
        <w:pStyle w:val="B1"/>
      </w:pPr>
      <w:r>
        <w:t>-</w:t>
      </w:r>
      <w:r>
        <w:tab/>
        <w:t>W</w:t>
      </w:r>
      <w:r w:rsidRPr="00B4516D">
        <w:t>hen aggregated bit rate monitoring is requested for a set of QoS flows of a group of UEs</w:t>
      </w:r>
      <w:r>
        <w:t xml:space="preserve"> against the pre-defined Group MBR threshold</w:t>
      </w:r>
      <w:r w:rsidRPr="00B4516D">
        <w:t xml:space="preserve">, </w:t>
      </w:r>
      <w:r>
        <w:t xml:space="preserve">the </w:t>
      </w:r>
      <w:r w:rsidRPr="00B4516D">
        <w:t xml:space="preserve">UPF exposure </w:t>
      </w:r>
      <w:r>
        <w:t xml:space="preserve">extension proposed by Solution#37 </w:t>
      </w:r>
      <w:r w:rsidRPr="00B4516D">
        <w:t>with the new event type ‘Bit Rate Reporting per QoS Flow’ consumed by NEF as described in Solution #37</w:t>
      </w:r>
      <w:r>
        <w:t xml:space="preserve"> is a simple useful tool to be supported to monitor the aggregated throughput performance for the specific Application AI/ML operation.   </w:t>
      </w:r>
    </w:p>
    <w:p w14:paraId="26F5ED1B" w14:textId="77777777" w:rsidR="00AC7BD0" w:rsidRDefault="00AC7BD0" w:rsidP="00AC7BD0">
      <w:pPr>
        <w:pStyle w:val="B1"/>
      </w:pPr>
      <w:r>
        <w:t>-</w:t>
      </w:r>
      <w:r>
        <w:tab/>
        <w:t xml:space="preserve">AF knowledge on the </w:t>
      </w:r>
      <w:r w:rsidRPr="00B4516D">
        <w:t xml:space="preserve">session inactivity time </w:t>
      </w:r>
      <w:r>
        <w:t>with</w:t>
      </w:r>
      <w:r w:rsidRPr="00B4516D">
        <w:t xml:space="preserve"> new monitoring parameters </w:t>
      </w:r>
      <w:r>
        <w:t xml:space="preserve">to recognize the current system performance respective to a given UE as described in Solution#1 is to be supported </w:t>
      </w:r>
      <w:r w:rsidRPr="00B4516D">
        <w:t xml:space="preserve">to assist </w:t>
      </w:r>
      <w:r>
        <w:t>Application</w:t>
      </w:r>
      <w:r w:rsidRPr="00B4516D">
        <w:t xml:space="preserve"> AI/ML application</w:t>
      </w:r>
      <w:r>
        <w:t xml:space="preserve"> operation</w:t>
      </w:r>
      <w:r w:rsidRPr="00B4516D">
        <w:t>.</w:t>
      </w:r>
      <w:r>
        <w:t xml:space="preserve"> </w:t>
      </w:r>
      <w:r w:rsidRPr="00B4516D">
        <w:t xml:space="preserve">The monitoring procedures </w:t>
      </w:r>
      <w:r>
        <w:t xml:space="preserve">are based on UPF event exposure as described in Solution #1. </w:t>
      </w:r>
      <w:r w:rsidRPr="000B4BD0">
        <w:t>No new normative work is expected at SMF and UPF for this aspect.</w:t>
      </w:r>
    </w:p>
    <w:p w14:paraId="4395DB48" w14:textId="73C2D3AF" w:rsidR="00AC7BD0" w:rsidRDefault="00AC7BD0" w:rsidP="00AC7BD0">
      <w:pPr>
        <w:pStyle w:val="B1"/>
      </w:pPr>
      <w:r>
        <w:t>-</w:t>
      </w:r>
      <w:r>
        <w:tab/>
        <w:t xml:space="preserve">How the UPF reports traffic/data volume is determined in UPEAS SID. Only after UPEAS study work is completed, AIMLsys </w:t>
      </w:r>
      <w:r w:rsidRPr="00AA4B4C">
        <w:t>will determine if the traffic/data volume is required to report from 5GC to AF.</w:t>
      </w:r>
    </w:p>
    <w:p w14:paraId="670A3504" w14:textId="77777777" w:rsidR="00AC7BD0" w:rsidRDefault="00AC7BD0" w:rsidP="00AC7BD0">
      <w:r w:rsidRPr="00AC7BD0">
        <w:t>It is understood that AI/ML applications can be assisted by enabling the monitoring of available resources in the network as above, however this is out of the scope of 3GPP.</w:t>
      </w:r>
    </w:p>
    <w:p w14:paraId="367CF3EB" w14:textId="77777777" w:rsidR="00AC7BD0" w:rsidRPr="00AC7BD0" w:rsidRDefault="00AC7BD0" w:rsidP="00902210"/>
    <w:p w14:paraId="6C5540CB" w14:textId="77777777" w:rsidR="006C6BB1" w:rsidRPr="00105DA1" w:rsidRDefault="006C6BB1" w:rsidP="006C6BB1">
      <w:pPr>
        <w:pStyle w:val="Heading2"/>
      </w:pPr>
      <w:bookmarkStart w:id="586" w:name="_Toc117180669"/>
      <w:r w:rsidRPr="00105DA1">
        <w:t>8.2</w:t>
      </w:r>
      <w:r w:rsidRPr="004F46D9">
        <w:tab/>
      </w:r>
      <w:r w:rsidRPr="00105DA1">
        <w:t xml:space="preserve">Key Issue #2: </w:t>
      </w:r>
      <w:r w:rsidRPr="00105DA1">
        <w:rPr>
          <w:rFonts w:cs="Arial"/>
        </w:rPr>
        <w:t>5GC</w:t>
      </w:r>
      <w:r w:rsidRPr="004F46D9">
        <w:t xml:space="preserve"> </w:t>
      </w:r>
      <w:r w:rsidRPr="00105DA1">
        <w:rPr>
          <w:lang w:eastAsia="ko-KR"/>
        </w:rPr>
        <w:t>information exposure to UE</w:t>
      </w:r>
      <w:bookmarkEnd w:id="586"/>
    </w:p>
    <w:p w14:paraId="364E7C56" w14:textId="77777777" w:rsidR="00974335" w:rsidRDefault="00974335" w:rsidP="00974335">
      <w:pPr>
        <w:rPr>
          <w:lang w:eastAsia="zh-CN"/>
        </w:rPr>
      </w:pPr>
      <w:r>
        <w:rPr>
          <w:lang w:eastAsia="zh-CN"/>
        </w:rPr>
        <w:t>No normative work will be progressed in Rel-18 for Key Issue #2.</w:t>
      </w:r>
    </w:p>
    <w:p w14:paraId="7C04CE3F" w14:textId="77777777" w:rsidR="00974335" w:rsidRPr="00FF1990" w:rsidRDefault="00974335" w:rsidP="00974335">
      <w:pPr>
        <w:pStyle w:val="NO"/>
      </w:pPr>
      <w:r w:rsidRPr="00FF1990">
        <w:t>NOTE:</w:t>
      </w:r>
      <w:r w:rsidRPr="00FF1990">
        <w:tab/>
        <w:t xml:space="preserve">To facilitate Application AI/ML operation, how and which information are exposed from </w:t>
      </w:r>
      <w:r>
        <w:rPr>
          <w:lang w:val="en-US"/>
        </w:rPr>
        <w:t xml:space="preserve">the </w:t>
      </w:r>
      <w:r w:rsidRPr="00FF1990">
        <w:t xml:space="preserve">AI/ML application server to </w:t>
      </w:r>
      <w:r>
        <w:rPr>
          <w:lang w:val="en-US"/>
        </w:rPr>
        <w:t xml:space="preserve">the </w:t>
      </w:r>
      <w:r w:rsidRPr="00FF1990">
        <w:t xml:space="preserve">UE application </w:t>
      </w:r>
      <w:r>
        <w:rPr>
          <w:lang w:eastAsia="zh-CN"/>
        </w:rPr>
        <w:t xml:space="preserve">via application layer </w:t>
      </w:r>
      <w:r w:rsidRPr="00FF1990">
        <w:t>is out of 3GPP scope.</w:t>
      </w:r>
    </w:p>
    <w:p w14:paraId="6253AA02" w14:textId="77777777" w:rsidR="00974335" w:rsidRPr="00105DA1" w:rsidRDefault="00974335" w:rsidP="00902210">
      <w:pPr>
        <w:pStyle w:val="EditorsNote"/>
        <w:ind w:left="0" w:firstLine="0"/>
      </w:pPr>
    </w:p>
    <w:p w14:paraId="104EDE0B" w14:textId="6C8004B0" w:rsidR="004110B4" w:rsidRDefault="004110B4" w:rsidP="00817FA5">
      <w:pPr>
        <w:pStyle w:val="Heading2"/>
      </w:pPr>
      <w:bookmarkStart w:id="587" w:name="_Toc117180670"/>
      <w:r>
        <w:t>8.3</w:t>
      </w:r>
      <w:r w:rsidRPr="004F46D9">
        <w:tab/>
      </w:r>
      <w:r w:rsidRPr="0085533E">
        <w:t>Key Issue</w:t>
      </w:r>
      <w:r>
        <w:t xml:space="preserve"> </w:t>
      </w:r>
      <w:r w:rsidRPr="0085533E">
        <w:t>#</w:t>
      </w:r>
      <w:r>
        <w:t xml:space="preserve">3: </w:t>
      </w:r>
      <w:r w:rsidRPr="004110B4">
        <w:t>5GC Information Exposure to authorized 3rd party for Application Layer AI/ML Operation</w:t>
      </w:r>
      <w:bookmarkEnd w:id="587"/>
    </w:p>
    <w:p w14:paraId="3CA9047E" w14:textId="14037783" w:rsidR="004110B4" w:rsidRDefault="004110B4" w:rsidP="004110B4">
      <w:r>
        <w:t xml:space="preserve">Proposal for the </w:t>
      </w:r>
      <w:r w:rsidRPr="0077560F">
        <w:t>conclusions for KI#</w:t>
      </w:r>
      <w:r>
        <w:t>3</w:t>
      </w:r>
      <w:r w:rsidR="00134F60">
        <w:t xml:space="preserve"> are based on solution evaluation in Clause 7.3 and to be used as basis for normative work based on the following principles</w:t>
      </w:r>
      <w:r w:rsidRPr="0077560F">
        <w:t>:</w:t>
      </w:r>
      <w:r w:rsidR="00134F60">
        <w:t xml:space="preserve"> i.e.</w:t>
      </w:r>
    </w:p>
    <w:p w14:paraId="53929D8B" w14:textId="680BCC4B" w:rsidR="005B0709" w:rsidRDefault="005B0709" w:rsidP="005B0709">
      <w:pPr>
        <w:pStyle w:val="B1"/>
        <w:rPr>
          <w:rFonts w:eastAsia="Malgun Gothic"/>
          <w:lang w:eastAsia="ko-KR"/>
        </w:rPr>
      </w:pPr>
      <w:r>
        <w:rPr>
          <w:rFonts w:eastAsia="Malgun Gothic"/>
          <w:lang w:eastAsia="ko-KR"/>
        </w:rPr>
        <w:t>-</w:t>
      </w:r>
      <w:r>
        <w:rPr>
          <w:rFonts w:eastAsia="Malgun Gothic"/>
          <w:lang w:eastAsia="ko-KR"/>
        </w:rPr>
        <w:tab/>
        <w:t xml:space="preserve">The user consent is required </w:t>
      </w:r>
      <w:r w:rsidR="00134F60">
        <w:rPr>
          <w:rFonts w:eastAsia="Malgun Gothic"/>
          <w:lang w:eastAsia="ko-KR"/>
        </w:rPr>
        <w:t xml:space="preserve">for </w:t>
      </w:r>
      <w:r>
        <w:rPr>
          <w:rFonts w:eastAsia="Malgun Gothic"/>
          <w:lang w:eastAsia="ko-KR"/>
        </w:rPr>
        <w:t xml:space="preserve">the UE related information or data analytics </w:t>
      </w:r>
      <w:r w:rsidR="00134F60">
        <w:rPr>
          <w:lang w:eastAsia="ko-KR"/>
        </w:rPr>
        <w:t>to be</w:t>
      </w:r>
      <w:r w:rsidR="00134F60" w:rsidRPr="003A097D">
        <w:rPr>
          <w:lang w:eastAsia="ko-KR"/>
        </w:rPr>
        <w:t xml:space="preserve"> </w:t>
      </w:r>
      <w:r>
        <w:rPr>
          <w:rFonts w:eastAsia="Malgun Gothic"/>
          <w:lang w:eastAsia="ko-KR"/>
        </w:rPr>
        <w:t>exposed to the 3rd party.</w:t>
      </w:r>
    </w:p>
    <w:p w14:paraId="2FFD681B" w14:textId="4E5EA6F8" w:rsidR="00134F60" w:rsidRPr="00134F60" w:rsidRDefault="00134F60" w:rsidP="00902210">
      <w:pPr>
        <w:pStyle w:val="NO"/>
        <w:rPr>
          <w:lang w:eastAsia="ko-KR"/>
        </w:rPr>
      </w:pPr>
      <w:r w:rsidRPr="003A097D">
        <w:rPr>
          <w:lang w:eastAsia="ko-KR"/>
        </w:rPr>
        <w:t>NOTE:</w:t>
      </w:r>
      <w:r w:rsidRPr="003A097D">
        <w:rPr>
          <w:lang w:eastAsia="ko-KR"/>
        </w:rPr>
        <w:tab/>
        <w:t>The user consent checking procedure to verify the data exposure to AF will be sync up with SA3’s conclusion during normative work.</w:t>
      </w:r>
    </w:p>
    <w:p w14:paraId="0BFCDE02" w14:textId="77777777" w:rsidR="005B0709" w:rsidRDefault="005B0709" w:rsidP="005B0709">
      <w:pPr>
        <w:pStyle w:val="B1"/>
        <w:rPr>
          <w:rFonts w:eastAsia="Malgun Gothic"/>
          <w:lang w:eastAsia="ko-KR"/>
        </w:rPr>
      </w:pPr>
      <w:r>
        <w:rPr>
          <w:rFonts w:eastAsia="Malgun Gothic"/>
          <w:lang w:eastAsia="ko-KR"/>
        </w:rPr>
        <w:t>-</w:t>
      </w:r>
      <w:r>
        <w:rPr>
          <w:rFonts w:eastAsia="Malgun Gothic"/>
          <w:lang w:eastAsia="ko-KR"/>
        </w:rPr>
        <w:tab/>
        <w:t>Available UL/DL data rate exposure to AF based on AF request for data rate monitoring with solution without RAN impact.</w:t>
      </w:r>
    </w:p>
    <w:p w14:paraId="29B50621" w14:textId="28D9EBE4" w:rsidR="00134F60" w:rsidRPr="00134F60" w:rsidRDefault="00134F60" w:rsidP="00134F60">
      <w:pPr>
        <w:ind w:left="568" w:hanging="284"/>
        <w:rPr>
          <w:lang w:eastAsia="ko-KR"/>
        </w:rPr>
      </w:pPr>
      <w:r w:rsidRPr="003A097D">
        <w:rPr>
          <w:lang w:eastAsia="ko-KR"/>
        </w:rPr>
        <w:t>-</w:t>
      </w:r>
      <w:r w:rsidRPr="003A097D">
        <w:rPr>
          <w:lang w:eastAsia="ko-KR"/>
        </w:rPr>
        <w:tab/>
        <w:t>The AF could subscribe AF Session/ PDU Session related information for the specific AF Session and reuse the existing notification and subscription mechanism</w:t>
      </w:r>
      <w:r>
        <w:rPr>
          <w:lang w:eastAsia="ko-KR"/>
        </w:rPr>
        <w:t>.</w:t>
      </w:r>
    </w:p>
    <w:p w14:paraId="10EDEAD8" w14:textId="372DA6DF" w:rsidR="00932CCD" w:rsidRDefault="00932CCD" w:rsidP="00932CCD">
      <w:pPr>
        <w:pStyle w:val="Heading2"/>
      </w:pPr>
      <w:bookmarkStart w:id="588" w:name="_Toc117180671"/>
      <w:r>
        <w:t>8.4</w:t>
      </w:r>
      <w:r w:rsidRPr="004F46D9">
        <w:tab/>
      </w:r>
      <w:r w:rsidRPr="0085533E">
        <w:t>Key Issue</w:t>
      </w:r>
      <w:r>
        <w:t xml:space="preserve"> </w:t>
      </w:r>
      <w:r w:rsidRPr="0085533E">
        <w:t>#</w:t>
      </w:r>
      <w:r>
        <w:t xml:space="preserve">4: </w:t>
      </w:r>
      <w:r w:rsidRPr="00932CCD">
        <w:t>Enhancing External Parameter Provisioning</w:t>
      </w:r>
      <w:bookmarkEnd w:id="588"/>
    </w:p>
    <w:p w14:paraId="01D29702" w14:textId="77777777" w:rsidR="008F24D8" w:rsidRDefault="008F24D8" w:rsidP="008F24D8">
      <w:r>
        <w:t>It is proposed that the specific mechanisms below proposed by KI#4 solutions are considered for the normative work on enhancing external parameter provisioning to support application AI/ML operations:</w:t>
      </w:r>
    </w:p>
    <w:p w14:paraId="06F7E94B" w14:textId="77777777" w:rsidR="008F24D8" w:rsidRDefault="008F24D8" w:rsidP="008F24D8">
      <w:pPr>
        <w:pStyle w:val="B1"/>
      </w:pPr>
      <w:r>
        <w:t>-</w:t>
      </w:r>
      <w:r>
        <w:tab/>
        <w:t>The following new parameters related to expected UE behaviour can be provisioned by the AF to the 5GC:</w:t>
      </w:r>
    </w:p>
    <w:p w14:paraId="6FBD9340" w14:textId="279E262C" w:rsidR="008F24D8" w:rsidRDefault="008F24D8" w:rsidP="008F24D8">
      <w:pPr>
        <w:pStyle w:val="B2"/>
      </w:pPr>
      <w:r w:rsidRPr="008F24D8">
        <w:t>-</w:t>
      </w:r>
      <w:r w:rsidRPr="008F24D8">
        <w:tab/>
        <w:t>Confidence and/or accuracy levels for entries of the expected UE behaviour parameters in Table 4.15.6.3-1 of TS 23.502 [4]. A confidence and/or accuracy threshold may also be provided by the NF requesting expected UE behaviour parameters UDM, indicating that certain confidence and/or level of accuracy must be met for the parameter(s) to be notified by UDM to the NF.</w:t>
      </w:r>
    </w:p>
    <w:p w14:paraId="65C038B2" w14:textId="18CCFB21" w:rsidR="008F24D8" w:rsidRPr="008F24D8" w:rsidRDefault="008F24D8" w:rsidP="00902210">
      <w:pPr>
        <w:pStyle w:val="B2"/>
      </w:pPr>
      <w:r>
        <w:t>-</w:t>
      </w:r>
      <w:r>
        <w:tab/>
        <w:t xml:space="preserve">Expected Inactivity Time of AIML traffic, provided as a time interval. </w:t>
      </w:r>
      <w:r w:rsidRPr="003C1973">
        <w:t>Confidence and/or accuracy levels</w:t>
      </w:r>
      <w:r>
        <w:t xml:space="preserve"> may be provided for this new parameter.</w:t>
      </w:r>
    </w:p>
    <w:p w14:paraId="2762A63E" w14:textId="157CB12B" w:rsidR="00932CCD" w:rsidRDefault="00932CCD" w:rsidP="00932CCD">
      <w:pPr>
        <w:pStyle w:val="Heading2"/>
      </w:pPr>
      <w:bookmarkStart w:id="589" w:name="_Toc117180672"/>
      <w:r>
        <w:t>8.5</w:t>
      </w:r>
      <w:r w:rsidRPr="004F46D9">
        <w:tab/>
      </w:r>
      <w:r w:rsidRPr="0085533E">
        <w:t>Key Issue</w:t>
      </w:r>
      <w:r>
        <w:t xml:space="preserve"> </w:t>
      </w:r>
      <w:r w:rsidRPr="0085533E">
        <w:t>#</w:t>
      </w:r>
      <w:r>
        <w:t>5</w:t>
      </w:r>
      <w:r w:rsidR="00A2126C">
        <w:t xml:space="preserve">: </w:t>
      </w:r>
      <w:r w:rsidR="00A2126C" w:rsidRPr="00A2126C">
        <w:t>5GC Enhancements to enable Application AI/ML Traffic Transport</w:t>
      </w:r>
      <w:bookmarkEnd w:id="589"/>
    </w:p>
    <w:p w14:paraId="3353021E" w14:textId="3BD5F786" w:rsidR="00E70938" w:rsidRDefault="00E70938" w:rsidP="00E70938">
      <w:r>
        <w:t xml:space="preserve">First Step: </w:t>
      </w:r>
      <w:r w:rsidRPr="00045FB9">
        <w:t>AI/ML data transfer window negotiation mechanism</w:t>
      </w:r>
      <w:r>
        <w:t xml:space="preserve">: </w:t>
      </w:r>
      <w:r w:rsidRPr="00E8381A">
        <w:t xml:space="preserve">It is </w:t>
      </w:r>
      <w:r>
        <w:t>agreed</w:t>
      </w:r>
      <w:r w:rsidRPr="00E8381A">
        <w:t xml:space="preserve"> to consider </w:t>
      </w:r>
      <w:r>
        <w:t>the following principles some of them are based on solution#10, this principle are the</w:t>
      </w:r>
      <w:r w:rsidRPr="00E8381A">
        <w:t xml:space="preserve"> basis</w:t>
      </w:r>
      <w:r>
        <w:t xml:space="preserve"> for KI#5 conclusions: </w:t>
      </w:r>
    </w:p>
    <w:p w14:paraId="1284FC30" w14:textId="77777777" w:rsidR="00E70938" w:rsidRDefault="00E70938" w:rsidP="00E70938">
      <w:pPr>
        <w:pStyle w:val="B1"/>
      </w:pPr>
      <w:r>
        <w:t>When the AF requests the network to provide QoS with individual QoS parameters, one or more Requested Alternative QoS Parameter Set(s) in a prioritized order. Each Requested Alternative QoS Parameter Set is comprised of the following individual parameters: Requested 5GS Delay and Requested Guaranteed Flow Bitrate.</w:t>
      </w:r>
    </w:p>
    <w:p w14:paraId="12CB7543" w14:textId="77777777" w:rsidR="00E70938" w:rsidRPr="00825B28" w:rsidRDefault="00E70938" w:rsidP="00E70938">
      <w:pPr>
        <w:pStyle w:val="B1"/>
        <w:rPr>
          <w:lang w:eastAsia="zh-CN"/>
        </w:rPr>
      </w:pPr>
      <w:r w:rsidRPr="00E932E6">
        <w:rPr>
          <w:lang w:eastAsia="zh-CN"/>
        </w:rPr>
        <w:t>-</w:t>
      </w:r>
      <w:r w:rsidRPr="00E932E6">
        <w:rPr>
          <w:lang w:eastAsia="zh-CN"/>
        </w:rPr>
        <w:tab/>
        <w:t>Principle 1: A new Application Data Transfer (ADT) policy is adopted to support application data transfer. The ADT policy includes a list of recommended time window(s) with predicted QoS parameters per UE per time window for the Application data transfer to start. The predicted QoS corresponds to one of the Requested QoS or Requested Alternative QoS that was requested by the AF.</w:t>
      </w:r>
      <w:r>
        <w:rPr>
          <w:lang w:eastAsia="zh-CN"/>
        </w:rPr>
        <w:t xml:space="preserve"> </w:t>
      </w:r>
    </w:p>
    <w:p w14:paraId="225E4B2E" w14:textId="77777777" w:rsidR="00E70938" w:rsidRPr="00E2681B" w:rsidRDefault="00E70938" w:rsidP="00E70938">
      <w:pPr>
        <w:pStyle w:val="B1"/>
        <w:rPr>
          <w:rFonts w:ascii="Courier New" w:hAnsi="Courier New" w:cs="Courier New"/>
          <w:sz w:val="22"/>
          <w:szCs w:val="22"/>
          <w:lang w:eastAsia="zh-CN"/>
        </w:rPr>
      </w:pPr>
      <w:r>
        <w:rPr>
          <w:lang w:eastAsia="zh-CN"/>
        </w:rPr>
        <w:t>-</w:t>
      </w:r>
      <w:r>
        <w:rPr>
          <w:lang w:eastAsia="zh-CN"/>
        </w:rPr>
        <w:tab/>
      </w:r>
      <w:r w:rsidRPr="00825B28">
        <w:rPr>
          <w:lang w:eastAsia="zh-CN"/>
        </w:rPr>
        <w:t xml:space="preserve">Principle 2: The AF includes </w:t>
      </w:r>
      <w:r>
        <w:rPr>
          <w:lang w:eastAsia="zh-CN"/>
        </w:rPr>
        <w:t xml:space="preserve">QoS requirements and possibly </w:t>
      </w:r>
      <w:r w:rsidRPr="000232DD">
        <w:rPr>
          <w:lang w:eastAsia="zh-CN"/>
        </w:rPr>
        <w:t>Alternative QoS Profile</w:t>
      </w:r>
      <w:r>
        <w:rPr>
          <w:lang w:eastAsia="zh-CN"/>
        </w:rPr>
        <w:t xml:space="preserve">(s) with </w:t>
      </w:r>
      <w:r w:rsidRPr="000232DD">
        <w:rPr>
          <w:lang w:eastAsia="zh-CN"/>
        </w:rPr>
        <w:t>a combination of QoS parameters to which the application</w:t>
      </w:r>
      <w:r>
        <w:rPr>
          <w:lang w:eastAsia="zh-CN"/>
        </w:rPr>
        <w:t xml:space="preserve"> data </w:t>
      </w:r>
      <w:r w:rsidRPr="00825B28">
        <w:rPr>
          <w:lang w:eastAsia="zh-CN"/>
        </w:rPr>
        <w:t xml:space="preserve">traffic </w:t>
      </w:r>
      <w:r>
        <w:rPr>
          <w:lang w:eastAsia="zh-CN"/>
        </w:rPr>
        <w:t xml:space="preserve">transmission is able to adapt </w:t>
      </w:r>
      <w:r w:rsidRPr="00825B28">
        <w:rPr>
          <w:lang w:eastAsia="zh-CN"/>
        </w:rPr>
        <w:t>, in the ADT policy negotiation request.</w:t>
      </w:r>
      <w:r>
        <w:rPr>
          <w:lang w:eastAsia="zh-CN"/>
        </w:rPr>
        <w:t xml:space="preserve"> </w:t>
      </w:r>
    </w:p>
    <w:p w14:paraId="1676F443" w14:textId="1A85A6C0" w:rsidR="00E70938" w:rsidRDefault="00E70938" w:rsidP="00902210">
      <w:pPr>
        <w:pStyle w:val="NO"/>
        <w:rPr>
          <w:rFonts w:eastAsia="SimSun"/>
          <w:lang w:eastAsia="zh-CN"/>
        </w:rPr>
      </w:pPr>
      <w:r w:rsidRPr="00E2681B">
        <w:rPr>
          <w:rFonts w:eastAsia="SimSun"/>
          <w:lang w:eastAsia="zh-CN"/>
        </w:rPr>
        <w:t>NOTE</w:t>
      </w:r>
      <w:r>
        <w:rPr>
          <w:rFonts w:eastAsia="SimSun"/>
          <w:lang w:eastAsia="zh-CN"/>
        </w:rPr>
        <w:t xml:space="preserve"> 1</w:t>
      </w:r>
      <w:r w:rsidRPr="00E2681B">
        <w:rPr>
          <w:rFonts w:eastAsia="SimSun"/>
          <w:lang w:eastAsia="zh-CN"/>
        </w:rPr>
        <w:t>:</w:t>
      </w:r>
      <w:r>
        <w:rPr>
          <w:rFonts w:eastAsia="SimSun"/>
          <w:lang w:eastAsia="zh-CN"/>
        </w:rPr>
        <w:tab/>
      </w:r>
      <w:r w:rsidRPr="00E2681B">
        <w:rPr>
          <w:rFonts w:eastAsia="SimSun"/>
          <w:lang w:eastAsia="zh-CN"/>
        </w:rPr>
        <w:t>The Alternative QoS Profile also includes the GFBR, however this is part of the AF request for ADT negotiation as it is not possible to derive a GFBR from the Network Performance Analytics and the Data Network Performance Analytics.</w:t>
      </w:r>
    </w:p>
    <w:p w14:paraId="6C856BEE" w14:textId="145AC9C7" w:rsidR="00E70938" w:rsidRPr="00A9677A" w:rsidRDefault="00E70938" w:rsidP="00E70938">
      <w:pPr>
        <w:spacing w:after="120"/>
        <w:ind w:left="270"/>
        <w:rPr>
          <w:rFonts w:eastAsia="SimSun"/>
          <w:lang w:eastAsia="zh-CN"/>
        </w:rPr>
      </w:pPr>
      <w:r w:rsidRPr="00B9362C">
        <w:rPr>
          <w:rFonts w:eastAsia="SimSun"/>
          <w:lang w:eastAsia="zh-CN"/>
        </w:rPr>
        <w:t xml:space="preserve">NOTE </w:t>
      </w:r>
      <w:r>
        <w:rPr>
          <w:rFonts w:eastAsia="SimSun"/>
          <w:lang w:eastAsia="zh-CN"/>
        </w:rPr>
        <w:t>2</w:t>
      </w:r>
      <w:r w:rsidRPr="00B9362C">
        <w:rPr>
          <w:rFonts w:eastAsia="SimSun"/>
          <w:lang w:eastAsia="zh-CN"/>
        </w:rPr>
        <w:t>:</w:t>
      </w:r>
      <w:r>
        <w:rPr>
          <w:rFonts w:eastAsia="SimSun"/>
          <w:lang w:eastAsia="zh-CN"/>
        </w:rPr>
        <w:tab/>
        <w:t>AF includes the expected minimum QoS requirement from the network</w:t>
      </w:r>
      <w:r w:rsidRPr="00B9362C">
        <w:rPr>
          <w:rFonts w:eastAsia="SimSun"/>
          <w:lang w:eastAsia="zh-CN"/>
        </w:rPr>
        <w:t>.</w:t>
      </w:r>
    </w:p>
    <w:p w14:paraId="558A6F23" w14:textId="41D0DBB2" w:rsidR="00E70938" w:rsidRPr="00825B28" w:rsidRDefault="00E70938" w:rsidP="00E70938">
      <w:pPr>
        <w:pStyle w:val="B1"/>
        <w:rPr>
          <w:lang w:eastAsia="zh-CN"/>
        </w:rPr>
      </w:pPr>
      <w:r>
        <w:rPr>
          <w:lang w:eastAsia="zh-CN"/>
        </w:rPr>
        <w:t>-</w:t>
      </w:r>
      <w:r>
        <w:rPr>
          <w:lang w:eastAsia="zh-CN"/>
        </w:rPr>
        <w:tab/>
      </w:r>
      <w:r w:rsidRPr="00825B28">
        <w:rPr>
          <w:lang w:eastAsia="zh-CN"/>
        </w:rPr>
        <w:t>Principle 3: The PCF uses the extended Network Performance Analytics</w:t>
      </w:r>
      <w:r>
        <w:rPr>
          <w:lang w:eastAsia="zh-CN"/>
        </w:rPr>
        <w:t xml:space="preserve"> </w:t>
      </w:r>
      <w:r w:rsidRPr="00825B28">
        <w:rPr>
          <w:lang w:eastAsia="zh-CN"/>
        </w:rPr>
        <w:t xml:space="preserve">of NWDAF to derive the candidate time window(s) that may fulfil the requirements requested from AF. The PCF generates the list of ADT policies and feedback it to the AF. The QoS parameters in the ADT policy </w:t>
      </w:r>
      <w:r>
        <w:rPr>
          <w:lang w:eastAsia="zh-CN"/>
        </w:rPr>
        <w:t>are</w:t>
      </w:r>
      <w:r w:rsidRPr="00825B28">
        <w:rPr>
          <w:lang w:eastAsia="zh-CN"/>
        </w:rPr>
        <w:t xml:space="preserve"> determined by PCF based on the </w:t>
      </w:r>
      <w:r>
        <w:rPr>
          <w:lang w:eastAsia="zh-CN"/>
        </w:rPr>
        <w:t xml:space="preserve">list of individual QoS parameters and the requested Alternative QoS Profile(s) </w:t>
      </w:r>
      <w:r w:rsidRPr="00825B28">
        <w:rPr>
          <w:lang w:eastAsia="zh-CN"/>
        </w:rPr>
        <w:t>from the AF.</w:t>
      </w:r>
    </w:p>
    <w:p w14:paraId="3AD67E49" w14:textId="048916B5" w:rsidR="00E70938" w:rsidRPr="00825B28" w:rsidRDefault="00E70938" w:rsidP="00E70938">
      <w:pPr>
        <w:pStyle w:val="B1"/>
        <w:rPr>
          <w:lang w:eastAsia="zh-CN"/>
        </w:rPr>
      </w:pPr>
      <w:r>
        <w:rPr>
          <w:lang w:eastAsia="zh-CN"/>
        </w:rPr>
        <w:t>-</w:t>
      </w:r>
      <w:r>
        <w:rPr>
          <w:lang w:eastAsia="zh-CN"/>
        </w:rPr>
        <w:tab/>
      </w:r>
      <w:r w:rsidRPr="00825B28">
        <w:rPr>
          <w:lang w:eastAsia="zh-CN"/>
        </w:rPr>
        <w:t xml:space="preserve">The Network Performance Analytics </w:t>
      </w:r>
      <w:r>
        <w:rPr>
          <w:lang w:eastAsia="zh-CN"/>
        </w:rPr>
        <w:t xml:space="preserve">support the following </w:t>
      </w:r>
      <w:r w:rsidRPr="00825B28">
        <w:rPr>
          <w:lang w:eastAsia="zh-CN"/>
        </w:rPr>
        <w:t>analytics outputs</w:t>
      </w:r>
      <w:r>
        <w:rPr>
          <w:lang w:eastAsia="zh-CN"/>
        </w:rPr>
        <w:t xml:space="preserve"> (other outputs may be discussed during normative phase). If and how to extend Network Performance Analytics and which input data to use will be discussed in normative phase. </w:t>
      </w:r>
      <w:r w:rsidRPr="00825B28">
        <w:rPr>
          <w:lang w:eastAsia="zh-CN"/>
        </w:rPr>
        <w:t>:</w:t>
      </w:r>
    </w:p>
    <w:p w14:paraId="51B797ED" w14:textId="77777777" w:rsidR="00E70938" w:rsidRDefault="00E70938" w:rsidP="00E70938">
      <w:pPr>
        <w:pStyle w:val="B1"/>
        <w:spacing w:after="120"/>
        <w:ind w:leftChars="309" w:left="900" w:hangingChars="141" w:hanging="282"/>
        <w:rPr>
          <w:rFonts w:eastAsia="SimSun"/>
          <w:lang w:eastAsia="zh-CN"/>
        </w:rPr>
      </w:pPr>
      <w:r>
        <w:rPr>
          <w:rFonts w:eastAsia="SimSun"/>
          <w:lang w:eastAsia="zh-CN"/>
        </w:rPr>
        <w:t xml:space="preserve">- </w:t>
      </w:r>
      <w:r>
        <w:rPr>
          <w:rFonts w:eastAsia="SimSun"/>
          <w:lang w:eastAsia="zh-CN"/>
        </w:rPr>
        <w:tab/>
      </w:r>
      <w:r w:rsidRPr="005622F0">
        <w:rPr>
          <w:rFonts w:eastAsia="SimSun"/>
          <w:lang w:eastAsia="zh-CN"/>
        </w:rPr>
        <w:t xml:space="preserve">Overall Average and Maximum Packet Delay for UL/DL per </w:t>
      </w:r>
      <w:r>
        <w:rPr>
          <w:rFonts w:eastAsia="SimSun"/>
          <w:lang w:eastAsia="zh-CN"/>
        </w:rPr>
        <w:t xml:space="preserve">UE per </w:t>
      </w:r>
      <w:r w:rsidRPr="005622F0">
        <w:rPr>
          <w:rFonts w:eastAsia="SimSun"/>
          <w:lang w:eastAsia="zh-CN"/>
        </w:rPr>
        <w:t>time</w:t>
      </w:r>
      <w:r>
        <w:rPr>
          <w:rFonts w:eastAsia="SimSun"/>
          <w:lang w:eastAsia="zh-CN"/>
        </w:rPr>
        <w:t xml:space="preserve"> window</w:t>
      </w:r>
      <w:r w:rsidRPr="005622F0">
        <w:rPr>
          <w:rFonts w:eastAsia="SimSun"/>
          <w:lang w:eastAsia="zh-CN"/>
        </w:rPr>
        <w:t>;</w:t>
      </w:r>
    </w:p>
    <w:p w14:paraId="0B4C3E09" w14:textId="77777777" w:rsidR="00E70938" w:rsidRPr="005622F0" w:rsidRDefault="00E70938" w:rsidP="00E70938">
      <w:pPr>
        <w:pStyle w:val="B1"/>
        <w:spacing w:after="120"/>
        <w:ind w:leftChars="309" w:left="900" w:hangingChars="141" w:hanging="282"/>
        <w:rPr>
          <w:rFonts w:eastAsia="SimSun"/>
          <w:lang w:eastAsia="zh-CN"/>
        </w:rPr>
      </w:pPr>
      <w:r w:rsidRPr="005622F0">
        <w:rPr>
          <w:rFonts w:eastAsia="SimSun"/>
          <w:lang w:eastAsia="zh-CN"/>
        </w:rPr>
        <w:t>-</w:t>
      </w:r>
      <w:r w:rsidRPr="005622F0">
        <w:rPr>
          <w:rFonts w:eastAsia="SimSun"/>
          <w:lang w:eastAsia="zh-CN"/>
        </w:rPr>
        <w:tab/>
        <w:t xml:space="preserve">Overall Average and Maximum Packet Loss Rate for UL/DL per </w:t>
      </w:r>
      <w:r>
        <w:rPr>
          <w:rFonts w:eastAsia="SimSun"/>
          <w:lang w:eastAsia="zh-CN"/>
        </w:rPr>
        <w:t xml:space="preserve">UE per </w:t>
      </w:r>
      <w:r w:rsidRPr="005622F0">
        <w:rPr>
          <w:rFonts w:eastAsia="SimSun"/>
          <w:lang w:eastAsia="zh-CN"/>
        </w:rPr>
        <w:t>time window;</w:t>
      </w:r>
    </w:p>
    <w:p w14:paraId="06F49812" w14:textId="77777777" w:rsidR="00E70938" w:rsidRDefault="00E70938" w:rsidP="00E70938">
      <w:pPr>
        <w:pStyle w:val="B1"/>
        <w:spacing w:after="0"/>
        <w:ind w:leftChars="309" w:left="900" w:hangingChars="141" w:hanging="282"/>
        <w:rPr>
          <w:rFonts w:eastAsia="SimSun"/>
          <w:lang w:eastAsia="zh-CN"/>
        </w:rPr>
      </w:pPr>
      <w:r w:rsidRPr="005622F0">
        <w:rPr>
          <w:rFonts w:eastAsia="SimSun"/>
          <w:lang w:eastAsia="zh-CN"/>
        </w:rPr>
        <w:t>-</w:t>
      </w:r>
      <w:r w:rsidRPr="005622F0">
        <w:rPr>
          <w:rFonts w:eastAsia="SimSun"/>
          <w:lang w:eastAsia="zh-CN"/>
        </w:rPr>
        <w:tab/>
        <w:t>Overall Average</w:t>
      </w:r>
      <w:r>
        <w:rPr>
          <w:rFonts w:eastAsia="SimSun"/>
          <w:lang w:eastAsia="zh-CN"/>
        </w:rPr>
        <w:t>, Minimum</w:t>
      </w:r>
      <w:r w:rsidRPr="005622F0">
        <w:rPr>
          <w:rFonts w:eastAsia="SimSun"/>
          <w:lang w:eastAsia="zh-CN"/>
        </w:rPr>
        <w:t xml:space="preserve"> and Maximum Traffic rate for UL/DL per</w:t>
      </w:r>
      <w:r>
        <w:rPr>
          <w:rFonts w:eastAsia="SimSun"/>
          <w:lang w:eastAsia="zh-CN"/>
        </w:rPr>
        <w:t xml:space="preserve"> UE per</w:t>
      </w:r>
      <w:r w:rsidRPr="005622F0">
        <w:rPr>
          <w:rFonts w:eastAsia="SimSun"/>
          <w:lang w:eastAsia="zh-CN"/>
        </w:rPr>
        <w:t xml:space="preserve"> time window.</w:t>
      </w:r>
    </w:p>
    <w:p w14:paraId="707A91E0" w14:textId="77777777" w:rsidR="00E70938" w:rsidRDefault="00E70938" w:rsidP="00E70938">
      <w:pPr>
        <w:pStyle w:val="B1"/>
        <w:spacing w:after="0"/>
        <w:ind w:leftChars="309" w:left="900" w:hangingChars="141" w:hanging="282"/>
        <w:rPr>
          <w:rFonts w:eastAsia="SimSun"/>
          <w:lang w:eastAsia="zh-CN"/>
        </w:rPr>
      </w:pPr>
    </w:p>
    <w:p w14:paraId="293B2614" w14:textId="77777777" w:rsidR="00E70938" w:rsidRPr="00ED2D96" w:rsidRDefault="00E70938" w:rsidP="00E70938">
      <w:pPr>
        <w:pStyle w:val="B1"/>
      </w:pPr>
      <w:r>
        <w:rPr>
          <w:lang w:eastAsia="zh-CN"/>
        </w:rPr>
        <w:t>-</w:t>
      </w:r>
      <w:r>
        <w:rPr>
          <w:lang w:eastAsia="zh-CN"/>
        </w:rPr>
        <w:tab/>
      </w:r>
      <w:r w:rsidRPr="00825B28">
        <w:rPr>
          <w:lang w:eastAsia="zh-CN"/>
        </w:rPr>
        <w:t xml:space="preserve">Principle 5: The AF selects one of the ADT policies provided by PCF which may most fit for its </w:t>
      </w:r>
      <w:r w:rsidRPr="00ED2D96">
        <w:rPr>
          <w:lang w:eastAsia="zh-CN"/>
        </w:rPr>
        <w:t>requirement and indicate it to the PCF.</w:t>
      </w:r>
      <w:bookmarkStart w:id="590" w:name="_Hlk115085337"/>
    </w:p>
    <w:bookmarkEnd w:id="590"/>
    <w:p w14:paraId="5D308FBA" w14:textId="7E3BBF04" w:rsidR="00E70938" w:rsidRPr="00ED2D96" w:rsidRDefault="00B356ED" w:rsidP="00902210">
      <w:pPr>
        <w:pStyle w:val="B2"/>
        <w:rPr>
          <w:rFonts w:eastAsiaTheme="minorEastAsia"/>
        </w:rPr>
      </w:pPr>
      <w:r>
        <w:rPr>
          <w:rFonts w:eastAsiaTheme="minorEastAsia"/>
        </w:rPr>
        <w:t>-</w:t>
      </w:r>
      <w:r>
        <w:rPr>
          <w:rFonts w:eastAsiaTheme="minorEastAsia"/>
        </w:rPr>
        <w:tab/>
      </w:r>
      <w:r w:rsidR="00E70938" w:rsidRPr="00ED2D96">
        <w:rPr>
          <w:rFonts w:eastAsiaTheme="minorEastAsia"/>
        </w:rPr>
        <w:t>The Application traffic could be non GBR type or GBR type.</w:t>
      </w:r>
      <w:r w:rsidR="00E70938">
        <w:rPr>
          <w:rFonts w:eastAsiaTheme="minorEastAsia"/>
        </w:rPr>
        <w:t xml:space="preserve"> The AF can provide Alternative QoS profile(s) for GBR flows only.</w:t>
      </w:r>
    </w:p>
    <w:p w14:paraId="2B06B0D5" w14:textId="77777777" w:rsidR="00E70938" w:rsidRPr="00E2681B" w:rsidRDefault="00E70938" w:rsidP="00E70938">
      <w:pPr>
        <w:spacing w:line="360" w:lineRule="auto"/>
        <w:rPr>
          <w:lang w:val="en-US"/>
        </w:rPr>
      </w:pPr>
      <w:r w:rsidRPr="00E2681B">
        <w:rPr>
          <w:lang w:val="en-US"/>
        </w:rPr>
        <w:t>Second step - Application Data Transmission:</w:t>
      </w:r>
    </w:p>
    <w:p w14:paraId="3ABAA230" w14:textId="77777777" w:rsidR="00E70938" w:rsidRDefault="00E70938" w:rsidP="00E70938">
      <w:pPr>
        <w:pStyle w:val="B1"/>
      </w:pPr>
      <w:r>
        <w:t>-</w:t>
      </w:r>
      <w:r>
        <w:tab/>
      </w:r>
      <w:r w:rsidRPr="00545B9C">
        <w:t xml:space="preserve">When the Application AI/ML begins </w:t>
      </w:r>
      <w:r>
        <w:t xml:space="preserve">e.g., </w:t>
      </w:r>
      <w:r w:rsidRPr="00545B9C">
        <w:t>to transport intermediate data, local training data, inference results, or model performance data</w:t>
      </w:r>
      <w:r>
        <w:t>,</w:t>
      </w:r>
      <w:r w:rsidRPr="00545B9C">
        <w:t xml:space="preserve"> through 5GS, the AF can leverage the </w:t>
      </w:r>
      <w:r>
        <w:t xml:space="preserve">either </w:t>
      </w:r>
      <w:r w:rsidRPr="00545B9C">
        <w:t>existing service Nnef_AFsessionWithQoS_Create request message as described in clause 4.15.6.6 of TS 23.502 [4], including the specific QoS parameters for the AF session</w:t>
      </w:r>
      <w:r>
        <w:t xml:space="preserve"> or new AF service which will be further determined during the normative phase</w:t>
      </w:r>
      <w:r w:rsidRPr="00545B9C">
        <w:t>.</w:t>
      </w:r>
    </w:p>
    <w:p w14:paraId="24ECD7DE" w14:textId="2121C803" w:rsidR="00E70938" w:rsidRPr="00902210" w:rsidRDefault="00E70938" w:rsidP="00327AEF">
      <w:pPr>
        <w:pStyle w:val="EditorsNote"/>
        <w:rPr>
          <w:rFonts w:eastAsia="Malgun Gothic"/>
        </w:rPr>
      </w:pPr>
      <w:r w:rsidRPr="00902210">
        <w:rPr>
          <w:rFonts w:eastAsia="Malgun Gothic"/>
        </w:rPr>
        <w:t>Editor's note:</w:t>
      </w:r>
      <w:r w:rsidR="00CF41B5">
        <w:rPr>
          <w:rFonts w:eastAsia="Malgun Gothic"/>
        </w:rPr>
        <w:tab/>
      </w:r>
      <w:r w:rsidRPr="00902210">
        <w:rPr>
          <w:rFonts w:eastAsia="Malgun Gothic"/>
        </w:rPr>
        <w:t>Whether the need to extend AFinfluenceontrafficrotuing to provide the AI/ML transport routing configuration information is FFS.</w:t>
      </w:r>
    </w:p>
    <w:p w14:paraId="2D221D9E" w14:textId="77777777" w:rsidR="00E70938" w:rsidRDefault="00E70938" w:rsidP="00E70938">
      <w:r>
        <w:t>C</w:t>
      </w:r>
      <w:r w:rsidRPr="003C1BC7">
        <w:t>harging for Application AIML traffic transport</w:t>
      </w:r>
      <w:r>
        <w:t>:</w:t>
      </w:r>
    </w:p>
    <w:p w14:paraId="10D6F232" w14:textId="77777777" w:rsidR="00E70938" w:rsidRDefault="00E70938" w:rsidP="00E70938">
      <w:pPr>
        <w:pStyle w:val="B1"/>
      </w:pPr>
      <w:r>
        <w:t>-</w:t>
      </w:r>
      <w:r>
        <w:tab/>
        <w:t xml:space="preserve">Based on operator policy, </w:t>
      </w:r>
      <w:r w:rsidRPr="003D113A">
        <w:t>charging of</w:t>
      </w:r>
      <w:r>
        <w:t xml:space="preserve"> different</w:t>
      </w:r>
      <w:r w:rsidRPr="003D113A">
        <w:t xml:space="preserve"> Application AI/ML traffic</w:t>
      </w:r>
      <w:r>
        <w:t xml:space="preserve"> needs to be perform, however, nodo not expect any normative work on this aspect in the SA2 specifications.</w:t>
      </w:r>
    </w:p>
    <w:p w14:paraId="57DC23B7" w14:textId="0F95D886" w:rsidR="00E70938" w:rsidRPr="00902210" w:rsidRDefault="00E70938" w:rsidP="00902210">
      <w:pPr>
        <w:pStyle w:val="NO"/>
      </w:pPr>
      <w:r w:rsidRPr="001B4E4D">
        <w:t>NOTE</w:t>
      </w:r>
      <w:r>
        <w:t xml:space="preserve"> 3</w:t>
      </w:r>
      <w:r w:rsidRPr="001B4E4D">
        <w:t>:</w:t>
      </w:r>
      <w:r>
        <w:tab/>
      </w:r>
      <w:r w:rsidRPr="00B768FD">
        <w:t xml:space="preserve">An alignment </w:t>
      </w:r>
      <w:r>
        <w:t>can be</w:t>
      </w:r>
      <w:r w:rsidRPr="00B768FD">
        <w:t xml:space="preserve"> required</w:t>
      </w:r>
      <w:r>
        <w:t xml:space="preserve"> (if any)</w:t>
      </w:r>
      <w:r w:rsidRPr="00B768FD">
        <w:t xml:space="preserve"> in the </w:t>
      </w:r>
      <w:r>
        <w:t>normative</w:t>
      </w:r>
      <w:r w:rsidRPr="00B768FD">
        <w:t xml:space="preserve"> based on the </w:t>
      </w:r>
      <w:r>
        <w:t>outcome</w:t>
      </w:r>
      <w:r w:rsidRPr="00B768FD">
        <w:t xml:space="preserve"> of SA WG5</w:t>
      </w:r>
      <w:r w:rsidRPr="001B4E4D">
        <w:t>.</w:t>
      </w:r>
    </w:p>
    <w:p w14:paraId="2CAEAB6E" w14:textId="7AF4E94A" w:rsidR="00D24BC1" w:rsidRDefault="00D24BC1" w:rsidP="00D24BC1">
      <w:pPr>
        <w:pStyle w:val="Heading2"/>
      </w:pPr>
      <w:bookmarkStart w:id="591" w:name="_Toc117180673"/>
      <w:r>
        <w:t>8</w:t>
      </w:r>
      <w:r w:rsidRPr="0004326E">
        <w:t>.</w:t>
      </w:r>
      <w:r>
        <w:t>6</w:t>
      </w:r>
      <w:r>
        <w:tab/>
      </w:r>
      <w:r w:rsidRPr="00E525C6">
        <w:t>Key Issue #6: QoS and Policy enhancements</w:t>
      </w:r>
      <w:bookmarkEnd w:id="591"/>
    </w:p>
    <w:p w14:paraId="38AD9111" w14:textId="77777777" w:rsidR="00CD4DD8" w:rsidRDefault="00CD4DD8" w:rsidP="00CD4DD8">
      <w:r>
        <w:t>It is recomm</w:t>
      </w:r>
      <w:r w:rsidRPr="003051B0">
        <w:t>ended to use the following conclusions based on solution evaluation in Clause 7.6 as the basis for the normative work on “KI #6 QoS and Policy enhancements”.</w:t>
      </w:r>
    </w:p>
    <w:p w14:paraId="75A312DD" w14:textId="77777777" w:rsidR="00CD4DD8" w:rsidRDefault="00CD4DD8" w:rsidP="00CD4DD8">
      <w:pPr>
        <w:pStyle w:val="Heading3"/>
        <w:rPr>
          <w:lang w:val="en-US"/>
        </w:rPr>
      </w:pPr>
      <w:bookmarkStart w:id="592" w:name="_Toc117180674"/>
      <w:r>
        <w:rPr>
          <w:lang w:val="en-US"/>
        </w:rPr>
        <w:t xml:space="preserve">8.6.1 </w:t>
      </w:r>
      <w:r>
        <w:rPr>
          <w:lang w:val="en-US"/>
        </w:rPr>
        <w:tab/>
      </w:r>
      <w:r>
        <w:t>QoS performance measurement assistance to Application AI/ML operation</w:t>
      </w:r>
      <w:bookmarkEnd w:id="592"/>
    </w:p>
    <w:p w14:paraId="0C179263" w14:textId="77777777" w:rsidR="00CD4DD8" w:rsidRDefault="00CD4DD8" w:rsidP="00CD4DD8">
      <w:r>
        <w:rPr>
          <w:lang w:val="en-US"/>
        </w:rPr>
        <w:t xml:space="preserve">The monitoring and reporting resource utilization is performed for those performance KPIs and </w:t>
      </w:r>
      <w:r>
        <w:t xml:space="preserve">provided to the AF request for QoS procedures. The KPIs are </w:t>
      </w:r>
      <w:r>
        <w:rPr>
          <w:lang w:val="en-US"/>
        </w:rPr>
        <w:t xml:space="preserve">described in </w:t>
      </w:r>
      <w:r>
        <w:t>clause 7.10 of TS 22.261 [2], i.e. Max. allowed UL/DL end to end latency etc.</w:t>
      </w:r>
    </w:p>
    <w:p w14:paraId="7F579B3B" w14:textId="77777777" w:rsidR="00CD4DD8" w:rsidRPr="005D481E" w:rsidRDefault="00CD4DD8" w:rsidP="00CD4DD8">
      <w:pPr>
        <w:pStyle w:val="B1"/>
      </w:pPr>
      <w:r w:rsidRPr="005D481E">
        <w:t>-</w:t>
      </w:r>
      <w:r w:rsidRPr="005D481E">
        <w:tab/>
        <w:t>The Guarantee Bit Rate is to be monitored using the existing reporting on whether GFBR can or cannot be fulfilled as defined in TS 23.501 clause 5.7.2.4.1a (Notification control with no Alternative QoS), which is already supported.</w:t>
      </w:r>
    </w:p>
    <w:p w14:paraId="5EEB1A45" w14:textId="77777777" w:rsidR="00CD4DD8" w:rsidRPr="005D481E" w:rsidRDefault="00CD4DD8" w:rsidP="00CD4DD8">
      <w:pPr>
        <w:pStyle w:val="B1"/>
      </w:pPr>
      <w:r w:rsidRPr="005D481E">
        <w:t>-</w:t>
      </w:r>
      <w:r w:rsidRPr="005D481E">
        <w:tab/>
        <w:t>Existing QoS monitoring mechanism for URLLC services is reused for AI/ML traffic.</w:t>
      </w:r>
    </w:p>
    <w:p w14:paraId="7C5BC25F" w14:textId="77777777" w:rsidR="00CD4DD8" w:rsidRDefault="00CD4DD8" w:rsidP="00CD4DD8">
      <w:pPr>
        <w:pStyle w:val="B1"/>
      </w:pPr>
      <w:r w:rsidRPr="005D481E">
        <w:t>-</w:t>
      </w:r>
      <w:r w:rsidRPr="005D481E">
        <w:tab/>
        <w:t>The AF can consume UE Communication Analytics for assisting the AI/ML application operations</w:t>
      </w:r>
      <w:r>
        <w:t>.</w:t>
      </w:r>
    </w:p>
    <w:p w14:paraId="673CB9A2" w14:textId="77777777" w:rsidR="00CD4DD8" w:rsidRPr="00D0371B" w:rsidRDefault="00CD4DD8" w:rsidP="00CD4DD8">
      <w:r w:rsidRPr="00C02991">
        <w:t>The AF may provide additional QoS parameter sets in Nnef_AFsessionWithQoS_Create service operation, together with timing (start</w:t>
      </w:r>
      <w:r>
        <w:t xml:space="preserve"> time</w:t>
      </w:r>
      <w:r w:rsidRPr="00C02991">
        <w:t>, duration) information for each QoS parameter set</w:t>
      </w:r>
      <w:r>
        <w:t xml:space="preserve">, and the </w:t>
      </w:r>
      <w:r w:rsidRPr="00C02991">
        <w:t>PCF</w:t>
      </w:r>
      <w:r>
        <w:t xml:space="preserve"> controls the timing that is provided by the AF and</w:t>
      </w:r>
      <w:r w:rsidRPr="00C02991">
        <w:t xml:space="preserve"> derives PCC rules according to the different QoS parameter sets and provides these rules to the SMF </w:t>
      </w:r>
      <w:r>
        <w:t>at the time indicated by the AF.</w:t>
      </w:r>
    </w:p>
    <w:p w14:paraId="1FAA7743" w14:textId="77777777" w:rsidR="00CD4DD8" w:rsidRDefault="00CD4DD8" w:rsidP="00CD4DD8">
      <w:pPr>
        <w:pStyle w:val="Heading3"/>
      </w:pPr>
      <w:bookmarkStart w:id="593" w:name="_Toc117180675"/>
      <w:r>
        <w:t>8.6.2</w:t>
      </w:r>
      <w:r>
        <w:tab/>
      </w:r>
      <w:r>
        <w:tab/>
        <w:t>QoS request for a group of UEs</w:t>
      </w:r>
      <w:bookmarkEnd w:id="593"/>
    </w:p>
    <w:p w14:paraId="69ADFF08" w14:textId="77777777" w:rsidR="00CD4DD8" w:rsidRPr="003051B0" w:rsidRDefault="00CD4DD8" w:rsidP="00CD4DD8">
      <w:r>
        <w:t>For AIML each of the members of the group has a PDU Session established, and the members of the group have been selected using procedures defined in conclusions to KI#7, such as location or QoS monitoring. In order to request QoS for the AIML communication with each of the members of the group, extensions to the procedure for the AF request with QoS, and Nnef_AFsessionwithQoS to provide a list of UE IP address are required. The QoS parameters that are provided apply for each of the UE to AIML application co</w:t>
      </w:r>
      <w:r w:rsidRPr="003051B0">
        <w:t>mmunication (i.e., the QoS parameters are not related to the aggregated QoS for all FL members), as such those are provided to the PCF in the Npcf_PolicyAuthorization. For the scenario where there are more than one PCFs serving the list of UEs whose group QoS is requested, extensions to BSF management discovery to provide a list of PCF addresses based on the UE addresses are supported.</w:t>
      </w:r>
    </w:p>
    <w:p w14:paraId="531DD0DD" w14:textId="77777777" w:rsidR="00CD4DD8" w:rsidRPr="004E1316" w:rsidRDefault="00CD4DD8" w:rsidP="00CD4DD8">
      <w:pPr>
        <w:rPr>
          <w:lang w:val="en-US"/>
        </w:rPr>
      </w:pPr>
      <w:r w:rsidRPr="003051B0">
        <w:t>No requirements to provide QoS for a group of UEs that have no PDU Session Established, as those</w:t>
      </w:r>
      <w:r>
        <w:t xml:space="preserve"> cannot be selected as group members based on QoS monitoring, however if this is a requirement, conclusions on </w:t>
      </w:r>
      <w:r>
        <w:rPr>
          <w:lang w:eastAsia="zh-CN"/>
        </w:rPr>
        <w:t xml:space="preserve">in GMEC study, </w:t>
      </w:r>
      <w:r>
        <w:t>Key Issue #3: NEF exposure framework for provisioning of traffic characteristics and monitoring of performance characteristics</w:t>
      </w:r>
      <w:r>
        <w:rPr>
          <w:lang w:eastAsia="zh-CN"/>
        </w:rPr>
        <w:t xml:space="preserve"> applies, as this is resolved there.</w:t>
      </w:r>
    </w:p>
    <w:p w14:paraId="39E28AE6" w14:textId="77777777" w:rsidR="00CD4DD8" w:rsidRDefault="00CD4DD8" w:rsidP="00CD4DD8">
      <w:pPr>
        <w:rPr>
          <w:rFonts w:eastAsia="MS Mincho"/>
        </w:rPr>
      </w:pPr>
      <w:r>
        <w:t>No new 5G QoS parameter is required to be introduced to support group related Application AI/ML operation over 5GS.</w:t>
      </w:r>
    </w:p>
    <w:p w14:paraId="42F76083" w14:textId="77777777" w:rsidR="00CD4DD8" w:rsidRPr="0028564E" w:rsidRDefault="00CD4DD8" w:rsidP="00CD4DD8">
      <w:pPr>
        <w:pStyle w:val="Heading3"/>
      </w:pPr>
      <w:bookmarkStart w:id="594" w:name="_Toc117180676"/>
      <w:r>
        <w:t>8.6.3</w:t>
      </w:r>
      <w:r>
        <w:tab/>
        <w:t>P</w:t>
      </w:r>
      <w:r w:rsidRPr="00CD4DD8">
        <w:t xml:space="preserve">erformance KPIs </w:t>
      </w:r>
      <w:r>
        <w:t xml:space="preserve">mapping to </w:t>
      </w:r>
      <w:r w:rsidRPr="00CD4DD8">
        <w:t>5GS QoS parameters</w:t>
      </w:r>
      <w:bookmarkEnd w:id="594"/>
    </w:p>
    <w:p w14:paraId="273E5BF5" w14:textId="77777777" w:rsidR="00CD4DD8" w:rsidRPr="00CD4DD8" w:rsidRDefault="00CD4DD8" w:rsidP="00CD4DD8">
      <w:pPr>
        <w:pStyle w:val="B1"/>
        <w:ind w:left="0" w:firstLine="0"/>
        <w:rPr>
          <w:rFonts w:eastAsiaTheme="minorEastAsia"/>
          <w:lang w:eastAsia="zh-CN"/>
        </w:rPr>
      </w:pPr>
      <w:r>
        <w:rPr>
          <w:rFonts w:eastAsiaTheme="minorEastAsia" w:hint="eastAsia"/>
          <w:lang w:eastAsia="zh-CN"/>
        </w:rPr>
        <w:t>I</w:t>
      </w:r>
      <w:r>
        <w:rPr>
          <w:rFonts w:eastAsiaTheme="minorEastAsia"/>
          <w:lang w:eastAsia="zh-CN"/>
        </w:rPr>
        <w:t>t is concluded on the performance KPIs mapping to 5GS QoS parameters:</w:t>
      </w:r>
    </w:p>
    <w:p w14:paraId="1E5A7BBB" w14:textId="77777777" w:rsidR="00CD4DD8" w:rsidRDefault="00CD4DD8" w:rsidP="00CD4DD8">
      <w:pPr>
        <w:pStyle w:val="B1"/>
        <w:rPr>
          <w:lang w:eastAsia="ko-KR"/>
        </w:rPr>
      </w:pPr>
      <w:r>
        <w:rPr>
          <w:lang w:eastAsia="ko-KR"/>
        </w:rPr>
        <w:t>-</w:t>
      </w:r>
      <w:r>
        <w:rPr>
          <w:lang w:eastAsia="ko-KR"/>
        </w:rPr>
        <w:tab/>
      </w:r>
      <w:r>
        <w:rPr>
          <w:rFonts w:eastAsiaTheme="minorEastAsia"/>
          <w:lang w:eastAsia="zh-CN"/>
        </w:rPr>
        <w:t>The 5GS should bind the AI/ML traffic to distinct QoS flow (i.e. not sharing QoS flow with other applications)</w:t>
      </w:r>
      <w:r>
        <w:rPr>
          <w:lang w:eastAsia="ko-KR"/>
        </w:rPr>
        <w:t>.</w:t>
      </w:r>
    </w:p>
    <w:p w14:paraId="1049717B" w14:textId="77777777" w:rsidR="00CD4DD8" w:rsidRDefault="00CD4DD8" w:rsidP="00CD4DD8">
      <w:pPr>
        <w:pStyle w:val="B1"/>
        <w:rPr>
          <w:lang w:eastAsia="ko-KR"/>
        </w:rPr>
      </w:pPr>
      <w:r>
        <w:rPr>
          <w:lang w:eastAsia="ko-KR"/>
        </w:rPr>
        <w:t>-</w:t>
      </w:r>
      <w:r>
        <w:rPr>
          <w:lang w:eastAsia="ko-KR"/>
        </w:rPr>
        <w:tab/>
      </w:r>
      <w:bookmarkStart w:id="595" w:name="OLE_LINK6"/>
      <w:r>
        <w:rPr>
          <w:lang w:eastAsia="ko-KR"/>
        </w:rPr>
        <w:t>Whether existing 5QI values can be applied for AI/ML traffic or new 5QI values should be defined can be decided during normative phase.</w:t>
      </w:r>
    </w:p>
    <w:bookmarkEnd w:id="595"/>
    <w:p w14:paraId="237E2065" w14:textId="77777777" w:rsidR="00CD4DD8" w:rsidRPr="00CD4DD8" w:rsidRDefault="00CD4DD8" w:rsidP="00902210"/>
    <w:p w14:paraId="4D4C3925" w14:textId="1E6A6B05" w:rsidR="00D24BC1" w:rsidRDefault="00D24BC1" w:rsidP="00817FA5">
      <w:pPr>
        <w:pStyle w:val="Heading2"/>
        <w:rPr>
          <w:lang w:eastAsia="zh-CN"/>
        </w:rPr>
      </w:pPr>
      <w:bookmarkStart w:id="596" w:name="_Toc117180677"/>
      <w:r w:rsidRPr="0084360D">
        <w:rPr>
          <w:rFonts w:hint="eastAsia"/>
          <w:lang w:eastAsia="zh-CN"/>
        </w:rPr>
        <w:t>8</w:t>
      </w:r>
      <w:r w:rsidRPr="00A7799E">
        <w:rPr>
          <w:lang w:eastAsia="zh-CN"/>
        </w:rPr>
        <w:t>.</w:t>
      </w:r>
      <w:r>
        <w:rPr>
          <w:lang w:eastAsia="zh-CN"/>
        </w:rPr>
        <w:t>7</w:t>
      </w:r>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596"/>
    </w:p>
    <w:p w14:paraId="00392E37" w14:textId="7F77E768" w:rsidR="00D24BC1" w:rsidRPr="004F0490" w:rsidRDefault="00D24BC1" w:rsidP="00D24BC1">
      <w:pPr>
        <w:pStyle w:val="EditorsNote"/>
      </w:pPr>
      <w:r>
        <w:t>Editor</w:t>
      </w:r>
      <w:r w:rsidR="00DA6550">
        <w:t>'</w:t>
      </w:r>
      <w:r>
        <w:t>s Note:</w:t>
      </w:r>
      <w:r>
        <w:tab/>
      </w:r>
      <w:r w:rsidRPr="00C743A8">
        <w:t>Conclusions are to be addressed after SA2#152E once Evaluation and Solutions progress sufficiently to enable such conclusions.</w:t>
      </w:r>
    </w:p>
    <w:p w14:paraId="28234686" w14:textId="77777777" w:rsidR="006C6BB1" w:rsidRPr="00E525C6" w:rsidRDefault="006C6BB1" w:rsidP="007330D3"/>
    <w:p w14:paraId="6A0189AD" w14:textId="77777777" w:rsidR="00054A22" w:rsidRPr="00E525C6" w:rsidRDefault="00D9134D" w:rsidP="007330D3">
      <w:pPr>
        <w:pStyle w:val="Heading9"/>
      </w:pPr>
      <w:bookmarkStart w:id="597" w:name="startOfAnnexes"/>
      <w:bookmarkEnd w:id="597"/>
      <w:r w:rsidRPr="00E525C6">
        <w:br w:type="page"/>
      </w:r>
      <w:bookmarkStart w:id="598" w:name="_Toc117180678"/>
      <w:r w:rsidR="00080512" w:rsidRPr="00E525C6">
        <w:t xml:space="preserve">Annex </w:t>
      </w:r>
      <w:r w:rsidR="00655122" w:rsidRPr="00E525C6">
        <w:t>A</w:t>
      </w:r>
      <w:r w:rsidR="00080512" w:rsidRPr="00E525C6">
        <w:t>:</w:t>
      </w:r>
      <w:r w:rsidR="00080512" w:rsidRPr="00E525C6">
        <w:br/>
        <w:t>Change history</w:t>
      </w:r>
      <w:bookmarkStart w:id="599" w:name="historyclause"/>
      <w:bookmarkEnd w:id="598"/>
      <w:bookmarkEnd w:id="5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c>
          <w:tcPr>
            <w:tcW w:w="800" w:type="dxa"/>
            <w:shd w:val="solid" w:color="FFFFFF" w:fill="auto"/>
          </w:tcPr>
          <w:p w14:paraId="26187978" w14:textId="56299973" w:rsidR="00817FA5" w:rsidRPr="00E525C6" w:rsidRDefault="00817FA5" w:rsidP="0078009B">
            <w:pPr>
              <w:pStyle w:val="TAC"/>
              <w:rPr>
                <w:snapToGrid w:val="0"/>
                <w:sz w:val="16"/>
                <w:szCs w:val="16"/>
              </w:rPr>
            </w:pPr>
            <w:r w:rsidRPr="00E525C6">
              <w:rPr>
                <w:snapToGrid w:val="0"/>
                <w:sz w:val="16"/>
                <w:szCs w:val="16"/>
              </w:rPr>
              <w:t>2022-0</w:t>
            </w:r>
            <w:r>
              <w:rPr>
                <w:snapToGrid w:val="0"/>
                <w:sz w:val="16"/>
                <w:szCs w:val="16"/>
              </w:rPr>
              <w:t>8</w:t>
            </w:r>
          </w:p>
        </w:tc>
        <w:tc>
          <w:tcPr>
            <w:tcW w:w="910" w:type="dxa"/>
            <w:shd w:val="solid" w:color="FFFFFF" w:fill="auto"/>
          </w:tcPr>
          <w:p w14:paraId="13F8C7C7" w14:textId="3F91BA54" w:rsidR="00817FA5" w:rsidRPr="00E525C6" w:rsidRDefault="00817FA5" w:rsidP="0078009B">
            <w:pPr>
              <w:pStyle w:val="TAC"/>
              <w:rPr>
                <w:snapToGrid w:val="0"/>
                <w:sz w:val="16"/>
                <w:szCs w:val="16"/>
              </w:rPr>
            </w:pPr>
            <w:r w:rsidRPr="00E525C6">
              <w:rPr>
                <w:snapToGrid w:val="0"/>
                <w:sz w:val="16"/>
                <w:szCs w:val="16"/>
              </w:rPr>
              <w:t>SA2#15</w:t>
            </w:r>
            <w:r>
              <w:rPr>
                <w:snapToGrid w:val="0"/>
                <w:sz w:val="16"/>
                <w:szCs w:val="16"/>
              </w:rPr>
              <w:t>2</w:t>
            </w:r>
            <w:r w:rsidRPr="00E525C6">
              <w:rPr>
                <w:snapToGrid w:val="0"/>
                <w:sz w:val="16"/>
                <w:szCs w:val="16"/>
              </w:rPr>
              <w:t>-e</w:t>
            </w:r>
          </w:p>
        </w:tc>
        <w:tc>
          <w:tcPr>
            <w:tcW w:w="984" w:type="dxa"/>
            <w:shd w:val="solid" w:color="FFFFFF" w:fill="auto"/>
          </w:tcPr>
          <w:p w14:paraId="4A14CA96" w14:textId="77777777" w:rsidR="00817FA5" w:rsidRPr="00E525C6" w:rsidRDefault="00817FA5" w:rsidP="0078009B">
            <w:pPr>
              <w:pStyle w:val="TAC"/>
              <w:rPr>
                <w:snapToGrid w:val="0"/>
                <w:sz w:val="16"/>
                <w:szCs w:val="16"/>
              </w:rPr>
            </w:pPr>
          </w:p>
        </w:tc>
        <w:tc>
          <w:tcPr>
            <w:tcW w:w="425" w:type="dxa"/>
            <w:shd w:val="solid" w:color="FFFFFF" w:fill="auto"/>
          </w:tcPr>
          <w:p w14:paraId="1AACC1E9" w14:textId="54A60833" w:rsidR="00817FA5" w:rsidRPr="00E525C6" w:rsidRDefault="00817FA5" w:rsidP="0078009B">
            <w:pPr>
              <w:pStyle w:val="TAL"/>
              <w:rPr>
                <w:snapToGrid w:val="0"/>
                <w:sz w:val="16"/>
                <w:szCs w:val="16"/>
              </w:rPr>
            </w:pPr>
            <w:r>
              <w:rPr>
                <w:snapToGrid w:val="0"/>
                <w:sz w:val="16"/>
                <w:szCs w:val="16"/>
              </w:rPr>
              <w:t>-</w:t>
            </w:r>
          </w:p>
        </w:tc>
        <w:tc>
          <w:tcPr>
            <w:tcW w:w="425" w:type="dxa"/>
            <w:shd w:val="solid" w:color="FFFFFF" w:fill="auto"/>
          </w:tcPr>
          <w:p w14:paraId="7097C888" w14:textId="009564A6" w:rsidR="00817FA5" w:rsidRPr="00E525C6" w:rsidRDefault="00817FA5" w:rsidP="0078009B">
            <w:pPr>
              <w:pStyle w:val="TAR"/>
              <w:jc w:val="left"/>
              <w:rPr>
                <w:snapToGrid w:val="0"/>
                <w:sz w:val="16"/>
                <w:szCs w:val="16"/>
              </w:rPr>
            </w:pPr>
            <w:r>
              <w:rPr>
                <w:snapToGrid w:val="0"/>
                <w:sz w:val="16"/>
                <w:szCs w:val="16"/>
              </w:rPr>
              <w:t>-</w:t>
            </w:r>
          </w:p>
        </w:tc>
        <w:tc>
          <w:tcPr>
            <w:tcW w:w="425" w:type="dxa"/>
            <w:shd w:val="solid" w:color="FFFFFF" w:fill="auto"/>
          </w:tcPr>
          <w:p w14:paraId="09F4EECA" w14:textId="7E42D8CB" w:rsidR="00817FA5" w:rsidRPr="00E525C6" w:rsidRDefault="00817FA5" w:rsidP="0078009B">
            <w:pPr>
              <w:pStyle w:val="TAC"/>
              <w:jc w:val="left"/>
              <w:rPr>
                <w:snapToGrid w:val="0"/>
                <w:sz w:val="16"/>
                <w:szCs w:val="16"/>
              </w:rPr>
            </w:pPr>
            <w:r>
              <w:rPr>
                <w:snapToGrid w:val="0"/>
                <w:sz w:val="16"/>
                <w:szCs w:val="16"/>
              </w:rPr>
              <w:t>-</w:t>
            </w:r>
          </w:p>
        </w:tc>
        <w:tc>
          <w:tcPr>
            <w:tcW w:w="4962" w:type="dxa"/>
            <w:shd w:val="solid" w:color="FFFFFF" w:fill="auto"/>
          </w:tcPr>
          <w:p w14:paraId="65E87257" w14:textId="4D83DEBB" w:rsidR="00817FA5" w:rsidRDefault="00817FA5" w:rsidP="0078009B">
            <w:pPr>
              <w:pStyle w:val="TAL"/>
              <w:rPr>
                <w:snapToGrid w:val="0"/>
                <w:sz w:val="16"/>
                <w:szCs w:val="16"/>
                <w:lang w:eastAsia="zh-CN"/>
              </w:rPr>
            </w:pPr>
            <w:r w:rsidRPr="00E525C6">
              <w:rPr>
                <w:snapToGrid w:val="0"/>
                <w:sz w:val="16"/>
                <w:szCs w:val="16"/>
                <w:lang w:eastAsia="zh-CN"/>
              </w:rPr>
              <w:t>Inclusion of documents approved in SA2#15</w:t>
            </w:r>
            <w:r w:rsidR="00C540D7">
              <w:rPr>
                <w:snapToGrid w:val="0"/>
                <w:sz w:val="16"/>
                <w:szCs w:val="16"/>
                <w:lang w:eastAsia="zh-CN"/>
              </w:rPr>
              <w:t>2</w:t>
            </w:r>
            <w:r w:rsidRPr="00E525C6">
              <w:rPr>
                <w:snapToGrid w:val="0"/>
                <w:sz w:val="16"/>
                <w:szCs w:val="16"/>
                <w:lang w:eastAsia="zh-CN"/>
              </w:rPr>
              <w:t>-e:</w:t>
            </w:r>
          </w:p>
          <w:p w14:paraId="147965B8" w14:textId="7CA27173" w:rsidR="00817FA5" w:rsidRPr="00E525C6" w:rsidRDefault="00817FA5" w:rsidP="0078009B">
            <w:pPr>
              <w:pStyle w:val="TAL"/>
              <w:rPr>
                <w:snapToGrid w:val="0"/>
                <w:sz w:val="16"/>
                <w:szCs w:val="16"/>
                <w:lang w:eastAsia="zh-CN"/>
              </w:rPr>
            </w:pPr>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9, S2-2207810, S2-2207811, S2-2207812, S2-2207813, S2-2207814, S2-2207815, S2-2207816, S2-2207817, S2-2207818, S2-2207819, S2-2207820, S2-2207821, S2-2207822, S2-2207823, S2-2207824, S2-2207825, S2-2207826, S2-2207827, S2-2207828, S2-2207829, S2-2207830</w:t>
            </w:r>
          </w:p>
        </w:tc>
        <w:tc>
          <w:tcPr>
            <w:tcW w:w="708" w:type="dxa"/>
            <w:shd w:val="solid" w:color="FFFFFF" w:fill="auto"/>
          </w:tcPr>
          <w:p w14:paraId="10400F60" w14:textId="18AC923E" w:rsidR="00817FA5" w:rsidRPr="00E525C6" w:rsidRDefault="00817FA5" w:rsidP="00817FA5">
            <w:pPr>
              <w:pStyle w:val="TAC"/>
              <w:rPr>
                <w:snapToGrid w:val="0"/>
                <w:sz w:val="16"/>
                <w:szCs w:val="16"/>
              </w:rPr>
            </w:pPr>
            <w:r w:rsidRPr="00E525C6">
              <w:rPr>
                <w:snapToGrid w:val="0"/>
                <w:sz w:val="16"/>
                <w:szCs w:val="16"/>
              </w:rPr>
              <w:t>0.</w:t>
            </w:r>
            <w:r>
              <w:rPr>
                <w:snapToGrid w:val="0"/>
                <w:sz w:val="16"/>
                <w:szCs w:val="16"/>
              </w:rPr>
              <w:t>4</w:t>
            </w:r>
            <w:r w:rsidRPr="00E525C6">
              <w:rPr>
                <w:snapToGrid w:val="0"/>
                <w:sz w:val="16"/>
                <w:szCs w:val="16"/>
              </w:rPr>
              <w:t>.0</w:t>
            </w:r>
          </w:p>
        </w:tc>
      </w:tr>
      <w:tr w:rsidR="00873E30" w:rsidRPr="00873E30" w14:paraId="53E362A9" w14:textId="77777777" w:rsidTr="0078009B">
        <w:tc>
          <w:tcPr>
            <w:tcW w:w="800" w:type="dxa"/>
            <w:shd w:val="solid" w:color="FFFFFF" w:fill="auto"/>
          </w:tcPr>
          <w:p w14:paraId="7725C52E" w14:textId="699C5749" w:rsidR="00873E30" w:rsidRPr="00873E30" w:rsidRDefault="00873E30" w:rsidP="0078009B">
            <w:pPr>
              <w:pStyle w:val="TAC"/>
              <w:rPr>
                <w:snapToGrid w:val="0"/>
                <w:color w:val="0000FF"/>
                <w:sz w:val="16"/>
                <w:szCs w:val="16"/>
              </w:rPr>
            </w:pPr>
            <w:r w:rsidRPr="00873E30">
              <w:rPr>
                <w:snapToGrid w:val="0"/>
                <w:color w:val="0000FF"/>
                <w:sz w:val="16"/>
                <w:szCs w:val="16"/>
              </w:rPr>
              <w:t>2022-09</w:t>
            </w:r>
          </w:p>
        </w:tc>
        <w:tc>
          <w:tcPr>
            <w:tcW w:w="910" w:type="dxa"/>
            <w:shd w:val="solid" w:color="FFFFFF" w:fill="auto"/>
          </w:tcPr>
          <w:p w14:paraId="7F0A7011" w14:textId="35188CA0" w:rsidR="00873E30" w:rsidRPr="00873E30" w:rsidRDefault="00873E30" w:rsidP="0078009B">
            <w:pPr>
              <w:pStyle w:val="TAC"/>
              <w:rPr>
                <w:snapToGrid w:val="0"/>
                <w:color w:val="0000FF"/>
                <w:sz w:val="16"/>
                <w:szCs w:val="16"/>
              </w:rPr>
            </w:pPr>
            <w:r w:rsidRPr="00873E30">
              <w:rPr>
                <w:snapToGrid w:val="0"/>
                <w:color w:val="0000FF"/>
                <w:sz w:val="16"/>
                <w:szCs w:val="16"/>
              </w:rPr>
              <w:t>SA#97-e</w:t>
            </w:r>
          </w:p>
        </w:tc>
        <w:tc>
          <w:tcPr>
            <w:tcW w:w="984" w:type="dxa"/>
            <w:shd w:val="solid" w:color="FFFFFF" w:fill="auto"/>
          </w:tcPr>
          <w:p w14:paraId="4E7A2DD7" w14:textId="7E7A113D" w:rsidR="00873E30" w:rsidRPr="00873E30" w:rsidRDefault="00873E30" w:rsidP="0078009B">
            <w:pPr>
              <w:pStyle w:val="TAC"/>
              <w:rPr>
                <w:snapToGrid w:val="0"/>
                <w:color w:val="0000FF"/>
                <w:sz w:val="16"/>
                <w:szCs w:val="16"/>
              </w:rPr>
            </w:pPr>
            <w:r w:rsidRPr="00873E30">
              <w:rPr>
                <w:snapToGrid w:val="0"/>
                <w:color w:val="0000FF"/>
                <w:sz w:val="16"/>
                <w:szCs w:val="16"/>
              </w:rPr>
              <w:t>SP-220830</w:t>
            </w:r>
          </w:p>
        </w:tc>
        <w:tc>
          <w:tcPr>
            <w:tcW w:w="425" w:type="dxa"/>
            <w:shd w:val="solid" w:color="FFFFFF" w:fill="auto"/>
          </w:tcPr>
          <w:p w14:paraId="403D8013" w14:textId="2F5AB828" w:rsidR="00873E30" w:rsidRPr="00873E30" w:rsidRDefault="00873E30" w:rsidP="0078009B">
            <w:pPr>
              <w:pStyle w:val="TAL"/>
              <w:rPr>
                <w:snapToGrid w:val="0"/>
                <w:color w:val="0000FF"/>
                <w:sz w:val="16"/>
                <w:szCs w:val="16"/>
              </w:rPr>
            </w:pPr>
            <w:r w:rsidRPr="00873E30">
              <w:rPr>
                <w:snapToGrid w:val="0"/>
                <w:color w:val="0000FF"/>
                <w:sz w:val="16"/>
                <w:szCs w:val="16"/>
              </w:rPr>
              <w:t>-</w:t>
            </w:r>
          </w:p>
        </w:tc>
        <w:tc>
          <w:tcPr>
            <w:tcW w:w="425" w:type="dxa"/>
            <w:shd w:val="solid" w:color="FFFFFF" w:fill="auto"/>
          </w:tcPr>
          <w:p w14:paraId="1267331E" w14:textId="1F68F18D" w:rsidR="00873E30" w:rsidRPr="00873E30" w:rsidRDefault="00873E30" w:rsidP="0078009B">
            <w:pPr>
              <w:pStyle w:val="TAR"/>
              <w:jc w:val="left"/>
              <w:rPr>
                <w:snapToGrid w:val="0"/>
                <w:color w:val="0000FF"/>
                <w:sz w:val="16"/>
                <w:szCs w:val="16"/>
              </w:rPr>
            </w:pPr>
            <w:r w:rsidRPr="00873E30">
              <w:rPr>
                <w:snapToGrid w:val="0"/>
                <w:color w:val="0000FF"/>
                <w:sz w:val="16"/>
                <w:szCs w:val="16"/>
              </w:rPr>
              <w:t>-</w:t>
            </w:r>
          </w:p>
        </w:tc>
        <w:tc>
          <w:tcPr>
            <w:tcW w:w="425" w:type="dxa"/>
            <w:shd w:val="solid" w:color="FFFFFF" w:fill="auto"/>
          </w:tcPr>
          <w:p w14:paraId="1C20D40D" w14:textId="5686ADCD" w:rsidR="00873E30" w:rsidRPr="00873E30" w:rsidRDefault="00873E30" w:rsidP="0078009B">
            <w:pPr>
              <w:pStyle w:val="TAC"/>
              <w:jc w:val="left"/>
              <w:rPr>
                <w:snapToGrid w:val="0"/>
                <w:color w:val="0000FF"/>
                <w:sz w:val="16"/>
                <w:szCs w:val="16"/>
              </w:rPr>
            </w:pPr>
            <w:r w:rsidRPr="00873E30">
              <w:rPr>
                <w:snapToGrid w:val="0"/>
                <w:color w:val="0000FF"/>
                <w:sz w:val="16"/>
                <w:szCs w:val="16"/>
              </w:rPr>
              <w:t>-</w:t>
            </w:r>
          </w:p>
        </w:tc>
        <w:tc>
          <w:tcPr>
            <w:tcW w:w="4962" w:type="dxa"/>
            <w:shd w:val="solid" w:color="FFFFFF" w:fill="auto"/>
          </w:tcPr>
          <w:p w14:paraId="3273BB82" w14:textId="47C9A6FE" w:rsidR="00873E30" w:rsidRPr="00873E30" w:rsidRDefault="00873E30" w:rsidP="0078009B">
            <w:pPr>
              <w:pStyle w:val="TAL"/>
              <w:rPr>
                <w:snapToGrid w:val="0"/>
                <w:color w:val="0000FF"/>
                <w:sz w:val="16"/>
                <w:szCs w:val="16"/>
                <w:lang w:eastAsia="zh-CN"/>
              </w:rPr>
            </w:pPr>
            <w:r w:rsidRPr="00873E30">
              <w:rPr>
                <w:snapToGrid w:val="0"/>
                <w:color w:val="0000FF"/>
                <w:sz w:val="16"/>
                <w:szCs w:val="16"/>
                <w:lang w:eastAsia="zh-CN"/>
              </w:rPr>
              <w:t>MCC editorial update for presentation to TSG SA for information</w:t>
            </w:r>
          </w:p>
        </w:tc>
        <w:tc>
          <w:tcPr>
            <w:tcW w:w="708" w:type="dxa"/>
            <w:shd w:val="solid" w:color="FFFFFF" w:fill="auto"/>
          </w:tcPr>
          <w:p w14:paraId="1CED3A54" w14:textId="0889A9E4" w:rsidR="00873E30" w:rsidRPr="00873E30" w:rsidRDefault="00873E30" w:rsidP="00817FA5">
            <w:pPr>
              <w:pStyle w:val="TAC"/>
              <w:rPr>
                <w:snapToGrid w:val="0"/>
                <w:color w:val="0000FF"/>
                <w:sz w:val="16"/>
                <w:szCs w:val="16"/>
              </w:rPr>
            </w:pPr>
            <w:r w:rsidRPr="00873E30">
              <w:rPr>
                <w:snapToGrid w:val="0"/>
                <w:color w:val="0000FF"/>
                <w:sz w:val="16"/>
                <w:szCs w:val="16"/>
              </w:rPr>
              <w:t>1.0.0</w:t>
            </w:r>
          </w:p>
        </w:tc>
      </w:tr>
      <w:tr w:rsidR="0059739A" w:rsidRPr="00873E30" w14:paraId="64318CC1" w14:textId="77777777" w:rsidTr="0078009B">
        <w:tc>
          <w:tcPr>
            <w:tcW w:w="800" w:type="dxa"/>
            <w:shd w:val="solid" w:color="FFFFFF" w:fill="auto"/>
          </w:tcPr>
          <w:p w14:paraId="03F658D0" w14:textId="4636A469" w:rsidR="0059739A" w:rsidRPr="00873E30" w:rsidRDefault="0059739A" w:rsidP="0059739A">
            <w:pPr>
              <w:pStyle w:val="TAC"/>
              <w:rPr>
                <w:snapToGrid w:val="0"/>
                <w:color w:val="0000FF"/>
                <w:sz w:val="16"/>
                <w:szCs w:val="16"/>
              </w:rPr>
            </w:pPr>
            <w:r>
              <w:rPr>
                <w:snapToGrid w:val="0"/>
                <w:sz w:val="16"/>
                <w:szCs w:val="16"/>
              </w:rPr>
              <w:t>2022-10</w:t>
            </w:r>
          </w:p>
        </w:tc>
        <w:tc>
          <w:tcPr>
            <w:tcW w:w="910" w:type="dxa"/>
            <w:shd w:val="solid" w:color="FFFFFF" w:fill="auto"/>
          </w:tcPr>
          <w:p w14:paraId="1CB9C309" w14:textId="06853C08" w:rsidR="0059739A" w:rsidRPr="00873E30" w:rsidRDefault="0059739A" w:rsidP="0059739A">
            <w:pPr>
              <w:pStyle w:val="TAC"/>
              <w:rPr>
                <w:snapToGrid w:val="0"/>
                <w:color w:val="0000FF"/>
                <w:sz w:val="16"/>
                <w:szCs w:val="16"/>
              </w:rPr>
            </w:pPr>
            <w:r w:rsidRPr="00E525C6">
              <w:rPr>
                <w:snapToGrid w:val="0"/>
                <w:sz w:val="16"/>
                <w:szCs w:val="16"/>
              </w:rPr>
              <w:t>SA2#15</w:t>
            </w:r>
            <w:r>
              <w:rPr>
                <w:snapToGrid w:val="0"/>
                <w:sz w:val="16"/>
                <w:szCs w:val="16"/>
              </w:rPr>
              <w:t>3</w:t>
            </w:r>
            <w:r w:rsidRPr="00E525C6">
              <w:rPr>
                <w:snapToGrid w:val="0"/>
                <w:sz w:val="16"/>
                <w:szCs w:val="16"/>
              </w:rPr>
              <w:t>-e</w:t>
            </w:r>
          </w:p>
        </w:tc>
        <w:tc>
          <w:tcPr>
            <w:tcW w:w="984" w:type="dxa"/>
            <w:shd w:val="solid" w:color="FFFFFF" w:fill="auto"/>
          </w:tcPr>
          <w:p w14:paraId="1D7BEED6" w14:textId="77777777" w:rsidR="0059739A" w:rsidRPr="00873E30" w:rsidRDefault="0059739A" w:rsidP="0059739A">
            <w:pPr>
              <w:pStyle w:val="TAC"/>
              <w:rPr>
                <w:snapToGrid w:val="0"/>
                <w:color w:val="0000FF"/>
                <w:sz w:val="16"/>
                <w:szCs w:val="16"/>
              </w:rPr>
            </w:pPr>
          </w:p>
        </w:tc>
        <w:tc>
          <w:tcPr>
            <w:tcW w:w="425" w:type="dxa"/>
            <w:shd w:val="solid" w:color="FFFFFF" w:fill="auto"/>
          </w:tcPr>
          <w:p w14:paraId="368654EB" w14:textId="57D9586A" w:rsidR="0059739A" w:rsidRPr="00873E30" w:rsidRDefault="0059739A" w:rsidP="0059739A">
            <w:pPr>
              <w:pStyle w:val="TAL"/>
              <w:rPr>
                <w:snapToGrid w:val="0"/>
                <w:color w:val="0000FF"/>
                <w:sz w:val="16"/>
                <w:szCs w:val="16"/>
              </w:rPr>
            </w:pPr>
            <w:r>
              <w:rPr>
                <w:snapToGrid w:val="0"/>
                <w:sz w:val="16"/>
                <w:szCs w:val="16"/>
              </w:rPr>
              <w:t>-</w:t>
            </w:r>
          </w:p>
        </w:tc>
        <w:tc>
          <w:tcPr>
            <w:tcW w:w="425" w:type="dxa"/>
            <w:shd w:val="solid" w:color="FFFFFF" w:fill="auto"/>
          </w:tcPr>
          <w:p w14:paraId="5A7498A8" w14:textId="4821AC54" w:rsidR="0059739A" w:rsidRPr="00873E30" w:rsidRDefault="0059739A" w:rsidP="0059739A">
            <w:pPr>
              <w:pStyle w:val="TAR"/>
              <w:jc w:val="left"/>
              <w:rPr>
                <w:snapToGrid w:val="0"/>
                <w:color w:val="0000FF"/>
                <w:sz w:val="16"/>
                <w:szCs w:val="16"/>
              </w:rPr>
            </w:pPr>
            <w:r>
              <w:rPr>
                <w:snapToGrid w:val="0"/>
                <w:sz w:val="16"/>
                <w:szCs w:val="16"/>
              </w:rPr>
              <w:t>-</w:t>
            </w:r>
          </w:p>
        </w:tc>
        <w:tc>
          <w:tcPr>
            <w:tcW w:w="425" w:type="dxa"/>
            <w:shd w:val="solid" w:color="FFFFFF" w:fill="auto"/>
          </w:tcPr>
          <w:p w14:paraId="46114457" w14:textId="4EDCF9D7" w:rsidR="0059739A" w:rsidRPr="00873E30" w:rsidRDefault="0059739A" w:rsidP="0059739A">
            <w:pPr>
              <w:pStyle w:val="TAC"/>
              <w:jc w:val="left"/>
              <w:rPr>
                <w:snapToGrid w:val="0"/>
                <w:color w:val="0000FF"/>
                <w:sz w:val="16"/>
                <w:szCs w:val="16"/>
              </w:rPr>
            </w:pPr>
            <w:r>
              <w:rPr>
                <w:snapToGrid w:val="0"/>
                <w:sz w:val="16"/>
                <w:szCs w:val="16"/>
              </w:rPr>
              <w:t>-</w:t>
            </w:r>
          </w:p>
        </w:tc>
        <w:tc>
          <w:tcPr>
            <w:tcW w:w="4962" w:type="dxa"/>
            <w:shd w:val="solid" w:color="FFFFFF" w:fill="auto"/>
          </w:tcPr>
          <w:p w14:paraId="0E699975" w14:textId="42088AAF" w:rsidR="0059739A" w:rsidRDefault="0059739A" w:rsidP="0059739A">
            <w:pPr>
              <w:pStyle w:val="TAL"/>
              <w:rPr>
                <w:snapToGrid w:val="0"/>
                <w:sz w:val="16"/>
                <w:szCs w:val="16"/>
                <w:lang w:eastAsia="zh-CN"/>
              </w:rPr>
            </w:pPr>
            <w:r w:rsidRPr="00E525C6">
              <w:rPr>
                <w:snapToGrid w:val="0"/>
                <w:sz w:val="16"/>
                <w:szCs w:val="16"/>
                <w:lang w:eastAsia="zh-CN"/>
              </w:rPr>
              <w:t>Inclusion of documents approved in SA2#15</w:t>
            </w:r>
            <w:r>
              <w:rPr>
                <w:snapToGrid w:val="0"/>
                <w:sz w:val="16"/>
                <w:szCs w:val="16"/>
                <w:lang w:eastAsia="zh-CN"/>
              </w:rPr>
              <w:t>3</w:t>
            </w:r>
            <w:r w:rsidRPr="00E525C6">
              <w:rPr>
                <w:snapToGrid w:val="0"/>
                <w:sz w:val="16"/>
                <w:szCs w:val="16"/>
                <w:lang w:eastAsia="zh-CN"/>
              </w:rPr>
              <w:t>-e:</w:t>
            </w:r>
          </w:p>
          <w:p w14:paraId="1F77993F" w14:textId="4AE94C80" w:rsidR="0059739A" w:rsidRPr="00873E30" w:rsidRDefault="0059739A" w:rsidP="0059739A">
            <w:pPr>
              <w:pStyle w:val="TAL"/>
              <w:rPr>
                <w:snapToGrid w:val="0"/>
                <w:color w:val="0000FF"/>
                <w:sz w:val="16"/>
                <w:szCs w:val="16"/>
                <w:lang w:eastAsia="zh-CN"/>
              </w:rPr>
            </w:pPr>
            <w:r w:rsidRPr="0059739A">
              <w:rPr>
                <w:snapToGrid w:val="0"/>
                <w:color w:val="0000FF"/>
                <w:sz w:val="16"/>
                <w:szCs w:val="16"/>
                <w:lang w:eastAsia="zh-CN"/>
              </w:rPr>
              <w:t>S2-2208234</w:t>
            </w:r>
            <w:r>
              <w:rPr>
                <w:snapToGrid w:val="0"/>
                <w:color w:val="0000FF"/>
                <w:sz w:val="16"/>
                <w:szCs w:val="16"/>
                <w:lang w:eastAsia="zh-CN"/>
              </w:rPr>
              <w:t xml:space="preserve">, </w:t>
            </w:r>
            <w:r w:rsidRPr="0059739A">
              <w:rPr>
                <w:snapToGrid w:val="0"/>
                <w:color w:val="0000FF"/>
                <w:sz w:val="16"/>
                <w:szCs w:val="16"/>
                <w:lang w:eastAsia="zh-CN"/>
              </w:rPr>
              <w:t>S2-2208308</w:t>
            </w:r>
            <w:r>
              <w:rPr>
                <w:snapToGrid w:val="0"/>
                <w:color w:val="0000FF"/>
                <w:sz w:val="16"/>
                <w:szCs w:val="16"/>
                <w:lang w:eastAsia="zh-CN"/>
              </w:rPr>
              <w:t xml:space="preserve">, </w:t>
            </w:r>
            <w:r w:rsidRPr="0059739A">
              <w:rPr>
                <w:snapToGrid w:val="0"/>
                <w:color w:val="0000FF"/>
                <w:sz w:val="16"/>
                <w:szCs w:val="16"/>
                <w:lang w:eastAsia="zh-CN"/>
              </w:rPr>
              <w:t>S2-2208694</w:t>
            </w:r>
            <w:r>
              <w:rPr>
                <w:snapToGrid w:val="0"/>
                <w:color w:val="0000FF"/>
                <w:sz w:val="16"/>
                <w:szCs w:val="16"/>
                <w:lang w:eastAsia="zh-CN"/>
              </w:rPr>
              <w:t xml:space="preserve">, </w:t>
            </w:r>
            <w:r w:rsidRPr="0059739A">
              <w:rPr>
                <w:snapToGrid w:val="0"/>
                <w:color w:val="0000FF"/>
                <w:sz w:val="16"/>
                <w:szCs w:val="16"/>
                <w:lang w:eastAsia="zh-CN"/>
              </w:rPr>
              <w:t>S2-2209102</w:t>
            </w:r>
            <w:r>
              <w:rPr>
                <w:snapToGrid w:val="0"/>
                <w:color w:val="0000FF"/>
                <w:sz w:val="16"/>
                <w:szCs w:val="16"/>
                <w:lang w:eastAsia="zh-CN"/>
              </w:rPr>
              <w:t xml:space="preserve">, </w:t>
            </w:r>
            <w:r w:rsidRPr="0059739A">
              <w:rPr>
                <w:snapToGrid w:val="0"/>
                <w:color w:val="0000FF"/>
                <w:sz w:val="16"/>
                <w:szCs w:val="16"/>
                <w:lang w:eastAsia="zh-CN"/>
              </w:rPr>
              <w:t>S2-2209192</w:t>
            </w:r>
            <w:r>
              <w:rPr>
                <w:snapToGrid w:val="0"/>
                <w:color w:val="0000FF"/>
                <w:sz w:val="16"/>
                <w:szCs w:val="16"/>
                <w:lang w:eastAsia="zh-CN"/>
              </w:rPr>
              <w:t xml:space="preserve">, </w:t>
            </w:r>
            <w:r w:rsidRPr="0059739A">
              <w:rPr>
                <w:snapToGrid w:val="0"/>
                <w:color w:val="0000FF"/>
                <w:sz w:val="16"/>
                <w:szCs w:val="16"/>
                <w:lang w:eastAsia="zh-CN"/>
              </w:rPr>
              <w:t>S2-2209911</w:t>
            </w:r>
            <w:r>
              <w:rPr>
                <w:snapToGrid w:val="0"/>
                <w:color w:val="0000FF"/>
                <w:sz w:val="16"/>
                <w:szCs w:val="16"/>
                <w:lang w:eastAsia="zh-CN"/>
              </w:rPr>
              <w:t xml:space="preserve">, </w:t>
            </w:r>
            <w:r w:rsidRPr="0059739A">
              <w:rPr>
                <w:snapToGrid w:val="0"/>
                <w:color w:val="0000FF"/>
                <w:sz w:val="16"/>
                <w:szCs w:val="16"/>
                <w:lang w:eastAsia="zh-CN"/>
              </w:rPr>
              <w:t>S2-220991</w:t>
            </w:r>
            <w:r>
              <w:rPr>
                <w:snapToGrid w:val="0"/>
                <w:color w:val="0000FF"/>
                <w:sz w:val="16"/>
                <w:szCs w:val="16"/>
                <w:lang w:eastAsia="zh-CN"/>
              </w:rPr>
              <w:t xml:space="preserve">2, </w:t>
            </w:r>
            <w:r w:rsidRPr="0059739A">
              <w:rPr>
                <w:snapToGrid w:val="0"/>
                <w:color w:val="0000FF"/>
                <w:sz w:val="16"/>
                <w:szCs w:val="16"/>
                <w:lang w:eastAsia="zh-CN"/>
              </w:rPr>
              <w:t>S2-220991</w:t>
            </w:r>
            <w:r>
              <w:rPr>
                <w:snapToGrid w:val="0"/>
                <w:color w:val="0000FF"/>
                <w:sz w:val="16"/>
                <w:szCs w:val="16"/>
                <w:lang w:eastAsia="zh-CN"/>
              </w:rPr>
              <w:t xml:space="preserve">3, </w:t>
            </w:r>
            <w:r w:rsidRPr="0059739A">
              <w:rPr>
                <w:snapToGrid w:val="0"/>
                <w:color w:val="0000FF"/>
                <w:sz w:val="16"/>
                <w:szCs w:val="16"/>
                <w:lang w:eastAsia="zh-CN"/>
              </w:rPr>
              <w:t>S2-220991</w:t>
            </w:r>
            <w:r>
              <w:rPr>
                <w:snapToGrid w:val="0"/>
                <w:color w:val="0000FF"/>
                <w:sz w:val="16"/>
                <w:szCs w:val="16"/>
                <w:lang w:eastAsia="zh-CN"/>
              </w:rPr>
              <w:t xml:space="preserve">4, </w:t>
            </w:r>
            <w:r w:rsidRPr="0059739A">
              <w:rPr>
                <w:snapToGrid w:val="0"/>
                <w:color w:val="0000FF"/>
                <w:sz w:val="16"/>
                <w:szCs w:val="16"/>
                <w:lang w:eastAsia="zh-CN"/>
              </w:rPr>
              <w:t>S2-220991</w:t>
            </w:r>
            <w:r>
              <w:rPr>
                <w:snapToGrid w:val="0"/>
                <w:color w:val="0000FF"/>
                <w:sz w:val="16"/>
                <w:szCs w:val="16"/>
                <w:lang w:eastAsia="zh-CN"/>
              </w:rPr>
              <w:t xml:space="preserve">5, </w:t>
            </w:r>
            <w:r w:rsidRPr="0059739A">
              <w:rPr>
                <w:snapToGrid w:val="0"/>
                <w:color w:val="0000FF"/>
                <w:sz w:val="16"/>
                <w:szCs w:val="16"/>
                <w:lang w:eastAsia="zh-CN"/>
              </w:rPr>
              <w:t>S2-220991</w:t>
            </w:r>
            <w:r>
              <w:rPr>
                <w:snapToGrid w:val="0"/>
                <w:color w:val="0000FF"/>
                <w:sz w:val="16"/>
                <w:szCs w:val="16"/>
                <w:lang w:eastAsia="zh-CN"/>
              </w:rPr>
              <w:t xml:space="preserve">6, </w:t>
            </w:r>
            <w:r w:rsidRPr="0059739A">
              <w:rPr>
                <w:snapToGrid w:val="0"/>
                <w:color w:val="0000FF"/>
                <w:sz w:val="16"/>
                <w:szCs w:val="16"/>
                <w:lang w:eastAsia="zh-CN"/>
              </w:rPr>
              <w:t>S2-220991</w:t>
            </w:r>
            <w:r>
              <w:rPr>
                <w:snapToGrid w:val="0"/>
                <w:color w:val="0000FF"/>
                <w:sz w:val="16"/>
                <w:szCs w:val="16"/>
                <w:lang w:eastAsia="zh-CN"/>
              </w:rPr>
              <w:t xml:space="preserve">7, </w:t>
            </w:r>
            <w:r w:rsidRPr="0059739A">
              <w:rPr>
                <w:snapToGrid w:val="0"/>
                <w:color w:val="0000FF"/>
                <w:sz w:val="16"/>
                <w:szCs w:val="16"/>
                <w:lang w:eastAsia="zh-CN"/>
              </w:rPr>
              <w:t>S2-220991</w:t>
            </w:r>
            <w:r>
              <w:rPr>
                <w:snapToGrid w:val="0"/>
                <w:color w:val="0000FF"/>
                <w:sz w:val="16"/>
                <w:szCs w:val="16"/>
                <w:lang w:eastAsia="zh-CN"/>
              </w:rPr>
              <w:t xml:space="preserve">8, </w:t>
            </w:r>
            <w:r w:rsidRPr="0059739A">
              <w:rPr>
                <w:snapToGrid w:val="0"/>
                <w:color w:val="0000FF"/>
                <w:sz w:val="16"/>
                <w:szCs w:val="16"/>
                <w:lang w:eastAsia="zh-CN"/>
              </w:rPr>
              <w:t>S2-220991</w:t>
            </w:r>
            <w:r>
              <w:rPr>
                <w:snapToGrid w:val="0"/>
                <w:color w:val="0000FF"/>
                <w:sz w:val="16"/>
                <w:szCs w:val="16"/>
                <w:lang w:eastAsia="zh-CN"/>
              </w:rPr>
              <w:t xml:space="preserve">9, S2-2209920, S2-2209921, S2-2209922, S2-2209923, </w:t>
            </w:r>
            <w:r w:rsidRPr="0059739A">
              <w:rPr>
                <w:snapToGrid w:val="0"/>
                <w:color w:val="0000FF"/>
                <w:sz w:val="16"/>
                <w:szCs w:val="16"/>
                <w:lang w:eastAsia="zh-CN"/>
              </w:rPr>
              <w:t>S2-220992</w:t>
            </w:r>
            <w:r>
              <w:rPr>
                <w:snapToGrid w:val="0"/>
                <w:color w:val="0000FF"/>
                <w:sz w:val="16"/>
                <w:szCs w:val="16"/>
                <w:lang w:eastAsia="zh-CN"/>
              </w:rPr>
              <w:t xml:space="preserve">5, </w:t>
            </w:r>
            <w:r w:rsidRPr="0059739A">
              <w:rPr>
                <w:snapToGrid w:val="0"/>
                <w:color w:val="0000FF"/>
                <w:sz w:val="16"/>
                <w:szCs w:val="16"/>
                <w:lang w:eastAsia="zh-CN"/>
              </w:rPr>
              <w:t>S2-220992</w:t>
            </w:r>
            <w:r>
              <w:rPr>
                <w:snapToGrid w:val="0"/>
                <w:color w:val="0000FF"/>
                <w:sz w:val="16"/>
                <w:szCs w:val="16"/>
                <w:lang w:eastAsia="zh-CN"/>
              </w:rPr>
              <w:t xml:space="preserve">6, </w:t>
            </w:r>
            <w:r w:rsidRPr="0059739A">
              <w:rPr>
                <w:snapToGrid w:val="0"/>
                <w:color w:val="0000FF"/>
                <w:sz w:val="16"/>
                <w:szCs w:val="16"/>
                <w:lang w:eastAsia="zh-CN"/>
              </w:rPr>
              <w:t>S2-220992</w:t>
            </w:r>
            <w:r>
              <w:rPr>
                <w:snapToGrid w:val="0"/>
                <w:color w:val="0000FF"/>
                <w:sz w:val="16"/>
                <w:szCs w:val="16"/>
                <w:lang w:eastAsia="zh-CN"/>
              </w:rPr>
              <w:t xml:space="preserve">7, </w:t>
            </w:r>
            <w:r w:rsidRPr="0059739A">
              <w:rPr>
                <w:snapToGrid w:val="0"/>
                <w:color w:val="0000FF"/>
                <w:sz w:val="16"/>
                <w:szCs w:val="16"/>
                <w:lang w:eastAsia="zh-CN"/>
              </w:rPr>
              <w:t>S2-2209941</w:t>
            </w:r>
            <w:r>
              <w:rPr>
                <w:snapToGrid w:val="0"/>
                <w:color w:val="0000FF"/>
                <w:sz w:val="16"/>
                <w:szCs w:val="16"/>
                <w:lang w:eastAsia="zh-CN"/>
              </w:rPr>
              <w:t xml:space="preserve">, </w:t>
            </w:r>
            <w:r w:rsidRPr="0059739A">
              <w:rPr>
                <w:snapToGrid w:val="0"/>
                <w:color w:val="0000FF"/>
                <w:sz w:val="16"/>
                <w:szCs w:val="16"/>
                <w:lang w:eastAsia="zh-CN"/>
              </w:rPr>
              <w:t>S2-2209983</w:t>
            </w:r>
          </w:p>
        </w:tc>
        <w:tc>
          <w:tcPr>
            <w:tcW w:w="708" w:type="dxa"/>
            <w:shd w:val="solid" w:color="FFFFFF" w:fill="auto"/>
          </w:tcPr>
          <w:p w14:paraId="4A3EBEFB" w14:textId="4C0C016F" w:rsidR="0059739A" w:rsidRPr="00873E30" w:rsidRDefault="0059739A" w:rsidP="0059739A">
            <w:pPr>
              <w:pStyle w:val="TAC"/>
              <w:rPr>
                <w:snapToGrid w:val="0"/>
                <w:color w:val="0000FF"/>
                <w:sz w:val="16"/>
                <w:szCs w:val="16"/>
              </w:rPr>
            </w:pPr>
            <w:r>
              <w:rPr>
                <w:snapToGrid w:val="0"/>
                <w:color w:val="0000FF"/>
                <w:sz w:val="16"/>
                <w:szCs w:val="16"/>
              </w:rPr>
              <w:t>1</w:t>
            </w:r>
            <w:r w:rsidRPr="0059739A">
              <w:rPr>
                <w:snapToGrid w:val="0"/>
                <w:color w:val="0000FF"/>
                <w:sz w:val="16"/>
                <w:szCs w:val="16"/>
              </w:rPr>
              <w:t>.</w:t>
            </w:r>
            <w:r>
              <w:rPr>
                <w:snapToGrid w:val="0"/>
                <w:color w:val="0000FF"/>
                <w:sz w:val="16"/>
                <w:szCs w:val="16"/>
              </w:rPr>
              <w:t>1</w:t>
            </w:r>
            <w:r w:rsidRPr="0059739A">
              <w:rPr>
                <w:snapToGrid w:val="0"/>
                <w:color w:val="0000FF"/>
                <w:sz w:val="16"/>
                <w:szCs w:val="16"/>
              </w:rPr>
              <w:t>.0</w:t>
            </w:r>
          </w:p>
        </w:tc>
      </w:tr>
    </w:tbl>
    <w:p w14:paraId="523C6054" w14:textId="77777777" w:rsidR="00080512" w:rsidRDefault="00080512"/>
    <w:sectPr w:rsidR="00080512">
      <w:headerReference w:type="default" r:id="rId178"/>
      <w:footerReference w:type="default" r:id="rId17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3" w:author="Rapporteur" w:date="2022-10-20T11:27:00Z" w:initials="DGE">
    <w:p w14:paraId="6077CCB2" w14:textId="31C650D7" w:rsidR="000B3718" w:rsidRDefault="000B3718">
      <w:pPr>
        <w:pStyle w:val="CommentText"/>
      </w:pPr>
      <w:r>
        <w:rPr>
          <w:rStyle w:val="CommentReference"/>
        </w:rPr>
        <w:annotationRef/>
      </w:r>
      <w:r>
        <w:rPr>
          <w:rStyle w:val="CommentReference"/>
        </w:rPr>
        <w:annotationRef/>
      </w:r>
      <w:r>
        <w:t>This text was not marked as change in 9913!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77CCB2"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95E82" w14:textId="77777777" w:rsidR="00E51BC9" w:rsidRDefault="00E51BC9">
      <w:r>
        <w:separator/>
      </w:r>
    </w:p>
  </w:endnote>
  <w:endnote w:type="continuationSeparator" w:id="0">
    <w:p w14:paraId="145BF4E3" w14:textId="77777777" w:rsidR="00E51BC9" w:rsidRDefault="00E5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0B3718" w:rsidRPr="00070273" w:rsidRDefault="000B3718" w:rsidP="00070273">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0B3718" w:rsidRPr="00070273" w:rsidRDefault="000B3718" w:rsidP="00070273">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0B3718" w:rsidRPr="00070273" w:rsidRDefault="000B3718" w:rsidP="00070273">
    <w:pPr>
      <w:jc w:val="center"/>
      <w:rPr>
        <w:rFonts w:ascii="Arial" w:hAnsi="Arial" w:cs="Arial"/>
        <w:b/>
        <w:i/>
      </w:rPr>
    </w:pPr>
    <w:r w:rsidRPr="00070273">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AFBBF" w14:textId="77777777" w:rsidR="00E51BC9" w:rsidRDefault="00E51BC9">
      <w:r>
        <w:separator/>
      </w:r>
    </w:p>
  </w:footnote>
  <w:footnote w:type="continuationSeparator" w:id="0">
    <w:p w14:paraId="769E58F7" w14:textId="77777777" w:rsidR="00E51BC9" w:rsidRDefault="00E51B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2D7F6D10" w:rsidR="000B3718" w:rsidRDefault="000B3718">
    <w:pPr>
      <w:framePr w:h="284" w:hRule="exact" w:wrap="around" w:vAnchor="text" w:hAnchor="margin" w:xAlign="right" w:y="1"/>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ZA </w:instrText>
    </w:r>
    <w:r w:rsidRPr="00070273">
      <w:rPr>
        <w:rFonts w:ascii="Arial" w:hAnsi="Arial" w:cs="Arial"/>
        <w:b/>
        <w:szCs w:val="18"/>
      </w:rPr>
      <w:fldChar w:fldCharType="separate"/>
    </w:r>
    <w:r w:rsidR="00902210">
      <w:rPr>
        <w:rFonts w:ascii="Arial" w:hAnsi="Arial" w:cs="Arial"/>
        <w:b/>
        <w:noProof/>
        <w:szCs w:val="18"/>
      </w:rPr>
      <w:t>3GPP TR 23.700-80 V1.1.0 (2022-10)</w:t>
    </w:r>
    <w:r w:rsidRPr="00070273">
      <w:rPr>
        <w:rFonts w:ascii="Arial" w:hAnsi="Arial" w:cs="Arial"/>
        <w:b/>
        <w:szCs w:val="18"/>
      </w:rPr>
      <w:fldChar w:fldCharType="end"/>
    </w:r>
  </w:p>
  <w:p w14:paraId="4ED3373B" w14:textId="77777777" w:rsidR="000B3718" w:rsidRDefault="000B3718">
    <w:pPr>
      <w:framePr w:h="284" w:hRule="exact" w:wrap="around" w:vAnchor="text" w:hAnchor="margin" w:xAlign="center"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PAGE </w:instrText>
    </w:r>
    <w:r w:rsidRPr="00070273">
      <w:rPr>
        <w:rFonts w:ascii="Arial" w:hAnsi="Arial" w:cs="Arial"/>
        <w:b/>
        <w:szCs w:val="18"/>
      </w:rPr>
      <w:fldChar w:fldCharType="separate"/>
    </w:r>
    <w:r w:rsidR="00902210">
      <w:rPr>
        <w:rFonts w:ascii="Arial" w:hAnsi="Arial" w:cs="Arial"/>
        <w:b/>
        <w:noProof/>
        <w:szCs w:val="18"/>
      </w:rPr>
      <w:t>2</w:t>
    </w:r>
    <w:r w:rsidRPr="00070273">
      <w:rPr>
        <w:rFonts w:ascii="Arial" w:hAnsi="Arial" w:cs="Arial"/>
        <w:b/>
        <w:szCs w:val="18"/>
      </w:rPr>
      <w:fldChar w:fldCharType="end"/>
    </w:r>
  </w:p>
  <w:p w14:paraId="17FAA47C" w14:textId="52DFCCB8" w:rsidR="000B3718" w:rsidRDefault="000B3718">
    <w:pPr>
      <w:framePr w:h="284" w:hRule="exact" w:wrap="around" w:vAnchor="text" w:hAnchor="margin" w:y="7"/>
      <w:rPr>
        <w:rFonts w:ascii="Arial" w:hAnsi="Arial" w:cs="Arial"/>
        <w:b/>
        <w:sz w:val="18"/>
        <w:szCs w:val="18"/>
      </w:rPr>
    </w:pPr>
    <w:r w:rsidRPr="00070273">
      <w:rPr>
        <w:rFonts w:ascii="Arial" w:hAnsi="Arial" w:cs="Arial"/>
        <w:b/>
        <w:szCs w:val="18"/>
      </w:rPr>
      <w:fldChar w:fldCharType="begin"/>
    </w:r>
    <w:r w:rsidRPr="00070273">
      <w:rPr>
        <w:rFonts w:ascii="Arial" w:hAnsi="Arial" w:cs="Arial"/>
        <w:b/>
        <w:szCs w:val="18"/>
      </w:rPr>
      <w:instrText xml:space="preserve"> STYLEREF ZGSM </w:instrText>
    </w:r>
    <w:r w:rsidRPr="00070273">
      <w:rPr>
        <w:rFonts w:ascii="Arial" w:hAnsi="Arial" w:cs="Arial"/>
        <w:b/>
        <w:szCs w:val="18"/>
      </w:rPr>
      <w:fldChar w:fldCharType="separate"/>
    </w:r>
    <w:r w:rsidR="00902210">
      <w:rPr>
        <w:rFonts w:ascii="Arial" w:hAnsi="Arial" w:cs="Arial"/>
        <w:b/>
        <w:noProof/>
        <w:szCs w:val="18"/>
      </w:rPr>
      <w:t>Release 18</w:t>
    </w:r>
    <w:r w:rsidRPr="00070273">
      <w:rPr>
        <w:rFonts w:ascii="Arial" w:hAnsi="Arial" w:cs="Arial"/>
        <w:b/>
        <w:szCs w:val="18"/>
      </w:rPr>
      <w:fldChar w:fldCharType="end"/>
    </w:r>
  </w:p>
  <w:p w14:paraId="0584D88E" w14:textId="77777777" w:rsidR="000B3718" w:rsidRDefault="000B37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064B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7C39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90879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F2F6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EF671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7A36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CE735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AD7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C57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CA33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2"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8446B3"/>
    <w:multiLevelType w:val="hybridMultilevel"/>
    <w:tmpl w:val="4EEAF4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7"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18"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6869E9"/>
    <w:multiLevelType w:val="hybridMultilevel"/>
    <w:tmpl w:val="B2145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0"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1"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11C9B"/>
    <w:multiLevelType w:val="hybridMultilevel"/>
    <w:tmpl w:val="A6FCC20A"/>
    <w:lvl w:ilvl="0" w:tplc="C3EA6B5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309C0"/>
    <w:multiLevelType w:val="hybridMultilevel"/>
    <w:tmpl w:val="BF826E38"/>
    <w:lvl w:ilvl="0" w:tplc="82A0B5C6">
      <w:start w:val="2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5"/>
  </w:num>
  <w:num w:numId="4">
    <w:abstractNumId w:val="20"/>
  </w:num>
  <w:num w:numId="5">
    <w:abstractNumId w:val="11"/>
  </w:num>
  <w:num w:numId="6">
    <w:abstractNumId w:val="16"/>
  </w:num>
  <w:num w:numId="7">
    <w:abstractNumId w:val="31"/>
  </w:num>
  <w:num w:numId="8">
    <w:abstractNumId w:val="27"/>
  </w:num>
  <w:num w:numId="9">
    <w:abstractNumId w:val="26"/>
  </w:num>
  <w:num w:numId="10">
    <w:abstractNumId w:val="22"/>
  </w:num>
  <w:num w:numId="11">
    <w:abstractNumId w:val="28"/>
  </w:num>
  <w:num w:numId="12">
    <w:abstractNumId w:val="24"/>
  </w:num>
  <w:num w:numId="13">
    <w:abstractNumId w:val="17"/>
  </w:num>
  <w:num w:numId="14">
    <w:abstractNumId w:val="21"/>
  </w:num>
  <w:num w:numId="15">
    <w:abstractNumId w:val="30"/>
  </w:num>
  <w:num w:numId="16">
    <w:abstractNumId w:val="18"/>
  </w:num>
  <w:num w:numId="17">
    <w:abstractNumId w:val="29"/>
  </w:num>
  <w:num w:numId="18">
    <w:abstractNumId w:val="23"/>
  </w:num>
  <w:num w:numId="19">
    <w:abstractNumId w:val="14"/>
  </w:num>
  <w:num w:numId="20">
    <w:abstractNumId w:val="1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33"/>
  </w:num>
  <w:num w:numId="33">
    <w:abstractNumId w:val="13"/>
  </w:num>
  <w:num w:numId="34">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07676"/>
    <w:rsid w:val="00011A22"/>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1F7E"/>
    <w:rsid w:val="00062023"/>
    <w:rsid w:val="000655A6"/>
    <w:rsid w:val="00067F96"/>
    <w:rsid w:val="00070273"/>
    <w:rsid w:val="00075D7E"/>
    <w:rsid w:val="00075E2C"/>
    <w:rsid w:val="00080512"/>
    <w:rsid w:val="000838F1"/>
    <w:rsid w:val="00086B05"/>
    <w:rsid w:val="00086CC1"/>
    <w:rsid w:val="000A0DF3"/>
    <w:rsid w:val="000A2A56"/>
    <w:rsid w:val="000B1A97"/>
    <w:rsid w:val="000B2813"/>
    <w:rsid w:val="000B3700"/>
    <w:rsid w:val="000B3718"/>
    <w:rsid w:val="000C01A0"/>
    <w:rsid w:val="000C415F"/>
    <w:rsid w:val="000C47C3"/>
    <w:rsid w:val="000C53A2"/>
    <w:rsid w:val="000D0317"/>
    <w:rsid w:val="000D58AB"/>
    <w:rsid w:val="000E19CC"/>
    <w:rsid w:val="000E6796"/>
    <w:rsid w:val="000F042C"/>
    <w:rsid w:val="000F0EE0"/>
    <w:rsid w:val="000F1A6F"/>
    <w:rsid w:val="000F6684"/>
    <w:rsid w:val="00104591"/>
    <w:rsid w:val="00105845"/>
    <w:rsid w:val="001113C0"/>
    <w:rsid w:val="00113702"/>
    <w:rsid w:val="0011515D"/>
    <w:rsid w:val="00133525"/>
    <w:rsid w:val="001341F1"/>
    <w:rsid w:val="00134F60"/>
    <w:rsid w:val="00141937"/>
    <w:rsid w:val="00143070"/>
    <w:rsid w:val="0015418B"/>
    <w:rsid w:val="00155376"/>
    <w:rsid w:val="00157ABC"/>
    <w:rsid w:val="0017012B"/>
    <w:rsid w:val="00176E69"/>
    <w:rsid w:val="001866EC"/>
    <w:rsid w:val="001908F2"/>
    <w:rsid w:val="00190D6E"/>
    <w:rsid w:val="00190D6F"/>
    <w:rsid w:val="0019161E"/>
    <w:rsid w:val="00193D34"/>
    <w:rsid w:val="0019656A"/>
    <w:rsid w:val="0019750C"/>
    <w:rsid w:val="001A09CC"/>
    <w:rsid w:val="001A4A29"/>
    <w:rsid w:val="001A4C42"/>
    <w:rsid w:val="001A7420"/>
    <w:rsid w:val="001B1DD1"/>
    <w:rsid w:val="001B3CB0"/>
    <w:rsid w:val="001B534E"/>
    <w:rsid w:val="001B6637"/>
    <w:rsid w:val="001C21C3"/>
    <w:rsid w:val="001C59F6"/>
    <w:rsid w:val="001C77F3"/>
    <w:rsid w:val="001D02C2"/>
    <w:rsid w:val="001E012B"/>
    <w:rsid w:val="001E013E"/>
    <w:rsid w:val="001E31E1"/>
    <w:rsid w:val="001E379A"/>
    <w:rsid w:val="001E425E"/>
    <w:rsid w:val="001F0C1D"/>
    <w:rsid w:val="001F1132"/>
    <w:rsid w:val="001F168B"/>
    <w:rsid w:val="001F4E88"/>
    <w:rsid w:val="001F6405"/>
    <w:rsid w:val="001F647E"/>
    <w:rsid w:val="00202080"/>
    <w:rsid w:val="002047AB"/>
    <w:rsid w:val="00223DC4"/>
    <w:rsid w:val="00223E31"/>
    <w:rsid w:val="00227E6D"/>
    <w:rsid w:val="00230B8A"/>
    <w:rsid w:val="002329C2"/>
    <w:rsid w:val="002345AB"/>
    <w:rsid w:val="002347A2"/>
    <w:rsid w:val="00235348"/>
    <w:rsid w:val="00241412"/>
    <w:rsid w:val="002417F8"/>
    <w:rsid w:val="002429D3"/>
    <w:rsid w:val="0024453D"/>
    <w:rsid w:val="00246051"/>
    <w:rsid w:val="00251DA3"/>
    <w:rsid w:val="0025284A"/>
    <w:rsid w:val="00253520"/>
    <w:rsid w:val="002548F5"/>
    <w:rsid w:val="002612CB"/>
    <w:rsid w:val="00262E39"/>
    <w:rsid w:val="00266ADF"/>
    <w:rsid w:val="002675F0"/>
    <w:rsid w:val="002760EE"/>
    <w:rsid w:val="0028723A"/>
    <w:rsid w:val="00287893"/>
    <w:rsid w:val="00287D73"/>
    <w:rsid w:val="002955C2"/>
    <w:rsid w:val="002A05D3"/>
    <w:rsid w:val="002A0F54"/>
    <w:rsid w:val="002A5F50"/>
    <w:rsid w:val="002B34D0"/>
    <w:rsid w:val="002B34F0"/>
    <w:rsid w:val="002B6339"/>
    <w:rsid w:val="002B76A8"/>
    <w:rsid w:val="002C08DE"/>
    <w:rsid w:val="002C68F1"/>
    <w:rsid w:val="002D0543"/>
    <w:rsid w:val="002D399A"/>
    <w:rsid w:val="002D5975"/>
    <w:rsid w:val="002D78E8"/>
    <w:rsid w:val="002E00EE"/>
    <w:rsid w:val="002E24AF"/>
    <w:rsid w:val="002E324C"/>
    <w:rsid w:val="002F039F"/>
    <w:rsid w:val="002F05D8"/>
    <w:rsid w:val="002F0CB0"/>
    <w:rsid w:val="002F2DE8"/>
    <w:rsid w:val="002F4F3A"/>
    <w:rsid w:val="002F60DA"/>
    <w:rsid w:val="003066AF"/>
    <w:rsid w:val="00306BB4"/>
    <w:rsid w:val="00307063"/>
    <w:rsid w:val="003115A8"/>
    <w:rsid w:val="00312094"/>
    <w:rsid w:val="00315872"/>
    <w:rsid w:val="003172DC"/>
    <w:rsid w:val="00327AEF"/>
    <w:rsid w:val="0033180D"/>
    <w:rsid w:val="003324FF"/>
    <w:rsid w:val="00337154"/>
    <w:rsid w:val="0035085D"/>
    <w:rsid w:val="003522A3"/>
    <w:rsid w:val="003539A4"/>
    <w:rsid w:val="0035462D"/>
    <w:rsid w:val="00355AC2"/>
    <w:rsid w:val="00356555"/>
    <w:rsid w:val="00364F31"/>
    <w:rsid w:val="0037315D"/>
    <w:rsid w:val="00375C13"/>
    <w:rsid w:val="003765B8"/>
    <w:rsid w:val="0038046B"/>
    <w:rsid w:val="00385EB9"/>
    <w:rsid w:val="00386B1B"/>
    <w:rsid w:val="00394A2A"/>
    <w:rsid w:val="00395B63"/>
    <w:rsid w:val="003976E0"/>
    <w:rsid w:val="003B01D7"/>
    <w:rsid w:val="003B408F"/>
    <w:rsid w:val="003C02D7"/>
    <w:rsid w:val="003C1305"/>
    <w:rsid w:val="003C3388"/>
    <w:rsid w:val="003C3971"/>
    <w:rsid w:val="003D3627"/>
    <w:rsid w:val="003D643B"/>
    <w:rsid w:val="003E268A"/>
    <w:rsid w:val="003F120B"/>
    <w:rsid w:val="00403348"/>
    <w:rsid w:val="004110B4"/>
    <w:rsid w:val="004117E6"/>
    <w:rsid w:val="00420EE2"/>
    <w:rsid w:val="00423334"/>
    <w:rsid w:val="0042470D"/>
    <w:rsid w:val="00427799"/>
    <w:rsid w:val="00430F8D"/>
    <w:rsid w:val="00431607"/>
    <w:rsid w:val="00432DD5"/>
    <w:rsid w:val="004345EC"/>
    <w:rsid w:val="00440351"/>
    <w:rsid w:val="00440946"/>
    <w:rsid w:val="00446F0F"/>
    <w:rsid w:val="00447865"/>
    <w:rsid w:val="00456B9F"/>
    <w:rsid w:val="00460F3E"/>
    <w:rsid w:val="004612ED"/>
    <w:rsid w:val="00461B98"/>
    <w:rsid w:val="00461D61"/>
    <w:rsid w:val="0046383F"/>
    <w:rsid w:val="00464F5C"/>
    <w:rsid w:val="00465515"/>
    <w:rsid w:val="004708A7"/>
    <w:rsid w:val="00470C0B"/>
    <w:rsid w:val="00471941"/>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B53F9"/>
    <w:rsid w:val="004C1539"/>
    <w:rsid w:val="004C30AC"/>
    <w:rsid w:val="004C5F70"/>
    <w:rsid w:val="004C5FE4"/>
    <w:rsid w:val="004D3578"/>
    <w:rsid w:val="004D5A5E"/>
    <w:rsid w:val="004D64C7"/>
    <w:rsid w:val="004E213A"/>
    <w:rsid w:val="004E34C4"/>
    <w:rsid w:val="004E5C42"/>
    <w:rsid w:val="004F0988"/>
    <w:rsid w:val="004F22E6"/>
    <w:rsid w:val="004F3340"/>
    <w:rsid w:val="004F46D9"/>
    <w:rsid w:val="004F738F"/>
    <w:rsid w:val="00503070"/>
    <w:rsid w:val="00506CFB"/>
    <w:rsid w:val="00513BCB"/>
    <w:rsid w:val="00520663"/>
    <w:rsid w:val="00520CDC"/>
    <w:rsid w:val="00525636"/>
    <w:rsid w:val="005323E8"/>
    <w:rsid w:val="0053388B"/>
    <w:rsid w:val="00534C79"/>
    <w:rsid w:val="00535773"/>
    <w:rsid w:val="005408D0"/>
    <w:rsid w:val="00541E7A"/>
    <w:rsid w:val="00543E6C"/>
    <w:rsid w:val="00544D85"/>
    <w:rsid w:val="005522F9"/>
    <w:rsid w:val="00554E2B"/>
    <w:rsid w:val="00557AA8"/>
    <w:rsid w:val="00560E9D"/>
    <w:rsid w:val="00561C35"/>
    <w:rsid w:val="00562312"/>
    <w:rsid w:val="00563025"/>
    <w:rsid w:val="00565087"/>
    <w:rsid w:val="0056734B"/>
    <w:rsid w:val="00567B43"/>
    <w:rsid w:val="0057382F"/>
    <w:rsid w:val="00582E33"/>
    <w:rsid w:val="00583999"/>
    <w:rsid w:val="00583AC4"/>
    <w:rsid w:val="00584107"/>
    <w:rsid w:val="00586740"/>
    <w:rsid w:val="00593C90"/>
    <w:rsid w:val="00595150"/>
    <w:rsid w:val="00595BC0"/>
    <w:rsid w:val="00596042"/>
    <w:rsid w:val="005964E4"/>
    <w:rsid w:val="00596A7D"/>
    <w:rsid w:val="0059739A"/>
    <w:rsid w:val="00597B11"/>
    <w:rsid w:val="005A30FA"/>
    <w:rsid w:val="005A6227"/>
    <w:rsid w:val="005A7A1B"/>
    <w:rsid w:val="005B0709"/>
    <w:rsid w:val="005B118F"/>
    <w:rsid w:val="005B23DE"/>
    <w:rsid w:val="005B3C8B"/>
    <w:rsid w:val="005B46F1"/>
    <w:rsid w:val="005B7EF2"/>
    <w:rsid w:val="005C39DA"/>
    <w:rsid w:val="005C4D7A"/>
    <w:rsid w:val="005C4D95"/>
    <w:rsid w:val="005D05C1"/>
    <w:rsid w:val="005D08F0"/>
    <w:rsid w:val="005D2E01"/>
    <w:rsid w:val="005D51FF"/>
    <w:rsid w:val="005D5A85"/>
    <w:rsid w:val="005D6114"/>
    <w:rsid w:val="005D7344"/>
    <w:rsid w:val="005D7526"/>
    <w:rsid w:val="005E14DB"/>
    <w:rsid w:val="005E2360"/>
    <w:rsid w:val="005E3987"/>
    <w:rsid w:val="005E4BB2"/>
    <w:rsid w:val="005F07A8"/>
    <w:rsid w:val="005F1DB5"/>
    <w:rsid w:val="005F3457"/>
    <w:rsid w:val="005F788A"/>
    <w:rsid w:val="0060020A"/>
    <w:rsid w:val="006004A7"/>
    <w:rsid w:val="0060139A"/>
    <w:rsid w:val="00602A24"/>
    <w:rsid w:val="00602AEA"/>
    <w:rsid w:val="00607A58"/>
    <w:rsid w:val="006108AC"/>
    <w:rsid w:val="006131F4"/>
    <w:rsid w:val="00613AC2"/>
    <w:rsid w:val="00614FDF"/>
    <w:rsid w:val="0061553B"/>
    <w:rsid w:val="00623234"/>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92F"/>
    <w:rsid w:val="006C1A6A"/>
    <w:rsid w:val="006C3D95"/>
    <w:rsid w:val="006C60B2"/>
    <w:rsid w:val="006C6BB1"/>
    <w:rsid w:val="006D052E"/>
    <w:rsid w:val="006D0948"/>
    <w:rsid w:val="006D33FE"/>
    <w:rsid w:val="006E08AE"/>
    <w:rsid w:val="006E5C86"/>
    <w:rsid w:val="006F1E6F"/>
    <w:rsid w:val="006F283E"/>
    <w:rsid w:val="006F3F49"/>
    <w:rsid w:val="006F6449"/>
    <w:rsid w:val="007005F0"/>
    <w:rsid w:val="00700CF6"/>
    <w:rsid w:val="00701116"/>
    <w:rsid w:val="00704941"/>
    <w:rsid w:val="0071174C"/>
    <w:rsid w:val="00712FA3"/>
    <w:rsid w:val="00713C44"/>
    <w:rsid w:val="007150B1"/>
    <w:rsid w:val="00720465"/>
    <w:rsid w:val="00722191"/>
    <w:rsid w:val="00722B99"/>
    <w:rsid w:val="00723E4D"/>
    <w:rsid w:val="00724E59"/>
    <w:rsid w:val="0073149C"/>
    <w:rsid w:val="007329BA"/>
    <w:rsid w:val="007330D3"/>
    <w:rsid w:val="00734165"/>
    <w:rsid w:val="00734A5B"/>
    <w:rsid w:val="0073625F"/>
    <w:rsid w:val="0074026F"/>
    <w:rsid w:val="007429F6"/>
    <w:rsid w:val="00743467"/>
    <w:rsid w:val="00744E76"/>
    <w:rsid w:val="007510B8"/>
    <w:rsid w:val="00751572"/>
    <w:rsid w:val="00751A08"/>
    <w:rsid w:val="007545DD"/>
    <w:rsid w:val="00763C28"/>
    <w:rsid w:val="00765EA3"/>
    <w:rsid w:val="007677D0"/>
    <w:rsid w:val="0077252E"/>
    <w:rsid w:val="00772880"/>
    <w:rsid w:val="00774DA4"/>
    <w:rsid w:val="00775137"/>
    <w:rsid w:val="0078009B"/>
    <w:rsid w:val="00781F0F"/>
    <w:rsid w:val="00782AAF"/>
    <w:rsid w:val="00784B8E"/>
    <w:rsid w:val="00787933"/>
    <w:rsid w:val="00787E7E"/>
    <w:rsid w:val="007A27F8"/>
    <w:rsid w:val="007A4E32"/>
    <w:rsid w:val="007A7AD4"/>
    <w:rsid w:val="007B056F"/>
    <w:rsid w:val="007B2B67"/>
    <w:rsid w:val="007B600E"/>
    <w:rsid w:val="007B7F64"/>
    <w:rsid w:val="007C3858"/>
    <w:rsid w:val="007D21BF"/>
    <w:rsid w:val="007D6EFF"/>
    <w:rsid w:val="007E07CD"/>
    <w:rsid w:val="007E7168"/>
    <w:rsid w:val="007F0F4A"/>
    <w:rsid w:val="007F1D5A"/>
    <w:rsid w:val="007F30D6"/>
    <w:rsid w:val="007F332B"/>
    <w:rsid w:val="008014F2"/>
    <w:rsid w:val="008028A4"/>
    <w:rsid w:val="00817FA5"/>
    <w:rsid w:val="00830727"/>
    <w:rsid w:val="00830747"/>
    <w:rsid w:val="00836237"/>
    <w:rsid w:val="008474DD"/>
    <w:rsid w:val="0085075D"/>
    <w:rsid w:val="0085188A"/>
    <w:rsid w:val="00851ECA"/>
    <w:rsid w:val="00854C4D"/>
    <w:rsid w:val="00855323"/>
    <w:rsid w:val="0085749F"/>
    <w:rsid w:val="00857758"/>
    <w:rsid w:val="008626CB"/>
    <w:rsid w:val="00867C55"/>
    <w:rsid w:val="008731B2"/>
    <w:rsid w:val="00873E30"/>
    <w:rsid w:val="00875DC2"/>
    <w:rsid w:val="008768CA"/>
    <w:rsid w:val="00876920"/>
    <w:rsid w:val="0088349C"/>
    <w:rsid w:val="00884AF7"/>
    <w:rsid w:val="00886A5F"/>
    <w:rsid w:val="00887205"/>
    <w:rsid w:val="00894A58"/>
    <w:rsid w:val="008A0DA2"/>
    <w:rsid w:val="008A1DB9"/>
    <w:rsid w:val="008A5AB0"/>
    <w:rsid w:val="008B09E5"/>
    <w:rsid w:val="008B1AEC"/>
    <w:rsid w:val="008B24AA"/>
    <w:rsid w:val="008C163F"/>
    <w:rsid w:val="008C384C"/>
    <w:rsid w:val="008C38FA"/>
    <w:rsid w:val="008E2D68"/>
    <w:rsid w:val="008E5E16"/>
    <w:rsid w:val="008E6756"/>
    <w:rsid w:val="008F13AD"/>
    <w:rsid w:val="008F24D8"/>
    <w:rsid w:val="008F4AA1"/>
    <w:rsid w:val="008F4CDB"/>
    <w:rsid w:val="008F74ED"/>
    <w:rsid w:val="009005D7"/>
    <w:rsid w:val="00902210"/>
    <w:rsid w:val="0090271F"/>
    <w:rsid w:val="00902E23"/>
    <w:rsid w:val="00903793"/>
    <w:rsid w:val="009114D7"/>
    <w:rsid w:val="0091348E"/>
    <w:rsid w:val="00914190"/>
    <w:rsid w:val="009145CB"/>
    <w:rsid w:val="00915010"/>
    <w:rsid w:val="00917CCB"/>
    <w:rsid w:val="00920602"/>
    <w:rsid w:val="00924B69"/>
    <w:rsid w:val="00932CCD"/>
    <w:rsid w:val="00933FB0"/>
    <w:rsid w:val="00934D41"/>
    <w:rsid w:val="009371F1"/>
    <w:rsid w:val="00940444"/>
    <w:rsid w:val="00942EC2"/>
    <w:rsid w:val="009458F1"/>
    <w:rsid w:val="00945C9D"/>
    <w:rsid w:val="009473CB"/>
    <w:rsid w:val="00947940"/>
    <w:rsid w:val="009544BF"/>
    <w:rsid w:val="00960E25"/>
    <w:rsid w:val="00961B93"/>
    <w:rsid w:val="00963C81"/>
    <w:rsid w:val="00964063"/>
    <w:rsid w:val="009646B7"/>
    <w:rsid w:val="00965FC6"/>
    <w:rsid w:val="00970E7D"/>
    <w:rsid w:val="00974335"/>
    <w:rsid w:val="00975AF5"/>
    <w:rsid w:val="00976F3C"/>
    <w:rsid w:val="00987304"/>
    <w:rsid w:val="0099145B"/>
    <w:rsid w:val="00991555"/>
    <w:rsid w:val="009927BD"/>
    <w:rsid w:val="00993D70"/>
    <w:rsid w:val="00994CAE"/>
    <w:rsid w:val="00996072"/>
    <w:rsid w:val="009965D6"/>
    <w:rsid w:val="009A5466"/>
    <w:rsid w:val="009A7A2C"/>
    <w:rsid w:val="009C1118"/>
    <w:rsid w:val="009C17F6"/>
    <w:rsid w:val="009C20DF"/>
    <w:rsid w:val="009C3422"/>
    <w:rsid w:val="009C552F"/>
    <w:rsid w:val="009D0713"/>
    <w:rsid w:val="009D07D1"/>
    <w:rsid w:val="009D4342"/>
    <w:rsid w:val="009D6397"/>
    <w:rsid w:val="009D6B1A"/>
    <w:rsid w:val="009E1140"/>
    <w:rsid w:val="009E1800"/>
    <w:rsid w:val="009E70CF"/>
    <w:rsid w:val="009E79AD"/>
    <w:rsid w:val="009F11DC"/>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BEF"/>
    <w:rsid w:val="00A40D90"/>
    <w:rsid w:val="00A40E31"/>
    <w:rsid w:val="00A4157E"/>
    <w:rsid w:val="00A43948"/>
    <w:rsid w:val="00A43F2F"/>
    <w:rsid w:val="00A53724"/>
    <w:rsid w:val="00A56066"/>
    <w:rsid w:val="00A56877"/>
    <w:rsid w:val="00A618D1"/>
    <w:rsid w:val="00A65604"/>
    <w:rsid w:val="00A66A11"/>
    <w:rsid w:val="00A7050E"/>
    <w:rsid w:val="00A708E1"/>
    <w:rsid w:val="00A7126D"/>
    <w:rsid w:val="00A73129"/>
    <w:rsid w:val="00A82346"/>
    <w:rsid w:val="00A84450"/>
    <w:rsid w:val="00A90777"/>
    <w:rsid w:val="00A92BA1"/>
    <w:rsid w:val="00A93829"/>
    <w:rsid w:val="00A95A32"/>
    <w:rsid w:val="00A976AD"/>
    <w:rsid w:val="00AA04B7"/>
    <w:rsid w:val="00AA07EB"/>
    <w:rsid w:val="00AA0953"/>
    <w:rsid w:val="00AA5249"/>
    <w:rsid w:val="00AA7555"/>
    <w:rsid w:val="00AB4A5D"/>
    <w:rsid w:val="00AB5E47"/>
    <w:rsid w:val="00AC00FA"/>
    <w:rsid w:val="00AC3A70"/>
    <w:rsid w:val="00AC6BC6"/>
    <w:rsid w:val="00AC7BD0"/>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6ECD"/>
    <w:rsid w:val="00B27CD3"/>
    <w:rsid w:val="00B356ED"/>
    <w:rsid w:val="00B40073"/>
    <w:rsid w:val="00B400E8"/>
    <w:rsid w:val="00B40BC4"/>
    <w:rsid w:val="00B520F4"/>
    <w:rsid w:val="00B54EFB"/>
    <w:rsid w:val="00B5683E"/>
    <w:rsid w:val="00B63EAB"/>
    <w:rsid w:val="00B659C2"/>
    <w:rsid w:val="00B6610F"/>
    <w:rsid w:val="00B663DD"/>
    <w:rsid w:val="00B711E1"/>
    <w:rsid w:val="00B71D16"/>
    <w:rsid w:val="00B72167"/>
    <w:rsid w:val="00B769AB"/>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3504"/>
    <w:rsid w:val="00BE6563"/>
    <w:rsid w:val="00BE7FDD"/>
    <w:rsid w:val="00BF128E"/>
    <w:rsid w:val="00BF28DC"/>
    <w:rsid w:val="00BF2D25"/>
    <w:rsid w:val="00BF41D6"/>
    <w:rsid w:val="00BF64B7"/>
    <w:rsid w:val="00C074DD"/>
    <w:rsid w:val="00C1100F"/>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40D7"/>
    <w:rsid w:val="00C551FF"/>
    <w:rsid w:val="00C573D0"/>
    <w:rsid w:val="00C6120E"/>
    <w:rsid w:val="00C62C5D"/>
    <w:rsid w:val="00C648AB"/>
    <w:rsid w:val="00C65B41"/>
    <w:rsid w:val="00C72833"/>
    <w:rsid w:val="00C80F1D"/>
    <w:rsid w:val="00C8558A"/>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4DD8"/>
    <w:rsid w:val="00CD61A7"/>
    <w:rsid w:val="00CD6466"/>
    <w:rsid w:val="00CE0548"/>
    <w:rsid w:val="00CE6EBE"/>
    <w:rsid w:val="00CF1A86"/>
    <w:rsid w:val="00CF1B87"/>
    <w:rsid w:val="00CF2191"/>
    <w:rsid w:val="00CF2C6B"/>
    <w:rsid w:val="00CF2CAA"/>
    <w:rsid w:val="00CF383E"/>
    <w:rsid w:val="00CF41B5"/>
    <w:rsid w:val="00CF456C"/>
    <w:rsid w:val="00CF5D1F"/>
    <w:rsid w:val="00D0086D"/>
    <w:rsid w:val="00D01F19"/>
    <w:rsid w:val="00D034DF"/>
    <w:rsid w:val="00D049BD"/>
    <w:rsid w:val="00D055FF"/>
    <w:rsid w:val="00D06E7E"/>
    <w:rsid w:val="00D072DF"/>
    <w:rsid w:val="00D121F0"/>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6550"/>
    <w:rsid w:val="00DA77B4"/>
    <w:rsid w:val="00DA7A03"/>
    <w:rsid w:val="00DB1818"/>
    <w:rsid w:val="00DB37C4"/>
    <w:rsid w:val="00DB49BA"/>
    <w:rsid w:val="00DC309B"/>
    <w:rsid w:val="00DC4DA2"/>
    <w:rsid w:val="00DC68C6"/>
    <w:rsid w:val="00DC7D30"/>
    <w:rsid w:val="00DD315C"/>
    <w:rsid w:val="00DD4C17"/>
    <w:rsid w:val="00DD5471"/>
    <w:rsid w:val="00DD74A5"/>
    <w:rsid w:val="00DD7A99"/>
    <w:rsid w:val="00DE48D0"/>
    <w:rsid w:val="00DE5197"/>
    <w:rsid w:val="00DE7394"/>
    <w:rsid w:val="00DE7F80"/>
    <w:rsid w:val="00DF2B1F"/>
    <w:rsid w:val="00DF62CD"/>
    <w:rsid w:val="00DF77F4"/>
    <w:rsid w:val="00E01B2E"/>
    <w:rsid w:val="00E02682"/>
    <w:rsid w:val="00E04673"/>
    <w:rsid w:val="00E070CC"/>
    <w:rsid w:val="00E07C6E"/>
    <w:rsid w:val="00E15760"/>
    <w:rsid w:val="00E157FA"/>
    <w:rsid w:val="00E164B1"/>
    <w:rsid w:val="00E16509"/>
    <w:rsid w:val="00E215E2"/>
    <w:rsid w:val="00E24695"/>
    <w:rsid w:val="00E322D5"/>
    <w:rsid w:val="00E33FDD"/>
    <w:rsid w:val="00E409EC"/>
    <w:rsid w:val="00E41FBA"/>
    <w:rsid w:val="00E44582"/>
    <w:rsid w:val="00E5119E"/>
    <w:rsid w:val="00E51BC9"/>
    <w:rsid w:val="00E525C6"/>
    <w:rsid w:val="00E60F20"/>
    <w:rsid w:val="00E60FDE"/>
    <w:rsid w:val="00E6215A"/>
    <w:rsid w:val="00E70324"/>
    <w:rsid w:val="00E7067C"/>
    <w:rsid w:val="00E70938"/>
    <w:rsid w:val="00E72410"/>
    <w:rsid w:val="00E73CF5"/>
    <w:rsid w:val="00E74B96"/>
    <w:rsid w:val="00E76EEA"/>
    <w:rsid w:val="00E77645"/>
    <w:rsid w:val="00E81DEA"/>
    <w:rsid w:val="00E9563B"/>
    <w:rsid w:val="00EA15B0"/>
    <w:rsid w:val="00EA5EA7"/>
    <w:rsid w:val="00EB04CF"/>
    <w:rsid w:val="00EB4256"/>
    <w:rsid w:val="00EC0675"/>
    <w:rsid w:val="00EC2B8A"/>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26747"/>
    <w:rsid w:val="00F312DF"/>
    <w:rsid w:val="00F3226E"/>
    <w:rsid w:val="00F325C8"/>
    <w:rsid w:val="00F36FFD"/>
    <w:rsid w:val="00F372D9"/>
    <w:rsid w:val="00F44DA1"/>
    <w:rsid w:val="00F512EA"/>
    <w:rsid w:val="00F55F6D"/>
    <w:rsid w:val="00F61495"/>
    <w:rsid w:val="00F61E8C"/>
    <w:rsid w:val="00F637E1"/>
    <w:rsid w:val="00F653B8"/>
    <w:rsid w:val="00F65C85"/>
    <w:rsid w:val="00F65CBF"/>
    <w:rsid w:val="00F76C73"/>
    <w:rsid w:val="00F7753F"/>
    <w:rsid w:val="00F77A4E"/>
    <w:rsid w:val="00F82434"/>
    <w:rsid w:val="00F83615"/>
    <w:rsid w:val="00F840EC"/>
    <w:rsid w:val="00F85170"/>
    <w:rsid w:val="00F872DA"/>
    <w:rsid w:val="00F9008D"/>
    <w:rsid w:val="00FA0908"/>
    <w:rsid w:val="00FA10BA"/>
    <w:rsid w:val="00FA1266"/>
    <w:rsid w:val="00FA1976"/>
    <w:rsid w:val="00FA6692"/>
    <w:rsid w:val="00FB2F09"/>
    <w:rsid w:val="00FB4C7E"/>
    <w:rsid w:val="00FC1192"/>
    <w:rsid w:val="00FC1FDB"/>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5B1C1EF7-DBA7-43D6-A0E8-4A5BE40E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next w:val="Normal"/>
    <w:qFormat/>
    <w:rsid w:val="006F283E"/>
    <w:pPr>
      <w:outlineLvl w:val="7"/>
    </w:pPr>
    <w:rPr>
      <w:rFonts w:ascii="Arial" w:eastAsia="Times New Roman" w:hAnsi="Arial"/>
      <w:sz w:val="36"/>
    </w:rPr>
  </w:style>
  <w:style w:type="paragraph" w:styleId="Heading9">
    <w:name w:val="heading 9"/>
    <w:basedOn w:val="Heading8"/>
    <w:next w:val="Normal"/>
    <w:qFormat/>
    <w:rsid w:val="006F283E"/>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70273"/>
    <w:pPr>
      <w:ind w:left="1985" w:hanging="1985"/>
      <w:outlineLvl w:val="9"/>
    </w:pPr>
    <w:rPr>
      <w:sz w:val="20"/>
    </w:rPr>
  </w:style>
  <w:style w:type="paragraph" w:styleId="TOC9">
    <w:name w:val="toc 9"/>
    <w:basedOn w:val="Normal"/>
    <w:uiPriority w:val="39"/>
    <w:rsid w:val="00070273"/>
    <w:pPr>
      <w:keepNext/>
      <w:keepLines/>
      <w:widowControl w:val="0"/>
      <w:tabs>
        <w:tab w:val="right" w:leader="dot" w:pos="9639"/>
      </w:tabs>
      <w:spacing w:before="180" w:after="0"/>
      <w:ind w:left="1418" w:right="425" w:hanging="1418"/>
    </w:pPr>
    <w:rPr>
      <w:b/>
      <w:sz w:val="22"/>
    </w:rPr>
  </w:style>
  <w:style w:type="paragraph" w:styleId="Header">
    <w:name w:val="header"/>
    <w:basedOn w:val="Normal"/>
    <w:link w:val="HeaderChar"/>
    <w:rsid w:val="00070273"/>
    <w:pPr>
      <w:tabs>
        <w:tab w:val="center" w:pos="4513"/>
        <w:tab w:val="right" w:pos="9026"/>
      </w:tabs>
      <w:spacing w:after="0"/>
    </w:pPr>
  </w:style>
  <w:style w:type="paragraph" w:styleId="TOC1">
    <w:name w:val="toc 1"/>
    <w:uiPriority w:val="39"/>
    <w:rsid w:val="000702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070273"/>
    <w:pPr>
      <w:keepLines/>
      <w:tabs>
        <w:tab w:val="center" w:pos="4536"/>
        <w:tab w:val="right" w:pos="9072"/>
      </w:tabs>
    </w:pPr>
  </w:style>
  <w:style w:type="character" w:customStyle="1" w:styleId="ZGSM">
    <w:name w:val="ZGSM"/>
    <w:rsid w:val="00070273"/>
  </w:style>
  <w:style w:type="character" w:customStyle="1" w:styleId="HeaderChar">
    <w:name w:val="Header Char"/>
    <w:basedOn w:val="DefaultParagraphFont"/>
    <w:link w:val="Header"/>
    <w:rsid w:val="00070273"/>
    <w:rPr>
      <w:rFonts w:eastAsia="Times New Roman"/>
    </w:rPr>
  </w:style>
  <w:style w:type="paragraph" w:customStyle="1" w:styleId="ZD">
    <w:name w:val="ZD"/>
    <w:rsid w:val="000702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70273"/>
    <w:pPr>
      <w:ind w:left="1701" w:hanging="1701"/>
    </w:pPr>
  </w:style>
  <w:style w:type="paragraph" w:styleId="TOC4">
    <w:name w:val="toc 4"/>
    <w:basedOn w:val="TOC3"/>
    <w:uiPriority w:val="39"/>
    <w:rsid w:val="00070273"/>
    <w:pPr>
      <w:ind w:left="1418" w:hanging="1418"/>
    </w:pPr>
  </w:style>
  <w:style w:type="paragraph" w:styleId="TOC3">
    <w:name w:val="toc 3"/>
    <w:basedOn w:val="TOC2"/>
    <w:uiPriority w:val="39"/>
    <w:rsid w:val="00070273"/>
    <w:pPr>
      <w:ind w:left="1134" w:hanging="1134"/>
    </w:pPr>
  </w:style>
  <w:style w:type="paragraph" w:styleId="TOC2">
    <w:name w:val="toc 2"/>
    <w:basedOn w:val="TOC1"/>
    <w:uiPriority w:val="39"/>
    <w:rsid w:val="00070273"/>
    <w:pPr>
      <w:keepNext w:val="0"/>
      <w:spacing w:before="0"/>
      <w:ind w:left="851" w:hanging="851"/>
    </w:pPr>
    <w:rPr>
      <w:sz w:val="20"/>
    </w:rPr>
  </w:style>
  <w:style w:type="paragraph" w:styleId="Footer">
    <w:name w:val="footer"/>
    <w:basedOn w:val="Normal"/>
    <w:link w:val="FooterChar"/>
    <w:rsid w:val="00070273"/>
    <w:pPr>
      <w:tabs>
        <w:tab w:val="center" w:pos="4513"/>
        <w:tab w:val="right" w:pos="9026"/>
      </w:tabs>
      <w:spacing w:after="0"/>
    </w:pPr>
  </w:style>
  <w:style w:type="paragraph" w:customStyle="1" w:styleId="TT">
    <w:name w:val="TT"/>
    <w:basedOn w:val="Heading1"/>
    <w:next w:val="Normal"/>
    <w:rsid w:val="00070273"/>
    <w:pPr>
      <w:outlineLvl w:val="9"/>
    </w:pPr>
  </w:style>
  <w:style w:type="paragraph" w:customStyle="1" w:styleId="NF">
    <w:name w:val="NF"/>
    <w:basedOn w:val="NO"/>
    <w:rsid w:val="00070273"/>
    <w:pPr>
      <w:keepNext/>
      <w:spacing w:after="0"/>
    </w:pPr>
    <w:rPr>
      <w:rFonts w:ascii="Arial" w:hAnsi="Arial"/>
      <w:sz w:val="18"/>
    </w:rPr>
  </w:style>
  <w:style w:type="paragraph" w:customStyle="1" w:styleId="NO">
    <w:name w:val="NO"/>
    <w:basedOn w:val="Normal"/>
    <w:link w:val="NOZchn"/>
    <w:qFormat/>
    <w:rsid w:val="00070273"/>
    <w:pPr>
      <w:keepLines/>
      <w:ind w:left="1135" w:hanging="851"/>
    </w:pPr>
  </w:style>
  <w:style w:type="paragraph" w:customStyle="1" w:styleId="PL">
    <w:name w:val="PL"/>
    <w:rsid w:val="000702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070273"/>
    <w:pPr>
      <w:jc w:val="right"/>
    </w:pPr>
  </w:style>
  <w:style w:type="paragraph" w:customStyle="1" w:styleId="TAL">
    <w:name w:val="TAL"/>
    <w:basedOn w:val="Normal"/>
    <w:link w:val="TALChar"/>
    <w:qFormat/>
    <w:rsid w:val="00070273"/>
    <w:pPr>
      <w:keepNext/>
      <w:keepLines/>
      <w:spacing w:after="0"/>
    </w:pPr>
    <w:rPr>
      <w:rFonts w:ascii="Arial" w:hAnsi="Arial"/>
      <w:sz w:val="18"/>
    </w:rPr>
  </w:style>
  <w:style w:type="paragraph" w:customStyle="1" w:styleId="TAH">
    <w:name w:val="TAH"/>
    <w:basedOn w:val="TAC"/>
    <w:link w:val="TAHCar"/>
    <w:rsid w:val="00070273"/>
    <w:rPr>
      <w:b/>
    </w:rPr>
  </w:style>
  <w:style w:type="paragraph" w:customStyle="1" w:styleId="TAC">
    <w:name w:val="TAC"/>
    <w:basedOn w:val="TAL"/>
    <w:link w:val="TACChar"/>
    <w:qFormat/>
    <w:rsid w:val="00070273"/>
    <w:pPr>
      <w:jc w:val="center"/>
    </w:pPr>
  </w:style>
  <w:style w:type="paragraph" w:customStyle="1" w:styleId="LD">
    <w:name w:val="LD"/>
    <w:rsid w:val="00070273"/>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070273"/>
    <w:pPr>
      <w:keepLines/>
      <w:ind w:left="1702" w:hanging="1418"/>
    </w:pPr>
  </w:style>
  <w:style w:type="paragraph" w:customStyle="1" w:styleId="FP">
    <w:name w:val="FP"/>
    <w:basedOn w:val="Normal"/>
    <w:rsid w:val="00070273"/>
    <w:pPr>
      <w:spacing w:after="0"/>
    </w:pPr>
  </w:style>
  <w:style w:type="paragraph" w:customStyle="1" w:styleId="NW">
    <w:name w:val="NW"/>
    <w:basedOn w:val="NO"/>
    <w:rsid w:val="00070273"/>
    <w:pPr>
      <w:spacing w:after="0"/>
    </w:pPr>
  </w:style>
  <w:style w:type="paragraph" w:customStyle="1" w:styleId="EW">
    <w:name w:val="EW"/>
    <w:basedOn w:val="EX"/>
    <w:rsid w:val="00070273"/>
    <w:pPr>
      <w:spacing w:after="0"/>
    </w:pPr>
  </w:style>
  <w:style w:type="paragraph" w:customStyle="1" w:styleId="B1">
    <w:name w:val="B1"/>
    <w:basedOn w:val="Normal"/>
    <w:link w:val="B1Char"/>
    <w:qFormat/>
    <w:rsid w:val="00070273"/>
    <w:pPr>
      <w:ind w:left="568" w:hanging="284"/>
    </w:pPr>
  </w:style>
  <w:style w:type="character" w:customStyle="1" w:styleId="FooterChar">
    <w:name w:val="Footer Char"/>
    <w:basedOn w:val="DefaultParagraphFont"/>
    <w:link w:val="Footer"/>
    <w:rsid w:val="00070273"/>
    <w:rPr>
      <w:rFonts w:eastAsia="Times New Roman"/>
    </w:rPr>
  </w:style>
  <w:style w:type="paragraph" w:styleId="TOC6">
    <w:name w:val="toc 6"/>
    <w:basedOn w:val="Normal"/>
    <w:next w:val="Normal"/>
    <w:uiPriority w:val="39"/>
    <w:unhideWhenUsed/>
    <w:rsid w:val="006C192F"/>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customStyle="1" w:styleId="EditorsNote">
    <w:name w:val="Editor's Note"/>
    <w:basedOn w:val="NO"/>
    <w:link w:val="EditorsNoteChar"/>
    <w:rsid w:val="00070273"/>
    <w:pPr>
      <w:ind w:left="1559" w:hanging="1276"/>
    </w:pPr>
    <w:rPr>
      <w:color w:val="FF0000"/>
    </w:rPr>
  </w:style>
  <w:style w:type="paragraph" w:customStyle="1" w:styleId="TH">
    <w:name w:val="TH"/>
    <w:basedOn w:val="Normal"/>
    <w:link w:val="THChar"/>
    <w:qFormat/>
    <w:rsid w:val="00070273"/>
    <w:pPr>
      <w:keepNext/>
      <w:keepLines/>
      <w:spacing w:before="60"/>
      <w:jc w:val="center"/>
    </w:pPr>
    <w:rPr>
      <w:rFonts w:ascii="Arial" w:hAnsi="Arial"/>
      <w:b/>
    </w:rPr>
  </w:style>
  <w:style w:type="paragraph" w:customStyle="1" w:styleId="ZA">
    <w:name w:val="ZA"/>
    <w:rsid w:val="000702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702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702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702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070273"/>
    <w:pPr>
      <w:ind w:left="851" w:hanging="851"/>
    </w:pPr>
  </w:style>
  <w:style w:type="paragraph" w:customStyle="1" w:styleId="ZH">
    <w:name w:val="ZH"/>
    <w:rsid w:val="000702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70273"/>
    <w:pPr>
      <w:keepNext w:val="0"/>
      <w:spacing w:before="0" w:after="240"/>
    </w:pPr>
  </w:style>
  <w:style w:type="paragraph" w:customStyle="1" w:styleId="ZG">
    <w:name w:val="ZG"/>
    <w:rsid w:val="000702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qFormat/>
    <w:rsid w:val="00070273"/>
    <w:pPr>
      <w:ind w:left="851" w:hanging="284"/>
    </w:pPr>
  </w:style>
  <w:style w:type="paragraph" w:customStyle="1" w:styleId="B3">
    <w:name w:val="B3"/>
    <w:basedOn w:val="Normal"/>
    <w:link w:val="B3Car"/>
    <w:rsid w:val="00070273"/>
    <w:pPr>
      <w:ind w:left="1135" w:hanging="284"/>
    </w:pPr>
  </w:style>
  <w:style w:type="paragraph" w:customStyle="1" w:styleId="B4">
    <w:name w:val="B4"/>
    <w:basedOn w:val="Normal"/>
    <w:rsid w:val="00070273"/>
    <w:pPr>
      <w:ind w:left="1418" w:hanging="284"/>
    </w:pPr>
  </w:style>
  <w:style w:type="paragraph" w:customStyle="1" w:styleId="B5">
    <w:name w:val="B5"/>
    <w:basedOn w:val="Normal"/>
    <w:rsid w:val="00070273"/>
    <w:pPr>
      <w:ind w:left="1702" w:hanging="284"/>
    </w:pPr>
  </w:style>
  <w:style w:type="paragraph" w:customStyle="1" w:styleId="ZTD">
    <w:name w:val="ZTD"/>
    <w:basedOn w:val="ZB"/>
    <w:rsid w:val="00070273"/>
    <w:pPr>
      <w:framePr w:hRule="auto" w:wrap="notBeside" w:y="852"/>
    </w:pPr>
    <w:rPr>
      <w:i w:val="0"/>
      <w:sz w:val="40"/>
    </w:rPr>
  </w:style>
  <w:style w:type="paragraph" w:customStyle="1" w:styleId="ZV">
    <w:name w:val="ZV"/>
    <w:basedOn w:val="ZU"/>
    <w:rsid w:val="00070273"/>
    <w:pPr>
      <w:framePr w:wrap="notBeside" w:y="16161"/>
    </w:pPr>
  </w:style>
  <w:style w:type="paragraph" w:styleId="TOC7">
    <w:name w:val="toc 7"/>
    <w:basedOn w:val="Normal"/>
    <w:next w:val="Normal"/>
    <w:uiPriority w:val="39"/>
    <w:unhideWhenUsed/>
    <w:rsid w:val="006C192F"/>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8">
    <w:name w:val="toc 8"/>
    <w:basedOn w:val="Normal"/>
    <w:next w:val="Normal"/>
    <w:uiPriority w:val="39"/>
    <w:unhideWhenUsed/>
    <w:rsid w:val="006C192F"/>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rFonts w:eastAsia="Times New Roman"/>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rFonts w:eastAsia="Times New Roman"/>
      <w:b/>
      <w:bCs/>
    </w:rPr>
  </w:style>
  <w:style w:type="character" w:customStyle="1" w:styleId="TFChar">
    <w:name w:val="TF Char"/>
    <w:link w:val="TF"/>
    <w:qFormat/>
    <w:rsid w:val="009D0713"/>
    <w:rPr>
      <w:rFonts w:ascii="Arial" w:eastAsia="Times New Roman" w:hAnsi="Arial"/>
      <w:b/>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TALChar">
    <w:name w:val="TAL Char"/>
    <w:link w:val="TAL"/>
    <w:qFormat/>
    <w:rsid w:val="00D055FF"/>
    <w:rPr>
      <w:rFonts w:ascii="Arial" w:eastAsia="Times New Roman" w:hAnsi="Arial"/>
      <w:sz w:val="18"/>
    </w:rPr>
  </w:style>
  <w:style w:type="character" w:customStyle="1" w:styleId="TACChar">
    <w:name w:val="TAC Char"/>
    <w:link w:val="TAC"/>
    <w:rsid w:val="009E70CF"/>
    <w:rPr>
      <w:rFonts w:ascii="Arial" w:eastAsia="Times New Roman" w:hAnsi="Arial"/>
      <w:sz w:val="18"/>
    </w:r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rFonts w:eastAsia="Times New Roman"/>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rFonts w:eastAsia="Times New Roman"/>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rFonts w:eastAsia="Times New Roman"/>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eastAsia="Times New Roman" w:hAnsi="Segoe UI" w:cs="Segoe UI"/>
      <w:sz w:val="16"/>
      <w:szCs w:val="16"/>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1"/>
    <w:qFormat/>
    <w:rsid w:val="00BB00ED"/>
    <w:pPr>
      <w:overflowPunct/>
      <w:autoSpaceDE/>
      <w:autoSpaceDN/>
      <w:adjustRightInd/>
      <w:spacing w:after="0"/>
      <w:ind w:left="720"/>
      <w:contextualSpacing/>
      <w:textAlignment w:val="auto"/>
    </w:pPr>
    <w:rPr>
      <w:sz w:val="22"/>
      <w:szCs w:val="22"/>
      <w:lang w:eastAsia="ja-JP"/>
    </w:rPr>
  </w:style>
  <w:style w:type="paragraph" w:styleId="BodyText2">
    <w:name w:val="Body Text 2"/>
    <w:basedOn w:val="Normal"/>
    <w:link w:val="BodyText2Char"/>
    <w:rsid w:val="00DA6550"/>
    <w:pPr>
      <w:spacing w:after="120" w:line="480" w:lineRule="auto"/>
    </w:pPr>
  </w:style>
  <w:style w:type="character" w:customStyle="1" w:styleId="BodyText2Char">
    <w:name w:val="Body Text 2 Char"/>
    <w:basedOn w:val="DefaultParagraphFont"/>
    <w:link w:val="BodyText2"/>
    <w:rsid w:val="00DA6550"/>
    <w:rPr>
      <w:rFonts w:eastAsia="Times New Roman"/>
    </w:rPr>
  </w:style>
  <w:style w:type="paragraph" w:styleId="BodyText3">
    <w:name w:val="Body Text 3"/>
    <w:basedOn w:val="Normal"/>
    <w:link w:val="BodyText3Char"/>
    <w:rsid w:val="00DA6550"/>
    <w:pPr>
      <w:spacing w:after="120"/>
    </w:pPr>
    <w:rPr>
      <w:sz w:val="16"/>
      <w:szCs w:val="16"/>
    </w:rPr>
  </w:style>
  <w:style w:type="character" w:customStyle="1" w:styleId="BodyText3Char">
    <w:name w:val="Body Text 3 Char"/>
    <w:basedOn w:val="DefaultParagraphFont"/>
    <w:link w:val="BodyText3"/>
    <w:rsid w:val="00DA6550"/>
    <w:rPr>
      <w:rFonts w:eastAsia="Times New Roman"/>
      <w:sz w:val="16"/>
      <w:szCs w:val="16"/>
    </w:rPr>
  </w:style>
  <w:style w:type="paragraph" w:styleId="BodyTextFirstIndent">
    <w:name w:val="Body Text First Indent"/>
    <w:basedOn w:val="BodyText"/>
    <w:link w:val="BodyTextFirstIndentChar"/>
    <w:rsid w:val="00DA6550"/>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DA6550"/>
    <w:rPr>
      <w:rFonts w:eastAsia="Times New Roman"/>
      <w:color w:val="000000"/>
      <w:lang w:eastAsia="ja-JP"/>
    </w:rPr>
  </w:style>
  <w:style w:type="paragraph" w:styleId="BodyTextFirstIndent2">
    <w:name w:val="Body Text First Indent 2"/>
    <w:basedOn w:val="BodyTextIndent"/>
    <w:link w:val="BodyTextFirstIndent2Char"/>
    <w:rsid w:val="00DA6550"/>
    <w:pPr>
      <w:spacing w:after="180"/>
      <w:ind w:left="360" w:firstLine="360"/>
    </w:pPr>
  </w:style>
  <w:style w:type="character" w:customStyle="1" w:styleId="BodyTextFirstIndent2Char">
    <w:name w:val="Body Text First Indent 2 Char"/>
    <w:basedOn w:val="BodyTextIndentChar"/>
    <w:link w:val="BodyTextFirstIndent2"/>
    <w:rsid w:val="00DA6550"/>
    <w:rPr>
      <w:rFonts w:eastAsia="Times New Roman"/>
    </w:rPr>
  </w:style>
  <w:style w:type="paragraph" w:styleId="BodyTextIndent2">
    <w:name w:val="Body Text Indent 2"/>
    <w:basedOn w:val="Normal"/>
    <w:link w:val="BodyTextIndent2Char"/>
    <w:rsid w:val="00DA6550"/>
    <w:pPr>
      <w:spacing w:after="120" w:line="480" w:lineRule="auto"/>
      <w:ind w:left="283"/>
    </w:pPr>
  </w:style>
  <w:style w:type="character" w:customStyle="1" w:styleId="BodyTextIndent2Char">
    <w:name w:val="Body Text Indent 2 Char"/>
    <w:basedOn w:val="DefaultParagraphFont"/>
    <w:link w:val="BodyTextIndent2"/>
    <w:rsid w:val="00DA6550"/>
    <w:rPr>
      <w:rFonts w:eastAsia="Times New Roman"/>
    </w:rPr>
  </w:style>
  <w:style w:type="paragraph" w:styleId="BodyTextIndent3">
    <w:name w:val="Body Text Indent 3"/>
    <w:basedOn w:val="Normal"/>
    <w:link w:val="BodyTextIndent3Char"/>
    <w:rsid w:val="00DA6550"/>
    <w:pPr>
      <w:spacing w:after="120"/>
      <w:ind w:left="283"/>
    </w:pPr>
    <w:rPr>
      <w:sz w:val="16"/>
      <w:szCs w:val="16"/>
    </w:rPr>
  </w:style>
  <w:style w:type="character" w:customStyle="1" w:styleId="BodyTextIndent3Char">
    <w:name w:val="Body Text Indent 3 Char"/>
    <w:basedOn w:val="DefaultParagraphFont"/>
    <w:link w:val="BodyTextIndent3"/>
    <w:rsid w:val="00DA6550"/>
    <w:rPr>
      <w:rFonts w:eastAsia="Times New Roman"/>
      <w:sz w:val="16"/>
      <w:szCs w:val="16"/>
    </w:rPr>
  </w:style>
  <w:style w:type="character" w:customStyle="1" w:styleId="IntenseQuoteChar">
    <w:name w:val="Intense Quote Char"/>
    <w:basedOn w:val="DefaultParagraphFont"/>
    <w:uiPriority w:val="30"/>
    <w:rsid w:val="00DA6550"/>
    <w:rPr>
      <w:rFonts w:eastAsia="Times New Roman"/>
      <w:i/>
      <w:iCs/>
      <w:color w:val="5B9BD5" w:themeColor="accent1"/>
    </w:rPr>
  </w:style>
  <w:style w:type="character" w:customStyle="1" w:styleId="QuoteChar">
    <w:name w:val="Quote Char"/>
    <w:basedOn w:val="DefaultParagraphFont"/>
    <w:uiPriority w:val="29"/>
    <w:rsid w:val="00DA6550"/>
    <w:rPr>
      <w:rFonts w:eastAsia="Times New Roman"/>
      <w:i/>
      <w:iCs/>
      <w:color w:val="404040" w:themeColor="text1" w:themeTint="BF"/>
    </w:rPr>
  </w:style>
  <w:style w:type="character" w:customStyle="1" w:styleId="TitleChar">
    <w:name w:val="Title Char"/>
    <w:basedOn w:val="DefaultParagraphFont"/>
    <w:rsid w:val="00DA6550"/>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rsid w:val="00873E30"/>
    <w:pPr>
      <w:spacing w:after="0"/>
    </w:pPr>
  </w:style>
  <w:style w:type="character" w:customStyle="1" w:styleId="EndnoteTextChar">
    <w:name w:val="Endnote Text Char"/>
    <w:basedOn w:val="DefaultParagraphFont"/>
    <w:link w:val="EndnoteText"/>
    <w:rsid w:val="00873E30"/>
    <w:rPr>
      <w:rFonts w:eastAsia="Times New Roman"/>
    </w:rPr>
  </w:style>
  <w:style w:type="paragraph" w:styleId="EnvelopeAddress">
    <w:name w:val="envelope address"/>
    <w:basedOn w:val="Normal"/>
    <w:rsid w:val="00873E3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3E30"/>
    <w:pPr>
      <w:spacing w:after="0"/>
    </w:pPr>
    <w:rPr>
      <w:rFonts w:asciiTheme="majorHAnsi" w:eastAsiaTheme="majorEastAsia" w:hAnsiTheme="majorHAnsi" w:cstheme="majorBidi"/>
    </w:rPr>
  </w:style>
  <w:style w:type="paragraph" w:styleId="FootnoteText">
    <w:name w:val="footnote text"/>
    <w:basedOn w:val="Normal"/>
    <w:link w:val="FootnoteTextChar"/>
    <w:rsid w:val="00873E30"/>
    <w:pPr>
      <w:spacing w:after="0"/>
    </w:pPr>
  </w:style>
  <w:style w:type="character" w:customStyle="1" w:styleId="FootnoteTextChar">
    <w:name w:val="Footnote Text Char"/>
    <w:basedOn w:val="DefaultParagraphFont"/>
    <w:link w:val="FootnoteText"/>
    <w:rsid w:val="00873E30"/>
    <w:rPr>
      <w:rFonts w:eastAsia="Times New Roman"/>
    </w:rPr>
  </w:style>
  <w:style w:type="paragraph" w:styleId="HTMLAddress">
    <w:name w:val="HTML Address"/>
    <w:basedOn w:val="Normal"/>
    <w:link w:val="HTMLAddressChar"/>
    <w:rsid w:val="00873E30"/>
    <w:pPr>
      <w:spacing w:after="0"/>
    </w:pPr>
    <w:rPr>
      <w:i/>
      <w:iCs/>
    </w:rPr>
  </w:style>
  <w:style w:type="character" w:customStyle="1" w:styleId="HTMLAddressChar">
    <w:name w:val="HTML Address Char"/>
    <w:basedOn w:val="DefaultParagraphFont"/>
    <w:link w:val="HTMLAddress"/>
    <w:rsid w:val="00873E30"/>
    <w:rPr>
      <w:rFonts w:eastAsia="Times New Roman"/>
      <w:i/>
      <w:iCs/>
    </w:rPr>
  </w:style>
  <w:style w:type="paragraph" w:styleId="HTMLPreformatted">
    <w:name w:val="HTML Preformatted"/>
    <w:basedOn w:val="Normal"/>
    <w:link w:val="HTMLPreformattedChar"/>
    <w:rsid w:val="00873E30"/>
    <w:pPr>
      <w:spacing w:after="0"/>
    </w:pPr>
    <w:rPr>
      <w:rFonts w:ascii="Consolas" w:hAnsi="Consolas"/>
    </w:rPr>
  </w:style>
  <w:style w:type="character" w:customStyle="1" w:styleId="HTMLPreformattedChar">
    <w:name w:val="HTML Preformatted Char"/>
    <w:basedOn w:val="DefaultParagraphFont"/>
    <w:link w:val="HTMLPreformatted"/>
    <w:rsid w:val="00873E30"/>
    <w:rPr>
      <w:rFonts w:ascii="Consolas" w:eastAsia="Times New Roman" w:hAnsi="Consolas"/>
    </w:rPr>
  </w:style>
  <w:style w:type="paragraph" w:styleId="Index1">
    <w:name w:val="index 1"/>
    <w:basedOn w:val="Normal"/>
    <w:next w:val="Normal"/>
    <w:rsid w:val="00873E30"/>
    <w:pPr>
      <w:spacing w:after="0"/>
      <w:ind w:left="200" w:hanging="200"/>
    </w:pPr>
  </w:style>
  <w:style w:type="paragraph" w:styleId="Index2">
    <w:name w:val="index 2"/>
    <w:basedOn w:val="Normal"/>
    <w:next w:val="Normal"/>
    <w:rsid w:val="00873E30"/>
    <w:pPr>
      <w:spacing w:after="0"/>
      <w:ind w:left="400" w:hanging="200"/>
    </w:pPr>
  </w:style>
  <w:style w:type="paragraph" w:styleId="Index3">
    <w:name w:val="index 3"/>
    <w:basedOn w:val="Normal"/>
    <w:next w:val="Normal"/>
    <w:rsid w:val="00873E30"/>
    <w:pPr>
      <w:spacing w:after="0"/>
      <w:ind w:left="600" w:hanging="200"/>
    </w:pPr>
  </w:style>
  <w:style w:type="paragraph" w:styleId="Index4">
    <w:name w:val="index 4"/>
    <w:basedOn w:val="Normal"/>
    <w:next w:val="Normal"/>
    <w:rsid w:val="00873E30"/>
    <w:pPr>
      <w:spacing w:after="0"/>
      <w:ind w:left="800" w:hanging="200"/>
    </w:pPr>
  </w:style>
  <w:style w:type="paragraph" w:styleId="Index5">
    <w:name w:val="index 5"/>
    <w:basedOn w:val="Normal"/>
    <w:next w:val="Normal"/>
    <w:rsid w:val="00873E30"/>
    <w:pPr>
      <w:spacing w:after="0"/>
      <w:ind w:left="1000" w:hanging="200"/>
    </w:pPr>
  </w:style>
  <w:style w:type="paragraph" w:styleId="Index6">
    <w:name w:val="index 6"/>
    <w:basedOn w:val="Normal"/>
    <w:next w:val="Normal"/>
    <w:rsid w:val="00873E30"/>
    <w:pPr>
      <w:spacing w:after="0"/>
      <w:ind w:left="1200" w:hanging="200"/>
    </w:pPr>
  </w:style>
  <w:style w:type="paragraph" w:styleId="Index7">
    <w:name w:val="index 7"/>
    <w:basedOn w:val="Normal"/>
    <w:next w:val="Normal"/>
    <w:rsid w:val="00873E30"/>
    <w:pPr>
      <w:spacing w:after="0"/>
      <w:ind w:left="1400" w:hanging="200"/>
    </w:pPr>
  </w:style>
  <w:style w:type="paragraph" w:styleId="Index8">
    <w:name w:val="index 8"/>
    <w:basedOn w:val="Normal"/>
    <w:next w:val="Normal"/>
    <w:rsid w:val="00873E30"/>
    <w:pPr>
      <w:spacing w:after="0"/>
      <w:ind w:left="1600" w:hanging="200"/>
    </w:pPr>
  </w:style>
  <w:style w:type="paragraph" w:styleId="Index9">
    <w:name w:val="index 9"/>
    <w:basedOn w:val="Normal"/>
    <w:next w:val="Normal"/>
    <w:rsid w:val="00873E30"/>
    <w:pPr>
      <w:spacing w:after="0"/>
      <w:ind w:left="1800" w:hanging="200"/>
    </w:pPr>
  </w:style>
  <w:style w:type="paragraph" w:styleId="IndexHeading">
    <w:name w:val="index heading"/>
    <w:basedOn w:val="Normal"/>
    <w:next w:val="Index1"/>
    <w:rsid w:val="00873E30"/>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73E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1">
    <w:name w:val="Intense Quote Char1"/>
    <w:basedOn w:val="DefaultParagraphFont"/>
    <w:link w:val="IntenseQuote"/>
    <w:uiPriority w:val="30"/>
    <w:rsid w:val="00873E30"/>
    <w:rPr>
      <w:rFonts w:eastAsia="Times New Roman"/>
      <w:i/>
      <w:iCs/>
      <w:color w:val="5B9BD5" w:themeColor="accent1"/>
    </w:rPr>
  </w:style>
  <w:style w:type="paragraph" w:styleId="List">
    <w:name w:val="List"/>
    <w:basedOn w:val="Normal"/>
    <w:rsid w:val="00873E30"/>
    <w:pPr>
      <w:ind w:left="283" w:hanging="283"/>
      <w:contextualSpacing/>
    </w:pPr>
  </w:style>
  <w:style w:type="paragraph" w:styleId="List2">
    <w:name w:val="List 2"/>
    <w:basedOn w:val="Normal"/>
    <w:rsid w:val="00873E30"/>
    <w:pPr>
      <w:ind w:left="566" w:hanging="283"/>
      <w:contextualSpacing/>
    </w:pPr>
  </w:style>
  <w:style w:type="paragraph" w:styleId="List3">
    <w:name w:val="List 3"/>
    <w:basedOn w:val="Normal"/>
    <w:rsid w:val="00873E30"/>
    <w:pPr>
      <w:ind w:left="849" w:hanging="283"/>
      <w:contextualSpacing/>
    </w:pPr>
  </w:style>
  <w:style w:type="paragraph" w:styleId="List4">
    <w:name w:val="List 4"/>
    <w:basedOn w:val="Normal"/>
    <w:rsid w:val="00873E30"/>
    <w:pPr>
      <w:ind w:left="1132" w:hanging="283"/>
      <w:contextualSpacing/>
    </w:pPr>
  </w:style>
  <w:style w:type="paragraph" w:styleId="List5">
    <w:name w:val="List 5"/>
    <w:basedOn w:val="Normal"/>
    <w:rsid w:val="00873E30"/>
    <w:pPr>
      <w:ind w:left="1415" w:hanging="283"/>
      <w:contextualSpacing/>
    </w:pPr>
  </w:style>
  <w:style w:type="paragraph" w:styleId="ListBullet">
    <w:name w:val="List Bullet"/>
    <w:basedOn w:val="Normal"/>
    <w:rsid w:val="00873E30"/>
    <w:pPr>
      <w:numPr>
        <w:numId w:val="21"/>
      </w:numPr>
      <w:contextualSpacing/>
    </w:pPr>
  </w:style>
  <w:style w:type="paragraph" w:styleId="ListBullet2">
    <w:name w:val="List Bullet 2"/>
    <w:basedOn w:val="Normal"/>
    <w:rsid w:val="00873E30"/>
    <w:pPr>
      <w:numPr>
        <w:numId w:val="22"/>
      </w:numPr>
      <w:contextualSpacing/>
    </w:pPr>
  </w:style>
  <w:style w:type="paragraph" w:styleId="ListBullet3">
    <w:name w:val="List Bullet 3"/>
    <w:basedOn w:val="Normal"/>
    <w:rsid w:val="00873E30"/>
    <w:pPr>
      <w:numPr>
        <w:numId w:val="23"/>
      </w:numPr>
      <w:contextualSpacing/>
    </w:pPr>
  </w:style>
  <w:style w:type="paragraph" w:styleId="ListBullet4">
    <w:name w:val="List Bullet 4"/>
    <w:basedOn w:val="Normal"/>
    <w:rsid w:val="00873E30"/>
    <w:pPr>
      <w:numPr>
        <w:numId w:val="24"/>
      </w:numPr>
      <w:contextualSpacing/>
    </w:pPr>
  </w:style>
  <w:style w:type="paragraph" w:styleId="ListBullet5">
    <w:name w:val="List Bullet 5"/>
    <w:basedOn w:val="Normal"/>
    <w:rsid w:val="00873E30"/>
    <w:pPr>
      <w:numPr>
        <w:numId w:val="25"/>
      </w:numPr>
      <w:contextualSpacing/>
    </w:pPr>
  </w:style>
  <w:style w:type="paragraph" w:styleId="ListContinue">
    <w:name w:val="List Continue"/>
    <w:basedOn w:val="Normal"/>
    <w:rsid w:val="00873E30"/>
    <w:pPr>
      <w:spacing w:after="120"/>
      <w:ind w:left="283"/>
      <w:contextualSpacing/>
    </w:pPr>
  </w:style>
  <w:style w:type="paragraph" w:styleId="ListContinue2">
    <w:name w:val="List Continue 2"/>
    <w:basedOn w:val="Normal"/>
    <w:rsid w:val="00873E30"/>
    <w:pPr>
      <w:spacing w:after="120"/>
      <w:ind w:left="566"/>
      <w:contextualSpacing/>
    </w:pPr>
  </w:style>
  <w:style w:type="paragraph" w:styleId="ListContinue3">
    <w:name w:val="List Continue 3"/>
    <w:basedOn w:val="Normal"/>
    <w:rsid w:val="00873E30"/>
    <w:pPr>
      <w:spacing w:after="120"/>
      <w:ind w:left="849"/>
      <w:contextualSpacing/>
    </w:pPr>
  </w:style>
  <w:style w:type="paragraph" w:styleId="ListContinue4">
    <w:name w:val="List Continue 4"/>
    <w:basedOn w:val="Normal"/>
    <w:rsid w:val="00873E30"/>
    <w:pPr>
      <w:spacing w:after="120"/>
      <w:ind w:left="1132"/>
      <w:contextualSpacing/>
    </w:pPr>
  </w:style>
  <w:style w:type="paragraph" w:styleId="ListContinue5">
    <w:name w:val="List Continue 5"/>
    <w:basedOn w:val="Normal"/>
    <w:rsid w:val="00873E30"/>
    <w:pPr>
      <w:spacing w:after="120"/>
      <w:ind w:left="1415"/>
      <w:contextualSpacing/>
    </w:pPr>
  </w:style>
  <w:style w:type="paragraph" w:styleId="ListNumber">
    <w:name w:val="List Number"/>
    <w:basedOn w:val="Normal"/>
    <w:rsid w:val="00873E30"/>
    <w:pPr>
      <w:numPr>
        <w:numId w:val="26"/>
      </w:numPr>
      <w:contextualSpacing/>
    </w:pPr>
  </w:style>
  <w:style w:type="paragraph" w:styleId="ListNumber2">
    <w:name w:val="List Number 2"/>
    <w:basedOn w:val="Normal"/>
    <w:rsid w:val="00873E30"/>
    <w:pPr>
      <w:numPr>
        <w:numId w:val="27"/>
      </w:numPr>
      <w:contextualSpacing/>
    </w:pPr>
  </w:style>
  <w:style w:type="paragraph" w:styleId="ListNumber3">
    <w:name w:val="List Number 3"/>
    <w:basedOn w:val="Normal"/>
    <w:rsid w:val="00873E30"/>
    <w:pPr>
      <w:numPr>
        <w:numId w:val="28"/>
      </w:numPr>
      <w:contextualSpacing/>
    </w:pPr>
  </w:style>
  <w:style w:type="paragraph" w:styleId="ListNumber4">
    <w:name w:val="List Number 4"/>
    <w:basedOn w:val="Normal"/>
    <w:rsid w:val="00873E30"/>
    <w:pPr>
      <w:numPr>
        <w:numId w:val="29"/>
      </w:numPr>
      <w:contextualSpacing/>
    </w:pPr>
  </w:style>
  <w:style w:type="paragraph" w:styleId="ListNumber5">
    <w:name w:val="List Number 5"/>
    <w:basedOn w:val="Normal"/>
    <w:rsid w:val="00873E30"/>
    <w:pPr>
      <w:numPr>
        <w:numId w:val="30"/>
      </w:numPr>
      <w:contextualSpacing/>
    </w:pPr>
  </w:style>
  <w:style w:type="paragraph" w:styleId="MacroText">
    <w:name w:val="macro"/>
    <w:link w:val="MacroTextChar"/>
    <w:rsid w:val="00873E3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873E30"/>
    <w:rPr>
      <w:rFonts w:ascii="Consolas" w:eastAsia="Times New Roman" w:hAnsi="Consolas"/>
    </w:rPr>
  </w:style>
  <w:style w:type="paragraph" w:styleId="MessageHeader">
    <w:name w:val="Message Header"/>
    <w:basedOn w:val="Normal"/>
    <w:link w:val="MessageHeaderChar"/>
    <w:rsid w:val="00873E3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3E30"/>
    <w:rPr>
      <w:rFonts w:asciiTheme="majorHAnsi" w:eastAsiaTheme="majorEastAsia" w:hAnsiTheme="majorHAnsi" w:cstheme="majorBidi"/>
      <w:sz w:val="24"/>
      <w:szCs w:val="24"/>
      <w:shd w:val="pct20" w:color="auto" w:fill="auto"/>
    </w:rPr>
  </w:style>
  <w:style w:type="paragraph" w:styleId="NoSpacing">
    <w:name w:val="No Spacing"/>
    <w:uiPriority w:val="1"/>
    <w:qFormat/>
    <w:rsid w:val="00873E30"/>
    <w:pPr>
      <w:overflowPunct w:val="0"/>
      <w:autoSpaceDE w:val="0"/>
      <w:autoSpaceDN w:val="0"/>
      <w:adjustRightInd w:val="0"/>
      <w:textAlignment w:val="baseline"/>
    </w:pPr>
    <w:rPr>
      <w:rFonts w:eastAsia="Times New Roman"/>
    </w:rPr>
  </w:style>
  <w:style w:type="paragraph" w:styleId="NormalWeb">
    <w:name w:val="Normal (Web)"/>
    <w:basedOn w:val="Normal"/>
    <w:rsid w:val="00873E30"/>
    <w:rPr>
      <w:sz w:val="24"/>
      <w:szCs w:val="24"/>
    </w:rPr>
  </w:style>
  <w:style w:type="paragraph" w:styleId="NormalIndent">
    <w:name w:val="Normal Indent"/>
    <w:basedOn w:val="Normal"/>
    <w:rsid w:val="00873E30"/>
    <w:pPr>
      <w:ind w:left="720"/>
    </w:pPr>
  </w:style>
  <w:style w:type="paragraph" w:styleId="NoteHeading">
    <w:name w:val="Note Heading"/>
    <w:basedOn w:val="Normal"/>
    <w:next w:val="Normal"/>
    <w:link w:val="NoteHeadingChar"/>
    <w:rsid w:val="00873E30"/>
    <w:pPr>
      <w:spacing w:after="0"/>
    </w:pPr>
  </w:style>
  <w:style w:type="character" w:customStyle="1" w:styleId="NoteHeadingChar">
    <w:name w:val="Note Heading Char"/>
    <w:basedOn w:val="DefaultParagraphFont"/>
    <w:link w:val="NoteHeading"/>
    <w:rsid w:val="00873E30"/>
    <w:rPr>
      <w:rFonts w:eastAsia="Times New Roman"/>
    </w:rPr>
  </w:style>
  <w:style w:type="paragraph" w:styleId="PlainText">
    <w:name w:val="Plain Text"/>
    <w:basedOn w:val="Normal"/>
    <w:link w:val="PlainTextChar"/>
    <w:rsid w:val="00873E30"/>
    <w:pPr>
      <w:spacing w:after="0"/>
    </w:pPr>
    <w:rPr>
      <w:rFonts w:ascii="Consolas" w:hAnsi="Consolas"/>
      <w:sz w:val="21"/>
      <w:szCs w:val="21"/>
    </w:rPr>
  </w:style>
  <w:style w:type="character" w:customStyle="1" w:styleId="PlainTextChar">
    <w:name w:val="Plain Text Char"/>
    <w:basedOn w:val="DefaultParagraphFont"/>
    <w:link w:val="PlainText"/>
    <w:rsid w:val="00873E30"/>
    <w:rPr>
      <w:rFonts w:ascii="Consolas" w:eastAsia="Times New Roman" w:hAnsi="Consolas"/>
      <w:sz w:val="21"/>
      <w:szCs w:val="21"/>
    </w:rPr>
  </w:style>
  <w:style w:type="paragraph" w:styleId="Quote">
    <w:name w:val="Quote"/>
    <w:basedOn w:val="Normal"/>
    <w:next w:val="Normal"/>
    <w:link w:val="QuoteChar1"/>
    <w:uiPriority w:val="29"/>
    <w:qFormat/>
    <w:rsid w:val="00873E30"/>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73E30"/>
    <w:rPr>
      <w:rFonts w:eastAsia="Times New Roman"/>
      <w:i/>
      <w:iCs/>
      <w:color w:val="404040" w:themeColor="text1" w:themeTint="BF"/>
    </w:rPr>
  </w:style>
  <w:style w:type="paragraph" w:styleId="Salutation">
    <w:name w:val="Salutation"/>
    <w:basedOn w:val="Normal"/>
    <w:next w:val="Normal"/>
    <w:link w:val="SalutationChar"/>
    <w:rsid w:val="00873E30"/>
  </w:style>
  <w:style w:type="character" w:customStyle="1" w:styleId="SalutationChar">
    <w:name w:val="Salutation Char"/>
    <w:basedOn w:val="DefaultParagraphFont"/>
    <w:link w:val="Salutation"/>
    <w:rsid w:val="00873E30"/>
    <w:rPr>
      <w:rFonts w:eastAsia="Times New Roman"/>
    </w:rPr>
  </w:style>
  <w:style w:type="paragraph" w:styleId="Signature">
    <w:name w:val="Signature"/>
    <w:basedOn w:val="Normal"/>
    <w:link w:val="SignatureChar"/>
    <w:rsid w:val="00873E30"/>
    <w:pPr>
      <w:spacing w:after="0"/>
      <w:ind w:left="4252"/>
    </w:pPr>
  </w:style>
  <w:style w:type="character" w:customStyle="1" w:styleId="SignatureChar">
    <w:name w:val="Signature Char"/>
    <w:basedOn w:val="DefaultParagraphFont"/>
    <w:link w:val="Signature"/>
    <w:rsid w:val="00873E30"/>
    <w:rPr>
      <w:rFonts w:eastAsia="Times New Roman"/>
    </w:rPr>
  </w:style>
  <w:style w:type="paragraph" w:styleId="Subtitle">
    <w:name w:val="Subtitle"/>
    <w:basedOn w:val="Normal"/>
    <w:next w:val="Normal"/>
    <w:link w:val="SubtitleChar"/>
    <w:qFormat/>
    <w:rsid w:val="00873E3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3E3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873E30"/>
    <w:pPr>
      <w:spacing w:after="0"/>
      <w:ind w:left="200" w:hanging="200"/>
    </w:pPr>
  </w:style>
  <w:style w:type="paragraph" w:styleId="TableofFigures">
    <w:name w:val="table of figures"/>
    <w:basedOn w:val="Normal"/>
    <w:next w:val="Normal"/>
    <w:rsid w:val="00873E30"/>
    <w:pPr>
      <w:spacing w:after="0"/>
    </w:pPr>
  </w:style>
  <w:style w:type="paragraph" w:styleId="Title">
    <w:name w:val="Title"/>
    <w:basedOn w:val="Normal"/>
    <w:next w:val="Normal"/>
    <w:link w:val="TitleChar1"/>
    <w:qFormat/>
    <w:rsid w:val="00873E30"/>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73E30"/>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873E3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3E30"/>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character" w:customStyle="1" w:styleId="NOChar">
    <w:name w:val="NO Char"/>
    <w:rsid w:val="00974335"/>
    <w:rPr>
      <w:rFonts w:ascii="Times New Roman" w:hAnsi="Times New Roman"/>
      <w:lang w:eastAsia="en-US"/>
    </w:rPr>
  </w:style>
  <w:style w:type="character" w:customStyle="1" w:styleId="B1Char1">
    <w:name w:val="B1 Char1"/>
    <w:rsid w:val="00EB04CF"/>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Visio_Drawing36.vsdx"/><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6.vsd"/><Relationship Id="rId112" Type="http://schemas.openxmlformats.org/officeDocument/2006/relationships/image" Target="media/image53.emf"/><Relationship Id="rId133" Type="http://schemas.openxmlformats.org/officeDocument/2006/relationships/package" Target="embeddings/Microsoft_Visio_Drawing43.vsd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Microsoft_Visio_Drawing53.vsdx"/><Relationship Id="rId175" Type="http://schemas.openxmlformats.org/officeDocument/2006/relationships/oleObject" Target="embeddings/oleObject15.bin"/><Relationship Id="rId170" Type="http://schemas.openxmlformats.org/officeDocument/2006/relationships/image" Target="media/image82.emf"/><Relationship Id="rId16" Type="http://schemas.openxmlformats.org/officeDocument/2006/relationships/package" Target="embeddings/Microsoft_Visio_Drawing2.vsdx"/><Relationship Id="rId107" Type="http://schemas.openxmlformats.org/officeDocument/2006/relationships/package" Target="embeddings/Microsoft_Visio_Drawing32.vsdx"/><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package" Target="embeddings/Microsoft_Visio_Drawing9.vsdx"/><Relationship Id="rId53" Type="http://schemas.openxmlformats.org/officeDocument/2006/relationships/oleObject" Target="embeddings/Microsoft_Visio_2003-2010_Drawing5.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4.vsdx"/><Relationship Id="rId102" Type="http://schemas.openxmlformats.org/officeDocument/2006/relationships/image" Target="media/image48.emf"/><Relationship Id="rId123" Type="http://schemas.openxmlformats.org/officeDocument/2006/relationships/oleObject" Target="embeddings/oleObject10.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Visio_Drawing50.vsdx"/><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8.vsdx"/><Relationship Id="rId160" Type="http://schemas.openxmlformats.org/officeDocument/2006/relationships/image" Target="media/image77.emf"/><Relationship Id="rId165" Type="http://schemas.openxmlformats.org/officeDocument/2006/relationships/package" Target="embeddings/Microsoft_Visio_Drawing55.vsdx"/><Relationship Id="rId181" Type="http://schemas.microsoft.com/office/2011/relationships/people" Target="people.xml"/><Relationship Id="rId22" Type="http://schemas.openxmlformats.org/officeDocument/2006/relationships/package" Target="embeddings/Microsoft_Visio_Drawing5.vsdx"/><Relationship Id="rId27" Type="http://schemas.openxmlformats.org/officeDocument/2006/relationships/oleObject" Target="embeddings/Microsoft_Visio_2003-2010_Drawing1.vsd"/><Relationship Id="rId43" Type="http://schemas.openxmlformats.org/officeDocument/2006/relationships/oleObject" Target="embeddings/oleObject3.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0.vsdx"/><Relationship Id="rId113" Type="http://schemas.openxmlformats.org/officeDocument/2006/relationships/package" Target="embeddings/Microsoft_Visio_Drawing35.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45.vsdx"/><Relationship Id="rId80" Type="http://schemas.openxmlformats.org/officeDocument/2006/relationships/image" Target="media/image37.emf"/><Relationship Id="rId85" Type="http://schemas.openxmlformats.org/officeDocument/2006/relationships/oleObject" Target="embeddings/oleObject6.bin"/><Relationship Id="rId150" Type="http://schemas.openxmlformats.org/officeDocument/2006/relationships/image" Target="media/image72.emf"/><Relationship Id="rId155" Type="http://schemas.openxmlformats.org/officeDocument/2006/relationships/package" Target="embeddings/Microsoft_Visio_Drawing51.vsdx"/><Relationship Id="rId171" Type="http://schemas.openxmlformats.org/officeDocument/2006/relationships/oleObject" Target="embeddings/oleObject14.bin"/><Relationship Id="rId176"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package" Target="embeddings/Microsoft_Visio_Drawing7.vsdx"/><Relationship Id="rId38" Type="http://schemas.openxmlformats.org/officeDocument/2006/relationships/image" Target="media/image16.emf"/><Relationship Id="rId59" Type="http://schemas.openxmlformats.org/officeDocument/2006/relationships/package" Target="embeddings/Microsoft_Visio_Drawing15.vsdx"/><Relationship Id="rId103" Type="http://schemas.openxmlformats.org/officeDocument/2006/relationships/oleObject" Target="embeddings/oleObject9.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41.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23.vsdx"/><Relationship Id="rId91" Type="http://schemas.openxmlformats.org/officeDocument/2006/relationships/package" Target="embeddings/Microsoft_Visio_Drawing2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Microsoft_Visio_Drawing48.vsdx"/><Relationship Id="rId161" Type="http://schemas.openxmlformats.org/officeDocument/2006/relationships/oleObject" Target="embeddings/Microsoft_Visio_2003-2010_Drawing9.vsd"/><Relationship Id="rId166" Type="http://schemas.openxmlformats.org/officeDocument/2006/relationships/image" Target="media/image80.emf"/><Relationship Id="rId182"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1.emf"/><Relationship Id="rId49" Type="http://schemas.openxmlformats.org/officeDocument/2006/relationships/package" Target="embeddings/Microsoft_Visio_Drawing12.vsdx"/><Relationship Id="rId114" Type="http://schemas.openxmlformats.org/officeDocument/2006/relationships/image" Target="media/image54.emf"/><Relationship Id="rId119" Type="http://schemas.openxmlformats.org/officeDocument/2006/relationships/package" Target="embeddings/Microsoft_Visio_Drawing37.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18.vsdx"/><Relationship Id="rId81" Type="http://schemas.openxmlformats.org/officeDocument/2006/relationships/package" Target="embeddings/Microsoft_Visio_Drawing25.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Microsoft_Visio_2003-2010_Drawing8.vsd"/><Relationship Id="rId151" Type="http://schemas.openxmlformats.org/officeDocument/2006/relationships/oleObject" Target="embeddings/oleObject11.bin"/><Relationship Id="rId156" Type="http://schemas.openxmlformats.org/officeDocument/2006/relationships/image" Target="media/image75.emf"/><Relationship Id="rId177"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72" Type="http://schemas.openxmlformats.org/officeDocument/2006/relationships/image" Target="media/image83.emf"/><Relationship Id="rId180"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oleObject" Target="embeddings/oleObject1.bin"/><Relationship Id="rId109" Type="http://schemas.openxmlformats.org/officeDocument/2006/relationships/package" Target="embeddings/Microsoft_Visio_Drawing33.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3.vsdx"/><Relationship Id="rId76" Type="http://schemas.openxmlformats.org/officeDocument/2006/relationships/image" Target="media/image35.emf"/><Relationship Id="rId97" Type="http://schemas.openxmlformats.org/officeDocument/2006/relationships/package" Target="embeddings/Microsoft_Visio_Drawing29.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9.vsdx"/><Relationship Id="rId141" Type="http://schemas.openxmlformats.org/officeDocument/2006/relationships/package" Target="embeddings/Microsoft_Visio_Drawing46.vsdx"/><Relationship Id="rId146" Type="http://schemas.openxmlformats.org/officeDocument/2006/relationships/image" Target="media/image70.emf"/><Relationship Id="rId167" Type="http://schemas.openxmlformats.org/officeDocument/2006/relationships/oleObject" Target="embeddings/oleObject13.bin"/><Relationship Id="rId7" Type="http://schemas.openxmlformats.org/officeDocument/2006/relationships/footnotes" Target="footnotes.xml"/><Relationship Id="rId71" Type="http://schemas.openxmlformats.org/officeDocument/2006/relationships/package" Target="embeddings/Microsoft_Visio_Drawing21.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Microsoft_Visio_2003-2010_Drawing2.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oleObject" Target="embeddings/oleObject7.bin"/><Relationship Id="rId110" Type="http://schemas.openxmlformats.org/officeDocument/2006/relationships/image" Target="media/image52.emf"/><Relationship Id="rId115" Type="http://schemas.openxmlformats.org/officeDocument/2006/relationships/oleObject" Target="embeddings/Microsoft_Visio_2003-2010_Drawing7.vsd"/><Relationship Id="rId131" Type="http://schemas.openxmlformats.org/officeDocument/2006/relationships/package" Target="embeddings/Microsoft_Visio_Drawing42.vsdx"/><Relationship Id="rId136" Type="http://schemas.openxmlformats.org/officeDocument/2006/relationships/image" Target="media/image65.emf"/><Relationship Id="rId157" Type="http://schemas.openxmlformats.org/officeDocument/2006/relationships/package" Target="embeddings/Microsoft_Visio_Drawing52.vsdx"/><Relationship Id="rId178" Type="http://schemas.openxmlformats.org/officeDocument/2006/relationships/header" Target="header1.xml"/><Relationship Id="rId61" Type="http://schemas.openxmlformats.org/officeDocument/2006/relationships/package" Target="embeddings/Microsoft_Visio_Drawing16.vsd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Microsoft_Visio_Drawing57.vsdx"/><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image" Target="media/image12.emf"/><Relationship Id="rId35" Type="http://schemas.openxmlformats.org/officeDocument/2006/relationships/package" Target="embeddings/Microsoft_Visio_Drawing8.vsdx"/><Relationship Id="rId56" Type="http://schemas.openxmlformats.org/officeDocument/2006/relationships/image" Target="media/image25.emf"/><Relationship Id="rId77" Type="http://schemas.openxmlformats.org/officeDocument/2006/relationships/oleObject" Target="embeddings/oleObject4.bin"/><Relationship Id="rId100" Type="http://schemas.openxmlformats.org/officeDocument/2006/relationships/image" Target="media/image47.emf"/><Relationship Id="rId105" Type="http://schemas.openxmlformats.org/officeDocument/2006/relationships/package" Target="embeddings/Microsoft_Visio_Drawing31.vsdx"/><Relationship Id="rId126" Type="http://schemas.openxmlformats.org/officeDocument/2006/relationships/image" Target="media/image60.emf"/><Relationship Id="rId147" Type="http://schemas.openxmlformats.org/officeDocument/2006/relationships/package" Target="embeddings/Microsoft_Visio_Drawing49.vsdx"/><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Microsoft_Visio_2003-2010_Drawing4.vsd"/><Relationship Id="rId72" Type="http://schemas.openxmlformats.org/officeDocument/2006/relationships/image" Target="media/image33.emf"/><Relationship Id="rId93" Type="http://schemas.openxmlformats.org/officeDocument/2006/relationships/package" Target="embeddings/Microsoft_Visio_Drawing27.vsdx"/><Relationship Id="rId98" Type="http://schemas.openxmlformats.org/officeDocument/2006/relationships/image" Target="media/image46.emf"/><Relationship Id="rId121" Type="http://schemas.openxmlformats.org/officeDocument/2006/relationships/package" Target="embeddings/Microsoft_Visio_Drawing38.vsdx"/><Relationship Id="rId142" Type="http://schemas.openxmlformats.org/officeDocument/2006/relationships/image" Target="media/image68.emf"/><Relationship Id="rId163" Type="http://schemas.openxmlformats.org/officeDocument/2006/relationships/package" Target="embeddings/Microsoft_Visio_Drawing54.vsdx"/><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20.emf"/><Relationship Id="rId67" Type="http://schemas.openxmlformats.org/officeDocument/2006/relationships/package" Target="embeddings/Microsoft_Visio_Drawing19.vsdx"/><Relationship Id="rId116" Type="http://schemas.openxmlformats.org/officeDocument/2006/relationships/image" Target="media/image55.emf"/><Relationship Id="rId137" Type="http://schemas.openxmlformats.org/officeDocument/2006/relationships/package" Target="embeddings/Microsoft_Visio_Drawing44.vsdx"/><Relationship Id="rId158"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oleObject" Target="embeddings/oleObject2.bin"/><Relationship Id="rId62" Type="http://schemas.openxmlformats.org/officeDocument/2006/relationships/image" Target="media/image28.emf"/><Relationship Id="rId83" Type="http://schemas.openxmlformats.org/officeDocument/2006/relationships/oleObject" Target="embeddings/oleObject5.bin"/><Relationship Id="rId88" Type="http://schemas.openxmlformats.org/officeDocument/2006/relationships/image" Target="media/image41.emf"/><Relationship Id="rId111" Type="http://schemas.openxmlformats.org/officeDocument/2006/relationships/package" Target="embeddings/Microsoft_Visio_Drawing34.vsdx"/><Relationship Id="rId132" Type="http://schemas.openxmlformats.org/officeDocument/2006/relationships/image" Target="media/image63.emf"/><Relationship Id="rId153" Type="http://schemas.openxmlformats.org/officeDocument/2006/relationships/oleObject" Target="embeddings/oleObject12.bin"/><Relationship Id="rId174" Type="http://schemas.openxmlformats.org/officeDocument/2006/relationships/image" Target="media/image84.emf"/><Relationship Id="rId179" Type="http://schemas.openxmlformats.org/officeDocument/2006/relationships/footer" Target="footer3.xml"/><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package" Target="embeddings/Microsoft_Visio_Drawing14.vsdx"/><Relationship Id="rId106" Type="http://schemas.openxmlformats.org/officeDocument/2006/relationships/image" Target="media/image50.emf"/><Relationship Id="rId127" Type="http://schemas.openxmlformats.org/officeDocument/2006/relationships/package" Target="embeddings/Microsoft_Visio_Drawing40.vsdx"/><Relationship Id="rId10" Type="http://schemas.openxmlformats.org/officeDocument/2006/relationships/image" Target="media/image2.png"/><Relationship Id="rId31" Type="http://schemas.openxmlformats.org/officeDocument/2006/relationships/oleObject" Target="embeddings/Microsoft_Visio_2003-2010_Drawing3.vsd"/><Relationship Id="rId52" Type="http://schemas.openxmlformats.org/officeDocument/2006/relationships/image" Target="media/image23.emf"/><Relationship Id="rId73" Type="http://schemas.openxmlformats.org/officeDocument/2006/relationships/package" Target="embeddings/Microsoft_Visio_Drawing22.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0.vsdx"/><Relationship Id="rId101" Type="http://schemas.openxmlformats.org/officeDocument/2006/relationships/oleObject" Target="embeddings/oleObject8.bin"/><Relationship Id="rId122" Type="http://schemas.openxmlformats.org/officeDocument/2006/relationships/image" Target="media/image58.emf"/><Relationship Id="rId143" Type="http://schemas.openxmlformats.org/officeDocument/2006/relationships/package" Target="embeddings/Microsoft_Visio_Drawing47.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5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MS Gothic"/>
    <w:charset w:val="80"/>
    <w:family w:val="roman"/>
    <w:pitch w:val="variable"/>
    <w:sig w:usb0="00000000"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Kaiti">
    <w:altName w:val="Malgun Gothic Semilight"/>
    <w:charset w:val="86"/>
    <w:family w:val="auto"/>
    <w:pitch w:val="variable"/>
    <w:sig w:usb0="00000000" w:usb1="080F0000" w:usb2="00000010" w:usb3="00000000" w:csb0="0004009F" w:csb1="00000000"/>
  </w:font>
  <w:font w:name="STFangsong">
    <w:altName w:val="Malgun Gothic Semilight"/>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111D4E"/>
    <w:rsid w:val="001A0C5E"/>
    <w:rsid w:val="003B0473"/>
    <w:rsid w:val="004A3E4D"/>
    <w:rsid w:val="004A6928"/>
    <w:rsid w:val="005203F7"/>
    <w:rsid w:val="00596341"/>
    <w:rsid w:val="00644727"/>
    <w:rsid w:val="006674D2"/>
    <w:rsid w:val="006F3F90"/>
    <w:rsid w:val="007244CC"/>
    <w:rsid w:val="007E03F7"/>
    <w:rsid w:val="0083282B"/>
    <w:rsid w:val="0097684B"/>
    <w:rsid w:val="009B66D3"/>
    <w:rsid w:val="00A23260"/>
    <w:rsid w:val="00A34282"/>
    <w:rsid w:val="00A952ED"/>
    <w:rsid w:val="00B21692"/>
    <w:rsid w:val="00B33118"/>
    <w:rsid w:val="00BC6415"/>
    <w:rsid w:val="00C6246D"/>
    <w:rsid w:val="00CA323F"/>
    <w:rsid w:val="00CC319B"/>
    <w:rsid w:val="00E04B9E"/>
    <w:rsid w:val="00E9422E"/>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CC86C-E87C-42A0-BE81-F5C51E25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44</Pages>
  <Words>82940</Words>
  <Characters>472760</Characters>
  <Application>Microsoft Office Word</Application>
  <DocSecurity>0</DocSecurity>
  <Lines>3939</Lines>
  <Paragraphs>1109</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554591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Rapporteur</cp:lastModifiedBy>
  <cp:revision>3</cp:revision>
  <cp:lastPrinted>2019-02-25T13:05:00Z</cp:lastPrinted>
  <dcterms:created xsi:type="dcterms:W3CDTF">2022-10-25T09:29:00Z</dcterms:created>
  <dcterms:modified xsi:type="dcterms:W3CDTF">2022-10-25T13:28:00Z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